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D41640" w14:textId="5F1B30FA"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68EC0103" wp14:editId="40EFCAD3">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681C77">
        <w:rPr>
          <w:rStyle w:val="StyleTimesNewRoman105pt"/>
        </w:rPr>
        <w:t>66</w:t>
      </w:r>
      <w:r w:rsidRPr="007A0461">
        <w:rPr>
          <w:rStyle w:val="StyleTimesNewRoman105pt"/>
        </w:rPr>
        <w:tab/>
        <w:t xml:space="preserve">p. </w:t>
      </w:r>
      <w:r w:rsidR="00681C77">
        <w:rPr>
          <w:rStyle w:val="StyleTimesNewRoman105pt"/>
        </w:rPr>
        <w:t>3</w:t>
      </w:r>
      <w:r w:rsidR="00CC49F6">
        <w:rPr>
          <w:rStyle w:val="StyleTimesNewRoman105pt"/>
        </w:rPr>
        <w:t>799</w:t>
      </w:r>
    </w:p>
    <w:p w14:paraId="476653D1"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3BAA461A"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0E5030BC"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356A553E" w14:textId="77777777" w:rsidR="00EB5C72" w:rsidRPr="003471CD" w:rsidRDefault="00EB5C72" w:rsidP="00EB5C72">
      <w:pPr>
        <w:pBdr>
          <w:top w:val="single" w:sz="6" w:space="0" w:color="auto"/>
        </w:pBdr>
        <w:spacing w:after="0" w:line="240" w:lineRule="auto"/>
        <w:jc w:val="center"/>
        <w:rPr>
          <w:color w:val="000000"/>
          <w:sz w:val="20"/>
        </w:rPr>
      </w:pPr>
    </w:p>
    <w:p w14:paraId="4B550729" w14:textId="30DE486A"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F825B2">
        <w:rPr>
          <w:smallCaps/>
          <w:color w:val="000000"/>
          <w:sz w:val="28"/>
          <w:szCs w:val="26"/>
        </w:rPr>
        <w:t>26 September</w:t>
      </w:r>
      <w:r w:rsidRPr="003471CD">
        <w:rPr>
          <w:smallCaps/>
          <w:color w:val="000000"/>
          <w:sz w:val="28"/>
          <w:szCs w:val="26"/>
        </w:rPr>
        <w:t xml:space="preserve"> 202</w:t>
      </w:r>
      <w:r w:rsidR="00F825B2">
        <w:rPr>
          <w:smallCaps/>
          <w:color w:val="000000"/>
          <w:sz w:val="28"/>
          <w:szCs w:val="26"/>
        </w:rPr>
        <w:t>4</w:t>
      </w:r>
    </w:p>
    <w:p w14:paraId="18008F5B" w14:textId="77777777" w:rsidR="00EB5C72" w:rsidRPr="003471CD" w:rsidRDefault="00EB5C72" w:rsidP="00EB5C72">
      <w:pPr>
        <w:spacing w:after="0" w:line="240" w:lineRule="exact"/>
        <w:jc w:val="center"/>
        <w:rPr>
          <w:color w:val="000000"/>
          <w:sz w:val="20"/>
        </w:rPr>
      </w:pPr>
    </w:p>
    <w:p w14:paraId="68885944" w14:textId="77777777" w:rsidR="008008DD" w:rsidRPr="00612978" w:rsidRDefault="008008DD" w:rsidP="008008DD">
      <w:pPr>
        <w:pBdr>
          <w:top w:val="single" w:sz="6" w:space="1" w:color="auto"/>
        </w:pBdr>
        <w:spacing w:after="0" w:line="360" w:lineRule="exact"/>
        <w:jc w:val="center"/>
        <w:rPr>
          <w:color w:val="000000"/>
          <w:sz w:val="20"/>
          <w:szCs w:val="20"/>
        </w:rPr>
      </w:pPr>
    </w:p>
    <w:p w14:paraId="51D58348"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071A4B7C" w14:textId="77777777" w:rsidR="001B7138" w:rsidRPr="008008DD" w:rsidRDefault="001B7138" w:rsidP="00C366C4">
      <w:pPr>
        <w:spacing w:after="0" w:line="160" w:lineRule="exact"/>
        <w:jc w:val="center"/>
        <w:rPr>
          <w:b/>
          <w:smallCaps/>
          <w:sz w:val="20"/>
          <w:szCs w:val="20"/>
        </w:rPr>
      </w:pPr>
    </w:p>
    <w:p w14:paraId="16CE7DDC" w14:textId="77777777" w:rsidR="001B7138" w:rsidRDefault="001B7138" w:rsidP="00EF640E">
      <w:pPr>
        <w:spacing w:after="0" w:line="320" w:lineRule="exact"/>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41E55F7C" w14:textId="1F6CAA1C" w:rsidR="00C366C4" w:rsidRPr="00C366C4" w:rsidRDefault="00B1073C" w:rsidP="00C366C4">
      <w:pPr>
        <w:pStyle w:val="TOC1"/>
        <w:rPr>
          <w:rFonts w:eastAsiaTheme="minorEastAsia"/>
          <w:color w:val="auto"/>
          <w:kern w:val="2"/>
          <w14:ligatures w14:val="standardContextual"/>
        </w:rPr>
      </w:pPr>
      <w:r w:rsidRPr="00C366C4">
        <w:fldChar w:fldCharType="begin"/>
      </w:r>
      <w:r w:rsidRPr="00C366C4">
        <w:instrText xml:space="preserve"> TOC \o "1-3" \h \z \u </w:instrText>
      </w:r>
      <w:r w:rsidRPr="00C366C4">
        <w:fldChar w:fldCharType="separate"/>
      </w:r>
      <w:hyperlink w:anchor="_Toc178173404" w:history="1">
        <w:r w:rsidR="00C366C4" w:rsidRPr="00C366C4">
          <w:rPr>
            <w:rStyle w:val="Hyperlink"/>
            <w:szCs w:val="17"/>
          </w:rPr>
          <w:t>Governor’s Instruments</w:t>
        </w:r>
      </w:hyperlink>
    </w:p>
    <w:p w14:paraId="178CF5A3" w14:textId="62256FD2" w:rsidR="00C366C4" w:rsidRPr="00C366C4" w:rsidRDefault="00C342DA" w:rsidP="00C366C4">
      <w:pPr>
        <w:pStyle w:val="TOC2"/>
        <w:tabs>
          <w:tab w:val="right" w:leader="dot" w:pos="4524"/>
        </w:tabs>
        <w:rPr>
          <w:rFonts w:eastAsiaTheme="minorEastAsia"/>
          <w:noProof/>
          <w:color w:val="auto"/>
          <w:kern w:val="2"/>
          <w:szCs w:val="17"/>
          <w14:ligatures w14:val="standardContextual"/>
        </w:rPr>
      </w:pPr>
      <w:hyperlink w:anchor="_Toc178173405" w:history="1">
        <w:r w:rsidR="00C366C4" w:rsidRPr="00C366C4">
          <w:rPr>
            <w:rStyle w:val="Hyperlink"/>
            <w:noProof/>
            <w:szCs w:val="17"/>
          </w:rPr>
          <w:t>Appointments, Resignations and General Matters</w:t>
        </w:r>
        <w:r w:rsidR="00C366C4" w:rsidRPr="00C366C4">
          <w:rPr>
            <w:noProof/>
            <w:webHidden/>
            <w:szCs w:val="17"/>
          </w:rPr>
          <w:tab/>
        </w:r>
        <w:r w:rsidR="00C366C4" w:rsidRPr="00C366C4">
          <w:rPr>
            <w:noProof/>
            <w:webHidden/>
            <w:szCs w:val="17"/>
          </w:rPr>
          <w:fldChar w:fldCharType="begin"/>
        </w:r>
        <w:r w:rsidR="00C366C4" w:rsidRPr="00C366C4">
          <w:rPr>
            <w:noProof/>
            <w:webHidden/>
            <w:szCs w:val="17"/>
          </w:rPr>
          <w:instrText xml:space="preserve"> PAGEREF _Toc178173405 \h </w:instrText>
        </w:r>
        <w:r w:rsidR="00C366C4" w:rsidRPr="00C366C4">
          <w:rPr>
            <w:noProof/>
            <w:webHidden/>
            <w:szCs w:val="17"/>
          </w:rPr>
        </w:r>
        <w:r w:rsidR="00C366C4" w:rsidRPr="00C366C4">
          <w:rPr>
            <w:noProof/>
            <w:webHidden/>
            <w:szCs w:val="17"/>
          </w:rPr>
          <w:fldChar w:fldCharType="separate"/>
        </w:r>
        <w:r w:rsidR="00243ABD">
          <w:rPr>
            <w:noProof/>
            <w:webHidden/>
            <w:szCs w:val="17"/>
          </w:rPr>
          <w:t>3800</w:t>
        </w:r>
        <w:r w:rsidR="00C366C4" w:rsidRPr="00C366C4">
          <w:rPr>
            <w:noProof/>
            <w:webHidden/>
            <w:szCs w:val="17"/>
          </w:rPr>
          <w:fldChar w:fldCharType="end"/>
        </w:r>
      </w:hyperlink>
    </w:p>
    <w:p w14:paraId="15B81CAC" w14:textId="1701375D" w:rsidR="00C366C4" w:rsidRPr="00C366C4" w:rsidRDefault="00C342DA" w:rsidP="00C366C4">
      <w:pPr>
        <w:pStyle w:val="TOC2"/>
        <w:tabs>
          <w:tab w:val="right" w:leader="dot" w:pos="4524"/>
        </w:tabs>
        <w:rPr>
          <w:rFonts w:eastAsiaTheme="minorEastAsia"/>
          <w:noProof/>
          <w:color w:val="auto"/>
          <w:kern w:val="2"/>
          <w:szCs w:val="17"/>
          <w14:ligatures w14:val="standardContextual"/>
        </w:rPr>
      </w:pPr>
      <w:hyperlink w:anchor="_Toc178173406" w:history="1">
        <w:r w:rsidR="00C366C4" w:rsidRPr="00C366C4">
          <w:rPr>
            <w:rStyle w:val="Hyperlink"/>
            <w:noProof/>
            <w:szCs w:val="17"/>
          </w:rPr>
          <w:t>Regulations</w:t>
        </w:r>
        <w:r w:rsidR="00223E7D">
          <w:rPr>
            <w:noProof/>
            <w:webHidden/>
            <w:szCs w:val="17"/>
          </w:rPr>
          <w:t>—</w:t>
        </w:r>
      </w:hyperlink>
    </w:p>
    <w:p w14:paraId="5330BDA3" w14:textId="7D51F234" w:rsidR="00C366C4" w:rsidRPr="00C366C4" w:rsidRDefault="00C342DA" w:rsidP="00223E7D">
      <w:pPr>
        <w:pStyle w:val="TOC3"/>
        <w:tabs>
          <w:tab w:val="right" w:leader="dot" w:pos="4524"/>
        </w:tabs>
        <w:spacing w:before="0" w:after="0" w:line="170" w:lineRule="exact"/>
        <w:ind w:left="142"/>
        <w:rPr>
          <w:rFonts w:eastAsiaTheme="minorEastAsia"/>
          <w:noProof/>
          <w:color w:val="auto"/>
          <w:kern w:val="2"/>
          <w:szCs w:val="17"/>
          <w14:ligatures w14:val="standardContextual"/>
        </w:rPr>
      </w:pPr>
      <w:hyperlink w:anchor="_Toc178173407" w:history="1">
        <w:r w:rsidR="00C366C4" w:rsidRPr="00C366C4">
          <w:rPr>
            <w:rStyle w:val="Hyperlink"/>
            <w:noProof/>
            <w:szCs w:val="17"/>
          </w:rPr>
          <w:t>Crown Land Management Regulations 2024</w:t>
        </w:r>
        <w:r w:rsidR="00223E7D">
          <w:rPr>
            <w:rStyle w:val="Hyperlink"/>
            <w:noProof/>
            <w:szCs w:val="17"/>
          </w:rPr>
          <w:t>—</w:t>
        </w:r>
        <w:r w:rsidR="00223E7D">
          <w:rPr>
            <w:rStyle w:val="Hyperlink"/>
            <w:noProof/>
            <w:szCs w:val="17"/>
          </w:rPr>
          <w:br/>
          <w:t>No. 92 of 2024</w:t>
        </w:r>
        <w:r w:rsidR="00C366C4" w:rsidRPr="00C366C4">
          <w:rPr>
            <w:noProof/>
            <w:webHidden/>
            <w:szCs w:val="17"/>
          </w:rPr>
          <w:tab/>
        </w:r>
        <w:r w:rsidR="00C366C4" w:rsidRPr="00C366C4">
          <w:rPr>
            <w:noProof/>
            <w:webHidden/>
            <w:szCs w:val="17"/>
          </w:rPr>
          <w:fldChar w:fldCharType="begin"/>
        </w:r>
        <w:r w:rsidR="00C366C4" w:rsidRPr="00C366C4">
          <w:rPr>
            <w:noProof/>
            <w:webHidden/>
            <w:szCs w:val="17"/>
          </w:rPr>
          <w:instrText xml:space="preserve"> PAGEREF _Toc178173407 \h </w:instrText>
        </w:r>
        <w:r w:rsidR="00C366C4" w:rsidRPr="00C366C4">
          <w:rPr>
            <w:noProof/>
            <w:webHidden/>
            <w:szCs w:val="17"/>
          </w:rPr>
        </w:r>
        <w:r w:rsidR="00C366C4" w:rsidRPr="00C366C4">
          <w:rPr>
            <w:noProof/>
            <w:webHidden/>
            <w:szCs w:val="17"/>
          </w:rPr>
          <w:fldChar w:fldCharType="separate"/>
        </w:r>
        <w:r w:rsidR="00243ABD">
          <w:rPr>
            <w:noProof/>
            <w:webHidden/>
            <w:szCs w:val="17"/>
          </w:rPr>
          <w:t>3801</w:t>
        </w:r>
        <w:r w:rsidR="00C366C4" w:rsidRPr="00C366C4">
          <w:rPr>
            <w:noProof/>
            <w:webHidden/>
            <w:szCs w:val="17"/>
          </w:rPr>
          <w:fldChar w:fldCharType="end"/>
        </w:r>
      </w:hyperlink>
    </w:p>
    <w:p w14:paraId="0FE7F72D" w14:textId="7CA415BC" w:rsidR="00C366C4" w:rsidRPr="00C366C4" w:rsidRDefault="00C342DA" w:rsidP="00C366C4">
      <w:pPr>
        <w:pStyle w:val="TOC1"/>
        <w:rPr>
          <w:rFonts w:eastAsiaTheme="minorEastAsia"/>
          <w:color w:val="auto"/>
          <w:kern w:val="2"/>
          <w14:ligatures w14:val="standardContextual"/>
        </w:rPr>
      </w:pPr>
      <w:hyperlink w:anchor="_Toc178173408" w:history="1">
        <w:r w:rsidR="00C366C4" w:rsidRPr="00C366C4">
          <w:rPr>
            <w:rStyle w:val="Hyperlink"/>
            <w:szCs w:val="17"/>
          </w:rPr>
          <w:t>State Government Instruments</w:t>
        </w:r>
      </w:hyperlink>
    </w:p>
    <w:p w14:paraId="51022E79" w14:textId="48FBCFA8" w:rsidR="00C366C4" w:rsidRPr="00C366C4" w:rsidRDefault="00C342DA" w:rsidP="00C366C4">
      <w:pPr>
        <w:pStyle w:val="TOC2"/>
        <w:tabs>
          <w:tab w:val="right" w:leader="dot" w:pos="4524"/>
        </w:tabs>
        <w:rPr>
          <w:rFonts w:eastAsiaTheme="minorEastAsia"/>
          <w:noProof/>
          <w:color w:val="auto"/>
          <w:kern w:val="2"/>
          <w:szCs w:val="17"/>
          <w14:ligatures w14:val="standardContextual"/>
        </w:rPr>
      </w:pPr>
      <w:hyperlink w:anchor="_Toc178173409" w:history="1">
        <w:r w:rsidR="00C366C4" w:rsidRPr="00C366C4">
          <w:rPr>
            <w:rStyle w:val="Hyperlink"/>
            <w:noProof/>
            <w:szCs w:val="17"/>
          </w:rPr>
          <w:t>Controlled Substances (Poisons) Regulations 2011</w:t>
        </w:r>
        <w:r w:rsidR="00C366C4" w:rsidRPr="00C366C4">
          <w:rPr>
            <w:noProof/>
            <w:webHidden/>
            <w:szCs w:val="17"/>
          </w:rPr>
          <w:tab/>
        </w:r>
        <w:r w:rsidR="00C366C4" w:rsidRPr="00C366C4">
          <w:rPr>
            <w:noProof/>
            <w:webHidden/>
            <w:szCs w:val="17"/>
          </w:rPr>
          <w:fldChar w:fldCharType="begin"/>
        </w:r>
        <w:r w:rsidR="00C366C4" w:rsidRPr="00C366C4">
          <w:rPr>
            <w:noProof/>
            <w:webHidden/>
            <w:szCs w:val="17"/>
          </w:rPr>
          <w:instrText xml:space="preserve"> PAGEREF _Toc178173409 \h </w:instrText>
        </w:r>
        <w:r w:rsidR="00C366C4" w:rsidRPr="00C366C4">
          <w:rPr>
            <w:noProof/>
            <w:webHidden/>
            <w:szCs w:val="17"/>
          </w:rPr>
        </w:r>
        <w:r w:rsidR="00C366C4" w:rsidRPr="00C366C4">
          <w:rPr>
            <w:noProof/>
            <w:webHidden/>
            <w:szCs w:val="17"/>
          </w:rPr>
          <w:fldChar w:fldCharType="separate"/>
        </w:r>
        <w:r w:rsidR="00243ABD">
          <w:rPr>
            <w:noProof/>
            <w:webHidden/>
            <w:szCs w:val="17"/>
          </w:rPr>
          <w:t>3807</w:t>
        </w:r>
        <w:r w:rsidR="00C366C4" w:rsidRPr="00C366C4">
          <w:rPr>
            <w:noProof/>
            <w:webHidden/>
            <w:szCs w:val="17"/>
          </w:rPr>
          <w:fldChar w:fldCharType="end"/>
        </w:r>
      </w:hyperlink>
    </w:p>
    <w:p w14:paraId="5BBDA97A" w14:textId="19FD773E" w:rsidR="00C366C4" w:rsidRPr="00C366C4" w:rsidRDefault="00C342DA" w:rsidP="00C366C4">
      <w:pPr>
        <w:pStyle w:val="TOC2"/>
        <w:tabs>
          <w:tab w:val="right" w:leader="dot" w:pos="4524"/>
        </w:tabs>
        <w:rPr>
          <w:rFonts w:eastAsiaTheme="minorEastAsia"/>
          <w:noProof/>
          <w:color w:val="auto"/>
          <w:kern w:val="2"/>
          <w:szCs w:val="17"/>
          <w14:ligatures w14:val="standardContextual"/>
        </w:rPr>
      </w:pPr>
      <w:hyperlink w:anchor="_Toc178173410" w:history="1">
        <w:r w:rsidR="00C366C4" w:rsidRPr="00C366C4">
          <w:rPr>
            <w:rStyle w:val="Hyperlink"/>
            <w:noProof/>
            <w:szCs w:val="17"/>
          </w:rPr>
          <w:t>Energy Resources Act 2000</w:t>
        </w:r>
        <w:r w:rsidR="00C366C4" w:rsidRPr="00C366C4">
          <w:rPr>
            <w:noProof/>
            <w:webHidden/>
            <w:szCs w:val="17"/>
          </w:rPr>
          <w:tab/>
        </w:r>
        <w:r w:rsidR="00C366C4" w:rsidRPr="00C366C4">
          <w:rPr>
            <w:noProof/>
            <w:webHidden/>
            <w:szCs w:val="17"/>
          </w:rPr>
          <w:fldChar w:fldCharType="begin"/>
        </w:r>
        <w:r w:rsidR="00C366C4" w:rsidRPr="00C366C4">
          <w:rPr>
            <w:noProof/>
            <w:webHidden/>
            <w:szCs w:val="17"/>
          </w:rPr>
          <w:instrText xml:space="preserve"> PAGEREF _Toc178173410 \h </w:instrText>
        </w:r>
        <w:r w:rsidR="00C366C4" w:rsidRPr="00C366C4">
          <w:rPr>
            <w:noProof/>
            <w:webHidden/>
            <w:szCs w:val="17"/>
          </w:rPr>
        </w:r>
        <w:r w:rsidR="00C366C4" w:rsidRPr="00C366C4">
          <w:rPr>
            <w:noProof/>
            <w:webHidden/>
            <w:szCs w:val="17"/>
          </w:rPr>
          <w:fldChar w:fldCharType="separate"/>
        </w:r>
        <w:r w:rsidR="00243ABD">
          <w:rPr>
            <w:noProof/>
            <w:webHidden/>
            <w:szCs w:val="17"/>
          </w:rPr>
          <w:t>3807</w:t>
        </w:r>
        <w:r w:rsidR="00C366C4" w:rsidRPr="00C366C4">
          <w:rPr>
            <w:noProof/>
            <w:webHidden/>
            <w:szCs w:val="17"/>
          </w:rPr>
          <w:fldChar w:fldCharType="end"/>
        </w:r>
      </w:hyperlink>
    </w:p>
    <w:p w14:paraId="161B9F24" w14:textId="6DFEBEC1" w:rsidR="00C366C4" w:rsidRPr="00C366C4" w:rsidRDefault="00C342DA" w:rsidP="006156E0">
      <w:pPr>
        <w:pStyle w:val="TOC2"/>
        <w:tabs>
          <w:tab w:val="right" w:leader="dot" w:pos="4524"/>
        </w:tabs>
        <w:ind w:left="142"/>
        <w:rPr>
          <w:rFonts w:eastAsiaTheme="minorEastAsia"/>
          <w:noProof/>
          <w:color w:val="auto"/>
          <w:kern w:val="2"/>
          <w:szCs w:val="17"/>
          <w14:ligatures w14:val="standardContextual"/>
        </w:rPr>
      </w:pPr>
      <w:hyperlink w:anchor="_Toc178173411" w:history="1">
        <w:r w:rsidR="006156E0">
          <w:rPr>
            <w:rStyle w:val="Hyperlink"/>
            <w:noProof/>
            <w:szCs w:val="17"/>
          </w:rPr>
          <w:t>[</w:t>
        </w:r>
        <w:r w:rsidR="006156E0" w:rsidRPr="006156E0">
          <w:rPr>
            <w:rStyle w:val="Hyperlink"/>
            <w:smallCaps/>
            <w:noProof/>
            <w:szCs w:val="17"/>
          </w:rPr>
          <w:t>Republished</w:t>
        </w:r>
        <w:r w:rsidR="006156E0">
          <w:rPr>
            <w:rStyle w:val="Hyperlink"/>
            <w:noProof/>
            <w:szCs w:val="17"/>
          </w:rPr>
          <w:t>]</w:t>
        </w:r>
        <w:r w:rsidR="00C366C4" w:rsidRPr="00C366C4">
          <w:rPr>
            <w:noProof/>
            <w:webHidden/>
            <w:szCs w:val="17"/>
          </w:rPr>
          <w:tab/>
        </w:r>
        <w:r w:rsidR="00C366C4" w:rsidRPr="00C366C4">
          <w:rPr>
            <w:noProof/>
            <w:webHidden/>
            <w:szCs w:val="17"/>
          </w:rPr>
          <w:fldChar w:fldCharType="begin"/>
        </w:r>
        <w:r w:rsidR="00C366C4" w:rsidRPr="00C366C4">
          <w:rPr>
            <w:noProof/>
            <w:webHidden/>
            <w:szCs w:val="17"/>
          </w:rPr>
          <w:instrText xml:space="preserve"> PAGEREF _Toc178173411 \h </w:instrText>
        </w:r>
        <w:r w:rsidR="00C366C4" w:rsidRPr="00C366C4">
          <w:rPr>
            <w:noProof/>
            <w:webHidden/>
            <w:szCs w:val="17"/>
          </w:rPr>
        </w:r>
        <w:r w:rsidR="00C366C4" w:rsidRPr="00C366C4">
          <w:rPr>
            <w:noProof/>
            <w:webHidden/>
            <w:szCs w:val="17"/>
          </w:rPr>
          <w:fldChar w:fldCharType="separate"/>
        </w:r>
        <w:r w:rsidR="00243ABD">
          <w:rPr>
            <w:noProof/>
            <w:webHidden/>
            <w:szCs w:val="17"/>
          </w:rPr>
          <w:t>3808</w:t>
        </w:r>
        <w:r w:rsidR="00C366C4" w:rsidRPr="00C366C4">
          <w:rPr>
            <w:noProof/>
            <w:webHidden/>
            <w:szCs w:val="17"/>
          </w:rPr>
          <w:fldChar w:fldCharType="end"/>
        </w:r>
      </w:hyperlink>
    </w:p>
    <w:p w14:paraId="3CB4D82F" w14:textId="57FE9C18" w:rsidR="00C366C4" w:rsidRPr="00C366C4" w:rsidRDefault="00C342DA" w:rsidP="00223E7D">
      <w:pPr>
        <w:pStyle w:val="TOC2"/>
        <w:tabs>
          <w:tab w:val="right" w:leader="dot" w:pos="4524"/>
        </w:tabs>
        <w:ind w:left="142" w:hanging="142"/>
        <w:rPr>
          <w:rFonts w:eastAsiaTheme="minorEastAsia"/>
          <w:noProof/>
          <w:color w:val="auto"/>
          <w:kern w:val="2"/>
          <w:szCs w:val="17"/>
          <w14:ligatures w14:val="standardContextual"/>
        </w:rPr>
      </w:pPr>
      <w:hyperlink w:anchor="_Toc178173412" w:history="1">
        <w:r w:rsidR="00C366C4" w:rsidRPr="00C366C4">
          <w:rPr>
            <w:rStyle w:val="Hyperlink"/>
            <w:noProof/>
            <w:szCs w:val="17"/>
          </w:rPr>
          <w:t xml:space="preserve">Fisheries Management (Prawn Fisheries) </w:t>
        </w:r>
        <w:r w:rsidR="00223E7D">
          <w:rPr>
            <w:rStyle w:val="Hyperlink"/>
            <w:noProof/>
            <w:szCs w:val="17"/>
          </w:rPr>
          <w:br/>
        </w:r>
        <w:r w:rsidR="00C366C4" w:rsidRPr="00C366C4">
          <w:rPr>
            <w:rStyle w:val="Hyperlink"/>
            <w:noProof/>
            <w:szCs w:val="17"/>
          </w:rPr>
          <w:t>Regulations 2017</w:t>
        </w:r>
        <w:r w:rsidR="00C366C4" w:rsidRPr="00C366C4">
          <w:rPr>
            <w:noProof/>
            <w:webHidden/>
            <w:szCs w:val="17"/>
          </w:rPr>
          <w:tab/>
        </w:r>
        <w:r w:rsidR="00C366C4" w:rsidRPr="00C366C4">
          <w:rPr>
            <w:noProof/>
            <w:webHidden/>
            <w:szCs w:val="17"/>
          </w:rPr>
          <w:fldChar w:fldCharType="begin"/>
        </w:r>
        <w:r w:rsidR="00C366C4" w:rsidRPr="00C366C4">
          <w:rPr>
            <w:noProof/>
            <w:webHidden/>
            <w:szCs w:val="17"/>
          </w:rPr>
          <w:instrText xml:space="preserve"> PAGEREF _Toc178173412 \h </w:instrText>
        </w:r>
        <w:r w:rsidR="00C366C4" w:rsidRPr="00C366C4">
          <w:rPr>
            <w:noProof/>
            <w:webHidden/>
            <w:szCs w:val="17"/>
          </w:rPr>
        </w:r>
        <w:r w:rsidR="00C366C4" w:rsidRPr="00C366C4">
          <w:rPr>
            <w:noProof/>
            <w:webHidden/>
            <w:szCs w:val="17"/>
          </w:rPr>
          <w:fldChar w:fldCharType="separate"/>
        </w:r>
        <w:r w:rsidR="00243ABD">
          <w:rPr>
            <w:noProof/>
            <w:webHidden/>
            <w:szCs w:val="17"/>
          </w:rPr>
          <w:t>3811</w:t>
        </w:r>
        <w:r w:rsidR="00C366C4" w:rsidRPr="00C366C4">
          <w:rPr>
            <w:noProof/>
            <w:webHidden/>
            <w:szCs w:val="17"/>
          </w:rPr>
          <w:fldChar w:fldCharType="end"/>
        </w:r>
      </w:hyperlink>
    </w:p>
    <w:p w14:paraId="00D64E15" w14:textId="087C9221" w:rsidR="00C366C4" w:rsidRPr="00C366C4" w:rsidRDefault="00C342DA" w:rsidP="00C366C4">
      <w:pPr>
        <w:pStyle w:val="TOC2"/>
        <w:tabs>
          <w:tab w:val="right" w:leader="dot" w:pos="4524"/>
        </w:tabs>
        <w:rPr>
          <w:rFonts w:eastAsiaTheme="minorEastAsia"/>
          <w:noProof/>
          <w:color w:val="auto"/>
          <w:kern w:val="2"/>
          <w:szCs w:val="17"/>
          <w14:ligatures w14:val="standardContextual"/>
        </w:rPr>
      </w:pPr>
      <w:hyperlink w:anchor="_Toc178173413" w:history="1">
        <w:r w:rsidR="00C366C4" w:rsidRPr="00C366C4">
          <w:rPr>
            <w:rStyle w:val="Hyperlink"/>
            <w:noProof/>
            <w:szCs w:val="17"/>
          </w:rPr>
          <w:t>Housing Improvement Act 2016</w:t>
        </w:r>
        <w:r w:rsidR="00C366C4" w:rsidRPr="00C366C4">
          <w:rPr>
            <w:noProof/>
            <w:webHidden/>
            <w:szCs w:val="17"/>
          </w:rPr>
          <w:tab/>
        </w:r>
        <w:r w:rsidR="00C366C4" w:rsidRPr="00C366C4">
          <w:rPr>
            <w:noProof/>
            <w:webHidden/>
            <w:szCs w:val="17"/>
          </w:rPr>
          <w:fldChar w:fldCharType="begin"/>
        </w:r>
        <w:r w:rsidR="00C366C4" w:rsidRPr="00C366C4">
          <w:rPr>
            <w:noProof/>
            <w:webHidden/>
            <w:szCs w:val="17"/>
          </w:rPr>
          <w:instrText xml:space="preserve"> PAGEREF _Toc178173413 \h </w:instrText>
        </w:r>
        <w:r w:rsidR="00C366C4" w:rsidRPr="00C366C4">
          <w:rPr>
            <w:noProof/>
            <w:webHidden/>
            <w:szCs w:val="17"/>
          </w:rPr>
        </w:r>
        <w:r w:rsidR="00C366C4" w:rsidRPr="00C366C4">
          <w:rPr>
            <w:noProof/>
            <w:webHidden/>
            <w:szCs w:val="17"/>
          </w:rPr>
          <w:fldChar w:fldCharType="separate"/>
        </w:r>
        <w:r w:rsidR="00243ABD">
          <w:rPr>
            <w:noProof/>
            <w:webHidden/>
            <w:szCs w:val="17"/>
          </w:rPr>
          <w:t>3811</w:t>
        </w:r>
        <w:r w:rsidR="00C366C4" w:rsidRPr="00C366C4">
          <w:rPr>
            <w:noProof/>
            <w:webHidden/>
            <w:szCs w:val="17"/>
          </w:rPr>
          <w:fldChar w:fldCharType="end"/>
        </w:r>
      </w:hyperlink>
    </w:p>
    <w:p w14:paraId="387E2849" w14:textId="6E1DD0C2" w:rsidR="00C366C4" w:rsidRPr="00C366C4" w:rsidRDefault="00C342DA" w:rsidP="00C366C4">
      <w:pPr>
        <w:pStyle w:val="TOC2"/>
        <w:tabs>
          <w:tab w:val="right" w:leader="dot" w:pos="4524"/>
        </w:tabs>
        <w:rPr>
          <w:rFonts w:eastAsiaTheme="minorEastAsia"/>
          <w:noProof/>
          <w:color w:val="auto"/>
          <w:kern w:val="2"/>
          <w:szCs w:val="17"/>
          <w14:ligatures w14:val="standardContextual"/>
        </w:rPr>
      </w:pPr>
      <w:hyperlink w:anchor="_Toc178173414" w:history="1">
        <w:r w:rsidR="00C366C4" w:rsidRPr="00C366C4">
          <w:rPr>
            <w:rStyle w:val="Hyperlink"/>
            <w:noProof/>
            <w:szCs w:val="17"/>
          </w:rPr>
          <w:t>Land Acquisition Act 1969</w:t>
        </w:r>
        <w:r w:rsidR="00C366C4" w:rsidRPr="00C366C4">
          <w:rPr>
            <w:noProof/>
            <w:webHidden/>
            <w:szCs w:val="17"/>
          </w:rPr>
          <w:tab/>
        </w:r>
        <w:r w:rsidR="00C366C4" w:rsidRPr="00C366C4">
          <w:rPr>
            <w:noProof/>
            <w:webHidden/>
            <w:szCs w:val="17"/>
          </w:rPr>
          <w:fldChar w:fldCharType="begin"/>
        </w:r>
        <w:r w:rsidR="00C366C4" w:rsidRPr="00C366C4">
          <w:rPr>
            <w:noProof/>
            <w:webHidden/>
            <w:szCs w:val="17"/>
          </w:rPr>
          <w:instrText xml:space="preserve"> PAGEREF _Toc178173414 \h </w:instrText>
        </w:r>
        <w:r w:rsidR="00C366C4" w:rsidRPr="00C366C4">
          <w:rPr>
            <w:noProof/>
            <w:webHidden/>
            <w:szCs w:val="17"/>
          </w:rPr>
        </w:r>
        <w:r w:rsidR="00C366C4" w:rsidRPr="00C366C4">
          <w:rPr>
            <w:noProof/>
            <w:webHidden/>
            <w:szCs w:val="17"/>
          </w:rPr>
          <w:fldChar w:fldCharType="separate"/>
        </w:r>
        <w:r w:rsidR="00243ABD">
          <w:rPr>
            <w:noProof/>
            <w:webHidden/>
            <w:szCs w:val="17"/>
          </w:rPr>
          <w:t>3812</w:t>
        </w:r>
        <w:r w:rsidR="00C366C4" w:rsidRPr="00C366C4">
          <w:rPr>
            <w:noProof/>
            <w:webHidden/>
            <w:szCs w:val="17"/>
          </w:rPr>
          <w:fldChar w:fldCharType="end"/>
        </w:r>
      </w:hyperlink>
    </w:p>
    <w:p w14:paraId="5ADC5C40" w14:textId="0B175819" w:rsidR="00C366C4" w:rsidRPr="00C366C4" w:rsidRDefault="00C342DA" w:rsidP="00C366C4">
      <w:pPr>
        <w:pStyle w:val="TOC2"/>
        <w:tabs>
          <w:tab w:val="right" w:leader="dot" w:pos="4524"/>
        </w:tabs>
        <w:rPr>
          <w:rFonts w:eastAsiaTheme="minorEastAsia"/>
          <w:noProof/>
          <w:color w:val="auto"/>
          <w:kern w:val="2"/>
          <w:szCs w:val="17"/>
          <w14:ligatures w14:val="standardContextual"/>
        </w:rPr>
      </w:pPr>
      <w:hyperlink w:anchor="_Toc178173415" w:history="1">
        <w:r w:rsidR="00C366C4" w:rsidRPr="00C366C4">
          <w:rPr>
            <w:rStyle w:val="Hyperlink"/>
            <w:noProof/>
            <w:szCs w:val="17"/>
          </w:rPr>
          <w:t>Landscape South Australia Act 2019</w:t>
        </w:r>
        <w:r w:rsidR="00C366C4" w:rsidRPr="00C366C4">
          <w:rPr>
            <w:noProof/>
            <w:webHidden/>
            <w:szCs w:val="17"/>
          </w:rPr>
          <w:tab/>
        </w:r>
        <w:r w:rsidR="00C366C4" w:rsidRPr="00C366C4">
          <w:rPr>
            <w:noProof/>
            <w:webHidden/>
            <w:szCs w:val="17"/>
          </w:rPr>
          <w:fldChar w:fldCharType="begin"/>
        </w:r>
        <w:r w:rsidR="00C366C4" w:rsidRPr="00C366C4">
          <w:rPr>
            <w:noProof/>
            <w:webHidden/>
            <w:szCs w:val="17"/>
          </w:rPr>
          <w:instrText xml:space="preserve"> PAGEREF _Toc178173415 \h </w:instrText>
        </w:r>
        <w:r w:rsidR="00C366C4" w:rsidRPr="00C366C4">
          <w:rPr>
            <w:noProof/>
            <w:webHidden/>
            <w:szCs w:val="17"/>
          </w:rPr>
        </w:r>
        <w:r w:rsidR="00C366C4" w:rsidRPr="00C366C4">
          <w:rPr>
            <w:noProof/>
            <w:webHidden/>
            <w:szCs w:val="17"/>
          </w:rPr>
          <w:fldChar w:fldCharType="separate"/>
        </w:r>
        <w:r w:rsidR="00243ABD">
          <w:rPr>
            <w:noProof/>
            <w:webHidden/>
            <w:szCs w:val="17"/>
          </w:rPr>
          <w:t>3813</w:t>
        </w:r>
        <w:r w:rsidR="00C366C4" w:rsidRPr="00C366C4">
          <w:rPr>
            <w:noProof/>
            <w:webHidden/>
            <w:szCs w:val="17"/>
          </w:rPr>
          <w:fldChar w:fldCharType="end"/>
        </w:r>
      </w:hyperlink>
    </w:p>
    <w:p w14:paraId="52CBDF7C" w14:textId="7FF8B382" w:rsidR="00C366C4" w:rsidRPr="00C366C4" w:rsidRDefault="00C342DA" w:rsidP="00C366C4">
      <w:pPr>
        <w:pStyle w:val="TOC2"/>
        <w:tabs>
          <w:tab w:val="right" w:leader="dot" w:pos="4524"/>
        </w:tabs>
        <w:rPr>
          <w:rFonts w:eastAsiaTheme="minorEastAsia"/>
          <w:noProof/>
          <w:color w:val="auto"/>
          <w:kern w:val="2"/>
          <w:szCs w:val="17"/>
          <w14:ligatures w14:val="standardContextual"/>
        </w:rPr>
      </w:pPr>
      <w:hyperlink w:anchor="_Toc178173416" w:history="1">
        <w:r w:rsidR="00C366C4" w:rsidRPr="00C366C4">
          <w:rPr>
            <w:rStyle w:val="Hyperlink"/>
            <w:noProof/>
            <w:szCs w:val="17"/>
          </w:rPr>
          <w:t>National Parks and Wildlife Act 1972</w:t>
        </w:r>
        <w:r w:rsidR="00C366C4" w:rsidRPr="00C366C4">
          <w:rPr>
            <w:noProof/>
            <w:webHidden/>
            <w:szCs w:val="17"/>
          </w:rPr>
          <w:tab/>
        </w:r>
        <w:r w:rsidR="00C366C4" w:rsidRPr="00C366C4">
          <w:rPr>
            <w:noProof/>
            <w:webHidden/>
            <w:szCs w:val="17"/>
          </w:rPr>
          <w:fldChar w:fldCharType="begin"/>
        </w:r>
        <w:r w:rsidR="00C366C4" w:rsidRPr="00C366C4">
          <w:rPr>
            <w:noProof/>
            <w:webHidden/>
            <w:szCs w:val="17"/>
          </w:rPr>
          <w:instrText xml:space="preserve"> PAGEREF _Toc178173416 \h </w:instrText>
        </w:r>
        <w:r w:rsidR="00C366C4" w:rsidRPr="00C366C4">
          <w:rPr>
            <w:noProof/>
            <w:webHidden/>
            <w:szCs w:val="17"/>
          </w:rPr>
        </w:r>
        <w:r w:rsidR="00C366C4" w:rsidRPr="00C366C4">
          <w:rPr>
            <w:noProof/>
            <w:webHidden/>
            <w:szCs w:val="17"/>
          </w:rPr>
          <w:fldChar w:fldCharType="separate"/>
        </w:r>
        <w:r w:rsidR="00243ABD">
          <w:rPr>
            <w:noProof/>
            <w:webHidden/>
            <w:szCs w:val="17"/>
          </w:rPr>
          <w:t>3836</w:t>
        </w:r>
        <w:r w:rsidR="00C366C4" w:rsidRPr="00C366C4">
          <w:rPr>
            <w:noProof/>
            <w:webHidden/>
            <w:szCs w:val="17"/>
          </w:rPr>
          <w:fldChar w:fldCharType="end"/>
        </w:r>
      </w:hyperlink>
    </w:p>
    <w:p w14:paraId="724988E3" w14:textId="01057C6F" w:rsidR="00C366C4" w:rsidRPr="00C366C4" w:rsidRDefault="00C342DA" w:rsidP="00C366C4">
      <w:pPr>
        <w:pStyle w:val="TOC2"/>
        <w:tabs>
          <w:tab w:val="right" w:leader="dot" w:pos="4524"/>
        </w:tabs>
        <w:rPr>
          <w:rFonts w:eastAsiaTheme="minorEastAsia"/>
          <w:noProof/>
          <w:color w:val="auto"/>
          <w:kern w:val="2"/>
          <w:szCs w:val="17"/>
          <w14:ligatures w14:val="standardContextual"/>
        </w:rPr>
      </w:pPr>
      <w:hyperlink w:anchor="_Toc178173417" w:history="1">
        <w:r w:rsidR="00C366C4" w:rsidRPr="00C366C4">
          <w:rPr>
            <w:rStyle w:val="Hyperlink"/>
            <w:noProof/>
            <w:szCs w:val="17"/>
          </w:rPr>
          <w:t>Planning, Development and Infrastructure Act 2016</w:t>
        </w:r>
        <w:r w:rsidR="00C366C4" w:rsidRPr="00C366C4">
          <w:rPr>
            <w:noProof/>
            <w:webHidden/>
            <w:szCs w:val="17"/>
          </w:rPr>
          <w:tab/>
        </w:r>
        <w:r w:rsidR="00C366C4" w:rsidRPr="00C366C4">
          <w:rPr>
            <w:noProof/>
            <w:webHidden/>
            <w:szCs w:val="17"/>
          </w:rPr>
          <w:fldChar w:fldCharType="begin"/>
        </w:r>
        <w:r w:rsidR="00C366C4" w:rsidRPr="00C366C4">
          <w:rPr>
            <w:noProof/>
            <w:webHidden/>
            <w:szCs w:val="17"/>
          </w:rPr>
          <w:instrText xml:space="preserve"> PAGEREF _Toc178173417 \h </w:instrText>
        </w:r>
        <w:r w:rsidR="00C366C4" w:rsidRPr="00C366C4">
          <w:rPr>
            <w:noProof/>
            <w:webHidden/>
            <w:szCs w:val="17"/>
          </w:rPr>
        </w:r>
        <w:r w:rsidR="00C366C4" w:rsidRPr="00C366C4">
          <w:rPr>
            <w:noProof/>
            <w:webHidden/>
            <w:szCs w:val="17"/>
          </w:rPr>
          <w:fldChar w:fldCharType="separate"/>
        </w:r>
        <w:r w:rsidR="00243ABD">
          <w:rPr>
            <w:noProof/>
            <w:webHidden/>
            <w:szCs w:val="17"/>
          </w:rPr>
          <w:t>3837</w:t>
        </w:r>
        <w:r w:rsidR="00C366C4" w:rsidRPr="00C366C4">
          <w:rPr>
            <w:noProof/>
            <w:webHidden/>
            <w:szCs w:val="17"/>
          </w:rPr>
          <w:fldChar w:fldCharType="end"/>
        </w:r>
      </w:hyperlink>
    </w:p>
    <w:p w14:paraId="0A155B70" w14:textId="7138C49D" w:rsidR="00C366C4" w:rsidRPr="00C366C4" w:rsidRDefault="00C342DA" w:rsidP="00C366C4">
      <w:pPr>
        <w:pStyle w:val="TOC2"/>
        <w:tabs>
          <w:tab w:val="right" w:leader="dot" w:pos="4524"/>
        </w:tabs>
        <w:rPr>
          <w:rFonts w:eastAsiaTheme="minorEastAsia"/>
          <w:noProof/>
          <w:color w:val="auto"/>
          <w:kern w:val="2"/>
          <w:szCs w:val="17"/>
          <w14:ligatures w14:val="standardContextual"/>
        </w:rPr>
      </w:pPr>
      <w:hyperlink w:anchor="_Toc178173418" w:history="1">
        <w:r w:rsidR="00C366C4" w:rsidRPr="00C366C4">
          <w:rPr>
            <w:rStyle w:val="Hyperlink"/>
            <w:noProof/>
            <w:szCs w:val="17"/>
          </w:rPr>
          <w:t>Police Act 1998</w:t>
        </w:r>
        <w:r w:rsidR="00C366C4" w:rsidRPr="00C366C4">
          <w:rPr>
            <w:noProof/>
            <w:webHidden/>
            <w:szCs w:val="17"/>
          </w:rPr>
          <w:tab/>
        </w:r>
        <w:r w:rsidR="00C366C4" w:rsidRPr="00C366C4">
          <w:rPr>
            <w:noProof/>
            <w:webHidden/>
            <w:szCs w:val="17"/>
          </w:rPr>
          <w:fldChar w:fldCharType="begin"/>
        </w:r>
        <w:r w:rsidR="00C366C4" w:rsidRPr="00C366C4">
          <w:rPr>
            <w:noProof/>
            <w:webHidden/>
            <w:szCs w:val="17"/>
          </w:rPr>
          <w:instrText xml:space="preserve"> PAGEREF _Toc178173418 \h </w:instrText>
        </w:r>
        <w:r w:rsidR="00C366C4" w:rsidRPr="00C366C4">
          <w:rPr>
            <w:noProof/>
            <w:webHidden/>
            <w:szCs w:val="17"/>
          </w:rPr>
        </w:r>
        <w:r w:rsidR="00C366C4" w:rsidRPr="00C366C4">
          <w:rPr>
            <w:noProof/>
            <w:webHidden/>
            <w:szCs w:val="17"/>
          </w:rPr>
          <w:fldChar w:fldCharType="separate"/>
        </w:r>
        <w:r w:rsidR="00243ABD">
          <w:rPr>
            <w:noProof/>
            <w:webHidden/>
            <w:szCs w:val="17"/>
          </w:rPr>
          <w:t>3847</w:t>
        </w:r>
        <w:r w:rsidR="00C366C4" w:rsidRPr="00C366C4">
          <w:rPr>
            <w:noProof/>
            <w:webHidden/>
            <w:szCs w:val="17"/>
          </w:rPr>
          <w:fldChar w:fldCharType="end"/>
        </w:r>
      </w:hyperlink>
    </w:p>
    <w:p w14:paraId="70618B9C" w14:textId="6A0A6E9A" w:rsidR="00C366C4" w:rsidRPr="00C366C4" w:rsidRDefault="00C342DA" w:rsidP="00C366C4">
      <w:pPr>
        <w:pStyle w:val="TOC1"/>
        <w:rPr>
          <w:rFonts w:eastAsiaTheme="minorEastAsia"/>
          <w:color w:val="auto"/>
          <w:kern w:val="2"/>
          <w14:ligatures w14:val="standardContextual"/>
        </w:rPr>
      </w:pPr>
      <w:hyperlink w:anchor="_Toc178173419" w:history="1">
        <w:r w:rsidR="00C366C4" w:rsidRPr="00C366C4">
          <w:rPr>
            <w:rStyle w:val="Hyperlink"/>
            <w:szCs w:val="17"/>
          </w:rPr>
          <w:t>Local Government Instruments</w:t>
        </w:r>
      </w:hyperlink>
    </w:p>
    <w:p w14:paraId="6935DB27" w14:textId="62B8ADB2" w:rsidR="00C366C4" w:rsidRPr="00C366C4" w:rsidRDefault="00C342DA" w:rsidP="00C366C4">
      <w:pPr>
        <w:pStyle w:val="TOC2"/>
        <w:tabs>
          <w:tab w:val="right" w:leader="dot" w:pos="4524"/>
        </w:tabs>
        <w:rPr>
          <w:rFonts w:eastAsiaTheme="minorEastAsia"/>
          <w:noProof/>
          <w:color w:val="auto"/>
          <w:kern w:val="2"/>
          <w:szCs w:val="17"/>
          <w14:ligatures w14:val="standardContextual"/>
        </w:rPr>
      </w:pPr>
      <w:hyperlink w:anchor="_Toc178173420" w:history="1">
        <w:r w:rsidR="00C366C4" w:rsidRPr="00C366C4">
          <w:rPr>
            <w:rStyle w:val="Hyperlink"/>
            <w:noProof/>
            <w:szCs w:val="17"/>
          </w:rPr>
          <w:t>City of Adelaide</w:t>
        </w:r>
        <w:r w:rsidR="00C366C4" w:rsidRPr="00C366C4">
          <w:rPr>
            <w:noProof/>
            <w:webHidden/>
            <w:szCs w:val="17"/>
          </w:rPr>
          <w:tab/>
        </w:r>
        <w:r w:rsidR="00C366C4" w:rsidRPr="00C366C4">
          <w:rPr>
            <w:noProof/>
            <w:webHidden/>
            <w:szCs w:val="17"/>
          </w:rPr>
          <w:fldChar w:fldCharType="begin"/>
        </w:r>
        <w:r w:rsidR="00C366C4" w:rsidRPr="00C366C4">
          <w:rPr>
            <w:noProof/>
            <w:webHidden/>
            <w:szCs w:val="17"/>
          </w:rPr>
          <w:instrText xml:space="preserve"> PAGEREF _Toc178173420 \h </w:instrText>
        </w:r>
        <w:r w:rsidR="00C366C4" w:rsidRPr="00C366C4">
          <w:rPr>
            <w:noProof/>
            <w:webHidden/>
            <w:szCs w:val="17"/>
          </w:rPr>
        </w:r>
        <w:r w:rsidR="00C366C4" w:rsidRPr="00C366C4">
          <w:rPr>
            <w:noProof/>
            <w:webHidden/>
            <w:szCs w:val="17"/>
          </w:rPr>
          <w:fldChar w:fldCharType="separate"/>
        </w:r>
        <w:r w:rsidR="00243ABD">
          <w:rPr>
            <w:noProof/>
            <w:webHidden/>
            <w:szCs w:val="17"/>
          </w:rPr>
          <w:t>3848</w:t>
        </w:r>
        <w:r w:rsidR="00C366C4" w:rsidRPr="00C366C4">
          <w:rPr>
            <w:noProof/>
            <w:webHidden/>
            <w:szCs w:val="17"/>
          </w:rPr>
          <w:fldChar w:fldCharType="end"/>
        </w:r>
      </w:hyperlink>
    </w:p>
    <w:p w14:paraId="52254E32" w14:textId="65A0FBE7" w:rsidR="00C366C4" w:rsidRPr="00C366C4" w:rsidRDefault="00C342DA" w:rsidP="00C366C4">
      <w:pPr>
        <w:pStyle w:val="TOC2"/>
        <w:tabs>
          <w:tab w:val="right" w:leader="dot" w:pos="4524"/>
        </w:tabs>
        <w:rPr>
          <w:rFonts w:eastAsiaTheme="minorEastAsia"/>
          <w:noProof/>
          <w:color w:val="auto"/>
          <w:kern w:val="2"/>
          <w:szCs w:val="17"/>
          <w14:ligatures w14:val="standardContextual"/>
        </w:rPr>
      </w:pPr>
      <w:hyperlink w:anchor="_Toc178173421" w:history="1">
        <w:r w:rsidR="00C366C4" w:rsidRPr="00C366C4">
          <w:rPr>
            <w:rStyle w:val="Hyperlink"/>
            <w:noProof/>
            <w:szCs w:val="17"/>
          </w:rPr>
          <w:t>City of Prospect</w:t>
        </w:r>
        <w:r w:rsidR="00C366C4" w:rsidRPr="00C366C4">
          <w:rPr>
            <w:noProof/>
            <w:webHidden/>
            <w:szCs w:val="17"/>
          </w:rPr>
          <w:tab/>
        </w:r>
        <w:r w:rsidR="00C366C4" w:rsidRPr="00C366C4">
          <w:rPr>
            <w:noProof/>
            <w:webHidden/>
            <w:szCs w:val="17"/>
          </w:rPr>
          <w:fldChar w:fldCharType="begin"/>
        </w:r>
        <w:r w:rsidR="00C366C4" w:rsidRPr="00C366C4">
          <w:rPr>
            <w:noProof/>
            <w:webHidden/>
            <w:szCs w:val="17"/>
          </w:rPr>
          <w:instrText xml:space="preserve"> PAGEREF _Toc178173421 \h </w:instrText>
        </w:r>
        <w:r w:rsidR="00C366C4" w:rsidRPr="00C366C4">
          <w:rPr>
            <w:noProof/>
            <w:webHidden/>
            <w:szCs w:val="17"/>
          </w:rPr>
        </w:r>
        <w:r w:rsidR="00C366C4" w:rsidRPr="00C366C4">
          <w:rPr>
            <w:noProof/>
            <w:webHidden/>
            <w:szCs w:val="17"/>
          </w:rPr>
          <w:fldChar w:fldCharType="separate"/>
        </w:r>
        <w:r w:rsidR="00243ABD">
          <w:rPr>
            <w:noProof/>
            <w:webHidden/>
            <w:szCs w:val="17"/>
          </w:rPr>
          <w:t>3848</w:t>
        </w:r>
        <w:r w:rsidR="00C366C4" w:rsidRPr="00C366C4">
          <w:rPr>
            <w:noProof/>
            <w:webHidden/>
            <w:szCs w:val="17"/>
          </w:rPr>
          <w:fldChar w:fldCharType="end"/>
        </w:r>
      </w:hyperlink>
    </w:p>
    <w:p w14:paraId="7C35A4A2" w14:textId="1B3B38B6" w:rsidR="00C366C4" w:rsidRPr="00C366C4" w:rsidRDefault="00C342DA" w:rsidP="00C366C4">
      <w:pPr>
        <w:pStyle w:val="TOC2"/>
        <w:tabs>
          <w:tab w:val="right" w:leader="dot" w:pos="4524"/>
        </w:tabs>
        <w:rPr>
          <w:rFonts w:eastAsiaTheme="minorEastAsia"/>
          <w:noProof/>
          <w:color w:val="auto"/>
          <w:kern w:val="2"/>
          <w:szCs w:val="17"/>
          <w14:ligatures w14:val="standardContextual"/>
        </w:rPr>
      </w:pPr>
      <w:hyperlink w:anchor="_Toc178173422" w:history="1">
        <w:r w:rsidR="00C366C4" w:rsidRPr="00C366C4">
          <w:rPr>
            <w:rStyle w:val="Hyperlink"/>
            <w:noProof/>
            <w:szCs w:val="17"/>
          </w:rPr>
          <w:t>Kangaroo Island Council</w:t>
        </w:r>
        <w:r w:rsidR="00C366C4" w:rsidRPr="00C366C4">
          <w:rPr>
            <w:noProof/>
            <w:webHidden/>
            <w:szCs w:val="17"/>
          </w:rPr>
          <w:tab/>
        </w:r>
        <w:r w:rsidR="00C366C4" w:rsidRPr="00C366C4">
          <w:rPr>
            <w:noProof/>
            <w:webHidden/>
            <w:szCs w:val="17"/>
          </w:rPr>
          <w:fldChar w:fldCharType="begin"/>
        </w:r>
        <w:r w:rsidR="00C366C4" w:rsidRPr="00C366C4">
          <w:rPr>
            <w:noProof/>
            <w:webHidden/>
            <w:szCs w:val="17"/>
          </w:rPr>
          <w:instrText xml:space="preserve"> PAGEREF _Toc178173422 \h </w:instrText>
        </w:r>
        <w:r w:rsidR="00C366C4" w:rsidRPr="00C366C4">
          <w:rPr>
            <w:noProof/>
            <w:webHidden/>
            <w:szCs w:val="17"/>
          </w:rPr>
        </w:r>
        <w:r w:rsidR="00C366C4" w:rsidRPr="00C366C4">
          <w:rPr>
            <w:noProof/>
            <w:webHidden/>
            <w:szCs w:val="17"/>
          </w:rPr>
          <w:fldChar w:fldCharType="separate"/>
        </w:r>
        <w:r w:rsidR="00243ABD">
          <w:rPr>
            <w:noProof/>
            <w:webHidden/>
            <w:szCs w:val="17"/>
          </w:rPr>
          <w:t>3849</w:t>
        </w:r>
        <w:r w:rsidR="00C366C4" w:rsidRPr="00C366C4">
          <w:rPr>
            <w:noProof/>
            <w:webHidden/>
            <w:szCs w:val="17"/>
          </w:rPr>
          <w:fldChar w:fldCharType="end"/>
        </w:r>
      </w:hyperlink>
    </w:p>
    <w:p w14:paraId="30F9DE34" w14:textId="131B0438" w:rsidR="00C366C4" w:rsidRPr="00C366C4" w:rsidRDefault="00C342DA" w:rsidP="00C366C4">
      <w:pPr>
        <w:pStyle w:val="TOC2"/>
        <w:tabs>
          <w:tab w:val="right" w:leader="dot" w:pos="4524"/>
        </w:tabs>
        <w:rPr>
          <w:rFonts w:eastAsiaTheme="minorEastAsia"/>
          <w:noProof/>
          <w:color w:val="auto"/>
          <w:kern w:val="2"/>
          <w:szCs w:val="17"/>
          <w14:ligatures w14:val="standardContextual"/>
        </w:rPr>
      </w:pPr>
      <w:hyperlink w:anchor="_Toc178173423" w:history="1">
        <w:r w:rsidR="00C366C4" w:rsidRPr="00C366C4">
          <w:rPr>
            <w:rStyle w:val="Hyperlink"/>
            <w:noProof/>
            <w:szCs w:val="17"/>
          </w:rPr>
          <w:t>Renmark Paringa Council</w:t>
        </w:r>
        <w:r w:rsidR="00C366C4" w:rsidRPr="00C366C4">
          <w:rPr>
            <w:noProof/>
            <w:webHidden/>
            <w:szCs w:val="17"/>
          </w:rPr>
          <w:tab/>
        </w:r>
        <w:r w:rsidR="00C366C4" w:rsidRPr="00C366C4">
          <w:rPr>
            <w:noProof/>
            <w:webHidden/>
            <w:szCs w:val="17"/>
          </w:rPr>
          <w:fldChar w:fldCharType="begin"/>
        </w:r>
        <w:r w:rsidR="00C366C4" w:rsidRPr="00C366C4">
          <w:rPr>
            <w:noProof/>
            <w:webHidden/>
            <w:szCs w:val="17"/>
          </w:rPr>
          <w:instrText xml:space="preserve"> PAGEREF _Toc178173423 \h </w:instrText>
        </w:r>
        <w:r w:rsidR="00C366C4" w:rsidRPr="00C366C4">
          <w:rPr>
            <w:noProof/>
            <w:webHidden/>
            <w:szCs w:val="17"/>
          </w:rPr>
        </w:r>
        <w:r w:rsidR="00C366C4" w:rsidRPr="00C366C4">
          <w:rPr>
            <w:noProof/>
            <w:webHidden/>
            <w:szCs w:val="17"/>
          </w:rPr>
          <w:fldChar w:fldCharType="separate"/>
        </w:r>
        <w:r w:rsidR="00243ABD">
          <w:rPr>
            <w:noProof/>
            <w:webHidden/>
            <w:szCs w:val="17"/>
          </w:rPr>
          <w:t>3849</w:t>
        </w:r>
        <w:r w:rsidR="00C366C4" w:rsidRPr="00C366C4">
          <w:rPr>
            <w:noProof/>
            <w:webHidden/>
            <w:szCs w:val="17"/>
          </w:rPr>
          <w:fldChar w:fldCharType="end"/>
        </w:r>
      </w:hyperlink>
    </w:p>
    <w:p w14:paraId="7CCE3466" w14:textId="5297877F" w:rsidR="00C366C4" w:rsidRPr="00C366C4" w:rsidRDefault="00C342DA" w:rsidP="00C366C4">
      <w:pPr>
        <w:pStyle w:val="TOC2"/>
        <w:tabs>
          <w:tab w:val="right" w:leader="dot" w:pos="4524"/>
        </w:tabs>
        <w:rPr>
          <w:rFonts w:eastAsiaTheme="minorEastAsia"/>
          <w:noProof/>
          <w:color w:val="auto"/>
          <w:kern w:val="2"/>
          <w:szCs w:val="17"/>
          <w14:ligatures w14:val="standardContextual"/>
        </w:rPr>
      </w:pPr>
      <w:hyperlink w:anchor="_Toc178173424" w:history="1">
        <w:r w:rsidR="00C366C4" w:rsidRPr="00C366C4">
          <w:rPr>
            <w:rStyle w:val="Hyperlink"/>
            <w:noProof/>
            <w:szCs w:val="17"/>
          </w:rPr>
          <w:t>District Council of Streaky Bay</w:t>
        </w:r>
        <w:r w:rsidR="00C366C4" w:rsidRPr="00C366C4">
          <w:rPr>
            <w:noProof/>
            <w:webHidden/>
            <w:szCs w:val="17"/>
          </w:rPr>
          <w:tab/>
        </w:r>
        <w:r w:rsidR="00C366C4" w:rsidRPr="00C366C4">
          <w:rPr>
            <w:noProof/>
            <w:webHidden/>
            <w:szCs w:val="17"/>
          </w:rPr>
          <w:fldChar w:fldCharType="begin"/>
        </w:r>
        <w:r w:rsidR="00C366C4" w:rsidRPr="00C366C4">
          <w:rPr>
            <w:noProof/>
            <w:webHidden/>
            <w:szCs w:val="17"/>
          </w:rPr>
          <w:instrText xml:space="preserve"> PAGEREF _Toc178173424 \h </w:instrText>
        </w:r>
        <w:r w:rsidR="00C366C4" w:rsidRPr="00C366C4">
          <w:rPr>
            <w:noProof/>
            <w:webHidden/>
            <w:szCs w:val="17"/>
          </w:rPr>
        </w:r>
        <w:r w:rsidR="00C366C4" w:rsidRPr="00C366C4">
          <w:rPr>
            <w:noProof/>
            <w:webHidden/>
            <w:szCs w:val="17"/>
          </w:rPr>
          <w:fldChar w:fldCharType="separate"/>
        </w:r>
        <w:r w:rsidR="00243ABD">
          <w:rPr>
            <w:noProof/>
            <w:webHidden/>
            <w:szCs w:val="17"/>
          </w:rPr>
          <w:t>3850</w:t>
        </w:r>
        <w:r w:rsidR="00C366C4" w:rsidRPr="00C366C4">
          <w:rPr>
            <w:noProof/>
            <w:webHidden/>
            <w:szCs w:val="17"/>
          </w:rPr>
          <w:fldChar w:fldCharType="end"/>
        </w:r>
      </w:hyperlink>
    </w:p>
    <w:p w14:paraId="0DBD2026" w14:textId="4A4E1D9A" w:rsidR="00C366C4" w:rsidRPr="00C366C4" w:rsidRDefault="00C342DA" w:rsidP="00C366C4">
      <w:pPr>
        <w:pStyle w:val="TOC2"/>
        <w:tabs>
          <w:tab w:val="right" w:leader="dot" w:pos="4524"/>
        </w:tabs>
        <w:rPr>
          <w:rFonts w:eastAsiaTheme="minorEastAsia"/>
          <w:noProof/>
          <w:color w:val="auto"/>
          <w:kern w:val="2"/>
          <w:szCs w:val="17"/>
          <w14:ligatures w14:val="standardContextual"/>
        </w:rPr>
      </w:pPr>
      <w:hyperlink w:anchor="_Toc178173425" w:history="1">
        <w:r w:rsidR="00C366C4" w:rsidRPr="00C366C4">
          <w:rPr>
            <w:rStyle w:val="Hyperlink"/>
            <w:noProof/>
            <w:szCs w:val="17"/>
          </w:rPr>
          <w:t>District Council of Yankalilla</w:t>
        </w:r>
        <w:r w:rsidR="00C366C4" w:rsidRPr="00C366C4">
          <w:rPr>
            <w:noProof/>
            <w:webHidden/>
            <w:szCs w:val="17"/>
          </w:rPr>
          <w:tab/>
        </w:r>
        <w:r w:rsidR="00C366C4" w:rsidRPr="00C366C4">
          <w:rPr>
            <w:noProof/>
            <w:webHidden/>
            <w:szCs w:val="17"/>
          </w:rPr>
          <w:fldChar w:fldCharType="begin"/>
        </w:r>
        <w:r w:rsidR="00C366C4" w:rsidRPr="00C366C4">
          <w:rPr>
            <w:noProof/>
            <w:webHidden/>
            <w:szCs w:val="17"/>
          </w:rPr>
          <w:instrText xml:space="preserve"> PAGEREF _Toc178173425 \h </w:instrText>
        </w:r>
        <w:r w:rsidR="00C366C4" w:rsidRPr="00C366C4">
          <w:rPr>
            <w:noProof/>
            <w:webHidden/>
            <w:szCs w:val="17"/>
          </w:rPr>
        </w:r>
        <w:r w:rsidR="00C366C4" w:rsidRPr="00C366C4">
          <w:rPr>
            <w:noProof/>
            <w:webHidden/>
            <w:szCs w:val="17"/>
          </w:rPr>
          <w:fldChar w:fldCharType="separate"/>
        </w:r>
        <w:r w:rsidR="00243ABD">
          <w:rPr>
            <w:noProof/>
            <w:webHidden/>
            <w:szCs w:val="17"/>
          </w:rPr>
          <w:t>3852</w:t>
        </w:r>
        <w:r w:rsidR="00C366C4" w:rsidRPr="00C366C4">
          <w:rPr>
            <w:noProof/>
            <w:webHidden/>
            <w:szCs w:val="17"/>
          </w:rPr>
          <w:fldChar w:fldCharType="end"/>
        </w:r>
      </w:hyperlink>
    </w:p>
    <w:p w14:paraId="2B870548" w14:textId="736E5FD1" w:rsidR="00C366C4" w:rsidRPr="00C366C4" w:rsidRDefault="00C342DA" w:rsidP="00C366C4">
      <w:pPr>
        <w:pStyle w:val="TOC1"/>
        <w:rPr>
          <w:rFonts w:eastAsiaTheme="minorEastAsia"/>
          <w:color w:val="auto"/>
          <w:kern w:val="2"/>
          <w14:ligatures w14:val="standardContextual"/>
        </w:rPr>
      </w:pPr>
      <w:hyperlink w:anchor="_Toc178173426" w:history="1">
        <w:r w:rsidR="00C366C4" w:rsidRPr="00C366C4">
          <w:rPr>
            <w:rStyle w:val="Hyperlink"/>
            <w:szCs w:val="17"/>
          </w:rPr>
          <w:t>Public Notices</w:t>
        </w:r>
      </w:hyperlink>
    </w:p>
    <w:p w14:paraId="75E26CD3" w14:textId="58007732" w:rsidR="00C366C4" w:rsidRPr="00C366C4" w:rsidRDefault="00C342DA" w:rsidP="00C366C4">
      <w:pPr>
        <w:pStyle w:val="TOC2"/>
        <w:tabs>
          <w:tab w:val="right" w:leader="dot" w:pos="4524"/>
        </w:tabs>
        <w:rPr>
          <w:rFonts w:eastAsiaTheme="minorEastAsia"/>
          <w:noProof/>
          <w:color w:val="auto"/>
          <w:kern w:val="2"/>
          <w:szCs w:val="17"/>
          <w14:ligatures w14:val="standardContextual"/>
        </w:rPr>
      </w:pPr>
      <w:hyperlink w:anchor="_Toc178173427" w:history="1">
        <w:r w:rsidR="00C366C4" w:rsidRPr="00C366C4">
          <w:rPr>
            <w:rStyle w:val="Hyperlink"/>
            <w:noProof/>
            <w:szCs w:val="17"/>
          </w:rPr>
          <w:t>National Electricity Law</w:t>
        </w:r>
        <w:r w:rsidR="00C366C4" w:rsidRPr="00C366C4">
          <w:rPr>
            <w:noProof/>
            <w:webHidden/>
            <w:szCs w:val="17"/>
          </w:rPr>
          <w:tab/>
        </w:r>
        <w:r w:rsidR="00C366C4" w:rsidRPr="00C366C4">
          <w:rPr>
            <w:noProof/>
            <w:webHidden/>
            <w:szCs w:val="17"/>
          </w:rPr>
          <w:fldChar w:fldCharType="begin"/>
        </w:r>
        <w:r w:rsidR="00C366C4" w:rsidRPr="00C366C4">
          <w:rPr>
            <w:noProof/>
            <w:webHidden/>
            <w:szCs w:val="17"/>
          </w:rPr>
          <w:instrText xml:space="preserve"> PAGEREF _Toc178173427 \h </w:instrText>
        </w:r>
        <w:r w:rsidR="00C366C4" w:rsidRPr="00C366C4">
          <w:rPr>
            <w:noProof/>
            <w:webHidden/>
            <w:szCs w:val="17"/>
          </w:rPr>
        </w:r>
        <w:r w:rsidR="00C366C4" w:rsidRPr="00C366C4">
          <w:rPr>
            <w:noProof/>
            <w:webHidden/>
            <w:szCs w:val="17"/>
          </w:rPr>
          <w:fldChar w:fldCharType="separate"/>
        </w:r>
        <w:r w:rsidR="00243ABD">
          <w:rPr>
            <w:noProof/>
            <w:webHidden/>
            <w:szCs w:val="17"/>
          </w:rPr>
          <w:t>3853</w:t>
        </w:r>
        <w:r w:rsidR="00C366C4" w:rsidRPr="00C366C4">
          <w:rPr>
            <w:noProof/>
            <w:webHidden/>
            <w:szCs w:val="17"/>
          </w:rPr>
          <w:fldChar w:fldCharType="end"/>
        </w:r>
      </w:hyperlink>
    </w:p>
    <w:p w14:paraId="0A75DA69" w14:textId="4EEFCA66" w:rsidR="00C366C4" w:rsidRPr="00C366C4" w:rsidRDefault="00C342DA" w:rsidP="00C366C4">
      <w:pPr>
        <w:pStyle w:val="TOC2"/>
        <w:tabs>
          <w:tab w:val="right" w:leader="dot" w:pos="4524"/>
        </w:tabs>
        <w:rPr>
          <w:rFonts w:eastAsiaTheme="minorEastAsia"/>
          <w:noProof/>
          <w:color w:val="auto"/>
          <w:kern w:val="2"/>
          <w:szCs w:val="17"/>
          <w14:ligatures w14:val="standardContextual"/>
        </w:rPr>
      </w:pPr>
      <w:hyperlink w:anchor="_Toc178173428" w:history="1">
        <w:r w:rsidR="00C366C4" w:rsidRPr="00C366C4">
          <w:rPr>
            <w:rStyle w:val="Hyperlink"/>
            <w:noProof/>
            <w:szCs w:val="17"/>
          </w:rPr>
          <w:t>National Gas Law</w:t>
        </w:r>
        <w:r w:rsidR="00C366C4" w:rsidRPr="00C366C4">
          <w:rPr>
            <w:noProof/>
            <w:webHidden/>
            <w:szCs w:val="17"/>
          </w:rPr>
          <w:tab/>
        </w:r>
        <w:r w:rsidR="00C366C4" w:rsidRPr="00C366C4">
          <w:rPr>
            <w:noProof/>
            <w:webHidden/>
            <w:szCs w:val="17"/>
          </w:rPr>
          <w:fldChar w:fldCharType="begin"/>
        </w:r>
        <w:r w:rsidR="00C366C4" w:rsidRPr="00C366C4">
          <w:rPr>
            <w:noProof/>
            <w:webHidden/>
            <w:szCs w:val="17"/>
          </w:rPr>
          <w:instrText xml:space="preserve"> PAGEREF _Toc178173428 \h </w:instrText>
        </w:r>
        <w:r w:rsidR="00C366C4" w:rsidRPr="00C366C4">
          <w:rPr>
            <w:noProof/>
            <w:webHidden/>
            <w:szCs w:val="17"/>
          </w:rPr>
        </w:r>
        <w:r w:rsidR="00C366C4" w:rsidRPr="00C366C4">
          <w:rPr>
            <w:noProof/>
            <w:webHidden/>
            <w:szCs w:val="17"/>
          </w:rPr>
          <w:fldChar w:fldCharType="separate"/>
        </w:r>
        <w:r w:rsidR="00243ABD">
          <w:rPr>
            <w:noProof/>
            <w:webHidden/>
            <w:szCs w:val="17"/>
          </w:rPr>
          <w:t>3853</w:t>
        </w:r>
        <w:r w:rsidR="00C366C4" w:rsidRPr="00C366C4">
          <w:rPr>
            <w:noProof/>
            <w:webHidden/>
            <w:szCs w:val="17"/>
          </w:rPr>
          <w:fldChar w:fldCharType="end"/>
        </w:r>
      </w:hyperlink>
    </w:p>
    <w:p w14:paraId="66489614" w14:textId="713C4AAB" w:rsidR="00C366C4" w:rsidRPr="00C366C4" w:rsidRDefault="00C342DA" w:rsidP="00C366C4">
      <w:pPr>
        <w:pStyle w:val="TOC2"/>
        <w:tabs>
          <w:tab w:val="right" w:leader="dot" w:pos="4524"/>
        </w:tabs>
        <w:rPr>
          <w:rFonts w:eastAsiaTheme="minorEastAsia"/>
          <w:noProof/>
          <w:color w:val="auto"/>
          <w:kern w:val="2"/>
          <w:szCs w:val="17"/>
          <w14:ligatures w14:val="standardContextual"/>
        </w:rPr>
      </w:pPr>
      <w:hyperlink w:anchor="_Toc178173429" w:history="1">
        <w:r w:rsidR="00C366C4" w:rsidRPr="00C366C4">
          <w:rPr>
            <w:rStyle w:val="Hyperlink"/>
            <w:noProof/>
            <w:szCs w:val="17"/>
          </w:rPr>
          <w:t>Sale of Property</w:t>
        </w:r>
        <w:r w:rsidR="00F226A5">
          <w:rPr>
            <w:rStyle w:val="Hyperlink"/>
            <w:noProof/>
            <w:szCs w:val="17"/>
          </w:rPr>
          <w:t xml:space="preserve"> [</w:t>
        </w:r>
        <w:r w:rsidR="00F226A5" w:rsidRPr="00F226A5">
          <w:rPr>
            <w:rStyle w:val="Hyperlink"/>
            <w:smallCaps/>
            <w:noProof/>
            <w:szCs w:val="17"/>
          </w:rPr>
          <w:t>Republished</w:t>
        </w:r>
        <w:r w:rsidR="00F226A5">
          <w:rPr>
            <w:rStyle w:val="Hyperlink"/>
            <w:noProof/>
            <w:szCs w:val="17"/>
          </w:rPr>
          <w:t>]</w:t>
        </w:r>
        <w:r w:rsidR="00C366C4" w:rsidRPr="00C366C4">
          <w:rPr>
            <w:noProof/>
            <w:webHidden/>
            <w:szCs w:val="17"/>
          </w:rPr>
          <w:tab/>
        </w:r>
        <w:r w:rsidR="00C366C4" w:rsidRPr="00C366C4">
          <w:rPr>
            <w:noProof/>
            <w:webHidden/>
            <w:szCs w:val="17"/>
          </w:rPr>
          <w:fldChar w:fldCharType="begin"/>
        </w:r>
        <w:r w:rsidR="00C366C4" w:rsidRPr="00C366C4">
          <w:rPr>
            <w:noProof/>
            <w:webHidden/>
            <w:szCs w:val="17"/>
          </w:rPr>
          <w:instrText xml:space="preserve"> PAGEREF _Toc178173429 \h </w:instrText>
        </w:r>
        <w:r w:rsidR="00C366C4" w:rsidRPr="00C366C4">
          <w:rPr>
            <w:noProof/>
            <w:webHidden/>
            <w:szCs w:val="17"/>
          </w:rPr>
        </w:r>
        <w:r w:rsidR="00C366C4" w:rsidRPr="00C366C4">
          <w:rPr>
            <w:noProof/>
            <w:webHidden/>
            <w:szCs w:val="17"/>
          </w:rPr>
          <w:fldChar w:fldCharType="separate"/>
        </w:r>
        <w:r w:rsidR="00243ABD">
          <w:rPr>
            <w:noProof/>
            <w:webHidden/>
            <w:szCs w:val="17"/>
          </w:rPr>
          <w:t>3853</w:t>
        </w:r>
        <w:r w:rsidR="00C366C4" w:rsidRPr="00C366C4">
          <w:rPr>
            <w:noProof/>
            <w:webHidden/>
            <w:szCs w:val="17"/>
          </w:rPr>
          <w:fldChar w:fldCharType="end"/>
        </w:r>
      </w:hyperlink>
    </w:p>
    <w:p w14:paraId="09B2765A" w14:textId="1D70CB8C" w:rsidR="00C366C4" w:rsidRPr="00C366C4" w:rsidRDefault="00C342DA" w:rsidP="00C366C4">
      <w:pPr>
        <w:pStyle w:val="TOC2"/>
        <w:tabs>
          <w:tab w:val="right" w:leader="dot" w:pos="4524"/>
        </w:tabs>
        <w:rPr>
          <w:rFonts w:eastAsiaTheme="minorEastAsia"/>
          <w:noProof/>
          <w:color w:val="auto"/>
          <w:kern w:val="2"/>
          <w:szCs w:val="17"/>
          <w14:ligatures w14:val="standardContextual"/>
        </w:rPr>
      </w:pPr>
      <w:hyperlink w:anchor="_Toc178173430" w:history="1">
        <w:r w:rsidR="00C366C4" w:rsidRPr="00C366C4">
          <w:rPr>
            <w:rStyle w:val="Hyperlink"/>
            <w:noProof/>
            <w:szCs w:val="17"/>
          </w:rPr>
          <w:t>Trustee Act 1936</w:t>
        </w:r>
        <w:r w:rsidR="00C366C4" w:rsidRPr="00C366C4">
          <w:rPr>
            <w:noProof/>
            <w:webHidden/>
            <w:szCs w:val="17"/>
          </w:rPr>
          <w:tab/>
        </w:r>
        <w:r w:rsidR="00C366C4" w:rsidRPr="00C366C4">
          <w:rPr>
            <w:noProof/>
            <w:webHidden/>
            <w:szCs w:val="17"/>
          </w:rPr>
          <w:fldChar w:fldCharType="begin"/>
        </w:r>
        <w:r w:rsidR="00C366C4" w:rsidRPr="00C366C4">
          <w:rPr>
            <w:noProof/>
            <w:webHidden/>
            <w:szCs w:val="17"/>
          </w:rPr>
          <w:instrText xml:space="preserve"> PAGEREF _Toc178173430 \h </w:instrText>
        </w:r>
        <w:r w:rsidR="00C366C4" w:rsidRPr="00C366C4">
          <w:rPr>
            <w:noProof/>
            <w:webHidden/>
            <w:szCs w:val="17"/>
          </w:rPr>
        </w:r>
        <w:r w:rsidR="00C366C4" w:rsidRPr="00C366C4">
          <w:rPr>
            <w:noProof/>
            <w:webHidden/>
            <w:szCs w:val="17"/>
          </w:rPr>
          <w:fldChar w:fldCharType="separate"/>
        </w:r>
        <w:r w:rsidR="00243ABD">
          <w:rPr>
            <w:noProof/>
            <w:webHidden/>
            <w:szCs w:val="17"/>
          </w:rPr>
          <w:t>3854</w:t>
        </w:r>
        <w:r w:rsidR="00C366C4" w:rsidRPr="00C366C4">
          <w:rPr>
            <w:noProof/>
            <w:webHidden/>
            <w:szCs w:val="17"/>
          </w:rPr>
          <w:fldChar w:fldCharType="end"/>
        </w:r>
      </w:hyperlink>
    </w:p>
    <w:p w14:paraId="3A2FB684" w14:textId="1E73228E" w:rsidR="001B7138" w:rsidRDefault="00B1073C" w:rsidP="00C366C4">
      <w:pPr>
        <w:spacing w:after="0"/>
        <w:jc w:val="left"/>
        <w:rPr>
          <w:smallCaps/>
          <w:szCs w:val="17"/>
        </w:rPr>
      </w:pPr>
      <w:r w:rsidRPr="00C366C4">
        <w:rPr>
          <w:b/>
          <w:smallCaps/>
          <w:szCs w:val="17"/>
        </w:rPr>
        <w:fldChar w:fldCharType="end"/>
      </w:r>
    </w:p>
    <w:p w14:paraId="5379BED1" w14:textId="77777777" w:rsidR="00DA30CF" w:rsidRPr="00612978" w:rsidRDefault="00DA30CF" w:rsidP="0087395E">
      <w:pPr>
        <w:spacing w:after="0"/>
        <w:rPr>
          <w:smallCaps/>
          <w:szCs w:val="17"/>
        </w:rPr>
        <w:sectPr w:rsidR="00DA30CF" w:rsidRPr="00612978" w:rsidSect="00D66F7A">
          <w:headerReference w:type="even" r:id="rId13"/>
          <w:headerReference w:type="default" r:id="rId14"/>
          <w:footerReference w:type="default" r:id="rId15"/>
          <w:footerReference w:type="first" r:id="rId16"/>
          <w:type w:val="continuous"/>
          <w:pgSz w:w="11906" w:h="16838"/>
          <w:pgMar w:top="1134" w:right="3686" w:bottom="1134" w:left="3686" w:header="709" w:footer="709" w:gutter="0"/>
          <w:cols w:space="240"/>
          <w:docGrid w:linePitch="360"/>
        </w:sectPr>
      </w:pPr>
    </w:p>
    <w:p w14:paraId="009A421A" w14:textId="77777777" w:rsidR="009D1E2E" w:rsidRPr="0043001F" w:rsidRDefault="009D1E2E" w:rsidP="0043001F">
      <w:pPr>
        <w:pStyle w:val="Heading1"/>
      </w:pPr>
      <w:bookmarkStart w:id="1" w:name="_Toc33707977"/>
      <w:bookmarkStart w:id="2" w:name="_Toc33708148"/>
      <w:bookmarkStart w:id="3" w:name="_Toc178173404"/>
      <w:r w:rsidRPr="0043001F">
        <w:lastRenderedPageBreak/>
        <w:t>Governor’s Instruments</w:t>
      </w:r>
      <w:bookmarkEnd w:id="1"/>
      <w:bookmarkEnd w:id="2"/>
      <w:bookmarkEnd w:id="3"/>
    </w:p>
    <w:p w14:paraId="38E6A1AF" w14:textId="77777777" w:rsidR="00694D0A" w:rsidRDefault="0063119A" w:rsidP="0063119A">
      <w:pPr>
        <w:pStyle w:val="Heading2"/>
      </w:pPr>
      <w:bookmarkStart w:id="4" w:name="_Toc178173405"/>
      <w:r w:rsidRPr="0063119A">
        <w:t xml:space="preserve">Appointments, Resignations </w:t>
      </w:r>
      <w:r>
        <w:t>a</w:t>
      </w:r>
      <w:r w:rsidRPr="0063119A">
        <w:t>nd General Matters</w:t>
      </w:r>
      <w:bookmarkEnd w:id="4"/>
    </w:p>
    <w:p w14:paraId="294B0E25" w14:textId="77777777" w:rsidR="00A001A2" w:rsidRDefault="00A001A2" w:rsidP="00A001A2">
      <w:pPr>
        <w:spacing w:after="0"/>
        <w:jc w:val="right"/>
      </w:pPr>
      <w:r>
        <w:t>Department of the Premier and Cabinet</w:t>
      </w:r>
    </w:p>
    <w:p w14:paraId="3F6A7416" w14:textId="77777777" w:rsidR="00A001A2" w:rsidRDefault="00A001A2" w:rsidP="00A001A2">
      <w:pPr>
        <w:jc w:val="right"/>
      </w:pPr>
      <w:r>
        <w:t>Adelaide, 26 September 2024</w:t>
      </w:r>
    </w:p>
    <w:p w14:paraId="71F4573E" w14:textId="77777777" w:rsidR="00A001A2" w:rsidRDefault="00A001A2" w:rsidP="00A001A2">
      <w:r>
        <w:t>Her Excellency the Governor in Executive Council has been pleased to appoint the undermentioned to the South Australian Forestry Corporation Board, pursuant to the provisions of the South Australian Forestry Corporation Act 2000:</w:t>
      </w:r>
    </w:p>
    <w:p w14:paraId="45C3CAE7" w14:textId="77777777" w:rsidR="00A001A2" w:rsidRDefault="00A001A2" w:rsidP="00A001A2">
      <w:pPr>
        <w:spacing w:after="0"/>
        <w:ind w:left="142"/>
      </w:pPr>
      <w:r>
        <w:t>Director: from 1 October 2024 until 30 September 2027</w:t>
      </w:r>
    </w:p>
    <w:p w14:paraId="034BD09F" w14:textId="77777777" w:rsidR="00A001A2" w:rsidRDefault="00A001A2" w:rsidP="00A001A2">
      <w:pPr>
        <w:ind w:left="284"/>
      </w:pPr>
      <w:r>
        <w:t>Grant Anthony Pelton</w:t>
      </w:r>
    </w:p>
    <w:p w14:paraId="0E8F08EE" w14:textId="77777777" w:rsidR="00A001A2" w:rsidRDefault="00A001A2" w:rsidP="00A001A2">
      <w:pPr>
        <w:spacing w:after="0"/>
        <w:ind w:left="142"/>
      </w:pPr>
      <w:r>
        <w:t>Director: from 1 October 2024 until 30 September 2026</w:t>
      </w:r>
    </w:p>
    <w:p w14:paraId="2056498A" w14:textId="77777777" w:rsidR="00A001A2" w:rsidRDefault="00A001A2" w:rsidP="00A001A2">
      <w:pPr>
        <w:ind w:left="284"/>
      </w:pPr>
      <w:r>
        <w:t>Elizabeth Hannah McKinnon</w:t>
      </w:r>
    </w:p>
    <w:p w14:paraId="294FEAA8" w14:textId="77777777" w:rsidR="00A001A2" w:rsidRDefault="00A001A2" w:rsidP="00A001A2">
      <w:pPr>
        <w:spacing w:after="0"/>
        <w:jc w:val="center"/>
      </w:pPr>
      <w:r>
        <w:t>By command,</w:t>
      </w:r>
    </w:p>
    <w:p w14:paraId="79E9F95B" w14:textId="77777777" w:rsidR="00A001A2" w:rsidRDefault="00A001A2" w:rsidP="00A001A2">
      <w:pPr>
        <w:pStyle w:val="GG-SName"/>
      </w:pPr>
      <w:r>
        <w:t>Joseph Karl Szakacs, MP</w:t>
      </w:r>
    </w:p>
    <w:p w14:paraId="20101F75" w14:textId="77777777" w:rsidR="00A001A2" w:rsidRDefault="00A001A2" w:rsidP="00A001A2">
      <w:pPr>
        <w:pStyle w:val="GG-Signature"/>
      </w:pPr>
      <w:r>
        <w:t>For Premier</w:t>
      </w:r>
    </w:p>
    <w:p w14:paraId="259387AC" w14:textId="77777777" w:rsidR="00A001A2" w:rsidRDefault="00A001A2" w:rsidP="00A001A2">
      <w:pPr>
        <w:spacing w:after="0"/>
      </w:pPr>
      <w:r>
        <w:t>MPIRDF2024/000143CS</w:t>
      </w:r>
    </w:p>
    <w:p w14:paraId="27C8A5DB" w14:textId="77777777" w:rsidR="00A001A2" w:rsidRDefault="00A001A2" w:rsidP="00A001A2">
      <w:pPr>
        <w:pBdr>
          <w:top w:val="single" w:sz="4" w:space="1" w:color="auto"/>
        </w:pBdr>
        <w:spacing w:before="100" w:after="0" w:line="14" w:lineRule="exact"/>
        <w:jc w:val="center"/>
      </w:pPr>
    </w:p>
    <w:p w14:paraId="578F8A44" w14:textId="77777777" w:rsidR="00A001A2" w:rsidRDefault="00A001A2" w:rsidP="00A001A2">
      <w:pPr>
        <w:spacing w:after="0"/>
      </w:pPr>
    </w:p>
    <w:p w14:paraId="38B82606" w14:textId="77777777" w:rsidR="00A001A2" w:rsidRDefault="00A001A2" w:rsidP="00A001A2">
      <w:pPr>
        <w:spacing w:after="0"/>
        <w:jc w:val="right"/>
      </w:pPr>
      <w:r>
        <w:t>Department of the Premier and Cabinet</w:t>
      </w:r>
    </w:p>
    <w:p w14:paraId="0B978D6C" w14:textId="77777777" w:rsidR="00A001A2" w:rsidRDefault="00A001A2" w:rsidP="00A001A2">
      <w:pPr>
        <w:jc w:val="right"/>
      </w:pPr>
      <w:r>
        <w:t>Adelaide, 26 September 2024</w:t>
      </w:r>
    </w:p>
    <w:p w14:paraId="50192886" w14:textId="77777777" w:rsidR="00A001A2" w:rsidRDefault="00A001A2" w:rsidP="00A001A2">
      <w:r w:rsidRPr="00A93B97">
        <w:rPr>
          <w:spacing w:val="-2"/>
        </w:rPr>
        <w:t>Her Excellency the Governor in Executive Council has been pleased to appoint the undermentioned to the Construction Industry Long Service</w:t>
      </w:r>
      <w:r>
        <w:t xml:space="preserve"> Leave Board, pursuant to the provisions of the Construction Industry Long Service Leave Act 1987:</w:t>
      </w:r>
    </w:p>
    <w:p w14:paraId="703470AC" w14:textId="77777777" w:rsidR="00A001A2" w:rsidRDefault="00A001A2" w:rsidP="00A001A2">
      <w:pPr>
        <w:spacing w:after="0"/>
        <w:ind w:left="142"/>
      </w:pPr>
      <w:r>
        <w:t>Member: from 26 September 2024 until 28 September 2027</w:t>
      </w:r>
    </w:p>
    <w:p w14:paraId="26D36814" w14:textId="77777777" w:rsidR="00A001A2" w:rsidRDefault="00A001A2" w:rsidP="00A001A2">
      <w:pPr>
        <w:ind w:left="284"/>
      </w:pPr>
      <w:r>
        <w:t>Kristen Janelle Rogers</w:t>
      </w:r>
    </w:p>
    <w:p w14:paraId="174C88D5" w14:textId="77777777" w:rsidR="00A001A2" w:rsidRDefault="00A001A2" w:rsidP="00A001A2">
      <w:pPr>
        <w:spacing w:after="0"/>
        <w:jc w:val="center"/>
      </w:pPr>
      <w:r>
        <w:t>By command,</w:t>
      </w:r>
    </w:p>
    <w:p w14:paraId="6E2A0461" w14:textId="77777777" w:rsidR="00A001A2" w:rsidRDefault="00A001A2" w:rsidP="00A001A2">
      <w:pPr>
        <w:pStyle w:val="GG-SName"/>
      </w:pPr>
      <w:r>
        <w:t>Joseph Karl Szakacs, MP</w:t>
      </w:r>
    </w:p>
    <w:p w14:paraId="5CF6F57F" w14:textId="77777777" w:rsidR="00A001A2" w:rsidRDefault="00A001A2" w:rsidP="00A001A2">
      <w:pPr>
        <w:pStyle w:val="GG-Signature"/>
      </w:pPr>
      <w:r>
        <w:t>For Premier</w:t>
      </w:r>
    </w:p>
    <w:p w14:paraId="0934F782" w14:textId="77777777" w:rsidR="00A001A2" w:rsidRDefault="00A001A2" w:rsidP="00A001A2">
      <w:pPr>
        <w:spacing w:after="0"/>
      </w:pPr>
      <w:r>
        <w:t>AGO0177-24CS</w:t>
      </w:r>
    </w:p>
    <w:p w14:paraId="5007FF0E" w14:textId="77777777" w:rsidR="00A001A2" w:rsidRDefault="00A001A2" w:rsidP="00A001A2">
      <w:pPr>
        <w:pBdr>
          <w:top w:val="single" w:sz="4" w:space="1" w:color="auto"/>
        </w:pBdr>
        <w:spacing w:before="100" w:after="0" w:line="14" w:lineRule="exact"/>
        <w:jc w:val="center"/>
      </w:pPr>
    </w:p>
    <w:p w14:paraId="5DD0AB34" w14:textId="77777777" w:rsidR="00A001A2" w:rsidRDefault="00A001A2" w:rsidP="00A001A2">
      <w:pPr>
        <w:spacing w:after="0"/>
      </w:pPr>
    </w:p>
    <w:p w14:paraId="2944D20B" w14:textId="77777777" w:rsidR="00A001A2" w:rsidRDefault="00A001A2" w:rsidP="00A001A2">
      <w:pPr>
        <w:spacing w:after="0"/>
        <w:jc w:val="right"/>
      </w:pPr>
      <w:r>
        <w:t>Department of the Premier and Cabinet</w:t>
      </w:r>
    </w:p>
    <w:p w14:paraId="503AB5E7" w14:textId="77777777" w:rsidR="00A001A2" w:rsidRDefault="00A001A2" w:rsidP="00A001A2">
      <w:pPr>
        <w:jc w:val="right"/>
      </w:pPr>
      <w:r>
        <w:t>Adelaide, 26 September 2024</w:t>
      </w:r>
    </w:p>
    <w:p w14:paraId="77614AD0" w14:textId="77777777" w:rsidR="00A001A2" w:rsidRDefault="00A001A2" w:rsidP="00A001A2">
      <w:r>
        <w:t>Her Excellency the Governor in Executive Council has been pleased to appoint the Honourable Chief Justice Christopher John Kourakis as Governor’s Deputy of South Australia from 12.35pm on Saturday, 28 September 2024 until 10.30am on Monday, 30 September 2024.</w:t>
      </w:r>
    </w:p>
    <w:p w14:paraId="6A7FFCFB" w14:textId="77777777" w:rsidR="00A001A2" w:rsidRDefault="00A001A2" w:rsidP="00A001A2">
      <w:pPr>
        <w:spacing w:after="0"/>
        <w:jc w:val="center"/>
      </w:pPr>
      <w:r>
        <w:t>By command,</w:t>
      </w:r>
    </w:p>
    <w:p w14:paraId="4B1906EB" w14:textId="77777777" w:rsidR="00A001A2" w:rsidRDefault="00A001A2" w:rsidP="00A001A2">
      <w:pPr>
        <w:pStyle w:val="GG-SName"/>
      </w:pPr>
      <w:r>
        <w:t>Joseph Karl Szakacs, MP</w:t>
      </w:r>
    </w:p>
    <w:p w14:paraId="1A2B4821" w14:textId="77777777" w:rsidR="00A001A2" w:rsidRDefault="00A001A2" w:rsidP="00A001A2">
      <w:pPr>
        <w:pStyle w:val="GG-Signature"/>
      </w:pPr>
      <w:r>
        <w:t>For Premier</w:t>
      </w:r>
    </w:p>
    <w:p w14:paraId="097ADCE7" w14:textId="77777777" w:rsidR="00A001A2" w:rsidRDefault="00A001A2" w:rsidP="00A001A2">
      <w:pPr>
        <w:pBdr>
          <w:top w:val="single" w:sz="4" w:space="1" w:color="auto"/>
        </w:pBdr>
        <w:spacing w:before="100" w:after="0" w:line="14" w:lineRule="exact"/>
        <w:jc w:val="center"/>
      </w:pPr>
    </w:p>
    <w:p w14:paraId="49794543" w14:textId="77777777" w:rsidR="00A001A2" w:rsidRDefault="00A001A2" w:rsidP="00A001A2">
      <w:pPr>
        <w:spacing w:after="0"/>
      </w:pPr>
    </w:p>
    <w:p w14:paraId="4C62EFC9" w14:textId="77777777" w:rsidR="00A001A2" w:rsidRDefault="00A001A2" w:rsidP="00A001A2">
      <w:pPr>
        <w:spacing w:after="0"/>
        <w:jc w:val="right"/>
      </w:pPr>
      <w:r>
        <w:t>Department of the Premier and Cabinet</w:t>
      </w:r>
    </w:p>
    <w:p w14:paraId="0A95C0B3" w14:textId="77777777" w:rsidR="00A001A2" w:rsidRDefault="00A001A2" w:rsidP="00A001A2">
      <w:pPr>
        <w:jc w:val="right"/>
      </w:pPr>
      <w:r>
        <w:t>Adelaide, 26 September 2024</w:t>
      </w:r>
    </w:p>
    <w:p w14:paraId="2E0E3BDD" w14:textId="77777777" w:rsidR="00A001A2" w:rsidRDefault="00A001A2" w:rsidP="00A001A2">
      <w:r w:rsidRPr="00A93B97">
        <w:rPr>
          <w:spacing w:val="-4"/>
        </w:rPr>
        <w:t>Her Excellency the Governor in Executive Council has been pleased to appoint Dr Richard James Dunbar Harris SC OAM as Governor’s Deputy</w:t>
      </w:r>
      <w:r>
        <w:t xml:space="preserve"> of South Australia from 1.10pm on Thursday, 3 October 2024 until 1.15pm on Monday, 7 October 2024.</w:t>
      </w:r>
    </w:p>
    <w:p w14:paraId="731B66E6" w14:textId="77777777" w:rsidR="00A001A2" w:rsidRDefault="00A001A2" w:rsidP="00A001A2">
      <w:pPr>
        <w:spacing w:after="0"/>
        <w:jc w:val="center"/>
      </w:pPr>
      <w:r>
        <w:t>By command,</w:t>
      </w:r>
    </w:p>
    <w:p w14:paraId="7D4768AE" w14:textId="77777777" w:rsidR="00A001A2" w:rsidRDefault="00A001A2" w:rsidP="00A001A2">
      <w:pPr>
        <w:pStyle w:val="GG-SName"/>
      </w:pPr>
      <w:r>
        <w:t>Joseph Karl Szakacs, MP</w:t>
      </w:r>
    </w:p>
    <w:p w14:paraId="3787E767" w14:textId="77777777" w:rsidR="00A001A2" w:rsidRDefault="00A001A2" w:rsidP="00A001A2">
      <w:pPr>
        <w:pStyle w:val="GG-Signature"/>
      </w:pPr>
      <w:r>
        <w:t>For Premier</w:t>
      </w:r>
    </w:p>
    <w:p w14:paraId="73C52E8F" w14:textId="77777777" w:rsidR="00A001A2" w:rsidRDefault="00A001A2" w:rsidP="00A001A2">
      <w:pPr>
        <w:pBdr>
          <w:top w:val="single" w:sz="4" w:space="1" w:color="auto"/>
        </w:pBdr>
        <w:spacing w:before="100" w:after="0" w:line="14" w:lineRule="exact"/>
        <w:jc w:val="center"/>
      </w:pPr>
    </w:p>
    <w:p w14:paraId="6E98237A" w14:textId="77777777" w:rsidR="00A001A2" w:rsidRDefault="00A001A2" w:rsidP="00A001A2">
      <w:pPr>
        <w:spacing w:after="0"/>
      </w:pPr>
    </w:p>
    <w:p w14:paraId="5D95DF27" w14:textId="77777777" w:rsidR="00A001A2" w:rsidRDefault="00A001A2" w:rsidP="00A001A2">
      <w:pPr>
        <w:spacing w:after="0"/>
        <w:jc w:val="right"/>
      </w:pPr>
      <w:r>
        <w:t>Department of the Premier and Cabinet</w:t>
      </w:r>
    </w:p>
    <w:p w14:paraId="599EC14B" w14:textId="77777777" w:rsidR="00A001A2" w:rsidRDefault="00A001A2" w:rsidP="00A001A2">
      <w:pPr>
        <w:jc w:val="right"/>
      </w:pPr>
      <w:r>
        <w:t>Adelaide, 26 September 2024</w:t>
      </w:r>
    </w:p>
    <w:p w14:paraId="3A6A4A31" w14:textId="77777777" w:rsidR="00A001A2" w:rsidRDefault="00A001A2" w:rsidP="00A001A2">
      <w:r>
        <w:t>Her Excellency the Governor in Executive Council has been pleased to appoint the Honourable Stephen Campbell Mullighan MP, to be Acting Minister for Health and Wellbeing, for the period from 29 September 2024 to 10 October 2024 inclusive, during the absence of the Honourable Christopher James Picton MP.</w:t>
      </w:r>
    </w:p>
    <w:p w14:paraId="1AACFB84" w14:textId="77777777" w:rsidR="00A001A2" w:rsidRDefault="00A001A2" w:rsidP="00A001A2">
      <w:pPr>
        <w:spacing w:after="0"/>
        <w:jc w:val="center"/>
      </w:pPr>
      <w:r>
        <w:t>By command,</w:t>
      </w:r>
    </w:p>
    <w:p w14:paraId="7939B5E4" w14:textId="77777777" w:rsidR="00A001A2" w:rsidRDefault="00A001A2" w:rsidP="00A001A2">
      <w:pPr>
        <w:pStyle w:val="GG-SName"/>
      </w:pPr>
      <w:r>
        <w:t>Joseph Karl Szakacs, MP</w:t>
      </w:r>
    </w:p>
    <w:p w14:paraId="3603DBD9" w14:textId="77777777" w:rsidR="00A001A2" w:rsidRDefault="00A001A2" w:rsidP="00A001A2">
      <w:pPr>
        <w:pStyle w:val="GG-Signature"/>
      </w:pPr>
      <w:r>
        <w:t>For Premier</w:t>
      </w:r>
    </w:p>
    <w:p w14:paraId="4D15DC96" w14:textId="77777777" w:rsidR="00A001A2" w:rsidRDefault="00A001A2" w:rsidP="00A001A2">
      <w:pPr>
        <w:spacing w:after="0"/>
      </w:pPr>
      <w:r>
        <w:t>HEAC-2024-00045</w:t>
      </w:r>
    </w:p>
    <w:p w14:paraId="5ABC4EA4" w14:textId="77777777" w:rsidR="00A001A2" w:rsidRDefault="00A001A2" w:rsidP="00A001A2">
      <w:pPr>
        <w:pBdr>
          <w:bottom w:val="single" w:sz="4" w:space="1" w:color="auto"/>
        </w:pBdr>
        <w:spacing w:after="0" w:line="52" w:lineRule="exact"/>
        <w:jc w:val="center"/>
      </w:pPr>
    </w:p>
    <w:p w14:paraId="0521D5DA" w14:textId="77777777" w:rsidR="00A001A2" w:rsidRDefault="00A001A2" w:rsidP="00A001A2">
      <w:pPr>
        <w:pBdr>
          <w:top w:val="single" w:sz="4" w:space="1" w:color="auto"/>
        </w:pBdr>
        <w:spacing w:before="34" w:after="0" w:line="14" w:lineRule="exact"/>
        <w:jc w:val="center"/>
      </w:pPr>
    </w:p>
    <w:p w14:paraId="7E15D1BA" w14:textId="77777777" w:rsidR="00A001A2" w:rsidRPr="007D2F27" w:rsidRDefault="00A001A2" w:rsidP="00A001A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5399AC18" w14:textId="076BC1DB" w:rsidR="00A001A2" w:rsidRDefault="000249AC" w:rsidP="00A001A2">
      <w:pPr>
        <w:pStyle w:val="Heading2"/>
      </w:pPr>
      <w:r>
        <w:br w:type="page"/>
      </w:r>
      <w:bookmarkStart w:id="5" w:name="_Toc33707980"/>
      <w:bookmarkStart w:id="6" w:name="_Toc33708151"/>
    </w:p>
    <w:p w14:paraId="4F0A5156" w14:textId="46320CCC" w:rsidR="00694D0A" w:rsidRDefault="00694D0A" w:rsidP="005335F1">
      <w:pPr>
        <w:pStyle w:val="Heading2"/>
      </w:pPr>
      <w:bookmarkStart w:id="7" w:name="_Toc178173406"/>
      <w:r>
        <w:lastRenderedPageBreak/>
        <w:t>Regulations</w:t>
      </w:r>
      <w:bookmarkEnd w:id="5"/>
      <w:bookmarkEnd w:id="6"/>
      <w:bookmarkEnd w:id="7"/>
    </w:p>
    <w:p w14:paraId="7C50611E" w14:textId="77777777" w:rsidR="00B431DE" w:rsidRPr="00B431DE" w:rsidRDefault="00B431DE" w:rsidP="00B431DE">
      <w:pPr>
        <w:keepLines/>
        <w:autoSpaceDE w:val="0"/>
        <w:autoSpaceDN w:val="0"/>
        <w:adjustRightInd w:val="0"/>
        <w:spacing w:before="240" w:after="0" w:line="240" w:lineRule="auto"/>
        <w:jc w:val="left"/>
        <w:rPr>
          <w:rFonts w:eastAsia="Times New Roman"/>
          <w:color w:val="000000"/>
          <w:sz w:val="28"/>
          <w:szCs w:val="28"/>
          <w:lang w:eastAsia="en-AU"/>
        </w:rPr>
      </w:pPr>
      <w:r w:rsidRPr="00B431DE">
        <w:rPr>
          <w:rFonts w:eastAsia="Times New Roman"/>
          <w:color w:val="000000"/>
          <w:sz w:val="28"/>
          <w:szCs w:val="28"/>
          <w:lang w:eastAsia="en-AU"/>
        </w:rPr>
        <w:t>South Australia</w:t>
      </w:r>
    </w:p>
    <w:p w14:paraId="32AAADB7" w14:textId="77777777" w:rsidR="00B431DE" w:rsidRPr="00B431DE" w:rsidRDefault="00B431DE" w:rsidP="000A1FA8">
      <w:pPr>
        <w:pStyle w:val="Heading3"/>
        <w:rPr>
          <w:lang w:eastAsia="en-AU"/>
        </w:rPr>
      </w:pPr>
      <w:bookmarkStart w:id="8" w:name="_Toc178173407"/>
      <w:r w:rsidRPr="00B431DE">
        <w:rPr>
          <w:lang w:eastAsia="en-AU"/>
        </w:rPr>
        <w:t>Crown Land Management Regulations 2024</w:t>
      </w:r>
      <w:bookmarkEnd w:id="8"/>
    </w:p>
    <w:p w14:paraId="58D71C05" w14:textId="77777777" w:rsidR="00B431DE" w:rsidRPr="00B431DE" w:rsidRDefault="00B431DE" w:rsidP="00B431DE">
      <w:pPr>
        <w:keepLines/>
        <w:autoSpaceDE w:val="0"/>
        <w:autoSpaceDN w:val="0"/>
        <w:adjustRightInd w:val="0"/>
        <w:spacing w:before="80" w:after="240" w:line="240" w:lineRule="auto"/>
        <w:jc w:val="left"/>
        <w:rPr>
          <w:rFonts w:eastAsia="Times New Roman"/>
          <w:color w:val="000000"/>
          <w:sz w:val="24"/>
          <w:szCs w:val="24"/>
          <w:lang w:eastAsia="en-AU"/>
        </w:rPr>
      </w:pPr>
      <w:r w:rsidRPr="00B431DE">
        <w:rPr>
          <w:rFonts w:eastAsia="Times New Roman"/>
          <w:color w:val="000000"/>
          <w:sz w:val="24"/>
          <w:szCs w:val="24"/>
          <w:lang w:eastAsia="en-AU"/>
        </w:rPr>
        <w:t xml:space="preserve">under the </w:t>
      </w:r>
      <w:r w:rsidRPr="00B431DE">
        <w:rPr>
          <w:rFonts w:eastAsia="Times New Roman"/>
          <w:i/>
          <w:iCs/>
          <w:color w:val="000000"/>
          <w:sz w:val="24"/>
          <w:szCs w:val="24"/>
          <w:lang w:eastAsia="en-AU"/>
        </w:rPr>
        <w:t>Crown Land Management Act 2009</w:t>
      </w:r>
    </w:p>
    <w:p w14:paraId="4F5AE427" w14:textId="77777777" w:rsidR="00B431DE" w:rsidRPr="00B431DE" w:rsidRDefault="00B431DE" w:rsidP="00B431D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CEF7B11" w14:textId="77777777" w:rsidR="00B431DE" w:rsidRPr="00B431DE" w:rsidRDefault="00B431DE" w:rsidP="00B431DE">
      <w:pPr>
        <w:keepLines/>
        <w:autoSpaceDE w:val="0"/>
        <w:autoSpaceDN w:val="0"/>
        <w:adjustRightInd w:val="0"/>
        <w:spacing w:before="120" w:after="0" w:line="240" w:lineRule="auto"/>
        <w:jc w:val="left"/>
        <w:rPr>
          <w:rFonts w:eastAsia="Times New Roman"/>
          <w:b/>
          <w:bCs/>
          <w:color w:val="000000"/>
          <w:sz w:val="32"/>
          <w:szCs w:val="32"/>
          <w:lang w:eastAsia="en-AU"/>
        </w:rPr>
      </w:pPr>
      <w:r w:rsidRPr="00B431DE">
        <w:rPr>
          <w:rFonts w:eastAsia="Times New Roman"/>
          <w:b/>
          <w:bCs/>
          <w:color w:val="000000"/>
          <w:sz w:val="32"/>
          <w:szCs w:val="32"/>
          <w:lang w:eastAsia="en-AU"/>
        </w:rPr>
        <w:t>Contents</w:t>
      </w:r>
    </w:p>
    <w:p w14:paraId="3A511F48" w14:textId="77777777" w:rsidR="00B431DE" w:rsidRPr="00B431DE" w:rsidRDefault="00C342DA" w:rsidP="00B431D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B431DE" w:rsidRPr="00B431DE">
          <w:rPr>
            <w:rFonts w:eastAsia="Times New Roman"/>
            <w:color w:val="000000"/>
            <w:sz w:val="28"/>
            <w:szCs w:val="28"/>
            <w:lang w:eastAsia="en-AU"/>
          </w:rPr>
          <w:t>Part 1—Preliminary</w:t>
        </w:r>
      </w:hyperlink>
    </w:p>
    <w:p w14:paraId="5529DA68" w14:textId="77777777" w:rsidR="00B431DE" w:rsidRPr="00B431DE" w:rsidRDefault="00C342DA" w:rsidP="00B431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B431DE" w:rsidRPr="00B431DE">
          <w:rPr>
            <w:rFonts w:eastAsia="Times New Roman"/>
            <w:color w:val="000000"/>
            <w:sz w:val="22"/>
            <w:lang w:eastAsia="en-AU"/>
          </w:rPr>
          <w:t>1</w:t>
        </w:r>
        <w:r w:rsidR="00B431DE" w:rsidRPr="00B431DE">
          <w:rPr>
            <w:rFonts w:eastAsia="Times New Roman"/>
            <w:color w:val="000000"/>
            <w:sz w:val="22"/>
            <w:lang w:eastAsia="en-AU"/>
          </w:rPr>
          <w:tab/>
          <w:t>Short title</w:t>
        </w:r>
      </w:hyperlink>
    </w:p>
    <w:p w14:paraId="41ACAC09" w14:textId="77777777" w:rsidR="00B431DE" w:rsidRPr="00B431DE" w:rsidRDefault="00C342DA" w:rsidP="00B431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B431DE" w:rsidRPr="00B431DE">
          <w:rPr>
            <w:rFonts w:eastAsia="Times New Roman"/>
            <w:color w:val="000000"/>
            <w:sz w:val="22"/>
            <w:lang w:eastAsia="en-AU"/>
          </w:rPr>
          <w:t>2</w:t>
        </w:r>
        <w:r w:rsidR="00B431DE" w:rsidRPr="00B431DE">
          <w:rPr>
            <w:rFonts w:eastAsia="Times New Roman"/>
            <w:color w:val="000000"/>
            <w:sz w:val="22"/>
            <w:lang w:eastAsia="en-AU"/>
          </w:rPr>
          <w:tab/>
          <w:t>Commencement</w:t>
        </w:r>
      </w:hyperlink>
    </w:p>
    <w:p w14:paraId="1850B076" w14:textId="77777777" w:rsidR="00B431DE" w:rsidRPr="00B431DE" w:rsidRDefault="00C342DA" w:rsidP="00B431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B431DE" w:rsidRPr="00B431DE">
          <w:rPr>
            <w:rFonts w:eastAsia="Times New Roman"/>
            <w:color w:val="000000"/>
            <w:sz w:val="22"/>
            <w:lang w:eastAsia="en-AU"/>
          </w:rPr>
          <w:t>3</w:t>
        </w:r>
        <w:r w:rsidR="00B431DE" w:rsidRPr="00B431DE">
          <w:rPr>
            <w:rFonts w:eastAsia="Times New Roman"/>
            <w:color w:val="000000"/>
            <w:sz w:val="22"/>
            <w:lang w:eastAsia="en-AU"/>
          </w:rPr>
          <w:tab/>
          <w:t>Interpretation</w:t>
        </w:r>
      </w:hyperlink>
    </w:p>
    <w:p w14:paraId="6A8E5483" w14:textId="77777777" w:rsidR="00B431DE" w:rsidRPr="00B431DE" w:rsidRDefault="00C342DA" w:rsidP="00B431D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idac775a85_6300_4225_bd34_fd6771749d" w:history="1">
        <w:r w:rsidR="00B431DE" w:rsidRPr="00B431DE">
          <w:rPr>
            <w:rFonts w:eastAsia="Times New Roman"/>
            <w:color w:val="000000"/>
            <w:sz w:val="28"/>
            <w:szCs w:val="28"/>
            <w:lang w:eastAsia="en-AU"/>
          </w:rPr>
          <w:t>Part 2—General provisions supporting Act</w:t>
        </w:r>
      </w:hyperlink>
    </w:p>
    <w:p w14:paraId="714D27E3" w14:textId="77777777" w:rsidR="00B431DE" w:rsidRPr="00B431DE" w:rsidRDefault="00C342DA" w:rsidP="00B431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B431DE" w:rsidRPr="00B431DE">
          <w:rPr>
            <w:rFonts w:eastAsia="Times New Roman"/>
            <w:color w:val="000000"/>
            <w:sz w:val="22"/>
            <w:lang w:eastAsia="en-AU"/>
          </w:rPr>
          <w:t>4</w:t>
        </w:r>
        <w:r w:rsidR="00B431DE" w:rsidRPr="00B431DE">
          <w:rPr>
            <w:rFonts w:eastAsia="Times New Roman"/>
            <w:color w:val="000000"/>
            <w:sz w:val="22"/>
            <w:lang w:eastAsia="en-AU"/>
          </w:rPr>
          <w:tab/>
          <w:t>Prescribed amount—section 25(1)(d)</w:t>
        </w:r>
      </w:hyperlink>
    </w:p>
    <w:p w14:paraId="38002ACC" w14:textId="77777777" w:rsidR="00B431DE" w:rsidRPr="00B431DE" w:rsidRDefault="00C342DA" w:rsidP="00B431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B431DE" w:rsidRPr="00B431DE">
          <w:rPr>
            <w:rFonts w:eastAsia="Times New Roman"/>
            <w:color w:val="000000"/>
            <w:sz w:val="22"/>
            <w:lang w:eastAsia="en-AU"/>
          </w:rPr>
          <w:t>5</w:t>
        </w:r>
        <w:r w:rsidR="00B431DE" w:rsidRPr="00B431DE">
          <w:rPr>
            <w:rFonts w:eastAsia="Times New Roman"/>
            <w:color w:val="000000"/>
            <w:sz w:val="22"/>
            <w:lang w:eastAsia="en-AU"/>
          </w:rPr>
          <w:tab/>
          <w:t>Prescribed circumstances—section 25(1)(e)</w:t>
        </w:r>
      </w:hyperlink>
    </w:p>
    <w:p w14:paraId="7976AD59" w14:textId="77777777" w:rsidR="00B431DE" w:rsidRPr="00B431DE" w:rsidRDefault="00C342DA" w:rsidP="00B431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00B431DE" w:rsidRPr="00B431DE">
          <w:rPr>
            <w:rFonts w:eastAsia="Times New Roman"/>
            <w:color w:val="000000"/>
            <w:sz w:val="22"/>
            <w:lang w:eastAsia="en-AU"/>
          </w:rPr>
          <w:t>6</w:t>
        </w:r>
        <w:r w:rsidR="00B431DE" w:rsidRPr="00B431DE">
          <w:rPr>
            <w:rFonts w:eastAsia="Times New Roman"/>
            <w:color w:val="000000"/>
            <w:sz w:val="22"/>
            <w:lang w:eastAsia="en-AU"/>
          </w:rPr>
          <w:tab/>
          <w:t>Application of Part 3 Division 4 of Act—section 27(1)(b)(ii)</w:t>
        </w:r>
      </w:hyperlink>
    </w:p>
    <w:p w14:paraId="58E515FC" w14:textId="77777777" w:rsidR="00B431DE" w:rsidRPr="00B431DE" w:rsidRDefault="00C342DA" w:rsidP="00B431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00B431DE" w:rsidRPr="00B431DE">
          <w:rPr>
            <w:rFonts w:eastAsia="Times New Roman"/>
            <w:color w:val="000000"/>
            <w:sz w:val="22"/>
            <w:lang w:eastAsia="en-AU"/>
          </w:rPr>
          <w:t>7</w:t>
        </w:r>
        <w:r w:rsidR="00B431DE" w:rsidRPr="00B431DE">
          <w:rPr>
            <w:rFonts w:eastAsia="Times New Roman"/>
            <w:color w:val="000000"/>
            <w:sz w:val="22"/>
            <w:lang w:eastAsia="en-AU"/>
          </w:rPr>
          <w:tab/>
          <w:t>Occupation of Crown land—section 61(1)(a)</w:t>
        </w:r>
      </w:hyperlink>
    </w:p>
    <w:p w14:paraId="678938B0" w14:textId="77777777" w:rsidR="00B431DE" w:rsidRPr="00B431DE" w:rsidRDefault="00C342DA" w:rsidP="00B431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 w:history="1">
        <w:r w:rsidR="00B431DE" w:rsidRPr="00B431DE">
          <w:rPr>
            <w:rFonts w:eastAsia="Times New Roman"/>
            <w:color w:val="000000"/>
            <w:sz w:val="22"/>
            <w:lang w:eastAsia="en-AU"/>
          </w:rPr>
          <w:t>8</w:t>
        </w:r>
        <w:r w:rsidR="00B431DE" w:rsidRPr="00B431DE">
          <w:rPr>
            <w:rFonts w:eastAsia="Times New Roman"/>
            <w:color w:val="000000"/>
            <w:sz w:val="22"/>
            <w:lang w:eastAsia="en-AU"/>
          </w:rPr>
          <w:tab/>
          <w:t>Service—section 75</w:t>
        </w:r>
      </w:hyperlink>
    </w:p>
    <w:p w14:paraId="1650B778" w14:textId="77777777" w:rsidR="00B431DE" w:rsidRPr="00B431DE" w:rsidRDefault="00C342DA" w:rsidP="00B431D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idae1fc475_4629_4910_b61a_ce6a4de1ae" w:history="1">
        <w:r w:rsidR="00B431DE" w:rsidRPr="00B431DE">
          <w:rPr>
            <w:rFonts w:eastAsia="Times New Roman"/>
            <w:color w:val="000000"/>
            <w:sz w:val="28"/>
            <w:szCs w:val="28"/>
            <w:lang w:eastAsia="en-AU"/>
          </w:rPr>
          <w:t>Part 3—Regulation of access to and activities on unalienated Crown land</w:t>
        </w:r>
      </w:hyperlink>
    </w:p>
    <w:p w14:paraId="319B2FEA" w14:textId="77777777" w:rsidR="00B431DE" w:rsidRPr="00B431DE" w:rsidRDefault="00C342DA" w:rsidP="00B431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4" w:history="1">
        <w:r w:rsidR="00B431DE" w:rsidRPr="00B431DE">
          <w:rPr>
            <w:rFonts w:eastAsia="Times New Roman"/>
            <w:color w:val="000000"/>
            <w:sz w:val="22"/>
            <w:lang w:eastAsia="en-AU"/>
          </w:rPr>
          <w:t>9</w:t>
        </w:r>
        <w:r w:rsidR="00B431DE" w:rsidRPr="00B431DE">
          <w:rPr>
            <w:rFonts w:eastAsia="Times New Roman"/>
            <w:color w:val="000000"/>
            <w:sz w:val="22"/>
            <w:lang w:eastAsia="en-AU"/>
          </w:rPr>
          <w:tab/>
          <w:t>Setting aside unalienated Crown land for specified activities</w:t>
        </w:r>
      </w:hyperlink>
    </w:p>
    <w:p w14:paraId="2989FC20" w14:textId="77777777" w:rsidR="00B431DE" w:rsidRPr="00B431DE" w:rsidRDefault="00C342DA" w:rsidP="00B431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5" w:history="1">
        <w:r w:rsidR="00B431DE" w:rsidRPr="00B431DE">
          <w:rPr>
            <w:rFonts w:eastAsia="Times New Roman"/>
            <w:color w:val="000000"/>
            <w:sz w:val="22"/>
            <w:lang w:eastAsia="en-AU"/>
          </w:rPr>
          <w:t>10</w:t>
        </w:r>
        <w:r w:rsidR="00B431DE" w:rsidRPr="00B431DE">
          <w:rPr>
            <w:rFonts w:eastAsia="Times New Roman"/>
            <w:color w:val="000000"/>
            <w:sz w:val="22"/>
            <w:lang w:eastAsia="en-AU"/>
          </w:rPr>
          <w:tab/>
          <w:t>Prohibition and restriction of specified activities on designated unalienated Crown land</w:t>
        </w:r>
      </w:hyperlink>
    </w:p>
    <w:p w14:paraId="2D9A227B" w14:textId="77777777" w:rsidR="00B431DE" w:rsidRPr="00B431DE" w:rsidRDefault="00C342DA" w:rsidP="00B431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6" w:history="1">
        <w:r w:rsidR="00B431DE" w:rsidRPr="00B431DE">
          <w:rPr>
            <w:rFonts w:eastAsia="Times New Roman"/>
            <w:color w:val="000000"/>
            <w:sz w:val="22"/>
            <w:lang w:eastAsia="en-AU"/>
          </w:rPr>
          <w:t>11</w:t>
        </w:r>
        <w:r w:rsidR="00B431DE" w:rsidRPr="00B431DE">
          <w:rPr>
            <w:rFonts w:eastAsia="Times New Roman"/>
            <w:color w:val="000000"/>
            <w:sz w:val="22"/>
            <w:lang w:eastAsia="en-AU"/>
          </w:rPr>
          <w:tab/>
          <w:t>Restrictions on access to unalienated Crown land for public health and safety</w:t>
        </w:r>
      </w:hyperlink>
    </w:p>
    <w:p w14:paraId="0D298DC5" w14:textId="77777777" w:rsidR="00B431DE" w:rsidRPr="00B431DE" w:rsidRDefault="00C342DA" w:rsidP="00B431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7" w:history="1">
        <w:r w:rsidR="00B431DE" w:rsidRPr="00B431DE">
          <w:rPr>
            <w:rFonts w:eastAsia="Times New Roman"/>
            <w:color w:val="000000"/>
            <w:sz w:val="22"/>
            <w:lang w:eastAsia="en-AU"/>
          </w:rPr>
          <w:t>12</w:t>
        </w:r>
        <w:r w:rsidR="00B431DE" w:rsidRPr="00B431DE">
          <w:rPr>
            <w:rFonts w:eastAsia="Times New Roman"/>
            <w:color w:val="000000"/>
            <w:sz w:val="22"/>
            <w:lang w:eastAsia="en-AU"/>
          </w:rPr>
          <w:tab/>
          <w:t>Compliance with notices and signs</w:t>
        </w:r>
      </w:hyperlink>
    </w:p>
    <w:p w14:paraId="0E30842E" w14:textId="77777777" w:rsidR="00B431DE" w:rsidRPr="00B431DE" w:rsidRDefault="00C342DA" w:rsidP="00B431D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8" w:history="1">
        <w:r w:rsidR="00B431DE" w:rsidRPr="00B431DE">
          <w:rPr>
            <w:rFonts w:eastAsia="Times New Roman"/>
            <w:color w:val="000000"/>
            <w:sz w:val="28"/>
            <w:szCs w:val="28"/>
            <w:lang w:eastAsia="en-AU"/>
          </w:rPr>
          <w:t>Part 4—Miscellaneous</w:t>
        </w:r>
      </w:hyperlink>
    </w:p>
    <w:p w14:paraId="764B825E" w14:textId="77777777" w:rsidR="00B431DE" w:rsidRPr="00B431DE" w:rsidRDefault="00C342DA" w:rsidP="00B431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9" w:history="1">
        <w:r w:rsidR="00B431DE" w:rsidRPr="00B431DE">
          <w:rPr>
            <w:rFonts w:eastAsia="Times New Roman"/>
            <w:color w:val="000000"/>
            <w:sz w:val="22"/>
            <w:lang w:eastAsia="en-AU"/>
          </w:rPr>
          <w:t>13</w:t>
        </w:r>
        <w:r w:rsidR="00B431DE" w:rsidRPr="00B431DE">
          <w:rPr>
            <w:rFonts w:eastAsia="Times New Roman"/>
            <w:color w:val="000000"/>
            <w:sz w:val="22"/>
            <w:lang w:eastAsia="en-AU"/>
          </w:rPr>
          <w:tab/>
          <w:t>Permits</w:t>
        </w:r>
      </w:hyperlink>
    </w:p>
    <w:p w14:paraId="49D5500D" w14:textId="77777777" w:rsidR="00B431DE" w:rsidRPr="00B431DE" w:rsidRDefault="00C342DA" w:rsidP="00B431DE">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20" w:history="1">
        <w:r w:rsidR="00B431DE" w:rsidRPr="00B431DE">
          <w:rPr>
            <w:rFonts w:eastAsia="Times New Roman"/>
            <w:color w:val="000000"/>
            <w:sz w:val="28"/>
            <w:szCs w:val="28"/>
            <w:lang w:eastAsia="en-AU"/>
          </w:rPr>
          <w:t>Schedule 1—Repeal and transitional provisions</w:t>
        </w:r>
      </w:hyperlink>
    </w:p>
    <w:p w14:paraId="176CDEF6" w14:textId="77777777" w:rsidR="00B431DE" w:rsidRPr="00B431DE" w:rsidRDefault="00C342DA" w:rsidP="00B431D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21" w:history="1">
        <w:r w:rsidR="00B431DE" w:rsidRPr="00B431DE">
          <w:rPr>
            <w:rFonts w:eastAsia="Times New Roman"/>
            <w:color w:val="000000"/>
            <w:sz w:val="28"/>
            <w:szCs w:val="28"/>
            <w:lang w:eastAsia="en-AU"/>
          </w:rPr>
          <w:t xml:space="preserve">Part 1—Repeal of </w:t>
        </w:r>
        <w:r w:rsidR="00B431DE" w:rsidRPr="00B431DE">
          <w:rPr>
            <w:rFonts w:eastAsia="Times New Roman"/>
            <w:i/>
            <w:iCs/>
            <w:color w:val="000000"/>
            <w:sz w:val="28"/>
            <w:szCs w:val="28"/>
            <w:lang w:eastAsia="en-AU"/>
          </w:rPr>
          <w:t>Crown Land Management Regulations 2010</w:t>
        </w:r>
      </w:hyperlink>
    </w:p>
    <w:p w14:paraId="46B24DD9" w14:textId="77777777" w:rsidR="00B431DE" w:rsidRPr="00B431DE" w:rsidRDefault="00C342DA" w:rsidP="00B431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2" w:history="1">
        <w:r w:rsidR="00B431DE" w:rsidRPr="00B431DE">
          <w:rPr>
            <w:rFonts w:eastAsia="Times New Roman"/>
            <w:color w:val="000000"/>
            <w:sz w:val="22"/>
            <w:lang w:eastAsia="en-AU"/>
          </w:rPr>
          <w:t>1</w:t>
        </w:r>
        <w:r w:rsidR="00B431DE" w:rsidRPr="00B431DE">
          <w:rPr>
            <w:rFonts w:eastAsia="Times New Roman"/>
            <w:color w:val="000000"/>
            <w:sz w:val="22"/>
            <w:lang w:eastAsia="en-AU"/>
          </w:rPr>
          <w:tab/>
          <w:t>Repeal of regulations</w:t>
        </w:r>
      </w:hyperlink>
    </w:p>
    <w:p w14:paraId="41614670" w14:textId="77777777" w:rsidR="00B431DE" w:rsidRPr="00B431DE" w:rsidRDefault="00C342DA" w:rsidP="00B431D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23" w:history="1">
        <w:r w:rsidR="00B431DE" w:rsidRPr="00B431DE">
          <w:rPr>
            <w:rFonts w:eastAsia="Times New Roman"/>
            <w:color w:val="000000"/>
            <w:sz w:val="28"/>
            <w:szCs w:val="28"/>
            <w:lang w:eastAsia="en-AU"/>
          </w:rPr>
          <w:t>Part 2—Transitional provision</w:t>
        </w:r>
      </w:hyperlink>
    </w:p>
    <w:p w14:paraId="4BD810E7" w14:textId="77777777" w:rsidR="00B431DE" w:rsidRPr="00B431DE" w:rsidRDefault="00C342DA" w:rsidP="00B431D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4" w:history="1">
        <w:r w:rsidR="00B431DE" w:rsidRPr="00B431DE">
          <w:rPr>
            <w:rFonts w:eastAsia="Times New Roman"/>
            <w:color w:val="000000"/>
            <w:sz w:val="22"/>
            <w:lang w:eastAsia="en-AU"/>
          </w:rPr>
          <w:t>2</w:t>
        </w:r>
        <w:r w:rsidR="00B431DE" w:rsidRPr="00B431DE">
          <w:rPr>
            <w:rFonts w:eastAsia="Times New Roman"/>
            <w:color w:val="000000"/>
            <w:sz w:val="22"/>
            <w:lang w:eastAsia="en-AU"/>
          </w:rPr>
          <w:tab/>
          <w:t>Transitional provision—section 81(3)</w:t>
        </w:r>
      </w:hyperlink>
    </w:p>
    <w:p w14:paraId="3B0D3C12" w14:textId="77777777" w:rsidR="00B431DE" w:rsidRPr="00B431DE" w:rsidRDefault="00B431DE" w:rsidP="00B431D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28D1318" w14:textId="77777777" w:rsidR="00334806" w:rsidRDefault="00334806">
      <w:pPr>
        <w:spacing w:after="0" w:line="240" w:lineRule="auto"/>
        <w:jc w:val="left"/>
        <w:rPr>
          <w:rFonts w:eastAsia="Times New Roman"/>
          <w:b/>
          <w:bCs/>
          <w:color w:val="000000"/>
          <w:sz w:val="32"/>
          <w:szCs w:val="32"/>
          <w:lang w:eastAsia="en-AU"/>
        </w:rPr>
      </w:pPr>
      <w:bookmarkStart w:id="9" w:name="Elkera_Print_TOC1"/>
      <w:bookmarkStart w:id="10" w:name="Elkera_Print_BK1"/>
      <w:r>
        <w:rPr>
          <w:rFonts w:eastAsia="Times New Roman"/>
          <w:b/>
          <w:bCs/>
          <w:color w:val="000000"/>
          <w:sz w:val="32"/>
          <w:szCs w:val="32"/>
          <w:lang w:eastAsia="en-AU"/>
        </w:rPr>
        <w:br w:type="page"/>
      </w:r>
    </w:p>
    <w:p w14:paraId="05C64354" w14:textId="5FA97226" w:rsidR="00B431DE" w:rsidRPr="00B431DE" w:rsidRDefault="00B431DE" w:rsidP="00B431D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B431DE">
        <w:rPr>
          <w:rFonts w:eastAsia="Times New Roman"/>
          <w:b/>
          <w:bCs/>
          <w:color w:val="000000"/>
          <w:sz w:val="32"/>
          <w:szCs w:val="32"/>
          <w:lang w:eastAsia="en-AU"/>
        </w:rPr>
        <w:lastRenderedPageBreak/>
        <w:t>Part 1—Preliminary</w:t>
      </w:r>
      <w:bookmarkEnd w:id="9"/>
      <w:bookmarkEnd w:id="10"/>
    </w:p>
    <w:p w14:paraId="22119741" w14:textId="77777777" w:rsidR="00B431DE" w:rsidRPr="00B431DE" w:rsidRDefault="00B431DE" w:rsidP="00B431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 w:name="Elkera_Print_TOC2"/>
      <w:bookmarkStart w:id="12" w:name="Elkera_Print_BK2"/>
      <w:r w:rsidRPr="00B431DE">
        <w:rPr>
          <w:rFonts w:eastAsia="Times New Roman"/>
          <w:b/>
          <w:bCs/>
          <w:color w:val="000000"/>
          <w:sz w:val="26"/>
          <w:szCs w:val="26"/>
          <w:lang w:eastAsia="en-AU"/>
        </w:rPr>
        <w:t>1—Short title</w:t>
      </w:r>
      <w:bookmarkEnd w:id="11"/>
      <w:bookmarkEnd w:id="12"/>
    </w:p>
    <w:p w14:paraId="17E452C3" w14:textId="77777777" w:rsidR="00B431DE" w:rsidRPr="00B431DE" w:rsidRDefault="00B431DE" w:rsidP="00B431DE">
      <w:pPr>
        <w:keepLines/>
        <w:autoSpaceDE w:val="0"/>
        <w:autoSpaceDN w:val="0"/>
        <w:adjustRightInd w:val="0"/>
        <w:spacing w:before="120" w:after="0" w:line="240" w:lineRule="auto"/>
        <w:ind w:left="794"/>
        <w:jc w:val="left"/>
        <w:rPr>
          <w:rFonts w:eastAsia="Times New Roman"/>
          <w:color w:val="000000"/>
          <w:sz w:val="23"/>
          <w:szCs w:val="23"/>
          <w:lang w:eastAsia="en-AU"/>
        </w:rPr>
      </w:pPr>
      <w:r w:rsidRPr="00B431DE">
        <w:rPr>
          <w:rFonts w:eastAsia="Times New Roman"/>
          <w:color w:val="000000"/>
          <w:sz w:val="23"/>
          <w:szCs w:val="23"/>
          <w:lang w:eastAsia="en-AU"/>
        </w:rPr>
        <w:t xml:space="preserve">These regulations may be cited as the </w:t>
      </w:r>
      <w:r w:rsidRPr="00B431DE">
        <w:rPr>
          <w:rFonts w:eastAsia="Times New Roman"/>
          <w:i/>
          <w:iCs/>
          <w:color w:val="000000"/>
          <w:sz w:val="23"/>
          <w:szCs w:val="23"/>
          <w:lang w:eastAsia="en-AU"/>
        </w:rPr>
        <w:t>Crown Land Management Regulations 2024</w:t>
      </w:r>
      <w:r w:rsidRPr="00B431DE">
        <w:rPr>
          <w:rFonts w:eastAsia="Times New Roman"/>
          <w:color w:val="000000"/>
          <w:sz w:val="23"/>
          <w:szCs w:val="23"/>
          <w:lang w:eastAsia="en-AU"/>
        </w:rPr>
        <w:t>.</w:t>
      </w:r>
    </w:p>
    <w:p w14:paraId="2D47B485" w14:textId="77777777" w:rsidR="00B431DE" w:rsidRPr="00B431DE" w:rsidRDefault="00B431DE" w:rsidP="00B431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3" w:name="Elkera_Print_TOC3"/>
      <w:bookmarkStart w:id="14" w:name="Elkera_Print_BK3"/>
      <w:r w:rsidRPr="00B431DE">
        <w:rPr>
          <w:rFonts w:eastAsia="Times New Roman"/>
          <w:b/>
          <w:bCs/>
          <w:color w:val="000000"/>
          <w:sz w:val="26"/>
          <w:szCs w:val="26"/>
          <w:lang w:eastAsia="en-AU"/>
        </w:rPr>
        <w:t>2—Commencement</w:t>
      </w:r>
      <w:bookmarkEnd w:id="13"/>
      <w:bookmarkEnd w:id="14"/>
    </w:p>
    <w:p w14:paraId="32E51634" w14:textId="77777777" w:rsidR="00B431DE" w:rsidRPr="00B431DE" w:rsidRDefault="00B431DE" w:rsidP="00B431DE">
      <w:pPr>
        <w:keepLines/>
        <w:autoSpaceDE w:val="0"/>
        <w:autoSpaceDN w:val="0"/>
        <w:adjustRightInd w:val="0"/>
        <w:spacing w:before="120" w:after="0" w:line="240" w:lineRule="auto"/>
        <w:ind w:left="794"/>
        <w:jc w:val="left"/>
        <w:rPr>
          <w:rFonts w:eastAsia="Times New Roman"/>
          <w:color w:val="000000"/>
          <w:sz w:val="23"/>
          <w:szCs w:val="23"/>
          <w:lang w:eastAsia="en-AU"/>
        </w:rPr>
      </w:pPr>
      <w:r w:rsidRPr="00B431DE">
        <w:rPr>
          <w:rFonts w:eastAsia="Times New Roman"/>
          <w:color w:val="000000"/>
          <w:sz w:val="23"/>
          <w:szCs w:val="23"/>
          <w:lang w:eastAsia="en-AU"/>
        </w:rPr>
        <w:t>These regulations come into operation on the day on which they are made.</w:t>
      </w:r>
    </w:p>
    <w:p w14:paraId="19919219" w14:textId="77777777" w:rsidR="00B431DE" w:rsidRPr="00B431DE" w:rsidRDefault="00B431DE" w:rsidP="00B431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5" w:name="Elkera_Print_TOC4"/>
      <w:bookmarkStart w:id="16" w:name="Elkera_Print_BK4"/>
      <w:r w:rsidRPr="00B431DE">
        <w:rPr>
          <w:rFonts w:eastAsia="Times New Roman"/>
          <w:b/>
          <w:bCs/>
          <w:color w:val="000000"/>
          <w:sz w:val="26"/>
          <w:szCs w:val="26"/>
          <w:lang w:eastAsia="en-AU"/>
        </w:rPr>
        <w:t>3—Interpretation</w:t>
      </w:r>
      <w:bookmarkEnd w:id="15"/>
      <w:bookmarkEnd w:id="16"/>
    </w:p>
    <w:p w14:paraId="009E8E52" w14:textId="77777777" w:rsidR="00B431DE" w:rsidRPr="00B431DE" w:rsidRDefault="00B431DE" w:rsidP="00B431D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431DE">
        <w:rPr>
          <w:rFonts w:eastAsia="Times New Roman"/>
          <w:color w:val="000000"/>
          <w:sz w:val="23"/>
          <w:szCs w:val="23"/>
          <w:lang w:eastAsia="en-AU"/>
        </w:rPr>
        <w:t>In these regulations—</w:t>
      </w:r>
    </w:p>
    <w:p w14:paraId="5DC68CF8" w14:textId="77777777" w:rsidR="00B431DE" w:rsidRPr="00B431DE" w:rsidRDefault="00B431DE" w:rsidP="00B431DE">
      <w:pPr>
        <w:keepLines/>
        <w:autoSpaceDE w:val="0"/>
        <w:autoSpaceDN w:val="0"/>
        <w:adjustRightInd w:val="0"/>
        <w:spacing w:before="120" w:after="0" w:line="240" w:lineRule="auto"/>
        <w:ind w:left="794"/>
        <w:jc w:val="left"/>
        <w:rPr>
          <w:rFonts w:eastAsia="Times New Roman"/>
          <w:color w:val="000000"/>
          <w:sz w:val="23"/>
          <w:szCs w:val="23"/>
          <w:lang w:eastAsia="en-AU"/>
        </w:rPr>
      </w:pPr>
      <w:r w:rsidRPr="00B431DE">
        <w:rPr>
          <w:rFonts w:eastAsia="Times New Roman"/>
          <w:b/>
          <w:bCs/>
          <w:i/>
          <w:iCs/>
          <w:color w:val="000000"/>
          <w:sz w:val="23"/>
          <w:szCs w:val="23"/>
          <w:lang w:eastAsia="en-AU"/>
        </w:rPr>
        <w:t>Act</w:t>
      </w:r>
      <w:r w:rsidRPr="00B431DE">
        <w:rPr>
          <w:rFonts w:eastAsia="Times New Roman"/>
          <w:color w:val="000000"/>
          <w:sz w:val="23"/>
          <w:szCs w:val="23"/>
          <w:lang w:eastAsia="en-AU"/>
        </w:rPr>
        <w:t xml:space="preserve"> means the </w:t>
      </w:r>
      <w:hyperlink r:id="rId17" w:history="1">
        <w:r w:rsidRPr="00B431DE">
          <w:rPr>
            <w:rFonts w:eastAsia="Times New Roman"/>
            <w:i/>
            <w:iCs/>
            <w:color w:val="000000"/>
            <w:sz w:val="23"/>
            <w:szCs w:val="23"/>
            <w:lang w:eastAsia="en-AU"/>
          </w:rPr>
          <w:t>Crown Land Management Act 2009</w:t>
        </w:r>
      </w:hyperlink>
      <w:r w:rsidRPr="00B431DE">
        <w:rPr>
          <w:rFonts w:eastAsia="Times New Roman"/>
          <w:color w:val="000000"/>
          <w:sz w:val="23"/>
          <w:szCs w:val="23"/>
          <w:lang w:eastAsia="en-AU"/>
        </w:rPr>
        <w:t>;</w:t>
      </w:r>
    </w:p>
    <w:p w14:paraId="251AF43E" w14:textId="77777777" w:rsidR="00B431DE" w:rsidRPr="00B431DE" w:rsidRDefault="00B431DE" w:rsidP="00B431DE">
      <w:pPr>
        <w:keepLines/>
        <w:autoSpaceDE w:val="0"/>
        <w:autoSpaceDN w:val="0"/>
        <w:adjustRightInd w:val="0"/>
        <w:spacing w:before="120" w:after="0" w:line="240" w:lineRule="auto"/>
        <w:ind w:left="794"/>
        <w:jc w:val="left"/>
        <w:rPr>
          <w:rFonts w:eastAsia="Times New Roman"/>
          <w:color w:val="000000"/>
          <w:sz w:val="23"/>
          <w:szCs w:val="23"/>
          <w:lang w:eastAsia="en-AU"/>
        </w:rPr>
      </w:pPr>
      <w:r w:rsidRPr="00B431DE">
        <w:rPr>
          <w:rFonts w:eastAsia="Times New Roman"/>
          <w:b/>
          <w:bCs/>
          <w:i/>
          <w:iCs/>
          <w:color w:val="000000"/>
          <w:sz w:val="23"/>
          <w:szCs w:val="23"/>
          <w:lang w:eastAsia="en-AU"/>
        </w:rPr>
        <w:t>Adelaide City Council</w:t>
      </w:r>
      <w:r w:rsidRPr="00B431DE">
        <w:rPr>
          <w:rFonts w:eastAsia="Times New Roman"/>
          <w:color w:val="000000"/>
          <w:sz w:val="23"/>
          <w:szCs w:val="23"/>
          <w:lang w:eastAsia="en-AU"/>
        </w:rPr>
        <w:t xml:space="preserve"> means The Corporation of the City of Adelaide;</w:t>
      </w:r>
    </w:p>
    <w:p w14:paraId="1618ADEA" w14:textId="77777777" w:rsidR="00B431DE" w:rsidRPr="00B431DE" w:rsidRDefault="00B431DE" w:rsidP="00B431DE">
      <w:pPr>
        <w:keepLines/>
        <w:autoSpaceDE w:val="0"/>
        <w:autoSpaceDN w:val="0"/>
        <w:adjustRightInd w:val="0"/>
        <w:spacing w:before="120" w:after="0" w:line="240" w:lineRule="auto"/>
        <w:ind w:left="794"/>
        <w:jc w:val="left"/>
        <w:rPr>
          <w:rFonts w:eastAsia="Times New Roman"/>
          <w:color w:val="000000"/>
          <w:sz w:val="23"/>
          <w:szCs w:val="23"/>
          <w:lang w:eastAsia="en-AU"/>
        </w:rPr>
      </w:pPr>
      <w:r w:rsidRPr="00B431DE">
        <w:rPr>
          <w:rFonts w:eastAsia="Times New Roman"/>
          <w:b/>
          <w:bCs/>
          <w:i/>
          <w:iCs/>
          <w:color w:val="000000"/>
          <w:sz w:val="23"/>
          <w:szCs w:val="23"/>
          <w:lang w:eastAsia="en-AU"/>
        </w:rPr>
        <w:t>Adelaide Park Lands</w:t>
      </w:r>
      <w:r w:rsidRPr="00B431DE">
        <w:rPr>
          <w:rFonts w:eastAsia="Times New Roman"/>
          <w:color w:val="000000"/>
          <w:sz w:val="23"/>
          <w:szCs w:val="23"/>
          <w:lang w:eastAsia="en-AU"/>
        </w:rPr>
        <w:t xml:space="preserve"> has the same meaning as in the </w:t>
      </w:r>
      <w:hyperlink r:id="rId18" w:history="1">
        <w:r w:rsidRPr="00B431DE">
          <w:rPr>
            <w:rFonts w:eastAsia="Times New Roman"/>
            <w:i/>
            <w:iCs/>
            <w:color w:val="000000"/>
            <w:sz w:val="23"/>
            <w:szCs w:val="23"/>
            <w:lang w:eastAsia="en-AU"/>
          </w:rPr>
          <w:t>Adelaide Park Lands Act 2005</w:t>
        </w:r>
      </w:hyperlink>
      <w:r w:rsidRPr="00B431DE">
        <w:rPr>
          <w:rFonts w:eastAsia="Times New Roman"/>
          <w:color w:val="000000"/>
          <w:sz w:val="23"/>
          <w:szCs w:val="23"/>
          <w:lang w:eastAsia="en-AU"/>
        </w:rPr>
        <w:t>;</w:t>
      </w:r>
    </w:p>
    <w:p w14:paraId="4BD4B71C" w14:textId="77777777" w:rsidR="00B431DE" w:rsidRPr="00B431DE" w:rsidRDefault="00B431DE" w:rsidP="00B431DE">
      <w:pPr>
        <w:keepLines/>
        <w:autoSpaceDE w:val="0"/>
        <w:autoSpaceDN w:val="0"/>
        <w:adjustRightInd w:val="0"/>
        <w:spacing w:before="120" w:after="0" w:line="240" w:lineRule="auto"/>
        <w:ind w:left="794"/>
        <w:jc w:val="left"/>
        <w:rPr>
          <w:rFonts w:eastAsia="Times New Roman"/>
          <w:color w:val="000000"/>
          <w:sz w:val="23"/>
          <w:szCs w:val="23"/>
          <w:lang w:eastAsia="en-AU"/>
        </w:rPr>
      </w:pPr>
      <w:r w:rsidRPr="00B431DE">
        <w:rPr>
          <w:rFonts w:eastAsia="Times New Roman"/>
          <w:b/>
          <w:bCs/>
          <w:i/>
          <w:iCs/>
          <w:color w:val="000000"/>
          <w:sz w:val="23"/>
          <w:szCs w:val="23"/>
          <w:lang w:eastAsia="en-AU"/>
        </w:rPr>
        <w:t>Greater Adelaide</w:t>
      </w:r>
      <w:r w:rsidRPr="00B431DE">
        <w:rPr>
          <w:rFonts w:eastAsia="Times New Roman"/>
          <w:color w:val="000000"/>
          <w:sz w:val="23"/>
          <w:szCs w:val="23"/>
          <w:lang w:eastAsia="en-AU"/>
        </w:rPr>
        <w:t xml:space="preserve"> has the same meaning as in the </w:t>
      </w:r>
      <w:hyperlink r:id="rId19" w:history="1">
        <w:r w:rsidRPr="00B431DE">
          <w:rPr>
            <w:rFonts w:eastAsia="Times New Roman"/>
            <w:i/>
            <w:iCs/>
            <w:color w:val="000000"/>
            <w:sz w:val="23"/>
            <w:szCs w:val="23"/>
            <w:lang w:eastAsia="en-AU"/>
          </w:rPr>
          <w:t>Planning, Development and Infrastructure Act 2016</w:t>
        </w:r>
      </w:hyperlink>
      <w:r w:rsidRPr="00B431DE">
        <w:rPr>
          <w:rFonts w:eastAsia="Times New Roman"/>
          <w:color w:val="000000"/>
          <w:sz w:val="23"/>
          <w:szCs w:val="23"/>
          <w:lang w:eastAsia="en-AU"/>
        </w:rPr>
        <w:t>;</w:t>
      </w:r>
    </w:p>
    <w:p w14:paraId="3A81837D" w14:textId="77777777" w:rsidR="00B431DE" w:rsidRPr="00B431DE" w:rsidRDefault="00B431DE" w:rsidP="00B431DE">
      <w:pPr>
        <w:keepLines/>
        <w:autoSpaceDE w:val="0"/>
        <w:autoSpaceDN w:val="0"/>
        <w:adjustRightInd w:val="0"/>
        <w:spacing w:before="120" w:after="0" w:line="240" w:lineRule="auto"/>
        <w:ind w:left="794"/>
        <w:jc w:val="left"/>
        <w:rPr>
          <w:rFonts w:eastAsia="Times New Roman"/>
          <w:color w:val="000000"/>
          <w:sz w:val="23"/>
          <w:szCs w:val="23"/>
          <w:lang w:eastAsia="en-AU"/>
        </w:rPr>
      </w:pPr>
      <w:r w:rsidRPr="00B431DE">
        <w:rPr>
          <w:rFonts w:eastAsia="Times New Roman"/>
          <w:b/>
          <w:bCs/>
          <w:i/>
          <w:iCs/>
          <w:color w:val="000000"/>
          <w:sz w:val="23"/>
          <w:szCs w:val="23"/>
          <w:lang w:eastAsia="en-AU"/>
        </w:rPr>
        <w:t>outback</w:t>
      </w:r>
      <w:r w:rsidRPr="00B431DE">
        <w:rPr>
          <w:rFonts w:eastAsia="Times New Roman"/>
          <w:color w:val="000000"/>
          <w:sz w:val="23"/>
          <w:szCs w:val="23"/>
          <w:lang w:eastAsia="en-AU"/>
        </w:rPr>
        <w:t xml:space="preserve"> has the same meaning as in the </w:t>
      </w:r>
      <w:hyperlink r:id="rId20" w:history="1">
        <w:r w:rsidRPr="00B431DE">
          <w:rPr>
            <w:rFonts w:eastAsia="Times New Roman"/>
            <w:i/>
            <w:iCs/>
            <w:color w:val="000000"/>
            <w:sz w:val="23"/>
            <w:szCs w:val="23"/>
            <w:lang w:eastAsia="en-AU"/>
          </w:rPr>
          <w:t>Outback Communities (Administration and Management) Act 2009</w:t>
        </w:r>
      </w:hyperlink>
      <w:r w:rsidRPr="00B431DE">
        <w:rPr>
          <w:rFonts w:eastAsia="Times New Roman"/>
          <w:color w:val="000000"/>
          <w:sz w:val="23"/>
          <w:szCs w:val="23"/>
          <w:lang w:eastAsia="en-AU"/>
        </w:rPr>
        <w:t>;</w:t>
      </w:r>
    </w:p>
    <w:p w14:paraId="159E35D8" w14:textId="77777777" w:rsidR="00B431DE" w:rsidRPr="00B431DE" w:rsidRDefault="00B431DE" w:rsidP="00B431DE">
      <w:pPr>
        <w:keepLines/>
        <w:autoSpaceDE w:val="0"/>
        <w:autoSpaceDN w:val="0"/>
        <w:adjustRightInd w:val="0"/>
        <w:spacing w:before="120" w:after="0" w:line="240" w:lineRule="auto"/>
        <w:ind w:left="794"/>
        <w:jc w:val="left"/>
        <w:rPr>
          <w:rFonts w:eastAsia="Times New Roman"/>
          <w:color w:val="000000"/>
          <w:sz w:val="23"/>
          <w:szCs w:val="23"/>
          <w:lang w:eastAsia="en-AU"/>
        </w:rPr>
      </w:pPr>
      <w:r w:rsidRPr="00B431DE">
        <w:rPr>
          <w:rFonts w:eastAsia="Times New Roman"/>
          <w:b/>
          <w:bCs/>
          <w:i/>
          <w:iCs/>
          <w:color w:val="000000"/>
          <w:sz w:val="23"/>
          <w:szCs w:val="23"/>
          <w:lang w:eastAsia="en-AU"/>
        </w:rPr>
        <w:t>Outback Communities Authority</w:t>
      </w:r>
      <w:r w:rsidRPr="00B431DE">
        <w:rPr>
          <w:rFonts w:eastAsia="Times New Roman"/>
          <w:color w:val="000000"/>
          <w:sz w:val="23"/>
          <w:szCs w:val="23"/>
          <w:lang w:eastAsia="en-AU"/>
        </w:rPr>
        <w:t xml:space="preserve"> means the Outback Communities Authority under the </w:t>
      </w:r>
      <w:hyperlink r:id="rId21" w:history="1">
        <w:r w:rsidRPr="00B431DE">
          <w:rPr>
            <w:rFonts w:eastAsia="Times New Roman"/>
            <w:i/>
            <w:iCs/>
            <w:color w:val="000000"/>
            <w:sz w:val="23"/>
            <w:szCs w:val="23"/>
            <w:lang w:eastAsia="en-AU"/>
          </w:rPr>
          <w:t>Outback Communities (Administration and Management) Act 2009</w:t>
        </w:r>
      </w:hyperlink>
      <w:r w:rsidRPr="00B431DE">
        <w:rPr>
          <w:rFonts w:eastAsia="Times New Roman"/>
          <w:color w:val="000000"/>
          <w:sz w:val="23"/>
          <w:szCs w:val="23"/>
          <w:lang w:eastAsia="en-AU"/>
        </w:rPr>
        <w:t>;</w:t>
      </w:r>
    </w:p>
    <w:p w14:paraId="7184545E" w14:textId="77777777" w:rsidR="00B431DE" w:rsidRPr="00B431DE" w:rsidRDefault="00B431DE" w:rsidP="00B431DE">
      <w:pPr>
        <w:keepLines/>
        <w:autoSpaceDE w:val="0"/>
        <w:autoSpaceDN w:val="0"/>
        <w:adjustRightInd w:val="0"/>
        <w:spacing w:before="120" w:after="0" w:line="240" w:lineRule="auto"/>
        <w:ind w:left="794"/>
        <w:jc w:val="left"/>
        <w:rPr>
          <w:rFonts w:eastAsia="Times New Roman"/>
          <w:color w:val="000000"/>
          <w:sz w:val="23"/>
          <w:szCs w:val="23"/>
          <w:lang w:eastAsia="en-AU"/>
        </w:rPr>
      </w:pPr>
      <w:r w:rsidRPr="00B431DE">
        <w:rPr>
          <w:rFonts w:eastAsia="Times New Roman"/>
          <w:b/>
          <w:bCs/>
          <w:i/>
          <w:iCs/>
          <w:color w:val="000000"/>
          <w:sz w:val="23"/>
          <w:szCs w:val="23"/>
          <w:lang w:eastAsia="en-AU"/>
        </w:rPr>
        <w:t>regional council</w:t>
      </w:r>
      <w:r w:rsidRPr="00B431DE">
        <w:rPr>
          <w:rFonts w:eastAsia="Times New Roman"/>
          <w:color w:val="000000"/>
          <w:sz w:val="23"/>
          <w:szCs w:val="23"/>
          <w:lang w:eastAsia="en-AU"/>
        </w:rPr>
        <w:t xml:space="preserve"> means a council whose area under the </w:t>
      </w:r>
      <w:hyperlink r:id="rId22" w:history="1">
        <w:r w:rsidRPr="00B431DE">
          <w:rPr>
            <w:rFonts w:eastAsia="Times New Roman"/>
            <w:i/>
            <w:iCs/>
            <w:color w:val="000000"/>
            <w:sz w:val="23"/>
            <w:szCs w:val="23"/>
            <w:lang w:eastAsia="en-AU"/>
          </w:rPr>
          <w:t>Local Government Act 1999</w:t>
        </w:r>
      </w:hyperlink>
      <w:r w:rsidRPr="00B431DE">
        <w:rPr>
          <w:rFonts w:eastAsia="Times New Roman"/>
          <w:color w:val="000000"/>
          <w:sz w:val="23"/>
          <w:szCs w:val="23"/>
          <w:lang w:eastAsia="en-AU"/>
        </w:rPr>
        <w:t xml:space="preserve"> is outside Greater Adelaide.</w:t>
      </w:r>
    </w:p>
    <w:p w14:paraId="7CA57D20" w14:textId="77777777" w:rsidR="00B431DE" w:rsidRPr="00B431DE" w:rsidRDefault="00B431DE" w:rsidP="00B431D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7" w:name="Elkera_Print_TOC6"/>
      <w:bookmarkStart w:id="18" w:name="idac775a85_6300_4225_bd34_fd6771749d"/>
      <w:r w:rsidRPr="00B431DE">
        <w:rPr>
          <w:rFonts w:eastAsia="Times New Roman"/>
          <w:b/>
          <w:bCs/>
          <w:color w:val="000000"/>
          <w:sz w:val="32"/>
          <w:szCs w:val="32"/>
          <w:lang w:eastAsia="en-AU"/>
        </w:rPr>
        <w:t>Part 2—General provisions supporting Act</w:t>
      </w:r>
      <w:bookmarkEnd w:id="17"/>
      <w:bookmarkEnd w:id="18"/>
    </w:p>
    <w:p w14:paraId="73BE32E0" w14:textId="77777777" w:rsidR="00B431DE" w:rsidRPr="00B431DE" w:rsidRDefault="00B431DE" w:rsidP="00B431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9" w:name="Elkera_Print_TOC7"/>
      <w:bookmarkStart w:id="20" w:name="Elkera_Print_BK7"/>
      <w:r w:rsidRPr="00B431DE">
        <w:rPr>
          <w:rFonts w:eastAsia="Times New Roman"/>
          <w:b/>
          <w:bCs/>
          <w:color w:val="000000"/>
          <w:sz w:val="26"/>
          <w:szCs w:val="26"/>
          <w:lang w:eastAsia="en-AU"/>
        </w:rPr>
        <w:t>4—Prescribed amount—section 25(1)(d)</w:t>
      </w:r>
      <w:bookmarkEnd w:id="19"/>
      <w:bookmarkEnd w:id="20"/>
    </w:p>
    <w:p w14:paraId="62B2BE20" w14:textId="77777777" w:rsidR="00B431DE" w:rsidRPr="00B431DE" w:rsidRDefault="00B431DE" w:rsidP="00B431DE">
      <w:pPr>
        <w:keepLines/>
        <w:autoSpaceDE w:val="0"/>
        <w:autoSpaceDN w:val="0"/>
        <w:adjustRightInd w:val="0"/>
        <w:spacing w:before="120" w:after="0" w:line="240" w:lineRule="auto"/>
        <w:ind w:left="794"/>
        <w:jc w:val="left"/>
        <w:rPr>
          <w:rFonts w:eastAsia="Times New Roman"/>
          <w:color w:val="000000"/>
          <w:sz w:val="23"/>
          <w:szCs w:val="23"/>
          <w:lang w:eastAsia="en-AU"/>
        </w:rPr>
      </w:pPr>
      <w:r w:rsidRPr="00B431DE">
        <w:rPr>
          <w:rFonts w:eastAsia="Times New Roman"/>
          <w:color w:val="000000"/>
          <w:sz w:val="23"/>
          <w:szCs w:val="23"/>
          <w:lang w:eastAsia="en-AU"/>
        </w:rPr>
        <w:t>For the purposes of section 25(1)(d) of the Act, the prescribed amount is $25 000.</w:t>
      </w:r>
    </w:p>
    <w:p w14:paraId="7E34AA1D" w14:textId="77777777" w:rsidR="00B431DE" w:rsidRPr="00B431DE" w:rsidRDefault="00B431DE" w:rsidP="00B431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1" w:name="Elkera_Print_TOC8"/>
      <w:bookmarkStart w:id="22" w:name="Elkera_Print_BK8"/>
      <w:r w:rsidRPr="00B431DE">
        <w:rPr>
          <w:rFonts w:eastAsia="Times New Roman"/>
          <w:b/>
          <w:bCs/>
          <w:color w:val="000000"/>
          <w:sz w:val="26"/>
          <w:szCs w:val="26"/>
          <w:lang w:eastAsia="en-AU"/>
        </w:rPr>
        <w:t>5—Prescribed circumstances—section 25(1)(e)</w:t>
      </w:r>
      <w:bookmarkEnd w:id="21"/>
      <w:bookmarkEnd w:id="22"/>
    </w:p>
    <w:p w14:paraId="456F083B" w14:textId="77777777" w:rsidR="00B431DE" w:rsidRPr="00B431DE" w:rsidRDefault="00B431DE" w:rsidP="00B431D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431DE">
        <w:rPr>
          <w:rFonts w:eastAsia="Times New Roman"/>
          <w:color w:val="000000"/>
          <w:sz w:val="23"/>
          <w:szCs w:val="23"/>
          <w:lang w:eastAsia="en-AU"/>
        </w:rPr>
        <w:t>The following circumstances are prescribed for the purposes of section 25(1)(e) of the Act:</w:t>
      </w:r>
    </w:p>
    <w:p w14:paraId="4F9B9646" w14:textId="77777777" w:rsidR="00B431DE" w:rsidRPr="00B431DE" w:rsidRDefault="00B431DE" w:rsidP="00B431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431DE">
        <w:rPr>
          <w:rFonts w:eastAsia="Times New Roman"/>
          <w:color w:val="000000"/>
          <w:sz w:val="23"/>
          <w:szCs w:val="23"/>
          <w:lang w:eastAsia="en-AU"/>
        </w:rPr>
        <w:tab/>
        <w:t>(a)</w:t>
      </w:r>
      <w:r w:rsidRPr="00B431DE">
        <w:rPr>
          <w:rFonts w:eastAsia="Times New Roman"/>
          <w:color w:val="000000"/>
          <w:sz w:val="23"/>
          <w:szCs w:val="23"/>
          <w:lang w:eastAsia="en-AU"/>
        </w:rPr>
        <w:tab/>
        <w:t>where land is disposed of to a person who—</w:t>
      </w:r>
    </w:p>
    <w:p w14:paraId="1EE0E947" w14:textId="77777777" w:rsidR="00B431DE" w:rsidRPr="00B431DE" w:rsidRDefault="00B431DE" w:rsidP="00B431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431DE">
        <w:rPr>
          <w:rFonts w:eastAsia="Times New Roman"/>
          <w:color w:val="000000"/>
          <w:sz w:val="23"/>
          <w:szCs w:val="23"/>
          <w:lang w:eastAsia="en-AU"/>
        </w:rPr>
        <w:tab/>
        <w:t>(i)</w:t>
      </w:r>
      <w:r w:rsidRPr="00B431DE">
        <w:rPr>
          <w:rFonts w:eastAsia="Times New Roman"/>
          <w:color w:val="000000"/>
          <w:sz w:val="23"/>
          <w:szCs w:val="23"/>
          <w:lang w:eastAsia="en-AU"/>
        </w:rPr>
        <w:tab/>
        <w:t>is, or has previously been, a licensee of the land; and</w:t>
      </w:r>
    </w:p>
    <w:p w14:paraId="35620736" w14:textId="77777777" w:rsidR="00B431DE" w:rsidRPr="00B431DE" w:rsidRDefault="00B431DE" w:rsidP="00B431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431DE">
        <w:rPr>
          <w:rFonts w:eastAsia="Times New Roman"/>
          <w:color w:val="000000"/>
          <w:sz w:val="23"/>
          <w:szCs w:val="23"/>
          <w:lang w:eastAsia="en-AU"/>
        </w:rPr>
        <w:tab/>
        <w:t>(ii)</w:t>
      </w:r>
      <w:r w:rsidRPr="00B431DE">
        <w:rPr>
          <w:rFonts w:eastAsia="Times New Roman"/>
          <w:color w:val="000000"/>
          <w:sz w:val="23"/>
          <w:szCs w:val="23"/>
          <w:lang w:eastAsia="en-AU"/>
        </w:rPr>
        <w:tab/>
        <w:t>has, in the opinion of the Minister, constructed or made significant improvements on the land;</w:t>
      </w:r>
    </w:p>
    <w:p w14:paraId="0CBB61DC" w14:textId="77777777" w:rsidR="00B431DE" w:rsidRPr="00B431DE" w:rsidRDefault="00B431DE" w:rsidP="00B431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431DE">
        <w:rPr>
          <w:rFonts w:eastAsia="Times New Roman"/>
          <w:color w:val="000000"/>
          <w:sz w:val="23"/>
          <w:szCs w:val="23"/>
          <w:lang w:eastAsia="en-AU"/>
        </w:rPr>
        <w:tab/>
        <w:t>(b)</w:t>
      </w:r>
      <w:r w:rsidRPr="00B431DE">
        <w:rPr>
          <w:rFonts w:eastAsia="Times New Roman"/>
          <w:color w:val="000000"/>
          <w:sz w:val="23"/>
          <w:szCs w:val="23"/>
          <w:lang w:eastAsia="en-AU"/>
        </w:rPr>
        <w:tab/>
        <w:t>where land is disposed of in order to comply with an obligation that the Crown, or a Crown agency, has assumed under a statutory indenture, or other statutory agreement, if the obligation existed (whether in the same or substantially similar terms) at the commencement of section 25 of the Act;</w:t>
      </w:r>
    </w:p>
    <w:p w14:paraId="0BA5F417" w14:textId="77777777" w:rsidR="00B431DE" w:rsidRPr="00B431DE" w:rsidRDefault="00B431DE" w:rsidP="00B431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431DE">
        <w:rPr>
          <w:rFonts w:eastAsia="Times New Roman"/>
          <w:color w:val="000000"/>
          <w:sz w:val="23"/>
          <w:szCs w:val="23"/>
          <w:lang w:eastAsia="en-AU"/>
        </w:rPr>
        <w:tab/>
        <w:t>(c)</w:t>
      </w:r>
      <w:r w:rsidRPr="00B431DE">
        <w:rPr>
          <w:rFonts w:eastAsia="Times New Roman"/>
          <w:color w:val="000000"/>
          <w:sz w:val="23"/>
          <w:szCs w:val="23"/>
          <w:lang w:eastAsia="en-AU"/>
        </w:rPr>
        <w:tab/>
        <w:t>where land that falls within the area of a regional council is disposed of to that council;</w:t>
      </w:r>
    </w:p>
    <w:p w14:paraId="7891CE8C" w14:textId="77777777" w:rsidR="00B431DE" w:rsidRPr="00B431DE" w:rsidRDefault="00B431DE" w:rsidP="00B431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431DE">
        <w:rPr>
          <w:rFonts w:eastAsia="Times New Roman"/>
          <w:color w:val="000000"/>
          <w:sz w:val="23"/>
          <w:szCs w:val="23"/>
          <w:lang w:eastAsia="en-AU"/>
        </w:rPr>
        <w:tab/>
        <w:t>(d)</w:t>
      </w:r>
      <w:r w:rsidRPr="00B431DE">
        <w:rPr>
          <w:rFonts w:eastAsia="Times New Roman"/>
          <w:color w:val="000000"/>
          <w:sz w:val="23"/>
          <w:szCs w:val="23"/>
          <w:lang w:eastAsia="en-AU"/>
        </w:rPr>
        <w:tab/>
        <w:t>where land that falls within the outback is disposed of to the Outback Communities Authority.</w:t>
      </w:r>
    </w:p>
    <w:p w14:paraId="0CADD9E8" w14:textId="77777777" w:rsidR="00B431DE" w:rsidRPr="00B431DE" w:rsidRDefault="00B431DE" w:rsidP="00B431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3" w:name="Elkera_Print_TOC9"/>
      <w:bookmarkStart w:id="24" w:name="Elkera_Print_BK9"/>
      <w:r w:rsidRPr="00B431DE">
        <w:rPr>
          <w:rFonts w:eastAsia="Times New Roman"/>
          <w:b/>
          <w:bCs/>
          <w:color w:val="000000"/>
          <w:sz w:val="26"/>
          <w:szCs w:val="26"/>
          <w:lang w:eastAsia="en-AU"/>
        </w:rPr>
        <w:lastRenderedPageBreak/>
        <w:t>6—Application of Part 3 Division 4 of Act—section 27(1)(b)(ii)</w:t>
      </w:r>
      <w:bookmarkEnd w:id="23"/>
      <w:bookmarkEnd w:id="24"/>
    </w:p>
    <w:p w14:paraId="048D554E" w14:textId="77777777" w:rsidR="00B431DE" w:rsidRPr="00B431DE" w:rsidRDefault="00B431DE" w:rsidP="00B431DE">
      <w:pPr>
        <w:keepLines/>
        <w:autoSpaceDE w:val="0"/>
        <w:autoSpaceDN w:val="0"/>
        <w:adjustRightInd w:val="0"/>
        <w:spacing w:before="120" w:after="0" w:line="240" w:lineRule="auto"/>
        <w:ind w:left="794"/>
        <w:jc w:val="left"/>
        <w:rPr>
          <w:rFonts w:eastAsia="Times New Roman"/>
          <w:color w:val="000000"/>
          <w:sz w:val="23"/>
          <w:szCs w:val="23"/>
          <w:lang w:eastAsia="en-AU"/>
        </w:rPr>
      </w:pPr>
      <w:r w:rsidRPr="00B431DE">
        <w:rPr>
          <w:rFonts w:eastAsia="Times New Roman"/>
          <w:color w:val="000000"/>
          <w:sz w:val="23"/>
          <w:szCs w:val="23"/>
          <w:lang w:eastAsia="en-AU"/>
        </w:rPr>
        <w:t xml:space="preserve">For the purposes of section 27(1)(b)(ii) of the Act, land included in the Adelaide Park Lands and under the care, control and management of the Adelaide City Council (other than land in relation to which a power to grant easements otherwise exists under the Act or the </w:t>
      </w:r>
      <w:hyperlink r:id="rId23" w:history="1">
        <w:r w:rsidRPr="00B431DE">
          <w:rPr>
            <w:rFonts w:eastAsia="Times New Roman"/>
            <w:i/>
            <w:iCs/>
            <w:color w:val="000000"/>
            <w:sz w:val="23"/>
            <w:szCs w:val="23"/>
            <w:lang w:eastAsia="en-AU"/>
          </w:rPr>
          <w:t>Real Property Act 1886</w:t>
        </w:r>
      </w:hyperlink>
      <w:r w:rsidRPr="00B431DE">
        <w:rPr>
          <w:rFonts w:eastAsia="Times New Roman"/>
          <w:color w:val="000000"/>
          <w:sz w:val="23"/>
          <w:szCs w:val="23"/>
          <w:lang w:eastAsia="en-AU"/>
        </w:rPr>
        <w:t>) is prescribed.</w:t>
      </w:r>
    </w:p>
    <w:p w14:paraId="3D0E3168" w14:textId="77777777" w:rsidR="00B431DE" w:rsidRPr="00B431DE" w:rsidRDefault="00B431DE" w:rsidP="00B431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5" w:name="Elkera_Print_TOC10"/>
      <w:bookmarkStart w:id="26" w:name="Elkera_Print_BK10"/>
      <w:r w:rsidRPr="00B431DE">
        <w:rPr>
          <w:rFonts w:eastAsia="Times New Roman"/>
          <w:b/>
          <w:bCs/>
          <w:color w:val="000000"/>
          <w:sz w:val="26"/>
          <w:szCs w:val="26"/>
          <w:lang w:eastAsia="en-AU"/>
        </w:rPr>
        <w:t>7—Occupation of Crown land—section 61(1)(a)</w:t>
      </w:r>
      <w:bookmarkEnd w:id="25"/>
      <w:bookmarkEnd w:id="26"/>
    </w:p>
    <w:p w14:paraId="648A32BA" w14:textId="77777777" w:rsidR="00B431DE" w:rsidRPr="00B431DE" w:rsidRDefault="00B431DE" w:rsidP="00B431D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431DE">
        <w:rPr>
          <w:rFonts w:eastAsia="Times New Roman"/>
          <w:color w:val="000000"/>
          <w:sz w:val="23"/>
          <w:szCs w:val="23"/>
          <w:lang w:eastAsia="en-AU"/>
        </w:rPr>
        <w:t>For the purposes of section 61(1)(a) of the Act, the following periods are prescribed:</w:t>
      </w:r>
    </w:p>
    <w:p w14:paraId="24C90282" w14:textId="77777777" w:rsidR="00B431DE" w:rsidRPr="00B431DE" w:rsidRDefault="00B431DE" w:rsidP="00B431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431DE">
        <w:rPr>
          <w:rFonts w:eastAsia="Times New Roman"/>
          <w:color w:val="000000"/>
          <w:sz w:val="23"/>
          <w:szCs w:val="23"/>
          <w:lang w:eastAsia="en-AU"/>
        </w:rPr>
        <w:tab/>
        <w:t>(a)</w:t>
      </w:r>
      <w:r w:rsidRPr="00B431DE">
        <w:rPr>
          <w:rFonts w:eastAsia="Times New Roman"/>
          <w:color w:val="000000"/>
          <w:sz w:val="23"/>
          <w:szCs w:val="23"/>
          <w:lang w:eastAsia="en-AU"/>
        </w:rPr>
        <w:tab/>
        <w:t xml:space="preserve">in relation to the occupation of an area specified in a notice or sign under </w:t>
      </w:r>
      <w:hyperlink w:anchor="idae1fc475_4629_4910_b61a_ce6a4de1ae" w:history="1">
        <w:r w:rsidRPr="00B431DE">
          <w:rPr>
            <w:rFonts w:eastAsia="Times New Roman"/>
            <w:color w:val="000000"/>
            <w:sz w:val="23"/>
            <w:szCs w:val="23"/>
            <w:lang w:eastAsia="en-AU"/>
          </w:rPr>
          <w:t>Part 3</w:t>
        </w:r>
      </w:hyperlink>
      <w:r w:rsidRPr="00B431DE">
        <w:rPr>
          <w:rFonts w:eastAsia="Times New Roman"/>
          <w:color w:val="000000"/>
          <w:sz w:val="23"/>
          <w:szCs w:val="23"/>
          <w:lang w:eastAsia="en-AU"/>
        </w:rPr>
        <w:t xml:space="preserve"> where the period for which a person may occupy the area, or a site within the area, is fixed by the notice or sign or by condition imposed by the Minister—the period specified in the notice, sign or condition (as the case requires);</w:t>
      </w:r>
    </w:p>
    <w:p w14:paraId="4E71EF25" w14:textId="77777777" w:rsidR="00B431DE" w:rsidRPr="00B431DE" w:rsidRDefault="00B431DE" w:rsidP="00B431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431DE">
        <w:rPr>
          <w:rFonts w:eastAsia="Times New Roman"/>
          <w:color w:val="000000"/>
          <w:sz w:val="23"/>
          <w:szCs w:val="23"/>
          <w:lang w:eastAsia="en-AU"/>
        </w:rPr>
        <w:tab/>
        <w:t>(b)</w:t>
      </w:r>
      <w:r w:rsidRPr="00B431DE">
        <w:rPr>
          <w:rFonts w:eastAsia="Times New Roman"/>
          <w:color w:val="000000"/>
          <w:sz w:val="23"/>
          <w:szCs w:val="23"/>
          <w:lang w:eastAsia="en-AU"/>
        </w:rPr>
        <w:tab/>
        <w:t>in any other case—a period of 21 days.</w:t>
      </w:r>
    </w:p>
    <w:p w14:paraId="03F047F2" w14:textId="77777777" w:rsidR="00B431DE" w:rsidRPr="00B431DE" w:rsidRDefault="00B431DE" w:rsidP="00B431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7" w:name="Elkera_Print_TOC11"/>
      <w:bookmarkStart w:id="28" w:name="Elkera_Print_BK11"/>
      <w:r w:rsidRPr="00B431DE">
        <w:rPr>
          <w:rFonts w:eastAsia="Times New Roman"/>
          <w:b/>
          <w:bCs/>
          <w:color w:val="000000"/>
          <w:sz w:val="26"/>
          <w:szCs w:val="26"/>
          <w:lang w:eastAsia="en-AU"/>
        </w:rPr>
        <w:t>8—Service—section 75</w:t>
      </w:r>
      <w:bookmarkEnd w:id="27"/>
      <w:bookmarkEnd w:id="28"/>
    </w:p>
    <w:p w14:paraId="3404B8CD" w14:textId="77777777" w:rsidR="00B431DE" w:rsidRPr="00B431DE" w:rsidRDefault="00B431DE" w:rsidP="00B431DE">
      <w:pPr>
        <w:keepLines/>
        <w:autoSpaceDE w:val="0"/>
        <w:autoSpaceDN w:val="0"/>
        <w:adjustRightInd w:val="0"/>
        <w:spacing w:before="120" w:after="0" w:line="240" w:lineRule="auto"/>
        <w:ind w:left="794"/>
        <w:jc w:val="left"/>
        <w:rPr>
          <w:rFonts w:eastAsia="Times New Roman"/>
          <w:color w:val="000000"/>
          <w:sz w:val="23"/>
          <w:szCs w:val="23"/>
          <w:lang w:eastAsia="en-AU"/>
        </w:rPr>
      </w:pPr>
      <w:r w:rsidRPr="00B431DE">
        <w:rPr>
          <w:rFonts w:eastAsia="Times New Roman"/>
          <w:color w:val="000000"/>
          <w:sz w:val="23"/>
          <w:szCs w:val="23"/>
          <w:lang w:eastAsia="en-AU"/>
        </w:rPr>
        <w:t>Pursuant to section 75 of the Act, a notice or document required or authorised by the Act to be given to a person may be sent to an email address provided by the person or otherwise known to be used by the person and the notice or document will be taken to have been served or given at the time of transmission.</w:t>
      </w:r>
    </w:p>
    <w:p w14:paraId="3432588E" w14:textId="77777777" w:rsidR="00B431DE" w:rsidRPr="00B431DE" w:rsidRDefault="00B431DE" w:rsidP="00B431D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9" w:name="Elkera_Print_TOC13"/>
      <w:bookmarkStart w:id="30" w:name="idae1fc475_4629_4910_b61a_ce6a4de1ae"/>
      <w:r w:rsidRPr="00B431DE">
        <w:rPr>
          <w:rFonts w:eastAsia="Times New Roman"/>
          <w:b/>
          <w:bCs/>
          <w:color w:val="000000"/>
          <w:sz w:val="32"/>
          <w:szCs w:val="32"/>
          <w:lang w:eastAsia="en-AU"/>
        </w:rPr>
        <w:t>Part 3—Regulation of access to and activities on unalienated Crown land</w:t>
      </w:r>
      <w:bookmarkEnd w:id="29"/>
      <w:bookmarkEnd w:id="30"/>
    </w:p>
    <w:p w14:paraId="0A7C0F63" w14:textId="77777777" w:rsidR="00B431DE" w:rsidRPr="00B431DE" w:rsidRDefault="00B431DE" w:rsidP="00B431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1" w:name="Elkera_Print_TOC14"/>
      <w:bookmarkStart w:id="32" w:name="Elkera_Print_BK14"/>
      <w:r w:rsidRPr="00B431DE">
        <w:rPr>
          <w:rFonts w:eastAsia="Times New Roman"/>
          <w:b/>
          <w:bCs/>
          <w:color w:val="000000"/>
          <w:sz w:val="26"/>
          <w:szCs w:val="26"/>
          <w:lang w:eastAsia="en-AU"/>
        </w:rPr>
        <w:t>9—Setting aside unalienated Crown land for specified activities</w:t>
      </w:r>
      <w:bookmarkEnd w:id="31"/>
      <w:bookmarkEnd w:id="32"/>
    </w:p>
    <w:p w14:paraId="54670D99" w14:textId="77777777" w:rsidR="00B431DE" w:rsidRPr="00B431DE" w:rsidRDefault="00B431DE" w:rsidP="00B431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33" w:name="idb30183f4_9718_4bd1_a111_31e91daba3"/>
      <w:r w:rsidRPr="00B431DE">
        <w:rPr>
          <w:rFonts w:eastAsia="Times New Roman"/>
          <w:color w:val="000000"/>
          <w:sz w:val="23"/>
          <w:szCs w:val="23"/>
          <w:lang w:eastAsia="en-AU"/>
        </w:rPr>
        <w:tab/>
        <w:t>(1)</w:t>
      </w:r>
      <w:r w:rsidRPr="00B431DE">
        <w:rPr>
          <w:rFonts w:eastAsia="Times New Roman"/>
          <w:color w:val="000000"/>
          <w:sz w:val="23"/>
          <w:szCs w:val="23"/>
          <w:lang w:eastAsia="en-AU"/>
        </w:rPr>
        <w:tab/>
        <w:t>The Minister may, by notice in the Gazette or by notice or sign displayed on land—</w:t>
      </w:r>
      <w:bookmarkEnd w:id="33"/>
    </w:p>
    <w:p w14:paraId="10818F1C" w14:textId="77777777" w:rsidR="00B431DE" w:rsidRPr="00B431DE" w:rsidRDefault="00B431DE" w:rsidP="00B431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34" w:name="id27018e09_230f_4d9a_85b3_f33ed137ca"/>
      <w:r w:rsidRPr="00B431DE">
        <w:rPr>
          <w:rFonts w:eastAsia="Times New Roman"/>
          <w:color w:val="000000"/>
          <w:sz w:val="23"/>
          <w:szCs w:val="23"/>
          <w:lang w:eastAsia="en-AU"/>
        </w:rPr>
        <w:tab/>
        <w:t>(a)</w:t>
      </w:r>
      <w:r w:rsidRPr="00B431DE">
        <w:rPr>
          <w:rFonts w:eastAsia="Times New Roman"/>
          <w:color w:val="000000"/>
          <w:sz w:val="23"/>
          <w:szCs w:val="23"/>
          <w:lang w:eastAsia="en-AU"/>
        </w:rPr>
        <w:tab/>
        <w:t>set aside a designated area of unalienated Crown land as an area in which a specified activity (not being an activity that should, in the opinion of the Minister, require a lease or licence under the Act) may be undertaken; and</w:t>
      </w:r>
      <w:bookmarkEnd w:id="34"/>
    </w:p>
    <w:p w14:paraId="555BE78F" w14:textId="77777777" w:rsidR="00B431DE" w:rsidRPr="00B431DE" w:rsidRDefault="00B431DE" w:rsidP="00B431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35" w:name="iddbaccea1_cbe1_4d6d_8c54_5c2a910cad"/>
      <w:r w:rsidRPr="00B431DE">
        <w:rPr>
          <w:rFonts w:eastAsia="Times New Roman"/>
          <w:color w:val="000000"/>
          <w:sz w:val="23"/>
          <w:szCs w:val="23"/>
          <w:lang w:eastAsia="en-AU"/>
        </w:rPr>
        <w:tab/>
        <w:t>(b)</w:t>
      </w:r>
      <w:r w:rsidRPr="00B431DE">
        <w:rPr>
          <w:rFonts w:eastAsia="Times New Roman"/>
          <w:color w:val="000000"/>
          <w:sz w:val="23"/>
          <w:szCs w:val="23"/>
          <w:lang w:eastAsia="en-AU"/>
        </w:rPr>
        <w:tab/>
        <w:t>impose conditions and restrictions on access to, and the use of, the designated area as the Minister thinks fit, which may provide (without limitation) that—</w:t>
      </w:r>
      <w:bookmarkEnd w:id="35"/>
    </w:p>
    <w:p w14:paraId="41CF303E" w14:textId="77777777" w:rsidR="00B431DE" w:rsidRPr="00B431DE" w:rsidRDefault="00B431DE" w:rsidP="00B431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431DE">
        <w:rPr>
          <w:rFonts w:eastAsia="Times New Roman"/>
          <w:color w:val="000000"/>
          <w:sz w:val="23"/>
          <w:szCs w:val="23"/>
          <w:lang w:eastAsia="en-AU"/>
        </w:rPr>
        <w:tab/>
        <w:t>(i)</w:t>
      </w:r>
      <w:r w:rsidRPr="00B431DE">
        <w:rPr>
          <w:rFonts w:eastAsia="Times New Roman"/>
          <w:color w:val="000000"/>
          <w:sz w:val="23"/>
          <w:szCs w:val="23"/>
          <w:lang w:eastAsia="en-AU"/>
        </w:rPr>
        <w:tab/>
        <w:t>the area may only be accessed and used for the purposes of the specified activity; and</w:t>
      </w:r>
    </w:p>
    <w:p w14:paraId="447A8574" w14:textId="77777777" w:rsidR="00B431DE" w:rsidRPr="00B431DE" w:rsidRDefault="00B431DE" w:rsidP="00B431D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B431DE">
        <w:rPr>
          <w:rFonts w:eastAsia="Times New Roman"/>
          <w:color w:val="000000"/>
          <w:sz w:val="23"/>
          <w:szCs w:val="23"/>
          <w:lang w:eastAsia="en-AU"/>
        </w:rPr>
        <w:tab/>
        <w:t>(ii)</w:t>
      </w:r>
      <w:r w:rsidRPr="00B431DE">
        <w:rPr>
          <w:rFonts w:eastAsia="Times New Roman"/>
          <w:color w:val="000000"/>
          <w:sz w:val="23"/>
          <w:szCs w:val="23"/>
          <w:lang w:eastAsia="en-AU"/>
        </w:rPr>
        <w:tab/>
        <w:t>a person must obtain a permit to access the area, or any site within the area, and undertake the activity.</w:t>
      </w:r>
    </w:p>
    <w:p w14:paraId="2B5E7F32" w14:textId="77777777" w:rsidR="00B431DE" w:rsidRPr="00B431DE" w:rsidRDefault="00B431DE" w:rsidP="00B431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431DE">
        <w:rPr>
          <w:rFonts w:eastAsia="Times New Roman"/>
          <w:color w:val="000000"/>
          <w:sz w:val="23"/>
          <w:szCs w:val="23"/>
          <w:lang w:eastAsia="en-AU"/>
        </w:rPr>
        <w:tab/>
        <w:t>(2)</w:t>
      </w:r>
      <w:r w:rsidRPr="00B431DE">
        <w:rPr>
          <w:rFonts w:eastAsia="Times New Roman"/>
          <w:color w:val="000000"/>
          <w:sz w:val="23"/>
          <w:szCs w:val="23"/>
          <w:lang w:eastAsia="en-AU"/>
        </w:rPr>
        <w:tab/>
        <w:t>If the Minister sets aside land for a particular activity by a notice or sign displayed on land, the notice or sign must, as far as is reasonably practicable, be displayed at each point of entry to that area of land (such as on each established road entering the area).</w:t>
      </w:r>
    </w:p>
    <w:p w14:paraId="634262A6" w14:textId="77777777" w:rsidR="00B431DE" w:rsidRPr="00B431DE" w:rsidRDefault="00B431DE" w:rsidP="00B431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431DE">
        <w:rPr>
          <w:rFonts w:eastAsia="Times New Roman"/>
          <w:color w:val="000000"/>
          <w:sz w:val="23"/>
          <w:szCs w:val="23"/>
          <w:lang w:eastAsia="en-AU"/>
        </w:rPr>
        <w:tab/>
        <w:t>(3)</w:t>
      </w:r>
      <w:r w:rsidRPr="00B431DE">
        <w:rPr>
          <w:rFonts w:eastAsia="Times New Roman"/>
          <w:color w:val="000000"/>
          <w:sz w:val="23"/>
          <w:szCs w:val="23"/>
          <w:lang w:eastAsia="en-AU"/>
        </w:rPr>
        <w:tab/>
        <w:t xml:space="preserve">The Minister must, before taking any action under </w:t>
      </w:r>
      <w:hyperlink w:anchor="idb30183f4_9718_4bd1_a111_31e91daba3" w:history="1">
        <w:r w:rsidRPr="00B431DE">
          <w:rPr>
            <w:rFonts w:eastAsia="Times New Roman"/>
            <w:color w:val="000000"/>
            <w:sz w:val="23"/>
            <w:szCs w:val="23"/>
            <w:lang w:eastAsia="en-AU"/>
          </w:rPr>
          <w:t>subregulation (1)</w:t>
        </w:r>
      </w:hyperlink>
      <w:r w:rsidRPr="00B431DE">
        <w:rPr>
          <w:rFonts w:eastAsia="Times New Roman"/>
          <w:color w:val="000000"/>
          <w:sz w:val="23"/>
          <w:szCs w:val="23"/>
          <w:lang w:eastAsia="en-AU"/>
        </w:rPr>
        <w:t>, undertake such consultation as the Minister determines to be reasonable and appropriate in the circumstances of the particular case.</w:t>
      </w:r>
    </w:p>
    <w:p w14:paraId="04CF7112" w14:textId="77777777" w:rsidR="00B431DE" w:rsidRPr="00B431DE" w:rsidRDefault="00B431DE" w:rsidP="00B431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431DE">
        <w:rPr>
          <w:rFonts w:eastAsia="Times New Roman"/>
          <w:color w:val="000000"/>
          <w:sz w:val="23"/>
          <w:szCs w:val="23"/>
          <w:lang w:eastAsia="en-AU"/>
        </w:rPr>
        <w:tab/>
        <w:t>(4)</w:t>
      </w:r>
      <w:r w:rsidRPr="00B431DE">
        <w:rPr>
          <w:rFonts w:eastAsia="Times New Roman"/>
          <w:color w:val="000000"/>
          <w:sz w:val="23"/>
          <w:szCs w:val="23"/>
          <w:lang w:eastAsia="en-AU"/>
        </w:rPr>
        <w:tab/>
        <w:t>A person who contravenes or fails to comply with a condition or restriction imposed under this regulation is guilty of an offence.</w:t>
      </w:r>
    </w:p>
    <w:p w14:paraId="25316F32" w14:textId="77777777" w:rsidR="00B431DE" w:rsidRPr="00B431DE" w:rsidRDefault="00B431DE" w:rsidP="00B431DE">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B431DE">
        <w:rPr>
          <w:rFonts w:eastAsia="Times New Roman"/>
          <w:color w:val="000000"/>
          <w:sz w:val="23"/>
          <w:szCs w:val="23"/>
          <w:lang w:eastAsia="en-AU"/>
        </w:rPr>
        <w:t>Maximum penalty: $5 000.</w:t>
      </w:r>
    </w:p>
    <w:p w14:paraId="748398B8" w14:textId="77777777" w:rsidR="00B431DE" w:rsidRPr="00B431DE" w:rsidRDefault="00B431DE" w:rsidP="00B431DE">
      <w:pPr>
        <w:keepLines/>
        <w:autoSpaceDE w:val="0"/>
        <w:autoSpaceDN w:val="0"/>
        <w:adjustRightInd w:val="0"/>
        <w:spacing w:before="80" w:after="0" w:line="240" w:lineRule="auto"/>
        <w:ind w:left="794"/>
        <w:jc w:val="left"/>
        <w:rPr>
          <w:rFonts w:eastAsia="Times New Roman"/>
          <w:color w:val="000000"/>
          <w:sz w:val="23"/>
          <w:szCs w:val="23"/>
          <w:lang w:eastAsia="en-AU"/>
        </w:rPr>
      </w:pPr>
      <w:r w:rsidRPr="00B431DE">
        <w:rPr>
          <w:rFonts w:eastAsia="Times New Roman"/>
          <w:color w:val="000000"/>
          <w:sz w:val="23"/>
          <w:szCs w:val="23"/>
          <w:lang w:eastAsia="en-AU"/>
        </w:rPr>
        <w:t>Expiation fee: $315.</w:t>
      </w:r>
    </w:p>
    <w:p w14:paraId="7786B696" w14:textId="77777777" w:rsidR="00B431DE" w:rsidRPr="00B431DE" w:rsidRDefault="00B431DE" w:rsidP="00B431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6" w:name="Elkera_Print_TOC15"/>
      <w:bookmarkStart w:id="37" w:name="Elkera_Print_BK15"/>
      <w:r w:rsidRPr="00B431DE">
        <w:rPr>
          <w:rFonts w:eastAsia="Times New Roman"/>
          <w:b/>
          <w:bCs/>
          <w:color w:val="000000"/>
          <w:sz w:val="26"/>
          <w:szCs w:val="26"/>
          <w:lang w:eastAsia="en-AU"/>
        </w:rPr>
        <w:lastRenderedPageBreak/>
        <w:t>10—Prohibition and restriction of specified activities on designated unalienated Crown land</w:t>
      </w:r>
      <w:bookmarkEnd w:id="36"/>
      <w:bookmarkEnd w:id="37"/>
    </w:p>
    <w:p w14:paraId="0617A07E" w14:textId="77777777" w:rsidR="00B431DE" w:rsidRPr="00B431DE" w:rsidRDefault="00B431DE" w:rsidP="00B431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38" w:name="id177d3fa7_21aa_4b22_a46a_89454672e4"/>
      <w:r w:rsidRPr="00B431DE">
        <w:rPr>
          <w:rFonts w:eastAsia="Times New Roman"/>
          <w:color w:val="000000"/>
          <w:sz w:val="23"/>
          <w:szCs w:val="23"/>
          <w:lang w:eastAsia="en-AU"/>
        </w:rPr>
        <w:tab/>
        <w:t>(1)</w:t>
      </w:r>
      <w:r w:rsidRPr="00B431DE">
        <w:rPr>
          <w:rFonts w:eastAsia="Times New Roman"/>
          <w:color w:val="000000"/>
          <w:sz w:val="23"/>
          <w:szCs w:val="23"/>
          <w:lang w:eastAsia="en-AU"/>
        </w:rPr>
        <w:tab/>
        <w:t>The Minister may, by notice in the Gazette or by notice or sign displayed on land—</w:t>
      </w:r>
      <w:bookmarkEnd w:id="38"/>
    </w:p>
    <w:p w14:paraId="5374A8F6" w14:textId="77777777" w:rsidR="00B431DE" w:rsidRPr="00B431DE" w:rsidRDefault="00B431DE" w:rsidP="00B431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431DE">
        <w:rPr>
          <w:rFonts w:eastAsia="Times New Roman"/>
          <w:color w:val="000000"/>
          <w:sz w:val="23"/>
          <w:szCs w:val="23"/>
          <w:lang w:eastAsia="en-AU"/>
        </w:rPr>
        <w:tab/>
        <w:t>(a)</w:t>
      </w:r>
      <w:r w:rsidRPr="00B431DE">
        <w:rPr>
          <w:rFonts w:eastAsia="Times New Roman"/>
          <w:color w:val="000000"/>
          <w:sz w:val="23"/>
          <w:szCs w:val="23"/>
          <w:lang w:eastAsia="en-AU"/>
        </w:rPr>
        <w:tab/>
        <w:t>designate an area of unalienated Crown land as an area in which an activity, or an activity of a class, specified in the notice is prohibited or otherwise restricted or regulated in accordance with the terms of the notice or sign; and</w:t>
      </w:r>
    </w:p>
    <w:p w14:paraId="3D82BF22" w14:textId="77777777" w:rsidR="00B431DE" w:rsidRPr="00B431DE" w:rsidRDefault="00B431DE" w:rsidP="00B431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431DE">
        <w:rPr>
          <w:rFonts w:eastAsia="Times New Roman"/>
          <w:color w:val="000000"/>
          <w:sz w:val="23"/>
          <w:szCs w:val="23"/>
          <w:lang w:eastAsia="en-AU"/>
        </w:rPr>
        <w:tab/>
        <w:t>(b)</w:t>
      </w:r>
      <w:r w:rsidRPr="00B431DE">
        <w:rPr>
          <w:rFonts w:eastAsia="Times New Roman"/>
          <w:color w:val="000000"/>
          <w:sz w:val="23"/>
          <w:szCs w:val="23"/>
          <w:lang w:eastAsia="en-AU"/>
        </w:rPr>
        <w:tab/>
        <w:t>impose conditions on access to the designated area and activities within the designated area as the Minister thinks fit, which may include, without limitation, a condition that a person must obtain a permit to access the area, or any site within the area, and undertake the activity.</w:t>
      </w:r>
    </w:p>
    <w:p w14:paraId="5BEB460E" w14:textId="77777777" w:rsidR="00B431DE" w:rsidRPr="00B431DE" w:rsidRDefault="00B431DE" w:rsidP="00B431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431DE">
        <w:rPr>
          <w:rFonts w:eastAsia="Times New Roman"/>
          <w:color w:val="000000"/>
          <w:sz w:val="23"/>
          <w:szCs w:val="23"/>
          <w:lang w:eastAsia="en-AU"/>
        </w:rPr>
        <w:tab/>
        <w:t>(2)</w:t>
      </w:r>
      <w:r w:rsidRPr="00B431DE">
        <w:rPr>
          <w:rFonts w:eastAsia="Times New Roman"/>
          <w:color w:val="000000"/>
          <w:sz w:val="23"/>
          <w:szCs w:val="23"/>
          <w:lang w:eastAsia="en-AU"/>
        </w:rPr>
        <w:tab/>
        <w:t>If the Minister prohibits or otherwise restricts or regulates an activity on a designated area of land by a notice or sign displayed on land, the notice or sign must, as far as is reasonably practicable, be displayed at each point of entry to that area of land (such as on each established road entering the area).</w:t>
      </w:r>
    </w:p>
    <w:p w14:paraId="6BEB6498" w14:textId="77777777" w:rsidR="00B431DE" w:rsidRPr="00B431DE" w:rsidRDefault="00B431DE" w:rsidP="00B431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431DE">
        <w:rPr>
          <w:rFonts w:eastAsia="Times New Roman"/>
          <w:color w:val="000000"/>
          <w:sz w:val="23"/>
          <w:szCs w:val="23"/>
          <w:lang w:eastAsia="en-AU"/>
        </w:rPr>
        <w:tab/>
        <w:t>(3)</w:t>
      </w:r>
      <w:r w:rsidRPr="00B431DE">
        <w:rPr>
          <w:rFonts w:eastAsia="Times New Roman"/>
          <w:color w:val="000000"/>
          <w:sz w:val="23"/>
          <w:szCs w:val="23"/>
          <w:lang w:eastAsia="en-AU"/>
        </w:rPr>
        <w:tab/>
        <w:t xml:space="preserve">The Minister must, before taking any action under </w:t>
      </w:r>
      <w:hyperlink w:anchor="id177d3fa7_21aa_4b22_a46a_89454672e4" w:history="1">
        <w:r w:rsidRPr="00B431DE">
          <w:rPr>
            <w:rFonts w:eastAsia="Times New Roman"/>
            <w:color w:val="000000"/>
            <w:sz w:val="23"/>
            <w:szCs w:val="23"/>
            <w:lang w:eastAsia="en-AU"/>
          </w:rPr>
          <w:t>subregulation (1)</w:t>
        </w:r>
      </w:hyperlink>
      <w:r w:rsidRPr="00B431DE">
        <w:rPr>
          <w:rFonts w:eastAsia="Times New Roman"/>
          <w:color w:val="000000"/>
          <w:sz w:val="23"/>
          <w:szCs w:val="23"/>
          <w:lang w:eastAsia="en-AU"/>
        </w:rPr>
        <w:t>, undertake such consultation as the Minister determines to be reasonable and appropriate in the circumstances of the particular case.</w:t>
      </w:r>
    </w:p>
    <w:p w14:paraId="407F0F6F" w14:textId="77777777" w:rsidR="00B431DE" w:rsidRPr="00B431DE" w:rsidRDefault="00B431DE" w:rsidP="00B431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431DE">
        <w:rPr>
          <w:rFonts w:eastAsia="Times New Roman"/>
          <w:color w:val="000000"/>
          <w:sz w:val="23"/>
          <w:szCs w:val="23"/>
          <w:lang w:eastAsia="en-AU"/>
        </w:rPr>
        <w:tab/>
        <w:t>(4)</w:t>
      </w:r>
      <w:r w:rsidRPr="00B431DE">
        <w:rPr>
          <w:rFonts w:eastAsia="Times New Roman"/>
          <w:color w:val="000000"/>
          <w:sz w:val="23"/>
          <w:szCs w:val="23"/>
          <w:lang w:eastAsia="en-AU"/>
        </w:rPr>
        <w:tab/>
        <w:t>A person who contravenes or fails to comply with a prohibition, restriction or condition imposed under this regulation is guilty of an offence.</w:t>
      </w:r>
    </w:p>
    <w:p w14:paraId="657FE4AC" w14:textId="77777777" w:rsidR="00B431DE" w:rsidRPr="00B431DE" w:rsidRDefault="00B431DE" w:rsidP="00B431DE">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B431DE">
        <w:rPr>
          <w:rFonts w:eastAsia="Times New Roman"/>
          <w:color w:val="000000"/>
          <w:sz w:val="23"/>
          <w:szCs w:val="23"/>
          <w:lang w:eastAsia="en-AU"/>
        </w:rPr>
        <w:t>Maximum penalty: $5 000.</w:t>
      </w:r>
    </w:p>
    <w:p w14:paraId="76748208" w14:textId="77777777" w:rsidR="00B431DE" w:rsidRPr="00B431DE" w:rsidRDefault="00B431DE" w:rsidP="00B431DE">
      <w:pPr>
        <w:keepLines/>
        <w:autoSpaceDE w:val="0"/>
        <w:autoSpaceDN w:val="0"/>
        <w:adjustRightInd w:val="0"/>
        <w:spacing w:before="80" w:after="0" w:line="240" w:lineRule="auto"/>
        <w:ind w:left="794"/>
        <w:jc w:val="left"/>
        <w:rPr>
          <w:rFonts w:eastAsia="Times New Roman"/>
          <w:color w:val="000000"/>
          <w:sz w:val="23"/>
          <w:szCs w:val="23"/>
          <w:lang w:eastAsia="en-AU"/>
        </w:rPr>
      </w:pPr>
      <w:r w:rsidRPr="00B431DE">
        <w:rPr>
          <w:rFonts w:eastAsia="Times New Roman"/>
          <w:color w:val="000000"/>
          <w:sz w:val="23"/>
          <w:szCs w:val="23"/>
          <w:lang w:eastAsia="en-AU"/>
        </w:rPr>
        <w:t>Expiation fee: $315.</w:t>
      </w:r>
    </w:p>
    <w:p w14:paraId="6EAD6E28" w14:textId="77777777" w:rsidR="00B431DE" w:rsidRPr="00B431DE" w:rsidRDefault="00B431DE" w:rsidP="00B431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9" w:name="Elkera_Print_TOC16"/>
      <w:bookmarkStart w:id="40" w:name="Elkera_Print_BK16"/>
      <w:r w:rsidRPr="00B431DE">
        <w:rPr>
          <w:rFonts w:eastAsia="Times New Roman"/>
          <w:b/>
          <w:bCs/>
          <w:color w:val="000000"/>
          <w:sz w:val="26"/>
          <w:szCs w:val="26"/>
          <w:lang w:eastAsia="en-AU"/>
        </w:rPr>
        <w:t>11—Restrictions on access to unalienated Crown land for public health and safety</w:t>
      </w:r>
      <w:bookmarkEnd w:id="39"/>
      <w:bookmarkEnd w:id="40"/>
    </w:p>
    <w:p w14:paraId="0E67DB1D" w14:textId="77777777" w:rsidR="00B431DE" w:rsidRPr="00B431DE" w:rsidRDefault="00B431DE" w:rsidP="00B431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41" w:name="id9c6283db_b6fb_454d_9761_cca114e2b2"/>
      <w:r w:rsidRPr="00B431DE">
        <w:rPr>
          <w:rFonts w:eastAsia="Times New Roman"/>
          <w:color w:val="000000"/>
          <w:sz w:val="23"/>
          <w:szCs w:val="23"/>
          <w:lang w:eastAsia="en-AU"/>
        </w:rPr>
        <w:tab/>
        <w:t>(1)</w:t>
      </w:r>
      <w:r w:rsidRPr="00B431DE">
        <w:rPr>
          <w:rFonts w:eastAsia="Times New Roman"/>
          <w:color w:val="000000"/>
          <w:sz w:val="23"/>
          <w:szCs w:val="23"/>
          <w:lang w:eastAsia="en-AU"/>
        </w:rPr>
        <w:tab/>
        <w:t>The Minister may, by notice in the Gazette or by notice or sign displayed on land, prohibit or restrict access to a designated area of unalienated Crown land if satisfied that it is appropriate to do so to eliminate or reduce a risk to the health and safety of persons who may otherwise enter and use the land.</w:t>
      </w:r>
      <w:bookmarkEnd w:id="41"/>
    </w:p>
    <w:p w14:paraId="414D8E46" w14:textId="77777777" w:rsidR="00B431DE" w:rsidRPr="00B431DE" w:rsidRDefault="00B431DE" w:rsidP="00B431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42" w:name="id830d9c75_ca3d_490d_af91_0dcefe69999d_9"/>
      <w:r w:rsidRPr="00B431DE">
        <w:rPr>
          <w:rFonts w:eastAsia="Times New Roman"/>
          <w:color w:val="000000"/>
          <w:sz w:val="23"/>
          <w:szCs w:val="23"/>
          <w:lang w:eastAsia="en-AU"/>
        </w:rPr>
        <w:tab/>
        <w:t>(2)</w:t>
      </w:r>
      <w:r w:rsidRPr="00B431DE">
        <w:rPr>
          <w:rFonts w:eastAsia="Times New Roman"/>
          <w:color w:val="000000"/>
          <w:sz w:val="23"/>
          <w:szCs w:val="23"/>
          <w:lang w:eastAsia="en-AU"/>
        </w:rPr>
        <w:tab/>
        <w:t xml:space="preserve">A notice or sign under </w:t>
      </w:r>
      <w:hyperlink w:anchor="id9c6283db_b6fb_454d_9761_cca114e2b2" w:history="1">
        <w:r w:rsidRPr="00B431DE">
          <w:rPr>
            <w:rFonts w:eastAsia="Times New Roman"/>
            <w:color w:val="000000"/>
            <w:sz w:val="23"/>
            <w:szCs w:val="23"/>
            <w:lang w:eastAsia="en-AU"/>
          </w:rPr>
          <w:t>subregulation (1)</w:t>
        </w:r>
      </w:hyperlink>
      <w:r w:rsidRPr="00B431DE">
        <w:rPr>
          <w:rFonts w:eastAsia="Times New Roman"/>
          <w:color w:val="000000"/>
          <w:sz w:val="23"/>
          <w:szCs w:val="23"/>
          <w:lang w:eastAsia="en-AU"/>
        </w:rPr>
        <w:t xml:space="preserve"> in relation to unalienated Crown land may impose any conditions that the Minister thinks fit that will apply to a person entering and using the land, which may include, without limitation, a condition that a person must obtain a permit to access the land.</w:t>
      </w:r>
      <w:bookmarkEnd w:id="42"/>
    </w:p>
    <w:p w14:paraId="5757E9BF" w14:textId="77777777" w:rsidR="00B431DE" w:rsidRPr="00B431DE" w:rsidRDefault="00B431DE" w:rsidP="00B431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431DE">
        <w:rPr>
          <w:rFonts w:eastAsia="Times New Roman"/>
          <w:color w:val="000000"/>
          <w:sz w:val="23"/>
          <w:szCs w:val="23"/>
          <w:lang w:eastAsia="en-AU"/>
        </w:rPr>
        <w:tab/>
        <w:t>(3)</w:t>
      </w:r>
      <w:r w:rsidRPr="00B431DE">
        <w:rPr>
          <w:rFonts w:eastAsia="Times New Roman"/>
          <w:color w:val="000000"/>
          <w:sz w:val="23"/>
          <w:szCs w:val="23"/>
          <w:lang w:eastAsia="en-AU"/>
        </w:rPr>
        <w:tab/>
        <w:t>If the Minister prohibits or restricts access to a designated area of unalienated Crown land by a notice or sign displayed on land, the notice or sign must, as far as is reasonably practicable, be displayed at each point of entry to that area of land (such as on each established road entering the area).</w:t>
      </w:r>
    </w:p>
    <w:p w14:paraId="62AF27D1" w14:textId="77777777" w:rsidR="00B431DE" w:rsidRPr="00B431DE" w:rsidRDefault="00B431DE" w:rsidP="00B431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431DE">
        <w:rPr>
          <w:rFonts w:eastAsia="Times New Roman"/>
          <w:color w:val="000000"/>
          <w:sz w:val="23"/>
          <w:szCs w:val="23"/>
          <w:lang w:eastAsia="en-AU"/>
        </w:rPr>
        <w:tab/>
        <w:t>(4)</w:t>
      </w:r>
      <w:r w:rsidRPr="00B431DE">
        <w:rPr>
          <w:rFonts w:eastAsia="Times New Roman"/>
          <w:color w:val="000000"/>
          <w:sz w:val="23"/>
          <w:szCs w:val="23"/>
          <w:lang w:eastAsia="en-AU"/>
        </w:rPr>
        <w:tab/>
        <w:t xml:space="preserve">The Minister must, before taking any action under </w:t>
      </w:r>
      <w:hyperlink w:anchor="id9c6283db_b6fb_454d_9761_cca114e2b2" w:history="1">
        <w:r w:rsidRPr="00B431DE">
          <w:rPr>
            <w:rFonts w:eastAsia="Times New Roman"/>
            <w:color w:val="000000"/>
            <w:sz w:val="23"/>
            <w:szCs w:val="23"/>
            <w:lang w:eastAsia="en-AU"/>
          </w:rPr>
          <w:t>subregulation (1)</w:t>
        </w:r>
      </w:hyperlink>
      <w:r w:rsidRPr="00B431DE">
        <w:rPr>
          <w:rFonts w:eastAsia="Times New Roman"/>
          <w:color w:val="000000"/>
          <w:sz w:val="23"/>
          <w:szCs w:val="23"/>
          <w:lang w:eastAsia="en-AU"/>
        </w:rPr>
        <w:t>, undertake such consultation as the Minister determines to be reasonable and appropriate in the circumstances of the particular case.</w:t>
      </w:r>
    </w:p>
    <w:p w14:paraId="74975830" w14:textId="77777777" w:rsidR="00B431DE" w:rsidRPr="00B431DE" w:rsidRDefault="00B431DE" w:rsidP="00B431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431DE">
        <w:rPr>
          <w:rFonts w:eastAsia="Times New Roman"/>
          <w:color w:val="000000"/>
          <w:sz w:val="23"/>
          <w:szCs w:val="23"/>
          <w:lang w:eastAsia="en-AU"/>
        </w:rPr>
        <w:tab/>
        <w:t>(5)</w:t>
      </w:r>
      <w:r w:rsidRPr="00B431DE">
        <w:rPr>
          <w:rFonts w:eastAsia="Times New Roman"/>
          <w:color w:val="000000"/>
          <w:sz w:val="23"/>
          <w:szCs w:val="23"/>
          <w:lang w:eastAsia="en-AU"/>
        </w:rPr>
        <w:tab/>
        <w:t>A person who contravenes or fails to comply with a prohibition, restriction or condition imposed under this regulation is guilty of an offence.</w:t>
      </w:r>
    </w:p>
    <w:p w14:paraId="6D1F0C6A" w14:textId="77777777" w:rsidR="00B431DE" w:rsidRPr="00B431DE" w:rsidRDefault="00B431DE" w:rsidP="00B431DE">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B431DE">
        <w:rPr>
          <w:rFonts w:eastAsia="Times New Roman"/>
          <w:color w:val="000000"/>
          <w:sz w:val="23"/>
          <w:szCs w:val="23"/>
          <w:lang w:eastAsia="en-AU"/>
        </w:rPr>
        <w:t>Maximum penalty: $5 000.</w:t>
      </w:r>
    </w:p>
    <w:p w14:paraId="5B2C3CC3" w14:textId="77777777" w:rsidR="00B431DE" w:rsidRPr="00B431DE" w:rsidRDefault="00B431DE" w:rsidP="00B431DE">
      <w:pPr>
        <w:keepLines/>
        <w:autoSpaceDE w:val="0"/>
        <w:autoSpaceDN w:val="0"/>
        <w:adjustRightInd w:val="0"/>
        <w:spacing w:before="80" w:after="0" w:line="240" w:lineRule="auto"/>
        <w:ind w:left="794"/>
        <w:jc w:val="left"/>
        <w:rPr>
          <w:rFonts w:eastAsia="Times New Roman"/>
          <w:color w:val="000000"/>
          <w:sz w:val="23"/>
          <w:szCs w:val="23"/>
          <w:lang w:eastAsia="en-AU"/>
        </w:rPr>
      </w:pPr>
      <w:r w:rsidRPr="00B431DE">
        <w:rPr>
          <w:rFonts w:eastAsia="Times New Roman"/>
          <w:color w:val="000000"/>
          <w:sz w:val="23"/>
          <w:szCs w:val="23"/>
          <w:lang w:eastAsia="en-AU"/>
        </w:rPr>
        <w:t>Expiation fee: $315.</w:t>
      </w:r>
    </w:p>
    <w:p w14:paraId="4B23E13A" w14:textId="77777777" w:rsidR="00B431DE" w:rsidRPr="00B431DE" w:rsidRDefault="00B431DE" w:rsidP="00B431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3" w:name="Elkera_Print_TOC17"/>
      <w:bookmarkStart w:id="44" w:name="Elkera_Print_BK17"/>
      <w:r w:rsidRPr="00B431DE">
        <w:rPr>
          <w:rFonts w:eastAsia="Times New Roman"/>
          <w:b/>
          <w:bCs/>
          <w:color w:val="000000"/>
          <w:sz w:val="26"/>
          <w:szCs w:val="26"/>
          <w:lang w:eastAsia="en-AU"/>
        </w:rPr>
        <w:lastRenderedPageBreak/>
        <w:t>12—Compliance with notices and signs</w:t>
      </w:r>
      <w:bookmarkEnd w:id="43"/>
      <w:bookmarkEnd w:id="44"/>
    </w:p>
    <w:p w14:paraId="3A84467D" w14:textId="77777777" w:rsidR="00B431DE" w:rsidRPr="00B431DE" w:rsidRDefault="00B431DE" w:rsidP="00B431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45" w:name="ida070091e_f88e_47f0_a6c1_bd7768fc20"/>
      <w:r w:rsidRPr="00B431DE">
        <w:rPr>
          <w:rFonts w:eastAsia="Times New Roman"/>
          <w:color w:val="000000"/>
          <w:sz w:val="23"/>
          <w:szCs w:val="23"/>
          <w:lang w:eastAsia="en-AU"/>
        </w:rPr>
        <w:tab/>
        <w:t>(1)</w:t>
      </w:r>
      <w:r w:rsidRPr="00B431DE">
        <w:rPr>
          <w:rFonts w:eastAsia="Times New Roman"/>
          <w:color w:val="000000"/>
          <w:sz w:val="23"/>
          <w:szCs w:val="23"/>
          <w:lang w:eastAsia="en-AU"/>
        </w:rPr>
        <w:tab/>
        <w:t>A person on unalienated Crown land must not, without the consent of the Minister, contravene or fail to comply with a direction given by the Minister in the form of a notice or sign displayed on the land.</w:t>
      </w:r>
      <w:bookmarkEnd w:id="45"/>
    </w:p>
    <w:p w14:paraId="7F90E9C5" w14:textId="77777777" w:rsidR="00B431DE" w:rsidRPr="00B431DE" w:rsidRDefault="00B431DE" w:rsidP="00B431DE">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B431DE">
        <w:rPr>
          <w:rFonts w:eastAsia="Times New Roman"/>
          <w:color w:val="000000"/>
          <w:sz w:val="23"/>
          <w:szCs w:val="23"/>
          <w:lang w:eastAsia="en-AU"/>
        </w:rPr>
        <w:t>Maximum penalty: $5 000.</w:t>
      </w:r>
    </w:p>
    <w:p w14:paraId="75652BE4" w14:textId="77777777" w:rsidR="00B431DE" w:rsidRPr="00B431DE" w:rsidRDefault="00B431DE" w:rsidP="00B431DE">
      <w:pPr>
        <w:keepLines/>
        <w:autoSpaceDE w:val="0"/>
        <w:autoSpaceDN w:val="0"/>
        <w:adjustRightInd w:val="0"/>
        <w:spacing w:before="80" w:after="0" w:line="240" w:lineRule="auto"/>
        <w:ind w:left="794"/>
        <w:jc w:val="left"/>
        <w:rPr>
          <w:rFonts w:eastAsia="Times New Roman"/>
          <w:color w:val="000000"/>
          <w:sz w:val="23"/>
          <w:szCs w:val="23"/>
          <w:lang w:eastAsia="en-AU"/>
        </w:rPr>
      </w:pPr>
      <w:r w:rsidRPr="00B431DE">
        <w:rPr>
          <w:rFonts w:eastAsia="Times New Roman"/>
          <w:color w:val="000000"/>
          <w:sz w:val="23"/>
          <w:szCs w:val="23"/>
          <w:lang w:eastAsia="en-AU"/>
        </w:rPr>
        <w:t>Expiation fee: $315.</w:t>
      </w:r>
    </w:p>
    <w:p w14:paraId="4551B773" w14:textId="77777777" w:rsidR="00B431DE" w:rsidRPr="00B431DE" w:rsidRDefault="00B431DE" w:rsidP="00B431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431DE">
        <w:rPr>
          <w:rFonts w:eastAsia="Times New Roman"/>
          <w:color w:val="000000"/>
          <w:sz w:val="23"/>
          <w:szCs w:val="23"/>
          <w:lang w:eastAsia="en-AU"/>
        </w:rPr>
        <w:tab/>
        <w:t>(2)</w:t>
      </w:r>
      <w:r w:rsidRPr="00B431DE">
        <w:rPr>
          <w:rFonts w:eastAsia="Times New Roman"/>
          <w:color w:val="000000"/>
          <w:sz w:val="23"/>
          <w:szCs w:val="23"/>
          <w:lang w:eastAsia="en-AU"/>
        </w:rPr>
        <w:tab/>
        <w:t xml:space="preserve">For the purposes of </w:t>
      </w:r>
      <w:hyperlink w:anchor="ida070091e_f88e_47f0_a6c1_bd7768fc20" w:history="1">
        <w:r w:rsidRPr="00B431DE">
          <w:rPr>
            <w:rFonts w:eastAsia="Times New Roman"/>
            <w:color w:val="000000"/>
            <w:sz w:val="23"/>
            <w:szCs w:val="23"/>
            <w:lang w:eastAsia="en-AU"/>
          </w:rPr>
          <w:t>subregulation (1)</w:t>
        </w:r>
      </w:hyperlink>
      <w:r w:rsidRPr="00B431DE">
        <w:rPr>
          <w:rFonts w:eastAsia="Times New Roman"/>
          <w:color w:val="000000"/>
          <w:sz w:val="23"/>
          <w:szCs w:val="23"/>
          <w:lang w:eastAsia="en-AU"/>
        </w:rPr>
        <w:t xml:space="preserve"> and without limitation, the consent of the Minister may be given in the form of a permit.</w:t>
      </w:r>
    </w:p>
    <w:p w14:paraId="6AF786B9" w14:textId="77777777" w:rsidR="00B431DE" w:rsidRPr="00B431DE" w:rsidRDefault="00B431DE" w:rsidP="00B431D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46" w:name="Elkera_Print_TOC18"/>
      <w:bookmarkStart w:id="47" w:name="Elkera_Print_BK18"/>
      <w:r w:rsidRPr="00B431DE">
        <w:rPr>
          <w:rFonts w:eastAsia="Times New Roman"/>
          <w:b/>
          <w:bCs/>
          <w:color w:val="000000"/>
          <w:sz w:val="32"/>
          <w:szCs w:val="32"/>
          <w:lang w:eastAsia="en-AU"/>
        </w:rPr>
        <w:t>Part 4—Miscellaneous</w:t>
      </w:r>
      <w:bookmarkEnd w:id="46"/>
      <w:bookmarkEnd w:id="47"/>
    </w:p>
    <w:p w14:paraId="34F86024" w14:textId="77777777" w:rsidR="00B431DE" w:rsidRPr="00B431DE" w:rsidRDefault="00B431DE" w:rsidP="00B431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8" w:name="Elkera_Print_TOC19"/>
      <w:bookmarkStart w:id="49" w:name="Elkera_Print_BK19"/>
      <w:r w:rsidRPr="00B431DE">
        <w:rPr>
          <w:rFonts w:eastAsia="Times New Roman"/>
          <w:b/>
          <w:bCs/>
          <w:color w:val="000000"/>
          <w:sz w:val="26"/>
          <w:szCs w:val="26"/>
          <w:lang w:eastAsia="en-AU"/>
        </w:rPr>
        <w:t>13—Permits</w:t>
      </w:r>
      <w:bookmarkEnd w:id="48"/>
      <w:bookmarkEnd w:id="49"/>
    </w:p>
    <w:p w14:paraId="378D2583" w14:textId="77777777" w:rsidR="00B431DE" w:rsidRPr="00B431DE" w:rsidRDefault="00B431DE" w:rsidP="00B431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50" w:name="idbe0b675c_6a5c_4d2e_b3d7_c8739e129ed7_d"/>
      <w:r w:rsidRPr="00B431DE">
        <w:rPr>
          <w:rFonts w:eastAsia="Times New Roman"/>
          <w:color w:val="000000"/>
          <w:sz w:val="23"/>
          <w:szCs w:val="23"/>
          <w:lang w:eastAsia="en-AU"/>
        </w:rPr>
        <w:tab/>
        <w:t>(1)</w:t>
      </w:r>
      <w:r w:rsidRPr="00B431DE">
        <w:rPr>
          <w:rFonts w:eastAsia="Times New Roman"/>
          <w:color w:val="000000"/>
          <w:sz w:val="23"/>
          <w:szCs w:val="23"/>
          <w:lang w:eastAsia="en-AU"/>
        </w:rPr>
        <w:tab/>
        <w:t>A permit under these regulations may be obtained—</w:t>
      </w:r>
      <w:bookmarkEnd w:id="50"/>
    </w:p>
    <w:p w14:paraId="3CE4E3AA" w14:textId="77777777" w:rsidR="00B431DE" w:rsidRPr="00B431DE" w:rsidRDefault="00B431DE" w:rsidP="00B431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431DE">
        <w:rPr>
          <w:rFonts w:eastAsia="Times New Roman"/>
          <w:color w:val="000000"/>
          <w:sz w:val="23"/>
          <w:szCs w:val="23"/>
          <w:lang w:eastAsia="en-AU"/>
        </w:rPr>
        <w:tab/>
        <w:t>(a)</w:t>
      </w:r>
      <w:r w:rsidRPr="00B431DE">
        <w:rPr>
          <w:rFonts w:eastAsia="Times New Roman"/>
          <w:color w:val="000000"/>
          <w:sz w:val="23"/>
          <w:szCs w:val="23"/>
          <w:lang w:eastAsia="en-AU"/>
        </w:rPr>
        <w:tab/>
        <w:t>on application to the Minister in a manner and form determined by the Minister; and</w:t>
      </w:r>
    </w:p>
    <w:p w14:paraId="33FEB8C4" w14:textId="77777777" w:rsidR="00B431DE" w:rsidRPr="00B431DE" w:rsidRDefault="00B431DE" w:rsidP="00B431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431DE">
        <w:rPr>
          <w:rFonts w:eastAsia="Times New Roman"/>
          <w:color w:val="000000"/>
          <w:sz w:val="23"/>
          <w:szCs w:val="23"/>
          <w:lang w:eastAsia="en-AU"/>
        </w:rPr>
        <w:tab/>
        <w:t>(b)</w:t>
      </w:r>
      <w:r w:rsidRPr="00B431DE">
        <w:rPr>
          <w:rFonts w:eastAsia="Times New Roman"/>
          <w:color w:val="000000"/>
          <w:sz w:val="23"/>
          <w:szCs w:val="23"/>
          <w:lang w:eastAsia="en-AU"/>
        </w:rPr>
        <w:tab/>
        <w:t xml:space="preserve">subject to </w:t>
      </w:r>
      <w:hyperlink w:anchor="id478a5b29_cfc6_45c6_8f6e_edc556ee3828_7" w:history="1">
        <w:r w:rsidRPr="00B431DE">
          <w:rPr>
            <w:rFonts w:eastAsia="Times New Roman"/>
            <w:color w:val="000000"/>
            <w:sz w:val="23"/>
            <w:szCs w:val="23"/>
            <w:lang w:eastAsia="en-AU"/>
          </w:rPr>
          <w:t>subregulation (2)</w:t>
        </w:r>
      </w:hyperlink>
      <w:r w:rsidRPr="00B431DE">
        <w:rPr>
          <w:rFonts w:eastAsia="Times New Roman"/>
          <w:color w:val="000000"/>
          <w:sz w:val="23"/>
          <w:szCs w:val="23"/>
          <w:lang w:eastAsia="en-AU"/>
        </w:rPr>
        <w:t>, on payment to the Minister of the relevant fee fixed by the Minister.</w:t>
      </w:r>
    </w:p>
    <w:p w14:paraId="4E030008" w14:textId="77777777" w:rsidR="00B431DE" w:rsidRPr="00B431DE" w:rsidRDefault="00B431DE" w:rsidP="00B431D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51" w:name="id478a5b29_cfc6_45c6_8f6e_edc556ee3828_7"/>
      <w:r w:rsidRPr="00B431DE">
        <w:rPr>
          <w:rFonts w:eastAsia="Times New Roman"/>
          <w:color w:val="000000"/>
          <w:sz w:val="23"/>
          <w:szCs w:val="23"/>
          <w:lang w:eastAsia="en-AU"/>
        </w:rPr>
        <w:tab/>
        <w:t>(2)</w:t>
      </w:r>
      <w:r w:rsidRPr="00B431DE">
        <w:rPr>
          <w:rFonts w:eastAsia="Times New Roman"/>
          <w:color w:val="000000"/>
          <w:sz w:val="23"/>
          <w:szCs w:val="23"/>
          <w:lang w:eastAsia="en-AU"/>
        </w:rPr>
        <w:tab/>
        <w:t xml:space="preserve">The Minister may waive, reduce or refund the whole or any portion of any fee payable under </w:t>
      </w:r>
      <w:hyperlink w:anchor="idbe0b675c_6a5c_4d2e_b3d7_c8739e129ed7_d" w:history="1">
        <w:r w:rsidRPr="00B431DE">
          <w:rPr>
            <w:rFonts w:eastAsia="Times New Roman"/>
            <w:color w:val="000000"/>
            <w:sz w:val="23"/>
            <w:szCs w:val="23"/>
            <w:lang w:eastAsia="en-AU"/>
          </w:rPr>
          <w:t>subregulation (1)</w:t>
        </w:r>
      </w:hyperlink>
      <w:r w:rsidRPr="00B431DE">
        <w:rPr>
          <w:rFonts w:eastAsia="Times New Roman"/>
          <w:color w:val="000000"/>
          <w:sz w:val="23"/>
          <w:szCs w:val="23"/>
          <w:lang w:eastAsia="en-AU"/>
        </w:rPr>
        <w:t xml:space="preserve"> if satisfied that it is appropriate to do so in a particular case.</w:t>
      </w:r>
      <w:bookmarkEnd w:id="51"/>
    </w:p>
    <w:p w14:paraId="64252206" w14:textId="77777777" w:rsidR="00B431DE" w:rsidRPr="00B431DE" w:rsidRDefault="00B431DE" w:rsidP="00B431D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B431DE">
        <w:rPr>
          <w:rFonts w:eastAsia="Times New Roman"/>
          <w:color w:val="000000"/>
          <w:sz w:val="23"/>
          <w:szCs w:val="23"/>
          <w:lang w:eastAsia="en-AU"/>
        </w:rPr>
        <w:tab/>
        <w:t>(3)</w:t>
      </w:r>
      <w:r w:rsidRPr="00B431DE">
        <w:rPr>
          <w:rFonts w:eastAsia="Times New Roman"/>
          <w:color w:val="000000"/>
          <w:sz w:val="23"/>
          <w:szCs w:val="23"/>
          <w:lang w:eastAsia="en-AU"/>
        </w:rPr>
        <w:tab/>
        <w:t>A permit—</w:t>
      </w:r>
    </w:p>
    <w:p w14:paraId="7F972854" w14:textId="77777777" w:rsidR="00B431DE" w:rsidRPr="00B431DE" w:rsidRDefault="00B431DE" w:rsidP="00B431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431DE">
        <w:rPr>
          <w:rFonts w:eastAsia="Times New Roman"/>
          <w:color w:val="000000"/>
          <w:sz w:val="23"/>
          <w:szCs w:val="23"/>
          <w:lang w:eastAsia="en-AU"/>
        </w:rPr>
        <w:tab/>
        <w:t>(a)</w:t>
      </w:r>
      <w:r w:rsidRPr="00B431DE">
        <w:rPr>
          <w:rFonts w:eastAsia="Times New Roman"/>
          <w:color w:val="000000"/>
          <w:sz w:val="23"/>
          <w:szCs w:val="23"/>
          <w:lang w:eastAsia="en-AU"/>
        </w:rPr>
        <w:tab/>
        <w:t>is subject to such limitations, restrictions and conditions as the Minister thinks fit; and</w:t>
      </w:r>
    </w:p>
    <w:p w14:paraId="64F30AC9" w14:textId="77777777" w:rsidR="00B431DE" w:rsidRPr="00B431DE" w:rsidRDefault="00B431DE" w:rsidP="00B431D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B431DE">
        <w:rPr>
          <w:rFonts w:eastAsia="Times New Roman"/>
          <w:color w:val="000000"/>
          <w:sz w:val="23"/>
          <w:szCs w:val="23"/>
          <w:lang w:eastAsia="en-AU"/>
        </w:rPr>
        <w:tab/>
        <w:t>(b)</w:t>
      </w:r>
      <w:r w:rsidRPr="00B431DE">
        <w:rPr>
          <w:rFonts w:eastAsia="Times New Roman"/>
          <w:color w:val="000000"/>
          <w:sz w:val="23"/>
          <w:szCs w:val="23"/>
          <w:lang w:eastAsia="en-AU"/>
        </w:rPr>
        <w:tab/>
        <w:t>may, if the holder of the permit has in the opinion of the Minister contravened or failed to comply with any limitation, restriction or condition of the permit, be revoked by the Minister.</w:t>
      </w:r>
    </w:p>
    <w:p w14:paraId="5AF1ACFD" w14:textId="77777777" w:rsidR="00B431DE" w:rsidRPr="00B431DE" w:rsidRDefault="00B431DE" w:rsidP="00B431D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52" w:name="Elkera_Print_TOC20"/>
      <w:bookmarkStart w:id="53" w:name="Elkera_Print_BK20"/>
      <w:r w:rsidRPr="00B431DE">
        <w:rPr>
          <w:rFonts w:eastAsia="Times New Roman"/>
          <w:b/>
          <w:bCs/>
          <w:color w:val="000000"/>
          <w:sz w:val="32"/>
          <w:szCs w:val="32"/>
          <w:lang w:eastAsia="en-AU"/>
        </w:rPr>
        <w:t>Schedule 1—Repeal and transitional provisions</w:t>
      </w:r>
      <w:bookmarkEnd w:id="52"/>
      <w:bookmarkEnd w:id="53"/>
    </w:p>
    <w:p w14:paraId="04865C4D" w14:textId="77777777" w:rsidR="00B431DE" w:rsidRPr="00B431DE" w:rsidRDefault="00B431DE" w:rsidP="00B431DE">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B431DE">
        <w:rPr>
          <w:rFonts w:eastAsia="Times New Roman"/>
          <w:b/>
          <w:bCs/>
          <w:color w:val="000000"/>
          <w:sz w:val="32"/>
          <w:szCs w:val="32"/>
          <w:lang w:eastAsia="en-AU"/>
        </w:rPr>
        <w:t xml:space="preserve">Part 1—Repeal of </w:t>
      </w:r>
      <w:r w:rsidRPr="00B431DE">
        <w:rPr>
          <w:rFonts w:eastAsia="Times New Roman"/>
          <w:b/>
          <w:bCs/>
          <w:i/>
          <w:iCs/>
          <w:color w:val="000000"/>
          <w:sz w:val="32"/>
          <w:szCs w:val="32"/>
          <w:lang w:eastAsia="en-AU"/>
        </w:rPr>
        <w:t>Crown Land Management Regulations 2010</w:t>
      </w:r>
    </w:p>
    <w:p w14:paraId="318FA926" w14:textId="77777777" w:rsidR="00B431DE" w:rsidRPr="00B431DE" w:rsidRDefault="00B431DE" w:rsidP="00B431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4" w:name="Elkera_Print_TOC22"/>
      <w:bookmarkStart w:id="55" w:name="Elkera_Print_BK22"/>
      <w:r w:rsidRPr="00B431DE">
        <w:rPr>
          <w:rFonts w:eastAsia="Times New Roman"/>
          <w:b/>
          <w:bCs/>
          <w:color w:val="000000"/>
          <w:sz w:val="26"/>
          <w:szCs w:val="26"/>
          <w:lang w:eastAsia="en-AU"/>
        </w:rPr>
        <w:t>1—Repeal of regulations</w:t>
      </w:r>
      <w:bookmarkEnd w:id="54"/>
      <w:bookmarkEnd w:id="55"/>
    </w:p>
    <w:p w14:paraId="6F58F2F7" w14:textId="77777777" w:rsidR="00B431DE" w:rsidRPr="00B431DE" w:rsidRDefault="00B431DE" w:rsidP="00B431DE">
      <w:pPr>
        <w:keepLines/>
        <w:autoSpaceDE w:val="0"/>
        <w:autoSpaceDN w:val="0"/>
        <w:adjustRightInd w:val="0"/>
        <w:spacing w:before="120" w:after="0" w:line="240" w:lineRule="auto"/>
        <w:ind w:left="794"/>
        <w:jc w:val="left"/>
        <w:rPr>
          <w:rFonts w:eastAsia="Times New Roman"/>
          <w:color w:val="000000"/>
          <w:sz w:val="23"/>
          <w:szCs w:val="23"/>
          <w:lang w:eastAsia="en-AU"/>
        </w:rPr>
      </w:pPr>
      <w:r w:rsidRPr="00B431DE">
        <w:rPr>
          <w:rFonts w:eastAsia="Times New Roman"/>
          <w:color w:val="000000"/>
          <w:sz w:val="23"/>
          <w:szCs w:val="23"/>
          <w:lang w:eastAsia="en-AU"/>
        </w:rPr>
        <w:t xml:space="preserve">The </w:t>
      </w:r>
      <w:hyperlink r:id="rId24" w:history="1">
        <w:r w:rsidRPr="00B431DE">
          <w:rPr>
            <w:rFonts w:eastAsia="Times New Roman"/>
            <w:i/>
            <w:iCs/>
            <w:color w:val="000000"/>
            <w:sz w:val="23"/>
            <w:szCs w:val="23"/>
            <w:lang w:eastAsia="en-AU"/>
          </w:rPr>
          <w:t>Crown Land Management Regulations 2010</w:t>
        </w:r>
      </w:hyperlink>
      <w:r w:rsidRPr="00B431DE">
        <w:rPr>
          <w:rFonts w:eastAsia="Times New Roman"/>
          <w:color w:val="000000"/>
          <w:sz w:val="23"/>
          <w:szCs w:val="23"/>
          <w:lang w:eastAsia="en-AU"/>
        </w:rPr>
        <w:t xml:space="preserve"> are repealed.</w:t>
      </w:r>
    </w:p>
    <w:p w14:paraId="426DD79B" w14:textId="77777777" w:rsidR="00B431DE" w:rsidRPr="00B431DE" w:rsidRDefault="00B431DE" w:rsidP="00B431DE">
      <w:pPr>
        <w:keepNext/>
        <w:keepLines/>
        <w:autoSpaceDE w:val="0"/>
        <w:autoSpaceDN w:val="0"/>
        <w:adjustRightInd w:val="0"/>
        <w:spacing w:before="80" w:after="0" w:line="240" w:lineRule="auto"/>
        <w:ind w:left="567" w:hanging="567"/>
        <w:jc w:val="left"/>
        <w:rPr>
          <w:rFonts w:eastAsia="Times New Roman"/>
          <w:b/>
          <w:bCs/>
          <w:color w:val="000000"/>
          <w:sz w:val="32"/>
          <w:szCs w:val="32"/>
          <w:lang w:eastAsia="en-AU"/>
        </w:rPr>
      </w:pPr>
      <w:r w:rsidRPr="00B431DE">
        <w:rPr>
          <w:rFonts w:eastAsia="Times New Roman"/>
          <w:b/>
          <w:bCs/>
          <w:color w:val="000000"/>
          <w:sz w:val="32"/>
          <w:szCs w:val="32"/>
          <w:lang w:eastAsia="en-AU"/>
        </w:rPr>
        <w:t>Part 2—Transitional provision</w:t>
      </w:r>
    </w:p>
    <w:p w14:paraId="0AF5221D" w14:textId="77777777" w:rsidR="00B431DE" w:rsidRPr="00B431DE" w:rsidRDefault="00B431DE" w:rsidP="00B431D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6" w:name="Elkera_Print_TOC24"/>
      <w:bookmarkStart w:id="57" w:name="Elkera_Print_BK24"/>
      <w:r w:rsidRPr="00B431DE">
        <w:rPr>
          <w:rFonts w:eastAsia="Times New Roman"/>
          <w:b/>
          <w:bCs/>
          <w:color w:val="000000"/>
          <w:sz w:val="26"/>
          <w:szCs w:val="26"/>
          <w:lang w:eastAsia="en-AU"/>
        </w:rPr>
        <w:t>2—Transitional provision—section 81(3)</w:t>
      </w:r>
      <w:bookmarkEnd w:id="56"/>
      <w:bookmarkEnd w:id="57"/>
    </w:p>
    <w:p w14:paraId="792A6CFA" w14:textId="77777777" w:rsidR="00B431DE" w:rsidRPr="00B431DE" w:rsidRDefault="00B431DE" w:rsidP="00B431DE">
      <w:pPr>
        <w:keepLines/>
        <w:autoSpaceDE w:val="0"/>
        <w:autoSpaceDN w:val="0"/>
        <w:adjustRightInd w:val="0"/>
        <w:spacing w:before="120" w:after="0" w:line="240" w:lineRule="auto"/>
        <w:ind w:left="794"/>
        <w:jc w:val="left"/>
        <w:rPr>
          <w:rFonts w:eastAsia="Times New Roman"/>
          <w:color w:val="000000"/>
          <w:sz w:val="23"/>
          <w:szCs w:val="23"/>
          <w:lang w:eastAsia="en-AU"/>
        </w:rPr>
      </w:pPr>
      <w:r w:rsidRPr="00B431DE">
        <w:rPr>
          <w:rFonts w:eastAsia="Times New Roman"/>
          <w:color w:val="000000"/>
          <w:sz w:val="23"/>
          <w:szCs w:val="23"/>
          <w:lang w:eastAsia="en-AU"/>
        </w:rPr>
        <w:t>For the avoidance of doubt (and in accordance with section 81(3) of the Act), nothing in the Act derogates from or affects any entitlement under a statutory indenture or other statutory agreement, existing immediately before the commencement of the Act, to the grant or transfer by the Crown or a Crown agency of an estate or interest in, or a right in respect of, land.</w:t>
      </w:r>
    </w:p>
    <w:p w14:paraId="0476C940" w14:textId="77777777" w:rsidR="00334806" w:rsidRDefault="00334806">
      <w:pPr>
        <w:spacing w:after="0" w:line="240" w:lineRule="auto"/>
        <w:jc w:val="left"/>
        <w:rPr>
          <w:rFonts w:eastAsia="Times New Roman"/>
          <w:b/>
          <w:bCs/>
          <w:color w:val="000000"/>
          <w:sz w:val="20"/>
          <w:szCs w:val="20"/>
          <w:lang w:eastAsia="en-AU"/>
        </w:rPr>
      </w:pPr>
      <w:r>
        <w:rPr>
          <w:rFonts w:eastAsia="Times New Roman"/>
          <w:b/>
          <w:bCs/>
          <w:color w:val="000000"/>
          <w:sz w:val="20"/>
          <w:szCs w:val="20"/>
          <w:lang w:eastAsia="en-AU"/>
        </w:rPr>
        <w:br w:type="page"/>
      </w:r>
    </w:p>
    <w:p w14:paraId="6BA3A6BB" w14:textId="664BC94F" w:rsidR="00B431DE" w:rsidRPr="00B431DE" w:rsidRDefault="00B431DE" w:rsidP="00B431DE">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B431DE">
        <w:rPr>
          <w:rFonts w:eastAsia="Times New Roman"/>
          <w:b/>
          <w:bCs/>
          <w:color w:val="000000"/>
          <w:sz w:val="20"/>
          <w:szCs w:val="20"/>
          <w:lang w:eastAsia="en-AU"/>
        </w:rPr>
        <w:lastRenderedPageBreak/>
        <w:t>Editorial note—</w:t>
      </w:r>
    </w:p>
    <w:p w14:paraId="00405424" w14:textId="77777777" w:rsidR="00B431DE" w:rsidRPr="00B431DE" w:rsidRDefault="00B431DE" w:rsidP="00B431DE">
      <w:pPr>
        <w:keepLines/>
        <w:autoSpaceDE w:val="0"/>
        <w:autoSpaceDN w:val="0"/>
        <w:adjustRightInd w:val="0"/>
        <w:spacing w:before="120" w:after="0" w:line="240" w:lineRule="auto"/>
        <w:ind w:left="794"/>
        <w:jc w:val="left"/>
        <w:rPr>
          <w:rFonts w:eastAsia="Times New Roman"/>
          <w:color w:val="000000"/>
          <w:sz w:val="20"/>
          <w:szCs w:val="20"/>
          <w:lang w:eastAsia="en-AU"/>
        </w:rPr>
      </w:pPr>
      <w:r w:rsidRPr="00B431DE">
        <w:rPr>
          <w:rFonts w:eastAsia="Times New Roman"/>
          <w:color w:val="000000"/>
          <w:sz w:val="20"/>
          <w:szCs w:val="20"/>
          <w:lang w:eastAsia="en-AU"/>
        </w:rPr>
        <w:t xml:space="preserve">As required by section 10AA(2) of the </w:t>
      </w:r>
      <w:hyperlink r:id="rId25" w:history="1">
        <w:r w:rsidRPr="00B431DE">
          <w:rPr>
            <w:rFonts w:eastAsia="Times New Roman"/>
            <w:i/>
            <w:iCs/>
            <w:color w:val="000000"/>
            <w:sz w:val="20"/>
            <w:szCs w:val="20"/>
            <w:lang w:eastAsia="en-AU"/>
          </w:rPr>
          <w:t>Legislative Instruments Act 1978</w:t>
        </w:r>
      </w:hyperlink>
      <w:r w:rsidRPr="00B431DE">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3EE89476" w14:textId="77777777" w:rsidR="00B431DE" w:rsidRPr="00B431DE" w:rsidRDefault="00B431DE" w:rsidP="00B431DE">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B431DE">
        <w:rPr>
          <w:rFonts w:eastAsia="Times New Roman"/>
          <w:b/>
          <w:bCs/>
          <w:color w:val="000000"/>
          <w:sz w:val="26"/>
          <w:szCs w:val="26"/>
          <w:lang w:eastAsia="en-AU"/>
        </w:rPr>
        <w:t>Made by the Governor</w:t>
      </w:r>
    </w:p>
    <w:p w14:paraId="7B945339" w14:textId="77777777" w:rsidR="00B431DE" w:rsidRPr="00B431DE" w:rsidRDefault="00B431DE" w:rsidP="00B431DE">
      <w:pPr>
        <w:keepNext/>
        <w:keepLines/>
        <w:autoSpaceDE w:val="0"/>
        <w:autoSpaceDN w:val="0"/>
        <w:adjustRightInd w:val="0"/>
        <w:spacing w:before="120" w:after="0" w:line="240" w:lineRule="auto"/>
        <w:jc w:val="left"/>
        <w:rPr>
          <w:rFonts w:eastAsia="Times New Roman"/>
          <w:color w:val="000000"/>
          <w:sz w:val="23"/>
          <w:szCs w:val="23"/>
          <w:lang w:eastAsia="en-AU"/>
        </w:rPr>
      </w:pPr>
      <w:r w:rsidRPr="00B431DE">
        <w:rPr>
          <w:rFonts w:eastAsia="Times New Roman"/>
          <w:color w:val="000000"/>
          <w:sz w:val="23"/>
          <w:szCs w:val="23"/>
          <w:lang w:eastAsia="en-AU"/>
        </w:rPr>
        <w:t>with the advice and consent of the Executive Council</w:t>
      </w:r>
    </w:p>
    <w:p w14:paraId="0449B091" w14:textId="77777777" w:rsidR="00B431DE" w:rsidRPr="00B431DE" w:rsidRDefault="00B431DE" w:rsidP="00B431DE">
      <w:pPr>
        <w:keepNext/>
        <w:keepLines/>
        <w:autoSpaceDE w:val="0"/>
        <w:autoSpaceDN w:val="0"/>
        <w:adjustRightInd w:val="0"/>
        <w:spacing w:after="0" w:line="240" w:lineRule="auto"/>
        <w:jc w:val="left"/>
        <w:rPr>
          <w:rFonts w:eastAsia="Times New Roman"/>
          <w:color w:val="000000"/>
          <w:sz w:val="23"/>
          <w:szCs w:val="23"/>
          <w:lang w:eastAsia="en-AU"/>
        </w:rPr>
      </w:pPr>
      <w:r w:rsidRPr="00B431DE">
        <w:rPr>
          <w:rFonts w:eastAsia="Times New Roman"/>
          <w:color w:val="000000"/>
          <w:sz w:val="23"/>
          <w:szCs w:val="23"/>
          <w:lang w:eastAsia="en-AU"/>
        </w:rPr>
        <w:t>on 26 September 2024</w:t>
      </w:r>
    </w:p>
    <w:p w14:paraId="1A074BB9" w14:textId="77777777" w:rsidR="00B431DE" w:rsidRPr="00B431DE" w:rsidRDefault="00B431DE" w:rsidP="00B431DE">
      <w:pPr>
        <w:keepNext/>
        <w:keepLines/>
        <w:autoSpaceDE w:val="0"/>
        <w:autoSpaceDN w:val="0"/>
        <w:adjustRightInd w:val="0"/>
        <w:spacing w:before="120" w:after="0" w:line="240" w:lineRule="auto"/>
        <w:jc w:val="left"/>
        <w:rPr>
          <w:rFonts w:eastAsia="Times New Roman"/>
          <w:color w:val="000000"/>
          <w:sz w:val="23"/>
          <w:szCs w:val="23"/>
          <w:lang w:eastAsia="en-AU"/>
        </w:rPr>
      </w:pPr>
      <w:r w:rsidRPr="00B431DE">
        <w:rPr>
          <w:rFonts w:eastAsia="Times New Roman"/>
          <w:color w:val="000000"/>
          <w:sz w:val="23"/>
          <w:szCs w:val="23"/>
          <w:lang w:eastAsia="en-AU"/>
        </w:rPr>
        <w:t>No 92 of 2024</w:t>
      </w:r>
    </w:p>
    <w:p w14:paraId="61DCB39C" w14:textId="0EC9ED6D" w:rsidR="00B2703F" w:rsidRPr="009D1E2E" w:rsidRDefault="009D1E2E" w:rsidP="00B2703F">
      <w:pPr>
        <w:pStyle w:val="Heading1"/>
      </w:pPr>
      <w:r>
        <w:rPr>
          <w:lang w:val="en-US"/>
        </w:rPr>
        <w:br w:type="page"/>
      </w:r>
      <w:bookmarkStart w:id="58" w:name="_Toc33707982"/>
      <w:bookmarkStart w:id="59" w:name="_Toc33708153"/>
    </w:p>
    <w:p w14:paraId="2CD63EEF" w14:textId="65B05AE7" w:rsidR="009D1E2E" w:rsidRPr="009D1E2E" w:rsidRDefault="009D1E2E" w:rsidP="0043001F">
      <w:pPr>
        <w:pStyle w:val="Heading1"/>
      </w:pPr>
      <w:bookmarkStart w:id="60" w:name="_Toc178173408"/>
      <w:r w:rsidRPr="009D1E2E">
        <w:lastRenderedPageBreak/>
        <w:t>State Government Instruments</w:t>
      </w:r>
      <w:bookmarkEnd w:id="58"/>
      <w:bookmarkEnd w:id="59"/>
      <w:bookmarkEnd w:id="60"/>
    </w:p>
    <w:p w14:paraId="0492B755" w14:textId="77777777" w:rsidR="00AE5553" w:rsidRDefault="00AE5553" w:rsidP="00240DF0">
      <w:pPr>
        <w:pStyle w:val="Heading2"/>
      </w:pPr>
      <w:bookmarkStart w:id="61" w:name="_Toc178173409"/>
      <w:r>
        <w:t>Controlled Substances (Poisons) Regulations 2011</w:t>
      </w:r>
      <w:bookmarkEnd w:id="61"/>
    </w:p>
    <w:p w14:paraId="0B8FF267" w14:textId="77777777" w:rsidR="00AE5553" w:rsidRDefault="00AE5553" w:rsidP="00AE5553">
      <w:pPr>
        <w:pStyle w:val="GG-Title3"/>
      </w:pPr>
      <w:r>
        <w:t>Prescribed Health Service Facility</w:t>
      </w:r>
    </w:p>
    <w:p w14:paraId="2C530793" w14:textId="77777777" w:rsidR="00AE5553" w:rsidRDefault="00AE5553" w:rsidP="00AE5553">
      <w:r>
        <w:t xml:space="preserve">Notice is hereby given in accordance with Regulation 44A of the </w:t>
      </w:r>
      <w:r w:rsidRPr="00D6494E">
        <w:rPr>
          <w:i/>
          <w:iCs/>
        </w:rPr>
        <w:t>Controlled Substances (Poisons) Regulations 2011</w:t>
      </w:r>
      <w:r>
        <w:t xml:space="preserve"> that the Minister for Health and Wellbeing has determined the following facility as a prescribed health service facility commencing from the date of publication of this notice:</w:t>
      </w:r>
    </w:p>
    <w:p w14:paraId="0856680D" w14:textId="77777777" w:rsidR="00AE5553" w:rsidRDefault="00AE5553" w:rsidP="00AE5553">
      <w:pPr>
        <w:ind w:left="142"/>
      </w:pPr>
      <w:r>
        <w:t>Integrative Health Solutions, trading as AylaMed, operating at 13 Laffers Road, Belair SA 5052.</w:t>
      </w:r>
    </w:p>
    <w:p w14:paraId="75E25F6F" w14:textId="77777777" w:rsidR="00AE5553" w:rsidRDefault="00AE5553" w:rsidP="00AE5553">
      <w:pPr>
        <w:pStyle w:val="GG-body"/>
      </w:pPr>
      <w:r>
        <w:t>This determination will expire three years after the commencement date unless updated by subsequent notice.</w:t>
      </w:r>
    </w:p>
    <w:p w14:paraId="087425AE" w14:textId="77777777" w:rsidR="00AE5553" w:rsidRDefault="00AE5553" w:rsidP="00AE5553">
      <w:pPr>
        <w:pStyle w:val="GG-SDated"/>
      </w:pPr>
      <w:r>
        <w:t>Dated: 26 September 2024</w:t>
      </w:r>
    </w:p>
    <w:p w14:paraId="6AD63D87" w14:textId="77777777" w:rsidR="00AE5553" w:rsidRDefault="00AE5553" w:rsidP="00AE5553">
      <w:pPr>
        <w:pStyle w:val="GG-SName"/>
      </w:pPr>
      <w:r>
        <w:t>Hon Christopher James Picton, MP</w:t>
      </w:r>
    </w:p>
    <w:p w14:paraId="38036286" w14:textId="77777777" w:rsidR="00AE5553" w:rsidRDefault="00AE5553" w:rsidP="00AE5553">
      <w:pPr>
        <w:pStyle w:val="GG-Signature"/>
      </w:pPr>
      <w:r>
        <w:t>Minister for Health and Wellbeing</w:t>
      </w:r>
    </w:p>
    <w:p w14:paraId="74E77988" w14:textId="77777777" w:rsidR="00AE5553" w:rsidRDefault="00AE5553" w:rsidP="00AE5553">
      <w:pPr>
        <w:pStyle w:val="GG-Signature"/>
        <w:pBdr>
          <w:bottom w:val="single" w:sz="4" w:space="1" w:color="auto"/>
        </w:pBdr>
        <w:spacing w:line="52" w:lineRule="exact"/>
        <w:jc w:val="center"/>
      </w:pPr>
    </w:p>
    <w:p w14:paraId="6F2E41DA" w14:textId="77777777" w:rsidR="00AE5553" w:rsidRDefault="00AE5553" w:rsidP="00AE5553">
      <w:pPr>
        <w:pStyle w:val="GG-Signature"/>
        <w:pBdr>
          <w:top w:val="single" w:sz="4" w:space="1" w:color="auto"/>
        </w:pBdr>
        <w:spacing w:before="34" w:line="14" w:lineRule="exact"/>
        <w:jc w:val="center"/>
      </w:pPr>
    </w:p>
    <w:p w14:paraId="5CA13451" w14:textId="77777777" w:rsidR="00AE5553" w:rsidRPr="007D2F27" w:rsidRDefault="00AE5553" w:rsidP="00AE5553">
      <w:pPr>
        <w:pStyle w:val="NoSpacing"/>
      </w:pPr>
    </w:p>
    <w:p w14:paraId="27B6D2A3" w14:textId="77777777" w:rsidR="00B656D6" w:rsidRDefault="00B656D6" w:rsidP="00841924">
      <w:pPr>
        <w:pStyle w:val="Heading2"/>
      </w:pPr>
      <w:bookmarkStart w:id="62" w:name="_Toc178173410"/>
      <w:r>
        <w:t>Energy Resources Act 2000</w:t>
      </w:r>
      <w:bookmarkEnd w:id="62"/>
    </w:p>
    <w:p w14:paraId="2BBB8A50" w14:textId="77777777" w:rsidR="00B656D6" w:rsidRDefault="00B656D6" w:rsidP="00B656D6">
      <w:pPr>
        <w:pStyle w:val="GG-Title3"/>
      </w:pPr>
      <w:r>
        <w:t>Grant of Special Facilities Licence—SFL 19</w:t>
      </w:r>
    </w:p>
    <w:p w14:paraId="54B5E365" w14:textId="77777777" w:rsidR="00B656D6" w:rsidRDefault="00B656D6" w:rsidP="00B656D6">
      <w:r>
        <w:t xml:space="preserve">Pursuant to Section 92(1) of the </w:t>
      </w:r>
      <w:r w:rsidRPr="00C93A12">
        <w:rPr>
          <w:i/>
          <w:iCs/>
        </w:rPr>
        <w:t>Energy Resources Act 2000</w:t>
      </w:r>
      <w:r>
        <w:t xml:space="preserve">, notice is hereby given that the undermentioned Special Facilities Licence has been granted under the provisions of the </w:t>
      </w:r>
      <w:r w:rsidRPr="00C93A12">
        <w:rPr>
          <w:i/>
          <w:iCs/>
        </w:rPr>
        <w:t>Energy Resources Act 2000</w:t>
      </w:r>
      <w:r>
        <w:t>, pursuant to delegated powers dated 19 August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3118"/>
        <w:gridCol w:w="1701"/>
        <w:gridCol w:w="1418"/>
        <w:gridCol w:w="1553"/>
      </w:tblGrid>
      <w:tr w:rsidR="00B656D6" w:rsidRPr="007C3D41" w14:paraId="33939A7A" w14:textId="77777777" w:rsidTr="00DA7771">
        <w:tc>
          <w:tcPr>
            <w:tcW w:w="1560" w:type="dxa"/>
            <w:tcBorders>
              <w:top w:val="single" w:sz="4" w:space="0" w:color="auto"/>
              <w:bottom w:val="single" w:sz="4" w:space="0" w:color="auto"/>
            </w:tcBorders>
            <w:vAlign w:val="center"/>
          </w:tcPr>
          <w:p w14:paraId="60E18CB4" w14:textId="77777777" w:rsidR="00B656D6" w:rsidRPr="007C3D41"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C3D41">
              <w:rPr>
                <w:b/>
                <w:bCs/>
              </w:rPr>
              <w:t>No</w:t>
            </w:r>
            <w:r>
              <w:rPr>
                <w:b/>
                <w:bCs/>
              </w:rPr>
              <w:t>.</w:t>
            </w:r>
            <w:r w:rsidRPr="007C3D41">
              <w:rPr>
                <w:b/>
                <w:bCs/>
              </w:rPr>
              <w:t xml:space="preserve"> of Licence</w:t>
            </w:r>
          </w:p>
        </w:tc>
        <w:tc>
          <w:tcPr>
            <w:tcW w:w="3118" w:type="dxa"/>
            <w:tcBorders>
              <w:top w:val="single" w:sz="4" w:space="0" w:color="auto"/>
              <w:bottom w:val="single" w:sz="4" w:space="0" w:color="auto"/>
            </w:tcBorders>
            <w:vAlign w:val="center"/>
          </w:tcPr>
          <w:p w14:paraId="47DFCEA0" w14:textId="77777777" w:rsidR="00B656D6" w:rsidRPr="007C3D41"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C3D41">
              <w:rPr>
                <w:b/>
                <w:bCs/>
              </w:rPr>
              <w:t>Licensees</w:t>
            </w:r>
          </w:p>
        </w:tc>
        <w:tc>
          <w:tcPr>
            <w:tcW w:w="1701" w:type="dxa"/>
            <w:tcBorders>
              <w:top w:val="single" w:sz="4" w:space="0" w:color="auto"/>
              <w:bottom w:val="single" w:sz="4" w:space="0" w:color="auto"/>
            </w:tcBorders>
            <w:vAlign w:val="center"/>
          </w:tcPr>
          <w:p w14:paraId="7006A5EA" w14:textId="77777777" w:rsidR="00B656D6" w:rsidRPr="007C3D41"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C3D41">
              <w:rPr>
                <w:b/>
                <w:bCs/>
              </w:rPr>
              <w:t>Locality</w:t>
            </w:r>
          </w:p>
        </w:tc>
        <w:tc>
          <w:tcPr>
            <w:tcW w:w="1418" w:type="dxa"/>
            <w:tcBorders>
              <w:top w:val="single" w:sz="4" w:space="0" w:color="auto"/>
              <w:bottom w:val="single" w:sz="4" w:space="0" w:color="auto"/>
            </w:tcBorders>
            <w:vAlign w:val="center"/>
          </w:tcPr>
          <w:p w14:paraId="4A180163" w14:textId="77777777" w:rsidR="00B656D6" w:rsidRPr="007C3D41"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C3D41">
              <w:rPr>
                <w:b/>
                <w:bCs/>
              </w:rPr>
              <w:t>Area in km</w:t>
            </w:r>
            <w:r w:rsidRPr="007C3D41">
              <w:rPr>
                <w:b/>
                <w:bCs/>
                <w:vertAlign w:val="superscript"/>
              </w:rPr>
              <w:t>2</w:t>
            </w:r>
          </w:p>
        </w:tc>
        <w:tc>
          <w:tcPr>
            <w:tcW w:w="1553" w:type="dxa"/>
            <w:tcBorders>
              <w:top w:val="single" w:sz="4" w:space="0" w:color="auto"/>
              <w:bottom w:val="single" w:sz="4" w:space="0" w:color="auto"/>
            </w:tcBorders>
            <w:vAlign w:val="center"/>
          </w:tcPr>
          <w:p w14:paraId="15FA04B7" w14:textId="77777777" w:rsidR="00B656D6" w:rsidRPr="007C3D41"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C3D41">
              <w:rPr>
                <w:b/>
                <w:bCs/>
              </w:rPr>
              <w:t>Reference</w:t>
            </w:r>
          </w:p>
        </w:tc>
      </w:tr>
      <w:tr w:rsidR="00B656D6" w:rsidRPr="007C3D41" w14:paraId="7A10427F" w14:textId="77777777" w:rsidTr="00DA7771">
        <w:tc>
          <w:tcPr>
            <w:tcW w:w="1560" w:type="dxa"/>
            <w:tcBorders>
              <w:top w:val="single" w:sz="4" w:space="0" w:color="auto"/>
              <w:bottom w:val="single" w:sz="4" w:space="0" w:color="auto"/>
            </w:tcBorders>
          </w:tcPr>
          <w:p w14:paraId="409A046D" w14:textId="77777777" w:rsidR="00B656D6" w:rsidRPr="007C3D41"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7C3D41">
              <w:t>SFL 19</w:t>
            </w:r>
          </w:p>
        </w:tc>
        <w:tc>
          <w:tcPr>
            <w:tcW w:w="3118" w:type="dxa"/>
            <w:tcBorders>
              <w:top w:val="single" w:sz="4" w:space="0" w:color="auto"/>
              <w:bottom w:val="single" w:sz="4" w:space="0" w:color="auto"/>
            </w:tcBorders>
          </w:tcPr>
          <w:p w14:paraId="6FA895B9" w14:textId="77777777" w:rsidR="00B656D6" w:rsidRPr="007C3D41"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left"/>
            </w:pPr>
            <w:r w:rsidRPr="007C3D41">
              <w:t>Australian Gas Networks (SA) Limited</w:t>
            </w:r>
          </w:p>
        </w:tc>
        <w:tc>
          <w:tcPr>
            <w:tcW w:w="1701" w:type="dxa"/>
            <w:tcBorders>
              <w:top w:val="single" w:sz="4" w:space="0" w:color="auto"/>
              <w:bottom w:val="single" w:sz="4" w:space="0" w:color="auto"/>
            </w:tcBorders>
          </w:tcPr>
          <w:p w14:paraId="3184C907" w14:textId="77777777" w:rsidR="00B656D6" w:rsidRPr="007C3D41"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7C3D41">
              <w:t>Vicinity of Gawler</w:t>
            </w:r>
          </w:p>
        </w:tc>
        <w:tc>
          <w:tcPr>
            <w:tcW w:w="1418" w:type="dxa"/>
            <w:tcBorders>
              <w:top w:val="single" w:sz="4" w:space="0" w:color="auto"/>
              <w:bottom w:val="single" w:sz="4" w:space="0" w:color="auto"/>
            </w:tcBorders>
          </w:tcPr>
          <w:p w14:paraId="4E20DDE5" w14:textId="77777777" w:rsidR="00B656D6" w:rsidRPr="007C3D41"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7C3D41">
              <w:t>0.003</w:t>
            </w:r>
          </w:p>
        </w:tc>
        <w:tc>
          <w:tcPr>
            <w:tcW w:w="1553" w:type="dxa"/>
            <w:tcBorders>
              <w:top w:val="single" w:sz="4" w:space="0" w:color="auto"/>
              <w:bottom w:val="single" w:sz="4" w:space="0" w:color="auto"/>
            </w:tcBorders>
          </w:tcPr>
          <w:p w14:paraId="5DED778D" w14:textId="77777777" w:rsidR="00B656D6" w:rsidRPr="007C3D41"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7C3D41">
              <w:t>MER-2024/0057</w:t>
            </w:r>
          </w:p>
        </w:tc>
      </w:tr>
      <w:tr w:rsidR="00B656D6" w:rsidRPr="007C3D41" w14:paraId="6919E972" w14:textId="77777777" w:rsidTr="00DA7771">
        <w:tc>
          <w:tcPr>
            <w:tcW w:w="1560" w:type="dxa"/>
            <w:tcBorders>
              <w:top w:val="single" w:sz="4" w:space="0" w:color="auto"/>
            </w:tcBorders>
          </w:tcPr>
          <w:p w14:paraId="5CD40004" w14:textId="77777777" w:rsidR="00B656D6" w:rsidRPr="007C3D41"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3118" w:type="dxa"/>
            <w:tcBorders>
              <w:top w:val="single" w:sz="4" w:space="0" w:color="auto"/>
            </w:tcBorders>
          </w:tcPr>
          <w:p w14:paraId="4C117949" w14:textId="77777777" w:rsidR="00B656D6" w:rsidRPr="007C3D41"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701" w:type="dxa"/>
            <w:tcBorders>
              <w:top w:val="single" w:sz="4" w:space="0" w:color="auto"/>
            </w:tcBorders>
          </w:tcPr>
          <w:p w14:paraId="5566CB92" w14:textId="77777777" w:rsidR="00B656D6" w:rsidRPr="007C3D41"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418" w:type="dxa"/>
            <w:tcBorders>
              <w:top w:val="single" w:sz="4" w:space="0" w:color="auto"/>
            </w:tcBorders>
          </w:tcPr>
          <w:p w14:paraId="639C8903" w14:textId="77777777" w:rsidR="00B656D6" w:rsidRPr="007C3D41"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553" w:type="dxa"/>
            <w:tcBorders>
              <w:top w:val="single" w:sz="4" w:space="0" w:color="auto"/>
            </w:tcBorders>
          </w:tcPr>
          <w:p w14:paraId="0741244A" w14:textId="77777777" w:rsidR="00B656D6" w:rsidRPr="007C3D41"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221DADF5" w14:textId="77777777" w:rsidR="00B656D6" w:rsidRDefault="00B656D6" w:rsidP="00B656D6">
      <w:pPr>
        <w:pStyle w:val="GG-Title3"/>
      </w:pPr>
      <w:r>
        <w:t>Description of Area</w:t>
      </w:r>
    </w:p>
    <w:p w14:paraId="67A746ED" w14:textId="77777777" w:rsidR="00B656D6" w:rsidRDefault="00B656D6" w:rsidP="00B656D6">
      <w:r>
        <w:t>All that part of the State of South Australia, bounded as follows:</w:t>
      </w:r>
    </w:p>
    <w:p w14:paraId="1758D169" w14:textId="77777777" w:rsidR="00B656D6" w:rsidRDefault="00B656D6" w:rsidP="00B656D6">
      <w:pPr>
        <w:spacing w:after="20"/>
        <w:ind w:left="1701" w:hanging="1559"/>
      </w:pPr>
      <w:r>
        <w:t>297779.135006mE</w:t>
      </w:r>
      <w:r>
        <w:tab/>
        <w:t>6168026.17403mN</w:t>
      </w:r>
    </w:p>
    <w:p w14:paraId="45665E6B" w14:textId="77777777" w:rsidR="00B656D6" w:rsidRDefault="00B656D6" w:rsidP="00B656D6">
      <w:pPr>
        <w:spacing w:after="20"/>
        <w:ind w:left="1701" w:hanging="1559"/>
      </w:pPr>
      <w:r>
        <w:t>297826.547335mE</w:t>
      </w:r>
      <w:r>
        <w:tab/>
        <w:t>6168029.41319mN</w:t>
      </w:r>
    </w:p>
    <w:p w14:paraId="03410E55" w14:textId="77777777" w:rsidR="00B656D6" w:rsidRDefault="00B656D6" w:rsidP="00B656D6">
      <w:pPr>
        <w:spacing w:after="20"/>
        <w:ind w:left="1701" w:hanging="1559"/>
      </w:pPr>
      <w:r>
        <w:t>297857.460425mE</w:t>
      </w:r>
      <w:r>
        <w:tab/>
        <w:t>6167966.38906mN</w:t>
      </w:r>
    </w:p>
    <w:p w14:paraId="71CF9616" w14:textId="77777777" w:rsidR="00B656D6" w:rsidRDefault="00B656D6" w:rsidP="00B656D6">
      <w:pPr>
        <w:spacing w:after="20"/>
        <w:ind w:left="1701" w:hanging="1559"/>
      </w:pPr>
      <w:r>
        <w:t>297806.521191mE</w:t>
      </w:r>
      <w:r>
        <w:tab/>
        <w:t>6167962.86180mN</w:t>
      </w:r>
    </w:p>
    <w:p w14:paraId="43BDC793" w14:textId="77777777" w:rsidR="00B656D6" w:rsidRDefault="00B656D6" w:rsidP="00B656D6">
      <w:pPr>
        <w:spacing w:after="20"/>
        <w:ind w:left="1701" w:hanging="1559"/>
      </w:pPr>
      <w:r>
        <w:t>297786.006997mE</w:t>
      </w:r>
      <w:r>
        <w:tab/>
        <w:t>6168006.57418mN</w:t>
      </w:r>
    </w:p>
    <w:p w14:paraId="629E2D70" w14:textId="77777777" w:rsidR="00B656D6" w:rsidRDefault="00B656D6" w:rsidP="00B656D6">
      <w:pPr>
        <w:ind w:left="1701" w:hanging="1559"/>
      </w:pPr>
      <w:r>
        <w:t>297779.135006mE</w:t>
      </w:r>
      <w:r>
        <w:tab/>
        <w:t>6168026.17403mN</w:t>
      </w:r>
    </w:p>
    <w:p w14:paraId="69421620" w14:textId="77777777" w:rsidR="00B656D6" w:rsidRDefault="00B656D6" w:rsidP="00B656D6">
      <w:pPr>
        <w:ind w:left="142"/>
      </w:pPr>
      <w:r>
        <w:t>All coordinates GDA2020, Zone 54</w:t>
      </w:r>
    </w:p>
    <w:p w14:paraId="2757ADCE" w14:textId="77777777" w:rsidR="00B656D6" w:rsidRDefault="00B656D6" w:rsidP="00B656D6">
      <w:r>
        <w:t xml:space="preserve">AREA: </w:t>
      </w:r>
      <w:r w:rsidRPr="00C93A12">
        <w:rPr>
          <w:b/>
          <w:bCs/>
        </w:rPr>
        <w:t>0.003</w:t>
      </w:r>
      <w:r>
        <w:t xml:space="preserve"> square kilometres approximately</w:t>
      </w:r>
    </w:p>
    <w:p w14:paraId="69B38C0E" w14:textId="77777777" w:rsidR="00B656D6" w:rsidRDefault="00B656D6" w:rsidP="00B656D6">
      <w:pPr>
        <w:pStyle w:val="GG-SDated"/>
      </w:pPr>
      <w:r>
        <w:t>Dated: 17 September 2024</w:t>
      </w:r>
    </w:p>
    <w:p w14:paraId="2810D539" w14:textId="77777777" w:rsidR="00B656D6" w:rsidRDefault="00B656D6" w:rsidP="00B656D6">
      <w:pPr>
        <w:pStyle w:val="GG-SName"/>
      </w:pPr>
      <w:r>
        <w:t>Benjamin Zammit</w:t>
      </w:r>
    </w:p>
    <w:p w14:paraId="28D0A0E8" w14:textId="77777777" w:rsidR="00B656D6" w:rsidRDefault="00B656D6" w:rsidP="00B656D6">
      <w:pPr>
        <w:pStyle w:val="GG-Signature"/>
      </w:pPr>
      <w:r>
        <w:t>Executive Director</w:t>
      </w:r>
    </w:p>
    <w:p w14:paraId="66B9BCC5" w14:textId="77777777" w:rsidR="00B656D6" w:rsidRDefault="00B656D6" w:rsidP="00B656D6">
      <w:pPr>
        <w:pStyle w:val="GG-Signature"/>
      </w:pPr>
      <w:r>
        <w:t>Regulation and Compliance Division</w:t>
      </w:r>
    </w:p>
    <w:p w14:paraId="7E8BBF42" w14:textId="77777777" w:rsidR="00B656D6" w:rsidRDefault="00B656D6" w:rsidP="00B656D6">
      <w:pPr>
        <w:pStyle w:val="GG-Signature"/>
      </w:pPr>
      <w:r>
        <w:t>Department for Energy and Mining</w:t>
      </w:r>
    </w:p>
    <w:p w14:paraId="5235442E" w14:textId="77777777" w:rsidR="00B656D6" w:rsidRDefault="00B656D6" w:rsidP="00B656D6">
      <w:pPr>
        <w:pStyle w:val="GG-Signature"/>
      </w:pPr>
      <w:r>
        <w:t>Delegate of the Minister for Energy and Mining</w:t>
      </w:r>
    </w:p>
    <w:p w14:paraId="608586A1" w14:textId="77777777" w:rsidR="00B656D6" w:rsidRDefault="00B656D6" w:rsidP="00B656D6">
      <w:pPr>
        <w:pBdr>
          <w:top w:val="single" w:sz="4" w:space="1" w:color="auto"/>
        </w:pBdr>
        <w:spacing w:before="100" w:after="0" w:line="14" w:lineRule="exact"/>
        <w:jc w:val="center"/>
      </w:pPr>
    </w:p>
    <w:p w14:paraId="7D8ABA3B" w14:textId="77777777" w:rsidR="00B656D6" w:rsidRPr="007D2F27" w:rsidRDefault="00B656D6" w:rsidP="00B656D6">
      <w:pPr>
        <w:pStyle w:val="NoSpacing"/>
      </w:pPr>
    </w:p>
    <w:p w14:paraId="603DF03D" w14:textId="77777777" w:rsidR="00B656D6" w:rsidRDefault="00B656D6" w:rsidP="00B656D6">
      <w:pPr>
        <w:pStyle w:val="GG-Title1"/>
      </w:pPr>
      <w:r>
        <w:t>Energy Resources Act 2000</w:t>
      </w:r>
    </w:p>
    <w:p w14:paraId="4336453A" w14:textId="77777777" w:rsidR="00B656D6" w:rsidRDefault="00B656D6" w:rsidP="00B656D6">
      <w:pPr>
        <w:pStyle w:val="GG-Title3"/>
      </w:pPr>
      <w:r>
        <w:t>Partial Surrender of Petroleum Exploration Licence—PEL 331</w:t>
      </w:r>
    </w:p>
    <w:p w14:paraId="140A9F95" w14:textId="77777777" w:rsidR="00B656D6" w:rsidRDefault="00B656D6" w:rsidP="00B656D6">
      <w:r>
        <w:t xml:space="preserve">Notice is hereby given that I have accepted the partial surrender of the abovementioned petroleum exploration licence under the provisions of the </w:t>
      </w:r>
      <w:r w:rsidRPr="00A8524B">
        <w:rPr>
          <w:i/>
          <w:iCs/>
        </w:rPr>
        <w:t>Energy Resources Act 2000</w:t>
      </w:r>
      <w:r>
        <w:t>, pursuant to delegated powers dated 19 August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268"/>
        <w:gridCol w:w="1843"/>
        <w:gridCol w:w="1843"/>
        <w:gridCol w:w="1695"/>
      </w:tblGrid>
      <w:tr w:rsidR="00B656D6" w:rsidRPr="00A8524B" w14:paraId="0127F9FA" w14:textId="77777777" w:rsidTr="00DA7771">
        <w:tc>
          <w:tcPr>
            <w:tcW w:w="1701" w:type="dxa"/>
            <w:tcBorders>
              <w:top w:val="single" w:sz="4" w:space="0" w:color="auto"/>
              <w:bottom w:val="single" w:sz="4" w:space="0" w:color="auto"/>
            </w:tcBorders>
            <w:vAlign w:val="center"/>
          </w:tcPr>
          <w:p w14:paraId="7698E4FA" w14:textId="77777777" w:rsidR="00B656D6" w:rsidRPr="00A8524B"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A8524B">
              <w:rPr>
                <w:b/>
                <w:bCs/>
              </w:rPr>
              <w:t>No. of Licence</w:t>
            </w:r>
          </w:p>
        </w:tc>
        <w:tc>
          <w:tcPr>
            <w:tcW w:w="2268" w:type="dxa"/>
            <w:tcBorders>
              <w:top w:val="single" w:sz="4" w:space="0" w:color="auto"/>
              <w:bottom w:val="single" w:sz="4" w:space="0" w:color="auto"/>
            </w:tcBorders>
            <w:vAlign w:val="center"/>
          </w:tcPr>
          <w:p w14:paraId="62954075" w14:textId="77777777" w:rsidR="00B656D6" w:rsidRPr="00A8524B"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A8524B">
              <w:rPr>
                <w:b/>
                <w:bCs/>
              </w:rPr>
              <w:t>Licensee</w:t>
            </w:r>
          </w:p>
        </w:tc>
        <w:tc>
          <w:tcPr>
            <w:tcW w:w="1843" w:type="dxa"/>
            <w:tcBorders>
              <w:top w:val="single" w:sz="4" w:space="0" w:color="auto"/>
              <w:bottom w:val="single" w:sz="4" w:space="0" w:color="auto"/>
            </w:tcBorders>
            <w:vAlign w:val="center"/>
          </w:tcPr>
          <w:p w14:paraId="12D6A93D" w14:textId="77777777" w:rsidR="00B656D6" w:rsidRPr="00A8524B"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A8524B">
              <w:rPr>
                <w:b/>
                <w:bCs/>
              </w:rPr>
              <w:t>Locality</w:t>
            </w:r>
          </w:p>
        </w:tc>
        <w:tc>
          <w:tcPr>
            <w:tcW w:w="1843" w:type="dxa"/>
            <w:tcBorders>
              <w:top w:val="single" w:sz="4" w:space="0" w:color="auto"/>
              <w:bottom w:val="single" w:sz="4" w:space="0" w:color="auto"/>
            </w:tcBorders>
            <w:vAlign w:val="center"/>
          </w:tcPr>
          <w:p w14:paraId="50274FBE" w14:textId="77777777" w:rsidR="00B656D6" w:rsidRPr="00A8524B"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A8524B">
              <w:rPr>
                <w:b/>
                <w:bCs/>
              </w:rPr>
              <w:t>Effective Date of Surrender</w:t>
            </w:r>
          </w:p>
        </w:tc>
        <w:tc>
          <w:tcPr>
            <w:tcW w:w="1695" w:type="dxa"/>
            <w:tcBorders>
              <w:top w:val="single" w:sz="4" w:space="0" w:color="auto"/>
              <w:bottom w:val="single" w:sz="4" w:space="0" w:color="auto"/>
            </w:tcBorders>
            <w:vAlign w:val="center"/>
          </w:tcPr>
          <w:p w14:paraId="0F2B09E9" w14:textId="77777777" w:rsidR="00B656D6" w:rsidRPr="00A8524B"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A8524B">
              <w:rPr>
                <w:b/>
                <w:bCs/>
              </w:rPr>
              <w:t>Reference</w:t>
            </w:r>
          </w:p>
        </w:tc>
      </w:tr>
      <w:tr w:rsidR="00B656D6" w:rsidRPr="00A8524B" w14:paraId="03FD949D" w14:textId="77777777" w:rsidTr="00DA7771">
        <w:tc>
          <w:tcPr>
            <w:tcW w:w="1701" w:type="dxa"/>
            <w:tcBorders>
              <w:top w:val="single" w:sz="4" w:space="0" w:color="auto"/>
              <w:bottom w:val="single" w:sz="4" w:space="0" w:color="auto"/>
            </w:tcBorders>
          </w:tcPr>
          <w:p w14:paraId="75ADA67C" w14:textId="77777777" w:rsidR="00B656D6" w:rsidRPr="00A8524B"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A8524B">
              <w:t>PEL 331</w:t>
            </w:r>
          </w:p>
        </w:tc>
        <w:tc>
          <w:tcPr>
            <w:tcW w:w="2268" w:type="dxa"/>
            <w:tcBorders>
              <w:top w:val="single" w:sz="4" w:space="0" w:color="auto"/>
              <w:bottom w:val="single" w:sz="4" w:space="0" w:color="auto"/>
            </w:tcBorders>
          </w:tcPr>
          <w:p w14:paraId="21D8EBDF" w14:textId="77777777" w:rsidR="00B656D6" w:rsidRPr="00A8524B"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A8524B">
              <w:t>Tri-Star Energy Company</w:t>
            </w:r>
          </w:p>
        </w:tc>
        <w:tc>
          <w:tcPr>
            <w:tcW w:w="1843" w:type="dxa"/>
            <w:tcBorders>
              <w:top w:val="single" w:sz="4" w:space="0" w:color="auto"/>
              <w:bottom w:val="single" w:sz="4" w:space="0" w:color="auto"/>
            </w:tcBorders>
          </w:tcPr>
          <w:p w14:paraId="19DD7C97" w14:textId="77777777" w:rsidR="00B656D6" w:rsidRPr="00A8524B"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A8524B">
              <w:t>Simpson Basin</w:t>
            </w:r>
          </w:p>
        </w:tc>
        <w:tc>
          <w:tcPr>
            <w:tcW w:w="1843" w:type="dxa"/>
            <w:tcBorders>
              <w:top w:val="single" w:sz="4" w:space="0" w:color="auto"/>
              <w:bottom w:val="single" w:sz="4" w:space="0" w:color="auto"/>
            </w:tcBorders>
          </w:tcPr>
          <w:p w14:paraId="610177A2" w14:textId="77777777" w:rsidR="00B656D6" w:rsidRPr="00A8524B"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A8524B">
              <w:t>8 May 2024</w:t>
            </w:r>
          </w:p>
        </w:tc>
        <w:tc>
          <w:tcPr>
            <w:tcW w:w="1695" w:type="dxa"/>
            <w:tcBorders>
              <w:top w:val="single" w:sz="4" w:space="0" w:color="auto"/>
              <w:bottom w:val="single" w:sz="4" w:space="0" w:color="auto"/>
            </w:tcBorders>
          </w:tcPr>
          <w:p w14:paraId="10576655" w14:textId="77777777" w:rsidR="00B656D6" w:rsidRPr="00A8524B"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A8524B">
              <w:t>F2013/000196</w:t>
            </w:r>
          </w:p>
        </w:tc>
      </w:tr>
      <w:tr w:rsidR="00B656D6" w:rsidRPr="00A8524B" w14:paraId="7A983D01" w14:textId="77777777" w:rsidTr="00DA7771">
        <w:tc>
          <w:tcPr>
            <w:tcW w:w="1701" w:type="dxa"/>
            <w:tcBorders>
              <w:top w:val="single" w:sz="4" w:space="0" w:color="auto"/>
            </w:tcBorders>
          </w:tcPr>
          <w:p w14:paraId="323AF452" w14:textId="77777777" w:rsidR="00B656D6" w:rsidRPr="00A8524B"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2268" w:type="dxa"/>
            <w:tcBorders>
              <w:top w:val="single" w:sz="4" w:space="0" w:color="auto"/>
            </w:tcBorders>
          </w:tcPr>
          <w:p w14:paraId="1ABBCADA" w14:textId="77777777" w:rsidR="00B656D6" w:rsidRPr="00A8524B"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843" w:type="dxa"/>
            <w:tcBorders>
              <w:top w:val="single" w:sz="4" w:space="0" w:color="auto"/>
            </w:tcBorders>
          </w:tcPr>
          <w:p w14:paraId="3161D79A" w14:textId="77777777" w:rsidR="00B656D6" w:rsidRPr="00A8524B"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843" w:type="dxa"/>
            <w:tcBorders>
              <w:top w:val="single" w:sz="4" w:space="0" w:color="auto"/>
            </w:tcBorders>
          </w:tcPr>
          <w:p w14:paraId="1198F096" w14:textId="77777777" w:rsidR="00B656D6" w:rsidRPr="00A8524B"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695" w:type="dxa"/>
            <w:tcBorders>
              <w:top w:val="single" w:sz="4" w:space="0" w:color="auto"/>
            </w:tcBorders>
          </w:tcPr>
          <w:p w14:paraId="33526277" w14:textId="77777777" w:rsidR="00B656D6" w:rsidRPr="00A8524B"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3D693E08" w14:textId="77777777" w:rsidR="00B656D6" w:rsidRDefault="00B656D6" w:rsidP="00B656D6">
      <w:pPr>
        <w:pStyle w:val="GG-Title3"/>
      </w:pPr>
      <w:r>
        <w:t>Description of Licence Area Remaining</w:t>
      </w:r>
    </w:p>
    <w:p w14:paraId="097D9DB0" w14:textId="77777777" w:rsidR="00B656D6" w:rsidRDefault="00B656D6" w:rsidP="00B656D6">
      <w:r>
        <w:t>All that part of the State of South Australia, bounded as follows:</w:t>
      </w:r>
    </w:p>
    <w:p w14:paraId="3317282E" w14:textId="77777777" w:rsidR="00B656D6" w:rsidRDefault="00B656D6" w:rsidP="00B656D6">
      <w:pPr>
        <w:ind w:left="142"/>
      </w:pPr>
      <w:r>
        <w:t>Commencing at a point being the intersection of latitude 27°09</w:t>
      </w:r>
      <w:r>
        <w:sym w:font="Symbol" w:char="F0A2"/>
      </w:r>
      <w:r>
        <w:t>00ʺS GDA94 and longitude 138°30</w:t>
      </w:r>
      <w:r>
        <w:sym w:font="Symbol" w:char="F0A2"/>
      </w:r>
      <w:r>
        <w:t xml:space="preserve">00ʺE GDA94, thence east to longitude </w:t>
      </w:r>
      <w:r w:rsidRPr="00247B56">
        <w:rPr>
          <w:spacing w:val="-4"/>
        </w:rPr>
        <w:t>139°00</w:t>
      </w:r>
      <w:r w:rsidRPr="00247B56">
        <w:rPr>
          <w:spacing w:val="-4"/>
        </w:rPr>
        <w:sym w:font="Symbol" w:char="F0A2"/>
      </w:r>
      <w:r w:rsidRPr="00247B56">
        <w:rPr>
          <w:spacing w:val="-4"/>
        </w:rPr>
        <w:t>00ʺE AGD66, south to latitude 27°45</w:t>
      </w:r>
      <w:r w:rsidRPr="00247B56">
        <w:rPr>
          <w:spacing w:val="-4"/>
        </w:rPr>
        <w:sym w:font="Symbol" w:char="F0A2"/>
      </w:r>
      <w:r w:rsidRPr="00247B56">
        <w:rPr>
          <w:spacing w:val="-4"/>
        </w:rPr>
        <w:t>00ʺS AGD66, west to the southern boundary of the Wangkangurru/Yarluyandi Native Title Claim,</w:t>
      </w:r>
      <w:r w:rsidRPr="00332A0D">
        <w:rPr>
          <w:spacing w:val="-2"/>
        </w:rPr>
        <w:t xml:space="preserve"> File Number SCD2014/005 (Registered 3/10/2014), thence generally south-westerly and southerly along the boundary</w:t>
      </w:r>
      <w:r>
        <w:t xml:space="preserve"> of the said Claimant Application to longitude 138°00</w:t>
      </w:r>
      <w:r>
        <w:sym w:font="Symbol" w:char="F0A2"/>
      </w:r>
      <w:r>
        <w:t>00ʺE AGD66, south to latitude 28°00</w:t>
      </w:r>
      <w:r>
        <w:sym w:font="Symbol" w:char="F0A2"/>
      </w:r>
      <w:r>
        <w:t>00ʺS AGD66, west to the south-western boundary of Dieri Native Title Determination, File Number SCD2012/001 (Registered 1/05/2012), thence generally north-westerly along the boundary of the said Claimant Application to longitude 137°20</w:t>
      </w:r>
      <w:r>
        <w:sym w:font="Symbol" w:char="F0A2"/>
      </w:r>
      <w:r>
        <w:t>00ʺE GDA94, north to latitude 27°35</w:t>
      </w:r>
      <w:r>
        <w:sym w:font="Symbol" w:char="F0A2"/>
      </w:r>
      <w:r>
        <w:t>40ʺS GDA20, east to longitude 137°24</w:t>
      </w:r>
      <w:r>
        <w:sym w:font="Symbol" w:char="F0A2"/>
      </w:r>
      <w:r>
        <w:t>13ʺE GDA20, north to latitude 27°33</w:t>
      </w:r>
      <w:r>
        <w:sym w:font="Symbol" w:char="F0A2"/>
      </w:r>
      <w:r>
        <w:t>00ʺS GDA20, east to longitude 137°46</w:t>
      </w:r>
      <w:r>
        <w:sym w:font="Symbol" w:char="F0A2"/>
      </w:r>
      <w:r>
        <w:t>00ʺE GDA20, north to latitude 27°32</w:t>
      </w:r>
      <w:r>
        <w:sym w:font="Symbol" w:char="F0A2"/>
      </w:r>
      <w:r>
        <w:t>35ʺS GDA20, east to longitude 138°05</w:t>
      </w:r>
      <w:r>
        <w:sym w:font="Symbol" w:char="F0A2"/>
      </w:r>
      <w:r>
        <w:t>53ʺE GDA20, north to latitude 27°22</w:t>
      </w:r>
      <w:r>
        <w:sym w:font="Symbol" w:char="F0A2"/>
      </w:r>
      <w:r>
        <w:t>00ʺS GDA94, east to longitude 138°30</w:t>
      </w:r>
      <w:r>
        <w:sym w:font="Symbol" w:char="F0A2"/>
      </w:r>
      <w:r>
        <w:t>00ʺE GDA94, and north to point of commencement.</w:t>
      </w:r>
    </w:p>
    <w:p w14:paraId="1A6D2BE1" w14:textId="77777777" w:rsidR="00B656D6" w:rsidRDefault="00B656D6" w:rsidP="00B656D6">
      <w:r>
        <w:t xml:space="preserve">AREA: </w:t>
      </w:r>
      <w:r w:rsidRPr="006E0A77">
        <w:rPr>
          <w:b/>
          <w:bCs/>
        </w:rPr>
        <w:t>9002</w:t>
      </w:r>
      <w:r>
        <w:t xml:space="preserve"> square kilometres approximately.</w:t>
      </w:r>
    </w:p>
    <w:p w14:paraId="69390EEF" w14:textId="77777777" w:rsidR="00B656D6" w:rsidRDefault="00B656D6" w:rsidP="00B656D6">
      <w:pPr>
        <w:pStyle w:val="GG-SDated"/>
      </w:pPr>
      <w:r>
        <w:t>Dated: 20 September 2024</w:t>
      </w:r>
    </w:p>
    <w:p w14:paraId="4CFEC981" w14:textId="77777777" w:rsidR="00B656D6" w:rsidRDefault="00B656D6" w:rsidP="00B656D6">
      <w:pPr>
        <w:pStyle w:val="GG-SName"/>
      </w:pPr>
      <w:r>
        <w:t>Benjamin Zammit</w:t>
      </w:r>
    </w:p>
    <w:p w14:paraId="65853C2B" w14:textId="77777777" w:rsidR="00B656D6" w:rsidRDefault="00B656D6" w:rsidP="00B656D6">
      <w:pPr>
        <w:pStyle w:val="GG-Signature"/>
      </w:pPr>
      <w:r>
        <w:t>Executive Director</w:t>
      </w:r>
    </w:p>
    <w:p w14:paraId="43622373" w14:textId="77777777" w:rsidR="00B656D6" w:rsidRDefault="00B656D6" w:rsidP="00B656D6">
      <w:pPr>
        <w:pStyle w:val="GG-Signature"/>
      </w:pPr>
      <w:r>
        <w:t>Regulation and Compliance Division</w:t>
      </w:r>
    </w:p>
    <w:p w14:paraId="26F6C6D9" w14:textId="77777777" w:rsidR="00B656D6" w:rsidRDefault="00B656D6" w:rsidP="00B656D6">
      <w:pPr>
        <w:pStyle w:val="GG-Signature"/>
      </w:pPr>
      <w:r>
        <w:t>Department for Energy and Mining</w:t>
      </w:r>
    </w:p>
    <w:p w14:paraId="64374507" w14:textId="77777777" w:rsidR="00B656D6" w:rsidRDefault="00B656D6" w:rsidP="00B656D6">
      <w:pPr>
        <w:pStyle w:val="GG-Signature"/>
      </w:pPr>
      <w:r>
        <w:t>Delegate of the Minister for Energy and Mining</w:t>
      </w:r>
    </w:p>
    <w:p w14:paraId="37600159" w14:textId="77777777" w:rsidR="00B656D6" w:rsidRDefault="00B656D6" w:rsidP="00B656D6">
      <w:pPr>
        <w:pBdr>
          <w:top w:val="single" w:sz="4" w:space="1" w:color="auto"/>
        </w:pBdr>
        <w:spacing w:before="100" w:after="0" w:line="14" w:lineRule="exact"/>
        <w:jc w:val="center"/>
      </w:pPr>
    </w:p>
    <w:p w14:paraId="79208B12" w14:textId="77777777" w:rsidR="00B656D6" w:rsidRPr="007D2F27" w:rsidRDefault="00B656D6" w:rsidP="00B656D6">
      <w:pPr>
        <w:pStyle w:val="NoSpacing"/>
      </w:pPr>
    </w:p>
    <w:p w14:paraId="28266F7E" w14:textId="77777777" w:rsidR="00226CF1" w:rsidRDefault="00226CF1">
      <w:pPr>
        <w:spacing w:after="0" w:line="240" w:lineRule="auto"/>
        <w:jc w:val="left"/>
        <w:rPr>
          <w:caps/>
          <w:szCs w:val="17"/>
        </w:rPr>
      </w:pPr>
      <w:r>
        <w:br w:type="page"/>
      </w:r>
    </w:p>
    <w:p w14:paraId="5BFB6DAF" w14:textId="1891B055" w:rsidR="00B656D6" w:rsidRDefault="00B656D6" w:rsidP="00B656D6">
      <w:pPr>
        <w:pStyle w:val="GG-Title1"/>
      </w:pPr>
      <w:r>
        <w:lastRenderedPageBreak/>
        <w:t>Energy Resources Act 2000</w:t>
      </w:r>
    </w:p>
    <w:p w14:paraId="57ABA96A" w14:textId="77777777" w:rsidR="00B656D6" w:rsidRDefault="00B656D6" w:rsidP="00B656D6">
      <w:pPr>
        <w:pStyle w:val="GG-Title3"/>
      </w:pPr>
      <w:r>
        <w:t>Surrender of Petroleum Exploration Licences—PELs 160, 288, 289 and 290</w:t>
      </w:r>
    </w:p>
    <w:p w14:paraId="6F8F355A" w14:textId="77777777" w:rsidR="00B656D6" w:rsidRDefault="00B656D6" w:rsidP="00B656D6">
      <w:r w:rsidRPr="004732B3">
        <w:rPr>
          <w:spacing w:val="-4"/>
        </w:rPr>
        <w:t xml:space="preserve">Notice is hereby given that I have accepted the surrender of the abovementioned exploration licences under the provisions of the </w:t>
      </w:r>
      <w:r w:rsidRPr="004732B3">
        <w:rPr>
          <w:i/>
          <w:iCs/>
          <w:spacing w:val="-4"/>
        </w:rPr>
        <w:t xml:space="preserve">Energy Resources </w:t>
      </w:r>
      <w:r w:rsidRPr="00D044E4">
        <w:rPr>
          <w:i/>
          <w:iCs/>
        </w:rPr>
        <w:t>Act 2000</w:t>
      </w:r>
      <w:r>
        <w:t>, pursuant to delegated powers dated 19 August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180"/>
        <w:gridCol w:w="2214"/>
        <w:gridCol w:w="1526"/>
        <w:gridCol w:w="1870"/>
      </w:tblGrid>
      <w:tr w:rsidR="00B656D6" w:rsidRPr="00D044E4" w14:paraId="006ABA6C" w14:textId="77777777" w:rsidTr="00DA7771">
        <w:trPr>
          <w:tblHeader/>
        </w:trPr>
        <w:tc>
          <w:tcPr>
            <w:tcW w:w="1560" w:type="dxa"/>
            <w:tcBorders>
              <w:top w:val="single" w:sz="4" w:space="0" w:color="auto"/>
              <w:bottom w:val="single" w:sz="4" w:space="0" w:color="auto"/>
            </w:tcBorders>
            <w:vAlign w:val="center"/>
          </w:tcPr>
          <w:p w14:paraId="63FEA279" w14:textId="77777777" w:rsidR="00B656D6" w:rsidRPr="006C6918"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C6918">
              <w:rPr>
                <w:b/>
                <w:bCs/>
              </w:rPr>
              <w:t>No. of Licence</w:t>
            </w:r>
          </w:p>
        </w:tc>
        <w:tc>
          <w:tcPr>
            <w:tcW w:w="2180" w:type="dxa"/>
            <w:tcBorders>
              <w:top w:val="single" w:sz="4" w:space="0" w:color="auto"/>
              <w:bottom w:val="single" w:sz="4" w:space="0" w:color="auto"/>
            </w:tcBorders>
            <w:vAlign w:val="center"/>
          </w:tcPr>
          <w:p w14:paraId="3AABE1A3" w14:textId="77777777" w:rsidR="00B656D6" w:rsidRPr="006C6918"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C6918">
              <w:rPr>
                <w:b/>
                <w:bCs/>
              </w:rPr>
              <w:t>Licensee</w:t>
            </w:r>
          </w:p>
        </w:tc>
        <w:tc>
          <w:tcPr>
            <w:tcW w:w="2214" w:type="dxa"/>
            <w:tcBorders>
              <w:top w:val="single" w:sz="4" w:space="0" w:color="auto"/>
              <w:bottom w:val="single" w:sz="4" w:space="0" w:color="auto"/>
            </w:tcBorders>
            <w:vAlign w:val="center"/>
          </w:tcPr>
          <w:p w14:paraId="6EFBF058" w14:textId="77777777" w:rsidR="00B656D6" w:rsidRPr="006C6918"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C6918">
              <w:rPr>
                <w:b/>
                <w:bCs/>
              </w:rPr>
              <w:t>Locality</w:t>
            </w:r>
          </w:p>
        </w:tc>
        <w:tc>
          <w:tcPr>
            <w:tcW w:w="1526" w:type="dxa"/>
            <w:tcBorders>
              <w:top w:val="single" w:sz="4" w:space="0" w:color="auto"/>
              <w:bottom w:val="single" w:sz="4" w:space="0" w:color="auto"/>
            </w:tcBorders>
            <w:vAlign w:val="center"/>
          </w:tcPr>
          <w:p w14:paraId="524060C5" w14:textId="77777777" w:rsidR="00B656D6" w:rsidRPr="006C6918"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C6918">
              <w:rPr>
                <w:b/>
                <w:bCs/>
              </w:rPr>
              <w:t>Effective Date of Surrender</w:t>
            </w:r>
          </w:p>
        </w:tc>
        <w:tc>
          <w:tcPr>
            <w:tcW w:w="1870" w:type="dxa"/>
            <w:tcBorders>
              <w:top w:val="single" w:sz="4" w:space="0" w:color="auto"/>
              <w:bottom w:val="single" w:sz="4" w:space="0" w:color="auto"/>
            </w:tcBorders>
            <w:vAlign w:val="center"/>
          </w:tcPr>
          <w:p w14:paraId="0ACD48B3" w14:textId="77777777" w:rsidR="00B656D6" w:rsidRPr="006C6918"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C6918">
              <w:rPr>
                <w:b/>
                <w:bCs/>
              </w:rPr>
              <w:t>Reference</w:t>
            </w:r>
          </w:p>
        </w:tc>
      </w:tr>
      <w:tr w:rsidR="00B656D6" w:rsidRPr="00D044E4" w14:paraId="05315288" w14:textId="77777777" w:rsidTr="00DA7771">
        <w:trPr>
          <w:tblHeader/>
        </w:trPr>
        <w:tc>
          <w:tcPr>
            <w:tcW w:w="1560" w:type="dxa"/>
            <w:tcBorders>
              <w:top w:val="single" w:sz="4" w:space="0" w:color="auto"/>
            </w:tcBorders>
            <w:vAlign w:val="center"/>
          </w:tcPr>
          <w:p w14:paraId="197E67FA" w14:textId="77777777" w:rsidR="00B656D6" w:rsidRPr="006C6918"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2180" w:type="dxa"/>
            <w:tcBorders>
              <w:top w:val="single" w:sz="4" w:space="0" w:color="auto"/>
            </w:tcBorders>
            <w:vAlign w:val="center"/>
          </w:tcPr>
          <w:p w14:paraId="216791C7" w14:textId="77777777" w:rsidR="00B656D6" w:rsidRPr="006C6918"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2214" w:type="dxa"/>
            <w:tcBorders>
              <w:top w:val="single" w:sz="4" w:space="0" w:color="auto"/>
            </w:tcBorders>
            <w:vAlign w:val="center"/>
          </w:tcPr>
          <w:p w14:paraId="1D5047DD" w14:textId="77777777" w:rsidR="00B656D6" w:rsidRPr="006C6918"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1526" w:type="dxa"/>
            <w:tcBorders>
              <w:top w:val="single" w:sz="4" w:space="0" w:color="auto"/>
            </w:tcBorders>
            <w:vAlign w:val="center"/>
          </w:tcPr>
          <w:p w14:paraId="2BE1ACD6" w14:textId="77777777" w:rsidR="00B656D6" w:rsidRPr="006C6918"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1870" w:type="dxa"/>
            <w:tcBorders>
              <w:top w:val="single" w:sz="4" w:space="0" w:color="auto"/>
            </w:tcBorders>
            <w:vAlign w:val="center"/>
          </w:tcPr>
          <w:p w14:paraId="0BB04AC6" w14:textId="77777777" w:rsidR="00B656D6" w:rsidRPr="006C6918"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r>
      <w:tr w:rsidR="00B656D6" w:rsidRPr="00D044E4" w14:paraId="282E4698" w14:textId="77777777" w:rsidTr="00DA7771">
        <w:tc>
          <w:tcPr>
            <w:tcW w:w="1560" w:type="dxa"/>
          </w:tcPr>
          <w:p w14:paraId="5037D6E7" w14:textId="77777777" w:rsidR="00B656D6" w:rsidRPr="00D044E4"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D044E4">
              <w:t>PEL 160</w:t>
            </w:r>
          </w:p>
        </w:tc>
        <w:tc>
          <w:tcPr>
            <w:tcW w:w="2180" w:type="dxa"/>
            <w:vMerge w:val="restart"/>
            <w:vAlign w:val="center"/>
          </w:tcPr>
          <w:p w14:paraId="093C338D" w14:textId="77777777" w:rsidR="00B656D6" w:rsidRPr="00D044E4"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D044E4">
              <w:t>Tri-Star Energy Company</w:t>
            </w:r>
          </w:p>
        </w:tc>
        <w:tc>
          <w:tcPr>
            <w:tcW w:w="2214" w:type="dxa"/>
          </w:tcPr>
          <w:p w14:paraId="659258ED" w14:textId="77777777" w:rsidR="00B656D6" w:rsidRPr="00D044E4"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45"/>
              <w:jc w:val="left"/>
            </w:pPr>
            <w:r w:rsidRPr="00D044E4">
              <w:t>Pedirka Basin</w:t>
            </w:r>
          </w:p>
        </w:tc>
        <w:tc>
          <w:tcPr>
            <w:tcW w:w="1526" w:type="dxa"/>
            <w:vMerge w:val="restart"/>
            <w:vAlign w:val="center"/>
          </w:tcPr>
          <w:p w14:paraId="3A6A587C" w14:textId="77777777" w:rsidR="00B656D6" w:rsidRPr="00D044E4"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D044E4">
              <w:t>8 May 2024</w:t>
            </w:r>
          </w:p>
        </w:tc>
        <w:tc>
          <w:tcPr>
            <w:tcW w:w="1870" w:type="dxa"/>
          </w:tcPr>
          <w:p w14:paraId="1CD16577" w14:textId="77777777" w:rsidR="00B656D6" w:rsidRPr="00D044E4"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08"/>
              <w:jc w:val="left"/>
            </w:pPr>
            <w:r w:rsidRPr="00D044E4">
              <w:t>MER-2017/0462</w:t>
            </w:r>
          </w:p>
        </w:tc>
      </w:tr>
      <w:tr w:rsidR="00B656D6" w:rsidRPr="00D044E4" w14:paraId="1036B55D" w14:textId="77777777" w:rsidTr="00DA7771">
        <w:tc>
          <w:tcPr>
            <w:tcW w:w="1560" w:type="dxa"/>
          </w:tcPr>
          <w:p w14:paraId="1257102F" w14:textId="77777777" w:rsidR="00B656D6" w:rsidRPr="00D044E4"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D044E4">
              <w:t>PEL 288</w:t>
            </w:r>
          </w:p>
        </w:tc>
        <w:tc>
          <w:tcPr>
            <w:tcW w:w="2180" w:type="dxa"/>
            <w:vMerge/>
          </w:tcPr>
          <w:p w14:paraId="3114A22F" w14:textId="77777777" w:rsidR="00B656D6" w:rsidRPr="00D044E4"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p>
        </w:tc>
        <w:tc>
          <w:tcPr>
            <w:tcW w:w="2214" w:type="dxa"/>
          </w:tcPr>
          <w:p w14:paraId="7F9EA702" w14:textId="77777777" w:rsidR="00B656D6" w:rsidRPr="00D044E4"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45"/>
              <w:jc w:val="left"/>
            </w:pPr>
            <w:r w:rsidRPr="00D044E4">
              <w:t>Simpson Basin</w:t>
            </w:r>
          </w:p>
        </w:tc>
        <w:tc>
          <w:tcPr>
            <w:tcW w:w="1526" w:type="dxa"/>
            <w:vMerge/>
          </w:tcPr>
          <w:p w14:paraId="0479F1F0" w14:textId="77777777" w:rsidR="00B656D6" w:rsidRPr="00D044E4"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p>
        </w:tc>
        <w:tc>
          <w:tcPr>
            <w:tcW w:w="1870" w:type="dxa"/>
          </w:tcPr>
          <w:p w14:paraId="5543418E" w14:textId="77777777" w:rsidR="00B656D6" w:rsidRPr="00D044E4"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08"/>
              <w:jc w:val="left"/>
            </w:pPr>
            <w:r w:rsidRPr="00D044E4">
              <w:t>F2013/000193</w:t>
            </w:r>
          </w:p>
        </w:tc>
      </w:tr>
      <w:tr w:rsidR="00B656D6" w:rsidRPr="00D044E4" w14:paraId="59BC1E04" w14:textId="77777777" w:rsidTr="00DA7771">
        <w:tc>
          <w:tcPr>
            <w:tcW w:w="1560" w:type="dxa"/>
          </w:tcPr>
          <w:p w14:paraId="1DD85CEC" w14:textId="77777777" w:rsidR="00B656D6" w:rsidRPr="00D044E4"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D044E4">
              <w:t>PEL 289</w:t>
            </w:r>
          </w:p>
        </w:tc>
        <w:tc>
          <w:tcPr>
            <w:tcW w:w="2180" w:type="dxa"/>
            <w:vMerge/>
          </w:tcPr>
          <w:p w14:paraId="10717CB0" w14:textId="77777777" w:rsidR="00B656D6" w:rsidRPr="00D044E4"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p>
        </w:tc>
        <w:tc>
          <w:tcPr>
            <w:tcW w:w="2214" w:type="dxa"/>
          </w:tcPr>
          <w:p w14:paraId="6CC93331" w14:textId="77777777" w:rsidR="00B656D6" w:rsidRPr="00D044E4"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45"/>
              <w:jc w:val="left"/>
            </w:pPr>
            <w:r w:rsidRPr="00D044E4">
              <w:t>Simpson Basin</w:t>
            </w:r>
          </w:p>
        </w:tc>
        <w:tc>
          <w:tcPr>
            <w:tcW w:w="1526" w:type="dxa"/>
            <w:vMerge/>
          </w:tcPr>
          <w:p w14:paraId="7DBDD509" w14:textId="77777777" w:rsidR="00B656D6" w:rsidRPr="00D044E4"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p>
        </w:tc>
        <w:tc>
          <w:tcPr>
            <w:tcW w:w="1870" w:type="dxa"/>
          </w:tcPr>
          <w:p w14:paraId="76A2AC62" w14:textId="77777777" w:rsidR="00B656D6" w:rsidRPr="00D044E4"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08"/>
              <w:jc w:val="left"/>
            </w:pPr>
            <w:r w:rsidRPr="00D044E4">
              <w:t>F2013/000194</w:t>
            </w:r>
          </w:p>
        </w:tc>
      </w:tr>
      <w:tr w:rsidR="00B656D6" w:rsidRPr="00D044E4" w14:paraId="0E4CD5DA" w14:textId="77777777" w:rsidTr="00DA7771">
        <w:tc>
          <w:tcPr>
            <w:tcW w:w="1560" w:type="dxa"/>
            <w:tcBorders>
              <w:bottom w:val="single" w:sz="4" w:space="0" w:color="auto"/>
            </w:tcBorders>
          </w:tcPr>
          <w:p w14:paraId="20D86762" w14:textId="77777777" w:rsidR="00B656D6" w:rsidRPr="00D044E4"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D044E4">
              <w:t>PEL 290</w:t>
            </w:r>
          </w:p>
        </w:tc>
        <w:tc>
          <w:tcPr>
            <w:tcW w:w="2180" w:type="dxa"/>
            <w:vMerge/>
            <w:tcBorders>
              <w:bottom w:val="single" w:sz="4" w:space="0" w:color="auto"/>
            </w:tcBorders>
          </w:tcPr>
          <w:p w14:paraId="2902CB9B" w14:textId="77777777" w:rsidR="00B656D6" w:rsidRPr="00D044E4"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p>
        </w:tc>
        <w:tc>
          <w:tcPr>
            <w:tcW w:w="2214" w:type="dxa"/>
            <w:tcBorders>
              <w:bottom w:val="single" w:sz="4" w:space="0" w:color="auto"/>
            </w:tcBorders>
          </w:tcPr>
          <w:p w14:paraId="6B49CB34" w14:textId="77777777" w:rsidR="00B656D6" w:rsidRPr="00D044E4"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545"/>
              <w:jc w:val="left"/>
            </w:pPr>
            <w:r w:rsidRPr="00D044E4">
              <w:t>Simpson Basin</w:t>
            </w:r>
          </w:p>
        </w:tc>
        <w:tc>
          <w:tcPr>
            <w:tcW w:w="1526" w:type="dxa"/>
            <w:vMerge/>
            <w:tcBorders>
              <w:bottom w:val="single" w:sz="4" w:space="0" w:color="auto"/>
            </w:tcBorders>
          </w:tcPr>
          <w:p w14:paraId="09057830" w14:textId="77777777" w:rsidR="00B656D6" w:rsidRPr="00D044E4"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pPr>
          </w:p>
        </w:tc>
        <w:tc>
          <w:tcPr>
            <w:tcW w:w="1870" w:type="dxa"/>
            <w:tcBorders>
              <w:bottom w:val="single" w:sz="4" w:space="0" w:color="auto"/>
            </w:tcBorders>
          </w:tcPr>
          <w:p w14:paraId="31E08B4D" w14:textId="77777777" w:rsidR="00B656D6" w:rsidRPr="00D044E4"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208"/>
              <w:jc w:val="left"/>
            </w:pPr>
            <w:r w:rsidRPr="00D044E4">
              <w:t>F2013/000195</w:t>
            </w:r>
          </w:p>
        </w:tc>
      </w:tr>
      <w:tr w:rsidR="00B656D6" w:rsidRPr="00D044E4" w14:paraId="72A853D6" w14:textId="77777777" w:rsidTr="00DA7771">
        <w:tc>
          <w:tcPr>
            <w:tcW w:w="1560" w:type="dxa"/>
            <w:tcBorders>
              <w:top w:val="single" w:sz="4" w:space="0" w:color="auto"/>
            </w:tcBorders>
          </w:tcPr>
          <w:p w14:paraId="34B4CD9C" w14:textId="77777777" w:rsidR="00B656D6" w:rsidRPr="00D044E4"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2180" w:type="dxa"/>
            <w:tcBorders>
              <w:top w:val="single" w:sz="4" w:space="0" w:color="auto"/>
            </w:tcBorders>
          </w:tcPr>
          <w:p w14:paraId="1740A31B" w14:textId="77777777" w:rsidR="00B656D6" w:rsidRPr="00D044E4"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2214" w:type="dxa"/>
            <w:tcBorders>
              <w:top w:val="single" w:sz="4" w:space="0" w:color="auto"/>
            </w:tcBorders>
          </w:tcPr>
          <w:p w14:paraId="25BDF696" w14:textId="77777777" w:rsidR="00B656D6" w:rsidRPr="00D044E4"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526" w:type="dxa"/>
            <w:tcBorders>
              <w:top w:val="single" w:sz="4" w:space="0" w:color="auto"/>
            </w:tcBorders>
          </w:tcPr>
          <w:p w14:paraId="03A99FAE" w14:textId="77777777" w:rsidR="00B656D6" w:rsidRPr="00D044E4"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870" w:type="dxa"/>
            <w:tcBorders>
              <w:top w:val="single" w:sz="4" w:space="0" w:color="auto"/>
            </w:tcBorders>
          </w:tcPr>
          <w:p w14:paraId="1D5F78C1" w14:textId="77777777" w:rsidR="00B656D6" w:rsidRPr="00D044E4" w:rsidRDefault="00B656D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3EA51CC6" w14:textId="77777777" w:rsidR="00B656D6" w:rsidRDefault="00B656D6" w:rsidP="00B656D6">
      <w:pPr>
        <w:pStyle w:val="GG-SDated"/>
      </w:pPr>
      <w:r>
        <w:t>Dated: 20 September 2024</w:t>
      </w:r>
    </w:p>
    <w:p w14:paraId="5F4D9E49" w14:textId="77777777" w:rsidR="00B656D6" w:rsidRDefault="00B656D6" w:rsidP="00B656D6">
      <w:pPr>
        <w:pStyle w:val="GG-SName"/>
      </w:pPr>
      <w:r>
        <w:t>Benjamin Zammit</w:t>
      </w:r>
    </w:p>
    <w:p w14:paraId="3FBE45DD" w14:textId="77777777" w:rsidR="00B656D6" w:rsidRDefault="00B656D6" w:rsidP="00B656D6">
      <w:pPr>
        <w:pStyle w:val="GG-Signature"/>
      </w:pPr>
      <w:r>
        <w:t>Executive Director</w:t>
      </w:r>
    </w:p>
    <w:p w14:paraId="018B05FB" w14:textId="77777777" w:rsidR="00B656D6" w:rsidRDefault="00B656D6" w:rsidP="00B656D6">
      <w:pPr>
        <w:pStyle w:val="GG-Signature"/>
      </w:pPr>
      <w:r>
        <w:t>Regulation and Compliance Division</w:t>
      </w:r>
    </w:p>
    <w:p w14:paraId="4D7127BA" w14:textId="77777777" w:rsidR="00B656D6" w:rsidRDefault="00B656D6" w:rsidP="00B656D6">
      <w:pPr>
        <w:pStyle w:val="GG-Signature"/>
      </w:pPr>
      <w:r>
        <w:t>Department for Energy and Mining</w:t>
      </w:r>
    </w:p>
    <w:p w14:paraId="472358FE" w14:textId="64792C50" w:rsidR="00B656D6" w:rsidRDefault="00B656D6" w:rsidP="00C342DA">
      <w:pPr>
        <w:pStyle w:val="GG-Signature"/>
      </w:pPr>
      <w:r>
        <w:t>Delegate of the Minister for Energy and Mining</w:t>
      </w:r>
    </w:p>
    <w:p w14:paraId="53086067" w14:textId="77777777" w:rsidR="00C342DA" w:rsidRDefault="00C342DA" w:rsidP="00C342DA">
      <w:pPr>
        <w:pStyle w:val="GG-Signature"/>
        <w:pBdr>
          <w:top w:val="single" w:sz="4" w:space="1" w:color="auto"/>
        </w:pBdr>
        <w:spacing w:before="100" w:line="14" w:lineRule="exact"/>
        <w:jc w:val="center"/>
      </w:pPr>
    </w:p>
    <w:p w14:paraId="279B1B2B" w14:textId="77777777" w:rsidR="00C342DA" w:rsidRDefault="00C342DA" w:rsidP="00C342DA">
      <w:pPr>
        <w:pStyle w:val="NoSpacing"/>
      </w:pPr>
    </w:p>
    <w:p w14:paraId="2CE603F5" w14:textId="77777777" w:rsidR="00590C18" w:rsidRDefault="00590C18" w:rsidP="00590C18">
      <w:pPr>
        <w:pStyle w:val="GG-body"/>
      </w:pPr>
      <w:r>
        <w:t>[</w:t>
      </w:r>
      <w:r w:rsidRPr="00EE07F8">
        <w:rPr>
          <w:smallCaps/>
        </w:rPr>
        <w:t>Republished</w:t>
      </w:r>
      <w:r>
        <w:t>]</w:t>
      </w:r>
    </w:p>
    <w:p w14:paraId="0F328D52" w14:textId="77777777" w:rsidR="00590C18" w:rsidRDefault="00590C18" w:rsidP="00590C18">
      <w:pPr>
        <w:spacing w:after="120"/>
      </w:pPr>
      <w:r>
        <w:t xml:space="preserve">The notice published in the </w:t>
      </w:r>
      <w:r w:rsidRPr="009D7465">
        <w:rPr>
          <w:i/>
          <w:iCs/>
        </w:rPr>
        <w:t>South Australian Government Gazette</w:t>
      </w:r>
      <w:r>
        <w:t xml:space="preserve"> No. </w:t>
      </w:r>
      <w:r w:rsidRPr="005E140A">
        <w:t>63, dated 12 September 2024, on page 3184,</w:t>
      </w:r>
      <w:r>
        <w:t xml:space="preserve"> under the heading </w:t>
      </w:r>
      <w:r>
        <w:br/>
      </w:r>
      <w:r>
        <w:rPr>
          <w:i/>
          <w:iCs/>
        </w:rPr>
        <w:t>Energy Resources Act 2000</w:t>
      </w:r>
      <w:r>
        <w:t xml:space="preserve"> was not published in its entirety and should be replaced with the following:</w:t>
      </w:r>
    </w:p>
    <w:p w14:paraId="216448ED" w14:textId="77777777" w:rsidR="00590C18" w:rsidRDefault="00590C18" w:rsidP="00590C18">
      <w:pPr>
        <w:pStyle w:val="Heading2"/>
      </w:pPr>
      <w:bookmarkStart w:id="63" w:name="_Toc178173411"/>
      <w:r>
        <w:t>Energy Resources Act 2000</w:t>
      </w:r>
      <w:bookmarkEnd w:id="63"/>
    </w:p>
    <w:p w14:paraId="1F4E602D" w14:textId="77777777" w:rsidR="00590C18" w:rsidRDefault="00590C18" w:rsidP="00590C18">
      <w:pPr>
        <w:pStyle w:val="GG-Title3"/>
      </w:pPr>
      <w:r>
        <w:t>Environmental Impact Assessment Criteria</w:t>
      </w:r>
    </w:p>
    <w:p w14:paraId="1CCC5B0B" w14:textId="77777777" w:rsidR="00590C18" w:rsidRDefault="00590C18" w:rsidP="00590C18">
      <w:r w:rsidRPr="001B41A8">
        <w:rPr>
          <w:spacing w:val="-2"/>
        </w:rPr>
        <w:t xml:space="preserve">Pursuant to Section 96A(1) of the </w:t>
      </w:r>
      <w:r w:rsidRPr="001B41A8">
        <w:rPr>
          <w:i/>
          <w:iCs/>
          <w:spacing w:val="-2"/>
        </w:rPr>
        <w:t>Energy Resources Act 2000</w:t>
      </w:r>
      <w:r w:rsidRPr="001B41A8">
        <w:rPr>
          <w:spacing w:val="-2"/>
        </w:rPr>
        <w:t xml:space="preserve"> (the Act) I, Benjamin Zammit, Executive Director, Regulation and Compliance</w:t>
      </w:r>
      <w:r>
        <w:t xml:space="preserve"> Division, Department for Energy and Mining, do hereby publish the following document as having been approved as the environmental impact assessment criteria under the Act.</w:t>
      </w:r>
    </w:p>
    <w:p w14:paraId="66CD6D6A" w14:textId="77777777" w:rsidR="00590C18" w:rsidRPr="00306AEE" w:rsidRDefault="00590C18" w:rsidP="00590C18">
      <w:r w:rsidRPr="00306AEE">
        <w:t>Documents:</w:t>
      </w:r>
    </w:p>
    <w:p w14:paraId="71EB7317" w14:textId="77777777" w:rsidR="00590C18" w:rsidRDefault="00590C18" w:rsidP="00590C18">
      <w:pPr>
        <w:spacing w:after="0"/>
        <w:ind w:left="142"/>
      </w:pPr>
      <w:r>
        <w:t>Energy Regulation</w:t>
      </w:r>
    </w:p>
    <w:p w14:paraId="70AB35A9" w14:textId="77777777" w:rsidR="00590C18" w:rsidRDefault="00590C18" w:rsidP="00590C18">
      <w:pPr>
        <w:spacing w:after="0"/>
        <w:ind w:left="142"/>
      </w:pPr>
      <w:r>
        <w:t>Department for Energy and Mining</w:t>
      </w:r>
    </w:p>
    <w:p w14:paraId="73367B6B" w14:textId="77777777" w:rsidR="00590C18" w:rsidRPr="002D58F2" w:rsidRDefault="00590C18" w:rsidP="00590C18">
      <w:pPr>
        <w:spacing w:after="0"/>
        <w:ind w:left="142"/>
        <w:rPr>
          <w:i/>
          <w:iCs/>
        </w:rPr>
      </w:pPr>
      <w:r>
        <w:t xml:space="preserve">Environmental Impact Assessment Criteria: Requirement under Part 12 of the </w:t>
      </w:r>
      <w:r w:rsidRPr="002D58F2">
        <w:rPr>
          <w:i/>
          <w:iCs/>
        </w:rPr>
        <w:t>Energy Resources Act 2000</w:t>
      </w:r>
    </w:p>
    <w:p w14:paraId="0C29AEC9" w14:textId="77777777" w:rsidR="00590C18" w:rsidRDefault="00590C18" w:rsidP="00590C18">
      <w:pPr>
        <w:ind w:left="142"/>
      </w:pPr>
      <w:r>
        <w:t>June 2024</w:t>
      </w:r>
    </w:p>
    <w:p w14:paraId="362312B0" w14:textId="77777777" w:rsidR="00590C18" w:rsidRPr="002F21B1" w:rsidRDefault="00590C18" w:rsidP="00590C18">
      <w:pPr>
        <w:spacing w:after="0"/>
        <w:rPr>
          <w:b/>
          <w:bCs/>
        </w:rPr>
      </w:pPr>
      <w:r w:rsidRPr="002F21B1">
        <w:rPr>
          <w:b/>
          <w:bCs/>
        </w:rPr>
        <w:t>Regulation and Compliance Division</w:t>
      </w:r>
    </w:p>
    <w:p w14:paraId="7A90B038" w14:textId="77777777" w:rsidR="00590C18" w:rsidRDefault="00590C18" w:rsidP="00590C18">
      <w:pPr>
        <w:spacing w:after="0"/>
      </w:pPr>
      <w:r>
        <w:t>Department for Energy and Mining</w:t>
      </w:r>
    </w:p>
    <w:p w14:paraId="1BC53CB9" w14:textId="77777777" w:rsidR="00590C18" w:rsidRDefault="00590C18" w:rsidP="00590C18">
      <w:pPr>
        <w:spacing w:after="0"/>
      </w:pPr>
      <w:r>
        <w:t>Level 4, 11 Waymouth Street, Adelaide</w:t>
      </w:r>
    </w:p>
    <w:p w14:paraId="78B739BB" w14:textId="77777777" w:rsidR="00590C18" w:rsidRDefault="00590C18" w:rsidP="00590C18">
      <w:pPr>
        <w:spacing w:after="0"/>
      </w:pPr>
      <w:r>
        <w:t>GPO Box 320, Adelaide SA 5001</w:t>
      </w:r>
    </w:p>
    <w:p w14:paraId="282EA170" w14:textId="77777777" w:rsidR="00590C18" w:rsidRDefault="00590C18" w:rsidP="00590C18">
      <w:pPr>
        <w:spacing w:after="0"/>
      </w:pPr>
      <w:r>
        <w:t>Phone +61 8 8463 3000</w:t>
      </w:r>
    </w:p>
    <w:p w14:paraId="1FF40BBF" w14:textId="77777777" w:rsidR="00590C18" w:rsidRDefault="00590C18" w:rsidP="00590C18">
      <w:r>
        <w:t xml:space="preserve">Email </w:t>
      </w:r>
      <w:hyperlink r:id="rId26" w:history="1">
        <w:r w:rsidRPr="001D691B">
          <w:rPr>
            <w:rStyle w:val="Hyperlink"/>
          </w:rPr>
          <w:t>DEM.petroleum@sa.gov.au</w:t>
        </w:r>
      </w:hyperlink>
    </w:p>
    <w:p w14:paraId="707371DB" w14:textId="77777777" w:rsidR="00590C18" w:rsidRDefault="00C342DA" w:rsidP="00590C18">
      <w:hyperlink r:id="rId27" w:history="1">
        <w:r w:rsidR="00590C18" w:rsidRPr="001D691B">
          <w:rPr>
            <w:rStyle w:val="Hyperlink"/>
          </w:rPr>
          <w:t>www.energymining.sa.gov.au/industry/energy-resources</w:t>
        </w:r>
      </w:hyperlink>
    </w:p>
    <w:p w14:paraId="17E3C5BD" w14:textId="77777777" w:rsidR="00590C18" w:rsidRDefault="00590C18" w:rsidP="00590C18">
      <w:pPr>
        <w:spacing w:after="0"/>
      </w:pPr>
      <w:r>
        <w:t>South Australian Resources Information Gateway (SARIG)</w:t>
      </w:r>
    </w:p>
    <w:p w14:paraId="18259BC9" w14:textId="77777777" w:rsidR="00590C18" w:rsidRDefault="00C342DA" w:rsidP="00590C18">
      <w:hyperlink r:id="rId28" w:history="1">
        <w:r w:rsidR="00590C18" w:rsidRPr="00136E59">
          <w:rPr>
            <w:rStyle w:val="Hyperlink"/>
          </w:rPr>
          <w:t>map.sarig.sa.gov.au</w:t>
        </w:r>
      </w:hyperlink>
    </w:p>
    <w:p w14:paraId="75D6235E" w14:textId="77777777" w:rsidR="00590C18" w:rsidRDefault="00590C18" w:rsidP="00590C18">
      <w:pPr>
        <w:spacing w:after="0"/>
      </w:pPr>
      <w:r>
        <w:t>This report is also available on the department’s website.</w:t>
      </w:r>
    </w:p>
    <w:p w14:paraId="3317B394" w14:textId="77777777" w:rsidR="00590C18" w:rsidRDefault="00590C18" w:rsidP="00590C18">
      <w:pPr>
        <w:spacing w:after="0"/>
      </w:pPr>
      <w:r>
        <w:t>© Government of South Australia 2024</w:t>
      </w:r>
    </w:p>
    <w:p w14:paraId="2F50F3EE" w14:textId="77777777" w:rsidR="00590C18" w:rsidRDefault="00590C18" w:rsidP="00590C18">
      <w:r w:rsidRPr="00E00187">
        <w:rPr>
          <w:spacing w:val="-2"/>
        </w:rPr>
        <w:t>With the exception of the piping shrike emblem and where otherwise noted, this product is provided under a Creative Commons Attribution 4.0</w:t>
      </w:r>
      <w:r>
        <w:t xml:space="preserve"> International Licence.</w:t>
      </w:r>
    </w:p>
    <w:p w14:paraId="4FAAD005" w14:textId="77777777" w:rsidR="00590C18" w:rsidRPr="00B80535" w:rsidRDefault="00590C18" w:rsidP="00590C18">
      <w:pPr>
        <w:rPr>
          <w:b/>
          <w:bCs/>
        </w:rPr>
      </w:pPr>
      <w:r w:rsidRPr="00B80535">
        <w:rPr>
          <w:b/>
          <w:bCs/>
        </w:rPr>
        <w:t>Disclaimer</w:t>
      </w:r>
    </w:p>
    <w:p w14:paraId="66FB327F" w14:textId="77777777" w:rsidR="00590C18" w:rsidRDefault="00590C18" w:rsidP="00590C18">
      <w:pPr>
        <w:ind w:left="142"/>
      </w:pPr>
      <w:r>
        <w:t>The contents of this document are for general information only and are not intended as professional advice, and the Department for Energy and Mining (and the Government of South Australia) makes no representation, express or implied, as to the accuracy, reliability or completeness of the information contained in this paper or as to the suitability of the information for any particular purpose. Use of or reliance upon the information contained in this paper is at the sole risk of the user in all things and the Department for Energy and Mining (and the Government of South Australia) disclaim any responsibility for that use or reliance and any liability to the user.</w:t>
      </w:r>
    </w:p>
    <w:p w14:paraId="4DCD1471" w14:textId="77777777" w:rsidR="00590C18" w:rsidRPr="00B80535" w:rsidRDefault="00590C18" w:rsidP="00590C18">
      <w:pPr>
        <w:rPr>
          <w:b/>
          <w:bCs/>
        </w:rPr>
      </w:pPr>
      <w:r w:rsidRPr="00B80535">
        <w:rPr>
          <w:b/>
          <w:bCs/>
        </w:rPr>
        <w:t>Preferred way to cite this publication</w:t>
      </w:r>
    </w:p>
    <w:p w14:paraId="4F9618E1" w14:textId="77777777" w:rsidR="00590C18" w:rsidRDefault="00590C18" w:rsidP="00590C18">
      <w:pPr>
        <w:ind w:left="142"/>
      </w:pPr>
      <w:r>
        <w:t xml:space="preserve">Department for Energy and Mining 2024. </w:t>
      </w:r>
      <w:r w:rsidRPr="00B71CBD">
        <w:rPr>
          <w:i/>
          <w:iCs/>
        </w:rPr>
        <w:t>Environmental Impact Assessment Criteria Requirements under Part 12 of the Energy</w:t>
      </w:r>
      <w:r w:rsidRPr="0035727B">
        <w:rPr>
          <w:i/>
          <w:iCs/>
        </w:rPr>
        <w:t xml:space="preserve"> Resources Act 2000</w:t>
      </w:r>
      <w:r>
        <w:t>, Regulation and Compliance Division. Department for Energy and Mining, Adelaide, South Australia.</w:t>
      </w:r>
    </w:p>
    <w:p w14:paraId="4C4543CF" w14:textId="77777777" w:rsidR="00590C18" w:rsidRPr="00B80535" w:rsidRDefault="00590C18" w:rsidP="00590C18">
      <w:pPr>
        <w:jc w:val="center"/>
        <w:rPr>
          <w:b/>
          <w:bCs/>
        </w:rPr>
      </w:pPr>
      <w:r w:rsidRPr="00B80535">
        <w:rPr>
          <w:b/>
          <w:bCs/>
        </w:rPr>
        <w:t>Revision History</w:t>
      </w:r>
    </w:p>
    <w:tbl>
      <w:tblPr>
        <w:tblStyle w:val="TableGrid"/>
        <w:tblW w:w="0" w:type="auto"/>
        <w:jc w:val="center"/>
        <w:tblLook w:val="04A0" w:firstRow="1" w:lastRow="0" w:firstColumn="1" w:lastColumn="0" w:noHBand="0" w:noVBand="1"/>
      </w:tblPr>
      <w:tblGrid>
        <w:gridCol w:w="988"/>
        <w:gridCol w:w="1417"/>
        <w:gridCol w:w="3969"/>
      </w:tblGrid>
      <w:tr w:rsidR="00590C18" w:rsidRPr="000E2CB6" w14:paraId="239F2531" w14:textId="77777777" w:rsidTr="00DA7771">
        <w:trPr>
          <w:jc w:val="center"/>
        </w:trPr>
        <w:tc>
          <w:tcPr>
            <w:tcW w:w="988" w:type="dxa"/>
            <w:vAlign w:val="center"/>
          </w:tcPr>
          <w:p w14:paraId="18472E66" w14:textId="77777777" w:rsidR="00590C18" w:rsidRPr="000E2CB6" w:rsidRDefault="00590C18"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0E2CB6">
              <w:rPr>
                <w:b/>
                <w:bCs/>
              </w:rPr>
              <w:t>Version</w:t>
            </w:r>
          </w:p>
        </w:tc>
        <w:tc>
          <w:tcPr>
            <w:tcW w:w="1417" w:type="dxa"/>
            <w:vAlign w:val="center"/>
          </w:tcPr>
          <w:p w14:paraId="7DCBBC7E" w14:textId="77777777" w:rsidR="00590C18" w:rsidRPr="000E2CB6" w:rsidRDefault="00590C18"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0E2CB6">
              <w:rPr>
                <w:b/>
                <w:bCs/>
              </w:rPr>
              <w:t>Date</w:t>
            </w:r>
          </w:p>
        </w:tc>
        <w:tc>
          <w:tcPr>
            <w:tcW w:w="3969" w:type="dxa"/>
            <w:vAlign w:val="center"/>
          </w:tcPr>
          <w:p w14:paraId="0C0B2BE2" w14:textId="77777777" w:rsidR="00590C18" w:rsidRPr="000E2CB6" w:rsidRDefault="00590C18"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0E2CB6">
              <w:rPr>
                <w:b/>
                <w:bCs/>
              </w:rPr>
              <w:t>Comment</w:t>
            </w:r>
          </w:p>
        </w:tc>
      </w:tr>
      <w:tr w:rsidR="00590C18" w:rsidRPr="000E2CB6" w14:paraId="0ED6A371" w14:textId="77777777" w:rsidTr="00DA7771">
        <w:trPr>
          <w:jc w:val="center"/>
        </w:trPr>
        <w:tc>
          <w:tcPr>
            <w:tcW w:w="988" w:type="dxa"/>
            <w:tcBorders>
              <w:bottom w:val="single" w:sz="4" w:space="0" w:color="auto"/>
            </w:tcBorders>
          </w:tcPr>
          <w:p w14:paraId="2B628319" w14:textId="77777777" w:rsidR="00590C18" w:rsidRPr="000E2CB6" w:rsidRDefault="00590C18"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0E2CB6">
              <w:t>1.0</w:t>
            </w:r>
          </w:p>
        </w:tc>
        <w:tc>
          <w:tcPr>
            <w:tcW w:w="1417" w:type="dxa"/>
            <w:tcBorders>
              <w:bottom w:val="single" w:sz="4" w:space="0" w:color="auto"/>
            </w:tcBorders>
          </w:tcPr>
          <w:p w14:paraId="7D4C15B1" w14:textId="77777777" w:rsidR="00590C18" w:rsidRPr="000E2CB6" w:rsidRDefault="00590C18"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0E2CB6">
              <w:t>28/03/2024</w:t>
            </w:r>
          </w:p>
        </w:tc>
        <w:tc>
          <w:tcPr>
            <w:tcW w:w="3969" w:type="dxa"/>
            <w:tcBorders>
              <w:bottom w:val="single" w:sz="4" w:space="0" w:color="auto"/>
            </w:tcBorders>
          </w:tcPr>
          <w:p w14:paraId="6AE92FAB" w14:textId="77777777" w:rsidR="00590C18" w:rsidRPr="000E2CB6" w:rsidRDefault="00590C18"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r w:rsidRPr="000E2CB6">
              <w:t>Draft provided to JBS&amp;G for independent peer review</w:t>
            </w:r>
          </w:p>
        </w:tc>
      </w:tr>
      <w:tr w:rsidR="00590C18" w:rsidRPr="000E2CB6" w14:paraId="01BD1070" w14:textId="77777777" w:rsidTr="00DA7771">
        <w:trPr>
          <w:jc w:val="center"/>
        </w:trPr>
        <w:tc>
          <w:tcPr>
            <w:tcW w:w="988" w:type="dxa"/>
            <w:tcBorders>
              <w:bottom w:val="single" w:sz="4" w:space="0" w:color="auto"/>
            </w:tcBorders>
          </w:tcPr>
          <w:p w14:paraId="5B48E451" w14:textId="77777777" w:rsidR="00590C18" w:rsidRPr="000E2CB6" w:rsidRDefault="00590C18"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0E2CB6">
              <w:t>2.0</w:t>
            </w:r>
          </w:p>
        </w:tc>
        <w:tc>
          <w:tcPr>
            <w:tcW w:w="1417" w:type="dxa"/>
            <w:tcBorders>
              <w:bottom w:val="single" w:sz="4" w:space="0" w:color="auto"/>
            </w:tcBorders>
          </w:tcPr>
          <w:p w14:paraId="166BCF18" w14:textId="77777777" w:rsidR="00590C18" w:rsidRPr="000E2CB6" w:rsidRDefault="00590C18"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0E2CB6">
              <w:t>14/06/2024</w:t>
            </w:r>
          </w:p>
        </w:tc>
        <w:tc>
          <w:tcPr>
            <w:tcW w:w="3969" w:type="dxa"/>
            <w:tcBorders>
              <w:bottom w:val="single" w:sz="4" w:space="0" w:color="auto"/>
            </w:tcBorders>
          </w:tcPr>
          <w:p w14:paraId="40F49320" w14:textId="77777777" w:rsidR="00590C18" w:rsidRPr="000E2CB6" w:rsidRDefault="00590C18"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pPr>
            <w:r w:rsidRPr="000E2CB6">
              <w:t>Consultation comments reviewed and incorporated</w:t>
            </w:r>
          </w:p>
        </w:tc>
      </w:tr>
      <w:tr w:rsidR="00590C18" w:rsidRPr="000E2CB6" w14:paraId="70CE6BB4" w14:textId="77777777" w:rsidTr="00DA7771">
        <w:trPr>
          <w:jc w:val="center"/>
        </w:trPr>
        <w:tc>
          <w:tcPr>
            <w:tcW w:w="988" w:type="dxa"/>
            <w:tcBorders>
              <w:top w:val="single" w:sz="4" w:space="0" w:color="auto"/>
              <w:left w:val="nil"/>
              <w:bottom w:val="nil"/>
              <w:right w:val="nil"/>
            </w:tcBorders>
          </w:tcPr>
          <w:p w14:paraId="4D2C5C0C" w14:textId="77777777" w:rsidR="00590C18" w:rsidRPr="000E2CB6" w:rsidRDefault="00590C18"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1417" w:type="dxa"/>
            <w:tcBorders>
              <w:top w:val="single" w:sz="4" w:space="0" w:color="auto"/>
              <w:left w:val="nil"/>
              <w:bottom w:val="nil"/>
              <w:right w:val="nil"/>
            </w:tcBorders>
          </w:tcPr>
          <w:p w14:paraId="39D41D84" w14:textId="77777777" w:rsidR="00590C18" w:rsidRPr="000E2CB6" w:rsidRDefault="00590C18"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3969" w:type="dxa"/>
            <w:tcBorders>
              <w:top w:val="single" w:sz="4" w:space="0" w:color="auto"/>
              <w:left w:val="nil"/>
              <w:bottom w:val="nil"/>
              <w:right w:val="nil"/>
            </w:tcBorders>
          </w:tcPr>
          <w:p w14:paraId="197D23AD" w14:textId="77777777" w:rsidR="00590C18" w:rsidRPr="000E2CB6" w:rsidRDefault="00590C18"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255C3367" w14:textId="77777777" w:rsidR="00226CF1" w:rsidRDefault="00226CF1">
      <w:pPr>
        <w:spacing w:after="0" w:line="240" w:lineRule="auto"/>
        <w:jc w:val="left"/>
        <w:rPr>
          <w:b/>
          <w:bCs/>
          <w:smallCaps/>
          <w:szCs w:val="17"/>
        </w:rPr>
      </w:pPr>
      <w:r>
        <w:rPr>
          <w:b/>
          <w:bCs/>
        </w:rPr>
        <w:br w:type="page"/>
      </w:r>
    </w:p>
    <w:p w14:paraId="3A06B9A6" w14:textId="3DB00929" w:rsidR="00590C18" w:rsidRPr="002E5C19" w:rsidRDefault="00590C18" w:rsidP="00590C18">
      <w:pPr>
        <w:pStyle w:val="GG-Title2"/>
        <w:spacing w:before="120"/>
        <w:jc w:val="both"/>
        <w:rPr>
          <w:b/>
          <w:bCs/>
        </w:rPr>
      </w:pPr>
      <w:r w:rsidRPr="002E5C19">
        <w:rPr>
          <w:b/>
          <w:bCs/>
        </w:rPr>
        <w:lastRenderedPageBreak/>
        <w:t>Contents</w:t>
      </w:r>
    </w:p>
    <w:p w14:paraId="2F0CE674" w14:textId="77777777" w:rsidR="00590C18" w:rsidRPr="00BF212C" w:rsidRDefault="00590C18" w:rsidP="00590C18">
      <w:pPr>
        <w:tabs>
          <w:tab w:val="right" w:leader="dot" w:pos="8505"/>
        </w:tabs>
        <w:ind w:left="284" w:hanging="284"/>
      </w:pPr>
      <w:r w:rsidRPr="00781AAB">
        <w:rPr>
          <w:b/>
          <w:bCs/>
        </w:rPr>
        <w:t>Purpose</w:t>
      </w:r>
      <w:r w:rsidRPr="00BF212C">
        <w:tab/>
        <w:t>4</w:t>
      </w:r>
    </w:p>
    <w:p w14:paraId="1CF1BF1E" w14:textId="77777777" w:rsidR="00590C18" w:rsidRDefault="00590C18" w:rsidP="00590C18">
      <w:pPr>
        <w:tabs>
          <w:tab w:val="right" w:leader="dot" w:pos="8505"/>
        </w:tabs>
        <w:ind w:left="284" w:hanging="284"/>
      </w:pPr>
      <w:r w:rsidRPr="00BF212C">
        <w:rPr>
          <w:smallCaps/>
        </w:rPr>
        <w:t>Environmental Impact Assessment Criteria</w:t>
      </w:r>
      <w:r>
        <w:tab/>
        <w:t>5</w:t>
      </w:r>
    </w:p>
    <w:p w14:paraId="013DA69D" w14:textId="77777777" w:rsidR="00590C18" w:rsidRDefault="00590C18" w:rsidP="00590C18">
      <w:pPr>
        <w:tabs>
          <w:tab w:val="right" w:leader="dot" w:pos="8505"/>
        </w:tabs>
        <w:ind w:left="284" w:hanging="284"/>
      </w:pPr>
      <w:r w:rsidRPr="00CA701D">
        <w:rPr>
          <w:b/>
          <w:bCs/>
        </w:rPr>
        <w:t>1.</w:t>
      </w:r>
      <w:r w:rsidRPr="00CA701D">
        <w:rPr>
          <w:b/>
          <w:bCs/>
        </w:rPr>
        <w:tab/>
        <w:t>Elements of the Environment</w:t>
      </w:r>
      <w:r>
        <w:tab/>
        <w:t>5</w:t>
      </w:r>
    </w:p>
    <w:p w14:paraId="352D77CE" w14:textId="77777777" w:rsidR="00590C18" w:rsidRDefault="00590C18" w:rsidP="00590C18">
      <w:pPr>
        <w:tabs>
          <w:tab w:val="right" w:leader="dot" w:pos="8505"/>
        </w:tabs>
        <w:ind w:left="284" w:hanging="284"/>
      </w:pPr>
      <w:r w:rsidRPr="00CA701D">
        <w:rPr>
          <w:b/>
          <w:bCs/>
        </w:rPr>
        <w:t>2.</w:t>
      </w:r>
      <w:r w:rsidRPr="00CA701D">
        <w:rPr>
          <w:b/>
          <w:bCs/>
        </w:rPr>
        <w:tab/>
        <w:t>Potential Impact Events</w:t>
      </w:r>
      <w:r>
        <w:tab/>
        <w:t>5</w:t>
      </w:r>
    </w:p>
    <w:p w14:paraId="2C59D81B" w14:textId="77777777" w:rsidR="00590C18" w:rsidRDefault="00590C18" w:rsidP="00590C18">
      <w:pPr>
        <w:tabs>
          <w:tab w:val="right" w:leader="dot" w:pos="8505"/>
        </w:tabs>
        <w:ind w:left="709" w:hanging="426"/>
      </w:pPr>
      <w:r>
        <w:t>2.1</w:t>
      </w:r>
      <w:r>
        <w:tab/>
      </w:r>
      <w:r w:rsidRPr="00CA701D">
        <w:rPr>
          <w:i/>
          <w:iCs/>
        </w:rPr>
        <w:t>Source</w:t>
      </w:r>
      <w:r>
        <w:tab/>
        <w:t>5</w:t>
      </w:r>
    </w:p>
    <w:p w14:paraId="0DC4409E" w14:textId="77777777" w:rsidR="00590C18" w:rsidRDefault="00590C18" w:rsidP="00590C18">
      <w:pPr>
        <w:tabs>
          <w:tab w:val="right" w:leader="dot" w:pos="8505"/>
        </w:tabs>
        <w:ind w:left="709" w:hanging="426"/>
      </w:pPr>
      <w:r>
        <w:t>2.2</w:t>
      </w:r>
      <w:r>
        <w:tab/>
      </w:r>
      <w:r w:rsidRPr="00CA701D">
        <w:rPr>
          <w:i/>
          <w:iCs/>
        </w:rPr>
        <w:t>Pathway</w:t>
      </w:r>
      <w:r>
        <w:tab/>
        <w:t>5</w:t>
      </w:r>
    </w:p>
    <w:p w14:paraId="3CEF9D17" w14:textId="77777777" w:rsidR="00590C18" w:rsidRDefault="00590C18" w:rsidP="00590C18">
      <w:pPr>
        <w:tabs>
          <w:tab w:val="right" w:leader="dot" w:pos="8505"/>
        </w:tabs>
        <w:ind w:left="709" w:hanging="426"/>
      </w:pPr>
      <w:r>
        <w:t>2.3</w:t>
      </w:r>
      <w:r>
        <w:tab/>
      </w:r>
      <w:r w:rsidRPr="00CA701D">
        <w:rPr>
          <w:i/>
          <w:iCs/>
        </w:rPr>
        <w:t>Environmental Receptor</w:t>
      </w:r>
      <w:r>
        <w:tab/>
        <w:t>6</w:t>
      </w:r>
    </w:p>
    <w:p w14:paraId="4F6A5994" w14:textId="77777777" w:rsidR="00590C18" w:rsidRDefault="00590C18" w:rsidP="00590C18">
      <w:pPr>
        <w:tabs>
          <w:tab w:val="right" w:leader="dot" w:pos="8505"/>
        </w:tabs>
        <w:ind w:left="709" w:hanging="426"/>
      </w:pPr>
      <w:r>
        <w:t>2.4</w:t>
      </w:r>
      <w:r>
        <w:tab/>
      </w:r>
      <w:r w:rsidRPr="00CA701D">
        <w:rPr>
          <w:i/>
          <w:iCs/>
        </w:rPr>
        <w:t>Description of Uncertainty</w:t>
      </w:r>
      <w:r>
        <w:tab/>
        <w:t>6</w:t>
      </w:r>
    </w:p>
    <w:p w14:paraId="3DFB593C" w14:textId="77777777" w:rsidR="00590C18" w:rsidRDefault="00590C18" w:rsidP="00590C18">
      <w:pPr>
        <w:tabs>
          <w:tab w:val="right" w:leader="dot" w:pos="8505"/>
        </w:tabs>
        <w:ind w:left="284" w:hanging="284"/>
      </w:pPr>
      <w:r w:rsidRPr="00CA701D">
        <w:rPr>
          <w:b/>
          <w:bCs/>
        </w:rPr>
        <w:t>3.</w:t>
      </w:r>
      <w:r w:rsidRPr="00CA701D">
        <w:rPr>
          <w:b/>
          <w:bCs/>
        </w:rPr>
        <w:tab/>
        <w:t>Confirmation of Impact Events</w:t>
      </w:r>
      <w:r>
        <w:tab/>
        <w:t>6</w:t>
      </w:r>
    </w:p>
    <w:p w14:paraId="6E9B1DCC" w14:textId="77777777" w:rsidR="00590C18" w:rsidRDefault="00590C18" w:rsidP="00590C18">
      <w:pPr>
        <w:tabs>
          <w:tab w:val="right" w:leader="dot" w:pos="8505"/>
        </w:tabs>
        <w:ind w:left="284" w:hanging="284"/>
      </w:pPr>
      <w:r w:rsidRPr="00CA701D">
        <w:rPr>
          <w:b/>
          <w:bCs/>
        </w:rPr>
        <w:t>4.</w:t>
      </w:r>
      <w:r w:rsidRPr="00CA701D">
        <w:rPr>
          <w:b/>
          <w:bCs/>
        </w:rPr>
        <w:tab/>
        <w:t>Control and Management Strategies and Uncertainty Assessment</w:t>
      </w:r>
      <w:r>
        <w:tab/>
        <w:t>6</w:t>
      </w:r>
    </w:p>
    <w:p w14:paraId="4FD3147E" w14:textId="77777777" w:rsidR="00590C18" w:rsidRDefault="00590C18" w:rsidP="00590C18">
      <w:pPr>
        <w:tabs>
          <w:tab w:val="right" w:leader="dot" w:pos="8505"/>
        </w:tabs>
        <w:ind w:left="709" w:hanging="426"/>
      </w:pPr>
      <w:r>
        <w:t>4.1</w:t>
      </w:r>
      <w:r>
        <w:tab/>
      </w:r>
      <w:r w:rsidRPr="00CA701D">
        <w:rPr>
          <w:i/>
          <w:iCs/>
        </w:rPr>
        <w:t>Control and Management Strategies</w:t>
      </w:r>
      <w:r>
        <w:tab/>
        <w:t>6</w:t>
      </w:r>
    </w:p>
    <w:p w14:paraId="6FC60980" w14:textId="77777777" w:rsidR="00590C18" w:rsidRDefault="00590C18" w:rsidP="00590C18">
      <w:pPr>
        <w:tabs>
          <w:tab w:val="right" w:leader="dot" w:pos="8505"/>
        </w:tabs>
        <w:ind w:left="709" w:hanging="426"/>
      </w:pPr>
      <w:r>
        <w:t>4.2</w:t>
      </w:r>
      <w:r>
        <w:tab/>
      </w:r>
      <w:r w:rsidRPr="00CA701D">
        <w:rPr>
          <w:i/>
          <w:iCs/>
        </w:rPr>
        <w:t>Uncertainty Assessment</w:t>
      </w:r>
      <w:r>
        <w:tab/>
        <w:t>6</w:t>
      </w:r>
    </w:p>
    <w:p w14:paraId="1B676AA3" w14:textId="77777777" w:rsidR="00590C18" w:rsidRDefault="00590C18" w:rsidP="00590C18">
      <w:pPr>
        <w:tabs>
          <w:tab w:val="right" w:leader="dot" w:pos="8505"/>
        </w:tabs>
        <w:ind w:left="284" w:hanging="284"/>
      </w:pPr>
      <w:r w:rsidRPr="00CA701D">
        <w:rPr>
          <w:b/>
          <w:bCs/>
        </w:rPr>
        <w:t>5.</w:t>
      </w:r>
      <w:r w:rsidRPr="00CA701D">
        <w:rPr>
          <w:b/>
          <w:bCs/>
        </w:rPr>
        <w:tab/>
        <w:t>Environmental Significance Assessment</w:t>
      </w:r>
      <w:r>
        <w:tab/>
        <w:t>7</w:t>
      </w:r>
    </w:p>
    <w:p w14:paraId="6972C1DC" w14:textId="77777777" w:rsidR="00590C18" w:rsidRDefault="00590C18" w:rsidP="00590C18">
      <w:pPr>
        <w:tabs>
          <w:tab w:val="right" w:leader="dot" w:pos="8505"/>
        </w:tabs>
        <w:spacing w:after="240"/>
        <w:ind w:left="284" w:hanging="284"/>
      </w:pPr>
      <w:r w:rsidRPr="00CA701D">
        <w:rPr>
          <w:b/>
          <w:bCs/>
        </w:rPr>
        <w:t>6.</w:t>
      </w:r>
      <w:r w:rsidRPr="00CA701D">
        <w:rPr>
          <w:b/>
          <w:bCs/>
        </w:rPr>
        <w:tab/>
        <w:t>Statement of Environmental Objectives</w:t>
      </w:r>
      <w:r>
        <w:tab/>
        <w:t>7</w:t>
      </w:r>
    </w:p>
    <w:p w14:paraId="7283FC2C" w14:textId="77777777" w:rsidR="00590C18" w:rsidRPr="00AE5C64" w:rsidRDefault="00590C18" w:rsidP="00590C18">
      <w:pPr>
        <w:rPr>
          <w:b/>
          <w:bCs/>
        </w:rPr>
      </w:pPr>
      <w:r w:rsidRPr="00AE5C64">
        <w:rPr>
          <w:b/>
          <w:bCs/>
        </w:rPr>
        <w:t>Purpose</w:t>
      </w:r>
    </w:p>
    <w:p w14:paraId="4C6E095D" w14:textId="77777777" w:rsidR="00590C18" w:rsidRDefault="00590C18" w:rsidP="00590C18">
      <w:r>
        <w:t xml:space="preserve">This document establishes the criteria and framework, for the purpose of Part 12 of the </w:t>
      </w:r>
      <w:r w:rsidRPr="00264610">
        <w:rPr>
          <w:i/>
          <w:iCs/>
        </w:rPr>
        <w:t>Energy Resources Act 2000</w:t>
      </w:r>
      <w:r>
        <w:t xml:space="preserve"> (the Act), upon which the environmental impact of a regulated activity must be assessed. Through providing environmental impact assessment criteria, this framework ensures assessments are consistent, informed, transparent and auditable.</w:t>
      </w:r>
    </w:p>
    <w:p w14:paraId="346A057C" w14:textId="77777777" w:rsidR="00590C18" w:rsidRDefault="00590C18" w:rsidP="00590C18">
      <w:r>
        <w:t xml:space="preserve">Under Part 12, Section 96A of the Act, the Minister must, by notice of Gazette, determine criteria (the environmental impact criteria) against which the environmental impact of a regulated activity is to be assessed. This impact assessment must be prepared by the licensee and be included as part of the Environmental Impact Report (EIR) submitted by the licensee as required under Section 97(4) of the </w:t>
      </w:r>
      <w:r w:rsidRPr="00741D81">
        <w:rPr>
          <w:i/>
          <w:iCs/>
        </w:rPr>
        <w:t>Energy Resources Act 2000</w:t>
      </w:r>
      <w:r>
        <w:t>.</w:t>
      </w:r>
    </w:p>
    <w:p w14:paraId="62613193" w14:textId="77777777" w:rsidR="00590C18" w:rsidRDefault="00590C18" w:rsidP="00590C18">
      <w:r>
        <w:t xml:space="preserve">An Environmental Impact Report as prescribed under the </w:t>
      </w:r>
      <w:r w:rsidRPr="00042F2C">
        <w:rPr>
          <w:i/>
          <w:iCs/>
        </w:rPr>
        <w:t>Energy Resources Regulations 2013</w:t>
      </w:r>
      <w:r>
        <w:t xml:space="preserve"> must include:</w:t>
      </w:r>
    </w:p>
    <w:p w14:paraId="45B7B1D7" w14:textId="77777777" w:rsidR="00590C18" w:rsidRDefault="00590C18" w:rsidP="00590C18">
      <w:pPr>
        <w:ind w:left="284" w:hanging="142"/>
      </w:pPr>
      <w:r>
        <w:t>•</w:t>
      </w:r>
      <w:r>
        <w:tab/>
        <w:t>A description of the specific elements of the environment that can reasonably be expected to be affected by the activities, with particular reference to the environment and existing land uses;</w:t>
      </w:r>
    </w:p>
    <w:p w14:paraId="332E4BFD" w14:textId="77777777" w:rsidR="00590C18" w:rsidRDefault="00590C18" w:rsidP="00590C18">
      <w:pPr>
        <w:ind w:left="284" w:hanging="142"/>
      </w:pPr>
      <w:r>
        <w:t>•</w:t>
      </w:r>
      <w:r>
        <w:tab/>
        <w:t>an assessment of the cultural and heritage values of Aboriginal and other Australians which could reasonably be foreseen to be affected by the activities around the licence, and the public health and safety risks inherent in those activities; and</w:t>
      </w:r>
    </w:p>
    <w:p w14:paraId="1225FC4F" w14:textId="77777777" w:rsidR="00590C18" w:rsidRDefault="00590C18" w:rsidP="00590C18">
      <w:pPr>
        <w:ind w:left="284" w:hanging="142"/>
      </w:pPr>
      <w:r>
        <w:t>•</w:t>
      </w:r>
      <w:r>
        <w:tab/>
        <w:t>if required by the Minister—a prudential assessment of the security of natural gas supply.</w:t>
      </w:r>
    </w:p>
    <w:p w14:paraId="564D1C8B" w14:textId="77777777" w:rsidR="00590C18" w:rsidRDefault="00590C18" w:rsidP="00590C18">
      <w:r>
        <w:t>In the Act, environment is broadly defined to include:</w:t>
      </w:r>
    </w:p>
    <w:p w14:paraId="674CE306" w14:textId="77777777" w:rsidR="00590C18" w:rsidRDefault="00590C18" w:rsidP="00590C18">
      <w:pPr>
        <w:ind w:left="284" w:hanging="142"/>
      </w:pPr>
      <w:r>
        <w:t>•</w:t>
      </w:r>
      <w:r>
        <w:tab/>
        <w:t>land, air, water (including both surface and underground water and sea water), organisms, ecosystems, flora and fauna;</w:t>
      </w:r>
    </w:p>
    <w:p w14:paraId="0BAE57EA" w14:textId="77777777" w:rsidR="00590C18" w:rsidRDefault="00590C18" w:rsidP="00590C18">
      <w:pPr>
        <w:ind w:left="284" w:hanging="142"/>
      </w:pPr>
      <w:r>
        <w:t>•</w:t>
      </w:r>
      <w:r>
        <w:tab/>
        <w:t>buildings, structures and other forms of infrastructure and cultural artefacts;</w:t>
      </w:r>
    </w:p>
    <w:p w14:paraId="3A6F73B7" w14:textId="77777777" w:rsidR="00590C18" w:rsidRDefault="00590C18" w:rsidP="00590C18">
      <w:pPr>
        <w:ind w:left="284" w:hanging="142"/>
      </w:pPr>
      <w:r>
        <w:t>•</w:t>
      </w:r>
      <w:r>
        <w:tab/>
        <w:t>existing and potential land use;</w:t>
      </w:r>
    </w:p>
    <w:p w14:paraId="60B706CD" w14:textId="77777777" w:rsidR="00590C18" w:rsidRDefault="00590C18" w:rsidP="00590C18">
      <w:pPr>
        <w:ind w:left="284" w:hanging="142"/>
      </w:pPr>
      <w:r>
        <w:t>•</w:t>
      </w:r>
      <w:r>
        <w:tab/>
        <w:t>public health, safety and amenity;</w:t>
      </w:r>
    </w:p>
    <w:p w14:paraId="688CBFB6" w14:textId="77777777" w:rsidR="00590C18" w:rsidRDefault="00590C18" w:rsidP="00590C18">
      <w:pPr>
        <w:ind w:left="284" w:hanging="142"/>
      </w:pPr>
      <w:r>
        <w:t>•</w:t>
      </w:r>
      <w:r>
        <w:tab/>
        <w:t>the heritage, aesthetic or cultural values of an area; and</w:t>
      </w:r>
    </w:p>
    <w:p w14:paraId="7AA38FC4" w14:textId="77777777" w:rsidR="00590C18" w:rsidRDefault="00590C18" w:rsidP="00590C18">
      <w:pPr>
        <w:ind w:left="284" w:hanging="142"/>
      </w:pPr>
      <w:r>
        <w:t>•</w:t>
      </w:r>
      <w:r>
        <w:tab/>
        <w:t>the economic or social impact on an area.</w:t>
      </w:r>
    </w:p>
    <w:p w14:paraId="6FCF4C8F" w14:textId="77777777" w:rsidR="00590C18" w:rsidRDefault="00590C18" w:rsidP="00590C18">
      <w:r>
        <w:t>Therefore, all references to environment in this document incorporates the above aspects.</w:t>
      </w:r>
    </w:p>
    <w:p w14:paraId="7EB8FB9D" w14:textId="77777777" w:rsidR="00590C18" w:rsidRDefault="00590C18" w:rsidP="00590C18">
      <w:r>
        <w:t>In accordance with the objects of the Act, environmental impact assessments are utilised by the Department for Energy and Mining (DEM) to ensure that any proposed regulated activities that may have adverse impacts on the environment are properly managed by the proponent to reduce environmental damage and are carried out in a way that eliminates (as far as reasonably practicable) significant long term environmental damage.</w:t>
      </w:r>
    </w:p>
    <w:p w14:paraId="1999A502" w14:textId="77777777" w:rsidR="00590C18" w:rsidRDefault="00590C18" w:rsidP="00590C18">
      <w:r>
        <w:t>In accordance with Section 97(4) of the Act, the following is considered the Environmental Impact Assessment Criteria. All information required under the Environmental Impact Assessment Criteria must be presented within the EIR.</w:t>
      </w:r>
    </w:p>
    <w:p w14:paraId="365BF1A7" w14:textId="77777777" w:rsidR="00590C18" w:rsidRPr="0052237B" w:rsidRDefault="00590C18" w:rsidP="00590C18">
      <w:pPr>
        <w:ind w:left="284" w:hanging="284"/>
        <w:jc w:val="center"/>
        <w:rPr>
          <w:smallCaps/>
        </w:rPr>
      </w:pPr>
      <w:r w:rsidRPr="0052237B">
        <w:rPr>
          <w:smallCaps/>
        </w:rPr>
        <w:t>Environmental Impact Assessment Criteria</w:t>
      </w:r>
    </w:p>
    <w:p w14:paraId="005268CA" w14:textId="77777777" w:rsidR="00590C18" w:rsidRDefault="00590C18" w:rsidP="00590C18">
      <w:r>
        <w:t>A licensee developing an Environmental Impact Report (EIR) in accordance with Section 97(4) must include an assessment against the Environmental Impact Assessment Criteria outlined below.</w:t>
      </w:r>
    </w:p>
    <w:p w14:paraId="748ACE0B" w14:textId="77777777" w:rsidR="00590C18" w:rsidRPr="009F1D87" w:rsidRDefault="00590C18" w:rsidP="00590C18">
      <w:pPr>
        <w:ind w:left="284" w:hanging="284"/>
        <w:rPr>
          <w:b/>
          <w:bCs/>
        </w:rPr>
      </w:pPr>
      <w:r w:rsidRPr="009F1D87">
        <w:rPr>
          <w:b/>
          <w:bCs/>
        </w:rPr>
        <w:t>1.</w:t>
      </w:r>
      <w:r>
        <w:rPr>
          <w:b/>
          <w:bCs/>
        </w:rPr>
        <w:tab/>
      </w:r>
      <w:r w:rsidRPr="009F1D87">
        <w:rPr>
          <w:b/>
          <w:bCs/>
        </w:rPr>
        <w:t xml:space="preserve">Elements </w:t>
      </w:r>
      <w:r>
        <w:rPr>
          <w:b/>
          <w:bCs/>
        </w:rPr>
        <w:t>o</w:t>
      </w:r>
      <w:r w:rsidRPr="009F1D87">
        <w:rPr>
          <w:b/>
          <w:bCs/>
        </w:rPr>
        <w:t xml:space="preserve">f </w:t>
      </w:r>
      <w:r>
        <w:rPr>
          <w:b/>
          <w:bCs/>
        </w:rPr>
        <w:t>t</w:t>
      </w:r>
      <w:r w:rsidRPr="009F1D87">
        <w:rPr>
          <w:b/>
          <w:bCs/>
        </w:rPr>
        <w:t>he Environment</w:t>
      </w:r>
    </w:p>
    <w:p w14:paraId="0C0F72D6" w14:textId="77777777" w:rsidR="00590C18" w:rsidRDefault="00590C18" w:rsidP="00590C18">
      <w:pPr>
        <w:ind w:left="284"/>
      </w:pPr>
      <w:r>
        <w:t>Regulation 10(1)(a) requires that the licensee, in their EIR provide a description of the regulated activities to be carried out under the licence (including their location).</w:t>
      </w:r>
    </w:p>
    <w:p w14:paraId="47B540C0" w14:textId="77777777" w:rsidR="00590C18" w:rsidRDefault="00590C18" w:rsidP="00590C18">
      <w:pPr>
        <w:ind w:left="284"/>
      </w:pPr>
      <w:r>
        <w:t>Regulation 10(1)(b)(i) requires that a licensee, in their EIR provide a description of the specific elements of the environment that can reasonably be expected to be affected by the activities, with particular reference to the environment and existing land uses.</w:t>
      </w:r>
    </w:p>
    <w:p w14:paraId="0F81EAC2" w14:textId="77777777" w:rsidR="00590C18" w:rsidRDefault="00590C18" w:rsidP="00590C18">
      <w:pPr>
        <w:ind w:left="284"/>
      </w:pPr>
      <w:r>
        <w:t xml:space="preserve">Under the Environmental Impact Assessment Criteria, the licensee </w:t>
      </w:r>
      <w:r w:rsidRPr="00A747F0">
        <w:rPr>
          <w:b/>
          <w:bCs/>
          <w:u w:val="single"/>
        </w:rPr>
        <w:t>must</w:t>
      </w:r>
      <w:r>
        <w:t>, for each element of the environment identified:</w:t>
      </w:r>
    </w:p>
    <w:p w14:paraId="0617C243" w14:textId="77777777" w:rsidR="00590C18" w:rsidRDefault="00590C18" w:rsidP="00590C18">
      <w:pPr>
        <w:ind w:left="426" w:hanging="142"/>
      </w:pPr>
      <w:r>
        <w:t>•</w:t>
      </w:r>
      <w:r>
        <w:tab/>
        <w:t>provide a summary of any relevant issues or considerations raised by stakeholders, and any relevant legislated or recognised standards in relation to the element of the environment;</w:t>
      </w:r>
    </w:p>
    <w:p w14:paraId="58843724" w14:textId="77777777" w:rsidR="00590C18" w:rsidRDefault="00590C18" w:rsidP="00590C18">
      <w:pPr>
        <w:ind w:left="426" w:hanging="142"/>
      </w:pPr>
      <w:r>
        <w:t>•</w:t>
      </w:r>
      <w:r>
        <w:tab/>
        <w:t>identify all potential environmental receptors; and</w:t>
      </w:r>
    </w:p>
    <w:p w14:paraId="63443FC2" w14:textId="77777777" w:rsidR="00590C18" w:rsidRDefault="00590C18" w:rsidP="00590C18">
      <w:pPr>
        <w:ind w:left="426" w:hanging="142"/>
      </w:pPr>
      <w:r>
        <w:t>•</w:t>
      </w:r>
      <w:r>
        <w:tab/>
        <w:t>undertake an impact assessment of how the element could be potentially impacted by the proposed regulated activities through the provision of the information listed in the following Section 2 of this Environmental Impact Assessment Criteria.</w:t>
      </w:r>
    </w:p>
    <w:p w14:paraId="7008CA6A" w14:textId="77777777" w:rsidR="00226CF1" w:rsidRDefault="00226CF1">
      <w:pPr>
        <w:spacing w:after="0" w:line="240" w:lineRule="auto"/>
        <w:jc w:val="left"/>
        <w:rPr>
          <w:b/>
          <w:bCs/>
        </w:rPr>
      </w:pPr>
      <w:r>
        <w:rPr>
          <w:b/>
          <w:bCs/>
        </w:rPr>
        <w:br w:type="page"/>
      </w:r>
    </w:p>
    <w:p w14:paraId="4C4EF3F5" w14:textId="16665CF4" w:rsidR="00590C18" w:rsidRPr="009F1D87" w:rsidRDefault="00590C18" w:rsidP="00590C18">
      <w:pPr>
        <w:ind w:left="284" w:hanging="284"/>
        <w:rPr>
          <w:b/>
          <w:bCs/>
        </w:rPr>
      </w:pPr>
      <w:r w:rsidRPr="009F1D87">
        <w:rPr>
          <w:b/>
          <w:bCs/>
        </w:rPr>
        <w:lastRenderedPageBreak/>
        <w:t>2.</w:t>
      </w:r>
      <w:r>
        <w:rPr>
          <w:b/>
          <w:bCs/>
        </w:rPr>
        <w:tab/>
      </w:r>
      <w:r w:rsidRPr="009F1D87">
        <w:rPr>
          <w:b/>
          <w:bCs/>
        </w:rPr>
        <w:t>Potential Impact Events</w:t>
      </w:r>
    </w:p>
    <w:p w14:paraId="0BF1C8DC" w14:textId="77777777" w:rsidR="00590C18" w:rsidRDefault="00590C18" w:rsidP="00590C18">
      <w:pPr>
        <w:ind w:left="284"/>
      </w:pPr>
      <w:r>
        <w:t xml:space="preserve">The licensee </w:t>
      </w:r>
      <w:r w:rsidRPr="00A747F0">
        <w:rPr>
          <w:b/>
          <w:bCs/>
          <w:u w:val="single"/>
        </w:rPr>
        <w:t>must</w:t>
      </w:r>
      <w:r>
        <w:t xml:space="preserve"> identify potential impact events associated with the proposed regulated activities during each phase of the proposed operations (during construction, operation, decommissioning and rehabilitation) and how they are relevant to element(s) of the environment. Both typical events during these operations as well as atypical events (including but not limited to human error, equipment failure, or discharges above normal operating levels) must be considered.</w:t>
      </w:r>
    </w:p>
    <w:p w14:paraId="55B36501" w14:textId="77777777" w:rsidR="00590C18" w:rsidRDefault="00590C18" w:rsidP="00590C18">
      <w:pPr>
        <w:ind w:left="284"/>
      </w:pPr>
      <w:r>
        <w:t>For the purpose of the environmental impact assessment, a potential impact event is the combination of a source, a pathway and an environmental receptor.</w:t>
      </w:r>
    </w:p>
    <w:p w14:paraId="5E36C355" w14:textId="77777777" w:rsidR="00590C18" w:rsidRDefault="00590C18" w:rsidP="00590C18">
      <w:pPr>
        <w:ind w:left="284"/>
      </w:pPr>
      <w:r>
        <w:t xml:space="preserve">The source, pathway and environmental receptor of each potential impact event </w:t>
      </w:r>
      <w:r w:rsidRPr="00A747F0">
        <w:rPr>
          <w:b/>
          <w:bCs/>
          <w:u w:val="single"/>
        </w:rPr>
        <w:t>must</w:t>
      </w:r>
      <w:r>
        <w:t xml:space="preserve"> be identified prior to the implementation of engineering and/or administrative control measures.</w:t>
      </w:r>
    </w:p>
    <w:p w14:paraId="75F08A43" w14:textId="77777777" w:rsidR="00590C18" w:rsidRDefault="00590C18" w:rsidP="00590C18">
      <w:pPr>
        <w:ind w:left="284"/>
      </w:pPr>
      <w:r>
        <w:t xml:space="preserve">For each potential impact event identified, the licensee </w:t>
      </w:r>
      <w:r w:rsidRPr="00A747F0">
        <w:rPr>
          <w:b/>
          <w:bCs/>
          <w:u w:val="single"/>
        </w:rPr>
        <w:t>must</w:t>
      </w:r>
      <w:r>
        <w:t xml:space="preserve"> provide:</w:t>
      </w:r>
    </w:p>
    <w:p w14:paraId="27F52C3F" w14:textId="77777777" w:rsidR="00590C18" w:rsidRPr="00053F62" w:rsidRDefault="00590C18" w:rsidP="00590C18">
      <w:pPr>
        <w:ind w:left="709" w:hanging="425"/>
      </w:pPr>
      <w:r w:rsidRPr="00053F62">
        <w:t>2.1</w:t>
      </w:r>
      <w:r w:rsidRPr="00053F62">
        <w:tab/>
      </w:r>
      <w:r w:rsidRPr="00053F62">
        <w:rPr>
          <w:i/>
          <w:iCs/>
        </w:rPr>
        <w:t>Source</w:t>
      </w:r>
    </w:p>
    <w:p w14:paraId="03AF22C4" w14:textId="77777777" w:rsidR="00590C18" w:rsidRDefault="00590C18" w:rsidP="00590C18">
      <w:pPr>
        <w:ind w:left="709"/>
      </w:pPr>
      <w:r>
        <w:t>A description of the source of the potential impact event.</w:t>
      </w:r>
    </w:p>
    <w:p w14:paraId="70D55D51" w14:textId="77777777" w:rsidR="00590C18" w:rsidRPr="00053F62" w:rsidRDefault="00590C18" w:rsidP="00590C18">
      <w:pPr>
        <w:ind w:left="709" w:hanging="425"/>
      </w:pPr>
      <w:r w:rsidRPr="00053F62">
        <w:t>2.2</w:t>
      </w:r>
      <w:r w:rsidRPr="00053F62">
        <w:tab/>
      </w:r>
      <w:r w:rsidRPr="00053F62">
        <w:rPr>
          <w:i/>
          <w:iCs/>
        </w:rPr>
        <w:t>Pathway</w:t>
      </w:r>
    </w:p>
    <w:p w14:paraId="4469DB65" w14:textId="77777777" w:rsidR="00590C18" w:rsidRDefault="00590C18" w:rsidP="00590C18">
      <w:pPr>
        <w:ind w:left="709"/>
      </w:pPr>
      <w:r>
        <w:t>A description of the potential pathway by which an identified environmental receptor can be exposed.</w:t>
      </w:r>
    </w:p>
    <w:p w14:paraId="2C128BFB" w14:textId="77777777" w:rsidR="00590C18" w:rsidRPr="00053F62" w:rsidRDefault="00590C18" w:rsidP="00590C18">
      <w:pPr>
        <w:ind w:left="709" w:hanging="425"/>
      </w:pPr>
      <w:r w:rsidRPr="00053F62">
        <w:t>2.3</w:t>
      </w:r>
      <w:r w:rsidRPr="00053F62">
        <w:tab/>
      </w:r>
      <w:r w:rsidRPr="00053F62">
        <w:rPr>
          <w:i/>
          <w:iCs/>
        </w:rPr>
        <w:t>Environmental Receptor</w:t>
      </w:r>
    </w:p>
    <w:p w14:paraId="5E90F14D" w14:textId="77777777" w:rsidR="00590C18" w:rsidRDefault="00590C18" w:rsidP="00590C18">
      <w:pPr>
        <w:ind w:left="709"/>
      </w:pPr>
      <w:r>
        <w:t>A description of the environmental receptors that may reasonably be expected to be adversely impacted by the source prior to the implementation of any control measures.</w:t>
      </w:r>
    </w:p>
    <w:p w14:paraId="7985FDFF" w14:textId="77777777" w:rsidR="00590C18" w:rsidRPr="00053F62" w:rsidRDefault="00590C18" w:rsidP="00590C18">
      <w:pPr>
        <w:ind w:left="709" w:hanging="425"/>
      </w:pPr>
      <w:r w:rsidRPr="00053F62">
        <w:t>2.4</w:t>
      </w:r>
      <w:r w:rsidRPr="00053F62">
        <w:tab/>
      </w:r>
      <w:r w:rsidRPr="00053F62">
        <w:rPr>
          <w:i/>
          <w:iCs/>
        </w:rPr>
        <w:t>Description of Uncertainty</w:t>
      </w:r>
    </w:p>
    <w:p w14:paraId="246E167A" w14:textId="77777777" w:rsidR="00590C18" w:rsidRDefault="00590C18" w:rsidP="00590C18">
      <w:pPr>
        <w:ind w:left="709"/>
      </w:pPr>
      <w:r>
        <w:t>Describe any significant degree of uncertainty pertaining to the evaluation of sources, pathways and environmental receptors.</w:t>
      </w:r>
    </w:p>
    <w:p w14:paraId="2E60FD18" w14:textId="77777777" w:rsidR="00590C18" w:rsidRPr="009F1D87" w:rsidRDefault="00590C18" w:rsidP="00590C18">
      <w:pPr>
        <w:ind w:left="284" w:hanging="284"/>
        <w:rPr>
          <w:b/>
          <w:bCs/>
        </w:rPr>
      </w:pPr>
      <w:r w:rsidRPr="009F1D87">
        <w:rPr>
          <w:b/>
          <w:bCs/>
        </w:rPr>
        <w:t>3.</w:t>
      </w:r>
      <w:r w:rsidRPr="009F1D87">
        <w:rPr>
          <w:b/>
          <w:bCs/>
        </w:rPr>
        <w:tab/>
        <w:t xml:space="preserve">Confirmation </w:t>
      </w:r>
      <w:r>
        <w:rPr>
          <w:b/>
          <w:bCs/>
        </w:rPr>
        <w:t>o</w:t>
      </w:r>
      <w:r w:rsidRPr="009F1D87">
        <w:rPr>
          <w:b/>
          <w:bCs/>
        </w:rPr>
        <w:t>f Impact Events</w:t>
      </w:r>
    </w:p>
    <w:p w14:paraId="59DA5317" w14:textId="77777777" w:rsidR="00590C18" w:rsidRDefault="00590C18" w:rsidP="00590C18">
      <w:pPr>
        <w:ind w:left="284"/>
      </w:pPr>
      <w:r>
        <w:t xml:space="preserve">For each potential impact event confirmed under Section 2 of this Criteria, the licensee </w:t>
      </w:r>
      <w:r w:rsidRPr="00A747F0">
        <w:rPr>
          <w:b/>
          <w:bCs/>
          <w:u w:val="single"/>
        </w:rPr>
        <w:t>must</w:t>
      </w:r>
      <w:r>
        <w:t xml:space="preserve"> provide:</w:t>
      </w:r>
    </w:p>
    <w:p w14:paraId="27B27D3D" w14:textId="77777777" w:rsidR="00590C18" w:rsidRDefault="00590C18" w:rsidP="00590C18">
      <w:pPr>
        <w:ind w:left="426" w:hanging="142"/>
      </w:pPr>
      <w:r>
        <w:t>•</w:t>
      </w:r>
      <w:r>
        <w:tab/>
        <w:t>an analysis of whether a source, pathway and receptor does exist (and if not, or if it remains uncertain, provide an explanation for the conclusion); and</w:t>
      </w:r>
    </w:p>
    <w:p w14:paraId="057B4583" w14:textId="77777777" w:rsidR="00590C18" w:rsidRDefault="00590C18" w:rsidP="00590C18">
      <w:pPr>
        <w:ind w:left="426" w:hanging="142"/>
      </w:pPr>
      <w:r>
        <w:t>•</w:t>
      </w:r>
      <w:r>
        <w:tab/>
        <w:t>information on the estimated frequency of the events that may pose a threat to the environment (source, pathway, receptor exists), and an explanation of the basis on which these events and frequencies have been predicted; and</w:t>
      </w:r>
    </w:p>
    <w:p w14:paraId="6526567B" w14:textId="77777777" w:rsidR="00590C18" w:rsidRDefault="00590C18" w:rsidP="00590C18">
      <w:pPr>
        <w:ind w:left="426" w:hanging="142"/>
      </w:pPr>
      <w:r>
        <w:t>•</w:t>
      </w:r>
      <w:r>
        <w:tab/>
        <w:t>a description of the likely impact of the source on the environmental receptor prior to the implementation of any engineering and/or administrative control measures.</w:t>
      </w:r>
    </w:p>
    <w:p w14:paraId="0AD086C0" w14:textId="77777777" w:rsidR="00590C18" w:rsidRPr="009F1D87" w:rsidRDefault="00590C18" w:rsidP="00590C18">
      <w:pPr>
        <w:ind w:left="284" w:hanging="284"/>
        <w:rPr>
          <w:b/>
          <w:bCs/>
        </w:rPr>
      </w:pPr>
      <w:r w:rsidRPr="009F1D87">
        <w:rPr>
          <w:b/>
          <w:bCs/>
        </w:rPr>
        <w:t>4.</w:t>
      </w:r>
      <w:r w:rsidRPr="009F1D87">
        <w:rPr>
          <w:b/>
          <w:bCs/>
        </w:rPr>
        <w:tab/>
        <w:t xml:space="preserve">Control </w:t>
      </w:r>
      <w:r>
        <w:rPr>
          <w:b/>
          <w:bCs/>
        </w:rPr>
        <w:t>a</w:t>
      </w:r>
      <w:r w:rsidRPr="009F1D87">
        <w:rPr>
          <w:b/>
          <w:bCs/>
        </w:rPr>
        <w:t xml:space="preserve">nd Management Strategies </w:t>
      </w:r>
      <w:r>
        <w:rPr>
          <w:b/>
          <w:bCs/>
        </w:rPr>
        <w:t>a</w:t>
      </w:r>
      <w:r w:rsidRPr="009F1D87">
        <w:rPr>
          <w:b/>
          <w:bCs/>
        </w:rPr>
        <w:t>nd Uncertainty Assessment</w:t>
      </w:r>
    </w:p>
    <w:p w14:paraId="7CCE33F6" w14:textId="77777777" w:rsidR="00590C18" w:rsidRDefault="00590C18" w:rsidP="00590C18">
      <w:pPr>
        <w:ind w:left="284"/>
      </w:pPr>
      <w:r>
        <w:t>For each potential impact event confirmed in Section 3 of this Criteria, information listed under Section 4.1 and 4.2 must be provided:</w:t>
      </w:r>
    </w:p>
    <w:p w14:paraId="0DAC57C3" w14:textId="77777777" w:rsidR="00590C18" w:rsidRPr="00053F62" w:rsidRDefault="00590C18" w:rsidP="00590C18">
      <w:pPr>
        <w:ind w:left="709" w:hanging="425"/>
      </w:pPr>
      <w:r w:rsidRPr="00053F62">
        <w:t>4.1</w:t>
      </w:r>
      <w:r w:rsidRPr="00053F62">
        <w:tab/>
      </w:r>
      <w:r w:rsidRPr="00053F62">
        <w:rPr>
          <w:i/>
          <w:iCs/>
        </w:rPr>
        <w:t>Control and Management Strategies</w:t>
      </w:r>
    </w:p>
    <w:p w14:paraId="27AF7CD4" w14:textId="77777777" w:rsidR="00590C18" w:rsidRDefault="00590C18" w:rsidP="00590C18">
      <w:pPr>
        <w:ind w:left="709"/>
      </w:pPr>
      <w:r>
        <w:t xml:space="preserve">For each potential impact event, the licensee </w:t>
      </w:r>
      <w:r w:rsidRPr="00A747F0">
        <w:rPr>
          <w:b/>
          <w:bCs/>
          <w:u w:val="single"/>
        </w:rPr>
        <w:t>must</w:t>
      </w:r>
      <w:r>
        <w:t xml:space="preserve"> implement engineering and/or administrative control measures to prevent, manage, control, limit or remedy the potential environmental impacts confirmed in Section 3.</w:t>
      </w:r>
    </w:p>
    <w:p w14:paraId="12549235" w14:textId="77777777" w:rsidR="00590C18" w:rsidRDefault="00590C18" w:rsidP="00590C18">
      <w:pPr>
        <w:ind w:left="709"/>
      </w:pPr>
      <w:r>
        <w:t xml:space="preserve">The licensee </w:t>
      </w:r>
      <w:r w:rsidRPr="00A747F0">
        <w:rPr>
          <w:b/>
          <w:bCs/>
          <w:u w:val="single"/>
        </w:rPr>
        <w:t>must</w:t>
      </w:r>
      <w:r>
        <w:t>:</w:t>
      </w:r>
    </w:p>
    <w:p w14:paraId="5179AFC7" w14:textId="77777777" w:rsidR="00590C18" w:rsidRDefault="00590C18" w:rsidP="00590C18">
      <w:pPr>
        <w:ind w:left="851" w:hanging="142"/>
      </w:pPr>
      <w:r>
        <w:t>•</w:t>
      </w:r>
      <w:r>
        <w:tab/>
        <w:t>include a description of the strategies proposed to manage, limit or remedy each impact event to as low as reasonably practical (ALARP); and</w:t>
      </w:r>
    </w:p>
    <w:p w14:paraId="44594BCC" w14:textId="77777777" w:rsidR="00590C18" w:rsidRDefault="00590C18" w:rsidP="00590C18">
      <w:pPr>
        <w:ind w:left="851" w:hanging="142"/>
      </w:pPr>
      <w:r>
        <w:t>•</w:t>
      </w:r>
      <w:r>
        <w:tab/>
        <w:t>demonstrate that the control and management strategies proposed are commensurate with the potential impacts, achieve compliance with other applicable statutory requirements and where relevant promote progressive rehabilitation.</w:t>
      </w:r>
    </w:p>
    <w:p w14:paraId="30BD972B" w14:textId="77777777" w:rsidR="00590C18" w:rsidRDefault="00590C18" w:rsidP="00590C18">
      <w:pPr>
        <w:ind w:left="851" w:hanging="142"/>
      </w:pPr>
      <w:r>
        <w:t>•</w:t>
      </w:r>
      <w:r>
        <w:tab/>
        <w:t>ensure the long-term effectiveness of implemented control strategies beyond the construction and operational period, with the goal of achieving little to no ongoing maintenance, therefore allowing for any proposed future licence surrender.</w:t>
      </w:r>
    </w:p>
    <w:p w14:paraId="745D2017" w14:textId="77777777" w:rsidR="00590C18" w:rsidRPr="00053F62" w:rsidRDefault="00590C18" w:rsidP="00590C18">
      <w:pPr>
        <w:ind w:left="709" w:hanging="425"/>
      </w:pPr>
      <w:r w:rsidRPr="00053F62">
        <w:t>4.2</w:t>
      </w:r>
      <w:r w:rsidRPr="00053F62">
        <w:tab/>
      </w:r>
      <w:r w:rsidRPr="00053F62">
        <w:rPr>
          <w:i/>
          <w:iCs/>
        </w:rPr>
        <w:t>Uncertainty Assessment</w:t>
      </w:r>
    </w:p>
    <w:p w14:paraId="33A4F988" w14:textId="77777777" w:rsidR="00590C18" w:rsidRDefault="00590C18" w:rsidP="00590C18">
      <w:pPr>
        <w:ind w:left="851"/>
      </w:pPr>
      <w:r>
        <w:t xml:space="preserve">The licensee </w:t>
      </w:r>
      <w:r w:rsidRPr="00A747F0">
        <w:rPr>
          <w:b/>
          <w:bCs/>
          <w:u w:val="single"/>
        </w:rPr>
        <w:t>must</w:t>
      </w:r>
      <w:r>
        <w:t xml:space="preserve"> include a description of any significant degree of uncertainty pertaining to the likely effectiveness of the proposed control and management strategies, including but not limited to:</w:t>
      </w:r>
    </w:p>
    <w:p w14:paraId="5B05B4E4" w14:textId="77777777" w:rsidR="00590C18" w:rsidRDefault="00590C18" w:rsidP="00590C18">
      <w:pPr>
        <w:ind w:left="993" w:hanging="142"/>
      </w:pPr>
      <w:r>
        <w:t>•</w:t>
      </w:r>
      <w:r>
        <w:tab/>
        <w:t>Lack of current and/or site-specific information (including baseline data), modelling limitations and quality of data;</w:t>
      </w:r>
    </w:p>
    <w:p w14:paraId="04F96A8B" w14:textId="77777777" w:rsidR="00590C18" w:rsidRDefault="00590C18" w:rsidP="00590C18">
      <w:pPr>
        <w:ind w:left="993" w:hanging="142"/>
      </w:pPr>
      <w:r>
        <w:t>•</w:t>
      </w:r>
      <w:r>
        <w:tab/>
        <w:t>Description of any assumptions connected with the identified uncertainty; and</w:t>
      </w:r>
    </w:p>
    <w:p w14:paraId="6F79168F" w14:textId="77777777" w:rsidR="00590C18" w:rsidRDefault="00590C18" w:rsidP="00590C18">
      <w:pPr>
        <w:ind w:left="993" w:hanging="142"/>
      </w:pPr>
      <w:r>
        <w:t>•</w:t>
      </w:r>
      <w:r>
        <w:tab/>
        <w:t>So far as is relevant, identify the sensitivity to change of any assumption that has been made.</w:t>
      </w:r>
    </w:p>
    <w:p w14:paraId="13635168" w14:textId="77777777" w:rsidR="00590C18" w:rsidRPr="009F1D87" w:rsidRDefault="00590C18" w:rsidP="00590C18">
      <w:pPr>
        <w:ind w:left="284" w:hanging="284"/>
        <w:rPr>
          <w:b/>
          <w:bCs/>
        </w:rPr>
      </w:pPr>
      <w:r w:rsidRPr="009F1D87">
        <w:rPr>
          <w:b/>
          <w:bCs/>
        </w:rPr>
        <w:t>5.</w:t>
      </w:r>
      <w:r w:rsidRPr="009F1D87">
        <w:rPr>
          <w:b/>
          <w:bCs/>
        </w:rPr>
        <w:tab/>
        <w:t>Environmental Significance Assessment</w:t>
      </w:r>
    </w:p>
    <w:p w14:paraId="6436B428" w14:textId="77777777" w:rsidR="00590C18" w:rsidRDefault="00590C18" w:rsidP="00590C18">
      <w:pPr>
        <w:ind w:left="284"/>
      </w:pPr>
      <w:r>
        <w:t xml:space="preserve">For potential impact events confirmed within Section 3 of this Criteria, the level of significance of these impacts on the receiving environment </w:t>
      </w:r>
      <w:r w:rsidRPr="00A747F0">
        <w:rPr>
          <w:b/>
          <w:bCs/>
          <w:u w:val="single"/>
        </w:rPr>
        <w:t>must</w:t>
      </w:r>
      <w:r>
        <w:t xml:space="preserve"> be considered. The environmental significance assessment of potential impact events is to be considered after relevant engineering and administrative controls outlined in Section 4.1 have been implemented (unless there is significant uncertainty pertaining to the likely effectiveness of the control as assessed under Section 4.2).</w:t>
      </w:r>
    </w:p>
    <w:p w14:paraId="21AA5746" w14:textId="77777777" w:rsidR="00590C18" w:rsidRDefault="00590C18" w:rsidP="00590C18">
      <w:pPr>
        <w:ind w:left="284"/>
      </w:pPr>
      <w:r>
        <w:t xml:space="preserve">The environmental significance assessment </w:t>
      </w:r>
      <w:r w:rsidRPr="00A747F0">
        <w:rPr>
          <w:b/>
          <w:bCs/>
          <w:u w:val="single"/>
        </w:rPr>
        <w:t>must</w:t>
      </w:r>
      <w:r>
        <w:t xml:space="preserve"> consider the following:</w:t>
      </w:r>
    </w:p>
    <w:p w14:paraId="1EE2CBC2" w14:textId="77777777" w:rsidR="00590C18" w:rsidRDefault="00590C18" w:rsidP="00590C18">
      <w:pPr>
        <w:ind w:left="426" w:hanging="142"/>
      </w:pPr>
      <w:r>
        <w:t>•</w:t>
      </w:r>
      <w:r>
        <w:tab/>
        <w:t>The level to which a potential impact can be avoided through elimination (prevention);</w:t>
      </w:r>
    </w:p>
    <w:p w14:paraId="7DAF9535" w14:textId="77777777" w:rsidR="00590C18" w:rsidRDefault="00590C18" w:rsidP="00590C18">
      <w:pPr>
        <w:ind w:left="426" w:hanging="142"/>
      </w:pPr>
      <w:r>
        <w:t>•</w:t>
      </w:r>
      <w:r>
        <w:tab/>
        <w:t>The estimated frequency of the potential impact occurring;</w:t>
      </w:r>
    </w:p>
    <w:p w14:paraId="53FC1A3F" w14:textId="77777777" w:rsidR="00590C18" w:rsidRDefault="00590C18" w:rsidP="00590C18">
      <w:pPr>
        <w:ind w:left="426" w:hanging="142"/>
      </w:pPr>
      <w:r>
        <w:t>•</w:t>
      </w:r>
      <w:r>
        <w:tab/>
        <w:t>The anticipated duration of the potential impact;</w:t>
      </w:r>
    </w:p>
    <w:p w14:paraId="0987D6CE" w14:textId="77777777" w:rsidR="00590C18" w:rsidRDefault="00590C18" w:rsidP="00590C18">
      <w:pPr>
        <w:ind w:left="426" w:hanging="142"/>
      </w:pPr>
      <w:r>
        <w:t>•</w:t>
      </w:r>
      <w:r>
        <w:tab/>
        <w:t>The extent of the potential impact;</w:t>
      </w:r>
    </w:p>
    <w:p w14:paraId="3B48503D" w14:textId="77777777" w:rsidR="00590C18" w:rsidRDefault="00590C18" w:rsidP="00590C18">
      <w:pPr>
        <w:ind w:left="426" w:hanging="142"/>
      </w:pPr>
      <w:r>
        <w:t>•</w:t>
      </w:r>
      <w:r>
        <w:tab/>
        <w:t>The severity of the potential impact;</w:t>
      </w:r>
    </w:p>
    <w:p w14:paraId="603AFEDD" w14:textId="77777777" w:rsidR="00590C18" w:rsidRDefault="00590C18" w:rsidP="00590C18">
      <w:pPr>
        <w:ind w:left="426" w:hanging="142"/>
      </w:pPr>
      <w:r>
        <w:t>•</w:t>
      </w:r>
      <w:r>
        <w:tab/>
        <w:t>The cumulative effects (if any) of the potential impact when considered in conjunction with other impacts on the same receptor; and</w:t>
      </w:r>
    </w:p>
    <w:p w14:paraId="525041CB" w14:textId="77777777" w:rsidR="00590C18" w:rsidRDefault="00590C18" w:rsidP="00590C18">
      <w:pPr>
        <w:ind w:left="426" w:hanging="142"/>
      </w:pPr>
      <w:r>
        <w:t>•</w:t>
      </w:r>
      <w:r>
        <w:tab/>
        <w:t>The sensitivity of the receiving environment.</w:t>
      </w:r>
    </w:p>
    <w:p w14:paraId="580B11A2" w14:textId="77777777" w:rsidR="00226CF1" w:rsidRDefault="00226CF1">
      <w:pPr>
        <w:spacing w:after="0" w:line="240" w:lineRule="auto"/>
        <w:jc w:val="left"/>
        <w:rPr>
          <w:b/>
          <w:bCs/>
        </w:rPr>
      </w:pPr>
      <w:r>
        <w:rPr>
          <w:b/>
          <w:bCs/>
        </w:rPr>
        <w:br w:type="page"/>
      </w:r>
    </w:p>
    <w:p w14:paraId="6BF8FCF5" w14:textId="5C879279" w:rsidR="00590C18" w:rsidRPr="009F1D87" w:rsidRDefault="00590C18" w:rsidP="00590C18">
      <w:pPr>
        <w:ind w:left="284" w:hanging="284"/>
        <w:rPr>
          <w:b/>
          <w:bCs/>
        </w:rPr>
      </w:pPr>
      <w:r w:rsidRPr="009F1D87">
        <w:rPr>
          <w:b/>
          <w:bCs/>
        </w:rPr>
        <w:lastRenderedPageBreak/>
        <w:t>6.</w:t>
      </w:r>
      <w:r w:rsidRPr="009F1D87">
        <w:rPr>
          <w:b/>
          <w:bCs/>
        </w:rPr>
        <w:tab/>
        <w:t xml:space="preserve">Statement </w:t>
      </w:r>
      <w:r>
        <w:rPr>
          <w:b/>
          <w:bCs/>
        </w:rPr>
        <w:t>o</w:t>
      </w:r>
      <w:r w:rsidRPr="009F1D87">
        <w:rPr>
          <w:b/>
          <w:bCs/>
        </w:rPr>
        <w:t>f Environmental Objectives</w:t>
      </w:r>
    </w:p>
    <w:p w14:paraId="4A0D38A4" w14:textId="77777777" w:rsidR="00590C18" w:rsidRDefault="00590C18" w:rsidP="00590C18">
      <w:pPr>
        <w:ind w:left="284"/>
      </w:pPr>
      <w:r>
        <w:t>Regulation 12(3)(a) requires that objectives must be included within the SEO that relate to dealing with the impacts on various elements of the environment associated with carrying out the regulated activity.</w:t>
      </w:r>
    </w:p>
    <w:p w14:paraId="7842CC4F" w14:textId="77777777" w:rsidR="00590C18" w:rsidRDefault="00590C18" w:rsidP="00590C18">
      <w:pPr>
        <w:ind w:left="284"/>
      </w:pPr>
      <w:r w:rsidRPr="00BA27C5">
        <w:rPr>
          <w:spacing w:val="-2"/>
        </w:rPr>
        <w:t>Regulation 12(3)(b) requires that criteria (assessment criteria) be applied to determine whether or not the stated environmental objective</w:t>
      </w:r>
      <w:r>
        <w:t xml:space="preserve"> has been achieved in a particular case.</w:t>
      </w:r>
    </w:p>
    <w:p w14:paraId="35A4DFA5" w14:textId="77777777" w:rsidR="00590C18" w:rsidRDefault="00590C18" w:rsidP="00590C18">
      <w:pPr>
        <w:ind w:left="284"/>
      </w:pPr>
      <w:r w:rsidRPr="00A747F0">
        <w:rPr>
          <w:spacing w:val="-4"/>
        </w:rPr>
        <w:t xml:space="preserve">The licensee </w:t>
      </w:r>
      <w:r w:rsidRPr="00A747F0">
        <w:rPr>
          <w:b/>
          <w:bCs/>
          <w:spacing w:val="-4"/>
          <w:u w:val="single"/>
        </w:rPr>
        <w:t>must</w:t>
      </w:r>
      <w:r w:rsidRPr="00A747F0">
        <w:rPr>
          <w:spacing w:val="-4"/>
        </w:rPr>
        <w:t xml:space="preserve"> develop objectives and assessment criteria for each impact event confirmed under Section 3 of this environmental impact</w:t>
      </w:r>
      <w:r>
        <w:t xml:space="preserve"> assessment criteria.</w:t>
      </w:r>
    </w:p>
    <w:p w14:paraId="11249AFB" w14:textId="77777777" w:rsidR="00590C18" w:rsidRDefault="00590C18" w:rsidP="00590C18">
      <w:pPr>
        <w:ind w:left="284"/>
      </w:pPr>
      <w:r>
        <w:t>Section 100(1)(c) of the Act, requires that an SEO must also set out leading performance criteria.</w:t>
      </w:r>
    </w:p>
    <w:p w14:paraId="445A4116" w14:textId="77777777" w:rsidR="00590C18" w:rsidRDefault="00590C18" w:rsidP="00590C18">
      <w:pPr>
        <w:ind w:left="284"/>
      </w:pPr>
      <w:r w:rsidRPr="00BA27C5">
        <w:rPr>
          <w:spacing w:val="-4"/>
        </w:rPr>
        <w:t>Where there is a high level of reliance on control measure strategies (as described in Section 4 of this environmental impact assessment criteria)</w:t>
      </w:r>
      <w:r>
        <w:t xml:space="preserve"> </w:t>
      </w:r>
      <w:r w:rsidRPr="00BA27C5">
        <w:rPr>
          <w:spacing w:val="-4"/>
        </w:rPr>
        <w:t>to achieve an environmental objective, corresponding leading performance criteria must be developed that will be used to give an early warning</w:t>
      </w:r>
      <w:r>
        <w:t xml:space="preserve"> that a control measure strategy may fail or be failing.</w:t>
      </w:r>
    </w:p>
    <w:p w14:paraId="557FC1C8" w14:textId="77777777" w:rsidR="00590C18" w:rsidRDefault="00590C18" w:rsidP="00590C18">
      <w:pPr>
        <w:pStyle w:val="GG-body"/>
      </w:pPr>
      <w:r>
        <w:t>This document is available for public inspection on the Environmental Register section of the following webpage:</w:t>
      </w:r>
    </w:p>
    <w:p w14:paraId="2139F8DD" w14:textId="77777777" w:rsidR="00590C18" w:rsidRDefault="00C342DA" w:rsidP="00590C18">
      <w:pPr>
        <w:ind w:left="142"/>
      </w:pPr>
      <w:hyperlink r:id="rId29" w:history="1">
        <w:r w:rsidR="00590C18" w:rsidRPr="001D691B">
          <w:rPr>
            <w:rStyle w:val="Hyperlink"/>
          </w:rPr>
          <w:t>https://www.energymining.sa.gov.au/industry/energy-resources/regulation/environmental-register</w:t>
        </w:r>
      </w:hyperlink>
      <w:r w:rsidR="00590C18">
        <w:t xml:space="preserve"> </w:t>
      </w:r>
    </w:p>
    <w:p w14:paraId="480CFCA5" w14:textId="77777777" w:rsidR="00590C18" w:rsidRDefault="00590C18" w:rsidP="00590C18">
      <w:r>
        <w:t>or at the Public Office determined pursuant to Section 107(1) of the Act to be at:</w:t>
      </w:r>
    </w:p>
    <w:p w14:paraId="35450EEC" w14:textId="77777777" w:rsidR="00590C18" w:rsidRDefault="00590C18" w:rsidP="00590C18">
      <w:pPr>
        <w:spacing w:after="0"/>
        <w:ind w:left="142"/>
      </w:pPr>
      <w:r>
        <w:t>Department for Energy and Mining</w:t>
      </w:r>
    </w:p>
    <w:p w14:paraId="355A4A6D" w14:textId="77777777" w:rsidR="00590C18" w:rsidRDefault="00590C18" w:rsidP="00590C18">
      <w:pPr>
        <w:spacing w:after="0"/>
        <w:ind w:left="142"/>
      </w:pPr>
      <w:r>
        <w:t>Customer Services</w:t>
      </w:r>
    </w:p>
    <w:p w14:paraId="63E61781" w14:textId="77777777" w:rsidR="00590C18" w:rsidRDefault="00590C18" w:rsidP="00590C18">
      <w:pPr>
        <w:spacing w:after="0"/>
        <w:ind w:left="142"/>
      </w:pPr>
      <w:r>
        <w:t>Level 4</w:t>
      </w:r>
    </w:p>
    <w:p w14:paraId="0D209CE3" w14:textId="77777777" w:rsidR="00590C18" w:rsidRDefault="00590C18" w:rsidP="00590C18">
      <w:pPr>
        <w:spacing w:after="0"/>
        <w:ind w:left="142"/>
      </w:pPr>
      <w:r>
        <w:t>11 Waymouth Street</w:t>
      </w:r>
    </w:p>
    <w:p w14:paraId="372F6EF5" w14:textId="77777777" w:rsidR="00590C18" w:rsidRDefault="00590C18" w:rsidP="00590C18">
      <w:pPr>
        <w:ind w:left="142"/>
      </w:pPr>
      <w:r>
        <w:t>Adelaide SA 5000</w:t>
      </w:r>
    </w:p>
    <w:p w14:paraId="31C07337" w14:textId="77777777" w:rsidR="00590C18" w:rsidRDefault="00590C18" w:rsidP="00590C18">
      <w:pPr>
        <w:pStyle w:val="GG-SDated"/>
      </w:pPr>
      <w:r>
        <w:t>Dated: 26 September 2024</w:t>
      </w:r>
    </w:p>
    <w:p w14:paraId="3F10C006" w14:textId="77777777" w:rsidR="00590C18" w:rsidRDefault="00590C18" w:rsidP="00590C18">
      <w:pPr>
        <w:pStyle w:val="GG-SName"/>
      </w:pPr>
      <w:r>
        <w:t>Benjamin Zammit</w:t>
      </w:r>
    </w:p>
    <w:p w14:paraId="00A3851E" w14:textId="77777777" w:rsidR="00590C18" w:rsidRDefault="00590C18" w:rsidP="00590C18">
      <w:pPr>
        <w:pStyle w:val="GG-Signature"/>
      </w:pPr>
      <w:r>
        <w:t>Executive Director</w:t>
      </w:r>
    </w:p>
    <w:p w14:paraId="1C3688B2" w14:textId="77777777" w:rsidR="00590C18" w:rsidRDefault="00590C18" w:rsidP="00590C18">
      <w:pPr>
        <w:pStyle w:val="GG-Signature"/>
      </w:pPr>
      <w:r>
        <w:t>Regulation and Compliance Division</w:t>
      </w:r>
    </w:p>
    <w:p w14:paraId="7326E25D" w14:textId="77777777" w:rsidR="00590C18" w:rsidRDefault="00590C18" w:rsidP="00590C18">
      <w:pPr>
        <w:pStyle w:val="GG-Signature"/>
      </w:pPr>
      <w:r>
        <w:t>Department for Energy and Mining</w:t>
      </w:r>
    </w:p>
    <w:p w14:paraId="2986D96D" w14:textId="107E608E" w:rsidR="00590C18" w:rsidRDefault="00590C18" w:rsidP="00590C18">
      <w:pPr>
        <w:pStyle w:val="GG-Signature"/>
      </w:pPr>
      <w:r>
        <w:t>Delegate of the Minister for Energy and Mining</w:t>
      </w:r>
    </w:p>
    <w:p w14:paraId="623B810D" w14:textId="77777777" w:rsidR="00590C18" w:rsidRDefault="00590C18" w:rsidP="00590C18">
      <w:pPr>
        <w:pStyle w:val="GG-Signature"/>
        <w:pBdr>
          <w:bottom w:val="single" w:sz="4" w:space="1" w:color="auto"/>
        </w:pBdr>
        <w:spacing w:line="52" w:lineRule="exact"/>
        <w:jc w:val="center"/>
      </w:pPr>
    </w:p>
    <w:p w14:paraId="727D2B6D" w14:textId="77777777" w:rsidR="00590C18" w:rsidRDefault="00590C18" w:rsidP="00590C18">
      <w:pPr>
        <w:pStyle w:val="GG-Signature"/>
        <w:pBdr>
          <w:top w:val="single" w:sz="4" w:space="1" w:color="auto"/>
        </w:pBdr>
        <w:spacing w:before="34" w:line="14" w:lineRule="exact"/>
        <w:jc w:val="center"/>
      </w:pPr>
    </w:p>
    <w:p w14:paraId="302F7CF7" w14:textId="77777777" w:rsidR="00590C18" w:rsidRPr="007D2F27" w:rsidRDefault="00590C18" w:rsidP="00590C18">
      <w:pPr>
        <w:pStyle w:val="NoSpacing"/>
      </w:pPr>
    </w:p>
    <w:p w14:paraId="6145E284" w14:textId="77777777" w:rsidR="00D857A6" w:rsidRDefault="00D857A6" w:rsidP="00240DF0">
      <w:pPr>
        <w:pStyle w:val="Heading2"/>
      </w:pPr>
      <w:bookmarkStart w:id="64" w:name="_Toc178173412"/>
      <w:r>
        <w:t>Fisheries Management (Prawn Fisheries) Regulations 2017</w:t>
      </w:r>
      <w:bookmarkEnd w:id="64"/>
    </w:p>
    <w:p w14:paraId="510FCCF3" w14:textId="77777777" w:rsidR="00D857A6" w:rsidRDefault="00D857A6" w:rsidP="00D857A6">
      <w:pPr>
        <w:pStyle w:val="GG-Title3"/>
      </w:pPr>
      <w:r>
        <w:t>Temporary Prohibition of Fishing Activities in the Spencer Gulf Prawn Fishery</w:t>
      </w:r>
    </w:p>
    <w:p w14:paraId="66366ECD" w14:textId="77777777" w:rsidR="00D857A6" w:rsidRDefault="00D857A6" w:rsidP="00D857A6">
      <w:r>
        <w:t xml:space="preserve">Take notice that pursuant to Regulation 10(a) of the </w:t>
      </w:r>
      <w:r w:rsidRPr="007D565A">
        <w:rPr>
          <w:i/>
          <w:iCs/>
        </w:rPr>
        <w:t>Fisheries Management (Prawn Fisheries) Regulations 2017</w:t>
      </w:r>
      <w:r>
        <w:t>, the activities of the class specified in Schedule 1 are prohibited in the waters of the Spencer Gulf Prawn Fishery during the period specified in Schedule 2 unless this notice is varied or revoked.</w:t>
      </w:r>
    </w:p>
    <w:p w14:paraId="51459739" w14:textId="77777777" w:rsidR="00D857A6" w:rsidRDefault="00D857A6" w:rsidP="00D857A6">
      <w:pPr>
        <w:pStyle w:val="GG-Title2"/>
      </w:pPr>
      <w:r>
        <w:t>Schedule 1</w:t>
      </w:r>
    </w:p>
    <w:p w14:paraId="75C73CFF" w14:textId="77777777" w:rsidR="00D857A6" w:rsidRDefault="00D857A6" w:rsidP="00D857A6">
      <w:r>
        <w:t>The act of taking, or an act preparatory to, or involved, in the taking of King Prawns (</w:t>
      </w:r>
      <w:r w:rsidRPr="007D565A">
        <w:rPr>
          <w:i/>
          <w:iCs/>
        </w:rPr>
        <w:t>Melicertus latisulcatus</w:t>
      </w:r>
      <w:r>
        <w:t>) pursuant to a Spencer Gulf Prawn Fishery Licence.</w:t>
      </w:r>
    </w:p>
    <w:p w14:paraId="777BF3ED" w14:textId="77777777" w:rsidR="00D857A6" w:rsidRDefault="00D857A6" w:rsidP="00D857A6">
      <w:pPr>
        <w:pStyle w:val="GG-Title2"/>
      </w:pPr>
      <w:r>
        <w:t>Schedule 2</w:t>
      </w:r>
    </w:p>
    <w:p w14:paraId="6949BD83" w14:textId="77777777" w:rsidR="00D857A6" w:rsidRDefault="00D857A6" w:rsidP="00D857A6">
      <w:r>
        <w:t>From 1800 hrs on the 30 September 2024 to 1800 hrs on the 30 September 2025.</w:t>
      </w:r>
    </w:p>
    <w:p w14:paraId="4CF83284" w14:textId="77777777" w:rsidR="00D857A6" w:rsidRDefault="00D857A6" w:rsidP="00D857A6">
      <w:pPr>
        <w:pStyle w:val="GG-SDated"/>
      </w:pPr>
      <w:r>
        <w:t>Dated: 19 September 2024</w:t>
      </w:r>
    </w:p>
    <w:p w14:paraId="68B6C951" w14:textId="77777777" w:rsidR="00D857A6" w:rsidRDefault="00D857A6" w:rsidP="00D857A6">
      <w:pPr>
        <w:pStyle w:val="GG-SName"/>
      </w:pPr>
      <w:r>
        <w:t>Jade Fredericks</w:t>
      </w:r>
    </w:p>
    <w:p w14:paraId="475620B0" w14:textId="77777777" w:rsidR="00D857A6" w:rsidRDefault="00D857A6" w:rsidP="00D857A6">
      <w:pPr>
        <w:pStyle w:val="GG-Signature"/>
      </w:pPr>
      <w:r>
        <w:t>Prawn Fisheries Manager</w:t>
      </w:r>
    </w:p>
    <w:p w14:paraId="4E30C7DE" w14:textId="77777777" w:rsidR="00D857A6" w:rsidRDefault="00D857A6" w:rsidP="00D857A6">
      <w:pPr>
        <w:pStyle w:val="GG-Signature"/>
      </w:pPr>
      <w:r>
        <w:t>Delegate of the Minister for Primary Industries and Regional Development</w:t>
      </w:r>
    </w:p>
    <w:p w14:paraId="407077E0" w14:textId="77777777" w:rsidR="00D857A6" w:rsidRDefault="00D857A6" w:rsidP="00D857A6">
      <w:pPr>
        <w:pStyle w:val="GG-Signature"/>
        <w:pBdr>
          <w:bottom w:val="single" w:sz="4" w:space="1" w:color="auto"/>
        </w:pBdr>
        <w:spacing w:line="52" w:lineRule="exact"/>
        <w:jc w:val="center"/>
      </w:pPr>
    </w:p>
    <w:p w14:paraId="35B39941" w14:textId="77777777" w:rsidR="00D857A6" w:rsidRDefault="00D857A6" w:rsidP="00D857A6">
      <w:pPr>
        <w:pStyle w:val="GG-Signature"/>
        <w:pBdr>
          <w:top w:val="single" w:sz="4" w:space="1" w:color="auto"/>
        </w:pBdr>
        <w:spacing w:before="34" w:line="14" w:lineRule="exact"/>
        <w:jc w:val="center"/>
      </w:pPr>
    </w:p>
    <w:p w14:paraId="460B1407" w14:textId="77777777" w:rsidR="00D857A6" w:rsidRPr="007D2F27" w:rsidRDefault="00D857A6" w:rsidP="00D857A6">
      <w:pPr>
        <w:pStyle w:val="NoSpacing"/>
      </w:pPr>
    </w:p>
    <w:p w14:paraId="2F35DE1E" w14:textId="77777777" w:rsidR="00D857A6" w:rsidRDefault="00D857A6" w:rsidP="00240DF0">
      <w:pPr>
        <w:pStyle w:val="Heading2"/>
      </w:pPr>
      <w:bookmarkStart w:id="65" w:name="_Toc178173413"/>
      <w:r>
        <w:t>Housing Improvement Act 2016</w:t>
      </w:r>
      <w:bookmarkEnd w:id="65"/>
    </w:p>
    <w:p w14:paraId="4096E2CA" w14:textId="77777777" w:rsidR="00D857A6" w:rsidRDefault="00D857A6" w:rsidP="00D857A6">
      <w:pPr>
        <w:pStyle w:val="GG-Title3"/>
      </w:pPr>
      <w:r>
        <w:t>Rent Control</w:t>
      </w:r>
    </w:p>
    <w:p w14:paraId="77873A91" w14:textId="77777777" w:rsidR="00D857A6" w:rsidRDefault="00D857A6" w:rsidP="00D857A6">
      <w:r w:rsidRPr="007450BC">
        <w:rPr>
          <w:spacing w:val="-4"/>
        </w:rPr>
        <w:t xml:space="preserve">In the exercise of the powers conferred by the </w:t>
      </w:r>
      <w:r w:rsidRPr="007450BC">
        <w:rPr>
          <w:i/>
          <w:iCs/>
          <w:spacing w:val="-4"/>
        </w:rPr>
        <w:t>Housing Improvement Act 2016</w:t>
      </w:r>
      <w:r w:rsidRPr="007450BC">
        <w:rPr>
          <w:spacing w:val="-4"/>
        </w:rPr>
        <w:t>, the Delegate of the Minister for Housing and Urban Development</w:t>
      </w:r>
      <w:r>
        <w:t xml:space="preserve"> hereby fixes the maximum rental amount per week that shall be payable subject to Section 55 of the </w:t>
      </w:r>
      <w:r w:rsidRPr="007450BC">
        <w:rPr>
          <w:i/>
          <w:iCs/>
        </w:rPr>
        <w:t>Residential Tenancies Act 1995</w:t>
      </w:r>
      <w:r>
        <w:t>, in respect of each premises described in the following table. The amount shown in the said table shall come into force on the date of this publication in the Gazette.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61"/>
        <w:gridCol w:w="2976"/>
        <w:gridCol w:w="1560"/>
        <w:gridCol w:w="1553"/>
      </w:tblGrid>
      <w:tr w:rsidR="00D857A6" w:rsidRPr="007450BC" w14:paraId="48807F17" w14:textId="77777777" w:rsidTr="00DA7771">
        <w:trPr>
          <w:tblHeader/>
        </w:trPr>
        <w:tc>
          <w:tcPr>
            <w:tcW w:w="3261" w:type="dxa"/>
            <w:tcBorders>
              <w:top w:val="single" w:sz="4" w:space="0" w:color="auto"/>
              <w:bottom w:val="single" w:sz="4" w:space="0" w:color="auto"/>
            </w:tcBorders>
            <w:vAlign w:val="center"/>
          </w:tcPr>
          <w:p w14:paraId="19DECF0E" w14:textId="77777777" w:rsidR="00D857A6" w:rsidRPr="007450BC" w:rsidRDefault="00D857A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450BC">
              <w:rPr>
                <w:b/>
                <w:bCs/>
              </w:rPr>
              <w:t>Address of Premises</w:t>
            </w:r>
          </w:p>
        </w:tc>
        <w:tc>
          <w:tcPr>
            <w:tcW w:w="2976" w:type="dxa"/>
            <w:tcBorders>
              <w:top w:val="single" w:sz="4" w:space="0" w:color="auto"/>
              <w:bottom w:val="single" w:sz="4" w:space="0" w:color="auto"/>
            </w:tcBorders>
            <w:vAlign w:val="center"/>
          </w:tcPr>
          <w:p w14:paraId="13BA01AA" w14:textId="77777777" w:rsidR="00D857A6" w:rsidRPr="007450BC" w:rsidRDefault="00D857A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450BC">
              <w:rPr>
                <w:b/>
                <w:bCs/>
              </w:rPr>
              <w:t>Allotment Section</w:t>
            </w:r>
          </w:p>
        </w:tc>
        <w:tc>
          <w:tcPr>
            <w:tcW w:w="1560" w:type="dxa"/>
            <w:tcBorders>
              <w:top w:val="single" w:sz="4" w:space="0" w:color="auto"/>
              <w:bottom w:val="single" w:sz="4" w:space="0" w:color="auto"/>
            </w:tcBorders>
            <w:vAlign w:val="center"/>
          </w:tcPr>
          <w:p w14:paraId="61DE855D" w14:textId="77777777" w:rsidR="00D857A6" w:rsidRPr="007450BC" w:rsidRDefault="00D857A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450BC">
              <w:rPr>
                <w:b/>
                <w:bCs/>
                <w:u w:val="single"/>
              </w:rPr>
              <w:t>Certificate of Title</w:t>
            </w:r>
            <w:r>
              <w:rPr>
                <w:b/>
                <w:bCs/>
              </w:rPr>
              <w:br/>
            </w:r>
            <w:r w:rsidRPr="007450BC">
              <w:rPr>
                <w:b/>
                <w:bCs/>
              </w:rPr>
              <w:t>Volume/Folio</w:t>
            </w:r>
          </w:p>
        </w:tc>
        <w:tc>
          <w:tcPr>
            <w:tcW w:w="1553" w:type="dxa"/>
            <w:tcBorders>
              <w:top w:val="single" w:sz="4" w:space="0" w:color="auto"/>
              <w:bottom w:val="single" w:sz="4" w:space="0" w:color="auto"/>
            </w:tcBorders>
            <w:vAlign w:val="center"/>
          </w:tcPr>
          <w:p w14:paraId="30AF19E0" w14:textId="77777777" w:rsidR="00D857A6" w:rsidRPr="007450BC" w:rsidRDefault="00D857A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450BC">
              <w:rPr>
                <w:b/>
                <w:bCs/>
              </w:rPr>
              <w:t xml:space="preserve">Maximum Rental </w:t>
            </w:r>
            <w:r>
              <w:rPr>
                <w:b/>
                <w:bCs/>
              </w:rPr>
              <w:br/>
            </w:r>
            <w:r w:rsidRPr="007450BC">
              <w:rPr>
                <w:b/>
                <w:bCs/>
              </w:rPr>
              <w:t>per week payable</w:t>
            </w:r>
          </w:p>
        </w:tc>
      </w:tr>
      <w:tr w:rsidR="00D857A6" w:rsidRPr="007450BC" w14:paraId="38DF2054" w14:textId="77777777" w:rsidTr="00DA7771">
        <w:trPr>
          <w:tblHeader/>
        </w:trPr>
        <w:tc>
          <w:tcPr>
            <w:tcW w:w="3261" w:type="dxa"/>
            <w:tcBorders>
              <w:top w:val="single" w:sz="4" w:space="0" w:color="auto"/>
            </w:tcBorders>
            <w:vAlign w:val="center"/>
          </w:tcPr>
          <w:p w14:paraId="04987199" w14:textId="77777777" w:rsidR="00D857A6" w:rsidRPr="007450BC" w:rsidRDefault="00D857A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2976" w:type="dxa"/>
            <w:tcBorders>
              <w:top w:val="single" w:sz="4" w:space="0" w:color="auto"/>
            </w:tcBorders>
            <w:vAlign w:val="center"/>
          </w:tcPr>
          <w:p w14:paraId="674A9EB2" w14:textId="77777777" w:rsidR="00D857A6" w:rsidRPr="007450BC" w:rsidRDefault="00D857A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1560" w:type="dxa"/>
            <w:tcBorders>
              <w:top w:val="single" w:sz="4" w:space="0" w:color="auto"/>
            </w:tcBorders>
            <w:vAlign w:val="center"/>
          </w:tcPr>
          <w:p w14:paraId="34B701A2" w14:textId="77777777" w:rsidR="00D857A6" w:rsidRPr="007450BC" w:rsidRDefault="00D857A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u w:val="single"/>
              </w:rPr>
            </w:pPr>
          </w:p>
        </w:tc>
        <w:tc>
          <w:tcPr>
            <w:tcW w:w="1553" w:type="dxa"/>
            <w:tcBorders>
              <w:top w:val="single" w:sz="4" w:space="0" w:color="auto"/>
            </w:tcBorders>
            <w:vAlign w:val="center"/>
          </w:tcPr>
          <w:p w14:paraId="6BC67E10" w14:textId="77777777" w:rsidR="00D857A6" w:rsidRPr="007450BC" w:rsidRDefault="00D857A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r>
      <w:tr w:rsidR="00D857A6" w:rsidRPr="007450BC" w14:paraId="3F55968B" w14:textId="77777777" w:rsidTr="00DA7771">
        <w:tc>
          <w:tcPr>
            <w:tcW w:w="3261" w:type="dxa"/>
          </w:tcPr>
          <w:p w14:paraId="62E7FB5F" w14:textId="77777777" w:rsidR="00D857A6" w:rsidRPr="007450BC" w:rsidRDefault="00D857A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7450BC">
              <w:t>25 Hillary Crescent, Modbury North SA 5092</w:t>
            </w:r>
          </w:p>
        </w:tc>
        <w:tc>
          <w:tcPr>
            <w:tcW w:w="2976" w:type="dxa"/>
          </w:tcPr>
          <w:p w14:paraId="78A368F0" w14:textId="77777777" w:rsidR="00D857A6" w:rsidRPr="007450BC" w:rsidRDefault="00D857A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28" w:hanging="159"/>
              <w:jc w:val="left"/>
            </w:pPr>
            <w:r w:rsidRPr="007450BC">
              <w:t>Allotment 333 Deposited Plan 8459 Hundred of Yatala</w:t>
            </w:r>
          </w:p>
        </w:tc>
        <w:tc>
          <w:tcPr>
            <w:tcW w:w="1560" w:type="dxa"/>
          </w:tcPr>
          <w:p w14:paraId="2FFDC1F0" w14:textId="77777777" w:rsidR="00D857A6" w:rsidRPr="007450BC" w:rsidRDefault="00D857A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7450BC">
              <w:t>CT5565/262</w:t>
            </w:r>
          </w:p>
        </w:tc>
        <w:tc>
          <w:tcPr>
            <w:tcW w:w="1553" w:type="dxa"/>
          </w:tcPr>
          <w:p w14:paraId="3505ECAE" w14:textId="77777777" w:rsidR="00D857A6" w:rsidRPr="007450BC" w:rsidRDefault="00D857A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7450BC">
              <w:t>$0.00</w:t>
            </w:r>
          </w:p>
        </w:tc>
      </w:tr>
      <w:tr w:rsidR="00D857A6" w:rsidRPr="007450BC" w14:paraId="40FA7426" w14:textId="77777777" w:rsidTr="00DA7771">
        <w:tc>
          <w:tcPr>
            <w:tcW w:w="3261" w:type="dxa"/>
          </w:tcPr>
          <w:p w14:paraId="517D2956" w14:textId="77777777" w:rsidR="00D857A6" w:rsidRPr="007450BC" w:rsidRDefault="00D857A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7450BC">
              <w:t>25 White Sands Drive, Grange SA 5022</w:t>
            </w:r>
          </w:p>
        </w:tc>
        <w:tc>
          <w:tcPr>
            <w:tcW w:w="2976" w:type="dxa"/>
          </w:tcPr>
          <w:p w14:paraId="49A7B616" w14:textId="77777777" w:rsidR="00D857A6" w:rsidRPr="007450BC" w:rsidRDefault="00D857A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28" w:hanging="159"/>
              <w:jc w:val="left"/>
            </w:pPr>
            <w:r w:rsidRPr="007450BC">
              <w:t>Allotment 1 Deposited Plan 95301 Hundred of Yatala</w:t>
            </w:r>
          </w:p>
        </w:tc>
        <w:tc>
          <w:tcPr>
            <w:tcW w:w="1560" w:type="dxa"/>
          </w:tcPr>
          <w:p w14:paraId="42014EC5" w14:textId="77777777" w:rsidR="00D857A6" w:rsidRPr="007450BC" w:rsidRDefault="00D857A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7450BC">
              <w:t>CT6151/593</w:t>
            </w:r>
          </w:p>
        </w:tc>
        <w:tc>
          <w:tcPr>
            <w:tcW w:w="1553" w:type="dxa"/>
          </w:tcPr>
          <w:p w14:paraId="4737C12B" w14:textId="77777777" w:rsidR="00D857A6" w:rsidRPr="007450BC" w:rsidRDefault="00D857A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7450BC">
              <w:t>$0.00</w:t>
            </w:r>
          </w:p>
        </w:tc>
      </w:tr>
      <w:tr w:rsidR="00D857A6" w:rsidRPr="007450BC" w14:paraId="7E6A17A6" w14:textId="77777777" w:rsidTr="00DA7771">
        <w:tc>
          <w:tcPr>
            <w:tcW w:w="3261" w:type="dxa"/>
            <w:tcBorders>
              <w:bottom w:val="single" w:sz="4" w:space="0" w:color="auto"/>
            </w:tcBorders>
          </w:tcPr>
          <w:p w14:paraId="6346B45D" w14:textId="77777777" w:rsidR="00D857A6" w:rsidRPr="007450BC" w:rsidRDefault="00D857A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7450BC">
              <w:t>23 Franklin Street, East Moonta SA 5558</w:t>
            </w:r>
          </w:p>
        </w:tc>
        <w:tc>
          <w:tcPr>
            <w:tcW w:w="2976" w:type="dxa"/>
            <w:tcBorders>
              <w:bottom w:val="single" w:sz="4" w:space="0" w:color="auto"/>
            </w:tcBorders>
          </w:tcPr>
          <w:p w14:paraId="2A823678" w14:textId="77777777" w:rsidR="00D857A6" w:rsidRPr="007450BC" w:rsidRDefault="00D857A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428" w:hanging="159"/>
              <w:jc w:val="left"/>
            </w:pPr>
            <w:r w:rsidRPr="007450BC">
              <w:t>Section 2088 H211100 Hundred of Wallaroo</w:t>
            </w:r>
          </w:p>
        </w:tc>
        <w:tc>
          <w:tcPr>
            <w:tcW w:w="1560" w:type="dxa"/>
            <w:tcBorders>
              <w:bottom w:val="single" w:sz="4" w:space="0" w:color="auto"/>
            </w:tcBorders>
          </w:tcPr>
          <w:p w14:paraId="60705589" w14:textId="77777777" w:rsidR="00D857A6" w:rsidRPr="007450BC" w:rsidRDefault="00D857A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7450BC">
              <w:t>CT5425/255</w:t>
            </w:r>
          </w:p>
        </w:tc>
        <w:tc>
          <w:tcPr>
            <w:tcW w:w="1553" w:type="dxa"/>
            <w:tcBorders>
              <w:bottom w:val="single" w:sz="4" w:space="0" w:color="auto"/>
            </w:tcBorders>
          </w:tcPr>
          <w:p w14:paraId="508E4E99" w14:textId="77777777" w:rsidR="00D857A6" w:rsidRPr="007450BC" w:rsidRDefault="00D857A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7450BC">
              <w:t>$0.00</w:t>
            </w:r>
          </w:p>
        </w:tc>
      </w:tr>
      <w:tr w:rsidR="00D857A6" w:rsidRPr="007450BC" w14:paraId="7B26B264" w14:textId="77777777" w:rsidTr="00DA7771">
        <w:tc>
          <w:tcPr>
            <w:tcW w:w="3261" w:type="dxa"/>
            <w:tcBorders>
              <w:top w:val="single" w:sz="4" w:space="0" w:color="auto"/>
            </w:tcBorders>
          </w:tcPr>
          <w:p w14:paraId="471A33DD" w14:textId="77777777" w:rsidR="00D857A6" w:rsidRPr="007450BC" w:rsidRDefault="00D857A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2976" w:type="dxa"/>
            <w:tcBorders>
              <w:top w:val="single" w:sz="4" w:space="0" w:color="auto"/>
            </w:tcBorders>
          </w:tcPr>
          <w:p w14:paraId="5344892A" w14:textId="77777777" w:rsidR="00D857A6" w:rsidRPr="007450BC" w:rsidRDefault="00D857A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560" w:type="dxa"/>
            <w:tcBorders>
              <w:top w:val="single" w:sz="4" w:space="0" w:color="auto"/>
            </w:tcBorders>
          </w:tcPr>
          <w:p w14:paraId="074EEEF9" w14:textId="77777777" w:rsidR="00D857A6" w:rsidRPr="007450BC" w:rsidRDefault="00D857A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553" w:type="dxa"/>
            <w:tcBorders>
              <w:top w:val="single" w:sz="4" w:space="0" w:color="auto"/>
            </w:tcBorders>
          </w:tcPr>
          <w:p w14:paraId="7A326A58" w14:textId="77777777" w:rsidR="00D857A6" w:rsidRPr="007450BC" w:rsidRDefault="00D857A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1696B36C" w14:textId="77777777" w:rsidR="00D857A6" w:rsidRDefault="00D857A6" w:rsidP="00D857A6">
      <w:pPr>
        <w:pStyle w:val="GG-SDated"/>
      </w:pPr>
      <w:r>
        <w:t>Dated: 26 September 2024</w:t>
      </w:r>
    </w:p>
    <w:p w14:paraId="2E6DEAE9" w14:textId="77777777" w:rsidR="00D857A6" w:rsidRDefault="00D857A6" w:rsidP="00D857A6">
      <w:pPr>
        <w:pStyle w:val="GG-SName"/>
      </w:pPr>
      <w:r>
        <w:t>Craig Thompson</w:t>
      </w:r>
    </w:p>
    <w:p w14:paraId="49D9BAB8" w14:textId="77777777" w:rsidR="00D857A6" w:rsidRDefault="00D857A6" w:rsidP="00D857A6">
      <w:pPr>
        <w:pStyle w:val="GG-Signature"/>
      </w:pPr>
      <w:r>
        <w:t>Housing Regulator and Registrar</w:t>
      </w:r>
    </w:p>
    <w:p w14:paraId="40DD0906" w14:textId="77777777" w:rsidR="00D857A6" w:rsidRDefault="00D857A6" w:rsidP="00D857A6">
      <w:pPr>
        <w:pStyle w:val="GG-Signature"/>
      </w:pPr>
      <w:r>
        <w:t>Housing Safety Authority</w:t>
      </w:r>
    </w:p>
    <w:p w14:paraId="7AAFFF65" w14:textId="77777777" w:rsidR="00D857A6" w:rsidRDefault="00D857A6" w:rsidP="00D857A6">
      <w:pPr>
        <w:pStyle w:val="GG-Signature"/>
      </w:pPr>
      <w:r>
        <w:t>Delegate of the Minister for Housing and Urban Development</w:t>
      </w:r>
    </w:p>
    <w:p w14:paraId="4CE5CC30" w14:textId="77777777" w:rsidR="00D857A6" w:rsidRDefault="00D857A6" w:rsidP="00D857A6">
      <w:pPr>
        <w:pBdr>
          <w:top w:val="single" w:sz="4" w:space="1" w:color="auto"/>
        </w:pBdr>
        <w:spacing w:before="100" w:after="0" w:line="14" w:lineRule="exact"/>
        <w:jc w:val="center"/>
      </w:pPr>
    </w:p>
    <w:p w14:paraId="26D72914" w14:textId="77777777" w:rsidR="00D857A6" w:rsidRPr="007D2F27" w:rsidRDefault="00D857A6" w:rsidP="00D857A6">
      <w:pPr>
        <w:pStyle w:val="NoSpacing"/>
      </w:pPr>
    </w:p>
    <w:p w14:paraId="786D10C4" w14:textId="77777777" w:rsidR="00226CF1" w:rsidRDefault="00226CF1">
      <w:pPr>
        <w:spacing w:after="0" w:line="240" w:lineRule="auto"/>
        <w:jc w:val="left"/>
        <w:rPr>
          <w:caps/>
          <w:szCs w:val="17"/>
        </w:rPr>
      </w:pPr>
      <w:r>
        <w:br w:type="page"/>
      </w:r>
    </w:p>
    <w:p w14:paraId="0D64D402" w14:textId="3BB06059" w:rsidR="00D857A6" w:rsidRDefault="00D857A6" w:rsidP="00D857A6">
      <w:pPr>
        <w:pStyle w:val="GG-Title1"/>
      </w:pPr>
      <w:r>
        <w:lastRenderedPageBreak/>
        <w:t>Housing Improvement Act 2016</w:t>
      </w:r>
    </w:p>
    <w:p w14:paraId="70260E2A" w14:textId="77777777" w:rsidR="00D857A6" w:rsidRDefault="00D857A6" w:rsidP="00D857A6">
      <w:pPr>
        <w:pStyle w:val="GG-Title3"/>
      </w:pPr>
      <w:r>
        <w:t>Rent Control Revocations</w:t>
      </w:r>
    </w:p>
    <w:p w14:paraId="7EFA5F5C" w14:textId="77777777" w:rsidR="00D857A6" w:rsidRDefault="00D857A6" w:rsidP="00D857A6">
      <w:r w:rsidRPr="00213338">
        <w:rPr>
          <w:spacing w:val="-4"/>
        </w:rPr>
        <w:t xml:space="preserve">In the exercise of the powers conferred by the </w:t>
      </w:r>
      <w:r w:rsidRPr="00213338">
        <w:rPr>
          <w:i/>
          <w:iCs/>
          <w:spacing w:val="-4"/>
        </w:rPr>
        <w:t>Housing Improvement Act 2016</w:t>
      </w:r>
      <w:r w:rsidRPr="00213338">
        <w:rPr>
          <w:spacing w:val="-4"/>
        </w:rPr>
        <w:t>, the Delegate of the Minister for Housing and Urban Development</w:t>
      </w:r>
      <w:r>
        <w:t xml:space="preserve"> hereby revokes the maximum rental amount per week that shall be payable subject to Section 55 of the </w:t>
      </w:r>
      <w:r w:rsidRPr="00213338">
        <w:rPr>
          <w:i/>
          <w:iCs/>
        </w:rPr>
        <w:t>Residential Tenancies Act 1995</w:t>
      </w:r>
      <w:r>
        <w:t>, in respect of each premises described in the following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61"/>
        <w:gridCol w:w="4536"/>
        <w:gridCol w:w="1553"/>
      </w:tblGrid>
      <w:tr w:rsidR="00D857A6" w:rsidRPr="00446788" w14:paraId="39AF85CC" w14:textId="77777777" w:rsidTr="00DA7771">
        <w:trPr>
          <w:tblHeader/>
        </w:trPr>
        <w:tc>
          <w:tcPr>
            <w:tcW w:w="3261" w:type="dxa"/>
            <w:tcBorders>
              <w:top w:val="single" w:sz="4" w:space="0" w:color="auto"/>
              <w:bottom w:val="single" w:sz="4" w:space="0" w:color="auto"/>
            </w:tcBorders>
            <w:vAlign w:val="center"/>
          </w:tcPr>
          <w:p w14:paraId="6629413C" w14:textId="77777777" w:rsidR="00D857A6" w:rsidRPr="00446788" w:rsidRDefault="00D857A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446788">
              <w:rPr>
                <w:b/>
                <w:bCs/>
              </w:rPr>
              <w:t>Address of Premises</w:t>
            </w:r>
          </w:p>
        </w:tc>
        <w:tc>
          <w:tcPr>
            <w:tcW w:w="4536" w:type="dxa"/>
            <w:tcBorders>
              <w:top w:val="single" w:sz="4" w:space="0" w:color="auto"/>
              <w:bottom w:val="single" w:sz="4" w:space="0" w:color="auto"/>
            </w:tcBorders>
            <w:vAlign w:val="center"/>
          </w:tcPr>
          <w:p w14:paraId="57B87B87" w14:textId="77777777" w:rsidR="00D857A6" w:rsidRPr="00446788" w:rsidRDefault="00D857A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446788">
              <w:rPr>
                <w:b/>
                <w:bCs/>
              </w:rPr>
              <w:t>Allotment Section</w:t>
            </w:r>
          </w:p>
        </w:tc>
        <w:tc>
          <w:tcPr>
            <w:tcW w:w="1553" w:type="dxa"/>
            <w:tcBorders>
              <w:top w:val="single" w:sz="4" w:space="0" w:color="auto"/>
              <w:bottom w:val="single" w:sz="4" w:space="0" w:color="auto"/>
            </w:tcBorders>
            <w:vAlign w:val="center"/>
          </w:tcPr>
          <w:p w14:paraId="5B67D6FD" w14:textId="77777777" w:rsidR="00D857A6" w:rsidRPr="00446788" w:rsidRDefault="00D857A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446788">
              <w:rPr>
                <w:b/>
                <w:bCs/>
                <w:u w:val="single"/>
              </w:rPr>
              <w:t>Certificate of Title</w:t>
            </w:r>
            <w:r>
              <w:rPr>
                <w:b/>
                <w:bCs/>
              </w:rPr>
              <w:br/>
            </w:r>
            <w:r w:rsidRPr="00446788">
              <w:rPr>
                <w:b/>
                <w:bCs/>
              </w:rPr>
              <w:t>Volume/Folio</w:t>
            </w:r>
          </w:p>
        </w:tc>
      </w:tr>
      <w:tr w:rsidR="00D857A6" w:rsidRPr="00446788" w14:paraId="53BEEA5F" w14:textId="77777777" w:rsidTr="00DA7771">
        <w:trPr>
          <w:tblHeader/>
        </w:trPr>
        <w:tc>
          <w:tcPr>
            <w:tcW w:w="3261" w:type="dxa"/>
            <w:tcBorders>
              <w:top w:val="single" w:sz="4" w:space="0" w:color="auto"/>
            </w:tcBorders>
            <w:vAlign w:val="center"/>
          </w:tcPr>
          <w:p w14:paraId="1DACAD71" w14:textId="77777777" w:rsidR="00D857A6" w:rsidRPr="00446788" w:rsidRDefault="00D857A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4536" w:type="dxa"/>
            <w:tcBorders>
              <w:top w:val="single" w:sz="4" w:space="0" w:color="auto"/>
            </w:tcBorders>
            <w:vAlign w:val="center"/>
          </w:tcPr>
          <w:p w14:paraId="048682B9" w14:textId="77777777" w:rsidR="00D857A6" w:rsidRPr="00446788" w:rsidRDefault="00D857A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1553" w:type="dxa"/>
            <w:tcBorders>
              <w:top w:val="single" w:sz="4" w:space="0" w:color="auto"/>
            </w:tcBorders>
            <w:vAlign w:val="center"/>
          </w:tcPr>
          <w:p w14:paraId="3751AF4D" w14:textId="77777777" w:rsidR="00D857A6" w:rsidRPr="00446788" w:rsidRDefault="00D857A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u w:val="single"/>
              </w:rPr>
            </w:pPr>
          </w:p>
        </w:tc>
      </w:tr>
      <w:tr w:rsidR="00D857A6" w:rsidRPr="00446788" w14:paraId="4A3DD742" w14:textId="77777777" w:rsidTr="00DA7771">
        <w:tc>
          <w:tcPr>
            <w:tcW w:w="3261" w:type="dxa"/>
          </w:tcPr>
          <w:p w14:paraId="5E3230B3" w14:textId="77777777" w:rsidR="00D857A6" w:rsidRPr="00446788" w:rsidRDefault="00D857A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446788">
              <w:t>8 Buller Street, Kingscote SA 5223</w:t>
            </w:r>
          </w:p>
        </w:tc>
        <w:tc>
          <w:tcPr>
            <w:tcW w:w="4536" w:type="dxa"/>
          </w:tcPr>
          <w:p w14:paraId="46833C56" w14:textId="77777777" w:rsidR="00D857A6" w:rsidRPr="00446788" w:rsidRDefault="00D857A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0"/>
              <w:jc w:val="left"/>
            </w:pPr>
            <w:r w:rsidRPr="00446788">
              <w:t>Allotment 46 Deposited Plan 1807 Hundred of Menzies</w:t>
            </w:r>
          </w:p>
        </w:tc>
        <w:tc>
          <w:tcPr>
            <w:tcW w:w="1553" w:type="dxa"/>
          </w:tcPr>
          <w:p w14:paraId="33AE8C01" w14:textId="77777777" w:rsidR="00D857A6" w:rsidRPr="00446788" w:rsidRDefault="00D857A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446788">
              <w:t>CT5449/126</w:t>
            </w:r>
          </w:p>
        </w:tc>
      </w:tr>
      <w:tr w:rsidR="00D857A6" w:rsidRPr="00446788" w14:paraId="6B767ACB" w14:textId="77777777" w:rsidTr="00DA7771">
        <w:tc>
          <w:tcPr>
            <w:tcW w:w="3261" w:type="dxa"/>
          </w:tcPr>
          <w:p w14:paraId="4177D119" w14:textId="77777777" w:rsidR="00D857A6" w:rsidRPr="00446788" w:rsidRDefault="00D857A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446788">
              <w:t>595 Regency Road, Broadview SA 5083</w:t>
            </w:r>
          </w:p>
        </w:tc>
        <w:tc>
          <w:tcPr>
            <w:tcW w:w="4536" w:type="dxa"/>
          </w:tcPr>
          <w:p w14:paraId="2C9D88EB" w14:textId="77777777" w:rsidR="00D857A6" w:rsidRPr="00446788" w:rsidRDefault="00D857A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0"/>
              <w:jc w:val="left"/>
            </w:pPr>
            <w:r w:rsidRPr="00446788">
              <w:t>Allotment 50 Filed Plan 111758 Hundred of Yatala</w:t>
            </w:r>
          </w:p>
        </w:tc>
        <w:tc>
          <w:tcPr>
            <w:tcW w:w="1553" w:type="dxa"/>
          </w:tcPr>
          <w:p w14:paraId="329A7B3C" w14:textId="77777777" w:rsidR="00D857A6" w:rsidRPr="00446788" w:rsidRDefault="00D857A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446788">
              <w:t>CT5300/718</w:t>
            </w:r>
          </w:p>
        </w:tc>
      </w:tr>
      <w:tr w:rsidR="00D857A6" w:rsidRPr="00446788" w14:paraId="62DEE278" w14:textId="77777777" w:rsidTr="00DA7771">
        <w:tc>
          <w:tcPr>
            <w:tcW w:w="3261" w:type="dxa"/>
          </w:tcPr>
          <w:p w14:paraId="3B51C152" w14:textId="77777777" w:rsidR="00D857A6" w:rsidRPr="00446788" w:rsidRDefault="00D857A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446788">
              <w:t>46 Butterfield Road, Elizabeth Park SA 5113</w:t>
            </w:r>
          </w:p>
        </w:tc>
        <w:tc>
          <w:tcPr>
            <w:tcW w:w="4536" w:type="dxa"/>
          </w:tcPr>
          <w:p w14:paraId="4A723F21" w14:textId="77777777" w:rsidR="00D857A6" w:rsidRPr="00446788" w:rsidRDefault="00D857A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40"/>
              <w:jc w:val="left"/>
            </w:pPr>
            <w:r w:rsidRPr="00446788">
              <w:t>Allotment 3 Deposited Plan 33702 Hundred of Munno Para</w:t>
            </w:r>
          </w:p>
        </w:tc>
        <w:tc>
          <w:tcPr>
            <w:tcW w:w="1553" w:type="dxa"/>
          </w:tcPr>
          <w:p w14:paraId="1BECB4C0" w14:textId="77777777" w:rsidR="00D857A6" w:rsidRPr="00446788" w:rsidRDefault="00D857A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446788">
              <w:t>CT5067/299</w:t>
            </w:r>
          </w:p>
        </w:tc>
      </w:tr>
      <w:tr w:rsidR="00D857A6" w:rsidRPr="00446788" w14:paraId="078424E2" w14:textId="77777777" w:rsidTr="00DA7771">
        <w:tc>
          <w:tcPr>
            <w:tcW w:w="3261" w:type="dxa"/>
            <w:tcBorders>
              <w:bottom w:val="single" w:sz="4" w:space="0" w:color="auto"/>
            </w:tcBorders>
          </w:tcPr>
          <w:p w14:paraId="1BA302B1" w14:textId="77777777" w:rsidR="00D857A6" w:rsidRPr="00446788" w:rsidRDefault="00D857A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446788">
              <w:t xml:space="preserve">1 Lylow Court, Findon SA 5023 </w:t>
            </w:r>
          </w:p>
        </w:tc>
        <w:tc>
          <w:tcPr>
            <w:tcW w:w="4536" w:type="dxa"/>
            <w:tcBorders>
              <w:bottom w:val="single" w:sz="4" w:space="0" w:color="auto"/>
            </w:tcBorders>
          </w:tcPr>
          <w:p w14:paraId="57AB05C2" w14:textId="77777777" w:rsidR="00D857A6" w:rsidRPr="00446788" w:rsidRDefault="00D857A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40"/>
              <w:jc w:val="left"/>
            </w:pPr>
            <w:r w:rsidRPr="00446788">
              <w:t>Allotment 3 Deposited Plan 5863 Hundred of Yatala</w:t>
            </w:r>
          </w:p>
        </w:tc>
        <w:tc>
          <w:tcPr>
            <w:tcW w:w="1553" w:type="dxa"/>
            <w:tcBorders>
              <w:bottom w:val="single" w:sz="4" w:space="0" w:color="auto"/>
            </w:tcBorders>
          </w:tcPr>
          <w:p w14:paraId="5708CBED" w14:textId="77777777" w:rsidR="00D857A6" w:rsidRPr="00446788" w:rsidRDefault="00D857A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446788">
              <w:t>CT5565/451</w:t>
            </w:r>
          </w:p>
        </w:tc>
      </w:tr>
      <w:tr w:rsidR="00D857A6" w:rsidRPr="00446788" w14:paraId="3F708B9F" w14:textId="77777777" w:rsidTr="00DA7771">
        <w:tc>
          <w:tcPr>
            <w:tcW w:w="3261" w:type="dxa"/>
            <w:tcBorders>
              <w:top w:val="single" w:sz="4" w:space="0" w:color="auto"/>
            </w:tcBorders>
          </w:tcPr>
          <w:p w14:paraId="7387A726" w14:textId="77777777" w:rsidR="00D857A6" w:rsidRPr="00446788" w:rsidRDefault="00D857A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4536" w:type="dxa"/>
            <w:tcBorders>
              <w:top w:val="single" w:sz="4" w:space="0" w:color="auto"/>
            </w:tcBorders>
          </w:tcPr>
          <w:p w14:paraId="36244DB9" w14:textId="77777777" w:rsidR="00D857A6" w:rsidRPr="00446788" w:rsidRDefault="00D857A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553" w:type="dxa"/>
            <w:tcBorders>
              <w:top w:val="single" w:sz="4" w:space="0" w:color="auto"/>
            </w:tcBorders>
          </w:tcPr>
          <w:p w14:paraId="29C681DC" w14:textId="77777777" w:rsidR="00D857A6" w:rsidRPr="00446788" w:rsidRDefault="00D857A6"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5BA91D2A" w14:textId="77777777" w:rsidR="00D857A6" w:rsidRDefault="00D857A6" w:rsidP="00D857A6">
      <w:pPr>
        <w:pStyle w:val="GG-SDated"/>
      </w:pPr>
      <w:r>
        <w:t>Dated: 26 September 2024</w:t>
      </w:r>
    </w:p>
    <w:p w14:paraId="01D0BC43" w14:textId="77777777" w:rsidR="00D857A6" w:rsidRDefault="00D857A6" w:rsidP="00D857A6">
      <w:pPr>
        <w:pStyle w:val="GG-SName"/>
      </w:pPr>
      <w:r>
        <w:t>Craig Thompson</w:t>
      </w:r>
    </w:p>
    <w:p w14:paraId="3FD30E50" w14:textId="77777777" w:rsidR="00D857A6" w:rsidRDefault="00D857A6" w:rsidP="00D857A6">
      <w:pPr>
        <w:pStyle w:val="GG-Signature"/>
      </w:pPr>
      <w:r>
        <w:t>Housing Regulator and Registrar</w:t>
      </w:r>
    </w:p>
    <w:p w14:paraId="1ED8E0D8" w14:textId="77777777" w:rsidR="00D857A6" w:rsidRDefault="00D857A6" w:rsidP="00D857A6">
      <w:pPr>
        <w:pStyle w:val="GG-Signature"/>
      </w:pPr>
      <w:r>
        <w:t>Housing Safety Authority</w:t>
      </w:r>
    </w:p>
    <w:p w14:paraId="0136776B" w14:textId="77777777" w:rsidR="00D857A6" w:rsidRDefault="00D857A6" w:rsidP="00D857A6">
      <w:pPr>
        <w:pStyle w:val="GG-Signature"/>
      </w:pPr>
      <w:r>
        <w:t>Delegate of the Minister for Housing and Urban Development</w:t>
      </w:r>
    </w:p>
    <w:p w14:paraId="218FF926" w14:textId="77777777" w:rsidR="00D857A6" w:rsidRDefault="00D857A6" w:rsidP="00D857A6">
      <w:pPr>
        <w:pStyle w:val="GG-Signature"/>
        <w:pBdr>
          <w:bottom w:val="single" w:sz="4" w:space="1" w:color="auto"/>
        </w:pBdr>
        <w:spacing w:line="52" w:lineRule="exact"/>
        <w:jc w:val="center"/>
      </w:pPr>
    </w:p>
    <w:p w14:paraId="2B55DFE7" w14:textId="77777777" w:rsidR="00D857A6" w:rsidRDefault="00D857A6" w:rsidP="00D857A6">
      <w:pPr>
        <w:pStyle w:val="GG-Signature"/>
        <w:pBdr>
          <w:top w:val="single" w:sz="4" w:space="1" w:color="auto"/>
        </w:pBdr>
        <w:spacing w:before="34" w:line="14" w:lineRule="exact"/>
        <w:jc w:val="center"/>
      </w:pPr>
    </w:p>
    <w:p w14:paraId="187B6FA2" w14:textId="77777777" w:rsidR="00D857A6" w:rsidRPr="007D2F27" w:rsidRDefault="00D857A6" w:rsidP="00C11C91">
      <w:pPr>
        <w:pStyle w:val="NoSpacing"/>
      </w:pPr>
    </w:p>
    <w:p w14:paraId="268AC036" w14:textId="77777777" w:rsidR="00C31045" w:rsidRDefault="00C31045" w:rsidP="00240DF0">
      <w:pPr>
        <w:pStyle w:val="Heading2"/>
      </w:pPr>
      <w:bookmarkStart w:id="66" w:name="_Toc178173414"/>
      <w:r>
        <w:t>Land Acquisition Act 1969</w:t>
      </w:r>
      <w:bookmarkEnd w:id="66"/>
    </w:p>
    <w:p w14:paraId="33FCA339" w14:textId="77777777" w:rsidR="00C31045" w:rsidRDefault="00C31045" w:rsidP="00C31045">
      <w:pPr>
        <w:pStyle w:val="GG-Title2"/>
      </w:pPr>
      <w:r>
        <w:t>Section 16</w:t>
      </w:r>
    </w:p>
    <w:p w14:paraId="7E0E7FBF" w14:textId="77777777" w:rsidR="00C31045" w:rsidRDefault="00C31045" w:rsidP="00C31045">
      <w:pPr>
        <w:pStyle w:val="GG-Title3"/>
      </w:pPr>
      <w:r>
        <w:t>Form 5—Notice of Acquisition</w:t>
      </w:r>
    </w:p>
    <w:p w14:paraId="0D47AB84" w14:textId="77777777" w:rsidR="00C31045" w:rsidRPr="00BE3614" w:rsidRDefault="00C31045" w:rsidP="00C31045">
      <w:pPr>
        <w:ind w:left="284" w:hanging="284"/>
        <w:rPr>
          <w:b/>
          <w:bCs/>
        </w:rPr>
      </w:pPr>
      <w:r w:rsidRPr="00BE3614">
        <w:rPr>
          <w:b/>
          <w:bCs/>
        </w:rPr>
        <w:t>1.</w:t>
      </w:r>
      <w:r w:rsidRPr="00BE3614">
        <w:rPr>
          <w:b/>
          <w:bCs/>
        </w:rPr>
        <w:tab/>
        <w:t>Notice of acquisition</w:t>
      </w:r>
    </w:p>
    <w:p w14:paraId="118B9470" w14:textId="77777777" w:rsidR="00C31045" w:rsidRPr="00BE3614" w:rsidRDefault="00C31045" w:rsidP="00C31045">
      <w:pPr>
        <w:ind w:left="284"/>
        <w:rPr>
          <w:spacing w:val="-4"/>
        </w:rPr>
      </w:pPr>
      <w:r w:rsidRPr="00BE3614">
        <w:rPr>
          <w:spacing w:val="-4"/>
        </w:rPr>
        <w:t>The Commissioner of Highways (the Authority), of 83 Pirie Street, Adelaide SA 5000, acquires the following interests in the following land:</w:t>
      </w:r>
    </w:p>
    <w:p w14:paraId="32CA49FB" w14:textId="77777777" w:rsidR="00C31045" w:rsidRDefault="00C31045" w:rsidP="00C31045">
      <w:pPr>
        <w:ind w:left="426"/>
      </w:pPr>
      <w:r w:rsidRPr="00160C82">
        <w:rPr>
          <w:spacing w:val="-4"/>
        </w:rPr>
        <w:t xml:space="preserve">Comprising an estate in fee simple in that piece of land being the whole of Allotment 12 in Filed Plan 2471 comprised in Certificate of Title </w:t>
      </w:r>
      <w:r>
        <w:t>Volume 5069 Folio 25, subject to easement(s) over the land marked ‘A’ to the Electricity Trust of South Australia (TG 6488277), together with free and unrestricted right(s) of way over the land marked ‘B’.</w:t>
      </w:r>
    </w:p>
    <w:p w14:paraId="1584EBFE" w14:textId="77777777" w:rsidR="00C31045" w:rsidRDefault="00C31045" w:rsidP="00C31045">
      <w:pPr>
        <w:ind w:left="284"/>
      </w:pPr>
      <w:r>
        <w:t xml:space="preserve">This notice is given under Section 16 of the </w:t>
      </w:r>
      <w:r w:rsidRPr="00BE3614">
        <w:rPr>
          <w:i/>
          <w:iCs/>
        </w:rPr>
        <w:t>Land Acquisition Act 1969</w:t>
      </w:r>
      <w:r>
        <w:t>.</w:t>
      </w:r>
    </w:p>
    <w:p w14:paraId="275E1F87" w14:textId="77777777" w:rsidR="00C31045" w:rsidRPr="00BE3614" w:rsidRDefault="00C31045" w:rsidP="00C31045">
      <w:pPr>
        <w:ind w:left="284" w:hanging="284"/>
        <w:rPr>
          <w:b/>
          <w:bCs/>
        </w:rPr>
      </w:pPr>
      <w:r w:rsidRPr="00BE3614">
        <w:rPr>
          <w:b/>
          <w:bCs/>
        </w:rPr>
        <w:t>2.</w:t>
      </w:r>
      <w:r w:rsidRPr="00BE3614">
        <w:rPr>
          <w:b/>
          <w:bCs/>
        </w:rPr>
        <w:tab/>
        <w:t>Compensation</w:t>
      </w:r>
    </w:p>
    <w:p w14:paraId="60EC56FB" w14:textId="77777777" w:rsidR="00C31045" w:rsidRDefault="00C31045" w:rsidP="00C31045">
      <w:pPr>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65D1CC53" w14:textId="77777777" w:rsidR="00C31045" w:rsidRPr="00BE3614" w:rsidRDefault="00C31045" w:rsidP="00C31045">
      <w:pPr>
        <w:ind w:left="284" w:hanging="284"/>
        <w:rPr>
          <w:b/>
          <w:bCs/>
        </w:rPr>
      </w:pPr>
      <w:r w:rsidRPr="00BE3614">
        <w:rPr>
          <w:b/>
          <w:bCs/>
        </w:rPr>
        <w:t>2A.</w:t>
      </w:r>
      <w:r w:rsidRPr="00BE3614">
        <w:rPr>
          <w:b/>
          <w:bCs/>
        </w:rPr>
        <w:tab/>
        <w:t>Payment of professional costs relating to acquisition (</w:t>
      </w:r>
      <w:r>
        <w:rPr>
          <w:b/>
          <w:bCs/>
        </w:rPr>
        <w:t>S</w:t>
      </w:r>
      <w:r w:rsidRPr="00BE3614">
        <w:rPr>
          <w:b/>
          <w:bCs/>
        </w:rPr>
        <w:t>ection 26B)</w:t>
      </w:r>
    </w:p>
    <w:p w14:paraId="3C9870A2" w14:textId="77777777" w:rsidR="00C31045" w:rsidRDefault="00C31045" w:rsidP="00C31045">
      <w:pPr>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3F25C095" w14:textId="77777777" w:rsidR="00C31045" w:rsidRDefault="00C31045" w:rsidP="00C31045">
      <w:pPr>
        <w:ind w:left="284"/>
      </w:pPr>
      <w:r>
        <w:t xml:space="preserve">Professional costs include legal costs, valuation costs and any other costs prescribed by the </w:t>
      </w:r>
      <w:r w:rsidRPr="00BE3614">
        <w:rPr>
          <w:i/>
          <w:iCs/>
        </w:rPr>
        <w:t>Land Acquisition Regulations 2019</w:t>
      </w:r>
      <w:r>
        <w:t>.</w:t>
      </w:r>
    </w:p>
    <w:p w14:paraId="2659E3C8" w14:textId="77777777" w:rsidR="00C31045" w:rsidRPr="00BE3614" w:rsidRDefault="00C31045" w:rsidP="00C31045">
      <w:pPr>
        <w:ind w:left="284" w:hanging="284"/>
        <w:rPr>
          <w:b/>
          <w:bCs/>
        </w:rPr>
      </w:pPr>
      <w:r w:rsidRPr="00BE3614">
        <w:rPr>
          <w:b/>
          <w:bCs/>
        </w:rPr>
        <w:t>3.</w:t>
      </w:r>
      <w:r w:rsidRPr="00BE3614">
        <w:rPr>
          <w:b/>
          <w:bCs/>
        </w:rPr>
        <w:tab/>
        <w:t>Inquiries</w:t>
      </w:r>
    </w:p>
    <w:p w14:paraId="6184265A" w14:textId="77777777" w:rsidR="00C31045" w:rsidRDefault="00C31045" w:rsidP="00C31045">
      <w:pPr>
        <w:spacing w:after="0"/>
        <w:ind w:left="2552" w:hanging="2268"/>
      </w:pPr>
      <w:r>
        <w:t>Inquiries should be directed to:</w:t>
      </w:r>
      <w:r>
        <w:tab/>
        <w:t>Rob Gardner</w:t>
      </w:r>
    </w:p>
    <w:p w14:paraId="25C03B77" w14:textId="77777777" w:rsidR="00C31045" w:rsidRDefault="00C31045" w:rsidP="00C31045">
      <w:pPr>
        <w:spacing w:after="0"/>
        <w:ind w:left="2552"/>
      </w:pPr>
      <w:r>
        <w:t>GPO Box 1533</w:t>
      </w:r>
    </w:p>
    <w:p w14:paraId="5AB605DE" w14:textId="77777777" w:rsidR="00C31045" w:rsidRDefault="00C31045" w:rsidP="00C31045">
      <w:pPr>
        <w:spacing w:after="0"/>
        <w:ind w:left="2552"/>
      </w:pPr>
      <w:r>
        <w:t>Adelaide SA 5001</w:t>
      </w:r>
    </w:p>
    <w:p w14:paraId="140BF3FC" w14:textId="77777777" w:rsidR="00C31045" w:rsidRDefault="00C31045" w:rsidP="00C31045">
      <w:pPr>
        <w:ind w:left="2552"/>
      </w:pPr>
      <w:r>
        <w:t>Telephone: (08) 7133 2415</w:t>
      </w:r>
    </w:p>
    <w:p w14:paraId="299BD853" w14:textId="77777777" w:rsidR="00C31045" w:rsidRDefault="00C31045" w:rsidP="00C31045">
      <w:r>
        <w:t>Dated: 23 September 2024</w:t>
      </w:r>
    </w:p>
    <w:p w14:paraId="5AC6B075" w14:textId="77777777" w:rsidR="00C31045" w:rsidRDefault="00C31045" w:rsidP="00C31045">
      <w:r>
        <w:t>The Common Seal of the COMMISSIONER OF HIGHWAYS was hereto affixed by authority of the Commissioner in the presence of:</w:t>
      </w:r>
    </w:p>
    <w:p w14:paraId="136C5D36" w14:textId="77777777" w:rsidR="00C31045" w:rsidRDefault="00C31045" w:rsidP="00C31045">
      <w:pPr>
        <w:pStyle w:val="GG-SName"/>
      </w:pPr>
      <w:r>
        <w:t>Rocco Caruso</w:t>
      </w:r>
    </w:p>
    <w:p w14:paraId="3F4098E4" w14:textId="77777777" w:rsidR="00C31045" w:rsidRDefault="00C31045" w:rsidP="00C31045">
      <w:pPr>
        <w:pStyle w:val="GG-Signature"/>
      </w:pPr>
      <w:r>
        <w:t>Director, Property Acquisition</w:t>
      </w:r>
    </w:p>
    <w:p w14:paraId="2C36261E" w14:textId="77777777" w:rsidR="00C31045" w:rsidRDefault="00C31045" w:rsidP="00C31045">
      <w:pPr>
        <w:pStyle w:val="GG-Signature"/>
      </w:pPr>
      <w:r>
        <w:t>(Authorised Officer)</w:t>
      </w:r>
    </w:p>
    <w:p w14:paraId="346104B9" w14:textId="77777777" w:rsidR="00C31045" w:rsidRDefault="00C31045" w:rsidP="00C31045">
      <w:pPr>
        <w:pStyle w:val="GG-Signature"/>
      </w:pPr>
      <w:r>
        <w:t>Department for Infrastructure and Transport</w:t>
      </w:r>
    </w:p>
    <w:p w14:paraId="08FEED0D" w14:textId="77777777" w:rsidR="00C31045" w:rsidRDefault="00C31045" w:rsidP="00C31045">
      <w:pPr>
        <w:spacing w:after="0"/>
      </w:pPr>
      <w:r>
        <w:t>File Reference: 2022/17906/01</w:t>
      </w:r>
    </w:p>
    <w:p w14:paraId="36D8B5E8" w14:textId="77777777" w:rsidR="00C31045" w:rsidRDefault="00C31045" w:rsidP="00C31045">
      <w:pPr>
        <w:pBdr>
          <w:top w:val="single" w:sz="4" w:space="1" w:color="auto"/>
        </w:pBdr>
        <w:spacing w:before="100" w:after="0" w:line="14" w:lineRule="exact"/>
        <w:jc w:val="center"/>
      </w:pPr>
    </w:p>
    <w:p w14:paraId="32C7693D" w14:textId="77777777" w:rsidR="00C31045" w:rsidRPr="007D2F27" w:rsidRDefault="00C31045" w:rsidP="00C31045">
      <w:pPr>
        <w:pStyle w:val="NoSpacing"/>
      </w:pPr>
    </w:p>
    <w:p w14:paraId="42EBE561" w14:textId="194641C1" w:rsidR="00C31045" w:rsidRDefault="00C31045" w:rsidP="00C31045">
      <w:pPr>
        <w:pStyle w:val="GG-Title1"/>
      </w:pPr>
      <w:r>
        <w:t>Land Acquisition Act 1969</w:t>
      </w:r>
    </w:p>
    <w:p w14:paraId="6ECB94E6" w14:textId="77777777" w:rsidR="00C31045" w:rsidRDefault="00C31045" w:rsidP="00C31045">
      <w:pPr>
        <w:pStyle w:val="GG-Title2"/>
      </w:pPr>
      <w:r>
        <w:t>Section 16</w:t>
      </w:r>
    </w:p>
    <w:p w14:paraId="131C3385" w14:textId="77777777" w:rsidR="00C31045" w:rsidRDefault="00C31045" w:rsidP="00C31045">
      <w:pPr>
        <w:pStyle w:val="GG-Title3"/>
      </w:pPr>
      <w:r>
        <w:t>Form 5—Notice of Acquisition</w:t>
      </w:r>
    </w:p>
    <w:p w14:paraId="3BF12173" w14:textId="77777777" w:rsidR="00C31045" w:rsidRPr="00A518FB" w:rsidRDefault="00C31045" w:rsidP="00C31045">
      <w:pPr>
        <w:ind w:left="284" w:hanging="284"/>
        <w:rPr>
          <w:b/>
          <w:bCs/>
        </w:rPr>
      </w:pPr>
      <w:r w:rsidRPr="00A518FB">
        <w:rPr>
          <w:b/>
          <w:bCs/>
        </w:rPr>
        <w:t>1.</w:t>
      </w:r>
      <w:r w:rsidRPr="00A518FB">
        <w:rPr>
          <w:b/>
          <w:bCs/>
        </w:rPr>
        <w:tab/>
        <w:t>Notice of acquisition</w:t>
      </w:r>
    </w:p>
    <w:p w14:paraId="2C9D1218" w14:textId="77777777" w:rsidR="00C31045" w:rsidRPr="003B11CD" w:rsidRDefault="00C31045" w:rsidP="00C31045">
      <w:pPr>
        <w:ind w:left="284"/>
        <w:rPr>
          <w:spacing w:val="-4"/>
        </w:rPr>
      </w:pPr>
      <w:r w:rsidRPr="003B11CD">
        <w:rPr>
          <w:spacing w:val="-4"/>
        </w:rPr>
        <w:t>The Commissioner of Highways (the Authority), of 83 Pirie Street, Adelaide SA 5000, acquires the following interests in the following land:</w:t>
      </w:r>
    </w:p>
    <w:p w14:paraId="20CBE9FA" w14:textId="77777777" w:rsidR="00C31045" w:rsidRDefault="00C31045" w:rsidP="00C31045">
      <w:pPr>
        <w:ind w:left="426"/>
      </w:pPr>
      <w:r>
        <w:t>Comprising an unencumbered estate in fee simple in that piece of land being portion of Allotment 9 in Filed Plan 122256 comprised in Certificate of Title Volume 5798 Folio 526, and being the whole of the land identified as Allotment 100 in D134412 lodged in the Lands Titles Office.</w:t>
      </w:r>
    </w:p>
    <w:p w14:paraId="49DBEBB2" w14:textId="77777777" w:rsidR="00C31045" w:rsidRDefault="00C31045" w:rsidP="00C31045">
      <w:pPr>
        <w:ind w:left="284"/>
      </w:pPr>
      <w:r>
        <w:t xml:space="preserve">This notice is given under Section 16 of the </w:t>
      </w:r>
      <w:r w:rsidRPr="003B11CD">
        <w:rPr>
          <w:i/>
          <w:iCs/>
        </w:rPr>
        <w:t>Land Acquisition Act 1969</w:t>
      </w:r>
      <w:r>
        <w:t>.</w:t>
      </w:r>
    </w:p>
    <w:p w14:paraId="14EDD745" w14:textId="77777777" w:rsidR="00C31045" w:rsidRPr="00A518FB" w:rsidRDefault="00C31045" w:rsidP="00C31045">
      <w:pPr>
        <w:ind w:left="284" w:hanging="284"/>
        <w:rPr>
          <w:b/>
          <w:bCs/>
        </w:rPr>
      </w:pPr>
      <w:r w:rsidRPr="00A518FB">
        <w:rPr>
          <w:b/>
          <w:bCs/>
        </w:rPr>
        <w:t>2.</w:t>
      </w:r>
      <w:r w:rsidRPr="00A518FB">
        <w:rPr>
          <w:b/>
          <w:bCs/>
        </w:rPr>
        <w:tab/>
        <w:t>Compensation</w:t>
      </w:r>
    </w:p>
    <w:p w14:paraId="0368301C" w14:textId="77777777" w:rsidR="00C31045" w:rsidRDefault="00C31045" w:rsidP="00C31045">
      <w:pPr>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76E0AB2" w14:textId="77777777" w:rsidR="00226CF1" w:rsidRDefault="00226CF1">
      <w:pPr>
        <w:spacing w:after="0" w:line="240" w:lineRule="auto"/>
        <w:jc w:val="left"/>
        <w:rPr>
          <w:b/>
          <w:bCs/>
        </w:rPr>
      </w:pPr>
      <w:r>
        <w:rPr>
          <w:b/>
          <w:bCs/>
        </w:rPr>
        <w:br w:type="page"/>
      </w:r>
    </w:p>
    <w:p w14:paraId="4F0A64EF" w14:textId="0B2938A0" w:rsidR="00C31045" w:rsidRPr="00A518FB" w:rsidRDefault="00C31045" w:rsidP="00C31045">
      <w:pPr>
        <w:ind w:left="284" w:hanging="284"/>
        <w:rPr>
          <w:b/>
          <w:bCs/>
        </w:rPr>
      </w:pPr>
      <w:r w:rsidRPr="00A518FB">
        <w:rPr>
          <w:b/>
          <w:bCs/>
        </w:rPr>
        <w:lastRenderedPageBreak/>
        <w:t>2A.</w:t>
      </w:r>
      <w:r w:rsidRPr="00A518FB">
        <w:rPr>
          <w:b/>
          <w:bCs/>
        </w:rPr>
        <w:tab/>
        <w:t>Payment of professional costs relating to acquisition (</w:t>
      </w:r>
      <w:r>
        <w:rPr>
          <w:b/>
          <w:bCs/>
        </w:rPr>
        <w:t>S</w:t>
      </w:r>
      <w:r w:rsidRPr="00A518FB">
        <w:rPr>
          <w:b/>
          <w:bCs/>
        </w:rPr>
        <w:t>ection 26B)</w:t>
      </w:r>
    </w:p>
    <w:p w14:paraId="5CCEF898" w14:textId="77777777" w:rsidR="00C31045" w:rsidRDefault="00C31045" w:rsidP="00C31045">
      <w:pPr>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0B23BBE9" w14:textId="77777777" w:rsidR="00C31045" w:rsidRDefault="00C31045" w:rsidP="00C31045">
      <w:pPr>
        <w:ind w:left="284"/>
      </w:pPr>
      <w:r>
        <w:t xml:space="preserve">Professional costs include legal costs, valuation costs and any other costs prescribed by the </w:t>
      </w:r>
      <w:r w:rsidRPr="00795F15">
        <w:rPr>
          <w:i/>
          <w:iCs/>
        </w:rPr>
        <w:t>Land Acquisition Regulations 2019</w:t>
      </w:r>
      <w:r>
        <w:t>.</w:t>
      </w:r>
    </w:p>
    <w:p w14:paraId="74EC8134" w14:textId="77777777" w:rsidR="00C31045" w:rsidRPr="00A518FB" w:rsidRDefault="00C31045" w:rsidP="00C31045">
      <w:pPr>
        <w:ind w:left="284" w:hanging="284"/>
        <w:rPr>
          <w:b/>
          <w:bCs/>
        </w:rPr>
      </w:pPr>
      <w:r w:rsidRPr="00A518FB">
        <w:rPr>
          <w:b/>
          <w:bCs/>
        </w:rPr>
        <w:t>3.</w:t>
      </w:r>
      <w:r w:rsidRPr="00A518FB">
        <w:rPr>
          <w:b/>
          <w:bCs/>
        </w:rPr>
        <w:tab/>
        <w:t>Inquiries</w:t>
      </w:r>
    </w:p>
    <w:p w14:paraId="3025A47F" w14:textId="77777777" w:rsidR="00C31045" w:rsidRDefault="00C31045" w:rsidP="00C31045">
      <w:pPr>
        <w:spacing w:after="0"/>
        <w:ind w:left="2693" w:hanging="2268"/>
      </w:pPr>
      <w:r>
        <w:t>Inquiries should be directed to:</w:t>
      </w:r>
      <w:r>
        <w:tab/>
        <w:t>Daniel Tuk</w:t>
      </w:r>
    </w:p>
    <w:p w14:paraId="2F2478AD" w14:textId="77777777" w:rsidR="00C31045" w:rsidRDefault="00C31045" w:rsidP="00C31045">
      <w:pPr>
        <w:spacing w:after="0"/>
        <w:ind w:left="2693"/>
      </w:pPr>
      <w:r>
        <w:t>GPO Box 1533</w:t>
      </w:r>
    </w:p>
    <w:p w14:paraId="253644D7" w14:textId="77777777" w:rsidR="00C31045" w:rsidRDefault="00C31045" w:rsidP="00C31045">
      <w:pPr>
        <w:spacing w:after="0"/>
        <w:ind w:left="2693"/>
      </w:pPr>
      <w:r>
        <w:t>Adelaide SA 5001</w:t>
      </w:r>
    </w:p>
    <w:p w14:paraId="2DFBA43A" w14:textId="77777777" w:rsidR="00C31045" w:rsidRDefault="00C31045" w:rsidP="00C31045">
      <w:pPr>
        <w:ind w:left="2694"/>
      </w:pPr>
      <w:r>
        <w:t>Telephone: (08) 7133 2479</w:t>
      </w:r>
    </w:p>
    <w:p w14:paraId="29D820C9" w14:textId="77777777" w:rsidR="00C31045" w:rsidRDefault="00C31045" w:rsidP="00C31045">
      <w:r>
        <w:t>Dated: 24 September 2024</w:t>
      </w:r>
    </w:p>
    <w:p w14:paraId="636E7F15" w14:textId="77777777" w:rsidR="00C31045" w:rsidRDefault="00C31045" w:rsidP="00C31045">
      <w:r>
        <w:t>The Common Seal of the COMMISSIONER OF HIGHWAYS was hereto affixed by authority of the Commissioner in the presence of:</w:t>
      </w:r>
    </w:p>
    <w:p w14:paraId="210E2E16" w14:textId="77777777" w:rsidR="00C31045" w:rsidRDefault="00C31045" w:rsidP="00C31045">
      <w:pPr>
        <w:pStyle w:val="GG-SName"/>
      </w:pPr>
      <w:r>
        <w:t>Rocco Caruso</w:t>
      </w:r>
    </w:p>
    <w:p w14:paraId="380AB339" w14:textId="77777777" w:rsidR="00C31045" w:rsidRDefault="00C31045" w:rsidP="00C31045">
      <w:pPr>
        <w:pStyle w:val="GG-Signature"/>
      </w:pPr>
      <w:r>
        <w:t>Director, Property Acquisition</w:t>
      </w:r>
    </w:p>
    <w:p w14:paraId="0D8A5226" w14:textId="77777777" w:rsidR="00C31045" w:rsidRDefault="00C31045" w:rsidP="00C31045">
      <w:pPr>
        <w:pStyle w:val="GG-Signature"/>
      </w:pPr>
      <w:r>
        <w:t>(Authorised Officer)</w:t>
      </w:r>
    </w:p>
    <w:p w14:paraId="0E7E3760" w14:textId="77777777" w:rsidR="00C31045" w:rsidRDefault="00C31045" w:rsidP="00C31045">
      <w:pPr>
        <w:pStyle w:val="GG-Signature"/>
      </w:pPr>
      <w:r>
        <w:t>Department for Infrastructure and Transport</w:t>
      </w:r>
    </w:p>
    <w:p w14:paraId="32392114" w14:textId="4D6B9853" w:rsidR="009D1E2E" w:rsidRDefault="00C31045" w:rsidP="00C31045">
      <w:pPr>
        <w:spacing w:after="0"/>
      </w:pPr>
      <w:r>
        <w:t>File Reference: 2023/05370/01</w:t>
      </w:r>
    </w:p>
    <w:p w14:paraId="54CB205E" w14:textId="77777777" w:rsidR="00C31045" w:rsidRDefault="00C31045" w:rsidP="00C31045">
      <w:pPr>
        <w:pBdr>
          <w:bottom w:val="single" w:sz="4" w:space="1" w:color="auto"/>
        </w:pBdr>
        <w:spacing w:after="0" w:line="52" w:lineRule="exact"/>
        <w:jc w:val="center"/>
        <w:rPr>
          <w:lang w:val="en-US"/>
        </w:rPr>
      </w:pPr>
    </w:p>
    <w:p w14:paraId="5E8BC354" w14:textId="77777777" w:rsidR="00C31045" w:rsidRDefault="00C31045" w:rsidP="00C31045">
      <w:pPr>
        <w:pBdr>
          <w:top w:val="single" w:sz="4" w:space="1" w:color="auto"/>
        </w:pBdr>
        <w:spacing w:before="34" w:after="0" w:line="14" w:lineRule="exact"/>
        <w:jc w:val="center"/>
        <w:rPr>
          <w:lang w:val="en-US"/>
        </w:rPr>
      </w:pPr>
    </w:p>
    <w:p w14:paraId="255CF52F" w14:textId="77777777" w:rsidR="00C31045" w:rsidRDefault="00C31045" w:rsidP="00C31045">
      <w:pPr>
        <w:pStyle w:val="NoSpacing"/>
        <w:rPr>
          <w:lang w:val="en-US"/>
        </w:rPr>
      </w:pPr>
    </w:p>
    <w:p w14:paraId="0FADF442" w14:textId="77777777" w:rsidR="00E11C90" w:rsidRPr="00E11C90" w:rsidRDefault="00E11C90" w:rsidP="00240DF0">
      <w:pPr>
        <w:pStyle w:val="Heading2"/>
      </w:pPr>
      <w:bookmarkStart w:id="67" w:name="_Toc178173415"/>
      <w:r w:rsidRPr="00E11C90">
        <w:t>Landscape South Australia Act 2019</w:t>
      </w:r>
      <w:bookmarkEnd w:id="67"/>
    </w:p>
    <w:p w14:paraId="1F8046FE" w14:textId="77777777" w:rsidR="00E11C90" w:rsidRPr="00E11C90" w:rsidRDefault="00E11C90" w:rsidP="00E11C90">
      <w:pPr>
        <w:jc w:val="center"/>
        <w:rPr>
          <w:i/>
          <w:szCs w:val="17"/>
        </w:rPr>
      </w:pPr>
      <w:r w:rsidRPr="00E11C90">
        <w:rPr>
          <w:i/>
          <w:szCs w:val="17"/>
        </w:rPr>
        <w:t>List of Declared Animals</w:t>
      </w:r>
    </w:p>
    <w:p w14:paraId="17304EE6" w14:textId="77777777" w:rsidR="00E11C90" w:rsidRPr="00E11C90" w:rsidRDefault="00E11C90" w:rsidP="00E11C90">
      <w:r w:rsidRPr="00E11C90">
        <w:t xml:space="preserve">Pursuant to Section 185(1) of the </w:t>
      </w:r>
      <w:r w:rsidRPr="00E11C90">
        <w:rPr>
          <w:i/>
          <w:iCs/>
        </w:rPr>
        <w:t>Landscape South Australia Act 2019</w:t>
      </w:r>
      <w:r w:rsidRPr="00E11C90">
        <w:t xml:space="preserve"> (the Act), I, Susan Close MP, </w:t>
      </w:r>
      <w:bookmarkStart w:id="68" w:name="_Hlk178068930"/>
      <w:r w:rsidRPr="00E11C90">
        <w:t>Minister for Environment and Water</w:t>
      </w:r>
      <w:bookmarkEnd w:id="68"/>
      <w:r w:rsidRPr="00E11C90">
        <w:t>, declare provisions of the Act apply to specified animals in specified declared areas as follows:</w:t>
      </w:r>
    </w:p>
    <w:p w14:paraId="334F921D" w14:textId="77777777" w:rsidR="00E11C90" w:rsidRPr="00E11C90" w:rsidRDefault="00E11C90" w:rsidP="00E11C90">
      <w:pPr>
        <w:ind w:left="142"/>
      </w:pPr>
      <w:r w:rsidRPr="00E11C90">
        <w:rPr>
          <w:b/>
          <w:bCs/>
          <w:i/>
          <w:iCs/>
        </w:rPr>
        <w:t>Class</w:t>
      </w:r>
      <w:r w:rsidRPr="00E11C90">
        <w:rPr>
          <w:i/>
          <w:iCs/>
        </w:rPr>
        <w:t xml:space="preserve"> </w:t>
      </w:r>
      <w:r w:rsidRPr="00E11C90">
        <w:t>(definition) means a grouping of animal(s) to which the same Provisions under the Act apply in a specified Category for a specified Declared Area and unless otherwise defined in this document. Any taxonomic name included in a grouping of animals includes all subspecies unless the subspecies is identified in another Class within this document.</w:t>
      </w:r>
    </w:p>
    <w:p w14:paraId="0EA54418" w14:textId="77777777" w:rsidR="00E11C90" w:rsidRPr="00E11C90" w:rsidRDefault="00E11C90" w:rsidP="00E11C90">
      <w:pPr>
        <w:ind w:left="142"/>
      </w:pPr>
      <w:r w:rsidRPr="00E11C90">
        <w:t xml:space="preserve">A </w:t>
      </w:r>
      <w:r w:rsidRPr="00E11C90">
        <w:rPr>
          <w:b/>
          <w:bCs/>
          <w:i/>
          <w:iCs/>
        </w:rPr>
        <w:t>Class</w:t>
      </w:r>
      <w:r w:rsidRPr="00E11C90">
        <w:t xml:space="preserve"> in this list does not relate to a taxonomic class of animals (e.g. </w:t>
      </w:r>
      <w:r w:rsidRPr="00E11C90">
        <w:rPr>
          <w:i/>
          <w:iCs/>
        </w:rPr>
        <w:t>Mammalia, Aves</w:t>
      </w:r>
      <w:r w:rsidRPr="00E11C90">
        <w:t>).</w:t>
      </w:r>
    </w:p>
    <w:tbl>
      <w:tblPr>
        <w:tblStyle w:val="TableGrid"/>
        <w:tblW w:w="9214" w:type="dxa"/>
        <w:tblInd w:w="137" w:type="dxa"/>
        <w:tblLayout w:type="fixed"/>
        <w:tblCellMar>
          <w:top w:w="57" w:type="dxa"/>
          <w:left w:w="85" w:type="dxa"/>
          <w:right w:w="85" w:type="dxa"/>
        </w:tblCellMar>
        <w:tblLook w:val="04A0" w:firstRow="1" w:lastRow="0" w:firstColumn="1" w:lastColumn="0" w:noHBand="0" w:noVBand="1"/>
      </w:tblPr>
      <w:tblGrid>
        <w:gridCol w:w="851"/>
        <w:gridCol w:w="3969"/>
        <w:gridCol w:w="1842"/>
        <w:gridCol w:w="851"/>
        <w:gridCol w:w="1701"/>
      </w:tblGrid>
      <w:tr w:rsidR="00E11C90" w:rsidRPr="00E11C90" w14:paraId="4E71343B" w14:textId="77777777" w:rsidTr="003F483F">
        <w:trPr>
          <w:tblHeader/>
        </w:trPr>
        <w:tc>
          <w:tcPr>
            <w:tcW w:w="851" w:type="dxa"/>
            <w:tcBorders>
              <w:bottom w:val="single" w:sz="4" w:space="0" w:color="auto"/>
            </w:tcBorders>
            <w:vAlign w:val="center"/>
          </w:tcPr>
          <w:p w14:paraId="75321339" w14:textId="77777777" w:rsidR="00E11C90" w:rsidRPr="00E11C90" w:rsidRDefault="00E11C90" w:rsidP="00E11C90">
            <w:pPr>
              <w:spacing w:after="0"/>
              <w:jc w:val="center"/>
              <w:rPr>
                <w:b/>
                <w:bCs/>
                <w:szCs w:val="17"/>
              </w:rPr>
            </w:pPr>
            <w:r w:rsidRPr="00E11C90">
              <w:rPr>
                <w:b/>
                <w:bCs/>
                <w:szCs w:val="17"/>
              </w:rPr>
              <w:t>Class #</w:t>
            </w:r>
          </w:p>
        </w:tc>
        <w:tc>
          <w:tcPr>
            <w:tcW w:w="3969" w:type="dxa"/>
            <w:tcBorders>
              <w:bottom w:val="single" w:sz="4" w:space="0" w:color="auto"/>
            </w:tcBorders>
            <w:vAlign w:val="center"/>
          </w:tcPr>
          <w:p w14:paraId="1D186EFD" w14:textId="77777777" w:rsidR="00E11C90" w:rsidRPr="00E11C90" w:rsidRDefault="00E11C90" w:rsidP="00E11C90">
            <w:pPr>
              <w:spacing w:before="40" w:after="40"/>
              <w:jc w:val="center"/>
              <w:rPr>
                <w:b/>
                <w:bCs/>
                <w:szCs w:val="17"/>
              </w:rPr>
            </w:pPr>
            <w:r w:rsidRPr="00E11C90">
              <w:rPr>
                <w:b/>
                <w:bCs/>
                <w:szCs w:val="17"/>
              </w:rPr>
              <w:t>Description of Specimens in Class</w:t>
            </w:r>
          </w:p>
          <w:p w14:paraId="4D66AE5C" w14:textId="77777777" w:rsidR="00E11C90" w:rsidRPr="00E11C90" w:rsidRDefault="00E11C90" w:rsidP="00E11C90">
            <w:pPr>
              <w:spacing w:before="40"/>
              <w:jc w:val="center"/>
              <w:rPr>
                <w:b/>
                <w:bCs/>
                <w:szCs w:val="17"/>
              </w:rPr>
            </w:pPr>
            <w:r w:rsidRPr="00E11C90">
              <w:rPr>
                <w:b/>
                <w:bCs/>
                <w:sz w:val="14"/>
                <w:szCs w:val="14"/>
              </w:rPr>
              <w:t>(taxonomic name, common name(s)) may include:</w:t>
            </w:r>
            <w:r w:rsidRPr="00E11C90">
              <w:rPr>
                <w:b/>
                <w:bCs/>
                <w:sz w:val="14"/>
                <w:szCs w:val="14"/>
              </w:rPr>
              <w:br/>
              <w:t>living/growing/harvesting situation, inclusions and exclusions</w:t>
            </w:r>
          </w:p>
        </w:tc>
        <w:tc>
          <w:tcPr>
            <w:tcW w:w="1842" w:type="dxa"/>
            <w:tcBorders>
              <w:bottom w:val="single" w:sz="4" w:space="0" w:color="auto"/>
            </w:tcBorders>
            <w:vAlign w:val="center"/>
          </w:tcPr>
          <w:p w14:paraId="773BE014" w14:textId="77777777" w:rsidR="00E11C90" w:rsidRPr="00E11C90" w:rsidRDefault="00E11C90" w:rsidP="00E11C90">
            <w:pPr>
              <w:spacing w:after="0"/>
              <w:jc w:val="center"/>
              <w:rPr>
                <w:b/>
                <w:bCs/>
                <w:szCs w:val="17"/>
              </w:rPr>
            </w:pPr>
            <w:r w:rsidRPr="00E11C90">
              <w:rPr>
                <w:b/>
                <w:bCs/>
                <w:szCs w:val="17"/>
              </w:rPr>
              <w:t xml:space="preserve">Provision of the Act </w:t>
            </w:r>
            <w:r w:rsidRPr="00E11C90">
              <w:rPr>
                <w:b/>
                <w:bCs/>
                <w:szCs w:val="17"/>
              </w:rPr>
              <w:br/>
              <w:t>which are to apply</w:t>
            </w:r>
          </w:p>
        </w:tc>
        <w:tc>
          <w:tcPr>
            <w:tcW w:w="851" w:type="dxa"/>
            <w:tcBorders>
              <w:bottom w:val="single" w:sz="4" w:space="0" w:color="auto"/>
            </w:tcBorders>
            <w:vAlign w:val="center"/>
          </w:tcPr>
          <w:p w14:paraId="4F10453E" w14:textId="77777777" w:rsidR="00E11C90" w:rsidRPr="00E11C90" w:rsidRDefault="00E11C90" w:rsidP="00E11C90">
            <w:pPr>
              <w:spacing w:after="0"/>
              <w:jc w:val="center"/>
              <w:rPr>
                <w:b/>
                <w:bCs/>
                <w:szCs w:val="17"/>
              </w:rPr>
            </w:pPr>
            <w:r w:rsidRPr="00E11C90">
              <w:rPr>
                <w:b/>
                <w:bCs/>
                <w:szCs w:val="17"/>
              </w:rPr>
              <w:t>Category</w:t>
            </w:r>
          </w:p>
        </w:tc>
        <w:tc>
          <w:tcPr>
            <w:tcW w:w="1701" w:type="dxa"/>
            <w:tcBorders>
              <w:bottom w:val="single" w:sz="4" w:space="0" w:color="auto"/>
            </w:tcBorders>
            <w:vAlign w:val="center"/>
          </w:tcPr>
          <w:p w14:paraId="3E3D3D9B" w14:textId="77777777" w:rsidR="00E11C90" w:rsidRPr="00E11C90" w:rsidRDefault="00E11C90" w:rsidP="00E11C90">
            <w:pPr>
              <w:spacing w:after="0"/>
              <w:jc w:val="center"/>
              <w:rPr>
                <w:b/>
                <w:bCs/>
                <w:szCs w:val="17"/>
              </w:rPr>
            </w:pPr>
            <w:r w:rsidRPr="00E11C90">
              <w:rPr>
                <w:b/>
                <w:bCs/>
                <w:szCs w:val="17"/>
              </w:rPr>
              <w:t>Declared Area</w:t>
            </w:r>
          </w:p>
        </w:tc>
      </w:tr>
      <w:tr w:rsidR="003F483F" w:rsidRPr="00E11C90" w14:paraId="747DAE30" w14:textId="77777777" w:rsidTr="005B0E02">
        <w:tc>
          <w:tcPr>
            <w:tcW w:w="851" w:type="dxa"/>
            <w:tcBorders>
              <w:top w:val="nil"/>
            </w:tcBorders>
          </w:tcPr>
          <w:p w14:paraId="43F591CC" w14:textId="77777777" w:rsidR="003F483F" w:rsidRDefault="007B668A" w:rsidP="003F483F">
            <w:pPr>
              <w:spacing w:after="0"/>
              <w:jc w:val="center"/>
              <w:rPr>
                <w:szCs w:val="17"/>
              </w:rPr>
            </w:pPr>
            <w:r w:rsidRPr="00E11C90">
              <w:rPr>
                <w:szCs w:val="17"/>
              </w:rPr>
              <w:t>Class 1</w:t>
            </w:r>
          </w:p>
          <w:p w14:paraId="4036D0A9" w14:textId="77777777" w:rsidR="00B85FEA" w:rsidRDefault="00B85FEA" w:rsidP="003F483F">
            <w:pPr>
              <w:spacing w:after="0"/>
              <w:jc w:val="center"/>
              <w:rPr>
                <w:szCs w:val="17"/>
              </w:rPr>
            </w:pPr>
          </w:p>
          <w:p w14:paraId="344A0355" w14:textId="77777777" w:rsidR="00B85FEA" w:rsidRDefault="00B85FEA" w:rsidP="003F483F">
            <w:pPr>
              <w:spacing w:after="0"/>
              <w:jc w:val="center"/>
              <w:rPr>
                <w:szCs w:val="17"/>
              </w:rPr>
            </w:pPr>
          </w:p>
          <w:p w14:paraId="2F1C7CBE" w14:textId="77777777" w:rsidR="00B85FEA" w:rsidRDefault="00B85FEA" w:rsidP="003F483F">
            <w:pPr>
              <w:spacing w:after="0"/>
              <w:jc w:val="center"/>
              <w:rPr>
                <w:szCs w:val="17"/>
              </w:rPr>
            </w:pPr>
          </w:p>
          <w:p w14:paraId="2080416A" w14:textId="77777777" w:rsidR="00B85FEA" w:rsidRDefault="00B85FEA" w:rsidP="003F483F">
            <w:pPr>
              <w:spacing w:after="0"/>
              <w:jc w:val="center"/>
              <w:rPr>
                <w:szCs w:val="17"/>
              </w:rPr>
            </w:pPr>
          </w:p>
          <w:p w14:paraId="66E13987" w14:textId="77777777" w:rsidR="00B85FEA" w:rsidRDefault="00B85FEA" w:rsidP="003F483F">
            <w:pPr>
              <w:spacing w:after="0"/>
              <w:jc w:val="center"/>
              <w:rPr>
                <w:szCs w:val="17"/>
              </w:rPr>
            </w:pPr>
          </w:p>
          <w:p w14:paraId="759CA32F" w14:textId="77777777" w:rsidR="00B85FEA" w:rsidRDefault="00B85FEA" w:rsidP="003F483F">
            <w:pPr>
              <w:spacing w:after="0"/>
              <w:jc w:val="center"/>
              <w:rPr>
                <w:szCs w:val="17"/>
              </w:rPr>
            </w:pPr>
          </w:p>
          <w:p w14:paraId="00C258AB" w14:textId="77777777" w:rsidR="00B85FEA" w:rsidRDefault="00B85FEA" w:rsidP="003F483F">
            <w:pPr>
              <w:spacing w:after="0"/>
              <w:jc w:val="center"/>
              <w:rPr>
                <w:szCs w:val="17"/>
              </w:rPr>
            </w:pPr>
          </w:p>
          <w:p w14:paraId="65D6C866" w14:textId="77777777" w:rsidR="00B85FEA" w:rsidRDefault="00B85FEA" w:rsidP="003F483F">
            <w:pPr>
              <w:spacing w:after="0"/>
              <w:jc w:val="center"/>
              <w:rPr>
                <w:szCs w:val="17"/>
              </w:rPr>
            </w:pPr>
          </w:p>
          <w:p w14:paraId="6181FC11" w14:textId="77777777" w:rsidR="00B85FEA" w:rsidRDefault="00B85FEA" w:rsidP="003F483F">
            <w:pPr>
              <w:spacing w:after="0"/>
              <w:jc w:val="center"/>
              <w:rPr>
                <w:szCs w:val="17"/>
              </w:rPr>
            </w:pPr>
          </w:p>
          <w:p w14:paraId="46D8279A" w14:textId="77777777" w:rsidR="00B85FEA" w:rsidRDefault="00B85FEA" w:rsidP="003F483F">
            <w:pPr>
              <w:spacing w:after="0"/>
              <w:jc w:val="center"/>
              <w:rPr>
                <w:szCs w:val="17"/>
              </w:rPr>
            </w:pPr>
          </w:p>
          <w:p w14:paraId="1AEA5D0E" w14:textId="77777777" w:rsidR="00B85FEA" w:rsidRDefault="00B85FEA" w:rsidP="003F483F">
            <w:pPr>
              <w:spacing w:after="0"/>
              <w:jc w:val="center"/>
              <w:rPr>
                <w:szCs w:val="17"/>
              </w:rPr>
            </w:pPr>
          </w:p>
          <w:p w14:paraId="2F4DF1C7" w14:textId="77777777" w:rsidR="00B85FEA" w:rsidRDefault="00B85FEA" w:rsidP="003F483F">
            <w:pPr>
              <w:spacing w:after="0"/>
              <w:jc w:val="center"/>
              <w:rPr>
                <w:szCs w:val="17"/>
              </w:rPr>
            </w:pPr>
          </w:p>
          <w:p w14:paraId="499C08AB" w14:textId="77777777" w:rsidR="00B85FEA" w:rsidRDefault="00B85FEA" w:rsidP="003F483F">
            <w:pPr>
              <w:spacing w:after="0"/>
              <w:jc w:val="center"/>
              <w:rPr>
                <w:szCs w:val="17"/>
              </w:rPr>
            </w:pPr>
          </w:p>
          <w:p w14:paraId="211F07FA" w14:textId="77777777" w:rsidR="00B85FEA" w:rsidRDefault="00B85FEA" w:rsidP="003F483F">
            <w:pPr>
              <w:spacing w:after="0"/>
              <w:jc w:val="center"/>
              <w:rPr>
                <w:szCs w:val="17"/>
              </w:rPr>
            </w:pPr>
          </w:p>
          <w:p w14:paraId="122EC09D" w14:textId="77777777" w:rsidR="00B85FEA" w:rsidRDefault="00B85FEA" w:rsidP="003F483F">
            <w:pPr>
              <w:spacing w:after="0"/>
              <w:jc w:val="center"/>
              <w:rPr>
                <w:szCs w:val="17"/>
              </w:rPr>
            </w:pPr>
          </w:p>
          <w:p w14:paraId="63A4D663" w14:textId="77777777" w:rsidR="00B85FEA" w:rsidRDefault="00B85FEA" w:rsidP="003F483F">
            <w:pPr>
              <w:spacing w:after="0"/>
              <w:jc w:val="center"/>
              <w:rPr>
                <w:szCs w:val="17"/>
              </w:rPr>
            </w:pPr>
          </w:p>
          <w:p w14:paraId="2C447F7A" w14:textId="77777777" w:rsidR="00B85FEA" w:rsidRDefault="00B85FEA" w:rsidP="003F483F">
            <w:pPr>
              <w:spacing w:after="0"/>
              <w:jc w:val="center"/>
              <w:rPr>
                <w:szCs w:val="17"/>
              </w:rPr>
            </w:pPr>
          </w:p>
          <w:p w14:paraId="29692286" w14:textId="77777777" w:rsidR="00B85FEA" w:rsidRDefault="00B85FEA" w:rsidP="003F483F">
            <w:pPr>
              <w:spacing w:after="0"/>
              <w:jc w:val="center"/>
              <w:rPr>
                <w:szCs w:val="17"/>
              </w:rPr>
            </w:pPr>
          </w:p>
          <w:p w14:paraId="57E8D54F" w14:textId="77777777" w:rsidR="00B85FEA" w:rsidRDefault="00B85FEA" w:rsidP="003F483F">
            <w:pPr>
              <w:spacing w:after="0"/>
              <w:jc w:val="center"/>
              <w:rPr>
                <w:szCs w:val="17"/>
              </w:rPr>
            </w:pPr>
          </w:p>
          <w:p w14:paraId="7397494F" w14:textId="77777777" w:rsidR="00B85FEA" w:rsidRDefault="00B85FEA" w:rsidP="003F483F">
            <w:pPr>
              <w:spacing w:after="0"/>
              <w:jc w:val="center"/>
              <w:rPr>
                <w:szCs w:val="17"/>
              </w:rPr>
            </w:pPr>
          </w:p>
          <w:p w14:paraId="0D27D8C6" w14:textId="77777777" w:rsidR="00B85FEA" w:rsidRDefault="00B85FEA" w:rsidP="003F483F">
            <w:pPr>
              <w:spacing w:after="0"/>
              <w:jc w:val="center"/>
              <w:rPr>
                <w:szCs w:val="17"/>
              </w:rPr>
            </w:pPr>
          </w:p>
          <w:p w14:paraId="2B3E983D" w14:textId="77777777" w:rsidR="00B85FEA" w:rsidRDefault="00B85FEA" w:rsidP="003F483F">
            <w:pPr>
              <w:spacing w:after="0"/>
              <w:jc w:val="center"/>
              <w:rPr>
                <w:szCs w:val="17"/>
              </w:rPr>
            </w:pPr>
          </w:p>
          <w:p w14:paraId="453E70A6" w14:textId="77777777" w:rsidR="00B85FEA" w:rsidRDefault="00B85FEA" w:rsidP="003F483F">
            <w:pPr>
              <w:spacing w:after="0"/>
              <w:jc w:val="center"/>
              <w:rPr>
                <w:szCs w:val="17"/>
              </w:rPr>
            </w:pPr>
          </w:p>
          <w:p w14:paraId="1A4965E6" w14:textId="77777777" w:rsidR="00B85FEA" w:rsidRDefault="00B85FEA" w:rsidP="003F483F">
            <w:pPr>
              <w:spacing w:after="0"/>
              <w:jc w:val="center"/>
              <w:rPr>
                <w:szCs w:val="17"/>
              </w:rPr>
            </w:pPr>
          </w:p>
          <w:p w14:paraId="2A004DDD" w14:textId="77777777" w:rsidR="00B85FEA" w:rsidRDefault="00B85FEA" w:rsidP="003F483F">
            <w:pPr>
              <w:spacing w:after="0"/>
              <w:jc w:val="center"/>
              <w:rPr>
                <w:szCs w:val="17"/>
              </w:rPr>
            </w:pPr>
          </w:p>
          <w:p w14:paraId="72205C03" w14:textId="77777777" w:rsidR="00B85FEA" w:rsidRDefault="00B85FEA" w:rsidP="003F483F">
            <w:pPr>
              <w:spacing w:after="0"/>
              <w:jc w:val="center"/>
              <w:rPr>
                <w:szCs w:val="17"/>
              </w:rPr>
            </w:pPr>
          </w:p>
          <w:p w14:paraId="0FAF0573" w14:textId="77777777" w:rsidR="00B85FEA" w:rsidRDefault="00B85FEA" w:rsidP="003F483F">
            <w:pPr>
              <w:spacing w:after="0"/>
              <w:jc w:val="center"/>
              <w:rPr>
                <w:szCs w:val="17"/>
              </w:rPr>
            </w:pPr>
          </w:p>
          <w:p w14:paraId="29BFE173" w14:textId="77777777" w:rsidR="00B85FEA" w:rsidRDefault="00B85FEA" w:rsidP="003F483F">
            <w:pPr>
              <w:spacing w:after="0"/>
              <w:jc w:val="center"/>
              <w:rPr>
                <w:szCs w:val="17"/>
              </w:rPr>
            </w:pPr>
          </w:p>
          <w:p w14:paraId="390C4A91" w14:textId="77777777" w:rsidR="00B85FEA" w:rsidRDefault="00B85FEA" w:rsidP="003F483F">
            <w:pPr>
              <w:spacing w:after="0"/>
              <w:jc w:val="center"/>
              <w:rPr>
                <w:szCs w:val="17"/>
              </w:rPr>
            </w:pPr>
          </w:p>
          <w:p w14:paraId="2AD9A42C" w14:textId="77777777" w:rsidR="00B85FEA" w:rsidRDefault="00B85FEA" w:rsidP="003F483F">
            <w:pPr>
              <w:spacing w:after="0"/>
              <w:jc w:val="center"/>
              <w:rPr>
                <w:szCs w:val="17"/>
              </w:rPr>
            </w:pPr>
          </w:p>
          <w:p w14:paraId="7F914882" w14:textId="77777777" w:rsidR="00B85FEA" w:rsidRDefault="00B85FEA" w:rsidP="003F483F">
            <w:pPr>
              <w:spacing w:after="0"/>
              <w:jc w:val="center"/>
              <w:rPr>
                <w:szCs w:val="17"/>
              </w:rPr>
            </w:pPr>
          </w:p>
          <w:p w14:paraId="68BF233A" w14:textId="77777777" w:rsidR="00B85FEA" w:rsidRDefault="00B85FEA" w:rsidP="003F483F">
            <w:pPr>
              <w:spacing w:after="0"/>
              <w:jc w:val="center"/>
              <w:rPr>
                <w:szCs w:val="17"/>
              </w:rPr>
            </w:pPr>
          </w:p>
          <w:p w14:paraId="1F67D6CA" w14:textId="77777777" w:rsidR="00B85FEA" w:rsidRDefault="00B85FEA" w:rsidP="003F483F">
            <w:pPr>
              <w:spacing w:after="0"/>
              <w:jc w:val="center"/>
              <w:rPr>
                <w:szCs w:val="17"/>
              </w:rPr>
            </w:pPr>
          </w:p>
          <w:p w14:paraId="57E2334A" w14:textId="77777777" w:rsidR="00B85FEA" w:rsidRDefault="00B85FEA" w:rsidP="003F483F">
            <w:pPr>
              <w:spacing w:after="0"/>
              <w:jc w:val="center"/>
              <w:rPr>
                <w:szCs w:val="17"/>
              </w:rPr>
            </w:pPr>
          </w:p>
          <w:p w14:paraId="0E73BD9B" w14:textId="77777777" w:rsidR="00B85FEA" w:rsidRDefault="00B85FEA" w:rsidP="003F483F">
            <w:pPr>
              <w:spacing w:after="0"/>
              <w:jc w:val="center"/>
              <w:rPr>
                <w:szCs w:val="17"/>
              </w:rPr>
            </w:pPr>
          </w:p>
          <w:p w14:paraId="1B752731" w14:textId="77777777" w:rsidR="00B85FEA" w:rsidRDefault="00B85FEA" w:rsidP="003F483F">
            <w:pPr>
              <w:spacing w:after="0"/>
              <w:jc w:val="center"/>
              <w:rPr>
                <w:szCs w:val="17"/>
              </w:rPr>
            </w:pPr>
          </w:p>
          <w:p w14:paraId="1523614A" w14:textId="77777777" w:rsidR="00B85FEA" w:rsidRDefault="00B85FEA" w:rsidP="003F483F">
            <w:pPr>
              <w:spacing w:after="0"/>
              <w:jc w:val="center"/>
              <w:rPr>
                <w:szCs w:val="17"/>
              </w:rPr>
            </w:pPr>
          </w:p>
          <w:p w14:paraId="12EB1168" w14:textId="77777777" w:rsidR="00B85FEA" w:rsidRDefault="00B85FEA" w:rsidP="003F483F">
            <w:pPr>
              <w:spacing w:after="0"/>
              <w:jc w:val="center"/>
              <w:rPr>
                <w:szCs w:val="17"/>
              </w:rPr>
            </w:pPr>
          </w:p>
          <w:p w14:paraId="3B2B60D7" w14:textId="77777777" w:rsidR="00B85FEA" w:rsidRDefault="00B85FEA" w:rsidP="003F483F">
            <w:pPr>
              <w:spacing w:after="0"/>
              <w:jc w:val="center"/>
              <w:rPr>
                <w:szCs w:val="17"/>
              </w:rPr>
            </w:pPr>
          </w:p>
          <w:p w14:paraId="45B42635" w14:textId="77777777" w:rsidR="00B85FEA" w:rsidRDefault="00B85FEA" w:rsidP="003F483F">
            <w:pPr>
              <w:spacing w:after="0"/>
              <w:jc w:val="center"/>
              <w:rPr>
                <w:szCs w:val="17"/>
              </w:rPr>
            </w:pPr>
          </w:p>
          <w:p w14:paraId="1C3A3FA7" w14:textId="77777777" w:rsidR="00B85FEA" w:rsidRDefault="00B85FEA" w:rsidP="003F483F">
            <w:pPr>
              <w:spacing w:after="0"/>
              <w:jc w:val="center"/>
              <w:rPr>
                <w:szCs w:val="17"/>
              </w:rPr>
            </w:pPr>
          </w:p>
          <w:p w14:paraId="3DCC58AA" w14:textId="77777777" w:rsidR="00B85FEA" w:rsidRDefault="00B85FEA" w:rsidP="003F483F">
            <w:pPr>
              <w:spacing w:after="0"/>
              <w:jc w:val="center"/>
              <w:rPr>
                <w:szCs w:val="17"/>
              </w:rPr>
            </w:pPr>
          </w:p>
          <w:p w14:paraId="31BCD5E0" w14:textId="77777777" w:rsidR="00B85FEA" w:rsidRDefault="00B85FEA" w:rsidP="003F483F">
            <w:pPr>
              <w:spacing w:after="0"/>
              <w:jc w:val="center"/>
              <w:rPr>
                <w:szCs w:val="17"/>
              </w:rPr>
            </w:pPr>
          </w:p>
          <w:p w14:paraId="4997BBE5" w14:textId="77777777" w:rsidR="00B85FEA" w:rsidRDefault="005B3EF1" w:rsidP="005B3EF1">
            <w:pPr>
              <w:spacing w:after="0"/>
              <w:jc w:val="center"/>
              <w:rPr>
                <w:szCs w:val="17"/>
              </w:rPr>
            </w:pPr>
            <w:r w:rsidRPr="00E11C90">
              <w:rPr>
                <w:szCs w:val="17"/>
              </w:rPr>
              <w:lastRenderedPageBreak/>
              <w:t>Class 1</w:t>
            </w:r>
          </w:p>
          <w:p w14:paraId="67ED9BDD" w14:textId="4F499A8C" w:rsidR="009A501E" w:rsidRPr="00E11C90" w:rsidRDefault="009A501E" w:rsidP="005B3EF1">
            <w:pPr>
              <w:spacing w:after="0"/>
              <w:jc w:val="center"/>
              <w:rPr>
                <w:szCs w:val="17"/>
              </w:rPr>
            </w:pPr>
            <w:r>
              <w:rPr>
                <w:szCs w:val="17"/>
              </w:rPr>
              <w:t>(cont.)</w:t>
            </w:r>
          </w:p>
        </w:tc>
        <w:tc>
          <w:tcPr>
            <w:tcW w:w="3969" w:type="dxa"/>
            <w:tcBorders>
              <w:top w:val="nil"/>
            </w:tcBorders>
          </w:tcPr>
          <w:p w14:paraId="5318C12E" w14:textId="18B6C447" w:rsidR="007B668A" w:rsidRDefault="007B668A" w:rsidP="003F483F">
            <w:pPr>
              <w:spacing w:after="120"/>
              <w:jc w:val="left"/>
              <w:rPr>
                <w:i/>
                <w:iCs/>
                <w:szCs w:val="17"/>
              </w:rPr>
            </w:pPr>
            <w:r w:rsidRPr="00E11C90">
              <w:rPr>
                <w:i/>
                <w:iCs/>
                <w:szCs w:val="17"/>
              </w:rPr>
              <w:lastRenderedPageBreak/>
              <w:t>Leptailurus serval x Felis catus</w:t>
            </w:r>
            <w:r w:rsidRPr="00E11C90">
              <w:rPr>
                <w:i/>
                <w:iCs/>
                <w:szCs w:val="17"/>
              </w:rPr>
              <w:br/>
            </w:r>
            <w:r w:rsidRPr="00E11C90">
              <w:rPr>
                <w:szCs w:val="17"/>
              </w:rPr>
              <w:t>Savannah Cat</w:t>
            </w:r>
          </w:p>
          <w:p w14:paraId="7C01D536" w14:textId="20936F12" w:rsidR="003F483F" w:rsidRPr="00E11C90" w:rsidRDefault="003F483F" w:rsidP="003F483F">
            <w:pPr>
              <w:spacing w:after="120"/>
              <w:jc w:val="left"/>
              <w:rPr>
                <w:i/>
                <w:iCs/>
                <w:szCs w:val="17"/>
              </w:rPr>
            </w:pPr>
            <w:r w:rsidRPr="00E11C90">
              <w:rPr>
                <w:i/>
                <w:iCs/>
                <w:szCs w:val="17"/>
              </w:rPr>
              <w:t>Canis familiaris</w:t>
            </w:r>
            <w:r w:rsidRPr="00E11C90">
              <w:rPr>
                <w:i/>
                <w:iCs/>
                <w:szCs w:val="17"/>
              </w:rPr>
              <w:br/>
            </w:r>
            <w:r w:rsidRPr="00E11C90">
              <w:rPr>
                <w:szCs w:val="17"/>
              </w:rPr>
              <w:t xml:space="preserve">Breed known as New Guinea singing dog </w:t>
            </w:r>
            <w:r w:rsidRPr="00E11C90">
              <w:rPr>
                <w:szCs w:val="17"/>
              </w:rPr>
              <w:br/>
              <w:t>(excluding all other breeds)</w:t>
            </w:r>
          </w:p>
          <w:p w14:paraId="6D5D67CF" w14:textId="77777777" w:rsidR="003F483F" w:rsidRPr="00E11C90" w:rsidRDefault="003F483F" w:rsidP="003F483F">
            <w:pPr>
              <w:spacing w:after="120"/>
              <w:jc w:val="left"/>
              <w:rPr>
                <w:i/>
                <w:iCs/>
                <w:szCs w:val="17"/>
              </w:rPr>
            </w:pPr>
            <w:r w:rsidRPr="00E11C90">
              <w:rPr>
                <w:i/>
                <w:iCs/>
                <w:szCs w:val="17"/>
              </w:rPr>
              <w:t>Mustela erminea</w:t>
            </w:r>
            <w:r w:rsidRPr="00E11C90">
              <w:rPr>
                <w:i/>
                <w:iCs/>
                <w:szCs w:val="17"/>
              </w:rPr>
              <w:br/>
            </w:r>
            <w:r w:rsidRPr="00E11C90">
              <w:rPr>
                <w:szCs w:val="17"/>
              </w:rPr>
              <w:t>Stoat, Ermine</w:t>
            </w:r>
          </w:p>
          <w:p w14:paraId="33645F52" w14:textId="77777777" w:rsidR="003F483F" w:rsidRPr="00E11C90" w:rsidRDefault="003F483F" w:rsidP="003F483F">
            <w:pPr>
              <w:spacing w:after="120"/>
              <w:jc w:val="left"/>
              <w:rPr>
                <w:i/>
                <w:iCs/>
                <w:szCs w:val="17"/>
              </w:rPr>
            </w:pPr>
            <w:r w:rsidRPr="00E11C90">
              <w:rPr>
                <w:i/>
                <w:iCs/>
                <w:szCs w:val="17"/>
              </w:rPr>
              <w:t>Rattus exulans</w:t>
            </w:r>
            <w:r w:rsidRPr="00E11C90">
              <w:rPr>
                <w:i/>
                <w:iCs/>
                <w:szCs w:val="17"/>
              </w:rPr>
              <w:br/>
            </w:r>
            <w:r w:rsidRPr="00E11C90">
              <w:rPr>
                <w:szCs w:val="17"/>
              </w:rPr>
              <w:t>Pacific Rat, Polynesian Rat</w:t>
            </w:r>
          </w:p>
          <w:p w14:paraId="2CA98EA7" w14:textId="77777777" w:rsidR="003F483F" w:rsidRPr="00E11C90" w:rsidRDefault="003F483F" w:rsidP="003F483F">
            <w:pPr>
              <w:spacing w:after="120"/>
              <w:jc w:val="left"/>
              <w:rPr>
                <w:i/>
                <w:iCs/>
                <w:szCs w:val="17"/>
              </w:rPr>
            </w:pPr>
            <w:r w:rsidRPr="00E11C90">
              <w:rPr>
                <w:i/>
                <w:iCs/>
                <w:szCs w:val="17"/>
              </w:rPr>
              <w:t>Funambulus pennantii</w:t>
            </w:r>
            <w:r w:rsidRPr="00E11C90">
              <w:rPr>
                <w:i/>
                <w:iCs/>
                <w:szCs w:val="17"/>
              </w:rPr>
              <w:br/>
            </w:r>
            <w:r w:rsidRPr="00E11C90">
              <w:rPr>
                <w:szCs w:val="17"/>
              </w:rPr>
              <w:t>Northern Palm-squirrel</w:t>
            </w:r>
          </w:p>
          <w:p w14:paraId="7FD2698A" w14:textId="77777777" w:rsidR="003F483F" w:rsidRPr="00E11C90" w:rsidRDefault="003F483F" w:rsidP="003F483F">
            <w:pPr>
              <w:spacing w:after="120"/>
              <w:jc w:val="left"/>
              <w:rPr>
                <w:i/>
                <w:iCs/>
                <w:szCs w:val="17"/>
              </w:rPr>
            </w:pPr>
            <w:r w:rsidRPr="00E11C90">
              <w:rPr>
                <w:i/>
                <w:iCs/>
                <w:szCs w:val="17"/>
              </w:rPr>
              <w:t>Polyplectron napoleonis</w:t>
            </w:r>
            <w:r w:rsidRPr="00E11C90">
              <w:rPr>
                <w:i/>
                <w:iCs/>
                <w:szCs w:val="17"/>
              </w:rPr>
              <w:br/>
            </w:r>
            <w:r w:rsidRPr="00E11C90">
              <w:rPr>
                <w:szCs w:val="17"/>
              </w:rPr>
              <w:t>Palawan Peacock-pheasant</w:t>
            </w:r>
          </w:p>
          <w:p w14:paraId="4627E146" w14:textId="77777777" w:rsidR="003F483F" w:rsidRPr="00E11C90" w:rsidRDefault="003F483F" w:rsidP="003F483F">
            <w:pPr>
              <w:spacing w:after="120"/>
              <w:jc w:val="left"/>
              <w:rPr>
                <w:i/>
                <w:iCs/>
                <w:szCs w:val="17"/>
              </w:rPr>
            </w:pPr>
            <w:r w:rsidRPr="00E11C90">
              <w:rPr>
                <w:i/>
                <w:iCs/>
                <w:szCs w:val="17"/>
              </w:rPr>
              <w:t>Corvus splendens</w:t>
            </w:r>
            <w:r w:rsidRPr="00E11C90">
              <w:rPr>
                <w:i/>
                <w:iCs/>
                <w:szCs w:val="17"/>
              </w:rPr>
              <w:br/>
            </w:r>
            <w:r w:rsidRPr="00E11C90">
              <w:rPr>
                <w:szCs w:val="17"/>
              </w:rPr>
              <w:t>House Crow, Indian House Crow</w:t>
            </w:r>
          </w:p>
          <w:p w14:paraId="02FA03F0" w14:textId="77777777" w:rsidR="003F483F" w:rsidRPr="00E11C90" w:rsidRDefault="003F483F" w:rsidP="003F483F">
            <w:pPr>
              <w:spacing w:after="120"/>
              <w:jc w:val="left"/>
              <w:rPr>
                <w:i/>
                <w:iCs/>
                <w:szCs w:val="17"/>
              </w:rPr>
            </w:pPr>
            <w:r w:rsidRPr="00E11C90">
              <w:rPr>
                <w:i/>
                <w:iCs/>
                <w:szCs w:val="17"/>
              </w:rPr>
              <w:t>Cyanocorax morio</w:t>
            </w:r>
            <w:r w:rsidRPr="00E11C90">
              <w:rPr>
                <w:i/>
                <w:iCs/>
                <w:szCs w:val="17"/>
              </w:rPr>
              <w:br/>
            </w:r>
            <w:r w:rsidRPr="00E11C90">
              <w:rPr>
                <w:szCs w:val="17"/>
              </w:rPr>
              <w:t>Brown Jay</w:t>
            </w:r>
          </w:p>
          <w:p w14:paraId="4C75C8EE" w14:textId="77777777" w:rsidR="003F483F" w:rsidRPr="00E11C90" w:rsidRDefault="003F483F" w:rsidP="003F483F">
            <w:pPr>
              <w:spacing w:after="120"/>
              <w:jc w:val="left"/>
              <w:rPr>
                <w:i/>
                <w:iCs/>
                <w:szCs w:val="17"/>
              </w:rPr>
            </w:pPr>
            <w:r w:rsidRPr="00E11C90">
              <w:rPr>
                <w:i/>
                <w:iCs/>
                <w:szCs w:val="17"/>
              </w:rPr>
              <w:t>Lonchura punctulate</w:t>
            </w:r>
            <w:r w:rsidRPr="00E11C90">
              <w:rPr>
                <w:i/>
                <w:iCs/>
                <w:szCs w:val="17"/>
              </w:rPr>
              <w:br/>
            </w:r>
            <w:r w:rsidRPr="00E11C90">
              <w:rPr>
                <w:szCs w:val="17"/>
              </w:rPr>
              <w:t xml:space="preserve">Spicefinch, Nutmeg Mannikin, Spotted Munia, </w:t>
            </w:r>
            <w:r w:rsidRPr="00E11C90">
              <w:rPr>
                <w:szCs w:val="17"/>
              </w:rPr>
              <w:br/>
              <w:t>Scaly-breasted Munia</w:t>
            </w:r>
          </w:p>
          <w:p w14:paraId="5DAA3BE3" w14:textId="77777777" w:rsidR="003F483F" w:rsidRPr="00E11C90" w:rsidRDefault="003F483F" w:rsidP="003F483F">
            <w:pPr>
              <w:spacing w:after="120"/>
              <w:jc w:val="left"/>
              <w:rPr>
                <w:i/>
                <w:iCs/>
                <w:szCs w:val="17"/>
              </w:rPr>
            </w:pPr>
            <w:r w:rsidRPr="00E11C90">
              <w:rPr>
                <w:i/>
                <w:iCs/>
                <w:szCs w:val="17"/>
              </w:rPr>
              <w:t>Turdus philmelos</w:t>
            </w:r>
            <w:r w:rsidRPr="00E11C90">
              <w:rPr>
                <w:i/>
                <w:iCs/>
                <w:szCs w:val="17"/>
              </w:rPr>
              <w:br/>
            </w:r>
            <w:r w:rsidRPr="00E11C90">
              <w:rPr>
                <w:szCs w:val="17"/>
              </w:rPr>
              <w:t>Song Thrush</w:t>
            </w:r>
          </w:p>
          <w:p w14:paraId="66C853BF" w14:textId="77777777" w:rsidR="003F483F" w:rsidRPr="00E11C90" w:rsidRDefault="003F483F" w:rsidP="003F483F">
            <w:pPr>
              <w:spacing w:after="120"/>
              <w:jc w:val="left"/>
              <w:rPr>
                <w:i/>
                <w:iCs/>
                <w:szCs w:val="17"/>
              </w:rPr>
            </w:pPr>
            <w:r w:rsidRPr="00E11C90">
              <w:rPr>
                <w:i/>
                <w:iCs/>
                <w:szCs w:val="17"/>
              </w:rPr>
              <w:t>Pycnonotus jocosus</w:t>
            </w:r>
            <w:r w:rsidRPr="00E11C90">
              <w:rPr>
                <w:i/>
                <w:iCs/>
                <w:szCs w:val="17"/>
              </w:rPr>
              <w:br/>
            </w:r>
            <w:r w:rsidRPr="00E11C90">
              <w:rPr>
                <w:szCs w:val="17"/>
              </w:rPr>
              <w:t>Red-whiskered Bulbul</w:t>
            </w:r>
            <w:r w:rsidRPr="00E11C90">
              <w:rPr>
                <w:i/>
                <w:iCs/>
                <w:szCs w:val="17"/>
              </w:rPr>
              <w:br/>
              <w:t>Acridotheres tristis</w:t>
            </w:r>
            <w:r w:rsidRPr="00E11C90">
              <w:rPr>
                <w:i/>
                <w:iCs/>
                <w:szCs w:val="17"/>
              </w:rPr>
              <w:br/>
            </w:r>
            <w:r w:rsidRPr="00E11C90">
              <w:rPr>
                <w:szCs w:val="17"/>
              </w:rPr>
              <w:t>Indian Mynah, Common Myna, Indian House Myna</w:t>
            </w:r>
            <w:r w:rsidRPr="00E11C90">
              <w:rPr>
                <w:i/>
                <w:iCs/>
                <w:szCs w:val="17"/>
              </w:rPr>
              <w:t>Trachemys scripta</w:t>
            </w:r>
            <w:r w:rsidRPr="00E11C90">
              <w:rPr>
                <w:i/>
                <w:iCs/>
                <w:szCs w:val="17"/>
              </w:rPr>
              <w:br/>
            </w:r>
            <w:r w:rsidRPr="00E11C90">
              <w:rPr>
                <w:szCs w:val="17"/>
              </w:rPr>
              <w:t>Red-eared Slider, Common Slider</w:t>
            </w:r>
          </w:p>
          <w:p w14:paraId="2E41AFE3" w14:textId="77777777" w:rsidR="003F483F" w:rsidRPr="00E11C90" w:rsidRDefault="003F483F" w:rsidP="003F483F">
            <w:pPr>
              <w:spacing w:after="120"/>
              <w:jc w:val="left"/>
              <w:rPr>
                <w:i/>
                <w:iCs/>
                <w:szCs w:val="17"/>
              </w:rPr>
            </w:pPr>
            <w:r w:rsidRPr="00E11C90">
              <w:rPr>
                <w:i/>
                <w:iCs/>
                <w:szCs w:val="17"/>
              </w:rPr>
              <w:t>Calotes versicolor</w:t>
            </w:r>
            <w:r w:rsidRPr="00E11C90">
              <w:rPr>
                <w:i/>
                <w:iCs/>
                <w:szCs w:val="17"/>
              </w:rPr>
              <w:br/>
            </w:r>
            <w:r w:rsidRPr="00E11C90">
              <w:rPr>
                <w:szCs w:val="17"/>
              </w:rPr>
              <w:t>Oriental Garden Lizard</w:t>
            </w:r>
          </w:p>
          <w:p w14:paraId="290567B7" w14:textId="77777777" w:rsidR="003F483F" w:rsidRPr="00E11C90" w:rsidRDefault="003F483F" w:rsidP="003F483F">
            <w:pPr>
              <w:spacing w:after="120"/>
              <w:jc w:val="left"/>
              <w:rPr>
                <w:i/>
                <w:iCs/>
                <w:szCs w:val="17"/>
              </w:rPr>
            </w:pPr>
            <w:r w:rsidRPr="00E11C90">
              <w:rPr>
                <w:i/>
                <w:iCs/>
                <w:szCs w:val="17"/>
              </w:rPr>
              <w:t>Duttaphrynus melanostictus</w:t>
            </w:r>
            <w:r w:rsidRPr="00E11C90">
              <w:rPr>
                <w:i/>
                <w:iCs/>
                <w:szCs w:val="17"/>
              </w:rPr>
              <w:br/>
            </w:r>
            <w:r w:rsidRPr="00E11C90">
              <w:rPr>
                <w:szCs w:val="17"/>
              </w:rPr>
              <w:t xml:space="preserve">Asian Black-spined Toad, Asian Common Toad, </w:t>
            </w:r>
            <w:r w:rsidRPr="00E11C90">
              <w:rPr>
                <w:szCs w:val="17"/>
              </w:rPr>
              <w:br/>
              <w:t>Asian Toad, Black-spectacled Toad, Common Sunda, Javanese Toad</w:t>
            </w:r>
          </w:p>
          <w:p w14:paraId="4F689F90" w14:textId="77777777" w:rsidR="003F483F" w:rsidRPr="00E11C90" w:rsidRDefault="003F483F" w:rsidP="003F483F">
            <w:pPr>
              <w:spacing w:after="120"/>
              <w:jc w:val="left"/>
              <w:rPr>
                <w:b/>
                <w:bCs/>
                <w:szCs w:val="17"/>
              </w:rPr>
            </w:pPr>
            <w:r w:rsidRPr="00E11C90">
              <w:rPr>
                <w:b/>
                <w:bCs/>
                <w:szCs w:val="17"/>
              </w:rPr>
              <w:lastRenderedPageBreak/>
              <w:t>AND</w:t>
            </w:r>
            <w:r w:rsidRPr="00E11C90">
              <w:rPr>
                <w:b/>
                <w:bCs/>
                <w:szCs w:val="17"/>
              </w:rPr>
              <w:br/>
              <w:t xml:space="preserve">All other animals that are not native animals, </w:t>
            </w:r>
            <w:r w:rsidRPr="00E11C90">
              <w:rPr>
                <w:b/>
                <w:bCs/>
                <w:szCs w:val="17"/>
              </w:rPr>
              <w:br/>
              <w:t xml:space="preserve">and not listed in any other Animal class in </w:t>
            </w:r>
            <w:r w:rsidRPr="00E11C90">
              <w:rPr>
                <w:b/>
                <w:bCs/>
                <w:szCs w:val="17"/>
              </w:rPr>
              <w:br/>
              <w:t>this document.</w:t>
            </w:r>
          </w:p>
        </w:tc>
        <w:tc>
          <w:tcPr>
            <w:tcW w:w="1842" w:type="dxa"/>
            <w:tcBorders>
              <w:top w:val="nil"/>
            </w:tcBorders>
          </w:tcPr>
          <w:p w14:paraId="3F87B1A1" w14:textId="77777777" w:rsidR="003F483F" w:rsidRDefault="007B668A" w:rsidP="00B85FEA">
            <w:pPr>
              <w:spacing w:after="0"/>
              <w:jc w:val="left"/>
              <w:rPr>
                <w:szCs w:val="17"/>
              </w:rPr>
            </w:pPr>
            <w:r w:rsidRPr="00E11C90">
              <w:rPr>
                <w:szCs w:val="17"/>
              </w:rPr>
              <w:lastRenderedPageBreak/>
              <w:t>186(1)(3), 187(1), 188, 189, 190, 191(1), 192(1</w:t>
            </w:r>
            <w:r>
              <w:rPr>
                <w:szCs w:val="17"/>
              </w:rPr>
              <w:t>)</w:t>
            </w:r>
          </w:p>
          <w:p w14:paraId="10968D51" w14:textId="77777777" w:rsidR="00B85FEA" w:rsidRDefault="00B85FEA" w:rsidP="00B85FEA">
            <w:pPr>
              <w:spacing w:after="0"/>
              <w:jc w:val="left"/>
              <w:rPr>
                <w:szCs w:val="17"/>
              </w:rPr>
            </w:pPr>
          </w:p>
          <w:p w14:paraId="007AF749" w14:textId="77777777" w:rsidR="00B85FEA" w:rsidRDefault="00B85FEA" w:rsidP="00B85FEA">
            <w:pPr>
              <w:spacing w:after="0"/>
              <w:jc w:val="left"/>
              <w:rPr>
                <w:szCs w:val="17"/>
              </w:rPr>
            </w:pPr>
          </w:p>
          <w:p w14:paraId="67EAA269" w14:textId="77777777" w:rsidR="00B85FEA" w:rsidRDefault="00B85FEA" w:rsidP="00B85FEA">
            <w:pPr>
              <w:spacing w:after="0"/>
              <w:jc w:val="left"/>
              <w:rPr>
                <w:szCs w:val="17"/>
              </w:rPr>
            </w:pPr>
          </w:p>
          <w:p w14:paraId="63DA5D6B" w14:textId="77777777" w:rsidR="00B85FEA" w:rsidRDefault="00B85FEA" w:rsidP="00B85FEA">
            <w:pPr>
              <w:spacing w:after="0"/>
              <w:jc w:val="left"/>
              <w:rPr>
                <w:szCs w:val="17"/>
              </w:rPr>
            </w:pPr>
          </w:p>
          <w:p w14:paraId="42D7828B" w14:textId="77777777" w:rsidR="00B85FEA" w:rsidRDefault="00B85FEA" w:rsidP="00B85FEA">
            <w:pPr>
              <w:spacing w:after="0"/>
              <w:jc w:val="left"/>
              <w:rPr>
                <w:szCs w:val="17"/>
              </w:rPr>
            </w:pPr>
          </w:p>
          <w:p w14:paraId="07FD5814" w14:textId="77777777" w:rsidR="00B85FEA" w:rsidRDefault="00B85FEA" w:rsidP="00B85FEA">
            <w:pPr>
              <w:spacing w:after="0"/>
              <w:jc w:val="left"/>
              <w:rPr>
                <w:szCs w:val="17"/>
              </w:rPr>
            </w:pPr>
          </w:p>
          <w:p w14:paraId="39902AB3" w14:textId="77777777" w:rsidR="00B85FEA" w:rsidRDefault="00B85FEA" w:rsidP="00B85FEA">
            <w:pPr>
              <w:spacing w:after="0"/>
              <w:jc w:val="left"/>
              <w:rPr>
                <w:szCs w:val="17"/>
              </w:rPr>
            </w:pPr>
          </w:p>
          <w:p w14:paraId="52CE5245" w14:textId="77777777" w:rsidR="00B85FEA" w:rsidRDefault="00B85FEA" w:rsidP="00B85FEA">
            <w:pPr>
              <w:spacing w:after="0"/>
              <w:jc w:val="left"/>
              <w:rPr>
                <w:szCs w:val="17"/>
              </w:rPr>
            </w:pPr>
          </w:p>
          <w:p w14:paraId="67DCEC9B" w14:textId="77777777" w:rsidR="00B85FEA" w:rsidRDefault="00B85FEA" w:rsidP="00B85FEA">
            <w:pPr>
              <w:spacing w:after="0"/>
              <w:jc w:val="left"/>
              <w:rPr>
                <w:szCs w:val="17"/>
              </w:rPr>
            </w:pPr>
          </w:p>
          <w:p w14:paraId="11C21AD6" w14:textId="77777777" w:rsidR="00B85FEA" w:rsidRDefault="00B85FEA" w:rsidP="00B85FEA">
            <w:pPr>
              <w:spacing w:after="0"/>
              <w:jc w:val="left"/>
              <w:rPr>
                <w:szCs w:val="17"/>
              </w:rPr>
            </w:pPr>
          </w:p>
          <w:p w14:paraId="43D33527" w14:textId="77777777" w:rsidR="00B85FEA" w:rsidRDefault="00B85FEA" w:rsidP="00B85FEA">
            <w:pPr>
              <w:spacing w:after="0"/>
              <w:jc w:val="left"/>
              <w:rPr>
                <w:szCs w:val="17"/>
              </w:rPr>
            </w:pPr>
          </w:p>
          <w:p w14:paraId="73AC0934" w14:textId="77777777" w:rsidR="00B85FEA" w:rsidRDefault="00B85FEA" w:rsidP="00B85FEA">
            <w:pPr>
              <w:spacing w:after="0"/>
              <w:jc w:val="left"/>
              <w:rPr>
                <w:szCs w:val="17"/>
              </w:rPr>
            </w:pPr>
          </w:p>
          <w:p w14:paraId="10FFD6EC" w14:textId="77777777" w:rsidR="00B85FEA" w:rsidRDefault="00B85FEA" w:rsidP="00B85FEA">
            <w:pPr>
              <w:spacing w:after="0"/>
              <w:jc w:val="left"/>
              <w:rPr>
                <w:szCs w:val="17"/>
              </w:rPr>
            </w:pPr>
          </w:p>
          <w:p w14:paraId="00CBC95B" w14:textId="77777777" w:rsidR="00B85FEA" w:rsidRDefault="00B85FEA" w:rsidP="00B85FEA">
            <w:pPr>
              <w:spacing w:after="0"/>
              <w:jc w:val="left"/>
              <w:rPr>
                <w:szCs w:val="17"/>
              </w:rPr>
            </w:pPr>
          </w:p>
          <w:p w14:paraId="65EDD32D" w14:textId="77777777" w:rsidR="00B85FEA" w:rsidRDefault="00B85FEA" w:rsidP="00B85FEA">
            <w:pPr>
              <w:spacing w:after="0"/>
              <w:jc w:val="left"/>
              <w:rPr>
                <w:szCs w:val="17"/>
              </w:rPr>
            </w:pPr>
          </w:p>
          <w:p w14:paraId="6470488E" w14:textId="77777777" w:rsidR="00B85FEA" w:rsidRDefault="00B85FEA" w:rsidP="00B85FEA">
            <w:pPr>
              <w:spacing w:after="0"/>
              <w:jc w:val="left"/>
              <w:rPr>
                <w:szCs w:val="17"/>
              </w:rPr>
            </w:pPr>
          </w:p>
          <w:p w14:paraId="04967FC9" w14:textId="77777777" w:rsidR="00B85FEA" w:rsidRDefault="00B85FEA" w:rsidP="00B85FEA">
            <w:pPr>
              <w:spacing w:after="0"/>
              <w:jc w:val="left"/>
              <w:rPr>
                <w:szCs w:val="17"/>
              </w:rPr>
            </w:pPr>
          </w:p>
          <w:p w14:paraId="4BFA987B" w14:textId="77777777" w:rsidR="00B85FEA" w:rsidRDefault="00B85FEA" w:rsidP="00B85FEA">
            <w:pPr>
              <w:spacing w:after="0"/>
              <w:jc w:val="left"/>
              <w:rPr>
                <w:szCs w:val="17"/>
              </w:rPr>
            </w:pPr>
          </w:p>
          <w:p w14:paraId="2C77E2BB" w14:textId="77777777" w:rsidR="00B85FEA" w:rsidRDefault="00B85FEA" w:rsidP="00B85FEA">
            <w:pPr>
              <w:spacing w:after="0"/>
              <w:jc w:val="left"/>
              <w:rPr>
                <w:szCs w:val="17"/>
              </w:rPr>
            </w:pPr>
          </w:p>
          <w:p w14:paraId="13FB33E6" w14:textId="77777777" w:rsidR="00B85FEA" w:rsidRDefault="00B85FEA" w:rsidP="00B85FEA">
            <w:pPr>
              <w:spacing w:after="0"/>
              <w:jc w:val="left"/>
              <w:rPr>
                <w:szCs w:val="17"/>
              </w:rPr>
            </w:pPr>
          </w:p>
          <w:p w14:paraId="2DD0AA71" w14:textId="77777777" w:rsidR="00B85FEA" w:rsidRDefault="00B85FEA" w:rsidP="00B85FEA">
            <w:pPr>
              <w:spacing w:after="0"/>
              <w:jc w:val="left"/>
              <w:rPr>
                <w:szCs w:val="17"/>
              </w:rPr>
            </w:pPr>
          </w:p>
          <w:p w14:paraId="3A72FC3F" w14:textId="77777777" w:rsidR="00B85FEA" w:rsidRDefault="00B85FEA" w:rsidP="00B85FEA">
            <w:pPr>
              <w:spacing w:after="0"/>
              <w:jc w:val="left"/>
              <w:rPr>
                <w:szCs w:val="17"/>
              </w:rPr>
            </w:pPr>
          </w:p>
          <w:p w14:paraId="0BD1036C" w14:textId="77777777" w:rsidR="00B85FEA" w:rsidRDefault="00B85FEA" w:rsidP="00B85FEA">
            <w:pPr>
              <w:spacing w:after="0"/>
              <w:jc w:val="left"/>
              <w:rPr>
                <w:szCs w:val="17"/>
              </w:rPr>
            </w:pPr>
          </w:p>
          <w:p w14:paraId="100EDD9B" w14:textId="77777777" w:rsidR="00B85FEA" w:rsidRDefault="00B85FEA" w:rsidP="00B85FEA">
            <w:pPr>
              <w:spacing w:after="0"/>
              <w:jc w:val="left"/>
              <w:rPr>
                <w:szCs w:val="17"/>
              </w:rPr>
            </w:pPr>
          </w:p>
          <w:p w14:paraId="025E6AD5" w14:textId="77777777" w:rsidR="005B3EF1" w:rsidRDefault="005B3EF1" w:rsidP="00B85FEA">
            <w:pPr>
              <w:spacing w:after="0"/>
              <w:jc w:val="left"/>
              <w:rPr>
                <w:szCs w:val="17"/>
              </w:rPr>
            </w:pPr>
          </w:p>
          <w:p w14:paraId="3FB6092F" w14:textId="77777777" w:rsidR="005B3EF1" w:rsidRDefault="005B3EF1" w:rsidP="00B85FEA">
            <w:pPr>
              <w:spacing w:after="0"/>
              <w:jc w:val="left"/>
              <w:rPr>
                <w:szCs w:val="17"/>
              </w:rPr>
            </w:pPr>
          </w:p>
          <w:p w14:paraId="0421E6B9" w14:textId="77777777" w:rsidR="005B3EF1" w:rsidRDefault="005B3EF1" w:rsidP="00B85FEA">
            <w:pPr>
              <w:spacing w:after="0"/>
              <w:jc w:val="left"/>
              <w:rPr>
                <w:szCs w:val="17"/>
              </w:rPr>
            </w:pPr>
          </w:p>
          <w:p w14:paraId="56F6AC81" w14:textId="77777777" w:rsidR="005B3EF1" w:rsidRDefault="005B3EF1" w:rsidP="00B85FEA">
            <w:pPr>
              <w:spacing w:after="0"/>
              <w:jc w:val="left"/>
              <w:rPr>
                <w:szCs w:val="17"/>
              </w:rPr>
            </w:pPr>
          </w:p>
          <w:p w14:paraId="7926E117" w14:textId="77777777" w:rsidR="005B3EF1" w:rsidRDefault="005B3EF1" w:rsidP="00B85FEA">
            <w:pPr>
              <w:spacing w:after="0"/>
              <w:jc w:val="left"/>
              <w:rPr>
                <w:szCs w:val="17"/>
              </w:rPr>
            </w:pPr>
          </w:p>
          <w:p w14:paraId="1097B622" w14:textId="77777777" w:rsidR="005B3EF1" w:rsidRDefault="005B3EF1" w:rsidP="00B85FEA">
            <w:pPr>
              <w:spacing w:after="0"/>
              <w:jc w:val="left"/>
              <w:rPr>
                <w:szCs w:val="17"/>
              </w:rPr>
            </w:pPr>
          </w:p>
          <w:p w14:paraId="6AB973B9" w14:textId="77777777" w:rsidR="005B3EF1" w:rsidRDefault="005B3EF1" w:rsidP="00B85FEA">
            <w:pPr>
              <w:spacing w:after="0"/>
              <w:jc w:val="left"/>
              <w:rPr>
                <w:szCs w:val="17"/>
              </w:rPr>
            </w:pPr>
          </w:p>
          <w:p w14:paraId="05B23B66" w14:textId="77777777" w:rsidR="005B3EF1" w:rsidRDefault="005B3EF1" w:rsidP="00B85FEA">
            <w:pPr>
              <w:spacing w:after="0"/>
              <w:jc w:val="left"/>
              <w:rPr>
                <w:szCs w:val="17"/>
              </w:rPr>
            </w:pPr>
          </w:p>
          <w:p w14:paraId="30BCE05D" w14:textId="77777777" w:rsidR="005B3EF1" w:rsidRDefault="005B3EF1" w:rsidP="00B85FEA">
            <w:pPr>
              <w:spacing w:after="0"/>
              <w:jc w:val="left"/>
              <w:rPr>
                <w:szCs w:val="17"/>
              </w:rPr>
            </w:pPr>
          </w:p>
          <w:p w14:paraId="3F318109" w14:textId="77777777" w:rsidR="005B3EF1" w:rsidRDefault="005B3EF1" w:rsidP="00B85FEA">
            <w:pPr>
              <w:spacing w:after="0"/>
              <w:jc w:val="left"/>
              <w:rPr>
                <w:szCs w:val="17"/>
              </w:rPr>
            </w:pPr>
          </w:p>
          <w:p w14:paraId="743A3017" w14:textId="77777777" w:rsidR="005B3EF1" w:rsidRDefault="005B3EF1" w:rsidP="00B85FEA">
            <w:pPr>
              <w:spacing w:after="0"/>
              <w:jc w:val="left"/>
              <w:rPr>
                <w:szCs w:val="17"/>
              </w:rPr>
            </w:pPr>
          </w:p>
          <w:p w14:paraId="676C822D" w14:textId="77777777" w:rsidR="005B3EF1" w:rsidRDefault="005B3EF1" w:rsidP="00B85FEA">
            <w:pPr>
              <w:spacing w:after="0"/>
              <w:jc w:val="left"/>
              <w:rPr>
                <w:szCs w:val="17"/>
              </w:rPr>
            </w:pPr>
          </w:p>
          <w:p w14:paraId="29DCB6DE" w14:textId="77777777" w:rsidR="005B3EF1" w:rsidRDefault="005B3EF1" w:rsidP="00B85FEA">
            <w:pPr>
              <w:spacing w:after="0"/>
              <w:jc w:val="left"/>
              <w:rPr>
                <w:szCs w:val="17"/>
              </w:rPr>
            </w:pPr>
          </w:p>
          <w:p w14:paraId="6B2EB969" w14:textId="77777777" w:rsidR="005B3EF1" w:rsidRDefault="005B3EF1" w:rsidP="00B85FEA">
            <w:pPr>
              <w:spacing w:after="0"/>
              <w:jc w:val="left"/>
              <w:rPr>
                <w:szCs w:val="17"/>
              </w:rPr>
            </w:pPr>
          </w:p>
          <w:p w14:paraId="64D0BF6C" w14:textId="77777777" w:rsidR="005B3EF1" w:rsidRDefault="005B3EF1" w:rsidP="00B85FEA">
            <w:pPr>
              <w:spacing w:after="0"/>
              <w:jc w:val="left"/>
              <w:rPr>
                <w:szCs w:val="17"/>
              </w:rPr>
            </w:pPr>
          </w:p>
          <w:p w14:paraId="0E41B3E2" w14:textId="77777777" w:rsidR="005B3EF1" w:rsidRDefault="005B3EF1" w:rsidP="00B85FEA">
            <w:pPr>
              <w:spacing w:after="0"/>
              <w:jc w:val="left"/>
              <w:rPr>
                <w:szCs w:val="17"/>
              </w:rPr>
            </w:pPr>
          </w:p>
          <w:p w14:paraId="239DFF75" w14:textId="77777777" w:rsidR="005B3EF1" w:rsidRDefault="005B3EF1" w:rsidP="00B85FEA">
            <w:pPr>
              <w:spacing w:after="0"/>
              <w:jc w:val="left"/>
              <w:rPr>
                <w:szCs w:val="17"/>
              </w:rPr>
            </w:pPr>
          </w:p>
          <w:p w14:paraId="52FA69EB" w14:textId="77777777" w:rsidR="005B3EF1" w:rsidRDefault="005B3EF1" w:rsidP="00B85FEA">
            <w:pPr>
              <w:spacing w:after="0"/>
              <w:jc w:val="left"/>
              <w:rPr>
                <w:szCs w:val="17"/>
              </w:rPr>
            </w:pPr>
          </w:p>
          <w:p w14:paraId="7BBE271C" w14:textId="0EADC213" w:rsidR="00B85FEA" w:rsidRPr="00E11C90" w:rsidRDefault="005B3EF1" w:rsidP="003F483F">
            <w:pPr>
              <w:spacing w:after="120"/>
              <w:jc w:val="left"/>
              <w:rPr>
                <w:szCs w:val="17"/>
              </w:rPr>
            </w:pPr>
            <w:r w:rsidRPr="00E11C90">
              <w:rPr>
                <w:szCs w:val="17"/>
              </w:rPr>
              <w:lastRenderedPageBreak/>
              <w:t>186(1)(3), 187(1), 188, 189, 190, 191(1), 192(1</w:t>
            </w:r>
            <w:r w:rsidR="00541F1C">
              <w:rPr>
                <w:szCs w:val="17"/>
              </w:rPr>
              <w:t>)</w:t>
            </w:r>
          </w:p>
        </w:tc>
        <w:tc>
          <w:tcPr>
            <w:tcW w:w="851" w:type="dxa"/>
            <w:tcBorders>
              <w:top w:val="nil"/>
            </w:tcBorders>
          </w:tcPr>
          <w:p w14:paraId="3FA313CD" w14:textId="77777777" w:rsidR="003F483F" w:rsidRDefault="007B668A" w:rsidP="00B85FEA">
            <w:pPr>
              <w:spacing w:after="0"/>
              <w:jc w:val="center"/>
              <w:rPr>
                <w:szCs w:val="17"/>
              </w:rPr>
            </w:pPr>
            <w:r w:rsidRPr="00E11C90">
              <w:rPr>
                <w:szCs w:val="17"/>
              </w:rPr>
              <w:lastRenderedPageBreak/>
              <w:t>1</w:t>
            </w:r>
          </w:p>
          <w:p w14:paraId="794273E6" w14:textId="77777777" w:rsidR="00B85FEA" w:rsidRDefault="00B85FEA" w:rsidP="00B85FEA">
            <w:pPr>
              <w:spacing w:after="0"/>
              <w:jc w:val="center"/>
              <w:rPr>
                <w:szCs w:val="17"/>
              </w:rPr>
            </w:pPr>
          </w:p>
          <w:p w14:paraId="14CCD0C4" w14:textId="77777777" w:rsidR="00B85FEA" w:rsidRDefault="00B85FEA" w:rsidP="00B85FEA">
            <w:pPr>
              <w:spacing w:after="0"/>
              <w:jc w:val="center"/>
              <w:rPr>
                <w:szCs w:val="17"/>
              </w:rPr>
            </w:pPr>
          </w:p>
          <w:p w14:paraId="738612DA" w14:textId="77777777" w:rsidR="00B85FEA" w:rsidRDefault="00B85FEA" w:rsidP="00B85FEA">
            <w:pPr>
              <w:spacing w:after="0"/>
              <w:jc w:val="center"/>
              <w:rPr>
                <w:szCs w:val="17"/>
              </w:rPr>
            </w:pPr>
          </w:p>
          <w:p w14:paraId="5FA07C01" w14:textId="77777777" w:rsidR="00B85FEA" w:rsidRDefault="00B85FEA" w:rsidP="00B85FEA">
            <w:pPr>
              <w:spacing w:after="0"/>
              <w:jc w:val="center"/>
              <w:rPr>
                <w:szCs w:val="17"/>
              </w:rPr>
            </w:pPr>
          </w:p>
          <w:p w14:paraId="74015A0A" w14:textId="77777777" w:rsidR="00B85FEA" w:rsidRDefault="00B85FEA" w:rsidP="00B85FEA">
            <w:pPr>
              <w:spacing w:after="0"/>
              <w:jc w:val="center"/>
              <w:rPr>
                <w:szCs w:val="17"/>
              </w:rPr>
            </w:pPr>
          </w:p>
          <w:p w14:paraId="4EB6088B" w14:textId="77777777" w:rsidR="00B85FEA" w:rsidRDefault="00B85FEA" w:rsidP="00B85FEA">
            <w:pPr>
              <w:spacing w:after="0"/>
              <w:jc w:val="center"/>
              <w:rPr>
                <w:szCs w:val="17"/>
              </w:rPr>
            </w:pPr>
          </w:p>
          <w:p w14:paraId="1FDE68D4" w14:textId="77777777" w:rsidR="00B85FEA" w:rsidRDefault="00B85FEA" w:rsidP="00B85FEA">
            <w:pPr>
              <w:spacing w:after="0"/>
              <w:jc w:val="center"/>
              <w:rPr>
                <w:szCs w:val="17"/>
              </w:rPr>
            </w:pPr>
          </w:p>
          <w:p w14:paraId="67FFCB18" w14:textId="77777777" w:rsidR="00B85FEA" w:rsidRDefault="00B85FEA" w:rsidP="00B85FEA">
            <w:pPr>
              <w:spacing w:after="0"/>
              <w:jc w:val="center"/>
              <w:rPr>
                <w:szCs w:val="17"/>
              </w:rPr>
            </w:pPr>
          </w:p>
          <w:p w14:paraId="5974AD53" w14:textId="77777777" w:rsidR="00B85FEA" w:rsidRDefault="00B85FEA" w:rsidP="00B85FEA">
            <w:pPr>
              <w:spacing w:after="0"/>
              <w:jc w:val="center"/>
              <w:rPr>
                <w:szCs w:val="17"/>
              </w:rPr>
            </w:pPr>
          </w:p>
          <w:p w14:paraId="2781BC77" w14:textId="77777777" w:rsidR="00B85FEA" w:rsidRDefault="00B85FEA" w:rsidP="00B85FEA">
            <w:pPr>
              <w:spacing w:after="0"/>
              <w:jc w:val="center"/>
              <w:rPr>
                <w:szCs w:val="17"/>
              </w:rPr>
            </w:pPr>
          </w:p>
          <w:p w14:paraId="1084D97F" w14:textId="77777777" w:rsidR="00B85FEA" w:rsidRDefault="00B85FEA" w:rsidP="00B85FEA">
            <w:pPr>
              <w:spacing w:after="0"/>
              <w:jc w:val="center"/>
              <w:rPr>
                <w:szCs w:val="17"/>
              </w:rPr>
            </w:pPr>
          </w:p>
          <w:p w14:paraId="1DB476EF" w14:textId="77777777" w:rsidR="00B85FEA" w:rsidRDefault="00B85FEA" w:rsidP="00B85FEA">
            <w:pPr>
              <w:spacing w:after="0"/>
              <w:jc w:val="center"/>
              <w:rPr>
                <w:szCs w:val="17"/>
              </w:rPr>
            </w:pPr>
          </w:p>
          <w:p w14:paraId="4BBF405D" w14:textId="77777777" w:rsidR="00B85FEA" w:rsidRDefault="00B85FEA" w:rsidP="00B85FEA">
            <w:pPr>
              <w:spacing w:after="0"/>
              <w:jc w:val="center"/>
              <w:rPr>
                <w:szCs w:val="17"/>
              </w:rPr>
            </w:pPr>
          </w:p>
          <w:p w14:paraId="579262A5" w14:textId="77777777" w:rsidR="00B85FEA" w:rsidRDefault="00B85FEA" w:rsidP="00B85FEA">
            <w:pPr>
              <w:spacing w:after="0"/>
              <w:jc w:val="center"/>
              <w:rPr>
                <w:szCs w:val="17"/>
              </w:rPr>
            </w:pPr>
          </w:p>
          <w:p w14:paraId="7CD846BE" w14:textId="77777777" w:rsidR="00B85FEA" w:rsidRDefault="00B85FEA" w:rsidP="00B85FEA">
            <w:pPr>
              <w:spacing w:after="0"/>
              <w:jc w:val="center"/>
              <w:rPr>
                <w:szCs w:val="17"/>
              </w:rPr>
            </w:pPr>
          </w:p>
          <w:p w14:paraId="0CF8497A" w14:textId="77777777" w:rsidR="00B85FEA" w:rsidRDefault="00B85FEA" w:rsidP="00B85FEA">
            <w:pPr>
              <w:spacing w:after="0"/>
              <w:jc w:val="center"/>
              <w:rPr>
                <w:szCs w:val="17"/>
              </w:rPr>
            </w:pPr>
          </w:p>
          <w:p w14:paraId="0511666E" w14:textId="77777777" w:rsidR="00B85FEA" w:rsidRDefault="00B85FEA" w:rsidP="00B85FEA">
            <w:pPr>
              <w:spacing w:after="0"/>
              <w:jc w:val="center"/>
              <w:rPr>
                <w:szCs w:val="17"/>
              </w:rPr>
            </w:pPr>
          </w:p>
          <w:p w14:paraId="34613D9D" w14:textId="77777777" w:rsidR="00B85FEA" w:rsidRDefault="00B85FEA" w:rsidP="00B85FEA">
            <w:pPr>
              <w:spacing w:after="0"/>
              <w:jc w:val="center"/>
              <w:rPr>
                <w:szCs w:val="17"/>
              </w:rPr>
            </w:pPr>
          </w:p>
          <w:p w14:paraId="49D955A0" w14:textId="77777777" w:rsidR="00B85FEA" w:rsidRDefault="00B85FEA" w:rsidP="00B85FEA">
            <w:pPr>
              <w:spacing w:after="0"/>
              <w:jc w:val="center"/>
              <w:rPr>
                <w:szCs w:val="17"/>
              </w:rPr>
            </w:pPr>
          </w:p>
          <w:p w14:paraId="4AD307AF" w14:textId="77777777" w:rsidR="00B85FEA" w:rsidRDefault="00B85FEA" w:rsidP="00B85FEA">
            <w:pPr>
              <w:spacing w:after="0"/>
              <w:jc w:val="center"/>
              <w:rPr>
                <w:szCs w:val="17"/>
              </w:rPr>
            </w:pPr>
          </w:p>
          <w:p w14:paraId="0B8BA835" w14:textId="77777777" w:rsidR="00B85FEA" w:rsidRDefault="00B85FEA" w:rsidP="00B85FEA">
            <w:pPr>
              <w:spacing w:after="0"/>
              <w:jc w:val="center"/>
              <w:rPr>
                <w:szCs w:val="17"/>
              </w:rPr>
            </w:pPr>
          </w:p>
          <w:p w14:paraId="0602AFDC" w14:textId="77777777" w:rsidR="00B85FEA" w:rsidRDefault="00B85FEA" w:rsidP="00B85FEA">
            <w:pPr>
              <w:spacing w:after="0"/>
              <w:jc w:val="center"/>
              <w:rPr>
                <w:szCs w:val="17"/>
              </w:rPr>
            </w:pPr>
          </w:p>
          <w:p w14:paraId="05A8C923" w14:textId="77777777" w:rsidR="00B85FEA" w:rsidRDefault="00B85FEA" w:rsidP="00B85FEA">
            <w:pPr>
              <w:spacing w:after="0"/>
              <w:jc w:val="center"/>
              <w:rPr>
                <w:szCs w:val="17"/>
              </w:rPr>
            </w:pPr>
          </w:p>
          <w:p w14:paraId="1F44C66A" w14:textId="77777777" w:rsidR="00B85FEA" w:rsidRDefault="00B85FEA" w:rsidP="00B85FEA">
            <w:pPr>
              <w:spacing w:after="0"/>
              <w:jc w:val="center"/>
              <w:rPr>
                <w:szCs w:val="17"/>
              </w:rPr>
            </w:pPr>
          </w:p>
          <w:p w14:paraId="4352A484" w14:textId="77777777" w:rsidR="00B85FEA" w:rsidRDefault="00B85FEA" w:rsidP="00B85FEA">
            <w:pPr>
              <w:spacing w:after="0"/>
              <w:jc w:val="center"/>
              <w:rPr>
                <w:szCs w:val="17"/>
              </w:rPr>
            </w:pPr>
          </w:p>
          <w:p w14:paraId="6BDADC89" w14:textId="77777777" w:rsidR="005B3EF1" w:rsidRDefault="005B3EF1" w:rsidP="00B85FEA">
            <w:pPr>
              <w:spacing w:after="0"/>
              <w:jc w:val="center"/>
              <w:rPr>
                <w:szCs w:val="17"/>
              </w:rPr>
            </w:pPr>
          </w:p>
          <w:p w14:paraId="52F2BFB9" w14:textId="77777777" w:rsidR="005B3EF1" w:rsidRDefault="005B3EF1" w:rsidP="00B85FEA">
            <w:pPr>
              <w:spacing w:after="0"/>
              <w:jc w:val="center"/>
              <w:rPr>
                <w:szCs w:val="17"/>
              </w:rPr>
            </w:pPr>
          </w:p>
          <w:p w14:paraId="5A88F5E1" w14:textId="77777777" w:rsidR="005B3EF1" w:rsidRDefault="005B3EF1" w:rsidP="00B85FEA">
            <w:pPr>
              <w:spacing w:after="0"/>
              <w:jc w:val="center"/>
              <w:rPr>
                <w:szCs w:val="17"/>
              </w:rPr>
            </w:pPr>
          </w:p>
          <w:p w14:paraId="63B4D5A6" w14:textId="77777777" w:rsidR="005B3EF1" w:rsidRDefault="005B3EF1" w:rsidP="00B85FEA">
            <w:pPr>
              <w:spacing w:after="0"/>
              <w:jc w:val="center"/>
              <w:rPr>
                <w:szCs w:val="17"/>
              </w:rPr>
            </w:pPr>
          </w:p>
          <w:p w14:paraId="49CCA784" w14:textId="77777777" w:rsidR="005B3EF1" w:rsidRDefault="005B3EF1" w:rsidP="00B85FEA">
            <w:pPr>
              <w:spacing w:after="0"/>
              <w:jc w:val="center"/>
              <w:rPr>
                <w:szCs w:val="17"/>
              </w:rPr>
            </w:pPr>
          </w:p>
          <w:p w14:paraId="6D8754B4" w14:textId="77777777" w:rsidR="005B3EF1" w:rsidRDefault="005B3EF1" w:rsidP="00B85FEA">
            <w:pPr>
              <w:spacing w:after="0"/>
              <w:jc w:val="center"/>
              <w:rPr>
                <w:szCs w:val="17"/>
              </w:rPr>
            </w:pPr>
          </w:p>
          <w:p w14:paraId="79E738EE" w14:textId="77777777" w:rsidR="005B3EF1" w:rsidRDefault="005B3EF1" w:rsidP="00B85FEA">
            <w:pPr>
              <w:spacing w:after="0"/>
              <w:jc w:val="center"/>
              <w:rPr>
                <w:szCs w:val="17"/>
              </w:rPr>
            </w:pPr>
          </w:p>
          <w:p w14:paraId="644FAF67" w14:textId="77777777" w:rsidR="005B3EF1" w:rsidRDefault="005B3EF1" w:rsidP="00B85FEA">
            <w:pPr>
              <w:spacing w:after="0"/>
              <w:jc w:val="center"/>
              <w:rPr>
                <w:szCs w:val="17"/>
              </w:rPr>
            </w:pPr>
          </w:p>
          <w:p w14:paraId="5491011D" w14:textId="77777777" w:rsidR="005B3EF1" w:rsidRDefault="005B3EF1" w:rsidP="00B85FEA">
            <w:pPr>
              <w:spacing w:after="0"/>
              <w:jc w:val="center"/>
              <w:rPr>
                <w:szCs w:val="17"/>
              </w:rPr>
            </w:pPr>
          </w:p>
          <w:p w14:paraId="32936E12" w14:textId="77777777" w:rsidR="005B3EF1" w:rsidRDefault="005B3EF1" w:rsidP="00B85FEA">
            <w:pPr>
              <w:spacing w:after="0"/>
              <w:jc w:val="center"/>
              <w:rPr>
                <w:szCs w:val="17"/>
              </w:rPr>
            </w:pPr>
          </w:p>
          <w:p w14:paraId="5D80C06B" w14:textId="77777777" w:rsidR="005B3EF1" w:rsidRDefault="005B3EF1" w:rsidP="00B85FEA">
            <w:pPr>
              <w:spacing w:after="0"/>
              <w:jc w:val="center"/>
              <w:rPr>
                <w:szCs w:val="17"/>
              </w:rPr>
            </w:pPr>
          </w:p>
          <w:p w14:paraId="7930AD72" w14:textId="77777777" w:rsidR="005B3EF1" w:rsidRDefault="005B3EF1" w:rsidP="00B85FEA">
            <w:pPr>
              <w:spacing w:after="0"/>
              <w:jc w:val="center"/>
              <w:rPr>
                <w:szCs w:val="17"/>
              </w:rPr>
            </w:pPr>
          </w:p>
          <w:p w14:paraId="14FEA249" w14:textId="77777777" w:rsidR="005B3EF1" w:rsidRDefault="005B3EF1" w:rsidP="00B85FEA">
            <w:pPr>
              <w:spacing w:after="0"/>
              <w:jc w:val="center"/>
              <w:rPr>
                <w:szCs w:val="17"/>
              </w:rPr>
            </w:pPr>
          </w:p>
          <w:p w14:paraId="4DAA83FD" w14:textId="77777777" w:rsidR="005B3EF1" w:rsidRDefault="005B3EF1" w:rsidP="00B85FEA">
            <w:pPr>
              <w:spacing w:after="0"/>
              <w:jc w:val="center"/>
              <w:rPr>
                <w:szCs w:val="17"/>
              </w:rPr>
            </w:pPr>
          </w:p>
          <w:p w14:paraId="1FB42E78" w14:textId="77777777" w:rsidR="005B3EF1" w:rsidRDefault="005B3EF1" w:rsidP="00B85FEA">
            <w:pPr>
              <w:spacing w:after="0"/>
              <w:jc w:val="center"/>
              <w:rPr>
                <w:szCs w:val="17"/>
              </w:rPr>
            </w:pPr>
          </w:p>
          <w:p w14:paraId="40A2C971" w14:textId="77777777" w:rsidR="005B3EF1" w:rsidRDefault="005B3EF1" w:rsidP="00B85FEA">
            <w:pPr>
              <w:spacing w:after="0"/>
              <w:jc w:val="center"/>
              <w:rPr>
                <w:szCs w:val="17"/>
              </w:rPr>
            </w:pPr>
          </w:p>
          <w:p w14:paraId="471EC767" w14:textId="77777777" w:rsidR="005B3EF1" w:rsidRDefault="005B3EF1" w:rsidP="00B85FEA">
            <w:pPr>
              <w:spacing w:after="0"/>
              <w:jc w:val="center"/>
              <w:rPr>
                <w:szCs w:val="17"/>
              </w:rPr>
            </w:pPr>
          </w:p>
          <w:p w14:paraId="31E38728" w14:textId="77777777" w:rsidR="005B3EF1" w:rsidRDefault="005B3EF1" w:rsidP="00B85FEA">
            <w:pPr>
              <w:spacing w:after="0"/>
              <w:jc w:val="center"/>
              <w:rPr>
                <w:szCs w:val="17"/>
              </w:rPr>
            </w:pPr>
          </w:p>
          <w:p w14:paraId="48EF482B" w14:textId="7660DB98" w:rsidR="00B85FEA" w:rsidRPr="00E11C90" w:rsidRDefault="005B3EF1" w:rsidP="005B3EF1">
            <w:pPr>
              <w:spacing w:after="0"/>
              <w:jc w:val="center"/>
              <w:rPr>
                <w:szCs w:val="17"/>
              </w:rPr>
            </w:pPr>
            <w:r w:rsidRPr="00E11C90">
              <w:rPr>
                <w:szCs w:val="17"/>
              </w:rPr>
              <w:lastRenderedPageBreak/>
              <w:t>1</w:t>
            </w:r>
          </w:p>
        </w:tc>
        <w:tc>
          <w:tcPr>
            <w:tcW w:w="1701" w:type="dxa"/>
            <w:tcBorders>
              <w:top w:val="nil"/>
            </w:tcBorders>
          </w:tcPr>
          <w:p w14:paraId="4AAE2479" w14:textId="77777777" w:rsidR="003F483F" w:rsidRDefault="007B668A" w:rsidP="00B85FEA">
            <w:pPr>
              <w:spacing w:after="0"/>
              <w:jc w:val="left"/>
              <w:rPr>
                <w:szCs w:val="17"/>
              </w:rPr>
            </w:pPr>
            <w:r w:rsidRPr="00E11C90">
              <w:rPr>
                <w:szCs w:val="17"/>
              </w:rPr>
              <w:lastRenderedPageBreak/>
              <w:t>Whole of the State</w:t>
            </w:r>
          </w:p>
          <w:p w14:paraId="1C6BD8CA" w14:textId="77777777" w:rsidR="00B85FEA" w:rsidRDefault="00B85FEA" w:rsidP="00B85FEA">
            <w:pPr>
              <w:spacing w:after="0"/>
              <w:jc w:val="left"/>
              <w:rPr>
                <w:szCs w:val="17"/>
              </w:rPr>
            </w:pPr>
          </w:p>
          <w:p w14:paraId="7112015A" w14:textId="77777777" w:rsidR="00B85FEA" w:rsidRDefault="00B85FEA" w:rsidP="00B85FEA">
            <w:pPr>
              <w:spacing w:after="0"/>
              <w:jc w:val="left"/>
              <w:rPr>
                <w:szCs w:val="17"/>
              </w:rPr>
            </w:pPr>
          </w:p>
          <w:p w14:paraId="2FDA438C" w14:textId="77777777" w:rsidR="00B85FEA" w:rsidRDefault="00B85FEA" w:rsidP="00B85FEA">
            <w:pPr>
              <w:spacing w:after="0"/>
              <w:jc w:val="left"/>
              <w:rPr>
                <w:szCs w:val="17"/>
              </w:rPr>
            </w:pPr>
          </w:p>
          <w:p w14:paraId="2F5D5C96" w14:textId="77777777" w:rsidR="00B85FEA" w:rsidRDefault="00B85FEA" w:rsidP="00B85FEA">
            <w:pPr>
              <w:spacing w:after="0"/>
              <w:jc w:val="left"/>
              <w:rPr>
                <w:szCs w:val="17"/>
              </w:rPr>
            </w:pPr>
          </w:p>
          <w:p w14:paraId="7716293F" w14:textId="77777777" w:rsidR="00B85FEA" w:rsidRDefault="00B85FEA" w:rsidP="00B85FEA">
            <w:pPr>
              <w:spacing w:after="0"/>
              <w:jc w:val="left"/>
              <w:rPr>
                <w:szCs w:val="17"/>
              </w:rPr>
            </w:pPr>
          </w:p>
          <w:p w14:paraId="38443DB9" w14:textId="77777777" w:rsidR="00B85FEA" w:rsidRDefault="00B85FEA" w:rsidP="00B85FEA">
            <w:pPr>
              <w:spacing w:after="0"/>
              <w:jc w:val="left"/>
              <w:rPr>
                <w:szCs w:val="17"/>
              </w:rPr>
            </w:pPr>
          </w:p>
          <w:p w14:paraId="1190FAA5" w14:textId="77777777" w:rsidR="00B85FEA" w:rsidRDefault="00B85FEA" w:rsidP="00B85FEA">
            <w:pPr>
              <w:spacing w:after="0"/>
              <w:jc w:val="left"/>
              <w:rPr>
                <w:szCs w:val="17"/>
              </w:rPr>
            </w:pPr>
          </w:p>
          <w:p w14:paraId="60778FF6" w14:textId="77777777" w:rsidR="00B85FEA" w:rsidRDefault="00B85FEA" w:rsidP="00B85FEA">
            <w:pPr>
              <w:spacing w:after="0"/>
              <w:jc w:val="left"/>
              <w:rPr>
                <w:szCs w:val="17"/>
              </w:rPr>
            </w:pPr>
          </w:p>
          <w:p w14:paraId="14D40CFD" w14:textId="77777777" w:rsidR="00B85FEA" w:rsidRDefault="00B85FEA" w:rsidP="00B85FEA">
            <w:pPr>
              <w:spacing w:after="0"/>
              <w:jc w:val="left"/>
              <w:rPr>
                <w:szCs w:val="17"/>
              </w:rPr>
            </w:pPr>
          </w:p>
          <w:p w14:paraId="59C1ACAC" w14:textId="77777777" w:rsidR="00B85FEA" w:rsidRDefault="00B85FEA" w:rsidP="00B85FEA">
            <w:pPr>
              <w:spacing w:after="0"/>
              <w:jc w:val="left"/>
              <w:rPr>
                <w:szCs w:val="17"/>
              </w:rPr>
            </w:pPr>
          </w:p>
          <w:p w14:paraId="7EB39963" w14:textId="77777777" w:rsidR="00B85FEA" w:rsidRDefault="00B85FEA" w:rsidP="00B85FEA">
            <w:pPr>
              <w:spacing w:after="0"/>
              <w:jc w:val="left"/>
              <w:rPr>
                <w:szCs w:val="17"/>
              </w:rPr>
            </w:pPr>
          </w:p>
          <w:p w14:paraId="50032155" w14:textId="77777777" w:rsidR="00B85FEA" w:rsidRDefault="00B85FEA" w:rsidP="00B85FEA">
            <w:pPr>
              <w:spacing w:after="0"/>
              <w:jc w:val="left"/>
              <w:rPr>
                <w:szCs w:val="17"/>
              </w:rPr>
            </w:pPr>
          </w:p>
          <w:p w14:paraId="0252D6F5" w14:textId="77777777" w:rsidR="00B85FEA" w:rsidRDefault="00B85FEA" w:rsidP="00B85FEA">
            <w:pPr>
              <w:spacing w:after="0"/>
              <w:jc w:val="left"/>
              <w:rPr>
                <w:szCs w:val="17"/>
              </w:rPr>
            </w:pPr>
          </w:p>
          <w:p w14:paraId="764FAE6F" w14:textId="77777777" w:rsidR="00B85FEA" w:rsidRDefault="00B85FEA" w:rsidP="00B85FEA">
            <w:pPr>
              <w:spacing w:after="0"/>
              <w:jc w:val="left"/>
              <w:rPr>
                <w:szCs w:val="17"/>
              </w:rPr>
            </w:pPr>
          </w:p>
          <w:p w14:paraId="62DFDCD8" w14:textId="77777777" w:rsidR="00B85FEA" w:rsidRDefault="00B85FEA" w:rsidP="00B85FEA">
            <w:pPr>
              <w:spacing w:after="0"/>
              <w:jc w:val="left"/>
              <w:rPr>
                <w:szCs w:val="17"/>
              </w:rPr>
            </w:pPr>
          </w:p>
          <w:p w14:paraId="3CE3126A" w14:textId="77777777" w:rsidR="00B85FEA" w:rsidRDefault="00B85FEA" w:rsidP="00B85FEA">
            <w:pPr>
              <w:spacing w:after="0"/>
              <w:jc w:val="left"/>
              <w:rPr>
                <w:szCs w:val="17"/>
              </w:rPr>
            </w:pPr>
          </w:p>
          <w:p w14:paraId="1764C8C2" w14:textId="77777777" w:rsidR="00B85FEA" w:rsidRDefault="00B85FEA" w:rsidP="00B85FEA">
            <w:pPr>
              <w:spacing w:after="0"/>
              <w:jc w:val="left"/>
              <w:rPr>
                <w:szCs w:val="17"/>
              </w:rPr>
            </w:pPr>
          </w:p>
          <w:p w14:paraId="2DA695CF" w14:textId="77777777" w:rsidR="00B85FEA" w:rsidRDefault="00B85FEA" w:rsidP="00B85FEA">
            <w:pPr>
              <w:spacing w:after="0"/>
              <w:jc w:val="left"/>
              <w:rPr>
                <w:szCs w:val="17"/>
              </w:rPr>
            </w:pPr>
          </w:p>
          <w:p w14:paraId="7AF2DC2A" w14:textId="77777777" w:rsidR="00B85FEA" w:rsidRDefault="00B85FEA" w:rsidP="00B85FEA">
            <w:pPr>
              <w:spacing w:after="0"/>
              <w:jc w:val="left"/>
              <w:rPr>
                <w:szCs w:val="17"/>
              </w:rPr>
            </w:pPr>
          </w:p>
          <w:p w14:paraId="47747A94" w14:textId="77777777" w:rsidR="00B85FEA" w:rsidRDefault="00B85FEA" w:rsidP="00B85FEA">
            <w:pPr>
              <w:spacing w:after="0"/>
              <w:jc w:val="left"/>
              <w:rPr>
                <w:szCs w:val="17"/>
              </w:rPr>
            </w:pPr>
          </w:p>
          <w:p w14:paraId="4A366C6B" w14:textId="77777777" w:rsidR="00B85FEA" w:rsidRDefault="00B85FEA" w:rsidP="00B85FEA">
            <w:pPr>
              <w:spacing w:after="0"/>
              <w:jc w:val="left"/>
              <w:rPr>
                <w:szCs w:val="17"/>
              </w:rPr>
            </w:pPr>
          </w:p>
          <w:p w14:paraId="4421E3DE" w14:textId="77777777" w:rsidR="00B85FEA" w:rsidRDefault="00B85FEA" w:rsidP="00B85FEA">
            <w:pPr>
              <w:spacing w:after="0"/>
              <w:jc w:val="left"/>
              <w:rPr>
                <w:szCs w:val="17"/>
              </w:rPr>
            </w:pPr>
          </w:p>
          <w:p w14:paraId="33BD4BA0" w14:textId="77777777" w:rsidR="00B85FEA" w:rsidRDefault="00B85FEA" w:rsidP="00B85FEA">
            <w:pPr>
              <w:spacing w:after="0"/>
              <w:jc w:val="left"/>
              <w:rPr>
                <w:szCs w:val="17"/>
              </w:rPr>
            </w:pPr>
          </w:p>
          <w:p w14:paraId="4395C2E5" w14:textId="77777777" w:rsidR="00B85FEA" w:rsidRDefault="00B85FEA" w:rsidP="00B85FEA">
            <w:pPr>
              <w:spacing w:after="0"/>
              <w:jc w:val="left"/>
              <w:rPr>
                <w:szCs w:val="17"/>
              </w:rPr>
            </w:pPr>
          </w:p>
          <w:p w14:paraId="59BE2A96" w14:textId="77777777" w:rsidR="00B85FEA" w:rsidRDefault="00B85FEA" w:rsidP="00B85FEA">
            <w:pPr>
              <w:spacing w:after="0"/>
              <w:jc w:val="left"/>
              <w:rPr>
                <w:szCs w:val="17"/>
              </w:rPr>
            </w:pPr>
          </w:p>
          <w:p w14:paraId="1A2E94E4" w14:textId="77777777" w:rsidR="005B3EF1" w:rsidRDefault="005B3EF1" w:rsidP="00B85FEA">
            <w:pPr>
              <w:spacing w:after="0"/>
              <w:jc w:val="left"/>
              <w:rPr>
                <w:szCs w:val="17"/>
              </w:rPr>
            </w:pPr>
          </w:p>
          <w:p w14:paraId="4F7615A9" w14:textId="77777777" w:rsidR="005B3EF1" w:rsidRDefault="005B3EF1" w:rsidP="00B85FEA">
            <w:pPr>
              <w:spacing w:after="0"/>
              <w:jc w:val="left"/>
              <w:rPr>
                <w:szCs w:val="17"/>
              </w:rPr>
            </w:pPr>
          </w:p>
          <w:p w14:paraId="61FD115C" w14:textId="77777777" w:rsidR="005B3EF1" w:rsidRDefault="005B3EF1" w:rsidP="00B85FEA">
            <w:pPr>
              <w:spacing w:after="0"/>
              <w:jc w:val="left"/>
              <w:rPr>
                <w:szCs w:val="17"/>
              </w:rPr>
            </w:pPr>
          </w:p>
          <w:p w14:paraId="5C85F6C6" w14:textId="77777777" w:rsidR="005B3EF1" w:rsidRDefault="005B3EF1" w:rsidP="00B85FEA">
            <w:pPr>
              <w:spacing w:after="0"/>
              <w:jc w:val="left"/>
              <w:rPr>
                <w:szCs w:val="17"/>
              </w:rPr>
            </w:pPr>
          </w:p>
          <w:p w14:paraId="6411D597" w14:textId="77777777" w:rsidR="005B3EF1" w:rsidRDefault="005B3EF1" w:rsidP="00B85FEA">
            <w:pPr>
              <w:spacing w:after="0"/>
              <w:jc w:val="left"/>
              <w:rPr>
                <w:szCs w:val="17"/>
              </w:rPr>
            </w:pPr>
          </w:p>
          <w:p w14:paraId="67CBCF42" w14:textId="77777777" w:rsidR="005B3EF1" w:rsidRDefault="005B3EF1" w:rsidP="00B85FEA">
            <w:pPr>
              <w:spacing w:after="0"/>
              <w:jc w:val="left"/>
              <w:rPr>
                <w:szCs w:val="17"/>
              </w:rPr>
            </w:pPr>
          </w:p>
          <w:p w14:paraId="3CC7F768" w14:textId="77777777" w:rsidR="005B3EF1" w:rsidRDefault="005B3EF1" w:rsidP="00B85FEA">
            <w:pPr>
              <w:spacing w:after="0"/>
              <w:jc w:val="left"/>
              <w:rPr>
                <w:szCs w:val="17"/>
              </w:rPr>
            </w:pPr>
          </w:p>
          <w:p w14:paraId="4DD683E2" w14:textId="77777777" w:rsidR="005B3EF1" w:rsidRDefault="005B3EF1" w:rsidP="00B85FEA">
            <w:pPr>
              <w:spacing w:after="0"/>
              <w:jc w:val="left"/>
              <w:rPr>
                <w:szCs w:val="17"/>
              </w:rPr>
            </w:pPr>
          </w:p>
          <w:p w14:paraId="27095C19" w14:textId="77777777" w:rsidR="005B3EF1" w:rsidRDefault="005B3EF1" w:rsidP="00B85FEA">
            <w:pPr>
              <w:spacing w:after="0"/>
              <w:jc w:val="left"/>
              <w:rPr>
                <w:szCs w:val="17"/>
              </w:rPr>
            </w:pPr>
          </w:p>
          <w:p w14:paraId="190FAECA" w14:textId="77777777" w:rsidR="005B3EF1" w:rsidRDefault="005B3EF1" w:rsidP="00B85FEA">
            <w:pPr>
              <w:spacing w:after="0"/>
              <w:jc w:val="left"/>
              <w:rPr>
                <w:szCs w:val="17"/>
              </w:rPr>
            </w:pPr>
          </w:p>
          <w:p w14:paraId="6FE9225D" w14:textId="77777777" w:rsidR="005B3EF1" w:rsidRDefault="005B3EF1" w:rsidP="00B85FEA">
            <w:pPr>
              <w:spacing w:after="0"/>
              <w:jc w:val="left"/>
              <w:rPr>
                <w:szCs w:val="17"/>
              </w:rPr>
            </w:pPr>
          </w:p>
          <w:p w14:paraId="4BF1D3CC" w14:textId="77777777" w:rsidR="005B3EF1" w:rsidRDefault="005B3EF1" w:rsidP="00B85FEA">
            <w:pPr>
              <w:spacing w:after="0"/>
              <w:jc w:val="left"/>
              <w:rPr>
                <w:szCs w:val="17"/>
              </w:rPr>
            </w:pPr>
          </w:p>
          <w:p w14:paraId="02E3616D" w14:textId="77777777" w:rsidR="005B3EF1" w:rsidRDefault="005B3EF1" w:rsidP="00B85FEA">
            <w:pPr>
              <w:spacing w:after="0"/>
              <w:jc w:val="left"/>
              <w:rPr>
                <w:szCs w:val="17"/>
              </w:rPr>
            </w:pPr>
          </w:p>
          <w:p w14:paraId="47666972" w14:textId="77777777" w:rsidR="005B3EF1" w:rsidRDefault="005B3EF1" w:rsidP="00B85FEA">
            <w:pPr>
              <w:spacing w:after="0"/>
              <w:jc w:val="left"/>
              <w:rPr>
                <w:szCs w:val="17"/>
              </w:rPr>
            </w:pPr>
          </w:p>
          <w:p w14:paraId="687A91FD" w14:textId="77777777" w:rsidR="005B3EF1" w:rsidRDefault="005B3EF1" w:rsidP="00B85FEA">
            <w:pPr>
              <w:spacing w:after="0"/>
              <w:jc w:val="left"/>
              <w:rPr>
                <w:szCs w:val="17"/>
              </w:rPr>
            </w:pPr>
          </w:p>
          <w:p w14:paraId="3F168AE6" w14:textId="77777777" w:rsidR="005B3EF1" w:rsidRDefault="005B3EF1" w:rsidP="00B85FEA">
            <w:pPr>
              <w:spacing w:after="0"/>
              <w:jc w:val="left"/>
              <w:rPr>
                <w:szCs w:val="17"/>
              </w:rPr>
            </w:pPr>
          </w:p>
          <w:p w14:paraId="22430E3F" w14:textId="77777777" w:rsidR="005B3EF1" w:rsidRDefault="005B3EF1" w:rsidP="00B85FEA">
            <w:pPr>
              <w:spacing w:after="0"/>
              <w:jc w:val="left"/>
              <w:rPr>
                <w:szCs w:val="17"/>
              </w:rPr>
            </w:pPr>
          </w:p>
          <w:p w14:paraId="1956A6F9" w14:textId="77777777" w:rsidR="005B3EF1" w:rsidRDefault="005B3EF1" w:rsidP="00B85FEA">
            <w:pPr>
              <w:spacing w:after="0"/>
              <w:jc w:val="left"/>
              <w:rPr>
                <w:szCs w:val="17"/>
              </w:rPr>
            </w:pPr>
          </w:p>
          <w:p w14:paraId="1EB08226" w14:textId="22381AED" w:rsidR="00B85FEA" w:rsidRPr="00E11C90" w:rsidRDefault="005B3EF1" w:rsidP="00B85FEA">
            <w:pPr>
              <w:spacing w:after="0"/>
              <w:jc w:val="left"/>
              <w:rPr>
                <w:szCs w:val="17"/>
              </w:rPr>
            </w:pPr>
            <w:r w:rsidRPr="00E11C90">
              <w:rPr>
                <w:szCs w:val="17"/>
              </w:rPr>
              <w:lastRenderedPageBreak/>
              <w:t>Whole of the State</w:t>
            </w:r>
          </w:p>
        </w:tc>
      </w:tr>
      <w:tr w:rsidR="003F483F" w:rsidRPr="00E11C90" w14:paraId="19011A83" w14:textId="77777777" w:rsidTr="005B0E02">
        <w:tc>
          <w:tcPr>
            <w:tcW w:w="851" w:type="dxa"/>
          </w:tcPr>
          <w:p w14:paraId="0A5CABA7" w14:textId="77777777" w:rsidR="003F483F" w:rsidRDefault="003F483F" w:rsidP="003F483F">
            <w:pPr>
              <w:spacing w:after="0"/>
              <w:jc w:val="center"/>
              <w:rPr>
                <w:szCs w:val="17"/>
              </w:rPr>
            </w:pPr>
            <w:r w:rsidRPr="00E11C90">
              <w:rPr>
                <w:szCs w:val="17"/>
              </w:rPr>
              <w:lastRenderedPageBreak/>
              <w:t>Class 2</w:t>
            </w:r>
          </w:p>
          <w:p w14:paraId="316A48E0" w14:textId="77777777" w:rsidR="00FA5AA5" w:rsidRDefault="00FA5AA5" w:rsidP="003F483F">
            <w:pPr>
              <w:spacing w:after="0"/>
              <w:jc w:val="center"/>
              <w:rPr>
                <w:szCs w:val="17"/>
              </w:rPr>
            </w:pPr>
          </w:p>
          <w:p w14:paraId="59D33DA2" w14:textId="77777777" w:rsidR="00FA5AA5" w:rsidRDefault="00FA5AA5" w:rsidP="003F483F">
            <w:pPr>
              <w:spacing w:after="0"/>
              <w:jc w:val="center"/>
              <w:rPr>
                <w:szCs w:val="17"/>
              </w:rPr>
            </w:pPr>
          </w:p>
          <w:p w14:paraId="7CD128B9" w14:textId="77777777" w:rsidR="00FA5AA5" w:rsidRDefault="00FA5AA5" w:rsidP="003F483F">
            <w:pPr>
              <w:spacing w:after="0"/>
              <w:jc w:val="center"/>
              <w:rPr>
                <w:szCs w:val="17"/>
              </w:rPr>
            </w:pPr>
          </w:p>
          <w:p w14:paraId="44C2860D" w14:textId="77777777" w:rsidR="00FA5AA5" w:rsidRDefault="00FA5AA5" w:rsidP="003F483F">
            <w:pPr>
              <w:spacing w:after="0"/>
              <w:jc w:val="center"/>
              <w:rPr>
                <w:szCs w:val="17"/>
              </w:rPr>
            </w:pPr>
          </w:p>
          <w:p w14:paraId="33E709D5" w14:textId="77777777" w:rsidR="00FA5AA5" w:rsidRDefault="00FA5AA5" w:rsidP="003F483F">
            <w:pPr>
              <w:spacing w:after="0"/>
              <w:jc w:val="center"/>
              <w:rPr>
                <w:szCs w:val="17"/>
              </w:rPr>
            </w:pPr>
          </w:p>
          <w:p w14:paraId="278DE46F" w14:textId="77777777" w:rsidR="00FA5AA5" w:rsidRDefault="00FA5AA5" w:rsidP="003F483F">
            <w:pPr>
              <w:spacing w:after="0"/>
              <w:jc w:val="center"/>
              <w:rPr>
                <w:szCs w:val="17"/>
              </w:rPr>
            </w:pPr>
          </w:p>
          <w:p w14:paraId="3CE81B3B" w14:textId="77777777" w:rsidR="00FA5AA5" w:rsidRDefault="00FA5AA5" w:rsidP="003F483F">
            <w:pPr>
              <w:spacing w:after="0"/>
              <w:jc w:val="center"/>
              <w:rPr>
                <w:szCs w:val="17"/>
              </w:rPr>
            </w:pPr>
          </w:p>
          <w:p w14:paraId="7A3A73D4" w14:textId="77777777" w:rsidR="00FA5AA5" w:rsidRDefault="00FA5AA5" w:rsidP="003F483F">
            <w:pPr>
              <w:spacing w:after="0"/>
              <w:jc w:val="center"/>
              <w:rPr>
                <w:szCs w:val="17"/>
              </w:rPr>
            </w:pPr>
          </w:p>
          <w:p w14:paraId="087C7376" w14:textId="77777777" w:rsidR="00FA5AA5" w:rsidRDefault="00FA5AA5" w:rsidP="003F483F">
            <w:pPr>
              <w:spacing w:after="0"/>
              <w:jc w:val="center"/>
              <w:rPr>
                <w:szCs w:val="17"/>
              </w:rPr>
            </w:pPr>
          </w:p>
          <w:p w14:paraId="4EA34E45" w14:textId="77777777" w:rsidR="00FA5AA5" w:rsidRDefault="00FA5AA5" w:rsidP="003F483F">
            <w:pPr>
              <w:spacing w:after="0"/>
              <w:jc w:val="center"/>
              <w:rPr>
                <w:szCs w:val="17"/>
              </w:rPr>
            </w:pPr>
          </w:p>
          <w:p w14:paraId="666A4E5B" w14:textId="77777777" w:rsidR="00FA5AA5" w:rsidRDefault="00FA5AA5" w:rsidP="003F483F">
            <w:pPr>
              <w:spacing w:after="0"/>
              <w:jc w:val="center"/>
              <w:rPr>
                <w:szCs w:val="17"/>
              </w:rPr>
            </w:pPr>
          </w:p>
          <w:p w14:paraId="798B6FFD" w14:textId="77777777" w:rsidR="00FA5AA5" w:rsidRDefault="00FA5AA5" w:rsidP="003F483F">
            <w:pPr>
              <w:spacing w:after="0"/>
              <w:jc w:val="center"/>
              <w:rPr>
                <w:szCs w:val="17"/>
              </w:rPr>
            </w:pPr>
          </w:p>
          <w:p w14:paraId="3D76DF50" w14:textId="77777777" w:rsidR="00FA5AA5" w:rsidRDefault="00FA5AA5" w:rsidP="003F483F">
            <w:pPr>
              <w:spacing w:after="0"/>
              <w:jc w:val="center"/>
              <w:rPr>
                <w:szCs w:val="17"/>
              </w:rPr>
            </w:pPr>
          </w:p>
          <w:p w14:paraId="073C5840" w14:textId="77777777" w:rsidR="00FA5AA5" w:rsidRDefault="00FA5AA5" w:rsidP="003F483F">
            <w:pPr>
              <w:spacing w:after="0"/>
              <w:jc w:val="center"/>
              <w:rPr>
                <w:szCs w:val="17"/>
              </w:rPr>
            </w:pPr>
          </w:p>
          <w:p w14:paraId="2668564B" w14:textId="77777777" w:rsidR="00FA5AA5" w:rsidRDefault="00FA5AA5" w:rsidP="003F483F">
            <w:pPr>
              <w:spacing w:after="0"/>
              <w:jc w:val="center"/>
              <w:rPr>
                <w:szCs w:val="17"/>
              </w:rPr>
            </w:pPr>
          </w:p>
          <w:p w14:paraId="5D429A14" w14:textId="77777777" w:rsidR="00FA5AA5" w:rsidRDefault="00FA5AA5" w:rsidP="003F483F">
            <w:pPr>
              <w:spacing w:after="0"/>
              <w:jc w:val="center"/>
              <w:rPr>
                <w:szCs w:val="17"/>
              </w:rPr>
            </w:pPr>
          </w:p>
          <w:p w14:paraId="1966AA0C" w14:textId="77777777" w:rsidR="00FA5AA5" w:rsidRDefault="00FA5AA5" w:rsidP="003F483F">
            <w:pPr>
              <w:spacing w:after="0"/>
              <w:jc w:val="center"/>
              <w:rPr>
                <w:szCs w:val="17"/>
              </w:rPr>
            </w:pPr>
          </w:p>
          <w:p w14:paraId="29F27A35" w14:textId="77777777" w:rsidR="00FA5AA5" w:rsidRDefault="00FA5AA5" w:rsidP="003F483F">
            <w:pPr>
              <w:spacing w:after="0"/>
              <w:jc w:val="center"/>
              <w:rPr>
                <w:szCs w:val="17"/>
              </w:rPr>
            </w:pPr>
          </w:p>
          <w:p w14:paraId="003CBE84" w14:textId="77777777" w:rsidR="00FA5AA5" w:rsidRDefault="00FA5AA5" w:rsidP="003F483F">
            <w:pPr>
              <w:spacing w:after="0"/>
              <w:jc w:val="center"/>
              <w:rPr>
                <w:szCs w:val="17"/>
              </w:rPr>
            </w:pPr>
          </w:p>
          <w:p w14:paraId="13709BA3" w14:textId="77777777" w:rsidR="00FA5AA5" w:rsidRDefault="00FA5AA5" w:rsidP="003F483F">
            <w:pPr>
              <w:spacing w:after="0"/>
              <w:jc w:val="center"/>
              <w:rPr>
                <w:szCs w:val="17"/>
              </w:rPr>
            </w:pPr>
          </w:p>
          <w:p w14:paraId="04ACF171" w14:textId="77777777" w:rsidR="00FA5AA5" w:rsidRDefault="00FA5AA5" w:rsidP="003F483F">
            <w:pPr>
              <w:spacing w:after="0"/>
              <w:jc w:val="center"/>
              <w:rPr>
                <w:szCs w:val="17"/>
              </w:rPr>
            </w:pPr>
          </w:p>
          <w:p w14:paraId="05B807EC" w14:textId="77777777" w:rsidR="00FA5AA5" w:rsidRDefault="00FA5AA5" w:rsidP="003F483F">
            <w:pPr>
              <w:spacing w:after="0"/>
              <w:jc w:val="center"/>
              <w:rPr>
                <w:szCs w:val="17"/>
              </w:rPr>
            </w:pPr>
          </w:p>
          <w:p w14:paraId="3307064A" w14:textId="77777777" w:rsidR="00FA5AA5" w:rsidRDefault="00FA5AA5" w:rsidP="003F483F">
            <w:pPr>
              <w:spacing w:after="0"/>
              <w:jc w:val="center"/>
              <w:rPr>
                <w:szCs w:val="17"/>
              </w:rPr>
            </w:pPr>
          </w:p>
          <w:p w14:paraId="37B4DDD0" w14:textId="77777777" w:rsidR="00FA5AA5" w:rsidRDefault="00FA5AA5" w:rsidP="003F483F">
            <w:pPr>
              <w:spacing w:after="0"/>
              <w:jc w:val="center"/>
              <w:rPr>
                <w:szCs w:val="17"/>
              </w:rPr>
            </w:pPr>
          </w:p>
          <w:p w14:paraId="2A41D43F" w14:textId="77777777" w:rsidR="00FA5AA5" w:rsidRDefault="00FA5AA5" w:rsidP="003F483F">
            <w:pPr>
              <w:spacing w:after="0"/>
              <w:jc w:val="center"/>
              <w:rPr>
                <w:szCs w:val="17"/>
              </w:rPr>
            </w:pPr>
          </w:p>
          <w:p w14:paraId="32492013" w14:textId="77777777" w:rsidR="00FA5AA5" w:rsidRDefault="00FA5AA5" w:rsidP="003F483F">
            <w:pPr>
              <w:spacing w:after="0"/>
              <w:jc w:val="center"/>
              <w:rPr>
                <w:szCs w:val="17"/>
              </w:rPr>
            </w:pPr>
          </w:p>
          <w:p w14:paraId="1A19EE4E" w14:textId="77777777" w:rsidR="00FA5AA5" w:rsidRDefault="00FA5AA5" w:rsidP="003F483F">
            <w:pPr>
              <w:spacing w:after="0"/>
              <w:jc w:val="center"/>
              <w:rPr>
                <w:szCs w:val="17"/>
              </w:rPr>
            </w:pPr>
          </w:p>
          <w:p w14:paraId="4847412A" w14:textId="77777777" w:rsidR="00FA5AA5" w:rsidRDefault="00FA5AA5" w:rsidP="003F483F">
            <w:pPr>
              <w:spacing w:after="0"/>
              <w:jc w:val="center"/>
              <w:rPr>
                <w:szCs w:val="17"/>
              </w:rPr>
            </w:pPr>
          </w:p>
          <w:p w14:paraId="215E172C" w14:textId="77777777" w:rsidR="00FA5AA5" w:rsidRDefault="00FA5AA5" w:rsidP="003F483F">
            <w:pPr>
              <w:spacing w:after="0"/>
              <w:jc w:val="center"/>
              <w:rPr>
                <w:szCs w:val="17"/>
              </w:rPr>
            </w:pPr>
          </w:p>
          <w:p w14:paraId="22DE3A5E" w14:textId="77777777" w:rsidR="00FA5AA5" w:rsidRDefault="00FA5AA5" w:rsidP="003F483F">
            <w:pPr>
              <w:spacing w:after="0"/>
              <w:jc w:val="center"/>
              <w:rPr>
                <w:szCs w:val="17"/>
              </w:rPr>
            </w:pPr>
          </w:p>
          <w:p w14:paraId="26568B8A" w14:textId="77777777" w:rsidR="00FA5AA5" w:rsidRDefault="00FA5AA5" w:rsidP="003F483F">
            <w:pPr>
              <w:spacing w:after="0"/>
              <w:jc w:val="center"/>
              <w:rPr>
                <w:szCs w:val="17"/>
              </w:rPr>
            </w:pPr>
          </w:p>
          <w:p w14:paraId="20087DA7" w14:textId="77777777" w:rsidR="00FA5AA5" w:rsidRDefault="00FA5AA5" w:rsidP="003F483F">
            <w:pPr>
              <w:spacing w:after="0"/>
              <w:jc w:val="center"/>
              <w:rPr>
                <w:szCs w:val="17"/>
              </w:rPr>
            </w:pPr>
          </w:p>
          <w:p w14:paraId="43F09F17" w14:textId="77777777" w:rsidR="00FA5AA5" w:rsidRDefault="00FA5AA5" w:rsidP="003F483F">
            <w:pPr>
              <w:spacing w:after="0"/>
              <w:jc w:val="center"/>
              <w:rPr>
                <w:szCs w:val="17"/>
              </w:rPr>
            </w:pPr>
          </w:p>
          <w:p w14:paraId="794751EB" w14:textId="77777777" w:rsidR="00FA5AA5" w:rsidRDefault="00FA5AA5" w:rsidP="003F483F">
            <w:pPr>
              <w:spacing w:after="0"/>
              <w:jc w:val="center"/>
              <w:rPr>
                <w:szCs w:val="17"/>
              </w:rPr>
            </w:pPr>
          </w:p>
          <w:p w14:paraId="716326B5" w14:textId="77777777" w:rsidR="00FA5AA5" w:rsidRDefault="00FA5AA5" w:rsidP="003F483F">
            <w:pPr>
              <w:spacing w:after="0"/>
              <w:jc w:val="center"/>
              <w:rPr>
                <w:szCs w:val="17"/>
              </w:rPr>
            </w:pPr>
          </w:p>
          <w:p w14:paraId="7F5FD7AE" w14:textId="77777777" w:rsidR="00FA5AA5" w:rsidRDefault="00FA5AA5" w:rsidP="003F483F">
            <w:pPr>
              <w:spacing w:after="0"/>
              <w:jc w:val="center"/>
              <w:rPr>
                <w:szCs w:val="17"/>
              </w:rPr>
            </w:pPr>
          </w:p>
          <w:p w14:paraId="6F442B0C" w14:textId="77777777" w:rsidR="00FA5AA5" w:rsidRDefault="00FA5AA5" w:rsidP="003F483F">
            <w:pPr>
              <w:spacing w:after="0"/>
              <w:jc w:val="center"/>
              <w:rPr>
                <w:szCs w:val="17"/>
              </w:rPr>
            </w:pPr>
          </w:p>
          <w:p w14:paraId="645A844D" w14:textId="77777777" w:rsidR="00FA5AA5" w:rsidRDefault="00FA5AA5" w:rsidP="003F483F">
            <w:pPr>
              <w:spacing w:after="0"/>
              <w:jc w:val="center"/>
              <w:rPr>
                <w:szCs w:val="17"/>
              </w:rPr>
            </w:pPr>
          </w:p>
          <w:p w14:paraId="2DA12854" w14:textId="77777777" w:rsidR="00FA5AA5" w:rsidRDefault="00FA5AA5" w:rsidP="003F483F">
            <w:pPr>
              <w:spacing w:after="0"/>
              <w:jc w:val="center"/>
              <w:rPr>
                <w:szCs w:val="17"/>
              </w:rPr>
            </w:pPr>
          </w:p>
          <w:p w14:paraId="5EC0DB79" w14:textId="77777777" w:rsidR="00FA5AA5" w:rsidRDefault="00FA5AA5" w:rsidP="003F483F">
            <w:pPr>
              <w:spacing w:after="0"/>
              <w:jc w:val="center"/>
              <w:rPr>
                <w:szCs w:val="17"/>
              </w:rPr>
            </w:pPr>
          </w:p>
          <w:p w14:paraId="3C227643" w14:textId="77777777" w:rsidR="00FA5AA5" w:rsidRDefault="00FA5AA5" w:rsidP="003F483F">
            <w:pPr>
              <w:spacing w:after="0"/>
              <w:jc w:val="center"/>
              <w:rPr>
                <w:szCs w:val="17"/>
              </w:rPr>
            </w:pPr>
          </w:p>
          <w:p w14:paraId="0AF8E9EC" w14:textId="77777777" w:rsidR="00FA5AA5" w:rsidRDefault="00FA5AA5" w:rsidP="003F483F">
            <w:pPr>
              <w:spacing w:after="0"/>
              <w:jc w:val="center"/>
              <w:rPr>
                <w:szCs w:val="17"/>
              </w:rPr>
            </w:pPr>
          </w:p>
          <w:p w14:paraId="5451A0A3" w14:textId="77777777" w:rsidR="00FA5AA5" w:rsidRDefault="00FA5AA5" w:rsidP="003F483F">
            <w:pPr>
              <w:spacing w:after="0"/>
              <w:jc w:val="center"/>
              <w:rPr>
                <w:szCs w:val="17"/>
              </w:rPr>
            </w:pPr>
          </w:p>
          <w:p w14:paraId="579992E9" w14:textId="77777777" w:rsidR="00FA5AA5" w:rsidRDefault="00FA5AA5" w:rsidP="003F483F">
            <w:pPr>
              <w:spacing w:after="0"/>
              <w:jc w:val="center"/>
              <w:rPr>
                <w:szCs w:val="17"/>
              </w:rPr>
            </w:pPr>
          </w:p>
          <w:p w14:paraId="2C871356" w14:textId="77777777" w:rsidR="00FA5AA5" w:rsidRDefault="00FA5AA5" w:rsidP="003F483F">
            <w:pPr>
              <w:spacing w:after="0"/>
              <w:jc w:val="center"/>
              <w:rPr>
                <w:szCs w:val="17"/>
              </w:rPr>
            </w:pPr>
          </w:p>
          <w:p w14:paraId="1F5364E9" w14:textId="77777777" w:rsidR="00FA5AA5" w:rsidRDefault="00FA5AA5" w:rsidP="003F483F">
            <w:pPr>
              <w:spacing w:after="0"/>
              <w:jc w:val="center"/>
              <w:rPr>
                <w:szCs w:val="17"/>
              </w:rPr>
            </w:pPr>
          </w:p>
          <w:p w14:paraId="539ACFDD" w14:textId="77777777" w:rsidR="00FA5AA5" w:rsidRDefault="00FA5AA5" w:rsidP="003F483F">
            <w:pPr>
              <w:spacing w:after="0"/>
              <w:jc w:val="center"/>
              <w:rPr>
                <w:szCs w:val="17"/>
              </w:rPr>
            </w:pPr>
          </w:p>
          <w:p w14:paraId="2CDA88F9" w14:textId="77777777" w:rsidR="00FA5AA5" w:rsidRDefault="00FA5AA5" w:rsidP="003F483F">
            <w:pPr>
              <w:spacing w:after="0"/>
              <w:jc w:val="center"/>
              <w:rPr>
                <w:szCs w:val="17"/>
              </w:rPr>
            </w:pPr>
          </w:p>
          <w:p w14:paraId="71C15F5A" w14:textId="77777777" w:rsidR="00FA5AA5" w:rsidRDefault="00FA5AA5" w:rsidP="003F483F">
            <w:pPr>
              <w:spacing w:after="0"/>
              <w:jc w:val="center"/>
              <w:rPr>
                <w:szCs w:val="17"/>
              </w:rPr>
            </w:pPr>
          </w:p>
          <w:p w14:paraId="550AC4DF" w14:textId="77777777" w:rsidR="00FA5AA5" w:rsidRDefault="00FA5AA5" w:rsidP="003F483F">
            <w:pPr>
              <w:spacing w:after="0"/>
              <w:jc w:val="center"/>
              <w:rPr>
                <w:szCs w:val="17"/>
              </w:rPr>
            </w:pPr>
          </w:p>
          <w:p w14:paraId="5091CE75" w14:textId="77777777" w:rsidR="00FA5AA5" w:rsidRDefault="00FA5AA5" w:rsidP="003F483F">
            <w:pPr>
              <w:spacing w:after="0"/>
              <w:jc w:val="center"/>
              <w:rPr>
                <w:szCs w:val="17"/>
              </w:rPr>
            </w:pPr>
          </w:p>
          <w:p w14:paraId="11BBF415" w14:textId="77777777" w:rsidR="00FA5AA5" w:rsidRDefault="00FA5AA5" w:rsidP="003F483F">
            <w:pPr>
              <w:spacing w:after="0"/>
              <w:jc w:val="center"/>
              <w:rPr>
                <w:szCs w:val="17"/>
              </w:rPr>
            </w:pPr>
          </w:p>
          <w:p w14:paraId="07DE8E0B" w14:textId="77777777" w:rsidR="00FA5AA5" w:rsidRDefault="00FA5AA5" w:rsidP="003F483F">
            <w:pPr>
              <w:spacing w:after="0"/>
              <w:jc w:val="center"/>
              <w:rPr>
                <w:szCs w:val="17"/>
              </w:rPr>
            </w:pPr>
          </w:p>
          <w:p w14:paraId="7D52DB51" w14:textId="77777777" w:rsidR="00FA5AA5" w:rsidRDefault="00FA5AA5" w:rsidP="003F483F">
            <w:pPr>
              <w:spacing w:after="0"/>
              <w:jc w:val="center"/>
              <w:rPr>
                <w:szCs w:val="17"/>
              </w:rPr>
            </w:pPr>
          </w:p>
          <w:p w14:paraId="263E1057" w14:textId="77777777" w:rsidR="00FA5AA5" w:rsidRDefault="00FA5AA5" w:rsidP="003F483F">
            <w:pPr>
              <w:spacing w:after="0"/>
              <w:jc w:val="center"/>
              <w:rPr>
                <w:szCs w:val="17"/>
              </w:rPr>
            </w:pPr>
          </w:p>
          <w:p w14:paraId="0FAB9D2A" w14:textId="77777777" w:rsidR="00FA5AA5" w:rsidRDefault="00FA5AA5" w:rsidP="003F483F">
            <w:pPr>
              <w:spacing w:after="0"/>
              <w:jc w:val="center"/>
              <w:rPr>
                <w:szCs w:val="17"/>
              </w:rPr>
            </w:pPr>
          </w:p>
          <w:p w14:paraId="66EEC305" w14:textId="77777777" w:rsidR="00FA5AA5" w:rsidRDefault="00FA5AA5" w:rsidP="003F483F">
            <w:pPr>
              <w:spacing w:after="0"/>
              <w:jc w:val="center"/>
              <w:rPr>
                <w:szCs w:val="17"/>
              </w:rPr>
            </w:pPr>
          </w:p>
          <w:p w14:paraId="087FAB9A" w14:textId="77777777" w:rsidR="00FA5AA5" w:rsidRDefault="00FA5AA5" w:rsidP="003F483F">
            <w:pPr>
              <w:spacing w:after="0"/>
              <w:jc w:val="center"/>
              <w:rPr>
                <w:szCs w:val="17"/>
              </w:rPr>
            </w:pPr>
          </w:p>
          <w:p w14:paraId="4B83F37D" w14:textId="77777777" w:rsidR="00FA5AA5" w:rsidRDefault="00FA5AA5" w:rsidP="003F483F">
            <w:pPr>
              <w:spacing w:after="0"/>
              <w:jc w:val="center"/>
              <w:rPr>
                <w:szCs w:val="17"/>
              </w:rPr>
            </w:pPr>
          </w:p>
          <w:p w14:paraId="28EA86B3" w14:textId="77777777" w:rsidR="00FA5AA5" w:rsidRDefault="00FA5AA5" w:rsidP="003F483F">
            <w:pPr>
              <w:spacing w:after="0"/>
              <w:jc w:val="center"/>
              <w:rPr>
                <w:szCs w:val="17"/>
              </w:rPr>
            </w:pPr>
          </w:p>
          <w:p w14:paraId="166DFF28" w14:textId="77777777" w:rsidR="00FA5AA5" w:rsidRDefault="00FA5AA5" w:rsidP="003F483F">
            <w:pPr>
              <w:spacing w:after="0"/>
              <w:jc w:val="center"/>
              <w:rPr>
                <w:szCs w:val="17"/>
              </w:rPr>
            </w:pPr>
          </w:p>
          <w:p w14:paraId="4CF79BF6" w14:textId="77777777" w:rsidR="00FA5AA5" w:rsidRDefault="00FA5AA5" w:rsidP="003F483F">
            <w:pPr>
              <w:spacing w:after="0"/>
              <w:jc w:val="center"/>
              <w:rPr>
                <w:szCs w:val="17"/>
              </w:rPr>
            </w:pPr>
          </w:p>
          <w:p w14:paraId="41564C33" w14:textId="77777777" w:rsidR="00FA5AA5" w:rsidRDefault="00FA5AA5" w:rsidP="003F483F">
            <w:pPr>
              <w:spacing w:after="0"/>
              <w:jc w:val="center"/>
              <w:rPr>
                <w:szCs w:val="17"/>
              </w:rPr>
            </w:pPr>
          </w:p>
          <w:p w14:paraId="3021BC39" w14:textId="77777777" w:rsidR="00FA5AA5" w:rsidRDefault="00FA5AA5" w:rsidP="003F483F">
            <w:pPr>
              <w:spacing w:after="0"/>
              <w:jc w:val="center"/>
              <w:rPr>
                <w:szCs w:val="17"/>
              </w:rPr>
            </w:pPr>
          </w:p>
          <w:p w14:paraId="1283D981" w14:textId="77777777" w:rsidR="00FA5AA5" w:rsidRDefault="00FA5AA5" w:rsidP="003F483F">
            <w:pPr>
              <w:spacing w:after="0"/>
              <w:jc w:val="center"/>
              <w:rPr>
                <w:szCs w:val="17"/>
              </w:rPr>
            </w:pPr>
          </w:p>
          <w:p w14:paraId="7EF1E0E9" w14:textId="77777777" w:rsidR="00FA5AA5" w:rsidRDefault="00FA5AA5" w:rsidP="003F483F">
            <w:pPr>
              <w:spacing w:after="0"/>
              <w:jc w:val="center"/>
              <w:rPr>
                <w:szCs w:val="17"/>
              </w:rPr>
            </w:pPr>
          </w:p>
          <w:p w14:paraId="77B9ABA5" w14:textId="77777777" w:rsidR="00FA5AA5" w:rsidRDefault="00FA5AA5" w:rsidP="003F483F">
            <w:pPr>
              <w:spacing w:after="0"/>
              <w:jc w:val="center"/>
              <w:rPr>
                <w:szCs w:val="17"/>
              </w:rPr>
            </w:pPr>
          </w:p>
          <w:p w14:paraId="371EF828" w14:textId="77777777" w:rsidR="00FA5AA5" w:rsidRDefault="00FA5AA5" w:rsidP="003F483F">
            <w:pPr>
              <w:spacing w:after="0"/>
              <w:jc w:val="center"/>
              <w:rPr>
                <w:szCs w:val="17"/>
              </w:rPr>
            </w:pPr>
          </w:p>
          <w:p w14:paraId="686C69B1" w14:textId="77777777" w:rsidR="00FA5AA5" w:rsidRDefault="00FA5AA5" w:rsidP="003F483F">
            <w:pPr>
              <w:spacing w:after="0"/>
              <w:jc w:val="center"/>
              <w:rPr>
                <w:szCs w:val="17"/>
              </w:rPr>
            </w:pPr>
          </w:p>
          <w:p w14:paraId="0DC817D1" w14:textId="77777777" w:rsidR="009A501E" w:rsidRDefault="009A501E" w:rsidP="009A501E">
            <w:pPr>
              <w:spacing w:after="0"/>
              <w:jc w:val="center"/>
              <w:rPr>
                <w:szCs w:val="17"/>
              </w:rPr>
            </w:pPr>
            <w:r w:rsidRPr="00E11C90">
              <w:rPr>
                <w:szCs w:val="17"/>
              </w:rPr>
              <w:lastRenderedPageBreak/>
              <w:t>Class 2</w:t>
            </w:r>
          </w:p>
          <w:p w14:paraId="316B4369" w14:textId="78D5D92A" w:rsidR="00FA5AA5" w:rsidRDefault="009A501E" w:rsidP="003F483F">
            <w:pPr>
              <w:spacing w:after="0"/>
              <w:jc w:val="center"/>
              <w:rPr>
                <w:szCs w:val="17"/>
              </w:rPr>
            </w:pPr>
            <w:r>
              <w:rPr>
                <w:szCs w:val="17"/>
              </w:rPr>
              <w:t>(cont.)</w:t>
            </w:r>
          </w:p>
          <w:p w14:paraId="2C3EFE48" w14:textId="77777777" w:rsidR="00FA5AA5" w:rsidRDefault="00FA5AA5" w:rsidP="003F483F">
            <w:pPr>
              <w:spacing w:after="0"/>
              <w:jc w:val="center"/>
              <w:rPr>
                <w:szCs w:val="17"/>
              </w:rPr>
            </w:pPr>
          </w:p>
          <w:p w14:paraId="350AF7EA" w14:textId="77777777" w:rsidR="00FA5AA5" w:rsidRDefault="00FA5AA5" w:rsidP="003F483F">
            <w:pPr>
              <w:spacing w:after="0"/>
              <w:jc w:val="center"/>
              <w:rPr>
                <w:szCs w:val="17"/>
              </w:rPr>
            </w:pPr>
          </w:p>
          <w:p w14:paraId="1E1D54F5" w14:textId="77777777" w:rsidR="00FA5AA5" w:rsidRDefault="00FA5AA5" w:rsidP="003F483F">
            <w:pPr>
              <w:spacing w:after="0"/>
              <w:jc w:val="center"/>
              <w:rPr>
                <w:szCs w:val="17"/>
              </w:rPr>
            </w:pPr>
          </w:p>
          <w:p w14:paraId="4AC57740" w14:textId="77777777" w:rsidR="00FA5AA5" w:rsidRDefault="00FA5AA5" w:rsidP="003F483F">
            <w:pPr>
              <w:spacing w:after="0"/>
              <w:jc w:val="center"/>
              <w:rPr>
                <w:szCs w:val="17"/>
              </w:rPr>
            </w:pPr>
          </w:p>
          <w:p w14:paraId="111BBAEA" w14:textId="77777777" w:rsidR="00FA5AA5" w:rsidRDefault="00FA5AA5" w:rsidP="003F483F">
            <w:pPr>
              <w:spacing w:after="0"/>
              <w:jc w:val="center"/>
              <w:rPr>
                <w:szCs w:val="17"/>
              </w:rPr>
            </w:pPr>
          </w:p>
          <w:p w14:paraId="40917A3E" w14:textId="77777777" w:rsidR="00FA5AA5" w:rsidRDefault="00FA5AA5" w:rsidP="003F483F">
            <w:pPr>
              <w:spacing w:after="0"/>
              <w:jc w:val="center"/>
              <w:rPr>
                <w:szCs w:val="17"/>
              </w:rPr>
            </w:pPr>
          </w:p>
          <w:p w14:paraId="5C720C51" w14:textId="77777777" w:rsidR="00FA5AA5" w:rsidRDefault="00FA5AA5" w:rsidP="003F483F">
            <w:pPr>
              <w:spacing w:after="0"/>
              <w:jc w:val="center"/>
              <w:rPr>
                <w:szCs w:val="17"/>
              </w:rPr>
            </w:pPr>
          </w:p>
          <w:p w14:paraId="65A4916D" w14:textId="77777777" w:rsidR="00FA5AA5" w:rsidRDefault="00FA5AA5" w:rsidP="003F483F">
            <w:pPr>
              <w:spacing w:after="0"/>
              <w:jc w:val="center"/>
              <w:rPr>
                <w:szCs w:val="17"/>
              </w:rPr>
            </w:pPr>
          </w:p>
          <w:p w14:paraId="46398341" w14:textId="77777777" w:rsidR="00FA5AA5" w:rsidRDefault="00FA5AA5" w:rsidP="003F483F">
            <w:pPr>
              <w:spacing w:after="0"/>
              <w:jc w:val="center"/>
              <w:rPr>
                <w:szCs w:val="17"/>
              </w:rPr>
            </w:pPr>
          </w:p>
          <w:p w14:paraId="24FD4E66" w14:textId="77777777" w:rsidR="00FA5AA5" w:rsidRDefault="00FA5AA5" w:rsidP="003F483F">
            <w:pPr>
              <w:spacing w:after="0"/>
              <w:jc w:val="center"/>
              <w:rPr>
                <w:szCs w:val="17"/>
              </w:rPr>
            </w:pPr>
          </w:p>
          <w:p w14:paraId="5C682EDA" w14:textId="77777777" w:rsidR="00FA5AA5" w:rsidRDefault="00FA5AA5" w:rsidP="003F483F">
            <w:pPr>
              <w:spacing w:after="0"/>
              <w:jc w:val="center"/>
              <w:rPr>
                <w:szCs w:val="17"/>
              </w:rPr>
            </w:pPr>
          </w:p>
          <w:p w14:paraId="07148E91" w14:textId="77777777" w:rsidR="00FA5AA5" w:rsidRDefault="00FA5AA5" w:rsidP="003F483F">
            <w:pPr>
              <w:spacing w:after="0"/>
              <w:jc w:val="center"/>
              <w:rPr>
                <w:szCs w:val="17"/>
              </w:rPr>
            </w:pPr>
          </w:p>
          <w:p w14:paraId="3E35FC9F" w14:textId="77777777" w:rsidR="00FA5AA5" w:rsidRDefault="00FA5AA5" w:rsidP="003F483F">
            <w:pPr>
              <w:spacing w:after="0"/>
              <w:jc w:val="center"/>
              <w:rPr>
                <w:szCs w:val="17"/>
              </w:rPr>
            </w:pPr>
          </w:p>
          <w:p w14:paraId="1E04381B" w14:textId="77777777" w:rsidR="00FA5AA5" w:rsidRDefault="00FA5AA5" w:rsidP="003F483F">
            <w:pPr>
              <w:spacing w:after="0"/>
              <w:jc w:val="center"/>
              <w:rPr>
                <w:szCs w:val="17"/>
              </w:rPr>
            </w:pPr>
          </w:p>
          <w:p w14:paraId="65F23D60" w14:textId="77777777" w:rsidR="00FA5AA5" w:rsidRDefault="00FA5AA5" w:rsidP="003F483F">
            <w:pPr>
              <w:spacing w:after="0"/>
              <w:jc w:val="center"/>
              <w:rPr>
                <w:szCs w:val="17"/>
              </w:rPr>
            </w:pPr>
          </w:p>
          <w:p w14:paraId="676BC9E8" w14:textId="77777777" w:rsidR="00FA5AA5" w:rsidRDefault="00FA5AA5" w:rsidP="003F483F">
            <w:pPr>
              <w:spacing w:after="0"/>
              <w:jc w:val="center"/>
              <w:rPr>
                <w:szCs w:val="17"/>
              </w:rPr>
            </w:pPr>
          </w:p>
          <w:p w14:paraId="4B226A92" w14:textId="77777777" w:rsidR="00FA5AA5" w:rsidRDefault="00FA5AA5" w:rsidP="003F483F">
            <w:pPr>
              <w:spacing w:after="0"/>
              <w:jc w:val="center"/>
              <w:rPr>
                <w:szCs w:val="17"/>
              </w:rPr>
            </w:pPr>
          </w:p>
          <w:p w14:paraId="1BCEC87B" w14:textId="77777777" w:rsidR="00FA5AA5" w:rsidRDefault="00FA5AA5" w:rsidP="003F483F">
            <w:pPr>
              <w:spacing w:after="0"/>
              <w:jc w:val="center"/>
              <w:rPr>
                <w:szCs w:val="17"/>
              </w:rPr>
            </w:pPr>
          </w:p>
          <w:p w14:paraId="4CDB9F46" w14:textId="77777777" w:rsidR="00FA5AA5" w:rsidRDefault="00FA5AA5" w:rsidP="003F483F">
            <w:pPr>
              <w:spacing w:after="0"/>
              <w:jc w:val="center"/>
              <w:rPr>
                <w:szCs w:val="17"/>
              </w:rPr>
            </w:pPr>
          </w:p>
          <w:p w14:paraId="088DAC63" w14:textId="77777777" w:rsidR="00FA5AA5" w:rsidRDefault="00FA5AA5" w:rsidP="003F483F">
            <w:pPr>
              <w:spacing w:after="0"/>
              <w:jc w:val="center"/>
              <w:rPr>
                <w:szCs w:val="17"/>
              </w:rPr>
            </w:pPr>
          </w:p>
          <w:p w14:paraId="2E0B6D75" w14:textId="77777777" w:rsidR="00FA5AA5" w:rsidRDefault="00FA5AA5" w:rsidP="003F483F">
            <w:pPr>
              <w:spacing w:after="0"/>
              <w:jc w:val="center"/>
              <w:rPr>
                <w:szCs w:val="17"/>
              </w:rPr>
            </w:pPr>
          </w:p>
          <w:p w14:paraId="5DEDF57F" w14:textId="77777777" w:rsidR="00FA5AA5" w:rsidRDefault="00FA5AA5" w:rsidP="003F483F">
            <w:pPr>
              <w:spacing w:after="0"/>
              <w:jc w:val="center"/>
              <w:rPr>
                <w:szCs w:val="17"/>
              </w:rPr>
            </w:pPr>
          </w:p>
          <w:p w14:paraId="6D5B9A87" w14:textId="77777777" w:rsidR="00FA5AA5" w:rsidRDefault="00FA5AA5" w:rsidP="003F483F">
            <w:pPr>
              <w:spacing w:after="0"/>
              <w:jc w:val="center"/>
              <w:rPr>
                <w:szCs w:val="17"/>
              </w:rPr>
            </w:pPr>
          </w:p>
          <w:p w14:paraId="475AC94A" w14:textId="77777777" w:rsidR="00FA5AA5" w:rsidRDefault="00FA5AA5" w:rsidP="003F483F">
            <w:pPr>
              <w:spacing w:after="0"/>
              <w:jc w:val="center"/>
              <w:rPr>
                <w:szCs w:val="17"/>
              </w:rPr>
            </w:pPr>
          </w:p>
          <w:p w14:paraId="020B2432" w14:textId="77777777" w:rsidR="00FA5AA5" w:rsidRDefault="00FA5AA5" w:rsidP="003F483F">
            <w:pPr>
              <w:spacing w:after="0"/>
              <w:jc w:val="center"/>
              <w:rPr>
                <w:szCs w:val="17"/>
              </w:rPr>
            </w:pPr>
          </w:p>
          <w:p w14:paraId="2222B598" w14:textId="77777777" w:rsidR="00FA5AA5" w:rsidRDefault="00FA5AA5" w:rsidP="003F483F">
            <w:pPr>
              <w:spacing w:after="0"/>
              <w:jc w:val="center"/>
              <w:rPr>
                <w:szCs w:val="17"/>
              </w:rPr>
            </w:pPr>
          </w:p>
          <w:p w14:paraId="36E68142" w14:textId="77777777" w:rsidR="00FA5AA5" w:rsidRDefault="00FA5AA5" w:rsidP="003F483F">
            <w:pPr>
              <w:spacing w:after="0"/>
              <w:jc w:val="center"/>
              <w:rPr>
                <w:szCs w:val="17"/>
              </w:rPr>
            </w:pPr>
          </w:p>
          <w:p w14:paraId="5732A277" w14:textId="77777777" w:rsidR="00FA5AA5" w:rsidRDefault="00FA5AA5" w:rsidP="003F483F">
            <w:pPr>
              <w:spacing w:after="0"/>
              <w:jc w:val="center"/>
              <w:rPr>
                <w:szCs w:val="17"/>
              </w:rPr>
            </w:pPr>
          </w:p>
          <w:p w14:paraId="39004F6B" w14:textId="77777777" w:rsidR="00FA5AA5" w:rsidRDefault="00FA5AA5" w:rsidP="003F483F">
            <w:pPr>
              <w:spacing w:after="0"/>
              <w:jc w:val="center"/>
              <w:rPr>
                <w:szCs w:val="17"/>
              </w:rPr>
            </w:pPr>
          </w:p>
          <w:p w14:paraId="2B97EF38" w14:textId="77777777" w:rsidR="00FA5AA5" w:rsidRDefault="00FA5AA5" w:rsidP="003F483F">
            <w:pPr>
              <w:spacing w:after="0"/>
              <w:jc w:val="center"/>
              <w:rPr>
                <w:szCs w:val="17"/>
              </w:rPr>
            </w:pPr>
          </w:p>
          <w:p w14:paraId="4FF68729" w14:textId="77777777" w:rsidR="00FA5AA5" w:rsidRDefault="00FA5AA5" w:rsidP="003F483F">
            <w:pPr>
              <w:spacing w:after="0"/>
              <w:jc w:val="center"/>
              <w:rPr>
                <w:szCs w:val="17"/>
              </w:rPr>
            </w:pPr>
          </w:p>
          <w:p w14:paraId="45184D51" w14:textId="77777777" w:rsidR="00FA5AA5" w:rsidRDefault="00FA5AA5" w:rsidP="003F483F">
            <w:pPr>
              <w:spacing w:after="0"/>
              <w:jc w:val="center"/>
              <w:rPr>
                <w:szCs w:val="17"/>
              </w:rPr>
            </w:pPr>
          </w:p>
          <w:p w14:paraId="4A3F3C0D" w14:textId="77777777" w:rsidR="00FA5AA5" w:rsidRDefault="00FA5AA5" w:rsidP="003F483F">
            <w:pPr>
              <w:spacing w:after="0"/>
              <w:jc w:val="center"/>
              <w:rPr>
                <w:szCs w:val="17"/>
              </w:rPr>
            </w:pPr>
          </w:p>
          <w:p w14:paraId="609A1F89" w14:textId="77777777" w:rsidR="00FA5AA5" w:rsidRDefault="00FA5AA5" w:rsidP="003F483F">
            <w:pPr>
              <w:spacing w:after="0"/>
              <w:jc w:val="center"/>
              <w:rPr>
                <w:szCs w:val="17"/>
              </w:rPr>
            </w:pPr>
          </w:p>
          <w:p w14:paraId="2F2DB3B9" w14:textId="77777777" w:rsidR="00FA5AA5" w:rsidRDefault="00FA5AA5" w:rsidP="003F483F">
            <w:pPr>
              <w:spacing w:after="0"/>
              <w:jc w:val="center"/>
              <w:rPr>
                <w:szCs w:val="17"/>
              </w:rPr>
            </w:pPr>
          </w:p>
          <w:p w14:paraId="50E36FD8" w14:textId="77777777" w:rsidR="00FA5AA5" w:rsidRDefault="00FA5AA5" w:rsidP="003F483F">
            <w:pPr>
              <w:spacing w:after="0"/>
              <w:jc w:val="center"/>
              <w:rPr>
                <w:szCs w:val="17"/>
              </w:rPr>
            </w:pPr>
          </w:p>
          <w:p w14:paraId="6FBC8BF4" w14:textId="77777777" w:rsidR="00FA5AA5" w:rsidRDefault="00FA5AA5" w:rsidP="003F483F">
            <w:pPr>
              <w:spacing w:after="0"/>
              <w:jc w:val="center"/>
              <w:rPr>
                <w:szCs w:val="17"/>
              </w:rPr>
            </w:pPr>
          </w:p>
          <w:p w14:paraId="75B31734" w14:textId="77777777" w:rsidR="00FA5AA5" w:rsidRDefault="00FA5AA5" w:rsidP="003F483F">
            <w:pPr>
              <w:spacing w:after="0"/>
              <w:jc w:val="center"/>
              <w:rPr>
                <w:szCs w:val="17"/>
              </w:rPr>
            </w:pPr>
          </w:p>
          <w:p w14:paraId="4EA0C332" w14:textId="77777777" w:rsidR="00FA5AA5" w:rsidRDefault="00FA5AA5" w:rsidP="003F483F">
            <w:pPr>
              <w:spacing w:after="0"/>
              <w:jc w:val="center"/>
              <w:rPr>
                <w:szCs w:val="17"/>
              </w:rPr>
            </w:pPr>
          </w:p>
          <w:p w14:paraId="62D5E6D2" w14:textId="77777777" w:rsidR="00FA5AA5" w:rsidRDefault="00FA5AA5" w:rsidP="003F483F">
            <w:pPr>
              <w:spacing w:after="0"/>
              <w:jc w:val="center"/>
              <w:rPr>
                <w:szCs w:val="17"/>
              </w:rPr>
            </w:pPr>
          </w:p>
          <w:p w14:paraId="3252A765" w14:textId="77777777" w:rsidR="00FA5AA5" w:rsidRDefault="00FA5AA5" w:rsidP="003F483F">
            <w:pPr>
              <w:spacing w:after="0"/>
              <w:jc w:val="center"/>
              <w:rPr>
                <w:szCs w:val="17"/>
              </w:rPr>
            </w:pPr>
          </w:p>
          <w:p w14:paraId="3C7C62BC" w14:textId="77777777" w:rsidR="00FA5AA5" w:rsidRDefault="00FA5AA5" w:rsidP="003F483F">
            <w:pPr>
              <w:spacing w:after="0"/>
              <w:jc w:val="center"/>
              <w:rPr>
                <w:szCs w:val="17"/>
              </w:rPr>
            </w:pPr>
          </w:p>
          <w:p w14:paraId="7F0B79F4" w14:textId="77777777" w:rsidR="00FA5AA5" w:rsidRDefault="00FA5AA5" w:rsidP="003F483F">
            <w:pPr>
              <w:spacing w:after="0"/>
              <w:jc w:val="center"/>
              <w:rPr>
                <w:szCs w:val="17"/>
              </w:rPr>
            </w:pPr>
          </w:p>
          <w:p w14:paraId="5689855A" w14:textId="77777777" w:rsidR="00FA5AA5" w:rsidRDefault="00FA5AA5" w:rsidP="003F483F">
            <w:pPr>
              <w:spacing w:after="0"/>
              <w:jc w:val="center"/>
              <w:rPr>
                <w:szCs w:val="17"/>
              </w:rPr>
            </w:pPr>
          </w:p>
          <w:p w14:paraId="1421DC18" w14:textId="77777777" w:rsidR="00FA5AA5" w:rsidRDefault="00FA5AA5" w:rsidP="003F483F">
            <w:pPr>
              <w:spacing w:after="0"/>
              <w:jc w:val="center"/>
              <w:rPr>
                <w:szCs w:val="17"/>
              </w:rPr>
            </w:pPr>
          </w:p>
          <w:p w14:paraId="50070848" w14:textId="77777777" w:rsidR="00FA5AA5" w:rsidRDefault="00FA5AA5" w:rsidP="003F483F">
            <w:pPr>
              <w:spacing w:after="0"/>
              <w:jc w:val="center"/>
              <w:rPr>
                <w:szCs w:val="17"/>
              </w:rPr>
            </w:pPr>
          </w:p>
          <w:p w14:paraId="722695CA" w14:textId="77777777" w:rsidR="00FA5AA5" w:rsidRDefault="00FA5AA5" w:rsidP="003F483F">
            <w:pPr>
              <w:spacing w:after="0"/>
              <w:jc w:val="center"/>
              <w:rPr>
                <w:szCs w:val="17"/>
              </w:rPr>
            </w:pPr>
          </w:p>
          <w:p w14:paraId="2D8218F2" w14:textId="77777777" w:rsidR="00FA5AA5" w:rsidRDefault="00FA5AA5" w:rsidP="003F483F">
            <w:pPr>
              <w:spacing w:after="0"/>
              <w:jc w:val="center"/>
              <w:rPr>
                <w:szCs w:val="17"/>
              </w:rPr>
            </w:pPr>
          </w:p>
          <w:p w14:paraId="75B8F872" w14:textId="77777777" w:rsidR="00FA5AA5" w:rsidRDefault="00FA5AA5" w:rsidP="003F483F">
            <w:pPr>
              <w:spacing w:after="0"/>
              <w:jc w:val="center"/>
              <w:rPr>
                <w:szCs w:val="17"/>
              </w:rPr>
            </w:pPr>
          </w:p>
          <w:p w14:paraId="6FF06A40" w14:textId="77777777" w:rsidR="00FA5AA5" w:rsidRDefault="00FA5AA5" w:rsidP="003F483F">
            <w:pPr>
              <w:spacing w:after="0"/>
              <w:jc w:val="center"/>
              <w:rPr>
                <w:szCs w:val="17"/>
              </w:rPr>
            </w:pPr>
          </w:p>
          <w:p w14:paraId="40361D57" w14:textId="77777777" w:rsidR="00FA5AA5" w:rsidRDefault="00FA5AA5" w:rsidP="003F483F">
            <w:pPr>
              <w:spacing w:after="0"/>
              <w:jc w:val="center"/>
              <w:rPr>
                <w:szCs w:val="17"/>
              </w:rPr>
            </w:pPr>
          </w:p>
          <w:p w14:paraId="4B4E2C66" w14:textId="77777777" w:rsidR="00FA5AA5" w:rsidRDefault="00FA5AA5" w:rsidP="003F483F">
            <w:pPr>
              <w:spacing w:after="0"/>
              <w:jc w:val="center"/>
              <w:rPr>
                <w:szCs w:val="17"/>
              </w:rPr>
            </w:pPr>
          </w:p>
          <w:p w14:paraId="4ABD9AF8" w14:textId="77777777" w:rsidR="00FA5AA5" w:rsidRDefault="00FA5AA5" w:rsidP="003F483F">
            <w:pPr>
              <w:spacing w:after="0"/>
              <w:jc w:val="center"/>
              <w:rPr>
                <w:szCs w:val="17"/>
              </w:rPr>
            </w:pPr>
          </w:p>
          <w:p w14:paraId="7885E1AF" w14:textId="77777777" w:rsidR="00FA5AA5" w:rsidRDefault="00FA5AA5" w:rsidP="003F483F">
            <w:pPr>
              <w:spacing w:after="0"/>
              <w:jc w:val="center"/>
              <w:rPr>
                <w:szCs w:val="17"/>
              </w:rPr>
            </w:pPr>
          </w:p>
          <w:p w14:paraId="1F24242F" w14:textId="77777777" w:rsidR="00FA5AA5" w:rsidRDefault="00FA5AA5" w:rsidP="003F483F">
            <w:pPr>
              <w:spacing w:after="0"/>
              <w:jc w:val="center"/>
              <w:rPr>
                <w:szCs w:val="17"/>
              </w:rPr>
            </w:pPr>
          </w:p>
          <w:p w14:paraId="608139D8" w14:textId="77777777" w:rsidR="00FA5AA5" w:rsidRDefault="00FA5AA5" w:rsidP="003F483F">
            <w:pPr>
              <w:spacing w:after="0"/>
              <w:jc w:val="center"/>
              <w:rPr>
                <w:szCs w:val="17"/>
              </w:rPr>
            </w:pPr>
          </w:p>
          <w:p w14:paraId="696B674D" w14:textId="77777777" w:rsidR="00FA5AA5" w:rsidRDefault="00FA5AA5" w:rsidP="003F483F">
            <w:pPr>
              <w:spacing w:after="0"/>
              <w:jc w:val="center"/>
              <w:rPr>
                <w:szCs w:val="17"/>
              </w:rPr>
            </w:pPr>
          </w:p>
          <w:p w14:paraId="7F71412F" w14:textId="77777777" w:rsidR="00FA5AA5" w:rsidRDefault="00FA5AA5" w:rsidP="003F483F">
            <w:pPr>
              <w:spacing w:after="0"/>
              <w:jc w:val="center"/>
              <w:rPr>
                <w:szCs w:val="17"/>
              </w:rPr>
            </w:pPr>
          </w:p>
          <w:p w14:paraId="138F0423" w14:textId="77777777" w:rsidR="00FA5AA5" w:rsidRDefault="00FA5AA5" w:rsidP="003F483F">
            <w:pPr>
              <w:spacing w:after="0"/>
              <w:jc w:val="center"/>
              <w:rPr>
                <w:szCs w:val="17"/>
              </w:rPr>
            </w:pPr>
          </w:p>
          <w:p w14:paraId="0861505D" w14:textId="77777777" w:rsidR="00FA5AA5" w:rsidRDefault="00FA5AA5" w:rsidP="003F483F">
            <w:pPr>
              <w:spacing w:after="0"/>
              <w:jc w:val="center"/>
              <w:rPr>
                <w:szCs w:val="17"/>
              </w:rPr>
            </w:pPr>
          </w:p>
          <w:p w14:paraId="04E69D95" w14:textId="77777777" w:rsidR="00FA5AA5" w:rsidRDefault="00FA5AA5" w:rsidP="003F483F">
            <w:pPr>
              <w:spacing w:after="0"/>
              <w:jc w:val="center"/>
              <w:rPr>
                <w:szCs w:val="17"/>
              </w:rPr>
            </w:pPr>
          </w:p>
          <w:p w14:paraId="6A9F3C6C" w14:textId="77777777" w:rsidR="00FA5AA5" w:rsidRDefault="00FA5AA5" w:rsidP="003F483F">
            <w:pPr>
              <w:spacing w:after="0"/>
              <w:jc w:val="center"/>
              <w:rPr>
                <w:szCs w:val="17"/>
              </w:rPr>
            </w:pPr>
          </w:p>
          <w:p w14:paraId="52BC181A" w14:textId="77777777" w:rsidR="00FA5AA5" w:rsidRDefault="00FA5AA5" w:rsidP="003F483F">
            <w:pPr>
              <w:spacing w:after="0"/>
              <w:jc w:val="center"/>
              <w:rPr>
                <w:szCs w:val="17"/>
              </w:rPr>
            </w:pPr>
          </w:p>
          <w:p w14:paraId="2946EDAD" w14:textId="77777777" w:rsidR="00FA5AA5" w:rsidRDefault="00FA5AA5" w:rsidP="003F483F">
            <w:pPr>
              <w:spacing w:after="0"/>
              <w:jc w:val="center"/>
              <w:rPr>
                <w:szCs w:val="17"/>
              </w:rPr>
            </w:pPr>
          </w:p>
          <w:p w14:paraId="4D1A305B" w14:textId="77777777" w:rsidR="00FA5AA5" w:rsidRDefault="00FA5AA5" w:rsidP="003F483F">
            <w:pPr>
              <w:spacing w:after="0"/>
              <w:jc w:val="center"/>
              <w:rPr>
                <w:szCs w:val="17"/>
              </w:rPr>
            </w:pPr>
          </w:p>
          <w:p w14:paraId="14C25C5D" w14:textId="77777777" w:rsidR="00FA5AA5" w:rsidRDefault="00FA5AA5" w:rsidP="003F483F">
            <w:pPr>
              <w:spacing w:after="0"/>
              <w:jc w:val="center"/>
              <w:rPr>
                <w:szCs w:val="17"/>
              </w:rPr>
            </w:pPr>
          </w:p>
          <w:p w14:paraId="56BB97AB" w14:textId="77777777" w:rsidR="00FA5AA5" w:rsidRDefault="00FA5AA5" w:rsidP="003F483F">
            <w:pPr>
              <w:spacing w:after="0"/>
              <w:jc w:val="center"/>
              <w:rPr>
                <w:szCs w:val="17"/>
              </w:rPr>
            </w:pPr>
          </w:p>
          <w:p w14:paraId="6EF1B285" w14:textId="77777777" w:rsidR="00FA5AA5" w:rsidRDefault="00FA5AA5" w:rsidP="003F483F">
            <w:pPr>
              <w:spacing w:after="0"/>
              <w:jc w:val="center"/>
              <w:rPr>
                <w:szCs w:val="17"/>
              </w:rPr>
            </w:pPr>
          </w:p>
          <w:p w14:paraId="31161509" w14:textId="77777777" w:rsidR="00FA5AA5" w:rsidRDefault="00FA5AA5" w:rsidP="003F483F">
            <w:pPr>
              <w:spacing w:after="0"/>
              <w:jc w:val="center"/>
              <w:rPr>
                <w:szCs w:val="17"/>
              </w:rPr>
            </w:pPr>
          </w:p>
          <w:p w14:paraId="09395AAC" w14:textId="77777777" w:rsidR="00FA5AA5" w:rsidRDefault="00FA5AA5" w:rsidP="003F483F">
            <w:pPr>
              <w:spacing w:after="0"/>
              <w:jc w:val="center"/>
              <w:rPr>
                <w:szCs w:val="17"/>
              </w:rPr>
            </w:pPr>
          </w:p>
          <w:p w14:paraId="6AC92075" w14:textId="77777777" w:rsidR="00FA5AA5" w:rsidRDefault="00FA5AA5" w:rsidP="003F483F">
            <w:pPr>
              <w:spacing w:after="0"/>
              <w:jc w:val="center"/>
              <w:rPr>
                <w:szCs w:val="17"/>
              </w:rPr>
            </w:pPr>
          </w:p>
          <w:p w14:paraId="30500CA4" w14:textId="77777777" w:rsidR="00FA5AA5" w:rsidRDefault="00FA5AA5" w:rsidP="003F483F">
            <w:pPr>
              <w:spacing w:after="0"/>
              <w:jc w:val="center"/>
              <w:rPr>
                <w:szCs w:val="17"/>
              </w:rPr>
            </w:pPr>
          </w:p>
          <w:p w14:paraId="01FD7B05" w14:textId="77777777" w:rsidR="00FA5AA5" w:rsidRDefault="00FA5AA5" w:rsidP="003F483F">
            <w:pPr>
              <w:spacing w:after="0"/>
              <w:jc w:val="center"/>
              <w:rPr>
                <w:szCs w:val="17"/>
              </w:rPr>
            </w:pPr>
          </w:p>
          <w:p w14:paraId="3028B570" w14:textId="77777777" w:rsidR="009A501E" w:rsidRDefault="009A501E" w:rsidP="009A501E">
            <w:pPr>
              <w:spacing w:after="0"/>
              <w:jc w:val="center"/>
              <w:rPr>
                <w:szCs w:val="17"/>
              </w:rPr>
            </w:pPr>
            <w:r w:rsidRPr="00E11C90">
              <w:rPr>
                <w:szCs w:val="17"/>
              </w:rPr>
              <w:lastRenderedPageBreak/>
              <w:t>Class 2</w:t>
            </w:r>
          </w:p>
          <w:p w14:paraId="24C56806" w14:textId="77777777" w:rsidR="009A501E" w:rsidRDefault="009A501E" w:rsidP="009A501E">
            <w:pPr>
              <w:spacing w:after="0"/>
              <w:jc w:val="center"/>
              <w:rPr>
                <w:szCs w:val="17"/>
              </w:rPr>
            </w:pPr>
            <w:r>
              <w:rPr>
                <w:szCs w:val="17"/>
              </w:rPr>
              <w:t>(cont.)</w:t>
            </w:r>
          </w:p>
          <w:p w14:paraId="6C159F15" w14:textId="77777777" w:rsidR="00FA5AA5" w:rsidRDefault="00FA5AA5" w:rsidP="003F483F">
            <w:pPr>
              <w:spacing w:after="0"/>
              <w:jc w:val="center"/>
              <w:rPr>
                <w:szCs w:val="17"/>
              </w:rPr>
            </w:pPr>
          </w:p>
          <w:p w14:paraId="49668AD1" w14:textId="77777777" w:rsidR="00FA5AA5" w:rsidRDefault="00FA5AA5" w:rsidP="003F483F">
            <w:pPr>
              <w:spacing w:after="0"/>
              <w:jc w:val="center"/>
              <w:rPr>
                <w:szCs w:val="17"/>
              </w:rPr>
            </w:pPr>
          </w:p>
          <w:p w14:paraId="5363D0BA" w14:textId="77777777" w:rsidR="00FA5AA5" w:rsidRDefault="00FA5AA5" w:rsidP="003F483F">
            <w:pPr>
              <w:spacing w:after="0"/>
              <w:jc w:val="center"/>
              <w:rPr>
                <w:szCs w:val="17"/>
              </w:rPr>
            </w:pPr>
          </w:p>
          <w:p w14:paraId="623A258D" w14:textId="77777777" w:rsidR="00FA5AA5" w:rsidRDefault="00FA5AA5" w:rsidP="003F483F">
            <w:pPr>
              <w:spacing w:after="0"/>
              <w:jc w:val="center"/>
              <w:rPr>
                <w:szCs w:val="17"/>
              </w:rPr>
            </w:pPr>
          </w:p>
          <w:p w14:paraId="2BE0599F" w14:textId="77777777" w:rsidR="00FA5AA5" w:rsidRDefault="00FA5AA5" w:rsidP="003F483F">
            <w:pPr>
              <w:spacing w:after="0"/>
              <w:jc w:val="center"/>
              <w:rPr>
                <w:szCs w:val="17"/>
              </w:rPr>
            </w:pPr>
          </w:p>
          <w:p w14:paraId="622B4035" w14:textId="77777777" w:rsidR="00FA5AA5" w:rsidRDefault="00FA5AA5" w:rsidP="003F483F">
            <w:pPr>
              <w:spacing w:after="0"/>
              <w:jc w:val="center"/>
              <w:rPr>
                <w:szCs w:val="17"/>
              </w:rPr>
            </w:pPr>
          </w:p>
          <w:p w14:paraId="4A4BA583" w14:textId="77777777" w:rsidR="00FA5AA5" w:rsidRDefault="00FA5AA5" w:rsidP="003F483F">
            <w:pPr>
              <w:spacing w:after="0"/>
              <w:jc w:val="center"/>
              <w:rPr>
                <w:szCs w:val="17"/>
              </w:rPr>
            </w:pPr>
          </w:p>
          <w:p w14:paraId="10089928" w14:textId="77777777" w:rsidR="00FA5AA5" w:rsidRDefault="00FA5AA5" w:rsidP="003F483F">
            <w:pPr>
              <w:spacing w:after="0"/>
              <w:jc w:val="center"/>
              <w:rPr>
                <w:szCs w:val="17"/>
              </w:rPr>
            </w:pPr>
          </w:p>
          <w:p w14:paraId="4D46B16B" w14:textId="77777777" w:rsidR="00FA5AA5" w:rsidRDefault="00FA5AA5" w:rsidP="003F483F">
            <w:pPr>
              <w:spacing w:after="0"/>
              <w:jc w:val="center"/>
              <w:rPr>
                <w:szCs w:val="17"/>
              </w:rPr>
            </w:pPr>
          </w:p>
          <w:p w14:paraId="285AC212" w14:textId="77777777" w:rsidR="00FA5AA5" w:rsidRDefault="00FA5AA5" w:rsidP="003F483F">
            <w:pPr>
              <w:spacing w:after="0"/>
              <w:jc w:val="center"/>
              <w:rPr>
                <w:szCs w:val="17"/>
              </w:rPr>
            </w:pPr>
          </w:p>
          <w:p w14:paraId="2922F5A9" w14:textId="77777777" w:rsidR="00FA5AA5" w:rsidRDefault="00FA5AA5" w:rsidP="003F483F">
            <w:pPr>
              <w:spacing w:after="0"/>
              <w:jc w:val="center"/>
              <w:rPr>
                <w:szCs w:val="17"/>
              </w:rPr>
            </w:pPr>
          </w:p>
          <w:p w14:paraId="041BBD57" w14:textId="77777777" w:rsidR="00FA5AA5" w:rsidRDefault="00FA5AA5" w:rsidP="003F483F">
            <w:pPr>
              <w:spacing w:after="0"/>
              <w:jc w:val="center"/>
              <w:rPr>
                <w:szCs w:val="17"/>
              </w:rPr>
            </w:pPr>
          </w:p>
          <w:p w14:paraId="7F0CAB2C" w14:textId="77777777" w:rsidR="00FA5AA5" w:rsidRDefault="00FA5AA5" w:rsidP="003F483F">
            <w:pPr>
              <w:spacing w:after="0"/>
              <w:jc w:val="center"/>
              <w:rPr>
                <w:szCs w:val="17"/>
              </w:rPr>
            </w:pPr>
          </w:p>
          <w:p w14:paraId="0B9CEB0C" w14:textId="77777777" w:rsidR="00FA5AA5" w:rsidRDefault="00FA5AA5" w:rsidP="003F483F">
            <w:pPr>
              <w:spacing w:after="0"/>
              <w:jc w:val="center"/>
              <w:rPr>
                <w:szCs w:val="17"/>
              </w:rPr>
            </w:pPr>
          </w:p>
          <w:p w14:paraId="648E1770" w14:textId="77777777" w:rsidR="00FA5AA5" w:rsidRDefault="00FA5AA5" w:rsidP="003F483F">
            <w:pPr>
              <w:spacing w:after="0"/>
              <w:jc w:val="center"/>
              <w:rPr>
                <w:szCs w:val="17"/>
              </w:rPr>
            </w:pPr>
          </w:p>
          <w:p w14:paraId="5ECF51F6" w14:textId="77777777" w:rsidR="00FA5AA5" w:rsidRDefault="00FA5AA5" w:rsidP="003F483F">
            <w:pPr>
              <w:spacing w:after="0"/>
              <w:jc w:val="center"/>
              <w:rPr>
                <w:szCs w:val="17"/>
              </w:rPr>
            </w:pPr>
          </w:p>
          <w:p w14:paraId="50E6BD1E" w14:textId="77777777" w:rsidR="00FA5AA5" w:rsidRDefault="00FA5AA5" w:rsidP="003F483F">
            <w:pPr>
              <w:spacing w:after="0"/>
              <w:jc w:val="center"/>
              <w:rPr>
                <w:szCs w:val="17"/>
              </w:rPr>
            </w:pPr>
          </w:p>
          <w:p w14:paraId="650E6345" w14:textId="77777777" w:rsidR="00FA5AA5" w:rsidRDefault="00FA5AA5" w:rsidP="003F483F">
            <w:pPr>
              <w:spacing w:after="0"/>
              <w:jc w:val="center"/>
              <w:rPr>
                <w:szCs w:val="17"/>
              </w:rPr>
            </w:pPr>
          </w:p>
          <w:p w14:paraId="3B913940" w14:textId="77777777" w:rsidR="00FA5AA5" w:rsidRDefault="00FA5AA5" w:rsidP="003F483F">
            <w:pPr>
              <w:spacing w:after="0"/>
              <w:jc w:val="center"/>
              <w:rPr>
                <w:szCs w:val="17"/>
              </w:rPr>
            </w:pPr>
          </w:p>
          <w:p w14:paraId="4A295140" w14:textId="77777777" w:rsidR="00FA5AA5" w:rsidRDefault="00FA5AA5" w:rsidP="003F483F">
            <w:pPr>
              <w:spacing w:after="0"/>
              <w:jc w:val="center"/>
              <w:rPr>
                <w:szCs w:val="17"/>
              </w:rPr>
            </w:pPr>
          </w:p>
          <w:p w14:paraId="7334D343" w14:textId="77777777" w:rsidR="00FA5AA5" w:rsidRDefault="00FA5AA5" w:rsidP="003F483F">
            <w:pPr>
              <w:spacing w:after="0"/>
              <w:jc w:val="center"/>
              <w:rPr>
                <w:szCs w:val="17"/>
              </w:rPr>
            </w:pPr>
          </w:p>
          <w:p w14:paraId="3FB5ADD0" w14:textId="77777777" w:rsidR="00FA5AA5" w:rsidRDefault="00FA5AA5" w:rsidP="003F483F">
            <w:pPr>
              <w:spacing w:after="0"/>
              <w:jc w:val="center"/>
              <w:rPr>
                <w:szCs w:val="17"/>
              </w:rPr>
            </w:pPr>
          </w:p>
          <w:p w14:paraId="3A3EDDB9" w14:textId="77777777" w:rsidR="00FA5AA5" w:rsidRDefault="00FA5AA5" w:rsidP="003F483F">
            <w:pPr>
              <w:spacing w:after="0"/>
              <w:jc w:val="center"/>
              <w:rPr>
                <w:szCs w:val="17"/>
              </w:rPr>
            </w:pPr>
          </w:p>
          <w:p w14:paraId="04E93822" w14:textId="77777777" w:rsidR="00FA5AA5" w:rsidRDefault="00FA5AA5" w:rsidP="003F483F">
            <w:pPr>
              <w:spacing w:after="0"/>
              <w:jc w:val="center"/>
              <w:rPr>
                <w:szCs w:val="17"/>
              </w:rPr>
            </w:pPr>
          </w:p>
          <w:p w14:paraId="647CC1BB" w14:textId="77777777" w:rsidR="00FA5AA5" w:rsidRDefault="00FA5AA5" w:rsidP="003F483F">
            <w:pPr>
              <w:spacing w:after="0"/>
              <w:jc w:val="center"/>
              <w:rPr>
                <w:szCs w:val="17"/>
              </w:rPr>
            </w:pPr>
          </w:p>
          <w:p w14:paraId="0D3A1652" w14:textId="77777777" w:rsidR="00FA5AA5" w:rsidRDefault="00FA5AA5" w:rsidP="003F483F">
            <w:pPr>
              <w:spacing w:after="0"/>
              <w:jc w:val="center"/>
              <w:rPr>
                <w:szCs w:val="17"/>
              </w:rPr>
            </w:pPr>
          </w:p>
          <w:p w14:paraId="556A4A34" w14:textId="77777777" w:rsidR="00FA5AA5" w:rsidRDefault="00FA5AA5" w:rsidP="003F483F">
            <w:pPr>
              <w:spacing w:after="0"/>
              <w:jc w:val="center"/>
              <w:rPr>
                <w:szCs w:val="17"/>
              </w:rPr>
            </w:pPr>
          </w:p>
          <w:p w14:paraId="449D1CFF" w14:textId="77777777" w:rsidR="00FA5AA5" w:rsidRDefault="00FA5AA5" w:rsidP="003F483F">
            <w:pPr>
              <w:spacing w:after="0"/>
              <w:jc w:val="center"/>
              <w:rPr>
                <w:szCs w:val="17"/>
              </w:rPr>
            </w:pPr>
          </w:p>
          <w:p w14:paraId="538E54EC" w14:textId="77777777" w:rsidR="00FA5AA5" w:rsidRDefault="00FA5AA5" w:rsidP="003F483F">
            <w:pPr>
              <w:spacing w:after="0"/>
              <w:jc w:val="center"/>
              <w:rPr>
                <w:szCs w:val="17"/>
              </w:rPr>
            </w:pPr>
          </w:p>
          <w:p w14:paraId="7D7B14BF" w14:textId="77777777" w:rsidR="00FA5AA5" w:rsidRDefault="00FA5AA5" w:rsidP="003F483F">
            <w:pPr>
              <w:spacing w:after="0"/>
              <w:jc w:val="center"/>
              <w:rPr>
                <w:szCs w:val="17"/>
              </w:rPr>
            </w:pPr>
          </w:p>
          <w:p w14:paraId="737A09AC" w14:textId="77777777" w:rsidR="00FA5AA5" w:rsidRDefault="00FA5AA5" w:rsidP="003F483F">
            <w:pPr>
              <w:spacing w:after="0"/>
              <w:jc w:val="center"/>
              <w:rPr>
                <w:szCs w:val="17"/>
              </w:rPr>
            </w:pPr>
          </w:p>
          <w:p w14:paraId="33033D1A" w14:textId="77777777" w:rsidR="00FA5AA5" w:rsidRDefault="00FA5AA5" w:rsidP="003F483F">
            <w:pPr>
              <w:spacing w:after="0"/>
              <w:jc w:val="center"/>
              <w:rPr>
                <w:szCs w:val="17"/>
              </w:rPr>
            </w:pPr>
          </w:p>
          <w:p w14:paraId="5E214C76" w14:textId="77777777" w:rsidR="00FA5AA5" w:rsidRDefault="00FA5AA5" w:rsidP="003F483F">
            <w:pPr>
              <w:spacing w:after="0"/>
              <w:jc w:val="center"/>
              <w:rPr>
                <w:szCs w:val="17"/>
              </w:rPr>
            </w:pPr>
          </w:p>
          <w:p w14:paraId="314DC74B" w14:textId="77777777" w:rsidR="00FA5AA5" w:rsidRDefault="00FA5AA5" w:rsidP="003F483F">
            <w:pPr>
              <w:spacing w:after="0"/>
              <w:jc w:val="center"/>
              <w:rPr>
                <w:szCs w:val="17"/>
              </w:rPr>
            </w:pPr>
          </w:p>
          <w:p w14:paraId="20FA5A62" w14:textId="77777777" w:rsidR="00FA5AA5" w:rsidRDefault="00FA5AA5" w:rsidP="003F483F">
            <w:pPr>
              <w:spacing w:after="0"/>
              <w:jc w:val="center"/>
              <w:rPr>
                <w:szCs w:val="17"/>
              </w:rPr>
            </w:pPr>
          </w:p>
          <w:p w14:paraId="651EC1C5" w14:textId="77777777" w:rsidR="00FA5AA5" w:rsidRDefault="00FA5AA5" w:rsidP="003F483F">
            <w:pPr>
              <w:spacing w:after="0"/>
              <w:jc w:val="center"/>
              <w:rPr>
                <w:szCs w:val="17"/>
              </w:rPr>
            </w:pPr>
          </w:p>
          <w:p w14:paraId="5F766E56" w14:textId="77777777" w:rsidR="00FA5AA5" w:rsidRDefault="00FA5AA5" w:rsidP="003F483F">
            <w:pPr>
              <w:spacing w:after="0"/>
              <w:jc w:val="center"/>
              <w:rPr>
                <w:szCs w:val="17"/>
              </w:rPr>
            </w:pPr>
          </w:p>
          <w:p w14:paraId="3B92D3D3" w14:textId="77777777" w:rsidR="00FA5AA5" w:rsidRDefault="00FA5AA5" w:rsidP="003F483F">
            <w:pPr>
              <w:spacing w:after="0"/>
              <w:jc w:val="center"/>
              <w:rPr>
                <w:szCs w:val="17"/>
              </w:rPr>
            </w:pPr>
          </w:p>
          <w:p w14:paraId="2ECC8370" w14:textId="77777777" w:rsidR="00FA5AA5" w:rsidRDefault="00FA5AA5" w:rsidP="003F483F">
            <w:pPr>
              <w:spacing w:after="0"/>
              <w:jc w:val="center"/>
              <w:rPr>
                <w:szCs w:val="17"/>
              </w:rPr>
            </w:pPr>
          </w:p>
          <w:p w14:paraId="4E9D56DE" w14:textId="77777777" w:rsidR="00FA5AA5" w:rsidRDefault="00FA5AA5" w:rsidP="003F483F">
            <w:pPr>
              <w:spacing w:after="0"/>
              <w:jc w:val="center"/>
              <w:rPr>
                <w:szCs w:val="17"/>
              </w:rPr>
            </w:pPr>
          </w:p>
          <w:p w14:paraId="6029EFC5" w14:textId="77777777" w:rsidR="00FA5AA5" w:rsidRDefault="00FA5AA5" w:rsidP="003F483F">
            <w:pPr>
              <w:spacing w:after="0"/>
              <w:jc w:val="center"/>
              <w:rPr>
                <w:szCs w:val="17"/>
              </w:rPr>
            </w:pPr>
          </w:p>
          <w:p w14:paraId="0C7040A5" w14:textId="77777777" w:rsidR="00FA5AA5" w:rsidRDefault="00FA5AA5" w:rsidP="003F483F">
            <w:pPr>
              <w:spacing w:after="0"/>
              <w:jc w:val="center"/>
              <w:rPr>
                <w:szCs w:val="17"/>
              </w:rPr>
            </w:pPr>
          </w:p>
          <w:p w14:paraId="696831FD" w14:textId="77777777" w:rsidR="00FA5AA5" w:rsidRDefault="00FA5AA5" w:rsidP="003F483F">
            <w:pPr>
              <w:spacing w:after="0"/>
              <w:jc w:val="center"/>
              <w:rPr>
                <w:szCs w:val="17"/>
              </w:rPr>
            </w:pPr>
          </w:p>
          <w:p w14:paraId="478CF91F" w14:textId="77777777" w:rsidR="00FA5AA5" w:rsidRDefault="00FA5AA5" w:rsidP="003F483F">
            <w:pPr>
              <w:spacing w:after="0"/>
              <w:jc w:val="center"/>
              <w:rPr>
                <w:szCs w:val="17"/>
              </w:rPr>
            </w:pPr>
          </w:p>
          <w:p w14:paraId="14D837F2" w14:textId="77777777" w:rsidR="00FA5AA5" w:rsidRDefault="00FA5AA5" w:rsidP="003F483F">
            <w:pPr>
              <w:spacing w:after="0"/>
              <w:jc w:val="center"/>
              <w:rPr>
                <w:szCs w:val="17"/>
              </w:rPr>
            </w:pPr>
          </w:p>
          <w:p w14:paraId="469A8743" w14:textId="77777777" w:rsidR="00FA5AA5" w:rsidRDefault="00FA5AA5" w:rsidP="003F483F">
            <w:pPr>
              <w:spacing w:after="0"/>
              <w:jc w:val="center"/>
              <w:rPr>
                <w:szCs w:val="17"/>
              </w:rPr>
            </w:pPr>
          </w:p>
          <w:p w14:paraId="144D1FA1" w14:textId="77777777" w:rsidR="00FA5AA5" w:rsidRDefault="00FA5AA5" w:rsidP="003F483F">
            <w:pPr>
              <w:spacing w:after="0"/>
              <w:jc w:val="center"/>
              <w:rPr>
                <w:szCs w:val="17"/>
              </w:rPr>
            </w:pPr>
          </w:p>
          <w:p w14:paraId="7300F49F" w14:textId="77777777" w:rsidR="00FA5AA5" w:rsidRDefault="00FA5AA5" w:rsidP="003F483F">
            <w:pPr>
              <w:spacing w:after="0"/>
              <w:jc w:val="center"/>
              <w:rPr>
                <w:szCs w:val="17"/>
              </w:rPr>
            </w:pPr>
          </w:p>
          <w:p w14:paraId="777536C1" w14:textId="77777777" w:rsidR="00FA5AA5" w:rsidRDefault="00FA5AA5" w:rsidP="003F483F">
            <w:pPr>
              <w:spacing w:after="0"/>
              <w:jc w:val="center"/>
              <w:rPr>
                <w:szCs w:val="17"/>
              </w:rPr>
            </w:pPr>
          </w:p>
          <w:p w14:paraId="50103972" w14:textId="77777777" w:rsidR="00FA5AA5" w:rsidRDefault="00FA5AA5" w:rsidP="003F483F">
            <w:pPr>
              <w:spacing w:after="0"/>
              <w:jc w:val="center"/>
              <w:rPr>
                <w:szCs w:val="17"/>
              </w:rPr>
            </w:pPr>
          </w:p>
          <w:p w14:paraId="4547B784" w14:textId="77777777" w:rsidR="00FA5AA5" w:rsidRDefault="00FA5AA5" w:rsidP="003F483F">
            <w:pPr>
              <w:spacing w:after="0"/>
              <w:jc w:val="center"/>
              <w:rPr>
                <w:szCs w:val="17"/>
              </w:rPr>
            </w:pPr>
          </w:p>
          <w:p w14:paraId="2F8EBB53" w14:textId="77777777" w:rsidR="00FA5AA5" w:rsidRDefault="00FA5AA5" w:rsidP="003F483F">
            <w:pPr>
              <w:spacing w:after="0"/>
              <w:jc w:val="center"/>
              <w:rPr>
                <w:szCs w:val="17"/>
              </w:rPr>
            </w:pPr>
          </w:p>
          <w:p w14:paraId="6C366989" w14:textId="77777777" w:rsidR="00FA5AA5" w:rsidRDefault="00FA5AA5" w:rsidP="003F483F">
            <w:pPr>
              <w:spacing w:after="0"/>
              <w:jc w:val="center"/>
              <w:rPr>
                <w:szCs w:val="17"/>
              </w:rPr>
            </w:pPr>
          </w:p>
          <w:p w14:paraId="66E47E04" w14:textId="77777777" w:rsidR="00FA5AA5" w:rsidRDefault="00FA5AA5" w:rsidP="003F483F">
            <w:pPr>
              <w:spacing w:after="0"/>
              <w:jc w:val="center"/>
              <w:rPr>
                <w:szCs w:val="17"/>
              </w:rPr>
            </w:pPr>
          </w:p>
          <w:p w14:paraId="6DE95C57" w14:textId="77777777" w:rsidR="00FA5AA5" w:rsidRDefault="00FA5AA5" w:rsidP="003F483F">
            <w:pPr>
              <w:spacing w:after="0"/>
              <w:jc w:val="center"/>
              <w:rPr>
                <w:szCs w:val="17"/>
              </w:rPr>
            </w:pPr>
          </w:p>
          <w:p w14:paraId="0AC8D031" w14:textId="77777777" w:rsidR="00FA5AA5" w:rsidRDefault="00FA5AA5" w:rsidP="003F483F">
            <w:pPr>
              <w:spacing w:after="0"/>
              <w:jc w:val="center"/>
              <w:rPr>
                <w:szCs w:val="17"/>
              </w:rPr>
            </w:pPr>
          </w:p>
          <w:p w14:paraId="52A776B3" w14:textId="77777777" w:rsidR="00FA5AA5" w:rsidRDefault="00FA5AA5" w:rsidP="003F483F">
            <w:pPr>
              <w:spacing w:after="0"/>
              <w:jc w:val="center"/>
              <w:rPr>
                <w:szCs w:val="17"/>
              </w:rPr>
            </w:pPr>
          </w:p>
          <w:p w14:paraId="6E7F8F65" w14:textId="77777777" w:rsidR="00FA5AA5" w:rsidRDefault="00FA5AA5" w:rsidP="003F483F">
            <w:pPr>
              <w:spacing w:after="0"/>
              <w:jc w:val="center"/>
              <w:rPr>
                <w:szCs w:val="17"/>
              </w:rPr>
            </w:pPr>
          </w:p>
          <w:p w14:paraId="3EC0DFDF" w14:textId="77777777" w:rsidR="00FA5AA5" w:rsidRDefault="00FA5AA5" w:rsidP="003F483F">
            <w:pPr>
              <w:spacing w:after="0"/>
              <w:jc w:val="center"/>
              <w:rPr>
                <w:szCs w:val="17"/>
              </w:rPr>
            </w:pPr>
          </w:p>
          <w:p w14:paraId="664B4F2A" w14:textId="77777777" w:rsidR="00FA5AA5" w:rsidRDefault="00FA5AA5" w:rsidP="003F483F">
            <w:pPr>
              <w:spacing w:after="0"/>
              <w:jc w:val="center"/>
              <w:rPr>
                <w:szCs w:val="17"/>
              </w:rPr>
            </w:pPr>
          </w:p>
          <w:p w14:paraId="26ABC997" w14:textId="77777777" w:rsidR="00FA5AA5" w:rsidRDefault="00FA5AA5" w:rsidP="003F483F">
            <w:pPr>
              <w:spacing w:after="0"/>
              <w:jc w:val="center"/>
              <w:rPr>
                <w:szCs w:val="17"/>
              </w:rPr>
            </w:pPr>
          </w:p>
          <w:p w14:paraId="5D425CD3" w14:textId="77777777" w:rsidR="00FA5AA5" w:rsidRDefault="00FA5AA5" w:rsidP="003F483F">
            <w:pPr>
              <w:spacing w:after="0"/>
              <w:jc w:val="center"/>
              <w:rPr>
                <w:szCs w:val="17"/>
              </w:rPr>
            </w:pPr>
          </w:p>
          <w:p w14:paraId="716DACCD" w14:textId="77777777" w:rsidR="00FA5AA5" w:rsidRDefault="00FA5AA5" w:rsidP="003F483F">
            <w:pPr>
              <w:spacing w:after="0"/>
              <w:jc w:val="center"/>
              <w:rPr>
                <w:szCs w:val="17"/>
              </w:rPr>
            </w:pPr>
          </w:p>
          <w:p w14:paraId="51A1ABE8" w14:textId="77777777" w:rsidR="00FA5AA5" w:rsidRDefault="00FA5AA5" w:rsidP="003F483F">
            <w:pPr>
              <w:spacing w:after="0"/>
              <w:jc w:val="center"/>
              <w:rPr>
                <w:szCs w:val="17"/>
              </w:rPr>
            </w:pPr>
          </w:p>
          <w:p w14:paraId="14734646" w14:textId="77777777" w:rsidR="00FA5AA5" w:rsidRDefault="00FA5AA5" w:rsidP="003F483F">
            <w:pPr>
              <w:spacing w:after="0"/>
              <w:jc w:val="center"/>
              <w:rPr>
                <w:szCs w:val="17"/>
              </w:rPr>
            </w:pPr>
          </w:p>
          <w:p w14:paraId="485ECB45" w14:textId="77777777" w:rsidR="00FA5AA5" w:rsidRDefault="00FA5AA5" w:rsidP="003F483F">
            <w:pPr>
              <w:spacing w:after="0"/>
              <w:jc w:val="center"/>
              <w:rPr>
                <w:szCs w:val="17"/>
              </w:rPr>
            </w:pPr>
          </w:p>
          <w:p w14:paraId="27C9004A" w14:textId="77777777" w:rsidR="00FA5AA5" w:rsidRDefault="00FA5AA5" w:rsidP="003F483F">
            <w:pPr>
              <w:spacing w:after="0"/>
              <w:jc w:val="center"/>
              <w:rPr>
                <w:szCs w:val="17"/>
              </w:rPr>
            </w:pPr>
          </w:p>
          <w:p w14:paraId="211B0897" w14:textId="77777777" w:rsidR="00FA5AA5" w:rsidRDefault="00FA5AA5" w:rsidP="003F483F">
            <w:pPr>
              <w:spacing w:after="0"/>
              <w:jc w:val="center"/>
              <w:rPr>
                <w:szCs w:val="17"/>
              </w:rPr>
            </w:pPr>
          </w:p>
          <w:p w14:paraId="22B041B9" w14:textId="77777777" w:rsidR="00FA5AA5" w:rsidRDefault="00FA5AA5" w:rsidP="003F483F">
            <w:pPr>
              <w:spacing w:after="0"/>
              <w:jc w:val="center"/>
              <w:rPr>
                <w:szCs w:val="17"/>
              </w:rPr>
            </w:pPr>
          </w:p>
          <w:p w14:paraId="5654F831" w14:textId="77777777" w:rsidR="00FA5AA5" w:rsidRDefault="00FA5AA5" w:rsidP="003F483F">
            <w:pPr>
              <w:spacing w:after="0"/>
              <w:jc w:val="center"/>
              <w:rPr>
                <w:szCs w:val="17"/>
              </w:rPr>
            </w:pPr>
          </w:p>
          <w:p w14:paraId="7C9B69BB" w14:textId="77777777" w:rsidR="00FA5AA5" w:rsidRDefault="00FA5AA5" w:rsidP="003F483F">
            <w:pPr>
              <w:spacing w:after="0"/>
              <w:jc w:val="center"/>
              <w:rPr>
                <w:szCs w:val="17"/>
              </w:rPr>
            </w:pPr>
          </w:p>
          <w:p w14:paraId="76DE0CB0" w14:textId="77777777" w:rsidR="00FA5AA5" w:rsidRDefault="00FA5AA5" w:rsidP="003F483F">
            <w:pPr>
              <w:spacing w:after="0"/>
              <w:jc w:val="center"/>
              <w:rPr>
                <w:szCs w:val="17"/>
              </w:rPr>
            </w:pPr>
          </w:p>
          <w:p w14:paraId="04A8E74C" w14:textId="77777777" w:rsidR="00FA5AA5" w:rsidRDefault="00FA5AA5" w:rsidP="003F483F">
            <w:pPr>
              <w:spacing w:after="0"/>
              <w:jc w:val="center"/>
              <w:rPr>
                <w:szCs w:val="17"/>
              </w:rPr>
            </w:pPr>
          </w:p>
          <w:p w14:paraId="44347BF5" w14:textId="77777777" w:rsidR="009A501E" w:rsidRDefault="009A501E" w:rsidP="009A501E">
            <w:pPr>
              <w:spacing w:after="0"/>
              <w:jc w:val="center"/>
              <w:rPr>
                <w:szCs w:val="17"/>
              </w:rPr>
            </w:pPr>
            <w:r w:rsidRPr="00E11C90">
              <w:rPr>
                <w:szCs w:val="17"/>
              </w:rPr>
              <w:lastRenderedPageBreak/>
              <w:t>Class 2</w:t>
            </w:r>
          </w:p>
          <w:p w14:paraId="2C842E50" w14:textId="77777777" w:rsidR="009A501E" w:rsidRDefault="009A501E" w:rsidP="009A501E">
            <w:pPr>
              <w:spacing w:after="0"/>
              <w:jc w:val="center"/>
              <w:rPr>
                <w:szCs w:val="17"/>
              </w:rPr>
            </w:pPr>
            <w:r>
              <w:rPr>
                <w:szCs w:val="17"/>
              </w:rPr>
              <w:t>(cont.)</w:t>
            </w:r>
          </w:p>
          <w:p w14:paraId="3D0C1904" w14:textId="77777777" w:rsidR="00FA5AA5" w:rsidRDefault="00FA5AA5" w:rsidP="003F483F">
            <w:pPr>
              <w:spacing w:after="0"/>
              <w:jc w:val="center"/>
              <w:rPr>
                <w:szCs w:val="17"/>
              </w:rPr>
            </w:pPr>
          </w:p>
          <w:p w14:paraId="6F4CB615" w14:textId="77777777" w:rsidR="00FA5AA5" w:rsidRDefault="00FA5AA5" w:rsidP="003F483F">
            <w:pPr>
              <w:spacing w:after="0"/>
              <w:jc w:val="center"/>
              <w:rPr>
                <w:szCs w:val="17"/>
              </w:rPr>
            </w:pPr>
          </w:p>
          <w:p w14:paraId="246BFC33" w14:textId="77777777" w:rsidR="00FA5AA5" w:rsidRDefault="00FA5AA5" w:rsidP="003F483F">
            <w:pPr>
              <w:spacing w:after="0"/>
              <w:jc w:val="center"/>
              <w:rPr>
                <w:szCs w:val="17"/>
              </w:rPr>
            </w:pPr>
          </w:p>
          <w:p w14:paraId="50B119DB" w14:textId="77777777" w:rsidR="00FA5AA5" w:rsidRDefault="00FA5AA5" w:rsidP="003F483F">
            <w:pPr>
              <w:spacing w:after="0"/>
              <w:jc w:val="center"/>
              <w:rPr>
                <w:szCs w:val="17"/>
              </w:rPr>
            </w:pPr>
          </w:p>
          <w:p w14:paraId="055D064C" w14:textId="77777777" w:rsidR="00FA5AA5" w:rsidRDefault="00FA5AA5" w:rsidP="003F483F">
            <w:pPr>
              <w:spacing w:after="0"/>
              <w:jc w:val="center"/>
              <w:rPr>
                <w:szCs w:val="17"/>
              </w:rPr>
            </w:pPr>
          </w:p>
          <w:p w14:paraId="63C92DA1" w14:textId="77777777" w:rsidR="00FA5AA5" w:rsidRDefault="00FA5AA5" w:rsidP="003F483F">
            <w:pPr>
              <w:spacing w:after="0"/>
              <w:jc w:val="center"/>
              <w:rPr>
                <w:szCs w:val="17"/>
              </w:rPr>
            </w:pPr>
          </w:p>
          <w:p w14:paraId="678F46A6" w14:textId="77777777" w:rsidR="00FA5AA5" w:rsidRDefault="00FA5AA5" w:rsidP="003F483F">
            <w:pPr>
              <w:spacing w:after="0"/>
              <w:jc w:val="center"/>
              <w:rPr>
                <w:szCs w:val="17"/>
              </w:rPr>
            </w:pPr>
          </w:p>
          <w:p w14:paraId="66B9299F" w14:textId="77777777" w:rsidR="00FA5AA5" w:rsidRDefault="00FA5AA5" w:rsidP="003F483F">
            <w:pPr>
              <w:spacing w:after="0"/>
              <w:jc w:val="center"/>
              <w:rPr>
                <w:szCs w:val="17"/>
              </w:rPr>
            </w:pPr>
          </w:p>
          <w:p w14:paraId="5E1DC956" w14:textId="77777777" w:rsidR="00FA5AA5" w:rsidRDefault="00FA5AA5" w:rsidP="003F483F">
            <w:pPr>
              <w:spacing w:after="0"/>
              <w:jc w:val="center"/>
              <w:rPr>
                <w:szCs w:val="17"/>
              </w:rPr>
            </w:pPr>
          </w:p>
          <w:p w14:paraId="205924A1" w14:textId="77777777" w:rsidR="00FA5AA5" w:rsidRDefault="00FA5AA5" w:rsidP="003F483F">
            <w:pPr>
              <w:spacing w:after="0"/>
              <w:jc w:val="center"/>
              <w:rPr>
                <w:szCs w:val="17"/>
              </w:rPr>
            </w:pPr>
          </w:p>
          <w:p w14:paraId="031C21E3" w14:textId="77777777" w:rsidR="00FA5AA5" w:rsidRDefault="00FA5AA5" w:rsidP="003F483F">
            <w:pPr>
              <w:spacing w:after="0"/>
              <w:jc w:val="center"/>
              <w:rPr>
                <w:szCs w:val="17"/>
              </w:rPr>
            </w:pPr>
          </w:p>
          <w:p w14:paraId="3CAFAB48" w14:textId="77777777" w:rsidR="00FA5AA5" w:rsidRDefault="00FA5AA5" w:rsidP="003F483F">
            <w:pPr>
              <w:spacing w:after="0"/>
              <w:jc w:val="center"/>
              <w:rPr>
                <w:szCs w:val="17"/>
              </w:rPr>
            </w:pPr>
          </w:p>
          <w:p w14:paraId="5EAC3EE3" w14:textId="77777777" w:rsidR="00FA5AA5" w:rsidRDefault="00FA5AA5" w:rsidP="003F483F">
            <w:pPr>
              <w:spacing w:after="0"/>
              <w:jc w:val="center"/>
              <w:rPr>
                <w:szCs w:val="17"/>
              </w:rPr>
            </w:pPr>
          </w:p>
          <w:p w14:paraId="354605C5" w14:textId="77777777" w:rsidR="00FA5AA5" w:rsidRDefault="00FA5AA5" w:rsidP="003F483F">
            <w:pPr>
              <w:spacing w:after="0"/>
              <w:jc w:val="center"/>
              <w:rPr>
                <w:szCs w:val="17"/>
              </w:rPr>
            </w:pPr>
          </w:p>
          <w:p w14:paraId="03CFFCC2" w14:textId="77777777" w:rsidR="00FA5AA5" w:rsidRDefault="00FA5AA5" w:rsidP="003F483F">
            <w:pPr>
              <w:spacing w:after="0"/>
              <w:jc w:val="center"/>
              <w:rPr>
                <w:szCs w:val="17"/>
              </w:rPr>
            </w:pPr>
          </w:p>
          <w:p w14:paraId="3E369552" w14:textId="77777777" w:rsidR="00FA5AA5" w:rsidRDefault="00FA5AA5" w:rsidP="003F483F">
            <w:pPr>
              <w:spacing w:after="0"/>
              <w:jc w:val="center"/>
              <w:rPr>
                <w:szCs w:val="17"/>
              </w:rPr>
            </w:pPr>
          </w:p>
          <w:p w14:paraId="7ADC6E1E" w14:textId="77777777" w:rsidR="00FA5AA5" w:rsidRDefault="00FA5AA5" w:rsidP="003F483F">
            <w:pPr>
              <w:spacing w:after="0"/>
              <w:jc w:val="center"/>
              <w:rPr>
                <w:szCs w:val="17"/>
              </w:rPr>
            </w:pPr>
          </w:p>
          <w:p w14:paraId="50998C17" w14:textId="77777777" w:rsidR="00FA5AA5" w:rsidRDefault="00FA5AA5" w:rsidP="003F483F">
            <w:pPr>
              <w:spacing w:after="0"/>
              <w:jc w:val="center"/>
              <w:rPr>
                <w:szCs w:val="17"/>
              </w:rPr>
            </w:pPr>
          </w:p>
          <w:p w14:paraId="7432D7D5" w14:textId="77777777" w:rsidR="00FA5AA5" w:rsidRDefault="00FA5AA5" w:rsidP="003F483F">
            <w:pPr>
              <w:spacing w:after="0"/>
              <w:jc w:val="center"/>
              <w:rPr>
                <w:szCs w:val="17"/>
              </w:rPr>
            </w:pPr>
          </w:p>
          <w:p w14:paraId="52EB14A7" w14:textId="77777777" w:rsidR="00FA5AA5" w:rsidRDefault="00FA5AA5" w:rsidP="003F483F">
            <w:pPr>
              <w:spacing w:after="0"/>
              <w:jc w:val="center"/>
              <w:rPr>
                <w:szCs w:val="17"/>
              </w:rPr>
            </w:pPr>
          </w:p>
          <w:p w14:paraId="2A684D30" w14:textId="77777777" w:rsidR="00FA5AA5" w:rsidRDefault="00FA5AA5" w:rsidP="003F483F">
            <w:pPr>
              <w:spacing w:after="0"/>
              <w:jc w:val="center"/>
              <w:rPr>
                <w:szCs w:val="17"/>
              </w:rPr>
            </w:pPr>
          </w:p>
          <w:p w14:paraId="261BBEE1" w14:textId="77777777" w:rsidR="00FA5AA5" w:rsidRDefault="00FA5AA5" w:rsidP="003F483F">
            <w:pPr>
              <w:spacing w:after="0"/>
              <w:jc w:val="center"/>
              <w:rPr>
                <w:szCs w:val="17"/>
              </w:rPr>
            </w:pPr>
          </w:p>
          <w:p w14:paraId="09ED451E" w14:textId="77777777" w:rsidR="00FA5AA5" w:rsidRDefault="00FA5AA5" w:rsidP="003F483F">
            <w:pPr>
              <w:spacing w:after="0"/>
              <w:jc w:val="center"/>
              <w:rPr>
                <w:szCs w:val="17"/>
              </w:rPr>
            </w:pPr>
          </w:p>
          <w:p w14:paraId="72866E93" w14:textId="77777777" w:rsidR="00FA5AA5" w:rsidRDefault="00FA5AA5" w:rsidP="003F483F">
            <w:pPr>
              <w:spacing w:after="0"/>
              <w:jc w:val="center"/>
              <w:rPr>
                <w:szCs w:val="17"/>
              </w:rPr>
            </w:pPr>
          </w:p>
          <w:p w14:paraId="664279B6" w14:textId="77777777" w:rsidR="00FA5AA5" w:rsidRDefault="00FA5AA5" w:rsidP="003F483F">
            <w:pPr>
              <w:spacing w:after="0"/>
              <w:jc w:val="center"/>
              <w:rPr>
                <w:szCs w:val="17"/>
              </w:rPr>
            </w:pPr>
          </w:p>
          <w:p w14:paraId="121B6A39" w14:textId="77777777" w:rsidR="00FA5AA5" w:rsidRDefault="00FA5AA5" w:rsidP="003F483F">
            <w:pPr>
              <w:spacing w:after="0"/>
              <w:jc w:val="center"/>
              <w:rPr>
                <w:szCs w:val="17"/>
              </w:rPr>
            </w:pPr>
          </w:p>
          <w:p w14:paraId="237A003D" w14:textId="77777777" w:rsidR="00FA5AA5" w:rsidRDefault="00FA5AA5" w:rsidP="003F483F">
            <w:pPr>
              <w:spacing w:after="0"/>
              <w:jc w:val="center"/>
              <w:rPr>
                <w:szCs w:val="17"/>
              </w:rPr>
            </w:pPr>
          </w:p>
          <w:p w14:paraId="21E43F0C" w14:textId="77777777" w:rsidR="00FA5AA5" w:rsidRDefault="00FA5AA5" w:rsidP="003F483F">
            <w:pPr>
              <w:spacing w:after="0"/>
              <w:jc w:val="center"/>
              <w:rPr>
                <w:szCs w:val="17"/>
              </w:rPr>
            </w:pPr>
          </w:p>
          <w:p w14:paraId="36A7560B" w14:textId="77777777" w:rsidR="00FA5AA5" w:rsidRDefault="00FA5AA5" w:rsidP="003F483F">
            <w:pPr>
              <w:spacing w:after="0"/>
              <w:jc w:val="center"/>
              <w:rPr>
                <w:szCs w:val="17"/>
              </w:rPr>
            </w:pPr>
          </w:p>
          <w:p w14:paraId="33653557" w14:textId="77777777" w:rsidR="00FA5AA5" w:rsidRDefault="00FA5AA5" w:rsidP="003F483F">
            <w:pPr>
              <w:spacing w:after="0"/>
              <w:jc w:val="center"/>
              <w:rPr>
                <w:szCs w:val="17"/>
              </w:rPr>
            </w:pPr>
          </w:p>
          <w:p w14:paraId="655C82C9" w14:textId="77777777" w:rsidR="00FA5AA5" w:rsidRDefault="00FA5AA5" w:rsidP="003F483F">
            <w:pPr>
              <w:spacing w:after="0"/>
              <w:jc w:val="center"/>
              <w:rPr>
                <w:szCs w:val="17"/>
              </w:rPr>
            </w:pPr>
          </w:p>
          <w:p w14:paraId="3FC4D394" w14:textId="77777777" w:rsidR="00FA5AA5" w:rsidRDefault="00FA5AA5" w:rsidP="003F483F">
            <w:pPr>
              <w:spacing w:after="0"/>
              <w:jc w:val="center"/>
              <w:rPr>
                <w:szCs w:val="17"/>
              </w:rPr>
            </w:pPr>
          </w:p>
          <w:p w14:paraId="77272E43" w14:textId="77777777" w:rsidR="00FA5AA5" w:rsidRDefault="00FA5AA5" w:rsidP="003F483F">
            <w:pPr>
              <w:spacing w:after="0"/>
              <w:jc w:val="center"/>
              <w:rPr>
                <w:szCs w:val="17"/>
              </w:rPr>
            </w:pPr>
          </w:p>
          <w:p w14:paraId="2BD4D950" w14:textId="77777777" w:rsidR="00FA5AA5" w:rsidRDefault="00FA5AA5" w:rsidP="003F483F">
            <w:pPr>
              <w:spacing w:after="0"/>
              <w:jc w:val="center"/>
              <w:rPr>
                <w:szCs w:val="17"/>
              </w:rPr>
            </w:pPr>
          </w:p>
          <w:p w14:paraId="1502547C" w14:textId="77777777" w:rsidR="00FA5AA5" w:rsidRDefault="00FA5AA5" w:rsidP="003F483F">
            <w:pPr>
              <w:spacing w:after="0"/>
              <w:jc w:val="center"/>
              <w:rPr>
                <w:szCs w:val="17"/>
              </w:rPr>
            </w:pPr>
          </w:p>
          <w:p w14:paraId="7FAF43B3" w14:textId="77777777" w:rsidR="00FA5AA5" w:rsidRDefault="00FA5AA5" w:rsidP="003F483F">
            <w:pPr>
              <w:spacing w:after="0"/>
              <w:jc w:val="center"/>
              <w:rPr>
                <w:szCs w:val="17"/>
              </w:rPr>
            </w:pPr>
          </w:p>
          <w:p w14:paraId="013D2A6D" w14:textId="77777777" w:rsidR="00FA5AA5" w:rsidRDefault="00FA5AA5" w:rsidP="003F483F">
            <w:pPr>
              <w:spacing w:after="0"/>
              <w:jc w:val="center"/>
              <w:rPr>
                <w:szCs w:val="17"/>
              </w:rPr>
            </w:pPr>
          </w:p>
          <w:p w14:paraId="3C5B90AA" w14:textId="77777777" w:rsidR="00FA5AA5" w:rsidRDefault="00FA5AA5" w:rsidP="003F483F">
            <w:pPr>
              <w:spacing w:after="0"/>
              <w:jc w:val="center"/>
              <w:rPr>
                <w:szCs w:val="17"/>
              </w:rPr>
            </w:pPr>
          </w:p>
          <w:p w14:paraId="15D0E391" w14:textId="77777777" w:rsidR="00FA5AA5" w:rsidRDefault="00FA5AA5" w:rsidP="003F483F">
            <w:pPr>
              <w:spacing w:after="0"/>
              <w:jc w:val="center"/>
              <w:rPr>
                <w:szCs w:val="17"/>
              </w:rPr>
            </w:pPr>
          </w:p>
          <w:p w14:paraId="4C812CCD" w14:textId="77777777" w:rsidR="00FA5AA5" w:rsidRDefault="00FA5AA5" w:rsidP="003F483F">
            <w:pPr>
              <w:spacing w:after="0"/>
              <w:jc w:val="center"/>
              <w:rPr>
                <w:szCs w:val="17"/>
              </w:rPr>
            </w:pPr>
          </w:p>
          <w:p w14:paraId="330AB58C" w14:textId="77777777" w:rsidR="00FA5AA5" w:rsidRDefault="00FA5AA5" w:rsidP="003F483F">
            <w:pPr>
              <w:spacing w:after="0"/>
              <w:jc w:val="center"/>
              <w:rPr>
                <w:szCs w:val="17"/>
              </w:rPr>
            </w:pPr>
          </w:p>
          <w:p w14:paraId="01ADC8CF" w14:textId="77777777" w:rsidR="00FA5AA5" w:rsidRDefault="00FA5AA5" w:rsidP="003F483F">
            <w:pPr>
              <w:spacing w:after="0"/>
              <w:jc w:val="center"/>
              <w:rPr>
                <w:szCs w:val="17"/>
              </w:rPr>
            </w:pPr>
          </w:p>
          <w:p w14:paraId="4AF47B3B" w14:textId="77777777" w:rsidR="00FA5AA5" w:rsidRDefault="00FA5AA5" w:rsidP="003F483F">
            <w:pPr>
              <w:spacing w:after="0"/>
              <w:jc w:val="center"/>
              <w:rPr>
                <w:szCs w:val="17"/>
              </w:rPr>
            </w:pPr>
          </w:p>
          <w:p w14:paraId="4A830441" w14:textId="77777777" w:rsidR="00FA5AA5" w:rsidRDefault="00FA5AA5" w:rsidP="003F483F">
            <w:pPr>
              <w:spacing w:after="0"/>
              <w:jc w:val="center"/>
              <w:rPr>
                <w:szCs w:val="17"/>
              </w:rPr>
            </w:pPr>
          </w:p>
          <w:p w14:paraId="0677B152" w14:textId="77777777" w:rsidR="00FA5AA5" w:rsidRDefault="00FA5AA5" w:rsidP="003F483F">
            <w:pPr>
              <w:spacing w:after="0"/>
              <w:jc w:val="center"/>
              <w:rPr>
                <w:szCs w:val="17"/>
              </w:rPr>
            </w:pPr>
          </w:p>
          <w:p w14:paraId="2A543962" w14:textId="77777777" w:rsidR="00FA5AA5" w:rsidRDefault="00FA5AA5" w:rsidP="003F483F">
            <w:pPr>
              <w:spacing w:after="0"/>
              <w:jc w:val="center"/>
              <w:rPr>
                <w:szCs w:val="17"/>
              </w:rPr>
            </w:pPr>
          </w:p>
          <w:p w14:paraId="7AD87029" w14:textId="77777777" w:rsidR="00FA5AA5" w:rsidRDefault="00FA5AA5" w:rsidP="003F483F">
            <w:pPr>
              <w:spacing w:after="0"/>
              <w:jc w:val="center"/>
              <w:rPr>
                <w:szCs w:val="17"/>
              </w:rPr>
            </w:pPr>
          </w:p>
          <w:p w14:paraId="162BBCF4" w14:textId="77777777" w:rsidR="00FA5AA5" w:rsidRDefault="00FA5AA5" w:rsidP="003F483F">
            <w:pPr>
              <w:spacing w:after="0"/>
              <w:jc w:val="center"/>
              <w:rPr>
                <w:szCs w:val="17"/>
              </w:rPr>
            </w:pPr>
          </w:p>
          <w:p w14:paraId="448A658B" w14:textId="77777777" w:rsidR="00FA5AA5" w:rsidRDefault="00FA5AA5" w:rsidP="003F483F">
            <w:pPr>
              <w:spacing w:after="0"/>
              <w:jc w:val="center"/>
              <w:rPr>
                <w:szCs w:val="17"/>
              </w:rPr>
            </w:pPr>
          </w:p>
          <w:p w14:paraId="4BBAF690" w14:textId="77777777" w:rsidR="00FA5AA5" w:rsidRDefault="00FA5AA5" w:rsidP="003F483F">
            <w:pPr>
              <w:spacing w:after="0"/>
              <w:jc w:val="center"/>
              <w:rPr>
                <w:szCs w:val="17"/>
              </w:rPr>
            </w:pPr>
          </w:p>
          <w:p w14:paraId="1CE4083A" w14:textId="77777777" w:rsidR="00FA5AA5" w:rsidRDefault="00FA5AA5" w:rsidP="003F483F">
            <w:pPr>
              <w:spacing w:after="0"/>
              <w:jc w:val="center"/>
              <w:rPr>
                <w:szCs w:val="17"/>
              </w:rPr>
            </w:pPr>
          </w:p>
          <w:p w14:paraId="21ED6ECC" w14:textId="77777777" w:rsidR="00FA5AA5" w:rsidRDefault="00FA5AA5" w:rsidP="003F483F">
            <w:pPr>
              <w:spacing w:after="0"/>
              <w:jc w:val="center"/>
              <w:rPr>
                <w:szCs w:val="17"/>
              </w:rPr>
            </w:pPr>
          </w:p>
          <w:p w14:paraId="6941528E" w14:textId="77777777" w:rsidR="00FA5AA5" w:rsidRDefault="00FA5AA5" w:rsidP="003F483F">
            <w:pPr>
              <w:spacing w:after="0"/>
              <w:jc w:val="center"/>
              <w:rPr>
                <w:szCs w:val="17"/>
              </w:rPr>
            </w:pPr>
          </w:p>
          <w:p w14:paraId="14B7F534" w14:textId="77777777" w:rsidR="00FA5AA5" w:rsidRDefault="00FA5AA5" w:rsidP="003F483F">
            <w:pPr>
              <w:spacing w:after="0"/>
              <w:jc w:val="center"/>
              <w:rPr>
                <w:szCs w:val="17"/>
              </w:rPr>
            </w:pPr>
          </w:p>
          <w:p w14:paraId="5A77577E" w14:textId="77777777" w:rsidR="00FA5AA5" w:rsidRDefault="00FA5AA5" w:rsidP="003F483F">
            <w:pPr>
              <w:spacing w:after="0"/>
              <w:jc w:val="center"/>
              <w:rPr>
                <w:szCs w:val="17"/>
              </w:rPr>
            </w:pPr>
          </w:p>
          <w:p w14:paraId="3A527491" w14:textId="77777777" w:rsidR="00FA5AA5" w:rsidRDefault="00FA5AA5" w:rsidP="003F483F">
            <w:pPr>
              <w:spacing w:after="0"/>
              <w:jc w:val="center"/>
              <w:rPr>
                <w:szCs w:val="17"/>
              </w:rPr>
            </w:pPr>
          </w:p>
          <w:p w14:paraId="4CE74A32" w14:textId="77777777" w:rsidR="00FA5AA5" w:rsidRDefault="00FA5AA5" w:rsidP="003F483F">
            <w:pPr>
              <w:spacing w:after="0"/>
              <w:jc w:val="center"/>
              <w:rPr>
                <w:szCs w:val="17"/>
              </w:rPr>
            </w:pPr>
          </w:p>
          <w:p w14:paraId="52066FA7" w14:textId="77777777" w:rsidR="00FA5AA5" w:rsidRDefault="00FA5AA5" w:rsidP="003F483F">
            <w:pPr>
              <w:spacing w:after="0"/>
              <w:jc w:val="center"/>
              <w:rPr>
                <w:szCs w:val="17"/>
              </w:rPr>
            </w:pPr>
          </w:p>
          <w:p w14:paraId="0F900EFD" w14:textId="77777777" w:rsidR="00FA5AA5" w:rsidRDefault="00FA5AA5" w:rsidP="003F483F">
            <w:pPr>
              <w:spacing w:after="0"/>
              <w:jc w:val="center"/>
              <w:rPr>
                <w:szCs w:val="17"/>
              </w:rPr>
            </w:pPr>
          </w:p>
          <w:p w14:paraId="03B3B4D9" w14:textId="77777777" w:rsidR="00FA5AA5" w:rsidRDefault="00FA5AA5" w:rsidP="003F483F">
            <w:pPr>
              <w:spacing w:after="0"/>
              <w:jc w:val="center"/>
              <w:rPr>
                <w:szCs w:val="17"/>
              </w:rPr>
            </w:pPr>
          </w:p>
          <w:p w14:paraId="11A70ACE" w14:textId="77777777" w:rsidR="00FA5AA5" w:rsidRDefault="00FA5AA5" w:rsidP="003F483F">
            <w:pPr>
              <w:spacing w:after="0"/>
              <w:jc w:val="center"/>
              <w:rPr>
                <w:szCs w:val="17"/>
              </w:rPr>
            </w:pPr>
          </w:p>
          <w:p w14:paraId="165B3027" w14:textId="77777777" w:rsidR="00FA5AA5" w:rsidRDefault="00FA5AA5" w:rsidP="003F483F">
            <w:pPr>
              <w:spacing w:after="0"/>
              <w:jc w:val="center"/>
              <w:rPr>
                <w:szCs w:val="17"/>
              </w:rPr>
            </w:pPr>
          </w:p>
          <w:p w14:paraId="60A10537" w14:textId="77777777" w:rsidR="00FA5AA5" w:rsidRDefault="00FA5AA5" w:rsidP="003F483F">
            <w:pPr>
              <w:spacing w:after="0"/>
              <w:jc w:val="center"/>
              <w:rPr>
                <w:szCs w:val="17"/>
              </w:rPr>
            </w:pPr>
          </w:p>
          <w:p w14:paraId="11F25D33" w14:textId="77777777" w:rsidR="00FA5AA5" w:rsidRDefault="00FA5AA5" w:rsidP="003F483F">
            <w:pPr>
              <w:spacing w:after="0"/>
              <w:jc w:val="center"/>
              <w:rPr>
                <w:szCs w:val="17"/>
              </w:rPr>
            </w:pPr>
          </w:p>
          <w:p w14:paraId="6060AA6E" w14:textId="77777777" w:rsidR="00FA5AA5" w:rsidRDefault="00FA5AA5" w:rsidP="003F483F">
            <w:pPr>
              <w:spacing w:after="0"/>
              <w:jc w:val="center"/>
              <w:rPr>
                <w:szCs w:val="17"/>
              </w:rPr>
            </w:pPr>
          </w:p>
          <w:p w14:paraId="2FE1593F" w14:textId="77777777" w:rsidR="00FA5AA5" w:rsidRDefault="00FA5AA5" w:rsidP="003F483F">
            <w:pPr>
              <w:spacing w:after="0"/>
              <w:jc w:val="center"/>
              <w:rPr>
                <w:szCs w:val="17"/>
              </w:rPr>
            </w:pPr>
          </w:p>
          <w:p w14:paraId="1F826D01" w14:textId="77777777" w:rsidR="00FA5AA5" w:rsidRDefault="00FA5AA5" w:rsidP="003F483F">
            <w:pPr>
              <w:spacing w:after="0"/>
              <w:jc w:val="center"/>
              <w:rPr>
                <w:szCs w:val="17"/>
              </w:rPr>
            </w:pPr>
          </w:p>
          <w:p w14:paraId="31CBF555" w14:textId="77777777" w:rsidR="00FA5AA5" w:rsidRDefault="00FA5AA5" w:rsidP="003F483F">
            <w:pPr>
              <w:spacing w:after="0"/>
              <w:jc w:val="center"/>
              <w:rPr>
                <w:szCs w:val="17"/>
              </w:rPr>
            </w:pPr>
          </w:p>
          <w:p w14:paraId="3394AF5E" w14:textId="77777777" w:rsidR="00FA5AA5" w:rsidRDefault="00FA5AA5" w:rsidP="003F483F">
            <w:pPr>
              <w:spacing w:after="0"/>
              <w:jc w:val="center"/>
              <w:rPr>
                <w:szCs w:val="17"/>
              </w:rPr>
            </w:pPr>
          </w:p>
          <w:p w14:paraId="47DF072C" w14:textId="77777777" w:rsidR="00FA5AA5" w:rsidRDefault="00FA5AA5" w:rsidP="003F483F">
            <w:pPr>
              <w:spacing w:after="0"/>
              <w:jc w:val="center"/>
              <w:rPr>
                <w:szCs w:val="17"/>
              </w:rPr>
            </w:pPr>
          </w:p>
          <w:p w14:paraId="20F9D6F8" w14:textId="77777777" w:rsidR="00FA5AA5" w:rsidRDefault="00FA5AA5" w:rsidP="003F483F">
            <w:pPr>
              <w:spacing w:after="0"/>
              <w:jc w:val="center"/>
              <w:rPr>
                <w:szCs w:val="17"/>
              </w:rPr>
            </w:pPr>
          </w:p>
          <w:p w14:paraId="64E179F3" w14:textId="77777777" w:rsidR="00FA5AA5" w:rsidRDefault="00FA5AA5" w:rsidP="003F483F">
            <w:pPr>
              <w:spacing w:after="0"/>
              <w:jc w:val="center"/>
              <w:rPr>
                <w:szCs w:val="17"/>
              </w:rPr>
            </w:pPr>
          </w:p>
          <w:p w14:paraId="418B219E" w14:textId="77777777" w:rsidR="00FA5AA5" w:rsidRDefault="00FA5AA5" w:rsidP="003F483F">
            <w:pPr>
              <w:spacing w:after="0"/>
              <w:jc w:val="center"/>
              <w:rPr>
                <w:szCs w:val="17"/>
              </w:rPr>
            </w:pPr>
          </w:p>
          <w:p w14:paraId="65F17167" w14:textId="77777777" w:rsidR="009A501E" w:rsidRDefault="009A501E" w:rsidP="009A501E">
            <w:pPr>
              <w:spacing w:after="0"/>
              <w:jc w:val="center"/>
              <w:rPr>
                <w:szCs w:val="17"/>
              </w:rPr>
            </w:pPr>
            <w:r w:rsidRPr="00E11C90">
              <w:rPr>
                <w:szCs w:val="17"/>
              </w:rPr>
              <w:lastRenderedPageBreak/>
              <w:t>Class 2</w:t>
            </w:r>
          </w:p>
          <w:p w14:paraId="7A985B0D" w14:textId="77777777" w:rsidR="009A501E" w:rsidRDefault="009A501E" w:rsidP="009A501E">
            <w:pPr>
              <w:spacing w:after="0"/>
              <w:jc w:val="center"/>
              <w:rPr>
                <w:szCs w:val="17"/>
              </w:rPr>
            </w:pPr>
            <w:r>
              <w:rPr>
                <w:szCs w:val="17"/>
              </w:rPr>
              <w:t>(cont.)</w:t>
            </w:r>
          </w:p>
          <w:p w14:paraId="30B6E18E" w14:textId="77777777" w:rsidR="00FA5AA5" w:rsidRDefault="00FA5AA5" w:rsidP="003F483F">
            <w:pPr>
              <w:spacing w:after="0"/>
              <w:jc w:val="center"/>
              <w:rPr>
                <w:szCs w:val="17"/>
              </w:rPr>
            </w:pPr>
          </w:p>
          <w:p w14:paraId="2AC385C5" w14:textId="77777777" w:rsidR="00FA5AA5" w:rsidRDefault="00FA5AA5" w:rsidP="003F483F">
            <w:pPr>
              <w:spacing w:after="0"/>
              <w:jc w:val="center"/>
              <w:rPr>
                <w:szCs w:val="17"/>
              </w:rPr>
            </w:pPr>
          </w:p>
          <w:p w14:paraId="69EAE77D" w14:textId="77777777" w:rsidR="00FA5AA5" w:rsidRDefault="00FA5AA5" w:rsidP="003F483F">
            <w:pPr>
              <w:spacing w:after="0"/>
              <w:jc w:val="center"/>
              <w:rPr>
                <w:szCs w:val="17"/>
              </w:rPr>
            </w:pPr>
          </w:p>
          <w:p w14:paraId="166E147E" w14:textId="77777777" w:rsidR="00FA5AA5" w:rsidRDefault="00FA5AA5" w:rsidP="003F483F">
            <w:pPr>
              <w:spacing w:after="0"/>
              <w:jc w:val="center"/>
              <w:rPr>
                <w:szCs w:val="17"/>
              </w:rPr>
            </w:pPr>
          </w:p>
          <w:p w14:paraId="72F63CE2" w14:textId="77777777" w:rsidR="00FA5AA5" w:rsidRDefault="00FA5AA5" w:rsidP="003F483F">
            <w:pPr>
              <w:spacing w:after="0"/>
              <w:jc w:val="center"/>
              <w:rPr>
                <w:szCs w:val="17"/>
              </w:rPr>
            </w:pPr>
          </w:p>
          <w:p w14:paraId="4271FB8C" w14:textId="77777777" w:rsidR="00FA5AA5" w:rsidRDefault="00FA5AA5" w:rsidP="003F483F">
            <w:pPr>
              <w:spacing w:after="0"/>
              <w:jc w:val="center"/>
              <w:rPr>
                <w:szCs w:val="17"/>
              </w:rPr>
            </w:pPr>
          </w:p>
          <w:p w14:paraId="132F7645" w14:textId="77777777" w:rsidR="00FA5AA5" w:rsidRDefault="00FA5AA5" w:rsidP="003F483F">
            <w:pPr>
              <w:spacing w:after="0"/>
              <w:jc w:val="center"/>
              <w:rPr>
                <w:szCs w:val="17"/>
              </w:rPr>
            </w:pPr>
          </w:p>
          <w:p w14:paraId="051B4E9E" w14:textId="77777777" w:rsidR="00FA5AA5" w:rsidRDefault="00FA5AA5" w:rsidP="003F483F">
            <w:pPr>
              <w:spacing w:after="0"/>
              <w:jc w:val="center"/>
              <w:rPr>
                <w:szCs w:val="17"/>
              </w:rPr>
            </w:pPr>
          </w:p>
          <w:p w14:paraId="3963CFCA" w14:textId="77777777" w:rsidR="00FA5AA5" w:rsidRDefault="00FA5AA5" w:rsidP="003F483F">
            <w:pPr>
              <w:spacing w:after="0"/>
              <w:jc w:val="center"/>
              <w:rPr>
                <w:szCs w:val="17"/>
              </w:rPr>
            </w:pPr>
          </w:p>
          <w:p w14:paraId="11E316DD" w14:textId="77777777" w:rsidR="00FA5AA5" w:rsidRDefault="00FA5AA5" w:rsidP="003F483F">
            <w:pPr>
              <w:spacing w:after="0"/>
              <w:jc w:val="center"/>
              <w:rPr>
                <w:szCs w:val="17"/>
              </w:rPr>
            </w:pPr>
          </w:p>
          <w:p w14:paraId="64EEF70B" w14:textId="77777777" w:rsidR="00FA5AA5" w:rsidRDefault="00FA5AA5" w:rsidP="003F483F">
            <w:pPr>
              <w:spacing w:after="0"/>
              <w:jc w:val="center"/>
              <w:rPr>
                <w:szCs w:val="17"/>
              </w:rPr>
            </w:pPr>
          </w:p>
          <w:p w14:paraId="0ED24C8D" w14:textId="77777777" w:rsidR="00FA5AA5" w:rsidRDefault="00FA5AA5" w:rsidP="003F483F">
            <w:pPr>
              <w:spacing w:after="0"/>
              <w:jc w:val="center"/>
              <w:rPr>
                <w:szCs w:val="17"/>
              </w:rPr>
            </w:pPr>
          </w:p>
          <w:p w14:paraId="156291DB" w14:textId="77777777" w:rsidR="00FA5AA5" w:rsidRDefault="00FA5AA5" w:rsidP="003F483F">
            <w:pPr>
              <w:spacing w:after="0"/>
              <w:jc w:val="center"/>
              <w:rPr>
                <w:szCs w:val="17"/>
              </w:rPr>
            </w:pPr>
          </w:p>
          <w:p w14:paraId="7E5E2B8E" w14:textId="77777777" w:rsidR="00FA5AA5" w:rsidRDefault="00FA5AA5" w:rsidP="003F483F">
            <w:pPr>
              <w:spacing w:after="0"/>
              <w:jc w:val="center"/>
              <w:rPr>
                <w:szCs w:val="17"/>
              </w:rPr>
            </w:pPr>
          </w:p>
          <w:p w14:paraId="5D9E8A46" w14:textId="77777777" w:rsidR="00FA5AA5" w:rsidRDefault="00FA5AA5" w:rsidP="003F483F">
            <w:pPr>
              <w:spacing w:after="0"/>
              <w:jc w:val="center"/>
              <w:rPr>
                <w:szCs w:val="17"/>
              </w:rPr>
            </w:pPr>
          </w:p>
          <w:p w14:paraId="6F398252" w14:textId="77777777" w:rsidR="00FA5AA5" w:rsidRDefault="00FA5AA5" w:rsidP="003F483F">
            <w:pPr>
              <w:spacing w:after="0"/>
              <w:jc w:val="center"/>
              <w:rPr>
                <w:szCs w:val="17"/>
              </w:rPr>
            </w:pPr>
          </w:p>
          <w:p w14:paraId="76D5ED02" w14:textId="77777777" w:rsidR="00FA5AA5" w:rsidRDefault="00FA5AA5" w:rsidP="003F483F">
            <w:pPr>
              <w:spacing w:after="0"/>
              <w:jc w:val="center"/>
              <w:rPr>
                <w:szCs w:val="17"/>
              </w:rPr>
            </w:pPr>
          </w:p>
          <w:p w14:paraId="7585B7F0" w14:textId="77777777" w:rsidR="00FA5AA5" w:rsidRDefault="00FA5AA5" w:rsidP="003F483F">
            <w:pPr>
              <w:spacing w:after="0"/>
              <w:jc w:val="center"/>
              <w:rPr>
                <w:szCs w:val="17"/>
              </w:rPr>
            </w:pPr>
          </w:p>
          <w:p w14:paraId="45097648" w14:textId="77777777" w:rsidR="00FA5AA5" w:rsidRDefault="00FA5AA5" w:rsidP="003F483F">
            <w:pPr>
              <w:spacing w:after="0"/>
              <w:jc w:val="center"/>
              <w:rPr>
                <w:szCs w:val="17"/>
              </w:rPr>
            </w:pPr>
          </w:p>
          <w:p w14:paraId="31B76C17" w14:textId="77777777" w:rsidR="00FA5AA5" w:rsidRDefault="00FA5AA5" w:rsidP="003F483F">
            <w:pPr>
              <w:spacing w:after="0"/>
              <w:jc w:val="center"/>
              <w:rPr>
                <w:szCs w:val="17"/>
              </w:rPr>
            </w:pPr>
          </w:p>
          <w:p w14:paraId="6344151E" w14:textId="77777777" w:rsidR="00FA5AA5" w:rsidRDefault="00FA5AA5" w:rsidP="003F483F">
            <w:pPr>
              <w:spacing w:after="0"/>
              <w:jc w:val="center"/>
              <w:rPr>
                <w:szCs w:val="17"/>
              </w:rPr>
            </w:pPr>
          </w:p>
          <w:p w14:paraId="66B188D5" w14:textId="77777777" w:rsidR="00FA5AA5" w:rsidRDefault="00FA5AA5" w:rsidP="003F483F">
            <w:pPr>
              <w:spacing w:after="0"/>
              <w:jc w:val="center"/>
              <w:rPr>
                <w:szCs w:val="17"/>
              </w:rPr>
            </w:pPr>
          </w:p>
          <w:p w14:paraId="4E704054" w14:textId="77777777" w:rsidR="00FA5AA5" w:rsidRDefault="00FA5AA5" w:rsidP="003F483F">
            <w:pPr>
              <w:spacing w:after="0"/>
              <w:jc w:val="center"/>
              <w:rPr>
                <w:szCs w:val="17"/>
              </w:rPr>
            </w:pPr>
          </w:p>
          <w:p w14:paraId="708DF6E4" w14:textId="77777777" w:rsidR="00FA5AA5" w:rsidRDefault="00FA5AA5" w:rsidP="003F483F">
            <w:pPr>
              <w:spacing w:after="0"/>
              <w:jc w:val="center"/>
              <w:rPr>
                <w:szCs w:val="17"/>
              </w:rPr>
            </w:pPr>
          </w:p>
          <w:p w14:paraId="30BE4B13" w14:textId="77777777" w:rsidR="00FA5AA5" w:rsidRDefault="00FA5AA5" w:rsidP="003F483F">
            <w:pPr>
              <w:spacing w:after="0"/>
              <w:jc w:val="center"/>
              <w:rPr>
                <w:szCs w:val="17"/>
              </w:rPr>
            </w:pPr>
          </w:p>
          <w:p w14:paraId="7AFA043D" w14:textId="77777777" w:rsidR="00FA5AA5" w:rsidRDefault="00FA5AA5" w:rsidP="003F483F">
            <w:pPr>
              <w:spacing w:after="0"/>
              <w:jc w:val="center"/>
              <w:rPr>
                <w:szCs w:val="17"/>
              </w:rPr>
            </w:pPr>
          </w:p>
          <w:p w14:paraId="575800A4" w14:textId="77777777" w:rsidR="00FA5AA5" w:rsidRDefault="00FA5AA5" w:rsidP="003F483F">
            <w:pPr>
              <w:spacing w:after="0"/>
              <w:jc w:val="center"/>
              <w:rPr>
                <w:szCs w:val="17"/>
              </w:rPr>
            </w:pPr>
          </w:p>
          <w:p w14:paraId="1511EFFB" w14:textId="77777777" w:rsidR="00FA5AA5" w:rsidRDefault="00FA5AA5" w:rsidP="003F483F">
            <w:pPr>
              <w:spacing w:after="0"/>
              <w:jc w:val="center"/>
              <w:rPr>
                <w:szCs w:val="17"/>
              </w:rPr>
            </w:pPr>
          </w:p>
          <w:p w14:paraId="10671E74" w14:textId="77777777" w:rsidR="00FA5AA5" w:rsidRDefault="00FA5AA5" w:rsidP="003F483F">
            <w:pPr>
              <w:spacing w:after="0"/>
              <w:jc w:val="center"/>
              <w:rPr>
                <w:szCs w:val="17"/>
              </w:rPr>
            </w:pPr>
          </w:p>
          <w:p w14:paraId="528B9434" w14:textId="77777777" w:rsidR="00FA5AA5" w:rsidRDefault="00FA5AA5" w:rsidP="003F483F">
            <w:pPr>
              <w:spacing w:after="0"/>
              <w:jc w:val="center"/>
              <w:rPr>
                <w:szCs w:val="17"/>
              </w:rPr>
            </w:pPr>
          </w:p>
          <w:p w14:paraId="4CC13E3D" w14:textId="77777777" w:rsidR="00FA5AA5" w:rsidRDefault="00FA5AA5" w:rsidP="003F483F">
            <w:pPr>
              <w:spacing w:after="0"/>
              <w:jc w:val="center"/>
              <w:rPr>
                <w:szCs w:val="17"/>
              </w:rPr>
            </w:pPr>
          </w:p>
          <w:p w14:paraId="67D03390" w14:textId="77777777" w:rsidR="00FA5AA5" w:rsidRDefault="00FA5AA5" w:rsidP="003F483F">
            <w:pPr>
              <w:spacing w:after="0"/>
              <w:jc w:val="center"/>
              <w:rPr>
                <w:szCs w:val="17"/>
              </w:rPr>
            </w:pPr>
          </w:p>
          <w:p w14:paraId="5D7CABFC" w14:textId="77777777" w:rsidR="00FA5AA5" w:rsidRDefault="00FA5AA5" w:rsidP="003F483F">
            <w:pPr>
              <w:spacing w:after="0"/>
              <w:jc w:val="center"/>
              <w:rPr>
                <w:szCs w:val="17"/>
              </w:rPr>
            </w:pPr>
          </w:p>
          <w:p w14:paraId="0A6BBFE9" w14:textId="77777777" w:rsidR="00FA5AA5" w:rsidRDefault="00FA5AA5" w:rsidP="003F483F">
            <w:pPr>
              <w:spacing w:after="0"/>
              <w:jc w:val="center"/>
              <w:rPr>
                <w:szCs w:val="17"/>
              </w:rPr>
            </w:pPr>
          </w:p>
          <w:p w14:paraId="488A92A4" w14:textId="77777777" w:rsidR="00FA5AA5" w:rsidRDefault="00FA5AA5" w:rsidP="003F483F">
            <w:pPr>
              <w:spacing w:after="0"/>
              <w:jc w:val="center"/>
              <w:rPr>
                <w:szCs w:val="17"/>
              </w:rPr>
            </w:pPr>
          </w:p>
          <w:p w14:paraId="35FB9B3C" w14:textId="77777777" w:rsidR="00FA5AA5" w:rsidRDefault="00FA5AA5" w:rsidP="003F483F">
            <w:pPr>
              <w:spacing w:after="0"/>
              <w:jc w:val="center"/>
              <w:rPr>
                <w:szCs w:val="17"/>
              </w:rPr>
            </w:pPr>
          </w:p>
          <w:p w14:paraId="77565FC4" w14:textId="77777777" w:rsidR="00FA5AA5" w:rsidRDefault="00FA5AA5" w:rsidP="003F483F">
            <w:pPr>
              <w:spacing w:after="0"/>
              <w:jc w:val="center"/>
              <w:rPr>
                <w:szCs w:val="17"/>
              </w:rPr>
            </w:pPr>
          </w:p>
          <w:p w14:paraId="19AB9742" w14:textId="77777777" w:rsidR="00FA5AA5" w:rsidRDefault="00FA5AA5" w:rsidP="003F483F">
            <w:pPr>
              <w:spacing w:after="0"/>
              <w:jc w:val="center"/>
              <w:rPr>
                <w:szCs w:val="17"/>
              </w:rPr>
            </w:pPr>
          </w:p>
          <w:p w14:paraId="4D30AF75" w14:textId="77777777" w:rsidR="00FA5AA5" w:rsidRDefault="00FA5AA5" w:rsidP="003F483F">
            <w:pPr>
              <w:spacing w:after="0"/>
              <w:jc w:val="center"/>
              <w:rPr>
                <w:szCs w:val="17"/>
              </w:rPr>
            </w:pPr>
          </w:p>
          <w:p w14:paraId="157ADE60" w14:textId="77777777" w:rsidR="00FA5AA5" w:rsidRDefault="00FA5AA5" w:rsidP="003F483F">
            <w:pPr>
              <w:spacing w:after="0"/>
              <w:jc w:val="center"/>
              <w:rPr>
                <w:szCs w:val="17"/>
              </w:rPr>
            </w:pPr>
          </w:p>
          <w:p w14:paraId="31201D03" w14:textId="77777777" w:rsidR="00FA5AA5" w:rsidRDefault="00FA5AA5" w:rsidP="003F483F">
            <w:pPr>
              <w:spacing w:after="0"/>
              <w:jc w:val="center"/>
              <w:rPr>
                <w:szCs w:val="17"/>
              </w:rPr>
            </w:pPr>
          </w:p>
          <w:p w14:paraId="50A55763" w14:textId="77777777" w:rsidR="00FA5AA5" w:rsidRDefault="00FA5AA5" w:rsidP="003F483F">
            <w:pPr>
              <w:spacing w:after="0"/>
              <w:jc w:val="center"/>
              <w:rPr>
                <w:szCs w:val="17"/>
              </w:rPr>
            </w:pPr>
          </w:p>
          <w:p w14:paraId="5B12C016" w14:textId="77777777" w:rsidR="00FA5AA5" w:rsidRDefault="00FA5AA5" w:rsidP="003F483F">
            <w:pPr>
              <w:spacing w:after="0"/>
              <w:jc w:val="center"/>
              <w:rPr>
                <w:szCs w:val="17"/>
              </w:rPr>
            </w:pPr>
          </w:p>
          <w:p w14:paraId="708D9C33" w14:textId="77777777" w:rsidR="00FA5AA5" w:rsidRDefault="00FA5AA5" w:rsidP="003F483F">
            <w:pPr>
              <w:spacing w:after="0"/>
              <w:jc w:val="center"/>
              <w:rPr>
                <w:szCs w:val="17"/>
              </w:rPr>
            </w:pPr>
          </w:p>
          <w:p w14:paraId="524D5CD1" w14:textId="77777777" w:rsidR="00FA5AA5" w:rsidRDefault="00FA5AA5" w:rsidP="003F483F">
            <w:pPr>
              <w:spacing w:after="0"/>
              <w:jc w:val="center"/>
              <w:rPr>
                <w:szCs w:val="17"/>
              </w:rPr>
            </w:pPr>
          </w:p>
          <w:p w14:paraId="6918A22C" w14:textId="77777777" w:rsidR="00FA5AA5" w:rsidRDefault="00FA5AA5" w:rsidP="003F483F">
            <w:pPr>
              <w:spacing w:after="0"/>
              <w:jc w:val="center"/>
              <w:rPr>
                <w:szCs w:val="17"/>
              </w:rPr>
            </w:pPr>
          </w:p>
          <w:p w14:paraId="6B51B181" w14:textId="77777777" w:rsidR="00FA5AA5" w:rsidRDefault="00FA5AA5" w:rsidP="003F483F">
            <w:pPr>
              <w:spacing w:after="0"/>
              <w:jc w:val="center"/>
              <w:rPr>
                <w:szCs w:val="17"/>
              </w:rPr>
            </w:pPr>
          </w:p>
          <w:p w14:paraId="622C4FB7" w14:textId="77777777" w:rsidR="00FA5AA5" w:rsidRDefault="00FA5AA5" w:rsidP="003F483F">
            <w:pPr>
              <w:spacing w:after="0"/>
              <w:jc w:val="center"/>
              <w:rPr>
                <w:szCs w:val="17"/>
              </w:rPr>
            </w:pPr>
          </w:p>
          <w:p w14:paraId="349C7284" w14:textId="77777777" w:rsidR="00FA5AA5" w:rsidRDefault="00FA5AA5" w:rsidP="003F483F">
            <w:pPr>
              <w:spacing w:after="0"/>
              <w:jc w:val="center"/>
              <w:rPr>
                <w:szCs w:val="17"/>
              </w:rPr>
            </w:pPr>
          </w:p>
          <w:p w14:paraId="283C3B54" w14:textId="77777777" w:rsidR="00FA5AA5" w:rsidRDefault="00FA5AA5" w:rsidP="003F483F">
            <w:pPr>
              <w:spacing w:after="0"/>
              <w:jc w:val="center"/>
              <w:rPr>
                <w:szCs w:val="17"/>
              </w:rPr>
            </w:pPr>
          </w:p>
          <w:p w14:paraId="4BE30DF9" w14:textId="77777777" w:rsidR="00FA5AA5" w:rsidRDefault="00FA5AA5" w:rsidP="003F483F">
            <w:pPr>
              <w:spacing w:after="0"/>
              <w:jc w:val="center"/>
              <w:rPr>
                <w:szCs w:val="17"/>
              </w:rPr>
            </w:pPr>
          </w:p>
          <w:p w14:paraId="5A17CD80" w14:textId="77777777" w:rsidR="00FA5AA5" w:rsidRDefault="00FA5AA5" w:rsidP="003F483F">
            <w:pPr>
              <w:spacing w:after="0"/>
              <w:jc w:val="center"/>
              <w:rPr>
                <w:szCs w:val="17"/>
              </w:rPr>
            </w:pPr>
          </w:p>
          <w:p w14:paraId="7B629C57" w14:textId="77777777" w:rsidR="00FA5AA5" w:rsidRDefault="00FA5AA5" w:rsidP="003F483F">
            <w:pPr>
              <w:spacing w:after="0"/>
              <w:jc w:val="center"/>
              <w:rPr>
                <w:szCs w:val="17"/>
              </w:rPr>
            </w:pPr>
          </w:p>
          <w:p w14:paraId="6153662C" w14:textId="77777777" w:rsidR="00FA5AA5" w:rsidRDefault="00FA5AA5" w:rsidP="003F483F">
            <w:pPr>
              <w:spacing w:after="0"/>
              <w:jc w:val="center"/>
              <w:rPr>
                <w:szCs w:val="17"/>
              </w:rPr>
            </w:pPr>
          </w:p>
          <w:p w14:paraId="6AB7743A" w14:textId="77777777" w:rsidR="00FA5AA5" w:rsidRDefault="00FA5AA5" w:rsidP="003F483F">
            <w:pPr>
              <w:spacing w:after="0"/>
              <w:jc w:val="center"/>
              <w:rPr>
                <w:szCs w:val="17"/>
              </w:rPr>
            </w:pPr>
          </w:p>
          <w:p w14:paraId="6F6E614D" w14:textId="77777777" w:rsidR="00FA5AA5" w:rsidRDefault="00FA5AA5" w:rsidP="003F483F">
            <w:pPr>
              <w:spacing w:after="0"/>
              <w:jc w:val="center"/>
              <w:rPr>
                <w:szCs w:val="17"/>
              </w:rPr>
            </w:pPr>
          </w:p>
          <w:p w14:paraId="6D966AFF" w14:textId="77777777" w:rsidR="00FA5AA5" w:rsidRDefault="00FA5AA5" w:rsidP="003F483F">
            <w:pPr>
              <w:spacing w:after="0"/>
              <w:jc w:val="center"/>
              <w:rPr>
                <w:szCs w:val="17"/>
              </w:rPr>
            </w:pPr>
          </w:p>
          <w:p w14:paraId="4340EC33" w14:textId="77777777" w:rsidR="00FA5AA5" w:rsidRDefault="00FA5AA5" w:rsidP="003F483F">
            <w:pPr>
              <w:spacing w:after="0"/>
              <w:jc w:val="center"/>
              <w:rPr>
                <w:szCs w:val="17"/>
              </w:rPr>
            </w:pPr>
          </w:p>
          <w:p w14:paraId="4B1A2978" w14:textId="77777777" w:rsidR="00FA5AA5" w:rsidRDefault="00FA5AA5" w:rsidP="003F483F">
            <w:pPr>
              <w:spacing w:after="0"/>
              <w:jc w:val="center"/>
              <w:rPr>
                <w:szCs w:val="17"/>
              </w:rPr>
            </w:pPr>
          </w:p>
          <w:p w14:paraId="67A9E6E6" w14:textId="77777777" w:rsidR="00FA5AA5" w:rsidRDefault="00FA5AA5" w:rsidP="003F483F">
            <w:pPr>
              <w:spacing w:after="0"/>
              <w:jc w:val="center"/>
              <w:rPr>
                <w:szCs w:val="17"/>
              </w:rPr>
            </w:pPr>
          </w:p>
          <w:p w14:paraId="72C76659" w14:textId="77777777" w:rsidR="00FA5AA5" w:rsidRDefault="00FA5AA5" w:rsidP="003F483F">
            <w:pPr>
              <w:spacing w:after="0"/>
              <w:jc w:val="center"/>
              <w:rPr>
                <w:szCs w:val="17"/>
              </w:rPr>
            </w:pPr>
          </w:p>
          <w:p w14:paraId="472C1D5E" w14:textId="77777777" w:rsidR="00FA5AA5" w:rsidRDefault="00FA5AA5" w:rsidP="003F483F">
            <w:pPr>
              <w:spacing w:after="0"/>
              <w:jc w:val="center"/>
              <w:rPr>
                <w:szCs w:val="17"/>
              </w:rPr>
            </w:pPr>
          </w:p>
          <w:p w14:paraId="0905B926" w14:textId="77777777" w:rsidR="00FA5AA5" w:rsidRDefault="00FA5AA5" w:rsidP="003F483F">
            <w:pPr>
              <w:spacing w:after="0"/>
              <w:jc w:val="center"/>
              <w:rPr>
                <w:szCs w:val="17"/>
              </w:rPr>
            </w:pPr>
          </w:p>
          <w:p w14:paraId="7F95DED0" w14:textId="77777777" w:rsidR="00FA5AA5" w:rsidRDefault="00FA5AA5" w:rsidP="003F483F">
            <w:pPr>
              <w:spacing w:after="0"/>
              <w:jc w:val="center"/>
              <w:rPr>
                <w:szCs w:val="17"/>
              </w:rPr>
            </w:pPr>
          </w:p>
          <w:p w14:paraId="7BD8A191" w14:textId="77777777" w:rsidR="00FA5AA5" w:rsidRDefault="00FA5AA5" w:rsidP="003F483F">
            <w:pPr>
              <w:spacing w:after="0"/>
              <w:jc w:val="center"/>
              <w:rPr>
                <w:szCs w:val="17"/>
              </w:rPr>
            </w:pPr>
          </w:p>
          <w:p w14:paraId="6A6118CA" w14:textId="77777777" w:rsidR="00FA5AA5" w:rsidRDefault="00FA5AA5" w:rsidP="003F483F">
            <w:pPr>
              <w:spacing w:after="0"/>
              <w:jc w:val="center"/>
              <w:rPr>
                <w:szCs w:val="17"/>
              </w:rPr>
            </w:pPr>
          </w:p>
          <w:p w14:paraId="009D713B" w14:textId="77777777" w:rsidR="00FA5AA5" w:rsidRDefault="00FA5AA5" w:rsidP="003F483F">
            <w:pPr>
              <w:spacing w:after="0"/>
              <w:jc w:val="center"/>
              <w:rPr>
                <w:szCs w:val="17"/>
              </w:rPr>
            </w:pPr>
          </w:p>
          <w:p w14:paraId="2D416388" w14:textId="77777777" w:rsidR="00FA5AA5" w:rsidRDefault="00FA5AA5" w:rsidP="003F483F">
            <w:pPr>
              <w:spacing w:after="0"/>
              <w:jc w:val="center"/>
              <w:rPr>
                <w:szCs w:val="17"/>
              </w:rPr>
            </w:pPr>
          </w:p>
          <w:p w14:paraId="0F7F6653" w14:textId="77777777" w:rsidR="00FA5AA5" w:rsidRDefault="00FA5AA5" w:rsidP="003F483F">
            <w:pPr>
              <w:spacing w:after="0"/>
              <w:jc w:val="center"/>
              <w:rPr>
                <w:szCs w:val="17"/>
              </w:rPr>
            </w:pPr>
          </w:p>
          <w:p w14:paraId="05403776" w14:textId="77777777" w:rsidR="00FA5AA5" w:rsidRDefault="00FA5AA5" w:rsidP="003F483F">
            <w:pPr>
              <w:spacing w:after="0"/>
              <w:jc w:val="center"/>
              <w:rPr>
                <w:szCs w:val="17"/>
              </w:rPr>
            </w:pPr>
          </w:p>
          <w:p w14:paraId="08C429FF" w14:textId="77777777" w:rsidR="00FA5AA5" w:rsidRDefault="00FA5AA5" w:rsidP="003F483F">
            <w:pPr>
              <w:spacing w:after="0"/>
              <w:jc w:val="center"/>
              <w:rPr>
                <w:szCs w:val="17"/>
              </w:rPr>
            </w:pPr>
          </w:p>
          <w:p w14:paraId="592D5F55" w14:textId="77777777" w:rsidR="00FA5AA5" w:rsidRDefault="00FA5AA5" w:rsidP="003F483F">
            <w:pPr>
              <w:spacing w:after="0"/>
              <w:jc w:val="center"/>
              <w:rPr>
                <w:szCs w:val="17"/>
              </w:rPr>
            </w:pPr>
          </w:p>
          <w:p w14:paraId="257A4E02" w14:textId="77777777" w:rsidR="00FA5AA5" w:rsidRDefault="00FA5AA5" w:rsidP="003F483F">
            <w:pPr>
              <w:spacing w:after="0"/>
              <w:jc w:val="center"/>
              <w:rPr>
                <w:szCs w:val="17"/>
              </w:rPr>
            </w:pPr>
          </w:p>
          <w:p w14:paraId="41E9EB5F" w14:textId="77777777" w:rsidR="009A501E" w:rsidRDefault="009A501E" w:rsidP="009A501E">
            <w:pPr>
              <w:spacing w:after="0"/>
              <w:jc w:val="center"/>
              <w:rPr>
                <w:szCs w:val="17"/>
              </w:rPr>
            </w:pPr>
            <w:r w:rsidRPr="00E11C90">
              <w:rPr>
                <w:szCs w:val="17"/>
              </w:rPr>
              <w:lastRenderedPageBreak/>
              <w:t>Class 2</w:t>
            </w:r>
          </w:p>
          <w:p w14:paraId="45F779D9" w14:textId="77777777" w:rsidR="009A501E" w:rsidRDefault="009A501E" w:rsidP="009A501E">
            <w:pPr>
              <w:spacing w:after="0"/>
              <w:jc w:val="center"/>
              <w:rPr>
                <w:szCs w:val="17"/>
              </w:rPr>
            </w:pPr>
            <w:r>
              <w:rPr>
                <w:szCs w:val="17"/>
              </w:rPr>
              <w:t>(cont.)</w:t>
            </w:r>
          </w:p>
          <w:p w14:paraId="49E05E3D" w14:textId="77777777" w:rsidR="00FA5AA5" w:rsidRDefault="00FA5AA5" w:rsidP="003F483F">
            <w:pPr>
              <w:spacing w:after="0"/>
              <w:jc w:val="center"/>
              <w:rPr>
                <w:szCs w:val="17"/>
              </w:rPr>
            </w:pPr>
          </w:p>
          <w:p w14:paraId="00F72707" w14:textId="77777777" w:rsidR="00FA5AA5" w:rsidRDefault="00FA5AA5" w:rsidP="003F483F">
            <w:pPr>
              <w:spacing w:after="0"/>
              <w:jc w:val="center"/>
              <w:rPr>
                <w:szCs w:val="17"/>
              </w:rPr>
            </w:pPr>
          </w:p>
          <w:p w14:paraId="49B02FA8" w14:textId="77777777" w:rsidR="00FA5AA5" w:rsidRDefault="00FA5AA5" w:rsidP="003F483F">
            <w:pPr>
              <w:spacing w:after="0"/>
              <w:jc w:val="center"/>
              <w:rPr>
                <w:szCs w:val="17"/>
              </w:rPr>
            </w:pPr>
          </w:p>
          <w:p w14:paraId="1CEE75F2" w14:textId="77777777" w:rsidR="00FA5AA5" w:rsidRDefault="00FA5AA5" w:rsidP="003F483F">
            <w:pPr>
              <w:spacing w:after="0"/>
              <w:jc w:val="center"/>
              <w:rPr>
                <w:szCs w:val="17"/>
              </w:rPr>
            </w:pPr>
          </w:p>
          <w:p w14:paraId="502D1A5C" w14:textId="77777777" w:rsidR="00FA5AA5" w:rsidRDefault="00FA5AA5" w:rsidP="003F483F">
            <w:pPr>
              <w:spacing w:after="0"/>
              <w:jc w:val="center"/>
              <w:rPr>
                <w:szCs w:val="17"/>
              </w:rPr>
            </w:pPr>
          </w:p>
          <w:p w14:paraId="0F68FECF" w14:textId="77777777" w:rsidR="00FA5AA5" w:rsidRDefault="00FA5AA5" w:rsidP="003F483F">
            <w:pPr>
              <w:spacing w:after="0"/>
              <w:jc w:val="center"/>
              <w:rPr>
                <w:szCs w:val="17"/>
              </w:rPr>
            </w:pPr>
          </w:p>
          <w:p w14:paraId="17173B78" w14:textId="77777777" w:rsidR="00FA5AA5" w:rsidRDefault="00FA5AA5" w:rsidP="003F483F">
            <w:pPr>
              <w:spacing w:after="0"/>
              <w:jc w:val="center"/>
              <w:rPr>
                <w:szCs w:val="17"/>
              </w:rPr>
            </w:pPr>
          </w:p>
          <w:p w14:paraId="52AD4B2C" w14:textId="77777777" w:rsidR="00FA5AA5" w:rsidRDefault="00FA5AA5" w:rsidP="003F483F">
            <w:pPr>
              <w:spacing w:after="0"/>
              <w:jc w:val="center"/>
              <w:rPr>
                <w:szCs w:val="17"/>
              </w:rPr>
            </w:pPr>
          </w:p>
          <w:p w14:paraId="24A7D25C" w14:textId="77777777" w:rsidR="00FA5AA5" w:rsidRDefault="00FA5AA5" w:rsidP="003F483F">
            <w:pPr>
              <w:spacing w:after="0"/>
              <w:jc w:val="center"/>
              <w:rPr>
                <w:szCs w:val="17"/>
              </w:rPr>
            </w:pPr>
          </w:p>
          <w:p w14:paraId="403D5D9F" w14:textId="77777777" w:rsidR="00FA5AA5" w:rsidRDefault="00FA5AA5" w:rsidP="003F483F">
            <w:pPr>
              <w:spacing w:after="0"/>
              <w:jc w:val="center"/>
              <w:rPr>
                <w:szCs w:val="17"/>
              </w:rPr>
            </w:pPr>
          </w:p>
          <w:p w14:paraId="085DD63E" w14:textId="77777777" w:rsidR="00FA5AA5" w:rsidRDefault="00FA5AA5" w:rsidP="003F483F">
            <w:pPr>
              <w:spacing w:after="0"/>
              <w:jc w:val="center"/>
              <w:rPr>
                <w:szCs w:val="17"/>
              </w:rPr>
            </w:pPr>
          </w:p>
          <w:p w14:paraId="3B09BF69" w14:textId="77777777" w:rsidR="00FA5AA5" w:rsidRDefault="00FA5AA5" w:rsidP="003F483F">
            <w:pPr>
              <w:spacing w:after="0"/>
              <w:jc w:val="center"/>
              <w:rPr>
                <w:szCs w:val="17"/>
              </w:rPr>
            </w:pPr>
          </w:p>
          <w:p w14:paraId="3F82370C" w14:textId="77777777" w:rsidR="00FA5AA5" w:rsidRDefault="00FA5AA5" w:rsidP="003F483F">
            <w:pPr>
              <w:spacing w:after="0"/>
              <w:jc w:val="center"/>
              <w:rPr>
                <w:szCs w:val="17"/>
              </w:rPr>
            </w:pPr>
          </w:p>
          <w:p w14:paraId="25C336E7" w14:textId="77777777" w:rsidR="00FA5AA5" w:rsidRDefault="00FA5AA5" w:rsidP="003F483F">
            <w:pPr>
              <w:spacing w:after="0"/>
              <w:jc w:val="center"/>
              <w:rPr>
                <w:szCs w:val="17"/>
              </w:rPr>
            </w:pPr>
          </w:p>
          <w:p w14:paraId="10A3D0CC" w14:textId="77777777" w:rsidR="00FA5AA5" w:rsidRDefault="00FA5AA5" w:rsidP="003F483F">
            <w:pPr>
              <w:spacing w:after="0"/>
              <w:jc w:val="center"/>
              <w:rPr>
                <w:szCs w:val="17"/>
              </w:rPr>
            </w:pPr>
          </w:p>
          <w:p w14:paraId="1B04E21A" w14:textId="77777777" w:rsidR="00FA5AA5" w:rsidRDefault="00FA5AA5" w:rsidP="003F483F">
            <w:pPr>
              <w:spacing w:after="0"/>
              <w:jc w:val="center"/>
              <w:rPr>
                <w:szCs w:val="17"/>
              </w:rPr>
            </w:pPr>
          </w:p>
          <w:p w14:paraId="57B8CAEC" w14:textId="77777777" w:rsidR="00FA5AA5" w:rsidRDefault="00FA5AA5" w:rsidP="003F483F">
            <w:pPr>
              <w:spacing w:after="0"/>
              <w:jc w:val="center"/>
              <w:rPr>
                <w:szCs w:val="17"/>
              </w:rPr>
            </w:pPr>
          </w:p>
          <w:p w14:paraId="26CA30EC" w14:textId="77777777" w:rsidR="00FA5AA5" w:rsidRDefault="00FA5AA5" w:rsidP="003F483F">
            <w:pPr>
              <w:spacing w:after="0"/>
              <w:jc w:val="center"/>
              <w:rPr>
                <w:szCs w:val="17"/>
              </w:rPr>
            </w:pPr>
          </w:p>
          <w:p w14:paraId="2A462F03" w14:textId="77777777" w:rsidR="00FA5AA5" w:rsidRDefault="00FA5AA5" w:rsidP="003F483F">
            <w:pPr>
              <w:spacing w:after="0"/>
              <w:jc w:val="center"/>
              <w:rPr>
                <w:szCs w:val="17"/>
              </w:rPr>
            </w:pPr>
          </w:p>
          <w:p w14:paraId="791B5626" w14:textId="77777777" w:rsidR="00FA5AA5" w:rsidRDefault="00FA5AA5" w:rsidP="003F483F">
            <w:pPr>
              <w:spacing w:after="0"/>
              <w:jc w:val="center"/>
              <w:rPr>
                <w:szCs w:val="17"/>
              </w:rPr>
            </w:pPr>
          </w:p>
          <w:p w14:paraId="26D9473C" w14:textId="77777777" w:rsidR="00FA5AA5" w:rsidRDefault="00FA5AA5" w:rsidP="003F483F">
            <w:pPr>
              <w:spacing w:after="0"/>
              <w:jc w:val="center"/>
              <w:rPr>
                <w:szCs w:val="17"/>
              </w:rPr>
            </w:pPr>
          </w:p>
          <w:p w14:paraId="0E2570E3" w14:textId="77777777" w:rsidR="00FA5AA5" w:rsidRDefault="00FA5AA5" w:rsidP="003F483F">
            <w:pPr>
              <w:spacing w:after="0"/>
              <w:jc w:val="center"/>
              <w:rPr>
                <w:szCs w:val="17"/>
              </w:rPr>
            </w:pPr>
          </w:p>
          <w:p w14:paraId="3C4DF8DB" w14:textId="77777777" w:rsidR="00FA5AA5" w:rsidRDefault="00FA5AA5" w:rsidP="003F483F">
            <w:pPr>
              <w:spacing w:after="0"/>
              <w:jc w:val="center"/>
              <w:rPr>
                <w:szCs w:val="17"/>
              </w:rPr>
            </w:pPr>
          </w:p>
          <w:p w14:paraId="34F75F9F" w14:textId="77777777" w:rsidR="00FA5AA5" w:rsidRDefault="00FA5AA5" w:rsidP="003F483F">
            <w:pPr>
              <w:spacing w:after="0"/>
              <w:jc w:val="center"/>
              <w:rPr>
                <w:szCs w:val="17"/>
              </w:rPr>
            </w:pPr>
          </w:p>
          <w:p w14:paraId="013698FC" w14:textId="77777777" w:rsidR="00FA5AA5" w:rsidRDefault="00FA5AA5" w:rsidP="003F483F">
            <w:pPr>
              <w:spacing w:after="0"/>
              <w:jc w:val="center"/>
              <w:rPr>
                <w:szCs w:val="17"/>
              </w:rPr>
            </w:pPr>
          </w:p>
          <w:p w14:paraId="22E05957" w14:textId="77777777" w:rsidR="00FA5AA5" w:rsidRDefault="00FA5AA5" w:rsidP="003F483F">
            <w:pPr>
              <w:spacing w:after="0"/>
              <w:jc w:val="center"/>
              <w:rPr>
                <w:szCs w:val="17"/>
              </w:rPr>
            </w:pPr>
          </w:p>
          <w:p w14:paraId="32287C28" w14:textId="77777777" w:rsidR="00FA5AA5" w:rsidRDefault="00FA5AA5" w:rsidP="003F483F">
            <w:pPr>
              <w:spacing w:after="0"/>
              <w:jc w:val="center"/>
              <w:rPr>
                <w:szCs w:val="17"/>
              </w:rPr>
            </w:pPr>
          </w:p>
          <w:p w14:paraId="05EA372B" w14:textId="77777777" w:rsidR="00FA5AA5" w:rsidRDefault="00FA5AA5" w:rsidP="003F483F">
            <w:pPr>
              <w:spacing w:after="0"/>
              <w:jc w:val="center"/>
              <w:rPr>
                <w:szCs w:val="17"/>
              </w:rPr>
            </w:pPr>
          </w:p>
          <w:p w14:paraId="5ED869B6" w14:textId="77777777" w:rsidR="00FA5AA5" w:rsidRDefault="00FA5AA5" w:rsidP="003F483F">
            <w:pPr>
              <w:spacing w:after="0"/>
              <w:jc w:val="center"/>
              <w:rPr>
                <w:szCs w:val="17"/>
              </w:rPr>
            </w:pPr>
          </w:p>
          <w:p w14:paraId="05F2ECF5" w14:textId="77777777" w:rsidR="00FA5AA5" w:rsidRDefault="00FA5AA5" w:rsidP="003F483F">
            <w:pPr>
              <w:spacing w:after="0"/>
              <w:jc w:val="center"/>
              <w:rPr>
                <w:szCs w:val="17"/>
              </w:rPr>
            </w:pPr>
          </w:p>
          <w:p w14:paraId="6BC89734" w14:textId="77777777" w:rsidR="00FA5AA5" w:rsidRDefault="00FA5AA5" w:rsidP="003F483F">
            <w:pPr>
              <w:spacing w:after="0"/>
              <w:jc w:val="center"/>
              <w:rPr>
                <w:szCs w:val="17"/>
              </w:rPr>
            </w:pPr>
          </w:p>
          <w:p w14:paraId="6758284C" w14:textId="77777777" w:rsidR="00FA5AA5" w:rsidRDefault="00FA5AA5" w:rsidP="003F483F">
            <w:pPr>
              <w:spacing w:after="0"/>
              <w:jc w:val="center"/>
              <w:rPr>
                <w:szCs w:val="17"/>
              </w:rPr>
            </w:pPr>
          </w:p>
          <w:p w14:paraId="1EE1B122" w14:textId="77777777" w:rsidR="00FA5AA5" w:rsidRDefault="00FA5AA5" w:rsidP="003F483F">
            <w:pPr>
              <w:spacing w:after="0"/>
              <w:jc w:val="center"/>
              <w:rPr>
                <w:szCs w:val="17"/>
              </w:rPr>
            </w:pPr>
          </w:p>
          <w:p w14:paraId="023633BC" w14:textId="77777777" w:rsidR="00FA5AA5" w:rsidRDefault="00FA5AA5" w:rsidP="003F483F">
            <w:pPr>
              <w:spacing w:after="0"/>
              <w:jc w:val="center"/>
              <w:rPr>
                <w:szCs w:val="17"/>
              </w:rPr>
            </w:pPr>
          </w:p>
          <w:p w14:paraId="58581FD6" w14:textId="77777777" w:rsidR="00FA5AA5" w:rsidRDefault="00FA5AA5" w:rsidP="003F483F">
            <w:pPr>
              <w:spacing w:after="0"/>
              <w:jc w:val="center"/>
              <w:rPr>
                <w:szCs w:val="17"/>
              </w:rPr>
            </w:pPr>
          </w:p>
          <w:p w14:paraId="3155E838" w14:textId="77777777" w:rsidR="00FA5AA5" w:rsidRDefault="00FA5AA5" w:rsidP="003F483F">
            <w:pPr>
              <w:spacing w:after="0"/>
              <w:jc w:val="center"/>
              <w:rPr>
                <w:szCs w:val="17"/>
              </w:rPr>
            </w:pPr>
          </w:p>
          <w:p w14:paraId="55B5790B" w14:textId="77777777" w:rsidR="00FA5AA5" w:rsidRDefault="00FA5AA5" w:rsidP="003F483F">
            <w:pPr>
              <w:spacing w:after="0"/>
              <w:jc w:val="center"/>
              <w:rPr>
                <w:szCs w:val="17"/>
              </w:rPr>
            </w:pPr>
          </w:p>
          <w:p w14:paraId="25AB69EE" w14:textId="77777777" w:rsidR="00FA5AA5" w:rsidRDefault="00FA5AA5" w:rsidP="003F483F">
            <w:pPr>
              <w:spacing w:after="0"/>
              <w:jc w:val="center"/>
              <w:rPr>
                <w:szCs w:val="17"/>
              </w:rPr>
            </w:pPr>
          </w:p>
          <w:p w14:paraId="23852203" w14:textId="77777777" w:rsidR="00FA5AA5" w:rsidRDefault="00FA5AA5" w:rsidP="003F483F">
            <w:pPr>
              <w:spacing w:after="0"/>
              <w:jc w:val="center"/>
              <w:rPr>
                <w:szCs w:val="17"/>
              </w:rPr>
            </w:pPr>
          </w:p>
          <w:p w14:paraId="7239DDCA" w14:textId="77777777" w:rsidR="00FA5AA5" w:rsidRDefault="00FA5AA5" w:rsidP="003F483F">
            <w:pPr>
              <w:spacing w:after="0"/>
              <w:jc w:val="center"/>
              <w:rPr>
                <w:szCs w:val="17"/>
              </w:rPr>
            </w:pPr>
          </w:p>
          <w:p w14:paraId="2CC2CF81" w14:textId="77777777" w:rsidR="00FA5AA5" w:rsidRDefault="00FA5AA5" w:rsidP="003F483F">
            <w:pPr>
              <w:spacing w:after="0"/>
              <w:jc w:val="center"/>
              <w:rPr>
                <w:szCs w:val="17"/>
              </w:rPr>
            </w:pPr>
          </w:p>
          <w:p w14:paraId="241DF774" w14:textId="77777777" w:rsidR="00FA5AA5" w:rsidRDefault="00FA5AA5" w:rsidP="003F483F">
            <w:pPr>
              <w:spacing w:after="0"/>
              <w:jc w:val="center"/>
              <w:rPr>
                <w:szCs w:val="17"/>
              </w:rPr>
            </w:pPr>
          </w:p>
          <w:p w14:paraId="34817BFD" w14:textId="77777777" w:rsidR="00FA5AA5" w:rsidRDefault="00FA5AA5" w:rsidP="003F483F">
            <w:pPr>
              <w:spacing w:after="0"/>
              <w:jc w:val="center"/>
              <w:rPr>
                <w:szCs w:val="17"/>
              </w:rPr>
            </w:pPr>
          </w:p>
          <w:p w14:paraId="19787EC8" w14:textId="77777777" w:rsidR="00FA5AA5" w:rsidRDefault="00FA5AA5" w:rsidP="003F483F">
            <w:pPr>
              <w:spacing w:after="0"/>
              <w:jc w:val="center"/>
              <w:rPr>
                <w:szCs w:val="17"/>
              </w:rPr>
            </w:pPr>
          </w:p>
          <w:p w14:paraId="47E05B52" w14:textId="77777777" w:rsidR="00FA5AA5" w:rsidRDefault="00FA5AA5" w:rsidP="003F483F">
            <w:pPr>
              <w:spacing w:after="0"/>
              <w:jc w:val="center"/>
              <w:rPr>
                <w:szCs w:val="17"/>
              </w:rPr>
            </w:pPr>
          </w:p>
          <w:p w14:paraId="2883DCFF" w14:textId="77777777" w:rsidR="00FA5AA5" w:rsidRDefault="00FA5AA5" w:rsidP="003F483F">
            <w:pPr>
              <w:spacing w:after="0"/>
              <w:jc w:val="center"/>
              <w:rPr>
                <w:szCs w:val="17"/>
              </w:rPr>
            </w:pPr>
          </w:p>
          <w:p w14:paraId="58D2819C" w14:textId="77777777" w:rsidR="00FA5AA5" w:rsidRDefault="00FA5AA5" w:rsidP="003F483F">
            <w:pPr>
              <w:spacing w:after="0"/>
              <w:jc w:val="center"/>
              <w:rPr>
                <w:szCs w:val="17"/>
              </w:rPr>
            </w:pPr>
          </w:p>
          <w:p w14:paraId="40580C82" w14:textId="77777777" w:rsidR="00FA5AA5" w:rsidRDefault="00FA5AA5" w:rsidP="003F483F">
            <w:pPr>
              <w:spacing w:after="0"/>
              <w:jc w:val="center"/>
              <w:rPr>
                <w:szCs w:val="17"/>
              </w:rPr>
            </w:pPr>
          </w:p>
          <w:p w14:paraId="3C21CE15" w14:textId="77777777" w:rsidR="00FA5AA5" w:rsidRDefault="00FA5AA5" w:rsidP="003F483F">
            <w:pPr>
              <w:spacing w:after="0"/>
              <w:jc w:val="center"/>
              <w:rPr>
                <w:szCs w:val="17"/>
              </w:rPr>
            </w:pPr>
          </w:p>
          <w:p w14:paraId="2B8923DD" w14:textId="77777777" w:rsidR="00FA5AA5" w:rsidRDefault="00FA5AA5" w:rsidP="003F483F">
            <w:pPr>
              <w:spacing w:after="0"/>
              <w:jc w:val="center"/>
              <w:rPr>
                <w:szCs w:val="17"/>
              </w:rPr>
            </w:pPr>
          </w:p>
          <w:p w14:paraId="57B0B4F4" w14:textId="77777777" w:rsidR="00FA5AA5" w:rsidRDefault="00FA5AA5" w:rsidP="003F483F">
            <w:pPr>
              <w:spacing w:after="0"/>
              <w:jc w:val="center"/>
              <w:rPr>
                <w:szCs w:val="17"/>
              </w:rPr>
            </w:pPr>
          </w:p>
          <w:p w14:paraId="6B9B5FEC" w14:textId="77777777" w:rsidR="00FA5AA5" w:rsidRDefault="00FA5AA5" w:rsidP="003F483F">
            <w:pPr>
              <w:spacing w:after="0"/>
              <w:jc w:val="center"/>
              <w:rPr>
                <w:szCs w:val="17"/>
              </w:rPr>
            </w:pPr>
          </w:p>
          <w:p w14:paraId="3C552D13" w14:textId="77777777" w:rsidR="00FA5AA5" w:rsidRDefault="00FA5AA5" w:rsidP="003F483F">
            <w:pPr>
              <w:spacing w:after="0"/>
              <w:jc w:val="center"/>
              <w:rPr>
                <w:szCs w:val="17"/>
              </w:rPr>
            </w:pPr>
          </w:p>
          <w:p w14:paraId="162083B1" w14:textId="77777777" w:rsidR="00FA5AA5" w:rsidRDefault="00FA5AA5" w:rsidP="003F483F">
            <w:pPr>
              <w:spacing w:after="0"/>
              <w:jc w:val="center"/>
              <w:rPr>
                <w:szCs w:val="17"/>
              </w:rPr>
            </w:pPr>
          </w:p>
          <w:p w14:paraId="6B73ED8D" w14:textId="77777777" w:rsidR="00FA5AA5" w:rsidRDefault="00FA5AA5" w:rsidP="003F483F">
            <w:pPr>
              <w:spacing w:after="0"/>
              <w:jc w:val="center"/>
              <w:rPr>
                <w:szCs w:val="17"/>
              </w:rPr>
            </w:pPr>
          </w:p>
          <w:p w14:paraId="4EE5B3A7" w14:textId="77777777" w:rsidR="00FA5AA5" w:rsidRDefault="00FA5AA5" w:rsidP="003F483F">
            <w:pPr>
              <w:spacing w:after="0"/>
              <w:jc w:val="center"/>
              <w:rPr>
                <w:szCs w:val="17"/>
              </w:rPr>
            </w:pPr>
          </w:p>
          <w:p w14:paraId="2E2FBA8B" w14:textId="77777777" w:rsidR="00FA5AA5" w:rsidRDefault="00FA5AA5" w:rsidP="003F483F">
            <w:pPr>
              <w:spacing w:after="0"/>
              <w:jc w:val="center"/>
              <w:rPr>
                <w:szCs w:val="17"/>
              </w:rPr>
            </w:pPr>
          </w:p>
          <w:p w14:paraId="39AD6F2B" w14:textId="77777777" w:rsidR="00FA5AA5" w:rsidRDefault="00FA5AA5" w:rsidP="003F483F">
            <w:pPr>
              <w:spacing w:after="0"/>
              <w:jc w:val="center"/>
              <w:rPr>
                <w:szCs w:val="17"/>
              </w:rPr>
            </w:pPr>
          </w:p>
          <w:p w14:paraId="7236F3FC" w14:textId="77777777" w:rsidR="00FA5AA5" w:rsidRDefault="00FA5AA5" w:rsidP="003F483F">
            <w:pPr>
              <w:spacing w:after="0"/>
              <w:jc w:val="center"/>
              <w:rPr>
                <w:szCs w:val="17"/>
              </w:rPr>
            </w:pPr>
          </w:p>
          <w:p w14:paraId="1203EEE5" w14:textId="77777777" w:rsidR="00FA5AA5" w:rsidRDefault="00FA5AA5" w:rsidP="003F483F">
            <w:pPr>
              <w:spacing w:after="0"/>
              <w:jc w:val="center"/>
              <w:rPr>
                <w:szCs w:val="17"/>
              </w:rPr>
            </w:pPr>
          </w:p>
          <w:p w14:paraId="15B28BDF" w14:textId="77777777" w:rsidR="00FA5AA5" w:rsidRDefault="00FA5AA5" w:rsidP="003F483F">
            <w:pPr>
              <w:spacing w:after="0"/>
              <w:jc w:val="center"/>
              <w:rPr>
                <w:szCs w:val="17"/>
              </w:rPr>
            </w:pPr>
          </w:p>
          <w:p w14:paraId="62CC2E73" w14:textId="77777777" w:rsidR="00FA5AA5" w:rsidRDefault="00FA5AA5" w:rsidP="003F483F">
            <w:pPr>
              <w:spacing w:after="0"/>
              <w:jc w:val="center"/>
              <w:rPr>
                <w:szCs w:val="17"/>
              </w:rPr>
            </w:pPr>
          </w:p>
          <w:p w14:paraId="123652E1" w14:textId="77777777" w:rsidR="00FA5AA5" w:rsidRDefault="00FA5AA5" w:rsidP="003F483F">
            <w:pPr>
              <w:spacing w:after="0"/>
              <w:jc w:val="center"/>
              <w:rPr>
                <w:szCs w:val="17"/>
              </w:rPr>
            </w:pPr>
          </w:p>
          <w:p w14:paraId="74A54968" w14:textId="77777777" w:rsidR="00FA5AA5" w:rsidRDefault="00FA5AA5" w:rsidP="003F483F">
            <w:pPr>
              <w:spacing w:after="0"/>
              <w:jc w:val="center"/>
              <w:rPr>
                <w:szCs w:val="17"/>
              </w:rPr>
            </w:pPr>
          </w:p>
          <w:p w14:paraId="4635C91B" w14:textId="77777777" w:rsidR="00FA5AA5" w:rsidRDefault="00FA5AA5" w:rsidP="003F483F">
            <w:pPr>
              <w:spacing w:after="0"/>
              <w:jc w:val="center"/>
              <w:rPr>
                <w:szCs w:val="17"/>
              </w:rPr>
            </w:pPr>
          </w:p>
          <w:p w14:paraId="3D06A993" w14:textId="77777777" w:rsidR="00FA5AA5" w:rsidRDefault="00FA5AA5" w:rsidP="003F483F">
            <w:pPr>
              <w:spacing w:after="0"/>
              <w:jc w:val="center"/>
              <w:rPr>
                <w:szCs w:val="17"/>
              </w:rPr>
            </w:pPr>
          </w:p>
          <w:p w14:paraId="0FBD2EFC" w14:textId="77777777" w:rsidR="00FA5AA5" w:rsidRDefault="00FA5AA5" w:rsidP="003F483F">
            <w:pPr>
              <w:spacing w:after="0"/>
              <w:jc w:val="center"/>
              <w:rPr>
                <w:szCs w:val="17"/>
              </w:rPr>
            </w:pPr>
          </w:p>
          <w:p w14:paraId="5255734F" w14:textId="77777777" w:rsidR="00FA5AA5" w:rsidRDefault="00FA5AA5" w:rsidP="003F483F">
            <w:pPr>
              <w:spacing w:after="0"/>
              <w:jc w:val="center"/>
              <w:rPr>
                <w:szCs w:val="17"/>
              </w:rPr>
            </w:pPr>
          </w:p>
          <w:p w14:paraId="2562D8DE" w14:textId="77777777" w:rsidR="00FA5AA5" w:rsidRDefault="00FA5AA5" w:rsidP="003F483F">
            <w:pPr>
              <w:spacing w:after="0"/>
              <w:jc w:val="center"/>
              <w:rPr>
                <w:szCs w:val="17"/>
              </w:rPr>
            </w:pPr>
          </w:p>
          <w:p w14:paraId="4BD31456" w14:textId="77777777" w:rsidR="00FA5AA5" w:rsidRDefault="00FA5AA5" w:rsidP="003F483F">
            <w:pPr>
              <w:spacing w:after="0"/>
              <w:jc w:val="center"/>
              <w:rPr>
                <w:szCs w:val="17"/>
              </w:rPr>
            </w:pPr>
          </w:p>
          <w:p w14:paraId="116EE35D" w14:textId="77777777" w:rsidR="00FA5AA5" w:rsidRDefault="00FA5AA5" w:rsidP="003F483F">
            <w:pPr>
              <w:spacing w:after="0"/>
              <w:jc w:val="center"/>
              <w:rPr>
                <w:szCs w:val="17"/>
              </w:rPr>
            </w:pPr>
          </w:p>
          <w:p w14:paraId="52249371" w14:textId="77777777" w:rsidR="00FA5AA5" w:rsidRDefault="00FA5AA5" w:rsidP="003F483F">
            <w:pPr>
              <w:spacing w:after="0"/>
              <w:jc w:val="center"/>
              <w:rPr>
                <w:szCs w:val="17"/>
              </w:rPr>
            </w:pPr>
          </w:p>
          <w:p w14:paraId="0FCEEE65" w14:textId="77777777" w:rsidR="00FA5AA5" w:rsidRDefault="00FA5AA5" w:rsidP="003F483F">
            <w:pPr>
              <w:spacing w:after="0"/>
              <w:jc w:val="center"/>
              <w:rPr>
                <w:szCs w:val="17"/>
              </w:rPr>
            </w:pPr>
          </w:p>
          <w:p w14:paraId="420A479C" w14:textId="77777777" w:rsidR="009A501E" w:rsidRDefault="009A501E" w:rsidP="009A501E">
            <w:pPr>
              <w:spacing w:after="0"/>
              <w:jc w:val="center"/>
              <w:rPr>
                <w:szCs w:val="17"/>
              </w:rPr>
            </w:pPr>
            <w:r w:rsidRPr="00E11C90">
              <w:rPr>
                <w:szCs w:val="17"/>
              </w:rPr>
              <w:lastRenderedPageBreak/>
              <w:t>Class 2</w:t>
            </w:r>
          </w:p>
          <w:p w14:paraId="1F69F3FB" w14:textId="77777777" w:rsidR="009A501E" w:rsidRDefault="009A501E" w:rsidP="009A501E">
            <w:pPr>
              <w:spacing w:after="0"/>
              <w:jc w:val="center"/>
              <w:rPr>
                <w:szCs w:val="17"/>
              </w:rPr>
            </w:pPr>
            <w:r>
              <w:rPr>
                <w:szCs w:val="17"/>
              </w:rPr>
              <w:t>(cont.)</w:t>
            </w:r>
          </w:p>
          <w:p w14:paraId="59F17EF6" w14:textId="77777777" w:rsidR="00FA5AA5" w:rsidRDefault="00FA5AA5" w:rsidP="003F483F">
            <w:pPr>
              <w:spacing w:after="0"/>
              <w:jc w:val="center"/>
              <w:rPr>
                <w:szCs w:val="17"/>
              </w:rPr>
            </w:pPr>
          </w:p>
          <w:p w14:paraId="48B3A322" w14:textId="77777777" w:rsidR="00FA5AA5" w:rsidRDefault="00FA5AA5" w:rsidP="003F483F">
            <w:pPr>
              <w:spacing w:after="0"/>
              <w:jc w:val="center"/>
              <w:rPr>
                <w:szCs w:val="17"/>
              </w:rPr>
            </w:pPr>
          </w:p>
          <w:p w14:paraId="6A15636C" w14:textId="77777777" w:rsidR="00FA5AA5" w:rsidRDefault="00FA5AA5" w:rsidP="003F483F">
            <w:pPr>
              <w:spacing w:after="0"/>
              <w:jc w:val="center"/>
              <w:rPr>
                <w:szCs w:val="17"/>
              </w:rPr>
            </w:pPr>
          </w:p>
          <w:p w14:paraId="381290B6" w14:textId="77777777" w:rsidR="00FA5AA5" w:rsidRDefault="00FA5AA5" w:rsidP="003F483F">
            <w:pPr>
              <w:spacing w:after="0"/>
              <w:jc w:val="center"/>
              <w:rPr>
                <w:szCs w:val="17"/>
              </w:rPr>
            </w:pPr>
          </w:p>
          <w:p w14:paraId="1567BC87" w14:textId="77777777" w:rsidR="00FA5AA5" w:rsidRDefault="00FA5AA5" w:rsidP="003F483F">
            <w:pPr>
              <w:spacing w:after="0"/>
              <w:jc w:val="center"/>
              <w:rPr>
                <w:szCs w:val="17"/>
              </w:rPr>
            </w:pPr>
          </w:p>
          <w:p w14:paraId="033C3FE3" w14:textId="77777777" w:rsidR="00FA5AA5" w:rsidRDefault="00FA5AA5" w:rsidP="003F483F">
            <w:pPr>
              <w:spacing w:after="0"/>
              <w:jc w:val="center"/>
              <w:rPr>
                <w:szCs w:val="17"/>
              </w:rPr>
            </w:pPr>
          </w:p>
          <w:p w14:paraId="6FD92496" w14:textId="77777777" w:rsidR="00FA5AA5" w:rsidRDefault="00FA5AA5" w:rsidP="003F483F">
            <w:pPr>
              <w:spacing w:after="0"/>
              <w:jc w:val="center"/>
              <w:rPr>
                <w:szCs w:val="17"/>
              </w:rPr>
            </w:pPr>
          </w:p>
          <w:p w14:paraId="34A8DD7C" w14:textId="77777777" w:rsidR="00FA5AA5" w:rsidRDefault="00FA5AA5" w:rsidP="003F483F">
            <w:pPr>
              <w:spacing w:after="0"/>
              <w:jc w:val="center"/>
              <w:rPr>
                <w:szCs w:val="17"/>
              </w:rPr>
            </w:pPr>
          </w:p>
          <w:p w14:paraId="03427875" w14:textId="77777777" w:rsidR="00FA5AA5" w:rsidRDefault="00FA5AA5" w:rsidP="003F483F">
            <w:pPr>
              <w:spacing w:after="0"/>
              <w:jc w:val="center"/>
              <w:rPr>
                <w:szCs w:val="17"/>
              </w:rPr>
            </w:pPr>
          </w:p>
          <w:p w14:paraId="19ACED66" w14:textId="77777777" w:rsidR="00FA5AA5" w:rsidRDefault="00FA5AA5" w:rsidP="003F483F">
            <w:pPr>
              <w:spacing w:after="0"/>
              <w:jc w:val="center"/>
              <w:rPr>
                <w:szCs w:val="17"/>
              </w:rPr>
            </w:pPr>
          </w:p>
          <w:p w14:paraId="433EEAE5" w14:textId="77777777" w:rsidR="00FA5AA5" w:rsidRDefault="00FA5AA5" w:rsidP="003F483F">
            <w:pPr>
              <w:spacing w:after="0"/>
              <w:jc w:val="center"/>
              <w:rPr>
                <w:szCs w:val="17"/>
              </w:rPr>
            </w:pPr>
          </w:p>
          <w:p w14:paraId="52CE25A7" w14:textId="77777777" w:rsidR="00FA5AA5" w:rsidRDefault="00FA5AA5" w:rsidP="003F483F">
            <w:pPr>
              <w:spacing w:after="0"/>
              <w:jc w:val="center"/>
              <w:rPr>
                <w:szCs w:val="17"/>
              </w:rPr>
            </w:pPr>
          </w:p>
          <w:p w14:paraId="67F85244" w14:textId="77777777" w:rsidR="00FA5AA5" w:rsidRDefault="00FA5AA5" w:rsidP="003F483F">
            <w:pPr>
              <w:spacing w:after="0"/>
              <w:jc w:val="center"/>
              <w:rPr>
                <w:szCs w:val="17"/>
              </w:rPr>
            </w:pPr>
          </w:p>
          <w:p w14:paraId="063BDF1B" w14:textId="77777777" w:rsidR="00FA5AA5" w:rsidRDefault="00FA5AA5" w:rsidP="003F483F">
            <w:pPr>
              <w:spacing w:after="0"/>
              <w:jc w:val="center"/>
              <w:rPr>
                <w:szCs w:val="17"/>
              </w:rPr>
            </w:pPr>
          </w:p>
          <w:p w14:paraId="676B4DD6" w14:textId="77777777" w:rsidR="00FA5AA5" w:rsidRDefault="00FA5AA5" w:rsidP="003F483F">
            <w:pPr>
              <w:spacing w:after="0"/>
              <w:jc w:val="center"/>
              <w:rPr>
                <w:szCs w:val="17"/>
              </w:rPr>
            </w:pPr>
          </w:p>
          <w:p w14:paraId="03CDD589" w14:textId="77777777" w:rsidR="00FA5AA5" w:rsidRDefault="00FA5AA5" w:rsidP="003F483F">
            <w:pPr>
              <w:spacing w:after="0"/>
              <w:jc w:val="center"/>
              <w:rPr>
                <w:szCs w:val="17"/>
              </w:rPr>
            </w:pPr>
          </w:p>
          <w:p w14:paraId="45547134" w14:textId="77777777" w:rsidR="00FA5AA5" w:rsidRDefault="00FA5AA5" w:rsidP="003F483F">
            <w:pPr>
              <w:spacing w:after="0"/>
              <w:jc w:val="center"/>
              <w:rPr>
                <w:szCs w:val="17"/>
              </w:rPr>
            </w:pPr>
          </w:p>
          <w:p w14:paraId="15729EDD" w14:textId="77777777" w:rsidR="00FA5AA5" w:rsidRDefault="00FA5AA5" w:rsidP="003F483F">
            <w:pPr>
              <w:spacing w:after="0"/>
              <w:jc w:val="center"/>
              <w:rPr>
                <w:szCs w:val="17"/>
              </w:rPr>
            </w:pPr>
          </w:p>
          <w:p w14:paraId="1E4B3318" w14:textId="77777777" w:rsidR="00FA5AA5" w:rsidRDefault="00FA5AA5" w:rsidP="003F483F">
            <w:pPr>
              <w:spacing w:after="0"/>
              <w:jc w:val="center"/>
              <w:rPr>
                <w:szCs w:val="17"/>
              </w:rPr>
            </w:pPr>
          </w:p>
          <w:p w14:paraId="3783C51E" w14:textId="77777777" w:rsidR="00FA5AA5" w:rsidRDefault="00FA5AA5" w:rsidP="003F483F">
            <w:pPr>
              <w:spacing w:after="0"/>
              <w:jc w:val="center"/>
              <w:rPr>
                <w:szCs w:val="17"/>
              </w:rPr>
            </w:pPr>
          </w:p>
          <w:p w14:paraId="5EFC575B" w14:textId="77777777" w:rsidR="00FA5AA5" w:rsidRDefault="00FA5AA5" w:rsidP="003F483F">
            <w:pPr>
              <w:spacing w:after="0"/>
              <w:jc w:val="center"/>
              <w:rPr>
                <w:szCs w:val="17"/>
              </w:rPr>
            </w:pPr>
          </w:p>
          <w:p w14:paraId="2BE5007A" w14:textId="77777777" w:rsidR="00FA5AA5" w:rsidRDefault="00FA5AA5" w:rsidP="003F483F">
            <w:pPr>
              <w:spacing w:after="0"/>
              <w:jc w:val="center"/>
              <w:rPr>
                <w:szCs w:val="17"/>
              </w:rPr>
            </w:pPr>
          </w:p>
          <w:p w14:paraId="1B8078FA" w14:textId="77777777" w:rsidR="00FA5AA5" w:rsidRDefault="00FA5AA5" w:rsidP="003F483F">
            <w:pPr>
              <w:spacing w:after="0"/>
              <w:jc w:val="center"/>
              <w:rPr>
                <w:szCs w:val="17"/>
              </w:rPr>
            </w:pPr>
          </w:p>
          <w:p w14:paraId="66D89138" w14:textId="77777777" w:rsidR="00FA5AA5" w:rsidRDefault="00FA5AA5" w:rsidP="003F483F">
            <w:pPr>
              <w:spacing w:after="0"/>
              <w:jc w:val="center"/>
              <w:rPr>
                <w:szCs w:val="17"/>
              </w:rPr>
            </w:pPr>
          </w:p>
          <w:p w14:paraId="6E88B40A" w14:textId="77777777" w:rsidR="00FA5AA5" w:rsidRDefault="00FA5AA5" w:rsidP="003F483F">
            <w:pPr>
              <w:spacing w:after="0"/>
              <w:jc w:val="center"/>
              <w:rPr>
                <w:szCs w:val="17"/>
              </w:rPr>
            </w:pPr>
          </w:p>
          <w:p w14:paraId="1892B9C5" w14:textId="77777777" w:rsidR="00FA5AA5" w:rsidRDefault="00FA5AA5" w:rsidP="003F483F">
            <w:pPr>
              <w:spacing w:after="0"/>
              <w:jc w:val="center"/>
              <w:rPr>
                <w:szCs w:val="17"/>
              </w:rPr>
            </w:pPr>
          </w:p>
          <w:p w14:paraId="653B6FCB" w14:textId="77777777" w:rsidR="00FA5AA5" w:rsidRDefault="00FA5AA5" w:rsidP="003F483F">
            <w:pPr>
              <w:spacing w:after="0"/>
              <w:jc w:val="center"/>
              <w:rPr>
                <w:szCs w:val="17"/>
              </w:rPr>
            </w:pPr>
          </w:p>
          <w:p w14:paraId="14B658A8" w14:textId="77777777" w:rsidR="00FA5AA5" w:rsidRDefault="00FA5AA5" w:rsidP="003F483F">
            <w:pPr>
              <w:spacing w:after="0"/>
              <w:jc w:val="center"/>
              <w:rPr>
                <w:szCs w:val="17"/>
              </w:rPr>
            </w:pPr>
          </w:p>
          <w:p w14:paraId="23BB4894" w14:textId="77777777" w:rsidR="00FA5AA5" w:rsidRDefault="00FA5AA5" w:rsidP="003F483F">
            <w:pPr>
              <w:spacing w:after="0"/>
              <w:jc w:val="center"/>
              <w:rPr>
                <w:szCs w:val="17"/>
              </w:rPr>
            </w:pPr>
          </w:p>
          <w:p w14:paraId="3104A28C" w14:textId="77777777" w:rsidR="00FA5AA5" w:rsidRDefault="00FA5AA5" w:rsidP="003F483F">
            <w:pPr>
              <w:spacing w:after="0"/>
              <w:jc w:val="center"/>
              <w:rPr>
                <w:szCs w:val="17"/>
              </w:rPr>
            </w:pPr>
          </w:p>
          <w:p w14:paraId="3F7219DE" w14:textId="77777777" w:rsidR="00FA5AA5" w:rsidRDefault="00FA5AA5" w:rsidP="003F483F">
            <w:pPr>
              <w:spacing w:after="0"/>
              <w:jc w:val="center"/>
              <w:rPr>
                <w:szCs w:val="17"/>
              </w:rPr>
            </w:pPr>
          </w:p>
          <w:p w14:paraId="06A9FC3C" w14:textId="77777777" w:rsidR="00FA5AA5" w:rsidRDefault="00FA5AA5" w:rsidP="003F483F">
            <w:pPr>
              <w:spacing w:after="0"/>
              <w:jc w:val="center"/>
              <w:rPr>
                <w:szCs w:val="17"/>
              </w:rPr>
            </w:pPr>
          </w:p>
          <w:p w14:paraId="675A2844" w14:textId="77777777" w:rsidR="00FA5AA5" w:rsidRDefault="00FA5AA5" w:rsidP="003F483F">
            <w:pPr>
              <w:spacing w:after="0"/>
              <w:jc w:val="center"/>
              <w:rPr>
                <w:szCs w:val="17"/>
              </w:rPr>
            </w:pPr>
          </w:p>
          <w:p w14:paraId="6DB1F49E" w14:textId="77777777" w:rsidR="00FA5AA5" w:rsidRDefault="00FA5AA5" w:rsidP="003F483F">
            <w:pPr>
              <w:spacing w:after="0"/>
              <w:jc w:val="center"/>
              <w:rPr>
                <w:szCs w:val="17"/>
              </w:rPr>
            </w:pPr>
          </w:p>
          <w:p w14:paraId="779F6BA7" w14:textId="77777777" w:rsidR="00FA5AA5" w:rsidRDefault="00FA5AA5" w:rsidP="003F483F">
            <w:pPr>
              <w:spacing w:after="0"/>
              <w:jc w:val="center"/>
              <w:rPr>
                <w:szCs w:val="17"/>
              </w:rPr>
            </w:pPr>
          </w:p>
          <w:p w14:paraId="0CD932B2" w14:textId="77777777" w:rsidR="00FA5AA5" w:rsidRDefault="00FA5AA5" w:rsidP="003F483F">
            <w:pPr>
              <w:spacing w:after="0"/>
              <w:jc w:val="center"/>
              <w:rPr>
                <w:szCs w:val="17"/>
              </w:rPr>
            </w:pPr>
          </w:p>
          <w:p w14:paraId="0EE17AF4" w14:textId="77777777" w:rsidR="00FA5AA5" w:rsidRDefault="00FA5AA5" w:rsidP="003F483F">
            <w:pPr>
              <w:spacing w:after="0"/>
              <w:jc w:val="center"/>
              <w:rPr>
                <w:szCs w:val="17"/>
              </w:rPr>
            </w:pPr>
          </w:p>
          <w:p w14:paraId="7718BADA" w14:textId="77777777" w:rsidR="00FA5AA5" w:rsidRDefault="00FA5AA5" w:rsidP="003F483F">
            <w:pPr>
              <w:spacing w:after="0"/>
              <w:jc w:val="center"/>
              <w:rPr>
                <w:szCs w:val="17"/>
              </w:rPr>
            </w:pPr>
          </w:p>
          <w:p w14:paraId="4CF0B6DE" w14:textId="77777777" w:rsidR="00FA5AA5" w:rsidRDefault="00FA5AA5" w:rsidP="003F483F">
            <w:pPr>
              <w:spacing w:after="0"/>
              <w:jc w:val="center"/>
              <w:rPr>
                <w:szCs w:val="17"/>
              </w:rPr>
            </w:pPr>
          </w:p>
          <w:p w14:paraId="3F26DCC3" w14:textId="77777777" w:rsidR="00FA5AA5" w:rsidRDefault="00FA5AA5" w:rsidP="003F483F">
            <w:pPr>
              <w:spacing w:after="0"/>
              <w:jc w:val="center"/>
              <w:rPr>
                <w:szCs w:val="17"/>
              </w:rPr>
            </w:pPr>
          </w:p>
          <w:p w14:paraId="1EF3AE73" w14:textId="77777777" w:rsidR="00FA5AA5" w:rsidRDefault="00FA5AA5" w:rsidP="003F483F">
            <w:pPr>
              <w:spacing w:after="0"/>
              <w:jc w:val="center"/>
              <w:rPr>
                <w:szCs w:val="17"/>
              </w:rPr>
            </w:pPr>
          </w:p>
          <w:p w14:paraId="7044FD3C" w14:textId="77777777" w:rsidR="00FA5AA5" w:rsidRDefault="00FA5AA5" w:rsidP="003F483F">
            <w:pPr>
              <w:spacing w:after="0"/>
              <w:jc w:val="center"/>
              <w:rPr>
                <w:szCs w:val="17"/>
              </w:rPr>
            </w:pPr>
          </w:p>
          <w:p w14:paraId="0CFCA4D3" w14:textId="77777777" w:rsidR="00FA5AA5" w:rsidRDefault="00FA5AA5" w:rsidP="003F483F">
            <w:pPr>
              <w:spacing w:after="0"/>
              <w:jc w:val="center"/>
              <w:rPr>
                <w:szCs w:val="17"/>
              </w:rPr>
            </w:pPr>
          </w:p>
          <w:p w14:paraId="206101D4" w14:textId="77777777" w:rsidR="00FA5AA5" w:rsidRDefault="00FA5AA5" w:rsidP="003F483F">
            <w:pPr>
              <w:spacing w:after="0"/>
              <w:jc w:val="center"/>
              <w:rPr>
                <w:szCs w:val="17"/>
              </w:rPr>
            </w:pPr>
          </w:p>
          <w:p w14:paraId="5F6258E6" w14:textId="77777777" w:rsidR="00FA5AA5" w:rsidRDefault="00FA5AA5" w:rsidP="003F483F">
            <w:pPr>
              <w:spacing w:after="0"/>
              <w:jc w:val="center"/>
              <w:rPr>
                <w:szCs w:val="17"/>
              </w:rPr>
            </w:pPr>
          </w:p>
          <w:p w14:paraId="291F9241" w14:textId="77777777" w:rsidR="00FA5AA5" w:rsidRDefault="00FA5AA5" w:rsidP="003F483F">
            <w:pPr>
              <w:spacing w:after="0"/>
              <w:jc w:val="center"/>
              <w:rPr>
                <w:szCs w:val="17"/>
              </w:rPr>
            </w:pPr>
          </w:p>
          <w:p w14:paraId="4E06CDB9" w14:textId="77777777" w:rsidR="00FA5AA5" w:rsidRDefault="00FA5AA5" w:rsidP="003F483F">
            <w:pPr>
              <w:spacing w:after="0"/>
              <w:jc w:val="center"/>
              <w:rPr>
                <w:szCs w:val="17"/>
              </w:rPr>
            </w:pPr>
          </w:p>
          <w:p w14:paraId="3DA9735D" w14:textId="77777777" w:rsidR="00FA5AA5" w:rsidRDefault="00FA5AA5" w:rsidP="003F483F">
            <w:pPr>
              <w:spacing w:after="0"/>
              <w:jc w:val="center"/>
              <w:rPr>
                <w:szCs w:val="17"/>
              </w:rPr>
            </w:pPr>
          </w:p>
          <w:p w14:paraId="3DEA6455" w14:textId="77777777" w:rsidR="00FA5AA5" w:rsidRDefault="00FA5AA5" w:rsidP="003F483F">
            <w:pPr>
              <w:spacing w:after="0"/>
              <w:jc w:val="center"/>
              <w:rPr>
                <w:szCs w:val="17"/>
              </w:rPr>
            </w:pPr>
          </w:p>
          <w:p w14:paraId="05076159" w14:textId="77777777" w:rsidR="00FA5AA5" w:rsidRDefault="00FA5AA5" w:rsidP="003F483F">
            <w:pPr>
              <w:spacing w:after="0"/>
              <w:jc w:val="center"/>
              <w:rPr>
                <w:szCs w:val="17"/>
              </w:rPr>
            </w:pPr>
          </w:p>
          <w:p w14:paraId="1399194F" w14:textId="77777777" w:rsidR="00FA5AA5" w:rsidRDefault="00FA5AA5" w:rsidP="003F483F">
            <w:pPr>
              <w:spacing w:after="0"/>
              <w:jc w:val="center"/>
              <w:rPr>
                <w:szCs w:val="17"/>
              </w:rPr>
            </w:pPr>
          </w:p>
          <w:p w14:paraId="28E9D59C" w14:textId="77777777" w:rsidR="00FA5AA5" w:rsidRDefault="00FA5AA5" w:rsidP="003F483F">
            <w:pPr>
              <w:spacing w:after="0"/>
              <w:jc w:val="center"/>
              <w:rPr>
                <w:szCs w:val="17"/>
              </w:rPr>
            </w:pPr>
          </w:p>
          <w:p w14:paraId="7FCDFB29" w14:textId="77777777" w:rsidR="00FA5AA5" w:rsidRDefault="00FA5AA5" w:rsidP="003F483F">
            <w:pPr>
              <w:spacing w:after="0"/>
              <w:jc w:val="center"/>
              <w:rPr>
                <w:szCs w:val="17"/>
              </w:rPr>
            </w:pPr>
          </w:p>
          <w:p w14:paraId="7A01C403" w14:textId="77777777" w:rsidR="00FA5AA5" w:rsidRDefault="00FA5AA5" w:rsidP="003F483F">
            <w:pPr>
              <w:spacing w:after="0"/>
              <w:jc w:val="center"/>
              <w:rPr>
                <w:szCs w:val="17"/>
              </w:rPr>
            </w:pPr>
          </w:p>
          <w:p w14:paraId="44518C57" w14:textId="77777777" w:rsidR="00FA5AA5" w:rsidRDefault="00FA5AA5" w:rsidP="003F483F">
            <w:pPr>
              <w:spacing w:after="0"/>
              <w:jc w:val="center"/>
              <w:rPr>
                <w:szCs w:val="17"/>
              </w:rPr>
            </w:pPr>
          </w:p>
          <w:p w14:paraId="15EDFD5C" w14:textId="77777777" w:rsidR="00FA5AA5" w:rsidRDefault="00FA5AA5" w:rsidP="003F483F">
            <w:pPr>
              <w:spacing w:after="0"/>
              <w:jc w:val="center"/>
              <w:rPr>
                <w:szCs w:val="17"/>
              </w:rPr>
            </w:pPr>
          </w:p>
          <w:p w14:paraId="10D25A9E" w14:textId="77777777" w:rsidR="00FA5AA5" w:rsidRDefault="00FA5AA5" w:rsidP="003F483F">
            <w:pPr>
              <w:spacing w:after="0"/>
              <w:jc w:val="center"/>
              <w:rPr>
                <w:szCs w:val="17"/>
              </w:rPr>
            </w:pPr>
          </w:p>
          <w:p w14:paraId="0708F87D" w14:textId="77777777" w:rsidR="00FA5AA5" w:rsidRDefault="00FA5AA5" w:rsidP="003F483F">
            <w:pPr>
              <w:spacing w:after="0"/>
              <w:jc w:val="center"/>
              <w:rPr>
                <w:szCs w:val="17"/>
              </w:rPr>
            </w:pPr>
          </w:p>
          <w:p w14:paraId="4C8C4A16" w14:textId="77777777" w:rsidR="00FA5AA5" w:rsidRDefault="00FA5AA5" w:rsidP="003F483F">
            <w:pPr>
              <w:spacing w:after="0"/>
              <w:jc w:val="center"/>
              <w:rPr>
                <w:szCs w:val="17"/>
              </w:rPr>
            </w:pPr>
          </w:p>
          <w:p w14:paraId="37E8CCB5" w14:textId="77777777" w:rsidR="00FA5AA5" w:rsidRDefault="00FA5AA5" w:rsidP="003F483F">
            <w:pPr>
              <w:spacing w:after="0"/>
              <w:jc w:val="center"/>
              <w:rPr>
                <w:szCs w:val="17"/>
              </w:rPr>
            </w:pPr>
          </w:p>
          <w:p w14:paraId="5F2E8376" w14:textId="77777777" w:rsidR="00FA5AA5" w:rsidRDefault="00FA5AA5" w:rsidP="003F483F">
            <w:pPr>
              <w:spacing w:after="0"/>
              <w:jc w:val="center"/>
              <w:rPr>
                <w:szCs w:val="17"/>
              </w:rPr>
            </w:pPr>
          </w:p>
          <w:p w14:paraId="4C4F3890" w14:textId="77777777" w:rsidR="00FA5AA5" w:rsidRDefault="00FA5AA5" w:rsidP="003F483F">
            <w:pPr>
              <w:spacing w:after="0"/>
              <w:jc w:val="center"/>
              <w:rPr>
                <w:szCs w:val="17"/>
              </w:rPr>
            </w:pPr>
          </w:p>
          <w:p w14:paraId="43E63BA6" w14:textId="77777777" w:rsidR="00FA5AA5" w:rsidRDefault="00FA5AA5" w:rsidP="003F483F">
            <w:pPr>
              <w:spacing w:after="0"/>
              <w:jc w:val="center"/>
              <w:rPr>
                <w:szCs w:val="17"/>
              </w:rPr>
            </w:pPr>
          </w:p>
          <w:p w14:paraId="5D3DDE90" w14:textId="77777777" w:rsidR="00FA5AA5" w:rsidRDefault="00FA5AA5" w:rsidP="003F483F">
            <w:pPr>
              <w:spacing w:after="0"/>
              <w:jc w:val="center"/>
              <w:rPr>
                <w:szCs w:val="17"/>
              </w:rPr>
            </w:pPr>
          </w:p>
          <w:p w14:paraId="1AF9C475" w14:textId="77777777" w:rsidR="00FA5AA5" w:rsidRDefault="00FA5AA5" w:rsidP="003F483F">
            <w:pPr>
              <w:spacing w:after="0"/>
              <w:jc w:val="center"/>
              <w:rPr>
                <w:szCs w:val="17"/>
              </w:rPr>
            </w:pPr>
          </w:p>
          <w:p w14:paraId="4545593F" w14:textId="77777777" w:rsidR="00FA5AA5" w:rsidRDefault="00FA5AA5" w:rsidP="003F483F">
            <w:pPr>
              <w:spacing w:after="0"/>
              <w:jc w:val="center"/>
              <w:rPr>
                <w:szCs w:val="17"/>
              </w:rPr>
            </w:pPr>
          </w:p>
          <w:p w14:paraId="3FE0E32C" w14:textId="77777777" w:rsidR="00FA5AA5" w:rsidRDefault="00FA5AA5" w:rsidP="003F483F">
            <w:pPr>
              <w:spacing w:after="0"/>
              <w:jc w:val="center"/>
              <w:rPr>
                <w:szCs w:val="17"/>
              </w:rPr>
            </w:pPr>
          </w:p>
          <w:p w14:paraId="5F1204FF" w14:textId="77777777" w:rsidR="00FA5AA5" w:rsidRDefault="00FA5AA5" w:rsidP="003F483F">
            <w:pPr>
              <w:spacing w:after="0"/>
              <w:jc w:val="center"/>
              <w:rPr>
                <w:szCs w:val="17"/>
              </w:rPr>
            </w:pPr>
          </w:p>
          <w:p w14:paraId="021BEBDB" w14:textId="77777777" w:rsidR="00FA5AA5" w:rsidRDefault="00FA5AA5" w:rsidP="003F483F">
            <w:pPr>
              <w:spacing w:after="0"/>
              <w:jc w:val="center"/>
              <w:rPr>
                <w:szCs w:val="17"/>
              </w:rPr>
            </w:pPr>
          </w:p>
          <w:p w14:paraId="539DD784" w14:textId="77777777" w:rsidR="00FA5AA5" w:rsidRDefault="00FA5AA5" w:rsidP="003F483F">
            <w:pPr>
              <w:spacing w:after="0"/>
              <w:jc w:val="center"/>
              <w:rPr>
                <w:szCs w:val="17"/>
              </w:rPr>
            </w:pPr>
          </w:p>
          <w:p w14:paraId="65914D89" w14:textId="77777777" w:rsidR="00FA5AA5" w:rsidRDefault="00FA5AA5" w:rsidP="003F483F">
            <w:pPr>
              <w:spacing w:after="0"/>
              <w:jc w:val="center"/>
              <w:rPr>
                <w:szCs w:val="17"/>
              </w:rPr>
            </w:pPr>
          </w:p>
          <w:p w14:paraId="62D541A0" w14:textId="77777777" w:rsidR="00FA5AA5" w:rsidRDefault="00FA5AA5" w:rsidP="003F483F">
            <w:pPr>
              <w:spacing w:after="0"/>
              <w:jc w:val="center"/>
              <w:rPr>
                <w:szCs w:val="17"/>
              </w:rPr>
            </w:pPr>
          </w:p>
          <w:p w14:paraId="7C8774E7" w14:textId="77777777" w:rsidR="00FA5AA5" w:rsidRDefault="00FA5AA5" w:rsidP="003F483F">
            <w:pPr>
              <w:spacing w:after="0"/>
              <w:jc w:val="center"/>
              <w:rPr>
                <w:szCs w:val="17"/>
              </w:rPr>
            </w:pPr>
          </w:p>
          <w:p w14:paraId="3EC1A286" w14:textId="77777777" w:rsidR="009A501E" w:rsidRDefault="009A501E" w:rsidP="009A501E">
            <w:pPr>
              <w:spacing w:after="0"/>
              <w:jc w:val="center"/>
              <w:rPr>
                <w:szCs w:val="17"/>
              </w:rPr>
            </w:pPr>
            <w:r w:rsidRPr="00E11C90">
              <w:rPr>
                <w:szCs w:val="17"/>
              </w:rPr>
              <w:lastRenderedPageBreak/>
              <w:t>Class 2</w:t>
            </w:r>
          </w:p>
          <w:p w14:paraId="2584CD51" w14:textId="77777777" w:rsidR="009A501E" w:rsidRDefault="009A501E" w:rsidP="009A501E">
            <w:pPr>
              <w:spacing w:after="0"/>
              <w:jc w:val="center"/>
              <w:rPr>
                <w:szCs w:val="17"/>
              </w:rPr>
            </w:pPr>
            <w:r>
              <w:rPr>
                <w:szCs w:val="17"/>
              </w:rPr>
              <w:t>(cont.)</w:t>
            </w:r>
          </w:p>
          <w:p w14:paraId="5E1DE476" w14:textId="77777777" w:rsidR="00FA5AA5" w:rsidRDefault="00FA5AA5" w:rsidP="003F483F">
            <w:pPr>
              <w:spacing w:after="0"/>
              <w:jc w:val="center"/>
              <w:rPr>
                <w:szCs w:val="17"/>
              </w:rPr>
            </w:pPr>
          </w:p>
          <w:p w14:paraId="1171CF76" w14:textId="77777777" w:rsidR="00FA5AA5" w:rsidRDefault="00FA5AA5" w:rsidP="003F483F">
            <w:pPr>
              <w:spacing w:after="0"/>
              <w:jc w:val="center"/>
              <w:rPr>
                <w:szCs w:val="17"/>
              </w:rPr>
            </w:pPr>
          </w:p>
          <w:p w14:paraId="23174909" w14:textId="77777777" w:rsidR="00FA5AA5" w:rsidRDefault="00FA5AA5" w:rsidP="003F483F">
            <w:pPr>
              <w:spacing w:after="0"/>
              <w:jc w:val="center"/>
              <w:rPr>
                <w:szCs w:val="17"/>
              </w:rPr>
            </w:pPr>
          </w:p>
          <w:p w14:paraId="3E5AEE78" w14:textId="77777777" w:rsidR="00FA5AA5" w:rsidRDefault="00FA5AA5" w:rsidP="003F483F">
            <w:pPr>
              <w:spacing w:after="0"/>
              <w:jc w:val="center"/>
              <w:rPr>
                <w:szCs w:val="17"/>
              </w:rPr>
            </w:pPr>
          </w:p>
          <w:p w14:paraId="2EEA96F3" w14:textId="77777777" w:rsidR="00FA5AA5" w:rsidRDefault="00FA5AA5" w:rsidP="003F483F">
            <w:pPr>
              <w:spacing w:after="0"/>
              <w:jc w:val="center"/>
              <w:rPr>
                <w:szCs w:val="17"/>
              </w:rPr>
            </w:pPr>
          </w:p>
          <w:p w14:paraId="3C225466" w14:textId="77777777" w:rsidR="00FA5AA5" w:rsidRDefault="00FA5AA5" w:rsidP="003F483F">
            <w:pPr>
              <w:spacing w:after="0"/>
              <w:jc w:val="center"/>
              <w:rPr>
                <w:szCs w:val="17"/>
              </w:rPr>
            </w:pPr>
          </w:p>
          <w:p w14:paraId="5D516684" w14:textId="77777777" w:rsidR="00FA5AA5" w:rsidRDefault="00FA5AA5" w:rsidP="003F483F">
            <w:pPr>
              <w:spacing w:after="0"/>
              <w:jc w:val="center"/>
              <w:rPr>
                <w:szCs w:val="17"/>
              </w:rPr>
            </w:pPr>
          </w:p>
          <w:p w14:paraId="4767764B" w14:textId="77777777" w:rsidR="00FA5AA5" w:rsidRDefault="00FA5AA5" w:rsidP="003F483F">
            <w:pPr>
              <w:spacing w:after="0"/>
              <w:jc w:val="center"/>
              <w:rPr>
                <w:szCs w:val="17"/>
              </w:rPr>
            </w:pPr>
          </w:p>
          <w:p w14:paraId="043D8B87" w14:textId="77777777" w:rsidR="00FA5AA5" w:rsidRDefault="00FA5AA5" w:rsidP="003F483F">
            <w:pPr>
              <w:spacing w:after="0"/>
              <w:jc w:val="center"/>
              <w:rPr>
                <w:szCs w:val="17"/>
              </w:rPr>
            </w:pPr>
          </w:p>
          <w:p w14:paraId="52E0930A" w14:textId="77777777" w:rsidR="00FA5AA5" w:rsidRDefault="00FA5AA5" w:rsidP="003F483F">
            <w:pPr>
              <w:spacing w:after="0"/>
              <w:jc w:val="center"/>
              <w:rPr>
                <w:szCs w:val="17"/>
              </w:rPr>
            </w:pPr>
          </w:p>
          <w:p w14:paraId="1CAAB087" w14:textId="77777777" w:rsidR="00FA5AA5" w:rsidRDefault="00FA5AA5" w:rsidP="003F483F">
            <w:pPr>
              <w:spacing w:after="0"/>
              <w:jc w:val="center"/>
              <w:rPr>
                <w:szCs w:val="17"/>
              </w:rPr>
            </w:pPr>
          </w:p>
          <w:p w14:paraId="31BB0AD5" w14:textId="77777777" w:rsidR="00FA5AA5" w:rsidRDefault="00FA5AA5" w:rsidP="003F483F">
            <w:pPr>
              <w:spacing w:after="0"/>
              <w:jc w:val="center"/>
              <w:rPr>
                <w:szCs w:val="17"/>
              </w:rPr>
            </w:pPr>
          </w:p>
          <w:p w14:paraId="348C46C8" w14:textId="77777777" w:rsidR="00FA5AA5" w:rsidRDefault="00FA5AA5" w:rsidP="003F483F">
            <w:pPr>
              <w:spacing w:after="0"/>
              <w:jc w:val="center"/>
              <w:rPr>
                <w:szCs w:val="17"/>
              </w:rPr>
            </w:pPr>
          </w:p>
          <w:p w14:paraId="5CFC443A" w14:textId="77777777" w:rsidR="00FA5AA5" w:rsidRDefault="00FA5AA5" w:rsidP="003F483F">
            <w:pPr>
              <w:spacing w:after="0"/>
              <w:jc w:val="center"/>
              <w:rPr>
                <w:szCs w:val="17"/>
              </w:rPr>
            </w:pPr>
          </w:p>
          <w:p w14:paraId="220BF393" w14:textId="77777777" w:rsidR="00FA5AA5" w:rsidRDefault="00FA5AA5" w:rsidP="003F483F">
            <w:pPr>
              <w:spacing w:after="0"/>
              <w:jc w:val="center"/>
              <w:rPr>
                <w:szCs w:val="17"/>
              </w:rPr>
            </w:pPr>
          </w:p>
          <w:p w14:paraId="7D753543" w14:textId="77777777" w:rsidR="00FA5AA5" w:rsidRDefault="00FA5AA5" w:rsidP="003F483F">
            <w:pPr>
              <w:spacing w:after="0"/>
              <w:jc w:val="center"/>
              <w:rPr>
                <w:szCs w:val="17"/>
              </w:rPr>
            </w:pPr>
          </w:p>
          <w:p w14:paraId="731B1A1E" w14:textId="77777777" w:rsidR="00FA5AA5" w:rsidRDefault="00FA5AA5" w:rsidP="003F483F">
            <w:pPr>
              <w:spacing w:after="0"/>
              <w:jc w:val="center"/>
              <w:rPr>
                <w:szCs w:val="17"/>
              </w:rPr>
            </w:pPr>
          </w:p>
          <w:p w14:paraId="515AA8A5" w14:textId="77777777" w:rsidR="00FA5AA5" w:rsidRDefault="00FA5AA5" w:rsidP="003F483F">
            <w:pPr>
              <w:spacing w:after="0"/>
              <w:jc w:val="center"/>
              <w:rPr>
                <w:szCs w:val="17"/>
              </w:rPr>
            </w:pPr>
          </w:p>
          <w:p w14:paraId="306929E2" w14:textId="77777777" w:rsidR="00FA5AA5" w:rsidRDefault="00FA5AA5" w:rsidP="003F483F">
            <w:pPr>
              <w:spacing w:after="0"/>
              <w:jc w:val="center"/>
              <w:rPr>
                <w:szCs w:val="17"/>
              </w:rPr>
            </w:pPr>
          </w:p>
          <w:p w14:paraId="25A86C8E" w14:textId="77777777" w:rsidR="00FA5AA5" w:rsidRDefault="00FA5AA5" w:rsidP="003F483F">
            <w:pPr>
              <w:spacing w:after="0"/>
              <w:jc w:val="center"/>
              <w:rPr>
                <w:szCs w:val="17"/>
              </w:rPr>
            </w:pPr>
          </w:p>
          <w:p w14:paraId="00D59924" w14:textId="77777777" w:rsidR="00FA5AA5" w:rsidRDefault="00FA5AA5" w:rsidP="003F483F">
            <w:pPr>
              <w:spacing w:after="0"/>
              <w:jc w:val="center"/>
              <w:rPr>
                <w:szCs w:val="17"/>
              </w:rPr>
            </w:pPr>
          </w:p>
          <w:p w14:paraId="208D36A9" w14:textId="77777777" w:rsidR="00FA5AA5" w:rsidRDefault="00FA5AA5" w:rsidP="003F483F">
            <w:pPr>
              <w:spacing w:after="0"/>
              <w:jc w:val="center"/>
              <w:rPr>
                <w:szCs w:val="17"/>
              </w:rPr>
            </w:pPr>
          </w:p>
          <w:p w14:paraId="364824A1" w14:textId="77777777" w:rsidR="00FA5AA5" w:rsidRDefault="00FA5AA5" w:rsidP="003F483F">
            <w:pPr>
              <w:spacing w:after="0"/>
              <w:jc w:val="center"/>
              <w:rPr>
                <w:szCs w:val="17"/>
              </w:rPr>
            </w:pPr>
          </w:p>
          <w:p w14:paraId="3080ADD6" w14:textId="77777777" w:rsidR="00FA5AA5" w:rsidRDefault="00FA5AA5" w:rsidP="003F483F">
            <w:pPr>
              <w:spacing w:after="0"/>
              <w:jc w:val="center"/>
              <w:rPr>
                <w:szCs w:val="17"/>
              </w:rPr>
            </w:pPr>
          </w:p>
          <w:p w14:paraId="4D033AB5" w14:textId="77777777" w:rsidR="00FA5AA5" w:rsidRDefault="00FA5AA5" w:rsidP="003F483F">
            <w:pPr>
              <w:spacing w:after="0"/>
              <w:jc w:val="center"/>
              <w:rPr>
                <w:szCs w:val="17"/>
              </w:rPr>
            </w:pPr>
          </w:p>
          <w:p w14:paraId="057B4918" w14:textId="77777777" w:rsidR="00FA5AA5" w:rsidRDefault="00FA5AA5" w:rsidP="003F483F">
            <w:pPr>
              <w:spacing w:after="0"/>
              <w:jc w:val="center"/>
              <w:rPr>
                <w:szCs w:val="17"/>
              </w:rPr>
            </w:pPr>
          </w:p>
          <w:p w14:paraId="268E8A9A" w14:textId="77777777" w:rsidR="00FA5AA5" w:rsidRDefault="00FA5AA5" w:rsidP="003F483F">
            <w:pPr>
              <w:spacing w:after="0"/>
              <w:jc w:val="center"/>
              <w:rPr>
                <w:szCs w:val="17"/>
              </w:rPr>
            </w:pPr>
          </w:p>
          <w:p w14:paraId="43498E2B" w14:textId="77777777" w:rsidR="00FA5AA5" w:rsidRDefault="00FA5AA5" w:rsidP="003F483F">
            <w:pPr>
              <w:spacing w:after="0"/>
              <w:jc w:val="center"/>
              <w:rPr>
                <w:szCs w:val="17"/>
              </w:rPr>
            </w:pPr>
          </w:p>
          <w:p w14:paraId="6110321A" w14:textId="77777777" w:rsidR="00FA5AA5" w:rsidRDefault="00FA5AA5" w:rsidP="003F483F">
            <w:pPr>
              <w:spacing w:after="0"/>
              <w:jc w:val="center"/>
              <w:rPr>
                <w:szCs w:val="17"/>
              </w:rPr>
            </w:pPr>
          </w:p>
          <w:p w14:paraId="658FE289" w14:textId="77777777" w:rsidR="00FA5AA5" w:rsidRDefault="00FA5AA5" w:rsidP="003F483F">
            <w:pPr>
              <w:spacing w:after="0"/>
              <w:jc w:val="center"/>
              <w:rPr>
                <w:szCs w:val="17"/>
              </w:rPr>
            </w:pPr>
          </w:p>
          <w:p w14:paraId="012F1954" w14:textId="77777777" w:rsidR="00FA5AA5" w:rsidRDefault="00FA5AA5" w:rsidP="003F483F">
            <w:pPr>
              <w:spacing w:after="0"/>
              <w:jc w:val="center"/>
              <w:rPr>
                <w:szCs w:val="17"/>
              </w:rPr>
            </w:pPr>
          </w:p>
          <w:p w14:paraId="108AF239" w14:textId="77777777" w:rsidR="00FA5AA5" w:rsidRDefault="00FA5AA5" w:rsidP="003F483F">
            <w:pPr>
              <w:spacing w:after="0"/>
              <w:jc w:val="center"/>
              <w:rPr>
                <w:szCs w:val="17"/>
              </w:rPr>
            </w:pPr>
          </w:p>
          <w:p w14:paraId="3A2464C6" w14:textId="77777777" w:rsidR="00FA5AA5" w:rsidRDefault="00FA5AA5" w:rsidP="003F483F">
            <w:pPr>
              <w:spacing w:after="0"/>
              <w:jc w:val="center"/>
              <w:rPr>
                <w:szCs w:val="17"/>
              </w:rPr>
            </w:pPr>
          </w:p>
          <w:p w14:paraId="6B05FD9F" w14:textId="77777777" w:rsidR="00FA5AA5" w:rsidRDefault="00FA5AA5" w:rsidP="003F483F">
            <w:pPr>
              <w:spacing w:after="0"/>
              <w:jc w:val="center"/>
              <w:rPr>
                <w:szCs w:val="17"/>
              </w:rPr>
            </w:pPr>
          </w:p>
          <w:p w14:paraId="2483CB83" w14:textId="77777777" w:rsidR="00FA5AA5" w:rsidRDefault="00FA5AA5" w:rsidP="003F483F">
            <w:pPr>
              <w:spacing w:after="0"/>
              <w:jc w:val="center"/>
              <w:rPr>
                <w:szCs w:val="17"/>
              </w:rPr>
            </w:pPr>
          </w:p>
          <w:p w14:paraId="335A9898" w14:textId="77777777" w:rsidR="00FA5AA5" w:rsidRDefault="00FA5AA5" w:rsidP="003F483F">
            <w:pPr>
              <w:spacing w:after="0"/>
              <w:jc w:val="center"/>
              <w:rPr>
                <w:szCs w:val="17"/>
              </w:rPr>
            </w:pPr>
          </w:p>
          <w:p w14:paraId="5BA7B87C" w14:textId="77777777" w:rsidR="00FA5AA5" w:rsidRDefault="00FA5AA5" w:rsidP="003F483F">
            <w:pPr>
              <w:spacing w:after="0"/>
              <w:jc w:val="center"/>
              <w:rPr>
                <w:szCs w:val="17"/>
              </w:rPr>
            </w:pPr>
          </w:p>
          <w:p w14:paraId="32D9B41A" w14:textId="77777777" w:rsidR="00FA5AA5" w:rsidRDefault="00FA5AA5" w:rsidP="003F483F">
            <w:pPr>
              <w:spacing w:after="0"/>
              <w:jc w:val="center"/>
              <w:rPr>
                <w:szCs w:val="17"/>
              </w:rPr>
            </w:pPr>
          </w:p>
          <w:p w14:paraId="5D70CF2D" w14:textId="77777777" w:rsidR="00FA5AA5" w:rsidRDefault="00FA5AA5" w:rsidP="003F483F">
            <w:pPr>
              <w:spacing w:after="0"/>
              <w:jc w:val="center"/>
              <w:rPr>
                <w:szCs w:val="17"/>
              </w:rPr>
            </w:pPr>
          </w:p>
          <w:p w14:paraId="7297B18E" w14:textId="77777777" w:rsidR="00FA5AA5" w:rsidRDefault="00FA5AA5" w:rsidP="003F483F">
            <w:pPr>
              <w:spacing w:after="0"/>
              <w:jc w:val="center"/>
              <w:rPr>
                <w:szCs w:val="17"/>
              </w:rPr>
            </w:pPr>
          </w:p>
          <w:p w14:paraId="0E8ECD92" w14:textId="77777777" w:rsidR="00FA5AA5" w:rsidRDefault="00FA5AA5" w:rsidP="003F483F">
            <w:pPr>
              <w:spacing w:after="0"/>
              <w:jc w:val="center"/>
              <w:rPr>
                <w:szCs w:val="17"/>
              </w:rPr>
            </w:pPr>
          </w:p>
          <w:p w14:paraId="677F2E5B" w14:textId="77777777" w:rsidR="00FA5AA5" w:rsidRDefault="00FA5AA5" w:rsidP="003F483F">
            <w:pPr>
              <w:spacing w:after="0"/>
              <w:jc w:val="center"/>
              <w:rPr>
                <w:szCs w:val="17"/>
              </w:rPr>
            </w:pPr>
          </w:p>
          <w:p w14:paraId="5E93F5DE" w14:textId="77777777" w:rsidR="00FA5AA5" w:rsidRDefault="00FA5AA5" w:rsidP="003F483F">
            <w:pPr>
              <w:spacing w:after="0"/>
              <w:jc w:val="center"/>
              <w:rPr>
                <w:szCs w:val="17"/>
              </w:rPr>
            </w:pPr>
          </w:p>
          <w:p w14:paraId="1FD9081F" w14:textId="77777777" w:rsidR="00FA5AA5" w:rsidRDefault="00FA5AA5" w:rsidP="003F483F">
            <w:pPr>
              <w:spacing w:after="0"/>
              <w:jc w:val="center"/>
              <w:rPr>
                <w:szCs w:val="17"/>
              </w:rPr>
            </w:pPr>
          </w:p>
          <w:p w14:paraId="3C6A2F91" w14:textId="77777777" w:rsidR="00FA5AA5" w:rsidRDefault="00FA5AA5" w:rsidP="003F483F">
            <w:pPr>
              <w:spacing w:after="0"/>
              <w:jc w:val="center"/>
              <w:rPr>
                <w:szCs w:val="17"/>
              </w:rPr>
            </w:pPr>
          </w:p>
          <w:p w14:paraId="7EA5FA04" w14:textId="77777777" w:rsidR="00FA5AA5" w:rsidRDefault="00FA5AA5" w:rsidP="003F483F">
            <w:pPr>
              <w:spacing w:after="0"/>
              <w:jc w:val="center"/>
              <w:rPr>
                <w:szCs w:val="17"/>
              </w:rPr>
            </w:pPr>
          </w:p>
          <w:p w14:paraId="74B851E1" w14:textId="77777777" w:rsidR="00FA5AA5" w:rsidRDefault="00FA5AA5" w:rsidP="003F483F">
            <w:pPr>
              <w:spacing w:after="0"/>
              <w:jc w:val="center"/>
              <w:rPr>
                <w:szCs w:val="17"/>
              </w:rPr>
            </w:pPr>
          </w:p>
          <w:p w14:paraId="0DBED294" w14:textId="77777777" w:rsidR="00FA5AA5" w:rsidRDefault="00FA5AA5" w:rsidP="003F483F">
            <w:pPr>
              <w:spacing w:after="0"/>
              <w:jc w:val="center"/>
              <w:rPr>
                <w:szCs w:val="17"/>
              </w:rPr>
            </w:pPr>
          </w:p>
          <w:p w14:paraId="013DB615" w14:textId="77777777" w:rsidR="00FA5AA5" w:rsidRDefault="00FA5AA5" w:rsidP="003F483F">
            <w:pPr>
              <w:spacing w:after="0"/>
              <w:jc w:val="center"/>
              <w:rPr>
                <w:szCs w:val="17"/>
              </w:rPr>
            </w:pPr>
          </w:p>
          <w:p w14:paraId="1DC64DE1" w14:textId="77777777" w:rsidR="00FA5AA5" w:rsidRDefault="00FA5AA5" w:rsidP="003F483F">
            <w:pPr>
              <w:spacing w:after="0"/>
              <w:jc w:val="center"/>
              <w:rPr>
                <w:szCs w:val="17"/>
              </w:rPr>
            </w:pPr>
          </w:p>
          <w:p w14:paraId="1C1FA3F8" w14:textId="77777777" w:rsidR="00FA5AA5" w:rsidRDefault="00FA5AA5" w:rsidP="003F483F">
            <w:pPr>
              <w:spacing w:after="0"/>
              <w:jc w:val="center"/>
              <w:rPr>
                <w:szCs w:val="17"/>
              </w:rPr>
            </w:pPr>
          </w:p>
          <w:p w14:paraId="7415EA59" w14:textId="77777777" w:rsidR="00FA5AA5" w:rsidRDefault="00FA5AA5" w:rsidP="003F483F">
            <w:pPr>
              <w:spacing w:after="0"/>
              <w:jc w:val="center"/>
              <w:rPr>
                <w:szCs w:val="17"/>
              </w:rPr>
            </w:pPr>
          </w:p>
          <w:p w14:paraId="463F2800" w14:textId="77777777" w:rsidR="00FA5AA5" w:rsidRDefault="00FA5AA5" w:rsidP="003F483F">
            <w:pPr>
              <w:spacing w:after="0"/>
              <w:jc w:val="center"/>
              <w:rPr>
                <w:szCs w:val="17"/>
              </w:rPr>
            </w:pPr>
          </w:p>
          <w:p w14:paraId="7803DD13" w14:textId="77777777" w:rsidR="00FA5AA5" w:rsidRDefault="00FA5AA5" w:rsidP="003F483F">
            <w:pPr>
              <w:spacing w:after="0"/>
              <w:jc w:val="center"/>
              <w:rPr>
                <w:szCs w:val="17"/>
              </w:rPr>
            </w:pPr>
          </w:p>
          <w:p w14:paraId="41D87BF4" w14:textId="77777777" w:rsidR="00FA5AA5" w:rsidRDefault="00FA5AA5" w:rsidP="003F483F">
            <w:pPr>
              <w:spacing w:after="0"/>
              <w:jc w:val="center"/>
              <w:rPr>
                <w:szCs w:val="17"/>
              </w:rPr>
            </w:pPr>
          </w:p>
          <w:p w14:paraId="1B90C120" w14:textId="77777777" w:rsidR="00FA5AA5" w:rsidRDefault="00FA5AA5" w:rsidP="003F483F">
            <w:pPr>
              <w:spacing w:after="0"/>
              <w:jc w:val="center"/>
              <w:rPr>
                <w:szCs w:val="17"/>
              </w:rPr>
            </w:pPr>
          </w:p>
          <w:p w14:paraId="0FCE508E" w14:textId="77777777" w:rsidR="00FA5AA5" w:rsidRDefault="00FA5AA5" w:rsidP="003F483F">
            <w:pPr>
              <w:spacing w:after="0"/>
              <w:jc w:val="center"/>
              <w:rPr>
                <w:szCs w:val="17"/>
              </w:rPr>
            </w:pPr>
          </w:p>
          <w:p w14:paraId="6BA21763" w14:textId="77777777" w:rsidR="00FA5AA5" w:rsidRDefault="00FA5AA5" w:rsidP="003F483F">
            <w:pPr>
              <w:spacing w:after="0"/>
              <w:jc w:val="center"/>
              <w:rPr>
                <w:szCs w:val="17"/>
              </w:rPr>
            </w:pPr>
          </w:p>
          <w:p w14:paraId="6AB7A170" w14:textId="77777777" w:rsidR="00FA5AA5" w:rsidRDefault="00FA5AA5" w:rsidP="003F483F">
            <w:pPr>
              <w:spacing w:after="0"/>
              <w:jc w:val="center"/>
              <w:rPr>
                <w:szCs w:val="17"/>
              </w:rPr>
            </w:pPr>
          </w:p>
          <w:p w14:paraId="57FDD890" w14:textId="77777777" w:rsidR="00FA5AA5" w:rsidRDefault="00FA5AA5" w:rsidP="003F483F">
            <w:pPr>
              <w:spacing w:after="0"/>
              <w:jc w:val="center"/>
              <w:rPr>
                <w:szCs w:val="17"/>
              </w:rPr>
            </w:pPr>
          </w:p>
          <w:p w14:paraId="3E0D6588" w14:textId="77777777" w:rsidR="00FA5AA5" w:rsidRDefault="00FA5AA5" w:rsidP="003F483F">
            <w:pPr>
              <w:spacing w:after="0"/>
              <w:jc w:val="center"/>
              <w:rPr>
                <w:szCs w:val="17"/>
              </w:rPr>
            </w:pPr>
          </w:p>
          <w:p w14:paraId="5D28113D" w14:textId="77777777" w:rsidR="00FA5AA5" w:rsidRDefault="00FA5AA5" w:rsidP="003F483F">
            <w:pPr>
              <w:spacing w:after="0"/>
              <w:jc w:val="center"/>
              <w:rPr>
                <w:szCs w:val="17"/>
              </w:rPr>
            </w:pPr>
          </w:p>
          <w:p w14:paraId="1D5055B8" w14:textId="77777777" w:rsidR="00FA5AA5" w:rsidRDefault="00FA5AA5" w:rsidP="003F483F">
            <w:pPr>
              <w:spacing w:after="0"/>
              <w:jc w:val="center"/>
              <w:rPr>
                <w:szCs w:val="17"/>
              </w:rPr>
            </w:pPr>
          </w:p>
          <w:p w14:paraId="31F7DAB2" w14:textId="77777777" w:rsidR="00FA5AA5" w:rsidRDefault="00FA5AA5" w:rsidP="003F483F">
            <w:pPr>
              <w:spacing w:after="0"/>
              <w:jc w:val="center"/>
              <w:rPr>
                <w:szCs w:val="17"/>
              </w:rPr>
            </w:pPr>
          </w:p>
          <w:p w14:paraId="2F6592A8" w14:textId="77777777" w:rsidR="00FA5AA5" w:rsidRDefault="00FA5AA5" w:rsidP="003F483F">
            <w:pPr>
              <w:spacing w:after="0"/>
              <w:jc w:val="center"/>
              <w:rPr>
                <w:szCs w:val="17"/>
              </w:rPr>
            </w:pPr>
          </w:p>
          <w:p w14:paraId="3A475C68" w14:textId="77777777" w:rsidR="00FA5AA5" w:rsidRDefault="00FA5AA5" w:rsidP="003F483F">
            <w:pPr>
              <w:spacing w:after="0"/>
              <w:jc w:val="center"/>
              <w:rPr>
                <w:szCs w:val="17"/>
              </w:rPr>
            </w:pPr>
          </w:p>
          <w:p w14:paraId="3FC12D23" w14:textId="77777777" w:rsidR="00FA5AA5" w:rsidRDefault="00FA5AA5" w:rsidP="003F483F">
            <w:pPr>
              <w:spacing w:after="0"/>
              <w:jc w:val="center"/>
              <w:rPr>
                <w:szCs w:val="17"/>
              </w:rPr>
            </w:pPr>
          </w:p>
          <w:p w14:paraId="5D52E6FA" w14:textId="77777777" w:rsidR="00FA5AA5" w:rsidRDefault="00FA5AA5" w:rsidP="003F483F">
            <w:pPr>
              <w:spacing w:after="0"/>
              <w:jc w:val="center"/>
              <w:rPr>
                <w:szCs w:val="17"/>
              </w:rPr>
            </w:pPr>
          </w:p>
          <w:p w14:paraId="0928FFF3" w14:textId="77777777" w:rsidR="00FA5AA5" w:rsidRDefault="00FA5AA5" w:rsidP="003F483F">
            <w:pPr>
              <w:spacing w:after="0"/>
              <w:jc w:val="center"/>
              <w:rPr>
                <w:szCs w:val="17"/>
              </w:rPr>
            </w:pPr>
          </w:p>
          <w:p w14:paraId="7B528E56" w14:textId="77777777" w:rsidR="00FA5AA5" w:rsidRDefault="00FA5AA5" w:rsidP="003F483F">
            <w:pPr>
              <w:spacing w:after="0"/>
              <w:jc w:val="center"/>
              <w:rPr>
                <w:szCs w:val="17"/>
              </w:rPr>
            </w:pPr>
          </w:p>
          <w:p w14:paraId="025DAD7F" w14:textId="77777777" w:rsidR="00FA5AA5" w:rsidRDefault="00FA5AA5" w:rsidP="003F483F">
            <w:pPr>
              <w:spacing w:after="0"/>
              <w:jc w:val="center"/>
              <w:rPr>
                <w:szCs w:val="17"/>
              </w:rPr>
            </w:pPr>
          </w:p>
          <w:p w14:paraId="4032198D" w14:textId="77777777" w:rsidR="00FA5AA5" w:rsidRDefault="00FA5AA5" w:rsidP="003F483F">
            <w:pPr>
              <w:spacing w:after="0"/>
              <w:jc w:val="center"/>
              <w:rPr>
                <w:szCs w:val="17"/>
              </w:rPr>
            </w:pPr>
          </w:p>
          <w:p w14:paraId="09D365C0" w14:textId="77777777" w:rsidR="00FA5AA5" w:rsidRDefault="00FA5AA5" w:rsidP="003F483F">
            <w:pPr>
              <w:spacing w:after="0"/>
              <w:jc w:val="center"/>
              <w:rPr>
                <w:szCs w:val="17"/>
              </w:rPr>
            </w:pPr>
          </w:p>
          <w:p w14:paraId="72C55FB5" w14:textId="77777777" w:rsidR="009A501E" w:rsidRDefault="009A501E" w:rsidP="009A501E">
            <w:pPr>
              <w:spacing w:after="0"/>
              <w:jc w:val="center"/>
              <w:rPr>
                <w:szCs w:val="17"/>
              </w:rPr>
            </w:pPr>
            <w:r w:rsidRPr="00E11C90">
              <w:rPr>
                <w:szCs w:val="17"/>
              </w:rPr>
              <w:lastRenderedPageBreak/>
              <w:t>Class 2</w:t>
            </w:r>
          </w:p>
          <w:p w14:paraId="18F5A74E" w14:textId="77777777" w:rsidR="009A501E" w:rsidRDefault="009A501E" w:rsidP="009A501E">
            <w:pPr>
              <w:spacing w:after="0"/>
              <w:jc w:val="center"/>
              <w:rPr>
                <w:szCs w:val="17"/>
              </w:rPr>
            </w:pPr>
            <w:r>
              <w:rPr>
                <w:szCs w:val="17"/>
              </w:rPr>
              <w:t>(cont.)</w:t>
            </w:r>
          </w:p>
          <w:p w14:paraId="455FBC77" w14:textId="77777777" w:rsidR="00FA5AA5" w:rsidRDefault="00FA5AA5" w:rsidP="003F483F">
            <w:pPr>
              <w:spacing w:after="0"/>
              <w:jc w:val="center"/>
              <w:rPr>
                <w:szCs w:val="17"/>
              </w:rPr>
            </w:pPr>
          </w:p>
          <w:p w14:paraId="6DCC6BB5" w14:textId="77777777" w:rsidR="00FA5AA5" w:rsidRDefault="00FA5AA5" w:rsidP="003F483F">
            <w:pPr>
              <w:spacing w:after="0"/>
              <w:jc w:val="center"/>
              <w:rPr>
                <w:szCs w:val="17"/>
              </w:rPr>
            </w:pPr>
          </w:p>
          <w:p w14:paraId="61795EC9" w14:textId="77777777" w:rsidR="00FA5AA5" w:rsidRDefault="00FA5AA5" w:rsidP="003F483F">
            <w:pPr>
              <w:spacing w:after="0"/>
              <w:jc w:val="center"/>
              <w:rPr>
                <w:szCs w:val="17"/>
              </w:rPr>
            </w:pPr>
          </w:p>
          <w:p w14:paraId="221C2F23" w14:textId="77777777" w:rsidR="00FA5AA5" w:rsidRDefault="00FA5AA5" w:rsidP="003F483F">
            <w:pPr>
              <w:spacing w:after="0"/>
              <w:jc w:val="center"/>
              <w:rPr>
                <w:szCs w:val="17"/>
              </w:rPr>
            </w:pPr>
          </w:p>
          <w:p w14:paraId="427E58CB" w14:textId="77777777" w:rsidR="00FA5AA5" w:rsidRDefault="00FA5AA5" w:rsidP="003F483F">
            <w:pPr>
              <w:spacing w:after="0"/>
              <w:jc w:val="center"/>
              <w:rPr>
                <w:szCs w:val="17"/>
              </w:rPr>
            </w:pPr>
          </w:p>
          <w:p w14:paraId="07EBB032" w14:textId="77777777" w:rsidR="00FA5AA5" w:rsidRDefault="00FA5AA5" w:rsidP="003F483F">
            <w:pPr>
              <w:spacing w:after="0"/>
              <w:jc w:val="center"/>
              <w:rPr>
                <w:szCs w:val="17"/>
              </w:rPr>
            </w:pPr>
          </w:p>
          <w:p w14:paraId="7C452526" w14:textId="77777777" w:rsidR="00FA5AA5" w:rsidRDefault="00FA5AA5" w:rsidP="003F483F">
            <w:pPr>
              <w:spacing w:after="0"/>
              <w:jc w:val="center"/>
              <w:rPr>
                <w:szCs w:val="17"/>
              </w:rPr>
            </w:pPr>
          </w:p>
          <w:p w14:paraId="6FD6615E" w14:textId="77777777" w:rsidR="00FA5AA5" w:rsidRDefault="00FA5AA5" w:rsidP="003F483F">
            <w:pPr>
              <w:spacing w:after="0"/>
              <w:jc w:val="center"/>
              <w:rPr>
                <w:szCs w:val="17"/>
              </w:rPr>
            </w:pPr>
          </w:p>
          <w:p w14:paraId="6D721206" w14:textId="77777777" w:rsidR="00FA5AA5" w:rsidRDefault="00FA5AA5" w:rsidP="003F483F">
            <w:pPr>
              <w:spacing w:after="0"/>
              <w:jc w:val="center"/>
              <w:rPr>
                <w:szCs w:val="17"/>
              </w:rPr>
            </w:pPr>
          </w:p>
          <w:p w14:paraId="0FFE75C4" w14:textId="77777777" w:rsidR="00FA5AA5" w:rsidRDefault="00FA5AA5" w:rsidP="003F483F">
            <w:pPr>
              <w:spacing w:after="0"/>
              <w:jc w:val="center"/>
              <w:rPr>
                <w:szCs w:val="17"/>
              </w:rPr>
            </w:pPr>
          </w:p>
          <w:p w14:paraId="715CC851" w14:textId="77777777" w:rsidR="00FA5AA5" w:rsidRDefault="00FA5AA5" w:rsidP="003F483F">
            <w:pPr>
              <w:spacing w:after="0"/>
              <w:jc w:val="center"/>
              <w:rPr>
                <w:szCs w:val="17"/>
              </w:rPr>
            </w:pPr>
          </w:p>
          <w:p w14:paraId="64CC35C2" w14:textId="77777777" w:rsidR="00FA5AA5" w:rsidRDefault="00FA5AA5" w:rsidP="003F483F">
            <w:pPr>
              <w:spacing w:after="0"/>
              <w:jc w:val="center"/>
              <w:rPr>
                <w:szCs w:val="17"/>
              </w:rPr>
            </w:pPr>
          </w:p>
          <w:p w14:paraId="270E545D" w14:textId="77777777" w:rsidR="00FA5AA5" w:rsidRDefault="00FA5AA5" w:rsidP="003F483F">
            <w:pPr>
              <w:spacing w:after="0"/>
              <w:jc w:val="center"/>
              <w:rPr>
                <w:szCs w:val="17"/>
              </w:rPr>
            </w:pPr>
          </w:p>
          <w:p w14:paraId="55BDBE88" w14:textId="77777777" w:rsidR="00FA5AA5" w:rsidRDefault="00FA5AA5" w:rsidP="003F483F">
            <w:pPr>
              <w:spacing w:after="0"/>
              <w:jc w:val="center"/>
              <w:rPr>
                <w:szCs w:val="17"/>
              </w:rPr>
            </w:pPr>
          </w:p>
          <w:p w14:paraId="10474740" w14:textId="77777777" w:rsidR="00FA5AA5" w:rsidRDefault="00FA5AA5" w:rsidP="003F483F">
            <w:pPr>
              <w:spacing w:after="0"/>
              <w:jc w:val="center"/>
              <w:rPr>
                <w:szCs w:val="17"/>
              </w:rPr>
            </w:pPr>
          </w:p>
          <w:p w14:paraId="20745FB2" w14:textId="77777777" w:rsidR="00FA5AA5" w:rsidRDefault="00FA5AA5" w:rsidP="003F483F">
            <w:pPr>
              <w:spacing w:after="0"/>
              <w:jc w:val="center"/>
              <w:rPr>
                <w:szCs w:val="17"/>
              </w:rPr>
            </w:pPr>
          </w:p>
          <w:p w14:paraId="180D6326" w14:textId="77777777" w:rsidR="00FA5AA5" w:rsidRDefault="00FA5AA5" w:rsidP="003F483F">
            <w:pPr>
              <w:spacing w:after="0"/>
              <w:jc w:val="center"/>
              <w:rPr>
                <w:szCs w:val="17"/>
              </w:rPr>
            </w:pPr>
          </w:p>
          <w:p w14:paraId="4E667BEE" w14:textId="77777777" w:rsidR="00FA5AA5" w:rsidRDefault="00FA5AA5" w:rsidP="003F483F">
            <w:pPr>
              <w:spacing w:after="0"/>
              <w:jc w:val="center"/>
              <w:rPr>
                <w:szCs w:val="17"/>
              </w:rPr>
            </w:pPr>
          </w:p>
          <w:p w14:paraId="2C311BAA" w14:textId="77777777" w:rsidR="00FA5AA5" w:rsidRDefault="00FA5AA5" w:rsidP="003F483F">
            <w:pPr>
              <w:spacing w:after="0"/>
              <w:jc w:val="center"/>
              <w:rPr>
                <w:szCs w:val="17"/>
              </w:rPr>
            </w:pPr>
          </w:p>
          <w:p w14:paraId="3C334F0E" w14:textId="77777777" w:rsidR="00FA5AA5" w:rsidRDefault="00FA5AA5" w:rsidP="003F483F">
            <w:pPr>
              <w:spacing w:after="0"/>
              <w:jc w:val="center"/>
              <w:rPr>
                <w:szCs w:val="17"/>
              </w:rPr>
            </w:pPr>
          </w:p>
          <w:p w14:paraId="3C4EDBFB" w14:textId="77777777" w:rsidR="00FA5AA5" w:rsidRDefault="00FA5AA5" w:rsidP="003F483F">
            <w:pPr>
              <w:spacing w:after="0"/>
              <w:jc w:val="center"/>
              <w:rPr>
                <w:szCs w:val="17"/>
              </w:rPr>
            </w:pPr>
          </w:p>
          <w:p w14:paraId="6E613FF9" w14:textId="77777777" w:rsidR="00FA5AA5" w:rsidRDefault="00FA5AA5" w:rsidP="003F483F">
            <w:pPr>
              <w:spacing w:after="0"/>
              <w:jc w:val="center"/>
              <w:rPr>
                <w:szCs w:val="17"/>
              </w:rPr>
            </w:pPr>
          </w:p>
          <w:p w14:paraId="695EC0D5" w14:textId="77777777" w:rsidR="00FA5AA5" w:rsidRDefault="00FA5AA5" w:rsidP="003F483F">
            <w:pPr>
              <w:spacing w:after="0"/>
              <w:jc w:val="center"/>
              <w:rPr>
                <w:szCs w:val="17"/>
              </w:rPr>
            </w:pPr>
          </w:p>
          <w:p w14:paraId="10C98F5A" w14:textId="77777777" w:rsidR="00FA5AA5" w:rsidRDefault="00FA5AA5" w:rsidP="003F483F">
            <w:pPr>
              <w:spacing w:after="0"/>
              <w:jc w:val="center"/>
              <w:rPr>
                <w:szCs w:val="17"/>
              </w:rPr>
            </w:pPr>
          </w:p>
          <w:p w14:paraId="0673CAAD" w14:textId="77777777" w:rsidR="00FA5AA5" w:rsidRDefault="00FA5AA5" w:rsidP="003F483F">
            <w:pPr>
              <w:spacing w:after="0"/>
              <w:jc w:val="center"/>
              <w:rPr>
                <w:szCs w:val="17"/>
              </w:rPr>
            </w:pPr>
          </w:p>
          <w:p w14:paraId="755A8DED" w14:textId="77777777" w:rsidR="00FA5AA5" w:rsidRDefault="00FA5AA5" w:rsidP="003F483F">
            <w:pPr>
              <w:spacing w:after="0"/>
              <w:jc w:val="center"/>
              <w:rPr>
                <w:szCs w:val="17"/>
              </w:rPr>
            </w:pPr>
          </w:p>
          <w:p w14:paraId="60AA42E8" w14:textId="77777777" w:rsidR="00FA5AA5" w:rsidRDefault="00FA5AA5" w:rsidP="003F483F">
            <w:pPr>
              <w:spacing w:after="0"/>
              <w:jc w:val="center"/>
              <w:rPr>
                <w:szCs w:val="17"/>
              </w:rPr>
            </w:pPr>
          </w:p>
          <w:p w14:paraId="670DE2D5" w14:textId="77777777" w:rsidR="00FA5AA5" w:rsidRDefault="00FA5AA5" w:rsidP="003F483F">
            <w:pPr>
              <w:spacing w:after="0"/>
              <w:jc w:val="center"/>
              <w:rPr>
                <w:szCs w:val="17"/>
              </w:rPr>
            </w:pPr>
          </w:p>
          <w:p w14:paraId="69682138" w14:textId="77777777" w:rsidR="00FA5AA5" w:rsidRDefault="00FA5AA5" w:rsidP="003F483F">
            <w:pPr>
              <w:spacing w:after="0"/>
              <w:jc w:val="center"/>
              <w:rPr>
                <w:szCs w:val="17"/>
              </w:rPr>
            </w:pPr>
          </w:p>
          <w:p w14:paraId="5C65FD00" w14:textId="77777777" w:rsidR="00FA5AA5" w:rsidRDefault="00FA5AA5" w:rsidP="003F483F">
            <w:pPr>
              <w:spacing w:after="0"/>
              <w:jc w:val="center"/>
              <w:rPr>
                <w:szCs w:val="17"/>
              </w:rPr>
            </w:pPr>
          </w:p>
          <w:p w14:paraId="762ED2A1" w14:textId="77777777" w:rsidR="00FA5AA5" w:rsidRDefault="00FA5AA5" w:rsidP="003F483F">
            <w:pPr>
              <w:spacing w:after="0"/>
              <w:jc w:val="center"/>
              <w:rPr>
                <w:szCs w:val="17"/>
              </w:rPr>
            </w:pPr>
          </w:p>
          <w:p w14:paraId="05280EEE" w14:textId="77777777" w:rsidR="00FA5AA5" w:rsidRDefault="00FA5AA5" w:rsidP="003F483F">
            <w:pPr>
              <w:spacing w:after="0"/>
              <w:jc w:val="center"/>
              <w:rPr>
                <w:szCs w:val="17"/>
              </w:rPr>
            </w:pPr>
          </w:p>
          <w:p w14:paraId="39F7D442" w14:textId="77777777" w:rsidR="00FA5AA5" w:rsidRDefault="00FA5AA5" w:rsidP="003F483F">
            <w:pPr>
              <w:spacing w:after="0"/>
              <w:jc w:val="center"/>
              <w:rPr>
                <w:szCs w:val="17"/>
              </w:rPr>
            </w:pPr>
          </w:p>
          <w:p w14:paraId="77855864" w14:textId="77777777" w:rsidR="00FA5AA5" w:rsidRDefault="00FA5AA5" w:rsidP="003F483F">
            <w:pPr>
              <w:spacing w:after="0"/>
              <w:jc w:val="center"/>
              <w:rPr>
                <w:szCs w:val="17"/>
              </w:rPr>
            </w:pPr>
          </w:p>
          <w:p w14:paraId="0BF96731" w14:textId="77777777" w:rsidR="00FA5AA5" w:rsidRDefault="00FA5AA5" w:rsidP="003F483F">
            <w:pPr>
              <w:spacing w:after="0"/>
              <w:jc w:val="center"/>
              <w:rPr>
                <w:szCs w:val="17"/>
              </w:rPr>
            </w:pPr>
          </w:p>
          <w:p w14:paraId="4EAFD301" w14:textId="77777777" w:rsidR="00FA5AA5" w:rsidRDefault="00FA5AA5" w:rsidP="003F483F">
            <w:pPr>
              <w:spacing w:after="0"/>
              <w:jc w:val="center"/>
              <w:rPr>
                <w:szCs w:val="17"/>
              </w:rPr>
            </w:pPr>
          </w:p>
          <w:p w14:paraId="60C985C0" w14:textId="77777777" w:rsidR="00FA5AA5" w:rsidRDefault="00FA5AA5" w:rsidP="003F483F">
            <w:pPr>
              <w:spacing w:after="0"/>
              <w:jc w:val="center"/>
              <w:rPr>
                <w:szCs w:val="17"/>
              </w:rPr>
            </w:pPr>
          </w:p>
          <w:p w14:paraId="2A0F8275" w14:textId="77777777" w:rsidR="00FA5AA5" w:rsidRDefault="00FA5AA5" w:rsidP="003F483F">
            <w:pPr>
              <w:spacing w:after="0"/>
              <w:jc w:val="center"/>
              <w:rPr>
                <w:szCs w:val="17"/>
              </w:rPr>
            </w:pPr>
          </w:p>
          <w:p w14:paraId="6B1698D5" w14:textId="77777777" w:rsidR="00FA5AA5" w:rsidRDefault="00FA5AA5" w:rsidP="003F483F">
            <w:pPr>
              <w:spacing w:after="0"/>
              <w:jc w:val="center"/>
              <w:rPr>
                <w:szCs w:val="17"/>
              </w:rPr>
            </w:pPr>
          </w:p>
          <w:p w14:paraId="4F8865AB" w14:textId="77777777" w:rsidR="00FA5AA5" w:rsidRDefault="00FA5AA5" w:rsidP="003F483F">
            <w:pPr>
              <w:spacing w:after="0"/>
              <w:jc w:val="center"/>
              <w:rPr>
                <w:szCs w:val="17"/>
              </w:rPr>
            </w:pPr>
          </w:p>
          <w:p w14:paraId="3084719D" w14:textId="77777777" w:rsidR="00FA5AA5" w:rsidRDefault="00FA5AA5" w:rsidP="003F483F">
            <w:pPr>
              <w:spacing w:after="0"/>
              <w:jc w:val="center"/>
              <w:rPr>
                <w:szCs w:val="17"/>
              </w:rPr>
            </w:pPr>
          </w:p>
          <w:p w14:paraId="0B6563AE" w14:textId="77777777" w:rsidR="00FA5AA5" w:rsidRDefault="00FA5AA5" w:rsidP="003F483F">
            <w:pPr>
              <w:spacing w:after="0"/>
              <w:jc w:val="center"/>
              <w:rPr>
                <w:szCs w:val="17"/>
              </w:rPr>
            </w:pPr>
          </w:p>
          <w:p w14:paraId="6532E503" w14:textId="77777777" w:rsidR="00FA5AA5" w:rsidRDefault="00FA5AA5" w:rsidP="003F483F">
            <w:pPr>
              <w:spacing w:after="0"/>
              <w:jc w:val="center"/>
              <w:rPr>
                <w:szCs w:val="17"/>
              </w:rPr>
            </w:pPr>
          </w:p>
          <w:p w14:paraId="4B9BC1E6" w14:textId="77777777" w:rsidR="00FA5AA5" w:rsidRDefault="00FA5AA5" w:rsidP="003F483F">
            <w:pPr>
              <w:spacing w:after="0"/>
              <w:jc w:val="center"/>
              <w:rPr>
                <w:szCs w:val="17"/>
              </w:rPr>
            </w:pPr>
          </w:p>
          <w:p w14:paraId="5CDA5630" w14:textId="77777777" w:rsidR="00FA5AA5" w:rsidRDefault="00FA5AA5" w:rsidP="003F483F">
            <w:pPr>
              <w:spacing w:after="0"/>
              <w:jc w:val="center"/>
              <w:rPr>
                <w:szCs w:val="17"/>
              </w:rPr>
            </w:pPr>
          </w:p>
          <w:p w14:paraId="2F402B35" w14:textId="77777777" w:rsidR="00FA5AA5" w:rsidRDefault="00FA5AA5" w:rsidP="003F483F">
            <w:pPr>
              <w:spacing w:after="0"/>
              <w:jc w:val="center"/>
              <w:rPr>
                <w:szCs w:val="17"/>
              </w:rPr>
            </w:pPr>
          </w:p>
          <w:p w14:paraId="11ED19EB" w14:textId="77777777" w:rsidR="00FA5AA5" w:rsidRDefault="00FA5AA5" w:rsidP="003F483F">
            <w:pPr>
              <w:spacing w:after="0"/>
              <w:jc w:val="center"/>
              <w:rPr>
                <w:szCs w:val="17"/>
              </w:rPr>
            </w:pPr>
          </w:p>
          <w:p w14:paraId="5CC9C6B2" w14:textId="77777777" w:rsidR="00FA5AA5" w:rsidRDefault="00FA5AA5" w:rsidP="003F483F">
            <w:pPr>
              <w:spacing w:after="0"/>
              <w:jc w:val="center"/>
              <w:rPr>
                <w:szCs w:val="17"/>
              </w:rPr>
            </w:pPr>
          </w:p>
          <w:p w14:paraId="61A9CE28" w14:textId="77777777" w:rsidR="00FA5AA5" w:rsidRDefault="00FA5AA5" w:rsidP="003F483F">
            <w:pPr>
              <w:spacing w:after="0"/>
              <w:jc w:val="center"/>
              <w:rPr>
                <w:szCs w:val="17"/>
              </w:rPr>
            </w:pPr>
          </w:p>
          <w:p w14:paraId="7A668470" w14:textId="77777777" w:rsidR="00FA5AA5" w:rsidRDefault="00FA5AA5" w:rsidP="003F483F">
            <w:pPr>
              <w:spacing w:after="0"/>
              <w:jc w:val="center"/>
              <w:rPr>
                <w:szCs w:val="17"/>
              </w:rPr>
            </w:pPr>
          </w:p>
          <w:p w14:paraId="27CD3B20" w14:textId="77777777" w:rsidR="00FA5AA5" w:rsidRDefault="00FA5AA5" w:rsidP="003F483F">
            <w:pPr>
              <w:spacing w:after="0"/>
              <w:jc w:val="center"/>
              <w:rPr>
                <w:szCs w:val="17"/>
              </w:rPr>
            </w:pPr>
          </w:p>
          <w:p w14:paraId="58B50B08" w14:textId="77777777" w:rsidR="00FA5AA5" w:rsidRDefault="00FA5AA5" w:rsidP="003F483F">
            <w:pPr>
              <w:spacing w:after="0"/>
              <w:jc w:val="center"/>
              <w:rPr>
                <w:szCs w:val="17"/>
              </w:rPr>
            </w:pPr>
          </w:p>
          <w:p w14:paraId="09DD49BA" w14:textId="77777777" w:rsidR="00FA5AA5" w:rsidRDefault="00FA5AA5" w:rsidP="003F483F">
            <w:pPr>
              <w:spacing w:after="0"/>
              <w:jc w:val="center"/>
              <w:rPr>
                <w:szCs w:val="17"/>
              </w:rPr>
            </w:pPr>
          </w:p>
          <w:p w14:paraId="11AC0845" w14:textId="77777777" w:rsidR="00FA5AA5" w:rsidRDefault="00FA5AA5" w:rsidP="003F483F">
            <w:pPr>
              <w:spacing w:after="0"/>
              <w:jc w:val="center"/>
              <w:rPr>
                <w:szCs w:val="17"/>
              </w:rPr>
            </w:pPr>
          </w:p>
          <w:p w14:paraId="38BCE73F" w14:textId="77777777" w:rsidR="00FA5AA5" w:rsidRDefault="00FA5AA5" w:rsidP="003F483F">
            <w:pPr>
              <w:spacing w:after="0"/>
              <w:jc w:val="center"/>
              <w:rPr>
                <w:szCs w:val="17"/>
              </w:rPr>
            </w:pPr>
          </w:p>
          <w:p w14:paraId="1AAA2E4F" w14:textId="77777777" w:rsidR="00FA5AA5" w:rsidRDefault="00FA5AA5" w:rsidP="003F483F">
            <w:pPr>
              <w:spacing w:after="0"/>
              <w:jc w:val="center"/>
              <w:rPr>
                <w:szCs w:val="17"/>
              </w:rPr>
            </w:pPr>
          </w:p>
          <w:p w14:paraId="7EC59C3B" w14:textId="77777777" w:rsidR="00FA5AA5" w:rsidRDefault="00FA5AA5" w:rsidP="003F483F">
            <w:pPr>
              <w:spacing w:after="0"/>
              <w:jc w:val="center"/>
              <w:rPr>
                <w:szCs w:val="17"/>
              </w:rPr>
            </w:pPr>
          </w:p>
          <w:p w14:paraId="7EBF93A6" w14:textId="77777777" w:rsidR="00FA5AA5" w:rsidRDefault="00FA5AA5" w:rsidP="003F483F">
            <w:pPr>
              <w:spacing w:after="0"/>
              <w:jc w:val="center"/>
              <w:rPr>
                <w:szCs w:val="17"/>
              </w:rPr>
            </w:pPr>
          </w:p>
          <w:p w14:paraId="37CF1B14" w14:textId="77777777" w:rsidR="00FA5AA5" w:rsidRDefault="00FA5AA5" w:rsidP="003F483F">
            <w:pPr>
              <w:spacing w:after="0"/>
              <w:jc w:val="center"/>
              <w:rPr>
                <w:szCs w:val="17"/>
              </w:rPr>
            </w:pPr>
          </w:p>
          <w:p w14:paraId="2621162A" w14:textId="77777777" w:rsidR="00FA5AA5" w:rsidRDefault="00FA5AA5" w:rsidP="003F483F">
            <w:pPr>
              <w:spacing w:after="0"/>
              <w:jc w:val="center"/>
              <w:rPr>
                <w:szCs w:val="17"/>
              </w:rPr>
            </w:pPr>
          </w:p>
          <w:p w14:paraId="0ED831F9" w14:textId="77777777" w:rsidR="00FA5AA5" w:rsidRDefault="00FA5AA5" w:rsidP="003F483F">
            <w:pPr>
              <w:spacing w:after="0"/>
              <w:jc w:val="center"/>
              <w:rPr>
                <w:szCs w:val="17"/>
              </w:rPr>
            </w:pPr>
          </w:p>
          <w:p w14:paraId="3E73B312" w14:textId="77777777" w:rsidR="00FA5AA5" w:rsidRDefault="00FA5AA5" w:rsidP="003F483F">
            <w:pPr>
              <w:spacing w:after="0"/>
              <w:jc w:val="center"/>
              <w:rPr>
                <w:szCs w:val="17"/>
              </w:rPr>
            </w:pPr>
          </w:p>
          <w:p w14:paraId="3EDE298A" w14:textId="77777777" w:rsidR="00FA5AA5" w:rsidRDefault="00FA5AA5" w:rsidP="003F483F">
            <w:pPr>
              <w:spacing w:after="0"/>
              <w:jc w:val="center"/>
              <w:rPr>
                <w:szCs w:val="17"/>
              </w:rPr>
            </w:pPr>
          </w:p>
          <w:p w14:paraId="6A004866" w14:textId="77777777" w:rsidR="00FA5AA5" w:rsidRDefault="00FA5AA5" w:rsidP="003F483F">
            <w:pPr>
              <w:spacing w:after="0"/>
              <w:jc w:val="center"/>
              <w:rPr>
                <w:szCs w:val="17"/>
              </w:rPr>
            </w:pPr>
          </w:p>
          <w:p w14:paraId="4E434645" w14:textId="77777777" w:rsidR="00FA5AA5" w:rsidRDefault="00FA5AA5" w:rsidP="003F483F">
            <w:pPr>
              <w:spacing w:after="0"/>
              <w:jc w:val="center"/>
              <w:rPr>
                <w:szCs w:val="17"/>
              </w:rPr>
            </w:pPr>
          </w:p>
          <w:p w14:paraId="3B363C36" w14:textId="77777777" w:rsidR="00FA5AA5" w:rsidRDefault="00FA5AA5" w:rsidP="003F483F">
            <w:pPr>
              <w:spacing w:after="0"/>
              <w:jc w:val="center"/>
              <w:rPr>
                <w:szCs w:val="17"/>
              </w:rPr>
            </w:pPr>
          </w:p>
          <w:p w14:paraId="5A8BF5B9" w14:textId="77777777" w:rsidR="00FA5AA5" w:rsidRDefault="00FA5AA5" w:rsidP="003F483F">
            <w:pPr>
              <w:spacing w:after="0"/>
              <w:jc w:val="center"/>
              <w:rPr>
                <w:szCs w:val="17"/>
              </w:rPr>
            </w:pPr>
          </w:p>
          <w:p w14:paraId="3A13EBF9" w14:textId="77777777" w:rsidR="00FA5AA5" w:rsidRDefault="00FA5AA5" w:rsidP="003F483F">
            <w:pPr>
              <w:spacing w:after="0"/>
              <w:jc w:val="center"/>
              <w:rPr>
                <w:szCs w:val="17"/>
              </w:rPr>
            </w:pPr>
          </w:p>
          <w:p w14:paraId="122E7498" w14:textId="77777777" w:rsidR="00FA5AA5" w:rsidRDefault="00FA5AA5" w:rsidP="003F483F">
            <w:pPr>
              <w:spacing w:after="0"/>
              <w:jc w:val="center"/>
              <w:rPr>
                <w:szCs w:val="17"/>
              </w:rPr>
            </w:pPr>
          </w:p>
          <w:p w14:paraId="14906518" w14:textId="77777777" w:rsidR="009A501E" w:rsidRPr="00E11C90" w:rsidRDefault="009A501E" w:rsidP="00FA5AA5">
            <w:pPr>
              <w:spacing w:after="0"/>
              <w:rPr>
                <w:szCs w:val="17"/>
              </w:rPr>
            </w:pPr>
          </w:p>
        </w:tc>
        <w:tc>
          <w:tcPr>
            <w:tcW w:w="3969" w:type="dxa"/>
          </w:tcPr>
          <w:p w14:paraId="028314BA" w14:textId="77777777" w:rsidR="003F483F" w:rsidRPr="00E11C90" w:rsidRDefault="003F483F" w:rsidP="003F483F">
            <w:pPr>
              <w:spacing w:after="120"/>
              <w:jc w:val="left"/>
              <w:rPr>
                <w:i/>
                <w:iCs/>
                <w:szCs w:val="17"/>
              </w:rPr>
            </w:pPr>
            <w:r w:rsidRPr="00E11C90">
              <w:rPr>
                <w:i/>
                <w:iCs/>
                <w:szCs w:val="17"/>
              </w:rPr>
              <w:lastRenderedPageBreak/>
              <w:t>Dendrolagus goodfellowi</w:t>
            </w:r>
            <w:r w:rsidRPr="00E11C90">
              <w:rPr>
                <w:i/>
                <w:iCs/>
                <w:szCs w:val="17"/>
              </w:rPr>
              <w:br/>
            </w:r>
            <w:r w:rsidRPr="00E11C90">
              <w:rPr>
                <w:szCs w:val="17"/>
              </w:rPr>
              <w:t>Goodfellow’s Tree-kangaroo</w:t>
            </w:r>
          </w:p>
          <w:p w14:paraId="79BED039" w14:textId="77777777" w:rsidR="003F483F" w:rsidRPr="00E11C90" w:rsidRDefault="003F483F" w:rsidP="003F483F">
            <w:pPr>
              <w:spacing w:after="120"/>
              <w:jc w:val="left"/>
              <w:rPr>
                <w:i/>
                <w:iCs/>
                <w:szCs w:val="17"/>
              </w:rPr>
            </w:pPr>
            <w:r w:rsidRPr="00E11C90">
              <w:rPr>
                <w:i/>
                <w:iCs/>
                <w:szCs w:val="17"/>
              </w:rPr>
              <w:t>Myrmecophaga tridactyla</w:t>
            </w:r>
            <w:r w:rsidRPr="00E11C90">
              <w:rPr>
                <w:i/>
                <w:iCs/>
                <w:szCs w:val="17"/>
              </w:rPr>
              <w:br/>
            </w:r>
            <w:r w:rsidRPr="00E11C90">
              <w:rPr>
                <w:szCs w:val="17"/>
              </w:rPr>
              <w:t>Giant Anteater</w:t>
            </w:r>
          </w:p>
          <w:p w14:paraId="284724CE" w14:textId="77777777" w:rsidR="003F483F" w:rsidRPr="00E11C90" w:rsidRDefault="003F483F" w:rsidP="003F483F">
            <w:pPr>
              <w:spacing w:after="120"/>
              <w:jc w:val="left"/>
              <w:rPr>
                <w:i/>
                <w:iCs/>
                <w:szCs w:val="17"/>
              </w:rPr>
            </w:pPr>
            <w:r w:rsidRPr="00E11C90">
              <w:rPr>
                <w:i/>
                <w:iCs/>
                <w:szCs w:val="17"/>
              </w:rPr>
              <w:t>Suncus murinus</w:t>
            </w:r>
            <w:r w:rsidRPr="00E11C90">
              <w:rPr>
                <w:i/>
                <w:iCs/>
                <w:szCs w:val="17"/>
              </w:rPr>
              <w:br/>
            </w:r>
            <w:r w:rsidRPr="00E11C90">
              <w:rPr>
                <w:szCs w:val="17"/>
              </w:rPr>
              <w:t xml:space="preserve">Asian House Shrew, Grey Musk Shrew, </w:t>
            </w:r>
            <w:r w:rsidRPr="00E11C90">
              <w:rPr>
                <w:szCs w:val="17"/>
              </w:rPr>
              <w:br/>
              <w:t>Asian Musk Shrew, Money Shrew</w:t>
            </w:r>
          </w:p>
          <w:p w14:paraId="4C5BB43F" w14:textId="77777777" w:rsidR="003F483F" w:rsidRPr="00E11C90" w:rsidRDefault="003F483F" w:rsidP="003F483F">
            <w:pPr>
              <w:spacing w:after="120"/>
              <w:jc w:val="left"/>
              <w:rPr>
                <w:szCs w:val="17"/>
              </w:rPr>
            </w:pPr>
            <w:r w:rsidRPr="00E11C90">
              <w:rPr>
                <w:i/>
                <w:iCs/>
                <w:szCs w:val="17"/>
              </w:rPr>
              <w:t>Lemur catta</w:t>
            </w:r>
            <w:r w:rsidRPr="00E11C90">
              <w:rPr>
                <w:szCs w:val="17"/>
              </w:rPr>
              <w:br/>
              <w:t>Ring-tailed Lemur</w:t>
            </w:r>
          </w:p>
          <w:p w14:paraId="751EC4AD" w14:textId="77777777" w:rsidR="003F483F" w:rsidRPr="00E11C90" w:rsidRDefault="003F483F" w:rsidP="003F483F">
            <w:pPr>
              <w:spacing w:after="120"/>
              <w:jc w:val="left"/>
              <w:rPr>
                <w:i/>
                <w:iCs/>
                <w:szCs w:val="17"/>
              </w:rPr>
            </w:pPr>
            <w:r w:rsidRPr="00E11C90">
              <w:rPr>
                <w:i/>
                <w:iCs/>
                <w:szCs w:val="17"/>
              </w:rPr>
              <w:t>Varecia variegata</w:t>
            </w:r>
            <w:r w:rsidRPr="00E11C90">
              <w:rPr>
                <w:i/>
                <w:iCs/>
                <w:szCs w:val="17"/>
              </w:rPr>
              <w:br/>
            </w:r>
            <w:r w:rsidRPr="00E11C90">
              <w:rPr>
                <w:szCs w:val="17"/>
              </w:rPr>
              <w:t>Black-and-White Ruffed Lemur, Ruffed Lemur</w:t>
            </w:r>
          </w:p>
          <w:p w14:paraId="386C215A" w14:textId="77777777" w:rsidR="003F483F" w:rsidRPr="00E11C90" w:rsidRDefault="003F483F" w:rsidP="003F483F">
            <w:pPr>
              <w:spacing w:after="120"/>
              <w:jc w:val="left"/>
              <w:rPr>
                <w:i/>
                <w:iCs/>
                <w:szCs w:val="17"/>
              </w:rPr>
            </w:pPr>
            <w:r w:rsidRPr="00E11C90">
              <w:rPr>
                <w:i/>
                <w:iCs/>
                <w:szCs w:val="17"/>
              </w:rPr>
              <w:t>Nycticebus coucang</w:t>
            </w:r>
            <w:r w:rsidRPr="00E11C90">
              <w:rPr>
                <w:i/>
                <w:iCs/>
                <w:szCs w:val="17"/>
              </w:rPr>
              <w:br/>
            </w:r>
            <w:r w:rsidRPr="00E11C90">
              <w:rPr>
                <w:szCs w:val="17"/>
              </w:rPr>
              <w:t>Greater Slow Loris, Sunda Slow Loris, Slow Loris</w:t>
            </w:r>
          </w:p>
          <w:p w14:paraId="274840F4" w14:textId="77777777" w:rsidR="003F483F" w:rsidRPr="00E11C90" w:rsidRDefault="003F483F" w:rsidP="003F483F">
            <w:pPr>
              <w:spacing w:after="120"/>
              <w:jc w:val="left"/>
              <w:rPr>
                <w:i/>
                <w:iCs/>
                <w:szCs w:val="17"/>
              </w:rPr>
            </w:pPr>
            <w:r w:rsidRPr="00E11C90">
              <w:rPr>
                <w:i/>
                <w:iCs/>
                <w:szCs w:val="17"/>
              </w:rPr>
              <w:t>Callithrix jacchus</w:t>
            </w:r>
            <w:r w:rsidRPr="00E11C90">
              <w:rPr>
                <w:i/>
                <w:iCs/>
                <w:szCs w:val="17"/>
              </w:rPr>
              <w:br/>
            </w:r>
            <w:r w:rsidRPr="00E11C90">
              <w:rPr>
                <w:szCs w:val="17"/>
              </w:rPr>
              <w:t>Common Marmoset</w:t>
            </w:r>
          </w:p>
          <w:p w14:paraId="19F0A084" w14:textId="77777777" w:rsidR="003F483F" w:rsidRPr="00E11C90" w:rsidRDefault="003F483F" w:rsidP="003F483F">
            <w:pPr>
              <w:spacing w:after="120"/>
              <w:jc w:val="left"/>
              <w:rPr>
                <w:i/>
                <w:iCs/>
                <w:szCs w:val="17"/>
              </w:rPr>
            </w:pPr>
            <w:r w:rsidRPr="00E11C90">
              <w:rPr>
                <w:i/>
                <w:iCs/>
                <w:szCs w:val="17"/>
              </w:rPr>
              <w:t>Callithrix pygmaea</w:t>
            </w:r>
            <w:r w:rsidRPr="00E11C90">
              <w:rPr>
                <w:i/>
                <w:iCs/>
                <w:szCs w:val="17"/>
              </w:rPr>
              <w:br/>
            </w:r>
            <w:r w:rsidRPr="00E11C90">
              <w:rPr>
                <w:szCs w:val="17"/>
              </w:rPr>
              <w:t>Pygmy Marmoset</w:t>
            </w:r>
          </w:p>
          <w:p w14:paraId="3F4AB38E" w14:textId="77777777" w:rsidR="003F483F" w:rsidRPr="00E11C90" w:rsidRDefault="003F483F" w:rsidP="003F483F">
            <w:pPr>
              <w:spacing w:after="120"/>
              <w:jc w:val="left"/>
              <w:rPr>
                <w:i/>
                <w:iCs/>
                <w:szCs w:val="17"/>
              </w:rPr>
            </w:pPr>
            <w:r w:rsidRPr="00E11C90">
              <w:rPr>
                <w:i/>
                <w:iCs/>
                <w:szCs w:val="17"/>
              </w:rPr>
              <w:t>Leontopithecus rosalia</w:t>
            </w:r>
            <w:r w:rsidRPr="00E11C90">
              <w:rPr>
                <w:i/>
                <w:iCs/>
                <w:szCs w:val="17"/>
              </w:rPr>
              <w:br/>
            </w:r>
            <w:r w:rsidRPr="00E11C90">
              <w:rPr>
                <w:szCs w:val="17"/>
              </w:rPr>
              <w:t>Golden Lion Tamarin</w:t>
            </w:r>
          </w:p>
          <w:p w14:paraId="2FD732FE" w14:textId="77777777" w:rsidR="003F483F" w:rsidRPr="00E11C90" w:rsidRDefault="003F483F" w:rsidP="003F483F">
            <w:pPr>
              <w:spacing w:after="120"/>
              <w:jc w:val="left"/>
              <w:rPr>
                <w:i/>
                <w:iCs/>
                <w:szCs w:val="17"/>
              </w:rPr>
            </w:pPr>
            <w:r w:rsidRPr="00E11C90">
              <w:rPr>
                <w:i/>
                <w:iCs/>
                <w:szCs w:val="17"/>
              </w:rPr>
              <w:t>Saguinus imperator</w:t>
            </w:r>
            <w:r w:rsidRPr="00E11C90">
              <w:rPr>
                <w:i/>
                <w:iCs/>
                <w:szCs w:val="17"/>
              </w:rPr>
              <w:br/>
            </w:r>
            <w:r w:rsidRPr="00E11C90">
              <w:rPr>
                <w:szCs w:val="17"/>
              </w:rPr>
              <w:t>Emperor Tamarin</w:t>
            </w:r>
          </w:p>
          <w:p w14:paraId="6DCBFD08" w14:textId="77777777" w:rsidR="003F483F" w:rsidRPr="00E11C90" w:rsidRDefault="003F483F" w:rsidP="003F483F">
            <w:pPr>
              <w:spacing w:after="120"/>
              <w:jc w:val="left"/>
              <w:rPr>
                <w:i/>
                <w:iCs/>
                <w:szCs w:val="17"/>
              </w:rPr>
            </w:pPr>
            <w:r w:rsidRPr="00E11C90">
              <w:rPr>
                <w:i/>
                <w:iCs/>
                <w:szCs w:val="17"/>
              </w:rPr>
              <w:t>Saguinus oedipus</w:t>
            </w:r>
            <w:r w:rsidRPr="00E11C90">
              <w:rPr>
                <w:i/>
                <w:iCs/>
                <w:szCs w:val="17"/>
              </w:rPr>
              <w:br/>
            </w:r>
            <w:r w:rsidRPr="00E11C90">
              <w:rPr>
                <w:szCs w:val="17"/>
              </w:rPr>
              <w:t>Cotton-top Tamarin, Cotton-headed Tamarin</w:t>
            </w:r>
          </w:p>
          <w:p w14:paraId="45B7160A" w14:textId="77777777" w:rsidR="003F483F" w:rsidRPr="00E11C90" w:rsidRDefault="003F483F" w:rsidP="003F483F">
            <w:pPr>
              <w:spacing w:after="120"/>
              <w:jc w:val="left"/>
              <w:rPr>
                <w:i/>
                <w:iCs/>
                <w:szCs w:val="17"/>
              </w:rPr>
            </w:pPr>
            <w:r w:rsidRPr="00E11C90">
              <w:rPr>
                <w:i/>
                <w:iCs/>
                <w:szCs w:val="17"/>
              </w:rPr>
              <w:t>Aotus trivirgatus</w:t>
            </w:r>
            <w:r w:rsidRPr="00E11C90">
              <w:rPr>
                <w:i/>
                <w:iCs/>
                <w:szCs w:val="17"/>
              </w:rPr>
              <w:br/>
            </w:r>
            <w:r w:rsidRPr="00E11C90">
              <w:rPr>
                <w:szCs w:val="17"/>
              </w:rPr>
              <w:t>Northern Night-monkey, Humboldt’s Night-monkey, Grey-necked Night-monkey, North Owl-monkey, Douroucouli</w:t>
            </w:r>
          </w:p>
          <w:p w14:paraId="1BD55A79" w14:textId="77777777" w:rsidR="003F483F" w:rsidRPr="00E11C90" w:rsidRDefault="003F483F" w:rsidP="003F483F">
            <w:pPr>
              <w:spacing w:after="120"/>
              <w:jc w:val="left"/>
              <w:rPr>
                <w:i/>
                <w:iCs/>
                <w:szCs w:val="17"/>
              </w:rPr>
            </w:pPr>
            <w:r w:rsidRPr="00E11C90">
              <w:rPr>
                <w:i/>
                <w:iCs/>
                <w:szCs w:val="17"/>
              </w:rPr>
              <w:t>Ateles geoffroyi</w:t>
            </w:r>
            <w:r w:rsidRPr="00E11C90">
              <w:rPr>
                <w:i/>
                <w:iCs/>
                <w:szCs w:val="17"/>
              </w:rPr>
              <w:br/>
            </w:r>
            <w:r w:rsidRPr="00E11C90">
              <w:rPr>
                <w:szCs w:val="17"/>
              </w:rPr>
              <w:t>Black-handed Spider-monkey, Central American Spider-monkey, Geoffroy’s Spider-monkey</w:t>
            </w:r>
          </w:p>
          <w:p w14:paraId="62FC8974" w14:textId="77777777" w:rsidR="003F483F" w:rsidRPr="00E11C90" w:rsidRDefault="003F483F" w:rsidP="003F483F">
            <w:pPr>
              <w:spacing w:after="120"/>
              <w:jc w:val="left"/>
              <w:rPr>
                <w:i/>
                <w:iCs/>
                <w:szCs w:val="17"/>
              </w:rPr>
            </w:pPr>
            <w:r w:rsidRPr="00E11C90">
              <w:rPr>
                <w:i/>
                <w:iCs/>
                <w:szCs w:val="17"/>
              </w:rPr>
              <w:t>Cebus albifrons</w:t>
            </w:r>
            <w:r w:rsidRPr="00E11C90">
              <w:rPr>
                <w:i/>
                <w:iCs/>
                <w:szCs w:val="17"/>
              </w:rPr>
              <w:br/>
            </w:r>
            <w:r w:rsidRPr="00E11C90">
              <w:rPr>
                <w:szCs w:val="17"/>
              </w:rPr>
              <w:t>White-fronted Capuchin, Humboldt’s Capuchin</w:t>
            </w:r>
          </w:p>
          <w:p w14:paraId="0D321B82" w14:textId="77777777" w:rsidR="003F483F" w:rsidRPr="00E11C90" w:rsidRDefault="003F483F" w:rsidP="003F483F">
            <w:pPr>
              <w:spacing w:after="120"/>
              <w:jc w:val="left"/>
              <w:rPr>
                <w:i/>
                <w:iCs/>
                <w:szCs w:val="17"/>
              </w:rPr>
            </w:pPr>
            <w:r w:rsidRPr="00E11C90">
              <w:rPr>
                <w:i/>
                <w:iCs/>
                <w:szCs w:val="17"/>
              </w:rPr>
              <w:t>Saimiri boliviensis</w:t>
            </w:r>
            <w:r w:rsidRPr="00E11C90">
              <w:rPr>
                <w:i/>
                <w:iCs/>
                <w:szCs w:val="17"/>
              </w:rPr>
              <w:br/>
            </w:r>
            <w:r w:rsidRPr="00E11C90">
              <w:rPr>
                <w:szCs w:val="17"/>
              </w:rPr>
              <w:t xml:space="preserve">Bolivian Squirrel-monkey, Bolivian/Peruvian </w:t>
            </w:r>
            <w:r w:rsidRPr="00E11C90">
              <w:rPr>
                <w:szCs w:val="17"/>
              </w:rPr>
              <w:br/>
              <w:t>Squirrel-monkey, Black-headed Squirrel-monkey</w:t>
            </w:r>
          </w:p>
          <w:p w14:paraId="56560113" w14:textId="77777777" w:rsidR="003F483F" w:rsidRPr="00E11C90" w:rsidRDefault="003F483F" w:rsidP="003F483F">
            <w:pPr>
              <w:spacing w:after="120"/>
              <w:jc w:val="left"/>
              <w:rPr>
                <w:i/>
                <w:iCs/>
                <w:szCs w:val="17"/>
              </w:rPr>
            </w:pPr>
            <w:r w:rsidRPr="00E11C90">
              <w:rPr>
                <w:i/>
                <w:iCs/>
                <w:szCs w:val="17"/>
              </w:rPr>
              <w:t>Sapajus apella</w:t>
            </w:r>
            <w:r w:rsidRPr="00E11C90">
              <w:rPr>
                <w:i/>
                <w:iCs/>
                <w:szCs w:val="17"/>
              </w:rPr>
              <w:br/>
            </w:r>
            <w:r w:rsidRPr="00E11C90">
              <w:rPr>
                <w:szCs w:val="17"/>
              </w:rPr>
              <w:t xml:space="preserve">Black-capped Capuchin, Tufted Capuchin, </w:t>
            </w:r>
            <w:r w:rsidRPr="00E11C90">
              <w:rPr>
                <w:szCs w:val="17"/>
              </w:rPr>
              <w:br/>
              <w:t>Guianan Brown Capuchin, Margarita Island Capuchin</w:t>
            </w:r>
          </w:p>
          <w:p w14:paraId="3C740E3E" w14:textId="77777777" w:rsidR="003F483F" w:rsidRPr="00E11C90" w:rsidRDefault="003F483F" w:rsidP="003F483F">
            <w:pPr>
              <w:spacing w:after="120"/>
              <w:jc w:val="left"/>
              <w:rPr>
                <w:i/>
                <w:iCs/>
                <w:szCs w:val="17"/>
              </w:rPr>
            </w:pPr>
            <w:r w:rsidRPr="00E11C90">
              <w:rPr>
                <w:i/>
                <w:iCs/>
                <w:szCs w:val="17"/>
              </w:rPr>
              <w:t>Cercopithecus neglectus</w:t>
            </w:r>
            <w:r w:rsidRPr="00E11C90">
              <w:rPr>
                <w:i/>
                <w:iCs/>
                <w:szCs w:val="17"/>
              </w:rPr>
              <w:br/>
            </w:r>
            <w:r w:rsidRPr="00E11C90">
              <w:rPr>
                <w:szCs w:val="17"/>
              </w:rPr>
              <w:t>De Brazza’s Monkey</w:t>
            </w:r>
          </w:p>
          <w:p w14:paraId="4B534048" w14:textId="77777777" w:rsidR="003F483F" w:rsidRPr="00E11C90" w:rsidRDefault="003F483F" w:rsidP="003F483F">
            <w:pPr>
              <w:spacing w:after="120"/>
              <w:jc w:val="left"/>
              <w:rPr>
                <w:i/>
                <w:iCs/>
                <w:szCs w:val="17"/>
              </w:rPr>
            </w:pPr>
            <w:r w:rsidRPr="00E11C90">
              <w:rPr>
                <w:i/>
                <w:iCs/>
                <w:szCs w:val="17"/>
              </w:rPr>
              <w:t>Chlorocebus aethiops</w:t>
            </w:r>
            <w:r w:rsidRPr="00E11C90">
              <w:rPr>
                <w:i/>
                <w:iCs/>
                <w:szCs w:val="17"/>
              </w:rPr>
              <w:br/>
            </w:r>
            <w:r w:rsidRPr="00E11C90">
              <w:rPr>
                <w:szCs w:val="17"/>
              </w:rPr>
              <w:t>Vervet Monkey, Green Monkey, Grivet Monkey, Malbrouk Monkey, Tantalus</w:t>
            </w:r>
          </w:p>
          <w:p w14:paraId="53D5E93D" w14:textId="77777777" w:rsidR="003F483F" w:rsidRPr="00E11C90" w:rsidRDefault="003F483F" w:rsidP="003F483F">
            <w:pPr>
              <w:spacing w:after="120"/>
              <w:jc w:val="left"/>
              <w:rPr>
                <w:i/>
                <w:iCs/>
                <w:szCs w:val="17"/>
              </w:rPr>
            </w:pPr>
            <w:r w:rsidRPr="00E11C90">
              <w:rPr>
                <w:i/>
                <w:iCs/>
                <w:szCs w:val="17"/>
              </w:rPr>
              <w:t>Colobus guereza</w:t>
            </w:r>
            <w:r w:rsidRPr="00E11C90">
              <w:rPr>
                <w:i/>
                <w:iCs/>
                <w:szCs w:val="17"/>
              </w:rPr>
              <w:br/>
            </w:r>
            <w:r w:rsidRPr="00E11C90">
              <w:rPr>
                <w:szCs w:val="17"/>
              </w:rPr>
              <w:t>Eastern Black-and-white Colobus, Magistrate Colobus, Guereza Colobus</w:t>
            </w:r>
          </w:p>
          <w:p w14:paraId="5061B641" w14:textId="77777777" w:rsidR="003F483F" w:rsidRPr="00E11C90" w:rsidRDefault="003F483F" w:rsidP="003F483F">
            <w:pPr>
              <w:spacing w:after="120"/>
              <w:jc w:val="left"/>
              <w:rPr>
                <w:i/>
                <w:iCs/>
                <w:szCs w:val="17"/>
              </w:rPr>
            </w:pPr>
            <w:r w:rsidRPr="00E11C90">
              <w:rPr>
                <w:i/>
                <w:iCs/>
                <w:szCs w:val="17"/>
              </w:rPr>
              <w:t>Macaca fuscata</w:t>
            </w:r>
            <w:r w:rsidRPr="00E11C90">
              <w:rPr>
                <w:i/>
                <w:iCs/>
                <w:szCs w:val="17"/>
              </w:rPr>
              <w:br/>
            </w:r>
            <w:r w:rsidRPr="00E11C90">
              <w:rPr>
                <w:szCs w:val="17"/>
              </w:rPr>
              <w:t>Japanese Macaque</w:t>
            </w:r>
          </w:p>
          <w:p w14:paraId="4F99C76F" w14:textId="77777777" w:rsidR="003F483F" w:rsidRPr="00E11C90" w:rsidRDefault="003F483F" w:rsidP="003F483F">
            <w:pPr>
              <w:spacing w:after="120"/>
              <w:jc w:val="left"/>
              <w:rPr>
                <w:i/>
                <w:iCs/>
                <w:szCs w:val="17"/>
              </w:rPr>
            </w:pPr>
            <w:r w:rsidRPr="00E11C90">
              <w:rPr>
                <w:i/>
                <w:iCs/>
                <w:szCs w:val="17"/>
              </w:rPr>
              <w:t>Macaca fascicularis</w:t>
            </w:r>
            <w:r w:rsidRPr="00E11C90">
              <w:rPr>
                <w:i/>
                <w:iCs/>
                <w:szCs w:val="17"/>
              </w:rPr>
              <w:br/>
            </w:r>
            <w:r w:rsidRPr="00E11C90">
              <w:rPr>
                <w:szCs w:val="17"/>
              </w:rPr>
              <w:t>Crab-eating Macaque, Long-tailed Macaque</w:t>
            </w:r>
          </w:p>
          <w:p w14:paraId="5984D5C6" w14:textId="77777777" w:rsidR="003F483F" w:rsidRPr="00E11C90" w:rsidRDefault="003F483F" w:rsidP="003F483F">
            <w:pPr>
              <w:spacing w:after="120"/>
              <w:jc w:val="left"/>
              <w:rPr>
                <w:i/>
                <w:iCs/>
                <w:szCs w:val="17"/>
              </w:rPr>
            </w:pPr>
            <w:r w:rsidRPr="00E11C90">
              <w:rPr>
                <w:i/>
                <w:iCs/>
                <w:szCs w:val="17"/>
              </w:rPr>
              <w:t>Macaca mulatta</w:t>
            </w:r>
            <w:r w:rsidRPr="00E11C90">
              <w:rPr>
                <w:i/>
                <w:iCs/>
                <w:szCs w:val="17"/>
              </w:rPr>
              <w:br/>
            </w:r>
            <w:r w:rsidRPr="00E11C90">
              <w:rPr>
                <w:szCs w:val="17"/>
              </w:rPr>
              <w:t>Rhesus Macaque</w:t>
            </w:r>
          </w:p>
          <w:p w14:paraId="5809EEB6" w14:textId="77777777" w:rsidR="003F483F" w:rsidRPr="00E11C90" w:rsidRDefault="003F483F" w:rsidP="003F483F">
            <w:pPr>
              <w:spacing w:after="120"/>
              <w:jc w:val="left"/>
              <w:rPr>
                <w:i/>
                <w:iCs/>
                <w:szCs w:val="17"/>
              </w:rPr>
            </w:pPr>
            <w:r w:rsidRPr="00E11C90">
              <w:rPr>
                <w:i/>
                <w:iCs/>
                <w:szCs w:val="17"/>
              </w:rPr>
              <w:t>Macaca nemestrina</w:t>
            </w:r>
            <w:r w:rsidRPr="00E11C90">
              <w:rPr>
                <w:i/>
                <w:iCs/>
                <w:szCs w:val="17"/>
              </w:rPr>
              <w:br/>
            </w:r>
            <w:r w:rsidRPr="00E11C90">
              <w:rPr>
                <w:szCs w:val="17"/>
              </w:rPr>
              <w:t>Sunda Pig-tailed Macaque</w:t>
            </w:r>
          </w:p>
          <w:p w14:paraId="10179788" w14:textId="77777777" w:rsidR="003F483F" w:rsidRPr="00E11C90" w:rsidRDefault="003F483F" w:rsidP="003F483F">
            <w:pPr>
              <w:spacing w:after="120"/>
              <w:jc w:val="left"/>
              <w:rPr>
                <w:i/>
                <w:iCs/>
                <w:szCs w:val="17"/>
              </w:rPr>
            </w:pPr>
            <w:r w:rsidRPr="00E11C90">
              <w:rPr>
                <w:i/>
                <w:iCs/>
                <w:szCs w:val="17"/>
              </w:rPr>
              <w:lastRenderedPageBreak/>
              <w:t>Macaca nigra</w:t>
            </w:r>
            <w:r w:rsidRPr="00E11C90">
              <w:rPr>
                <w:i/>
                <w:iCs/>
                <w:szCs w:val="17"/>
              </w:rPr>
              <w:br/>
            </w:r>
            <w:r w:rsidRPr="00E11C90">
              <w:rPr>
                <w:szCs w:val="17"/>
              </w:rPr>
              <w:t xml:space="preserve">Celebes Crested Macaque, Gorontalo Macaque, </w:t>
            </w:r>
            <w:r w:rsidRPr="00E11C90">
              <w:rPr>
                <w:szCs w:val="17"/>
              </w:rPr>
              <w:br/>
              <w:t xml:space="preserve">Black Crested Macaque, Celebes Macaque, </w:t>
            </w:r>
            <w:r w:rsidRPr="00E11C90">
              <w:rPr>
                <w:szCs w:val="17"/>
              </w:rPr>
              <w:br/>
              <w:t>Crested Black Macaque, Celebes Black Macaque, Sulawesi Black Macaque, Sulawesi Macaque</w:t>
            </w:r>
          </w:p>
          <w:p w14:paraId="741D06F5" w14:textId="77777777" w:rsidR="003F483F" w:rsidRPr="00E11C90" w:rsidRDefault="003F483F" w:rsidP="003F483F">
            <w:pPr>
              <w:spacing w:after="120"/>
              <w:jc w:val="left"/>
              <w:rPr>
                <w:i/>
                <w:iCs/>
                <w:szCs w:val="17"/>
              </w:rPr>
            </w:pPr>
            <w:r w:rsidRPr="00E11C90">
              <w:rPr>
                <w:i/>
                <w:iCs/>
                <w:szCs w:val="17"/>
              </w:rPr>
              <w:t>Macaca silenus</w:t>
            </w:r>
            <w:r w:rsidRPr="00E11C90">
              <w:rPr>
                <w:i/>
                <w:iCs/>
                <w:szCs w:val="17"/>
              </w:rPr>
              <w:br/>
            </w:r>
            <w:r w:rsidRPr="00E11C90">
              <w:rPr>
                <w:szCs w:val="17"/>
              </w:rPr>
              <w:t>Lion-tailed Macaque</w:t>
            </w:r>
          </w:p>
          <w:p w14:paraId="18A0DAF2" w14:textId="77777777" w:rsidR="003F483F" w:rsidRPr="00E11C90" w:rsidRDefault="003F483F" w:rsidP="003F483F">
            <w:pPr>
              <w:spacing w:after="120"/>
              <w:jc w:val="left"/>
              <w:rPr>
                <w:i/>
                <w:iCs/>
                <w:szCs w:val="17"/>
              </w:rPr>
            </w:pPr>
            <w:r w:rsidRPr="00E11C90">
              <w:rPr>
                <w:i/>
                <w:iCs/>
                <w:szCs w:val="17"/>
              </w:rPr>
              <w:t>Mandrillus sphinx</w:t>
            </w:r>
            <w:r w:rsidRPr="00E11C90">
              <w:rPr>
                <w:i/>
                <w:iCs/>
                <w:szCs w:val="17"/>
              </w:rPr>
              <w:br/>
            </w:r>
            <w:r w:rsidRPr="00E11C90">
              <w:rPr>
                <w:szCs w:val="17"/>
              </w:rPr>
              <w:t>Mandrill</w:t>
            </w:r>
          </w:p>
          <w:p w14:paraId="6DFC25CA" w14:textId="77777777" w:rsidR="003F483F" w:rsidRPr="00E11C90" w:rsidRDefault="003F483F" w:rsidP="003F483F">
            <w:pPr>
              <w:spacing w:after="120"/>
              <w:jc w:val="left"/>
              <w:rPr>
                <w:i/>
                <w:iCs/>
                <w:szCs w:val="17"/>
              </w:rPr>
            </w:pPr>
            <w:r w:rsidRPr="00E11C90">
              <w:rPr>
                <w:i/>
                <w:iCs/>
                <w:szCs w:val="17"/>
              </w:rPr>
              <w:t>Papio hamadryas</w:t>
            </w:r>
            <w:r w:rsidRPr="00E11C90">
              <w:rPr>
                <w:i/>
                <w:iCs/>
                <w:szCs w:val="17"/>
              </w:rPr>
              <w:br/>
            </w:r>
            <w:r w:rsidRPr="00E11C90">
              <w:rPr>
                <w:szCs w:val="17"/>
              </w:rPr>
              <w:t>Hamadryas Baboon, Sacred Baboon</w:t>
            </w:r>
          </w:p>
          <w:p w14:paraId="7D42B934" w14:textId="77777777" w:rsidR="003F483F" w:rsidRPr="00E11C90" w:rsidRDefault="003F483F" w:rsidP="003F483F">
            <w:pPr>
              <w:spacing w:after="120"/>
              <w:jc w:val="left"/>
              <w:rPr>
                <w:i/>
                <w:iCs/>
                <w:szCs w:val="17"/>
              </w:rPr>
            </w:pPr>
            <w:r w:rsidRPr="00E11C90">
              <w:rPr>
                <w:i/>
                <w:iCs/>
                <w:szCs w:val="17"/>
              </w:rPr>
              <w:t>Trachypithecus francoisi</w:t>
            </w:r>
            <w:r w:rsidRPr="00E11C90">
              <w:rPr>
                <w:i/>
                <w:iCs/>
                <w:szCs w:val="17"/>
              </w:rPr>
              <w:br/>
            </w:r>
            <w:r w:rsidRPr="00E11C90">
              <w:rPr>
                <w:szCs w:val="17"/>
              </w:rPr>
              <w:t xml:space="preserve">Francois Langur, Tonkin Langur, </w:t>
            </w:r>
            <w:r w:rsidRPr="00E11C90">
              <w:rPr>
                <w:szCs w:val="17"/>
              </w:rPr>
              <w:br/>
              <w:t>Francois Leaf-monkey, Tonkin Leaf-monkey</w:t>
            </w:r>
          </w:p>
          <w:p w14:paraId="03C805CB" w14:textId="77777777" w:rsidR="003F483F" w:rsidRPr="00E11C90" w:rsidRDefault="003F483F" w:rsidP="003F483F">
            <w:pPr>
              <w:spacing w:after="120"/>
              <w:jc w:val="left"/>
              <w:rPr>
                <w:i/>
                <w:iCs/>
                <w:szCs w:val="17"/>
              </w:rPr>
            </w:pPr>
            <w:r w:rsidRPr="00E11C90">
              <w:rPr>
                <w:i/>
                <w:iCs/>
                <w:szCs w:val="17"/>
              </w:rPr>
              <w:t>Trachypithecus obscurus</w:t>
            </w:r>
            <w:r w:rsidRPr="00E11C90">
              <w:rPr>
                <w:i/>
                <w:iCs/>
                <w:szCs w:val="17"/>
              </w:rPr>
              <w:br/>
            </w:r>
            <w:r w:rsidRPr="00E11C90">
              <w:rPr>
                <w:szCs w:val="17"/>
              </w:rPr>
              <w:t xml:space="preserve">Dusky Langur, Spectacled Langur, </w:t>
            </w:r>
            <w:r w:rsidRPr="00E11C90">
              <w:rPr>
                <w:szCs w:val="17"/>
              </w:rPr>
              <w:br/>
              <w:t>Dusky Leaf-monkey, Spectacled Leaf-monkey</w:t>
            </w:r>
          </w:p>
          <w:p w14:paraId="2B92E0A3" w14:textId="77777777" w:rsidR="003F483F" w:rsidRPr="00E11C90" w:rsidRDefault="003F483F" w:rsidP="003F483F">
            <w:pPr>
              <w:spacing w:after="120"/>
              <w:jc w:val="left"/>
              <w:rPr>
                <w:i/>
                <w:iCs/>
                <w:szCs w:val="17"/>
              </w:rPr>
            </w:pPr>
            <w:r w:rsidRPr="00E11C90">
              <w:rPr>
                <w:i/>
                <w:iCs/>
                <w:szCs w:val="17"/>
              </w:rPr>
              <w:t>Hylobates lar</w:t>
            </w:r>
            <w:r w:rsidRPr="00E11C90">
              <w:rPr>
                <w:i/>
                <w:iCs/>
                <w:szCs w:val="17"/>
              </w:rPr>
              <w:br/>
            </w:r>
            <w:r w:rsidRPr="00E11C90">
              <w:rPr>
                <w:szCs w:val="17"/>
              </w:rPr>
              <w:t>White-handed Gibbon, Common Gibbon, Lar Gibbon</w:t>
            </w:r>
          </w:p>
          <w:p w14:paraId="3CC0A747" w14:textId="77777777" w:rsidR="003F483F" w:rsidRPr="00E11C90" w:rsidRDefault="003F483F" w:rsidP="003F483F">
            <w:pPr>
              <w:spacing w:after="120"/>
              <w:jc w:val="left"/>
              <w:rPr>
                <w:i/>
                <w:iCs/>
                <w:szCs w:val="17"/>
              </w:rPr>
            </w:pPr>
            <w:r w:rsidRPr="00E11C90">
              <w:rPr>
                <w:i/>
                <w:iCs/>
                <w:szCs w:val="17"/>
              </w:rPr>
              <w:t>Hylobates moloch</w:t>
            </w:r>
            <w:r w:rsidRPr="00E11C90">
              <w:rPr>
                <w:i/>
                <w:iCs/>
                <w:szCs w:val="17"/>
              </w:rPr>
              <w:br/>
            </w:r>
            <w:r w:rsidRPr="00E11C90">
              <w:rPr>
                <w:szCs w:val="17"/>
              </w:rPr>
              <w:t>Javan Gibbon, Silvery Gibbon, Moloch Gibbon</w:t>
            </w:r>
          </w:p>
          <w:p w14:paraId="45DE355F" w14:textId="77777777" w:rsidR="003F483F" w:rsidRPr="00E11C90" w:rsidRDefault="003F483F" w:rsidP="003F483F">
            <w:pPr>
              <w:spacing w:after="120"/>
              <w:jc w:val="left"/>
              <w:rPr>
                <w:i/>
                <w:iCs/>
                <w:szCs w:val="17"/>
              </w:rPr>
            </w:pPr>
            <w:r w:rsidRPr="00E11C90">
              <w:rPr>
                <w:i/>
                <w:iCs/>
                <w:szCs w:val="17"/>
              </w:rPr>
              <w:t>Nomascus leucogenys</w:t>
            </w:r>
            <w:r w:rsidRPr="00E11C90">
              <w:rPr>
                <w:i/>
                <w:iCs/>
                <w:szCs w:val="17"/>
              </w:rPr>
              <w:br/>
            </w:r>
            <w:r w:rsidRPr="00E11C90">
              <w:rPr>
                <w:spacing w:val="-4"/>
                <w:szCs w:val="17"/>
              </w:rPr>
              <w:t>White-cheeked Gibbon, Northern White-cheeked Gibbon</w:t>
            </w:r>
          </w:p>
          <w:p w14:paraId="78B24A89" w14:textId="77777777" w:rsidR="003F483F" w:rsidRPr="00E11C90" w:rsidRDefault="003F483F" w:rsidP="003F483F">
            <w:pPr>
              <w:spacing w:after="120"/>
              <w:jc w:val="left"/>
              <w:rPr>
                <w:i/>
                <w:iCs/>
                <w:szCs w:val="17"/>
              </w:rPr>
            </w:pPr>
            <w:r w:rsidRPr="00E11C90">
              <w:rPr>
                <w:i/>
                <w:iCs/>
                <w:szCs w:val="17"/>
              </w:rPr>
              <w:t>Symphalangus syndactylus</w:t>
            </w:r>
            <w:r w:rsidRPr="00E11C90">
              <w:rPr>
                <w:i/>
                <w:iCs/>
                <w:szCs w:val="17"/>
              </w:rPr>
              <w:br/>
            </w:r>
            <w:r w:rsidRPr="00E11C90">
              <w:rPr>
                <w:szCs w:val="17"/>
              </w:rPr>
              <w:t>Siamang</w:t>
            </w:r>
          </w:p>
          <w:p w14:paraId="6AE25F7B" w14:textId="77777777" w:rsidR="003F483F" w:rsidRPr="00E11C90" w:rsidRDefault="003F483F" w:rsidP="003F483F">
            <w:pPr>
              <w:spacing w:after="120"/>
              <w:jc w:val="left"/>
              <w:rPr>
                <w:i/>
                <w:iCs/>
                <w:szCs w:val="17"/>
              </w:rPr>
            </w:pPr>
            <w:r w:rsidRPr="00E11C90">
              <w:rPr>
                <w:i/>
                <w:iCs/>
                <w:szCs w:val="17"/>
              </w:rPr>
              <w:t>Gorilla gorilla</w:t>
            </w:r>
            <w:r w:rsidRPr="00E11C90">
              <w:rPr>
                <w:i/>
                <w:iCs/>
                <w:szCs w:val="17"/>
              </w:rPr>
              <w:br/>
            </w:r>
            <w:r w:rsidRPr="00E11C90">
              <w:rPr>
                <w:szCs w:val="17"/>
              </w:rPr>
              <w:t>Western Gorilla</w:t>
            </w:r>
          </w:p>
          <w:p w14:paraId="0975D950" w14:textId="77777777" w:rsidR="003F483F" w:rsidRPr="00E11C90" w:rsidRDefault="003F483F" w:rsidP="003F483F">
            <w:pPr>
              <w:spacing w:after="120"/>
              <w:jc w:val="left"/>
              <w:rPr>
                <w:i/>
                <w:iCs/>
                <w:szCs w:val="17"/>
              </w:rPr>
            </w:pPr>
            <w:r w:rsidRPr="00E11C90">
              <w:rPr>
                <w:i/>
                <w:iCs/>
                <w:szCs w:val="17"/>
              </w:rPr>
              <w:t>Pan troglodytes</w:t>
            </w:r>
            <w:r w:rsidRPr="00E11C90">
              <w:rPr>
                <w:i/>
                <w:iCs/>
                <w:szCs w:val="17"/>
              </w:rPr>
              <w:br/>
            </w:r>
            <w:r w:rsidRPr="00E11C90">
              <w:rPr>
                <w:szCs w:val="17"/>
              </w:rPr>
              <w:t>Chimpanzee</w:t>
            </w:r>
          </w:p>
          <w:p w14:paraId="091E8DA2" w14:textId="77777777" w:rsidR="003F483F" w:rsidRPr="00E11C90" w:rsidRDefault="003F483F" w:rsidP="003F483F">
            <w:pPr>
              <w:spacing w:after="120"/>
              <w:jc w:val="left"/>
              <w:rPr>
                <w:i/>
                <w:iCs/>
                <w:szCs w:val="17"/>
              </w:rPr>
            </w:pPr>
            <w:r w:rsidRPr="00E11C90">
              <w:rPr>
                <w:i/>
                <w:iCs/>
                <w:szCs w:val="17"/>
              </w:rPr>
              <w:t>Pongo pygmaeus</w:t>
            </w:r>
            <w:r w:rsidRPr="00E11C90">
              <w:rPr>
                <w:i/>
                <w:iCs/>
                <w:szCs w:val="17"/>
              </w:rPr>
              <w:br/>
            </w:r>
            <w:r w:rsidRPr="00E11C90">
              <w:rPr>
                <w:szCs w:val="17"/>
              </w:rPr>
              <w:t>Bornean Orangutan</w:t>
            </w:r>
          </w:p>
          <w:p w14:paraId="742C42D6" w14:textId="77777777" w:rsidR="003F483F" w:rsidRPr="00E11C90" w:rsidRDefault="003F483F" w:rsidP="003F483F">
            <w:pPr>
              <w:spacing w:after="120"/>
              <w:jc w:val="left"/>
              <w:rPr>
                <w:i/>
                <w:iCs/>
                <w:szCs w:val="17"/>
              </w:rPr>
            </w:pPr>
            <w:r w:rsidRPr="00E11C90">
              <w:rPr>
                <w:i/>
                <w:iCs/>
                <w:szCs w:val="17"/>
              </w:rPr>
              <w:t>Pongo abelii</w:t>
            </w:r>
            <w:r w:rsidRPr="00E11C90">
              <w:rPr>
                <w:i/>
                <w:iCs/>
                <w:szCs w:val="17"/>
              </w:rPr>
              <w:br/>
            </w:r>
            <w:r w:rsidRPr="00E11C90">
              <w:rPr>
                <w:szCs w:val="17"/>
              </w:rPr>
              <w:t>Sumatran Orangutan</w:t>
            </w:r>
          </w:p>
          <w:p w14:paraId="610CF46A" w14:textId="77777777" w:rsidR="003F483F" w:rsidRPr="00E11C90" w:rsidRDefault="003F483F" w:rsidP="003F483F">
            <w:pPr>
              <w:spacing w:after="120"/>
              <w:jc w:val="left"/>
              <w:rPr>
                <w:i/>
                <w:iCs/>
                <w:szCs w:val="17"/>
              </w:rPr>
            </w:pPr>
            <w:r w:rsidRPr="00E11C90">
              <w:rPr>
                <w:i/>
                <w:iCs/>
                <w:szCs w:val="17"/>
              </w:rPr>
              <w:t>Chrysocyon brachyurus</w:t>
            </w:r>
            <w:r w:rsidRPr="00E11C90">
              <w:rPr>
                <w:i/>
                <w:iCs/>
                <w:szCs w:val="17"/>
              </w:rPr>
              <w:br/>
            </w:r>
            <w:r w:rsidRPr="00E11C90">
              <w:rPr>
                <w:szCs w:val="17"/>
              </w:rPr>
              <w:t>Maned Wolf</w:t>
            </w:r>
          </w:p>
          <w:p w14:paraId="49097D45" w14:textId="77777777" w:rsidR="003F483F" w:rsidRPr="00E11C90" w:rsidRDefault="003F483F" w:rsidP="003F483F">
            <w:pPr>
              <w:spacing w:after="120"/>
              <w:jc w:val="left"/>
              <w:rPr>
                <w:i/>
                <w:iCs/>
                <w:szCs w:val="17"/>
              </w:rPr>
            </w:pPr>
            <w:r w:rsidRPr="00E11C90">
              <w:rPr>
                <w:i/>
                <w:iCs/>
                <w:szCs w:val="17"/>
              </w:rPr>
              <w:t>Lycaon pictus</w:t>
            </w:r>
            <w:r w:rsidRPr="00E11C90">
              <w:rPr>
                <w:i/>
                <w:iCs/>
                <w:szCs w:val="17"/>
              </w:rPr>
              <w:br/>
            </w:r>
            <w:r w:rsidRPr="00E11C90">
              <w:rPr>
                <w:szCs w:val="17"/>
              </w:rPr>
              <w:t xml:space="preserve">Painted Hunting Dog, Cape Hunting Dog, </w:t>
            </w:r>
            <w:r w:rsidRPr="00E11C90">
              <w:rPr>
                <w:szCs w:val="17"/>
              </w:rPr>
              <w:br/>
              <w:t>African Wild Dog</w:t>
            </w:r>
          </w:p>
          <w:p w14:paraId="0C179616" w14:textId="77777777" w:rsidR="003F483F" w:rsidRPr="00E11C90" w:rsidRDefault="003F483F" w:rsidP="003F483F">
            <w:pPr>
              <w:spacing w:after="120"/>
              <w:jc w:val="left"/>
              <w:rPr>
                <w:i/>
                <w:iCs/>
                <w:szCs w:val="17"/>
              </w:rPr>
            </w:pPr>
            <w:r w:rsidRPr="00E11C90">
              <w:rPr>
                <w:i/>
                <w:iCs/>
                <w:szCs w:val="17"/>
              </w:rPr>
              <w:t>Vulpes zerda</w:t>
            </w:r>
            <w:r w:rsidRPr="00E11C90">
              <w:rPr>
                <w:i/>
                <w:iCs/>
                <w:szCs w:val="17"/>
              </w:rPr>
              <w:br/>
            </w:r>
            <w:r w:rsidRPr="00E11C90">
              <w:rPr>
                <w:szCs w:val="17"/>
              </w:rPr>
              <w:t>Fennec Fox</w:t>
            </w:r>
          </w:p>
          <w:p w14:paraId="7FE5918C" w14:textId="77777777" w:rsidR="003F483F" w:rsidRPr="00E11C90" w:rsidRDefault="003F483F" w:rsidP="003F483F">
            <w:pPr>
              <w:spacing w:after="120"/>
              <w:jc w:val="left"/>
              <w:rPr>
                <w:i/>
                <w:iCs/>
                <w:szCs w:val="17"/>
              </w:rPr>
            </w:pPr>
            <w:r w:rsidRPr="00E11C90">
              <w:rPr>
                <w:i/>
                <w:iCs/>
                <w:szCs w:val="17"/>
              </w:rPr>
              <w:t>Acinonyx jubatus</w:t>
            </w:r>
            <w:r w:rsidRPr="00E11C90">
              <w:rPr>
                <w:i/>
                <w:iCs/>
                <w:szCs w:val="17"/>
              </w:rPr>
              <w:br/>
            </w:r>
            <w:r w:rsidRPr="00E11C90">
              <w:rPr>
                <w:szCs w:val="17"/>
              </w:rPr>
              <w:t>Cheetah</w:t>
            </w:r>
          </w:p>
          <w:p w14:paraId="250D939C" w14:textId="77777777" w:rsidR="003F483F" w:rsidRPr="00E11C90" w:rsidRDefault="003F483F" w:rsidP="003F483F">
            <w:pPr>
              <w:spacing w:after="120"/>
              <w:jc w:val="left"/>
              <w:rPr>
                <w:i/>
                <w:iCs/>
                <w:szCs w:val="17"/>
              </w:rPr>
            </w:pPr>
            <w:r w:rsidRPr="00E11C90">
              <w:rPr>
                <w:i/>
                <w:iCs/>
                <w:szCs w:val="17"/>
              </w:rPr>
              <w:t>Caracal caracal</w:t>
            </w:r>
            <w:r w:rsidRPr="00E11C90">
              <w:rPr>
                <w:i/>
                <w:iCs/>
                <w:szCs w:val="17"/>
              </w:rPr>
              <w:br/>
            </w:r>
            <w:r w:rsidRPr="00E11C90">
              <w:rPr>
                <w:szCs w:val="17"/>
              </w:rPr>
              <w:t>Caracal</w:t>
            </w:r>
          </w:p>
          <w:p w14:paraId="14E482F1" w14:textId="77777777" w:rsidR="003F483F" w:rsidRPr="00E11C90" w:rsidRDefault="003F483F" w:rsidP="003F483F">
            <w:pPr>
              <w:spacing w:after="120"/>
              <w:jc w:val="left"/>
              <w:rPr>
                <w:i/>
                <w:iCs/>
                <w:szCs w:val="17"/>
              </w:rPr>
            </w:pPr>
            <w:r w:rsidRPr="00E11C90">
              <w:rPr>
                <w:i/>
                <w:iCs/>
                <w:szCs w:val="17"/>
              </w:rPr>
              <w:t>Catopuma temminckii</w:t>
            </w:r>
            <w:r w:rsidRPr="00E11C90">
              <w:rPr>
                <w:i/>
                <w:iCs/>
                <w:szCs w:val="17"/>
              </w:rPr>
              <w:br/>
            </w:r>
            <w:r w:rsidRPr="00E11C90">
              <w:rPr>
                <w:szCs w:val="17"/>
              </w:rPr>
              <w:t>Asiatic Golden Cat, Temminck’s Cat</w:t>
            </w:r>
          </w:p>
          <w:p w14:paraId="1D802507" w14:textId="77777777" w:rsidR="003F483F" w:rsidRPr="00E11C90" w:rsidRDefault="003F483F" w:rsidP="003F483F">
            <w:pPr>
              <w:spacing w:after="120"/>
              <w:jc w:val="left"/>
              <w:rPr>
                <w:i/>
                <w:iCs/>
                <w:szCs w:val="17"/>
              </w:rPr>
            </w:pPr>
            <w:r w:rsidRPr="00E11C90">
              <w:rPr>
                <w:i/>
                <w:iCs/>
                <w:szCs w:val="17"/>
              </w:rPr>
              <w:t>Leopardus pardalis</w:t>
            </w:r>
            <w:r w:rsidRPr="00E11C90">
              <w:rPr>
                <w:i/>
                <w:iCs/>
                <w:szCs w:val="17"/>
              </w:rPr>
              <w:br/>
            </w:r>
            <w:r w:rsidRPr="00E11C90">
              <w:rPr>
                <w:szCs w:val="17"/>
              </w:rPr>
              <w:t>Ocelot</w:t>
            </w:r>
          </w:p>
          <w:p w14:paraId="58195056" w14:textId="77777777" w:rsidR="003F483F" w:rsidRPr="00E11C90" w:rsidRDefault="003F483F" w:rsidP="003F483F">
            <w:pPr>
              <w:spacing w:after="120"/>
              <w:jc w:val="left"/>
              <w:rPr>
                <w:i/>
                <w:iCs/>
                <w:szCs w:val="17"/>
              </w:rPr>
            </w:pPr>
            <w:r w:rsidRPr="00E11C90">
              <w:rPr>
                <w:i/>
                <w:iCs/>
                <w:szCs w:val="17"/>
              </w:rPr>
              <w:t>Leptailurus serval</w:t>
            </w:r>
            <w:r w:rsidRPr="00E11C90">
              <w:rPr>
                <w:i/>
                <w:iCs/>
                <w:szCs w:val="17"/>
              </w:rPr>
              <w:br/>
            </w:r>
            <w:r w:rsidRPr="00E11C90">
              <w:rPr>
                <w:szCs w:val="17"/>
              </w:rPr>
              <w:t>Serval</w:t>
            </w:r>
          </w:p>
          <w:p w14:paraId="5E2BE86E" w14:textId="77777777" w:rsidR="003F483F" w:rsidRPr="00E11C90" w:rsidRDefault="003F483F" w:rsidP="003F483F">
            <w:pPr>
              <w:spacing w:after="120"/>
              <w:jc w:val="left"/>
              <w:rPr>
                <w:i/>
                <w:iCs/>
                <w:szCs w:val="17"/>
              </w:rPr>
            </w:pPr>
            <w:r w:rsidRPr="00E11C90">
              <w:rPr>
                <w:i/>
                <w:iCs/>
                <w:szCs w:val="17"/>
              </w:rPr>
              <w:t>Otocolobus manual</w:t>
            </w:r>
            <w:r w:rsidRPr="00E11C90">
              <w:rPr>
                <w:i/>
                <w:iCs/>
                <w:szCs w:val="17"/>
              </w:rPr>
              <w:br/>
            </w:r>
            <w:r w:rsidRPr="00E11C90">
              <w:rPr>
                <w:szCs w:val="17"/>
              </w:rPr>
              <w:t>Pallas’ Cat</w:t>
            </w:r>
          </w:p>
          <w:p w14:paraId="5580A119" w14:textId="77777777" w:rsidR="003F483F" w:rsidRPr="00E11C90" w:rsidRDefault="003F483F" w:rsidP="003F483F">
            <w:pPr>
              <w:spacing w:after="120"/>
              <w:jc w:val="left"/>
              <w:rPr>
                <w:i/>
                <w:iCs/>
                <w:szCs w:val="17"/>
              </w:rPr>
            </w:pPr>
            <w:r w:rsidRPr="00E11C90">
              <w:rPr>
                <w:i/>
                <w:iCs/>
                <w:szCs w:val="17"/>
              </w:rPr>
              <w:t>Panthera leo</w:t>
            </w:r>
            <w:r w:rsidRPr="00E11C90">
              <w:rPr>
                <w:i/>
                <w:iCs/>
                <w:szCs w:val="17"/>
              </w:rPr>
              <w:br/>
            </w:r>
            <w:r w:rsidRPr="00E11C90">
              <w:rPr>
                <w:szCs w:val="17"/>
              </w:rPr>
              <w:t>Lion</w:t>
            </w:r>
          </w:p>
          <w:p w14:paraId="42B10D74" w14:textId="77777777" w:rsidR="003F483F" w:rsidRPr="00E11C90" w:rsidRDefault="003F483F" w:rsidP="003F483F">
            <w:pPr>
              <w:spacing w:after="120"/>
              <w:jc w:val="left"/>
              <w:rPr>
                <w:i/>
                <w:iCs/>
                <w:szCs w:val="17"/>
              </w:rPr>
            </w:pPr>
            <w:r w:rsidRPr="00E11C90">
              <w:rPr>
                <w:i/>
                <w:iCs/>
                <w:szCs w:val="17"/>
              </w:rPr>
              <w:t>Panthera onca</w:t>
            </w:r>
            <w:r w:rsidRPr="00E11C90">
              <w:rPr>
                <w:i/>
                <w:iCs/>
                <w:szCs w:val="17"/>
              </w:rPr>
              <w:br/>
            </w:r>
            <w:r w:rsidRPr="00E11C90">
              <w:rPr>
                <w:szCs w:val="17"/>
              </w:rPr>
              <w:t>Jaguar</w:t>
            </w:r>
          </w:p>
          <w:p w14:paraId="1D5DFF06" w14:textId="77777777" w:rsidR="003F483F" w:rsidRPr="00E11C90" w:rsidRDefault="003F483F" w:rsidP="003F483F">
            <w:pPr>
              <w:spacing w:after="120"/>
              <w:jc w:val="left"/>
              <w:rPr>
                <w:i/>
                <w:iCs/>
                <w:szCs w:val="17"/>
              </w:rPr>
            </w:pPr>
            <w:r w:rsidRPr="00E11C90">
              <w:rPr>
                <w:i/>
                <w:iCs/>
                <w:szCs w:val="17"/>
              </w:rPr>
              <w:lastRenderedPageBreak/>
              <w:t>Panthera pardus</w:t>
            </w:r>
            <w:r w:rsidRPr="00E11C90">
              <w:rPr>
                <w:i/>
                <w:iCs/>
                <w:szCs w:val="17"/>
              </w:rPr>
              <w:br/>
            </w:r>
            <w:r w:rsidRPr="00E11C90">
              <w:rPr>
                <w:szCs w:val="17"/>
              </w:rPr>
              <w:t>Leopard</w:t>
            </w:r>
          </w:p>
          <w:p w14:paraId="3A0D4187" w14:textId="77777777" w:rsidR="003F483F" w:rsidRPr="00E11C90" w:rsidRDefault="003F483F" w:rsidP="003F483F">
            <w:pPr>
              <w:spacing w:after="120"/>
              <w:jc w:val="left"/>
              <w:rPr>
                <w:i/>
                <w:iCs/>
                <w:szCs w:val="17"/>
              </w:rPr>
            </w:pPr>
            <w:r w:rsidRPr="00E11C90">
              <w:rPr>
                <w:i/>
                <w:iCs/>
                <w:szCs w:val="17"/>
              </w:rPr>
              <w:t>Panthera tigris</w:t>
            </w:r>
            <w:r w:rsidRPr="00E11C90">
              <w:rPr>
                <w:i/>
                <w:iCs/>
                <w:szCs w:val="17"/>
              </w:rPr>
              <w:br/>
            </w:r>
            <w:r w:rsidRPr="00E11C90">
              <w:rPr>
                <w:szCs w:val="17"/>
              </w:rPr>
              <w:t>Tiger</w:t>
            </w:r>
          </w:p>
          <w:p w14:paraId="2997A24C" w14:textId="77777777" w:rsidR="003F483F" w:rsidRPr="00E11C90" w:rsidRDefault="003F483F" w:rsidP="003F483F">
            <w:pPr>
              <w:spacing w:after="120"/>
              <w:jc w:val="left"/>
              <w:rPr>
                <w:i/>
                <w:iCs/>
                <w:szCs w:val="17"/>
              </w:rPr>
            </w:pPr>
            <w:r w:rsidRPr="00E11C90">
              <w:rPr>
                <w:i/>
                <w:iCs/>
                <w:szCs w:val="17"/>
              </w:rPr>
              <w:t>Panthera uncia</w:t>
            </w:r>
            <w:r w:rsidRPr="00E11C90">
              <w:rPr>
                <w:i/>
                <w:iCs/>
                <w:szCs w:val="17"/>
              </w:rPr>
              <w:br/>
            </w:r>
            <w:r w:rsidRPr="00E11C90">
              <w:rPr>
                <w:szCs w:val="17"/>
              </w:rPr>
              <w:t>Snow Leopard, Ounce</w:t>
            </w:r>
          </w:p>
          <w:p w14:paraId="393A17AD" w14:textId="77777777" w:rsidR="003F483F" w:rsidRPr="00E11C90" w:rsidRDefault="003F483F" w:rsidP="003F483F">
            <w:pPr>
              <w:spacing w:after="120"/>
              <w:jc w:val="left"/>
              <w:rPr>
                <w:i/>
                <w:iCs/>
                <w:szCs w:val="17"/>
              </w:rPr>
            </w:pPr>
            <w:r w:rsidRPr="00E11C90">
              <w:rPr>
                <w:i/>
                <w:iCs/>
                <w:szCs w:val="17"/>
              </w:rPr>
              <w:t>Prionailurus viverrinus</w:t>
            </w:r>
            <w:r w:rsidRPr="00E11C90">
              <w:rPr>
                <w:i/>
                <w:iCs/>
                <w:szCs w:val="17"/>
              </w:rPr>
              <w:br/>
            </w:r>
            <w:r w:rsidRPr="00E11C90">
              <w:rPr>
                <w:szCs w:val="17"/>
              </w:rPr>
              <w:t>Fishing Cat</w:t>
            </w:r>
          </w:p>
          <w:p w14:paraId="04AB0811" w14:textId="77777777" w:rsidR="003F483F" w:rsidRPr="00E11C90" w:rsidRDefault="003F483F" w:rsidP="003F483F">
            <w:pPr>
              <w:spacing w:after="120"/>
              <w:jc w:val="left"/>
              <w:rPr>
                <w:i/>
                <w:iCs/>
                <w:szCs w:val="17"/>
              </w:rPr>
            </w:pPr>
            <w:r w:rsidRPr="00E11C90">
              <w:rPr>
                <w:i/>
                <w:iCs/>
                <w:szCs w:val="17"/>
              </w:rPr>
              <w:t>Puma concolor</w:t>
            </w:r>
            <w:r w:rsidRPr="00E11C90">
              <w:rPr>
                <w:i/>
                <w:iCs/>
                <w:szCs w:val="17"/>
              </w:rPr>
              <w:br/>
            </w:r>
            <w:r w:rsidRPr="00E11C90">
              <w:rPr>
                <w:szCs w:val="17"/>
              </w:rPr>
              <w:t>Puma, Cougar, Mountain Lion</w:t>
            </w:r>
          </w:p>
          <w:p w14:paraId="30611AD7" w14:textId="77777777" w:rsidR="003F483F" w:rsidRPr="00E11C90" w:rsidRDefault="003F483F" w:rsidP="003F483F">
            <w:pPr>
              <w:spacing w:after="120"/>
              <w:jc w:val="left"/>
              <w:rPr>
                <w:i/>
                <w:iCs/>
                <w:szCs w:val="17"/>
              </w:rPr>
            </w:pPr>
            <w:r w:rsidRPr="00E11C90">
              <w:rPr>
                <w:i/>
                <w:iCs/>
                <w:szCs w:val="17"/>
              </w:rPr>
              <w:t>Suricata suricatta</w:t>
            </w:r>
            <w:r w:rsidRPr="00E11C90">
              <w:rPr>
                <w:i/>
                <w:iCs/>
                <w:szCs w:val="17"/>
              </w:rPr>
              <w:br/>
            </w:r>
            <w:r w:rsidRPr="00E11C90">
              <w:rPr>
                <w:szCs w:val="17"/>
              </w:rPr>
              <w:t>Slender-tailed Meerkat</w:t>
            </w:r>
          </w:p>
          <w:p w14:paraId="184F7975" w14:textId="77777777" w:rsidR="003F483F" w:rsidRPr="00E11C90" w:rsidRDefault="003F483F" w:rsidP="003F483F">
            <w:pPr>
              <w:spacing w:after="120"/>
              <w:jc w:val="left"/>
              <w:rPr>
                <w:i/>
                <w:iCs/>
                <w:szCs w:val="17"/>
              </w:rPr>
            </w:pPr>
            <w:r w:rsidRPr="00E11C90">
              <w:rPr>
                <w:i/>
                <w:iCs/>
                <w:szCs w:val="17"/>
              </w:rPr>
              <w:t>Crocuta crocuta</w:t>
            </w:r>
            <w:r w:rsidRPr="00E11C90">
              <w:rPr>
                <w:i/>
                <w:iCs/>
                <w:szCs w:val="17"/>
              </w:rPr>
              <w:br/>
            </w:r>
            <w:r w:rsidRPr="00E11C90">
              <w:rPr>
                <w:szCs w:val="17"/>
              </w:rPr>
              <w:t>Spotted Hyaena</w:t>
            </w:r>
          </w:p>
          <w:p w14:paraId="3BF33EB1" w14:textId="77777777" w:rsidR="003F483F" w:rsidRPr="00E11C90" w:rsidRDefault="003F483F" w:rsidP="003F483F">
            <w:pPr>
              <w:spacing w:after="120"/>
              <w:jc w:val="left"/>
              <w:rPr>
                <w:i/>
                <w:iCs/>
                <w:szCs w:val="17"/>
              </w:rPr>
            </w:pPr>
            <w:r w:rsidRPr="00E11C90">
              <w:rPr>
                <w:i/>
                <w:iCs/>
                <w:szCs w:val="17"/>
              </w:rPr>
              <w:t>Aonyx cinereus</w:t>
            </w:r>
            <w:r w:rsidRPr="00E11C90">
              <w:rPr>
                <w:i/>
                <w:iCs/>
                <w:szCs w:val="17"/>
              </w:rPr>
              <w:br/>
            </w:r>
            <w:r w:rsidRPr="00E11C90">
              <w:rPr>
                <w:szCs w:val="17"/>
              </w:rPr>
              <w:t>Small-clawed Otter, Asian Small-clawed Otter, Oriental Small-clawed Otter</w:t>
            </w:r>
          </w:p>
          <w:p w14:paraId="7DB8E72F" w14:textId="77777777" w:rsidR="003F483F" w:rsidRPr="00E11C90" w:rsidRDefault="003F483F" w:rsidP="003F483F">
            <w:pPr>
              <w:spacing w:after="120"/>
              <w:jc w:val="left"/>
              <w:rPr>
                <w:i/>
                <w:iCs/>
                <w:szCs w:val="17"/>
              </w:rPr>
            </w:pPr>
            <w:r w:rsidRPr="00E11C90">
              <w:rPr>
                <w:i/>
                <w:iCs/>
                <w:szCs w:val="17"/>
              </w:rPr>
              <w:t>Mustela putorius</w:t>
            </w:r>
            <w:r w:rsidRPr="00E11C90">
              <w:rPr>
                <w:i/>
                <w:iCs/>
                <w:szCs w:val="17"/>
              </w:rPr>
              <w:br/>
            </w:r>
            <w:r w:rsidRPr="00E11C90">
              <w:rPr>
                <w:szCs w:val="17"/>
              </w:rPr>
              <w:t>Ferret, Western Polecat, European Polecat</w:t>
            </w:r>
          </w:p>
          <w:p w14:paraId="398A02F1" w14:textId="77777777" w:rsidR="003F483F" w:rsidRPr="00E11C90" w:rsidRDefault="003F483F" w:rsidP="003F483F">
            <w:pPr>
              <w:spacing w:after="120"/>
              <w:jc w:val="left"/>
              <w:rPr>
                <w:i/>
                <w:iCs/>
                <w:szCs w:val="17"/>
              </w:rPr>
            </w:pPr>
            <w:r w:rsidRPr="00E11C90">
              <w:rPr>
                <w:i/>
                <w:iCs/>
                <w:szCs w:val="17"/>
              </w:rPr>
              <w:t>Zalophus californianus</w:t>
            </w:r>
            <w:r w:rsidRPr="00E11C90">
              <w:rPr>
                <w:i/>
                <w:iCs/>
                <w:szCs w:val="17"/>
              </w:rPr>
              <w:br/>
            </w:r>
            <w:r w:rsidRPr="00E11C90">
              <w:rPr>
                <w:szCs w:val="17"/>
              </w:rPr>
              <w:t>Californian Sea-lion</w:t>
            </w:r>
          </w:p>
          <w:p w14:paraId="7E9F9D9B" w14:textId="77777777" w:rsidR="003F483F" w:rsidRPr="00E11C90" w:rsidRDefault="003F483F" w:rsidP="003F483F">
            <w:pPr>
              <w:spacing w:after="120"/>
              <w:jc w:val="left"/>
              <w:rPr>
                <w:i/>
                <w:iCs/>
                <w:szCs w:val="17"/>
              </w:rPr>
            </w:pPr>
            <w:r w:rsidRPr="00E11C90">
              <w:rPr>
                <w:i/>
                <w:iCs/>
                <w:szCs w:val="17"/>
              </w:rPr>
              <w:t>Phoca vitulina</w:t>
            </w:r>
            <w:r w:rsidRPr="00E11C90">
              <w:rPr>
                <w:i/>
                <w:iCs/>
                <w:szCs w:val="17"/>
              </w:rPr>
              <w:br/>
            </w:r>
            <w:r w:rsidRPr="00E11C90">
              <w:rPr>
                <w:szCs w:val="17"/>
              </w:rPr>
              <w:t>Harbour Seal, Common Seal</w:t>
            </w:r>
          </w:p>
          <w:p w14:paraId="4C6E3D24" w14:textId="77777777" w:rsidR="003F483F" w:rsidRPr="00E11C90" w:rsidRDefault="003F483F" w:rsidP="003F483F">
            <w:pPr>
              <w:spacing w:after="120"/>
              <w:jc w:val="left"/>
              <w:rPr>
                <w:i/>
                <w:iCs/>
                <w:szCs w:val="17"/>
              </w:rPr>
            </w:pPr>
            <w:r w:rsidRPr="00E11C90">
              <w:rPr>
                <w:i/>
                <w:iCs/>
                <w:szCs w:val="17"/>
              </w:rPr>
              <w:t>Nasua nasua</w:t>
            </w:r>
            <w:r w:rsidRPr="00E11C90">
              <w:rPr>
                <w:i/>
                <w:iCs/>
                <w:szCs w:val="17"/>
              </w:rPr>
              <w:br/>
            </w:r>
            <w:r w:rsidRPr="00E11C90">
              <w:rPr>
                <w:szCs w:val="17"/>
              </w:rPr>
              <w:t>South American Coati, Brown-nosed Coati</w:t>
            </w:r>
          </w:p>
          <w:p w14:paraId="3C2C7568" w14:textId="77777777" w:rsidR="003F483F" w:rsidRPr="00E11C90" w:rsidRDefault="003F483F" w:rsidP="003F483F">
            <w:pPr>
              <w:spacing w:after="120"/>
              <w:jc w:val="left"/>
              <w:rPr>
                <w:i/>
                <w:iCs/>
                <w:szCs w:val="17"/>
              </w:rPr>
            </w:pPr>
            <w:r w:rsidRPr="00E11C90">
              <w:rPr>
                <w:i/>
                <w:iCs/>
                <w:szCs w:val="17"/>
              </w:rPr>
              <w:t>Ailurus fulgens</w:t>
            </w:r>
            <w:r w:rsidRPr="00E11C90">
              <w:rPr>
                <w:i/>
                <w:iCs/>
                <w:szCs w:val="17"/>
              </w:rPr>
              <w:br/>
            </w:r>
            <w:r w:rsidRPr="00E11C90">
              <w:rPr>
                <w:szCs w:val="17"/>
              </w:rPr>
              <w:t>Red Panda, Lesser Panda</w:t>
            </w:r>
          </w:p>
          <w:p w14:paraId="10A0DCC4" w14:textId="77777777" w:rsidR="003F483F" w:rsidRPr="00E11C90" w:rsidRDefault="003F483F" w:rsidP="003F483F">
            <w:pPr>
              <w:spacing w:after="120"/>
              <w:jc w:val="left"/>
              <w:rPr>
                <w:i/>
                <w:iCs/>
                <w:szCs w:val="17"/>
              </w:rPr>
            </w:pPr>
            <w:r w:rsidRPr="00E11C90">
              <w:rPr>
                <w:i/>
                <w:iCs/>
                <w:szCs w:val="17"/>
              </w:rPr>
              <w:t>Ailuropoda melanoleuca</w:t>
            </w:r>
            <w:r w:rsidRPr="00E11C90">
              <w:rPr>
                <w:i/>
                <w:iCs/>
                <w:szCs w:val="17"/>
              </w:rPr>
              <w:br/>
            </w:r>
            <w:r w:rsidRPr="00E11C90">
              <w:rPr>
                <w:szCs w:val="17"/>
              </w:rPr>
              <w:t>Giant Panda</w:t>
            </w:r>
          </w:p>
          <w:p w14:paraId="064217B5" w14:textId="77777777" w:rsidR="003F483F" w:rsidRPr="00E11C90" w:rsidRDefault="003F483F" w:rsidP="003F483F">
            <w:pPr>
              <w:spacing w:after="120"/>
              <w:jc w:val="left"/>
              <w:rPr>
                <w:i/>
                <w:iCs/>
                <w:szCs w:val="17"/>
              </w:rPr>
            </w:pPr>
            <w:r w:rsidRPr="00E11C90">
              <w:rPr>
                <w:i/>
                <w:iCs/>
                <w:szCs w:val="17"/>
              </w:rPr>
              <w:t>Helarctos malayanus</w:t>
            </w:r>
            <w:r w:rsidRPr="00E11C90">
              <w:rPr>
                <w:i/>
                <w:iCs/>
                <w:szCs w:val="17"/>
              </w:rPr>
              <w:br/>
            </w:r>
            <w:r w:rsidRPr="00E11C90">
              <w:rPr>
                <w:szCs w:val="17"/>
              </w:rPr>
              <w:t>Sun Bear, Malayan Sun Bear</w:t>
            </w:r>
          </w:p>
          <w:p w14:paraId="30943FB0" w14:textId="77777777" w:rsidR="003F483F" w:rsidRPr="00E11C90" w:rsidRDefault="003F483F" w:rsidP="003F483F">
            <w:pPr>
              <w:spacing w:after="120"/>
              <w:jc w:val="left"/>
              <w:rPr>
                <w:i/>
                <w:iCs/>
                <w:szCs w:val="17"/>
              </w:rPr>
            </w:pPr>
            <w:r w:rsidRPr="00E11C90">
              <w:rPr>
                <w:i/>
                <w:iCs/>
                <w:szCs w:val="17"/>
              </w:rPr>
              <w:t>Ursus arctos</w:t>
            </w:r>
            <w:r w:rsidRPr="00E11C90">
              <w:rPr>
                <w:i/>
                <w:iCs/>
                <w:szCs w:val="17"/>
              </w:rPr>
              <w:br/>
            </w:r>
            <w:r w:rsidRPr="00E11C90">
              <w:rPr>
                <w:szCs w:val="17"/>
              </w:rPr>
              <w:t>Brown Bear, Grizzly Bear</w:t>
            </w:r>
          </w:p>
          <w:p w14:paraId="425C20F9" w14:textId="77777777" w:rsidR="003F483F" w:rsidRPr="00E11C90" w:rsidRDefault="003F483F" w:rsidP="003F483F">
            <w:pPr>
              <w:spacing w:after="120"/>
              <w:jc w:val="left"/>
              <w:rPr>
                <w:i/>
                <w:iCs/>
                <w:szCs w:val="17"/>
              </w:rPr>
            </w:pPr>
            <w:r w:rsidRPr="00E11C90">
              <w:rPr>
                <w:i/>
                <w:iCs/>
                <w:szCs w:val="17"/>
              </w:rPr>
              <w:t>Ursus maritimus</w:t>
            </w:r>
            <w:r w:rsidRPr="00E11C90">
              <w:rPr>
                <w:i/>
                <w:iCs/>
                <w:szCs w:val="17"/>
              </w:rPr>
              <w:br/>
            </w:r>
            <w:r w:rsidRPr="00E11C90">
              <w:rPr>
                <w:szCs w:val="17"/>
              </w:rPr>
              <w:t>Polar Bear</w:t>
            </w:r>
          </w:p>
          <w:p w14:paraId="6369C8B9" w14:textId="77777777" w:rsidR="003F483F" w:rsidRPr="00E11C90" w:rsidRDefault="003F483F" w:rsidP="003F483F">
            <w:pPr>
              <w:spacing w:after="120"/>
              <w:jc w:val="left"/>
              <w:rPr>
                <w:i/>
                <w:iCs/>
                <w:szCs w:val="17"/>
              </w:rPr>
            </w:pPr>
            <w:r w:rsidRPr="00E11C90">
              <w:rPr>
                <w:i/>
                <w:iCs/>
                <w:szCs w:val="17"/>
              </w:rPr>
              <w:t>Arctictis binturong</w:t>
            </w:r>
            <w:r w:rsidRPr="00E11C90">
              <w:rPr>
                <w:i/>
                <w:iCs/>
                <w:szCs w:val="17"/>
              </w:rPr>
              <w:br/>
            </w:r>
            <w:r w:rsidRPr="00E11C90">
              <w:rPr>
                <w:szCs w:val="17"/>
              </w:rPr>
              <w:t>Binturong</w:t>
            </w:r>
          </w:p>
          <w:p w14:paraId="6C4639FF" w14:textId="77777777" w:rsidR="003F483F" w:rsidRPr="00E11C90" w:rsidRDefault="003F483F" w:rsidP="003F483F">
            <w:pPr>
              <w:spacing w:after="120"/>
              <w:jc w:val="left"/>
              <w:rPr>
                <w:i/>
                <w:iCs/>
                <w:szCs w:val="17"/>
              </w:rPr>
            </w:pPr>
            <w:r w:rsidRPr="00E11C90">
              <w:rPr>
                <w:i/>
                <w:iCs/>
                <w:szCs w:val="17"/>
              </w:rPr>
              <w:t>Elephas maximus</w:t>
            </w:r>
            <w:r w:rsidRPr="00E11C90">
              <w:rPr>
                <w:i/>
                <w:iCs/>
                <w:szCs w:val="17"/>
              </w:rPr>
              <w:br/>
            </w:r>
            <w:r w:rsidRPr="00E11C90">
              <w:rPr>
                <w:szCs w:val="17"/>
              </w:rPr>
              <w:t>Asian Elephant, Indian Elephant</w:t>
            </w:r>
          </w:p>
          <w:p w14:paraId="5D2BCED7" w14:textId="77777777" w:rsidR="003F483F" w:rsidRPr="00E11C90" w:rsidRDefault="003F483F" w:rsidP="003F483F">
            <w:pPr>
              <w:spacing w:after="120"/>
              <w:jc w:val="left"/>
              <w:rPr>
                <w:i/>
                <w:iCs/>
                <w:szCs w:val="17"/>
              </w:rPr>
            </w:pPr>
            <w:r w:rsidRPr="00E11C90">
              <w:rPr>
                <w:i/>
                <w:iCs/>
                <w:szCs w:val="17"/>
              </w:rPr>
              <w:t>Loxodonta Africana</w:t>
            </w:r>
            <w:r w:rsidRPr="00E11C90">
              <w:rPr>
                <w:i/>
                <w:iCs/>
                <w:szCs w:val="17"/>
              </w:rPr>
              <w:br/>
            </w:r>
            <w:r w:rsidRPr="00E11C90">
              <w:rPr>
                <w:szCs w:val="17"/>
              </w:rPr>
              <w:t>African Elephant</w:t>
            </w:r>
          </w:p>
          <w:p w14:paraId="74AAFAD3" w14:textId="77777777" w:rsidR="003F483F" w:rsidRPr="00E11C90" w:rsidRDefault="003F483F" w:rsidP="003F483F">
            <w:pPr>
              <w:spacing w:after="120"/>
              <w:jc w:val="left"/>
              <w:rPr>
                <w:i/>
                <w:iCs/>
                <w:szCs w:val="17"/>
              </w:rPr>
            </w:pPr>
            <w:r w:rsidRPr="00E11C90">
              <w:rPr>
                <w:i/>
                <w:iCs/>
                <w:szCs w:val="17"/>
              </w:rPr>
              <w:t>Equus ferus przewalskii</w:t>
            </w:r>
            <w:r w:rsidRPr="00E11C90">
              <w:rPr>
                <w:i/>
                <w:iCs/>
                <w:szCs w:val="17"/>
              </w:rPr>
              <w:br/>
            </w:r>
            <w:r w:rsidRPr="00E11C90">
              <w:rPr>
                <w:szCs w:val="17"/>
              </w:rPr>
              <w:t xml:space="preserve">Przewalski’s Horse, Asian Wild Horse, </w:t>
            </w:r>
            <w:r w:rsidRPr="00E11C90">
              <w:rPr>
                <w:szCs w:val="17"/>
              </w:rPr>
              <w:br/>
              <w:t>Mongolian Wild Horse</w:t>
            </w:r>
          </w:p>
          <w:p w14:paraId="5E655FFF" w14:textId="77777777" w:rsidR="003F483F" w:rsidRPr="00E11C90" w:rsidRDefault="003F483F" w:rsidP="003F483F">
            <w:pPr>
              <w:spacing w:after="120"/>
              <w:jc w:val="left"/>
              <w:rPr>
                <w:i/>
                <w:iCs/>
                <w:szCs w:val="17"/>
              </w:rPr>
            </w:pPr>
            <w:r w:rsidRPr="00E11C90">
              <w:rPr>
                <w:i/>
                <w:iCs/>
                <w:szCs w:val="17"/>
              </w:rPr>
              <w:t>Equus quagga</w:t>
            </w:r>
            <w:r w:rsidRPr="00E11C90">
              <w:rPr>
                <w:i/>
                <w:iCs/>
                <w:szCs w:val="17"/>
              </w:rPr>
              <w:br/>
            </w:r>
            <w:r w:rsidRPr="00E11C90">
              <w:rPr>
                <w:szCs w:val="17"/>
              </w:rPr>
              <w:t>Common Zebra, Burchell’s Zebra, Plains Zebra, Painted Zebra</w:t>
            </w:r>
          </w:p>
          <w:p w14:paraId="7220907A" w14:textId="77777777" w:rsidR="003F483F" w:rsidRPr="00E11C90" w:rsidRDefault="003F483F" w:rsidP="003F483F">
            <w:pPr>
              <w:spacing w:after="120"/>
              <w:jc w:val="left"/>
              <w:rPr>
                <w:i/>
                <w:iCs/>
                <w:szCs w:val="17"/>
              </w:rPr>
            </w:pPr>
            <w:r w:rsidRPr="00E11C90">
              <w:rPr>
                <w:i/>
                <w:iCs/>
                <w:szCs w:val="17"/>
              </w:rPr>
              <w:t>Tapirus indicus</w:t>
            </w:r>
            <w:r w:rsidRPr="00E11C90">
              <w:rPr>
                <w:i/>
                <w:iCs/>
                <w:szCs w:val="17"/>
              </w:rPr>
              <w:br/>
            </w:r>
            <w:r w:rsidRPr="00E11C90">
              <w:rPr>
                <w:szCs w:val="17"/>
              </w:rPr>
              <w:t>Malayan Tapir, Malay Tapir, Indian Tapir, Asian Tapir, Asiatic Tapir</w:t>
            </w:r>
          </w:p>
          <w:p w14:paraId="6653862A" w14:textId="77777777" w:rsidR="003F483F" w:rsidRPr="00E11C90" w:rsidRDefault="003F483F" w:rsidP="003F483F">
            <w:pPr>
              <w:spacing w:after="120"/>
              <w:jc w:val="left"/>
              <w:rPr>
                <w:i/>
                <w:iCs/>
                <w:szCs w:val="17"/>
              </w:rPr>
            </w:pPr>
            <w:r w:rsidRPr="00E11C90">
              <w:rPr>
                <w:i/>
                <w:iCs/>
                <w:szCs w:val="17"/>
              </w:rPr>
              <w:t>Tapirus terrestris</w:t>
            </w:r>
            <w:r w:rsidRPr="00E11C90">
              <w:rPr>
                <w:i/>
                <w:iCs/>
                <w:szCs w:val="17"/>
              </w:rPr>
              <w:br/>
            </w:r>
            <w:r w:rsidRPr="00E11C90">
              <w:rPr>
                <w:szCs w:val="17"/>
              </w:rPr>
              <w:t>Brazilian Tapir, Lowland Tapir, South American Tapir</w:t>
            </w:r>
          </w:p>
          <w:p w14:paraId="2D4EDE30" w14:textId="77777777" w:rsidR="003F483F" w:rsidRPr="00E11C90" w:rsidRDefault="003F483F" w:rsidP="003F483F">
            <w:pPr>
              <w:spacing w:after="120"/>
              <w:jc w:val="left"/>
              <w:rPr>
                <w:i/>
                <w:iCs/>
                <w:szCs w:val="17"/>
              </w:rPr>
            </w:pPr>
            <w:r w:rsidRPr="00E11C90">
              <w:rPr>
                <w:i/>
                <w:iCs/>
                <w:szCs w:val="17"/>
              </w:rPr>
              <w:t>Ceratotherium simum</w:t>
            </w:r>
            <w:r w:rsidRPr="00E11C90">
              <w:rPr>
                <w:i/>
                <w:iCs/>
                <w:szCs w:val="17"/>
              </w:rPr>
              <w:br/>
            </w:r>
            <w:r w:rsidRPr="00E11C90">
              <w:rPr>
                <w:szCs w:val="17"/>
              </w:rPr>
              <w:t>White Rhinoceros, Square-lipped Rhinoceros</w:t>
            </w:r>
          </w:p>
          <w:p w14:paraId="45AEA49D" w14:textId="77777777" w:rsidR="003F483F" w:rsidRPr="00E11C90" w:rsidRDefault="003F483F" w:rsidP="003F483F">
            <w:pPr>
              <w:spacing w:after="120"/>
              <w:jc w:val="left"/>
              <w:rPr>
                <w:i/>
                <w:iCs/>
                <w:szCs w:val="17"/>
              </w:rPr>
            </w:pPr>
            <w:r w:rsidRPr="00E11C90">
              <w:rPr>
                <w:i/>
                <w:iCs/>
                <w:szCs w:val="17"/>
              </w:rPr>
              <w:t>Diceros bicornis</w:t>
            </w:r>
            <w:r w:rsidRPr="00E11C90">
              <w:rPr>
                <w:i/>
                <w:iCs/>
                <w:szCs w:val="17"/>
              </w:rPr>
              <w:br/>
            </w:r>
            <w:r w:rsidRPr="00E11C90">
              <w:rPr>
                <w:szCs w:val="17"/>
              </w:rPr>
              <w:t>Black Rhinoceros</w:t>
            </w:r>
          </w:p>
          <w:p w14:paraId="57EDF852" w14:textId="77777777" w:rsidR="003F483F" w:rsidRPr="00E11C90" w:rsidRDefault="003F483F" w:rsidP="003F483F">
            <w:pPr>
              <w:spacing w:after="120"/>
              <w:jc w:val="left"/>
              <w:rPr>
                <w:i/>
                <w:iCs/>
                <w:szCs w:val="17"/>
              </w:rPr>
            </w:pPr>
            <w:r w:rsidRPr="00E11C90">
              <w:rPr>
                <w:i/>
                <w:iCs/>
                <w:szCs w:val="17"/>
              </w:rPr>
              <w:lastRenderedPageBreak/>
              <w:t>Pecari tajacu</w:t>
            </w:r>
            <w:r w:rsidRPr="00E11C90">
              <w:rPr>
                <w:i/>
                <w:iCs/>
                <w:szCs w:val="17"/>
              </w:rPr>
              <w:br/>
            </w:r>
            <w:r w:rsidRPr="00E11C90">
              <w:rPr>
                <w:szCs w:val="17"/>
              </w:rPr>
              <w:t>Collared Peccary</w:t>
            </w:r>
          </w:p>
          <w:p w14:paraId="5F5C4119" w14:textId="77777777" w:rsidR="003F483F" w:rsidRPr="00E11C90" w:rsidRDefault="003F483F" w:rsidP="003F483F">
            <w:pPr>
              <w:spacing w:after="120"/>
              <w:jc w:val="left"/>
              <w:rPr>
                <w:i/>
                <w:iCs/>
                <w:szCs w:val="17"/>
              </w:rPr>
            </w:pPr>
            <w:r w:rsidRPr="00E11C90">
              <w:rPr>
                <w:i/>
                <w:iCs/>
                <w:szCs w:val="17"/>
              </w:rPr>
              <w:t>Choeropsis liberiensis</w:t>
            </w:r>
            <w:r w:rsidRPr="00E11C90">
              <w:rPr>
                <w:i/>
                <w:iCs/>
                <w:szCs w:val="17"/>
              </w:rPr>
              <w:br/>
            </w:r>
            <w:r w:rsidRPr="00E11C90">
              <w:rPr>
                <w:szCs w:val="17"/>
              </w:rPr>
              <w:t>Pygmy Hippopotamus</w:t>
            </w:r>
          </w:p>
          <w:p w14:paraId="713A37B7" w14:textId="77777777" w:rsidR="003F483F" w:rsidRPr="00E11C90" w:rsidRDefault="003F483F" w:rsidP="003F483F">
            <w:pPr>
              <w:spacing w:after="120"/>
              <w:jc w:val="left"/>
              <w:rPr>
                <w:i/>
                <w:iCs/>
                <w:szCs w:val="17"/>
              </w:rPr>
            </w:pPr>
            <w:r w:rsidRPr="00E11C90">
              <w:rPr>
                <w:i/>
                <w:iCs/>
                <w:szCs w:val="17"/>
              </w:rPr>
              <w:t>Hippopotamus amphibius</w:t>
            </w:r>
            <w:r w:rsidRPr="00E11C90">
              <w:rPr>
                <w:i/>
                <w:iCs/>
                <w:szCs w:val="17"/>
              </w:rPr>
              <w:br/>
            </w:r>
            <w:r w:rsidRPr="00E11C90">
              <w:rPr>
                <w:szCs w:val="17"/>
              </w:rPr>
              <w:t>Common Hippopotamus</w:t>
            </w:r>
          </w:p>
          <w:p w14:paraId="61786D4D" w14:textId="77777777" w:rsidR="003F483F" w:rsidRPr="00E11C90" w:rsidRDefault="003F483F" w:rsidP="003F483F">
            <w:pPr>
              <w:spacing w:after="120"/>
              <w:jc w:val="left"/>
              <w:rPr>
                <w:i/>
                <w:iCs/>
                <w:szCs w:val="17"/>
              </w:rPr>
            </w:pPr>
            <w:r w:rsidRPr="00E11C90">
              <w:rPr>
                <w:i/>
                <w:iCs/>
                <w:szCs w:val="17"/>
              </w:rPr>
              <w:t>Lama guanicoe</w:t>
            </w:r>
            <w:r w:rsidRPr="00E11C90">
              <w:rPr>
                <w:i/>
                <w:iCs/>
                <w:szCs w:val="17"/>
              </w:rPr>
              <w:br/>
            </w:r>
            <w:r w:rsidRPr="00E11C90">
              <w:rPr>
                <w:szCs w:val="17"/>
              </w:rPr>
              <w:t>Guanaco</w:t>
            </w:r>
          </w:p>
          <w:p w14:paraId="64060CB2" w14:textId="77777777" w:rsidR="003F483F" w:rsidRPr="00E11C90" w:rsidRDefault="003F483F" w:rsidP="003F483F">
            <w:pPr>
              <w:spacing w:after="120"/>
              <w:jc w:val="left"/>
              <w:rPr>
                <w:i/>
                <w:iCs/>
                <w:szCs w:val="17"/>
              </w:rPr>
            </w:pPr>
            <w:r w:rsidRPr="00E11C90">
              <w:rPr>
                <w:i/>
                <w:iCs/>
                <w:szCs w:val="17"/>
              </w:rPr>
              <w:t>Giraffa camelopardalis</w:t>
            </w:r>
            <w:r w:rsidRPr="00E11C90">
              <w:rPr>
                <w:i/>
                <w:iCs/>
                <w:szCs w:val="17"/>
              </w:rPr>
              <w:br/>
            </w:r>
            <w:r w:rsidRPr="00E11C90">
              <w:rPr>
                <w:szCs w:val="17"/>
              </w:rPr>
              <w:t>Giraffe</w:t>
            </w:r>
          </w:p>
          <w:p w14:paraId="5721EDD1" w14:textId="77777777" w:rsidR="003F483F" w:rsidRPr="00E11C90" w:rsidRDefault="003F483F" w:rsidP="003F483F">
            <w:pPr>
              <w:spacing w:after="120"/>
              <w:jc w:val="left"/>
              <w:rPr>
                <w:i/>
                <w:iCs/>
                <w:szCs w:val="17"/>
              </w:rPr>
            </w:pPr>
            <w:r w:rsidRPr="00E11C90">
              <w:rPr>
                <w:i/>
                <w:iCs/>
                <w:szCs w:val="17"/>
              </w:rPr>
              <w:t>Odocoileus virginianus</w:t>
            </w:r>
            <w:r w:rsidRPr="00E11C90">
              <w:rPr>
                <w:i/>
                <w:iCs/>
                <w:szCs w:val="17"/>
              </w:rPr>
              <w:br/>
            </w:r>
            <w:r w:rsidRPr="00E11C90">
              <w:rPr>
                <w:szCs w:val="17"/>
              </w:rPr>
              <w:t>White-tailed Deer and hybrids of White-tailed Deer</w:t>
            </w:r>
          </w:p>
          <w:p w14:paraId="4BAD4D02" w14:textId="77777777" w:rsidR="003F483F" w:rsidRPr="00E11C90" w:rsidRDefault="003F483F" w:rsidP="003F483F">
            <w:pPr>
              <w:spacing w:after="120"/>
              <w:jc w:val="left"/>
              <w:rPr>
                <w:i/>
                <w:iCs/>
                <w:szCs w:val="17"/>
              </w:rPr>
            </w:pPr>
            <w:r w:rsidRPr="00E11C90">
              <w:rPr>
                <w:i/>
                <w:iCs/>
                <w:szCs w:val="17"/>
              </w:rPr>
              <w:t>Addax nasomaculatus</w:t>
            </w:r>
            <w:r w:rsidRPr="00E11C90">
              <w:rPr>
                <w:i/>
                <w:iCs/>
                <w:szCs w:val="17"/>
              </w:rPr>
              <w:br/>
            </w:r>
            <w:r w:rsidRPr="00E11C90">
              <w:rPr>
                <w:szCs w:val="17"/>
              </w:rPr>
              <w:t>Addax</w:t>
            </w:r>
          </w:p>
          <w:p w14:paraId="527016A6" w14:textId="77777777" w:rsidR="003F483F" w:rsidRPr="00E11C90" w:rsidRDefault="003F483F" w:rsidP="003F483F">
            <w:pPr>
              <w:spacing w:after="120"/>
              <w:jc w:val="left"/>
              <w:rPr>
                <w:i/>
                <w:iCs/>
                <w:szCs w:val="17"/>
              </w:rPr>
            </w:pPr>
            <w:r w:rsidRPr="00E11C90">
              <w:rPr>
                <w:i/>
                <w:iCs/>
                <w:szCs w:val="17"/>
              </w:rPr>
              <w:t>Ammotragus lervia</w:t>
            </w:r>
            <w:r w:rsidRPr="00E11C90">
              <w:rPr>
                <w:i/>
                <w:iCs/>
                <w:szCs w:val="17"/>
              </w:rPr>
              <w:br/>
            </w:r>
            <w:r w:rsidRPr="00E11C90">
              <w:rPr>
                <w:szCs w:val="17"/>
              </w:rPr>
              <w:t>Barbary Sheep, Aoudad</w:t>
            </w:r>
          </w:p>
          <w:p w14:paraId="3121BEBD" w14:textId="77777777" w:rsidR="003F483F" w:rsidRPr="00E11C90" w:rsidRDefault="003F483F" w:rsidP="003F483F">
            <w:pPr>
              <w:spacing w:after="120"/>
              <w:jc w:val="left"/>
              <w:rPr>
                <w:i/>
                <w:iCs/>
                <w:szCs w:val="17"/>
              </w:rPr>
            </w:pPr>
            <w:r w:rsidRPr="00E11C90">
              <w:rPr>
                <w:i/>
                <w:iCs/>
                <w:szCs w:val="17"/>
              </w:rPr>
              <w:t>Boselaphus tragocamelus</w:t>
            </w:r>
            <w:r w:rsidRPr="00E11C90">
              <w:rPr>
                <w:i/>
                <w:iCs/>
                <w:szCs w:val="17"/>
              </w:rPr>
              <w:br/>
            </w:r>
            <w:r w:rsidRPr="00E11C90">
              <w:rPr>
                <w:szCs w:val="17"/>
              </w:rPr>
              <w:t>Nilgai, Bluebuck</w:t>
            </w:r>
          </w:p>
          <w:p w14:paraId="769F29BB" w14:textId="77777777" w:rsidR="003F483F" w:rsidRPr="00E11C90" w:rsidRDefault="003F483F" w:rsidP="003F483F">
            <w:pPr>
              <w:spacing w:after="120"/>
              <w:jc w:val="left"/>
              <w:rPr>
                <w:i/>
                <w:iCs/>
                <w:szCs w:val="17"/>
              </w:rPr>
            </w:pPr>
            <w:r w:rsidRPr="00E11C90">
              <w:rPr>
                <w:i/>
                <w:iCs/>
                <w:szCs w:val="17"/>
              </w:rPr>
              <w:t>Hemitragus jemlahicus</w:t>
            </w:r>
            <w:r w:rsidRPr="00E11C90">
              <w:rPr>
                <w:i/>
                <w:iCs/>
                <w:szCs w:val="17"/>
              </w:rPr>
              <w:br/>
            </w:r>
            <w:r w:rsidRPr="00E11C90">
              <w:rPr>
                <w:szCs w:val="17"/>
              </w:rPr>
              <w:t>Himalayan Tahr</w:t>
            </w:r>
          </w:p>
          <w:p w14:paraId="5310D94D" w14:textId="77777777" w:rsidR="003F483F" w:rsidRPr="00E11C90" w:rsidRDefault="003F483F" w:rsidP="003F483F">
            <w:pPr>
              <w:spacing w:after="120"/>
              <w:jc w:val="left"/>
              <w:rPr>
                <w:i/>
                <w:iCs/>
                <w:szCs w:val="17"/>
              </w:rPr>
            </w:pPr>
            <w:r w:rsidRPr="00E11C90">
              <w:rPr>
                <w:i/>
                <w:iCs/>
                <w:szCs w:val="17"/>
              </w:rPr>
              <w:t>Kobus ellipsiprymnus</w:t>
            </w:r>
            <w:r w:rsidRPr="00E11C90">
              <w:rPr>
                <w:i/>
                <w:iCs/>
                <w:szCs w:val="17"/>
              </w:rPr>
              <w:br/>
            </w:r>
            <w:r w:rsidRPr="00E11C90">
              <w:rPr>
                <w:szCs w:val="17"/>
              </w:rPr>
              <w:t>Waterbuck</w:t>
            </w:r>
          </w:p>
          <w:p w14:paraId="486D4E3E" w14:textId="77777777" w:rsidR="003F483F" w:rsidRPr="00E11C90" w:rsidRDefault="003F483F" w:rsidP="003F483F">
            <w:pPr>
              <w:spacing w:after="120"/>
              <w:jc w:val="left"/>
              <w:rPr>
                <w:i/>
                <w:iCs/>
                <w:szCs w:val="17"/>
              </w:rPr>
            </w:pPr>
            <w:r w:rsidRPr="00E11C90">
              <w:rPr>
                <w:i/>
                <w:iCs/>
                <w:szCs w:val="17"/>
              </w:rPr>
              <w:t>Nanger dama</w:t>
            </w:r>
            <w:r w:rsidRPr="00E11C90">
              <w:rPr>
                <w:i/>
                <w:iCs/>
                <w:szCs w:val="17"/>
              </w:rPr>
              <w:br/>
            </w:r>
            <w:r w:rsidRPr="00E11C90">
              <w:rPr>
                <w:szCs w:val="17"/>
              </w:rPr>
              <w:t>Addra Gazelle, Dama Gazelle, Mhorr Gazelle</w:t>
            </w:r>
          </w:p>
          <w:p w14:paraId="245F7040" w14:textId="77777777" w:rsidR="003F483F" w:rsidRPr="00E11C90" w:rsidRDefault="003F483F" w:rsidP="003F483F">
            <w:pPr>
              <w:spacing w:after="120"/>
              <w:jc w:val="left"/>
              <w:rPr>
                <w:i/>
                <w:iCs/>
                <w:szCs w:val="17"/>
              </w:rPr>
            </w:pPr>
            <w:r w:rsidRPr="00E11C90">
              <w:rPr>
                <w:i/>
                <w:iCs/>
                <w:szCs w:val="17"/>
              </w:rPr>
              <w:t>Nanger granti</w:t>
            </w:r>
            <w:r w:rsidRPr="00E11C90">
              <w:rPr>
                <w:i/>
                <w:iCs/>
                <w:szCs w:val="17"/>
              </w:rPr>
              <w:br/>
            </w:r>
            <w:r w:rsidRPr="00E11C90">
              <w:rPr>
                <w:szCs w:val="17"/>
              </w:rPr>
              <w:t>Grant’s Gazelle</w:t>
            </w:r>
          </w:p>
          <w:p w14:paraId="7C6204EA" w14:textId="77777777" w:rsidR="003F483F" w:rsidRPr="00E11C90" w:rsidRDefault="003F483F" w:rsidP="003F483F">
            <w:pPr>
              <w:spacing w:after="120"/>
              <w:jc w:val="left"/>
              <w:rPr>
                <w:i/>
                <w:iCs/>
                <w:szCs w:val="17"/>
              </w:rPr>
            </w:pPr>
            <w:r w:rsidRPr="00E11C90">
              <w:rPr>
                <w:i/>
                <w:iCs/>
                <w:szCs w:val="17"/>
              </w:rPr>
              <w:t>Oryx dammah</w:t>
            </w:r>
            <w:r w:rsidRPr="00E11C90">
              <w:rPr>
                <w:i/>
                <w:iCs/>
                <w:szCs w:val="17"/>
              </w:rPr>
              <w:br/>
            </w:r>
            <w:r w:rsidRPr="00E11C90">
              <w:rPr>
                <w:szCs w:val="17"/>
              </w:rPr>
              <w:t>Scimitar Oryx, Scimitar-horned Oryx</w:t>
            </w:r>
          </w:p>
          <w:p w14:paraId="576371A7" w14:textId="77777777" w:rsidR="003F483F" w:rsidRPr="00E11C90" w:rsidRDefault="003F483F" w:rsidP="003F483F">
            <w:pPr>
              <w:spacing w:after="120"/>
              <w:jc w:val="left"/>
              <w:rPr>
                <w:i/>
                <w:iCs/>
                <w:szCs w:val="17"/>
              </w:rPr>
            </w:pPr>
            <w:r w:rsidRPr="00E11C90">
              <w:rPr>
                <w:i/>
                <w:iCs/>
                <w:szCs w:val="17"/>
              </w:rPr>
              <w:t>Syncerus caffer</w:t>
            </w:r>
            <w:r w:rsidRPr="00E11C90">
              <w:rPr>
                <w:i/>
                <w:iCs/>
                <w:szCs w:val="17"/>
              </w:rPr>
              <w:br/>
            </w:r>
            <w:r w:rsidRPr="00E11C90">
              <w:rPr>
                <w:szCs w:val="17"/>
              </w:rPr>
              <w:t>Congo Buffalo, Cape Buffalo, African Buffalo</w:t>
            </w:r>
          </w:p>
          <w:p w14:paraId="1D0BFC32" w14:textId="77777777" w:rsidR="003F483F" w:rsidRPr="00E11C90" w:rsidRDefault="003F483F" w:rsidP="003F483F">
            <w:pPr>
              <w:spacing w:after="120"/>
              <w:jc w:val="left"/>
              <w:rPr>
                <w:i/>
                <w:iCs/>
                <w:szCs w:val="17"/>
              </w:rPr>
            </w:pPr>
            <w:r w:rsidRPr="00E11C90">
              <w:rPr>
                <w:i/>
                <w:iCs/>
                <w:szCs w:val="17"/>
              </w:rPr>
              <w:t>Tragelaphus angasii</w:t>
            </w:r>
            <w:r w:rsidRPr="00E11C90">
              <w:rPr>
                <w:i/>
                <w:iCs/>
                <w:szCs w:val="17"/>
              </w:rPr>
              <w:br/>
            </w:r>
            <w:r w:rsidRPr="00E11C90">
              <w:rPr>
                <w:szCs w:val="17"/>
              </w:rPr>
              <w:t>Nyala</w:t>
            </w:r>
          </w:p>
          <w:p w14:paraId="6FD6CC8C" w14:textId="77777777" w:rsidR="003F483F" w:rsidRPr="00E11C90" w:rsidRDefault="003F483F" w:rsidP="003F483F">
            <w:pPr>
              <w:spacing w:after="120"/>
              <w:jc w:val="left"/>
              <w:rPr>
                <w:i/>
                <w:iCs/>
                <w:szCs w:val="17"/>
              </w:rPr>
            </w:pPr>
            <w:r w:rsidRPr="00E11C90">
              <w:rPr>
                <w:i/>
                <w:iCs/>
                <w:szCs w:val="17"/>
              </w:rPr>
              <w:t>Tragelaphus eurycerus</w:t>
            </w:r>
            <w:r w:rsidRPr="00E11C90">
              <w:rPr>
                <w:i/>
                <w:iCs/>
                <w:szCs w:val="17"/>
              </w:rPr>
              <w:br/>
            </w:r>
            <w:r w:rsidRPr="00E11C90">
              <w:rPr>
                <w:szCs w:val="17"/>
              </w:rPr>
              <w:t>Bongo</w:t>
            </w:r>
          </w:p>
          <w:p w14:paraId="1E721484" w14:textId="77777777" w:rsidR="003F483F" w:rsidRPr="00E11C90" w:rsidRDefault="003F483F" w:rsidP="003F483F">
            <w:pPr>
              <w:spacing w:after="120"/>
              <w:jc w:val="left"/>
              <w:rPr>
                <w:i/>
                <w:iCs/>
                <w:szCs w:val="17"/>
              </w:rPr>
            </w:pPr>
            <w:r w:rsidRPr="00E11C90">
              <w:rPr>
                <w:i/>
                <w:iCs/>
                <w:szCs w:val="17"/>
              </w:rPr>
              <w:t>Tragelaphus oryx</w:t>
            </w:r>
            <w:r w:rsidRPr="00E11C90">
              <w:rPr>
                <w:i/>
                <w:iCs/>
                <w:szCs w:val="17"/>
              </w:rPr>
              <w:br/>
            </w:r>
            <w:r w:rsidRPr="00E11C90">
              <w:rPr>
                <w:szCs w:val="17"/>
              </w:rPr>
              <w:t>Common Eland</w:t>
            </w:r>
          </w:p>
          <w:p w14:paraId="1989D6F6" w14:textId="77777777" w:rsidR="003F483F" w:rsidRPr="00E11C90" w:rsidRDefault="003F483F" w:rsidP="003F483F">
            <w:pPr>
              <w:spacing w:after="120"/>
              <w:jc w:val="left"/>
              <w:rPr>
                <w:i/>
                <w:iCs/>
                <w:szCs w:val="17"/>
              </w:rPr>
            </w:pPr>
            <w:r w:rsidRPr="00E11C90">
              <w:rPr>
                <w:i/>
                <w:iCs/>
                <w:szCs w:val="17"/>
              </w:rPr>
              <w:t>Tragelaphus spekii</w:t>
            </w:r>
            <w:r w:rsidRPr="00E11C90">
              <w:rPr>
                <w:i/>
                <w:iCs/>
                <w:szCs w:val="17"/>
              </w:rPr>
              <w:br/>
            </w:r>
            <w:r w:rsidRPr="00E11C90">
              <w:rPr>
                <w:szCs w:val="17"/>
              </w:rPr>
              <w:t>Sitatunga, Marshbuck</w:t>
            </w:r>
          </w:p>
          <w:p w14:paraId="58084806" w14:textId="77777777" w:rsidR="003F483F" w:rsidRPr="00E11C90" w:rsidRDefault="003F483F" w:rsidP="003F483F">
            <w:pPr>
              <w:spacing w:after="120"/>
              <w:jc w:val="left"/>
              <w:rPr>
                <w:i/>
                <w:iCs/>
                <w:szCs w:val="17"/>
              </w:rPr>
            </w:pPr>
            <w:r w:rsidRPr="00E11C90">
              <w:rPr>
                <w:i/>
                <w:iCs/>
                <w:szCs w:val="17"/>
              </w:rPr>
              <w:t>Tragelaphus strepsiceros</w:t>
            </w:r>
            <w:r w:rsidRPr="00E11C90">
              <w:rPr>
                <w:i/>
                <w:iCs/>
                <w:szCs w:val="17"/>
              </w:rPr>
              <w:br/>
            </w:r>
            <w:r w:rsidRPr="00E11C90">
              <w:rPr>
                <w:szCs w:val="17"/>
              </w:rPr>
              <w:t>Greater Kudu</w:t>
            </w:r>
          </w:p>
          <w:p w14:paraId="50BFF1E9" w14:textId="77777777" w:rsidR="003F483F" w:rsidRPr="00E11C90" w:rsidRDefault="003F483F" w:rsidP="003F483F">
            <w:pPr>
              <w:spacing w:after="120"/>
              <w:jc w:val="left"/>
              <w:rPr>
                <w:i/>
                <w:iCs/>
                <w:szCs w:val="17"/>
              </w:rPr>
            </w:pPr>
            <w:r w:rsidRPr="00E11C90">
              <w:rPr>
                <w:i/>
                <w:iCs/>
                <w:szCs w:val="17"/>
              </w:rPr>
              <w:t>Hystrix africaeaustralis</w:t>
            </w:r>
            <w:r w:rsidRPr="00E11C90">
              <w:rPr>
                <w:i/>
                <w:iCs/>
                <w:szCs w:val="17"/>
              </w:rPr>
              <w:br/>
            </w:r>
            <w:r w:rsidRPr="00E11C90">
              <w:rPr>
                <w:szCs w:val="17"/>
              </w:rPr>
              <w:t>Cape Porcupine</w:t>
            </w:r>
          </w:p>
          <w:p w14:paraId="6EB0486A" w14:textId="77777777" w:rsidR="003F483F" w:rsidRPr="00E11C90" w:rsidRDefault="003F483F" w:rsidP="003F483F">
            <w:pPr>
              <w:spacing w:after="120"/>
              <w:jc w:val="left"/>
              <w:rPr>
                <w:i/>
                <w:iCs/>
                <w:szCs w:val="17"/>
              </w:rPr>
            </w:pPr>
            <w:r w:rsidRPr="00E11C90">
              <w:rPr>
                <w:i/>
                <w:iCs/>
                <w:szCs w:val="17"/>
              </w:rPr>
              <w:t>Hystrix cristata</w:t>
            </w:r>
            <w:r w:rsidRPr="00E11C90">
              <w:rPr>
                <w:i/>
                <w:iCs/>
                <w:szCs w:val="17"/>
              </w:rPr>
              <w:br/>
            </w:r>
            <w:r w:rsidRPr="00E11C90">
              <w:rPr>
                <w:szCs w:val="17"/>
              </w:rPr>
              <w:t>North African Crested Porcupine, Crested Porcupine</w:t>
            </w:r>
          </w:p>
          <w:p w14:paraId="7BD7035D" w14:textId="77777777" w:rsidR="003F483F" w:rsidRPr="00E11C90" w:rsidRDefault="003F483F" w:rsidP="003F483F">
            <w:pPr>
              <w:spacing w:after="120"/>
              <w:jc w:val="left"/>
              <w:rPr>
                <w:i/>
                <w:iCs/>
                <w:szCs w:val="17"/>
              </w:rPr>
            </w:pPr>
            <w:r w:rsidRPr="00E11C90">
              <w:rPr>
                <w:i/>
                <w:iCs/>
                <w:szCs w:val="17"/>
              </w:rPr>
              <w:t>Dolichotis patagonum</w:t>
            </w:r>
            <w:r w:rsidRPr="00E11C90">
              <w:rPr>
                <w:i/>
                <w:iCs/>
                <w:szCs w:val="17"/>
              </w:rPr>
              <w:br/>
            </w:r>
            <w:r w:rsidRPr="00E11C90">
              <w:rPr>
                <w:szCs w:val="17"/>
              </w:rPr>
              <w:t>Patagonian Cavy, Mara</w:t>
            </w:r>
          </w:p>
          <w:p w14:paraId="02A9068B" w14:textId="77777777" w:rsidR="003F483F" w:rsidRPr="00E11C90" w:rsidRDefault="003F483F" w:rsidP="003F483F">
            <w:pPr>
              <w:spacing w:after="120"/>
              <w:jc w:val="left"/>
              <w:rPr>
                <w:i/>
                <w:iCs/>
                <w:szCs w:val="17"/>
              </w:rPr>
            </w:pPr>
            <w:r w:rsidRPr="00E11C90">
              <w:rPr>
                <w:i/>
                <w:iCs/>
                <w:szCs w:val="17"/>
              </w:rPr>
              <w:t>Hydrochoerus hydrochaeris</w:t>
            </w:r>
            <w:r w:rsidRPr="00E11C90">
              <w:rPr>
                <w:i/>
                <w:iCs/>
                <w:szCs w:val="17"/>
              </w:rPr>
              <w:br/>
            </w:r>
            <w:r w:rsidRPr="00E11C90">
              <w:rPr>
                <w:szCs w:val="17"/>
              </w:rPr>
              <w:t>Capybara</w:t>
            </w:r>
          </w:p>
          <w:p w14:paraId="296CAA6F" w14:textId="77777777" w:rsidR="003F483F" w:rsidRPr="00E11C90" w:rsidRDefault="003F483F" w:rsidP="003F483F">
            <w:pPr>
              <w:spacing w:after="120"/>
              <w:jc w:val="left"/>
              <w:rPr>
                <w:i/>
                <w:iCs/>
                <w:szCs w:val="17"/>
              </w:rPr>
            </w:pPr>
            <w:r w:rsidRPr="00E11C90">
              <w:rPr>
                <w:i/>
                <w:iCs/>
                <w:szCs w:val="17"/>
              </w:rPr>
              <w:t>Dasyprocta leporine</w:t>
            </w:r>
            <w:r w:rsidRPr="00E11C90">
              <w:rPr>
                <w:i/>
                <w:iCs/>
                <w:szCs w:val="17"/>
              </w:rPr>
              <w:br/>
            </w:r>
            <w:r w:rsidRPr="00E11C90">
              <w:rPr>
                <w:szCs w:val="17"/>
              </w:rPr>
              <w:t>Brazilian Agouti, Red-rumped Agouti</w:t>
            </w:r>
          </w:p>
          <w:p w14:paraId="48D3370C" w14:textId="77777777" w:rsidR="003F483F" w:rsidRPr="00E11C90" w:rsidRDefault="003F483F" w:rsidP="003F483F">
            <w:pPr>
              <w:spacing w:after="120"/>
              <w:jc w:val="left"/>
              <w:rPr>
                <w:i/>
                <w:iCs/>
                <w:szCs w:val="17"/>
              </w:rPr>
            </w:pPr>
            <w:r w:rsidRPr="00E11C90">
              <w:rPr>
                <w:i/>
                <w:iCs/>
                <w:szCs w:val="17"/>
              </w:rPr>
              <w:t>Rhea americana</w:t>
            </w:r>
            <w:r w:rsidRPr="00E11C90">
              <w:rPr>
                <w:i/>
                <w:iCs/>
                <w:szCs w:val="17"/>
              </w:rPr>
              <w:br/>
            </w:r>
            <w:r w:rsidRPr="00E11C90">
              <w:rPr>
                <w:szCs w:val="17"/>
              </w:rPr>
              <w:t>Greater Rhea</w:t>
            </w:r>
          </w:p>
          <w:p w14:paraId="69F3A637" w14:textId="77777777" w:rsidR="003F483F" w:rsidRPr="00E11C90" w:rsidRDefault="003F483F" w:rsidP="003F483F">
            <w:pPr>
              <w:spacing w:after="120"/>
              <w:jc w:val="left"/>
              <w:rPr>
                <w:i/>
                <w:iCs/>
                <w:szCs w:val="17"/>
              </w:rPr>
            </w:pPr>
            <w:r w:rsidRPr="00E11C90">
              <w:rPr>
                <w:i/>
                <w:iCs/>
                <w:szCs w:val="17"/>
              </w:rPr>
              <w:t>Apteryx australis</w:t>
            </w:r>
            <w:r w:rsidRPr="00E11C90">
              <w:rPr>
                <w:i/>
                <w:iCs/>
                <w:szCs w:val="17"/>
              </w:rPr>
              <w:br/>
            </w:r>
            <w:r w:rsidRPr="00E11C90">
              <w:rPr>
                <w:szCs w:val="17"/>
              </w:rPr>
              <w:t>Brown Kiwi</w:t>
            </w:r>
          </w:p>
          <w:p w14:paraId="433C8A89" w14:textId="77777777" w:rsidR="003F483F" w:rsidRPr="00E11C90" w:rsidRDefault="003F483F" w:rsidP="003F483F">
            <w:pPr>
              <w:spacing w:after="120"/>
              <w:jc w:val="left"/>
              <w:rPr>
                <w:i/>
                <w:iCs/>
                <w:szCs w:val="17"/>
              </w:rPr>
            </w:pPr>
            <w:r w:rsidRPr="00E11C90">
              <w:rPr>
                <w:i/>
                <w:iCs/>
                <w:szCs w:val="17"/>
              </w:rPr>
              <w:t>Apteryx mantelli</w:t>
            </w:r>
            <w:r w:rsidRPr="00E11C90">
              <w:rPr>
                <w:i/>
                <w:iCs/>
                <w:szCs w:val="17"/>
              </w:rPr>
              <w:br/>
            </w:r>
            <w:r w:rsidRPr="00E11C90">
              <w:rPr>
                <w:szCs w:val="17"/>
              </w:rPr>
              <w:t>Northern Brown Kiwi</w:t>
            </w:r>
          </w:p>
          <w:p w14:paraId="049B7B98" w14:textId="77777777" w:rsidR="003F483F" w:rsidRPr="00E11C90" w:rsidRDefault="003F483F" w:rsidP="003F483F">
            <w:pPr>
              <w:spacing w:after="120"/>
              <w:jc w:val="left"/>
              <w:rPr>
                <w:i/>
                <w:iCs/>
                <w:szCs w:val="17"/>
              </w:rPr>
            </w:pPr>
            <w:r w:rsidRPr="00E11C90">
              <w:rPr>
                <w:i/>
                <w:iCs/>
                <w:szCs w:val="17"/>
              </w:rPr>
              <w:lastRenderedPageBreak/>
              <w:t>Phoenicopterus chilensis</w:t>
            </w:r>
            <w:r w:rsidRPr="00E11C90">
              <w:rPr>
                <w:i/>
                <w:iCs/>
                <w:szCs w:val="17"/>
              </w:rPr>
              <w:br/>
            </w:r>
            <w:r w:rsidRPr="00E11C90">
              <w:rPr>
                <w:szCs w:val="17"/>
              </w:rPr>
              <w:t>Chilean Flamingo</w:t>
            </w:r>
          </w:p>
          <w:p w14:paraId="5BE1372E" w14:textId="77777777" w:rsidR="003F483F" w:rsidRPr="00E11C90" w:rsidRDefault="003F483F" w:rsidP="003F483F">
            <w:pPr>
              <w:spacing w:after="120"/>
              <w:jc w:val="left"/>
              <w:rPr>
                <w:i/>
                <w:iCs/>
                <w:szCs w:val="17"/>
              </w:rPr>
            </w:pPr>
            <w:r w:rsidRPr="00E11C90">
              <w:rPr>
                <w:i/>
                <w:iCs/>
                <w:szCs w:val="17"/>
              </w:rPr>
              <w:t>Phoenicopterus ruber</w:t>
            </w:r>
            <w:r w:rsidRPr="00E11C90">
              <w:rPr>
                <w:i/>
                <w:iCs/>
                <w:szCs w:val="17"/>
              </w:rPr>
              <w:br/>
            </w:r>
            <w:r w:rsidRPr="00E11C90">
              <w:rPr>
                <w:szCs w:val="17"/>
              </w:rPr>
              <w:t>Greater Flamingo</w:t>
            </w:r>
          </w:p>
          <w:p w14:paraId="6A0ECC0E" w14:textId="77777777" w:rsidR="003F483F" w:rsidRPr="00E11C90" w:rsidRDefault="003F483F" w:rsidP="003F483F">
            <w:pPr>
              <w:spacing w:after="120"/>
              <w:jc w:val="left"/>
              <w:rPr>
                <w:i/>
                <w:iCs/>
                <w:szCs w:val="17"/>
              </w:rPr>
            </w:pPr>
            <w:r w:rsidRPr="00E11C90">
              <w:rPr>
                <w:i/>
                <w:iCs/>
                <w:szCs w:val="17"/>
              </w:rPr>
              <w:t>Vultur gryphus</w:t>
            </w:r>
            <w:r w:rsidRPr="00E11C90">
              <w:rPr>
                <w:i/>
                <w:iCs/>
                <w:szCs w:val="17"/>
              </w:rPr>
              <w:br/>
            </w:r>
            <w:r w:rsidRPr="00E11C90">
              <w:rPr>
                <w:szCs w:val="17"/>
              </w:rPr>
              <w:t>Andean Condor</w:t>
            </w:r>
          </w:p>
          <w:p w14:paraId="54B727F3" w14:textId="77777777" w:rsidR="003F483F" w:rsidRPr="00E11C90" w:rsidRDefault="003F483F" w:rsidP="003F483F">
            <w:pPr>
              <w:spacing w:after="120"/>
              <w:jc w:val="left"/>
              <w:rPr>
                <w:i/>
                <w:iCs/>
                <w:szCs w:val="17"/>
              </w:rPr>
            </w:pPr>
            <w:r w:rsidRPr="00E11C90">
              <w:rPr>
                <w:i/>
                <w:iCs/>
                <w:szCs w:val="17"/>
              </w:rPr>
              <w:t>Mitu tuberosum</w:t>
            </w:r>
            <w:r w:rsidRPr="00E11C90">
              <w:rPr>
                <w:i/>
                <w:iCs/>
                <w:szCs w:val="17"/>
              </w:rPr>
              <w:br/>
            </w:r>
            <w:r w:rsidRPr="00E11C90">
              <w:rPr>
                <w:szCs w:val="17"/>
              </w:rPr>
              <w:t>Razor-billed Curassow</w:t>
            </w:r>
          </w:p>
          <w:p w14:paraId="11848094" w14:textId="77777777" w:rsidR="003F483F" w:rsidRPr="00E11C90" w:rsidRDefault="003F483F" w:rsidP="003F483F">
            <w:pPr>
              <w:spacing w:after="120"/>
              <w:jc w:val="left"/>
              <w:rPr>
                <w:i/>
                <w:iCs/>
                <w:szCs w:val="17"/>
              </w:rPr>
            </w:pPr>
            <w:r w:rsidRPr="00E11C90">
              <w:rPr>
                <w:i/>
                <w:iCs/>
                <w:szCs w:val="17"/>
              </w:rPr>
              <w:t>Alligator mississippiensis</w:t>
            </w:r>
            <w:r w:rsidRPr="00E11C90">
              <w:rPr>
                <w:i/>
                <w:iCs/>
                <w:szCs w:val="17"/>
              </w:rPr>
              <w:br/>
            </w:r>
            <w:r w:rsidRPr="00E11C90">
              <w:rPr>
                <w:szCs w:val="17"/>
              </w:rPr>
              <w:t>American Alligator</w:t>
            </w:r>
          </w:p>
          <w:p w14:paraId="23456570" w14:textId="77777777" w:rsidR="003F483F" w:rsidRPr="00E11C90" w:rsidRDefault="003F483F" w:rsidP="003F483F">
            <w:pPr>
              <w:spacing w:after="120"/>
              <w:jc w:val="left"/>
              <w:rPr>
                <w:i/>
                <w:iCs/>
                <w:szCs w:val="17"/>
              </w:rPr>
            </w:pPr>
            <w:r w:rsidRPr="00E11C90">
              <w:rPr>
                <w:i/>
                <w:iCs/>
                <w:szCs w:val="17"/>
              </w:rPr>
              <w:t>Caiman crocodilus</w:t>
            </w:r>
            <w:r w:rsidRPr="00E11C90">
              <w:rPr>
                <w:i/>
                <w:iCs/>
                <w:szCs w:val="17"/>
              </w:rPr>
              <w:br/>
            </w:r>
            <w:r w:rsidRPr="00E11C90">
              <w:rPr>
                <w:szCs w:val="17"/>
              </w:rPr>
              <w:t>Brown Caiman, Common Caiman, Spectacled Caiman</w:t>
            </w:r>
          </w:p>
          <w:p w14:paraId="385151F4" w14:textId="77777777" w:rsidR="003F483F" w:rsidRPr="00E11C90" w:rsidRDefault="003F483F" w:rsidP="003F483F">
            <w:pPr>
              <w:spacing w:after="120"/>
              <w:jc w:val="left"/>
              <w:rPr>
                <w:i/>
                <w:iCs/>
                <w:szCs w:val="17"/>
              </w:rPr>
            </w:pPr>
            <w:r w:rsidRPr="00E11C90">
              <w:rPr>
                <w:i/>
                <w:iCs/>
                <w:szCs w:val="17"/>
              </w:rPr>
              <w:t>Crocodylus mindorensis</w:t>
            </w:r>
            <w:r w:rsidRPr="00E11C90">
              <w:rPr>
                <w:i/>
                <w:iCs/>
                <w:szCs w:val="17"/>
              </w:rPr>
              <w:br/>
            </w:r>
            <w:r w:rsidRPr="00E11C90">
              <w:rPr>
                <w:szCs w:val="17"/>
              </w:rPr>
              <w:t>Philippine Crocodile</w:t>
            </w:r>
          </w:p>
          <w:p w14:paraId="22C1D66F" w14:textId="77777777" w:rsidR="003F483F" w:rsidRPr="00E11C90" w:rsidRDefault="003F483F" w:rsidP="003F483F">
            <w:pPr>
              <w:spacing w:after="120"/>
              <w:jc w:val="left"/>
              <w:rPr>
                <w:i/>
                <w:iCs/>
                <w:szCs w:val="17"/>
              </w:rPr>
            </w:pPr>
            <w:r w:rsidRPr="00E11C90">
              <w:rPr>
                <w:i/>
                <w:iCs/>
                <w:szCs w:val="17"/>
              </w:rPr>
              <w:t>Crocodylus novaeguineae</w:t>
            </w:r>
            <w:r w:rsidRPr="00E11C90">
              <w:rPr>
                <w:i/>
                <w:iCs/>
                <w:szCs w:val="17"/>
              </w:rPr>
              <w:br/>
            </w:r>
            <w:r w:rsidRPr="00E11C90">
              <w:rPr>
                <w:szCs w:val="17"/>
              </w:rPr>
              <w:t>New Guinea Crocodile</w:t>
            </w:r>
          </w:p>
          <w:p w14:paraId="014C1D2C" w14:textId="77777777" w:rsidR="003F483F" w:rsidRPr="00E11C90" w:rsidRDefault="003F483F" w:rsidP="003F483F">
            <w:pPr>
              <w:spacing w:after="120"/>
              <w:jc w:val="left"/>
              <w:rPr>
                <w:i/>
                <w:iCs/>
                <w:szCs w:val="17"/>
              </w:rPr>
            </w:pPr>
            <w:r w:rsidRPr="00E11C90">
              <w:rPr>
                <w:i/>
                <w:iCs/>
                <w:szCs w:val="17"/>
              </w:rPr>
              <w:t>Tomistoma schlegelii</w:t>
            </w:r>
            <w:r w:rsidRPr="00E11C90">
              <w:rPr>
                <w:i/>
                <w:iCs/>
                <w:szCs w:val="17"/>
              </w:rPr>
              <w:br/>
            </w:r>
            <w:r w:rsidRPr="00E11C90">
              <w:rPr>
                <w:szCs w:val="17"/>
              </w:rPr>
              <w:t xml:space="preserve">False Gharial, False Gavial, Malayan Gharial, </w:t>
            </w:r>
            <w:r w:rsidRPr="00E11C90">
              <w:rPr>
                <w:szCs w:val="17"/>
              </w:rPr>
              <w:br/>
              <w:t>Malayan Gavial, Tomistoma</w:t>
            </w:r>
          </w:p>
          <w:p w14:paraId="6007C0FA" w14:textId="77777777" w:rsidR="003F483F" w:rsidRPr="00E11C90" w:rsidRDefault="003F483F" w:rsidP="003F483F">
            <w:pPr>
              <w:spacing w:after="120"/>
              <w:jc w:val="left"/>
              <w:rPr>
                <w:i/>
                <w:iCs/>
                <w:szCs w:val="17"/>
              </w:rPr>
            </w:pPr>
            <w:r w:rsidRPr="00E11C90">
              <w:rPr>
                <w:i/>
                <w:iCs/>
                <w:szCs w:val="17"/>
              </w:rPr>
              <w:t>Chelydra serpentina</w:t>
            </w:r>
            <w:r w:rsidRPr="00E11C90">
              <w:rPr>
                <w:i/>
                <w:iCs/>
                <w:szCs w:val="17"/>
              </w:rPr>
              <w:br/>
            </w:r>
            <w:r w:rsidRPr="00E11C90">
              <w:rPr>
                <w:szCs w:val="17"/>
              </w:rPr>
              <w:t>Common Snapping Turtle, Common Snapper Turtle</w:t>
            </w:r>
          </w:p>
          <w:p w14:paraId="2483262B" w14:textId="77777777" w:rsidR="003F483F" w:rsidRPr="00E11C90" w:rsidRDefault="003F483F" w:rsidP="003F483F">
            <w:pPr>
              <w:spacing w:after="120"/>
              <w:jc w:val="left"/>
              <w:rPr>
                <w:i/>
                <w:iCs/>
                <w:szCs w:val="17"/>
              </w:rPr>
            </w:pPr>
            <w:r w:rsidRPr="00E11C90">
              <w:rPr>
                <w:i/>
                <w:iCs/>
                <w:szCs w:val="17"/>
              </w:rPr>
              <w:t>Macrochelys temminckii</w:t>
            </w:r>
            <w:r w:rsidRPr="00E11C90">
              <w:rPr>
                <w:i/>
                <w:iCs/>
                <w:szCs w:val="17"/>
              </w:rPr>
              <w:br/>
            </w:r>
            <w:r w:rsidRPr="00E11C90">
              <w:rPr>
                <w:szCs w:val="17"/>
              </w:rPr>
              <w:t>Alligator Snapping Turtle, Alligator Snapper Turtle</w:t>
            </w:r>
          </w:p>
          <w:p w14:paraId="565BFB6A" w14:textId="77777777" w:rsidR="003F483F" w:rsidRPr="00E11C90" w:rsidRDefault="003F483F" w:rsidP="003F483F">
            <w:pPr>
              <w:spacing w:after="120"/>
              <w:jc w:val="left"/>
              <w:rPr>
                <w:i/>
                <w:iCs/>
                <w:szCs w:val="17"/>
              </w:rPr>
            </w:pPr>
            <w:r w:rsidRPr="00E11C90">
              <w:rPr>
                <w:i/>
                <w:iCs/>
                <w:szCs w:val="17"/>
              </w:rPr>
              <w:t>Cuora amboinensis</w:t>
            </w:r>
            <w:r w:rsidRPr="00E11C90">
              <w:rPr>
                <w:i/>
                <w:iCs/>
                <w:szCs w:val="17"/>
              </w:rPr>
              <w:br/>
            </w:r>
            <w:r w:rsidRPr="00E11C90">
              <w:rPr>
                <w:szCs w:val="17"/>
              </w:rPr>
              <w:t>Malaysian Box Turtle, South Asian Box Turtle</w:t>
            </w:r>
          </w:p>
          <w:p w14:paraId="21C8E967" w14:textId="77777777" w:rsidR="003F483F" w:rsidRPr="00E11C90" w:rsidRDefault="003F483F" w:rsidP="003F483F">
            <w:pPr>
              <w:spacing w:after="120"/>
              <w:jc w:val="left"/>
              <w:rPr>
                <w:i/>
                <w:iCs/>
                <w:szCs w:val="17"/>
              </w:rPr>
            </w:pPr>
            <w:r w:rsidRPr="00E11C90">
              <w:rPr>
                <w:i/>
                <w:iCs/>
                <w:szCs w:val="17"/>
              </w:rPr>
              <w:t>Cuora trifasciata</w:t>
            </w:r>
            <w:r w:rsidRPr="00E11C90">
              <w:rPr>
                <w:i/>
                <w:iCs/>
                <w:szCs w:val="17"/>
              </w:rPr>
              <w:br/>
            </w:r>
            <w:r w:rsidRPr="00E11C90">
              <w:rPr>
                <w:szCs w:val="17"/>
              </w:rPr>
              <w:t>Chinese Three-striped Box Turtle</w:t>
            </w:r>
          </w:p>
          <w:p w14:paraId="33AECA5E" w14:textId="77777777" w:rsidR="003F483F" w:rsidRPr="00E11C90" w:rsidRDefault="003F483F" w:rsidP="003F483F">
            <w:pPr>
              <w:spacing w:after="120"/>
              <w:jc w:val="left"/>
              <w:rPr>
                <w:i/>
                <w:iCs/>
                <w:szCs w:val="17"/>
              </w:rPr>
            </w:pPr>
            <w:r w:rsidRPr="00E11C90">
              <w:rPr>
                <w:i/>
                <w:iCs/>
                <w:szCs w:val="17"/>
              </w:rPr>
              <w:t>Heosemys spinosa</w:t>
            </w:r>
            <w:r w:rsidRPr="00E11C90">
              <w:rPr>
                <w:i/>
                <w:iCs/>
                <w:szCs w:val="17"/>
              </w:rPr>
              <w:br/>
            </w:r>
            <w:r w:rsidRPr="00E11C90">
              <w:rPr>
                <w:szCs w:val="17"/>
              </w:rPr>
              <w:t>Spiny Turtle, Sunburst Turtle, Spiny Terrapin, Sunburst Terrapin</w:t>
            </w:r>
          </w:p>
          <w:p w14:paraId="53964998" w14:textId="77777777" w:rsidR="003F483F" w:rsidRPr="00E11C90" w:rsidRDefault="003F483F" w:rsidP="003F483F">
            <w:pPr>
              <w:spacing w:after="120"/>
              <w:jc w:val="left"/>
              <w:rPr>
                <w:i/>
                <w:iCs/>
                <w:szCs w:val="17"/>
              </w:rPr>
            </w:pPr>
            <w:r w:rsidRPr="00E11C90">
              <w:rPr>
                <w:i/>
                <w:iCs/>
                <w:szCs w:val="17"/>
              </w:rPr>
              <w:t>Rhinoclemmys pulcherrima</w:t>
            </w:r>
            <w:r w:rsidRPr="00E11C90">
              <w:rPr>
                <w:i/>
                <w:iCs/>
                <w:szCs w:val="17"/>
              </w:rPr>
              <w:br/>
            </w:r>
            <w:r w:rsidRPr="00E11C90">
              <w:rPr>
                <w:szCs w:val="17"/>
              </w:rPr>
              <w:t>Painted Wood Turtle, Central American Wood Turtle, Mexican Wood Turtle, Ornate Turtle</w:t>
            </w:r>
          </w:p>
          <w:p w14:paraId="47923711" w14:textId="77777777" w:rsidR="003F483F" w:rsidRPr="00E11C90" w:rsidRDefault="003F483F" w:rsidP="003F483F">
            <w:pPr>
              <w:spacing w:after="120"/>
              <w:jc w:val="left"/>
              <w:rPr>
                <w:i/>
                <w:iCs/>
                <w:szCs w:val="17"/>
              </w:rPr>
            </w:pPr>
            <w:r w:rsidRPr="00E11C90">
              <w:rPr>
                <w:i/>
                <w:iCs/>
                <w:szCs w:val="17"/>
              </w:rPr>
              <w:t>Terrapene carolina</w:t>
            </w:r>
            <w:r w:rsidRPr="00E11C90">
              <w:rPr>
                <w:i/>
                <w:iCs/>
                <w:szCs w:val="17"/>
              </w:rPr>
              <w:br/>
            </w:r>
            <w:r w:rsidRPr="00E11C90">
              <w:rPr>
                <w:szCs w:val="17"/>
              </w:rPr>
              <w:t>Common Box Turtle, Eastern Box Turtle, Mexican Box Turtle, American Box Turtle, Yucatan Box Turtle</w:t>
            </w:r>
          </w:p>
          <w:p w14:paraId="4F5761C3" w14:textId="77777777" w:rsidR="003F483F" w:rsidRPr="00E11C90" w:rsidRDefault="003F483F" w:rsidP="003F483F">
            <w:pPr>
              <w:spacing w:after="120"/>
              <w:jc w:val="left"/>
              <w:rPr>
                <w:i/>
                <w:iCs/>
                <w:szCs w:val="17"/>
              </w:rPr>
            </w:pPr>
            <w:r w:rsidRPr="00E11C90">
              <w:rPr>
                <w:i/>
                <w:iCs/>
                <w:szCs w:val="17"/>
              </w:rPr>
              <w:t>Terrapene ornate</w:t>
            </w:r>
            <w:r w:rsidRPr="00E11C90">
              <w:rPr>
                <w:i/>
                <w:iCs/>
                <w:szCs w:val="17"/>
              </w:rPr>
              <w:br/>
            </w:r>
            <w:r w:rsidRPr="00E11C90">
              <w:rPr>
                <w:szCs w:val="17"/>
              </w:rPr>
              <w:t>Ornate Box Turtle, Western Box Turtle</w:t>
            </w:r>
          </w:p>
          <w:p w14:paraId="664E66D4" w14:textId="77777777" w:rsidR="003F483F" w:rsidRPr="00E11C90" w:rsidRDefault="003F483F" w:rsidP="003F483F">
            <w:pPr>
              <w:spacing w:after="120"/>
              <w:jc w:val="left"/>
              <w:rPr>
                <w:i/>
                <w:iCs/>
                <w:szCs w:val="17"/>
              </w:rPr>
            </w:pPr>
            <w:r w:rsidRPr="00E11C90">
              <w:rPr>
                <w:i/>
                <w:iCs/>
                <w:szCs w:val="17"/>
              </w:rPr>
              <w:t>Astrochelys radiata</w:t>
            </w:r>
            <w:r w:rsidRPr="00E11C90">
              <w:rPr>
                <w:i/>
                <w:iCs/>
                <w:szCs w:val="17"/>
              </w:rPr>
              <w:br/>
            </w:r>
            <w:r w:rsidRPr="00E11C90">
              <w:rPr>
                <w:szCs w:val="17"/>
              </w:rPr>
              <w:t>Radiated Tortoise</w:t>
            </w:r>
          </w:p>
          <w:p w14:paraId="68CBCFEB" w14:textId="77777777" w:rsidR="003F483F" w:rsidRPr="00E11C90" w:rsidRDefault="003F483F" w:rsidP="003F483F">
            <w:pPr>
              <w:spacing w:after="120"/>
              <w:jc w:val="left"/>
              <w:rPr>
                <w:i/>
                <w:iCs/>
                <w:szCs w:val="17"/>
              </w:rPr>
            </w:pPr>
            <w:r w:rsidRPr="00E11C90">
              <w:rPr>
                <w:i/>
                <w:iCs/>
                <w:szCs w:val="17"/>
              </w:rPr>
              <w:t>Chelonoidis chilensis</w:t>
            </w:r>
            <w:r w:rsidRPr="00E11C90">
              <w:rPr>
                <w:i/>
                <w:iCs/>
                <w:szCs w:val="17"/>
              </w:rPr>
              <w:br/>
            </w:r>
            <w:r w:rsidRPr="00E11C90">
              <w:rPr>
                <w:szCs w:val="17"/>
              </w:rPr>
              <w:t xml:space="preserve">Argentine Tortoise, Chaco Tortoise, </w:t>
            </w:r>
            <w:r w:rsidRPr="00E11C90">
              <w:rPr>
                <w:szCs w:val="17"/>
              </w:rPr>
              <w:br/>
              <w:t>Southern Wood Tortoise</w:t>
            </w:r>
          </w:p>
          <w:p w14:paraId="6DF462B4" w14:textId="77777777" w:rsidR="003F483F" w:rsidRPr="00E11C90" w:rsidRDefault="003F483F" w:rsidP="003F483F">
            <w:pPr>
              <w:spacing w:after="120"/>
              <w:jc w:val="left"/>
              <w:rPr>
                <w:i/>
                <w:iCs/>
                <w:szCs w:val="17"/>
              </w:rPr>
            </w:pPr>
            <w:r w:rsidRPr="00E11C90">
              <w:rPr>
                <w:i/>
                <w:iCs/>
                <w:szCs w:val="17"/>
              </w:rPr>
              <w:t>Geochelone elegans</w:t>
            </w:r>
            <w:r w:rsidRPr="00E11C90">
              <w:rPr>
                <w:i/>
                <w:iCs/>
                <w:szCs w:val="17"/>
              </w:rPr>
              <w:br/>
            </w:r>
            <w:r w:rsidRPr="00E11C90">
              <w:rPr>
                <w:szCs w:val="17"/>
              </w:rPr>
              <w:t>Indian Star Tortoise, Star Tortoise</w:t>
            </w:r>
          </w:p>
          <w:p w14:paraId="537B88A7" w14:textId="77777777" w:rsidR="003F483F" w:rsidRPr="00E11C90" w:rsidRDefault="003F483F" w:rsidP="003F483F">
            <w:pPr>
              <w:spacing w:after="120"/>
              <w:jc w:val="left"/>
              <w:rPr>
                <w:i/>
                <w:iCs/>
                <w:szCs w:val="17"/>
              </w:rPr>
            </w:pPr>
            <w:r w:rsidRPr="00E11C90">
              <w:rPr>
                <w:i/>
                <w:iCs/>
                <w:szCs w:val="17"/>
              </w:rPr>
              <w:t>Geochelone gigantea</w:t>
            </w:r>
            <w:r w:rsidRPr="00E11C90">
              <w:rPr>
                <w:i/>
                <w:iCs/>
                <w:szCs w:val="17"/>
              </w:rPr>
              <w:br/>
            </w:r>
            <w:r w:rsidRPr="00E11C90">
              <w:rPr>
                <w:szCs w:val="17"/>
              </w:rPr>
              <w:t>Aldabra Tortoise, Aldabra Giant Tortoise</w:t>
            </w:r>
          </w:p>
          <w:p w14:paraId="453652D9" w14:textId="77777777" w:rsidR="003F483F" w:rsidRPr="00E11C90" w:rsidRDefault="003F483F" w:rsidP="003F483F">
            <w:pPr>
              <w:spacing w:after="120"/>
              <w:jc w:val="left"/>
              <w:rPr>
                <w:i/>
                <w:iCs/>
                <w:szCs w:val="17"/>
              </w:rPr>
            </w:pPr>
            <w:r w:rsidRPr="00E11C90">
              <w:rPr>
                <w:i/>
                <w:iCs/>
                <w:szCs w:val="17"/>
              </w:rPr>
              <w:t>Geochelone nigra</w:t>
            </w:r>
            <w:r w:rsidRPr="00E11C90">
              <w:rPr>
                <w:i/>
                <w:iCs/>
                <w:szCs w:val="17"/>
              </w:rPr>
              <w:br/>
            </w:r>
            <w:r w:rsidRPr="00E11C90">
              <w:rPr>
                <w:szCs w:val="17"/>
              </w:rPr>
              <w:t>Galapagos Giant Tortoise</w:t>
            </w:r>
          </w:p>
          <w:p w14:paraId="5015230D" w14:textId="77777777" w:rsidR="003F483F" w:rsidRPr="00E11C90" w:rsidRDefault="003F483F" w:rsidP="003F483F">
            <w:pPr>
              <w:spacing w:after="120"/>
              <w:jc w:val="left"/>
              <w:rPr>
                <w:i/>
                <w:iCs/>
                <w:szCs w:val="17"/>
              </w:rPr>
            </w:pPr>
            <w:r w:rsidRPr="00E11C90">
              <w:rPr>
                <w:i/>
                <w:iCs/>
                <w:szCs w:val="17"/>
              </w:rPr>
              <w:t>Indotestudo elongata</w:t>
            </w:r>
            <w:r w:rsidRPr="00E11C90">
              <w:rPr>
                <w:i/>
                <w:iCs/>
                <w:szCs w:val="17"/>
              </w:rPr>
              <w:br/>
            </w:r>
            <w:r w:rsidRPr="00E11C90">
              <w:rPr>
                <w:szCs w:val="17"/>
              </w:rPr>
              <w:t xml:space="preserve">Elongated Tortoise, Pineapple Tortoise, </w:t>
            </w:r>
            <w:r w:rsidRPr="00E11C90">
              <w:rPr>
                <w:szCs w:val="17"/>
              </w:rPr>
              <w:br/>
              <w:t xml:space="preserve">Red-nosed Tortoise, Yellow Tortoise, </w:t>
            </w:r>
            <w:r w:rsidRPr="00E11C90">
              <w:rPr>
                <w:szCs w:val="17"/>
              </w:rPr>
              <w:br/>
              <w:t>Yellow-headed Tortoise</w:t>
            </w:r>
          </w:p>
          <w:p w14:paraId="55EE89DB" w14:textId="77777777" w:rsidR="003F483F" w:rsidRPr="00E11C90" w:rsidRDefault="003F483F" w:rsidP="003F483F">
            <w:pPr>
              <w:spacing w:after="120"/>
              <w:jc w:val="left"/>
              <w:rPr>
                <w:i/>
                <w:iCs/>
                <w:szCs w:val="17"/>
              </w:rPr>
            </w:pPr>
            <w:r w:rsidRPr="00E11C90">
              <w:rPr>
                <w:i/>
                <w:iCs/>
                <w:szCs w:val="17"/>
              </w:rPr>
              <w:t>Kinixys belliana</w:t>
            </w:r>
            <w:r w:rsidRPr="00E11C90">
              <w:rPr>
                <w:i/>
                <w:iCs/>
                <w:szCs w:val="17"/>
              </w:rPr>
              <w:br/>
            </w:r>
            <w:r w:rsidRPr="00E11C90">
              <w:rPr>
                <w:szCs w:val="17"/>
              </w:rPr>
              <w:t>Bell’s Hinged Tortoise, Bell’s Hinged-backed Tortoise</w:t>
            </w:r>
          </w:p>
          <w:p w14:paraId="3B2B721F" w14:textId="77777777" w:rsidR="003F483F" w:rsidRPr="00E11C90" w:rsidRDefault="003F483F" w:rsidP="00C84A2F">
            <w:pPr>
              <w:keepLines/>
              <w:spacing w:after="120"/>
              <w:jc w:val="left"/>
              <w:rPr>
                <w:i/>
                <w:iCs/>
                <w:szCs w:val="17"/>
              </w:rPr>
            </w:pPr>
            <w:r w:rsidRPr="00E11C90">
              <w:rPr>
                <w:i/>
                <w:iCs/>
                <w:szCs w:val="17"/>
              </w:rPr>
              <w:lastRenderedPageBreak/>
              <w:t>Manouria emys</w:t>
            </w:r>
            <w:r w:rsidRPr="00E11C90">
              <w:rPr>
                <w:i/>
                <w:iCs/>
                <w:szCs w:val="17"/>
              </w:rPr>
              <w:br/>
            </w:r>
            <w:r w:rsidRPr="00E11C90">
              <w:rPr>
                <w:szCs w:val="17"/>
              </w:rPr>
              <w:t xml:space="preserve">Asian Giant Tortoise, Asian Tortoise, </w:t>
            </w:r>
            <w:r w:rsidRPr="00E11C90">
              <w:rPr>
                <w:szCs w:val="17"/>
              </w:rPr>
              <w:br/>
              <w:t>Black Giant Tortoise, Burmese Brown Tortoise, Burmese Mountain Tortoise, Six-legged Tortoise</w:t>
            </w:r>
          </w:p>
          <w:p w14:paraId="0CC5E7C1" w14:textId="77777777" w:rsidR="003F483F" w:rsidRPr="00E11C90" w:rsidRDefault="003F483F" w:rsidP="003F483F">
            <w:pPr>
              <w:spacing w:after="120"/>
              <w:jc w:val="left"/>
              <w:rPr>
                <w:i/>
                <w:iCs/>
                <w:szCs w:val="17"/>
              </w:rPr>
            </w:pPr>
            <w:r w:rsidRPr="00E11C90">
              <w:rPr>
                <w:i/>
                <w:iCs/>
                <w:szCs w:val="17"/>
              </w:rPr>
              <w:t>Stigmochelys pardalis</w:t>
            </w:r>
            <w:r w:rsidRPr="00E11C90">
              <w:rPr>
                <w:i/>
                <w:iCs/>
                <w:szCs w:val="17"/>
              </w:rPr>
              <w:br/>
            </w:r>
            <w:r w:rsidRPr="00E11C90">
              <w:rPr>
                <w:szCs w:val="17"/>
              </w:rPr>
              <w:t>Leopard Tortoise, Mountain Tortoise</w:t>
            </w:r>
          </w:p>
          <w:p w14:paraId="1F589E73" w14:textId="77777777" w:rsidR="003F483F" w:rsidRPr="00E11C90" w:rsidRDefault="003F483F" w:rsidP="003F483F">
            <w:pPr>
              <w:spacing w:after="120"/>
              <w:jc w:val="left"/>
              <w:rPr>
                <w:i/>
                <w:iCs/>
                <w:szCs w:val="17"/>
              </w:rPr>
            </w:pPr>
            <w:r w:rsidRPr="00E11C90">
              <w:rPr>
                <w:i/>
                <w:iCs/>
                <w:szCs w:val="17"/>
              </w:rPr>
              <w:t>Testudo graeca</w:t>
            </w:r>
            <w:r w:rsidRPr="00E11C90">
              <w:rPr>
                <w:i/>
                <w:iCs/>
                <w:szCs w:val="17"/>
              </w:rPr>
              <w:br/>
            </w:r>
            <w:r w:rsidRPr="00E11C90">
              <w:rPr>
                <w:szCs w:val="17"/>
              </w:rPr>
              <w:t xml:space="preserve">Spur-thighed Tortoise, Common Tortoise, </w:t>
            </w:r>
            <w:r w:rsidRPr="00E11C90">
              <w:rPr>
                <w:szCs w:val="17"/>
              </w:rPr>
              <w:br/>
              <w:t>Greek Tortoise, Moorish Tortoise</w:t>
            </w:r>
          </w:p>
          <w:p w14:paraId="25C35242" w14:textId="77777777" w:rsidR="003F483F" w:rsidRPr="00E11C90" w:rsidRDefault="003F483F" w:rsidP="003F483F">
            <w:pPr>
              <w:spacing w:after="120"/>
              <w:jc w:val="left"/>
              <w:rPr>
                <w:i/>
                <w:iCs/>
                <w:szCs w:val="17"/>
              </w:rPr>
            </w:pPr>
            <w:r w:rsidRPr="00E11C90">
              <w:rPr>
                <w:i/>
                <w:iCs/>
                <w:szCs w:val="17"/>
              </w:rPr>
              <w:t>Testudo hermanni</w:t>
            </w:r>
            <w:r w:rsidRPr="00E11C90">
              <w:rPr>
                <w:i/>
                <w:iCs/>
                <w:szCs w:val="17"/>
              </w:rPr>
              <w:br/>
            </w:r>
            <w:r w:rsidRPr="00E11C90">
              <w:rPr>
                <w:szCs w:val="17"/>
              </w:rPr>
              <w:t>Hermann’s Tortoise</w:t>
            </w:r>
          </w:p>
          <w:p w14:paraId="51377575" w14:textId="77777777" w:rsidR="003F483F" w:rsidRPr="00E11C90" w:rsidRDefault="003F483F" w:rsidP="003F483F">
            <w:pPr>
              <w:spacing w:after="120"/>
              <w:jc w:val="left"/>
              <w:rPr>
                <w:i/>
                <w:iCs/>
                <w:szCs w:val="17"/>
              </w:rPr>
            </w:pPr>
            <w:r w:rsidRPr="00E11C90">
              <w:rPr>
                <w:i/>
                <w:iCs/>
                <w:szCs w:val="17"/>
              </w:rPr>
              <w:t>Testudo horsfieldii</w:t>
            </w:r>
            <w:r w:rsidRPr="00E11C90">
              <w:rPr>
                <w:i/>
                <w:iCs/>
                <w:szCs w:val="17"/>
              </w:rPr>
              <w:br/>
            </w:r>
            <w:r w:rsidRPr="00E11C90">
              <w:rPr>
                <w:szCs w:val="17"/>
              </w:rPr>
              <w:t xml:space="preserve">Afghan Tortoise, Central Asian Tortoise, </w:t>
            </w:r>
            <w:r w:rsidRPr="00E11C90">
              <w:rPr>
                <w:szCs w:val="17"/>
              </w:rPr>
              <w:br/>
              <w:t xml:space="preserve">Four-toed Tortoise, Horsfield’s Tortoise, </w:t>
            </w:r>
            <w:r w:rsidRPr="00E11C90">
              <w:rPr>
                <w:szCs w:val="17"/>
              </w:rPr>
              <w:br/>
              <w:t>Steppe Tortoise</w:t>
            </w:r>
          </w:p>
          <w:p w14:paraId="57A1EE48" w14:textId="77777777" w:rsidR="003F483F" w:rsidRPr="00E11C90" w:rsidRDefault="003F483F" w:rsidP="003F483F">
            <w:pPr>
              <w:spacing w:after="120"/>
              <w:jc w:val="left"/>
              <w:rPr>
                <w:i/>
                <w:iCs/>
                <w:szCs w:val="17"/>
              </w:rPr>
            </w:pPr>
            <w:r w:rsidRPr="00E11C90">
              <w:rPr>
                <w:i/>
                <w:iCs/>
                <w:szCs w:val="17"/>
              </w:rPr>
              <w:t>Chelus fimbriata</w:t>
            </w:r>
            <w:r w:rsidRPr="00E11C90">
              <w:rPr>
                <w:i/>
                <w:iCs/>
                <w:szCs w:val="17"/>
              </w:rPr>
              <w:br/>
            </w:r>
            <w:r w:rsidRPr="00E11C90">
              <w:rPr>
                <w:szCs w:val="17"/>
              </w:rPr>
              <w:t>Matamata Turtle</w:t>
            </w:r>
          </w:p>
          <w:p w14:paraId="7A3F25C1" w14:textId="77777777" w:rsidR="003F483F" w:rsidRPr="00E11C90" w:rsidRDefault="003F483F" w:rsidP="003F483F">
            <w:pPr>
              <w:spacing w:after="120"/>
              <w:jc w:val="left"/>
              <w:rPr>
                <w:i/>
                <w:iCs/>
                <w:szCs w:val="17"/>
              </w:rPr>
            </w:pPr>
            <w:r w:rsidRPr="00E11C90">
              <w:rPr>
                <w:i/>
                <w:iCs/>
                <w:szCs w:val="17"/>
              </w:rPr>
              <w:t>Hydromedusa tectifera</w:t>
            </w:r>
            <w:r w:rsidRPr="00E11C90">
              <w:rPr>
                <w:i/>
                <w:iCs/>
                <w:szCs w:val="17"/>
              </w:rPr>
              <w:br/>
            </w:r>
            <w:r w:rsidRPr="00E11C90">
              <w:rPr>
                <w:szCs w:val="17"/>
              </w:rPr>
              <w:t>South American Snake-necked Turtle</w:t>
            </w:r>
          </w:p>
          <w:p w14:paraId="63986901" w14:textId="77777777" w:rsidR="003F483F" w:rsidRPr="00E11C90" w:rsidRDefault="003F483F" w:rsidP="003F483F">
            <w:pPr>
              <w:spacing w:after="120"/>
              <w:jc w:val="left"/>
              <w:rPr>
                <w:i/>
                <w:iCs/>
                <w:szCs w:val="17"/>
              </w:rPr>
            </w:pPr>
            <w:r w:rsidRPr="00E11C90">
              <w:rPr>
                <w:i/>
                <w:iCs/>
                <w:szCs w:val="17"/>
              </w:rPr>
              <w:t>Platemys platycephala</w:t>
            </w:r>
            <w:r w:rsidRPr="00E11C90">
              <w:rPr>
                <w:i/>
                <w:iCs/>
                <w:szCs w:val="17"/>
              </w:rPr>
              <w:br/>
            </w:r>
            <w:r w:rsidRPr="00E11C90">
              <w:rPr>
                <w:szCs w:val="17"/>
              </w:rPr>
              <w:t>Twist-necked Turtle</w:t>
            </w:r>
          </w:p>
          <w:p w14:paraId="690129FF" w14:textId="77777777" w:rsidR="003F483F" w:rsidRPr="00E11C90" w:rsidRDefault="003F483F" w:rsidP="003F483F">
            <w:pPr>
              <w:spacing w:after="120"/>
              <w:jc w:val="left"/>
              <w:rPr>
                <w:i/>
                <w:iCs/>
                <w:szCs w:val="17"/>
              </w:rPr>
            </w:pPr>
            <w:r w:rsidRPr="00E11C90">
              <w:rPr>
                <w:i/>
                <w:iCs/>
                <w:szCs w:val="17"/>
              </w:rPr>
              <w:t>Sphenodon punctatus</w:t>
            </w:r>
            <w:r w:rsidRPr="00E11C90">
              <w:rPr>
                <w:i/>
                <w:iCs/>
                <w:szCs w:val="17"/>
              </w:rPr>
              <w:br/>
            </w:r>
            <w:r w:rsidRPr="00E11C90">
              <w:rPr>
                <w:szCs w:val="17"/>
              </w:rPr>
              <w:t>Beak-head Tuatara, Cook Strait Tuatara, Sphenodon</w:t>
            </w:r>
          </w:p>
          <w:p w14:paraId="6CB50549" w14:textId="77777777" w:rsidR="003F483F" w:rsidRPr="00E11C90" w:rsidRDefault="003F483F" w:rsidP="003F483F">
            <w:pPr>
              <w:spacing w:after="120"/>
              <w:jc w:val="left"/>
              <w:rPr>
                <w:i/>
                <w:iCs/>
                <w:szCs w:val="17"/>
              </w:rPr>
            </w:pPr>
            <w:r w:rsidRPr="00E11C90">
              <w:rPr>
                <w:i/>
                <w:iCs/>
                <w:szCs w:val="17"/>
              </w:rPr>
              <w:t>Hydrosaurus pustulatus</w:t>
            </w:r>
            <w:r w:rsidRPr="00E11C90">
              <w:rPr>
                <w:i/>
                <w:iCs/>
                <w:szCs w:val="17"/>
              </w:rPr>
              <w:br/>
            </w:r>
            <w:r w:rsidRPr="00E11C90">
              <w:rPr>
                <w:szCs w:val="17"/>
              </w:rPr>
              <w:t xml:space="preserve">Crested Lizard, Philippine Sailfin Lizard, </w:t>
            </w:r>
            <w:r w:rsidRPr="00E11C90">
              <w:rPr>
                <w:szCs w:val="17"/>
              </w:rPr>
              <w:br/>
              <w:t>Soa-Soa Water Lizard</w:t>
            </w:r>
          </w:p>
          <w:p w14:paraId="77989FB4" w14:textId="77777777" w:rsidR="003F483F" w:rsidRPr="00E11C90" w:rsidRDefault="003F483F" w:rsidP="003F483F">
            <w:pPr>
              <w:spacing w:after="120"/>
              <w:jc w:val="left"/>
              <w:rPr>
                <w:i/>
                <w:iCs/>
                <w:szCs w:val="17"/>
              </w:rPr>
            </w:pPr>
            <w:r w:rsidRPr="00E11C90">
              <w:rPr>
                <w:i/>
                <w:iCs/>
                <w:szCs w:val="17"/>
              </w:rPr>
              <w:t>Pseudopus apodus</w:t>
            </w:r>
            <w:r w:rsidRPr="00E11C90">
              <w:rPr>
                <w:i/>
                <w:iCs/>
                <w:szCs w:val="17"/>
              </w:rPr>
              <w:br/>
            </w:r>
            <w:r w:rsidRPr="00E11C90">
              <w:rPr>
                <w:szCs w:val="17"/>
              </w:rPr>
              <w:t>Armoured Glass Lizard, European Glass Lizard, Sheltopusik</w:t>
            </w:r>
          </w:p>
          <w:p w14:paraId="3533A2AB" w14:textId="77777777" w:rsidR="003F483F" w:rsidRPr="00E11C90" w:rsidRDefault="003F483F" w:rsidP="003F483F">
            <w:pPr>
              <w:spacing w:after="120"/>
              <w:jc w:val="left"/>
              <w:rPr>
                <w:i/>
                <w:iCs/>
                <w:szCs w:val="17"/>
              </w:rPr>
            </w:pPr>
            <w:r w:rsidRPr="00E11C90">
              <w:rPr>
                <w:i/>
                <w:iCs/>
                <w:szCs w:val="17"/>
              </w:rPr>
              <w:t>Chamaeleo calyptratus</w:t>
            </w:r>
            <w:r w:rsidRPr="00E11C90">
              <w:rPr>
                <w:i/>
                <w:iCs/>
                <w:szCs w:val="17"/>
              </w:rPr>
              <w:br/>
            </w:r>
            <w:r w:rsidRPr="00E11C90">
              <w:rPr>
                <w:szCs w:val="17"/>
              </w:rPr>
              <w:t>Veiled Chameleon</w:t>
            </w:r>
          </w:p>
          <w:p w14:paraId="18F451B7" w14:textId="77777777" w:rsidR="003F483F" w:rsidRPr="00E11C90" w:rsidRDefault="003F483F" w:rsidP="003F483F">
            <w:pPr>
              <w:spacing w:after="120"/>
              <w:jc w:val="left"/>
              <w:rPr>
                <w:i/>
                <w:iCs/>
                <w:szCs w:val="17"/>
              </w:rPr>
            </w:pPr>
            <w:r w:rsidRPr="00E11C90">
              <w:rPr>
                <w:i/>
                <w:iCs/>
                <w:szCs w:val="17"/>
              </w:rPr>
              <w:t>Triceros jacksonii</w:t>
            </w:r>
            <w:r w:rsidRPr="00E11C90">
              <w:rPr>
                <w:i/>
                <w:iCs/>
                <w:szCs w:val="17"/>
              </w:rPr>
              <w:br/>
            </w:r>
            <w:r w:rsidRPr="00E11C90">
              <w:rPr>
                <w:szCs w:val="17"/>
              </w:rPr>
              <w:t>Jackson’s Three-horned Chameleon</w:t>
            </w:r>
          </w:p>
          <w:p w14:paraId="6FEF99EB" w14:textId="77777777" w:rsidR="003F483F" w:rsidRPr="00E11C90" w:rsidRDefault="003F483F" w:rsidP="003F483F">
            <w:pPr>
              <w:spacing w:after="120"/>
              <w:jc w:val="left"/>
              <w:rPr>
                <w:i/>
                <w:iCs/>
                <w:szCs w:val="17"/>
              </w:rPr>
            </w:pPr>
            <w:r w:rsidRPr="00E11C90">
              <w:rPr>
                <w:i/>
                <w:iCs/>
                <w:szCs w:val="17"/>
              </w:rPr>
              <w:t>Basiliscus plumifrons</w:t>
            </w:r>
            <w:r w:rsidRPr="00E11C90">
              <w:rPr>
                <w:i/>
                <w:iCs/>
                <w:szCs w:val="17"/>
              </w:rPr>
              <w:br/>
            </w:r>
            <w:r w:rsidRPr="00E11C90">
              <w:rPr>
                <w:szCs w:val="17"/>
              </w:rPr>
              <w:t>Green Basilisk, Double-crested Basilisk</w:t>
            </w:r>
          </w:p>
          <w:p w14:paraId="55F0AE4D" w14:textId="77777777" w:rsidR="003F483F" w:rsidRPr="00E11C90" w:rsidRDefault="003F483F" w:rsidP="003F483F">
            <w:pPr>
              <w:spacing w:after="120"/>
              <w:jc w:val="left"/>
              <w:rPr>
                <w:i/>
                <w:iCs/>
                <w:szCs w:val="17"/>
              </w:rPr>
            </w:pPr>
            <w:r w:rsidRPr="00E11C90">
              <w:rPr>
                <w:i/>
                <w:iCs/>
                <w:szCs w:val="17"/>
              </w:rPr>
              <w:t>Eurydactylodes vieillardi</w:t>
            </w:r>
            <w:r w:rsidRPr="00E11C90">
              <w:rPr>
                <w:i/>
                <w:iCs/>
                <w:szCs w:val="17"/>
              </w:rPr>
              <w:br/>
            </w:r>
            <w:r w:rsidRPr="00E11C90">
              <w:rPr>
                <w:szCs w:val="17"/>
              </w:rPr>
              <w:t>Bavay’s Gecko, Vieillard’s Chameleon</w:t>
            </w:r>
          </w:p>
          <w:p w14:paraId="0D5BA966" w14:textId="77777777" w:rsidR="003F483F" w:rsidRPr="00E11C90" w:rsidRDefault="003F483F" w:rsidP="003F483F">
            <w:pPr>
              <w:spacing w:after="120"/>
              <w:jc w:val="left"/>
              <w:rPr>
                <w:i/>
                <w:iCs/>
                <w:szCs w:val="17"/>
              </w:rPr>
            </w:pPr>
            <w:r w:rsidRPr="00E11C90">
              <w:rPr>
                <w:i/>
                <w:iCs/>
                <w:szCs w:val="17"/>
              </w:rPr>
              <w:t>Rhacodactylus auriculatus</w:t>
            </w:r>
            <w:r w:rsidRPr="00E11C90">
              <w:rPr>
                <w:i/>
                <w:iCs/>
                <w:szCs w:val="17"/>
              </w:rPr>
              <w:br/>
            </w:r>
            <w:r w:rsidRPr="00E11C90">
              <w:rPr>
                <w:spacing w:val="-4"/>
                <w:szCs w:val="17"/>
              </w:rPr>
              <w:t>New Caledonian Bumpy Gecko, Eared Caledonian Gecko</w:t>
            </w:r>
          </w:p>
          <w:p w14:paraId="107E7756" w14:textId="77777777" w:rsidR="003F483F" w:rsidRPr="00E11C90" w:rsidRDefault="003F483F" w:rsidP="003F483F">
            <w:pPr>
              <w:spacing w:after="120"/>
              <w:jc w:val="left"/>
              <w:rPr>
                <w:i/>
                <w:iCs/>
                <w:szCs w:val="17"/>
              </w:rPr>
            </w:pPr>
            <w:r w:rsidRPr="00E11C90">
              <w:rPr>
                <w:i/>
                <w:iCs/>
                <w:szCs w:val="17"/>
              </w:rPr>
              <w:t>Rhacodactylus ciliates</w:t>
            </w:r>
            <w:r w:rsidRPr="00E11C90">
              <w:rPr>
                <w:i/>
                <w:iCs/>
                <w:szCs w:val="17"/>
              </w:rPr>
              <w:br/>
            </w:r>
            <w:r w:rsidRPr="00E11C90">
              <w:rPr>
                <w:szCs w:val="17"/>
              </w:rPr>
              <w:t xml:space="preserve">Guichenot’s Giant Gecko, Crested Gecko, </w:t>
            </w:r>
            <w:r w:rsidRPr="00E11C90">
              <w:rPr>
                <w:szCs w:val="17"/>
              </w:rPr>
              <w:br/>
              <w:t>Eyelash Gecko</w:t>
            </w:r>
          </w:p>
          <w:p w14:paraId="5EB4EA71" w14:textId="77777777" w:rsidR="003F483F" w:rsidRPr="00E11C90" w:rsidRDefault="003F483F" w:rsidP="003F483F">
            <w:pPr>
              <w:spacing w:after="120"/>
              <w:jc w:val="left"/>
              <w:rPr>
                <w:i/>
                <w:iCs/>
                <w:szCs w:val="17"/>
              </w:rPr>
            </w:pPr>
            <w:r w:rsidRPr="00E11C90">
              <w:rPr>
                <w:i/>
                <w:iCs/>
                <w:szCs w:val="17"/>
              </w:rPr>
              <w:t>Rhacodactylus leachianus</w:t>
            </w:r>
            <w:r w:rsidRPr="00E11C90">
              <w:rPr>
                <w:i/>
                <w:iCs/>
                <w:szCs w:val="17"/>
              </w:rPr>
              <w:br/>
            </w:r>
            <w:r w:rsidRPr="00E11C90">
              <w:rPr>
                <w:szCs w:val="17"/>
              </w:rPr>
              <w:t xml:space="preserve">New Caledonian Giant Gecko, </w:t>
            </w:r>
            <w:r w:rsidRPr="00E11C90">
              <w:rPr>
                <w:szCs w:val="17"/>
              </w:rPr>
              <w:br/>
              <w:t>Cuvier’s Caledonian Gecko</w:t>
            </w:r>
          </w:p>
          <w:p w14:paraId="5D92E6D6" w14:textId="77777777" w:rsidR="003F483F" w:rsidRPr="00E11C90" w:rsidRDefault="003F483F" w:rsidP="003F483F">
            <w:pPr>
              <w:spacing w:after="120"/>
              <w:jc w:val="left"/>
              <w:rPr>
                <w:i/>
                <w:iCs/>
                <w:szCs w:val="17"/>
              </w:rPr>
            </w:pPr>
            <w:r w:rsidRPr="00E11C90">
              <w:rPr>
                <w:i/>
                <w:iCs/>
                <w:szCs w:val="17"/>
              </w:rPr>
              <w:t>Rhacodactylus sarasinorum</w:t>
            </w:r>
            <w:r w:rsidRPr="00E11C90">
              <w:rPr>
                <w:i/>
                <w:iCs/>
                <w:szCs w:val="17"/>
              </w:rPr>
              <w:br/>
            </w:r>
            <w:r w:rsidRPr="00E11C90">
              <w:rPr>
                <w:szCs w:val="17"/>
              </w:rPr>
              <w:t>Sarasin’s Giant Gecko</w:t>
            </w:r>
          </w:p>
          <w:p w14:paraId="67AE8E42" w14:textId="77777777" w:rsidR="003F483F" w:rsidRPr="00E11C90" w:rsidRDefault="003F483F" w:rsidP="003F483F">
            <w:pPr>
              <w:spacing w:after="120"/>
              <w:jc w:val="left"/>
              <w:rPr>
                <w:i/>
                <w:iCs/>
                <w:szCs w:val="17"/>
              </w:rPr>
            </w:pPr>
            <w:r w:rsidRPr="00E11C90">
              <w:rPr>
                <w:i/>
                <w:iCs/>
                <w:szCs w:val="17"/>
              </w:rPr>
              <w:t>Gekko gecko</w:t>
            </w:r>
            <w:r w:rsidRPr="00E11C90">
              <w:rPr>
                <w:i/>
                <w:iCs/>
                <w:szCs w:val="17"/>
              </w:rPr>
              <w:br/>
            </w:r>
            <w:r w:rsidRPr="00E11C90">
              <w:rPr>
                <w:szCs w:val="17"/>
              </w:rPr>
              <w:t>Tokay Gecko</w:t>
            </w:r>
          </w:p>
          <w:p w14:paraId="2E94771C" w14:textId="77777777" w:rsidR="003F483F" w:rsidRPr="00E11C90" w:rsidRDefault="003F483F" w:rsidP="003F483F">
            <w:pPr>
              <w:spacing w:after="120"/>
              <w:jc w:val="left"/>
              <w:rPr>
                <w:i/>
                <w:iCs/>
                <w:szCs w:val="17"/>
              </w:rPr>
            </w:pPr>
            <w:r w:rsidRPr="00E11C90">
              <w:rPr>
                <w:i/>
                <w:iCs/>
                <w:szCs w:val="17"/>
              </w:rPr>
              <w:t>Gekko vittatus</w:t>
            </w:r>
            <w:r w:rsidRPr="00E11C90">
              <w:rPr>
                <w:i/>
                <w:iCs/>
                <w:szCs w:val="17"/>
              </w:rPr>
              <w:br/>
            </w:r>
            <w:r w:rsidRPr="00E11C90">
              <w:rPr>
                <w:szCs w:val="17"/>
              </w:rPr>
              <w:t>Lined Gecko, Striped Gecko</w:t>
            </w:r>
          </w:p>
          <w:p w14:paraId="10AA2DB0" w14:textId="77777777" w:rsidR="003F483F" w:rsidRPr="00E11C90" w:rsidRDefault="003F483F" w:rsidP="003F483F">
            <w:pPr>
              <w:spacing w:after="120"/>
              <w:jc w:val="left"/>
              <w:rPr>
                <w:i/>
                <w:iCs/>
                <w:szCs w:val="17"/>
              </w:rPr>
            </w:pPr>
            <w:r w:rsidRPr="00E11C90">
              <w:rPr>
                <w:i/>
                <w:iCs/>
                <w:szCs w:val="17"/>
              </w:rPr>
              <w:t>Hemidactylus frenatus</w:t>
            </w:r>
            <w:r w:rsidRPr="00E11C90">
              <w:rPr>
                <w:i/>
                <w:iCs/>
                <w:szCs w:val="17"/>
              </w:rPr>
              <w:br/>
            </w:r>
            <w:r w:rsidRPr="00E11C90">
              <w:rPr>
                <w:szCs w:val="17"/>
              </w:rPr>
              <w:t>Bridled House Gecko, Common House Gecko, Cheechak</w:t>
            </w:r>
          </w:p>
          <w:p w14:paraId="6BA77B79" w14:textId="77777777" w:rsidR="003F483F" w:rsidRPr="00E11C90" w:rsidRDefault="003F483F" w:rsidP="003F483F">
            <w:pPr>
              <w:spacing w:after="120"/>
              <w:jc w:val="left"/>
              <w:rPr>
                <w:i/>
                <w:iCs/>
                <w:szCs w:val="17"/>
              </w:rPr>
            </w:pPr>
            <w:r w:rsidRPr="00E11C90">
              <w:rPr>
                <w:i/>
                <w:iCs/>
                <w:szCs w:val="17"/>
              </w:rPr>
              <w:t>Hemidactylus garnotii</w:t>
            </w:r>
            <w:r w:rsidRPr="00E11C90">
              <w:rPr>
                <w:i/>
                <w:iCs/>
                <w:szCs w:val="17"/>
              </w:rPr>
              <w:br/>
            </w:r>
            <w:r w:rsidRPr="00E11C90">
              <w:rPr>
                <w:szCs w:val="17"/>
              </w:rPr>
              <w:t>Indopacific Gecko, Spiny Gecko</w:t>
            </w:r>
          </w:p>
          <w:p w14:paraId="1338B630" w14:textId="77777777" w:rsidR="003F483F" w:rsidRPr="00E11C90" w:rsidRDefault="003F483F" w:rsidP="003F483F">
            <w:pPr>
              <w:spacing w:after="120"/>
              <w:jc w:val="left"/>
              <w:rPr>
                <w:i/>
                <w:iCs/>
                <w:szCs w:val="17"/>
              </w:rPr>
            </w:pPr>
            <w:r w:rsidRPr="00E11C90">
              <w:rPr>
                <w:i/>
                <w:iCs/>
                <w:szCs w:val="17"/>
              </w:rPr>
              <w:t>Phelsuma madagascariensis</w:t>
            </w:r>
            <w:r w:rsidRPr="00E11C90">
              <w:rPr>
                <w:i/>
                <w:iCs/>
                <w:szCs w:val="17"/>
              </w:rPr>
              <w:br/>
            </w:r>
            <w:r w:rsidRPr="00E11C90">
              <w:rPr>
                <w:szCs w:val="17"/>
              </w:rPr>
              <w:t>Madagascar Day Gecko</w:t>
            </w:r>
          </w:p>
          <w:p w14:paraId="01B21234" w14:textId="77777777" w:rsidR="003F483F" w:rsidRPr="00E11C90" w:rsidRDefault="003F483F" w:rsidP="003F483F">
            <w:pPr>
              <w:spacing w:after="120"/>
              <w:jc w:val="left"/>
              <w:rPr>
                <w:i/>
                <w:iCs/>
                <w:szCs w:val="17"/>
              </w:rPr>
            </w:pPr>
            <w:r w:rsidRPr="00E11C90">
              <w:rPr>
                <w:i/>
                <w:iCs/>
                <w:szCs w:val="17"/>
              </w:rPr>
              <w:lastRenderedPageBreak/>
              <w:t>Heloderma suspectum</w:t>
            </w:r>
            <w:r w:rsidRPr="00E11C90">
              <w:rPr>
                <w:i/>
                <w:iCs/>
                <w:szCs w:val="17"/>
              </w:rPr>
              <w:br/>
            </w:r>
            <w:r w:rsidRPr="00E11C90">
              <w:rPr>
                <w:szCs w:val="17"/>
              </w:rPr>
              <w:t>Gila Monster, Reticulated Gila Monster</w:t>
            </w:r>
          </w:p>
          <w:p w14:paraId="2771024D" w14:textId="77777777" w:rsidR="003F483F" w:rsidRPr="00E11C90" w:rsidRDefault="003F483F" w:rsidP="003F483F">
            <w:pPr>
              <w:spacing w:after="120"/>
              <w:jc w:val="left"/>
              <w:rPr>
                <w:i/>
                <w:iCs/>
                <w:szCs w:val="17"/>
              </w:rPr>
            </w:pPr>
            <w:r w:rsidRPr="00E11C90">
              <w:rPr>
                <w:i/>
                <w:iCs/>
                <w:szCs w:val="17"/>
              </w:rPr>
              <w:t>Brachylophus bulabula</w:t>
            </w:r>
            <w:r w:rsidRPr="00E11C90">
              <w:rPr>
                <w:i/>
                <w:iCs/>
                <w:szCs w:val="17"/>
              </w:rPr>
              <w:br/>
            </w:r>
            <w:r w:rsidRPr="00E11C90">
              <w:rPr>
                <w:szCs w:val="17"/>
              </w:rPr>
              <w:t>Fiji Banded Iguana, Central Fijian Banded Iguana</w:t>
            </w:r>
          </w:p>
          <w:p w14:paraId="3571FA4D" w14:textId="77777777" w:rsidR="003F483F" w:rsidRPr="00E11C90" w:rsidRDefault="003F483F" w:rsidP="003F483F">
            <w:pPr>
              <w:spacing w:after="120"/>
              <w:jc w:val="left"/>
              <w:rPr>
                <w:i/>
                <w:iCs/>
                <w:szCs w:val="17"/>
              </w:rPr>
            </w:pPr>
            <w:r w:rsidRPr="00E11C90">
              <w:rPr>
                <w:i/>
                <w:iCs/>
                <w:szCs w:val="17"/>
              </w:rPr>
              <w:t>Brachylophus fasciatus</w:t>
            </w:r>
            <w:r w:rsidRPr="00E11C90">
              <w:rPr>
                <w:i/>
                <w:iCs/>
                <w:szCs w:val="17"/>
              </w:rPr>
              <w:br/>
            </w:r>
            <w:r w:rsidRPr="00E11C90">
              <w:rPr>
                <w:szCs w:val="17"/>
              </w:rPr>
              <w:t xml:space="preserve">Lau Banded Iguana, Fiji Banded Iguana, </w:t>
            </w:r>
            <w:r w:rsidRPr="00E11C90">
              <w:rPr>
                <w:szCs w:val="17"/>
              </w:rPr>
              <w:br/>
              <w:t>South Pacific Banded Iguana</w:t>
            </w:r>
          </w:p>
          <w:p w14:paraId="709C1A89" w14:textId="77777777" w:rsidR="003F483F" w:rsidRPr="00E11C90" w:rsidRDefault="003F483F" w:rsidP="003F483F">
            <w:pPr>
              <w:spacing w:after="120"/>
              <w:jc w:val="left"/>
              <w:rPr>
                <w:i/>
                <w:iCs/>
                <w:szCs w:val="17"/>
              </w:rPr>
            </w:pPr>
            <w:r w:rsidRPr="00E11C90">
              <w:rPr>
                <w:i/>
                <w:iCs/>
                <w:szCs w:val="17"/>
              </w:rPr>
              <w:t>Brachylophus vitiensis</w:t>
            </w:r>
            <w:r w:rsidRPr="00E11C90">
              <w:rPr>
                <w:i/>
                <w:iCs/>
                <w:szCs w:val="17"/>
              </w:rPr>
              <w:br/>
            </w:r>
            <w:r w:rsidRPr="00E11C90">
              <w:rPr>
                <w:szCs w:val="17"/>
              </w:rPr>
              <w:t>Fiji Crested Iguana</w:t>
            </w:r>
          </w:p>
          <w:p w14:paraId="2FB2ED4F" w14:textId="77777777" w:rsidR="003F483F" w:rsidRPr="00E11C90" w:rsidRDefault="003F483F" w:rsidP="003F483F">
            <w:pPr>
              <w:spacing w:after="120"/>
              <w:jc w:val="left"/>
              <w:rPr>
                <w:i/>
                <w:iCs/>
                <w:szCs w:val="17"/>
              </w:rPr>
            </w:pPr>
            <w:r w:rsidRPr="00E11C90">
              <w:rPr>
                <w:i/>
                <w:iCs/>
                <w:szCs w:val="17"/>
              </w:rPr>
              <w:t>Cyclura cornuta</w:t>
            </w:r>
            <w:r w:rsidRPr="00E11C90">
              <w:rPr>
                <w:i/>
                <w:iCs/>
                <w:szCs w:val="17"/>
              </w:rPr>
              <w:br/>
            </w:r>
            <w:r w:rsidRPr="00E11C90">
              <w:rPr>
                <w:szCs w:val="17"/>
              </w:rPr>
              <w:t>Rhinoceros Iguana</w:t>
            </w:r>
          </w:p>
          <w:p w14:paraId="7E46CD22" w14:textId="77777777" w:rsidR="003F483F" w:rsidRPr="00E11C90" w:rsidRDefault="003F483F" w:rsidP="003F483F">
            <w:pPr>
              <w:spacing w:after="120"/>
              <w:jc w:val="left"/>
              <w:rPr>
                <w:i/>
                <w:iCs/>
                <w:szCs w:val="17"/>
              </w:rPr>
            </w:pPr>
            <w:r w:rsidRPr="00E11C90">
              <w:rPr>
                <w:i/>
                <w:iCs/>
                <w:szCs w:val="17"/>
              </w:rPr>
              <w:t>Iguana iguana</w:t>
            </w:r>
            <w:r w:rsidRPr="00E11C90">
              <w:rPr>
                <w:i/>
                <w:iCs/>
                <w:szCs w:val="17"/>
              </w:rPr>
              <w:br/>
            </w:r>
            <w:r w:rsidRPr="00E11C90">
              <w:rPr>
                <w:szCs w:val="17"/>
              </w:rPr>
              <w:t>Green Iguana</w:t>
            </w:r>
          </w:p>
          <w:p w14:paraId="7D387E98" w14:textId="77777777" w:rsidR="003F483F" w:rsidRPr="00E11C90" w:rsidRDefault="003F483F" w:rsidP="003F483F">
            <w:pPr>
              <w:spacing w:after="120"/>
              <w:jc w:val="left"/>
              <w:rPr>
                <w:i/>
                <w:iCs/>
                <w:szCs w:val="17"/>
              </w:rPr>
            </w:pPr>
            <w:r w:rsidRPr="00E11C90">
              <w:rPr>
                <w:i/>
                <w:iCs/>
                <w:szCs w:val="17"/>
              </w:rPr>
              <w:t>Corucia zebrata</w:t>
            </w:r>
            <w:r w:rsidRPr="00E11C90">
              <w:rPr>
                <w:i/>
                <w:iCs/>
                <w:szCs w:val="17"/>
              </w:rPr>
              <w:br/>
            </w:r>
            <w:r w:rsidRPr="00E11C90">
              <w:rPr>
                <w:szCs w:val="17"/>
              </w:rPr>
              <w:t>Solomon Islands Skink</w:t>
            </w:r>
          </w:p>
          <w:p w14:paraId="7B5D8720" w14:textId="77777777" w:rsidR="003F483F" w:rsidRPr="00E11C90" w:rsidRDefault="003F483F" w:rsidP="003F483F">
            <w:pPr>
              <w:spacing w:after="120"/>
              <w:jc w:val="left"/>
              <w:rPr>
                <w:i/>
                <w:iCs/>
                <w:szCs w:val="17"/>
              </w:rPr>
            </w:pPr>
            <w:r w:rsidRPr="00E11C90">
              <w:rPr>
                <w:i/>
                <w:iCs/>
                <w:szCs w:val="17"/>
              </w:rPr>
              <w:t>Emoia flavigularis</w:t>
            </w:r>
            <w:r w:rsidRPr="00E11C90">
              <w:rPr>
                <w:i/>
                <w:iCs/>
                <w:szCs w:val="17"/>
              </w:rPr>
              <w:br/>
            </w:r>
            <w:r w:rsidRPr="00E11C90">
              <w:rPr>
                <w:szCs w:val="17"/>
              </w:rPr>
              <w:t>Yellow-throated Emo Skink</w:t>
            </w:r>
          </w:p>
          <w:p w14:paraId="4E15C4D8" w14:textId="77777777" w:rsidR="003F483F" w:rsidRPr="00E11C90" w:rsidRDefault="003F483F" w:rsidP="003F483F">
            <w:pPr>
              <w:spacing w:after="120"/>
              <w:jc w:val="left"/>
              <w:rPr>
                <w:i/>
                <w:iCs/>
                <w:szCs w:val="17"/>
              </w:rPr>
            </w:pPr>
            <w:r w:rsidRPr="00E11C90">
              <w:rPr>
                <w:i/>
                <w:iCs/>
                <w:szCs w:val="17"/>
              </w:rPr>
              <w:t>Geomyersia glabra</w:t>
            </w:r>
            <w:r w:rsidRPr="00E11C90">
              <w:rPr>
                <w:i/>
                <w:iCs/>
                <w:szCs w:val="17"/>
              </w:rPr>
              <w:br/>
            </w:r>
            <w:r w:rsidRPr="00E11C90">
              <w:rPr>
                <w:szCs w:val="17"/>
              </w:rPr>
              <w:t>Greer’s Island Skink</w:t>
            </w:r>
          </w:p>
          <w:p w14:paraId="342D73CD" w14:textId="77777777" w:rsidR="003F483F" w:rsidRPr="00E11C90" w:rsidRDefault="003F483F" w:rsidP="003F483F">
            <w:pPr>
              <w:spacing w:after="120"/>
              <w:jc w:val="left"/>
              <w:rPr>
                <w:i/>
                <w:iCs/>
                <w:szCs w:val="17"/>
              </w:rPr>
            </w:pPr>
            <w:r w:rsidRPr="00E11C90">
              <w:rPr>
                <w:i/>
                <w:iCs/>
                <w:szCs w:val="17"/>
              </w:rPr>
              <w:t>Geoscincus haraldmeieri</w:t>
            </w:r>
            <w:r w:rsidRPr="00E11C90">
              <w:rPr>
                <w:i/>
                <w:iCs/>
                <w:szCs w:val="17"/>
              </w:rPr>
              <w:br/>
            </w:r>
            <w:r w:rsidRPr="00E11C90">
              <w:rPr>
                <w:szCs w:val="17"/>
              </w:rPr>
              <w:t>Lizard, Scincid</w:t>
            </w:r>
          </w:p>
          <w:p w14:paraId="4EC05770" w14:textId="77777777" w:rsidR="003F483F" w:rsidRPr="00E11C90" w:rsidRDefault="003F483F" w:rsidP="003F483F">
            <w:pPr>
              <w:spacing w:after="120"/>
              <w:jc w:val="left"/>
              <w:rPr>
                <w:i/>
                <w:iCs/>
                <w:szCs w:val="17"/>
              </w:rPr>
            </w:pPr>
            <w:r w:rsidRPr="00E11C90">
              <w:rPr>
                <w:i/>
                <w:iCs/>
                <w:szCs w:val="17"/>
              </w:rPr>
              <w:t>Prasinohaema virens</w:t>
            </w:r>
            <w:r w:rsidRPr="00E11C90">
              <w:rPr>
                <w:i/>
                <w:iCs/>
                <w:szCs w:val="17"/>
              </w:rPr>
              <w:br/>
            </w:r>
            <w:r w:rsidRPr="00E11C90">
              <w:rPr>
                <w:szCs w:val="17"/>
              </w:rPr>
              <w:t>Green Tree Skink</w:t>
            </w:r>
          </w:p>
          <w:p w14:paraId="43E746F8" w14:textId="77777777" w:rsidR="003F483F" w:rsidRPr="00E11C90" w:rsidRDefault="003F483F" w:rsidP="003F483F">
            <w:pPr>
              <w:spacing w:after="120"/>
              <w:jc w:val="left"/>
              <w:rPr>
                <w:i/>
                <w:iCs/>
                <w:szCs w:val="17"/>
              </w:rPr>
            </w:pPr>
            <w:r w:rsidRPr="00E11C90">
              <w:rPr>
                <w:i/>
                <w:iCs/>
                <w:szCs w:val="17"/>
              </w:rPr>
              <w:t>Sphenomorphus concinnatus</w:t>
            </w:r>
            <w:r w:rsidRPr="00E11C90">
              <w:rPr>
                <w:i/>
                <w:iCs/>
                <w:szCs w:val="17"/>
              </w:rPr>
              <w:br/>
            </w:r>
            <w:r w:rsidRPr="00E11C90">
              <w:rPr>
                <w:szCs w:val="17"/>
              </w:rPr>
              <w:t>Lizard, Scincid</w:t>
            </w:r>
          </w:p>
          <w:p w14:paraId="1A9A656C" w14:textId="77777777" w:rsidR="003F483F" w:rsidRPr="00E11C90" w:rsidRDefault="003F483F" w:rsidP="003F483F">
            <w:pPr>
              <w:spacing w:after="120"/>
              <w:jc w:val="left"/>
              <w:rPr>
                <w:i/>
                <w:iCs/>
                <w:szCs w:val="17"/>
              </w:rPr>
            </w:pPr>
            <w:r w:rsidRPr="00E11C90">
              <w:rPr>
                <w:i/>
                <w:iCs/>
                <w:szCs w:val="17"/>
              </w:rPr>
              <w:t>Tropidoscincus variabilis</w:t>
            </w:r>
            <w:r w:rsidRPr="00E11C90">
              <w:rPr>
                <w:i/>
                <w:iCs/>
                <w:szCs w:val="17"/>
              </w:rPr>
              <w:br/>
            </w:r>
            <w:r w:rsidRPr="00E11C90">
              <w:rPr>
                <w:szCs w:val="17"/>
              </w:rPr>
              <w:t>Southern Whiptailed Lizard</w:t>
            </w:r>
          </w:p>
          <w:p w14:paraId="3031A518" w14:textId="77777777" w:rsidR="003F483F" w:rsidRPr="00E11C90" w:rsidRDefault="003F483F" w:rsidP="003F483F">
            <w:pPr>
              <w:spacing w:after="120"/>
              <w:jc w:val="left"/>
              <w:rPr>
                <w:i/>
                <w:iCs/>
                <w:szCs w:val="17"/>
              </w:rPr>
            </w:pPr>
            <w:r w:rsidRPr="00E11C90">
              <w:rPr>
                <w:i/>
                <w:iCs/>
                <w:szCs w:val="17"/>
              </w:rPr>
              <w:t>Varanus komodoensis</w:t>
            </w:r>
            <w:r w:rsidRPr="00E11C90">
              <w:rPr>
                <w:i/>
                <w:iCs/>
                <w:szCs w:val="17"/>
              </w:rPr>
              <w:br/>
            </w:r>
            <w:r w:rsidRPr="00E11C90">
              <w:rPr>
                <w:szCs w:val="17"/>
              </w:rPr>
              <w:t>Komodo Dragon, Komodo Monitor, Ora</w:t>
            </w:r>
          </w:p>
          <w:p w14:paraId="7B9760C8" w14:textId="77777777" w:rsidR="003F483F" w:rsidRPr="00E11C90" w:rsidRDefault="003F483F" w:rsidP="003F483F">
            <w:pPr>
              <w:spacing w:after="120"/>
              <w:jc w:val="left"/>
              <w:rPr>
                <w:i/>
                <w:iCs/>
                <w:szCs w:val="17"/>
              </w:rPr>
            </w:pPr>
            <w:r w:rsidRPr="00E11C90">
              <w:rPr>
                <w:i/>
                <w:iCs/>
                <w:szCs w:val="17"/>
              </w:rPr>
              <w:t>Acrantophis dumerili</w:t>
            </w:r>
            <w:r w:rsidRPr="00E11C90">
              <w:rPr>
                <w:i/>
                <w:iCs/>
                <w:szCs w:val="17"/>
              </w:rPr>
              <w:br/>
            </w:r>
            <w:r w:rsidRPr="00E11C90">
              <w:rPr>
                <w:szCs w:val="17"/>
              </w:rPr>
              <w:t>Dumeril’s Boa</w:t>
            </w:r>
          </w:p>
          <w:p w14:paraId="7968DB67" w14:textId="77777777" w:rsidR="003F483F" w:rsidRPr="00E11C90" w:rsidRDefault="003F483F" w:rsidP="003F483F">
            <w:pPr>
              <w:spacing w:after="120"/>
              <w:jc w:val="left"/>
              <w:rPr>
                <w:i/>
                <w:iCs/>
                <w:szCs w:val="17"/>
              </w:rPr>
            </w:pPr>
            <w:r w:rsidRPr="00E11C90">
              <w:rPr>
                <w:i/>
                <w:iCs/>
                <w:szCs w:val="17"/>
              </w:rPr>
              <w:t>Boa constrictor</w:t>
            </w:r>
            <w:r w:rsidRPr="00E11C90">
              <w:rPr>
                <w:i/>
                <w:iCs/>
                <w:szCs w:val="17"/>
              </w:rPr>
              <w:br/>
            </w:r>
            <w:r w:rsidRPr="00E11C90">
              <w:rPr>
                <w:szCs w:val="17"/>
              </w:rPr>
              <w:t>Boa Constrictor, Ampalagua, Giboya, Masacuate</w:t>
            </w:r>
          </w:p>
          <w:p w14:paraId="46B5FD46" w14:textId="77777777" w:rsidR="003F483F" w:rsidRPr="00E11C90" w:rsidRDefault="003F483F" w:rsidP="003F483F">
            <w:pPr>
              <w:spacing w:after="120"/>
              <w:jc w:val="left"/>
              <w:rPr>
                <w:i/>
                <w:iCs/>
                <w:szCs w:val="17"/>
              </w:rPr>
            </w:pPr>
            <w:r w:rsidRPr="00E11C90">
              <w:rPr>
                <w:i/>
                <w:iCs/>
                <w:szCs w:val="17"/>
              </w:rPr>
              <w:t>Candoia aspera</w:t>
            </w:r>
            <w:r w:rsidRPr="00E11C90">
              <w:rPr>
                <w:i/>
                <w:iCs/>
                <w:szCs w:val="17"/>
              </w:rPr>
              <w:br/>
            </w:r>
            <w:r w:rsidRPr="00E11C90">
              <w:rPr>
                <w:szCs w:val="17"/>
              </w:rPr>
              <w:t>New Guinea Viper, Papuan Ground Boa</w:t>
            </w:r>
          </w:p>
          <w:p w14:paraId="4EC22DD6" w14:textId="77777777" w:rsidR="003F483F" w:rsidRPr="00E11C90" w:rsidRDefault="003F483F" w:rsidP="003F483F">
            <w:pPr>
              <w:spacing w:after="120"/>
              <w:jc w:val="left"/>
              <w:rPr>
                <w:i/>
                <w:iCs/>
                <w:szCs w:val="17"/>
              </w:rPr>
            </w:pPr>
            <w:r w:rsidRPr="00E11C90">
              <w:rPr>
                <w:i/>
                <w:iCs/>
                <w:szCs w:val="17"/>
              </w:rPr>
              <w:t>Candoia bibroni</w:t>
            </w:r>
            <w:r w:rsidRPr="00E11C90">
              <w:rPr>
                <w:i/>
                <w:iCs/>
                <w:szCs w:val="17"/>
              </w:rPr>
              <w:br/>
            </w:r>
            <w:r w:rsidRPr="00E11C90">
              <w:rPr>
                <w:szCs w:val="17"/>
              </w:rPr>
              <w:t>Fiji Island Boa, Pacific Boa, Solomon Island Boa</w:t>
            </w:r>
          </w:p>
          <w:p w14:paraId="0A65488E" w14:textId="77777777" w:rsidR="003F483F" w:rsidRPr="00E11C90" w:rsidRDefault="003F483F" w:rsidP="003F483F">
            <w:pPr>
              <w:spacing w:after="120"/>
              <w:jc w:val="left"/>
              <w:rPr>
                <w:i/>
                <w:iCs/>
                <w:szCs w:val="17"/>
              </w:rPr>
            </w:pPr>
            <w:r w:rsidRPr="00E11C90">
              <w:rPr>
                <w:i/>
                <w:iCs/>
                <w:szCs w:val="17"/>
              </w:rPr>
              <w:t>Candoia carinata</w:t>
            </w:r>
            <w:r w:rsidRPr="00E11C90">
              <w:rPr>
                <w:i/>
                <w:iCs/>
                <w:szCs w:val="17"/>
              </w:rPr>
              <w:br/>
            </w:r>
            <w:r w:rsidRPr="00E11C90">
              <w:rPr>
                <w:szCs w:val="17"/>
              </w:rPr>
              <w:t>Solomon Ground Boa, Tree Boa, Pacific Ground Boa, Pacific Keel-scaled Boa</w:t>
            </w:r>
          </w:p>
          <w:p w14:paraId="6A9D32F2" w14:textId="77777777" w:rsidR="003F483F" w:rsidRPr="00E11C90" w:rsidRDefault="003F483F" w:rsidP="003F483F">
            <w:pPr>
              <w:spacing w:after="120"/>
              <w:jc w:val="left"/>
              <w:rPr>
                <w:i/>
                <w:iCs/>
                <w:szCs w:val="17"/>
              </w:rPr>
            </w:pPr>
            <w:r w:rsidRPr="00E11C90">
              <w:rPr>
                <w:i/>
                <w:iCs/>
                <w:szCs w:val="17"/>
              </w:rPr>
              <w:t>Corallus caninus</w:t>
            </w:r>
            <w:r w:rsidRPr="00E11C90">
              <w:rPr>
                <w:i/>
                <w:iCs/>
                <w:szCs w:val="17"/>
              </w:rPr>
              <w:br/>
            </w:r>
            <w:r w:rsidRPr="00E11C90">
              <w:rPr>
                <w:szCs w:val="17"/>
              </w:rPr>
              <w:t>Emerald Tree Boa</w:t>
            </w:r>
          </w:p>
          <w:p w14:paraId="2BB85312" w14:textId="77777777" w:rsidR="003F483F" w:rsidRPr="00E11C90" w:rsidRDefault="003F483F" w:rsidP="003F483F">
            <w:pPr>
              <w:spacing w:after="120"/>
              <w:jc w:val="left"/>
              <w:rPr>
                <w:i/>
                <w:iCs/>
                <w:szCs w:val="17"/>
              </w:rPr>
            </w:pPr>
            <w:r w:rsidRPr="00E11C90">
              <w:rPr>
                <w:i/>
                <w:iCs/>
                <w:szCs w:val="17"/>
              </w:rPr>
              <w:t>Corallus hortulanus</w:t>
            </w:r>
            <w:r w:rsidRPr="00E11C90">
              <w:rPr>
                <w:i/>
                <w:iCs/>
                <w:szCs w:val="17"/>
              </w:rPr>
              <w:br/>
            </w:r>
            <w:r w:rsidRPr="00E11C90">
              <w:rPr>
                <w:szCs w:val="17"/>
              </w:rPr>
              <w:t xml:space="preserve">Cook’s Tree Boa, Garden Boa, Amazon Tree Boa, </w:t>
            </w:r>
            <w:r w:rsidRPr="00E11C90">
              <w:rPr>
                <w:szCs w:val="17"/>
              </w:rPr>
              <w:br/>
              <w:t>Tree Boa</w:t>
            </w:r>
          </w:p>
          <w:p w14:paraId="59579541" w14:textId="77777777" w:rsidR="003F483F" w:rsidRPr="00E11C90" w:rsidRDefault="003F483F" w:rsidP="003F483F">
            <w:pPr>
              <w:spacing w:after="120"/>
              <w:jc w:val="left"/>
              <w:rPr>
                <w:i/>
                <w:iCs/>
                <w:szCs w:val="17"/>
              </w:rPr>
            </w:pPr>
            <w:r w:rsidRPr="00E11C90">
              <w:rPr>
                <w:i/>
                <w:iCs/>
                <w:szCs w:val="17"/>
              </w:rPr>
              <w:t>Epicrates cenchria</w:t>
            </w:r>
            <w:r w:rsidRPr="00E11C90">
              <w:rPr>
                <w:i/>
                <w:iCs/>
                <w:szCs w:val="17"/>
              </w:rPr>
              <w:br/>
            </w:r>
            <w:r w:rsidRPr="00E11C90">
              <w:rPr>
                <w:szCs w:val="17"/>
              </w:rPr>
              <w:t>Rainbow Boa</w:t>
            </w:r>
          </w:p>
          <w:p w14:paraId="1005D5E7" w14:textId="77777777" w:rsidR="003F483F" w:rsidRPr="00E11C90" w:rsidRDefault="003F483F" w:rsidP="003F483F">
            <w:pPr>
              <w:spacing w:after="120"/>
              <w:jc w:val="left"/>
              <w:rPr>
                <w:i/>
                <w:iCs/>
                <w:szCs w:val="17"/>
              </w:rPr>
            </w:pPr>
            <w:r w:rsidRPr="00E11C90">
              <w:rPr>
                <w:i/>
                <w:iCs/>
                <w:szCs w:val="17"/>
              </w:rPr>
              <w:t>Eunectes murinus</w:t>
            </w:r>
            <w:r w:rsidRPr="00E11C90">
              <w:rPr>
                <w:i/>
                <w:iCs/>
                <w:szCs w:val="17"/>
              </w:rPr>
              <w:br/>
            </w:r>
            <w:r w:rsidRPr="00E11C90">
              <w:rPr>
                <w:szCs w:val="17"/>
              </w:rPr>
              <w:t>Green Anaconda, Water Boa</w:t>
            </w:r>
          </w:p>
          <w:p w14:paraId="4AEBB8FD" w14:textId="77777777" w:rsidR="003F483F" w:rsidRPr="00E11C90" w:rsidRDefault="003F483F" w:rsidP="003F483F">
            <w:pPr>
              <w:spacing w:after="120"/>
              <w:jc w:val="left"/>
              <w:rPr>
                <w:i/>
                <w:iCs/>
                <w:szCs w:val="17"/>
              </w:rPr>
            </w:pPr>
            <w:r w:rsidRPr="00E11C90">
              <w:rPr>
                <w:i/>
                <w:iCs/>
                <w:szCs w:val="17"/>
              </w:rPr>
              <w:t>Eunectes notaeus</w:t>
            </w:r>
            <w:r w:rsidRPr="00E11C90">
              <w:rPr>
                <w:i/>
                <w:iCs/>
                <w:szCs w:val="17"/>
              </w:rPr>
              <w:br/>
            </w:r>
            <w:r w:rsidRPr="00E11C90">
              <w:rPr>
                <w:szCs w:val="17"/>
              </w:rPr>
              <w:t>Yellow Anaconda</w:t>
            </w:r>
          </w:p>
          <w:p w14:paraId="502492FB" w14:textId="77777777" w:rsidR="003F483F" w:rsidRPr="00E11C90" w:rsidRDefault="003F483F" w:rsidP="003F483F">
            <w:pPr>
              <w:spacing w:after="120"/>
              <w:jc w:val="left"/>
              <w:rPr>
                <w:i/>
                <w:iCs/>
                <w:szCs w:val="17"/>
              </w:rPr>
            </w:pPr>
            <w:r w:rsidRPr="00E11C90">
              <w:rPr>
                <w:i/>
                <w:iCs/>
                <w:szCs w:val="17"/>
              </w:rPr>
              <w:t>Sanzinia madagascariensis</w:t>
            </w:r>
            <w:r w:rsidRPr="00E11C90">
              <w:rPr>
                <w:i/>
                <w:iCs/>
                <w:szCs w:val="17"/>
              </w:rPr>
              <w:br/>
            </w:r>
            <w:r w:rsidRPr="00E11C90">
              <w:rPr>
                <w:szCs w:val="17"/>
              </w:rPr>
              <w:t>Madagascar Boa</w:t>
            </w:r>
          </w:p>
          <w:p w14:paraId="2627958E" w14:textId="77777777" w:rsidR="003F483F" w:rsidRPr="00E11C90" w:rsidRDefault="003F483F" w:rsidP="003F483F">
            <w:pPr>
              <w:spacing w:after="120"/>
              <w:jc w:val="left"/>
              <w:rPr>
                <w:i/>
                <w:iCs/>
                <w:szCs w:val="17"/>
              </w:rPr>
            </w:pPr>
            <w:r w:rsidRPr="00E11C90">
              <w:rPr>
                <w:i/>
                <w:iCs/>
                <w:szCs w:val="17"/>
              </w:rPr>
              <w:t>Apodora papuana</w:t>
            </w:r>
            <w:r w:rsidRPr="00E11C90">
              <w:rPr>
                <w:i/>
                <w:iCs/>
                <w:szCs w:val="17"/>
              </w:rPr>
              <w:br/>
            </w:r>
            <w:r w:rsidRPr="00E11C90">
              <w:rPr>
                <w:szCs w:val="17"/>
              </w:rPr>
              <w:t>Papuan Python</w:t>
            </w:r>
          </w:p>
          <w:p w14:paraId="57A1316A" w14:textId="77777777" w:rsidR="003F483F" w:rsidRPr="00E11C90" w:rsidRDefault="003F483F" w:rsidP="003F483F">
            <w:pPr>
              <w:spacing w:after="120"/>
              <w:jc w:val="left"/>
              <w:rPr>
                <w:i/>
                <w:iCs/>
                <w:szCs w:val="17"/>
              </w:rPr>
            </w:pPr>
            <w:r w:rsidRPr="00E11C90">
              <w:rPr>
                <w:i/>
                <w:iCs/>
                <w:szCs w:val="17"/>
              </w:rPr>
              <w:lastRenderedPageBreak/>
              <w:t>Bothrochilus boa</w:t>
            </w:r>
            <w:r w:rsidRPr="00E11C90">
              <w:rPr>
                <w:i/>
                <w:iCs/>
                <w:szCs w:val="17"/>
              </w:rPr>
              <w:br/>
            </w:r>
            <w:r w:rsidRPr="00E11C90">
              <w:rPr>
                <w:szCs w:val="17"/>
              </w:rPr>
              <w:t xml:space="preserve">Barred Python, Bismarck Ringed Python, </w:t>
            </w:r>
            <w:r w:rsidRPr="00E11C90">
              <w:rPr>
                <w:szCs w:val="17"/>
              </w:rPr>
              <w:br/>
              <w:t>Ringed Python</w:t>
            </w:r>
          </w:p>
          <w:p w14:paraId="5DF19EA0" w14:textId="77777777" w:rsidR="003F483F" w:rsidRPr="00E11C90" w:rsidRDefault="003F483F" w:rsidP="003F483F">
            <w:pPr>
              <w:spacing w:after="120"/>
              <w:jc w:val="left"/>
              <w:rPr>
                <w:i/>
                <w:iCs/>
                <w:szCs w:val="17"/>
              </w:rPr>
            </w:pPr>
            <w:r w:rsidRPr="00E11C90">
              <w:rPr>
                <w:i/>
                <w:iCs/>
                <w:szCs w:val="17"/>
              </w:rPr>
              <w:t>Malopython reticulatus</w:t>
            </w:r>
            <w:r w:rsidRPr="00E11C90">
              <w:rPr>
                <w:i/>
                <w:iCs/>
                <w:szCs w:val="17"/>
              </w:rPr>
              <w:br/>
            </w:r>
            <w:r w:rsidRPr="00E11C90">
              <w:rPr>
                <w:szCs w:val="17"/>
              </w:rPr>
              <w:t>Java Rock Python, Regal Python, Reticulated Python</w:t>
            </w:r>
          </w:p>
          <w:p w14:paraId="195F4847" w14:textId="77777777" w:rsidR="003F483F" w:rsidRPr="00E11C90" w:rsidRDefault="003F483F" w:rsidP="003F483F">
            <w:pPr>
              <w:spacing w:after="120"/>
              <w:jc w:val="left"/>
              <w:rPr>
                <w:i/>
                <w:iCs/>
                <w:szCs w:val="17"/>
              </w:rPr>
            </w:pPr>
            <w:r w:rsidRPr="00E11C90">
              <w:rPr>
                <w:i/>
                <w:iCs/>
                <w:szCs w:val="17"/>
              </w:rPr>
              <w:t>Malopython timoriensis</w:t>
            </w:r>
            <w:r w:rsidRPr="00E11C90">
              <w:rPr>
                <w:i/>
                <w:iCs/>
                <w:szCs w:val="17"/>
              </w:rPr>
              <w:br/>
            </w:r>
            <w:r w:rsidRPr="00E11C90">
              <w:rPr>
                <w:szCs w:val="17"/>
              </w:rPr>
              <w:t>Timor Python</w:t>
            </w:r>
          </w:p>
          <w:p w14:paraId="776491B3" w14:textId="77777777" w:rsidR="003F483F" w:rsidRPr="00E11C90" w:rsidRDefault="003F483F" w:rsidP="003F483F">
            <w:pPr>
              <w:spacing w:after="120"/>
              <w:jc w:val="left"/>
              <w:rPr>
                <w:i/>
                <w:iCs/>
                <w:szCs w:val="17"/>
              </w:rPr>
            </w:pPr>
            <w:r w:rsidRPr="00E11C90">
              <w:rPr>
                <w:i/>
                <w:iCs/>
                <w:szCs w:val="17"/>
              </w:rPr>
              <w:t>Python bivattatus</w:t>
            </w:r>
            <w:r w:rsidRPr="00E11C90">
              <w:rPr>
                <w:i/>
                <w:iCs/>
                <w:szCs w:val="17"/>
              </w:rPr>
              <w:br/>
            </w:r>
            <w:r w:rsidRPr="00E11C90">
              <w:rPr>
                <w:szCs w:val="17"/>
              </w:rPr>
              <w:t>Burmese Python</w:t>
            </w:r>
          </w:p>
          <w:p w14:paraId="68366BEC" w14:textId="77777777" w:rsidR="003F483F" w:rsidRPr="00E11C90" w:rsidRDefault="003F483F" w:rsidP="003F483F">
            <w:pPr>
              <w:spacing w:after="120"/>
              <w:jc w:val="left"/>
              <w:rPr>
                <w:i/>
                <w:iCs/>
                <w:szCs w:val="17"/>
              </w:rPr>
            </w:pPr>
            <w:r w:rsidRPr="00E11C90">
              <w:rPr>
                <w:i/>
                <w:iCs/>
                <w:szCs w:val="17"/>
              </w:rPr>
              <w:t>Python brongersmai</w:t>
            </w:r>
            <w:r w:rsidRPr="00E11C90">
              <w:rPr>
                <w:i/>
                <w:iCs/>
                <w:szCs w:val="17"/>
              </w:rPr>
              <w:br/>
            </w:r>
            <w:r w:rsidRPr="00E11C90">
              <w:rPr>
                <w:szCs w:val="17"/>
              </w:rPr>
              <w:t xml:space="preserve">Blood Python, Brongersma’s Short-tailed Python, </w:t>
            </w:r>
            <w:r w:rsidRPr="00E11C90">
              <w:rPr>
                <w:szCs w:val="17"/>
              </w:rPr>
              <w:br/>
              <w:t>Red Short-tailed Python</w:t>
            </w:r>
          </w:p>
          <w:p w14:paraId="0AD72C28" w14:textId="77777777" w:rsidR="003F483F" w:rsidRPr="00E11C90" w:rsidRDefault="003F483F" w:rsidP="003F483F">
            <w:pPr>
              <w:spacing w:after="120"/>
              <w:jc w:val="left"/>
              <w:rPr>
                <w:i/>
                <w:iCs/>
                <w:szCs w:val="17"/>
              </w:rPr>
            </w:pPr>
            <w:r w:rsidRPr="00E11C90">
              <w:rPr>
                <w:i/>
                <w:iCs/>
                <w:szCs w:val="17"/>
              </w:rPr>
              <w:t>Python curtus</w:t>
            </w:r>
            <w:r w:rsidRPr="00E11C90">
              <w:rPr>
                <w:i/>
                <w:iCs/>
                <w:szCs w:val="17"/>
              </w:rPr>
              <w:br/>
            </w:r>
            <w:r w:rsidRPr="00E11C90">
              <w:rPr>
                <w:szCs w:val="17"/>
              </w:rPr>
              <w:t>Blood Python, Sumatran Short-tailed Python</w:t>
            </w:r>
          </w:p>
          <w:p w14:paraId="7BC5B1D3" w14:textId="77777777" w:rsidR="003F483F" w:rsidRPr="00E11C90" w:rsidRDefault="003F483F" w:rsidP="003F483F">
            <w:pPr>
              <w:spacing w:after="120"/>
              <w:jc w:val="left"/>
              <w:rPr>
                <w:i/>
                <w:iCs/>
                <w:szCs w:val="17"/>
              </w:rPr>
            </w:pPr>
            <w:r w:rsidRPr="00E11C90">
              <w:rPr>
                <w:i/>
                <w:iCs/>
                <w:szCs w:val="17"/>
              </w:rPr>
              <w:t>Python molurus</w:t>
            </w:r>
            <w:r w:rsidRPr="00E11C90">
              <w:rPr>
                <w:i/>
                <w:iCs/>
                <w:szCs w:val="17"/>
              </w:rPr>
              <w:br/>
            </w:r>
            <w:r w:rsidRPr="00E11C90">
              <w:rPr>
                <w:szCs w:val="17"/>
              </w:rPr>
              <w:t>Asiatic Rock Python, Burmese Python, Tiger Python</w:t>
            </w:r>
          </w:p>
          <w:p w14:paraId="6A43EDCD" w14:textId="77777777" w:rsidR="003F483F" w:rsidRPr="00E11C90" w:rsidRDefault="003F483F" w:rsidP="003F483F">
            <w:pPr>
              <w:spacing w:after="120"/>
              <w:jc w:val="left"/>
              <w:rPr>
                <w:i/>
                <w:iCs/>
                <w:szCs w:val="17"/>
              </w:rPr>
            </w:pPr>
            <w:r w:rsidRPr="00E11C90">
              <w:rPr>
                <w:i/>
                <w:iCs/>
                <w:szCs w:val="17"/>
              </w:rPr>
              <w:t>Python regius</w:t>
            </w:r>
            <w:r w:rsidRPr="00E11C90">
              <w:rPr>
                <w:i/>
                <w:iCs/>
                <w:szCs w:val="17"/>
              </w:rPr>
              <w:br/>
            </w:r>
            <w:r w:rsidRPr="00E11C90">
              <w:rPr>
                <w:szCs w:val="17"/>
              </w:rPr>
              <w:t>Ball Python, Royal Python</w:t>
            </w:r>
          </w:p>
          <w:p w14:paraId="4B06BEF1" w14:textId="77777777" w:rsidR="003F483F" w:rsidRPr="00E11C90" w:rsidRDefault="003F483F" w:rsidP="003F483F">
            <w:pPr>
              <w:spacing w:after="120"/>
              <w:jc w:val="left"/>
              <w:rPr>
                <w:i/>
                <w:iCs/>
                <w:szCs w:val="17"/>
              </w:rPr>
            </w:pPr>
            <w:r w:rsidRPr="00E11C90">
              <w:rPr>
                <w:i/>
                <w:iCs/>
                <w:szCs w:val="17"/>
              </w:rPr>
              <w:t>Boiga dendrophila</w:t>
            </w:r>
            <w:r w:rsidRPr="00E11C90">
              <w:rPr>
                <w:i/>
                <w:iCs/>
                <w:szCs w:val="17"/>
              </w:rPr>
              <w:br/>
            </w:r>
            <w:r w:rsidRPr="00E11C90">
              <w:rPr>
                <w:szCs w:val="17"/>
              </w:rPr>
              <w:t>Mangrove Cat Snake, Mangrove Snake</w:t>
            </w:r>
          </w:p>
          <w:p w14:paraId="5CD80BD9" w14:textId="77777777" w:rsidR="003F483F" w:rsidRPr="00E11C90" w:rsidRDefault="003F483F" w:rsidP="003F483F">
            <w:pPr>
              <w:spacing w:after="120"/>
              <w:jc w:val="left"/>
              <w:rPr>
                <w:i/>
                <w:iCs/>
                <w:szCs w:val="17"/>
              </w:rPr>
            </w:pPr>
            <w:r w:rsidRPr="00E11C90">
              <w:rPr>
                <w:i/>
                <w:iCs/>
                <w:szCs w:val="17"/>
              </w:rPr>
              <w:t>Elaphe schrenkii</w:t>
            </w:r>
            <w:r w:rsidRPr="00E11C90">
              <w:rPr>
                <w:i/>
                <w:iCs/>
                <w:szCs w:val="17"/>
              </w:rPr>
              <w:br/>
            </w:r>
            <w:r w:rsidRPr="00E11C90">
              <w:rPr>
                <w:szCs w:val="17"/>
              </w:rPr>
              <w:t>Russian Rat Snake</w:t>
            </w:r>
          </w:p>
          <w:p w14:paraId="674B7E0A" w14:textId="77777777" w:rsidR="003F483F" w:rsidRPr="00E11C90" w:rsidRDefault="003F483F" w:rsidP="003F483F">
            <w:pPr>
              <w:spacing w:after="120"/>
              <w:jc w:val="left"/>
              <w:rPr>
                <w:i/>
                <w:iCs/>
                <w:szCs w:val="17"/>
              </w:rPr>
            </w:pPr>
            <w:r w:rsidRPr="00E11C90">
              <w:rPr>
                <w:i/>
                <w:iCs/>
                <w:szCs w:val="17"/>
              </w:rPr>
              <w:t>Lampropeltis alterna</w:t>
            </w:r>
            <w:r w:rsidRPr="00E11C90">
              <w:rPr>
                <w:i/>
                <w:iCs/>
                <w:szCs w:val="17"/>
              </w:rPr>
              <w:br/>
            </w:r>
            <w:r w:rsidRPr="00E11C90">
              <w:rPr>
                <w:szCs w:val="17"/>
              </w:rPr>
              <w:t>Grey-banded Kingsnake</w:t>
            </w:r>
          </w:p>
          <w:p w14:paraId="562F2949" w14:textId="77777777" w:rsidR="003F483F" w:rsidRPr="00E11C90" w:rsidRDefault="003F483F" w:rsidP="003F483F">
            <w:pPr>
              <w:spacing w:after="120"/>
              <w:jc w:val="left"/>
              <w:rPr>
                <w:i/>
                <w:iCs/>
                <w:szCs w:val="17"/>
              </w:rPr>
            </w:pPr>
            <w:r w:rsidRPr="00E11C90">
              <w:rPr>
                <w:i/>
                <w:iCs/>
                <w:szCs w:val="17"/>
              </w:rPr>
              <w:t>Lampropeltis getula</w:t>
            </w:r>
            <w:r w:rsidRPr="00E11C90">
              <w:rPr>
                <w:i/>
                <w:iCs/>
                <w:szCs w:val="17"/>
              </w:rPr>
              <w:br/>
            </w:r>
            <w:r w:rsidRPr="00E11C90">
              <w:rPr>
                <w:szCs w:val="17"/>
              </w:rPr>
              <w:t>Common Kingsnake</w:t>
            </w:r>
          </w:p>
          <w:p w14:paraId="6A4FC5AF" w14:textId="77777777" w:rsidR="003F483F" w:rsidRPr="00E11C90" w:rsidRDefault="003F483F" w:rsidP="003F483F">
            <w:pPr>
              <w:spacing w:after="120"/>
              <w:jc w:val="left"/>
              <w:rPr>
                <w:i/>
                <w:iCs/>
                <w:szCs w:val="17"/>
              </w:rPr>
            </w:pPr>
            <w:r w:rsidRPr="00E11C90">
              <w:rPr>
                <w:i/>
                <w:iCs/>
                <w:szCs w:val="17"/>
              </w:rPr>
              <w:t>Lampropeltis mexicana</w:t>
            </w:r>
            <w:r w:rsidRPr="00E11C90">
              <w:rPr>
                <w:i/>
                <w:iCs/>
                <w:szCs w:val="17"/>
              </w:rPr>
              <w:br/>
            </w:r>
            <w:r w:rsidRPr="00E11C90">
              <w:rPr>
                <w:szCs w:val="17"/>
              </w:rPr>
              <w:t>Grey-banded Kingsnake, San Luis Potosi Kingsnake</w:t>
            </w:r>
          </w:p>
          <w:p w14:paraId="115FC78F" w14:textId="77777777" w:rsidR="003F483F" w:rsidRPr="00E11C90" w:rsidRDefault="003F483F" w:rsidP="003F483F">
            <w:pPr>
              <w:spacing w:after="120"/>
              <w:jc w:val="left"/>
              <w:rPr>
                <w:i/>
                <w:iCs/>
                <w:szCs w:val="17"/>
              </w:rPr>
            </w:pPr>
            <w:r w:rsidRPr="00E11C90">
              <w:rPr>
                <w:i/>
                <w:iCs/>
                <w:szCs w:val="17"/>
              </w:rPr>
              <w:t>Lampropeltis micropholis</w:t>
            </w:r>
            <w:r w:rsidRPr="00E11C90">
              <w:rPr>
                <w:i/>
                <w:iCs/>
                <w:szCs w:val="17"/>
              </w:rPr>
              <w:br/>
            </w:r>
            <w:r w:rsidRPr="00E11C90">
              <w:rPr>
                <w:szCs w:val="17"/>
              </w:rPr>
              <w:t xml:space="preserve">Milk Snake, Kingsnake, Ecuadorian Milksnake, </w:t>
            </w:r>
            <w:r w:rsidRPr="00E11C90">
              <w:rPr>
                <w:szCs w:val="17"/>
              </w:rPr>
              <w:br/>
              <w:t>Scarlet Snake, Scarlet Milk Snake</w:t>
            </w:r>
          </w:p>
          <w:p w14:paraId="22776B87" w14:textId="77777777" w:rsidR="003F483F" w:rsidRPr="00E11C90" w:rsidRDefault="003F483F" w:rsidP="003F483F">
            <w:pPr>
              <w:spacing w:after="120"/>
              <w:jc w:val="left"/>
              <w:rPr>
                <w:i/>
                <w:iCs/>
                <w:szCs w:val="17"/>
              </w:rPr>
            </w:pPr>
            <w:r w:rsidRPr="00E11C90">
              <w:rPr>
                <w:i/>
                <w:iCs/>
                <w:szCs w:val="17"/>
              </w:rPr>
              <w:t>Orthriophis taeniurus</w:t>
            </w:r>
            <w:r w:rsidRPr="00E11C90">
              <w:rPr>
                <w:i/>
                <w:iCs/>
                <w:szCs w:val="17"/>
              </w:rPr>
              <w:br/>
            </w:r>
            <w:r w:rsidRPr="00E11C90">
              <w:rPr>
                <w:szCs w:val="17"/>
              </w:rPr>
              <w:t xml:space="preserve">Taiwan Beauty Snake, Striped Trinket Snake, </w:t>
            </w:r>
            <w:r w:rsidRPr="00E11C90">
              <w:rPr>
                <w:szCs w:val="17"/>
              </w:rPr>
              <w:br/>
              <w:t>Stripe-tailed Rat Snake</w:t>
            </w:r>
          </w:p>
          <w:p w14:paraId="5A64E4D2" w14:textId="77777777" w:rsidR="003F483F" w:rsidRPr="00E11C90" w:rsidRDefault="003F483F" w:rsidP="003F483F">
            <w:pPr>
              <w:spacing w:after="120"/>
              <w:jc w:val="left"/>
              <w:rPr>
                <w:i/>
                <w:iCs/>
                <w:szCs w:val="17"/>
              </w:rPr>
            </w:pPr>
            <w:r w:rsidRPr="00E11C90">
              <w:rPr>
                <w:i/>
                <w:iCs/>
                <w:szCs w:val="17"/>
              </w:rPr>
              <w:t>Pantherophis guttata</w:t>
            </w:r>
            <w:r w:rsidRPr="00E11C90">
              <w:rPr>
                <w:i/>
                <w:iCs/>
                <w:szCs w:val="17"/>
              </w:rPr>
              <w:br/>
            </w:r>
            <w:r w:rsidRPr="00E11C90">
              <w:rPr>
                <w:szCs w:val="17"/>
              </w:rPr>
              <w:t>Corn Snake</w:t>
            </w:r>
          </w:p>
          <w:p w14:paraId="6BAB30C4" w14:textId="77777777" w:rsidR="003F483F" w:rsidRPr="00E11C90" w:rsidRDefault="003F483F" w:rsidP="003F483F">
            <w:pPr>
              <w:spacing w:after="120"/>
              <w:jc w:val="left"/>
              <w:rPr>
                <w:i/>
                <w:iCs/>
                <w:szCs w:val="17"/>
              </w:rPr>
            </w:pPr>
            <w:r w:rsidRPr="00E11C90">
              <w:rPr>
                <w:i/>
                <w:iCs/>
                <w:szCs w:val="17"/>
              </w:rPr>
              <w:t>Laticauda crockery</w:t>
            </w:r>
            <w:r w:rsidRPr="00E11C90">
              <w:rPr>
                <w:i/>
                <w:iCs/>
                <w:szCs w:val="17"/>
              </w:rPr>
              <w:br/>
            </w:r>
            <w:r w:rsidRPr="00E11C90">
              <w:rPr>
                <w:szCs w:val="17"/>
              </w:rPr>
              <w:t>Crocker’s Sea Snake, Rennell Island Sea Krait</w:t>
            </w:r>
          </w:p>
          <w:p w14:paraId="217ABF4C" w14:textId="77777777" w:rsidR="003F483F" w:rsidRPr="00E11C90" w:rsidRDefault="003F483F" w:rsidP="003F483F">
            <w:pPr>
              <w:spacing w:after="120"/>
              <w:jc w:val="left"/>
              <w:rPr>
                <w:i/>
                <w:iCs/>
                <w:szCs w:val="17"/>
              </w:rPr>
            </w:pPr>
            <w:r w:rsidRPr="00E11C90">
              <w:rPr>
                <w:i/>
                <w:iCs/>
                <w:szCs w:val="17"/>
              </w:rPr>
              <w:t>Laticauda schistorhynchus</w:t>
            </w:r>
            <w:r w:rsidRPr="00E11C90">
              <w:rPr>
                <w:i/>
                <w:iCs/>
                <w:szCs w:val="17"/>
              </w:rPr>
              <w:br/>
            </w:r>
            <w:r w:rsidRPr="00E11C90">
              <w:rPr>
                <w:szCs w:val="17"/>
              </w:rPr>
              <w:t>Flat-tailed Sea Snake</w:t>
            </w:r>
          </w:p>
          <w:p w14:paraId="7D099641" w14:textId="77777777" w:rsidR="003F483F" w:rsidRPr="00E11C90" w:rsidRDefault="003F483F" w:rsidP="003F483F">
            <w:pPr>
              <w:spacing w:after="120"/>
              <w:jc w:val="left"/>
              <w:rPr>
                <w:i/>
                <w:iCs/>
                <w:szCs w:val="17"/>
              </w:rPr>
            </w:pPr>
            <w:r w:rsidRPr="00E11C90">
              <w:rPr>
                <w:i/>
                <w:iCs/>
                <w:szCs w:val="17"/>
              </w:rPr>
              <w:t>Indotyphlops braminus</w:t>
            </w:r>
            <w:r w:rsidRPr="00E11C90">
              <w:rPr>
                <w:i/>
                <w:iCs/>
                <w:szCs w:val="17"/>
              </w:rPr>
              <w:br/>
            </w:r>
            <w:r w:rsidRPr="00E11C90">
              <w:rPr>
                <w:szCs w:val="17"/>
              </w:rPr>
              <w:t xml:space="preserve">Flowerpot Snake, Brahminy Blind Snake, </w:t>
            </w:r>
            <w:r w:rsidRPr="00E11C90">
              <w:rPr>
                <w:szCs w:val="17"/>
              </w:rPr>
              <w:br/>
              <w:t>Bootlace Snake</w:t>
            </w:r>
          </w:p>
          <w:p w14:paraId="73D63F09" w14:textId="77777777" w:rsidR="003F483F" w:rsidRPr="00E11C90" w:rsidRDefault="003F483F" w:rsidP="003F483F">
            <w:pPr>
              <w:spacing w:after="120"/>
              <w:jc w:val="left"/>
              <w:rPr>
                <w:i/>
                <w:iCs/>
                <w:szCs w:val="17"/>
              </w:rPr>
            </w:pPr>
            <w:r w:rsidRPr="00E11C90">
              <w:rPr>
                <w:i/>
                <w:iCs/>
                <w:szCs w:val="17"/>
              </w:rPr>
              <w:t>Agkistrodon bilineatus</w:t>
            </w:r>
            <w:r w:rsidRPr="00E11C90">
              <w:rPr>
                <w:i/>
                <w:iCs/>
                <w:szCs w:val="17"/>
              </w:rPr>
              <w:br/>
            </w:r>
            <w:r w:rsidRPr="00E11C90">
              <w:rPr>
                <w:szCs w:val="17"/>
              </w:rPr>
              <w:t>Cantil, Castellana, Mexican Moccasin</w:t>
            </w:r>
          </w:p>
          <w:p w14:paraId="7D3D2D2F" w14:textId="77777777" w:rsidR="003F483F" w:rsidRPr="00E11C90" w:rsidRDefault="003F483F" w:rsidP="003F483F">
            <w:pPr>
              <w:spacing w:after="120"/>
              <w:jc w:val="left"/>
              <w:rPr>
                <w:i/>
                <w:iCs/>
                <w:szCs w:val="17"/>
              </w:rPr>
            </w:pPr>
            <w:r w:rsidRPr="00E11C90">
              <w:rPr>
                <w:i/>
                <w:iCs/>
                <w:szCs w:val="17"/>
              </w:rPr>
              <w:t>Bitis arietans</w:t>
            </w:r>
            <w:r w:rsidRPr="00E11C90">
              <w:rPr>
                <w:i/>
                <w:iCs/>
                <w:szCs w:val="17"/>
              </w:rPr>
              <w:br/>
            </w:r>
            <w:r w:rsidRPr="00E11C90">
              <w:rPr>
                <w:szCs w:val="17"/>
              </w:rPr>
              <w:t>Puff Adder</w:t>
            </w:r>
          </w:p>
          <w:p w14:paraId="2EFB5A16" w14:textId="77777777" w:rsidR="003F483F" w:rsidRPr="00E11C90" w:rsidRDefault="003F483F" w:rsidP="003F483F">
            <w:pPr>
              <w:spacing w:after="120"/>
              <w:jc w:val="left"/>
              <w:rPr>
                <w:i/>
                <w:iCs/>
                <w:szCs w:val="17"/>
              </w:rPr>
            </w:pPr>
            <w:r w:rsidRPr="00E11C90">
              <w:rPr>
                <w:i/>
                <w:iCs/>
                <w:szCs w:val="17"/>
              </w:rPr>
              <w:t>Bitis gabonica</w:t>
            </w:r>
            <w:r w:rsidRPr="00E11C90">
              <w:rPr>
                <w:i/>
                <w:iCs/>
                <w:szCs w:val="17"/>
              </w:rPr>
              <w:br/>
            </w:r>
            <w:r w:rsidRPr="00E11C90">
              <w:rPr>
                <w:szCs w:val="17"/>
              </w:rPr>
              <w:t>Gaboon Viper</w:t>
            </w:r>
          </w:p>
          <w:p w14:paraId="70D2525C" w14:textId="32306DC7" w:rsidR="003F483F" w:rsidRPr="00A27CFE" w:rsidRDefault="003F483F" w:rsidP="003F483F">
            <w:pPr>
              <w:spacing w:after="120"/>
              <w:jc w:val="left"/>
              <w:rPr>
                <w:i/>
                <w:iCs/>
                <w:szCs w:val="17"/>
              </w:rPr>
            </w:pPr>
            <w:r w:rsidRPr="00E11C90">
              <w:rPr>
                <w:i/>
                <w:iCs/>
                <w:szCs w:val="17"/>
              </w:rPr>
              <w:t>Bitis nasicornis</w:t>
            </w:r>
            <w:r w:rsidR="00A27CFE">
              <w:rPr>
                <w:i/>
                <w:iCs/>
                <w:szCs w:val="17"/>
              </w:rPr>
              <w:br/>
            </w:r>
            <w:r w:rsidRPr="00E11C90">
              <w:rPr>
                <w:szCs w:val="17"/>
              </w:rPr>
              <w:t>Rhinoceros Viper</w:t>
            </w:r>
          </w:p>
          <w:p w14:paraId="7329637F" w14:textId="42633BB0" w:rsidR="003F483F" w:rsidRPr="00A27CFE" w:rsidRDefault="003F483F" w:rsidP="003F483F">
            <w:pPr>
              <w:spacing w:after="120"/>
              <w:jc w:val="left"/>
              <w:rPr>
                <w:i/>
                <w:iCs/>
                <w:szCs w:val="17"/>
              </w:rPr>
            </w:pPr>
            <w:r w:rsidRPr="00E11C90">
              <w:rPr>
                <w:i/>
                <w:iCs/>
                <w:szCs w:val="17"/>
              </w:rPr>
              <w:t>Bothriechis schlegelii</w:t>
            </w:r>
            <w:r w:rsidR="00A27CFE">
              <w:rPr>
                <w:i/>
                <w:iCs/>
                <w:szCs w:val="17"/>
              </w:rPr>
              <w:br/>
            </w:r>
            <w:r w:rsidRPr="00E11C90">
              <w:rPr>
                <w:szCs w:val="17"/>
              </w:rPr>
              <w:t xml:space="preserve">Eyelash Palm Pit Viper, Eyelash Palm Viper, </w:t>
            </w:r>
            <w:r w:rsidRPr="00E11C90">
              <w:rPr>
                <w:szCs w:val="17"/>
              </w:rPr>
              <w:br/>
              <w:t xml:space="preserve">Eyelash Viper, Horned Palm Viper, </w:t>
            </w:r>
            <w:r w:rsidRPr="00E11C90">
              <w:rPr>
                <w:szCs w:val="17"/>
              </w:rPr>
              <w:br/>
              <w:t>Speckled Palm Pit Viper</w:t>
            </w:r>
          </w:p>
          <w:p w14:paraId="15DAEE7C" w14:textId="77777777" w:rsidR="003F483F" w:rsidRPr="00E11C90" w:rsidRDefault="003F483F" w:rsidP="003F483F">
            <w:pPr>
              <w:spacing w:after="120"/>
              <w:jc w:val="left"/>
              <w:rPr>
                <w:i/>
                <w:iCs/>
                <w:szCs w:val="17"/>
              </w:rPr>
            </w:pPr>
            <w:r w:rsidRPr="00E11C90">
              <w:rPr>
                <w:i/>
                <w:iCs/>
                <w:szCs w:val="17"/>
              </w:rPr>
              <w:t>Crotalus adamanteus</w:t>
            </w:r>
            <w:r w:rsidRPr="00E11C90">
              <w:rPr>
                <w:i/>
                <w:iCs/>
                <w:szCs w:val="17"/>
              </w:rPr>
              <w:br/>
            </w:r>
            <w:r w:rsidRPr="00E11C90">
              <w:rPr>
                <w:szCs w:val="17"/>
              </w:rPr>
              <w:t>Eastern Diamondback Rattlesnake</w:t>
            </w:r>
          </w:p>
          <w:p w14:paraId="0AFBBB87" w14:textId="77777777" w:rsidR="003F483F" w:rsidRPr="00E11C90" w:rsidRDefault="003F483F" w:rsidP="003F483F">
            <w:pPr>
              <w:spacing w:after="120"/>
              <w:jc w:val="left"/>
              <w:rPr>
                <w:i/>
                <w:iCs/>
                <w:szCs w:val="17"/>
              </w:rPr>
            </w:pPr>
            <w:r w:rsidRPr="00E11C90">
              <w:rPr>
                <w:i/>
                <w:iCs/>
                <w:szCs w:val="17"/>
              </w:rPr>
              <w:lastRenderedPageBreak/>
              <w:t>Crotalus atrox</w:t>
            </w:r>
            <w:r w:rsidRPr="00E11C90">
              <w:rPr>
                <w:i/>
                <w:iCs/>
                <w:szCs w:val="17"/>
              </w:rPr>
              <w:br/>
            </w:r>
            <w:r w:rsidRPr="00E11C90">
              <w:rPr>
                <w:szCs w:val="17"/>
              </w:rPr>
              <w:t>Western Diamondback Rattlesnake</w:t>
            </w:r>
          </w:p>
          <w:p w14:paraId="7655F186" w14:textId="77777777" w:rsidR="003F483F" w:rsidRPr="00E11C90" w:rsidRDefault="003F483F" w:rsidP="003F483F">
            <w:pPr>
              <w:spacing w:after="120"/>
              <w:jc w:val="left"/>
              <w:rPr>
                <w:i/>
                <w:iCs/>
                <w:szCs w:val="17"/>
              </w:rPr>
            </w:pPr>
            <w:r w:rsidRPr="00E11C90">
              <w:rPr>
                <w:i/>
                <w:iCs/>
                <w:szCs w:val="17"/>
              </w:rPr>
              <w:t>Crotalus durissus</w:t>
            </w:r>
            <w:r w:rsidRPr="00E11C90">
              <w:rPr>
                <w:i/>
                <w:iCs/>
                <w:szCs w:val="17"/>
              </w:rPr>
              <w:br/>
            </w:r>
            <w:r w:rsidRPr="00E11C90">
              <w:rPr>
                <w:szCs w:val="17"/>
              </w:rPr>
              <w:t>Neotropical Rattlesnake, Cascabel Rattlesnake</w:t>
            </w:r>
          </w:p>
          <w:p w14:paraId="5A1F8675" w14:textId="77777777" w:rsidR="003F483F" w:rsidRPr="00E11C90" w:rsidRDefault="003F483F" w:rsidP="003F483F">
            <w:pPr>
              <w:spacing w:after="120"/>
              <w:jc w:val="left"/>
              <w:rPr>
                <w:i/>
                <w:iCs/>
                <w:szCs w:val="17"/>
              </w:rPr>
            </w:pPr>
            <w:r w:rsidRPr="00E11C90">
              <w:rPr>
                <w:i/>
                <w:iCs/>
                <w:szCs w:val="17"/>
              </w:rPr>
              <w:t>Crotalus lepidus</w:t>
            </w:r>
            <w:r w:rsidRPr="00E11C90">
              <w:rPr>
                <w:i/>
                <w:iCs/>
                <w:szCs w:val="17"/>
              </w:rPr>
              <w:br/>
            </w:r>
            <w:r w:rsidRPr="00E11C90">
              <w:rPr>
                <w:szCs w:val="17"/>
              </w:rPr>
              <w:t>Rock Rattlesnake</w:t>
            </w:r>
          </w:p>
          <w:p w14:paraId="06761C2F" w14:textId="77777777" w:rsidR="003F483F" w:rsidRPr="00E11C90" w:rsidRDefault="003F483F" w:rsidP="003F483F">
            <w:pPr>
              <w:spacing w:after="120"/>
              <w:jc w:val="left"/>
              <w:rPr>
                <w:i/>
                <w:iCs/>
                <w:szCs w:val="17"/>
              </w:rPr>
            </w:pPr>
            <w:r w:rsidRPr="00E11C90">
              <w:rPr>
                <w:i/>
                <w:iCs/>
                <w:szCs w:val="17"/>
              </w:rPr>
              <w:t>Crotalus unicolor</w:t>
            </w:r>
            <w:r w:rsidRPr="00E11C90">
              <w:rPr>
                <w:i/>
                <w:iCs/>
                <w:szCs w:val="17"/>
              </w:rPr>
              <w:br/>
            </w:r>
            <w:r w:rsidRPr="00E11C90">
              <w:rPr>
                <w:szCs w:val="17"/>
              </w:rPr>
              <w:t>Aruba Island Rattlesnake</w:t>
            </w:r>
          </w:p>
          <w:p w14:paraId="7C23FD34" w14:textId="77777777" w:rsidR="003F483F" w:rsidRPr="00E11C90" w:rsidRDefault="003F483F" w:rsidP="003F483F">
            <w:pPr>
              <w:spacing w:after="120"/>
              <w:jc w:val="left"/>
              <w:rPr>
                <w:i/>
                <w:iCs/>
                <w:szCs w:val="17"/>
              </w:rPr>
            </w:pPr>
            <w:r w:rsidRPr="00E11C90">
              <w:rPr>
                <w:i/>
                <w:iCs/>
                <w:szCs w:val="17"/>
              </w:rPr>
              <w:t>Crotalus vegrandis</w:t>
            </w:r>
            <w:r w:rsidRPr="00E11C90">
              <w:rPr>
                <w:i/>
                <w:iCs/>
                <w:szCs w:val="17"/>
              </w:rPr>
              <w:br/>
            </w:r>
            <w:r w:rsidRPr="00E11C90">
              <w:rPr>
                <w:szCs w:val="17"/>
              </w:rPr>
              <w:t>Uracoan Rattlesnake</w:t>
            </w:r>
          </w:p>
          <w:p w14:paraId="0BB5B4B2" w14:textId="77777777" w:rsidR="003F483F" w:rsidRPr="00E11C90" w:rsidRDefault="003F483F" w:rsidP="003F483F">
            <w:pPr>
              <w:spacing w:after="120"/>
              <w:jc w:val="left"/>
              <w:rPr>
                <w:i/>
                <w:iCs/>
                <w:szCs w:val="17"/>
              </w:rPr>
            </w:pPr>
            <w:r w:rsidRPr="00E11C90">
              <w:rPr>
                <w:i/>
                <w:iCs/>
                <w:szCs w:val="17"/>
              </w:rPr>
              <w:t>Daboia russelii</w:t>
            </w:r>
            <w:r w:rsidRPr="00E11C90">
              <w:rPr>
                <w:i/>
                <w:iCs/>
                <w:szCs w:val="17"/>
              </w:rPr>
              <w:br/>
            </w:r>
            <w:r w:rsidRPr="00E11C90">
              <w:rPr>
                <w:szCs w:val="17"/>
              </w:rPr>
              <w:t>Russell’s Viper</w:t>
            </w:r>
          </w:p>
          <w:p w14:paraId="54E1CD6E" w14:textId="77777777" w:rsidR="003F483F" w:rsidRPr="00E11C90" w:rsidRDefault="003F483F" w:rsidP="003F483F">
            <w:pPr>
              <w:spacing w:after="120"/>
              <w:jc w:val="left"/>
              <w:rPr>
                <w:i/>
                <w:iCs/>
                <w:szCs w:val="17"/>
              </w:rPr>
            </w:pPr>
            <w:r w:rsidRPr="00E11C90">
              <w:rPr>
                <w:i/>
                <w:iCs/>
                <w:szCs w:val="17"/>
              </w:rPr>
              <w:t>Sistrurus catenatus</w:t>
            </w:r>
            <w:r w:rsidRPr="00E11C90">
              <w:rPr>
                <w:i/>
                <w:iCs/>
                <w:szCs w:val="17"/>
              </w:rPr>
              <w:br/>
            </w:r>
            <w:r w:rsidRPr="00E11C90">
              <w:rPr>
                <w:szCs w:val="17"/>
              </w:rPr>
              <w:t>Massasauga</w:t>
            </w:r>
          </w:p>
          <w:p w14:paraId="7592DAB6" w14:textId="77777777" w:rsidR="003F483F" w:rsidRPr="00E11C90" w:rsidRDefault="003F483F" w:rsidP="003F483F">
            <w:pPr>
              <w:spacing w:after="120"/>
              <w:jc w:val="left"/>
              <w:rPr>
                <w:i/>
                <w:iCs/>
                <w:szCs w:val="17"/>
              </w:rPr>
            </w:pPr>
            <w:r w:rsidRPr="00E11C90">
              <w:rPr>
                <w:i/>
                <w:iCs/>
                <w:szCs w:val="17"/>
              </w:rPr>
              <w:t>Loveridgelaps elapoides</w:t>
            </w:r>
            <w:r w:rsidRPr="00E11C90">
              <w:rPr>
                <w:i/>
                <w:iCs/>
                <w:szCs w:val="17"/>
              </w:rPr>
              <w:br/>
            </w:r>
            <w:r w:rsidRPr="00E11C90">
              <w:rPr>
                <w:szCs w:val="17"/>
              </w:rPr>
              <w:t>Orange-banded Snake</w:t>
            </w:r>
          </w:p>
          <w:p w14:paraId="1DDD6B96" w14:textId="77777777" w:rsidR="003F483F" w:rsidRPr="00E11C90" w:rsidRDefault="003F483F" w:rsidP="003F483F">
            <w:pPr>
              <w:spacing w:after="120"/>
              <w:jc w:val="left"/>
              <w:rPr>
                <w:i/>
                <w:iCs/>
                <w:szCs w:val="17"/>
              </w:rPr>
            </w:pPr>
            <w:r w:rsidRPr="00E11C90">
              <w:rPr>
                <w:i/>
                <w:iCs/>
                <w:szCs w:val="17"/>
              </w:rPr>
              <w:t>Naja haje</w:t>
            </w:r>
            <w:r w:rsidRPr="00E11C90">
              <w:rPr>
                <w:i/>
                <w:iCs/>
                <w:szCs w:val="17"/>
              </w:rPr>
              <w:br/>
            </w:r>
            <w:r w:rsidRPr="00E11C90">
              <w:rPr>
                <w:szCs w:val="17"/>
              </w:rPr>
              <w:t>Egyptian Cobra</w:t>
            </w:r>
          </w:p>
          <w:p w14:paraId="52750985" w14:textId="77777777" w:rsidR="003F483F" w:rsidRPr="00E11C90" w:rsidRDefault="003F483F" w:rsidP="003F483F">
            <w:pPr>
              <w:spacing w:after="120"/>
              <w:jc w:val="left"/>
              <w:rPr>
                <w:i/>
                <w:iCs/>
                <w:szCs w:val="17"/>
              </w:rPr>
            </w:pPr>
            <w:r w:rsidRPr="00E11C90">
              <w:rPr>
                <w:i/>
                <w:iCs/>
                <w:szCs w:val="17"/>
              </w:rPr>
              <w:t>Naja kaouthia</w:t>
            </w:r>
            <w:r w:rsidRPr="00E11C90">
              <w:rPr>
                <w:i/>
                <w:iCs/>
                <w:szCs w:val="17"/>
              </w:rPr>
              <w:br/>
            </w:r>
            <w:r w:rsidRPr="00E11C90">
              <w:rPr>
                <w:szCs w:val="17"/>
              </w:rPr>
              <w:t>Monocled Cobra, Monocellate Cobra</w:t>
            </w:r>
          </w:p>
          <w:p w14:paraId="6EFB1DB6" w14:textId="77777777" w:rsidR="003F483F" w:rsidRPr="00E11C90" w:rsidRDefault="003F483F" w:rsidP="003F483F">
            <w:pPr>
              <w:spacing w:after="120"/>
              <w:jc w:val="left"/>
              <w:rPr>
                <w:i/>
                <w:iCs/>
                <w:szCs w:val="17"/>
              </w:rPr>
            </w:pPr>
            <w:r w:rsidRPr="00E11C90">
              <w:rPr>
                <w:i/>
                <w:iCs/>
                <w:szCs w:val="17"/>
              </w:rPr>
              <w:t>Naja melanoleuca</w:t>
            </w:r>
            <w:r w:rsidRPr="00E11C90">
              <w:rPr>
                <w:i/>
                <w:iCs/>
                <w:szCs w:val="17"/>
              </w:rPr>
              <w:br/>
            </w:r>
            <w:r w:rsidRPr="00E11C90">
              <w:rPr>
                <w:szCs w:val="17"/>
              </w:rPr>
              <w:t>Forest Cobra, Black-Lipped Cobra</w:t>
            </w:r>
          </w:p>
          <w:p w14:paraId="32AFCCA0" w14:textId="77777777" w:rsidR="003F483F" w:rsidRPr="00E11C90" w:rsidRDefault="003F483F" w:rsidP="003F483F">
            <w:pPr>
              <w:spacing w:after="120"/>
              <w:jc w:val="left"/>
              <w:rPr>
                <w:i/>
                <w:iCs/>
                <w:szCs w:val="17"/>
              </w:rPr>
            </w:pPr>
            <w:r w:rsidRPr="00E11C90">
              <w:rPr>
                <w:i/>
                <w:iCs/>
                <w:szCs w:val="17"/>
              </w:rPr>
              <w:t>Naja mossambica</w:t>
            </w:r>
            <w:r w:rsidRPr="00E11C90">
              <w:rPr>
                <w:i/>
                <w:iCs/>
                <w:szCs w:val="17"/>
              </w:rPr>
              <w:br/>
            </w:r>
            <w:r w:rsidRPr="00E11C90">
              <w:rPr>
                <w:szCs w:val="17"/>
              </w:rPr>
              <w:t>Mozambique Spitting Cobra</w:t>
            </w:r>
          </w:p>
          <w:p w14:paraId="1D49D332" w14:textId="77777777" w:rsidR="003F483F" w:rsidRPr="00E11C90" w:rsidRDefault="003F483F" w:rsidP="003F483F">
            <w:pPr>
              <w:spacing w:after="120"/>
              <w:jc w:val="left"/>
              <w:rPr>
                <w:i/>
                <w:iCs/>
                <w:szCs w:val="17"/>
              </w:rPr>
            </w:pPr>
            <w:r w:rsidRPr="00E11C90">
              <w:rPr>
                <w:i/>
                <w:iCs/>
                <w:szCs w:val="17"/>
              </w:rPr>
              <w:t>Naja siamensis</w:t>
            </w:r>
            <w:r w:rsidRPr="00E11C90">
              <w:rPr>
                <w:i/>
                <w:iCs/>
                <w:szCs w:val="17"/>
              </w:rPr>
              <w:br/>
            </w:r>
            <w:r w:rsidRPr="00E11C90">
              <w:rPr>
                <w:szCs w:val="17"/>
              </w:rPr>
              <w:t xml:space="preserve">Siamese Cobra, Black-and-white Spitting Cobra, </w:t>
            </w:r>
            <w:r w:rsidRPr="00E11C90">
              <w:rPr>
                <w:szCs w:val="17"/>
              </w:rPr>
              <w:br/>
              <w:t>Indo-Chinese Spitting Cobra</w:t>
            </w:r>
          </w:p>
          <w:p w14:paraId="3437DA11" w14:textId="77777777" w:rsidR="003F483F" w:rsidRPr="00E11C90" w:rsidRDefault="003F483F" w:rsidP="003F483F">
            <w:pPr>
              <w:spacing w:after="120"/>
              <w:jc w:val="left"/>
              <w:rPr>
                <w:i/>
                <w:iCs/>
                <w:szCs w:val="17"/>
              </w:rPr>
            </w:pPr>
            <w:r w:rsidRPr="00E11C90">
              <w:rPr>
                <w:i/>
                <w:iCs/>
                <w:szCs w:val="17"/>
              </w:rPr>
              <w:t>Ophiophagus hannah</w:t>
            </w:r>
            <w:r w:rsidRPr="00E11C90">
              <w:rPr>
                <w:i/>
                <w:iCs/>
                <w:szCs w:val="17"/>
              </w:rPr>
              <w:br/>
            </w:r>
            <w:r w:rsidRPr="00E11C90">
              <w:rPr>
                <w:szCs w:val="17"/>
              </w:rPr>
              <w:t>King Cobra</w:t>
            </w:r>
          </w:p>
          <w:p w14:paraId="5DB57ACB" w14:textId="77777777" w:rsidR="003F483F" w:rsidRPr="00E11C90" w:rsidRDefault="003F483F" w:rsidP="003F483F">
            <w:pPr>
              <w:spacing w:after="120"/>
              <w:jc w:val="left"/>
              <w:rPr>
                <w:i/>
                <w:iCs/>
                <w:szCs w:val="17"/>
              </w:rPr>
            </w:pPr>
            <w:r w:rsidRPr="00E11C90">
              <w:rPr>
                <w:i/>
                <w:iCs/>
                <w:szCs w:val="17"/>
              </w:rPr>
              <w:t>Parapistocalamus hedigeri</w:t>
            </w:r>
            <w:r w:rsidRPr="00E11C90">
              <w:rPr>
                <w:i/>
                <w:iCs/>
                <w:szCs w:val="17"/>
              </w:rPr>
              <w:br/>
            </w:r>
            <w:r w:rsidRPr="00E11C90">
              <w:rPr>
                <w:szCs w:val="17"/>
              </w:rPr>
              <w:t>Hediger’s Snake</w:t>
            </w:r>
          </w:p>
          <w:p w14:paraId="16349591" w14:textId="77777777" w:rsidR="003F483F" w:rsidRPr="00E11C90" w:rsidRDefault="003F483F" w:rsidP="003F483F">
            <w:pPr>
              <w:spacing w:after="120"/>
              <w:jc w:val="left"/>
              <w:rPr>
                <w:i/>
                <w:iCs/>
                <w:szCs w:val="17"/>
              </w:rPr>
            </w:pPr>
            <w:r w:rsidRPr="00E11C90">
              <w:rPr>
                <w:i/>
                <w:iCs/>
                <w:szCs w:val="17"/>
              </w:rPr>
              <w:t>Salomonelaps par</w:t>
            </w:r>
            <w:r w:rsidRPr="00E11C90">
              <w:rPr>
                <w:i/>
                <w:iCs/>
                <w:szCs w:val="17"/>
              </w:rPr>
              <w:br/>
            </w:r>
            <w:r w:rsidRPr="00E11C90">
              <w:rPr>
                <w:szCs w:val="17"/>
              </w:rPr>
              <w:t>Solomon Islands Brown Snake</w:t>
            </w:r>
          </w:p>
          <w:p w14:paraId="7A5A8AA7" w14:textId="77777777" w:rsidR="003F483F" w:rsidRPr="00E11C90" w:rsidRDefault="003F483F" w:rsidP="003F483F">
            <w:pPr>
              <w:spacing w:after="120"/>
              <w:jc w:val="left"/>
              <w:rPr>
                <w:i/>
                <w:iCs/>
                <w:szCs w:val="17"/>
              </w:rPr>
            </w:pPr>
            <w:r w:rsidRPr="00E11C90">
              <w:rPr>
                <w:i/>
                <w:iCs/>
                <w:szCs w:val="17"/>
              </w:rPr>
              <w:t>Andrias japonicus</w:t>
            </w:r>
            <w:r w:rsidRPr="00E11C90">
              <w:rPr>
                <w:i/>
                <w:iCs/>
                <w:szCs w:val="17"/>
              </w:rPr>
              <w:br/>
            </w:r>
            <w:r w:rsidRPr="00E11C90">
              <w:rPr>
                <w:szCs w:val="17"/>
              </w:rPr>
              <w:t>Japanese Giant Salamander</w:t>
            </w:r>
          </w:p>
          <w:p w14:paraId="7E862499" w14:textId="77777777" w:rsidR="003F483F" w:rsidRPr="00E11C90" w:rsidRDefault="003F483F" w:rsidP="003F483F">
            <w:pPr>
              <w:spacing w:after="120"/>
              <w:jc w:val="left"/>
              <w:rPr>
                <w:i/>
                <w:iCs/>
                <w:szCs w:val="17"/>
              </w:rPr>
            </w:pPr>
            <w:r w:rsidRPr="00E11C90">
              <w:rPr>
                <w:i/>
                <w:iCs/>
                <w:szCs w:val="17"/>
              </w:rPr>
              <w:t>Taricha granulosa</w:t>
            </w:r>
            <w:r w:rsidRPr="00E11C90">
              <w:rPr>
                <w:i/>
                <w:iCs/>
                <w:szCs w:val="17"/>
              </w:rPr>
              <w:br/>
            </w:r>
            <w:r w:rsidRPr="00E11C90">
              <w:rPr>
                <w:szCs w:val="17"/>
              </w:rPr>
              <w:t>Rough-skinned Newt</w:t>
            </w:r>
          </w:p>
          <w:p w14:paraId="7B36EC34" w14:textId="77777777" w:rsidR="003F483F" w:rsidRPr="00E11C90" w:rsidRDefault="003F483F" w:rsidP="003F483F">
            <w:pPr>
              <w:spacing w:after="120"/>
              <w:jc w:val="left"/>
              <w:rPr>
                <w:i/>
                <w:iCs/>
                <w:szCs w:val="17"/>
              </w:rPr>
            </w:pPr>
            <w:r w:rsidRPr="00E11C90">
              <w:rPr>
                <w:i/>
                <w:iCs/>
                <w:szCs w:val="17"/>
              </w:rPr>
              <w:t>Lissotritons vulgaris</w:t>
            </w:r>
            <w:r w:rsidRPr="00E11C90">
              <w:rPr>
                <w:i/>
                <w:iCs/>
                <w:szCs w:val="17"/>
              </w:rPr>
              <w:br/>
            </w:r>
            <w:r w:rsidRPr="00E11C90">
              <w:rPr>
                <w:szCs w:val="17"/>
              </w:rPr>
              <w:t>Smooth Newt, Common Newt</w:t>
            </w:r>
          </w:p>
          <w:p w14:paraId="05107304" w14:textId="77777777" w:rsidR="003F483F" w:rsidRPr="00E11C90" w:rsidRDefault="003F483F" w:rsidP="003F483F">
            <w:pPr>
              <w:spacing w:after="120"/>
              <w:jc w:val="left"/>
              <w:rPr>
                <w:i/>
                <w:iCs/>
                <w:szCs w:val="17"/>
              </w:rPr>
            </w:pPr>
            <w:r w:rsidRPr="00E11C90">
              <w:rPr>
                <w:i/>
                <w:iCs/>
                <w:szCs w:val="17"/>
              </w:rPr>
              <w:t>Rhinella marina</w:t>
            </w:r>
            <w:r w:rsidRPr="00E11C90">
              <w:rPr>
                <w:i/>
                <w:iCs/>
                <w:szCs w:val="17"/>
              </w:rPr>
              <w:br/>
            </w:r>
            <w:r w:rsidRPr="00E11C90">
              <w:rPr>
                <w:szCs w:val="17"/>
              </w:rPr>
              <w:t>Cane Toad, Giant Toad, Marine Toad</w:t>
            </w:r>
          </w:p>
          <w:p w14:paraId="6319181F" w14:textId="77777777" w:rsidR="003F483F" w:rsidRPr="00E11C90" w:rsidRDefault="003F483F" w:rsidP="003F483F">
            <w:pPr>
              <w:spacing w:after="120"/>
              <w:jc w:val="left"/>
              <w:rPr>
                <w:i/>
                <w:iCs/>
                <w:szCs w:val="17"/>
              </w:rPr>
            </w:pPr>
            <w:r w:rsidRPr="00E11C90">
              <w:rPr>
                <w:i/>
                <w:iCs/>
                <w:szCs w:val="17"/>
              </w:rPr>
              <w:t>Dendrobates auratus</w:t>
            </w:r>
            <w:r w:rsidRPr="00E11C90">
              <w:rPr>
                <w:i/>
                <w:iCs/>
                <w:szCs w:val="17"/>
              </w:rPr>
              <w:br/>
            </w:r>
            <w:r w:rsidRPr="00E11C90">
              <w:rPr>
                <w:szCs w:val="17"/>
              </w:rPr>
              <w:t>Green Poison Frog, Green-and-black Poison Frog, Green-and-golden Poison Frog</w:t>
            </w:r>
          </w:p>
          <w:p w14:paraId="54BF5BE4" w14:textId="77777777" w:rsidR="003F483F" w:rsidRPr="00E11C90" w:rsidRDefault="003F483F" w:rsidP="003F483F">
            <w:pPr>
              <w:spacing w:after="120"/>
              <w:jc w:val="left"/>
              <w:rPr>
                <w:i/>
                <w:iCs/>
                <w:szCs w:val="17"/>
              </w:rPr>
            </w:pPr>
            <w:r w:rsidRPr="00E11C90">
              <w:rPr>
                <w:i/>
                <w:iCs/>
                <w:szCs w:val="17"/>
              </w:rPr>
              <w:t>Adelphobates galactonotus</w:t>
            </w:r>
            <w:r w:rsidRPr="00E11C90">
              <w:rPr>
                <w:i/>
                <w:iCs/>
                <w:szCs w:val="17"/>
              </w:rPr>
              <w:br/>
            </w:r>
            <w:r w:rsidRPr="00E11C90">
              <w:rPr>
                <w:szCs w:val="17"/>
              </w:rPr>
              <w:t>Splash-backed Poison-arrow Frog</w:t>
            </w:r>
          </w:p>
          <w:p w14:paraId="4C35129E" w14:textId="77777777" w:rsidR="003F483F" w:rsidRPr="00E11C90" w:rsidRDefault="003F483F" w:rsidP="003F483F">
            <w:pPr>
              <w:spacing w:after="120"/>
              <w:jc w:val="left"/>
              <w:rPr>
                <w:i/>
                <w:iCs/>
                <w:szCs w:val="17"/>
              </w:rPr>
            </w:pPr>
            <w:r w:rsidRPr="00E11C90">
              <w:rPr>
                <w:i/>
                <w:iCs/>
                <w:szCs w:val="17"/>
              </w:rPr>
              <w:t>Dendrobates tinctorius</w:t>
            </w:r>
            <w:r w:rsidRPr="00E11C90">
              <w:rPr>
                <w:i/>
                <w:iCs/>
                <w:szCs w:val="17"/>
              </w:rPr>
              <w:br/>
            </w:r>
            <w:r w:rsidRPr="00E11C90">
              <w:rPr>
                <w:szCs w:val="17"/>
              </w:rPr>
              <w:t>Dyeing Poison-arrow Frog</w:t>
            </w:r>
          </w:p>
          <w:p w14:paraId="2B181A9B" w14:textId="77777777" w:rsidR="003F483F" w:rsidRPr="00E11C90" w:rsidRDefault="003F483F" w:rsidP="003F483F">
            <w:pPr>
              <w:spacing w:after="120"/>
              <w:jc w:val="left"/>
              <w:rPr>
                <w:i/>
                <w:iCs/>
                <w:szCs w:val="17"/>
              </w:rPr>
            </w:pPr>
            <w:r w:rsidRPr="00E11C90">
              <w:rPr>
                <w:i/>
                <w:iCs/>
                <w:szCs w:val="17"/>
              </w:rPr>
              <w:t>Kaloula pulchra</w:t>
            </w:r>
            <w:r w:rsidRPr="00E11C90">
              <w:rPr>
                <w:i/>
                <w:iCs/>
                <w:szCs w:val="17"/>
              </w:rPr>
              <w:br/>
            </w:r>
            <w:r w:rsidRPr="00E11C90">
              <w:rPr>
                <w:szCs w:val="17"/>
              </w:rPr>
              <w:t>Banded Bullfrog, Indian Bullfrog</w:t>
            </w:r>
          </w:p>
          <w:p w14:paraId="56C172AA" w14:textId="77777777" w:rsidR="003F483F" w:rsidRPr="00E11C90" w:rsidRDefault="003F483F" w:rsidP="003F483F">
            <w:pPr>
              <w:spacing w:after="120"/>
              <w:jc w:val="left"/>
              <w:rPr>
                <w:i/>
                <w:iCs/>
                <w:szCs w:val="17"/>
              </w:rPr>
            </w:pPr>
            <w:r w:rsidRPr="00E11C90">
              <w:rPr>
                <w:i/>
                <w:iCs/>
                <w:szCs w:val="17"/>
              </w:rPr>
              <w:t>Xenopus laevis</w:t>
            </w:r>
            <w:r w:rsidRPr="00E11C90">
              <w:rPr>
                <w:i/>
                <w:iCs/>
                <w:szCs w:val="17"/>
              </w:rPr>
              <w:br/>
            </w:r>
            <w:r w:rsidRPr="00E11C90">
              <w:rPr>
                <w:szCs w:val="17"/>
              </w:rPr>
              <w:t>African Clawed Frog</w:t>
            </w:r>
          </w:p>
          <w:p w14:paraId="5658D31A" w14:textId="77777777" w:rsidR="003F483F" w:rsidRPr="00E11C90" w:rsidRDefault="003F483F" w:rsidP="00BF0D2D">
            <w:pPr>
              <w:spacing w:after="0"/>
              <w:jc w:val="left"/>
              <w:rPr>
                <w:i/>
                <w:iCs/>
                <w:szCs w:val="17"/>
              </w:rPr>
            </w:pPr>
            <w:r w:rsidRPr="00E11C90">
              <w:rPr>
                <w:i/>
                <w:iCs/>
                <w:szCs w:val="17"/>
              </w:rPr>
              <w:t>Pyxicephalus adspersus</w:t>
            </w:r>
            <w:r w:rsidRPr="00E11C90">
              <w:rPr>
                <w:i/>
                <w:iCs/>
                <w:szCs w:val="17"/>
              </w:rPr>
              <w:br/>
            </w:r>
            <w:r w:rsidRPr="00E11C90">
              <w:rPr>
                <w:szCs w:val="17"/>
              </w:rPr>
              <w:t>African Bull Frog, Giant Bull Frog</w:t>
            </w:r>
          </w:p>
        </w:tc>
        <w:tc>
          <w:tcPr>
            <w:tcW w:w="1842" w:type="dxa"/>
          </w:tcPr>
          <w:p w14:paraId="344097AD" w14:textId="77777777" w:rsidR="003F483F" w:rsidRDefault="003F483F" w:rsidP="004C5748">
            <w:pPr>
              <w:spacing w:after="0"/>
              <w:jc w:val="left"/>
              <w:rPr>
                <w:szCs w:val="17"/>
              </w:rPr>
            </w:pPr>
            <w:r w:rsidRPr="00E11C90">
              <w:rPr>
                <w:szCs w:val="17"/>
              </w:rPr>
              <w:lastRenderedPageBreak/>
              <w:t>186(1)(3), 187(1), 188, 189, 190, 191(1), 192(1)</w:t>
            </w:r>
          </w:p>
          <w:p w14:paraId="19A4852C" w14:textId="77777777" w:rsidR="00996781" w:rsidRDefault="00996781" w:rsidP="004C5748">
            <w:pPr>
              <w:spacing w:after="0"/>
              <w:jc w:val="left"/>
              <w:rPr>
                <w:szCs w:val="17"/>
              </w:rPr>
            </w:pPr>
          </w:p>
          <w:p w14:paraId="2277C2D7" w14:textId="77777777" w:rsidR="00996781" w:rsidRDefault="00996781" w:rsidP="004C5748">
            <w:pPr>
              <w:spacing w:after="0"/>
              <w:jc w:val="left"/>
              <w:rPr>
                <w:szCs w:val="17"/>
              </w:rPr>
            </w:pPr>
          </w:p>
          <w:p w14:paraId="62F2F91C" w14:textId="77777777" w:rsidR="00996781" w:rsidRDefault="00996781" w:rsidP="004C5748">
            <w:pPr>
              <w:spacing w:after="0"/>
              <w:jc w:val="left"/>
              <w:rPr>
                <w:szCs w:val="17"/>
              </w:rPr>
            </w:pPr>
          </w:p>
          <w:p w14:paraId="55EE103B" w14:textId="77777777" w:rsidR="00996781" w:rsidRDefault="00996781" w:rsidP="004C5748">
            <w:pPr>
              <w:spacing w:after="0"/>
              <w:jc w:val="left"/>
              <w:rPr>
                <w:szCs w:val="17"/>
              </w:rPr>
            </w:pPr>
          </w:p>
          <w:p w14:paraId="53161651" w14:textId="77777777" w:rsidR="00996781" w:rsidRDefault="00996781" w:rsidP="004C5748">
            <w:pPr>
              <w:spacing w:after="0"/>
              <w:jc w:val="left"/>
              <w:rPr>
                <w:szCs w:val="17"/>
              </w:rPr>
            </w:pPr>
          </w:p>
          <w:p w14:paraId="2008B1F3" w14:textId="77777777" w:rsidR="00996781" w:rsidRDefault="00996781" w:rsidP="004C5748">
            <w:pPr>
              <w:spacing w:after="0"/>
              <w:jc w:val="left"/>
              <w:rPr>
                <w:szCs w:val="17"/>
              </w:rPr>
            </w:pPr>
          </w:p>
          <w:p w14:paraId="6BE56533" w14:textId="77777777" w:rsidR="00996781" w:rsidRDefault="00996781" w:rsidP="004C5748">
            <w:pPr>
              <w:spacing w:after="0"/>
              <w:jc w:val="left"/>
              <w:rPr>
                <w:szCs w:val="17"/>
              </w:rPr>
            </w:pPr>
          </w:p>
          <w:p w14:paraId="6BCE055F" w14:textId="77777777" w:rsidR="00996781" w:rsidRDefault="00996781" w:rsidP="004C5748">
            <w:pPr>
              <w:spacing w:after="0"/>
              <w:jc w:val="left"/>
              <w:rPr>
                <w:szCs w:val="17"/>
              </w:rPr>
            </w:pPr>
          </w:p>
          <w:p w14:paraId="7506BE3A" w14:textId="77777777" w:rsidR="00996781" w:rsidRDefault="00996781" w:rsidP="004C5748">
            <w:pPr>
              <w:spacing w:after="0"/>
              <w:jc w:val="left"/>
              <w:rPr>
                <w:szCs w:val="17"/>
              </w:rPr>
            </w:pPr>
          </w:p>
          <w:p w14:paraId="4700FF13" w14:textId="77777777" w:rsidR="00996781" w:rsidRDefault="00996781" w:rsidP="004C5748">
            <w:pPr>
              <w:spacing w:after="0"/>
              <w:jc w:val="left"/>
              <w:rPr>
                <w:szCs w:val="17"/>
              </w:rPr>
            </w:pPr>
          </w:p>
          <w:p w14:paraId="7F4BE31A" w14:textId="77777777" w:rsidR="00996781" w:rsidRDefault="00996781" w:rsidP="004C5748">
            <w:pPr>
              <w:spacing w:after="0"/>
              <w:jc w:val="left"/>
              <w:rPr>
                <w:szCs w:val="17"/>
              </w:rPr>
            </w:pPr>
          </w:p>
          <w:p w14:paraId="452EA39C" w14:textId="77777777" w:rsidR="00996781" w:rsidRDefault="00996781" w:rsidP="004C5748">
            <w:pPr>
              <w:spacing w:after="0"/>
              <w:jc w:val="left"/>
              <w:rPr>
                <w:szCs w:val="17"/>
              </w:rPr>
            </w:pPr>
          </w:p>
          <w:p w14:paraId="36478FD7" w14:textId="77777777" w:rsidR="00996781" w:rsidRDefault="00996781" w:rsidP="004C5748">
            <w:pPr>
              <w:spacing w:after="0"/>
              <w:jc w:val="left"/>
              <w:rPr>
                <w:szCs w:val="17"/>
              </w:rPr>
            </w:pPr>
          </w:p>
          <w:p w14:paraId="4B1594E9" w14:textId="77777777" w:rsidR="00996781" w:rsidRDefault="00996781" w:rsidP="004C5748">
            <w:pPr>
              <w:spacing w:after="0"/>
              <w:jc w:val="left"/>
              <w:rPr>
                <w:szCs w:val="17"/>
              </w:rPr>
            </w:pPr>
          </w:p>
          <w:p w14:paraId="60A45045" w14:textId="77777777" w:rsidR="00996781" w:rsidRDefault="00996781" w:rsidP="004C5748">
            <w:pPr>
              <w:spacing w:after="0"/>
              <w:jc w:val="left"/>
              <w:rPr>
                <w:szCs w:val="17"/>
              </w:rPr>
            </w:pPr>
          </w:p>
          <w:p w14:paraId="45670397" w14:textId="77777777" w:rsidR="00996781" w:rsidRDefault="00996781" w:rsidP="004C5748">
            <w:pPr>
              <w:spacing w:after="0"/>
              <w:jc w:val="left"/>
              <w:rPr>
                <w:szCs w:val="17"/>
              </w:rPr>
            </w:pPr>
          </w:p>
          <w:p w14:paraId="01B83CEE" w14:textId="77777777" w:rsidR="00996781" w:rsidRDefault="00996781" w:rsidP="004C5748">
            <w:pPr>
              <w:spacing w:after="0"/>
              <w:jc w:val="left"/>
              <w:rPr>
                <w:szCs w:val="17"/>
              </w:rPr>
            </w:pPr>
          </w:p>
          <w:p w14:paraId="49338881" w14:textId="77777777" w:rsidR="00996781" w:rsidRDefault="00996781" w:rsidP="004C5748">
            <w:pPr>
              <w:spacing w:after="0"/>
              <w:jc w:val="left"/>
              <w:rPr>
                <w:szCs w:val="17"/>
              </w:rPr>
            </w:pPr>
          </w:p>
          <w:p w14:paraId="37E97BD1" w14:textId="77777777" w:rsidR="00996781" w:rsidRDefault="00996781" w:rsidP="004C5748">
            <w:pPr>
              <w:spacing w:after="0"/>
              <w:jc w:val="left"/>
              <w:rPr>
                <w:szCs w:val="17"/>
              </w:rPr>
            </w:pPr>
          </w:p>
          <w:p w14:paraId="11375FB8" w14:textId="77777777" w:rsidR="00996781" w:rsidRDefault="00996781" w:rsidP="004C5748">
            <w:pPr>
              <w:spacing w:after="0"/>
              <w:jc w:val="left"/>
              <w:rPr>
                <w:szCs w:val="17"/>
              </w:rPr>
            </w:pPr>
          </w:p>
          <w:p w14:paraId="3967C436" w14:textId="77777777" w:rsidR="00996781" w:rsidRDefault="00996781" w:rsidP="004C5748">
            <w:pPr>
              <w:spacing w:after="0"/>
              <w:jc w:val="left"/>
              <w:rPr>
                <w:szCs w:val="17"/>
              </w:rPr>
            </w:pPr>
          </w:p>
          <w:p w14:paraId="78452452" w14:textId="77777777" w:rsidR="00996781" w:rsidRDefault="00996781" w:rsidP="004C5748">
            <w:pPr>
              <w:spacing w:after="0"/>
              <w:jc w:val="left"/>
              <w:rPr>
                <w:szCs w:val="17"/>
              </w:rPr>
            </w:pPr>
          </w:p>
          <w:p w14:paraId="0607F9C9" w14:textId="77777777" w:rsidR="00996781" w:rsidRDefault="00996781" w:rsidP="004C5748">
            <w:pPr>
              <w:spacing w:after="0"/>
              <w:jc w:val="left"/>
              <w:rPr>
                <w:szCs w:val="17"/>
              </w:rPr>
            </w:pPr>
          </w:p>
          <w:p w14:paraId="3BB23C25" w14:textId="77777777" w:rsidR="00996781" w:rsidRDefault="00996781" w:rsidP="004C5748">
            <w:pPr>
              <w:spacing w:after="0"/>
              <w:jc w:val="left"/>
              <w:rPr>
                <w:szCs w:val="17"/>
              </w:rPr>
            </w:pPr>
          </w:p>
          <w:p w14:paraId="63D0B689" w14:textId="77777777" w:rsidR="00996781" w:rsidRDefault="00996781" w:rsidP="004C5748">
            <w:pPr>
              <w:spacing w:after="0"/>
              <w:jc w:val="left"/>
              <w:rPr>
                <w:szCs w:val="17"/>
              </w:rPr>
            </w:pPr>
          </w:p>
          <w:p w14:paraId="2C0F3C84" w14:textId="77777777" w:rsidR="00996781" w:rsidRDefault="00996781" w:rsidP="004C5748">
            <w:pPr>
              <w:spacing w:after="0"/>
              <w:jc w:val="left"/>
              <w:rPr>
                <w:szCs w:val="17"/>
              </w:rPr>
            </w:pPr>
          </w:p>
          <w:p w14:paraId="6584C094" w14:textId="77777777" w:rsidR="00996781" w:rsidRDefault="00996781" w:rsidP="004C5748">
            <w:pPr>
              <w:spacing w:after="0"/>
              <w:jc w:val="left"/>
              <w:rPr>
                <w:szCs w:val="17"/>
              </w:rPr>
            </w:pPr>
          </w:p>
          <w:p w14:paraId="20EDD677" w14:textId="77777777" w:rsidR="00996781" w:rsidRDefault="00996781" w:rsidP="004C5748">
            <w:pPr>
              <w:spacing w:after="0"/>
              <w:jc w:val="left"/>
              <w:rPr>
                <w:szCs w:val="17"/>
              </w:rPr>
            </w:pPr>
          </w:p>
          <w:p w14:paraId="1C607A71" w14:textId="77777777" w:rsidR="00996781" w:rsidRDefault="00996781" w:rsidP="004C5748">
            <w:pPr>
              <w:spacing w:after="0"/>
              <w:jc w:val="left"/>
              <w:rPr>
                <w:szCs w:val="17"/>
              </w:rPr>
            </w:pPr>
          </w:p>
          <w:p w14:paraId="64499F20" w14:textId="77777777" w:rsidR="00996781" w:rsidRDefault="00996781" w:rsidP="004C5748">
            <w:pPr>
              <w:spacing w:after="0"/>
              <w:jc w:val="left"/>
              <w:rPr>
                <w:szCs w:val="17"/>
              </w:rPr>
            </w:pPr>
          </w:p>
          <w:p w14:paraId="4A6415D0" w14:textId="77777777" w:rsidR="00996781" w:rsidRDefault="00996781" w:rsidP="004C5748">
            <w:pPr>
              <w:spacing w:after="0"/>
              <w:jc w:val="left"/>
              <w:rPr>
                <w:szCs w:val="17"/>
              </w:rPr>
            </w:pPr>
          </w:p>
          <w:p w14:paraId="7AC80542" w14:textId="77777777" w:rsidR="00996781" w:rsidRDefault="00996781" w:rsidP="004C5748">
            <w:pPr>
              <w:spacing w:after="0"/>
              <w:jc w:val="left"/>
              <w:rPr>
                <w:szCs w:val="17"/>
              </w:rPr>
            </w:pPr>
          </w:p>
          <w:p w14:paraId="24FC82D7" w14:textId="77777777" w:rsidR="00996781" w:rsidRDefault="00996781" w:rsidP="004C5748">
            <w:pPr>
              <w:spacing w:after="0"/>
              <w:jc w:val="left"/>
              <w:rPr>
                <w:szCs w:val="17"/>
              </w:rPr>
            </w:pPr>
          </w:p>
          <w:p w14:paraId="1D278D8C" w14:textId="77777777" w:rsidR="00996781" w:rsidRDefault="00996781" w:rsidP="004C5748">
            <w:pPr>
              <w:spacing w:after="0"/>
              <w:jc w:val="left"/>
              <w:rPr>
                <w:szCs w:val="17"/>
              </w:rPr>
            </w:pPr>
          </w:p>
          <w:p w14:paraId="44755031" w14:textId="77777777" w:rsidR="00996781" w:rsidRDefault="00996781" w:rsidP="004C5748">
            <w:pPr>
              <w:spacing w:after="0"/>
              <w:jc w:val="left"/>
              <w:rPr>
                <w:szCs w:val="17"/>
              </w:rPr>
            </w:pPr>
          </w:p>
          <w:p w14:paraId="7EEF8B19" w14:textId="77777777" w:rsidR="00996781" w:rsidRDefault="00996781" w:rsidP="004C5748">
            <w:pPr>
              <w:spacing w:after="0"/>
              <w:jc w:val="left"/>
              <w:rPr>
                <w:szCs w:val="17"/>
              </w:rPr>
            </w:pPr>
          </w:p>
          <w:p w14:paraId="23D8B81A" w14:textId="77777777" w:rsidR="00996781" w:rsidRDefault="00996781" w:rsidP="004C5748">
            <w:pPr>
              <w:spacing w:after="0"/>
              <w:jc w:val="left"/>
              <w:rPr>
                <w:szCs w:val="17"/>
              </w:rPr>
            </w:pPr>
          </w:p>
          <w:p w14:paraId="54EFF216" w14:textId="77777777" w:rsidR="00996781" w:rsidRDefault="00996781" w:rsidP="004C5748">
            <w:pPr>
              <w:spacing w:after="0"/>
              <w:jc w:val="left"/>
              <w:rPr>
                <w:szCs w:val="17"/>
              </w:rPr>
            </w:pPr>
          </w:p>
          <w:p w14:paraId="39271518" w14:textId="77777777" w:rsidR="00996781" w:rsidRDefault="00996781" w:rsidP="004C5748">
            <w:pPr>
              <w:spacing w:after="0"/>
              <w:jc w:val="left"/>
              <w:rPr>
                <w:szCs w:val="17"/>
              </w:rPr>
            </w:pPr>
          </w:p>
          <w:p w14:paraId="473DBADA" w14:textId="77777777" w:rsidR="00996781" w:rsidRDefault="00996781" w:rsidP="004C5748">
            <w:pPr>
              <w:spacing w:after="0"/>
              <w:jc w:val="left"/>
              <w:rPr>
                <w:szCs w:val="17"/>
              </w:rPr>
            </w:pPr>
          </w:p>
          <w:p w14:paraId="0557D7D9" w14:textId="77777777" w:rsidR="00996781" w:rsidRDefault="00996781" w:rsidP="004C5748">
            <w:pPr>
              <w:spacing w:after="0"/>
              <w:jc w:val="left"/>
              <w:rPr>
                <w:szCs w:val="17"/>
              </w:rPr>
            </w:pPr>
          </w:p>
          <w:p w14:paraId="2723DCE1" w14:textId="77777777" w:rsidR="00996781" w:rsidRDefault="00996781" w:rsidP="004C5748">
            <w:pPr>
              <w:spacing w:after="0"/>
              <w:jc w:val="left"/>
              <w:rPr>
                <w:szCs w:val="17"/>
              </w:rPr>
            </w:pPr>
          </w:p>
          <w:p w14:paraId="3B026124" w14:textId="77777777" w:rsidR="00996781" w:rsidRDefault="00996781" w:rsidP="004C5748">
            <w:pPr>
              <w:spacing w:after="0"/>
              <w:jc w:val="left"/>
              <w:rPr>
                <w:szCs w:val="17"/>
              </w:rPr>
            </w:pPr>
          </w:p>
          <w:p w14:paraId="18A878C4" w14:textId="77777777" w:rsidR="00996781" w:rsidRDefault="00996781" w:rsidP="004C5748">
            <w:pPr>
              <w:spacing w:after="0"/>
              <w:jc w:val="left"/>
              <w:rPr>
                <w:szCs w:val="17"/>
              </w:rPr>
            </w:pPr>
          </w:p>
          <w:p w14:paraId="7DEDFBE3" w14:textId="77777777" w:rsidR="00996781" w:rsidRDefault="00996781" w:rsidP="004C5748">
            <w:pPr>
              <w:spacing w:after="0"/>
              <w:jc w:val="left"/>
              <w:rPr>
                <w:szCs w:val="17"/>
              </w:rPr>
            </w:pPr>
          </w:p>
          <w:p w14:paraId="4C2A2262" w14:textId="77777777" w:rsidR="00996781" w:rsidRDefault="00996781" w:rsidP="004C5748">
            <w:pPr>
              <w:spacing w:after="0"/>
              <w:jc w:val="left"/>
              <w:rPr>
                <w:szCs w:val="17"/>
              </w:rPr>
            </w:pPr>
          </w:p>
          <w:p w14:paraId="51BFCAEB" w14:textId="77777777" w:rsidR="00996781" w:rsidRDefault="00996781" w:rsidP="004C5748">
            <w:pPr>
              <w:spacing w:after="0"/>
              <w:jc w:val="left"/>
              <w:rPr>
                <w:szCs w:val="17"/>
              </w:rPr>
            </w:pPr>
          </w:p>
          <w:p w14:paraId="1DD0F8E2" w14:textId="77777777" w:rsidR="00996781" w:rsidRDefault="00996781" w:rsidP="004C5748">
            <w:pPr>
              <w:spacing w:after="0"/>
              <w:jc w:val="left"/>
              <w:rPr>
                <w:szCs w:val="17"/>
              </w:rPr>
            </w:pPr>
          </w:p>
          <w:p w14:paraId="1FE0605C" w14:textId="77777777" w:rsidR="00996781" w:rsidRDefault="00996781" w:rsidP="004C5748">
            <w:pPr>
              <w:spacing w:after="0"/>
              <w:jc w:val="left"/>
              <w:rPr>
                <w:szCs w:val="17"/>
              </w:rPr>
            </w:pPr>
          </w:p>
          <w:p w14:paraId="305E73EF" w14:textId="77777777" w:rsidR="00996781" w:rsidRDefault="00996781" w:rsidP="004C5748">
            <w:pPr>
              <w:spacing w:after="0"/>
              <w:jc w:val="left"/>
              <w:rPr>
                <w:szCs w:val="17"/>
              </w:rPr>
            </w:pPr>
          </w:p>
          <w:p w14:paraId="36A0DE1F" w14:textId="77777777" w:rsidR="00996781" w:rsidRDefault="00996781" w:rsidP="004C5748">
            <w:pPr>
              <w:spacing w:after="0"/>
              <w:jc w:val="left"/>
              <w:rPr>
                <w:szCs w:val="17"/>
              </w:rPr>
            </w:pPr>
          </w:p>
          <w:p w14:paraId="51D67AFF" w14:textId="77777777" w:rsidR="00996781" w:rsidRDefault="00996781" w:rsidP="004C5748">
            <w:pPr>
              <w:spacing w:after="0"/>
              <w:jc w:val="left"/>
              <w:rPr>
                <w:szCs w:val="17"/>
              </w:rPr>
            </w:pPr>
          </w:p>
          <w:p w14:paraId="34608781" w14:textId="77777777" w:rsidR="00996781" w:rsidRDefault="00996781" w:rsidP="004C5748">
            <w:pPr>
              <w:spacing w:after="0"/>
              <w:jc w:val="left"/>
              <w:rPr>
                <w:szCs w:val="17"/>
              </w:rPr>
            </w:pPr>
          </w:p>
          <w:p w14:paraId="59553DBC" w14:textId="77777777" w:rsidR="00996781" w:rsidRDefault="00996781" w:rsidP="004C5748">
            <w:pPr>
              <w:spacing w:after="0"/>
              <w:jc w:val="left"/>
              <w:rPr>
                <w:szCs w:val="17"/>
              </w:rPr>
            </w:pPr>
          </w:p>
          <w:p w14:paraId="25239FC4" w14:textId="77777777" w:rsidR="00996781" w:rsidRDefault="00996781" w:rsidP="004C5748">
            <w:pPr>
              <w:spacing w:after="0"/>
              <w:jc w:val="left"/>
              <w:rPr>
                <w:szCs w:val="17"/>
              </w:rPr>
            </w:pPr>
          </w:p>
          <w:p w14:paraId="541944F6" w14:textId="77777777" w:rsidR="00996781" w:rsidRDefault="00996781" w:rsidP="004C5748">
            <w:pPr>
              <w:spacing w:after="0"/>
              <w:jc w:val="left"/>
              <w:rPr>
                <w:szCs w:val="17"/>
              </w:rPr>
            </w:pPr>
          </w:p>
          <w:p w14:paraId="48B49DCA" w14:textId="77777777" w:rsidR="00996781" w:rsidRDefault="00996781" w:rsidP="004C5748">
            <w:pPr>
              <w:spacing w:after="0"/>
              <w:jc w:val="left"/>
              <w:rPr>
                <w:szCs w:val="17"/>
              </w:rPr>
            </w:pPr>
          </w:p>
          <w:p w14:paraId="6E7CC21F" w14:textId="77777777" w:rsidR="00996781" w:rsidRDefault="00996781" w:rsidP="004C5748">
            <w:pPr>
              <w:spacing w:after="0"/>
              <w:jc w:val="left"/>
              <w:rPr>
                <w:szCs w:val="17"/>
              </w:rPr>
            </w:pPr>
          </w:p>
          <w:p w14:paraId="26737E27" w14:textId="77777777" w:rsidR="00996781" w:rsidRDefault="00996781" w:rsidP="004C5748">
            <w:pPr>
              <w:spacing w:after="0"/>
              <w:jc w:val="left"/>
              <w:rPr>
                <w:szCs w:val="17"/>
              </w:rPr>
            </w:pPr>
          </w:p>
          <w:p w14:paraId="2D8D5B2F" w14:textId="77777777" w:rsidR="00996781" w:rsidRDefault="00996781" w:rsidP="004C5748">
            <w:pPr>
              <w:spacing w:after="0"/>
              <w:jc w:val="left"/>
              <w:rPr>
                <w:szCs w:val="17"/>
              </w:rPr>
            </w:pPr>
          </w:p>
          <w:p w14:paraId="6A368C22" w14:textId="77777777" w:rsidR="00996781" w:rsidRDefault="00996781" w:rsidP="004C5748">
            <w:pPr>
              <w:spacing w:after="0"/>
              <w:jc w:val="left"/>
              <w:rPr>
                <w:szCs w:val="17"/>
              </w:rPr>
            </w:pPr>
          </w:p>
          <w:p w14:paraId="3E9FDB51" w14:textId="77777777" w:rsidR="00996781" w:rsidRDefault="00996781" w:rsidP="004C5748">
            <w:pPr>
              <w:spacing w:after="0"/>
              <w:jc w:val="left"/>
              <w:rPr>
                <w:szCs w:val="17"/>
              </w:rPr>
            </w:pPr>
          </w:p>
          <w:p w14:paraId="4015A56A" w14:textId="77777777" w:rsidR="00996781" w:rsidRDefault="00996781" w:rsidP="004C5748">
            <w:pPr>
              <w:spacing w:after="0"/>
              <w:jc w:val="left"/>
              <w:rPr>
                <w:szCs w:val="17"/>
              </w:rPr>
            </w:pPr>
          </w:p>
          <w:p w14:paraId="20BA9010" w14:textId="77777777" w:rsidR="00996781" w:rsidRDefault="00996781" w:rsidP="004C5748">
            <w:pPr>
              <w:spacing w:after="0"/>
              <w:jc w:val="left"/>
              <w:rPr>
                <w:szCs w:val="17"/>
              </w:rPr>
            </w:pPr>
          </w:p>
          <w:p w14:paraId="115930E7" w14:textId="77777777" w:rsidR="00996781" w:rsidRDefault="00996781" w:rsidP="004C5748">
            <w:pPr>
              <w:spacing w:after="0"/>
              <w:jc w:val="left"/>
              <w:rPr>
                <w:szCs w:val="17"/>
              </w:rPr>
            </w:pPr>
          </w:p>
          <w:p w14:paraId="4C470924" w14:textId="77777777" w:rsidR="00996781" w:rsidRDefault="00996781" w:rsidP="004C5748">
            <w:pPr>
              <w:spacing w:after="0"/>
              <w:jc w:val="left"/>
              <w:rPr>
                <w:szCs w:val="17"/>
              </w:rPr>
            </w:pPr>
          </w:p>
          <w:p w14:paraId="35C559A2" w14:textId="77777777" w:rsidR="00996781" w:rsidRDefault="00996781" w:rsidP="004C5748">
            <w:pPr>
              <w:spacing w:after="0"/>
              <w:jc w:val="left"/>
              <w:rPr>
                <w:szCs w:val="17"/>
              </w:rPr>
            </w:pPr>
          </w:p>
          <w:p w14:paraId="4C877369" w14:textId="77777777" w:rsidR="00996781" w:rsidRDefault="00996781" w:rsidP="004C5748">
            <w:pPr>
              <w:spacing w:after="0"/>
              <w:jc w:val="left"/>
              <w:rPr>
                <w:szCs w:val="17"/>
              </w:rPr>
            </w:pPr>
          </w:p>
          <w:p w14:paraId="181528A6" w14:textId="3AFB01BC" w:rsidR="00996781" w:rsidRDefault="008C202E" w:rsidP="004C5748">
            <w:pPr>
              <w:spacing w:after="0"/>
              <w:jc w:val="left"/>
              <w:rPr>
                <w:szCs w:val="17"/>
              </w:rPr>
            </w:pPr>
            <w:r w:rsidRPr="00E11C90">
              <w:rPr>
                <w:szCs w:val="17"/>
              </w:rPr>
              <w:lastRenderedPageBreak/>
              <w:t>186(1)(3), 187(1), 188, 189, 190, 191(1), 192(1</w:t>
            </w:r>
            <w:r w:rsidR="00541F1C">
              <w:rPr>
                <w:szCs w:val="17"/>
              </w:rPr>
              <w:t>)</w:t>
            </w:r>
          </w:p>
          <w:p w14:paraId="6E1A730C" w14:textId="77777777" w:rsidR="00996781" w:rsidRDefault="00996781" w:rsidP="004C5748">
            <w:pPr>
              <w:spacing w:after="0"/>
              <w:jc w:val="left"/>
              <w:rPr>
                <w:szCs w:val="17"/>
              </w:rPr>
            </w:pPr>
          </w:p>
          <w:p w14:paraId="63D58257" w14:textId="77777777" w:rsidR="00996781" w:rsidRDefault="00996781" w:rsidP="004C5748">
            <w:pPr>
              <w:spacing w:after="0"/>
              <w:jc w:val="left"/>
              <w:rPr>
                <w:szCs w:val="17"/>
              </w:rPr>
            </w:pPr>
          </w:p>
          <w:p w14:paraId="4F49F3C3" w14:textId="77777777" w:rsidR="00996781" w:rsidRDefault="00996781" w:rsidP="004C5748">
            <w:pPr>
              <w:spacing w:after="0"/>
              <w:jc w:val="left"/>
              <w:rPr>
                <w:szCs w:val="17"/>
              </w:rPr>
            </w:pPr>
          </w:p>
          <w:p w14:paraId="613B7B3B" w14:textId="77777777" w:rsidR="00996781" w:rsidRDefault="00996781" w:rsidP="004C5748">
            <w:pPr>
              <w:spacing w:after="0"/>
              <w:jc w:val="left"/>
              <w:rPr>
                <w:szCs w:val="17"/>
              </w:rPr>
            </w:pPr>
          </w:p>
          <w:p w14:paraId="33CC2C0E" w14:textId="77777777" w:rsidR="00996781" w:rsidRDefault="00996781" w:rsidP="004C5748">
            <w:pPr>
              <w:spacing w:after="0"/>
              <w:jc w:val="left"/>
              <w:rPr>
                <w:szCs w:val="17"/>
              </w:rPr>
            </w:pPr>
          </w:p>
          <w:p w14:paraId="629FB3EA" w14:textId="77777777" w:rsidR="00996781" w:rsidRDefault="00996781" w:rsidP="004C5748">
            <w:pPr>
              <w:spacing w:after="0"/>
              <w:jc w:val="left"/>
              <w:rPr>
                <w:szCs w:val="17"/>
              </w:rPr>
            </w:pPr>
          </w:p>
          <w:p w14:paraId="00345175" w14:textId="77777777" w:rsidR="00996781" w:rsidRDefault="00996781" w:rsidP="004C5748">
            <w:pPr>
              <w:spacing w:after="0"/>
              <w:jc w:val="left"/>
              <w:rPr>
                <w:szCs w:val="17"/>
              </w:rPr>
            </w:pPr>
          </w:p>
          <w:p w14:paraId="2C34BB50" w14:textId="77777777" w:rsidR="00996781" w:rsidRDefault="00996781" w:rsidP="004C5748">
            <w:pPr>
              <w:spacing w:after="0"/>
              <w:jc w:val="left"/>
              <w:rPr>
                <w:szCs w:val="17"/>
              </w:rPr>
            </w:pPr>
          </w:p>
          <w:p w14:paraId="487822BB" w14:textId="77777777" w:rsidR="00996781" w:rsidRDefault="00996781" w:rsidP="004C5748">
            <w:pPr>
              <w:spacing w:after="0"/>
              <w:jc w:val="left"/>
              <w:rPr>
                <w:szCs w:val="17"/>
              </w:rPr>
            </w:pPr>
          </w:p>
          <w:p w14:paraId="018F9B54" w14:textId="77777777" w:rsidR="00996781" w:rsidRDefault="00996781" w:rsidP="004C5748">
            <w:pPr>
              <w:spacing w:after="0"/>
              <w:jc w:val="left"/>
              <w:rPr>
                <w:szCs w:val="17"/>
              </w:rPr>
            </w:pPr>
          </w:p>
          <w:p w14:paraId="166870F8" w14:textId="77777777" w:rsidR="00996781" w:rsidRDefault="00996781" w:rsidP="004C5748">
            <w:pPr>
              <w:spacing w:after="0"/>
              <w:jc w:val="left"/>
              <w:rPr>
                <w:szCs w:val="17"/>
              </w:rPr>
            </w:pPr>
          </w:p>
          <w:p w14:paraId="2819908E" w14:textId="77777777" w:rsidR="00996781" w:rsidRDefault="00996781" w:rsidP="004C5748">
            <w:pPr>
              <w:spacing w:after="0"/>
              <w:jc w:val="left"/>
              <w:rPr>
                <w:szCs w:val="17"/>
              </w:rPr>
            </w:pPr>
          </w:p>
          <w:p w14:paraId="4F83DA08" w14:textId="77777777" w:rsidR="00996781" w:rsidRDefault="00996781" w:rsidP="004C5748">
            <w:pPr>
              <w:spacing w:after="0"/>
              <w:jc w:val="left"/>
              <w:rPr>
                <w:szCs w:val="17"/>
              </w:rPr>
            </w:pPr>
          </w:p>
          <w:p w14:paraId="7394DF43" w14:textId="77777777" w:rsidR="00996781" w:rsidRDefault="00996781" w:rsidP="004C5748">
            <w:pPr>
              <w:spacing w:after="0"/>
              <w:jc w:val="left"/>
              <w:rPr>
                <w:szCs w:val="17"/>
              </w:rPr>
            </w:pPr>
          </w:p>
          <w:p w14:paraId="630A52B6" w14:textId="77777777" w:rsidR="00996781" w:rsidRDefault="00996781" w:rsidP="004C5748">
            <w:pPr>
              <w:spacing w:after="0"/>
              <w:jc w:val="left"/>
              <w:rPr>
                <w:szCs w:val="17"/>
              </w:rPr>
            </w:pPr>
          </w:p>
          <w:p w14:paraId="0252D082" w14:textId="77777777" w:rsidR="00996781" w:rsidRDefault="00996781" w:rsidP="004C5748">
            <w:pPr>
              <w:spacing w:after="0"/>
              <w:jc w:val="left"/>
              <w:rPr>
                <w:szCs w:val="17"/>
              </w:rPr>
            </w:pPr>
          </w:p>
          <w:p w14:paraId="6447654B" w14:textId="77777777" w:rsidR="00996781" w:rsidRDefault="00996781" w:rsidP="004C5748">
            <w:pPr>
              <w:spacing w:after="0"/>
              <w:jc w:val="left"/>
              <w:rPr>
                <w:szCs w:val="17"/>
              </w:rPr>
            </w:pPr>
          </w:p>
          <w:p w14:paraId="57858FDD" w14:textId="77777777" w:rsidR="00996781" w:rsidRDefault="00996781" w:rsidP="004C5748">
            <w:pPr>
              <w:spacing w:after="0"/>
              <w:jc w:val="left"/>
              <w:rPr>
                <w:szCs w:val="17"/>
              </w:rPr>
            </w:pPr>
          </w:p>
          <w:p w14:paraId="52BFA861" w14:textId="77777777" w:rsidR="00996781" w:rsidRDefault="00996781" w:rsidP="004C5748">
            <w:pPr>
              <w:spacing w:after="0"/>
              <w:jc w:val="left"/>
              <w:rPr>
                <w:szCs w:val="17"/>
              </w:rPr>
            </w:pPr>
          </w:p>
          <w:p w14:paraId="56C71273" w14:textId="77777777" w:rsidR="00996781" w:rsidRDefault="00996781" w:rsidP="004C5748">
            <w:pPr>
              <w:spacing w:after="0"/>
              <w:jc w:val="left"/>
              <w:rPr>
                <w:szCs w:val="17"/>
              </w:rPr>
            </w:pPr>
          </w:p>
          <w:p w14:paraId="77A16138" w14:textId="77777777" w:rsidR="00996781" w:rsidRDefault="00996781" w:rsidP="004C5748">
            <w:pPr>
              <w:spacing w:after="0"/>
              <w:jc w:val="left"/>
              <w:rPr>
                <w:szCs w:val="17"/>
              </w:rPr>
            </w:pPr>
          </w:p>
          <w:p w14:paraId="0E5C5D44" w14:textId="77777777" w:rsidR="00996781" w:rsidRDefault="00996781" w:rsidP="004C5748">
            <w:pPr>
              <w:spacing w:after="0"/>
              <w:jc w:val="left"/>
              <w:rPr>
                <w:szCs w:val="17"/>
              </w:rPr>
            </w:pPr>
          </w:p>
          <w:p w14:paraId="35478E68" w14:textId="77777777" w:rsidR="00996781" w:rsidRDefault="00996781" w:rsidP="004C5748">
            <w:pPr>
              <w:spacing w:after="0"/>
              <w:jc w:val="left"/>
              <w:rPr>
                <w:szCs w:val="17"/>
              </w:rPr>
            </w:pPr>
          </w:p>
          <w:p w14:paraId="45A47134" w14:textId="77777777" w:rsidR="00996781" w:rsidRDefault="00996781" w:rsidP="004C5748">
            <w:pPr>
              <w:spacing w:after="0"/>
              <w:jc w:val="left"/>
              <w:rPr>
                <w:szCs w:val="17"/>
              </w:rPr>
            </w:pPr>
          </w:p>
          <w:p w14:paraId="67D4B5BB" w14:textId="77777777" w:rsidR="00996781" w:rsidRDefault="00996781" w:rsidP="004C5748">
            <w:pPr>
              <w:spacing w:after="0"/>
              <w:jc w:val="left"/>
              <w:rPr>
                <w:szCs w:val="17"/>
              </w:rPr>
            </w:pPr>
          </w:p>
          <w:p w14:paraId="2866D393" w14:textId="77777777" w:rsidR="00996781" w:rsidRDefault="00996781" w:rsidP="004C5748">
            <w:pPr>
              <w:spacing w:after="0"/>
              <w:jc w:val="left"/>
              <w:rPr>
                <w:szCs w:val="17"/>
              </w:rPr>
            </w:pPr>
          </w:p>
          <w:p w14:paraId="2E5AE15E" w14:textId="77777777" w:rsidR="00996781" w:rsidRDefault="00996781" w:rsidP="004C5748">
            <w:pPr>
              <w:spacing w:after="0"/>
              <w:jc w:val="left"/>
              <w:rPr>
                <w:szCs w:val="17"/>
              </w:rPr>
            </w:pPr>
          </w:p>
          <w:p w14:paraId="4EC524E7" w14:textId="77777777" w:rsidR="00996781" w:rsidRDefault="00996781" w:rsidP="004C5748">
            <w:pPr>
              <w:spacing w:after="0"/>
              <w:jc w:val="left"/>
              <w:rPr>
                <w:szCs w:val="17"/>
              </w:rPr>
            </w:pPr>
          </w:p>
          <w:p w14:paraId="47BFDF87" w14:textId="77777777" w:rsidR="00996781" w:rsidRDefault="00996781" w:rsidP="004C5748">
            <w:pPr>
              <w:spacing w:after="0"/>
              <w:jc w:val="left"/>
              <w:rPr>
                <w:szCs w:val="17"/>
              </w:rPr>
            </w:pPr>
          </w:p>
          <w:p w14:paraId="3D5D0BCF" w14:textId="77777777" w:rsidR="00996781" w:rsidRDefault="00996781" w:rsidP="004C5748">
            <w:pPr>
              <w:spacing w:after="0"/>
              <w:jc w:val="left"/>
              <w:rPr>
                <w:szCs w:val="17"/>
              </w:rPr>
            </w:pPr>
          </w:p>
          <w:p w14:paraId="1064C165" w14:textId="77777777" w:rsidR="00996781" w:rsidRDefault="00996781" w:rsidP="004C5748">
            <w:pPr>
              <w:spacing w:after="0"/>
              <w:jc w:val="left"/>
              <w:rPr>
                <w:szCs w:val="17"/>
              </w:rPr>
            </w:pPr>
          </w:p>
          <w:p w14:paraId="58A8F1FA" w14:textId="77777777" w:rsidR="00996781" w:rsidRDefault="00996781" w:rsidP="004C5748">
            <w:pPr>
              <w:spacing w:after="0"/>
              <w:jc w:val="left"/>
              <w:rPr>
                <w:szCs w:val="17"/>
              </w:rPr>
            </w:pPr>
          </w:p>
          <w:p w14:paraId="1E6E7990" w14:textId="77777777" w:rsidR="00996781" w:rsidRDefault="00996781" w:rsidP="004C5748">
            <w:pPr>
              <w:spacing w:after="0"/>
              <w:jc w:val="left"/>
              <w:rPr>
                <w:szCs w:val="17"/>
              </w:rPr>
            </w:pPr>
          </w:p>
          <w:p w14:paraId="4A62CA39" w14:textId="77777777" w:rsidR="00996781" w:rsidRDefault="00996781" w:rsidP="004C5748">
            <w:pPr>
              <w:spacing w:after="0"/>
              <w:jc w:val="left"/>
              <w:rPr>
                <w:szCs w:val="17"/>
              </w:rPr>
            </w:pPr>
          </w:p>
          <w:p w14:paraId="2D88627A" w14:textId="77777777" w:rsidR="00996781" w:rsidRDefault="00996781" w:rsidP="004C5748">
            <w:pPr>
              <w:spacing w:after="0"/>
              <w:jc w:val="left"/>
              <w:rPr>
                <w:szCs w:val="17"/>
              </w:rPr>
            </w:pPr>
          </w:p>
          <w:p w14:paraId="22E8C20D" w14:textId="77777777" w:rsidR="00996781" w:rsidRDefault="00996781" w:rsidP="004C5748">
            <w:pPr>
              <w:spacing w:after="0"/>
              <w:jc w:val="left"/>
              <w:rPr>
                <w:szCs w:val="17"/>
              </w:rPr>
            </w:pPr>
          </w:p>
          <w:p w14:paraId="1D3B3137" w14:textId="77777777" w:rsidR="00996781" w:rsidRDefault="00996781" w:rsidP="004C5748">
            <w:pPr>
              <w:spacing w:after="0"/>
              <w:jc w:val="left"/>
              <w:rPr>
                <w:szCs w:val="17"/>
              </w:rPr>
            </w:pPr>
          </w:p>
          <w:p w14:paraId="44AD4E96" w14:textId="77777777" w:rsidR="00996781" w:rsidRDefault="00996781" w:rsidP="004C5748">
            <w:pPr>
              <w:spacing w:after="0"/>
              <w:jc w:val="left"/>
              <w:rPr>
                <w:szCs w:val="17"/>
              </w:rPr>
            </w:pPr>
          </w:p>
          <w:p w14:paraId="483D0E77" w14:textId="77777777" w:rsidR="00996781" w:rsidRDefault="00996781" w:rsidP="004C5748">
            <w:pPr>
              <w:spacing w:after="0"/>
              <w:jc w:val="left"/>
              <w:rPr>
                <w:szCs w:val="17"/>
              </w:rPr>
            </w:pPr>
          </w:p>
          <w:p w14:paraId="3FF3BB08" w14:textId="77777777" w:rsidR="00996781" w:rsidRDefault="00996781" w:rsidP="004C5748">
            <w:pPr>
              <w:spacing w:after="0"/>
              <w:jc w:val="left"/>
              <w:rPr>
                <w:szCs w:val="17"/>
              </w:rPr>
            </w:pPr>
          </w:p>
          <w:p w14:paraId="30730BD4" w14:textId="77777777" w:rsidR="00996781" w:rsidRDefault="00996781" w:rsidP="004C5748">
            <w:pPr>
              <w:spacing w:after="0"/>
              <w:jc w:val="left"/>
              <w:rPr>
                <w:szCs w:val="17"/>
              </w:rPr>
            </w:pPr>
          </w:p>
          <w:p w14:paraId="46EDDBE1" w14:textId="77777777" w:rsidR="00996781" w:rsidRDefault="00996781" w:rsidP="004C5748">
            <w:pPr>
              <w:spacing w:after="0"/>
              <w:jc w:val="left"/>
              <w:rPr>
                <w:szCs w:val="17"/>
              </w:rPr>
            </w:pPr>
          </w:p>
          <w:p w14:paraId="14EF8058" w14:textId="77777777" w:rsidR="00996781" w:rsidRDefault="00996781" w:rsidP="004C5748">
            <w:pPr>
              <w:spacing w:after="0"/>
              <w:jc w:val="left"/>
              <w:rPr>
                <w:szCs w:val="17"/>
              </w:rPr>
            </w:pPr>
          </w:p>
          <w:p w14:paraId="11044D13" w14:textId="77777777" w:rsidR="00996781" w:rsidRDefault="00996781" w:rsidP="004C5748">
            <w:pPr>
              <w:spacing w:after="0"/>
              <w:jc w:val="left"/>
              <w:rPr>
                <w:szCs w:val="17"/>
              </w:rPr>
            </w:pPr>
          </w:p>
          <w:p w14:paraId="3C57F9AD" w14:textId="77777777" w:rsidR="00996781" w:rsidRDefault="00996781" w:rsidP="004C5748">
            <w:pPr>
              <w:spacing w:after="0"/>
              <w:jc w:val="left"/>
              <w:rPr>
                <w:szCs w:val="17"/>
              </w:rPr>
            </w:pPr>
          </w:p>
          <w:p w14:paraId="53A2AAF4" w14:textId="77777777" w:rsidR="00996781" w:rsidRDefault="00996781" w:rsidP="004C5748">
            <w:pPr>
              <w:spacing w:after="0"/>
              <w:jc w:val="left"/>
              <w:rPr>
                <w:szCs w:val="17"/>
              </w:rPr>
            </w:pPr>
          </w:p>
          <w:p w14:paraId="6D60D5D0" w14:textId="77777777" w:rsidR="00996781" w:rsidRDefault="00996781" w:rsidP="004C5748">
            <w:pPr>
              <w:spacing w:after="0"/>
              <w:jc w:val="left"/>
              <w:rPr>
                <w:szCs w:val="17"/>
              </w:rPr>
            </w:pPr>
          </w:p>
          <w:p w14:paraId="51BD8E80" w14:textId="77777777" w:rsidR="00996781" w:rsidRDefault="00996781" w:rsidP="004C5748">
            <w:pPr>
              <w:spacing w:after="0"/>
              <w:jc w:val="left"/>
              <w:rPr>
                <w:szCs w:val="17"/>
              </w:rPr>
            </w:pPr>
          </w:p>
          <w:p w14:paraId="4B3AC2E3" w14:textId="77777777" w:rsidR="00996781" w:rsidRDefault="00996781" w:rsidP="004C5748">
            <w:pPr>
              <w:spacing w:after="0"/>
              <w:jc w:val="left"/>
              <w:rPr>
                <w:szCs w:val="17"/>
              </w:rPr>
            </w:pPr>
          </w:p>
          <w:p w14:paraId="1EF9CAD3" w14:textId="77777777" w:rsidR="00996781" w:rsidRDefault="00996781" w:rsidP="004C5748">
            <w:pPr>
              <w:spacing w:after="0"/>
              <w:jc w:val="left"/>
              <w:rPr>
                <w:szCs w:val="17"/>
              </w:rPr>
            </w:pPr>
          </w:p>
          <w:p w14:paraId="00542AC5" w14:textId="77777777" w:rsidR="00996781" w:rsidRDefault="00996781" w:rsidP="004C5748">
            <w:pPr>
              <w:spacing w:after="0"/>
              <w:jc w:val="left"/>
              <w:rPr>
                <w:szCs w:val="17"/>
              </w:rPr>
            </w:pPr>
          </w:p>
          <w:p w14:paraId="7679C31E" w14:textId="77777777" w:rsidR="00996781" w:rsidRDefault="00996781" w:rsidP="004C5748">
            <w:pPr>
              <w:spacing w:after="0"/>
              <w:jc w:val="left"/>
              <w:rPr>
                <w:szCs w:val="17"/>
              </w:rPr>
            </w:pPr>
          </w:p>
          <w:p w14:paraId="70D13573" w14:textId="77777777" w:rsidR="00996781" w:rsidRDefault="00996781" w:rsidP="004C5748">
            <w:pPr>
              <w:spacing w:after="0"/>
              <w:jc w:val="left"/>
              <w:rPr>
                <w:szCs w:val="17"/>
              </w:rPr>
            </w:pPr>
          </w:p>
          <w:p w14:paraId="01CA0399" w14:textId="77777777" w:rsidR="00996781" w:rsidRDefault="00996781" w:rsidP="004C5748">
            <w:pPr>
              <w:spacing w:after="0"/>
              <w:jc w:val="left"/>
              <w:rPr>
                <w:szCs w:val="17"/>
              </w:rPr>
            </w:pPr>
          </w:p>
          <w:p w14:paraId="08BA14A3" w14:textId="77777777" w:rsidR="00996781" w:rsidRDefault="00996781" w:rsidP="004C5748">
            <w:pPr>
              <w:spacing w:after="0"/>
              <w:jc w:val="left"/>
              <w:rPr>
                <w:szCs w:val="17"/>
              </w:rPr>
            </w:pPr>
          </w:p>
          <w:p w14:paraId="221C2225" w14:textId="77777777" w:rsidR="00996781" w:rsidRDefault="00996781" w:rsidP="004C5748">
            <w:pPr>
              <w:spacing w:after="0"/>
              <w:jc w:val="left"/>
              <w:rPr>
                <w:szCs w:val="17"/>
              </w:rPr>
            </w:pPr>
          </w:p>
          <w:p w14:paraId="15F24A78" w14:textId="77777777" w:rsidR="00996781" w:rsidRDefault="00996781" w:rsidP="004C5748">
            <w:pPr>
              <w:spacing w:after="0"/>
              <w:jc w:val="left"/>
              <w:rPr>
                <w:szCs w:val="17"/>
              </w:rPr>
            </w:pPr>
          </w:p>
          <w:p w14:paraId="58D305C2" w14:textId="77777777" w:rsidR="00996781" w:rsidRDefault="00996781" w:rsidP="004C5748">
            <w:pPr>
              <w:spacing w:after="0"/>
              <w:jc w:val="left"/>
              <w:rPr>
                <w:szCs w:val="17"/>
              </w:rPr>
            </w:pPr>
          </w:p>
          <w:p w14:paraId="75206514" w14:textId="77777777" w:rsidR="00996781" w:rsidRDefault="00996781" w:rsidP="004C5748">
            <w:pPr>
              <w:spacing w:after="0"/>
              <w:jc w:val="left"/>
              <w:rPr>
                <w:szCs w:val="17"/>
              </w:rPr>
            </w:pPr>
          </w:p>
          <w:p w14:paraId="0A924B50" w14:textId="77777777" w:rsidR="00996781" w:rsidRDefault="00996781" w:rsidP="004C5748">
            <w:pPr>
              <w:spacing w:after="0"/>
              <w:jc w:val="left"/>
              <w:rPr>
                <w:szCs w:val="17"/>
              </w:rPr>
            </w:pPr>
          </w:p>
          <w:p w14:paraId="5F27E1CE" w14:textId="77777777" w:rsidR="00996781" w:rsidRDefault="00996781" w:rsidP="004C5748">
            <w:pPr>
              <w:spacing w:after="0"/>
              <w:jc w:val="left"/>
              <w:rPr>
                <w:szCs w:val="17"/>
              </w:rPr>
            </w:pPr>
          </w:p>
          <w:p w14:paraId="005A61C7" w14:textId="77777777" w:rsidR="00996781" w:rsidRDefault="00996781" w:rsidP="004C5748">
            <w:pPr>
              <w:spacing w:after="0"/>
              <w:jc w:val="left"/>
              <w:rPr>
                <w:szCs w:val="17"/>
              </w:rPr>
            </w:pPr>
          </w:p>
          <w:p w14:paraId="2A8BBE9E" w14:textId="77777777" w:rsidR="00996781" w:rsidRDefault="00996781" w:rsidP="004C5748">
            <w:pPr>
              <w:spacing w:after="0"/>
              <w:jc w:val="left"/>
              <w:rPr>
                <w:szCs w:val="17"/>
              </w:rPr>
            </w:pPr>
          </w:p>
          <w:p w14:paraId="37C7F5D1" w14:textId="77777777" w:rsidR="00996781" w:rsidRDefault="00996781" w:rsidP="004C5748">
            <w:pPr>
              <w:spacing w:after="0"/>
              <w:jc w:val="left"/>
              <w:rPr>
                <w:szCs w:val="17"/>
              </w:rPr>
            </w:pPr>
          </w:p>
          <w:p w14:paraId="3E41BAD8" w14:textId="77777777" w:rsidR="00996781" w:rsidRDefault="00996781" w:rsidP="004C5748">
            <w:pPr>
              <w:spacing w:after="0"/>
              <w:jc w:val="left"/>
              <w:rPr>
                <w:szCs w:val="17"/>
              </w:rPr>
            </w:pPr>
          </w:p>
          <w:p w14:paraId="5C676587" w14:textId="77777777" w:rsidR="00996781" w:rsidRDefault="00996781" w:rsidP="004C5748">
            <w:pPr>
              <w:spacing w:after="0"/>
              <w:jc w:val="left"/>
              <w:rPr>
                <w:szCs w:val="17"/>
              </w:rPr>
            </w:pPr>
          </w:p>
          <w:p w14:paraId="200F1C90" w14:textId="77777777" w:rsidR="00996781" w:rsidRDefault="00996781" w:rsidP="004C5748">
            <w:pPr>
              <w:spacing w:after="0"/>
              <w:jc w:val="left"/>
              <w:rPr>
                <w:szCs w:val="17"/>
              </w:rPr>
            </w:pPr>
          </w:p>
          <w:p w14:paraId="49ED61CA" w14:textId="77777777" w:rsidR="00996781" w:rsidRDefault="00996781" w:rsidP="004C5748">
            <w:pPr>
              <w:spacing w:after="0"/>
              <w:jc w:val="left"/>
              <w:rPr>
                <w:szCs w:val="17"/>
              </w:rPr>
            </w:pPr>
          </w:p>
          <w:p w14:paraId="0AF04D0A" w14:textId="77777777" w:rsidR="00996781" w:rsidRDefault="00996781" w:rsidP="004C5748">
            <w:pPr>
              <w:spacing w:after="0"/>
              <w:jc w:val="left"/>
              <w:rPr>
                <w:szCs w:val="17"/>
              </w:rPr>
            </w:pPr>
          </w:p>
          <w:p w14:paraId="7C7C4969" w14:textId="77777777" w:rsidR="00996781" w:rsidRDefault="00996781" w:rsidP="004C5748">
            <w:pPr>
              <w:spacing w:after="0"/>
              <w:jc w:val="left"/>
              <w:rPr>
                <w:szCs w:val="17"/>
              </w:rPr>
            </w:pPr>
          </w:p>
          <w:p w14:paraId="2E90C938" w14:textId="77777777" w:rsidR="00996781" w:rsidRDefault="00996781" w:rsidP="004C5748">
            <w:pPr>
              <w:spacing w:after="0"/>
              <w:jc w:val="left"/>
              <w:rPr>
                <w:szCs w:val="17"/>
              </w:rPr>
            </w:pPr>
          </w:p>
          <w:p w14:paraId="01D06DBF" w14:textId="77777777" w:rsidR="00996781" w:rsidRDefault="00996781" w:rsidP="004C5748">
            <w:pPr>
              <w:spacing w:after="0"/>
              <w:jc w:val="left"/>
              <w:rPr>
                <w:szCs w:val="17"/>
              </w:rPr>
            </w:pPr>
          </w:p>
          <w:p w14:paraId="39114AC4" w14:textId="77777777" w:rsidR="00996781" w:rsidRDefault="00996781" w:rsidP="004C5748">
            <w:pPr>
              <w:spacing w:after="0"/>
              <w:jc w:val="left"/>
              <w:rPr>
                <w:szCs w:val="17"/>
              </w:rPr>
            </w:pPr>
          </w:p>
          <w:p w14:paraId="043E9B9F" w14:textId="4A7E50EE" w:rsidR="00996781" w:rsidRDefault="008C202E" w:rsidP="004C5748">
            <w:pPr>
              <w:spacing w:after="0"/>
              <w:jc w:val="left"/>
              <w:rPr>
                <w:szCs w:val="17"/>
              </w:rPr>
            </w:pPr>
            <w:r w:rsidRPr="00E11C90">
              <w:rPr>
                <w:szCs w:val="17"/>
              </w:rPr>
              <w:lastRenderedPageBreak/>
              <w:t>186(1)(3), 187(1), 188, 189, 190, 191(1), 192(1</w:t>
            </w:r>
            <w:r w:rsidR="00541F1C">
              <w:rPr>
                <w:szCs w:val="17"/>
              </w:rPr>
              <w:t>)</w:t>
            </w:r>
          </w:p>
          <w:p w14:paraId="183A99F8" w14:textId="77777777" w:rsidR="00996781" w:rsidRDefault="00996781" w:rsidP="004C5748">
            <w:pPr>
              <w:spacing w:after="0"/>
              <w:jc w:val="left"/>
              <w:rPr>
                <w:szCs w:val="17"/>
              </w:rPr>
            </w:pPr>
          </w:p>
          <w:p w14:paraId="55F07B16" w14:textId="77777777" w:rsidR="00996781" w:rsidRDefault="00996781" w:rsidP="004C5748">
            <w:pPr>
              <w:spacing w:after="0"/>
              <w:jc w:val="left"/>
              <w:rPr>
                <w:szCs w:val="17"/>
              </w:rPr>
            </w:pPr>
          </w:p>
          <w:p w14:paraId="1F7DFD2C" w14:textId="77777777" w:rsidR="00996781" w:rsidRDefault="00996781" w:rsidP="004C5748">
            <w:pPr>
              <w:spacing w:after="0"/>
              <w:jc w:val="left"/>
              <w:rPr>
                <w:szCs w:val="17"/>
              </w:rPr>
            </w:pPr>
          </w:p>
          <w:p w14:paraId="535E31D8" w14:textId="77777777" w:rsidR="00996781" w:rsidRDefault="00996781" w:rsidP="004C5748">
            <w:pPr>
              <w:spacing w:after="0"/>
              <w:jc w:val="left"/>
              <w:rPr>
                <w:szCs w:val="17"/>
              </w:rPr>
            </w:pPr>
          </w:p>
          <w:p w14:paraId="3E454164" w14:textId="77777777" w:rsidR="00996781" w:rsidRDefault="00996781" w:rsidP="004C5748">
            <w:pPr>
              <w:spacing w:after="0"/>
              <w:jc w:val="left"/>
              <w:rPr>
                <w:szCs w:val="17"/>
              </w:rPr>
            </w:pPr>
          </w:p>
          <w:p w14:paraId="184BA193" w14:textId="77777777" w:rsidR="00996781" w:rsidRDefault="00996781" w:rsidP="004C5748">
            <w:pPr>
              <w:spacing w:after="0"/>
              <w:jc w:val="left"/>
              <w:rPr>
                <w:szCs w:val="17"/>
              </w:rPr>
            </w:pPr>
          </w:p>
          <w:p w14:paraId="2883C5F2" w14:textId="77777777" w:rsidR="00996781" w:rsidRDefault="00996781" w:rsidP="004C5748">
            <w:pPr>
              <w:spacing w:after="0"/>
              <w:jc w:val="left"/>
              <w:rPr>
                <w:szCs w:val="17"/>
              </w:rPr>
            </w:pPr>
          </w:p>
          <w:p w14:paraId="58C01916" w14:textId="77777777" w:rsidR="00996781" w:rsidRDefault="00996781" w:rsidP="004C5748">
            <w:pPr>
              <w:spacing w:after="0"/>
              <w:jc w:val="left"/>
              <w:rPr>
                <w:szCs w:val="17"/>
              </w:rPr>
            </w:pPr>
          </w:p>
          <w:p w14:paraId="0012950F" w14:textId="77777777" w:rsidR="00996781" w:rsidRDefault="00996781" w:rsidP="004C5748">
            <w:pPr>
              <w:spacing w:after="0"/>
              <w:jc w:val="left"/>
              <w:rPr>
                <w:szCs w:val="17"/>
              </w:rPr>
            </w:pPr>
          </w:p>
          <w:p w14:paraId="1B69C285" w14:textId="77777777" w:rsidR="00996781" w:rsidRDefault="00996781" w:rsidP="004C5748">
            <w:pPr>
              <w:spacing w:after="0"/>
              <w:jc w:val="left"/>
              <w:rPr>
                <w:szCs w:val="17"/>
              </w:rPr>
            </w:pPr>
          </w:p>
          <w:p w14:paraId="294588DB" w14:textId="77777777" w:rsidR="00996781" w:rsidRDefault="00996781" w:rsidP="004C5748">
            <w:pPr>
              <w:spacing w:after="0"/>
              <w:jc w:val="left"/>
              <w:rPr>
                <w:szCs w:val="17"/>
              </w:rPr>
            </w:pPr>
          </w:p>
          <w:p w14:paraId="73E78653" w14:textId="77777777" w:rsidR="00996781" w:rsidRDefault="00996781" w:rsidP="004C5748">
            <w:pPr>
              <w:spacing w:after="0"/>
              <w:jc w:val="left"/>
              <w:rPr>
                <w:szCs w:val="17"/>
              </w:rPr>
            </w:pPr>
          </w:p>
          <w:p w14:paraId="1F2D8328" w14:textId="77777777" w:rsidR="00996781" w:rsidRDefault="00996781" w:rsidP="004C5748">
            <w:pPr>
              <w:spacing w:after="0"/>
              <w:jc w:val="left"/>
              <w:rPr>
                <w:szCs w:val="17"/>
              </w:rPr>
            </w:pPr>
          </w:p>
          <w:p w14:paraId="0CA79602" w14:textId="77777777" w:rsidR="00996781" w:rsidRDefault="00996781" w:rsidP="004C5748">
            <w:pPr>
              <w:spacing w:after="0"/>
              <w:jc w:val="left"/>
              <w:rPr>
                <w:szCs w:val="17"/>
              </w:rPr>
            </w:pPr>
          </w:p>
          <w:p w14:paraId="71C12FCF" w14:textId="77777777" w:rsidR="00996781" w:rsidRDefault="00996781" w:rsidP="004C5748">
            <w:pPr>
              <w:spacing w:after="0"/>
              <w:jc w:val="left"/>
              <w:rPr>
                <w:szCs w:val="17"/>
              </w:rPr>
            </w:pPr>
          </w:p>
          <w:p w14:paraId="00D7C02C" w14:textId="77777777" w:rsidR="00996781" w:rsidRDefault="00996781" w:rsidP="004C5748">
            <w:pPr>
              <w:spacing w:after="0"/>
              <w:jc w:val="left"/>
              <w:rPr>
                <w:szCs w:val="17"/>
              </w:rPr>
            </w:pPr>
          </w:p>
          <w:p w14:paraId="7E99B45C" w14:textId="77777777" w:rsidR="00996781" w:rsidRDefault="00996781" w:rsidP="004C5748">
            <w:pPr>
              <w:spacing w:after="0"/>
              <w:jc w:val="left"/>
              <w:rPr>
                <w:szCs w:val="17"/>
              </w:rPr>
            </w:pPr>
          </w:p>
          <w:p w14:paraId="17E6C04B" w14:textId="77777777" w:rsidR="00996781" w:rsidRDefault="00996781" w:rsidP="004C5748">
            <w:pPr>
              <w:spacing w:after="0"/>
              <w:jc w:val="left"/>
              <w:rPr>
                <w:szCs w:val="17"/>
              </w:rPr>
            </w:pPr>
          </w:p>
          <w:p w14:paraId="60141EA1" w14:textId="77777777" w:rsidR="00996781" w:rsidRDefault="00996781" w:rsidP="004C5748">
            <w:pPr>
              <w:spacing w:after="0"/>
              <w:jc w:val="left"/>
              <w:rPr>
                <w:szCs w:val="17"/>
              </w:rPr>
            </w:pPr>
          </w:p>
          <w:p w14:paraId="212E2156" w14:textId="77777777" w:rsidR="00996781" w:rsidRDefault="00996781" w:rsidP="004C5748">
            <w:pPr>
              <w:spacing w:after="0"/>
              <w:jc w:val="left"/>
              <w:rPr>
                <w:szCs w:val="17"/>
              </w:rPr>
            </w:pPr>
          </w:p>
          <w:p w14:paraId="7C01B7DB" w14:textId="77777777" w:rsidR="00996781" w:rsidRDefault="00996781" w:rsidP="004C5748">
            <w:pPr>
              <w:spacing w:after="0"/>
              <w:jc w:val="left"/>
              <w:rPr>
                <w:szCs w:val="17"/>
              </w:rPr>
            </w:pPr>
          </w:p>
          <w:p w14:paraId="70549404" w14:textId="77777777" w:rsidR="00996781" w:rsidRDefault="00996781" w:rsidP="004C5748">
            <w:pPr>
              <w:spacing w:after="0"/>
              <w:jc w:val="left"/>
              <w:rPr>
                <w:szCs w:val="17"/>
              </w:rPr>
            </w:pPr>
          </w:p>
          <w:p w14:paraId="00458CB7" w14:textId="77777777" w:rsidR="00996781" w:rsidRDefault="00996781" w:rsidP="004C5748">
            <w:pPr>
              <w:spacing w:after="0"/>
              <w:jc w:val="left"/>
              <w:rPr>
                <w:szCs w:val="17"/>
              </w:rPr>
            </w:pPr>
          </w:p>
          <w:p w14:paraId="7027B9BE" w14:textId="77777777" w:rsidR="00996781" w:rsidRDefault="00996781" w:rsidP="004C5748">
            <w:pPr>
              <w:spacing w:after="0"/>
              <w:jc w:val="left"/>
              <w:rPr>
                <w:szCs w:val="17"/>
              </w:rPr>
            </w:pPr>
          </w:p>
          <w:p w14:paraId="0B5A1761" w14:textId="77777777" w:rsidR="00996781" w:rsidRDefault="00996781" w:rsidP="004C5748">
            <w:pPr>
              <w:spacing w:after="0"/>
              <w:jc w:val="left"/>
              <w:rPr>
                <w:szCs w:val="17"/>
              </w:rPr>
            </w:pPr>
          </w:p>
          <w:p w14:paraId="12649369" w14:textId="77777777" w:rsidR="00996781" w:rsidRDefault="00996781" w:rsidP="004C5748">
            <w:pPr>
              <w:spacing w:after="0"/>
              <w:jc w:val="left"/>
              <w:rPr>
                <w:szCs w:val="17"/>
              </w:rPr>
            </w:pPr>
          </w:p>
          <w:p w14:paraId="0A439104" w14:textId="77777777" w:rsidR="00996781" w:rsidRDefault="00996781" w:rsidP="004C5748">
            <w:pPr>
              <w:spacing w:after="0"/>
              <w:jc w:val="left"/>
              <w:rPr>
                <w:szCs w:val="17"/>
              </w:rPr>
            </w:pPr>
          </w:p>
          <w:p w14:paraId="09F0BF6B" w14:textId="77777777" w:rsidR="00996781" w:rsidRDefault="00996781" w:rsidP="004C5748">
            <w:pPr>
              <w:spacing w:after="0"/>
              <w:jc w:val="left"/>
              <w:rPr>
                <w:szCs w:val="17"/>
              </w:rPr>
            </w:pPr>
          </w:p>
          <w:p w14:paraId="460AF907" w14:textId="77777777" w:rsidR="00996781" w:rsidRDefault="00996781" w:rsidP="004C5748">
            <w:pPr>
              <w:spacing w:after="0"/>
              <w:jc w:val="left"/>
              <w:rPr>
                <w:szCs w:val="17"/>
              </w:rPr>
            </w:pPr>
          </w:p>
          <w:p w14:paraId="5F14CC64" w14:textId="77777777" w:rsidR="00996781" w:rsidRDefault="00996781" w:rsidP="004C5748">
            <w:pPr>
              <w:spacing w:after="0"/>
              <w:jc w:val="left"/>
              <w:rPr>
                <w:szCs w:val="17"/>
              </w:rPr>
            </w:pPr>
          </w:p>
          <w:p w14:paraId="504AFA99" w14:textId="77777777" w:rsidR="00996781" w:rsidRDefault="00996781" w:rsidP="004C5748">
            <w:pPr>
              <w:spacing w:after="0"/>
              <w:jc w:val="left"/>
              <w:rPr>
                <w:szCs w:val="17"/>
              </w:rPr>
            </w:pPr>
          </w:p>
          <w:p w14:paraId="31645DED" w14:textId="77777777" w:rsidR="00996781" w:rsidRDefault="00996781" w:rsidP="004C5748">
            <w:pPr>
              <w:spacing w:after="0"/>
              <w:jc w:val="left"/>
              <w:rPr>
                <w:szCs w:val="17"/>
              </w:rPr>
            </w:pPr>
          </w:p>
          <w:p w14:paraId="6B012E23" w14:textId="77777777" w:rsidR="00996781" w:rsidRDefault="00996781" w:rsidP="004C5748">
            <w:pPr>
              <w:spacing w:after="0"/>
              <w:jc w:val="left"/>
              <w:rPr>
                <w:szCs w:val="17"/>
              </w:rPr>
            </w:pPr>
          </w:p>
          <w:p w14:paraId="570AD99B" w14:textId="77777777" w:rsidR="00996781" w:rsidRDefault="00996781" w:rsidP="004C5748">
            <w:pPr>
              <w:spacing w:after="0"/>
              <w:jc w:val="left"/>
              <w:rPr>
                <w:szCs w:val="17"/>
              </w:rPr>
            </w:pPr>
          </w:p>
          <w:p w14:paraId="13944055" w14:textId="77777777" w:rsidR="00996781" w:rsidRDefault="00996781" w:rsidP="004C5748">
            <w:pPr>
              <w:spacing w:after="0"/>
              <w:jc w:val="left"/>
              <w:rPr>
                <w:szCs w:val="17"/>
              </w:rPr>
            </w:pPr>
          </w:p>
          <w:p w14:paraId="4DE3361E" w14:textId="77777777" w:rsidR="00996781" w:rsidRDefault="00996781" w:rsidP="004C5748">
            <w:pPr>
              <w:spacing w:after="0"/>
              <w:jc w:val="left"/>
              <w:rPr>
                <w:szCs w:val="17"/>
              </w:rPr>
            </w:pPr>
          </w:p>
          <w:p w14:paraId="32EC2C4B" w14:textId="77777777" w:rsidR="00996781" w:rsidRDefault="00996781" w:rsidP="004C5748">
            <w:pPr>
              <w:spacing w:after="0"/>
              <w:jc w:val="left"/>
              <w:rPr>
                <w:szCs w:val="17"/>
              </w:rPr>
            </w:pPr>
          </w:p>
          <w:p w14:paraId="2DE395AE" w14:textId="77777777" w:rsidR="00996781" w:rsidRDefault="00996781" w:rsidP="004C5748">
            <w:pPr>
              <w:spacing w:after="0"/>
              <w:jc w:val="left"/>
              <w:rPr>
                <w:szCs w:val="17"/>
              </w:rPr>
            </w:pPr>
          </w:p>
          <w:p w14:paraId="755A0E2E" w14:textId="77777777" w:rsidR="00996781" w:rsidRDefault="00996781" w:rsidP="004C5748">
            <w:pPr>
              <w:spacing w:after="0"/>
              <w:jc w:val="left"/>
              <w:rPr>
                <w:szCs w:val="17"/>
              </w:rPr>
            </w:pPr>
          </w:p>
          <w:p w14:paraId="73FCBAD4" w14:textId="77777777" w:rsidR="00996781" w:rsidRDefault="00996781" w:rsidP="004C5748">
            <w:pPr>
              <w:spacing w:after="0"/>
              <w:jc w:val="left"/>
              <w:rPr>
                <w:szCs w:val="17"/>
              </w:rPr>
            </w:pPr>
          </w:p>
          <w:p w14:paraId="0A7C8682" w14:textId="77777777" w:rsidR="00996781" w:rsidRDefault="00996781" w:rsidP="004C5748">
            <w:pPr>
              <w:spacing w:after="0"/>
              <w:jc w:val="left"/>
              <w:rPr>
                <w:szCs w:val="17"/>
              </w:rPr>
            </w:pPr>
          </w:p>
          <w:p w14:paraId="61CFD204" w14:textId="77777777" w:rsidR="00996781" w:rsidRDefault="00996781" w:rsidP="004C5748">
            <w:pPr>
              <w:spacing w:after="0"/>
              <w:jc w:val="left"/>
              <w:rPr>
                <w:szCs w:val="17"/>
              </w:rPr>
            </w:pPr>
          </w:p>
          <w:p w14:paraId="5ADA6306" w14:textId="77777777" w:rsidR="00996781" w:rsidRDefault="00996781" w:rsidP="004C5748">
            <w:pPr>
              <w:spacing w:after="0"/>
              <w:jc w:val="left"/>
              <w:rPr>
                <w:szCs w:val="17"/>
              </w:rPr>
            </w:pPr>
          </w:p>
          <w:p w14:paraId="676B88DD" w14:textId="77777777" w:rsidR="00996781" w:rsidRDefault="00996781" w:rsidP="004C5748">
            <w:pPr>
              <w:spacing w:after="0"/>
              <w:jc w:val="left"/>
              <w:rPr>
                <w:szCs w:val="17"/>
              </w:rPr>
            </w:pPr>
          </w:p>
          <w:p w14:paraId="620D7C60" w14:textId="77777777" w:rsidR="00996781" w:rsidRDefault="00996781" w:rsidP="004C5748">
            <w:pPr>
              <w:spacing w:after="0"/>
              <w:jc w:val="left"/>
              <w:rPr>
                <w:szCs w:val="17"/>
              </w:rPr>
            </w:pPr>
          </w:p>
          <w:p w14:paraId="74736203" w14:textId="77777777" w:rsidR="00996781" w:rsidRDefault="00996781" w:rsidP="004C5748">
            <w:pPr>
              <w:spacing w:after="0"/>
              <w:jc w:val="left"/>
              <w:rPr>
                <w:szCs w:val="17"/>
              </w:rPr>
            </w:pPr>
          </w:p>
          <w:p w14:paraId="2769A5BD" w14:textId="77777777" w:rsidR="00996781" w:rsidRDefault="00996781" w:rsidP="004C5748">
            <w:pPr>
              <w:spacing w:after="0"/>
              <w:jc w:val="left"/>
              <w:rPr>
                <w:szCs w:val="17"/>
              </w:rPr>
            </w:pPr>
          </w:p>
          <w:p w14:paraId="20AB7152" w14:textId="77777777" w:rsidR="00996781" w:rsidRDefault="00996781" w:rsidP="004C5748">
            <w:pPr>
              <w:spacing w:after="0"/>
              <w:jc w:val="left"/>
              <w:rPr>
                <w:szCs w:val="17"/>
              </w:rPr>
            </w:pPr>
          </w:p>
          <w:p w14:paraId="351A1254" w14:textId="77777777" w:rsidR="00996781" w:rsidRDefault="00996781" w:rsidP="004C5748">
            <w:pPr>
              <w:spacing w:after="0"/>
              <w:jc w:val="left"/>
              <w:rPr>
                <w:szCs w:val="17"/>
              </w:rPr>
            </w:pPr>
          </w:p>
          <w:p w14:paraId="1561AD46" w14:textId="77777777" w:rsidR="00996781" w:rsidRDefault="00996781" w:rsidP="004C5748">
            <w:pPr>
              <w:spacing w:after="0"/>
              <w:jc w:val="left"/>
              <w:rPr>
                <w:szCs w:val="17"/>
              </w:rPr>
            </w:pPr>
          </w:p>
          <w:p w14:paraId="5D25DAF4" w14:textId="77777777" w:rsidR="00996781" w:rsidRDefault="00996781" w:rsidP="004C5748">
            <w:pPr>
              <w:spacing w:after="0"/>
              <w:jc w:val="left"/>
              <w:rPr>
                <w:szCs w:val="17"/>
              </w:rPr>
            </w:pPr>
          </w:p>
          <w:p w14:paraId="0C67AD23" w14:textId="77777777" w:rsidR="00996781" w:rsidRDefault="00996781" w:rsidP="004C5748">
            <w:pPr>
              <w:spacing w:after="0"/>
              <w:jc w:val="left"/>
              <w:rPr>
                <w:szCs w:val="17"/>
              </w:rPr>
            </w:pPr>
          </w:p>
          <w:p w14:paraId="738880C8" w14:textId="77777777" w:rsidR="00996781" w:rsidRDefault="00996781" w:rsidP="004C5748">
            <w:pPr>
              <w:spacing w:after="0"/>
              <w:jc w:val="left"/>
              <w:rPr>
                <w:szCs w:val="17"/>
              </w:rPr>
            </w:pPr>
          </w:p>
          <w:p w14:paraId="5854A3E6" w14:textId="77777777" w:rsidR="00996781" w:rsidRDefault="00996781" w:rsidP="004C5748">
            <w:pPr>
              <w:spacing w:after="0"/>
              <w:jc w:val="left"/>
              <w:rPr>
                <w:szCs w:val="17"/>
              </w:rPr>
            </w:pPr>
          </w:p>
          <w:p w14:paraId="74CFBFDA" w14:textId="77777777" w:rsidR="00996781" w:rsidRDefault="00996781" w:rsidP="004C5748">
            <w:pPr>
              <w:spacing w:after="0"/>
              <w:jc w:val="left"/>
              <w:rPr>
                <w:szCs w:val="17"/>
              </w:rPr>
            </w:pPr>
          </w:p>
          <w:p w14:paraId="5991583F" w14:textId="77777777" w:rsidR="00996781" w:rsidRDefault="00996781" w:rsidP="004C5748">
            <w:pPr>
              <w:spacing w:after="0"/>
              <w:jc w:val="left"/>
              <w:rPr>
                <w:szCs w:val="17"/>
              </w:rPr>
            </w:pPr>
          </w:p>
          <w:p w14:paraId="0D0E2BD2" w14:textId="77777777" w:rsidR="00996781" w:rsidRDefault="00996781" w:rsidP="004C5748">
            <w:pPr>
              <w:spacing w:after="0"/>
              <w:jc w:val="left"/>
              <w:rPr>
                <w:szCs w:val="17"/>
              </w:rPr>
            </w:pPr>
          </w:p>
          <w:p w14:paraId="52CCFA81" w14:textId="77777777" w:rsidR="00996781" w:rsidRDefault="00996781" w:rsidP="004C5748">
            <w:pPr>
              <w:spacing w:after="0"/>
              <w:jc w:val="left"/>
              <w:rPr>
                <w:szCs w:val="17"/>
              </w:rPr>
            </w:pPr>
          </w:p>
          <w:p w14:paraId="1C11B557" w14:textId="77777777" w:rsidR="00996781" w:rsidRDefault="00996781" w:rsidP="004C5748">
            <w:pPr>
              <w:spacing w:after="0"/>
              <w:jc w:val="left"/>
              <w:rPr>
                <w:szCs w:val="17"/>
              </w:rPr>
            </w:pPr>
          </w:p>
          <w:p w14:paraId="6CA9812E" w14:textId="77777777" w:rsidR="00996781" w:rsidRDefault="00996781" w:rsidP="004C5748">
            <w:pPr>
              <w:spacing w:after="0"/>
              <w:jc w:val="left"/>
              <w:rPr>
                <w:szCs w:val="17"/>
              </w:rPr>
            </w:pPr>
          </w:p>
          <w:p w14:paraId="150BB401" w14:textId="77777777" w:rsidR="00996781" w:rsidRDefault="00996781" w:rsidP="004C5748">
            <w:pPr>
              <w:spacing w:after="0"/>
              <w:jc w:val="left"/>
              <w:rPr>
                <w:szCs w:val="17"/>
              </w:rPr>
            </w:pPr>
          </w:p>
          <w:p w14:paraId="5066AD25" w14:textId="77777777" w:rsidR="00996781" w:rsidRDefault="00996781" w:rsidP="004C5748">
            <w:pPr>
              <w:spacing w:after="0"/>
              <w:jc w:val="left"/>
              <w:rPr>
                <w:szCs w:val="17"/>
              </w:rPr>
            </w:pPr>
          </w:p>
          <w:p w14:paraId="2B8E73AD" w14:textId="77777777" w:rsidR="00996781" w:rsidRDefault="00996781" w:rsidP="004C5748">
            <w:pPr>
              <w:spacing w:after="0"/>
              <w:jc w:val="left"/>
              <w:rPr>
                <w:szCs w:val="17"/>
              </w:rPr>
            </w:pPr>
          </w:p>
          <w:p w14:paraId="634C7706" w14:textId="77777777" w:rsidR="00996781" w:rsidRDefault="00996781" w:rsidP="004C5748">
            <w:pPr>
              <w:spacing w:after="0"/>
              <w:jc w:val="left"/>
              <w:rPr>
                <w:szCs w:val="17"/>
              </w:rPr>
            </w:pPr>
          </w:p>
          <w:p w14:paraId="2F2B6C93" w14:textId="77777777" w:rsidR="00996781" w:rsidRDefault="00996781" w:rsidP="004C5748">
            <w:pPr>
              <w:spacing w:after="0"/>
              <w:jc w:val="left"/>
              <w:rPr>
                <w:szCs w:val="17"/>
              </w:rPr>
            </w:pPr>
          </w:p>
          <w:p w14:paraId="4CCB49EC" w14:textId="77777777" w:rsidR="00996781" w:rsidRDefault="00996781" w:rsidP="004C5748">
            <w:pPr>
              <w:spacing w:after="0"/>
              <w:jc w:val="left"/>
              <w:rPr>
                <w:szCs w:val="17"/>
              </w:rPr>
            </w:pPr>
          </w:p>
          <w:p w14:paraId="7E2C4439" w14:textId="77777777" w:rsidR="00996781" w:rsidRDefault="00996781" w:rsidP="004C5748">
            <w:pPr>
              <w:spacing w:after="0"/>
              <w:jc w:val="left"/>
              <w:rPr>
                <w:szCs w:val="17"/>
              </w:rPr>
            </w:pPr>
          </w:p>
          <w:p w14:paraId="1DBF560D" w14:textId="77777777" w:rsidR="00996781" w:rsidRDefault="00996781" w:rsidP="004C5748">
            <w:pPr>
              <w:spacing w:after="0"/>
              <w:jc w:val="left"/>
              <w:rPr>
                <w:szCs w:val="17"/>
              </w:rPr>
            </w:pPr>
          </w:p>
          <w:p w14:paraId="66A06039" w14:textId="77777777" w:rsidR="00996781" w:rsidRDefault="00996781" w:rsidP="004C5748">
            <w:pPr>
              <w:spacing w:after="0"/>
              <w:jc w:val="left"/>
              <w:rPr>
                <w:szCs w:val="17"/>
              </w:rPr>
            </w:pPr>
          </w:p>
          <w:p w14:paraId="3B9B68BC" w14:textId="77777777" w:rsidR="00996781" w:rsidRDefault="00996781" w:rsidP="004C5748">
            <w:pPr>
              <w:spacing w:after="0"/>
              <w:jc w:val="left"/>
              <w:rPr>
                <w:szCs w:val="17"/>
              </w:rPr>
            </w:pPr>
          </w:p>
          <w:p w14:paraId="31F197A5" w14:textId="77777777" w:rsidR="00996781" w:rsidRDefault="00996781" w:rsidP="004C5748">
            <w:pPr>
              <w:spacing w:after="0"/>
              <w:jc w:val="left"/>
              <w:rPr>
                <w:szCs w:val="17"/>
              </w:rPr>
            </w:pPr>
          </w:p>
          <w:p w14:paraId="46525166" w14:textId="77777777" w:rsidR="00996781" w:rsidRDefault="00996781" w:rsidP="004C5748">
            <w:pPr>
              <w:spacing w:after="0"/>
              <w:jc w:val="left"/>
              <w:rPr>
                <w:szCs w:val="17"/>
              </w:rPr>
            </w:pPr>
          </w:p>
          <w:p w14:paraId="0DD94ABF" w14:textId="77777777" w:rsidR="00996781" w:rsidRDefault="00996781" w:rsidP="004C5748">
            <w:pPr>
              <w:spacing w:after="0"/>
              <w:jc w:val="left"/>
              <w:rPr>
                <w:szCs w:val="17"/>
              </w:rPr>
            </w:pPr>
          </w:p>
          <w:p w14:paraId="1B29E483" w14:textId="6AF386D0" w:rsidR="00996781" w:rsidRDefault="008C202E" w:rsidP="004C5748">
            <w:pPr>
              <w:spacing w:after="0"/>
              <w:jc w:val="left"/>
              <w:rPr>
                <w:szCs w:val="17"/>
              </w:rPr>
            </w:pPr>
            <w:r w:rsidRPr="00E11C90">
              <w:rPr>
                <w:szCs w:val="17"/>
              </w:rPr>
              <w:lastRenderedPageBreak/>
              <w:t>186(1)(3), 187(1), 188, 189, 190, 191(1), 192(1</w:t>
            </w:r>
            <w:r w:rsidR="00541F1C">
              <w:rPr>
                <w:szCs w:val="17"/>
              </w:rPr>
              <w:t>)</w:t>
            </w:r>
          </w:p>
          <w:p w14:paraId="23E2D1F7" w14:textId="77777777" w:rsidR="00996781" w:rsidRDefault="00996781" w:rsidP="004C5748">
            <w:pPr>
              <w:spacing w:after="0"/>
              <w:jc w:val="left"/>
              <w:rPr>
                <w:szCs w:val="17"/>
              </w:rPr>
            </w:pPr>
          </w:p>
          <w:p w14:paraId="6FE4BD93" w14:textId="77777777" w:rsidR="00996781" w:rsidRDefault="00996781" w:rsidP="004C5748">
            <w:pPr>
              <w:spacing w:after="0"/>
              <w:jc w:val="left"/>
              <w:rPr>
                <w:szCs w:val="17"/>
              </w:rPr>
            </w:pPr>
          </w:p>
          <w:p w14:paraId="66A74073" w14:textId="77777777" w:rsidR="00996781" w:rsidRDefault="00996781" w:rsidP="004C5748">
            <w:pPr>
              <w:spacing w:after="0"/>
              <w:jc w:val="left"/>
              <w:rPr>
                <w:szCs w:val="17"/>
              </w:rPr>
            </w:pPr>
          </w:p>
          <w:p w14:paraId="447B89A0" w14:textId="77777777" w:rsidR="00996781" w:rsidRDefault="00996781" w:rsidP="004C5748">
            <w:pPr>
              <w:spacing w:after="0"/>
              <w:jc w:val="left"/>
              <w:rPr>
                <w:szCs w:val="17"/>
              </w:rPr>
            </w:pPr>
          </w:p>
          <w:p w14:paraId="1DAC3D0E" w14:textId="77777777" w:rsidR="00996781" w:rsidRDefault="00996781" w:rsidP="004C5748">
            <w:pPr>
              <w:spacing w:after="0"/>
              <w:jc w:val="left"/>
              <w:rPr>
                <w:szCs w:val="17"/>
              </w:rPr>
            </w:pPr>
          </w:p>
          <w:p w14:paraId="19FB47E4" w14:textId="77777777" w:rsidR="00996781" w:rsidRDefault="00996781" w:rsidP="004C5748">
            <w:pPr>
              <w:spacing w:after="0"/>
              <w:jc w:val="left"/>
              <w:rPr>
                <w:szCs w:val="17"/>
              </w:rPr>
            </w:pPr>
          </w:p>
          <w:p w14:paraId="570D35DD" w14:textId="77777777" w:rsidR="00996781" w:rsidRDefault="00996781" w:rsidP="004C5748">
            <w:pPr>
              <w:spacing w:after="0"/>
              <w:jc w:val="left"/>
              <w:rPr>
                <w:szCs w:val="17"/>
              </w:rPr>
            </w:pPr>
          </w:p>
          <w:p w14:paraId="730B872C" w14:textId="77777777" w:rsidR="00996781" w:rsidRDefault="00996781" w:rsidP="004C5748">
            <w:pPr>
              <w:spacing w:after="0"/>
              <w:jc w:val="left"/>
              <w:rPr>
                <w:szCs w:val="17"/>
              </w:rPr>
            </w:pPr>
          </w:p>
          <w:p w14:paraId="680A4ABC" w14:textId="77777777" w:rsidR="00996781" w:rsidRDefault="00996781" w:rsidP="004C5748">
            <w:pPr>
              <w:spacing w:after="0"/>
              <w:jc w:val="left"/>
              <w:rPr>
                <w:szCs w:val="17"/>
              </w:rPr>
            </w:pPr>
          </w:p>
          <w:p w14:paraId="13DD3B7A" w14:textId="77777777" w:rsidR="00996781" w:rsidRDefault="00996781" w:rsidP="004C5748">
            <w:pPr>
              <w:spacing w:after="0"/>
              <w:jc w:val="left"/>
              <w:rPr>
                <w:szCs w:val="17"/>
              </w:rPr>
            </w:pPr>
          </w:p>
          <w:p w14:paraId="03358BA9" w14:textId="77777777" w:rsidR="00996781" w:rsidRDefault="00996781" w:rsidP="004C5748">
            <w:pPr>
              <w:spacing w:after="0"/>
              <w:jc w:val="left"/>
              <w:rPr>
                <w:szCs w:val="17"/>
              </w:rPr>
            </w:pPr>
          </w:p>
          <w:p w14:paraId="6034FA8B" w14:textId="77777777" w:rsidR="00996781" w:rsidRDefault="00996781" w:rsidP="004C5748">
            <w:pPr>
              <w:spacing w:after="0"/>
              <w:jc w:val="left"/>
              <w:rPr>
                <w:szCs w:val="17"/>
              </w:rPr>
            </w:pPr>
          </w:p>
          <w:p w14:paraId="264AE744" w14:textId="77777777" w:rsidR="00996781" w:rsidRDefault="00996781" w:rsidP="004C5748">
            <w:pPr>
              <w:spacing w:after="0"/>
              <w:jc w:val="left"/>
              <w:rPr>
                <w:szCs w:val="17"/>
              </w:rPr>
            </w:pPr>
          </w:p>
          <w:p w14:paraId="0EFE64BB" w14:textId="77777777" w:rsidR="00996781" w:rsidRDefault="00996781" w:rsidP="004C5748">
            <w:pPr>
              <w:spacing w:after="0"/>
              <w:jc w:val="left"/>
              <w:rPr>
                <w:szCs w:val="17"/>
              </w:rPr>
            </w:pPr>
          </w:p>
          <w:p w14:paraId="36A07ECD" w14:textId="77777777" w:rsidR="00996781" w:rsidRDefault="00996781" w:rsidP="004C5748">
            <w:pPr>
              <w:spacing w:after="0"/>
              <w:jc w:val="left"/>
              <w:rPr>
                <w:szCs w:val="17"/>
              </w:rPr>
            </w:pPr>
          </w:p>
          <w:p w14:paraId="50C4F339" w14:textId="77777777" w:rsidR="00996781" w:rsidRDefault="00996781" w:rsidP="004C5748">
            <w:pPr>
              <w:spacing w:after="0"/>
              <w:jc w:val="left"/>
              <w:rPr>
                <w:szCs w:val="17"/>
              </w:rPr>
            </w:pPr>
          </w:p>
          <w:p w14:paraId="3D72AF69" w14:textId="77777777" w:rsidR="00996781" w:rsidRDefault="00996781" w:rsidP="004C5748">
            <w:pPr>
              <w:spacing w:after="0"/>
              <w:jc w:val="left"/>
              <w:rPr>
                <w:szCs w:val="17"/>
              </w:rPr>
            </w:pPr>
          </w:p>
          <w:p w14:paraId="2F278F41" w14:textId="77777777" w:rsidR="00996781" w:rsidRDefault="00996781" w:rsidP="004C5748">
            <w:pPr>
              <w:spacing w:after="0"/>
              <w:jc w:val="left"/>
              <w:rPr>
                <w:szCs w:val="17"/>
              </w:rPr>
            </w:pPr>
          </w:p>
          <w:p w14:paraId="34DE7E2A" w14:textId="77777777" w:rsidR="00996781" w:rsidRDefault="00996781" w:rsidP="004C5748">
            <w:pPr>
              <w:spacing w:after="0"/>
              <w:jc w:val="left"/>
              <w:rPr>
                <w:szCs w:val="17"/>
              </w:rPr>
            </w:pPr>
          </w:p>
          <w:p w14:paraId="0D5FD09B" w14:textId="77777777" w:rsidR="00996781" w:rsidRDefault="00996781" w:rsidP="004C5748">
            <w:pPr>
              <w:spacing w:after="0"/>
              <w:jc w:val="left"/>
              <w:rPr>
                <w:szCs w:val="17"/>
              </w:rPr>
            </w:pPr>
          </w:p>
          <w:p w14:paraId="3AC2C796" w14:textId="77777777" w:rsidR="00996781" w:rsidRDefault="00996781" w:rsidP="004C5748">
            <w:pPr>
              <w:spacing w:after="0"/>
              <w:jc w:val="left"/>
              <w:rPr>
                <w:szCs w:val="17"/>
              </w:rPr>
            </w:pPr>
          </w:p>
          <w:p w14:paraId="1DF594EA" w14:textId="77777777" w:rsidR="00996781" w:rsidRDefault="00996781" w:rsidP="004C5748">
            <w:pPr>
              <w:spacing w:after="0"/>
              <w:jc w:val="left"/>
              <w:rPr>
                <w:szCs w:val="17"/>
              </w:rPr>
            </w:pPr>
          </w:p>
          <w:p w14:paraId="57249AFD" w14:textId="77777777" w:rsidR="00996781" w:rsidRDefault="00996781" w:rsidP="004C5748">
            <w:pPr>
              <w:spacing w:after="0"/>
              <w:jc w:val="left"/>
              <w:rPr>
                <w:szCs w:val="17"/>
              </w:rPr>
            </w:pPr>
          </w:p>
          <w:p w14:paraId="5D1DD6DE" w14:textId="77777777" w:rsidR="00996781" w:rsidRDefault="00996781" w:rsidP="004C5748">
            <w:pPr>
              <w:spacing w:after="0"/>
              <w:jc w:val="left"/>
              <w:rPr>
                <w:szCs w:val="17"/>
              </w:rPr>
            </w:pPr>
          </w:p>
          <w:p w14:paraId="24C48AC9" w14:textId="77777777" w:rsidR="00996781" w:rsidRDefault="00996781" w:rsidP="004C5748">
            <w:pPr>
              <w:spacing w:after="0"/>
              <w:jc w:val="left"/>
              <w:rPr>
                <w:szCs w:val="17"/>
              </w:rPr>
            </w:pPr>
          </w:p>
          <w:p w14:paraId="461A5AA2" w14:textId="77777777" w:rsidR="00996781" w:rsidRDefault="00996781" w:rsidP="004C5748">
            <w:pPr>
              <w:spacing w:after="0"/>
              <w:jc w:val="left"/>
              <w:rPr>
                <w:szCs w:val="17"/>
              </w:rPr>
            </w:pPr>
          </w:p>
          <w:p w14:paraId="1E33713C" w14:textId="77777777" w:rsidR="00996781" w:rsidRDefault="00996781" w:rsidP="004C5748">
            <w:pPr>
              <w:spacing w:after="0"/>
              <w:jc w:val="left"/>
              <w:rPr>
                <w:szCs w:val="17"/>
              </w:rPr>
            </w:pPr>
          </w:p>
          <w:p w14:paraId="2DE0A922" w14:textId="77777777" w:rsidR="00996781" w:rsidRDefault="00996781" w:rsidP="004C5748">
            <w:pPr>
              <w:spacing w:after="0"/>
              <w:jc w:val="left"/>
              <w:rPr>
                <w:szCs w:val="17"/>
              </w:rPr>
            </w:pPr>
          </w:p>
          <w:p w14:paraId="109B27E9" w14:textId="77777777" w:rsidR="00996781" w:rsidRDefault="00996781" w:rsidP="004C5748">
            <w:pPr>
              <w:spacing w:after="0"/>
              <w:jc w:val="left"/>
              <w:rPr>
                <w:szCs w:val="17"/>
              </w:rPr>
            </w:pPr>
          </w:p>
          <w:p w14:paraId="3DDB6000" w14:textId="77777777" w:rsidR="00996781" w:rsidRDefault="00996781" w:rsidP="004C5748">
            <w:pPr>
              <w:spacing w:after="0"/>
              <w:jc w:val="left"/>
              <w:rPr>
                <w:szCs w:val="17"/>
              </w:rPr>
            </w:pPr>
          </w:p>
          <w:p w14:paraId="7CF00D00" w14:textId="77777777" w:rsidR="00996781" w:rsidRDefault="00996781" w:rsidP="004C5748">
            <w:pPr>
              <w:spacing w:after="0"/>
              <w:jc w:val="left"/>
              <w:rPr>
                <w:szCs w:val="17"/>
              </w:rPr>
            </w:pPr>
          </w:p>
          <w:p w14:paraId="60C15E91" w14:textId="77777777" w:rsidR="00996781" w:rsidRDefault="00996781" w:rsidP="004C5748">
            <w:pPr>
              <w:spacing w:after="0"/>
              <w:jc w:val="left"/>
              <w:rPr>
                <w:szCs w:val="17"/>
              </w:rPr>
            </w:pPr>
          </w:p>
          <w:p w14:paraId="7A1F8F3A" w14:textId="77777777" w:rsidR="00996781" w:rsidRDefault="00996781" w:rsidP="004C5748">
            <w:pPr>
              <w:spacing w:after="0"/>
              <w:jc w:val="left"/>
              <w:rPr>
                <w:szCs w:val="17"/>
              </w:rPr>
            </w:pPr>
          </w:p>
          <w:p w14:paraId="09962ED2" w14:textId="77777777" w:rsidR="00996781" w:rsidRDefault="00996781" w:rsidP="004C5748">
            <w:pPr>
              <w:spacing w:after="0"/>
              <w:jc w:val="left"/>
              <w:rPr>
                <w:szCs w:val="17"/>
              </w:rPr>
            </w:pPr>
          </w:p>
          <w:p w14:paraId="4089589C" w14:textId="77777777" w:rsidR="00996781" w:rsidRDefault="00996781" w:rsidP="004C5748">
            <w:pPr>
              <w:spacing w:after="0"/>
              <w:jc w:val="left"/>
              <w:rPr>
                <w:szCs w:val="17"/>
              </w:rPr>
            </w:pPr>
          </w:p>
          <w:p w14:paraId="1126C39A" w14:textId="77777777" w:rsidR="00996781" w:rsidRDefault="00996781" w:rsidP="004C5748">
            <w:pPr>
              <w:spacing w:after="0"/>
              <w:jc w:val="left"/>
              <w:rPr>
                <w:szCs w:val="17"/>
              </w:rPr>
            </w:pPr>
          </w:p>
          <w:p w14:paraId="5A821618" w14:textId="77777777" w:rsidR="00996781" w:rsidRDefault="00996781" w:rsidP="004C5748">
            <w:pPr>
              <w:spacing w:after="0"/>
              <w:jc w:val="left"/>
              <w:rPr>
                <w:szCs w:val="17"/>
              </w:rPr>
            </w:pPr>
          </w:p>
          <w:p w14:paraId="658B6E11" w14:textId="77777777" w:rsidR="00996781" w:rsidRDefault="00996781" w:rsidP="004C5748">
            <w:pPr>
              <w:spacing w:after="0"/>
              <w:jc w:val="left"/>
              <w:rPr>
                <w:szCs w:val="17"/>
              </w:rPr>
            </w:pPr>
          </w:p>
          <w:p w14:paraId="797DE8D3" w14:textId="77777777" w:rsidR="00996781" w:rsidRDefault="00996781" w:rsidP="004C5748">
            <w:pPr>
              <w:spacing w:after="0"/>
              <w:jc w:val="left"/>
              <w:rPr>
                <w:szCs w:val="17"/>
              </w:rPr>
            </w:pPr>
          </w:p>
          <w:p w14:paraId="07485059" w14:textId="77777777" w:rsidR="00996781" w:rsidRDefault="00996781" w:rsidP="004C5748">
            <w:pPr>
              <w:spacing w:after="0"/>
              <w:jc w:val="left"/>
              <w:rPr>
                <w:szCs w:val="17"/>
              </w:rPr>
            </w:pPr>
          </w:p>
          <w:p w14:paraId="1B88EEFA" w14:textId="77777777" w:rsidR="00996781" w:rsidRDefault="00996781" w:rsidP="004C5748">
            <w:pPr>
              <w:spacing w:after="0"/>
              <w:jc w:val="left"/>
              <w:rPr>
                <w:szCs w:val="17"/>
              </w:rPr>
            </w:pPr>
          </w:p>
          <w:p w14:paraId="3A0DAF85" w14:textId="77777777" w:rsidR="00996781" w:rsidRDefault="00996781" w:rsidP="004C5748">
            <w:pPr>
              <w:spacing w:after="0"/>
              <w:jc w:val="left"/>
              <w:rPr>
                <w:szCs w:val="17"/>
              </w:rPr>
            </w:pPr>
          </w:p>
          <w:p w14:paraId="1174F809" w14:textId="77777777" w:rsidR="00996781" w:rsidRDefault="00996781" w:rsidP="004C5748">
            <w:pPr>
              <w:spacing w:after="0"/>
              <w:jc w:val="left"/>
              <w:rPr>
                <w:szCs w:val="17"/>
              </w:rPr>
            </w:pPr>
          </w:p>
          <w:p w14:paraId="20811C74" w14:textId="77777777" w:rsidR="00996781" w:rsidRDefault="00996781" w:rsidP="004C5748">
            <w:pPr>
              <w:spacing w:after="0"/>
              <w:jc w:val="left"/>
              <w:rPr>
                <w:szCs w:val="17"/>
              </w:rPr>
            </w:pPr>
          </w:p>
          <w:p w14:paraId="28B68B00" w14:textId="77777777" w:rsidR="00996781" w:rsidRDefault="00996781" w:rsidP="004C5748">
            <w:pPr>
              <w:spacing w:after="0"/>
              <w:jc w:val="left"/>
              <w:rPr>
                <w:szCs w:val="17"/>
              </w:rPr>
            </w:pPr>
          </w:p>
          <w:p w14:paraId="46E64E73" w14:textId="77777777" w:rsidR="00996781" w:rsidRDefault="00996781" w:rsidP="004C5748">
            <w:pPr>
              <w:spacing w:after="0"/>
              <w:jc w:val="left"/>
              <w:rPr>
                <w:szCs w:val="17"/>
              </w:rPr>
            </w:pPr>
          </w:p>
          <w:p w14:paraId="53903BED" w14:textId="77777777" w:rsidR="00996781" w:rsidRDefault="00996781" w:rsidP="004C5748">
            <w:pPr>
              <w:spacing w:after="0"/>
              <w:jc w:val="left"/>
              <w:rPr>
                <w:szCs w:val="17"/>
              </w:rPr>
            </w:pPr>
          </w:p>
          <w:p w14:paraId="49FB7B37" w14:textId="77777777" w:rsidR="00996781" w:rsidRDefault="00996781" w:rsidP="004C5748">
            <w:pPr>
              <w:spacing w:after="0"/>
              <w:jc w:val="left"/>
              <w:rPr>
                <w:szCs w:val="17"/>
              </w:rPr>
            </w:pPr>
          </w:p>
          <w:p w14:paraId="1ACC9D95" w14:textId="77777777" w:rsidR="00996781" w:rsidRDefault="00996781" w:rsidP="004C5748">
            <w:pPr>
              <w:spacing w:after="0"/>
              <w:jc w:val="left"/>
              <w:rPr>
                <w:szCs w:val="17"/>
              </w:rPr>
            </w:pPr>
          </w:p>
          <w:p w14:paraId="67E51710" w14:textId="77777777" w:rsidR="00996781" w:rsidRDefault="00996781" w:rsidP="004C5748">
            <w:pPr>
              <w:spacing w:after="0"/>
              <w:jc w:val="left"/>
              <w:rPr>
                <w:szCs w:val="17"/>
              </w:rPr>
            </w:pPr>
          </w:p>
          <w:p w14:paraId="16198E56" w14:textId="77777777" w:rsidR="00996781" w:rsidRDefault="00996781" w:rsidP="004C5748">
            <w:pPr>
              <w:spacing w:after="0"/>
              <w:jc w:val="left"/>
              <w:rPr>
                <w:szCs w:val="17"/>
              </w:rPr>
            </w:pPr>
          </w:p>
          <w:p w14:paraId="6A7316F1" w14:textId="77777777" w:rsidR="00996781" w:rsidRDefault="00996781" w:rsidP="004C5748">
            <w:pPr>
              <w:spacing w:after="0"/>
              <w:jc w:val="left"/>
              <w:rPr>
                <w:szCs w:val="17"/>
              </w:rPr>
            </w:pPr>
          </w:p>
          <w:p w14:paraId="3C230A33" w14:textId="77777777" w:rsidR="00996781" w:rsidRDefault="00996781" w:rsidP="004C5748">
            <w:pPr>
              <w:spacing w:after="0"/>
              <w:jc w:val="left"/>
              <w:rPr>
                <w:szCs w:val="17"/>
              </w:rPr>
            </w:pPr>
          </w:p>
          <w:p w14:paraId="0739D26E" w14:textId="77777777" w:rsidR="00996781" w:rsidRDefault="00996781" w:rsidP="004C5748">
            <w:pPr>
              <w:spacing w:after="0"/>
              <w:jc w:val="left"/>
              <w:rPr>
                <w:szCs w:val="17"/>
              </w:rPr>
            </w:pPr>
          </w:p>
          <w:p w14:paraId="52F69CCF" w14:textId="77777777" w:rsidR="00996781" w:rsidRDefault="00996781" w:rsidP="004C5748">
            <w:pPr>
              <w:spacing w:after="0"/>
              <w:jc w:val="left"/>
              <w:rPr>
                <w:szCs w:val="17"/>
              </w:rPr>
            </w:pPr>
          </w:p>
          <w:p w14:paraId="16D085B4" w14:textId="77777777" w:rsidR="00996781" w:rsidRDefault="00996781" w:rsidP="004C5748">
            <w:pPr>
              <w:spacing w:after="0"/>
              <w:jc w:val="left"/>
              <w:rPr>
                <w:szCs w:val="17"/>
              </w:rPr>
            </w:pPr>
          </w:p>
          <w:p w14:paraId="7411736B" w14:textId="77777777" w:rsidR="00996781" w:rsidRDefault="00996781" w:rsidP="004C5748">
            <w:pPr>
              <w:spacing w:after="0"/>
              <w:jc w:val="left"/>
              <w:rPr>
                <w:szCs w:val="17"/>
              </w:rPr>
            </w:pPr>
          </w:p>
          <w:p w14:paraId="152773AB" w14:textId="77777777" w:rsidR="00996781" w:rsidRDefault="00996781" w:rsidP="004C5748">
            <w:pPr>
              <w:spacing w:after="0"/>
              <w:jc w:val="left"/>
              <w:rPr>
                <w:szCs w:val="17"/>
              </w:rPr>
            </w:pPr>
          </w:p>
          <w:p w14:paraId="336178D0" w14:textId="77777777" w:rsidR="00996781" w:rsidRDefault="00996781" w:rsidP="004C5748">
            <w:pPr>
              <w:spacing w:after="0"/>
              <w:jc w:val="left"/>
              <w:rPr>
                <w:szCs w:val="17"/>
              </w:rPr>
            </w:pPr>
          </w:p>
          <w:p w14:paraId="56287EE9" w14:textId="77777777" w:rsidR="00996781" w:rsidRDefault="00996781" w:rsidP="004C5748">
            <w:pPr>
              <w:spacing w:after="0"/>
              <w:jc w:val="left"/>
              <w:rPr>
                <w:szCs w:val="17"/>
              </w:rPr>
            </w:pPr>
          </w:p>
          <w:p w14:paraId="210355F8" w14:textId="77777777" w:rsidR="00996781" w:rsidRDefault="00996781" w:rsidP="004C5748">
            <w:pPr>
              <w:spacing w:after="0"/>
              <w:jc w:val="left"/>
              <w:rPr>
                <w:szCs w:val="17"/>
              </w:rPr>
            </w:pPr>
          </w:p>
          <w:p w14:paraId="31CB3D6D" w14:textId="77777777" w:rsidR="00996781" w:rsidRDefault="00996781" w:rsidP="004C5748">
            <w:pPr>
              <w:spacing w:after="0"/>
              <w:jc w:val="left"/>
              <w:rPr>
                <w:szCs w:val="17"/>
              </w:rPr>
            </w:pPr>
          </w:p>
          <w:p w14:paraId="6D681F3C" w14:textId="77777777" w:rsidR="00996781" w:rsidRDefault="00996781" w:rsidP="004C5748">
            <w:pPr>
              <w:spacing w:after="0"/>
              <w:jc w:val="left"/>
              <w:rPr>
                <w:szCs w:val="17"/>
              </w:rPr>
            </w:pPr>
          </w:p>
          <w:p w14:paraId="1825BF95" w14:textId="77777777" w:rsidR="00996781" w:rsidRDefault="00996781" w:rsidP="004C5748">
            <w:pPr>
              <w:spacing w:after="0"/>
              <w:jc w:val="left"/>
              <w:rPr>
                <w:szCs w:val="17"/>
              </w:rPr>
            </w:pPr>
          </w:p>
          <w:p w14:paraId="7DB037EF" w14:textId="77777777" w:rsidR="00996781" w:rsidRDefault="00996781" w:rsidP="004C5748">
            <w:pPr>
              <w:spacing w:after="0"/>
              <w:jc w:val="left"/>
              <w:rPr>
                <w:szCs w:val="17"/>
              </w:rPr>
            </w:pPr>
          </w:p>
          <w:p w14:paraId="0D4728F7" w14:textId="77777777" w:rsidR="00996781" w:rsidRDefault="00996781" w:rsidP="004C5748">
            <w:pPr>
              <w:spacing w:after="0"/>
              <w:jc w:val="left"/>
              <w:rPr>
                <w:szCs w:val="17"/>
              </w:rPr>
            </w:pPr>
          </w:p>
          <w:p w14:paraId="296CF4AC" w14:textId="77777777" w:rsidR="00996781" w:rsidRDefault="00996781" w:rsidP="004C5748">
            <w:pPr>
              <w:spacing w:after="0"/>
              <w:jc w:val="left"/>
              <w:rPr>
                <w:szCs w:val="17"/>
              </w:rPr>
            </w:pPr>
          </w:p>
          <w:p w14:paraId="322A2885" w14:textId="77777777" w:rsidR="00996781" w:rsidRDefault="00996781" w:rsidP="004C5748">
            <w:pPr>
              <w:spacing w:after="0"/>
              <w:jc w:val="left"/>
              <w:rPr>
                <w:szCs w:val="17"/>
              </w:rPr>
            </w:pPr>
          </w:p>
          <w:p w14:paraId="2EDC99BD" w14:textId="77777777" w:rsidR="00996781" w:rsidRDefault="00996781" w:rsidP="004C5748">
            <w:pPr>
              <w:spacing w:after="0"/>
              <w:jc w:val="left"/>
              <w:rPr>
                <w:szCs w:val="17"/>
              </w:rPr>
            </w:pPr>
          </w:p>
          <w:p w14:paraId="6292B685" w14:textId="77777777" w:rsidR="00996781" w:rsidRDefault="00996781" w:rsidP="004C5748">
            <w:pPr>
              <w:spacing w:after="0"/>
              <w:jc w:val="left"/>
              <w:rPr>
                <w:szCs w:val="17"/>
              </w:rPr>
            </w:pPr>
          </w:p>
          <w:p w14:paraId="53799B5B" w14:textId="77777777" w:rsidR="00996781" w:rsidRDefault="00996781" w:rsidP="004C5748">
            <w:pPr>
              <w:spacing w:after="0"/>
              <w:jc w:val="left"/>
              <w:rPr>
                <w:szCs w:val="17"/>
              </w:rPr>
            </w:pPr>
          </w:p>
          <w:p w14:paraId="5CB7DED7" w14:textId="77777777" w:rsidR="00996781" w:rsidRDefault="00996781" w:rsidP="004C5748">
            <w:pPr>
              <w:spacing w:after="0"/>
              <w:jc w:val="left"/>
              <w:rPr>
                <w:szCs w:val="17"/>
              </w:rPr>
            </w:pPr>
          </w:p>
          <w:p w14:paraId="5BE5E7B8" w14:textId="77777777" w:rsidR="00996781" w:rsidRDefault="00996781" w:rsidP="004C5748">
            <w:pPr>
              <w:spacing w:after="0"/>
              <w:jc w:val="left"/>
              <w:rPr>
                <w:szCs w:val="17"/>
              </w:rPr>
            </w:pPr>
          </w:p>
          <w:p w14:paraId="352AE367" w14:textId="1B87B6ED" w:rsidR="00996781" w:rsidRDefault="008C202E" w:rsidP="004C5748">
            <w:pPr>
              <w:spacing w:after="0"/>
              <w:jc w:val="left"/>
              <w:rPr>
                <w:szCs w:val="17"/>
              </w:rPr>
            </w:pPr>
            <w:r w:rsidRPr="00E11C90">
              <w:rPr>
                <w:szCs w:val="17"/>
              </w:rPr>
              <w:lastRenderedPageBreak/>
              <w:t>186(1)(3), 187(1), 188, 189, 190, 191(1), 192(1</w:t>
            </w:r>
            <w:r w:rsidR="00541F1C">
              <w:rPr>
                <w:szCs w:val="17"/>
              </w:rPr>
              <w:t>)</w:t>
            </w:r>
          </w:p>
          <w:p w14:paraId="6A4E8E7A" w14:textId="77777777" w:rsidR="00996781" w:rsidRDefault="00996781" w:rsidP="004C5748">
            <w:pPr>
              <w:spacing w:after="0"/>
              <w:jc w:val="left"/>
              <w:rPr>
                <w:szCs w:val="17"/>
              </w:rPr>
            </w:pPr>
          </w:p>
          <w:p w14:paraId="007865F6" w14:textId="77777777" w:rsidR="00996781" w:rsidRDefault="00996781" w:rsidP="004C5748">
            <w:pPr>
              <w:spacing w:after="0"/>
              <w:jc w:val="left"/>
              <w:rPr>
                <w:szCs w:val="17"/>
              </w:rPr>
            </w:pPr>
          </w:p>
          <w:p w14:paraId="75223C11" w14:textId="77777777" w:rsidR="00996781" w:rsidRDefault="00996781" w:rsidP="004C5748">
            <w:pPr>
              <w:spacing w:after="0"/>
              <w:jc w:val="left"/>
              <w:rPr>
                <w:szCs w:val="17"/>
              </w:rPr>
            </w:pPr>
          </w:p>
          <w:p w14:paraId="4155DBD8" w14:textId="77777777" w:rsidR="00996781" w:rsidRDefault="00996781" w:rsidP="004C5748">
            <w:pPr>
              <w:spacing w:after="0"/>
              <w:jc w:val="left"/>
              <w:rPr>
                <w:szCs w:val="17"/>
              </w:rPr>
            </w:pPr>
          </w:p>
          <w:p w14:paraId="46A5BF96" w14:textId="77777777" w:rsidR="00996781" w:rsidRDefault="00996781" w:rsidP="004C5748">
            <w:pPr>
              <w:spacing w:after="0"/>
              <w:jc w:val="left"/>
              <w:rPr>
                <w:szCs w:val="17"/>
              </w:rPr>
            </w:pPr>
          </w:p>
          <w:p w14:paraId="09FAC72C" w14:textId="77777777" w:rsidR="00996781" w:rsidRDefault="00996781" w:rsidP="004C5748">
            <w:pPr>
              <w:spacing w:after="0"/>
              <w:jc w:val="left"/>
              <w:rPr>
                <w:szCs w:val="17"/>
              </w:rPr>
            </w:pPr>
          </w:p>
          <w:p w14:paraId="3FB579D4" w14:textId="77777777" w:rsidR="00996781" w:rsidRDefault="00996781" w:rsidP="004C5748">
            <w:pPr>
              <w:spacing w:after="0"/>
              <w:jc w:val="left"/>
              <w:rPr>
                <w:szCs w:val="17"/>
              </w:rPr>
            </w:pPr>
          </w:p>
          <w:p w14:paraId="5EAE20FE" w14:textId="77777777" w:rsidR="00996781" w:rsidRDefault="00996781" w:rsidP="004C5748">
            <w:pPr>
              <w:spacing w:after="0"/>
              <w:jc w:val="left"/>
              <w:rPr>
                <w:szCs w:val="17"/>
              </w:rPr>
            </w:pPr>
          </w:p>
          <w:p w14:paraId="4F081331" w14:textId="77777777" w:rsidR="00996781" w:rsidRDefault="00996781" w:rsidP="004C5748">
            <w:pPr>
              <w:spacing w:after="0"/>
              <w:jc w:val="left"/>
              <w:rPr>
                <w:szCs w:val="17"/>
              </w:rPr>
            </w:pPr>
          </w:p>
          <w:p w14:paraId="1FE8AB38" w14:textId="77777777" w:rsidR="00996781" w:rsidRDefault="00996781" w:rsidP="004C5748">
            <w:pPr>
              <w:spacing w:after="0"/>
              <w:jc w:val="left"/>
              <w:rPr>
                <w:szCs w:val="17"/>
              </w:rPr>
            </w:pPr>
          </w:p>
          <w:p w14:paraId="7F9100E7" w14:textId="77777777" w:rsidR="00996781" w:rsidRDefault="00996781" w:rsidP="004C5748">
            <w:pPr>
              <w:spacing w:after="0"/>
              <w:jc w:val="left"/>
              <w:rPr>
                <w:szCs w:val="17"/>
              </w:rPr>
            </w:pPr>
          </w:p>
          <w:p w14:paraId="400FFB03" w14:textId="77777777" w:rsidR="00996781" w:rsidRDefault="00996781" w:rsidP="004C5748">
            <w:pPr>
              <w:spacing w:after="0"/>
              <w:jc w:val="left"/>
              <w:rPr>
                <w:szCs w:val="17"/>
              </w:rPr>
            </w:pPr>
          </w:p>
          <w:p w14:paraId="46B224ED" w14:textId="77777777" w:rsidR="00996781" w:rsidRDefault="00996781" w:rsidP="004C5748">
            <w:pPr>
              <w:spacing w:after="0"/>
              <w:jc w:val="left"/>
              <w:rPr>
                <w:szCs w:val="17"/>
              </w:rPr>
            </w:pPr>
          </w:p>
          <w:p w14:paraId="0B0BA0FC" w14:textId="77777777" w:rsidR="00996781" w:rsidRDefault="00996781" w:rsidP="004C5748">
            <w:pPr>
              <w:spacing w:after="0"/>
              <w:jc w:val="left"/>
              <w:rPr>
                <w:szCs w:val="17"/>
              </w:rPr>
            </w:pPr>
          </w:p>
          <w:p w14:paraId="1C9B03DA" w14:textId="77777777" w:rsidR="00996781" w:rsidRDefault="00996781" w:rsidP="004C5748">
            <w:pPr>
              <w:spacing w:after="0"/>
              <w:jc w:val="left"/>
              <w:rPr>
                <w:szCs w:val="17"/>
              </w:rPr>
            </w:pPr>
          </w:p>
          <w:p w14:paraId="5D8A363D" w14:textId="77777777" w:rsidR="00996781" w:rsidRDefault="00996781" w:rsidP="004C5748">
            <w:pPr>
              <w:spacing w:after="0"/>
              <w:jc w:val="left"/>
              <w:rPr>
                <w:szCs w:val="17"/>
              </w:rPr>
            </w:pPr>
          </w:p>
          <w:p w14:paraId="7B0995B5" w14:textId="77777777" w:rsidR="00996781" w:rsidRDefault="00996781" w:rsidP="004C5748">
            <w:pPr>
              <w:spacing w:after="0"/>
              <w:jc w:val="left"/>
              <w:rPr>
                <w:szCs w:val="17"/>
              </w:rPr>
            </w:pPr>
          </w:p>
          <w:p w14:paraId="43A9C269" w14:textId="77777777" w:rsidR="00996781" w:rsidRDefault="00996781" w:rsidP="004C5748">
            <w:pPr>
              <w:spacing w:after="0"/>
              <w:jc w:val="left"/>
              <w:rPr>
                <w:szCs w:val="17"/>
              </w:rPr>
            </w:pPr>
          </w:p>
          <w:p w14:paraId="674F9008" w14:textId="77777777" w:rsidR="00996781" w:rsidRDefault="00996781" w:rsidP="004C5748">
            <w:pPr>
              <w:spacing w:after="0"/>
              <w:jc w:val="left"/>
              <w:rPr>
                <w:szCs w:val="17"/>
              </w:rPr>
            </w:pPr>
          </w:p>
          <w:p w14:paraId="55010170" w14:textId="77777777" w:rsidR="00996781" w:rsidRDefault="00996781" w:rsidP="004C5748">
            <w:pPr>
              <w:spacing w:after="0"/>
              <w:jc w:val="left"/>
              <w:rPr>
                <w:szCs w:val="17"/>
              </w:rPr>
            </w:pPr>
          </w:p>
          <w:p w14:paraId="182990AE" w14:textId="77777777" w:rsidR="00996781" w:rsidRDefault="00996781" w:rsidP="004C5748">
            <w:pPr>
              <w:spacing w:after="0"/>
              <w:jc w:val="left"/>
              <w:rPr>
                <w:szCs w:val="17"/>
              </w:rPr>
            </w:pPr>
          </w:p>
          <w:p w14:paraId="52C3E1E6" w14:textId="77777777" w:rsidR="00996781" w:rsidRDefault="00996781" w:rsidP="004C5748">
            <w:pPr>
              <w:spacing w:after="0"/>
              <w:jc w:val="left"/>
              <w:rPr>
                <w:szCs w:val="17"/>
              </w:rPr>
            </w:pPr>
          </w:p>
          <w:p w14:paraId="7CB06287" w14:textId="77777777" w:rsidR="00996781" w:rsidRDefault="00996781" w:rsidP="004C5748">
            <w:pPr>
              <w:spacing w:after="0"/>
              <w:jc w:val="left"/>
              <w:rPr>
                <w:szCs w:val="17"/>
              </w:rPr>
            </w:pPr>
          </w:p>
          <w:p w14:paraId="2131EA1A" w14:textId="77777777" w:rsidR="00996781" w:rsidRDefault="00996781" w:rsidP="004C5748">
            <w:pPr>
              <w:spacing w:after="0"/>
              <w:jc w:val="left"/>
              <w:rPr>
                <w:szCs w:val="17"/>
              </w:rPr>
            </w:pPr>
          </w:p>
          <w:p w14:paraId="69D65D95" w14:textId="77777777" w:rsidR="00996781" w:rsidRDefault="00996781" w:rsidP="004C5748">
            <w:pPr>
              <w:spacing w:after="0"/>
              <w:jc w:val="left"/>
              <w:rPr>
                <w:szCs w:val="17"/>
              </w:rPr>
            </w:pPr>
          </w:p>
          <w:p w14:paraId="6FF56A60" w14:textId="77777777" w:rsidR="00996781" w:rsidRDefault="00996781" w:rsidP="004C5748">
            <w:pPr>
              <w:spacing w:after="0"/>
              <w:jc w:val="left"/>
              <w:rPr>
                <w:szCs w:val="17"/>
              </w:rPr>
            </w:pPr>
          </w:p>
          <w:p w14:paraId="2D151693" w14:textId="77777777" w:rsidR="00996781" w:rsidRDefault="00996781" w:rsidP="004C5748">
            <w:pPr>
              <w:spacing w:after="0"/>
              <w:jc w:val="left"/>
              <w:rPr>
                <w:szCs w:val="17"/>
              </w:rPr>
            </w:pPr>
          </w:p>
          <w:p w14:paraId="0347D278" w14:textId="77777777" w:rsidR="00996781" w:rsidRDefault="00996781" w:rsidP="004C5748">
            <w:pPr>
              <w:spacing w:after="0"/>
              <w:jc w:val="left"/>
              <w:rPr>
                <w:szCs w:val="17"/>
              </w:rPr>
            </w:pPr>
          </w:p>
          <w:p w14:paraId="4A94599A" w14:textId="77777777" w:rsidR="00996781" w:rsidRDefault="00996781" w:rsidP="004C5748">
            <w:pPr>
              <w:spacing w:after="0"/>
              <w:jc w:val="left"/>
              <w:rPr>
                <w:szCs w:val="17"/>
              </w:rPr>
            </w:pPr>
          </w:p>
          <w:p w14:paraId="4710B0A4" w14:textId="77777777" w:rsidR="00996781" w:rsidRDefault="00996781" w:rsidP="004C5748">
            <w:pPr>
              <w:spacing w:after="0"/>
              <w:jc w:val="left"/>
              <w:rPr>
                <w:szCs w:val="17"/>
              </w:rPr>
            </w:pPr>
          </w:p>
          <w:p w14:paraId="73862832" w14:textId="77777777" w:rsidR="00996781" w:rsidRDefault="00996781" w:rsidP="004C5748">
            <w:pPr>
              <w:spacing w:after="0"/>
              <w:jc w:val="left"/>
              <w:rPr>
                <w:szCs w:val="17"/>
              </w:rPr>
            </w:pPr>
          </w:p>
          <w:p w14:paraId="13495F78" w14:textId="77777777" w:rsidR="00996781" w:rsidRDefault="00996781" w:rsidP="004C5748">
            <w:pPr>
              <w:spacing w:after="0"/>
              <w:jc w:val="left"/>
              <w:rPr>
                <w:szCs w:val="17"/>
              </w:rPr>
            </w:pPr>
          </w:p>
          <w:p w14:paraId="349FE632" w14:textId="77777777" w:rsidR="00996781" w:rsidRDefault="00996781" w:rsidP="004C5748">
            <w:pPr>
              <w:spacing w:after="0"/>
              <w:jc w:val="left"/>
              <w:rPr>
                <w:szCs w:val="17"/>
              </w:rPr>
            </w:pPr>
          </w:p>
          <w:p w14:paraId="6AFDBE06" w14:textId="77777777" w:rsidR="00996781" w:rsidRDefault="00996781" w:rsidP="004C5748">
            <w:pPr>
              <w:spacing w:after="0"/>
              <w:jc w:val="left"/>
              <w:rPr>
                <w:szCs w:val="17"/>
              </w:rPr>
            </w:pPr>
          </w:p>
          <w:p w14:paraId="13E9AA19" w14:textId="77777777" w:rsidR="00996781" w:rsidRDefault="00996781" w:rsidP="004C5748">
            <w:pPr>
              <w:spacing w:after="0"/>
              <w:jc w:val="left"/>
              <w:rPr>
                <w:szCs w:val="17"/>
              </w:rPr>
            </w:pPr>
          </w:p>
          <w:p w14:paraId="5DF16D3F" w14:textId="77777777" w:rsidR="00996781" w:rsidRDefault="00996781" w:rsidP="004C5748">
            <w:pPr>
              <w:spacing w:after="0"/>
              <w:jc w:val="left"/>
              <w:rPr>
                <w:szCs w:val="17"/>
              </w:rPr>
            </w:pPr>
          </w:p>
          <w:p w14:paraId="16982D79" w14:textId="77777777" w:rsidR="00996781" w:rsidRDefault="00996781" w:rsidP="004C5748">
            <w:pPr>
              <w:spacing w:after="0"/>
              <w:jc w:val="left"/>
              <w:rPr>
                <w:szCs w:val="17"/>
              </w:rPr>
            </w:pPr>
          </w:p>
          <w:p w14:paraId="36F5D835" w14:textId="77777777" w:rsidR="00996781" w:rsidRDefault="00996781" w:rsidP="004C5748">
            <w:pPr>
              <w:spacing w:after="0"/>
              <w:jc w:val="left"/>
              <w:rPr>
                <w:szCs w:val="17"/>
              </w:rPr>
            </w:pPr>
          </w:p>
          <w:p w14:paraId="551F79D5" w14:textId="77777777" w:rsidR="00996781" w:rsidRDefault="00996781" w:rsidP="004C5748">
            <w:pPr>
              <w:spacing w:after="0"/>
              <w:jc w:val="left"/>
              <w:rPr>
                <w:szCs w:val="17"/>
              </w:rPr>
            </w:pPr>
          </w:p>
          <w:p w14:paraId="7A4E14BE" w14:textId="77777777" w:rsidR="00996781" w:rsidRDefault="00996781" w:rsidP="004C5748">
            <w:pPr>
              <w:spacing w:after="0"/>
              <w:jc w:val="left"/>
              <w:rPr>
                <w:szCs w:val="17"/>
              </w:rPr>
            </w:pPr>
          </w:p>
          <w:p w14:paraId="39144D0F" w14:textId="77777777" w:rsidR="00996781" w:rsidRDefault="00996781" w:rsidP="004C5748">
            <w:pPr>
              <w:spacing w:after="0"/>
              <w:jc w:val="left"/>
              <w:rPr>
                <w:szCs w:val="17"/>
              </w:rPr>
            </w:pPr>
          </w:p>
          <w:p w14:paraId="6A283FB0" w14:textId="77777777" w:rsidR="00996781" w:rsidRDefault="00996781" w:rsidP="004C5748">
            <w:pPr>
              <w:spacing w:after="0"/>
              <w:jc w:val="left"/>
              <w:rPr>
                <w:szCs w:val="17"/>
              </w:rPr>
            </w:pPr>
          </w:p>
          <w:p w14:paraId="5EBD1047" w14:textId="77777777" w:rsidR="00996781" w:rsidRDefault="00996781" w:rsidP="004C5748">
            <w:pPr>
              <w:spacing w:after="0"/>
              <w:jc w:val="left"/>
              <w:rPr>
                <w:szCs w:val="17"/>
              </w:rPr>
            </w:pPr>
          </w:p>
          <w:p w14:paraId="5A57052A" w14:textId="77777777" w:rsidR="00996781" w:rsidRDefault="00996781" w:rsidP="004C5748">
            <w:pPr>
              <w:spacing w:after="0"/>
              <w:jc w:val="left"/>
              <w:rPr>
                <w:szCs w:val="17"/>
              </w:rPr>
            </w:pPr>
          </w:p>
          <w:p w14:paraId="3158C550" w14:textId="77777777" w:rsidR="00996781" w:rsidRDefault="00996781" w:rsidP="004C5748">
            <w:pPr>
              <w:spacing w:after="0"/>
              <w:jc w:val="left"/>
              <w:rPr>
                <w:szCs w:val="17"/>
              </w:rPr>
            </w:pPr>
          </w:p>
          <w:p w14:paraId="66F470E3" w14:textId="77777777" w:rsidR="00996781" w:rsidRDefault="00996781" w:rsidP="004C5748">
            <w:pPr>
              <w:spacing w:after="0"/>
              <w:jc w:val="left"/>
              <w:rPr>
                <w:szCs w:val="17"/>
              </w:rPr>
            </w:pPr>
          </w:p>
          <w:p w14:paraId="520A3A52" w14:textId="77777777" w:rsidR="00996781" w:rsidRDefault="00996781" w:rsidP="004C5748">
            <w:pPr>
              <w:spacing w:after="0"/>
              <w:jc w:val="left"/>
              <w:rPr>
                <w:szCs w:val="17"/>
              </w:rPr>
            </w:pPr>
          </w:p>
          <w:p w14:paraId="69DF63D7" w14:textId="77777777" w:rsidR="00996781" w:rsidRDefault="00996781" w:rsidP="004C5748">
            <w:pPr>
              <w:spacing w:after="0"/>
              <w:jc w:val="left"/>
              <w:rPr>
                <w:szCs w:val="17"/>
              </w:rPr>
            </w:pPr>
          </w:p>
          <w:p w14:paraId="19718576" w14:textId="77777777" w:rsidR="00996781" w:rsidRDefault="00996781" w:rsidP="004C5748">
            <w:pPr>
              <w:spacing w:after="0"/>
              <w:jc w:val="left"/>
              <w:rPr>
                <w:szCs w:val="17"/>
              </w:rPr>
            </w:pPr>
          </w:p>
          <w:p w14:paraId="7E1E7053" w14:textId="77777777" w:rsidR="00996781" w:rsidRDefault="00996781" w:rsidP="004C5748">
            <w:pPr>
              <w:spacing w:after="0"/>
              <w:jc w:val="left"/>
              <w:rPr>
                <w:szCs w:val="17"/>
              </w:rPr>
            </w:pPr>
          </w:p>
          <w:p w14:paraId="475D6284" w14:textId="77777777" w:rsidR="00996781" w:rsidRDefault="00996781" w:rsidP="004C5748">
            <w:pPr>
              <w:spacing w:after="0"/>
              <w:jc w:val="left"/>
              <w:rPr>
                <w:szCs w:val="17"/>
              </w:rPr>
            </w:pPr>
          </w:p>
          <w:p w14:paraId="630E09A5" w14:textId="77777777" w:rsidR="00996781" w:rsidRDefault="00996781" w:rsidP="004C5748">
            <w:pPr>
              <w:spacing w:after="0"/>
              <w:jc w:val="left"/>
              <w:rPr>
                <w:szCs w:val="17"/>
              </w:rPr>
            </w:pPr>
          </w:p>
          <w:p w14:paraId="66D430BD" w14:textId="77777777" w:rsidR="00996781" w:rsidRDefault="00996781" w:rsidP="004C5748">
            <w:pPr>
              <w:spacing w:after="0"/>
              <w:jc w:val="left"/>
              <w:rPr>
                <w:szCs w:val="17"/>
              </w:rPr>
            </w:pPr>
          </w:p>
          <w:p w14:paraId="4BD45315" w14:textId="77777777" w:rsidR="00996781" w:rsidRDefault="00996781" w:rsidP="004C5748">
            <w:pPr>
              <w:spacing w:after="0"/>
              <w:jc w:val="left"/>
              <w:rPr>
                <w:szCs w:val="17"/>
              </w:rPr>
            </w:pPr>
          </w:p>
          <w:p w14:paraId="089F1171" w14:textId="77777777" w:rsidR="00996781" w:rsidRDefault="00996781" w:rsidP="004C5748">
            <w:pPr>
              <w:spacing w:after="0"/>
              <w:jc w:val="left"/>
              <w:rPr>
                <w:szCs w:val="17"/>
              </w:rPr>
            </w:pPr>
          </w:p>
          <w:p w14:paraId="3D5F8B5B" w14:textId="77777777" w:rsidR="00996781" w:rsidRDefault="00996781" w:rsidP="004C5748">
            <w:pPr>
              <w:spacing w:after="0"/>
              <w:jc w:val="left"/>
              <w:rPr>
                <w:szCs w:val="17"/>
              </w:rPr>
            </w:pPr>
          </w:p>
          <w:p w14:paraId="4EDF8EFD" w14:textId="77777777" w:rsidR="00996781" w:rsidRDefault="00996781" w:rsidP="004C5748">
            <w:pPr>
              <w:spacing w:after="0"/>
              <w:jc w:val="left"/>
              <w:rPr>
                <w:szCs w:val="17"/>
              </w:rPr>
            </w:pPr>
          </w:p>
          <w:p w14:paraId="704DB367" w14:textId="77777777" w:rsidR="00996781" w:rsidRDefault="00996781" w:rsidP="004C5748">
            <w:pPr>
              <w:spacing w:after="0"/>
              <w:jc w:val="left"/>
              <w:rPr>
                <w:szCs w:val="17"/>
              </w:rPr>
            </w:pPr>
          </w:p>
          <w:p w14:paraId="42E5117A" w14:textId="77777777" w:rsidR="00996781" w:rsidRDefault="00996781" w:rsidP="004C5748">
            <w:pPr>
              <w:spacing w:after="0"/>
              <w:jc w:val="left"/>
              <w:rPr>
                <w:szCs w:val="17"/>
              </w:rPr>
            </w:pPr>
          </w:p>
          <w:p w14:paraId="65883891" w14:textId="77777777" w:rsidR="00996781" w:rsidRDefault="00996781" w:rsidP="004C5748">
            <w:pPr>
              <w:spacing w:after="0"/>
              <w:jc w:val="left"/>
              <w:rPr>
                <w:szCs w:val="17"/>
              </w:rPr>
            </w:pPr>
          </w:p>
          <w:p w14:paraId="2C8977E2" w14:textId="77777777" w:rsidR="00996781" w:rsidRDefault="00996781" w:rsidP="004C5748">
            <w:pPr>
              <w:spacing w:after="0"/>
              <w:jc w:val="left"/>
              <w:rPr>
                <w:szCs w:val="17"/>
              </w:rPr>
            </w:pPr>
          </w:p>
          <w:p w14:paraId="23FB08D1" w14:textId="77777777" w:rsidR="00996781" w:rsidRDefault="00996781" w:rsidP="004C5748">
            <w:pPr>
              <w:spacing w:after="0"/>
              <w:jc w:val="left"/>
              <w:rPr>
                <w:szCs w:val="17"/>
              </w:rPr>
            </w:pPr>
          </w:p>
          <w:p w14:paraId="12D5F7B1" w14:textId="77777777" w:rsidR="00996781" w:rsidRDefault="00996781" w:rsidP="004C5748">
            <w:pPr>
              <w:spacing w:after="0"/>
              <w:jc w:val="left"/>
              <w:rPr>
                <w:szCs w:val="17"/>
              </w:rPr>
            </w:pPr>
          </w:p>
          <w:p w14:paraId="579BAC8C" w14:textId="77777777" w:rsidR="00996781" w:rsidRDefault="00996781" w:rsidP="004C5748">
            <w:pPr>
              <w:spacing w:after="0"/>
              <w:jc w:val="left"/>
              <w:rPr>
                <w:szCs w:val="17"/>
              </w:rPr>
            </w:pPr>
          </w:p>
          <w:p w14:paraId="085BE67A" w14:textId="77777777" w:rsidR="00996781" w:rsidRDefault="00996781" w:rsidP="004C5748">
            <w:pPr>
              <w:spacing w:after="0"/>
              <w:jc w:val="left"/>
              <w:rPr>
                <w:szCs w:val="17"/>
              </w:rPr>
            </w:pPr>
          </w:p>
          <w:p w14:paraId="12A11D67" w14:textId="77777777" w:rsidR="00996781" w:rsidRDefault="00996781" w:rsidP="004C5748">
            <w:pPr>
              <w:spacing w:after="0"/>
              <w:jc w:val="left"/>
              <w:rPr>
                <w:szCs w:val="17"/>
              </w:rPr>
            </w:pPr>
          </w:p>
          <w:p w14:paraId="5A6FDE6D" w14:textId="77777777" w:rsidR="00996781" w:rsidRDefault="00996781" w:rsidP="004C5748">
            <w:pPr>
              <w:spacing w:after="0"/>
              <w:jc w:val="left"/>
              <w:rPr>
                <w:szCs w:val="17"/>
              </w:rPr>
            </w:pPr>
          </w:p>
          <w:p w14:paraId="079D56A2" w14:textId="77777777" w:rsidR="00996781" w:rsidRDefault="00996781" w:rsidP="004C5748">
            <w:pPr>
              <w:spacing w:after="0"/>
              <w:jc w:val="left"/>
              <w:rPr>
                <w:szCs w:val="17"/>
              </w:rPr>
            </w:pPr>
          </w:p>
          <w:p w14:paraId="446DE060" w14:textId="77777777" w:rsidR="00996781" w:rsidRDefault="00996781" w:rsidP="004C5748">
            <w:pPr>
              <w:spacing w:after="0"/>
              <w:jc w:val="left"/>
              <w:rPr>
                <w:szCs w:val="17"/>
              </w:rPr>
            </w:pPr>
          </w:p>
          <w:p w14:paraId="7516071E" w14:textId="77777777" w:rsidR="00996781" w:rsidRDefault="00996781" w:rsidP="004C5748">
            <w:pPr>
              <w:spacing w:after="0"/>
              <w:jc w:val="left"/>
              <w:rPr>
                <w:szCs w:val="17"/>
              </w:rPr>
            </w:pPr>
          </w:p>
          <w:p w14:paraId="740715D4" w14:textId="77777777" w:rsidR="00996781" w:rsidRDefault="00996781" w:rsidP="004C5748">
            <w:pPr>
              <w:spacing w:after="0"/>
              <w:jc w:val="left"/>
              <w:rPr>
                <w:szCs w:val="17"/>
              </w:rPr>
            </w:pPr>
          </w:p>
          <w:p w14:paraId="1B124D46" w14:textId="77777777" w:rsidR="00996781" w:rsidRDefault="00996781" w:rsidP="004C5748">
            <w:pPr>
              <w:spacing w:after="0"/>
              <w:jc w:val="left"/>
              <w:rPr>
                <w:szCs w:val="17"/>
              </w:rPr>
            </w:pPr>
          </w:p>
          <w:p w14:paraId="1C6C0A04" w14:textId="77777777" w:rsidR="00996781" w:rsidRDefault="00996781" w:rsidP="004C5748">
            <w:pPr>
              <w:spacing w:after="0"/>
              <w:jc w:val="left"/>
              <w:rPr>
                <w:szCs w:val="17"/>
              </w:rPr>
            </w:pPr>
          </w:p>
          <w:p w14:paraId="720757B1" w14:textId="40816229" w:rsidR="00996781" w:rsidRDefault="008C202E" w:rsidP="004C5748">
            <w:pPr>
              <w:spacing w:after="0"/>
              <w:jc w:val="left"/>
              <w:rPr>
                <w:szCs w:val="17"/>
              </w:rPr>
            </w:pPr>
            <w:r w:rsidRPr="00E11C90">
              <w:rPr>
                <w:szCs w:val="17"/>
              </w:rPr>
              <w:lastRenderedPageBreak/>
              <w:t>186(1)(3), 187(1), 188, 189, 190, 191(1), 192(1</w:t>
            </w:r>
            <w:r w:rsidR="00541F1C">
              <w:rPr>
                <w:szCs w:val="17"/>
              </w:rPr>
              <w:t>)</w:t>
            </w:r>
          </w:p>
          <w:p w14:paraId="301F3D7A" w14:textId="77777777" w:rsidR="00996781" w:rsidRDefault="00996781" w:rsidP="004C5748">
            <w:pPr>
              <w:spacing w:after="0"/>
              <w:jc w:val="left"/>
              <w:rPr>
                <w:szCs w:val="17"/>
              </w:rPr>
            </w:pPr>
          </w:p>
          <w:p w14:paraId="6E016C74" w14:textId="77777777" w:rsidR="00996781" w:rsidRDefault="00996781" w:rsidP="004C5748">
            <w:pPr>
              <w:spacing w:after="0"/>
              <w:jc w:val="left"/>
              <w:rPr>
                <w:szCs w:val="17"/>
              </w:rPr>
            </w:pPr>
          </w:p>
          <w:p w14:paraId="778C4782" w14:textId="77777777" w:rsidR="00996781" w:rsidRDefault="00996781" w:rsidP="004C5748">
            <w:pPr>
              <w:spacing w:after="0"/>
              <w:jc w:val="left"/>
              <w:rPr>
                <w:szCs w:val="17"/>
              </w:rPr>
            </w:pPr>
          </w:p>
          <w:p w14:paraId="2E0B63AC" w14:textId="77777777" w:rsidR="00996781" w:rsidRDefault="00996781" w:rsidP="004C5748">
            <w:pPr>
              <w:spacing w:after="0"/>
              <w:jc w:val="left"/>
              <w:rPr>
                <w:szCs w:val="17"/>
              </w:rPr>
            </w:pPr>
          </w:p>
          <w:p w14:paraId="1F5C432A" w14:textId="77777777" w:rsidR="00996781" w:rsidRDefault="00996781" w:rsidP="004C5748">
            <w:pPr>
              <w:spacing w:after="0"/>
              <w:jc w:val="left"/>
              <w:rPr>
                <w:szCs w:val="17"/>
              </w:rPr>
            </w:pPr>
          </w:p>
          <w:p w14:paraId="7E1DAE48" w14:textId="77777777" w:rsidR="00996781" w:rsidRDefault="00996781" w:rsidP="004C5748">
            <w:pPr>
              <w:spacing w:after="0"/>
              <w:jc w:val="left"/>
              <w:rPr>
                <w:szCs w:val="17"/>
              </w:rPr>
            </w:pPr>
          </w:p>
          <w:p w14:paraId="3C3F3294" w14:textId="77777777" w:rsidR="00996781" w:rsidRDefault="00996781" w:rsidP="004C5748">
            <w:pPr>
              <w:spacing w:after="0"/>
              <w:jc w:val="left"/>
              <w:rPr>
                <w:szCs w:val="17"/>
              </w:rPr>
            </w:pPr>
          </w:p>
          <w:p w14:paraId="6E52EEC3" w14:textId="77777777" w:rsidR="00996781" w:rsidRDefault="00996781" w:rsidP="004C5748">
            <w:pPr>
              <w:spacing w:after="0"/>
              <w:jc w:val="left"/>
              <w:rPr>
                <w:szCs w:val="17"/>
              </w:rPr>
            </w:pPr>
          </w:p>
          <w:p w14:paraId="25D10BA6" w14:textId="77777777" w:rsidR="00996781" w:rsidRDefault="00996781" w:rsidP="004C5748">
            <w:pPr>
              <w:spacing w:after="0"/>
              <w:jc w:val="left"/>
              <w:rPr>
                <w:szCs w:val="17"/>
              </w:rPr>
            </w:pPr>
          </w:p>
          <w:p w14:paraId="49173AFB" w14:textId="77777777" w:rsidR="00996781" w:rsidRDefault="00996781" w:rsidP="004C5748">
            <w:pPr>
              <w:spacing w:after="0"/>
              <w:jc w:val="left"/>
              <w:rPr>
                <w:szCs w:val="17"/>
              </w:rPr>
            </w:pPr>
          </w:p>
          <w:p w14:paraId="48B9C140" w14:textId="77777777" w:rsidR="00996781" w:rsidRDefault="00996781" w:rsidP="004C5748">
            <w:pPr>
              <w:spacing w:after="0"/>
              <w:jc w:val="left"/>
              <w:rPr>
                <w:szCs w:val="17"/>
              </w:rPr>
            </w:pPr>
          </w:p>
          <w:p w14:paraId="0141F1D4" w14:textId="77777777" w:rsidR="00996781" w:rsidRDefault="00996781" w:rsidP="004C5748">
            <w:pPr>
              <w:spacing w:after="0"/>
              <w:jc w:val="left"/>
              <w:rPr>
                <w:szCs w:val="17"/>
              </w:rPr>
            </w:pPr>
          </w:p>
          <w:p w14:paraId="0D6054BF" w14:textId="77777777" w:rsidR="00996781" w:rsidRDefault="00996781" w:rsidP="004C5748">
            <w:pPr>
              <w:spacing w:after="0"/>
              <w:jc w:val="left"/>
              <w:rPr>
                <w:szCs w:val="17"/>
              </w:rPr>
            </w:pPr>
          </w:p>
          <w:p w14:paraId="64FD19B9" w14:textId="77777777" w:rsidR="00996781" w:rsidRDefault="00996781" w:rsidP="004C5748">
            <w:pPr>
              <w:spacing w:after="0"/>
              <w:jc w:val="left"/>
              <w:rPr>
                <w:szCs w:val="17"/>
              </w:rPr>
            </w:pPr>
          </w:p>
          <w:p w14:paraId="502F9377" w14:textId="77777777" w:rsidR="00996781" w:rsidRDefault="00996781" w:rsidP="004C5748">
            <w:pPr>
              <w:spacing w:after="0"/>
              <w:jc w:val="left"/>
              <w:rPr>
                <w:szCs w:val="17"/>
              </w:rPr>
            </w:pPr>
          </w:p>
          <w:p w14:paraId="44FC631E" w14:textId="77777777" w:rsidR="00996781" w:rsidRDefault="00996781" w:rsidP="004C5748">
            <w:pPr>
              <w:spacing w:after="0"/>
              <w:jc w:val="left"/>
              <w:rPr>
                <w:szCs w:val="17"/>
              </w:rPr>
            </w:pPr>
          </w:p>
          <w:p w14:paraId="5E488888" w14:textId="77777777" w:rsidR="00996781" w:rsidRDefault="00996781" w:rsidP="004C5748">
            <w:pPr>
              <w:spacing w:after="0"/>
              <w:jc w:val="left"/>
              <w:rPr>
                <w:szCs w:val="17"/>
              </w:rPr>
            </w:pPr>
          </w:p>
          <w:p w14:paraId="71DAC752" w14:textId="77777777" w:rsidR="00996781" w:rsidRDefault="00996781" w:rsidP="004C5748">
            <w:pPr>
              <w:spacing w:after="0"/>
              <w:jc w:val="left"/>
              <w:rPr>
                <w:szCs w:val="17"/>
              </w:rPr>
            </w:pPr>
          </w:p>
          <w:p w14:paraId="1600D093" w14:textId="77777777" w:rsidR="00996781" w:rsidRDefault="00996781" w:rsidP="004C5748">
            <w:pPr>
              <w:spacing w:after="0"/>
              <w:jc w:val="left"/>
              <w:rPr>
                <w:szCs w:val="17"/>
              </w:rPr>
            </w:pPr>
          </w:p>
          <w:p w14:paraId="2EEBE7CA" w14:textId="77777777" w:rsidR="00996781" w:rsidRDefault="00996781" w:rsidP="004C5748">
            <w:pPr>
              <w:spacing w:after="0"/>
              <w:jc w:val="left"/>
              <w:rPr>
                <w:szCs w:val="17"/>
              </w:rPr>
            </w:pPr>
          </w:p>
          <w:p w14:paraId="3A003FAC" w14:textId="77777777" w:rsidR="00996781" w:rsidRDefault="00996781" w:rsidP="004C5748">
            <w:pPr>
              <w:spacing w:after="0"/>
              <w:jc w:val="left"/>
              <w:rPr>
                <w:szCs w:val="17"/>
              </w:rPr>
            </w:pPr>
          </w:p>
          <w:p w14:paraId="6DF1D4AF" w14:textId="77777777" w:rsidR="00996781" w:rsidRDefault="00996781" w:rsidP="004C5748">
            <w:pPr>
              <w:spacing w:after="0"/>
              <w:jc w:val="left"/>
              <w:rPr>
                <w:szCs w:val="17"/>
              </w:rPr>
            </w:pPr>
          </w:p>
          <w:p w14:paraId="50AEAAC9" w14:textId="77777777" w:rsidR="00996781" w:rsidRDefault="00996781" w:rsidP="004C5748">
            <w:pPr>
              <w:spacing w:after="0"/>
              <w:jc w:val="left"/>
              <w:rPr>
                <w:szCs w:val="17"/>
              </w:rPr>
            </w:pPr>
          </w:p>
          <w:p w14:paraId="7C8D239C" w14:textId="77777777" w:rsidR="00996781" w:rsidRDefault="00996781" w:rsidP="004C5748">
            <w:pPr>
              <w:spacing w:after="0"/>
              <w:jc w:val="left"/>
              <w:rPr>
                <w:szCs w:val="17"/>
              </w:rPr>
            </w:pPr>
          </w:p>
          <w:p w14:paraId="76475566" w14:textId="77777777" w:rsidR="00996781" w:rsidRDefault="00996781" w:rsidP="004C5748">
            <w:pPr>
              <w:spacing w:after="0"/>
              <w:jc w:val="left"/>
              <w:rPr>
                <w:szCs w:val="17"/>
              </w:rPr>
            </w:pPr>
          </w:p>
          <w:p w14:paraId="171EB885" w14:textId="77777777" w:rsidR="00996781" w:rsidRDefault="00996781" w:rsidP="004C5748">
            <w:pPr>
              <w:spacing w:after="0"/>
              <w:jc w:val="left"/>
              <w:rPr>
                <w:szCs w:val="17"/>
              </w:rPr>
            </w:pPr>
          </w:p>
          <w:p w14:paraId="6DED2F5E" w14:textId="77777777" w:rsidR="00996781" w:rsidRDefault="00996781" w:rsidP="004C5748">
            <w:pPr>
              <w:spacing w:after="0"/>
              <w:jc w:val="left"/>
              <w:rPr>
                <w:szCs w:val="17"/>
              </w:rPr>
            </w:pPr>
          </w:p>
          <w:p w14:paraId="746D1B83" w14:textId="77777777" w:rsidR="00996781" w:rsidRDefault="00996781" w:rsidP="004C5748">
            <w:pPr>
              <w:spacing w:after="0"/>
              <w:jc w:val="left"/>
              <w:rPr>
                <w:szCs w:val="17"/>
              </w:rPr>
            </w:pPr>
          </w:p>
          <w:p w14:paraId="681D9DBB" w14:textId="77777777" w:rsidR="00996781" w:rsidRDefault="00996781" w:rsidP="004C5748">
            <w:pPr>
              <w:spacing w:after="0"/>
              <w:jc w:val="left"/>
              <w:rPr>
                <w:szCs w:val="17"/>
              </w:rPr>
            </w:pPr>
          </w:p>
          <w:p w14:paraId="4DC1B200" w14:textId="77777777" w:rsidR="00996781" w:rsidRDefault="00996781" w:rsidP="004C5748">
            <w:pPr>
              <w:spacing w:after="0"/>
              <w:jc w:val="left"/>
              <w:rPr>
                <w:szCs w:val="17"/>
              </w:rPr>
            </w:pPr>
          </w:p>
          <w:p w14:paraId="3347785F" w14:textId="77777777" w:rsidR="00996781" w:rsidRDefault="00996781" w:rsidP="004C5748">
            <w:pPr>
              <w:spacing w:after="0"/>
              <w:jc w:val="left"/>
              <w:rPr>
                <w:szCs w:val="17"/>
              </w:rPr>
            </w:pPr>
          </w:p>
          <w:p w14:paraId="07F323FC" w14:textId="77777777" w:rsidR="00996781" w:rsidRDefault="00996781" w:rsidP="004C5748">
            <w:pPr>
              <w:spacing w:after="0"/>
              <w:jc w:val="left"/>
              <w:rPr>
                <w:szCs w:val="17"/>
              </w:rPr>
            </w:pPr>
          </w:p>
          <w:p w14:paraId="53DEE3F7" w14:textId="77777777" w:rsidR="00996781" w:rsidRDefault="00996781" w:rsidP="004C5748">
            <w:pPr>
              <w:spacing w:after="0"/>
              <w:jc w:val="left"/>
              <w:rPr>
                <w:szCs w:val="17"/>
              </w:rPr>
            </w:pPr>
          </w:p>
          <w:p w14:paraId="29B33F0C" w14:textId="77777777" w:rsidR="00996781" w:rsidRDefault="00996781" w:rsidP="004C5748">
            <w:pPr>
              <w:spacing w:after="0"/>
              <w:jc w:val="left"/>
              <w:rPr>
                <w:szCs w:val="17"/>
              </w:rPr>
            </w:pPr>
          </w:p>
          <w:p w14:paraId="2C70478F" w14:textId="77777777" w:rsidR="00996781" w:rsidRDefault="00996781" w:rsidP="004C5748">
            <w:pPr>
              <w:spacing w:after="0"/>
              <w:jc w:val="left"/>
              <w:rPr>
                <w:szCs w:val="17"/>
              </w:rPr>
            </w:pPr>
          </w:p>
          <w:p w14:paraId="4DC74C0C" w14:textId="77777777" w:rsidR="00996781" w:rsidRDefault="00996781" w:rsidP="004C5748">
            <w:pPr>
              <w:spacing w:after="0"/>
              <w:jc w:val="left"/>
              <w:rPr>
                <w:szCs w:val="17"/>
              </w:rPr>
            </w:pPr>
          </w:p>
          <w:p w14:paraId="0550C850" w14:textId="77777777" w:rsidR="00996781" w:rsidRDefault="00996781" w:rsidP="004C5748">
            <w:pPr>
              <w:spacing w:after="0"/>
              <w:jc w:val="left"/>
              <w:rPr>
                <w:szCs w:val="17"/>
              </w:rPr>
            </w:pPr>
          </w:p>
          <w:p w14:paraId="27D25AD6" w14:textId="77777777" w:rsidR="00996781" w:rsidRDefault="00996781" w:rsidP="004C5748">
            <w:pPr>
              <w:spacing w:after="0"/>
              <w:jc w:val="left"/>
              <w:rPr>
                <w:szCs w:val="17"/>
              </w:rPr>
            </w:pPr>
          </w:p>
          <w:p w14:paraId="5B83F3B7" w14:textId="77777777" w:rsidR="00996781" w:rsidRDefault="00996781" w:rsidP="004C5748">
            <w:pPr>
              <w:spacing w:after="0"/>
              <w:jc w:val="left"/>
              <w:rPr>
                <w:szCs w:val="17"/>
              </w:rPr>
            </w:pPr>
          </w:p>
          <w:p w14:paraId="0586CFCF" w14:textId="77777777" w:rsidR="00996781" w:rsidRDefault="00996781" w:rsidP="004C5748">
            <w:pPr>
              <w:spacing w:after="0"/>
              <w:jc w:val="left"/>
              <w:rPr>
                <w:szCs w:val="17"/>
              </w:rPr>
            </w:pPr>
          </w:p>
          <w:p w14:paraId="46BC153E" w14:textId="77777777" w:rsidR="00996781" w:rsidRDefault="00996781" w:rsidP="004C5748">
            <w:pPr>
              <w:spacing w:after="0"/>
              <w:jc w:val="left"/>
              <w:rPr>
                <w:szCs w:val="17"/>
              </w:rPr>
            </w:pPr>
          </w:p>
          <w:p w14:paraId="4C520AF5" w14:textId="77777777" w:rsidR="00996781" w:rsidRDefault="00996781" w:rsidP="004C5748">
            <w:pPr>
              <w:spacing w:after="0"/>
              <w:jc w:val="left"/>
              <w:rPr>
                <w:szCs w:val="17"/>
              </w:rPr>
            </w:pPr>
          </w:p>
          <w:p w14:paraId="49F5EA2D" w14:textId="77777777" w:rsidR="00996781" w:rsidRDefault="00996781" w:rsidP="004C5748">
            <w:pPr>
              <w:spacing w:after="0"/>
              <w:jc w:val="left"/>
              <w:rPr>
                <w:szCs w:val="17"/>
              </w:rPr>
            </w:pPr>
          </w:p>
          <w:p w14:paraId="115F37AF" w14:textId="77777777" w:rsidR="00996781" w:rsidRDefault="00996781" w:rsidP="004C5748">
            <w:pPr>
              <w:spacing w:after="0"/>
              <w:jc w:val="left"/>
              <w:rPr>
                <w:szCs w:val="17"/>
              </w:rPr>
            </w:pPr>
          </w:p>
          <w:p w14:paraId="367C1AE1" w14:textId="77777777" w:rsidR="00996781" w:rsidRDefault="00996781" w:rsidP="004C5748">
            <w:pPr>
              <w:spacing w:after="0"/>
              <w:jc w:val="left"/>
              <w:rPr>
                <w:szCs w:val="17"/>
              </w:rPr>
            </w:pPr>
          </w:p>
          <w:p w14:paraId="3152D525" w14:textId="77777777" w:rsidR="00996781" w:rsidRDefault="00996781" w:rsidP="004C5748">
            <w:pPr>
              <w:spacing w:after="0"/>
              <w:jc w:val="left"/>
              <w:rPr>
                <w:szCs w:val="17"/>
              </w:rPr>
            </w:pPr>
          </w:p>
          <w:p w14:paraId="77900F84" w14:textId="77777777" w:rsidR="00996781" w:rsidRDefault="00996781" w:rsidP="004C5748">
            <w:pPr>
              <w:spacing w:after="0"/>
              <w:jc w:val="left"/>
              <w:rPr>
                <w:szCs w:val="17"/>
              </w:rPr>
            </w:pPr>
          </w:p>
          <w:p w14:paraId="3E369229" w14:textId="77777777" w:rsidR="00996781" w:rsidRDefault="00996781" w:rsidP="004C5748">
            <w:pPr>
              <w:spacing w:after="0"/>
              <w:jc w:val="left"/>
              <w:rPr>
                <w:szCs w:val="17"/>
              </w:rPr>
            </w:pPr>
          </w:p>
          <w:p w14:paraId="52912F8A" w14:textId="77777777" w:rsidR="00996781" w:rsidRDefault="00996781" w:rsidP="004C5748">
            <w:pPr>
              <w:spacing w:after="0"/>
              <w:jc w:val="left"/>
              <w:rPr>
                <w:szCs w:val="17"/>
              </w:rPr>
            </w:pPr>
          </w:p>
          <w:p w14:paraId="04BF1845" w14:textId="77777777" w:rsidR="00996781" w:rsidRDefault="00996781" w:rsidP="004C5748">
            <w:pPr>
              <w:spacing w:after="0"/>
              <w:jc w:val="left"/>
              <w:rPr>
                <w:szCs w:val="17"/>
              </w:rPr>
            </w:pPr>
          </w:p>
          <w:p w14:paraId="1730C3FA" w14:textId="77777777" w:rsidR="00996781" w:rsidRDefault="00996781" w:rsidP="004C5748">
            <w:pPr>
              <w:spacing w:after="0"/>
              <w:jc w:val="left"/>
              <w:rPr>
                <w:szCs w:val="17"/>
              </w:rPr>
            </w:pPr>
          </w:p>
          <w:p w14:paraId="2414EC85" w14:textId="77777777" w:rsidR="00996781" w:rsidRDefault="00996781" w:rsidP="004C5748">
            <w:pPr>
              <w:spacing w:after="0"/>
              <w:jc w:val="left"/>
              <w:rPr>
                <w:szCs w:val="17"/>
              </w:rPr>
            </w:pPr>
          </w:p>
          <w:p w14:paraId="2C271D4B" w14:textId="77777777" w:rsidR="00996781" w:rsidRDefault="00996781" w:rsidP="004C5748">
            <w:pPr>
              <w:spacing w:after="0"/>
              <w:jc w:val="left"/>
              <w:rPr>
                <w:szCs w:val="17"/>
              </w:rPr>
            </w:pPr>
          </w:p>
          <w:p w14:paraId="335C490C" w14:textId="77777777" w:rsidR="00996781" w:rsidRDefault="00996781" w:rsidP="004C5748">
            <w:pPr>
              <w:spacing w:after="0"/>
              <w:jc w:val="left"/>
              <w:rPr>
                <w:szCs w:val="17"/>
              </w:rPr>
            </w:pPr>
          </w:p>
          <w:p w14:paraId="0534B9EF" w14:textId="77777777" w:rsidR="00996781" w:rsidRDefault="00996781" w:rsidP="004C5748">
            <w:pPr>
              <w:spacing w:after="0"/>
              <w:jc w:val="left"/>
              <w:rPr>
                <w:szCs w:val="17"/>
              </w:rPr>
            </w:pPr>
          </w:p>
          <w:p w14:paraId="366AB1C1" w14:textId="77777777" w:rsidR="00996781" w:rsidRDefault="00996781" w:rsidP="004C5748">
            <w:pPr>
              <w:spacing w:after="0"/>
              <w:jc w:val="left"/>
              <w:rPr>
                <w:szCs w:val="17"/>
              </w:rPr>
            </w:pPr>
          </w:p>
          <w:p w14:paraId="371CCE32" w14:textId="77777777" w:rsidR="00996781" w:rsidRDefault="00996781" w:rsidP="004C5748">
            <w:pPr>
              <w:spacing w:after="0"/>
              <w:jc w:val="left"/>
              <w:rPr>
                <w:szCs w:val="17"/>
              </w:rPr>
            </w:pPr>
          </w:p>
          <w:p w14:paraId="32F8253E" w14:textId="77777777" w:rsidR="00996781" w:rsidRDefault="00996781" w:rsidP="004C5748">
            <w:pPr>
              <w:spacing w:after="0"/>
              <w:jc w:val="left"/>
              <w:rPr>
                <w:szCs w:val="17"/>
              </w:rPr>
            </w:pPr>
          </w:p>
          <w:p w14:paraId="0CD23769" w14:textId="77777777" w:rsidR="00996781" w:rsidRDefault="00996781" w:rsidP="004C5748">
            <w:pPr>
              <w:spacing w:after="0"/>
              <w:jc w:val="left"/>
              <w:rPr>
                <w:szCs w:val="17"/>
              </w:rPr>
            </w:pPr>
          </w:p>
          <w:p w14:paraId="7BDA0D91" w14:textId="77777777" w:rsidR="00996781" w:rsidRDefault="00996781" w:rsidP="004C5748">
            <w:pPr>
              <w:spacing w:after="0"/>
              <w:jc w:val="left"/>
              <w:rPr>
                <w:szCs w:val="17"/>
              </w:rPr>
            </w:pPr>
          </w:p>
          <w:p w14:paraId="0860F114" w14:textId="77777777" w:rsidR="00996781" w:rsidRDefault="00996781" w:rsidP="004C5748">
            <w:pPr>
              <w:spacing w:after="0"/>
              <w:jc w:val="left"/>
              <w:rPr>
                <w:szCs w:val="17"/>
              </w:rPr>
            </w:pPr>
          </w:p>
          <w:p w14:paraId="3AB79DA9" w14:textId="77777777" w:rsidR="00996781" w:rsidRDefault="00996781" w:rsidP="004C5748">
            <w:pPr>
              <w:spacing w:after="0"/>
              <w:jc w:val="left"/>
              <w:rPr>
                <w:szCs w:val="17"/>
              </w:rPr>
            </w:pPr>
          </w:p>
          <w:p w14:paraId="6CCCC374" w14:textId="77777777" w:rsidR="00996781" w:rsidRDefault="00996781" w:rsidP="004C5748">
            <w:pPr>
              <w:spacing w:after="0"/>
              <w:jc w:val="left"/>
              <w:rPr>
                <w:szCs w:val="17"/>
              </w:rPr>
            </w:pPr>
          </w:p>
          <w:p w14:paraId="091BE861" w14:textId="77777777" w:rsidR="00996781" w:rsidRDefault="00996781" w:rsidP="004C5748">
            <w:pPr>
              <w:spacing w:after="0"/>
              <w:jc w:val="left"/>
              <w:rPr>
                <w:szCs w:val="17"/>
              </w:rPr>
            </w:pPr>
          </w:p>
          <w:p w14:paraId="5A903659" w14:textId="77777777" w:rsidR="00996781" w:rsidRDefault="00996781" w:rsidP="004C5748">
            <w:pPr>
              <w:spacing w:after="0"/>
              <w:jc w:val="left"/>
              <w:rPr>
                <w:szCs w:val="17"/>
              </w:rPr>
            </w:pPr>
          </w:p>
          <w:p w14:paraId="333126C5" w14:textId="77777777" w:rsidR="00996781" w:rsidRDefault="00996781" w:rsidP="004C5748">
            <w:pPr>
              <w:spacing w:after="0"/>
              <w:jc w:val="left"/>
              <w:rPr>
                <w:szCs w:val="17"/>
              </w:rPr>
            </w:pPr>
          </w:p>
          <w:p w14:paraId="17A7674F" w14:textId="77777777" w:rsidR="00996781" w:rsidRDefault="00996781" w:rsidP="004C5748">
            <w:pPr>
              <w:spacing w:after="0"/>
              <w:jc w:val="left"/>
              <w:rPr>
                <w:szCs w:val="17"/>
              </w:rPr>
            </w:pPr>
          </w:p>
          <w:p w14:paraId="1DE2A3C2" w14:textId="77777777" w:rsidR="00996781" w:rsidRDefault="00996781" w:rsidP="004C5748">
            <w:pPr>
              <w:spacing w:after="0"/>
              <w:jc w:val="left"/>
              <w:rPr>
                <w:szCs w:val="17"/>
              </w:rPr>
            </w:pPr>
          </w:p>
          <w:p w14:paraId="1523D473" w14:textId="77777777" w:rsidR="00996781" w:rsidRDefault="00996781" w:rsidP="004C5748">
            <w:pPr>
              <w:spacing w:after="0"/>
              <w:jc w:val="left"/>
              <w:rPr>
                <w:szCs w:val="17"/>
              </w:rPr>
            </w:pPr>
          </w:p>
          <w:p w14:paraId="21FB74EC" w14:textId="77777777" w:rsidR="00996781" w:rsidRDefault="00996781" w:rsidP="004C5748">
            <w:pPr>
              <w:spacing w:after="0"/>
              <w:jc w:val="left"/>
              <w:rPr>
                <w:szCs w:val="17"/>
              </w:rPr>
            </w:pPr>
          </w:p>
          <w:p w14:paraId="7EB5982E" w14:textId="77777777" w:rsidR="00996781" w:rsidRDefault="00996781" w:rsidP="004C5748">
            <w:pPr>
              <w:spacing w:after="0"/>
              <w:jc w:val="left"/>
              <w:rPr>
                <w:szCs w:val="17"/>
              </w:rPr>
            </w:pPr>
          </w:p>
          <w:p w14:paraId="5AC3521E" w14:textId="77777777" w:rsidR="00996781" w:rsidRDefault="00996781" w:rsidP="004C5748">
            <w:pPr>
              <w:spacing w:after="0"/>
              <w:jc w:val="left"/>
              <w:rPr>
                <w:szCs w:val="17"/>
              </w:rPr>
            </w:pPr>
          </w:p>
          <w:p w14:paraId="2834E0CA" w14:textId="77777777" w:rsidR="00996781" w:rsidRDefault="00996781" w:rsidP="004C5748">
            <w:pPr>
              <w:spacing w:after="0"/>
              <w:jc w:val="left"/>
              <w:rPr>
                <w:szCs w:val="17"/>
              </w:rPr>
            </w:pPr>
          </w:p>
          <w:p w14:paraId="1B689D71" w14:textId="3E9FA459" w:rsidR="00996781" w:rsidRDefault="008C202E" w:rsidP="004C5748">
            <w:pPr>
              <w:spacing w:after="0"/>
              <w:jc w:val="left"/>
              <w:rPr>
                <w:szCs w:val="17"/>
              </w:rPr>
            </w:pPr>
            <w:r w:rsidRPr="00E11C90">
              <w:rPr>
                <w:szCs w:val="17"/>
              </w:rPr>
              <w:lastRenderedPageBreak/>
              <w:t>186(1)(3), 187(1), 188, 189, 190, 191(1), 192(1</w:t>
            </w:r>
            <w:r w:rsidR="00541F1C">
              <w:rPr>
                <w:szCs w:val="17"/>
              </w:rPr>
              <w:t>)</w:t>
            </w:r>
          </w:p>
          <w:p w14:paraId="4127F2C1" w14:textId="77777777" w:rsidR="00996781" w:rsidRDefault="00996781" w:rsidP="004C5748">
            <w:pPr>
              <w:spacing w:after="0"/>
              <w:jc w:val="left"/>
              <w:rPr>
                <w:szCs w:val="17"/>
              </w:rPr>
            </w:pPr>
          </w:p>
          <w:p w14:paraId="621B845E" w14:textId="77777777" w:rsidR="00996781" w:rsidRDefault="00996781" w:rsidP="004C5748">
            <w:pPr>
              <w:spacing w:after="0"/>
              <w:jc w:val="left"/>
              <w:rPr>
                <w:szCs w:val="17"/>
              </w:rPr>
            </w:pPr>
          </w:p>
          <w:p w14:paraId="4CC855ED" w14:textId="77777777" w:rsidR="00996781" w:rsidRDefault="00996781" w:rsidP="004C5748">
            <w:pPr>
              <w:spacing w:after="0"/>
              <w:jc w:val="left"/>
              <w:rPr>
                <w:szCs w:val="17"/>
              </w:rPr>
            </w:pPr>
          </w:p>
          <w:p w14:paraId="481A46A4" w14:textId="77777777" w:rsidR="00996781" w:rsidRDefault="00996781" w:rsidP="004C5748">
            <w:pPr>
              <w:spacing w:after="0"/>
              <w:jc w:val="left"/>
              <w:rPr>
                <w:szCs w:val="17"/>
              </w:rPr>
            </w:pPr>
          </w:p>
          <w:p w14:paraId="3FC86559" w14:textId="77777777" w:rsidR="00996781" w:rsidRDefault="00996781" w:rsidP="004C5748">
            <w:pPr>
              <w:spacing w:after="0"/>
              <w:jc w:val="left"/>
              <w:rPr>
                <w:szCs w:val="17"/>
              </w:rPr>
            </w:pPr>
          </w:p>
          <w:p w14:paraId="391AC119" w14:textId="77777777" w:rsidR="00996781" w:rsidRDefault="00996781" w:rsidP="004C5748">
            <w:pPr>
              <w:spacing w:after="0"/>
              <w:jc w:val="left"/>
              <w:rPr>
                <w:szCs w:val="17"/>
              </w:rPr>
            </w:pPr>
          </w:p>
          <w:p w14:paraId="78A57A2D" w14:textId="77777777" w:rsidR="00996781" w:rsidRDefault="00996781" w:rsidP="004C5748">
            <w:pPr>
              <w:spacing w:after="0"/>
              <w:jc w:val="left"/>
              <w:rPr>
                <w:szCs w:val="17"/>
              </w:rPr>
            </w:pPr>
          </w:p>
          <w:p w14:paraId="48B1F7DE" w14:textId="77777777" w:rsidR="00996781" w:rsidRDefault="00996781" w:rsidP="004C5748">
            <w:pPr>
              <w:spacing w:after="0"/>
              <w:jc w:val="left"/>
              <w:rPr>
                <w:szCs w:val="17"/>
              </w:rPr>
            </w:pPr>
          </w:p>
          <w:p w14:paraId="1164F95D" w14:textId="77777777" w:rsidR="00996781" w:rsidRDefault="00996781" w:rsidP="004C5748">
            <w:pPr>
              <w:spacing w:after="0"/>
              <w:jc w:val="left"/>
              <w:rPr>
                <w:szCs w:val="17"/>
              </w:rPr>
            </w:pPr>
          </w:p>
          <w:p w14:paraId="64F57E48" w14:textId="77777777" w:rsidR="00996781" w:rsidRDefault="00996781" w:rsidP="004C5748">
            <w:pPr>
              <w:spacing w:after="0"/>
              <w:jc w:val="left"/>
              <w:rPr>
                <w:szCs w:val="17"/>
              </w:rPr>
            </w:pPr>
          </w:p>
          <w:p w14:paraId="7F2AAEF8" w14:textId="77777777" w:rsidR="00996781" w:rsidRDefault="00996781" w:rsidP="004C5748">
            <w:pPr>
              <w:spacing w:after="0"/>
              <w:jc w:val="left"/>
              <w:rPr>
                <w:szCs w:val="17"/>
              </w:rPr>
            </w:pPr>
          </w:p>
          <w:p w14:paraId="1CBC8764" w14:textId="77777777" w:rsidR="00996781" w:rsidRDefault="00996781" w:rsidP="004C5748">
            <w:pPr>
              <w:spacing w:after="0"/>
              <w:jc w:val="left"/>
              <w:rPr>
                <w:szCs w:val="17"/>
              </w:rPr>
            </w:pPr>
          </w:p>
          <w:p w14:paraId="0C29BCE1" w14:textId="77777777" w:rsidR="00996781" w:rsidRDefault="00996781" w:rsidP="004C5748">
            <w:pPr>
              <w:spacing w:after="0"/>
              <w:jc w:val="left"/>
              <w:rPr>
                <w:szCs w:val="17"/>
              </w:rPr>
            </w:pPr>
          </w:p>
          <w:p w14:paraId="7DD4FCA0" w14:textId="77777777" w:rsidR="00996781" w:rsidRDefault="00996781" w:rsidP="004C5748">
            <w:pPr>
              <w:spacing w:after="0"/>
              <w:jc w:val="left"/>
              <w:rPr>
                <w:szCs w:val="17"/>
              </w:rPr>
            </w:pPr>
          </w:p>
          <w:p w14:paraId="02743BA5" w14:textId="77777777" w:rsidR="00996781" w:rsidRDefault="00996781" w:rsidP="004C5748">
            <w:pPr>
              <w:spacing w:after="0"/>
              <w:jc w:val="left"/>
              <w:rPr>
                <w:szCs w:val="17"/>
              </w:rPr>
            </w:pPr>
          </w:p>
          <w:p w14:paraId="46505695" w14:textId="77777777" w:rsidR="00996781" w:rsidRDefault="00996781" w:rsidP="004C5748">
            <w:pPr>
              <w:spacing w:after="0"/>
              <w:jc w:val="left"/>
              <w:rPr>
                <w:szCs w:val="17"/>
              </w:rPr>
            </w:pPr>
          </w:p>
          <w:p w14:paraId="5DB1C0D8" w14:textId="77777777" w:rsidR="00996781" w:rsidRDefault="00996781" w:rsidP="004C5748">
            <w:pPr>
              <w:spacing w:after="0"/>
              <w:jc w:val="left"/>
              <w:rPr>
                <w:szCs w:val="17"/>
              </w:rPr>
            </w:pPr>
          </w:p>
          <w:p w14:paraId="3C5C5DEA" w14:textId="77777777" w:rsidR="00996781" w:rsidRDefault="00996781" w:rsidP="004C5748">
            <w:pPr>
              <w:spacing w:after="0"/>
              <w:jc w:val="left"/>
              <w:rPr>
                <w:szCs w:val="17"/>
              </w:rPr>
            </w:pPr>
          </w:p>
          <w:p w14:paraId="1031C100" w14:textId="77777777" w:rsidR="00996781" w:rsidRDefault="00996781" w:rsidP="004C5748">
            <w:pPr>
              <w:spacing w:after="0"/>
              <w:jc w:val="left"/>
              <w:rPr>
                <w:szCs w:val="17"/>
              </w:rPr>
            </w:pPr>
          </w:p>
          <w:p w14:paraId="4237D15D" w14:textId="77777777" w:rsidR="00996781" w:rsidRDefault="00996781" w:rsidP="004C5748">
            <w:pPr>
              <w:spacing w:after="0"/>
              <w:jc w:val="left"/>
              <w:rPr>
                <w:szCs w:val="17"/>
              </w:rPr>
            </w:pPr>
          </w:p>
          <w:p w14:paraId="1079C26E" w14:textId="77777777" w:rsidR="00996781" w:rsidRDefault="00996781" w:rsidP="004C5748">
            <w:pPr>
              <w:spacing w:after="0"/>
              <w:jc w:val="left"/>
              <w:rPr>
                <w:szCs w:val="17"/>
              </w:rPr>
            </w:pPr>
          </w:p>
          <w:p w14:paraId="5AC18827" w14:textId="77777777" w:rsidR="00996781" w:rsidRDefault="00996781" w:rsidP="004C5748">
            <w:pPr>
              <w:spacing w:after="0"/>
              <w:jc w:val="left"/>
              <w:rPr>
                <w:szCs w:val="17"/>
              </w:rPr>
            </w:pPr>
          </w:p>
          <w:p w14:paraId="544EBD00" w14:textId="77777777" w:rsidR="00996781" w:rsidRDefault="00996781" w:rsidP="004C5748">
            <w:pPr>
              <w:spacing w:after="0"/>
              <w:jc w:val="left"/>
              <w:rPr>
                <w:szCs w:val="17"/>
              </w:rPr>
            </w:pPr>
          </w:p>
          <w:p w14:paraId="2CB14C0E" w14:textId="77777777" w:rsidR="00996781" w:rsidRDefault="00996781" w:rsidP="004C5748">
            <w:pPr>
              <w:spacing w:after="0"/>
              <w:jc w:val="left"/>
              <w:rPr>
                <w:szCs w:val="17"/>
              </w:rPr>
            </w:pPr>
          </w:p>
          <w:p w14:paraId="57177490" w14:textId="77777777" w:rsidR="00996781" w:rsidRDefault="00996781" w:rsidP="004C5748">
            <w:pPr>
              <w:spacing w:after="0"/>
              <w:jc w:val="left"/>
              <w:rPr>
                <w:szCs w:val="17"/>
              </w:rPr>
            </w:pPr>
          </w:p>
          <w:p w14:paraId="52A5E071" w14:textId="77777777" w:rsidR="00996781" w:rsidRDefault="00996781" w:rsidP="004C5748">
            <w:pPr>
              <w:spacing w:after="0"/>
              <w:jc w:val="left"/>
              <w:rPr>
                <w:szCs w:val="17"/>
              </w:rPr>
            </w:pPr>
          </w:p>
          <w:p w14:paraId="5A958CC7" w14:textId="77777777" w:rsidR="00996781" w:rsidRDefault="00996781" w:rsidP="004C5748">
            <w:pPr>
              <w:spacing w:after="0"/>
              <w:jc w:val="left"/>
              <w:rPr>
                <w:szCs w:val="17"/>
              </w:rPr>
            </w:pPr>
          </w:p>
          <w:p w14:paraId="4A181B13" w14:textId="77777777" w:rsidR="00996781" w:rsidRDefault="00996781" w:rsidP="004C5748">
            <w:pPr>
              <w:spacing w:after="0"/>
              <w:jc w:val="left"/>
              <w:rPr>
                <w:szCs w:val="17"/>
              </w:rPr>
            </w:pPr>
          </w:p>
          <w:p w14:paraId="65108612" w14:textId="77777777" w:rsidR="00996781" w:rsidRDefault="00996781" w:rsidP="004C5748">
            <w:pPr>
              <w:spacing w:after="0"/>
              <w:jc w:val="left"/>
              <w:rPr>
                <w:szCs w:val="17"/>
              </w:rPr>
            </w:pPr>
          </w:p>
          <w:p w14:paraId="45C6A908" w14:textId="77777777" w:rsidR="00996781" w:rsidRDefault="00996781" w:rsidP="004C5748">
            <w:pPr>
              <w:spacing w:after="0"/>
              <w:jc w:val="left"/>
              <w:rPr>
                <w:szCs w:val="17"/>
              </w:rPr>
            </w:pPr>
          </w:p>
          <w:p w14:paraId="0E728D95" w14:textId="77777777" w:rsidR="00996781" w:rsidRDefault="00996781" w:rsidP="004C5748">
            <w:pPr>
              <w:spacing w:after="0"/>
              <w:jc w:val="left"/>
              <w:rPr>
                <w:szCs w:val="17"/>
              </w:rPr>
            </w:pPr>
          </w:p>
          <w:p w14:paraId="4644D3BD" w14:textId="77777777" w:rsidR="00996781" w:rsidRDefault="00996781" w:rsidP="004C5748">
            <w:pPr>
              <w:spacing w:after="0"/>
              <w:jc w:val="left"/>
              <w:rPr>
                <w:szCs w:val="17"/>
              </w:rPr>
            </w:pPr>
          </w:p>
          <w:p w14:paraId="00EBCA77" w14:textId="77777777" w:rsidR="00996781" w:rsidRDefault="00996781" w:rsidP="004C5748">
            <w:pPr>
              <w:spacing w:after="0"/>
              <w:jc w:val="left"/>
              <w:rPr>
                <w:szCs w:val="17"/>
              </w:rPr>
            </w:pPr>
          </w:p>
          <w:p w14:paraId="0181EA1F" w14:textId="77777777" w:rsidR="00996781" w:rsidRDefault="00996781" w:rsidP="004C5748">
            <w:pPr>
              <w:spacing w:after="0"/>
              <w:jc w:val="left"/>
              <w:rPr>
                <w:szCs w:val="17"/>
              </w:rPr>
            </w:pPr>
          </w:p>
          <w:p w14:paraId="2FB973D2" w14:textId="77777777" w:rsidR="00996781" w:rsidRDefault="00996781" w:rsidP="004C5748">
            <w:pPr>
              <w:spacing w:after="0"/>
              <w:jc w:val="left"/>
              <w:rPr>
                <w:szCs w:val="17"/>
              </w:rPr>
            </w:pPr>
          </w:p>
          <w:p w14:paraId="3C97E725" w14:textId="77777777" w:rsidR="00996781" w:rsidRDefault="00996781" w:rsidP="004C5748">
            <w:pPr>
              <w:spacing w:after="0"/>
              <w:jc w:val="left"/>
              <w:rPr>
                <w:szCs w:val="17"/>
              </w:rPr>
            </w:pPr>
          </w:p>
          <w:p w14:paraId="3DB62A47" w14:textId="77777777" w:rsidR="00996781" w:rsidRDefault="00996781" w:rsidP="004C5748">
            <w:pPr>
              <w:spacing w:after="0"/>
              <w:jc w:val="left"/>
              <w:rPr>
                <w:szCs w:val="17"/>
              </w:rPr>
            </w:pPr>
          </w:p>
          <w:p w14:paraId="3489CF71" w14:textId="77777777" w:rsidR="00996781" w:rsidRDefault="00996781" w:rsidP="004C5748">
            <w:pPr>
              <w:spacing w:after="0"/>
              <w:jc w:val="left"/>
              <w:rPr>
                <w:szCs w:val="17"/>
              </w:rPr>
            </w:pPr>
          </w:p>
          <w:p w14:paraId="4D054A8A" w14:textId="77777777" w:rsidR="00996781" w:rsidRDefault="00996781" w:rsidP="004C5748">
            <w:pPr>
              <w:spacing w:after="0"/>
              <w:jc w:val="left"/>
              <w:rPr>
                <w:szCs w:val="17"/>
              </w:rPr>
            </w:pPr>
          </w:p>
          <w:p w14:paraId="05E01665" w14:textId="77777777" w:rsidR="00996781" w:rsidRDefault="00996781" w:rsidP="004C5748">
            <w:pPr>
              <w:spacing w:after="0"/>
              <w:jc w:val="left"/>
              <w:rPr>
                <w:szCs w:val="17"/>
              </w:rPr>
            </w:pPr>
          </w:p>
          <w:p w14:paraId="0B34DD8A" w14:textId="77777777" w:rsidR="00996781" w:rsidRDefault="00996781" w:rsidP="004C5748">
            <w:pPr>
              <w:spacing w:after="0"/>
              <w:jc w:val="left"/>
              <w:rPr>
                <w:szCs w:val="17"/>
              </w:rPr>
            </w:pPr>
          </w:p>
          <w:p w14:paraId="24012111" w14:textId="77777777" w:rsidR="00996781" w:rsidRDefault="00996781" w:rsidP="004C5748">
            <w:pPr>
              <w:spacing w:after="0"/>
              <w:jc w:val="left"/>
              <w:rPr>
                <w:szCs w:val="17"/>
              </w:rPr>
            </w:pPr>
          </w:p>
          <w:p w14:paraId="70E87F1F" w14:textId="77777777" w:rsidR="00996781" w:rsidRDefault="00996781" w:rsidP="004C5748">
            <w:pPr>
              <w:spacing w:after="0"/>
              <w:jc w:val="left"/>
              <w:rPr>
                <w:szCs w:val="17"/>
              </w:rPr>
            </w:pPr>
          </w:p>
          <w:p w14:paraId="18355E5E" w14:textId="77777777" w:rsidR="00996781" w:rsidRDefault="00996781" w:rsidP="004C5748">
            <w:pPr>
              <w:spacing w:after="0"/>
              <w:jc w:val="left"/>
              <w:rPr>
                <w:szCs w:val="17"/>
              </w:rPr>
            </w:pPr>
          </w:p>
          <w:p w14:paraId="7A612381" w14:textId="77777777" w:rsidR="00996781" w:rsidRDefault="00996781" w:rsidP="004C5748">
            <w:pPr>
              <w:spacing w:after="0"/>
              <w:jc w:val="left"/>
              <w:rPr>
                <w:szCs w:val="17"/>
              </w:rPr>
            </w:pPr>
          </w:p>
          <w:p w14:paraId="2E620483" w14:textId="77777777" w:rsidR="00996781" w:rsidRDefault="00996781" w:rsidP="004C5748">
            <w:pPr>
              <w:spacing w:after="0"/>
              <w:jc w:val="left"/>
              <w:rPr>
                <w:szCs w:val="17"/>
              </w:rPr>
            </w:pPr>
          </w:p>
          <w:p w14:paraId="07DC5143" w14:textId="77777777" w:rsidR="00996781" w:rsidRDefault="00996781" w:rsidP="004C5748">
            <w:pPr>
              <w:spacing w:after="0"/>
              <w:jc w:val="left"/>
              <w:rPr>
                <w:szCs w:val="17"/>
              </w:rPr>
            </w:pPr>
          </w:p>
          <w:p w14:paraId="17731803" w14:textId="77777777" w:rsidR="00996781" w:rsidRDefault="00996781" w:rsidP="004C5748">
            <w:pPr>
              <w:spacing w:after="0"/>
              <w:jc w:val="left"/>
              <w:rPr>
                <w:szCs w:val="17"/>
              </w:rPr>
            </w:pPr>
          </w:p>
          <w:p w14:paraId="2FAF9F3D" w14:textId="77777777" w:rsidR="00996781" w:rsidRDefault="00996781" w:rsidP="004C5748">
            <w:pPr>
              <w:spacing w:after="0"/>
              <w:jc w:val="left"/>
              <w:rPr>
                <w:szCs w:val="17"/>
              </w:rPr>
            </w:pPr>
          </w:p>
          <w:p w14:paraId="6C1F7B8C" w14:textId="77777777" w:rsidR="00996781" w:rsidRDefault="00996781" w:rsidP="004C5748">
            <w:pPr>
              <w:spacing w:after="0"/>
              <w:jc w:val="left"/>
              <w:rPr>
                <w:szCs w:val="17"/>
              </w:rPr>
            </w:pPr>
          </w:p>
          <w:p w14:paraId="64F72A2F" w14:textId="77777777" w:rsidR="00996781" w:rsidRDefault="00996781" w:rsidP="004C5748">
            <w:pPr>
              <w:spacing w:after="0"/>
              <w:jc w:val="left"/>
              <w:rPr>
                <w:szCs w:val="17"/>
              </w:rPr>
            </w:pPr>
          </w:p>
          <w:p w14:paraId="7E8CAB8F" w14:textId="77777777" w:rsidR="00996781" w:rsidRDefault="00996781" w:rsidP="004C5748">
            <w:pPr>
              <w:spacing w:after="0"/>
              <w:jc w:val="left"/>
              <w:rPr>
                <w:szCs w:val="17"/>
              </w:rPr>
            </w:pPr>
          </w:p>
          <w:p w14:paraId="5F85984F" w14:textId="77777777" w:rsidR="00996781" w:rsidRDefault="00996781" w:rsidP="004C5748">
            <w:pPr>
              <w:spacing w:after="0"/>
              <w:jc w:val="left"/>
              <w:rPr>
                <w:szCs w:val="17"/>
              </w:rPr>
            </w:pPr>
          </w:p>
          <w:p w14:paraId="286C6FC0" w14:textId="77777777" w:rsidR="00996781" w:rsidRDefault="00996781" w:rsidP="004C5748">
            <w:pPr>
              <w:spacing w:after="0"/>
              <w:jc w:val="left"/>
              <w:rPr>
                <w:szCs w:val="17"/>
              </w:rPr>
            </w:pPr>
          </w:p>
          <w:p w14:paraId="42FDDC03" w14:textId="77777777" w:rsidR="00996781" w:rsidRDefault="00996781" w:rsidP="004C5748">
            <w:pPr>
              <w:spacing w:after="0"/>
              <w:jc w:val="left"/>
              <w:rPr>
                <w:szCs w:val="17"/>
              </w:rPr>
            </w:pPr>
          </w:p>
          <w:p w14:paraId="0E81315D" w14:textId="77777777" w:rsidR="00996781" w:rsidRDefault="00996781" w:rsidP="004C5748">
            <w:pPr>
              <w:spacing w:after="0"/>
              <w:jc w:val="left"/>
              <w:rPr>
                <w:szCs w:val="17"/>
              </w:rPr>
            </w:pPr>
          </w:p>
          <w:p w14:paraId="3D197A6D" w14:textId="77777777" w:rsidR="00996781" w:rsidRDefault="00996781" w:rsidP="004C5748">
            <w:pPr>
              <w:spacing w:after="0"/>
              <w:jc w:val="left"/>
              <w:rPr>
                <w:szCs w:val="17"/>
              </w:rPr>
            </w:pPr>
          </w:p>
          <w:p w14:paraId="1432607D" w14:textId="77777777" w:rsidR="00996781" w:rsidRDefault="00996781" w:rsidP="004C5748">
            <w:pPr>
              <w:spacing w:after="0"/>
              <w:jc w:val="left"/>
              <w:rPr>
                <w:szCs w:val="17"/>
              </w:rPr>
            </w:pPr>
          </w:p>
          <w:p w14:paraId="4D35A24F" w14:textId="77777777" w:rsidR="00996781" w:rsidRDefault="00996781" w:rsidP="004C5748">
            <w:pPr>
              <w:spacing w:after="0"/>
              <w:jc w:val="left"/>
              <w:rPr>
                <w:szCs w:val="17"/>
              </w:rPr>
            </w:pPr>
          </w:p>
          <w:p w14:paraId="31F2AD30" w14:textId="77777777" w:rsidR="00996781" w:rsidRDefault="00996781" w:rsidP="004C5748">
            <w:pPr>
              <w:spacing w:after="0"/>
              <w:jc w:val="left"/>
              <w:rPr>
                <w:szCs w:val="17"/>
              </w:rPr>
            </w:pPr>
          </w:p>
          <w:p w14:paraId="5C0E2E73" w14:textId="77777777" w:rsidR="00996781" w:rsidRDefault="00996781" w:rsidP="004C5748">
            <w:pPr>
              <w:spacing w:after="0"/>
              <w:jc w:val="left"/>
              <w:rPr>
                <w:szCs w:val="17"/>
              </w:rPr>
            </w:pPr>
          </w:p>
          <w:p w14:paraId="015E8F00" w14:textId="77777777" w:rsidR="00996781" w:rsidRDefault="00996781" w:rsidP="004C5748">
            <w:pPr>
              <w:spacing w:after="0"/>
              <w:jc w:val="left"/>
              <w:rPr>
                <w:szCs w:val="17"/>
              </w:rPr>
            </w:pPr>
          </w:p>
          <w:p w14:paraId="6478AF7E" w14:textId="77777777" w:rsidR="00996781" w:rsidRDefault="00996781" w:rsidP="004C5748">
            <w:pPr>
              <w:spacing w:after="0"/>
              <w:jc w:val="left"/>
              <w:rPr>
                <w:szCs w:val="17"/>
              </w:rPr>
            </w:pPr>
          </w:p>
          <w:p w14:paraId="3B5CDC69" w14:textId="77777777" w:rsidR="00996781" w:rsidRDefault="00996781" w:rsidP="004C5748">
            <w:pPr>
              <w:spacing w:after="0"/>
              <w:jc w:val="left"/>
              <w:rPr>
                <w:szCs w:val="17"/>
              </w:rPr>
            </w:pPr>
          </w:p>
          <w:p w14:paraId="7E7DCF71" w14:textId="77777777" w:rsidR="00996781" w:rsidRDefault="00996781" w:rsidP="004C5748">
            <w:pPr>
              <w:spacing w:after="0"/>
              <w:jc w:val="left"/>
              <w:rPr>
                <w:szCs w:val="17"/>
              </w:rPr>
            </w:pPr>
          </w:p>
          <w:p w14:paraId="0B91D7C6" w14:textId="77777777" w:rsidR="00996781" w:rsidRDefault="00996781" w:rsidP="004C5748">
            <w:pPr>
              <w:spacing w:after="0"/>
              <w:jc w:val="left"/>
              <w:rPr>
                <w:szCs w:val="17"/>
              </w:rPr>
            </w:pPr>
          </w:p>
          <w:p w14:paraId="7110B455" w14:textId="77777777" w:rsidR="00996781" w:rsidRDefault="00996781" w:rsidP="004C5748">
            <w:pPr>
              <w:spacing w:after="0"/>
              <w:jc w:val="left"/>
              <w:rPr>
                <w:szCs w:val="17"/>
              </w:rPr>
            </w:pPr>
          </w:p>
          <w:p w14:paraId="2D64A9C6" w14:textId="77777777" w:rsidR="00996781" w:rsidRDefault="00996781" w:rsidP="004C5748">
            <w:pPr>
              <w:spacing w:after="0"/>
              <w:jc w:val="left"/>
              <w:rPr>
                <w:szCs w:val="17"/>
              </w:rPr>
            </w:pPr>
          </w:p>
          <w:p w14:paraId="517C6387" w14:textId="77777777" w:rsidR="00996781" w:rsidRDefault="00996781" w:rsidP="004C5748">
            <w:pPr>
              <w:spacing w:after="0"/>
              <w:jc w:val="left"/>
              <w:rPr>
                <w:szCs w:val="17"/>
              </w:rPr>
            </w:pPr>
          </w:p>
          <w:p w14:paraId="0C954726" w14:textId="77777777" w:rsidR="00996781" w:rsidRDefault="00996781" w:rsidP="004C5748">
            <w:pPr>
              <w:spacing w:after="0"/>
              <w:jc w:val="left"/>
              <w:rPr>
                <w:szCs w:val="17"/>
              </w:rPr>
            </w:pPr>
          </w:p>
          <w:p w14:paraId="396182FA" w14:textId="77777777" w:rsidR="00996781" w:rsidRDefault="00996781" w:rsidP="004C5748">
            <w:pPr>
              <w:spacing w:after="0"/>
              <w:jc w:val="left"/>
              <w:rPr>
                <w:szCs w:val="17"/>
              </w:rPr>
            </w:pPr>
          </w:p>
          <w:p w14:paraId="7E1558B5" w14:textId="77777777" w:rsidR="00996781" w:rsidRDefault="00996781" w:rsidP="004C5748">
            <w:pPr>
              <w:spacing w:after="0"/>
              <w:jc w:val="left"/>
              <w:rPr>
                <w:szCs w:val="17"/>
              </w:rPr>
            </w:pPr>
          </w:p>
          <w:p w14:paraId="567A9F5A" w14:textId="77777777" w:rsidR="00996781" w:rsidRDefault="00996781" w:rsidP="004C5748">
            <w:pPr>
              <w:spacing w:after="0"/>
              <w:jc w:val="left"/>
              <w:rPr>
                <w:szCs w:val="17"/>
              </w:rPr>
            </w:pPr>
          </w:p>
          <w:p w14:paraId="6E1A2C2B" w14:textId="0D70C1ED" w:rsidR="00996781" w:rsidRDefault="008C202E" w:rsidP="004C5748">
            <w:pPr>
              <w:spacing w:after="0"/>
              <w:jc w:val="left"/>
              <w:rPr>
                <w:szCs w:val="17"/>
              </w:rPr>
            </w:pPr>
            <w:r w:rsidRPr="00E11C90">
              <w:rPr>
                <w:szCs w:val="17"/>
              </w:rPr>
              <w:lastRenderedPageBreak/>
              <w:t>186(1)(3), 187(1), 188, 189, 190, 191(1), 192(1</w:t>
            </w:r>
            <w:r w:rsidR="00541F1C">
              <w:rPr>
                <w:szCs w:val="17"/>
              </w:rPr>
              <w:t>)</w:t>
            </w:r>
          </w:p>
          <w:p w14:paraId="6A4AC928" w14:textId="77777777" w:rsidR="00996781" w:rsidRDefault="00996781" w:rsidP="004C5748">
            <w:pPr>
              <w:spacing w:after="0"/>
              <w:jc w:val="left"/>
              <w:rPr>
                <w:szCs w:val="17"/>
              </w:rPr>
            </w:pPr>
          </w:p>
          <w:p w14:paraId="62FD2AB2" w14:textId="77777777" w:rsidR="00996781" w:rsidRDefault="00996781" w:rsidP="004C5748">
            <w:pPr>
              <w:spacing w:after="0"/>
              <w:jc w:val="left"/>
              <w:rPr>
                <w:szCs w:val="17"/>
              </w:rPr>
            </w:pPr>
          </w:p>
          <w:p w14:paraId="4D5B8C35" w14:textId="77777777" w:rsidR="00996781" w:rsidRDefault="00996781" w:rsidP="004C5748">
            <w:pPr>
              <w:spacing w:after="0"/>
              <w:jc w:val="left"/>
              <w:rPr>
                <w:szCs w:val="17"/>
              </w:rPr>
            </w:pPr>
          </w:p>
          <w:p w14:paraId="4F4D91C5" w14:textId="77777777" w:rsidR="00996781" w:rsidRDefault="00996781" w:rsidP="004C5748">
            <w:pPr>
              <w:spacing w:after="0"/>
              <w:jc w:val="left"/>
              <w:rPr>
                <w:szCs w:val="17"/>
              </w:rPr>
            </w:pPr>
          </w:p>
          <w:p w14:paraId="7A7204BE" w14:textId="77777777" w:rsidR="00996781" w:rsidRDefault="00996781" w:rsidP="004C5748">
            <w:pPr>
              <w:spacing w:after="0"/>
              <w:jc w:val="left"/>
              <w:rPr>
                <w:szCs w:val="17"/>
              </w:rPr>
            </w:pPr>
          </w:p>
          <w:p w14:paraId="6DF197AD" w14:textId="77777777" w:rsidR="00996781" w:rsidRDefault="00996781" w:rsidP="004C5748">
            <w:pPr>
              <w:spacing w:after="0"/>
              <w:jc w:val="left"/>
              <w:rPr>
                <w:szCs w:val="17"/>
              </w:rPr>
            </w:pPr>
          </w:p>
          <w:p w14:paraId="1601B531" w14:textId="77777777" w:rsidR="00996781" w:rsidRDefault="00996781" w:rsidP="004C5748">
            <w:pPr>
              <w:spacing w:after="0"/>
              <w:jc w:val="left"/>
              <w:rPr>
                <w:szCs w:val="17"/>
              </w:rPr>
            </w:pPr>
          </w:p>
          <w:p w14:paraId="03B6C667" w14:textId="77777777" w:rsidR="00996781" w:rsidRDefault="00996781" w:rsidP="004C5748">
            <w:pPr>
              <w:spacing w:after="0"/>
              <w:jc w:val="left"/>
              <w:rPr>
                <w:szCs w:val="17"/>
              </w:rPr>
            </w:pPr>
          </w:p>
          <w:p w14:paraId="37620482" w14:textId="77777777" w:rsidR="00996781" w:rsidRDefault="00996781" w:rsidP="004C5748">
            <w:pPr>
              <w:spacing w:after="0"/>
              <w:jc w:val="left"/>
              <w:rPr>
                <w:szCs w:val="17"/>
              </w:rPr>
            </w:pPr>
          </w:p>
          <w:p w14:paraId="17B43E95" w14:textId="77777777" w:rsidR="00996781" w:rsidRDefault="00996781" w:rsidP="004C5748">
            <w:pPr>
              <w:spacing w:after="0"/>
              <w:jc w:val="left"/>
              <w:rPr>
                <w:szCs w:val="17"/>
              </w:rPr>
            </w:pPr>
          </w:p>
          <w:p w14:paraId="1CBEC7A0" w14:textId="77777777" w:rsidR="00996781" w:rsidRDefault="00996781" w:rsidP="004C5748">
            <w:pPr>
              <w:spacing w:after="0"/>
              <w:jc w:val="left"/>
              <w:rPr>
                <w:szCs w:val="17"/>
              </w:rPr>
            </w:pPr>
          </w:p>
          <w:p w14:paraId="50551587" w14:textId="77777777" w:rsidR="00996781" w:rsidRDefault="00996781" w:rsidP="004C5748">
            <w:pPr>
              <w:spacing w:after="0"/>
              <w:jc w:val="left"/>
              <w:rPr>
                <w:szCs w:val="17"/>
              </w:rPr>
            </w:pPr>
          </w:p>
          <w:p w14:paraId="6BAD8577" w14:textId="77777777" w:rsidR="00996781" w:rsidRDefault="00996781" w:rsidP="004C5748">
            <w:pPr>
              <w:spacing w:after="0"/>
              <w:jc w:val="left"/>
              <w:rPr>
                <w:szCs w:val="17"/>
              </w:rPr>
            </w:pPr>
          </w:p>
          <w:p w14:paraId="65A5F863" w14:textId="77777777" w:rsidR="00996781" w:rsidRDefault="00996781" w:rsidP="004C5748">
            <w:pPr>
              <w:spacing w:after="0"/>
              <w:jc w:val="left"/>
              <w:rPr>
                <w:szCs w:val="17"/>
              </w:rPr>
            </w:pPr>
          </w:p>
          <w:p w14:paraId="7145685D" w14:textId="77777777" w:rsidR="00996781" w:rsidRDefault="00996781" w:rsidP="004C5748">
            <w:pPr>
              <w:spacing w:after="0"/>
              <w:jc w:val="left"/>
              <w:rPr>
                <w:szCs w:val="17"/>
              </w:rPr>
            </w:pPr>
          </w:p>
          <w:p w14:paraId="394070B5" w14:textId="77777777" w:rsidR="00996781" w:rsidRDefault="00996781" w:rsidP="004C5748">
            <w:pPr>
              <w:spacing w:after="0"/>
              <w:jc w:val="left"/>
              <w:rPr>
                <w:szCs w:val="17"/>
              </w:rPr>
            </w:pPr>
          </w:p>
          <w:p w14:paraId="7F374EC2" w14:textId="77777777" w:rsidR="00996781" w:rsidRDefault="00996781" w:rsidP="004C5748">
            <w:pPr>
              <w:spacing w:after="0"/>
              <w:jc w:val="left"/>
              <w:rPr>
                <w:szCs w:val="17"/>
              </w:rPr>
            </w:pPr>
          </w:p>
          <w:p w14:paraId="1DCAD33E" w14:textId="77777777" w:rsidR="00996781" w:rsidRDefault="00996781" w:rsidP="004C5748">
            <w:pPr>
              <w:spacing w:after="0"/>
              <w:jc w:val="left"/>
              <w:rPr>
                <w:szCs w:val="17"/>
              </w:rPr>
            </w:pPr>
          </w:p>
          <w:p w14:paraId="4493E4DF" w14:textId="77777777" w:rsidR="00996781" w:rsidRDefault="00996781" w:rsidP="004C5748">
            <w:pPr>
              <w:spacing w:after="0"/>
              <w:jc w:val="left"/>
              <w:rPr>
                <w:szCs w:val="17"/>
              </w:rPr>
            </w:pPr>
          </w:p>
          <w:p w14:paraId="7B752126" w14:textId="77777777" w:rsidR="00996781" w:rsidRDefault="00996781" w:rsidP="004C5748">
            <w:pPr>
              <w:spacing w:after="0"/>
              <w:jc w:val="left"/>
              <w:rPr>
                <w:szCs w:val="17"/>
              </w:rPr>
            </w:pPr>
          </w:p>
          <w:p w14:paraId="3FB7248B" w14:textId="77777777" w:rsidR="00996781" w:rsidRDefault="00996781" w:rsidP="004C5748">
            <w:pPr>
              <w:spacing w:after="0"/>
              <w:jc w:val="left"/>
              <w:rPr>
                <w:szCs w:val="17"/>
              </w:rPr>
            </w:pPr>
          </w:p>
          <w:p w14:paraId="0B3EF4CF" w14:textId="77777777" w:rsidR="00996781" w:rsidRDefault="00996781" w:rsidP="004C5748">
            <w:pPr>
              <w:spacing w:after="0"/>
              <w:jc w:val="left"/>
              <w:rPr>
                <w:szCs w:val="17"/>
              </w:rPr>
            </w:pPr>
          </w:p>
          <w:p w14:paraId="54964BBD" w14:textId="77777777" w:rsidR="00996781" w:rsidRDefault="00996781" w:rsidP="004C5748">
            <w:pPr>
              <w:spacing w:after="0"/>
              <w:jc w:val="left"/>
              <w:rPr>
                <w:szCs w:val="17"/>
              </w:rPr>
            </w:pPr>
          </w:p>
          <w:p w14:paraId="6C69C33C" w14:textId="77777777" w:rsidR="00996781" w:rsidRDefault="00996781" w:rsidP="004C5748">
            <w:pPr>
              <w:spacing w:after="0"/>
              <w:jc w:val="left"/>
              <w:rPr>
                <w:szCs w:val="17"/>
              </w:rPr>
            </w:pPr>
          </w:p>
          <w:p w14:paraId="658300F8" w14:textId="77777777" w:rsidR="00996781" w:rsidRDefault="00996781" w:rsidP="004C5748">
            <w:pPr>
              <w:spacing w:after="0"/>
              <w:jc w:val="left"/>
              <w:rPr>
                <w:szCs w:val="17"/>
              </w:rPr>
            </w:pPr>
          </w:p>
          <w:p w14:paraId="5954582F" w14:textId="77777777" w:rsidR="00996781" w:rsidRDefault="00996781" w:rsidP="004C5748">
            <w:pPr>
              <w:spacing w:after="0"/>
              <w:jc w:val="left"/>
              <w:rPr>
                <w:szCs w:val="17"/>
              </w:rPr>
            </w:pPr>
          </w:p>
          <w:p w14:paraId="79B71D88" w14:textId="77777777" w:rsidR="00996781" w:rsidRDefault="00996781" w:rsidP="004C5748">
            <w:pPr>
              <w:spacing w:after="0"/>
              <w:jc w:val="left"/>
              <w:rPr>
                <w:szCs w:val="17"/>
              </w:rPr>
            </w:pPr>
          </w:p>
          <w:p w14:paraId="4FD0694C" w14:textId="77777777" w:rsidR="00996781" w:rsidRDefault="00996781" w:rsidP="004C5748">
            <w:pPr>
              <w:spacing w:after="0"/>
              <w:jc w:val="left"/>
              <w:rPr>
                <w:szCs w:val="17"/>
              </w:rPr>
            </w:pPr>
          </w:p>
          <w:p w14:paraId="6ABD1770" w14:textId="77777777" w:rsidR="00996781" w:rsidRDefault="00996781" w:rsidP="004C5748">
            <w:pPr>
              <w:spacing w:after="0"/>
              <w:jc w:val="left"/>
              <w:rPr>
                <w:szCs w:val="17"/>
              </w:rPr>
            </w:pPr>
          </w:p>
          <w:p w14:paraId="6F7C5205" w14:textId="77777777" w:rsidR="00996781" w:rsidRDefault="00996781" w:rsidP="004C5748">
            <w:pPr>
              <w:spacing w:after="0"/>
              <w:jc w:val="left"/>
              <w:rPr>
                <w:szCs w:val="17"/>
              </w:rPr>
            </w:pPr>
          </w:p>
          <w:p w14:paraId="74ECDF04" w14:textId="77777777" w:rsidR="00996781" w:rsidRDefault="00996781" w:rsidP="004C5748">
            <w:pPr>
              <w:spacing w:after="0"/>
              <w:jc w:val="left"/>
              <w:rPr>
                <w:szCs w:val="17"/>
              </w:rPr>
            </w:pPr>
          </w:p>
          <w:p w14:paraId="7F2EFB9B" w14:textId="77777777" w:rsidR="00996781" w:rsidRDefault="00996781" w:rsidP="004C5748">
            <w:pPr>
              <w:spacing w:after="0"/>
              <w:jc w:val="left"/>
              <w:rPr>
                <w:szCs w:val="17"/>
              </w:rPr>
            </w:pPr>
          </w:p>
          <w:p w14:paraId="273A425F" w14:textId="77777777" w:rsidR="00996781" w:rsidRDefault="00996781" w:rsidP="004C5748">
            <w:pPr>
              <w:spacing w:after="0"/>
              <w:jc w:val="left"/>
              <w:rPr>
                <w:szCs w:val="17"/>
              </w:rPr>
            </w:pPr>
          </w:p>
          <w:p w14:paraId="04825755" w14:textId="77777777" w:rsidR="00996781" w:rsidRDefault="00996781" w:rsidP="004C5748">
            <w:pPr>
              <w:spacing w:after="0"/>
              <w:jc w:val="left"/>
              <w:rPr>
                <w:szCs w:val="17"/>
              </w:rPr>
            </w:pPr>
          </w:p>
          <w:p w14:paraId="65EE71B8" w14:textId="77777777" w:rsidR="00996781" w:rsidRDefault="00996781" w:rsidP="004C5748">
            <w:pPr>
              <w:spacing w:after="0"/>
              <w:jc w:val="left"/>
              <w:rPr>
                <w:szCs w:val="17"/>
              </w:rPr>
            </w:pPr>
          </w:p>
          <w:p w14:paraId="5C9204FD" w14:textId="77777777" w:rsidR="00996781" w:rsidRDefault="00996781" w:rsidP="004C5748">
            <w:pPr>
              <w:spacing w:after="0"/>
              <w:jc w:val="left"/>
              <w:rPr>
                <w:szCs w:val="17"/>
              </w:rPr>
            </w:pPr>
          </w:p>
          <w:p w14:paraId="015E61CD" w14:textId="77777777" w:rsidR="00996781" w:rsidRDefault="00996781" w:rsidP="004C5748">
            <w:pPr>
              <w:spacing w:after="0"/>
              <w:jc w:val="left"/>
              <w:rPr>
                <w:szCs w:val="17"/>
              </w:rPr>
            </w:pPr>
          </w:p>
          <w:p w14:paraId="09401E98" w14:textId="77777777" w:rsidR="00996781" w:rsidRDefault="00996781" w:rsidP="004C5748">
            <w:pPr>
              <w:spacing w:after="0"/>
              <w:jc w:val="left"/>
              <w:rPr>
                <w:szCs w:val="17"/>
              </w:rPr>
            </w:pPr>
          </w:p>
          <w:p w14:paraId="390A12BA" w14:textId="77777777" w:rsidR="00996781" w:rsidRDefault="00996781" w:rsidP="004C5748">
            <w:pPr>
              <w:spacing w:after="0"/>
              <w:jc w:val="left"/>
              <w:rPr>
                <w:szCs w:val="17"/>
              </w:rPr>
            </w:pPr>
          </w:p>
          <w:p w14:paraId="2800824E" w14:textId="77777777" w:rsidR="00996781" w:rsidRDefault="00996781" w:rsidP="004C5748">
            <w:pPr>
              <w:spacing w:after="0"/>
              <w:jc w:val="left"/>
              <w:rPr>
                <w:szCs w:val="17"/>
              </w:rPr>
            </w:pPr>
          </w:p>
          <w:p w14:paraId="5ADD266B" w14:textId="77777777" w:rsidR="00996781" w:rsidRDefault="00996781" w:rsidP="004C5748">
            <w:pPr>
              <w:spacing w:after="0"/>
              <w:jc w:val="left"/>
              <w:rPr>
                <w:szCs w:val="17"/>
              </w:rPr>
            </w:pPr>
          </w:p>
          <w:p w14:paraId="381EE28B" w14:textId="77777777" w:rsidR="00996781" w:rsidRDefault="00996781" w:rsidP="004C5748">
            <w:pPr>
              <w:spacing w:after="0"/>
              <w:jc w:val="left"/>
              <w:rPr>
                <w:szCs w:val="17"/>
              </w:rPr>
            </w:pPr>
          </w:p>
          <w:p w14:paraId="7193D94A" w14:textId="77777777" w:rsidR="00996781" w:rsidRDefault="00996781" w:rsidP="004C5748">
            <w:pPr>
              <w:spacing w:after="0"/>
              <w:jc w:val="left"/>
              <w:rPr>
                <w:szCs w:val="17"/>
              </w:rPr>
            </w:pPr>
          </w:p>
          <w:p w14:paraId="41681B08" w14:textId="77777777" w:rsidR="00996781" w:rsidRDefault="00996781" w:rsidP="004C5748">
            <w:pPr>
              <w:spacing w:after="0"/>
              <w:jc w:val="left"/>
              <w:rPr>
                <w:szCs w:val="17"/>
              </w:rPr>
            </w:pPr>
          </w:p>
          <w:p w14:paraId="621F4FE4" w14:textId="77777777" w:rsidR="00996781" w:rsidRDefault="00996781" w:rsidP="004C5748">
            <w:pPr>
              <w:spacing w:after="0"/>
              <w:jc w:val="left"/>
              <w:rPr>
                <w:szCs w:val="17"/>
              </w:rPr>
            </w:pPr>
          </w:p>
          <w:p w14:paraId="11F3E7AE" w14:textId="77777777" w:rsidR="00996781" w:rsidRDefault="00996781" w:rsidP="004C5748">
            <w:pPr>
              <w:spacing w:after="0"/>
              <w:jc w:val="left"/>
              <w:rPr>
                <w:szCs w:val="17"/>
              </w:rPr>
            </w:pPr>
          </w:p>
          <w:p w14:paraId="3D955422" w14:textId="77777777" w:rsidR="00996781" w:rsidRDefault="00996781" w:rsidP="004C5748">
            <w:pPr>
              <w:spacing w:after="0"/>
              <w:jc w:val="left"/>
              <w:rPr>
                <w:szCs w:val="17"/>
              </w:rPr>
            </w:pPr>
          </w:p>
          <w:p w14:paraId="616E9476" w14:textId="77777777" w:rsidR="00996781" w:rsidRDefault="00996781" w:rsidP="004C5748">
            <w:pPr>
              <w:spacing w:after="0"/>
              <w:jc w:val="left"/>
              <w:rPr>
                <w:szCs w:val="17"/>
              </w:rPr>
            </w:pPr>
          </w:p>
          <w:p w14:paraId="0DA7E05E" w14:textId="77777777" w:rsidR="00996781" w:rsidRDefault="00996781" w:rsidP="004C5748">
            <w:pPr>
              <w:spacing w:after="0"/>
              <w:jc w:val="left"/>
              <w:rPr>
                <w:szCs w:val="17"/>
              </w:rPr>
            </w:pPr>
          </w:p>
          <w:p w14:paraId="37B0C79E" w14:textId="77777777" w:rsidR="00996781" w:rsidRDefault="00996781" w:rsidP="004C5748">
            <w:pPr>
              <w:spacing w:after="0"/>
              <w:jc w:val="left"/>
              <w:rPr>
                <w:szCs w:val="17"/>
              </w:rPr>
            </w:pPr>
          </w:p>
          <w:p w14:paraId="157329FF" w14:textId="77777777" w:rsidR="00996781" w:rsidRDefault="00996781" w:rsidP="004C5748">
            <w:pPr>
              <w:spacing w:after="0"/>
              <w:jc w:val="left"/>
              <w:rPr>
                <w:szCs w:val="17"/>
              </w:rPr>
            </w:pPr>
          </w:p>
          <w:p w14:paraId="7F07DCB0" w14:textId="77777777" w:rsidR="00996781" w:rsidRDefault="00996781" w:rsidP="004C5748">
            <w:pPr>
              <w:spacing w:after="0"/>
              <w:jc w:val="left"/>
              <w:rPr>
                <w:szCs w:val="17"/>
              </w:rPr>
            </w:pPr>
          </w:p>
          <w:p w14:paraId="7CB3EFCA" w14:textId="77777777" w:rsidR="00996781" w:rsidRDefault="00996781" w:rsidP="004C5748">
            <w:pPr>
              <w:spacing w:after="0"/>
              <w:jc w:val="left"/>
              <w:rPr>
                <w:szCs w:val="17"/>
              </w:rPr>
            </w:pPr>
          </w:p>
          <w:p w14:paraId="792BF4B7" w14:textId="77777777" w:rsidR="00996781" w:rsidRDefault="00996781" w:rsidP="004C5748">
            <w:pPr>
              <w:spacing w:after="0"/>
              <w:jc w:val="left"/>
              <w:rPr>
                <w:szCs w:val="17"/>
              </w:rPr>
            </w:pPr>
          </w:p>
          <w:p w14:paraId="1D1FE8E8" w14:textId="77777777" w:rsidR="00996781" w:rsidRDefault="00996781" w:rsidP="004C5748">
            <w:pPr>
              <w:spacing w:after="0"/>
              <w:jc w:val="left"/>
              <w:rPr>
                <w:szCs w:val="17"/>
              </w:rPr>
            </w:pPr>
          </w:p>
          <w:p w14:paraId="0B58E7CC" w14:textId="77777777" w:rsidR="00996781" w:rsidRDefault="00996781" w:rsidP="004C5748">
            <w:pPr>
              <w:spacing w:after="0"/>
              <w:jc w:val="left"/>
              <w:rPr>
                <w:szCs w:val="17"/>
              </w:rPr>
            </w:pPr>
          </w:p>
          <w:p w14:paraId="4D79D93F" w14:textId="77777777" w:rsidR="00996781" w:rsidRDefault="00996781" w:rsidP="004C5748">
            <w:pPr>
              <w:spacing w:after="0"/>
              <w:jc w:val="left"/>
              <w:rPr>
                <w:szCs w:val="17"/>
              </w:rPr>
            </w:pPr>
          </w:p>
          <w:p w14:paraId="7206F546" w14:textId="77777777" w:rsidR="00996781" w:rsidRDefault="00996781" w:rsidP="004C5748">
            <w:pPr>
              <w:spacing w:after="0"/>
              <w:jc w:val="left"/>
              <w:rPr>
                <w:szCs w:val="17"/>
              </w:rPr>
            </w:pPr>
          </w:p>
          <w:p w14:paraId="63B2A8AF" w14:textId="77777777" w:rsidR="00996781" w:rsidRDefault="00996781" w:rsidP="004C5748">
            <w:pPr>
              <w:spacing w:after="0"/>
              <w:jc w:val="left"/>
              <w:rPr>
                <w:szCs w:val="17"/>
              </w:rPr>
            </w:pPr>
          </w:p>
          <w:p w14:paraId="4D963ED7" w14:textId="77777777" w:rsidR="00996781" w:rsidRDefault="00996781" w:rsidP="004C5748">
            <w:pPr>
              <w:spacing w:after="0"/>
              <w:jc w:val="left"/>
              <w:rPr>
                <w:szCs w:val="17"/>
              </w:rPr>
            </w:pPr>
          </w:p>
          <w:p w14:paraId="42B09DA6" w14:textId="77777777" w:rsidR="00996781" w:rsidRDefault="00996781" w:rsidP="004C5748">
            <w:pPr>
              <w:spacing w:after="0"/>
              <w:jc w:val="left"/>
              <w:rPr>
                <w:szCs w:val="17"/>
              </w:rPr>
            </w:pPr>
          </w:p>
          <w:p w14:paraId="74089ED8" w14:textId="77777777" w:rsidR="00996781" w:rsidRDefault="00996781" w:rsidP="004C5748">
            <w:pPr>
              <w:spacing w:after="0"/>
              <w:jc w:val="left"/>
              <w:rPr>
                <w:szCs w:val="17"/>
              </w:rPr>
            </w:pPr>
          </w:p>
          <w:p w14:paraId="0F72F2A5" w14:textId="77777777" w:rsidR="00996781" w:rsidRDefault="00996781" w:rsidP="004C5748">
            <w:pPr>
              <w:spacing w:after="0"/>
              <w:jc w:val="left"/>
              <w:rPr>
                <w:szCs w:val="17"/>
              </w:rPr>
            </w:pPr>
          </w:p>
          <w:p w14:paraId="1556ECCF" w14:textId="77777777" w:rsidR="00996781" w:rsidRDefault="00996781" w:rsidP="004C5748">
            <w:pPr>
              <w:spacing w:after="0"/>
              <w:jc w:val="left"/>
              <w:rPr>
                <w:szCs w:val="17"/>
              </w:rPr>
            </w:pPr>
          </w:p>
          <w:p w14:paraId="79B1388F" w14:textId="77777777" w:rsidR="00996781" w:rsidRDefault="00996781" w:rsidP="004C5748">
            <w:pPr>
              <w:spacing w:after="0"/>
              <w:jc w:val="left"/>
              <w:rPr>
                <w:szCs w:val="17"/>
              </w:rPr>
            </w:pPr>
          </w:p>
          <w:p w14:paraId="3BC4CABE" w14:textId="77777777" w:rsidR="00996781" w:rsidRDefault="00996781" w:rsidP="004C5748">
            <w:pPr>
              <w:spacing w:after="0"/>
              <w:jc w:val="left"/>
              <w:rPr>
                <w:szCs w:val="17"/>
              </w:rPr>
            </w:pPr>
          </w:p>
          <w:p w14:paraId="0796F8BF" w14:textId="77777777" w:rsidR="00996781" w:rsidRDefault="00996781" w:rsidP="004C5748">
            <w:pPr>
              <w:spacing w:after="0"/>
              <w:jc w:val="left"/>
              <w:rPr>
                <w:szCs w:val="17"/>
              </w:rPr>
            </w:pPr>
          </w:p>
          <w:p w14:paraId="0DC6D46B" w14:textId="77777777" w:rsidR="00996781" w:rsidRDefault="00996781" w:rsidP="004C5748">
            <w:pPr>
              <w:spacing w:after="0"/>
              <w:jc w:val="left"/>
              <w:rPr>
                <w:szCs w:val="17"/>
              </w:rPr>
            </w:pPr>
          </w:p>
          <w:p w14:paraId="003E0611" w14:textId="77777777" w:rsidR="00996781" w:rsidRDefault="00996781" w:rsidP="004C5748">
            <w:pPr>
              <w:spacing w:after="0"/>
              <w:jc w:val="left"/>
              <w:rPr>
                <w:szCs w:val="17"/>
              </w:rPr>
            </w:pPr>
          </w:p>
          <w:p w14:paraId="2A553862" w14:textId="77777777" w:rsidR="00996781" w:rsidRDefault="00996781" w:rsidP="004C5748">
            <w:pPr>
              <w:spacing w:after="0"/>
              <w:jc w:val="left"/>
              <w:rPr>
                <w:szCs w:val="17"/>
              </w:rPr>
            </w:pPr>
          </w:p>
          <w:p w14:paraId="7796362A" w14:textId="77777777" w:rsidR="00996781" w:rsidRDefault="00996781" w:rsidP="004C5748">
            <w:pPr>
              <w:spacing w:after="0"/>
              <w:jc w:val="left"/>
              <w:rPr>
                <w:szCs w:val="17"/>
              </w:rPr>
            </w:pPr>
          </w:p>
          <w:p w14:paraId="5EFDB47C" w14:textId="77777777" w:rsidR="00996781" w:rsidRDefault="00996781" w:rsidP="004C5748">
            <w:pPr>
              <w:spacing w:after="0"/>
              <w:jc w:val="left"/>
              <w:rPr>
                <w:szCs w:val="17"/>
              </w:rPr>
            </w:pPr>
          </w:p>
          <w:p w14:paraId="4EEA414D" w14:textId="77777777" w:rsidR="00996781" w:rsidRDefault="00996781" w:rsidP="004C5748">
            <w:pPr>
              <w:spacing w:after="0"/>
              <w:jc w:val="left"/>
              <w:rPr>
                <w:szCs w:val="17"/>
              </w:rPr>
            </w:pPr>
          </w:p>
          <w:p w14:paraId="7861E035" w14:textId="39CC6189" w:rsidR="00996781" w:rsidRDefault="008C202E" w:rsidP="004C5748">
            <w:pPr>
              <w:spacing w:after="0"/>
              <w:jc w:val="left"/>
              <w:rPr>
                <w:szCs w:val="17"/>
              </w:rPr>
            </w:pPr>
            <w:r w:rsidRPr="00E11C90">
              <w:rPr>
                <w:szCs w:val="17"/>
              </w:rPr>
              <w:lastRenderedPageBreak/>
              <w:t>186(1)(3), 187(1), 188, 189, 190, 191(1), 192(1</w:t>
            </w:r>
            <w:r w:rsidR="00541F1C">
              <w:rPr>
                <w:szCs w:val="17"/>
              </w:rPr>
              <w:t>)</w:t>
            </w:r>
          </w:p>
          <w:p w14:paraId="719C8B25" w14:textId="77777777" w:rsidR="00996781" w:rsidRDefault="00996781" w:rsidP="004C5748">
            <w:pPr>
              <w:spacing w:after="0"/>
              <w:jc w:val="left"/>
              <w:rPr>
                <w:szCs w:val="17"/>
              </w:rPr>
            </w:pPr>
          </w:p>
          <w:p w14:paraId="2DAA46A7" w14:textId="77777777" w:rsidR="00996781" w:rsidRDefault="00996781" w:rsidP="004C5748">
            <w:pPr>
              <w:spacing w:after="0"/>
              <w:jc w:val="left"/>
              <w:rPr>
                <w:szCs w:val="17"/>
              </w:rPr>
            </w:pPr>
          </w:p>
          <w:p w14:paraId="5E4E67C1" w14:textId="77777777" w:rsidR="00996781" w:rsidRDefault="00996781" w:rsidP="004C5748">
            <w:pPr>
              <w:spacing w:after="0"/>
              <w:jc w:val="left"/>
              <w:rPr>
                <w:szCs w:val="17"/>
              </w:rPr>
            </w:pPr>
          </w:p>
          <w:p w14:paraId="76B0EA38" w14:textId="77777777" w:rsidR="00996781" w:rsidRDefault="00996781" w:rsidP="004C5748">
            <w:pPr>
              <w:spacing w:after="0"/>
              <w:jc w:val="left"/>
              <w:rPr>
                <w:szCs w:val="17"/>
              </w:rPr>
            </w:pPr>
          </w:p>
          <w:p w14:paraId="009CFAD7" w14:textId="77777777" w:rsidR="00996781" w:rsidRDefault="00996781" w:rsidP="004C5748">
            <w:pPr>
              <w:spacing w:after="0"/>
              <w:jc w:val="left"/>
              <w:rPr>
                <w:szCs w:val="17"/>
              </w:rPr>
            </w:pPr>
          </w:p>
          <w:p w14:paraId="0D1178D2" w14:textId="77777777" w:rsidR="00996781" w:rsidRDefault="00996781" w:rsidP="004C5748">
            <w:pPr>
              <w:spacing w:after="0"/>
              <w:jc w:val="left"/>
              <w:rPr>
                <w:szCs w:val="17"/>
              </w:rPr>
            </w:pPr>
          </w:p>
          <w:p w14:paraId="390DD621" w14:textId="77777777" w:rsidR="00996781" w:rsidRDefault="00996781" w:rsidP="004C5748">
            <w:pPr>
              <w:spacing w:after="0"/>
              <w:jc w:val="left"/>
              <w:rPr>
                <w:szCs w:val="17"/>
              </w:rPr>
            </w:pPr>
          </w:p>
          <w:p w14:paraId="41D9D91A" w14:textId="77777777" w:rsidR="00996781" w:rsidRDefault="00996781" w:rsidP="004C5748">
            <w:pPr>
              <w:spacing w:after="0"/>
              <w:jc w:val="left"/>
              <w:rPr>
                <w:szCs w:val="17"/>
              </w:rPr>
            </w:pPr>
          </w:p>
          <w:p w14:paraId="5BDBD0CB" w14:textId="77777777" w:rsidR="00996781" w:rsidRDefault="00996781" w:rsidP="004C5748">
            <w:pPr>
              <w:spacing w:after="0"/>
              <w:jc w:val="left"/>
              <w:rPr>
                <w:szCs w:val="17"/>
              </w:rPr>
            </w:pPr>
          </w:p>
          <w:p w14:paraId="02D47867" w14:textId="77777777" w:rsidR="00996781" w:rsidRDefault="00996781" w:rsidP="004C5748">
            <w:pPr>
              <w:spacing w:after="0"/>
              <w:jc w:val="left"/>
              <w:rPr>
                <w:szCs w:val="17"/>
              </w:rPr>
            </w:pPr>
          </w:p>
          <w:p w14:paraId="3FC96A43" w14:textId="77777777" w:rsidR="00996781" w:rsidRDefault="00996781" w:rsidP="004C5748">
            <w:pPr>
              <w:spacing w:after="0"/>
              <w:jc w:val="left"/>
              <w:rPr>
                <w:szCs w:val="17"/>
              </w:rPr>
            </w:pPr>
          </w:p>
          <w:p w14:paraId="355DF2FF" w14:textId="77777777" w:rsidR="00996781" w:rsidRDefault="00996781" w:rsidP="004C5748">
            <w:pPr>
              <w:spacing w:after="0"/>
              <w:jc w:val="left"/>
              <w:rPr>
                <w:szCs w:val="17"/>
              </w:rPr>
            </w:pPr>
          </w:p>
          <w:p w14:paraId="6233C396" w14:textId="77777777" w:rsidR="00996781" w:rsidRDefault="00996781" w:rsidP="004C5748">
            <w:pPr>
              <w:spacing w:after="0"/>
              <w:jc w:val="left"/>
              <w:rPr>
                <w:szCs w:val="17"/>
              </w:rPr>
            </w:pPr>
          </w:p>
          <w:p w14:paraId="040DAD0A" w14:textId="77777777" w:rsidR="00996781" w:rsidRDefault="00996781" w:rsidP="004C5748">
            <w:pPr>
              <w:spacing w:after="0"/>
              <w:jc w:val="left"/>
              <w:rPr>
                <w:szCs w:val="17"/>
              </w:rPr>
            </w:pPr>
          </w:p>
          <w:p w14:paraId="62BD7CD0" w14:textId="77777777" w:rsidR="00996781" w:rsidRDefault="00996781" w:rsidP="004C5748">
            <w:pPr>
              <w:spacing w:after="0"/>
              <w:jc w:val="left"/>
              <w:rPr>
                <w:szCs w:val="17"/>
              </w:rPr>
            </w:pPr>
          </w:p>
          <w:p w14:paraId="72752AB9" w14:textId="77777777" w:rsidR="00996781" w:rsidRDefault="00996781" w:rsidP="004C5748">
            <w:pPr>
              <w:spacing w:after="0"/>
              <w:jc w:val="left"/>
              <w:rPr>
                <w:szCs w:val="17"/>
              </w:rPr>
            </w:pPr>
          </w:p>
          <w:p w14:paraId="397D2FF6" w14:textId="77777777" w:rsidR="00996781" w:rsidRDefault="00996781" w:rsidP="004C5748">
            <w:pPr>
              <w:spacing w:after="0"/>
              <w:jc w:val="left"/>
              <w:rPr>
                <w:szCs w:val="17"/>
              </w:rPr>
            </w:pPr>
          </w:p>
          <w:p w14:paraId="7A00EAD1" w14:textId="77777777" w:rsidR="00996781" w:rsidRDefault="00996781" w:rsidP="004C5748">
            <w:pPr>
              <w:spacing w:after="0"/>
              <w:jc w:val="left"/>
              <w:rPr>
                <w:szCs w:val="17"/>
              </w:rPr>
            </w:pPr>
          </w:p>
          <w:p w14:paraId="18BACB3A" w14:textId="77777777" w:rsidR="00996781" w:rsidRDefault="00996781" w:rsidP="004C5748">
            <w:pPr>
              <w:spacing w:after="0"/>
              <w:jc w:val="left"/>
              <w:rPr>
                <w:szCs w:val="17"/>
              </w:rPr>
            </w:pPr>
          </w:p>
          <w:p w14:paraId="6952807B" w14:textId="77777777" w:rsidR="00996781" w:rsidRDefault="00996781" w:rsidP="004C5748">
            <w:pPr>
              <w:spacing w:after="0"/>
              <w:jc w:val="left"/>
              <w:rPr>
                <w:szCs w:val="17"/>
              </w:rPr>
            </w:pPr>
          </w:p>
          <w:p w14:paraId="397F3449" w14:textId="77777777" w:rsidR="00996781" w:rsidRDefault="00996781" w:rsidP="004C5748">
            <w:pPr>
              <w:spacing w:after="0"/>
              <w:jc w:val="left"/>
              <w:rPr>
                <w:szCs w:val="17"/>
              </w:rPr>
            </w:pPr>
          </w:p>
          <w:p w14:paraId="53978142" w14:textId="77777777" w:rsidR="00996781" w:rsidRDefault="00996781" w:rsidP="004C5748">
            <w:pPr>
              <w:spacing w:after="0"/>
              <w:jc w:val="left"/>
              <w:rPr>
                <w:szCs w:val="17"/>
              </w:rPr>
            </w:pPr>
          </w:p>
          <w:p w14:paraId="10125A0E" w14:textId="77777777" w:rsidR="00996781" w:rsidRDefault="00996781" w:rsidP="004C5748">
            <w:pPr>
              <w:spacing w:after="0"/>
              <w:jc w:val="left"/>
              <w:rPr>
                <w:szCs w:val="17"/>
              </w:rPr>
            </w:pPr>
          </w:p>
          <w:p w14:paraId="734624BD" w14:textId="77777777" w:rsidR="00996781" w:rsidRDefault="00996781" w:rsidP="004C5748">
            <w:pPr>
              <w:spacing w:after="0"/>
              <w:jc w:val="left"/>
              <w:rPr>
                <w:szCs w:val="17"/>
              </w:rPr>
            </w:pPr>
          </w:p>
          <w:p w14:paraId="41DABFD8" w14:textId="77777777" w:rsidR="00996781" w:rsidRDefault="00996781" w:rsidP="004C5748">
            <w:pPr>
              <w:spacing w:after="0"/>
              <w:jc w:val="left"/>
              <w:rPr>
                <w:szCs w:val="17"/>
              </w:rPr>
            </w:pPr>
          </w:p>
          <w:p w14:paraId="63B8ECF7" w14:textId="77777777" w:rsidR="00996781" w:rsidRDefault="00996781" w:rsidP="004C5748">
            <w:pPr>
              <w:spacing w:after="0"/>
              <w:jc w:val="left"/>
              <w:rPr>
                <w:szCs w:val="17"/>
              </w:rPr>
            </w:pPr>
          </w:p>
          <w:p w14:paraId="4ED38A27" w14:textId="77777777" w:rsidR="00996781" w:rsidRDefault="00996781" w:rsidP="004C5748">
            <w:pPr>
              <w:spacing w:after="0"/>
              <w:jc w:val="left"/>
              <w:rPr>
                <w:szCs w:val="17"/>
              </w:rPr>
            </w:pPr>
          </w:p>
          <w:p w14:paraId="3D686BF8" w14:textId="77777777" w:rsidR="00996781" w:rsidRDefault="00996781" w:rsidP="004C5748">
            <w:pPr>
              <w:spacing w:after="0"/>
              <w:jc w:val="left"/>
              <w:rPr>
                <w:szCs w:val="17"/>
              </w:rPr>
            </w:pPr>
          </w:p>
          <w:p w14:paraId="0B6CC0A3" w14:textId="77777777" w:rsidR="00996781" w:rsidRDefault="00996781" w:rsidP="004C5748">
            <w:pPr>
              <w:spacing w:after="0"/>
              <w:jc w:val="left"/>
              <w:rPr>
                <w:szCs w:val="17"/>
              </w:rPr>
            </w:pPr>
          </w:p>
          <w:p w14:paraId="7EF95BC7" w14:textId="77777777" w:rsidR="00996781" w:rsidRDefault="00996781" w:rsidP="004C5748">
            <w:pPr>
              <w:spacing w:after="0"/>
              <w:jc w:val="left"/>
              <w:rPr>
                <w:szCs w:val="17"/>
              </w:rPr>
            </w:pPr>
          </w:p>
          <w:p w14:paraId="01593357" w14:textId="77777777" w:rsidR="00996781" w:rsidRDefault="00996781" w:rsidP="004C5748">
            <w:pPr>
              <w:spacing w:after="0"/>
              <w:jc w:val="left"/>
              <w:rPr>
                <w:szCs w:val="17"/>
              </w:rPr>
            </w:pPr>
          </w:p>
          <w:p w14:paraId="3B05585D" w14:textId="77777777" w:rsidR="00996781" w:rsidRDefault="00996781" w:rsidP="004C5748">
            <w:pPr>
              <w:spacing w:after="0"/>
              <w:jc w:val="left"/>
              <w:rPr>
                <w:szCs w:val="17"/>
              </w:rPr>
            </w:pPr>
          </w:p>
          <w:p w14:paraId="5FA91FBE" w14:textId="77777777" w:rsidR="00996781" w:rsidRDefault="00996781" w:rsidP="004C5748">
            <w:pPr>
              <w:spacing w:after="0"/>
              <w:jc w:val="left"/>
              <w:rPr>
                <w:szCs w:val="17"/>
              </w:rPr>
            </w:pPr>
          </w:p>
          <w:p w14:paraId="36BAF1EB" w14:textId="77777777" w:rsidR="00996781" w:rsidRDefault="00996781" w:rsidP="004C5748">
            <w:pPr>
              <w:spacing w:after="0"/>
              <w:jc w:val="left"/>
              <w:rPr>
                <w:szCs w:val="17"/>
              </w:rPr>
            </w:pPr>
          </w:p>
          <w:p w14:paraId="6AFBC152" w14:textId="77777777" w:rsidR="00996781" w:rsidRDefault="00996781" w:rsidP="004C5748">
            <w:pPr>
              <w:spacing w:after="0"/>
              <w:jc w:val="left"/>
              <w:rPr>
                <w:szCs w:val="17"/>
              </w:rPr>
            </w:pPr>
          </w:p>
          <w:p w14:paraId="0CD958A2" w14:textId="77777777" w:rsidR="00996781" w:rsidRDefault="00996781" w:rsidP="004C5748">
            <w:pPr>
              <w:spacing w:after="0"/>
              <w:jc w:val="left"/>
              <w:rPr>
                <w:szCs w:val="17"/>
              </w:rPr>
            </w:pPr>
          </w:p>
          <w:p w14:paraId="28AFB8C9" w14:textId="77777777" w:rsidR="00996781" w:rsidRDefault="00996781" w:rsidP="004C5748">
            <w:pPr>
              <w:spacing w:after="0"/>
              <w:jc w:val="left"/>
              <w:rPr>
                <w:szCs w:val="17"/>
              </w:rPr>
            </w:pPr>
          </w:p>
          <w:p w14:paraId="4C589CE6" w14:textId="77777777" w:rsidR="00996781" w:rsidRDefault="00996781" w:rsidP="004C5748">
            <w:pPr>
              <w:spacing w:after="0"/>
              <w:jc w:val="left"/>
              <w:rPr>
                <w:szCs w:val="17"/>
              </w:rPr>
            </w:pPr>
          </w:p>
          <w:p w14:paraId="43E2886A" w14:textId="77777777" w:rsidR="00996781" w:rsidRDefault="00996781" w:rsidP="004C5748">
            <w:pPr>
              <w:spacing w:after="0"/>
              <w:jc w:val="left"/>
              <w:rPr>
                <w:szCs w:val="17"/>
              </w:rPr>
            </w:pPr>
          </w:p>
          <w:p w14:paraId="3955D76C" w14:textId="77777777" w:rsidR="00996781" w:rsidRDefault="00996781" w:rsidP="004C5748">
            <w:pPr>
              <w:spacing w:after="0"/>
              <w:jc w:val="left"/>
              <w:rPr>
                <w:szCs w:val="17"/>
              </w:rPr>
            </w:pPr>
          </w:p>
          <w:p w14:paraId="0FB40E5B" w14:textId="77777777" w:rsidR="00996781" w:rsidRDefault="00996781" w:rsidP="004C5748">
            <w:pPr>
              <w:spacing w:after="0"/>
              <w:jc w:val="left"/>
              <w:rPr>
                <w:szCs w:val="17"/>
              </w:rPr>
            </w:pPr>
          </w:p>
          <w:p w14:paraId="11B58F3D" w14:textId="77777777" w:rsidR="00996781" w:rsidRDefault="00996781" w:rsidP="004C5748">
            <w:pPr>
              <w:spacing w:after="0"/>
              <w:jc w:val="left"/>
              <w:rPr>
                <w:szCs w:val="17"/>
              </w:rPr>
            </w:pPr>
          </w:p>
          <w:p w14:paraId="52276C02" w14:textId="77777777" w:rsidR="00996781" w:rsidRDefault="00996781" w:rsidP="004C5748">
            <w:pPr>
              <w:spacing w:after="0"/>
              <w:jc w:val="left"/>
              <w:rPr>
                <w:szCs w:val="17"/>
              </w:rPr>
            </w:pPr>
          </w:p>
          <w:p w14:paraId="138A9759" w14:textId="77777777" w:rsidR="00996781" w:rsidRDefault="00996781" w:rsidP="004C5748">
            <w:pPr>
              <w:spacing w:after="0"/>
              <w:jc w:val="left"/>
              <w:rPr>
                <w:szCs w:val="17"/>
              </w:rPr>
            </w:pPr>
          </w:p>
          <w:p w14:paraId="264AC7F4" w14:textId="77777777" w:rsidR="00996781" w:rsidRDefault="00996781" w:rsidP="004C5748">
            <w:pPr>
              <w:spacing w:after="0"/>
              <w:jc w:val="left"/>
              <w:rPr>
                <w:szCs w:val="17"/>
              </w:rPr>
            </w:pPr>
          </w:p>
          <w:p w14:paraId="10590265" w14:textId="77777777" w:rsidR="00996781" w:rsidRDefault="00996781" w:rsidP="004C5748">
            <w:pPr>
              <w:spacing w:after="0"/>
              <w:jc w:val="left"/>
              <w:rPr>
                <w:szCs w:val="17"/>
              </w:rPr>
            </w:pPr>
          </w:p>
          <w:p w14:paraId="1F705D62" w14:textId="77777777" w:rsidR="00996781" w:rsidRDefault="00996781" w:rsidP="004C5748">
            <w:pPr>
              <w:spacing w:after="0"/>
              <w:jc w:val="left"/>
              <w:rPr>
                <w:szCs w:val="17"/>
              </w:rPr>
            </w:pPr>
          </w:p>
          <w:p w14:paraId="0DB334A1" w14:textId="77777777" w:rsidR="00996781" w:rsidRDefault="00996781" w:rsidP="004C5748">
            <w:pPr>
              <w:spacing w:after="0"/>
              <w:jc w:val="left"/>
              <w:rPr>
                <w:szCs w:val="17"/>
              </w:rPr>
            </w:pPr>
          </w:p>
          <w:p w14:paraId="48CB9E1C" w14:textId="77777777" w:rsidR="00996781" w:rsidRDefault="00996781" w:rsidP="004C5748">
            <w:pPr>
              <w:spacing w:after="0"/>
              <w:jc w:val="left"/>
              <w:rPr>
                <w:szCs w:val="17"/>
              </w:rPr>
            </w:pPr>
          </w:p>
          <w:p w14:paraId="57B395EE" w14:textId="77777777" w:rsidR="00996781" w:rsidRDefault="00996781" w:rsidP="004C5748">
            <w:pPr>
              <w:spacing w:after="0"/>
              <w:jc w:val="left"/>
              <w:rPr>
                <w:szCs w:val="17"/>
              </w:rPr>
            </w:pPr>
          </w:p>
          <w:p w14:paraId="4D67F497" w14:textId="77777777" w:rsidR="00996781" w:rsidRDefault="00996781" w:rsidP="004C5748">
            <w:pPr>
              <w:spacing w:after="0"/>
              <w:jc w:val="left"/>
              <w:rPr>
                <w:szCs w:val="17"/>
              </w:rPr>
            </w:pPr>
          </w:p>
          <w:p w14:paraId="4CF4E3D1" w14:textId="77777777" w:rsidR="00996781" w:rsidRDefault="00996781" w:rsidP="004C5748">
            <w:pPr>
              <w:spacing w:after="0"/>
              <w:jc w:val="left"/>
              <w:rPr>
                <w:szCs w:val="17"/>
              </w:rPr>
            </w:pPr>
          </w:p>
          <w:p w14:paraId="20AB25E4" w14:textId="77777777" w:rsidR="00996781" w:rsidRDefault="00996781" w:rsidP="004C5748">
            <w:pPr>
              <w:spacing w:after="0"/>
              <w:jc w:val="left"/>
              <w:rPr>
                <w:szCs w:val="17"/>
              </w:rPr>
            </w:pPr>
          </w:p>
          <w:p w14:paraId="0D4B236C" w14:textId="77777777" w:rsidR="00996781" w:rsidRDefault="00996781" w:rsidP="004C5748">
            <w:pPr>
              <w:spacing w:after="0"/>
              <w:jc w:val="left"/>
              <w:rPr>
                <w:szCs w:val="17"/>
              </w:rPr>
            </w:pPr>
          </w:p>
          <w:p w14:paraId="463553B3" w14:textId="77777777" w:rsidR="00996781" w:rsidRDefault="00996781" w:rsidP="004C5748">
            <w:pPr>
              <w:spacing w:after="0"/>
              <w:jc w:val="left"/>
              <w:rPr>
                <w:szCs w:val="17"/>
              </w:rPr>
            </w:pPr>
          </w:p>
          <w:p w14:paraId="481F337E" w14:textId="77777777" w:rsidR="00996781" w:rsidRDefault="00996781" w:rsidP="004C5748">
            <w:pPr>
              <w:spacing w:after="0"/>
              <w:jc w:val="left"/>
              <w:rPr>
                <w:szCs w:val="17"/>
              </w:rPr>
            </w:pPr>
          </w:p>
          <w:p w14:paraId="60909E58" w14:textId="77777777" w:rsidR="00996781" w:rsidRDefault="00996781" w:rsidP="004C5748">
            <w:pPr>
              <w:spacing w:after="0"/>
              <w:jc w:val="left"/>
              <w:rPr>
                <w:szCs w:val="17"/>
              </w:rPr>
            </w:pPr>
          </w:p>
          <w:p w14:paraId="4CEEFE6B" w14:textId="77777777" w:rsidR="00996781" w:rsidRDefault="00996781" w:rsidP="004C5748">
            <w:pPr>
              <w:spacing w:after="0"/>
              <w:jc w:val="left"/>
              <w:rPr>
                <w:szCs w:val="17"/>
              </w:rPr>
            </w:pPr>
          </w:p>
          <w:p w14:paraId="18C266C6" w14:textId="77777777" w:rsidR="00996781" w:rsidRDefault="00996781" w:rsidP="004C5748">
            <w:pPr>
              <w:spacing w:after="0"/>
              <w:jc w:val="left"/>
              <w:rPr>
                <w:szCs w:val="17"/>
              </w:rPr>
            </w:pPr>
          </w:p>
          <w:p w14:paraId="58144C34" w14:textId="77777777" w:rsidR="00996781" w:rsidRDefault="00996781" w:rsidP="004C5748">
            <w:pPr>
              <w:spacing w:after="0"/>
              <w:jc w:val="left"/>
              <w:rPr>
                <w:szCs w:val="17"/>
              </w:rPr>
            </w:pPr>
          </w:p>
          <w:p w14:paraId="5D75F04A" w14:textId="77777777" w:rsidR="00996781" w:rsidRDefault="00996781" w:rsidP="004C5748">
            <w:pPr>
              <w:spacing w:after="0"/>
              <w:jc w:val="left"/>
              <w:rPr>
                <w:szCs w:val="17"/>
              </w:rPr>
            </w:pPr>
          </w:p>
          <w:p w14:paraId="062CD4E6" w14:textId="77777777" w:rsidR="00996781" w:rsidRDefault="00996781" w:rsidP="004C5748">
            <w:pPr>
              <w:spacing w:after="0"/>
              <w:jc w:val="left"/>
              <w:rPr>
                <w:szCs w:val="17"/>
              </w:rPr>
            </w:pPr>
          </w:p>
          <w:p w14:paraId="17B6A9B0" w14:textId="77777777" w:rsidR="00996781" w:rsidRDefault="00996781" w:rsidP="004C5748">
            <w:pPr>
              <w:spacing w:after="0"/>
              <w:jc w:val="left"/>
              <w:rPr>
                <w:szCs w:val="17"/>
              </w:rPr>
            </w:pPr>
          </w:p>
          <w:p w14:paraId="557895DF" w14:textId="77777777" w:rsidR="00996781" w:rsidRDefault="00996781" w:rsidP="004C5748">
            <w:pPr>
              <w:spacing w:after="0"/>
              <w:jc w:val="left"/>
              <w:rPr>
                <w:szCs w:val="17"/>
              </w:rPr>
            </w:pPr>
          </w:p>
          <w:p w14:paraId="24FBD6CB" w14:textId="77777777" w:rsidR="00996781" w:rsidRDefault="00996781" w:rsidP="004C5748">
            <w:pPr>
              <w:spacing w:after="0"/>
              <w:jc w:val="left"/>
              <w:rPr>
                <w:szCs w:val="17"/>
              </w:rPr>
            </w:pPr>
          </w:p>
          <w:p w14:paraId="035FEADF" w14:textId="77777777" w:rsidR="00996781" w:rsidRDefault="00996781" w:rsidP="004C5748">
            <w:pPr>
              <w:spacing w:after="0"/>
              <w:jc w:val="left"/>
              <w:rPr>
                <w:szCs w:val="17"/>
              </w:rPr>
            </w:pPr>
          </w:p>
          <w:p w14:paraId="5F372F26" w14:textId="77777777" w:rsidR="00996781" w:rsidRDefault="00996781" w:rsidP="004C5748">
            <w:pPr>
              <w:spacing w:after="0"/>
              <w:jc w:val="left"/>
              <w:rPr>
                <w:szCs w:val="17"/>
              </w:rPr>
            </w:pPr>
          </w:p>
          <w:p w14:paraId="469B82CC" w14:textId="77777777" w:rsidR="00996781" w:rsidRDefault="00996781" w:rsidP="004C5748">
            <w:pPr>
              <w:spacing w:after="0"/>
              <w:jc w:val="left"/>
              <w:rPr>
                <w:szCs w:val="17"/>
              </w:rPr>
            </w:pPr>
          </w:p>
          <w:p w14:paraId="6DFBE76A" w14:textId="77777777" w:rsidR="00996781" w:rsidRDefault="00996781" w:rsidP="004C5748">
            <w:pPr>
              <w:spacing w:after="0"/>
              <w:jc w:val="left"/>
              <w:rPr>
                <w:szCs w:val="17"/>
              </w:rPr>
            </w:pPr>
          </w:p>
          <w:p w14:paraId="28A76324" w14:textId="77777777" w:rsidR="00996781" w:rsidRPr="00E11C90" w:rsidRDefault="00996781" w:rsidP="004C5748">
            <w:pPr>
              <w:spacing w:after="0"/>
              <w:jc w:val="left"/>
              <w:rPr>
                <w:szCs w:val="17"/>
              </w:rPr>
            </w:pPr>
          </w:p>
        </w:tc>
        <w:tc>
          <w:tcPr>
            <w:tcW w:w="851" w:type="dxa"/>
          </w:tcPr>
          <w:p w14:paraId="7E07EFF4" w14:textId="77777777" w:rsidR="003F483F" w:rsidRDefault="003F483F" w:rsidP="004C5748">
            <w:pPr>
              <w:spacing w:after="0"/>
              <w:jc w:val="center"/>
              <w:rPr>
                <w:szCs w:val="17"/>
              </w:rPr>
            </w:pPr>
            <w:r w:rsidRPr="00E11C90">
              <w:rPr>
                <w:szCs w:val="17"/>
              </w:rPr>
              <w:lastRenderedPageBreak/>
              <w:t>1</w:t>
            </w:r>
          </w:p>
          <w:p w14:paraId="758A4640" w14:textId="77777777" w:rsidR="00F329B4" w:rsidRDefault="00F329B4" w:rsidP="004C5748">
            <w:pPr>
              <w:spacing w:after="0"/>
              <w:jc w:val="center"/>
              <w:rPr>
                <w:szCs w:val="17"/>
              </w:rPr>
            </w:pPr>
          </w:p>
          <w:p w14:paraId="65B42832" w14:textId="77777777" w:rsidR="00F329B4" w:rsidRDefault="00F329B4" w:rsidP="004C5748">
            <w:pPr>
              <w:spacing w:after="0"/>
              <w:jc w:val="center"/>
              <w:rPr>
                <w:szCs w:val="17"/>
              </w:rPr>
            </w:pPr>
          </w:p>
          <w:p w14:paraId="2AB2F594" w14:textId="77777777" w:rsidR="00F329B4" w:rsidRDefault="00F329B4" w:rsidP="004C5748">
            <w:pPr>
              <w:spacing w:after="0"/>
              <w:jc w:val="center"/>
              <w:rPr>
                <w:szCs w:val="17"/>
              </w:rPr>
            </w:pPr>
          </w:p>
          <w:p w14:paraId="19FD577A" w14:textId="77777777" w:rsidR="00F329B4" w:rsidRDefault="00F329B4" w:rsidP="004C5748">
            <w:pPr>
              <w:spacing w:after="0"/>
              <w:jc w:val="center"/>
              <w:rPr>
                <w:szCs w:val="17"/>
              </w:rPr>
            </w:pPr>
          </w:p>
          <w:p w14:paraId="682F0927" w14:textId="77777777" w:rsidR="00F329B4" w:rsidRDefault="00F329B4" w:rsidP="004C5748">
            <w:pPr>
              <w:spacing w:after="0"/>
              <w:jc w:val="center"/>
              <w:rPr>
                <w:szCs w:val="17"/>
              </w:rPr>
            </w:pPr>
          </w:p>
          <w:p w14:paraId="757AB206" w14:textId="77777777" w:rsidR="00F329B4" w:rsidRDefault="00F329B4" w:rsidP="004C5748">
            <w:pPr>
              <w:spacing w:after="0"/>
              <w:jc w:val="center"/>
              <w:rPr>
                <w:szCs w:val="17"/>
              </w:rPr>
            </w:pPr>
          </w:p>
          <w:p w14:paraId="1F485A25" w14:textId="77777777" w:rsidR="00F329B4" w:rsidRDefault="00F329B4" w:rsidP="004C5748">
            <w:pPr>
              <w:spacing w:after="0"/>
              <w:jc w:val="center"/>
              <w:rPr>
                <w:szCs w:val="17"/>
              </w:rPr>
            </w:pPr>
          </w:p>
          <w:p w14:paraId="4902997D" w14:textId="77777777" w:rsidR="00F329B4" w:rsidRDefault="00F329B4" w:rsidP="004C5748">
            <w:pPr>
              <w:spacing w:after="0"/>
              <w:jc w:val="center"/>
              <w:rPr>
                <w:szCs w:val="17"/>
              </w:rPr>
            </w:pPr>
          </w:p>
          <w:p w14:paraId="0964F9AB" w14:textId="77777777" w:rsidR="00F329B4" w:rsidRDefault="00F329B4" w:rsidP="004C5748">
            <w:pPr>
              <w:spacing w:after="0"/>
              <w:jc w:val="center"/>
              <w:rPr>
                <w:szCs w:val="17"/>
              </w:rPr>
            </w:pPr>
          </w:p>
          <w:p w14:paraId="5CD757BC" w14:textId="77777777" w:rsidR="00F329B4" w:rsidRDefault="00F329B4" w:rsidP="004C5748">
            <w:pPr>
              <w:spacing w:after="0"/>
              <w:jc w:val="center"/>
              <w:rPr>
                <w:szCs w:val="17"/>
              </w:rPr>
            </w:pPr>
          </w:p>
          <w:p w14:paraId="59BB5DEC" w14:textId="77777777" w:rsidR="00F329B4" w:rsidRDefault="00F329B4" w:rsidP="004C5748">
            <w:pPr>
              <w:spacing w:after="0"/>
              <w:jc w:val="center"/>
              <w:rPr>
                <w:szCs w:val="17"/>
              </w:rPr>
            </w:pPr>
          </w:p>
          <w:p w14:paraId="50C65FDB" w14:textId="77777777" w:rsidR="00F329B4" w:rsidRDefault="00F329B4" w:rsidP="004C5748">
            <w:pPr>
              <w:spacing w:after="0"/>
              <w:jc w:val="center"/>
              <w:rPr>
                <w:szCs w:val="17"/>
              </w:rPr>
            </w:pPr>
          </w:p>
          <w:p w14:paraId="03352E04" w14:textId="77777777" w:rsidR="00F329B4" w:rsidRDefault="00F329B4" w:rsidP="004C5748">
            <w:pPr>
              <w:spacing w:after="0"/>
              <w:jc w:val="center"/>
              <w:rPr>
                <w:szCs w:val="17"/>
              </w:rPr>
            </w:pPr>
          </w:p>
          <w:p w14:paraId="007A67DB" w14:textId="77777777" w:rsidR="00F329B4" w:rsidRDefault="00F329B4" w:rsidP="004C5748">
            <w:pPr>
              <w:spacing w:after="0"/>
              <w:jc w:val="center"/>
              <w:rPr>
                <w:szCs w:val="17"/>
              </w:rPr>
            </w:pPr>
          </w:p>
          <w:p w14:paraId="553BC6C4" w14:textId="77777777" w:rsidR="00F329B4" w:rsidRDefault="00F329B4" w:rsidP="004C5748">
            <w:pPr>
              <w:spacing w:after="0"/>
              <w:jc w:val="center"/>
              <w:rPr>
                <w:szCs w:val="17"/>
              </w:rPr>
            </w:pPr>
          </w:p>
          <w:p w14:paraId="08057F7F" w14:textId="77777777" w:rsidR="00F329B4" w:rsidRDefault="00F329B4" w:rsidP="004C5748">
            <w:pPr>
              <w:spacing w:after="0"/>
              <w:jc w:val="center"/>
              <w:rPr>
                <w:szCs w:val="17"/>
              </w:rPr>
            </w:pPr>
          </w:p>
          <w:p w14:paraId="46338DB5" w14:textId="77777777" w:rsidR="00F329B4" w:rsidRDefault="00F329B4" w:rsidP="004C5748">
            <w:pPr>
              <w:spacing w:after="0"/>
              <w:jc w:val="center"/>
              <w:rPr>
                <w:szCs w:val="17"/>
              </w:rPr>
            </w:pPr>
          </w:p>
          <w:p w14:paraId="4AC6E525" w14:textId="77777777" w:rsidR="00F329B4" w:rsidRDefault="00F329B4" w:rsidP="004C5748">
            <w:pPr>
              <w:spacing w:after="0"/>
              <w:jc w:val="center"/>
              <w:rPr>
                <w:szCs w:val="17"/>
              </w:rPr>
            </w:pPr>
          </w:p>
          <w:p w14:paraId="159D0735" w14:textId="77777777" w:rsidR="00F329B4" w:rsidRDefault="00F329B4" w:rsidP="004C5748">
            <w:pPr>
              <w:spacing w:after="0"/>
              <w:jc w:val="center"/>
              <w:rPr>
                <w:szCs w:val="17"/>
              </w:rPr>
            </w:pPr>
          </w:p>
          <w:p w14:paraId="24728835" w14:textId="77777777" w:rsidR="00F329B4" w:rsidRDefault="00F329B4" w:rsidP="004C5748">
            <w:pPr>
              <w:spacing w:after="0"/>
              <w:jc w:val="center"/>
              <w:rPr>
                <w:szCs w:val="17"/>
              </w:rPr>
            </w:pPr>
          </w:p>
          <w:p w14:paraId="28B69831" w14:textId="77777777" w:rsidR="00F329B4" w:rsidRDefault="00F329B4" w:rsidP="004C5748">
            <w:pPr>
              <w:spacing w:after="0"/>
              <w:jc w:val="center"/>
              <w:rPr>
                <w:szCs w:val="17"/>
              </w:rPr>
            </w:pPr>
          </w:p>
          <w:p w14:paraId="19D2FE3E" w14:textId="77777777" w:rsidR="00F329B4" w:rsidRDefault="00F329B4" w:rsidP="004C5748">
            <w:pPr>
              <w:spacing w:after="0"/>
              <w:jc w:val="center"/>
              <w:rPr>
                <w:szCs w:val="17"/>
              </w:rPr>
            </w:pPr>
          </w:p>
          <w:p w14:paraId="44EA7A4B" w14:textId="77777777" w:rsidR="00F329B4" w:rsidRDefault="00F329B4" w:rsidP="004C5748">
            <w:pPr>
              <w:spacing w:after="0"/>
              <w:jc w:val="center"/>
              <w:rPr>
                <w:szCs w:val="17"/>
              </w:rPr>
            </w:pPr>
          </w:p>
          <w:p w14:paraId="41BA2172" w14:textId="77777777" w:rsidR="00F329B4" w:rsidRDefault="00F329B4" w:rsidP="004C5748">
            <w:pPr>
              <w:spacing w:after="0"/>
              <w:jc w:val="center"/>
              <w:rPr>
                <w:szCs w:val="17"/>
              </w:rPr>
            </w:pPr>
          </w:p>
          <w:p w14:paraId="0861E8C6" w14:textId="77777777" w:rsidR="00F329B4" w:rsidRDefault="00F329B4" w:rsidP="004C5748">
            <w:pPr>
              <w:spacing w:after="0"/>
              <w:jc w:val="center"/>
              <w:rPr>
                <w:szCs w:val="17"/>
              </w:rPr>
            </w:pPr>
          </w:p>
          <w:p w14:paraId="3B8532A4" w14:textId="77777777" w:rsidR="00F329B4" w:rsidRDefault="00F329B4" w:rsidP="004C5748">
            <w:pPr>
              <w:spacing w:after="0"/>
              <w:jc w:val="center"/>
              <w:rPr>
                <w:szCs w:val="17"/>
              </w:rPr>
            </w:pPr>
          </w:p>
          <w:p w14:paraId="62DDD283" w14:textId="77777777" w:rsidR="00F329B4" w:rsidRDefault="00F329B4" w:rsidP="004C5748">
            <w:pPr>
              <w:spacing w:after="0"/>
              <w:jc w:val="center"/>
              <w:rPr>
                <w:szCs w:val="17"/>
              </w:rPr>
            </w:pPr>
          </w:p>
          <w:p w14:paraId="5AB05B03" w14:textId="77777777" w:rsidR="00F329B4" w:rsidRDefault="00F329B4" w:rsidP="004C5748">
            <w:pPr>
              <w:spacing w:after="0"/>
              <w:jc w:val="center"/>
              <w:rPr>
                <w:szCs w:val="17"/>
              </w:rPr>
            </w:pPr>
          </w:p>
          <w:p w14:paraId="34DC8C2B" w14:textId="77777777" w:rsidR="00F329B4" w:rsidRDefault="00F329B4" w:rsidP="004C5748">
            <w:pPr>
              <w:spacing w:after="0"/>
              <w:jc w:val="center"/>
              <w:rPr>
                <w:szCs w:val="17"/>
              </w:rPr>
            </w:pPr>
          </w:p>
          <w:p w14:paraId="15E875A1" w14:textId="77777777" w:rsidR="00F329B4" w:rsidRDefault="00F329B4" w:rsidP="004C5748">
            <w:pPr>
              <w:spacing w:after="0"/>
              <w:jc w:val="center"/>
              <w:rPr>
                <w:szCs w:val="17"/>
              </w:rPr>
            </w:pPr>
          </w:p>
          <w:p w14:paraId="0DE5C118" w14:textId="77777777" w:rsidR="00F329B4" w:rsidRDefault="00F329B4" w:rsidP="004C5748">
            <w:pPr>
              <w:spacing w:after="0"/>
              <w:jc w:val="center"/>
              <w:rPr>
                <w:szCs w:val="17"/>
              </w:rPr>
            </w:pPr>
          </w:p>
          <w:p w14:paraId="61F8C28B" w14:textId="77777777" w:rsidR="00F329B4" w:rsidRDefault="00F329B4" w:rsidP="004C5748">
            <w:pPr>
              <w:spacing w:after="0"/>
              <w:jc w:val="center"/>
              <w:rPr>
                <w:szCs w:val="17"/>
              </w:rPr>
            </w:pPr>
          </w:p>
          <w:p w14:paraId="49DC2415" w14:textId="77777777" w:rsidR="00F329B4" w:rsidRDefault="00F329B4" w:rsidP="004C5748">
            <w:pPr>
              <w:spacing w:after="0"/>
              <w:jc w:val="center"/>
              <w:rPr>
                <w:szCs w:val="17"/>
              </w:rPr>
            </w:pPr>
          </w:p>
          <w:p w14:paraId="324B5C36" w14:textId="77777777" w:rsidR="00F329B4" w:rsidRDefault="00F329B4" w:rsidP="004C5748">
            <w:pPr>
              <w:spacing w:after="0"/>
              <w:jc w:val="center"/>
              <w:rPr>
                <w:szCs w:val="17"/>
              </w:rPr>
            </w:pPr>
          </w:p>
          <w:p w14:paraId="51A2A2A8" w14:textId="77777777" w:rsidR="00F329B4" w:rsidRDefault="00F329B4" w:rsidP="004C5748">
            <w:pPr>
              <w:spacing w:after="0"/>
              <w:jc w:val="center"/>
              <w:rPr>
                <w:szCs w:val="17"/>
              </w:rPr>
            </w:pPr>
          </w:p>
          <w:p w14:paraId="2863B7B3" w14:textId="77777777" w:rsidR="00F329B4" w:rsidRDefault="00F329B4" w:rsidP="004C5748">
            <w:pPr>
              <w:spacing w:after="0"/>
              <w:jc w:val="center"/>
              <w:rPr>
                <w:szCs w:val="17"/>
              </w:rPr>
            </w:pPr>
          </w:p>
          <w:p w14:paraId="354C71F3" w14:textId="77777777" w:rsidR="00F329B4" w:rsidRDefault="00F329B4" w:rsidP="004C5748">
            <w:pPr>
              <w:spacing w:after="0"/>
              <w:jc w:val="center"/>
              <w:rPr>
                <w:szCs w:val="17"/>
              </w:rPr>
            </w:pPr>
          </w:p>
          <w:p w14:paraId="5FEEA6B2" w14:textId="77777777" w:rsidR="00F329B4" w:rsidRDefault="00F329B4" w:rsidP="004C5748">
            <w:pPr>
              <w:spacing w:after="0"/>
              <w:jc w:val="center"/>
              <w:rPr>
                <w:szCs w:val="17"/>
              </w:rPr>
            </w:pPr>
          </w:p>
          <w:p w14:paraId="3428A0B5" w14:textId="77777777" w:rsidR="00F329B4" w:rsidRDefault="00F329B4" w:rsidP="004C5748">
            <w:pPr>
              <w:spacing w:after="0"/>
              <w:jc w:val="center"/>
              <w:rPr>
                <w:szCs w:val="17"/>
              </w:rPr>
            </w:pPr>
          </w:p>
          <w:p w14:paraId="38A1F988" w14:textId="77777777" w:rsidR="00F329B4" w:rsidRDefault="00F329B4" w:rsidP="004C5748">
            <w:pPr>
              <w:spacing w:after="0"/>
              <w:jc w:val="center"/>
              <w:rPr>
                <w:szCs w:val="17"/>
              </w:rPr>
            </w:pPr>
          </w:p>
          <w:p w14:paraId="35F24952" w14:textId="77777777" w:rsidR="00F329B4" w:rsidRDefault="00F329B4" w:rsidP="004C5748">
            <w:pPr>
              <w:spacing w:after="0"/>
              <w:jc w:val="center"/>
              <w:rPr>
                <w:szCs w:val="17"/>
              </w:rPr>
            </w:pPr>
          </w:p>
          <w:p w14:paraId="5FFDC124" w14:textId="77777777" w:rsidR="00F329B4" w:rsidRDefault="00F329B4" w:rsidP="004C5748">
            <w:pPr>
              <w:spacing w:after="0"/>
              <w:jc w:val="center"/>
              <w:rPr>
                <w:szCs w:val="17"/>
              </w:rPr>
            </w:pPr>
          </w:p>
          <w:p w14:paraId="5F4763CB" w14:textId="77777777" w:rsidR="00F329B4" w:rsidRDefault="00F329B4" w:rsidP="004C5748">
            <w:pPr>
              <w:spacing w:after="0"/>
              <w:jc w:val="center"/>
              <w:rPr>
                <w:szCs w:val="17"/>
              </w:rPr>
            </w:pPr>
          </w:p>
          <w:p w14:paraId="49A1311B" w14:textId="77777777" w:rsidR="00F329B4" w:rsidRDefault="00F329B4" w:rsidP="004C5748">
            <w:pPr>
              <w:spacing w:after="0"/>
              <w:jc w:val="center"/>
              <w:rPr>
                <w:szCs w:val="17"/>
              </w:rPr>
            </w:pPr>
          </w:p>
          <w:p w14:paraId="552837C4" w14:textId="77777777" w:rsidR="00F329B4" w:rsidRDefault="00F329B4" w:rsidP="004C5748">
            <w:pPr>
              <w:spacing w:after="0"/>
              <w:jc w:val="center"/>
              <w:rPr>
                <w:szCs w:val="17"/>
              </w:rPr>
            </w:pPr>
          </w:p>
          <w:p w14:paraId="5385219E" w14:textId="77777777" w:rsidR="00F329B4" w:rsidRDefault="00F329B4" w:rsidP="004C5748">
            <w:pPr>
              <w:spacing w:after="0"/>
              <w:jc w:val="center"/>
              <w:rPr>
                <w:szCs w:val="17"/>
              </w:rPr>
            </w:pPr>
          </w:p>
          <w:p w14:paraId="5EE1857D" w14:textId="77777777" w:rsidR="00F329B4" w:rsidRDefault="00F329B4" w:rsidP="004C5748">
            <w:pPr>
              <w:spacing w:after="0"/>
              <w:jc w:val="center"/>
              <w:rPr>
                <w:szCs w:val="17"/>
              </w:rPr>
            </w:pPr>
          </w:p>
          <w:p w14:paraId="627F2DEC" w14:textId="77777777" w:rsidR="00F329B4" w:rsidRDefault="00F329B4" w:rsidP="004C5748">
            <w:pPr>
              <w:spacing w:after="0"/>
              <w:jc w:val="center"/>
              <w:rPr>
                <w:szCs w:val="17"/>
              </w:rPr>
            </w:pPr>
          </w:p>
          <w:p w14:paraId="76450B20" w14:textId="77777777" w:rsidR="00F329B4" w:rsidRDefault="00F329B4" w:rsidP="004C5748">
            <w:pPr>
              <w:spacing w:after="0"/>
              <w:jc w:val="center"/>
              <w:rPr>
                <w:szCs w:val="17"/>
              </w:rPr>
            </w:pPr>
          </w:p>
          <w:p w14:paraId="1C6AF799" w14:textId="77777777" w:rsidR="00F329B4" w:rsidRDefault="00F329B4" w:rsidP="004C5748">
            <w:pPr>
              <w:spacing w:after="0"/>
              <w:jc w:val="center"/>
              <w:rPr>
                <w:szCs w:val="17"/>
              </w:rPr>
            </w:pPr>
          </w:p>
          <w:p w14:paraId="560BF147" w14:textId="77777777" w:rsidR="00F329B4" w:rsidRDefault="00F329B4" w:rsidP="004C5748">
            <w:pPr>
              <w:spacing w:after="0"/>
              <w:jc w:val="center"/>
              <w:rPr>
                <w:szCs w:val="17"/>
              </w:rPr>
            </w:pPr>
          </w:p>
          <w:p w14:paraId="21D2F4A2" w14:textId="77777777" w:rsidR="00F329B4" w:rsidRDefault="00F329B4" w:rsidP="004C5748">
            <w:pPr>
              <w:spacing w:after="0"/>
              <w:jc w:val="center"/>
              <w:rPr>
                <w:szCs w:val="17"/>
              </w:rPr>
            </w:pPr>
          </w:p>
          <w:p w14:paraId="505DCC2D" w14:textId="77777777" w:rsidR="00F329B4" w:rsidRDefault="00F329B4" w:rsidP="004C5748">
            <w:pPr>
              <w:spacing w:after="0"/>
              <w:jc w:val="center"/>
              <w:rPr>
                <w:szCs w:val="17"/>
              </w:rPr>
            </w:pPr>
          </w:p>
          <w:p w14:paraId="657F5891" w14:textId="77777777" w:rsidR="00F329B4" w:rsidRDefault="00F329B4" w:rsidP="004C5748">
            <w:pPr>
              <w:spacing w:after="0"/>
              <w:jc w:val="center"/>
              <w:rPr>
                <w:szCs w:val="17"/>
              </w:rPr>
            </w:pPr>
          </w:p>
          <w:p w14:paraId="786DF529" w14:textId="77777777" w:rsidR="00F329B4" w:rsidRDefault="00F329B4" w:rsidP="004C5748">
            <w:pPr>
              <w:spacing w:after="0"/>
              <w:jc w:val="center"/>
              <w:rPr>
                <w:szCs w:val="17"/>
              </w:rPr>
            </w:pPr>
          </w:p>
          <w:p w14:paraId="4FDEBD12" w14:textId="77777777" w:rsidR="00F329B4" w:rsidRDefault="00F329B4" w:rsidP="004C5748">
            <w:pPr>
              <w:spacing w:after="0"/>
              <w:jc w:val="center"/>
              <w:rPr>
                <w:szCs w:val="17"/>
              </w:rPr>
            </w:pPr>
          </w:p>
          <w:p w14:paraId="6C5B94B9" w14:textId="77777777" w:rsidR="00F329B4" w:rsidRDefault="00F329B4" w:rsidP="004C5748">
            <w:pPr>
              <w:spacing w:after="0"/>
              <w:jc w:val="center"/>
              <w:rPr>
                <w:szCs w:val="17"/>
              </w:rPr>
            </w:pPr>
          </w:p>
          <w:p w14:paraId="1D4FFBEF" w14:textId="77777777" w:rsidR="00F329B4" w:rsidRDefault="00F329B4" w:rsidP="004C5748">
            <w:pPr>
              <w:spacing w:after="0"/>
              <w:jc w:val="center"/>
              <w:rPr>
                <w:szCs w:val="17"/>
              </w:rPr>
            </w:pPr>
          </w:p>
          <w:p w14:paraId="091FCC76" w14:textId="77777777" w:rsidR="00F329B4" w:rsidRDefault="00F329B4" w:rsidP="004C5748">
            <w:pPr>
              <w:spacing w:after="0"/>
              <w:jc w:val="center"/>
              <w:rPr>
                <w:szCs w:val="17"/>
              </w:rPr>
            </w:pPr>
          </w:p>
          <w:p w14:paraId="4F232910" w14:textId="77777777" w:rsidR="00F329B4" w:rsidRDefault="00F329B4" w:rsidP="004C5748">
            <w:pPr>
              <w:spacing w:after="0"/>
              <w:jc w:val="center"/>
              <w:rPr>
                <w:szCs w:val="17"/>
              </w:rPr>
            </w:pPr>
          </w:p>
          <w:p w14:paraId="62E40116" w14:textId="77777777" w:rsidR="00F329B4" w:rsidRDefault="00F329B4" w:rsidP="004C5748">
            <w:pPr>
              <w:spacing w:after="0"/>
              <w:jc w:val="center"/>
              <w:rPr>
                <w:szCs w:val="17"/>
              </w:rPr>
            </w:pPr>
          </w:p>
          <w:p w14:paraId="11FBAC81" w14:textId="77777777" w:rsidR="00F329B4" w:rsidRDefault="00F329B4" w:rsidP="004C5748">
            <w:pPr>
              <w:spacing w:after="0"/>
              <w:jc w:val="center"/>
              <w:rPr>
                <w:szCs w:val="17"/>
              </w:rPr>
            </w:pPr>
          </w:p>
          <w:p w14:paraId="7B3A4478" w14:textId="77777777" w:rsidR="00F329B4" w:rsidRDefault="00F329B4" w:rsidP="004C5748">
            <w:pPr>
              <w:spacing w:after="0"/>
              <w:jc w:val="center"/>
              <w:rPr>
                <w:szCs w:val="17"/>
              </w:rPr>
            </w:pPr>
          </w:p>
          <w:p w14:paraId="0C605C5D" w14:textId="77777777" w:rsidR="00F329B4" w:rsidRDefault="00F329B4" w:rsidP="004C5748">
            <w:pPr>
              <w:spacing w:after="0"/>
              <w:jc w:val="center"/>
              <w:rPr>
                <w:szCs w:val="17"/>
              </w:rPr>
            </w:pPr>
          </w:p>
          <w:p w14:paraId="696499AC" w14:textId="77777777" w:rsidR="00F329B4" w:rsidRDefault="00F329B4" w:rsidP="004C5748">
            <w:pPr>
              <w:spacing w:after="0"/>
              <w:jc w:val="center"/>
              <w:rPr>
                <w:szCs w:val="17"/>
              </w:rPr>
            </w:pPr>
          </w:p>
          <w:p w14:paraId="6156915D" w14:textId="77777777" w:rsidR="00F329B4" w:rsidRDefault="00F329B4" w:rsidP="004C5748">
            <w:pPr>
              <w:spacing w:after="0"/>
              <w:jc w:val="center"/>
              <w:rPr>
                <w:szCs w:val="17"/>
              </w:rPr>
            </w:pPr>
          </w:p>
          <w:p w14:paraId="75866997" w14:textId="77777777" w:rsidR="00F329B4" w:rsidRDefault="00F329B4" w:rsidP="004C5748">
            <w:pPr>
              <w:spacing w:after="0"/>
              <w:jc w:val="center"/>
              <w:rPr>
                <w:szCs w:val="17"/>
              </w:rPr>
            </w:pPr>
          </w:p>
          <w:p w14:paraId="1B558F5E" w14:textId="77777777" w:rsidR="00F329B4" w:rsidRDefault="00F329B4" w:rsidP="004C5748">
            <w:pPr>
              <w:spacing w:after="0"/>
              <w:jc w:val="center"/>
              <w:rPr>
                <w:szCs w:val="17"/>
              </w:rPr>
            </w:pPr>
          </w:p>
          <w:p w14:paraId="40422E9D" w14:textId="77777777" w:rsidR="00F329B4" w:rsidRDefault="00F329B4" w:rsidP="004C5748">
            <w:pPr>
              <w:spacing w:after="0"/>
              <w:jc w:val="center"/>
              <w:rPr>
                <w:szCs w:val="17"/>
              </w:rPr>
            </w:pPr>
          </w:p>
          <w:p w14:paraId="01A52920" w14:textId="16BA8C02" w:rsidR="00F329B4" w:rsidRDefault="0079116C" w:rsidP="004C5748">
            <w:pPr>
              <w:spacing w:after="0"/>
              <w:jc w:val="center"/>
              <w:rPr>
                <w:szCs w:val="17"/>
              </w:rPr>
            </w:pPr>
            <w:r>
              <w:rPr>
                <w:szCs w:val="17"/>
              </w:rPr>
              <w:lastRenderedPageBreak/>
              <w:t>1</w:t>
            </w:r>
          </w:p>
          <w:p w14:paraId="5AE1A37D" w14:textId="77777777" w:rsidR="00F329B4" w:rsidRDefault="00F329B4" w:rsidP="004C5748">
            <w:pPr>
              <w:spacing w:after="0"/>
              <w:jc w:val="center"/>
              <w:rPr>
                <w:szCs w:val="17"/>
              </w:rPr>
            </w:pPr>
          </w:p>
          <w:p w14:paraId="32E2C849" w14:textId="77777777" w:rsidR="00F329B4" w:rsidRDefault="00F329B4" w:rsidP="004C5748">
            <w:pPr>
              <w:spacing w:after="0"/>
              <w:jc w:val="center"/>
              <w:rPr>
                <w:szCs w:val="17"/>
              </w:rPr>
            </w:pPr>
          </w:p>
          <w:p w14:paraId="13301395" w14:textId="77777777" w:rsidR="00F329B4" w:rsidRDefault="00F329B4" w:rsidP="004C5748">
            <w:pPr>
              <w:spacing w:after="0"/>
              <w:jc w:val="center"/>
              <w:rPr>
                <w:szCs w:val="17"/>
              </w:rPr>
            </w:pPr>
          </w:p>
          <w:p w14:paraId="65CA40AF" w14:textId="77777777" w:rsidR="00F329B4" w:rsidRDefault="00F329B4" w:rsidP="004C5748">
            <w:pPr>
              <w:spacing w:after="0"/>
              <w:jc w:val="center"/>
              <w:rPr>
                <w:szCs w:val="17"/>
              </w:rPr>
            </w:pPr>
          </w:p>
          <w:p w14:paraId="476E1EA8" w14:textId="77777777" w:rsidR="00F329B4" w:rsidRDefault="00F329B4" w:rsidP="004C5748">
            <w:pPr>
              <w:spacing w:after="0"/>
              <w:jc w:val="center"/>
              <w:rPr>
                <w:szCs w:val="17"/>
              </w:rPr>
            </w:pPr>
          </w:p>
          <w:p w14:paraId="5EDA4B90" w14:textId="77777777" w:rsidR="00F329B4" w:rsidRDefault="00F329B4" w:rsidP="004C5748">
            <w:pPr>
              <w:spacing w:after="0"/>
              <w:jc w:val="center"/>
              <w:rPr>
                <w:szCs w:val="17"/>
              </w:rPr>
            </w:pPr>
          </w:p>
          <w:p w14:paraId="2E89565A" w14:textId="77777777" w:rsidR="00F329B4" w:rsidRDefault="00F329B4" w:rsidP="004C5748">
            <w:pPr>
              <w:spacing w:after="0"/>
              <w:jc w:val="center"/>
              <w:rPr>
                <w:szCs w:val="17"/>
              </w:rPr>
            </w:pPr>
          </w:p>
          <w:p w14:paraId="75029ADA" w14:textId="77777777" w:rsidR="00F329B4" w:rsidRDefault="00F329B4" w:rsidP="004C5748">
            <w:pPr>
              <w:spacing w:after="0"/>
              <w:jc w:val="center"/>
              <w:rPr>
                <w:szCs w:val="17"/>
              </w:rPr>
            </w:pPr>
          </w:p>
          <w:p w14:paraId="71E66E67" w14:textId="77777777" w:rsidR="00F329B4" w:rsidRDefault="00F329B4" w:rsidP="004C5748">
            <w:pPr>
              <w:spacing w:after="0"/>
              <w:jc w:val="center"/>
              <w:rPr>
                <w:szCs w:val="17"/>
              </w:rPr>
            </w:pPr>
          </w:p>
          <w:p w14:paraId="4BF897CD" w14:textId="77777777" w:rsidR="00F329B4" w:rsidRDefault="00F329B4" w:rsidP="004C5748">
            <w:pPr>
              <w:spacing w:after="0"/>
              <w:jc w:val="center"/>
              <w:rPr>
                <w:szCs w:val="17"/>
              </w:rPr>
            </w:pPr>
          </w:p>
          <w:p w14:paraId="49A9B791" w14:textId="77777777" w:rsidR="00F329B4" w:rsidRDefault="00F329B4" w:rsidP="004C5748">
            <w:pPr>
              <w:spacing w:after="0"/>
              <w:jc w:val="center"/>
              <w:rPr>
                <w:szCs w:val="17"/>
              </w:rPr>
            </w:pPr>
          </w:p>
          <w:p w14:paraId="473D0782" w14:textId="77777777" w:rsidR="00F329B4" w:rsidRDefault="00F329B4" w:rsidP="004C5748">
            <w:pPr>
              <w:spacing w:after="0"/>
              <w:jc w:val="center"/>
              <w:rPr>
                <w:szCs w:val="17"/>
              </w:rPr>
            </w:pPr>
          </w:p>
          <w:p w14:paraId="796A935E" w14:textId="77777777" w:rsidR="00F329B4" w:rsidRDefault="00F329B4" w:rsidP="004C5748">
            <w:pPr>
              <w:spacing w:after="0"/>
              <w:jc w:val="center"/>
              <w:rPr>
                <w:szCs w:val="17"/>
              </w:rPr>
            </w:pPr>
          </w:p>
          <w:p w14:paraId="2B104482" w14:textId="77777777" w:rsidR="00F329B4" w:rsidRDefault="00F329B4" w:rsidP="004C5748">
            <w:pPr>
              <w:spacing w:after="0"/>
              <w:jc w:val="center"/>
              <w:rPr>
                <w:szCs w:val="17"/>
              </w:rPr>
            </w:pPr>
          </w:p>
          <w:p w14:paraId="4DDEDFF2" w14:textId="77777777" w:rsidR="00F329B4" w:rsidRDefault="00F329B4" w:rsidP="004C5748">
            <w:pPr>
              <w:spacing w:after="0"/>
              <w:jc w:val="center"/>
              <w:rPr>
                <w:szCs w:val="17"/>
              </w:rPr>
            </w:pPr>
          </w:p>
          <w:p w14:paraId="56D8334F" w14:textId="77777777" w:rsidR="00F329B4" w:rsidRDefault="00F329B4" w:rsidP="004C5748">
            <w:pPr>
              <w:spacing w:after="0"/>
              <w:jc w:val="center"/>
              <w:rPr>
                <w:szCs w:val="17"/>
              </w:rPr>
            </w:pPr>
          </w:p>
          <w:p w14:paraId="7949E7A9" w14:textId="77777777" w:rsidR="00F329B4" w:rsidRDefault="00F329B4" w:rsidP="004C5748">
            <w:pPr>
              <w:spacing w:after="0"/>
              <w:jc w:val="center"/>
              <w:rPr>
                <w:szCs w:val="17"/>
              </w:rPr>
            </w:pPr>
          </w:p>
          <w:p w14:paraId="4C777F61" w14:textId="77777777" w:rsidR="00F329B4" w:rsidRDefault="00F329B4" w:rsidP="004C5748">
            <w:pPr>
              <w:spacing w:after="0"/>
              <w:jc w:val="center"/>
              <w:rPr>
                <w:szCs w:val="17"/>
              </w:rPr>
            </w:pPr>
          </w:p>
          <w:p w14:paraId="099ACFCF" w14:textId="77777777" w:rsidR="00F329B4" w:rsidRDefault="00F329B4" w:rsidP="004C5748">
            <w:pPr>
              <w:spacing w:after="0"/>
              <w:jc w:val="center"/>
              <w:rPr>
                <w:szCs w:val="17"/>
              </w:rPr>
            </w:pPr>
          </w:p>
          <w:p w14:paraId="402221B7" w14:textId="77777777" w:rsidR="00F329B4" w:rsidRDefault="00F329B4" w:rsidP="004C5748">
            <w:pPr>
              <w:spacing w:after="0"/>
              <w:jc w:val="center"/>
              <w:rPr>
                <w:szCs w:val="17"/>
              </w:rPr>
            </w:pPr>
          </w:p>
          <w:p w14:paraId="1EA95994" w14:textId="77777777" w:rsidR="00F329B4" w:rsidRDefault="00F329B4" w:rsidP="004C5748">
            <w:pPr>
              <w:spacing w:after="0"/>
              <w:jc w:val="center"/>
              <w:rPr>
                <w:szCs w:val="17"/>
              </w:rPr>
            </w:pPr>
          </w:p>
          <w:p w14:paraId="243E40EC" w14:textId="77777777" w:rsidR="00F329B4" w:rsidRDefault="00F329B4" w:rsidP="004C5748">
            <w:pPr>
              <w:spacing w:after="0"/>
              <w:jc w:val="center"/>
              <w:rPr>
                <w:szCs w:val="17"/>
              </w:rPr>
            </w:pPr>
          </w:p>
          <w:p w14:paraId="4B7E7044" w14:textId="77777777" w:rsidR="00F329B4" w:rsidRDefault="00F329B4" w:rsidP="004C5748">
            <w:pPr>
              <w:spacing w:after="0"/>
              <w:jc w:val="center"/>
              <w:rPr>
                <w:szCs w:val="17"/>
              </w:rPr>
            </w:pPr>
          </w:p>
          <w:p w14:paraId="0F483446" w14:textId="77777777" w:rsidR="00F329B4" w:rsidRDefault="00F329B4" w:rsidP="004C5748">
            <w:pPr>
              <w:spacing w:after="0"/>
              <w:jc w:val="center"/>
              <w:rPr>
                <w:szCs w:val="17"/>
              </w:rPr>
            </w:pPr>
          </w:p>
          <w:p w14:paraId="00299EEE" w14:textId="77777777" w:rsidR="00F329B4" w:rsidRDefault="00F329B4" w:rsidP="004C5748">
            <w:pPr>
              <w:spacing w:after="0"/>
              <w:jc w:val="center"/>
              <w:rPr>
                <w:szCs w:val="17"/>
              </w:rPr>
            </w:pPr>
          </w:p>
          <w:p w14:paraId="633A5E82" w14:textId="77777777" w:rsidR="00F329B4" w:rsidRDefault="00F329B4" w:rsidP="004C5748">
            <w:pPr>
              <w:spacing w:after="0"/>
              <w:jc w:val="center"/>
              <w:rPr>
                <w:szCs w:val="17"/>
              </w:rPr>
            </w:pPr>
          </w:p>
          <w:p w14:paraId="69603666" w14:textId="77777777" w:rsidR="00F329B4" w:rsidRDefault="00F329B4" w:rsidP="004C5748">
            <w:pPr>
              <w:spacing w:after="0"/>
              <w:jc w:val="center"/>
              <w:rPr>
                <w:szCs w:val="17"/>
              </w:rPr>
            </w:pPr>
          </w:p>
          <w:p w14:paraId="343FD04C" w14:textId="77777777" w:rsidR="00F329B4" w:rsidRDefault="00F329B4" w:rsidP="004C5748">
            <w:pPr>
              <w:spacing w:after="0"/>
              <w:jc w:val="center"/>
              <w:rPr>
                <w:szCs w:val="17"/>
              </w:rPr>
            </w:pPr>
          </w:p>
          <w:p w14:paraId="5E90675A" w14:textId="77777777" w:rsidR="00F329B4" w:rsidRDefault="00F329B4" w:rsidP="004C5748">
            <w:pPr>
              <w:spacing w:after="0"/>
              <w:jc w:val="center"/>
              <w:rPr>
                <w:szCs w:val="17"/>
              </w:rPr>
            </w:pPr>
          </w:p>
          <w:p w14:paraId="1523E56E" w14:textId="77777777" w:rsidR="00F329B4" w:rsidRDefault="00F329B4" w:rsidP="004C5748">
            <w:pPr>
              <w:spacing w:after="0"/>
              <w:jc w:val="center"/>
              <w:rPr>
                <w:szCs w:val="17"/>
              </w:rPr>
            </w:pPr>
          </w:p>
          <w:p w14:paraId="3F86C820" w14:textId="77777777" w:rsidR="00F329B4" w:rsidRDefault="00F329B4" w:rsidP="004C5748">
            <w:pPr>
              <w:spacing w:after="0"/>
              <w:jc w:val="center"/>
              <w:rPr>
                <w:szCs w:val="17"/>
              </w:rPr>
            </w:pPr>
          </w:p>
          <w:p w14:paraId="2897CA61" w14:textId="77777777" w:rsidR="00F329B4" w:rsidRDefault="00F329B4" w:rsidP="004C5748">
            <w:pPr>
              <w:spacing w:after="0"/>
              <w:jc w:val="center"/>
              <w:rPr>
                <w:szCs w:val="17"/>
              </w:rPr>
            </w:pPr>
          </w:p>
          <w:p w14:paraId="283B5681" w14:textId="77777777" w:rsidR="00F329B4" w:rsidRDefault="00F329B4" w:rsidP="004C5748">
            <w:pPr>
              <w:spacing w:after="0"/>
              <w:jc w:val="center"/>
              <w:rPr>
                <w:szCs w:val="17"/>
              </w:rPr>
            </w:pPr>
          </w:p>
          <w:p w14:paraId="4665E4C0" w14:textId="77777777" w:rsidR="00F329B4" w:rsidRDefault="00F329B4" w:rsidP="004C5748">
            <w:pPr>
              <w:spacing w:after="0"/>
              <w:jc w:val="center"/>
              <w:rPr>
                <w:szCs w:val="17"/>
              </w:rPr>
            </w:pPr>
          </w:p>
          <w:p w14:paraId="43808A65" w14:textId="77777777" w:rsidR="00F329B4" w:rsidRDefault="00F329B4" w:rsidP="004C5748">
            <w:pPr>
              <w:spacing w:after="0"/>
              <w:jc w:val="center"/>
              <w:rPr>
                <w:szCs w:val="17"/>
              </w:rPr>
            </w:pPr>
          </w:p>
          <w:p w14:paraId="79EC1D45" w14:textId="77777777" w:rsidR="00F329B4" w:rsidRDefault="00F329B4" w:rsidP="004C5748">
            <w:pPr>
              <w:spacing w:after="0"/>
              <w:jc w:val="center"/>
              <w:rPr>
                <w:szCs w:val="17"/>
              </w:rPr>
            </w:pPr>
          </w:p>
          <w:p w14:paraId="17A96FDB" w14:textId="77777777" w:rsidR="00F329B4" w:rsidRDefault="00F329B4" w:rsidP="004C5748">
            <w:pPr>
              <w:spacing w:after="0"/>
              <w:jc w:val="center"/>
              <w:rPr>
                <w:szCs w:val="17"/>
              </w:rPr>
            </w:pPr>
          </w:p>
          <w:p w14:paraId="37BB29AB" w14:textId="77777777" w:rsidR="00F329B4" w:rsidRDefault="00F329B4" w:rsidP="004C5748">
            <w:pPr>
              <w:spacing w:after="0"/>
              <w:jc w:val="center"/>
              <w:rPr>
                <w:szCs w:val="17"/>
              </w:rPr>
            </w:pPr>
          </w:p>
          <w:p w14:paraId="31E7313C" w14:textId="77777777" w:rsidR="00F329B4" w:rsidRDefault="00F329B4" w:rsidP="004C5748">
            <w:pPr>
              <w:spacing w:after="0"/>
              <w:jc w:val="center"/>
              <w:rPr>
                <w:szCs w:val="17"/>
              </w:rPr>
            </w:pPr>
          </w:p>
          <w:p w14:paraId="1946FA34" w14:textId="77777777" w:rsidR="00F329B4" w:rsidRDefault="00F329B4" w:rsidP="004C5748">
            <w:pPr>
              <w:spacing w:after="0"/>
              <w:jc w:val="center"/>
              <w:rPr>
                <w:szCs w:val="17"/>
              </w:rPr>
            </w:pPr>
          </w:p>
          <w:p w14:paraId="45418D25" w14:textId="77777777" w:rsidR="00F329B4" w:rsidRDefault="00F329B4" w:rsidP="004C5748">
            <w:pPr>
              <w:spacing w:after="0"/>
              <w:jc w:val="center"/>
              <w:rPr>
                <w:szCs w:val="17"/>
              </w:rPr>
            </w:pPr>
          </w:p>
          <w:p w14:paraId="21AEA05A" w14:textId="77777777" w:rsidR="00F329B4" w:rsidRDefault="00F329B4" w:rsidP="004C5748">
            <w:pPr>
              <w:spacing w:after="0"/>
              <w:jc w:val="center"/>
              <w:rPr>
                <w:szCs w:val="17"/>
              </w:rPr>
            </w:pPr>
          </w:p>
          <w:p w14:paraId="16EC62E6" w14:textId="77777777" w:rsidR="00F329B4" w:rsidRDefault="00F329B4" w:rsidP="004C5748">
            <w:pPr>
              <w:spacing w:after="0"/>
              <w:jc w:val="center"/>
              <w:rPr>
                <w:szCs w:val="17"/>
              </w:rPr>
            </w:pPr>
          </w:p>
          <w:p w14:paraId="1DFE5026" w14:textId="77777777" w:rsidR="00F329B4" w:rsidRDefault="00F329B4" w:rsidP="004C5748">
            <w:pPr>
              <w:spacing w:after="0"/>
              <w:jc w:val="center"/>
              <w:rPr>
                <w:szCs w:val="17"/>
              </w:rPr>
            </w:pPr>
          </w:p>
          <w:p w14:paraId="2C3E7D46" w14:textId="77777777" w:rsidR="00F329B4" w:rsidRDefault="00F329B4" w:rsidP="004C5748">
            <w:pPr>
              <w:spacing w:after="0"/>
              <w:jc w:val="center"/>
              <w:rPr>
                <w:szCs w:val="17"/>
              </w:rPr>
            </w:pPr>
          </w:p>
          <w:p w14:paraId="0A8D377C" w14:textId="77777777" w:rsidR="00F329B4" w:rsidRDefault="00F329B4" w:rsidP="004C5748">
            <w:pPr>
              <w:spacing w:after="0"/>
              <w:jc w:val="center"/>
              <w:rPr>
                <w:szCs w:val="17"/>
              </w:rPr>
            </w:pPr>
          </w:p>
          <w:p w14:paraId="2F022DD5" w14:textId="77777777" w:rsidR="00F329B4" w:rsidRDefault="00F329B4" w:rsidP="004C5748">
            <w:pPr>
              <w:spacing w:after="0"/>
              <w:jc w:val="center"/>
              <w:rPr>
                <w:szCs w:val="17"/>
              </w:rPr>
            </w:pPr>
          </w:p>
          <w:p w14:paraId="3714D58D" w14:textId="77777777" w:rsidR="00F329B4" w:rsidRDefault="00F329B4" w:rsidP="004C5748">
            <w:pPr>
              <w:spacing w:after="0"/>
              <w:jc w:val="center"/>
              <w:rPr>
                <w:szCs w:val="17"/>
              </w:rPr>
            </w:pPr>
          </w:p>
          <w:p w14:paraId="0B12484D" w14:textId="77777777" w:rsidR="00F329B4" w:rsidRDefault="00F329B4" w:rsidP="004C5748">
            <w:pPr>
              <w:spacing w:after="0"/>
              <w:jc w:val="center"/>
              <w:rPr>
                <w:szCs w:val="17"/>
              </w:rPr>
            </w:pPr>
          </w:p>
          <w:p w14:paraId="73886970" w14:textId="77777777" w:rsidR="00F329B4" w:rsidRDefault="00F329B4" w:rsidP="004C5748">
            <w:pPr>
              <w:spacing w:after="0"/>
              <w:jc w:val="center"/>
              <w:rPr>
                <w:szCs w:val="17"/>
              </w:rPr>
            </w:pPr>
          </w:p>
          <w:p w14:paraId="23FF6D9D" w14:textId="77777777" w:rsidR="00F329B4" w:rsidRDefault="00F329B4" w:rsidP="004C5748">
            <w:pPr>
              <w:spacing w:after="0"/>
              <w:jc w:val="center"/>
              <w:rPr>
                <w:szCs w:val="17"/>
              </w:rPr>
            </w:pPr>
          </w:p>
          <w:p w14:paraId="046C1D6D" w14:textId="77777777" w:rsidR="00F329B4" w:rsidRDefault="00F329B4" w:rsidP="004C5748">
            <w:pPr>
              <w:spacing w:after="0"/>
              <w:jc w:val="center"/>
              <w:rPr>
                <w:szCs w:val="17"/>
              </w:rPr>
            </w:pPr>
          </w:p>
          <w:p w14:paraId="316E9260" w14:textId="77777777" w:rsidR="00F329B4" w:rsidRDefault="00F329B4" w:rsidP="004C5748">
            <w:pPr>
              <w:spacing w:after="0"/>
              <w:jc w:val="center"/>
              <w:rPr>
                <w:szCs w:val="17"/>
              </w:rPr>
            </w:pPr>
          </w:p>
          <w:p w14:paraId="5F7E416B" w14:textId="77777777" w:rsidR="00F329B4" w:rsidRDefault="00F329B4" w:rsidP="004C5748">
            <w:pPr>
              <w:spacing w:after="0"/>
              <w:jc w:val="center"/>
              <w:rPr>
                <w:szCs w:val="17"/>
              </w:rPr>
            </w:pPr>
          </w:p>
          <w:p w14:paraId="6DBD75DF" w14:textId="77777777" w:rsidR="00F329B4" w:rsidRDefault="00F329B4" w:rsidP="004C5748">
            <w:pPr>
              <w:spacing w:after="0"/>
              <w:jc w:val="center"/>
              <w:rPr>
                <w:szCs w:val="17"/>
              </w:rPr>
            </w:pPr>
          </w:p>
          <w:p w14:paraId="326BD1F0" w14:textId="77777777" w:rsidR="00F329B4" w:rsidRDefault="00F329B4" w:rsidP="004C5748">
            <w:pPr>
              <w:spacing w:after="0"/>
              <w:jc w:val="center"/>
              <w:rPr>
                <w:szCs w:val="17"/>
              </w:rPr>
            </w:pPr>
          </w:p>
          <w:p w14:paraId="55E430D5" w14:textId="77777777" w:rsidR="00F329B4" w:rsidRDefault="00F329B4" w:rsidP="004C5748">
            <w:pPr>
              <w:spacing w:after="0"/>
              <w:jc w:val="center"/>
              <w:rPr>
                <w:szCs w:val="17"/>
              </w:rPr>
            </w:pPr>
          </w:p>
          <w:p w14:paraId="577B33A7" w14:textId="77777777" w:rsidR="00F329B4" w:rsidRDefault="00F329B4" w:rsidP="004C5748">
            <w:pPr>
              <w:spacing w:after="0"/>
              <w:jc w:val="center"/>
              <w:rPr>
                <w:szCs w:val="17"/>
              </w:rPr>
            </w:pPr>
          </w:p>
          <w:p w14:paraId="49A42AF7" w14:textId="77777777" w:rsidR="00F329B4" w:rsidRDefault="00F329B4" w:rsidP="004C5748">
            <w:pPr>
              <w:spacing w:after="0"/>
              <w:jc w:val="center"/>
              <w:rPr>
                <w:szCs w:val="17"/>
              </w:rPr>
            </w:pPr>
          </w:p>
          <w:p w14:paraId="3F5F256B" w14:textId="77777777" w:rsidR="00F329B4" w:rsidRDefault="00F329B4" w:rsidP="004C5748">
            <w:pPr>
              <w:spacing w:after="0"/>
              <w:jc w:val="center"/>
              <w:rPr>
                <w:szCs w:val="17"/>
              </w:rPr>
            </w:pPr>
          </w:p>
          <w:p w14:paraId="56126300" w14:textId="77777777" w:rsidR="00F329B4" w:rsidRDefault="00F329B4" w:rsidP="004C5748">
            <w:pPr>
              <w:spacing w:after="0"/>
              <w:jc w:val="center"/>
              <w:rPr>
                <w:szCs w:val="17"/>
              </w:rPr>
            </w:pPr>
          </w:p>
          <w:p w14:paraId="5BF65561" w14:textId="77777777" w:rsidR="00F329B4" w:rsidRDefault="00F329B4" w:rsidP="004C5748">
            <w:pPr>
              <w:spacing w:after="0"/>
              <w:jc w:val="center"/>
              <w:rPr>
                <w:szCs w:val="17"/>
              </w:rPr>
            </w:pPr>
          </w:p>
          <w:p w14:paraId="02CCEEB3" w14:textId="77777777" w:rsidR="00F329B4" w:rsidRDefault="00F329B4" w:rsidP="004C5748">
            <w:pPr>
              <w:spacing w:after="0"/>
              <w:jc w:val="center"/>
              <w:rPr>
                <w:szCs w:val="17"/>
              </w:rPr>
            </w:pPr>
          </w:p>
          <w:p w14:paraId="642E12DE" w14:textId="77777777" w:rsidR="00F329B4" w:rsidRDefault="00F329B4" w:rsidP="004C5748">
            <w:pPr>
              <w:spacing w:after="0"/>
              <w:jc w:val="center"/>
              <w:rPr>
                <w:szCs w:val="17"/>
              </w:rPr>
            </w:pPr>
          </w:p>
          <w:p w14:paraId="6F56BBB6" w14:textId="77777777" w:rsidR="00F329B4" w:rsidRDefault="00F329B4" w:rsidP="004C5748">
            <w:pPr>
              <w:spacing w:after="0"/>
              <w:jc w:val="center"/>
              <w:rPr>
                <w:szCs w:val="17"/>
              </w:rPr>
            </w:pPr>
          </w:p>
          <w:p w14:paraId="68AE5A55" w14:textId="77777777" w:rsidR="00F329B4" w:rsidRDefault="00F329B4" w:rsidP="004C5748">
            <w:pPr>
              <w:spacing w:after="0"/>
              <w:jc w:val="center"/>
              <w:rPr>
                <w:szCs w:val="17"/>
              </w:rPr>
            </w:pPr>
          </w:p>
          <w:p w14:paraId="53AED73C" w14:textId="77777777" w:rsidR="00F329B4" w:rsidRDefault="00F329B4" w:rsidP="004C5748">
            <w:pPr>
              <w:spacing w:after="0"/>
              <w:jc w:val="center"/>
              <w:rPr>
                <w:szCs w:val="17"/>
              </w:rPr>
            </w:pPr>
          </w:p>
          <w:p w14:paraId="60737ABB" w14:textId="77777777" w:rsidR="00F329B4" w:rsidRDefault="00F329B4" w:rsidP="004C5748">
            <w:pPr>
              <w:spacing w:after="0"/>
              <w:jc w:val="center"/>
              <w:rPr>
                <w:szCs w:val="17"/>
              </w:rPr>
            </w:pPr>
          </w:p>
          <w:p w14:paraId="108614CE" w14:textId="77777777" w:rsidR="00F329B4" w:rsidRDefault="00F329B4" w:rsidP="004C5748">
            <w:pPr>
              <w:spacing w:after="0"/>
              <w:jc w:val="center"/>
              <w:rPr>
                <w:szCs w:val="17"/>
              </w:rPr>
            </w:pPr>
          </w:p>
          <w:p w14:paraId="555D38D1" w14:textId="77777777" w:rsidR="00F329B4" w:rsidRDefault="00F329B4" w:rsidP="004C5748">
            <w:pPr>
              <w:spacing w:after="0"/>
              <w:jc w:val="center"/>
              <w:rPr>
                <w:szCs w:val="17"/>
              </w:rPr>
            </w:pPr>
          </w:p>
          <w:p w14:paraId="2BB04165" w14:textId="77777777" w:rsidR="00F329B4" w:rsidRDefault="00F329B4" w:rsidP="004C5748">
            <w:pPr>
              <w:spacing w:after="0"/>
              <w:jc w:val="center"/>
              <w:rPr>
                <w:szCs w:val="17"/>
              </w:rPr>
            </w:pPr>
          </w:p>
          <w:p w14:paraId="03D538F8" w14:textId="77777777" w:rsidR="00F329B4" w:rsidRDefault="00F329B4" w:rsidP="004C5748">
            <w:pPr>
              <w:spacing w:after="0"/>
              <w:jc w:val="center"/>
              <w:rPr>
                <w:szCs w:val="17"/>
              </w:rPr>
            </w:pPr>
          </w:p>
          <w:p w14:paraId="15790E9D" w14:textId="77777777" w:rsidR="00F329B4" w:rsidRDefault="00F329B4" w:rsidP="004C5748">
            <w:pPr>
              <w:spacing w:after="0"/>
              <w:jc w:val="center"/>
              <w:rPr>
                <w:szCs w:val="17"/>
              </w:rPr>
            </w:pPr>
          </w:p>
          <w:p w14:paraId="07302D48" w14:textId="77777777" w:rsidR="00F329B4" w:rsidRDefault="00F329B4" w:rsidP="004C5748">
            <w:pPr>
              <w:spacing w:after="0"/>
              <w:jc w:val="center"/>
              <w:rPr>
                <w:szCs w:val="17"/>
              </w:rPr>
            </w:pPr>
          </w:p>
          <w:p w14:paraId="36B568A1" w14:textId="0D99E1FA" w:rsidR="00F329B4" w:rsidRDefault="0079116C" w:rsidP="004C5748">
            <w:pPr>
              <w:spacing w:after="0"/>
              <w:jc w:val="center"/>
              <w:rPr>
                <w:szCs w:val="17"/>
              </w:rPr>
            </w:pPr>
            <w:r>
              <w:rPr>
                <w:szCs w:val="17"/>
              </w:rPr>
              <w:lastRenderedPageBreak/>
              <w:t>1</w:t>
            </w:r>
          </w:p>
          <w:p w14:paraId="6F032060" w14:textId="77777777" w:rsidR="00F329B4" w:rsidRDefault="00F329B4" w:rsidP="004C5748">
            <w:pPr>
              <w:spacing w:after="0"/>
              <w:jc w:val="center"/>
              <w:rPr>
                <w:szCs w:val="17"/>
              </w:rPr>
            </w:pPr>
          </w:p>
          <w:p w14:paraId="59D20A27" w14:textId="77777777" w:rsidR="00F329B4" w:rsidRDefault="00F329B4" w:rsidP="004C5748">
            <w:pPr>
              <w:spacing w:after="0"/>
              <w:jc w:val="center"/>
              <w:rPr>
                <w:szCs w:val="17"/>
              </w:rPr>
            </w:pPr>
          </w:p>
          <w:p w14:paraId="479A9F5A" w14:textId="77777777" w:rsidR="00F329B4" w:rsidRDefault="00F329B4" w:rsidP="004C5748">
            <w:pPr>
              <w:spacing w:after="0"/>
              <w:jc w:val="center"/>
              <w:rPr>
                <w:szCs w:val="17"/>
              </w:rPr>
            </w:pPr>
          </w:p>
          <w:p w14:paraId="5C8B5696" w14:textId="77777777" w:rsidR="00F329B4" w:rsidRDefault="00F329B4" w:rsidP="004C5748">
            <w:pPr>
              <w:spacing w:after="0"/>
              <w:jc w:val="center"/>
              <w:rPr>
                <w:szCs w:val="17"/>
              </w:rPr>
            </w:pPr>
          </w:p>
          <w:p w14:paraId="6BA40680" w14:textId="77777777" w:rsidR="00F329B4" w:rsidRDefault="00F329B4" w:rsidP="004C5748">
            <w:pPr>
              <w:spacing w:after="0"/>
              <w:jc w:val="center"/>
              <w:rPr>
                <w:szCs w:val="17"/>
              </w:rPr>
            </w:pPr>
          </w:p>
          <w:p w14:paraId="4F87BDBB" w14:textId="77777777" w:rsidR="00F329B4" w:rsidRDefault="00F329B4" w:rsidP="004C5748">
            <w:pPr>
              <w:spacing w:after="0"/>
              <w:jc w:val="center"/>
              <w:rPr>
                <w:szCs w:val="17"/>
              </w:rPr>
            </w:pPr>
          </w:p>
          <w:p w14:paraId="35D7FE7D" w14:textId="77777777" w:rsidR="00F329B4" w:rsidRDefault="00F329B4" w:rsidP="004C5748">
            <w:pPr>
              <w:spacing w:after="0"/>
              <w:jc w:val="center"/>
              <w:rPr>
                <w:szCs w:val="17"/>
              </w:rPr>
            </w:pPr>
          </w:p>
          <w:p w14:paraId="653FD29E" w14:textId="77777777" w:rsidR="00F329B4" w:rsidRDefault="00F329B4" w:rsidP="004C5748">
            <w:pPr>
              <w:spacing w:after="0"/>
              <w:jc w:val="center"/>
              <w:rPr>
                <w:szCs w:val="17"/>
              </w:rPr>
            </w:pPr>
          </w:p>
          <w:p w14:paraId="31E65C2A" w14:textId="77777777" w:rsidR="00F329B4" w:rsidRDefault="00F329B4" w:rsidP="004C5748">
            <w:pPr>
              <w:spacing w:after="0"/>
              <w:jc w:val="center"/>
              <w:rPr>
                <w:szCs w:val="17"/>
              </w:rPr>
            </w:pPr>
          </w:p>
          <w:p w14:paraId="2B8CA66C" w14:textId="77777777" w:rsidR="00F329B4" w:rsidRDefault="00F329B4" w:rsidP="004C5748">
            <w:pPr>
              <w:spacing w:after="0"/>
              <w:jc w:val="center"/>
              <w:rPr>
                <w:szCs w:val="17"/>
              </w:rPr>
            </w:pPr>
          </w:p>
          <w:p w14:paraId="21427B60" w14:textId="77777777" w:rsidR="00F329B4" w:rsidRDefault="00F329B4" w:rsidP="004C5748">
            <w:pPr>
              <w:spacing w:after="0"/>
              <w:jc w:val="center"/>
              <w:rPr>
                <w:szCs w:val="17"/>
              </w:rPr>
            </w:pPr>
          </w:p>
          <w:p w14:paraId="7419729E" w14:textId="77777777" w:rsidR="00F329B4" w:rsidRDefault="00F329B4" w:rsidP="004C5748">
            <w:pPr>
              <w:spacing w:after="0"/>
              <w:jc w:val="center"/>
              <w:rPr>
                <w:szCs w:val="17"/>
              </w:rPr>
            </w:pPr>
          </w:p>
          <w:p w14:paraId="6740CC97" w14:textId="77777777" w:rsidR="00F329B4" w:rsidRDefault="00F329B4" w:rsidP="004C5748">
            <w:pPr>
              <w:spacing w:after="0"/>
              <w:jc w:val="center"/>
              <w:rPr>
                <w:szCs w:val="17"/>
              </w:rPr>
            </w:pPr>
          </w:p>
          <w:p w14:paraId="57F098D8" w14:textId="77777777" w:rsidR="00F329B4" w:rsidRDefault="00F329B4" w:rsidP="004C5748">
            <w:pPr>
              <w:spacing w:after="0"/>
              <w:jc w:val="center"/>
              <w:rPr>
                <w:szCs w:val="17"/>
              </w:rPr>
            </w:pPr>
          </w:p>
          <w:p w14:paraId="4576B28D" w14:textId="77777777" w:rsidR="00F329B4" w:rsidRDefault="00F329B4" w:rsidP="004C5748">
            <w:pPr>
              <w:spacing w:after="0"/>
              <w:jc w:val="center"/>
              <w:rPr>
                <w:szCs w:val="17"/>
              </w:rPr>
            </w:pPr>
          </w:p>
          <w:p w14:paraId="7C283E44" w14:textId="77777777" w:rsidR="00F329B4" w:rsidRDefault="00F329B4" w:rsidP="004C5748">
            <w:pPr>
              <w:spacing w:after="0"/>
              <w:jc w:val="center"/>
              <w:rPr>
                <w:szCs w:val="17"/>
              </w:rPr>
            </w:pPr>
          </w:p>
          <w:p w14:paraId="544094E0" w14:textId="77777777" w:rsidR="00F329B4" w:rsidRDefault="00F329B4" w:rsidP="004C5748">
            <w:pPr>
              <w:spacing w:after="0"/>
              <w:jc w:val="center"/>
              <w:rPr>
                <w:szCs w:val="17"/>
              </w:rPr>
            </w:pPr>
          </w:p>
          <w:p w14:paraId="2169E486" w14:textId="77777777" w:rsidR="00F329B4" w:rsidRDefault="00F329B4" w:rsidP="004C5748">
            <w:pPr>
              <w:spacing w:after="0"/>
              <w:jc w:val="center"/>
              <w:rPr>
                <w:szCs w:val="17"/>
              </w:rPr>
            </w:pPr>
          </w:p>
          <w:p w14:paraId="58E71EEB" w14:textId="77777777" w:rsidR="00F329B4" w:rsidRDefault="00F329B4" w:rsidP="004C5748">
            <w:pPr>
              <w:spacing w:after="0"/>
              <w:jc w:val="center"/>
              <w:rPr>
                <w:szCs w:val="17"/>
              </w:rPr>
            </w:pPr>
          </w:p>
          <w:p w14:paraId="7017D3FE" w14:textId="77777777" w:rsidR="00F329B4" w:rsidRDefault="00F329B4" w:rsidP="004C5748">
            <w:pPr>
              <w:spacing w:after="0"/>
              <w:jc w:val="center"/>
              <w:rPr>
                <w:szCs w:val="17"/>
              </w:rPr>
            </w:pPr>
          </w:p>
          <w:p w14:paraId="1462B948" w14:textId="77777777" w:rsidR="00F329B4" w:rsidRDefault="00F329B4" w:rsidP="004C5748">
            <w:pPr>
              <w:spacing w:after="0"/>
              <w:jc w:val="center"/>
              <w:rPr>
                <w:szCs w:val="17"/>
              </w:rPr>
            </w:pPr>
          </w:p>
          <w:p w14:paraId="5BC0D219" w14:textId="77777777" w:rsidR="00F329B4" w:rsidRDefault="00F329B4" w:rsidP="004C5748">
            <w:pPr>
              <w:spacing w:after="0"/>
              <w:jc w:val="center"/>
              <w:rPr>
                <w:szCs w:val="17"/>
              </w:rPr>
            </w:pPr>
          </w:p>
          <w:p w14:paraId="7C331283" w14:textId="77777777" w:rsidR="00F329B4" w:rsidRDefault="00F329B4" w:rsidP="004C5748">
            <w:pPr>
              <w:spacing w:after="0"/>
              <w:jc w:val="center"/>
              <w:rPr>
                <w:szCs w:val="17"/>
              </w:rPr>
            </w:pPr>
          </w:p>
          <w:p w14:paraId="74297E3F" w14:textId="77777777" w:rsidR="00F329B4" w:rsidRDefault="00F329B4" w:rsidP="004C5748">
            <w:pPr>
              <w:spacing w:after="0"/>
              <w:jc w:val="center"/>
              <w:rPr>
                <w:szCs w:val="17"/>
              </w:rPr>
            </w:pPr>
          </w:p>
          <w:p w14:paraId="1E246FDD" w14:textId="77777777" w:rsidR="00F329B4" w:rsidRDefault="00F329B4" w:rsidP="004C5748">
            <w:pPr>
              <w:spacing w:after="0"/>
              <w:jc w:val="center"/>
              <w:rPr>
                <w:szCs w:val="17"/>
              </w:rPr>
            </w:pPr>
          </w:p>
          <w:p w14:paraId="2A99908C" w14:textId="77777777" w:rsidR="00F329B4" w:rsidRDefault="00F329B4" w:rsidP="004C5748">
            <w:pPr>
              <w:spacing w:after="0"/>
              <w:jc w:val="center"/>
              <w:rPr>
                <w:szCs w:val="17"/>
              </w:rPr>
            </w:pPr>
          </w:p>
          <w:p w14:paraId="3A4AE10D" w14:textId="77777777" w:rsidR="00F329B4" w:rsidRDefault="00F329B4" w:rsidP="004C5748">
            <w:pPr>
              <w:spacing w:after="0"/>
              <w:jc w:val="center"/>
              <w:rPr>
                <w:szCs w:val="17"/>
              </w:rPr>
            </w:pPr>
          </w:p>
          <w:p w14:paraId="0AD80BD6" w14:textId="77777777" w:rsidR="00F329B4" w:rsidRDefault="00F329B4" w:rsidP="004C5748">
            <w:pPr>
              <w:spacing w:after="0"/>
              <w:jc w:val="center"/>
              <w:rPr>
                <w:szCs w:val="17"/>
              </w:rPr>
            </w:pPr>
          </w:p>
          <w:p w14:paraId="59E8D7E9" w14:textId="77777777" w:rsidR="00F329B4" w:rsidRDefault="00F329B4" w:rsidP="004C5748">
            <w:pPr>
              <w:spacing w:after="0"/>
              <w:jc w:val="center"/>
              <w:rPr>
                <w:szCs w:val="17"/>
              </w:rPr>
            </w:pPr>
          </w:p>
          <w:p w14:paraId="79D2AD14" w14:textId="77777777" w:rsidR="00F329B4" w:rsidRDefault="00F329B4" w:rsidP="004C5748">
            <w:pPr>
              <w:spacing w:after="0"/>
              <w:jc w:val="center"/>
              <w:rPr>
                <w:szCs w:val="17"/>
              </w:rPr>
            </w:pPr>
          </w:p>
          <w:p w14:paraId="11A953D4" w14:textId="77777777" w:rsidR="00F329B4" w:rsidRDefault="00F329B4" w:rsidP="004C5748">
            <w:pPr>
              <w:spacing w:after="0"/>
              <w:jc w:val="center"/>
              <w:rPr>
                <w:szCs w:val="17"/>
              </w:rPr>
            </w:pPr>
          </w:p>
          <w:p w14:paraId="6278891F" w14:textId="77777777" w:rsidR="00F329B4" w:rsidRDefault="00F329B4" w:rsidP="004C5748">
            <w:pPr>
              <w:spacing w:after="0"/>
              <w:jc w:val="center"/>
              <w:rPr>
                <w:szCs w:val="17"/>
              </w:rPr>
            </w:pPr>
          </w:p>
          <w:p w14:paraId="135E0DF3" w14:textId="77777777" w:rsidR="00F329B4" w:rsidRDefault="00F329B4" w:rsidP="004C5748">
            <w:pPr>
              <w:spacing w:after="0"/>
              <w:jc w:val="center"/>
              <w:rPr>
                <w:szCs w:val="17"/>
              </w:rPr>
            </w:pPr>
          </w:p>
          <w:p w14:paraId="1EC61005" w14:textId="77777777" w:rsidR="00F329B4" w:rsidRDefault="00F329B4" w:rsidP="004C5748">
            <w:pPr>
              <w:spacing w:after="0"/>
              <w:jc w:val="center"/>
              <w:rPr>
                <w:szCs w:val="17"/>
              </w:rPr>
            </w:pPr>
          </w:p>
          <w:p w14:paraId="4298B7D2" w14:textId="77777777" w:rsidR="00F329B4" w:rsidRDefault="00F329B4" w:rsidP="004C5748">
            <w:pPr>
              <w:spacing w:after="0"/>
              <w:jc w:val="center"/>
              <w:rPr>
                <w:szCs w:val="17"/>
              </w:rPr>
            </w:pPr>
          </w:p>
          <w:p w14:paraId="21F54A2B" w14:textId="77777777" w:rsidR="00F329B4" w:rsidRDefault="00F329B4" w:rsidP="004C5748">
            <w:pPr>
              <w:spacing w:after="0"/>
              <w:jc w:val="center"/>
              <w:rPr>
                <w:szCs w:val="17"/>
              </w:rPr>
            </w:pPr>
          </w:p>
          <w:p w14:paraId="4359B21C" w14:textId="77777777" w:rsidR="00F329B4" w:rsidRDefault="00F329B4" w:rsidP="004C5748">
            <w:pPr>
              <w:spacing w:after="0"/>
              <w:jc w:val="center"/>
              <w:rPr>
                <w:szCs w:val="17"/>
              </w:rPr>
            </w:pPr>
          </w:p>
          <w:p w14:paraId="6227C861" w14:textId="77777777" w:rsidR="00F329B4" w:rsidRDefault="00F329B4" w:rsidP="004C5748">
            <w:pPr>
              <w:spacing w:after="0"/>
              <w:jc w:val="center"/>
              <w:rPr>
                <w:szCs w:val="17"/>
              </w:rPr>
            </w:pPr>
          </w:p>
          <w:p w14:paraId="2D060B06" w14:textId="77777777" w:rsidR="00F329B4" w:rsidRDefault="00F329B4" w:rsidP="004C5748">
            <w:pPr>
              <w:spacing w:after="0"/>
              <w:jc w:val="center"/>
              <w:rPr>
                <w:szCs w:val="17"/>
              </w:rPr>
            </w:pPr>
          </w:p>
          <w:p w14:paraId="7DDFFAB1" w14:textId="77777777" w:rsidR="00F329B4" w:rsidRDefault="00F329B4" w:rsidP="004C5748">
            <w:pPr>
              <w:spacing w:after="0"/>
              <w:jc w:val="center"/>
              <w:rPr>
                <w:szCs w:val="17"/>
              </w:rPr>
            </w:pPr>
          </w:p>
          <w:p w14:paraId="0DA1D50B" w14:textId="77777777" w:rsidR="00F329B4" w:rsidRDefault="00F329B4" w:rsidP="004C5748">
            <w:pPr>
              <w:spacing w:after="0"/>
              <w:jc w:val="center"/>
              <w:rPr>
                <w:szCs w:val="17"/>
              </w:rPr>
            </w:pPr>
          </w:p>
          <w:p w14:paraId="2B215704" w14:textId="77777777" w:rsidR="00F329B4" w:rsidRDefault="00F329B4" w:rsidP="004C5748">
            <w:pPr>
              <w:spacing w:after="0"/>
              <w:jc w:val="center"/>
              <w:rPr>
                <w:szCs w:val="17"/>
              </w:rPr>
            </w:pPr>
          </w:p>
          <w:p w14:paraId="5097CEE0" w14:textId="77777777" w:rsidR="00F329B4" w:rsidRDefault="00F329B4" w:rsidP="004C5748">
            <w:pPr>
              <w:spacing w:after="0"/>
              <w:jc w:val="center"/>
              <w:rPr>
                <w:szCs w:val="17"/>
              </w:rPr>
            </w:pPr>
          </w:p>
          <w:p w14:paraId="6C98FB73" w14:textId="77777777" w:rsidR="00F329B4" w:rsidRDefault="00F329B4" w:rsidP="004C5748">
            <w:pPr>
              <w:spacing w:after="0"/>
              <w:jc w:val="center"/>
              <w:rPr>
                <w:szCs w:val="17"/>
              </w:rPr>
            </w:pPr>
          </w:p>
          <w:p w14:paraId="6AA70496" w14:textId="77777777" w:rsidR="00F329B4" w:rsidRDefault="00F329B4" w:rsidP="004C5748">
            <w:pPr>
              <w:spacing w:after="0"/>
              <w:jc w:val="center"/>
              <w:rPr>
                <w:szCs w:val="17"/>
              </w:rPr>
            </w:pPr>
          </w:p>
          <w:p w14:paraId="3F5A3593" w14:textId="77777777" w:rsidR="00F329B4" w:rsidRDefault="00F329B4" w:rsidP="004C5748">
            <w:pPr>
              <w:spacing w:after="0"/>
              <w:jc w:val="center"/>
              <w:rPr>
                <w:szCs w:val="17"/>
              </w:rPr>
            </w:pPr>
          </w:p>
          <w:p w14:paraId="03C970F8" w14:textId="77777777" w:rsidR="00F329B4" w:rsidRDefault="00F329B4" w:rsidP="004C5748">
            <w:pPr>
              <w:spacing w:after="0"/>
              <w:jc w:val="center"/>
              <w:rPr>
                <w:szCs w:val="17"/>
              </w:rPr>
            </w:pPr>
          </w:p>
          <w:p w14:paraId="253193D6" w14:textId="77777777" w:rsidR="00F329B4" w:rsidRDefault="00F329B4" w:rsidP="004C5748">
            <w:pPr>
              <w:spacing w:after="0"/>
              <w:jc w:val="center"/>
              <w:rPr>
                <w:szCs w:val="17"/>
              </w:rPr>
            </w:pPr>
          </w:p>
          <w:p w14:paraId="1A0A3205" w14:textId="77777777" w:rsidR="00F329B4" w:rsidRDefault="00F329B4" w:rsidP="004C5748">
            <w:pPr>
              <w:spacing w:after="0"/>
              <w:jc w:val="center"/>
              <w:rPr>
                <w:szCs w:val="17"/>
              </w:rPr>
            </w:pPr>
          </w:p>
          <w:p w14:paraId="34EC9870" w14:textId="77777777" w:rsidR="00F329B4" w:rsidRDefault="00F329B4" w:rsidP="004C5748">
            <w:pPr>
              <w:spacing w:after="0"/>
              <w:jc w:val="center"/>
              <w:rPr>
                <w:szCs w:val="17"/>
              </w:rPr>
            </w:pPr>
          </w:p>
          <w:p w14:paraId="7993A540" w14:textId="77777777" w:rsidR="00F329B4" w:rsidRDefault="00F329B4" w:rsidP="004C5748">
            <w:pPr>
              <w:spacing w:after="0"/>
              <w:jc w:val="center"/>
              <w:rPr>
                <w:szCs w:val="17"/>
              </w:rPr>
            </w:pPr>
          </w:p>
          <w:p w14:paraId="5D7A9BE3" w14:textId="77777777" w:rsidR="00F329B4" w:rsidRDefault="00F329B4" w:rsidP="004C5748">
            <w:pPr>
              <w:spacing w:after="0"/>
              <w:jc w:val="center"/>
              <w:rPr>
                <w:szCs w:val="17"/>
              </w:rPr>
            </w:pPr>
          </w:p>
          <w:p w14:paraId="7FBFEFC1" w14:textId="77777777" w:rsidR="00F329B4" w:rsidRDefault="00F329B4" w:rsidP="004C5748">
            <w:pPr>
              <w:spacing w:after="0"/>
              <w:jc w:val="center"/>
              <w:rPr>
                <w:szCs w:val="17"/>
              </w:rPr>
            </w:pPr>
          </w:p>
          <w:p w14:paraId="02734FC5" w14:textId="77777777" w:rsidR="00F329B4" w:rsidRDefault="00F329B4" w:rsidP="004C5748">
            <w:pPr>
              <w:spacing w:after="0"/>
              <w:jc w:val="center"/>
              <w:rPr>
                <w:szCs w:val="17"/>
              </w:rPr>
            </w:pPr>
          </w:p>
          <w:p w14:paraId="3AAEF693" w14:textId="77777777" w:rsidR="00F329B4" w:rsidRDefault="00F329B4" w:rsidP="004C5748">
            <w:pPr>
              <w:spacing w:after="0"/>
              <w:jc w:val="center"/>
              <w:rPr>
                <w:szCs w:val="17"/>
              </w:rPr>
            </w:pPr>
          </w:p>
          <w:p w14:paraId="6E5FC112" w14:textId="77777777" w:rsidR="00F329B4" w:rsidRDefault="00F329B4" w:rsidP="004C5748">
            <w:pPr>
              <w:spacing w:after="0"/>
              <w:jc w:val="center"/>
              <w:rPr>
                <w:szCs w:val="17"/>
              </w:rPr>
            </w:pPr>
          </w:p>
          <w:p w14:paraId="1A066B09" w14:textId="77777777" w:rsidR="00F329B4" w:rsidRDefault="00F329B4" w:rsidP="004C5748">
            <w:pPr>
              <w:spacing w:after="0"/>
              <w:jc w:val="center"/>
              <w:rPr>
                <w:szCs w:val="17"/>
              </w:rPr>
            </w:pPr>
          </w:p>
          <w:p w14:paraId="0A7E7D3D" w14:textId="77777777" w:rsidR="00F329B4" w:rsidRDefault="00F329B4" w:rsidP="004C5748">
            <w:pPr>
              <w:spacing w:after="0"/>
              <w:jc w:val="center"/>
              <w:rPr>
                <w:szCs w:val="17"/>
              </w:rPr>
            </w:pPr>
          </w:p>
          <w:p w14:paraId="11474504" w14:textId="77777777" w:rsidR="00F329B4" w:rsidRDefault="00F329B4" w:rsidP="004C5748">
            <w:pPr>
              <w:spacing w:after="0"/>
              <w:jc w:val="center"/>
              <w:rPr>
                <w:szCs w:val="17"/>
              </w:rPr>
            </w:pPr>
          </w:p>
          <w:p w14:paraId="11C1BA3F" w14:textId="77777777" w:rsidR="00F329B4" w:rsidRDefault="00F329B4" w:rsidP="004C5748">
            <w:pPr>
              <w:spacing w:after="0"/>
              <w:jc w:val="center"/>
              <w:rPr>
                <w:szCs w:val="17"/>
              </w:rPr>
            </w:pPr>
          </w:p>
          <w:p w14:paraId="7763F10B" w14:textId="77777777" w:rsidR="00F329B4" w:rsidRDefault="00F329B4" w:rsidP="004C5748">
            <w:pPr>
              <w:spacing w:after="0"/>
              <w:jc w:val="center"/>
              <w:rPr>
                <w:szCs w:val="17"/>
              </w:rPr>
            </w:pPr>
          </w:p>
          <w:p w14:paraId="6F1FD7EA" w14:textId="77777777" w:rsidR="00F329B4" w:rsidRDefault="00F329B4" w:rsidP="004C5748">
            <w:pPr>
              <w:spacing w:after="0"/>
              <w:jc w:val="center"/>
              <w:rPr>
                <w:szCs w:val="17"/>
              </w:rPr>
            </w:pPr>
          </w:p>
          <w:p w14:paraId="44C3F3B8" w14:textId="77777777" w:rsidR="00F329B4" w:rsidRDefault="00F329B4" w:rsidP="004C5748">
            <w:pPr>
              <w:spacing w:after="0"/>
              <w:jc w:val="center"/>
              <w:rPr>
                <w:szCs w:val="17"/>
              </w:rPr>
            </w:pPr>
          </w:p>
          <w:p w14:paraId="6B8CCFDC" w14:textId="77777777" w:rsidR="00F329B4" w:rsidRDefault="00F329B4" w:rsidP="004C5748">
            <w:pPr>
              <w:spacing w:after="0"/>
              <w:jc w:val="center"/>
              <w:rPr>
                <w:szCs w:val="17"/>
              </w:rPr>
            </w:pPr>
          </w:p>
          <w:p w14:paraId="2297B796" w14:textId="77777777" w:rsidR="00F329B4" w:rsidRDefault="00F329B4" w:rsidP="004C5748">
            <w:pPr>
              <w:spacing w:after="0"/>
              <w:jc w:val="center"/>
              <w:rPr>
                <w:szCs w:val="17"/>
              </w:rPr>
            </w:pPr>
          </w:p>
          <w:p w14:paraId="67A3F870" w14:textId="77777777" w:rsidR="00F329B4" w:rsidRDefault="00F329B4" w:rsidP="004C5748">
            <w:pPr>
              <w:spacing w:after="0"/>
              <w:jc w:val="center"/>
              <w:rPr>
                <w:szCs w:val="17"/>
              </w:rPr>
            </w:pPr>
          </w:p>
          <w:p w14:paraId="56893C5F" w14:textId="77777777" w:rsidR="00F329B4" w:rsidRDefault="00F329B4" w:rsidP="004C5748">
            <w:pPr>
              <w:spacing w:after="0"/>
              <w:jc w:val="center"/>
              <w:rPr>
                <w:szCs w:val="17"/>
              </w:rPr>
            </w:pPr>
          </w:p>
          <w:p w14:paraId="7F921041" w14:textId="77777777" w:rsidR="00F329B4" w:rsidRDefault="00F329B4" w:rsidP="004C5748">
            <w:pPr>
              <w:spacing w:after="0"/>
              <w:jc w:val="center"/>
              <w:rPr>
                <w:szCs w:val="17"/>
              </w:rPr>
            </w:pPr>
          </w:p>
          <w:p w14:paraId="3F57DAFD" w14:textId="77777777" w:rsidR="00F329B4" w:rsidRDefault="00F329B4" w:rsidP="004C5748">
            <w:pPr>
              <w:spacing w:after="0"/>
              <w:jc w:val="center"/>
              <w:rPr>
                <w:szCs w:val="17"/>
              </w:rPr>
            </w:pPr>
          </w:p>
          <w:p w14:paraId="44CEA908" w14:textId="77777777" w:rsidR="00F329B4" w:rsidRDefault="00F329B4" w:rsidP="004C5748">
            <w:pPr>
              <w:spacing w:after="0"/>
              <w:jc w:val="center"/>
              <w:rPr>
                <w:szCs w:val="17"/>
              </w:rPr>
            </w:pPr>
          </w:p>
          <w:p w14:paraId="3641507B" w14:textId="77777777" w:rsidR="00F329B4" w:rsidRDefault="00F329B4" w:rsidP="004C5748">
            <w:pPr>
              <w:spacing w:after="0"/>
              <w:jc w:val="center"/>
              <w:rPr>
                <w:szCs w:val="17"/>
              </w:rPr>
            </w:pPr>
          </w:p>
          <w:p w14:paraId="19D991A0" w14:textId="77777777" w:rsidR="00F329B4" w:rsidRDefault="00F329B4" w:rsidP="004C5748">
            <w:pPr>
              <w:spacing w:after="0"/>
              <w:jc w:val="center"/>
              <w:rPr>
                <w:szCs w:val="17"/>
              </w:rPr>
            </w:pPr>
          </w:p>
          <w:p w14:paraId="03FC0F03" w14:textId="77777777" w:rsidR="00F329B4" w:rsidRDefault="00F329B4" w:rsidP="004C5748">
            <w:pPr>
              <w:spacing w:after="0"/>
              <w:jc w:val="center"/>
              <w:rPr>
                <w:szCs w:val="17"/>
              </w:rPr>
            </w:pPr>
          </w:p>
          <w:p w14:paraId="4BF55C6F" w14:textId="77777777" w:rsidR="00F329B4" w:rsidRDefault="00F329B4" w:rsidP="004C5748">
            <w:pPr>
              <w:spacing w:after="0"/>
              <w:jc w:val="center"/>
              <w:rPr>
                <w:szCs w:val="17"/>
              </w:rPr>
            </w:pPr>
          </w:p>
          <w:p w14:paraId="41386B23" w14:textId="637EDE9A" w:rsidR="00F329B4" w:rsidRDefault="0079116C" w:rsidP="004C5748">
            <w:pPr>
              <w:spacing w:after="0"/>
              <w:jc w:val="center"/>
              <w:rPr>
                <w:szCs w:val="17"/>
              </w:rPr>
            </w:pPr>
            <w:r>
              <w:rPr>
                <w:szCs w:val="17"/>
              </w:rPr>
              <w:lastRenderedPageBreak/>
              <w:t>1</w:t>
            </w:r>
          </w:p>
          <w:p w14:paraId="52648AB0" w14:textId="77777777" w:rsidR="00F329B4" w:rsidRDefault="00F329B4" w:rsidP="004C5748">
            <w:pPr>
              <w:spacing w:after="0"/>
              <w:jc w:val="center"/>
              <w:rPr>
                <w:szCs w:val="17"/>
              </w:rPr>
            </w:pPr>
          </w:p>
          <w:p w14:paraId="2BEC3061" w14:textId="77777777" w:rsidR="00F329B4" w:rsidRDefault="00F329B4" w:rsidP="004C5748">
            <w:pPr>
              <w:spacing w:after="0"/>
              <w:jc w:val="center"/>
              <w:rPr>
                <w:szCs w:val="17"/>
              </w:rPr>
            </w:pPr>
          </w:p>
          <w:p w14:paraId="2FB08249" w14:textId="77777777" w:rsidR="00F329B4" w:rsidRDefault="00F329B4" w:rsidP="004C5748">
            <w:pPr>
              <w:spacing w:after="0"/>
              <w:jc w:val="center"/>
              <w:rPr>
                <w:szCs w:val="17"/>
              </w:rPr>
            </w:pPr>
          </w:p>
          <w:p w14:paraId="37E3EAC5" w14:textId="77777777" w:rsidR="00F329B4" w:rsidRDefault="00F329B4" w:rsidP="004C5748">
            <w:pPr>
              <w:spacing w:after="0"/>
              <w:jc w:val="center"/>
              <w:rPr>
                <w:szCs w:val="17"/>
              </w:rPr>
            </w:pPr>
          </w:p>
          <w:p w14:paraId="7F2D2600" w14:textId="77777777" w:rsidR="00F329B4" w:rsidRDefault="00F329B4" w:rsidP="004C5748">
            <w:pPr>
              <w:spacing w:after="0"/>
              <w:jc w:val="center"/>
              <w:rPr>
                <w:szCs w:val="17"/>
              </w:rPr>
            </w:pPr>
          </w:p>
          <w:p w14:paraId="67E6A045" w14:textId="77777777" w:rsidR="00F329B4" w:rsidRDefault="00F329B4" w:rsidP="004C5748">
            <w:pPr>
              <w:spacing w:after="0"/>
              <w:jc w:val="center"/>
              <w:rPr>
                <w:szCs w:val="17"/>
              </w:rPr>
            </w:pPr>
          </w:p>
          <w:p w14:paraId="2133E04E" w14:textId="77777777" w:rsidR="00F329B4" w:rsidRDefault="00F329B4" w:rsidP="004C5748">
            <w:pPr>
              <w:spacing w:after="0"/>
              <w:jc w:val="center"/>
              <w:rPr>
                <w:szCs w:val="17"/>
              </w:rPr>
            </w:pPr>
          </w:p>
          <w:p w14:paraId="11F6FBAA" w14:textId="77777777" w:rsidR="00F329B4" w:rsidRDefault="00F329B4" w:rsidP="004C5748">
            <w:pPr>
              <w:spacing w:after="0"/>
              <w:jc w:val="center"/>
              <w:rPr>
                <w:szCs w:val="17"/>
              </w:rPr>
            </w:pPr>
          </w:p>
          <w:p w14:paraId="5D2F1530" w14:textId="77777777" w:rsidR="00F329B4" w:rsidRDefault="00F329B4" w:rsidP="004C5748">
            <w:pPr>
              <w:spacing w:after="0"/>
              <w:jc w:val="center"/>
              <w:rPr>
                <w:szCs w:val="17"/>
              </w:rPr>
            </w:pPr>
          </w:p>
          <w:p w14:paraId="0393A4CB" w14:textId="77777777" w:rsidR="00F329B4" w:rsidRDefault="00F329B4" w:rsidP="004C5748">
            <w:pPr>
              <w:spacing w:after="0"/>
              <w:jc w:val="center"/>
              <w:rPr>
                <w:szCs w:val="17"/>
              </w:rPr>
            </w:pPr>
          </w:p>
          <w:p w14:paraId="0DFFC4DD" w14:textId="77777777" w:rsidR="00F329B4" w:rsidRDefault="00F329B4" w:rsidP="004C5748">
            <w:pPr>
              <w:spacing w:after="0"/>
              <w:jc w:val="center"/>
              <w:rPr>
                <w:szCs w:val="17"/>
              </w:rPr>
            </w:pPr>
          </w:p>
          <w:p w14:paraId="53433391" w14:textId="77777777" w:rsidR="00F329B4" w:rsidRDefault="00F329B4" w:rsidP="004C5748">
            <w:pPr>
              <w:spacing w:after="0"/>
              <w:jc w:val="center"/>
              <w:rPr>
                <w:szCs w:val="17"/>
              </w:rPr>
            </w:pPr>
          </w:p>
          <w:p w14:paraId="21E46AB2" w14:textId="77777777" w:rsidR="00F329B4" w:rsidRDefault="00F329B4" w:rsidP="004C5748">
            <w:pPr>
              <w:spacing w:after="0"/>
              <w:jc w:val="center"/>
              <w:rPr>
                <w:szCs w:val="17"/>
              </w:rPr>
            </w:pPr>
          </w:p>
          <w:p w14:paraId="2949E1F0" w14:textId="77777777" w:rsidR="00F329B4" w:rsidRDefault="00F329B4" w:rsidP="004C5748">
            <w:pPr>
              <w:spacing w:after="0"/>
              <w:jc w:val="center"/>
              <w:rPr>
                <w:szCs w:val="17"/>
              </w:rPr>
            </w:pPr>
          </w:p>
          <w:p w14:paraId="0AC42FB5" w14:textId="77777777" w:rsidR="00F329B4" w:rsidRDefault="00F329B4" w:rsidP="004C5748">
            <w:pPr>
              <w:spacing w:after="0"/>
              <w:jc w:val="center"/>
              <w:rPr>
                <w:szCs w:val="17"/>
              </w:rPr>
            </w:pPr>
          </w:p>
          <w:p w14:paraId="3FEB5C77" w14:textId="77777777" w:rsidR="00F329B4" w:rsidRDefault="00F329B4" w:rsidP="004C5748">
            <w:pPr>
              <w:spacing w:after="0"/>
              <w:jc w:val="center"/>
              <w:rPr>
                <w:szCs w:val="17"/>
              </w:rPr>
            </w:pPr>
          </w:p>
          <w:p w14:paraId="19175C86" w14:textId="77777777" w:rsidR="00F329B4" w:rsidRDefault="00F329B4" w:rsidP="004C5748">
            <w:pPr>
              <w:spacing w:after="0"/>
              <w:jc w:val="center"/>
              <w:rPr>
                <w:szCs w:val="17"/>
              </w:rPr>
            </w:pPr>
          </w:p>
          <w:p w14:paraId="6E16445A" w14:textId="77777777" w:rsidR="00F329B4" w:rsidRDefault="00F329B4" w:rsidP="004C5748">
            <w:pPr>
              <w:spacing w:after="0"/>
              <w:jc w:val="center"/>
              <w:rPr>
                <w:szCs w:val="17"/>
              </w:rPr>
            </w:pPr>
          </w:p>
          <w:p w14:paraId="798A6B7A" w14:textId="77777777" w:rsidR="00F329B4" w:rsidRDefault="00F329B4" w:rsidP="004C5748">
            <w:pPr>
              <w:spacing w:after="0"/>
              <w:jc w:val="center"/>
              <w:rPr>
                <w:szCs w:val="17"/>
              </w:rPr>
            </w:pPr>
          </w:p>
          <w:p w14:paraId="0CFDBB77" w14:textId="77777777" w:rsidR="00F329B4" w:rsidRDefault="00F329B4" w:rsidP="004C5748">
            <w:pPr>
              <w:spacing w:after="0"/>
              <w:jc w:val="center"/>
              <w:rPr>
                <w:szCs w:val="17"/>
              </w:rPr>
            </w:pPr>
          </w:p>
          <w:p w14:paraId="068B6564" w14:textId="77777777" w:rsidR="00F329B4" w:rsidRDefault="00F329B4" w:rsidP="004C5748">
            <w:pPr>
              <w:spacing w:after="0"/>
              <w:jc w:val="center"/>
              <w:rPr>
                <w:szCs w:val="17"/>
              </w:rPr>
            </w:pPr>
          </w:p>
          <w:p w14:paraId="769F62DE" w14:textId="77777777" w:rsidR="00F329B4" w:rsidRDefault="00F329B4" w:rsidP="004C5748">
            <w:pPr>
              <w:spacing w:after="0"/>
              <w:jc w:val="center"/>
              <w:rPr>
                <w:szCs w:val="17"/>
              </w:rPr>
            </w:pPr>
          </w:p>
          <w:p w14:paraId="46F692E8" w14:textId="77777777" w:rsidR="00F329B4" w:rsidRDefault="00F329B4" w:rsidP="004C5748">
            <w:pPr>
              <w:spacing w:after="0"/>
              <w:jc w:val="center"/>
              <w:rPr>
                <w:szCs w:val="17"/>
              </w:rPr>
            </w:pPr>
          </w:p>
          <w:p w14:paraId="3B5728E4" w14:textId="77777777" w:rsidR="00F329B4" w:rsidRDefault="00F329B4" w:rsidP="004C5748">
            <w:pPr>
              <w:spacing w:after="0"/>
              <w:jc w:val="center"/>
              <w:rPr>
                <w:szCs w:val="17"/>
              </w:rPr>
            </w:pPr>
          </w:p>
          <w:p w14:paraId="3F4A7C77" w14:textId="77777777" w:rsidR="00F329B4" w:rsidRDefault="00F329B4" w:rsidP="004C5748">
            <w:pPr>
              <w:spacing w:after="0"/>
              <w:jc w:val="center"/>
              <w:rPr>
                <w:szCs w:val="17"/>
              </w:rPr>
            </w:pPr>
          </w:p>
          <w:p w14:paraId="33E08E1D" w14:textId="77777777" w:rsidR="00F329B4" w:rsidRDefault="00F329B4" w:rsidP="004C5748">
            <w:pPr>
              <w:spacing w:after="0"/>
              <w:jc w:val="center"/>
              <w:rPr>
                <w:szCs w:val="17"/>
              </w:rPr>
            </w:pPr>
          </w:p>
          <w:p w14:paraId="7014C8C6" w14:textId="77777777" w:rsidR="00F329B4" w:rsidRDefault="00F329B4" w:rsidP="004C5748">
            <w:pPr>
              <w:spacing w:after="0"/>
              <w:jc w:val="center"/>
              <w:rPr>
                <w:szCs w:val="17"/>
              </w:rPr>
            </w:pPr>
          </w:p>
          <w:p w14:paraId="5D810034" w14:textId="77777777" w:rsidR="00F329B4" w:rsidRDefault="00F329B4" w:rsidP="004C5748">
            <w:pPr>
              <w:spacing w:after="0"/>
              <w:jc w:val="center"/>
              <w:rPr>
                <w:szCs w:val="17"/>
              </w:rPr>
            </w:pPr>
          </w:p>
          <w:p w14:paraId="2A7CFDC5" w14:textId="77777777" w:rsidR="00F329B4" w:rsidRDefault="00F329B4" w:rsidP="004C5748">
            <w:pPr>
              <w:spacing w:after="0"/>
              <w:jc w:val="center"/>
              <w:rPr>
                <w:szCs w:val="17"/>
              </w:rPr>
            </w:pPr>
          </w:p>
          <w:p w14:paraId="269E10F3" w14:textId="77777777" w:rsidR="00F329B4" w:rsidRDefault="00F329B4" w:rsidP="004C5748">
            <w:pPr>
              <w:spacing w:after="0"/>
              <w:jc w:val="center"/>
              <w:rPr>
                <w:szCs w:val="17"/>
              </w:rPr>
            </w:pPr>
          </w:p>
          <w:p w14:paraId="3EE2C11E" w14:textId="77777777" w:rsidR="00F329B4" w:rsidRDefault="00F329B4" w:rsidP="004C5748">
            <w:pPr>
              <w:spacing w:after="0"/>
              <w:jc w:val="center"/>
              <w:rPr>
                <w:szCs w:val="17"/>
              </w:rPr>
            </w:pPr>
          </w:p>
          <w:p w14:paraId="47A5AC85" w14:textId="77777777" w:rsidR="00F329B4" w:rsidRDefault="00F329B4" w:rsidP="004C5748">
            <w:pPr>
              <w:spacing w:after="0"/>
              <w:jc w:val="center"/>
              <w:rPr>
                <w:szCs w:val="17"/>
              </w:rPr>
            </w:pPr>
          </w:p>
          <w:p w14:paraId="361242DB" w14:textId="77777777" w:rsidR="00F329B4" w:rsidRDefault="00F329B4" w:rsidP="004C5748">
            <w:pPr>
              <w:spacing w:after="0"/>
              <w:jc w:val="center"/>
              <w:rPr>
                <w:szCs w:val="17"/>
              </w:rPr>
            </w:pPr>
          </w:p>
          <w:p w14:paraId="6BF79053" w14:textId="77777777" w:rsidR="00F329B4" w:rsidRDefault="00F329B4" w:rsidP="004C5748">
            <w:pPr>
              <w:spacing w:after="0"/>
              <w:jc w:val="center"/>
              <w:rPr>
                <w:szCs w:val="17"/>
              </w:rPr>
            </w:pPr>
          </w:p>
          <w:p w14:paraId="31275D28" w14:textId="77777777" w:rsidR="00F329B4" w:rsidRDefault="00F329B4" w:rsidP="004C5748">
            <w:pPr>
              <w:spacing w:after="0"/>
              <w:jc w:val="center"/>
              <w:rPr>
                <w:szCs w:val="17"/>
              </w:rPr>
            </w:pPr>
          </w:p>
          <w:p w14:paraId="45C5C001" w14:textId="77777777" w:rsidR="00F329B4" w:rsidRDefault="00F329B4" w:rsidP="004C5748">
            <w:pPr>
              <w:spacing w:after="0"/>
              <w:jc w:val="center"/>
              <w:rPr>
                <w:szCs w:val="17"/>
              </w:rPr>
            </w:pPr>
          </w:p>
          <w:p w14:paraId="657229CF" w14:textId="77777777" w:rsidR="00F329B4" w:rsidRDefault="00F329B4" w:rsidP="004C5748">
            <w:pPr>
              <w:spacing w:after="0"/>
              <w:jc w:val="center"/>
              <w:rPr>
                <w:szCs w:val="17"/>
              </w:rPr>
            </w:pPr>
          </w:p>
          <w:p w14:paraId="055E0A05" w14:textId="77777777" w:rsidR="00F329B4" w:rsidRDefault="00F329B4" w:rsidP="004C5748">
            <w:pPr>
              <w:spacing w:after="0"/>
              <w:jc w:val="center"/>
              <w:rPr>
                <w:szCs w:val="17"/>
              </w:rPr>
            </w:pPr>
          </w:p>
          <w:p w14:paraId="0A1EFA95" w14:textId="77777777" w:rsidR="00F329B4" w:rsidRDefault="00F329B4" w:rsidP="004C5748">
            <w:pPr>
              <w:spacing w:after="0"/>
              <w:jc w:val="center"/>
              <w:rPr>
                <w:szCs w:val="17"/>
              </w:rPr>
            </w:pPr>
          </w:p>
          <w:p w14:paraId="024FEF87" w14:textId="77777777" w:rsidR="00F329B4" w:rsidRDefault="00F329B4" w:rsidP="004C5748">
            <w:pPr>
              <w:spacing w:after="0"/>
              <w:jc w:val="center"/>
              <w:rPr>
                <w:szCs w:val="17"/>
              </w:rPr>
            </w:pPr>
          </w:p>
          <w:p w14:paraId="7BACDF00" w14:textId="77777777" w:rsidR="00F329B4" w:rsidRDefault="00F329B4" w:rsidP="004C5748">
            <w:pPr>
              <w:spacing w:after="0"/>
              <w:jc w:val="center"/>
              <w:rPr>
                <w:szCs w:val="17"/>
              </w:rPr>
            </w:pPr>
          </w:p>
          <w:p w14:paraId="783FFE3D" w14:textId="77777777" w:rsidR="00F329B4" w:rsidRDefault="00F329B4" w:rsidP="004C5748">
            <w:pPr>
              <w:spacing w:after="0"/>
              <w:jc w:val="center"/>
              <w:rPr>
                <w:szCs w:val="17"/>
              </w:rPr>
            </w:pPr>
          </w:p>
          <w:p w14:paraId="6622A4E1" w14:textId="77777777" w:rsidR="00F329B4" w:rsidRDefault="00F329B4" w:rsidP="004C5748">
            <w:pPr>
              <w:spacing w:after="0"/>
              <w:jc w:val="center"/>
              <w:rPr>
                <w:szCs w:val="17"/>
              </w:rPr>
            </w:pPr>
          </w:p>
          <w:p w14:paraId="05D48531" w14:textId="77777777" w:rsidR="00F329B4" w:rsidRDefault="00F329B4" w:rsidP="004C5748">
            <w:pPr>
              <w:spacing w:after="0"/>
              <w:jc w:val="center"/>
              <w:rPr>
                <w:szCs w:val="17"/>
              </w:rPr>
            </w:pPr>
          </w:p>
          <w:p w14:paraId="1E00D922" w14:textId="77777777" w:rsidR="00F329B4" w:rsidRDefault="00F329B4" w:rsidP="004C5748">
            <w:pPr>
              <w:spacing w:after="0"/>
              <w:jc w:val="center"/>
              <w:rPr>
                <w:szCs w:val="17"/>
              </w:rPr>
            </w:pPr>
          </w:p>
          <w:p w14:paraId="2E5C2BE2" w14:textId="77777777" w:rsidR="00F329B4" w:rsidRDefault="00F329B4" w:rsidP="004C5748">
            <w:pPr>
              <w:spacing w:after="0"/>
              <w:jc w:val="center"/>
              <w:rPr>
                <w:szCs w:val="17"/>
              </w:rPr>
            </w:pPr>
          </w:p>
          <w:p w14:paraId="6E2BB2DB" w14:textId="77777777" w:rsidR="00F329B4" w:rsidRDefault="00F329B4" w:rsidP="004C5748">
            <w:pPr>
              <w:spacing w:after="0"/>
              <w:jc w:val="center"/>
              <w:rPr>
                <w:szCs w:val="17"/>
              </w:rPr>
            </w:pPr>
          </w:p>
          <w:p w14:paraId="543B0B73" w14:textId="77777777" w:rsidR="00F329B4" w:rsidRDefault="00F329B4" w:rsidP="004C5748">
            <w:pPr>
              <w:spacing w:after="0"/>
              <w:jc w:val="center"/>
              <w:rPr>
                <w:szCs w:val="17"/>
              </w:rPr>
            </w:pPr>
          </w:p>
          <w:p w14:paraId="5EBE3420" w14:textId="77777777" w:rsidR="00F329B4" w:rsidRDefault="00F329B4" w:rsidP="004C5748">
            <w:pPr>
              <w:spacing w:after="0"/>
              <w:jc w:val="center"/>
              <w:rPr>
                <w:szCs w:val="17"/>
              </w:rPr>
            </w:pPr>
          </w:p>
          <w:p w14:paraId="2ABAAC2A" w14:textId="77777777" w:rsidR="00F329B4" w:rsidRDefault="00F329B4" w:rsidP="004C5748">
            <w:pPr>
              <w:spacing w:after="0"/>
              <w:jc w:val="center"/>
              <w:rPr>
                <w:szCs w:val="17"/>
              </w:rPr>
            </w:pPr>
          </w:p>
          <w:p w14:paraId="757B4284" w14:textId="77777777" w:rsidR="00F329B4" w:rsidRDefault="00F329B4" w:rsidP="004C5748">
            <w:pPr>
              <w:spacing w:after="0"/>
              <w:jc w:val="center"/>
              <w:rPr>
                <w:szCs w:val="17"/>
              </w:rPr>
            </w:pPr>
          </w:p>
          <w:p w14:paraId="4E1E166F" w14:textId="77777777" w:rsidR="00F329B4" w:rsidRDefault="00F329B4" w:rsidP="004C5748">
            <w:pPr>
              <w:spacing w:after="0"/>
              <w:jc w:val="center"/>
              <w:rPr>
                <w:szCs w:val="17"/>
              </w:rPr>
            </w:pPr>
          </w:p>
          <w:p w14:paraId="4C983D36" w14:textId="77777777" w:rsidR="00F329B4" w:rsidRDefault="00F329B4" w:rsidP="004C5748">
            <w:pPr>
              <w:spacing w:after="0"/>
              <w:jc w:val="center"/>
              <w:rPr>
                <w:szCs w:val="17"/>
              </w:rPr>
            </w:pPr>
          </w:p>
          <w:p w14:paraId="1AA33A13" w14:textId="77777777" w:rsidR="00F329B4" w:rsidRDefault="00F329B4" w:rsidP="004C5748">
            <w:pPr>
              <w:spacing w:after="0"/>
              <w:jc w:val="center"/>
              <w:rPr>
                <w:szCs w:val="17"/>
              </w:rPr>
            </w:pPr>
          </w:p>
          <w:p w14:paraId="70390445" w14:textId="77777777" w:rsidR="00F329B4" w:rsidRDefault="00F329B4" w:rsidP="004C5748">
            <w:pPr>
              <w:spacing w:after="0"/>
              <w:jc w:val="center"/>
              <w:rPr>
                <w:szCs w:val="17"/>
              </w:rPr>
            </w:pPr>
          </w:p>
          <w:p w14:paraId="18F20D3A" w14:textId="77777777" w:rsidR="00F329B4" w:rsidRDefault="00F329B4" w:rsidP="004C5748">
            <w:pPr>
              <w:spacing w:after="0"/>
              <w:jc w:val="center"/>
              <w:rPr>
                <w:szCs w:val="17"/>
              </w:rPr>
            </w:pPr>
          </w:p>
          <w:p w14:paraId="1FE501AC" w14:textId="77777777" w:rsidR="00F329B4" w:rsidRDefault="00F329B4" w:rsidP="004C5748">
            <w:pPr>
              <w:spacing w:after="0"/>
              <w:jc w:val="center"/>
              <w:rPr>
                <w:szCs w:val="17"/>
              </w:rPr>
            </w:pPr>
          </w:p>
          <w:p w14:paraId="0EEAD0A6" w14:textId="77777777" w:rsidR="00F329B4" w:rsidRDefault="00F329B4" w:rsidP="004C5748">
            <w:pPr>
              <w:spacing w:after="0"/>
              <w:jc w:val="center"/>
              <w:rPr>
                <w:szCs w:val="17"/>
              </w:rPr>
            </w:pPr>
          </w:p>
          <w:p w14:paraId="4C8AED19" w14:textId="77777777" w:rsidR="00F329B4" w:rsidRDefault="00F329B4" w:rsidP="004C5748">
            <w:pPr>
              <w:spacing w:after="0"/>
              <w:jc w:val="center"/>
              <w:rPr>
                <w:szCs w:val="17"/>
              </w:rPr>
            </w:pPr>
          </w:p>
          <w:p w14:paraId="6278AC0E" w14:textId="77777777" w:rsidR="00F329B4" w:rsidRDefault="00F329B4" w:rsidP="004C5748">
            <w:pPr>
              <w:spacing w:after="0"/>
              <w:jc w:val="center"/>
              <w:rPr>
                <w:szCs w:val="17"/>
              </w:rPr>
            </w:pPr>
          </w:p>
          <w:p w14:paraId="63312CAC" w14:textId="77777777" w:rsidR="00F329B4" w:rsidRDefault="00F329B4" w:rsidP="004C5748">
            <w:pPr>
              <w:spacing w:after="0"/>
              <w:jc w:val="center"/>
              <w:rPr>
                <w:szCs w:val="17"/>
              </w:rPr>
            </w:pPr>
          </w:p>
          <w:p w14:paraId="3B3A5CCF" w14:textId="77777777" w:rsidR="00F329B4" w:rsidRDefault="00F329B4" w:rsidP="004C5748">
            <w:pPr>
              <w:spacing w:after="0"/>
              <w:jc w:val="center"/>
              <w:rPr>
                <w:szCs w:val="17"/>
              </w:rPr>
            </w:pPr>
          </w:p>
          <w:p w14:paraId="396EBDF1" w14:textId="77777777" w:rsidR="00F329B4" w:rsidRDefault="00F329B4" w:rsidP="004C5748">
            <w:pPr>
              <w:spacing w:after="0"/>
              <w:jc w:val="center"/>
              <w:rPr>
                <w:szCs w:val="17"/>
              </w:rPr>
            </w:pPr>
          </w:p>
          <w:p w14:paraId="1B83FF97" w14:textId="77777777" w:rsidR="00F329B4" w:rsidRDefault="00F329B4" w:rsidP="004C5748">
            <w:pPr>
              <w:spacing w:after="0"/>
              <w:jc w:val="center"/>
              <w:rPr>
                <w:szCs w:val="17"/>
              </w:rPr>
            </w:pPr>
          </w:p>
          <w:p w14:paraId="07BCE1FB" w14:textId="77777777" w:rsidR="00F329B4" w:rsidRDefault="00F329B4" w:rsidP="004C5748">
            <w:pPr>
              <w:spacing w:after="0"/>
              <w:jc w:val="center"/>
              <w:rPr>
                <w:szCs w:val="17"/>
              </w:rPr>
            </w:pPr>
          </w:p>
          <w:p w14:paraId="5963564E" w14:textId="77777777" w:rsidR="00F329B4" w:rsidRDefault="00F329B4" w:rsidP="004C5748">
            <w:pPr>
              <w:spacing w:after="0"/>
              <w:jc w:val="center"/>
              <w:rPr>
                <w:szCs w:val="17"/>
              </w:rPr>
            </w:pPr>
          </w:p>
          <w:p w14:paraId="4A1B13CF" w14:textId="77777777" w:rsidR="00F329B4" w:rsidRDefault="00F329B4" w:rsidP="004C5748">
            <w:pPr>
              <w:spacing w:after="0"/>
              <w:jc w:val="center"/>
              <w:rPr>
                <w:szCs w:val="17"/>
              </w:rPr>
            </w:pPr>
          </w:p>
          <w:p w14:paraId="55DD0541" w14:textId="77777777" w:rsidR="00F329B4" w:rsidRDefault="00F329B4" w:rsidP="004C5748">
            <w:pPr>
              <w:spacing w:after="0"/>
              <w:jc w:val="center"/>
              <w:rPr>
                <w:szCs w:val="17"/>
              </w:rPr>
            </w:pPr>
          </w:p>
          <w:p w14:paraId="1E8F8078" w14:textId="77777777" w:rsidR="00F329B4" w:rsidRDefault="00F329B4" w:rsidP="004C5748">
            <w:pPr>
              <w:spacing w:after="0"/>
              <w:jc w:val="center"/>
              <w:rPr>
                <w:szCs w:val="17"/>
              </w:rPr>
            </w:pPr>
          </w:p>
          <w:p w14:paraId="78459E90" w14:textId="77777777" w:rsidR="00F329B4" w:rsidRDefault="00F329B4" w:rsidP="004C5748">
            <w:pPr>
              <w:spacing w:after="0"/>
              <w:jc w:val="center"/>
              <w:rPr>
                <w:szCs w:val="17"/>
              </w:rPr>
            </w:pPr>
          </w:p>
          <w:p w14:paraId="4E9B86C4" w14:textId="77777777" w:rsidR="00F329B4" w:rsidRDefault="00F329B4" w:rsidP="004C5748">
            <w:pPr>
              <w:spacing w:after="0"/>
              <w:jc w:val="center"/>
              <w:rPr>
                <w:szCs w:val="17"/>
              </w:rPr>
            </w:pPr>
          </w:p>
          <w:p w14:paraId="42FC3620" w14:textId="77777777" w:rsidR="00F329B4" w:rsidRDefault="00F329B4" w:rsidP="004C5748">
            <w:pPr>
              <w:spacing w:after="0"/>
              <w:jc w:val="center"/>
              <w:rPr>
                <w:szCs w:val="17"/>
              </w:rPr>
            </w:pPr>
          </w:p>
          <w:p w14:paraId="226EBA7C" w14:textId="77777777" w:rsidR="00F329B4" w:rsidRDefault="00F329B4" w:rsidP="004C5748">
            <w:pPr>
              <w:spacing w:after="0"/>
              <w:jc w:val="center"/>
              <w:rPr>
                <w:szCs w:val="17"/>
              </w:rPr>
            </w:pPr>
          </w:p>
          <w:p w14:paraId="2CA0481D" w14:textId="77777777" w:rsidR="00F329B4" w:rsidRDefault="00F329B4" w:rsidP="004C5748">
            <w:pPr>
              <w:spacing w:after="0"/>
              <w:jc w:val="center"/>
              <w:rPr>
                <w:szCs w:val="17"/>
              </w:rPr>
            </w:pPr>
          </w:p>
          <w:p w14:paraId="14510BDA" w14:textId="152EAF49" w:rsidR="00F329B4" w:rsidRDefault="0079116C" w:rsidP="004C5748">
            <w:pPr>
              <w:spacing w:after="0"/>
              <w:jc w:val="center"/>
              <w:rPr>
                <w:szCs w:val="17"/>
              </w:rPr>
            </w:pPr>
            <w:r>
              <w:rPr>
                <w:szCs w:val="17"/>
              </w:rPr>
              <w:lastRenderedPageBreak/>
              <w:t>1</w:t>
            </w:r>
          </w:p>
          <w:p w14:paraId="3698272A" w14:textId="77777777" w:rsidR="00F329B4" w:rsidRDefault="00F329B4" w:rsidP="004C5748">
            <w:pPr>
              <w:spacing w:after="0"/>
              <w:jc w:val="center"/>
              <w:rPr>
                <w:szCs w:val="17"/>
              </w:rPr>
            </w:pPr>
          </w:p>
          <w:p w14:paraId="104C68B8" w14:textId="77777777" w:rsidR="00F329B4" w:rsidRDefault="00F329B4" w:rsidP="004C5748">
            <w:pPr>
              <w:spacing w:after="0"/>
              <w:jc w:val="center"/>
              <w:rPr>
                <w:szCs w:val="17"/>
              </w:rPr>
            </w:pPr>
          </w:p>
          <w:p w14:paraId="40EF856F" w14:textId="77777777" w:rsidR="00F329B4" w:rsidRDefault="00F329B4" w:rsidP="004C5748">
            <w:pPr>
              <w:spacing w:after="0"/>
              <w:jc w:val="center"/>
              <w:rPr>
                <w:szCs w:val="17"/>
              </w:rPr>
            </w:pPr>
          </w:p>
          <w:p w14:paraId="616EB60F" w14:textId="77777777" w:rsidR="00F329B4" w:rsidRDefault="00F329B4" w:rsidP="004C5748">
            <w:pPr>
              <w:spacing w:after="0"/>
              <w:jc w:val="center"/>
              <w:rPr>
                <w:szCs w:val="17"/>
              </w:rPr>
            </w:pPr>
          </w:p>
          <w:p w14:paraId="3421BD38" w14:textId="77777777" w:rsidR="00F329B4" w:rsidRDefault="00F329B4" w:rsidP="004C5748">
            <w:pPr>
              <w:spacing w:after="0"/>
              <w:jc w:val="center"/>
              <w:rPr>
                <w:szCs w:val="17"/>
              </w:rPr>
            </w:pPr>
          </w:p>
          <w:p w14:paraId="717359D9" w14:textId="77777777" w:rsidR="00F329B4" w:rsidRDefault="00F329B4" w:rsidP="004C5748">
            <w:pPr>
              <w:spacing w:after="0"/>
              <w:jc w:val="center"/>
              <w:rPr>
                <w:szCs w:val="17"/>
              </w:rPr>
            </w:pPr>
          </w:p>
          <w:p w14:paraId="5FC39B34" w14:textId="77777777" w:rsidR="00F329B4" w:rsidRDefault="00F329B4" w:rsidP="004C5748">
            <w:pPr>
              <w:spacing w:after="0"/>
              <w:jc w:val="center"/>
              <w:rPr>
                <w:szCs w:val="17"/>
              </w:rPr>
            </w:pPr>
          </w:p>
          <w:p w14:paraId="44DB3260" w14:textId="77777777" w:rsidR="00F329B4" w:rsidRDefault="00F329B4" w:rsidP="004C5748">
            <w:pPr>
              <w:spacing w:after="0"/>
              <w:jc w:val="center"/>
              <w:rPr>
                <w:szCs w:val="17"/>
              </w:rPr>
            </w:pPr>
          </w:p>
          <w:p w14:paraId="32693B9A" w14:textId="77777777" w:rsidR="00F329B4" w:rsidRDefault="00F329B4" w:rsidP="004C5748">
            <w:pPr>
              <w:spacing w:after="0"/>
              <w:jc w:val="center"/>
              <w:rPr>
                <w:szCs w:val="17"/>
              </w:rPr>
            </w:pPr>
          </w:p>
          <w:p w14:paraId="12334F22" w14:textId="77777777" w:rsidR="00F329B4" w:rsidRDefault="00F329B4" w:rsidP="004C5748">
            <w:pPr>
              <w:spacing w:after="0"/>
              <w:jc w:val="center"/>
              <w:rPr>
                <w:szCs w:val="17"/>
              </w:rPr>
            </w:pPr>
          </w:p>
          <w:p w14:paraId="30B4E473" w14:textId="77777777" w:rsidR="00F329B4" w:rsidRDefault="00F329B4" w:rsidP="004C5748">
            <w:pPr>
              <w:spacing w:after="0"/>
              <w:jc w:val="center"/>
              <w:rPr>
                <w:szCs w:val="17"/>
              </w:rPr>
            </w:pPr>
          </w:p>
          <w:p w14:paraId="4F498993" w14:textId="77777777" w:rsidR="00F329B4" w:rsidRDefault="00F329B4" w:rsidP="004C5748">
            <w:pPr>
              <w:spacing w:after="0"/>
              <w:jc w:val="center"/>
              <w:rPr>
                <w:szCs w:val="17"/>
              </w:rPr>
            </w:pPr>
          </w:p>
          <w:p w14:paraId="66D860E2" w14:textId="77777777" w:rsidR="00F329B4" w:rsidRDefault="00F329B4" w:rsidP="004C5748">
            <w:pPr>
              <w:spacing w:after="0"/>
              <w:jc w:val="center"/>
              <w:rPr>
                <w:szCs w:val="17"/>
              </w:rPr>
            </w:pPr>
          </w:p>
          <w:p w14:paraId="0A8C796A" w14:textId="77777777" w:rsidR="00F329B4" w:rsidRDefault="00F329B4" w:rsidP="004C5748">
            <w:pPr>
              <w:spacing w:after="0"/>
              <w:jc w:val="center"/>
              <w:rPr>
                <w:szCs w:val="17"/>
              </w:rPr>
            </w:pPr>
          </w:p>
          <w:p w14:paraId="777535AA" w14:textId="77777777" w:rsidR="00F329B4" w:rsidRDefault="00F329B4" w:rsidP="004C5748">
            <w:pPr>
              <w:spacing w:after="0"/>
              <w:jc w:val="center"/>
              <w:rPr>
                <w:szCs w:val="17"/>
              </w:rPr>
            </w:pPr>
          </w:p>
          <w:p w14:paraId="0A8E9509" w14:textId="77777777" w:rsidR="00F329B4" w:rsidRDefault="00F329B4" w:rsidP="004C5748">
            <w:pPr>
              <w:spacing w:after="0"/>
              <w:jc w:val="center"/>
              <w:rPr>
                <w:szCs w:val="17"/>
              </w:rPr>
            </w:pPr>
          </w:p>
          <w:p w14:paraId="3C593D12" w14:textId="77777777" w:rsidR="00F329B4" w:rsidRDefault="00F329B4" w:rsidP="004C5748">
            <w:pPr>
              <w:spacing w:after="0"/>
              <w:jc w:val="center"/>
              <w:rPr>
                <w:szCs w:val="17"/>
              </w:rPr>
            </w:pPr>
          </w:p>
          <w:p w14:paraId="045E4A87" w14:textId="77777777" w:rsidR="00F329B4" w:rsidRDefault="00F329B4" w:rsidP="004C5748">
            <w:pPr>
              <w:spacing w:after="0"/>
              <w:jc w:val="center"/>
              <w:rPr>
                <w:szCs w:val="17"/>
              </w:rPr>
            </w:pPr>
          </w:p>
          <w:p w14:paraId="1AD02796" w14:textId="77777777" w:rsidR="00F329B4" w:rsidRDefault="00F329B4" w:rsidP="004C5748">
            <w:pPr>
              <w:spacing w:after="0"/>
              <w:jc w:val="center"/>
              <w:rPr>
                <w:szCs w:val="17"/>
              </w:rPr>
            </w:pPr>
          </w:p>
          <w:p w14:paraId="02E99362" w14:textId="77777777" w:rsidR="00F329B4" w:rsidRDefault="00F329B4" w:rsidP="004C5748">
            <w:pPr>
              <w:spacing w:after="0"/>
              <w:jc w:val="center"/>
              <w:rPr>
                <w:szCs w:val="17"/>
              </w:rPr>
            </w:pPr>
          </w:p>
          <w:p w14:paraId="6AB4A90D" w14:textId="77777777" w:rsidR="00F329B4" w:rsidRDefault="00F329B4" w:rsidP="004C5748">
            <w:pPr>
              <w:spacing w:after="0"/>
              <w:jc w:val="center"/>
              <w:rPr>
                <w:szCs w:val="17"/>
              </w:rPr>
            </w:pPr>
          </w:p>
          <w:p w14:paraId="66E8B39D" w14:textId="77777777" w:rsidR="00F329B4" w:rsidRDefault="00F329B4" w:rsidP="004C5748">
            <w:pPr>
              <w:spacing w:after="0"/>
              <w:jc w:val="center"/>
              <w:rPr>
                <w:szCs w:val="17"/>
              </w:rPr>
            </w:pPr>
          </w:p>
          <w:p w14:paraId="058636C6" w14:textId="77777777" w:rsidR="00F329B4" w:rsidRDefault="00F329B4" w:rsidP="004C5748">
            <w:pPr>
              <w:spacing w:after="0"/>
              <w:jc w:val="center"/>
              <w:rPr>
                <w:szCs w:val="17"/>
              </w:rPr>
            </w:pPr>
          </w:p>
          <w:p w14:paraId="77D9A778" w14:textId="77777777" w:rsidR="00F329B4" w:rsidRDefault="00F329B4" w:rsidP="004C5748">
            <w:pPr>
              <w:spacing w:after="0"/>
              <w:jc w:val="center"/>
              <w:rPr>
                <w:szCs w:val="17"/>
              </w:rPr>
            </w:pPr>
          </w:p>
          <w:p w14:paraId="727EAA9C" w14:textId="77777777" w:rsidR="00F329B4" w:rsidRDefault="00F329B4" w:rsidP="004C5748">
            <w:pPr>
              <w:spacing w:after="0"/>
              <w:jc w:val="center"/>
              <w:rPr>
                <w:szCs w:val="17"/>
              </w:rPr>
            </w:pPr>
          </w:p>
          <w:p w14:paraId="1D80B2C7" w14:textId="77777777" w:rsidR="00F329B4" w:rsidRDefault="00F329B4" w:rsidP="004C5748">
            <w:pPr>
              <w:spacing w:after="0"/>
              <w:jc w:val="center"/>
              <w:rPr>
                <w:szCs w:val="17"/>
              </w:rPr>
            </w:pPr>
          </w:p>
          <w:p w14:paraId="48207279" w14:textId="77777777" w:rsidR="00F329B4" w:rsidRDefault="00F329B4" w:rsidP="004C5748">
            <w:pPr>
              <w:spacing w:after="0"/>
              <w:jc w:val="center"/>
              <w:rPr>
                <w:szCs w:val="17"/>
              </w:rPr>
            </w:pPr>
          </w:p>
          <w:p w14:paraId="3354C925" w14:textId="77777777" w:rsidR="00F329B4" w:rsidRDefault="00F329B4" w:rsidP="004C5748">
            <w:pPr>
              <w:spacing w:after="0"/>
              <w:jc w:val="center"/>
              <w:rPr>
                <w:szCs w:val="17"/>
              </w:rPr>
            </w:pPr>
          </w:p>
          <w:p w14:paraId="04D2CAD6" w14:textId="77777777" w:rsidR="00F329B4" w:rsidRDefault="00F329B4" w:rsidP="004C5748">
            <w:pPr>
              <w:spacing w:after="0"/>
              <w:jc w:val="center"/>
              <w:rPr>
                <w:szCs w:val="17"/>
              </w:rPr>
            </w:pPr>
          </w:p>
          <w:p w14:paraId="405B8872" w14:textId="77777777" w:rsidR="00F329B4" w:rsidRDefault="00F329B4" w:rsidP="004C5748">
            <w:pPr>
              <w:spacing w:after="0"/>
              <w:jc w:val="center"/>
              <w:rPr>
                <w:szCs w:val="17"/>
              </w:rPr>
            </w:pPr>
          </w:p>
          <w:p w14:paraId="77494637" w14:textId="77777777" w:rsidR="00F329B4" w:rsidRDefault="00F329B4" w:rsidP="004C5748">
            <w:pPr>
              <w:spacing w:after="0"/>
              <w:jc w:val="center"/>
              <w:rPr>
                <w:szCs w:val="17"/>
              </w:rPr>
            </w:pPr>
          </w:p>
          <w:p w14:paraId="154F0C26" w14:textId="77777777" w:rsidR="00F329B4" w:rsidRDefault="00F329B4" w:rsidP="004C5748">
            <w:pPr>
              <w:spacing w:after="0"/>
              <w:jc w:val="center"/>
              <w:rPr>
                <w:szCs w:val="17"/>
              </w:rPr>
            </w:pPr>
          </w:p>
          <w:p w14:paraId="3A626E48" w14:textId="77777777" w:rsidR="00F329B4" w:rsidRDefault="00F329B4" w:rsidP="004C5748">
            <w:pPr>
              <w:spacing w:after="0"/>
              <w:jc w:val="center"/>
              <w:rPr>
                <w:szCs w:val="17"/>
              </w:rPr>
            </w:pPr>
          </w:p>
          <w:p w14:paraId="077154B8" w14:textId="77777777" w:rsidR="00F329B4" w:rsidRDefault="00F329B4" w:rsidP="004C5748">
            <w:pPr>
              <w:spacing w:after="0"/>
              <w:jc w:val="center"/>
              <w:rPr>
                <w:szCs w:val="17"/>
              </w:rPr>
            </w:pPr>
          </w:p>
          <w:p w14:paraId="249BA0C1" w14:textId="77777777" w:rsidR="00F329B4" w:rsidRDefault="00F329B4" w:rsidP="004C5748">
            <w:pPr>
              <w:spacing w:after="0"/>
              <w:jc w:val="center"/>
              <w:rPr>
                <w:szCs w:val="17"/>
              </w:rPr>
            </w:pPr>
          </w:p>
          <w:p w14:paraId="2AFBCC38" w14:textId="77777777" w:rsidR="00F329B4" w:rsidRDefault="00F329B4" w:rsidP="004C5748">
            <w:pPr>
              <w:spacing w:after="0"/>
              <w:jc w:val="center"/>
              <w:rPr>
                <w:szCs w:val="17"/>
              </w:rPr>
            </w:pPr>
          </w:p>
          <w:p w14:paraId="6E048BA6" w14:textId="77777777" w:rsidR="00F329B4" w:rsidRDefault="00F329B4" w:rsidP="004C5748">
            <w:pPr>
              <w:spacing w:after="0"/>
              <w:jc w:val="center"/>
              <w:rPr>
                <w:szCs w:val="17"/>
              </w:rPr>
            </w:pPr>
          </w:p>
          <w:p w14:paraId="04E78765" w14:textId="77777777" w:rsidR="00F329B4" w:rsidRDefault="00F329B4" w:rsidP="004C5748">
            <w:pPr>
              <w:spacing w:after="0"/>
              <w:jc w:val="center"/>
              <w:rPr>
                <w:szCs w:val="17"/>
              </w:rPr>
            </w:pPr>
          </w:p>
          <w:p w14:paraId="173CE23C" w14:textId="77777777" w:rsidR="00F329B4" w:rsidRDefault="00F329B4" w:rsidP="004C5748">
            <w:pPr>
              <w:spacing w:after="0"/>
              <w:jc w:val="center"/>
              <w:rPr>
                <w:szCs w:val="17"/>
              </w:rPr>
            </w:pPr>
          </w:p>
          <w:p w14:paraId="7D588665" w14:textId="77777777" w:rsidR="00F329B4" w:rsidRDefault="00F329B4" w:rsidP="004C5748">
            <w:pPr>
              <w:spacing w:after="0"/>
              <w:jc w:val="center"/>
              <w:rPr>
                <w:szCs w:val="17"/>
              </w:rPr>
            </w:pPr>
          </w:p>
          <w:p w14:paraId="60F11237" w14:textId="77777777" w:rsidR="00F329B4" w:rsidRDefault="00F329B4" w:rsidP="004C5748">
            <w:pPr>
              <w:spacing w:after="0"/>
              <w:jc w:val="center"/>
              <w:rPr>
                <w:szCs w:val="17"/>
              </w:rPr>
            </w:pPr>
          </w:p>
          <w:p w14:paraId="1B68C917" w14:textId="77777777" w:rsidR="00F329B4" w:rsidRDefault="00F329B4" w:rsidP="004C5748">
            <w:pPr>
              <w:spacing w:after="0"/>
              <w:jc w:val="center"/>
              <w:rPr>
                <w:szCs w:val="17"/>
              </w:rPr>
            </w:pPr>
          </w:p>
          <w:p w14:paraId="2F32D38B" w14:textId="77777777" w:rsidR="00F329B4" w:rsidRDefault="00F329B4" w:rsidP="004C5748">
            <w:pPr>
              <w:spacing w:after="0"/>
              <w:jc w:val="center"/>
              <w:rPr>
                <w:szCs w:val="17"/>
              </w:rPr>
            </w:pPr>
          </w:p>
          <w:p w14:paraId="748E5BCE" w14:textId="77777777" w:rsidR="00F329B4" w:rsidRDefault="00F329B4" w:rsidP="004C5748">
            <w:pPr>
              <w:spacing w:after="0"/>
              <w:jc w:val="center"/>
              <w:rPr>
                <w:szCs w:val="17"/>
              </w:rPr>
            </w:pPr>
          </w:p>
          <w:p w14:paraId="7BF64ADE" w14:textId="77777777" w:rsidR="00F329B4" w:rsidRDefault="00F329B4" w:rsidP="004C5748">
            <w:pPr>
              <w:spacing w:after="0"/>
              <w:jc w:val="center"/>
              <w:rPr>
                <w:szCs w:val="17"/>
              </w:rPr>
            </w:pPr>
          </w:p>
          <w:p w14:paraId="35618A2F" w14:textId="77777777" w:rsidR="00F329B4" w:rsidRDefault="00F329B4" w:rsidP="004C5748">
            <w:pPr>
              <w:spacing w:after="0"/>
              <w:jc w:val="center"/>
              <w:rPr>
                <w:szCs w:val="17"/>
              </w:rPr>
            </w:pPr>
          </w:p>
          <w:p w14:paraId="491AA0C6" w14:textId="77777777" w:rsidR="00F329B4" w:rsidRDefault="00F329B4" w:rsidP="004C5748">
            <w:pPr>
              <w:spacing w:after="0"/>
              <w:jc w:val="center"/>
              <w:rPr>
                <w:szCs w:val="17"/>
              </w:rPr>
            </w:pPr>
          </w:p>
          <w:p w14:paraId="361A96FB" w14:textId="77777777" w:rsidR="00F329B4" w:rsidRDefault="00F329B4" w:rsidP="004C5748">
            <w:pPr>
              <w:spacing w:after="0"/>
              <w:jc w:val="center"/>
              <w:rPr>
                <w:szCs w:val="17"/>
              </w:rPr>
            </w:pPr>
          </w:p>
          <w:p w14:paraId="0103A956" w14:textId="77777777" w:rsidR="00F329B4" w:rsidRDefault="00F329B4" w:rsidP="004C5748">
            <w:pPr>
              <w:spacing w:after="0"/>
              <w:jc w:val="center"/>
              <w:rPr>
                <w:szCs w:val="17"/>
              </w:rPr>
            </w:pPr>
          </w:p>
          <w:p w14:paraId="56EC4D0D" w14:textId="77777777" w:rsidR="00F329B4" w:rsidRDefault="00F329B4" w:rsidP="004C5748">
            <w:pPr>
              <w:spacing w:after="0"/>
              <w:jc w:val="center"/>
              <w:rPr>
                <w:szCs w:val="17"/>
              </w:rPr>
            </w:pPr>
          </w:p>
          <w:p w14:paraId="48B19E83" w14:textId="77777777" w:rsidR="00F329B4" w:rsidRDefault="00F329B4" w:rsidP="004C5748">
            <w:pPr>
              <w:spacing w:after="0"/>
              <w:jc w:val="center"/>
              <w:rPr>
                <w:szCs w:val="17"/>
              </w:rPr>
            </w:pPr>
          </w:p>
          <w:p w14:paraId="5FF382DF" w14:textId="77777777" w:rsidR="00F329B4" w:rsidRDefault="00F329B4" w:rsidP="004C5748">
            <w:pPr>
              <w:spacing w:after="0"/>
              <w:jc w:val="center"/>
              <w:rPr>
                <w:szCs w:val="17"/>
              </w:rPr>
            </w:pPr>
          </w:p>
          <w:p w14:paraId="775E5EE9" w14:textId="77777777" w:rsidR="00F329B4" w:rsidRDefault="00F329B4" w:rsidP="004C5748">
            <w:pPr>
              <w:spacing w:after="0"/>
              <w:jc w:val="center"/>
              <w:rPr>
                <w:szCs w:val="17"/>
              </w:rPr>
            </w:pPr>
          </w:p>
          <w:p w14:paraId="1F871E4E" w14:textId="77777777" w:rsidR="00F329B4" w:rsidRDefault="00F329B4" w:rsidP="004C5748">
            <w:pPr>
              <w:spacing w:after="0"/>
              <w:jc w:val="center"/>
              <w:rPr>
                <w:szCs w:val="17"/>
              </w:rPr>
            </w:pPr>
          </w:p>
          <w:p w14:paraId="77AB6E93" w14:textId="77777777" w:rsidR="00F329B4" w:rsidRDefault="00F329B4" w:rsidP="004C5748">
            <w:pPr>
              <w:spacing w:after="0"/>
              <w:jc w:val="center"/>
              <w:rPr>
                <w:szCs w:val="17"/>
              </w:rPr>
            </w:pPr>
          </w:p>
          <w:p w14:paraId="3FC2CB8F" w14:textId="77777777" w:rsidR="00F329B4" w:rsidRDefault="00F329B4" w:rsidP="004C5748">
            <w:pPr>
              <w:spacing w:after="0"/>
              <w:jc w:val="center"/>
              <w:rPr>
                <w:szCs w:val="17"/>
              </w:rPr>
            </w:pPr>
          </w:p>
          <w:p w14:paraId="612D2E3C" w14:textId="77777777" w:rsidR="00F329B4" w:rsidRDefault="00F329B4" w:rsidP="004C5748">
            <w:pPr>
              <w:spacing w:after="0"/>
              <w:jc w:val="center"/>
              <w:rPr>
                <w:szCs w:val="17"/>
              </w:rPr>
            </w:pPr>
          </w:p>
          <w:p w14:paraId="2CF6EF27" w14:textId="77777777" w:rsidR="00F329B4" w:rsidRDefault="00F329B4" w:rsidP="004C5748">
            <w:pPr>
              <w:spacing w:after="0"/>
              <w:jc w:val="center"/>
              <w:rPr>
                <w:szCs w:val="17"/>
              </w:rPr>
            </w:pPr>
          </w:p>
          <w:p w14:paraId="1FB607A8" w14:textId="77777777" w:rsidR="00F329B4" w:rsidRDefault="00F329B4" w:rsidP="004C5748">
            <w:pPr>
              <w:spacing w:after="0"/>
              <w:jc w:val="center"/>
              <w:rPr>
                <w:szCs w:val="17"/>
              </w:rPr>
            </w:pPr>
          </w:p>
          <w:p w14:paraId="1D581C70" w14:textId="77777777" w:rsidR="00F329B4" w:rsidRDefault="00F329B4" w:rsidP="004C5748">
            <w:pPr>
              <w:spacing w:after="0"/>
              <w:jc w:val="center"/>
              <w:rPr>
                <w:szCs w:val="17"/>
              </w:rPr>
            </w:pPr>
          </w:p>
          <w:p w14:paraId="5349DF8E" w14:textId="77777777" w:rsidR="00F329B4" w:rsidRDefault="00F329B4" w:rsidP="004C5748">
            <w:pPr>
              <w:spacing w:after="0"/>
              <w:jc w:val="center"/>
              <w:rPr>
                <w:szCs w:val="17"/>
              </w:rPr>
            </w:pPr>
          </w:p>
          <w:p w14:paraId="56B8DF05" w14:textId="77777777" w:rsidR="00F329B4" w:rsidRDefault="00F329B4" w:rsidP="004C5748">
            <w:pPr>
              <w:spacing w:after="0"/>
              <w:jc w:val="center"/>
              <w:rPr>
                <w:szCs w:val="17"/>
              </w:rPr>
            </w:pPr>
          </w:p>
          <w:p w14:paraId="692F03D9" w14:textId="77777777" w:rsidR="00F329B4" w:rsidRDefault="00F329B4" w:rsidP="004C5748">
            <w:pPr>
              <w:spacing w:after="0"/>
              <w:jc w:val="center"/>
              <w:rPr>
                <w:szCs w:val="17"/>
              </w:rPr>
            </w:pPr>
          </w:p>
          <w:p w14:paraId="406825A1" w14:textId="77777777" w:rsidR="00F329B4" w:rsidRDefault="00F329B4" w:rsidP="004C5748">
            <w:pPr>
              <w:spacing w:after="0"/>
              <w:jc w:val="center"/>
              <w:rPr>
                <w:szCs w:val="17"/>
              </w:rPr>
            </w:pPr>
          </w:p>
          <w:p w14:paraId="03643695" w14:textId="77777777" w:rsidR="00F329B4" w:rsidRDefault="00F329B4" w:rsidP="004C5748">
            <w:pPr>
              <w:spacing w:after="0"/>
              <w:jc w:val="center"/>
              <w:rPr>
                <w:szCs w:val="17"/>
              </w:rPr>
            </w:pPr>
          </w:p>
          <w:p w14:paraId="18268BFC" w14:textId="77777777" w:rsidR="00F329B4" w:rsidRDefault="00F329B4" w:rsidP="004C5748">
            <w:pPr>
              <w:spacing w:after="0"/>
              <w:jc w:val="center"/>
              <w:rPr>
                <w:szCs w:val="17"/>
              </w:rPr>
            </w:pPr>
          </w:p>
          <w:p w14:paraId="1C84381C" w14:textId="77777777" w:rsidR="00F329B4" w:rsidRDefault="00F329B4" w:rsidP="004C5748">
            <w:pPr>
              <w:spacing w:after="0"/>
              <w:jc w:val="center"/>
              <w:rPr>
                <w:szCs w:val="17"/>
              </w:rPr>
            </w:pPr>
          </w:p>
          <w:p w14:paraId="3D0CC85B" w14:textId="77777777" w:rsidR="00F329B4" w:rsidRDefault="00F329B4" w:rsidP="004C5748">
            <w:pPr>
              <w:spacing w:after="0"/>
              <w:jc w:val="center"/>
              <w:rPr>
                <w:szCs w:val="17"/>
              </w:rPr>
            </w:pPr>
          </w:p>
          <w:p w14:paraId="76243D0A" w14:textId="77777777" w:rsidR="00F329B4" w:rsidRDefault="00F329B4" w:rsidP="004C5748">
            <w:pPr>
              <w:spacing w:after="0"/>
              <w:jc w:val="center"/>
              <w:rPr>
                <w:szCs w:val="17"/>
              </w:rPr>
            </w:pPr>
          </w:p>
          <w:p w14:paraId="1969924A" w14:textId="77777777" w:rsidR="00F329B4" w:rsidRDefault="00F329B4" w:rsidP="004C5748">
            <w:pPr>
              <w:spacing w:after="0"/>
              <w:jc w:val="center"/>
              <w:rPr>
                <w:szCs w:val="17"/>
              </w:rPr>
            </w:pPr>
          </w:p>
          <w:p w14:paraId="4FB024D7" w14:textId="77777777" w:rsidR="00F329B4" w:rsidRDefault="00F329B4" w:rsidP="004C5748">
            <w:pPr>
              <w:spacing w:after="0"/>
              <w:jc w:val="center"/>
              <w:rPr>
                <w:szCs w:val="17"/>
              </w:rPr>
            </w:pPr>
          </w:p>
          <w:p w14:paraId="2401F190" w14:textId="77777777" w:rsidR="00F329B4" w:rsidRDefault="00F329B4" w:rsidP="004C5748">
            <w:pPr>
              <w:spacing w:after="0"/>
              <w:jc w:val="center"/>
              <w:rPr>
                <w:szCs w:val="17"/>
              </w:rPr>
            </w:pPr>
          </w:p>
          <w:p w14:paraId="14FD289F" w14:textId="77777777" w:rsidR="00F329B4" w:rsidRDefault="00F329B4" w:rsidP="004C5748">
            <w:pPr>
              <w:spacing w:after="0"/>
              <w:jc w:val="center"/>
              <w:rPr>
                <w:szCs w:val="17"/>
              </w:rPr>
            </w:pPr>
          </w:p>
          <w:p w14:paraId="1D3B62A0" w14:textId="77777777" w:rsidR="00F329B4" w:rsidRDefault="00F329B4" w:rsidP="004C5748">
            <w:pPr>
              <w:spacing w:after="0"/>
              <w:jc w:val="center"/>
              <w:rPr>
                <w:szCs w:val="17"/>
              </w:rPr>
            </w:pPr>
          </w:p>
          <w:p w14:paraId="56E73986" w14:textId="3B07483B" w:rsidR="00F329B4" w:rsidRDefault="0079116C" w:rsidP="004C5748">
            <w:pPr>
              <w:spacing w:after="0"/>
              <w:jc w:val="center"/>
              <w:rPr>
                <w:szCs w:val="17"/>
              </w:rPr>
            </w:pPr>
            <w:r>
              <w:rPr>
                <w:szCs w:val="17"/>
              </w:rPr>
              <w:lastRenderedPageBreak/>
              <w:t>1</w:t>
            </w:r>
          </w:p>
          <w:p w14:paraId="525967FC" w14:textId="77777777" w:rsidR="00F329B4" w:rsidRDefault="00F329B4" w:rsidP="004C5748">
            <w:pPr>
              <w:spacing w:after="0"/>
              <w:jc w:val="center"/>
              <w:rPr>
                <w:szCs w:val="17"/>
              </w:rPr>
            </w:pPr>
          </w:p>
          <w:p w14:paraId="05176C77" w14:textId="77777777" w:rsidR="00F329B4" w:rsidRDefault="00F329B4" w:rsidP="004C5748">
            <w:pPr>
              <w:spacing w:after="0"/>
              <w:jc w:val="center"/>
              <w:rPr>
                <w:szCs w:val="17"/>
              </w:rPr>
            </w:pPr>
          </w:p>
          <w:p w14:paraId="5A3BF4AF" w14:textId="77777777" w:rsidR="00F329B4" w:rsidRDefault="00F329B4" w:rsidP="004C5748">
            <w:pPr>
              <w:spacing w:after="0"/>
              <w:jc w:val="center"/>
              <w:rPr>
                <w:szCs w:val="17"/>
              </w:rPr>
            </w:pPr>
          </w:p>
          <w:p w14:paraId="71288335" w14:textId="77777777" w:rsidR="00F329B4" w:rsidRDefault="00F329B4" w:rsidP="004C5748">
            <w:pPr>
              <w:spacing w:after="0"/>
              <w:jc w:val="center"/>
              <w:rPr>
                <w:szCs w:val="17"/>
              </w:rPr>
            </w:pPr>
          </w:p>
          <w:p w14:paraId="08F225B1" w14:textId="77777777" w:rsidR="00F329B4" w:rsidRDefault="00F329B4" w:rsidP="004C5748">
            <w:pPr>
              <w:spacing w:after="0"/>
              <w:jc w:val="center"/>
              <w:rPr>
                <w:szCs w:val="17"/>
              </w:rPr>
            </w:pPr>
          </w:p>
          <w:p w14:paraId="2F08E038" w14:textId="77777777" w:rsidR="00F329B4" w:rsidRDefault="00F329B4" w:rsidP="004C5748">
            <w:pPr>
              <w:spacing w:after="0"/>
              <w:jc w:val="center"/>
              <w:rPr>
                <w:szCs w:val="17"/>
              </w:rPr>
            </w:pPr>
          </w:p>
          <w:p w14:paraId="33297054" w14:textId="77777777" w:rsidR="00F329B4" w:rsidRDefault="00F329B4" w:rsidP="004C5748">
            <w:pPr>
              <w:spacing w:after="0"/>
              <w:jc w:val="center"/>
              <w:rPr>
                <w:szCs w:val="17"/>
              </w:rPr>
            </w:pPr>
          </w:p>
          <w:p w14:paraId="08FB3C3C" w14:textId="77777777" w:rsidR="00F329B4" w:rsidRDefault="00F329B4" w:rsidP="004C5748">
            <w:pPr>
              <w:spacing w:after="0"/>
              <w:jc w:val="center"/>
              <w:rPr>
                <w:szCs w:val="17"/>
              </w:rPr>
            </w:pPr>
          </w:p>
          <w:p w14:paraId="770075C5" w14:textId="77777777" w:rsidR="00F329B4" w:rsidRDefault="00F329B4" w:rsidP="004C5748">
            <w:pPr>
              <w:spacing w:after="0"/>
              <w:jc w:val="center"/>
              <w:rPr>
                <w:szCs w:val="17"/>
              </w:rPr>
            </w:pPr>
          </w:p>
          <w:p w14:paraId="5A6801B1" w14:textId="77777777" w:rsidR="00F329B4" w:rsidRDefault="00F329B4" w:rsidP="004C5748">
            <w:pPr>
              <w:spacing w:after="0"/>
              <w:jc w:val="center"/>
              <w:rPr>
                <w:szCs w:val="17"/>
              </w:rPr>
            </w:pPr>
          </w:p>
          <w:p w14:paraId="54F47504" w14:textId="77777777" w:rsidR="00F329B4" w:rsidRDefault="00F329B4" w:rsidP="004C5748">
            <w:pPr>
              <w:spacing w:after="0"/>
              <w:jc w:val="center"/>
              <w:rPr>
                <w:szCs w:val="17"/>
              </w:rPr>
            </w:pPr>
          </w:p>
          <w:p w14:paraId="67C80E21" w14:textId="77777777" w:rsidR="00F329B4" w:rsidRDefault="00F329B4" w:rsidP="004C5748">
            <w:pPr>
              <w:spacing w:after="0"/>
              <w:jc w:val="center"/>
              <w:rPr>
                <w:szCs w:val="17"/>
              </w:rPr>
            </w:pPr>
          </w:p>
          <w:p w14:paraId="3B023091" w14:textId="77777777" w:rsidR="00F329B4" w:rsidRDefault="00F329B4" w:rsidP="004C5748">
            <w:pPr>
              <w:spacing w:after="0"/>
              <w:jc w:val="center"/>
              <w:rPr>
                <w:szCs w:val="17"/>
              </w:rPr>
            </w:pPr>
          </w:p>
          <w:p w14:paraId="5C2BE970" w14:textId="77777777" w:rsidR="00F329B4" w:rsidRDefault="00F329B4" w:rsidP="004C5748">
            <w:pPr>
              <w:spacing w:after="0"/>
              <w:jc w:val="center"/>
              <w:rPr>
                <w:szCs w:val="17"/>
              </w:rPr>
            </w:pPr>
          </w:p>
          <w:p w14:paraId="7FEDA3FB" w14:textId="77777777" w:rsidR="00F329B4" w:rsidRDefault="00F329B4" w:rsidP="004C5748">
            <w:pPr>
              <w:spacing w:after="0"/>
              <w:jc w:val="center"/>
              <w:rPr>
                <w:szCs w:val="17"/>
              </w:rPr>
            </w:pPr>
          </w:p>
          <w:p w14:paraId="7FD56A6A" w14:textId="77777777" w:rsidR="00F329B4" w:rsidRDefault="00F329B4" w:rsidP="004C5748">
            <w:pPr>
              <w:spacing w:after="0"/>
              <w:jc w:val="center"/>
              <w:rPr>
                <w:szCs w:val="17"/>
              </w:rPr>
            </w:pPr>
          </w:p>
          <w:p w14:paraId="42914574" w14:textId="77777777" w:rsidR="00F329B4" w:rsidRDefault="00F329B4" w:rsidP="004C5748">
            <w:pPr>
              <w:spacing w:after="0"/>
              <w:jc w:val="center"/>
              <w:rPr>
                <w:szCs w:val="17"/>
              </w:rPr>
            </w:pPr>
          </w:p>
          <w:p w14:paraId="6F5ABD16" w14:textId="77777777" w:rsidR="00F329B4" w:rsidRDefault="00F329B4" w:rsidP="004C5748">
            <w:pPr>
              <w:spacing w:after="0"/>
              <w:jc w:val="center"/>
              <w:rPr>
                <w:szCs w:val="17"/>
              </w:rPr>
            </w:pPr>
          </w:p>
          <w:p w14:paraId="4AD5A7E9" w14:textId="77777777" w:rsidR="00F329B4" w:rsidRDefault="00F329B4" w:rsidP="004C5748">
            <w:pPr>
              <w:spacing w:after="0"/>
              <w:jc w:val="center"/>
              <w:rPr>
                <w:szCs w:val="17"/>
              </w:rPr>
            </w:pPr>
          </w:p>
          <w:p w14:paraId="2CECB392" w14:textId="77777777" w:rsidR="00F329B4" w:rsidRDefault="00F329B4" w:rsidP="004C5748">
            <w:pPr>
              <w:spacing w:after="0"/>
              <w:jc w:val="center"/>
              <w:rPr>
                <w:szCs w:val="17"/>
              </w:rPr>
            </w:pPr>
          </w:p>
          <w:p w14:paraId="2D5FC057" w14:textId="77777777" w:rsidR="00F329B4" w:rsidRDefault="00F329B4" w:rsidP="004C5748">
            <w:pPr>
              <w:spacing w:after="0"/>
              <w:jc w:val="center"/>
              <w:rPr>
                <w:szCs w:val="17"/>
              </w:rPr>
            </w:pPr>
          </w:p>
          <w:p w14:paraId="5BC4D26B" w14:textId="77777777" w:rsidR="00F329B4" w:rsidRDefault="00F329B4" w:rsidP="004C5748">
            <w:pPr>
              <w:spacing w:after="0"/>
              <w:jc w:val="center"/>
              <w:rPr>
                <w:szCs w:val="17"/>
              </w:rPr>
            </w:pPr>
          </w:p>
          <w:p w14:paraId="49466DF8" w14:textId="77777777" w:rsidR="00F329B4" w:rsidRDefault="00F329B4" w:rsidP="004C5748">
            <w:pPr>
              <w:spacing w:after="0"/>
              <w:jc w:val="center"/>
              <w:rPr>
                <w:szCs w:val="17"/>
              </w:rPr>
            </w:pPr>
          </w:p>
          <w:p w14:paraId="43756448" w14:textId="77777777" w:rsidR="00F329B4" w:rsidRDefault="00F329B4" w:rsidP="004C5748">
            <w:pPr>
              <w:spacing w:after="0"/>
              <w:jc w:val="center"/>
              <w:rPr>
                <w:szCs w:val="17"/>
              </w:rPr>
            </w:pPr>
          </w:p>
          <w:p w14:paraId="301DC44A" w14:textId="77777777" w:rsidR="00F329B4" w:rsidRDefault="00F329B4" w:rsidP="004C5748">
            <w:pPr>
              <w:spacing w:after="0"/>
              <w:jc w:val="center"/>
              <w:rPr>
                <w:szCs w:val="17"/>
              </w:rPr>
            </w:pPr>
          </w:p>
          <w:p w14:paraId="79FE67DF" w14:textId="77777777" w:rsidR="00F329B4" w:rsidRDefault="00F329B4" w:rsidP="004C5748">
            <w:pPr>
              <w:spacing w:after="0"/>
              <w:jc w:val="center"/>
              <w:rPr>
                <w:szCs w:val="17"/>
              </w:rPr>
            </w:pPr>
          </w:p>
          <w:p w14:paraId="52DA3679" w14:textId="77777777" w:rsidR="00F329B4" w:rsidRDefault="00F329B4" w:rsidP="004C5748">
            <w:pPr>
              <w:spacing w:after="0"/>
              <w:jc w:val="center"/>
              <w:rPr>
                <w:szCs w:val="17"/>
              </w:rPr>
            </w:pPr>
          </w:p>
          <w:p w14:paraId="03EEAA19" w14:textId="77777777" w:rsidR="00F329B4" w:rsidRDefault="00F329B4" w:rsidP="004C5748">
            <w:pPr>
              <w:spacing w:after="0"/>
              <w:jc w:val="center"/>
              <w:rPr>
                <w:szCs w:val="17"/>
              </w:rPr>
            </w:pPr>
          </w:p>
          <w:p w14:paraId="0220B5CA" w14:textId="77777777" w:rsidR="00F329B4" w:rsidRDefault="00F329B4" w:rsidP="004C5748">
            <w:pPr>
              <w:spacing w:after="0"/>
              <w:jc w:val="center"/>
              <w:rPr>
                <w:szCs w:val="17"/>
              </w:rPr>
            </w:pPr>
          </w:p>
          <w:p w14:paraId="34035FF7" w14:textId="77777777" w:rsidR="00F329B4" w:rsidRDefault="00F329B4" w:rsidP="004C5748">
            <w:pPr>
              <w:spacing w:after="0"/>
              <w:jc w:val="center"/>
              <w:rPr>
                <w:szCs w:val="17"/>
              </w:rPr>
            </w:pPr>
          </w:p>
          <w:p w14:paraId="13D460E2" w14:textId="77777777" w:rsidR="00F329B4" w:rsidRDefault="00F329B4" w:rsidP="004C5748">
            <w:pPr>
              <w:spacing w:after="0"/>
              <w:jc w:val="center"/>
              <w:rPr>
                <w:szCs w:val="17"/>
              </w:rPr>
            </w:pPr>
          </w:p>
          <w:p w14:paraId="63246190" w14:textId="77777777" w:rsidR="00F329B4" w:rsidRDefault="00F329B4" w:rsidP="004C5748">
            <w:pPr>
              <w:spacing w:after="0"/>
              <w:jc w:val="center"/>
              <w:rPr>
                <w:szCs w:val="17"/>
              </w:rPr>
            </w:pPr>
          </w:p>
          <w:p w14:paraId="299C34B9" w14:textId="77777777" w:rsidR="00F329B4" w:rsidRDefault="00F329B4" w:rsidP="004C5748">
            <w:pPr>
              <w:spacing w:after="0"/>
              <w:jc w:val="center"/>
              <w:rPr>
                <w:szCs w:val="17"/>
              </w:rPr>
            </w:pPr>
          </w:p>
          <w:p w14:paraId="46E94D14" w14:textId="77777777" w:rsidR="00F329B4" w:rsidRDefault="00F329B4" w:rsidP="004C5748">
            <w:pPr>
              <w:spacing w:after="0"/>
              <w:jc w:val="center"/>
              <w:rPr>
                <w:szCs w:val="17"/>
              </w:rPr>
            </w:pPr>
          </w:p>
          <w:p w14:paraId="25FB5F68" w14:textId="77777777" w:rsidR="00F329B4" w:rsidRDefault="00F329B4" w:rsidP="004C5748">
            <w:pPr>
              <w:spacing w:after="0"/>
              <w:jc w:val="center"/>
              <w:rPr>
                <w:szCs w:val="17"/>
              </w:rPr>
            </w:pPr>
          </w:p>
          <w:p w14:paraId="74AA587C" w14:textId="77777777" w:rsidR="00F329B4" w:rsidRDefault="00F329B4" w:rsidP="004C5748">
            <w:pPr>
              <w:spacing w:after="0"/>
              <w:jc w:val="center"/>
              <w:rPr>
                <w:szCs w:val="17"/>
              </w:rPr>
            </w:pPr>
          </w:p>
          <w:p w14:paraId="27904297" w14:textId="77777777" w:rsidR="00F329B4" w:rsidRDefault="00F329B4" w:rsidP="004C5748">
            <w:pPr>
              <w:spacing w:after="0"/>
              <w:jc w:val="center"/>
              <w:rPr>
                <w:szCs w:val="17"/>
              </w:rPr>
            </w:pPr>
          </w:p>
          <w:p w14:paraId="05C674A6" w14:textId="77777777" w:rsidR="00F329B4" w:rsidRDefault="00F329B4" w:rsidP="004C5748">
            <w:pPr>
              <w:spacing w:after="0"/>
              <w:jc w:val="center"/>
              <w:rPr>
                <w:szCs w:val="17"/>
              </w:rPr>
            </w:pPr>
          </w:p>
          <w:p w14:paraId="22CDB434" w14:textId="77777777" w:rsidR="00F329B4" w:rsidRDefault="00F329B4" w:rsidP="004C5748">
            <w:pPr>
              <w:spacing w:after="0"/>
              <w:jc w:val="center"/>
              <w:rPr>
                <w:szCs w:val="17"/>
              </w:rPr>
            </w:pPr>
          </w:p>
          <w:p w14:paraId="7B9E0B2F" w14:textId="77777777" w:rsidR="00F329B4" w:rsidRDefault="00F329B4" w:rsidP="004C5748">
            <w:pPr>
              <w:spacing w:after="0"/>
              <w:jc w:val="center"/>
              <w:rPr>
                <w:szCs w:val="17"/>
              </w:rPr>
            </w:pPr>
          </w:p>
          <w:p w14:paraId="5E4DEAEB" w14:textId="77777777" w:rsidR="00F329B4" w:rsidRDefault="00F329B4" w:rsidP="004C5748">
            <w:pPr>
              <w:spacing w:after="0"/>
              <w:jc w:val="center"/>
              <w:rPr>
                <w:szCs w:val="17"/>
              </w:rPr>
            </w:pPr>
          </w:p>
          <w:p w14:paraId="48472A87" w14:textId="77777777" w:rsidR="00F329B4" w:rsidRDefault="00F329B4" w:rsidP="004C5748">
            <w:pPr>
              <w:spacing w:after="0"/>
              <w:jc w:val="center"/>
              <w:rPr>
                <w:szCs w:val="17"/>
              </w:rPr>
            </w:pPr>
          </w:p>
          <w:p w14:paraId="7CE5069A" w14:textId="77777777" w:rsidR="00F329B4" w:rsidRDefault="00F329B4" w:rsidP="004C5748">
            <w:pPr>
              <w:spacing w:after="0"/>
              <w:jc w:val="center"/>
              <w:rPr>
                <w:szCs w:val="17"/>
              </w:rPr>
            </w:pPr>
          </w:p>
          <w:p w14:paraId="6F3216E6" w14:textId="77777777" w:rsidR="00F329B4" w:rsidRDefault="00F329B4" w:rsidP="004C5748">
            <w:pPr>
              <w:spacing w:after="0"/>
              <w:jc w:val="center"/>
              <w:rPr>
                <w:szCs w:val="17"/>
              </w:rPr>
            </w:pPr>
          </w:p>
          <w:p w14:paraId="35311870" w14:textId="77777777" w:rsidR="00F329B4" w:rsidRDefault="00F329B4" w:rsidP="004C5748">
            <w:pPr>
              <w:spacing w:after="0"/>
              <w:jc w:val="center"/>
              <w:rPr>
                <w:szCs w:val="17"/>
              </w:rPr>
            </w:pPr>
          </w:p>
          <w:p w14:paraId="438B51DB" w14:textId="77777777" w:rsidR="00F329B4" w:rsidRDefault="00F329B4" w:rsidP="004C5748">
            <w:pPr>
              <w:spacing w:after="0"/>
              <w:jc w:val="center"/>
              <w:rPr>
                <w:szCs w:val="17"/>
              </w:rPr>
            </w:pPr>
          </w:p>
          <w:p w14:paraId="139E1A3B" w14:textId="77777777" w:rsidR="00F329B4" w:rsidRDefault="00F329B4" w:rsidP="004C5748">
            <w:pPr>
              <w:spacing w:after="0"/>
              <w:jc w:val="center"/>
              <w:rPr>
                <w:szCs w:val="17"/>
              </w:rPr>
            </w:pPr>
          </w:p>
          <w:p w14:paraId="2C1539D5" w14:textId="77777777" w:rsidR="00F329B4" w:rsidRDefault="00F329B4" w:rsidP="004C5748">
            <w:pPr>
              <w:spacing w:after="0"/>
              <w:jc w:val="center"/>
              <w:rPr>
                <w:szCs w:val="17"/>
              </w:rPr>
            </w:pPr>
          </w:p>
          <w:p w14:paraId="6E164ADC" w14:textId="77777777" w:rsidR="00F329B4" w:rsidRDefault="00F329B4" w:rsidP="004C5748">
            <w:pPr>
              <w:spacing w:after="0"/>
              <w:jc w:val="center"/>
              <w:rPr>
                <w:szCs w:val="17"/>
              </w:rPr>
            </w:pPr>
          </w:p>
          <w:p w14:paraId="63FC7A4E" w14:textId="77777777" w:rsidR="00F329B4" w:rsidRDefault="00F329B4" w:rsidP="004C5748">
            <w:pPr>
              <w:spacing w:after="0"/>
              <w:jc w:val="center"/>
              <w:rPr>
                <w:szCs w:val="17"/>
              </w:rPr>
            </w:pPr>
          </w:p>
          <w:p w14:paraId="0992E4CD" w14:textId="77777777" w:rsidR="00F329B4" w:rsidRDefault="00F329B4" w:rsidP="004C5748">
            <w:pPr>
              <w:spacing w:after="0"/>
              <w:jc w:val="center"/>
              <w:rPr>
                <w:szCs w:val="17"/>
              </w:rPr>
            </w:pPr>
          </w:p>
          <w:p w14:paraId="7F31770F" w14:textId="77777777" w:rsidR="00F329B4" w:rsidRDefault="00F329B4" w:rsidP="004C5748">
            <w:pPr>
              <w:spacing w:after="0"/>
              <w:jc w:val="center"/>
              <w:rPr>
                <w:szCs w:val="17"/>
              </w:rPr>
            </w:pPr>
          </w:p>
          <w:p w14:paraId="5B7C6FDD" w14:textId="77777777" w:rsidR="00F329B4" w:rsidRDefault="00F329B4" w:rsidP="004C5748">
            <w:pPr>
              <w:spacing w:after="0"/>
              <w:jc w:val="center"/>
              <w:rPr>
                <w:szCs w:val="17"/>
              </w:rPr>
            </w:pPr>
          </w:p>
          <w:p w14:paraId="5382620B" w14:textId="77777777" w:rsidR="00F329B4" w:rsidRDefault="00F329B4" w:rsidP="004C5748">
            <w:pPr>
              <w:spacing w:after="0"/>
              <w:jc w:val="center"/>
              <w:rPr>
                <w:szCs w:val="17"/>
              </w:rPr>
            </w:pPr>
          </w:p>
          <w:p w14:paraId="090F4C64" w14:textId="77777777" w:rsidR="00F329B4" w:rsidRDefault="00F329B4" w:rsidP="004C5748">
            <w:pPr>
              <w:spacing w:after="0"/>
              <w:jc w:val="center"/>
              <w:rPr>
                <w:szCs w:val="17"/>
              </w:rPr>
            </w:pPr>
          </w:p>
          <w:p w14:paraId="2C500FA3" w14:textId="77777777" w:rsidR="00F329B4" w:rsidRDefault="00F329B4" w:rsidP="004C5748">
            <w:pPr>
              <w:spacing w:after="0"/>
              <w:jc w:val="center"/>
              <w:rPr>
                <w:szCs w:val="17"/>
              </w:rPr>
            </w:pPr>
          </w:p>
          <w:p w14:paraId="179F566C" w14:textId="77777777" w:rsidR="00F329B4" w:rsidRDefault="00F329B4" w:rsidP="004C5748">
            <w:pPr>
              <w:spacing w:after="0"/>
              <w:jc w:val="center"/>
              <w:rPr>
                <w:szCs w:val="17"/>
              </w:rPr>
            </w:pPr>
          </w:p>
          <w:p w14:paraId="1AF527D0" w14:textId="77777777" w:rsidR="00F329B4" w:rsidRDefault="00F329B4" w:rsidP="004C5748">
            <w:pPr>
              <w:spacing w:after="0"/>
              <w:jc w:val="center"/>
              <w:rPr>
                <w:szCs w:val="17"/>
              </w:rPr>
            </w:pPr>
          </w:p>
          <w:p w14:paraId="3F254A62" w14:textId="77777777" w:rsidR="00F329B4" w:rsidRDefault="00F329B4" w:rsidP="004C5748">
            <w:pPr>
              <w:spacing w:after="0"/>
              <w:jc w:val="center"/>
              <w:rPr>
                <w:szCs w:val="17"/>
              </w:rPr>
            </w:pPr>
          </w:p>
          <w:p w14:paraId="59EDDBC9" w14:textId="77777777" w:rsidR="00F329B4" w:rsidRDefault="00F329B4" w:rsidP="004C5748">
            <w:pPr>
              <w:spacing w:after="0"/>
              <w:jc w:val="center"/>
              <w:rPr>
                <w:szCs w:val="17"/>
              </w:rPr>
            </w:pPr>
          </w:p>
          <w:p w14:paraId="77C1A0CE" w14:textId="77777777" w:rsidR="00F329B4" w:rsidRDefault="00F329B4" w:rsidP="004C5748">
            <w:pPr>
              <w:spacing w:after="0"/>
              <w:jc w:val="center"/>
              <w:rPr>
                <w:szCs w:val="17"/>
              </w:rPr>
            </w:pPr>
          </w:p>
          <w:p w14:paraId="54ACB212" w14:textId="77777777" w:rsidR="00F329B4" w:rsidRDefault="00F329B4" w:rsidP="004C5748">
            <w:pPr>
              <w:spacing w:after="0"/>
              <w:jc w:val="center"/>
              <w:rPr>
                <w:szCs w:val="17"/>
              </w:rPr>
            </w:pPr>
          </w:p>
          <w:p w14:paraId="07431C26" w14:textId="77777777" w:rsidR="00F329B4" w:rsidRDefault="00F329B4" w:rsidP="004C5748">
            <w:pPr>
              <w:spacing w:after="0"/>
              <w:jc w:val="center"/>
              <w:rPr>
                <w:szCs w:val="17"/>
              </w:rPr>
            </w:pPr>
          </w:p>
          <w:p w14:paraId="4D414CCD" w14:textId="77777777" w:rsidR="00F329B4" w:rsidRDefault="00F329B4" w:rsidP="004C5748">
            <w:pPr>
              <w:spacing w:after="0"/>
              <w:jc w:val="center"/>
              <w:rPr>
                <w:szCs w:val="17"/>
              </w:rPr>
            </w:pPr>
          </w:p>
          <w:p w14:paraId="054DF9F1" w14:textId="77777777" w:rsidR="00F329B4" w:rsidRDefault="00F329B4" w:rsidP="004C5748">
            <w:pPr>
              <w:spacing w:after="0"/>
              <w:jc w:val="center"/>
              <w:rPr>
                <w:szCs w:val="17"/>
              </w:rPr>
            </w:pPr>
          </w:p>
          <w:p w14:paraId="3BA6DA2F" w14:textId="77777777" w:rsidR="00F329B4" w:rsidRDefault="00F329B4" w:rsidP="004C5748">
            <w:pPr>
              <w:spacing w:after="0"/>
              <w:jc w:val="center"/>
              <w:rPr>
                <w:szCs w:val="17"/>
              </w:rPr>
            </w:pPr>
          </w:p>
          <w:p w14:paraId="0DD93BD7" w14:textId="77777777" w:rsidR="00F329B4" w:rsidRDefault="00F329B4" w:rsidP="004C5748">
            <w:pPr>
              <w:spacing w:after="0"/>
              <w:jc w:val="center"/>
              <w:rPr>
                <w:szCs w:val="17"/>
              </w:rPr>
            </w:pPr>
          </w:p>
          <w:p w14:paraId="6D99B396" w14:textId="77777777" w:rsidR="00F329B4" w:rsidRDefault="00F329B4" w:rsidP="004C5748">
            <w:pPr>
              <w:spacing w:after="0"/>
              <w:jc w:val="center"/>
              <w:rPr>
                <w:szCs w:val="17"/>
              </w:rPr>
            </w:pPr>
          </w:p>
          <w:p w14:paraId="4E77215C" w14:textId="77777777" w:rsidR="00F329B4" w:rsidRDefault="00F329B4" w:rsidP="004C5748">
            <w:pPr>
              <w:spacing w:after="0"/>
              <w:jc w:val="center"/>
              <w:rPr>
                <w:szCs w:val="17"/>
              </w:rPr>
            </w:pPr>
          </w:p>
          <w:p w14:paraId="167FD4A5" w14:textId="77777777" w:rsidR="00F329B4" w:rsidRDefault="00F329B4" w:rsidP="004C5748">
            <w:pPr>
              <w:spacing w:after="0"/>
              <w:jc w:val="center"/>
              <w:rPr>
                <w:szCs w:val="17"/>
              </w:rPr>
            </w:pPr>
          </w:p>
          <w:p w14:paraId="3AFE9078" w14:textId="77777777" w:rsidR="00F329B4" w:rsidRDefault="00F329B4" w:rsidP="004C5748">
            <w:pPr>
              <w:spacing w:after="0"/>
              <w:jc w:val="center"/>
              <w:rPr>
                <w:szCs w:val="17"/>
              </w:rPr>
            </w:pPr>
          </w:p>
          <w:p w14:paraId="37AB6CB3" w14:textId="77777777" w:rsidR="00F329B4" w:rsidRDefault="00F329B4" w:rsidP="004C5748">
            <w:pPr>
              <w:spacing w:after="0"/>
              <w:jc w:val="center"/>
              <w:rPr>
                <w:szCs w:val="17"/>
              </w:rPr>
            </w:pPr>
          </w:p>
          <w:p w14:paraId="34428085" w14:textId="77777777" w:rsidR="00F329B4" w:rsidRDefault="00F329B4" w:rsidP="004C5748">
            <w:pPr>
              <w:spacing w:after="0"/>
              <w:jc w:val="center"/>
              <w:rPr>
                <w:szCs w:val="17"/>
              </w:rPr>
            </w:pPr>
          </w:p>
          <w:p w14:paraId="7350E47C" w14:textId="77777777" w:rsidR="00F329B4" w:rsidRDefault="00F329B4" w:rsidP="004C5748">
            <w:pPr>
              <w:spacing w:after="0"/>
              <w:jc w:val="center"/>
              <w:rPr>
                <w:szCs w:val="17"/>
              </w:rPr>
            </w:pPr>
          </w:p>
          <w:p w14:paraId="05A40111" w14:textId="216AC891" w:rsidR="00F329B4" w:rsidRDefault="0079116C" w:rsidP="004C5748">
            <w:pPr>
              <w:spacing w:after="0"/>
              <w:jc w:val="center"/>
              <w:rPr>
                <w:szCs w:val="17"/>
              </w:rPr>
            </w:pPr>
            <w:r>
              <w:rPr>
                <w:szCs w:val="17"/>
              </w:rPr>
              <w:lastRenderedPageBreak/>
              <w:t>1</w:t>
            </w:r>
          </w:p>
          <w:p w14:paraId="77011383" w14:textId="77777777" w:rsidR="00F329B4" w:rsidRDefault="00F329B4" w:rsidP="004C5748">
            <w:pPr>
              <w:spacing w:after="0"/>
              <w:jc w:val="center"/>
              <w:rPr>
                <w:szCs w:val="17"/>
              </w:rPr>
            </w:pPr>
          </w:p>
          <w:p w14:paraId="33C53CC6" w14:textId="77777777" w:rsidR="00F329B4" w:rsidRDefault="00F329B4" w:rsidP="004C5748">
            <w:pPr>
              <w:spacing w:after="0"/>
              <w:jc w:val="center"/>
              <w:rPr>
                <w:szCs w:val="17"/>
              </w:rPr>
            </w:pPr>
          </w:p>
          <w:p w14:paraId="4DAE64D4" w14:textId="77777777" w:rsidR="00F329B4" w:rsidRDefault="00F329B4" w:rsidP="004C5748">
            <w:pPr>
              <w:spacing w:after="0"/>
              <w:jc w:val="center"/>
              <w:rPr>
                <w:szCs w:val="17"/>
              </w:rPr>
            </w:pPr>
          </w:p>
          <w:p w14:paraId="73EDC959" w14:textId="77777777" w:rsidR="00F329B4" w:rsidRDefault="00F329B4" w:rsidP="004C5748">
            <w:pPr>
              <w:spacing w:after="0"/>
              <w:jc w:val="center"/>
              <w:rPr>
                <w:szCs w:val="17"/>
              </w:rPr>
            </w:pPr>
          </w:p>
          <w:p w14:paraId="65357809" w14:textId="77777777" w:rsidR="00F329B4" w:rsidRDefault="00F329B4" w:rsidP="004C5748">
            <w:pPr>
              <w:spacing w:after="0"/>
              <w:jc w:val="center"/>
              <w:rPr>
                <w:szCs w:val="17"/>
              </w:rPr>
            </w:pPr>
          </w:p>
          <w:p w14:paraId="03B7DED7" w14:textId="77777777" w:rsidR="00F329B4" w:rsidRDefault="00F329B4" w:rsidP="004C5748">
            <w:pPr>
              <w:spacing w:after="0"/>
              <w:jc w:val="center"/>
              <w:rPr>
                <w:szCs w:val="17"/>
              </w:rPr>
            </w:pPr>
          </w:p>
          <w:p w14:paraId="6FA2C96E" w14:textId="77777777" w:rsidR="00F329B4" w:rsidRDefault="00F329B4" w:rsidP="004C5748">
            <w:pPr>
              <w:spacing w:after="0"/>
              <w:jc w:val="center"/>
              <w:rPr>
                <w:szCs w:val="17"/>
              </w:rPr>
            </w:pPr>
          </w:p>
          <w:p w14:paraId="202CA82E" w14:textId="77777777" w:rsidR="00F329B4" w:rsidRDefault="00F329B4" w:rsidP="004C5748">
            <w:pPr>
              <w:spacing w:after="0"/>
              <w:jc w:val="center"/>
              <w:rPr>
                <w:szCs w:val="17"/>
              </w:rPr>
            </w:pPr>
          </w:p>
          <w:p w14:paraId="6D333F19" w14:textId="77777777" w:rsidR="00F329B4" w:rsidRDefault="00F329B4" w:rsidP="004C5748">
            <w:pPr>
              <w:spacing w:after="0"/>
              <w:jc w:val="center"/>
              <w:rPr>
                <w:szCs w:val="17"/>
              </w:rPr>
            </w:pPr>
          </w:p>
          <w:p w14:paraId="7E5272C4" w14:textId="77777777" w:rsidR="00F329B4" w:rsidRDefault="00F329B4" w:rsidP="004C5748">
            <w:pPr>
              <w:spacing w:after="0"/>
              <w:jc w:val="center"/>
              <w:rPr>
                <w:szCs w:val="17"/>
              </w:rPr>
            </w:pPr>
          </w:p>
          <w:p w14:paraId="5DB455A2" w14:textId="77777777" w:rsidR="00F329B4" w:rsidRDefault="00F329B4" w:rsidP="004C5748">
            <w:pPr>
              <w:spacing w:after="0"/>
              <w:jc w:val="center"/>
              <w:rPr>
                <w:szCs w:val="17"/>
              </w:rPr>
            </w:pPr>
          </w:p>
          <w:p w14:paraId="1E452C3D" w14:textId="77777777" w:rsidR="00F329B4" w:rsidRDefault="00F329B4" w:rsidP="004C5748">
            <w:pPr>
              <w:spacing w:after="0"/>
              <w:jc w:val="center"/>
              <w:rPr>
                <w:szCs w:val="17"/>
              </w:rPr>
            </w:pPr>
          </w:p>
          <w:p w14:paraId="5AA73BED" w14:textId="77777777" w:rsidR="00F329B4" w:rsidRDefault="00F329B4" w:rsidP="004C5748">
            <w:pPr>
              <w:spacing w:after="0"/>
              <w:jc w:val="center"/>
              <w:rPr>
                <w:szCs w:val="17"/>
              </w:rPr>
            </w:pPr>
          </w:p>
          <w:p w14:paraId="568BD565" w14:textId="77777777" w:rsidR="00F329B4" w:rsidRDefault="00F329B4" w:rsidP="004C5748">
            <w:pPr>
              <w:spacing w:after="0"/>
              <w:jc w:val="center"/>
              <w:rPr>
                <w:szCs w:val="17"/>
              </w:rPr>
            </w:pPr>
          </w:p>
          <w:p w14:paraId="39FDB6B4" w14:textId="77777777" w:rsidR="00F329B4" w:rsidRDefault="00F329B4" w:rsidP="004C5748">
            <w:pPr>
              <w:spacing w:after="0"/>
              <w:jc w:val="center"/>
              <w:rPr>
                <w:szCs w:val="17"/>
              </w:rPr>
            </w:pPr>
          </w:p>
          <w:p w14:paraId="031DD9DC" w14:textId="77777777" w:rsidR="00F329B4" w:rsidRDefault="00F329B4" w:rsidP="004C5748">
            <w:pPr>
              <w:spacing w:after="0"/>
              <w:jc w:val="center"/>
              <w:rPr>
                <w:szCs w:val="17"/>
              </w:rPr>
            </w:pPr>
          </w:p>
          <w:p w14:paraId="2551F3E0" w14:textId="77777777" w:rsidR="00F329B4" w:rsidRDefault="00F329B4" w:rsidP="004C5748">
            <w:pPr>
              <w:spacing w:after="0"/>
              <w:jc w:val="center"/>
              <w:rPr>
                <w:szCs w:val="17"/>
              </w:rPr>
            </w:pPr>
          </w:p>
          <w:p w14:paraId="78F780A2" w14:textId="77777777" w:rsidR="00F329B4" w:rsidRDefault="00F329B4" w:rsidP="004C5748">
            <w:pPr>
              <w:spacing w:after="0"/>
              <w:jc w:val="center"/>
              <w:rPr>
                <w:szCs w:val="17"/>
              </w:rPr>
            </w:pPr>
          </w:p>
          <w:p w14:paraId="32C0C3CD" w14:textId="77777777" w:rsidR="00F329B4" w:rsidRDefault="00F329B4" w:rsidP="004C5748">
            <w:pPr>
              <w:spacing w:after="0"/>
              <w:jc w:val="center"/>
              <w:rPr>
                <w:szCs w:val="17"/>
              </w:rPr>
            </w:pPr>
          </w:p>
          <w:p w14:paraId="1698A2DE" w14:textId="77777777" w:rsidR="00F329B4" w:rsidRDefault="00F329B4" w:rsidP="004C5748">
            <w:pPr>
              <w:spacing w:after="0"/>
              <w:jc w:val="center"/>
              <w:rPr>
                <w:szCs w:val="17"/>
              </w:rPr>
            </w:pPr>
          </w:p>
          <w:p w14:paraId="1C392271" w14:textId="77777777" w:rsidR="00F329B4" w:rsidRDefault="00F329B4" w:rsidP="004C5748">
            <w:pPr>
              <w:spacing w:after="0"/>
              <w:jc w:val="center"/>
              <w:rPr>
                <w:szCs w:val="17"/>
              </w:rPr>
            </w:pPr>
          </w:p>
          <w:p w14:paraId="120E7FE3" w14:textId="77777777" w:rsidR="00F329B4" w:rsidRDefault="00F329B4" w:rsidP="004C5748">
            <w:pPr>
              <w:spacing w:after="0"/>
              <w:jc w:val="center"/>
              <w:rPr>
                <w:szCs w:val="17"/>
              </w:rPr>
            </w:pPr>
          </w:p>
          <w:p w14:paraId="0E8EC92C" w14:textId="77777777" w:rsidR="00F329B4" w:rsidRDefault="00F329B4" w:rsidP="004C5748">
            <w:pPr>
              <w:spacing w:after="0"/>
              <w:jc w:val="center"/>
              <w:rPr>
                <w:szCs w:val="17"/>
              </w:rPr>
            </w:pPr>
          </w:p>
          <w:p w14:paraId="1DCF1006" w14:textId="77777777" w:rsidR="00F329B4" w:rsidRDefault="00F329B4" w:rsidP="004C5748">
            <w:pPr>
              <w:spacing w:after="0"/>
              <w:jc w:val="center"/>
              <w:rPr>
                <w:szCs w:val="17"/>
              </w:rPr>
            </w:pPr>
          </w:p>
          <w:p w14:paraId="2D663EB8" w14:textId="77777777" w:rsidR="00F329B4" w:rsidRDefault="00F329B4" w:rsidP="004C5748">
            <w:pPr>
              <w:spacing w:after="0"/>
              <w:jc w:val="center"/>
              <w:rPr>
                <w:szCs w:val="17"/>
              </w:rPr>
            </w:pPr>
          </w:p>
          <w:p w14:paraId="57B225DF" w14:textId="77777777" w:rsidR="00F329B4" w:rsidRDefault="00F329B4" w:rsidP="004C5748">
            <w:pPr>
              <w:spacing w:after="0"/>
              <w:jc w:val="center"/>
              <w:rPr>
                <w:szCs w:val="17"/>
              </w:rPr>
            </w:pPr>
          </w:p>
          <w:p w14:paraId="5671E4C7" w14:textId="77777777" w:rsidR="00F329B4" w:rsidRDefault="00F329B4" w:rsidP="004C5748">
            <w:pPr>
              <w:spacing w:after="0"/>
              <w:jc w:val="center"/>
              <w:rPr>
                <w:szCs w:val="17"/>
              </w:rPr>
            </w:pPr>
          </w:p>
          <w:p w14:paraId="60B4E031" w14:textId="77777777" w:rsidR="00F329B4" w:rsidRDefault="00F329B4" w:rsidP="004C5748">
            <w:pPr>
              <w:spacing w:after="0"/>
              <w:jc w:val="center"/>
              <w:rPr>
                <w:szCs w:val="17"/>
              </w:rPr>
            </w:pPr>
          </w:p>
          <w:p w14:paraId="0CE21BAE" w14:textId="77777777" w:rsidR="00F329B4" w:rsidRDefault="00F329B4" w:rsidP="004C5748">
            <w:pPr>
              <w:spacing w:after="0"/>
              <w:jc w:val="center"/>
              <w:rPr>
                <w:szCs w:val="17"/>
              </w:rPr>
            </w:pPr>
          </w:p>
          <w:p w14:paraId="681D695E" w14:textId="77777777" w:rsidR="00F329B4" w:rsidRDefault="00F329B4" w:rsidP="004C5748">
            <w:pPr>
              <w:spacing w:after="0"/>
              <w:jc w:val="center"/>
              <w:rPr>
                <w:szCs w:val="17"/>
              </w:rPr>
            </w:pPr>
          </w:p>
          <w:p w14:paraId="4536845A" w14:textId="77777777" w:rsidR="00F329B4" w:rsidRDefault="00F329B4" w:rsidP="004C5748">
            <w:pPr>
              <w:spacing w:after="0"/>
              <w:jc w:val="center"/>
              <w:rPr>
                <w:szCs w:val="17"/>
              </w:rPr>
            </w:pPr>
          </w:p>
          <w:p w14:paraId="6E81C968" w14:textId="77777777" w:rsidR="00F329B4" w:rsidRDefault="00F329B4" w:rsidP="004C5748">
            <w:pPr>
              <w:spacing w:after="0"/>
              <w:jc w:val="center"/>
              <w:rPr>
                <w:szCs w:val="17"/>
              </w:rPr>
            </w:pPr>
          </w:p>
          <w:p w14:paraId="3CA2E274" w14:textId="77777777" w:rsidR="00F329B4" w:rsidRDefault="00F329B4" w:rsidP="004C5748">
            <w:pPr>
              <w:spacing w:after="0"/>
              <w:jc w:val="center"/>
              <w:rPr>
                <w:szCs w:val="17"/>
              </w:rPr>
            </w:pPr>
          </w:p>
          <w:p w14:paraId="6B1DC1D4" w14:textId="77777777" w:rsidR="00F329B4" w:rsidRDefault="00F329B4" w:rsidP="004C5748">
            <w:pPr>
              <w:spacing w:after="0"/>
              <w:jc w:val="center"/>
              <w:rPr>
                <w:szCs w:val="17"/>
              </w:rPr>
            </w:pPr>
          </w:p>
          <w:p w14:paraId="2FFA7578" w14:textId="77777777" w:rsidR="00F329B4" w:rsidRDefault="00F329B4" w:rsidP="004C5748">
            <w:pPr>
              <w:spacing w:after="0"/>
              <w:jc w:val="center"/>
              <w:rPr>
                <w:szCs w:val="17"/>
              </w:rPr>
            </w:pPr>
          </w:p>
          <w:p w14:paraId="66914208" w14:textId="77777777" w:rsidR="00F329B4" w:rsidRDefault="00F329B4" w:rsidP="004C5748">
            <w:pPr>
              <w:spacing w:after="0"/>
              <w:jc w:val="center"/>
              <w:rPr>
                <w:szCs w:val="17"/>
              </w:rPr>
            </w:pPr>
          </w:p>
          <w:p w14:paraId="0A98CAA1" w14:textId="77777777" w:rsidR="00F329B4" w:rsidRDefault="00F329B4" w:rsidP="004C5748">
            <w:pPr>
              <w:spacing w:after="0"/>
              <w:jc w:val="center"/>
              <w:rPr>
                <w:szCs w:val="17"/>
              </w:rPr>
            </w:pPr>
          </w:p>
          <w:p w14:paraId="4414155E" w14:textId="77777777" w:rsidR="00F329B4" w:rsidRDefault="00F329B4" w:rsidP="004C5748">
            <w:pPr>
              <w:spacing w:after="0"/>
              <w:jc w:val="center"/>
              <w:rPr>
                <w:szCs w:val="17"/>
              </w:rPr>
            </w:pPr>
          </w:p>
          <w:p w14:paraId="6678C30B" w14:textId="77777777" w:rsidR="00F329B4" w:rsidRDefault="00F329B4" w:rsidP="004C5748">
            <w:pPr>
              <w:spacing w:after="0"/>
              <w:jc w:val="center"/>
              <w:rPr>
                <w:szCs w:val="17"/>
              </w:rPr>
            </w:pPr>
          </w:p>
          <w:p w14:paraId="353D65ED" w14:textId="77777777" w:rsidR="00F329B4" w:rsidRDefault="00F329B4" w:rsidP="004C5748">
            <w:pPr>
              <w:spacing w:after="0"/>
              <w:jc w:val="center"/>
              <w:rPr>
                <w:szCs w:val="17"/>
              </w:rPr>
            </w:pPr>
          </w:p>
          <w:p w14:paraId="22E33B0E" w14:textId="77777777" w:rsidR="00F329B4" w:rsidRDefault="00F329B4" w:rsidP="004C5748">
            <w:pPr>
              <w:spacing w:after="0"/>
              <w:jc w:val="center"/>
              <w:rPr>
                <w:szCs w:val="17"/>
              </w:rPr>
            </w:pPr>
          </w:p>
          <w:p w14:paraId="5018BA15" w14:textId="77777777" w:rsidR="00F329B4" w:rsidRDefault="00F329B4" w:rsidP="004C5748">
            <w:pPr>
              <w:spacing w:after="0"/>
              <w:jc w:val="center"/>
              <w:rPr>
                <w:szCs w:val="17"/>
              </w:rPr>
            </w:pPr>
          </w:p>
          <w:p w14:paraId="3E392697" w14:textId="77777777" w:rsidR="00F329B4" w:rsidRDefault="00F329B4" w:rsidP="004C5748">
            <w:pPr>
              <w:spacing w:after="0"/>
              <w:jc w:val="center"/>
              <w:rPr>
                <w:szCs w:val="17"/>
              </w:rPr>
            </w:pPr>
          </w:p>
          <w:p w14:paraId="22D1324B" w14:textId="77777777" w:rsidR="00F329B4" w:rsidRDefault="00F329B4" w:rsidP="004C5748">
            <w:pPr>
              <w:spacing w:after="0"/>
              <w:jc w:val="center"/>
              <w:rPr>
                <w:szCs w:val="17"/>
              </w:rPr>
            </w:pPr>
          </w:p>
          <w:p w14:paraId="18964682" w14:textId="77777777" w:rsidR="00F329B4" w:rsidRDefault="00F329B4" w:rsidP="004C5748">
            <w:pPr>
              <w:spacing w:after="0"/>
              <w:jc w:val="center"/>
              <w:rPr>
                <w:szCs w:val="17"/>
              </w:rPr>
            </w:pPr>
          </w:p>
          <w:p w14:paraId="38AA7C4B" w14:textId="77777777" w:rsidR="00F329B4" w:rsidRDefault="00F329B4" w:rsidP="004C5748">
            <w:pPr>
              <w:spacing w:after="0"/>
              <w:jc w:val="center"/>
              <w:rPr>
                <w:szCs w:val="17"/>
              </w:rPr>
            </w:pPr>
          </w:p>
          <w:p w14:paraId="6434C516" w14:textId="77777777" w:rsidR="00F329B4" w:rsidRDefault="00F329B4" w:rsidP="004C5748">
            <w:pPr>
              <w:spacing w:after="0"/>
              <w:jc w:val="center"/>
              <w:rPr>
                <w:szCs w:val="17"/>
              </w:rPr>
            </w:pPr>
          </w:p>
          <w:p w14:paraId="770B3125" w14:textId="77777777" w:rsidR="00F329B4" w:rsidRDefault="00F329B4" w:rsidP="004C5748">
            <w:pPr>
              <w:spacing w:after="0"/>
              <w:jc w:val="center"/>
              <w:rPr>
                <w:szCs w:val="17"/>
              </w:rPr>
            </w:pPr>
          </w:p>
          <w:p w14:paraId="7C88B787" w14:textId="77777777" w:rsidR="00F329B4" w:rsidRDefault="00F329B4" w:rsidP="004C5748">
            <w:pPr>
              <w:spacing w:after="0"/>
              <w:jc w:val="center"/>
              <w:rPr>
                <w:szCs w:val="17"/>
              </w:rPr>
            </w:pPr>
          </w:p>
          <w:p w14:paraId="24C7BBC7" w14:textId="77777777" w:rsidR="00F329B4" w:rsidRDefault="00F329B4" w:rsidP="004C5748">
            <w:pPr>
              <w:spacing w:after="0"/>
              <w:jc w:val="center"/>
              <w:rPr>
                <w:szCs w:val="17"/>
              </w:rPr>
            </w:pPr>
          </w:p>
          <w:p w14:paraId="244F9A56" w14:textId="77777777" w:rsidR="00F329B4" w:rsidRDefault="00F329B4" w:rsidP="004C5748">
            <w:pPr>
              <w:spacing w:after="0"/>
              <w:jc w:val="center"/>
              <w:rPr>
                <w:szCs w:val="17"/>
              </w:rPr>
            </w:pPr>
          </w:p>
          <w:p w14:paraId="6E459CDD" w14:textId="77777777" w:rsidR="00F329B4" w:rsidRDefault="00F329B4" w:rsidP="004C5748">
            <w:pPr>
              <w:spacing w:after="0"/>
              <w:jc w:val="center"/>
              <w:rPr>
                <w:szCs w:val="17"/>
              </w:rPr>
            </w:pPr>
          </w:p>
          <w:p w14:paraId="30198FE1" w14:textId="77777777" w:rsidR="00F329B4" w:rsidRDefault="00F329B4" w:rsidP="004C5748">
            <w:pPr>
              <w:spacing w:after="0"/>
              <w:jc w:val="center"/>
              <w:rPr>
                <w:szCs w:val="17"/>
              </w:rPr>
            </w:pPr>
          </w:p>
          <w:p w14:paraId="3796FAAE" w14:textId="77777777" w:rsidR="00F329B4" w:rsidRDefault="00F329B4" w:rsidP="004C5748">
            <w:pPr>
              <w:spacing w:after="0"/>
              <w:jc w:val="center"/>
              <w:rPr>
                <w:szCs w:val="17"/>
              </w:rPr>
            </w:pPr>
          </w:p>
          <w:p w14:paraId="6182E722" w14:textId="77777777" w:rsidR="00F329B4" w:rsidRDefault="00F329B4" w:rsidP="004C5748">
            <w:pPr>
              <w:spacing w:after="0"/>
              <w:jc w:val="center"/>
              <w:rPr>
                <w:szCs w:val="17"/>
              </w:rPr>
            </w:pPr>
          </w:p>
          <w:p w14:paraId="2C49BF43" w14:textId="77777777" w:rsidR="00F329B4" w:rsidRDefault="00F329B4" w:rsidP="004C5748">
            <w:pPr>
              <w:spacing w:after="0"/>
              <w:jc w:val="center"/>
              <w:rPr>
                <w:szCs w:val="17"/>
              </w:rPr>
            </w:pPr>
          </w:p>
          <w:p w14:paraId="0E01A599" w14:textId="77777777" w:rsidR="00F329B4" w:rsidRDefault="00F329B4" w:rsidP="004C5748">
            <w:pPr>
              <w:spacing w:after="0"/>
              <w:jc w:val="center"/>
              <w:rPr>
                <w:szCs w:val="17"/>
              </w:rPr>
            </w:pPr>
          </w:p>
          <w:p w14:paraId="1263D6BA" w14:textId="77777777" w:rsidR="00F329B4" w:rsidRDefault="00F329B4" w:rsidP="004C5748">
            <w:pPr>
              <w:spacing w:after="0"/>
              <w:jc w:val="center"/>
              <w:rPr>
                <w:szCs w:val="17"/>
              </w:rPr>
            </w:pPr>
          </w:p>
          <w:p w14:paraId="4FED74C9" w14:textId="77777777" w:rsidR="00F329B4" w:rsidRDefault="00F329B4" w:rsidP="004C5748">
            <w:pPr>
              <w:spacing w:after="0"/>
              <w:jc w:val="center"/>
              <w:rPr>
                <w:szCs w:val="17"/>
              </w:rPr>
            </w:pPr>
          </w:p>
          <w:p w14:paraId="799F13B5" w14:textId="77777777" w:rsidR="00F329B4" w:rsidRDefault="00F329B4" w:rsidP="004C5748">
            <w:pPr>
              <w:spacing w:after="0"/>
              <w:jc w:val="center"/>
              <w:rPr>
                <w:szCs w:val="17"/>
              </w:rPr>
            </w:pPr>
          </w:p>
          <w:p w14:paraId="0865C11A" w14:textId="77777777" w:rsidR="00F329B4" w:rsidRDefault="00F329B4" w:rsidP="004C5748">
            <w:pPr>
              <w:spacing w:after="0"/>
              <w:jc w:val="center"/>
              <w:rPr>
                <w:szCs w:val="17"/>
              </w:rPr>
            </w:pPr>
          </w:p>
          <w:p w14:paraId="1BCD200F" w14:textId="77777777" w:rsidR="00F329B4" w:rsidRDefault="00F329B4" w:rsidP="004C5748">
            <w:pPr>
              <w:spacing w:after="0"/>
              <w:jc w:val="center"/>
              <w:rPr>
                <w:szCs w:val="17"/>
              </w:rPr>
            </w:pPr>
          </w:p>
          <w:p w14:paraId="4C2440AD" w14:textId="77777777" w:rsidR="00F329B4" w:rsidRDefault="00F329B4" w:rsidP="004C5748">
            <w:pPr>
              <w:spacing w:after="0"/>
              <w:jc w:val="center"/>
              <w:rPr>
                <w:szCs w:val="17"/>
              </w:rPr>
            </w:pPr>
          </w:p>
          <w:p w14:paraId="03D910D0" w14:textId="77777777" w:rsidR="00F329B4" w:rsidRDefault="00F329B4" w:rsidP="004C5748">
            <w:pPr>
              <w:spacing w:after="0"/>
              <w:jc w:val="center"/>
              <w:rPr>
                <w:szCs w:val="17"/>
              </w:rPr>
            </w:pPr>
          </w:p>
          <w:p w14:paraId="34EB3212" w14:textId="77777777" w:rsidR="00F329B4" w:rsidRDefault="00F329B4" w:rsidP="004C5748">
            <w:pPr>
              <w:spacing w:after="0"/>
              <w:jc w:val="center"/>
              <w:rPr>
                <w:szCs w:val="17"/>
              </w:rPr>
            </w:pPr>
          </w:p>
          <w:p w14:paraId="3C34A363" w14:textId="77777777" w:rsidR="00F329B4" w:rsidRDefault="00F329B4" w:rsidP="004C5748">
            <w:pPr>
              <w:spacing w:after="0"/>
              <w:jc w:val="center"/>
              <w:rPr>
                <w:szCs w:val="17"/>
              </w:rPr>
            </w:pPr>
          </w:p>
          <w:p w14:paraId="4D163312" w14:textId="77777777" w:rsidR="00F329B4" w:rsidRDefault="00F329B4" w:rsidP="004C5748">
            <w:pPr>
              <w:spacing w:after="0"/>
              <w:jc w:val="center"/>
              <w:rPr>
                <w:szCs w:val="17"/>
              </w:rPr>
            </w:pPr>
          </w:p>
          <w:p w14:paraId="3602DD62" w14:textId="77777777" w:rsidR="00F329B4" w:rsidRDefault="00F329B4" w:rsidP="004C5748">
            <w:pPr>
              <w:spacing w:after="0"/>
              <w:jc w:val="center"/>
              <w:rPr>
                <w:szCs w:val="17"/>
              </w:rPr>
            </w:pPr>
          </w:p>
          <w:p w14:paraId="742D5B97" w14:textId="77777777" w:rsidR="00F329B4" w:rsidRDefault="00F329B4" w:rsidP="004C5748">
            <w:pPr>
              <w:spacing w:after="0"/>
              <w:jc w:val="center"/>
              <w:rPr>
                <w:szCs w:val="17"/>
              </w:rPr>
            </w:pPr>
          </w:p>
          <w:p w14:paraId="565C47AE" w14:textId="77777777" w:rsidR="00F329B4" w:rsidRDefault="00F329B4" w:rsidP="004C5748">
            <w:pPr>
              <w:spacing w:after="0"/>
              <w:jc w:val="center"/>
              <w:rPr>
                <w:szCs w:val="17"/>
              </w:rPr>
            </w:pPr>
          </w:p>
          <w:p w14:paraId="28B82B74" w14:textId="77777777" w:rsidR="00F329B4" w:rsidRDefault="00F329B4" w:rsidP="004C5748">
            <w:pPr>
              <w:spacing w:after="0"/>
              <w:jc w:val="center"/>
              <w:rPr>
                <w:szCs w:val="17"/>
              </w:rPr>
            </w:pPr>
          </w:p>
          <w:p w14:paraId="76CD066A" w14:textId="77777777" w:rsidR="00F329B4" w:rsidRDefault="00F329B4" w:rsidP="004C5748">
            <w:pPr>
              <w:spacing w:after="0"/>
              <w:jc w:val="center"/>
              <w:rPr>
                <w:szCs w:val="17"/>
              </w:rPr>
            </w:pPr>
          </w:p>
          <w:p w14:paraId="5A5821EF" w14:textId="77777777" w:rsidR="00F329B4" w:rsidRDefault="00F329B4" w:rsidP="004C5748">
            <w:pPr>
              <w:spacing w:after="0"/>
              <w:jc w:val="center"/>
              <w:rPr>
                <w:szCs w:val="17"/>
              </w:rPr>
            </w:pPr>
          </w:p>
          <w:p w14:paraId="534B9A2E" w14:textId="77777777" w:rsidR="00F329B4" w:rsidRDefault="00F329B4" w:rsidP="004C5748">
            <w:pPr>
              <w:spacing w:after="0"/>
              <w:jc w:val="center"/>
              <w:rPr>
                <w:szCs w:val="17"/>
              </w:rPr>
            </w:pPr>
          </w:p>
          <w:p w14:paraId="7D28530A" w14:textId="189D20F2" w:rsidR="00F329B4" w:rsidRDefault="0079116C" w:rsidP="004C5748">
            <w:pPr>
              <w:spacing w:after="0"/>
              <w:jc w:val="center"/>
              <w:rPr>
                <w:szCs w:val="17"/>
              </w:rPr>
            </w:pPr>
            <w:r>
              <w:rPr>
                <w:szCs w:val="17"/>
              </w:rPr>
              <w:lastRenderedPageBreak/>
              <w:t>1</w:t>
            </w:r>
          </w:p>
          <w:p w14:paraId="0D916D9D" w14:textId="77777777" w:rsidR="00F329B4" w:rsidRDefault="00F329B4" w:rsidP="004C5748">
            <w:pPr>
              <w:spacing w:after="0"/>
              <w:jc w:val="center"/>
              <w:rPr>
                <w:szCs w:val="17"/>
              </w:rPr>
            </w:pPr>
          </w:p>
          <w:p w14:paraId="2F3F7DC1" w14:textId="77777777" w:rsidR="00F329B4" w:rsidRDefault="00F329B4" w:rsidP="004C5748">
            <w:pPr>
              <w:spacing w:after="0"/>
              <w:jc w:val="center"/>
              <w:rPr>
                <w:szCs w:val="17"/>
              </w:rPr>
            </w:pPr>
          </w:p>
          <w:p w14:paraId="671A3FAF" w14:textId="77777777" w:rsidR="00F329B4" w:rsidRDefault="00F329B4" w:rsidP="004C5748">
            <w:pPr>
              <w:spacing w:after="0"/>
              <w:jc w:val="center"/>
              <w:rPr>
                <w:szCs w:val="17"/>
              </w:rPr>
            </w:pPr>
          </w:p>
          <w:p w14:paraId="1AE2EAD0" w14:textId="77777777" w:rsidR="00F329B4" w:rsidRDefault="00F329B4" w:rsidP="004C5748">
            <w:pPr>
              <w:spacing w:after="0"/>
              <w:jc w:val="center"/>
              <w:rPr>
                <w:szCs w:val="17"/>
              </w:rPr>
            </w:pPr>
          </w:p>
          <w:p w14:paraId="3540971A" w14:textId="77777777" w:rsidR="00F329B4" w:rsidRDefault="00F329B4" w:rsidP="004C5748">
            <w:pPr>
              <w:spacing w:after="0"/>
              <w:jc w:val="center"/>
              <w:rPr>
                <w:szCs w:val="17"/>
              </w:rPr>
            </w:pPr>
          </w:p>
          <w:p w14:paraId="10A82303" w14:textId="77777777" w:rsidR="00F329B4" w:rsidRDefault="00F329B4" w:rsidP="004C5748">
            <w:pPr>
              <w:spacing w:after="0"/>
              <w:jc w:val="center"/>
              <w:rPr>
                <w:szCs w:val="17"/>
              </w:rPr>
            </w:pPr>
          </w:p>
          <w:p w14:paraId="34AFDDA0" w14:textId="77777777" w:rsidR="00F329B4" w:rsidRDefault="00F329B4" w:rsidP="004C5748">
            <w:pPr>
              <w:spacing w:after="0"/>
              <w:jc w:val="center"/>
              <w:rPr>
                <w:szCs w:val="17"/>
              </w:rPr>
            </w:pPr>
          </w:p>
          <w:p w14:paraId="0558CA76" w14:textId="77777777" w:rsidR="00F329B4" w:rsidRDefault="00F329B4" w:rsidP="004C5748">
            <w:pPr>
              <w:spacing w:after="0"/>
              <w:jc w:val="center"/>
              <w:rPr>
                <w:szCs w:val="17"/>
              </w:rPr>
            </w:pPr>
          </w:p>
          <w:p w14:paraId="6AB3D63A" w14:textId="77777777" w:rsidR="00F329B4" w:rsidRDefault="00F329B4" w:rsidP="004C5748">
            <w:pPr>
              <w:spacing w:after="0"/>
              <w:jc w:val="center"/>
              <w:rPr>
                <w:szCs w:val="17"/>
              </w:rPr>
            </w:pPr>
          </w:p>
          <w:p w14:paraId="60C5DE38" w14:textId="77777777" w:rsidR="00F329B4" w:rsidRDefault="00F329B4" w:rsidP="004C5748">
            <w:pPr>
              <w:spacing w:after="0"/>
              <w:jc w:val="center"/>
              <w:rPr>
                <w:szCs w:val="17"/>
              </w:rPr>
            </w:pPr>
          </w:p>
          <w:p w14:paraId="4FA77E0D" w14:textId="77777777" w:rsidR="00F329B4" w:rsidRDefault="00F329B4" w:rsidP="004C5748">
            <w:pPr>
              <w:spacing w:after="0"/>
              <w:jc w:val="center"/>
              <w:rPr>
                <w:szCs w:val="17"/>
              </w:rPr>
            </w:pPr>
          </w:p>
          <w:p w14:paraId="55A03800" w14:textId="77777777" w:rsidR="00F329B4" w:rsidRDefault="00F329B4" w:rsidP="004C5748">
            <w:pPr>
              <w:spacing w:after="0"/>
              <w:jc w:val="center"/>
              <w:rPr>
                <w:szCs w:val="17"/>
              </w:rPr>
            </w:pPr>
          </w:p>
          <w:p w14:paraId="26EC2BD8" w14:textId="77777777" w:rsidR="00F329B4" w:rsidRDefault="00F329B4" w:rsidP="004C5748">
            <w:pPr>
              <w:spacing w:after="0"/>
              <w:jc w:val="center"/>
              <w:rPr>
                <w:szCs w:val="17"/>
              </w:rPr>
            </w:pPr>
          </w:p>
          <w:p w14:paraId="2D25EFDC" w14:textId="77777777" w:rsidR="00F329B4" w:rsidRDefault="00F329B4" w:rsidP="004C5748">
            <w:pPr>
              <w:spacing w:after="0"/>
              <w:jc w:val="center"/>
              <w:rPr>
                <w:szCs w:val="17"/>
              </w:rPr>
            </w:pPr>
          </w:p>
          <w:p w14:paraId="0CBA6265" w14:textId="77777777" w:rsidR="00F329B4" w:rsidRDefault="00F329B4" w:rsidP="004C5748">
            <w:pPr>
              <w:spacing w:after="0"/>
              <w:jc w:val="center"/>
              <w:rPr>
                <w:szCs w:val="17"/>
              </w:rPr>
            </w:pPr>
          </w:p>
          <w:p w14:paraId="4DDB6553" w14:textId="77777777" w:rsidR="00F329B4" w:rsidRDefault="00F329B4" w:rsidP="004C5748">
            <w:pPr>
              <w:spacing w:after="0"/>
              <w:jc w:val="center"/>
              <w:rPr>
                <w:szCs w:val="17"/>
              </w:rPr>
            </w:pPr>
          </w:p>
          <w:p w14:paraId="2C44DA57" w14:textId="77777777" w:rsidR="00F329B4" w:rsidRDefault="00F329B4" w:rsidP="004C5748">
            <w:pPr>
              <w:spacing w:after="0"/>
              <w:jc w:val="center"/>
              <w:rPr>
                <w:szCs w:val="17"/>
              </w:rPr>
            </w:pPr>
          </w:p>
          <w:p w14:paraId="069A9AB6" w14:textId="77777777" w:rsidR="00F329B4" w:rsidRDefault="00F329B4" w:rsidP="004C5748">
            <w:pPr>
              <w:spacing w:after="0"/>
              <w:jc w:val="center"/>
              <w:rPr>
                <w:szCs w:val="17"/>
              </w:rPr>
            </w:pPr>
          </w:p>
          <w:p w14:paraId="235499A1" w14:textId="77777777" w:rsidR="00F329B4" w:rsidRDefault="00F329B4" w:rsidP="004C5748">
            <w:pPr>
              <w:spacing w:after="0"/>
              <w:jc w:val="center"/>
              <w:rPr>
                <w:szCs w:val="17"/>
              </w:rPr>
            </w:pPr>
          </w:p>
          <w:p w14:paraId="4D2AE504" w14:textId="77777777" w:rsidR="00F329B4" w:rsidRDefault="00F329B4" w:rsidP="004C5748">
            <w:pPr>
              <w:spacing w:after="0"/>
              <w:jc w:val="center"/>
              <w:rPr>
                <w:szCs w:val="17"/>
              </w:rPr>
            </w:pPr>
          </w:p>
          <w:p w14:paraId="0BB19893" w14:textId="77777777" w:rsidR="00F329B4" w:rsidRDefault="00F329B4" w:rsidP="004C5748">
            <w:pPr>
              <w:spacing w:after="0"/>
              <w:jc w:val="center"/>
              <w:rPr>
                <w:szCs w:val="17"/>
              </w:rPr>
            </w:pPr>
          </w:p>
          <w:p w14:paraId="545524C9" w14:textId="77777777" w:rsidR="00F329B4" w:rsidRDefault="00F329B4" w:rsidP="004C5748">
            <w:pPr>
              <w:spacing w:after="0"/>
              <w:jc w:val="center"/>
              <w:rPr>
                <w:szCs w:val="17"/>
              </w:rPr>
            </w:pPr>
          </w:p>
          <w:p w14:paraId="4CE1193C" w14:textId="77777777" w:rsidR="00F329B4" w:rsidRDefault="00F329B4" w:rsidP="004C5748">
            <w:pPr>
              <w:spacing w:after="0"/>
              <w:jc w:val="center"/>
              <w:rPr>
                <w:szCs w:val="17"/>
              </w:rPr>
            </w:pPr>
          </w:p>
          <w:p w14:paraId="6401D172" w14:textId="77777777" w:rsidR="00F329B4" w:rsidRDefault="00F329B4" w:rsidP="004C5748">
            <w:pPr>
              <w:spacing w:after="0"/>
              <w:jc w:val="center"/>
              <w:rPr>
                <w:szCs w:val="17"/>
              </w:rPr>
            </w:pPr>
          </w:p>
          <w:p w14:paraId="3304F175" w14:textId="77777777" w:rsidR="00F329B4" w:rsidRDefault="00F329B4" w:rsidP="004C5748">
            <w:pPr>
              <w:spacing w:after="0"/>
              <w:jc w:val="center"/>
              <w:rPr>
                <w:szCs w:val="17"/>
              </w:rPr>
            </w:pPr>
          </w:p>
          <w:p w14:paraId="7A7B2047" w14:textId="77777777" w:rsidR="00F329B4" w:rsidRDefault="00F329B4" w:rsidP="004C5748">
            <w:pPr>
              <w:spacing w:after="0"/>
              <w:jc w:val="center"/>
              <w:rPr>
                <w:szCs w:val="17"/>
              </w:rPr>
            </w:pPr>
          </w:p>
          <w:p w14:paraId="644D7625" w14:textId="77777777" w:rsidR="00F329B4" w:rsidRDefault="00F329B4" w:rsidP="004C5748">
            <w:pPr>
              <w:spacing w:after="0"/>
              <w:jc w:val="center"/>
              <w:rPr>
                <w:szCs w:val="17"/>
              </w:rPr>
            </w:pPr>
          </w:p>
          <w:p w14:paraId="27240DC9" w14:textId="77777777" w:rsidR="00F329B4" w:rsidRDefault="00F329B4" w:rsidP="004C5748">
            <w:pPr>
              <w:spacing w:after="0"/>
              <w:jc w:val="center"/>
              <w:rPr>
                <w:szCs w:val="17"/>
              </w:rPr>
            </w:pPr>
          </w:p>
          <w:p w14:paraId="655903EA" w14:textId="77777777" w:rsidR="00F329B4" w:rsidRDefault="00F329B4" w:rsidP="004C5748">
            <w:pPr>
              <w:spacing w:after="0"/>
              <w:jc w:val="center"/>
              <w:rPr>
                <w:szCs w:val="17"/>
              </w:rPr>
            </w:pPr>
          </w:p>
          <w:p w14:paraId="1FB95004" w14:textId="77777777" w:rsidR="00F329B4" w:rsidRDefault="00F329B4" w:rsidP="004C5748">
            <w:pPr>
              <w:spacing w:after="0"/>
              <w:jc w:val="center"/>
              <w:rPr>
                <w:szCs w:val="17"/>
              </w:rPr>
            </w:pPr>
          </w:p>
          <w:p w14:paraId="515E4250" w14:textId="77777777" w:rsidR="00F329B4" w:rsidRDefault="00F329B4" w:rsidP="004C5748">
            <w:pPr>
              <w:spacing w:after="0"/>
              <w:jc w:val="center"/>
              <w:rPr>
                <w:szCs w:val="17"/>
              </w:rPr>
            </w:pPr>
          </w:p>
          <w:p w14:paraId="5B98155F" w14:textId="77777777" w:rsidR="00F329B4" w:rsidRDefault="00F329B4" w:rsidP="004C5748">
            <w:pPr>
              <w:spacing w:after="0"/>
              <w:jc w:val="center"/>
              <w:rPr>
                <w:szCs w:val="17"/>
              </w:rPr>
            </w:pPr>
          </w:p>
          <w:p w14:paraId="59018821" w14:textId="77777777" w:rsidR="00F329B4" w:rsidRDefault="00F329B4" w:rsidP="004C5748">
            <w:pPr>
              <w:spacing w:after="0"/>
              <w:jc w:val="center"/>
              <w:rPr>
                <w:szCs w:val="17"/>
              </w:rPr>
            </w:pPr>
          </w:p>
          <w:p w14:paraId="12948458" w14:textId="77777777" w:rsidR="00F329B4" w:rsidRDefault="00F329B4" w:rsidP="004C5748">
            <w:pPr>
              <w:spacing w:after="0"/>
              <w:jc w:val="center"/>
              <w:rPr>
                <w:szCs w:val="17"/>
              </w:rPr>
            </w:pPr>
          </w:p>
          <w:p w14:paraId="02E5467D" w14:textId="77777777" w:rsidR="00F329B4" w:rsidRDefault="00F329B4" w:rsidP="004C5748">
            <w:pPr>
              <w:spacing w:after="0"/>
              <w:jc w:val="center"/>
              <w:rPr>
                <w:szCs w:val="17"/>
              </w:rPr>
            </w:pPr>
          </w:p>
          <w:p w14:paraId="628ED9EF" w14:textId="77777777" w:rsidR="00F329B4" w:rsidRDefault="00F329B4" w:rsidP="004C5748">
            <w:pPr>
              <w:spacing w:after="0"/>
              <w:jc w:val="center"/>
              <w:rPr>
                <w:szCs w:val="17"/>
              </w:rPr>
            </w:pPr>
          </w:p>
          <w:p w14:paraId="7675B705" w14:textId="77777777" w:rsidR="00F329B4" w:rsidRDefault="00F329B4" w:rsidP="004C5748">
            <w:pPr>
              <w:spacing w:after="0"/>
              <w:jc w:val="center"/>
              <w:rPr>
                <w:szCs w:val="17"/>
              </w:rPr>
            </w:pPr>
          </w:p>
          <w:p w14:paraId="6A763EC5" w14:textId="77777777" w:rsidR="00F329B4" w:rsidRDefault="00F329B4" w:rsidP="004C5748">
            <w:pPr>
              <w:spacing w:after="0"/>
              <w:jc w:val="center"/>
              <w:rPr>
                <w:szCs w:val="17"/>
              </w:rPr>
            </w:pPr>
          </w:p>
          <w:p w14:paraId="6A681F3B" w14:textId="77777777" w:rsidR="00F329B4" w:rsidRDefault="00F329B4" w:rsidP="004C5748">
            <w:pPr>
              <w:spacing w:after="0"/>
              <w:jc w:val="center"/>
              <w:rPr>
                <w:szCs w:val="17"/>
              </w:rPr>
            </w:pPr>
          </w:p>
          <w:p w14:paraId="3BDE0E2C" w14:textId="77777777" w:rsidR="00F329B4" w:rsidRDefault="00F329B4" w:rsidP="004C5748">
            <w:pPr>
              <w:spacing w:after="0"/>
              <w:jc w:val="center"/>
              <w:rPr>
                <w:szCs w:val="17"/>
              </w:rPr>
            </w:pPr>
          </w:p>
          <w:p w14:paraId="3627AD0B" w14:textId="77777777" w:rsidR="00F329B4" w:rsidRDefault="00F329B4" w:rsidP="004C5748">
            <w:pPr>
              <w:spacing w:after="0"/>
              <w:jc w:val="center"/>
              <w:rPr>
                <w:szCs w:val="17"/>
              </w:rPr>
            </w:pPr>
          </w:p>
          <w:p w14:paraId="7778CEF0" w14:textId="77777777" w:rsidR="00F329B4" w:rsidRDefault="00F329B4" w:rsidP="004C5748">
            <w:pPr>
              <w:spacing w:after="0"/>
              <w:jc w:val="center"/>
              <w:rPr>
                <w:szCs w:val="17"/>
              </w:rPr>
            </w:pPr>
          </w:p>
          <w:p w14:paraId="71B2D94F" w14:textId="77777777" w:rsidR="00F329B4" w:rsidRDefault="00F329B4" w:rsidP="004C5748">
            <w:pPr>
              <w:spacing w:after="0"/>
              <w:jc w:val="center"/>
              <w:rPr>
                <w:szCs w:val="17"/>
              </w:rPr>
            </w:pPr>
          </w:p>
          <w:p w14:paraId="58CB97FA" w14:textId="77777777" w:rsidR="00F329B4" w:rsidRDefault="00F329B4" w:rsidP="004C5748">
            <w:pPr>
              <w:spacing w:after="0"/>
              <w:jc w:val="center"/>
              <w:rPr>
                <w:szCs w:val="17"/>
              </w:rPr>
            </w:pPr>
          </w:p>
          <w:p w14:paraId="2317CA47" w14:textId="77777777" w:rsidR="00F329B4" w:rsidRDefault="00F329B4" w:rsidP="004C5748">
            <w:pPr>
              <w:spacing w:after="0"/>
              <w:jc w:val="center"/>
              <w:rPr>
                <w:szCs w:val="17"/>
              </w:rPr>
            </w:pPr>
          </w:p>
          <w:p w14:paraId="3E20142B" w14:textId="77777777" w:rsidR="00F329B4" w:rsidRDefault="00F329B4" w:rsidP="004C5748">
            <w:pPr>
              <w:spacing w:after="0"/>
              <w:jc w:val="center"/>
              <w:rPr>
                <w:szCs w:val="17"/>
              </w:rPr>
            </w:pPr>
          </w:p>
          <w:p w14:paraId="306FF0F4" w14:textId="77777777" w:rsidR="00F329B4" w:rsidRDefault="00F329B4" w:rsidP="004C5748">
            <w:pPr>
              <w:spacing w:after="0"/>
              <w:jc w:val="center"/>
              <w:rPr>
                <w:szCs w:val="17"/>
              </w:rPr>
            </w:pPr>
          </w:p>
          <w:p w14:paraId="0CFC3CB4" w14:textId="77777777" w:rsidR="00F329B4" w:rsidRDefault="00F329B4" w:rsidP="004C5748">
            <w:pPr>
              <w:spacing w:after="0"/>
              <w:jc w:val="center"/>
              <w:rPr>
                <w:szCs w:val="17"/>
              </w:rPr>
            </w:pPr>
          </w:p>
          <w:p w14:paraId="0DCF47C9" w14:textId="77777777" w:rsidR="00F329B4" w:rsidRDefault="00F329B4" w:rsidP="004C5748">
            <w:pPr>
              <w:spacing w:after="0"/>
              <w:jc w:val="center"/>
              <w:rPr>
                <w:szCs w:val="17"/>
              </w:rPr>
            </w:pPr>
          </w:p>
          <w:p w14:paraId="2CE1645D" w14:textId="77777777" w:rsidR="00F329B4" w:rsidRDefault="00F329B4" w:rsidP="004C5748">
            <w:pPr>
              <w:spacing w:after="0"/>
              <w:jc w:val="center"/>
              <w:rPr>
                <w:szCs w:val="17"/>
              </w:rPr>
            </w:pPr>
          </w:p>
          <w:p w14:paraId="2959C4A6" w14:textId="77777777" w:rsidR="00F329B4" w:rsidRDefault="00F329B4" w:rsidP="004C5748">
            <w:pPr>
              <w:spacing w:after="0"/>
              <w:jc w:val="center"/>
              <w:rPr>
                <w:szCs w:val="17"/>
              </w:rPr>
            </w:pPr>
          </w:p>
          <w:p w14:paraId="090AE4B5" w14:textId="77777777" w:rsidR="00F329B4" w:rsidRDefault="00F329B4" w:rsidP="004C5748">
            <w:pPr>
              <w:spacing w:after="0"/>
              <w:jc w:val="center"/>
              <w:rPr>
                <w:szCs w:val="17"/>
              </w:rPr>
            </w:pPr>
          </w:p>
          <w:p w14:paraId="1F75EE7D" w14:textId="77777777" w:rsidR="00F329B4" w:rsidRDefault="00F329B4" w:rsidP="004C5748">
            <w:pPr>
              <w:spacing w:after="0"/>
              <w:jc w:val="center"/>
              <w:rPr>
                <w:szCs w:val="17"/>
              </w:rPr>
            </w:pPr>
          </w:p>
          <w:p w14:paraId="7B6BC563" w14:textId="77777777" w:rsidR="00F329B4" w:rsidRDefault="00F329B4" w:rsidP="004C5748">
            <w:pPr>
              <w:spacing w:after="0"/>
              <w:jc w:val="center"/>
              <w:rPr>
                <w:szCs w:val="17"/>
              </w:rPr>
            </w:pPr>
          </w:p>
          <w:p w14:paraId="09B7C64D" w14:textId="77777777" w:rsidR="00F329B4" w:rsidRDefault="00F329B4" w:rsidP="004C5748">
            <w:pPr>
              <w:spacing w:after="0"/>
              <w:jc w:val="center"/>
              <w:rPr>
                <w:szCs w:val="17"/>
              </w:rPr>
            </w:pPr>
          </w:p>
          <w:p w14:paraId="121147DF" w14:textId="77777777" w:rsidR="00F329B4" w:rsidRDefault="00F329B4" w:rsidP="004C5748">
            <w:pPr>
              <w:spacing w:after="0"/>
              <w:jc w:val="center"/>
              <w:rPr>
                <w:szCs w:val="17"/>
              </w:rPr>
            </w:pPr>
          </w:p>
          <w:p w14:paraId="3BF181DC" w14:textId="77777777" w:rsidR="00F329B4" w:rsidRDefault="00F329B4" w:rsidP="004C5748">
            <w:pPr>
              <w:spacing w:after="0"/>
              <w:jc w:val="center"/>
              <w:rPr>
                <w:szCs w:val="17"/>
              </w:rPr>
            </w:pPr>
          </w:p>
          <w:p w14:paraId="643A3A4D" w14:textId="77777777" w:rsidR="00F329B4" w:rsidRDefault="00F329B4" w:rsidP="004C5748">
            <w:pPr>
              <w:spacing w:after="0"/>
              <w:jc w:val="center"/>
              <w:rPr>
                <w:szCs w:val="17"/>
              </w:rPr>
            </w:pPr>
          </w:p>
          <w:p w14:paraId="0B0C0725" w14:textId="77777777" w:rsidR="00F329B4" w:rsidRDefault="00F329B4" w:rsidP="004C5748">
            <w:pPr>
              <w:spacing w:after="0"/>
              <w:jc w:val="center"/>
              <w:rPr>
                <w:szCs w:val="17"/>
              </w:rPr>
            </w:pPr>
          </w:p>
          <w:p w14:paraId="6DEE7F0A" w14:textId="77777777" w:rsidR="00F329B4" w:rsidRDefault="00F329B4" w:rsidP="004C5748">
            <w:pPr>
              <w:spacing w:after="0"/>
              <w:jc w:val="center"/>
              <w:rPr>
                <w:szCs w:val="17"/>
              </w:rPr>
            </w:pPr>
          </w:p>
          <w:p w14:paraId="38981CC9" w14:textId="77777777" w:rsidR="00F329B4" w:rsidRDefault="00F329B4" w:rsidP="004C5748">
            <w:pPr>
              <w:spacing w:after="0"/>
              <w:jc w:val="center"/>
              <w:rPr>
                <w:szCs w:val="17"/>
              </w:rPr>
            </w:pPr>
          </w:p>
          <w:p w14:paraId="7BAB1278" w14:textId="77777777" w:rsidR="00F329B4" w:rsidRDefault="00F329B4" w:rsidP="004C5748">
            <w:pPr>
              <w:spacing w:after="0"/>
              <w:jc w:val="center"/>
              <w:rPr>
                <w:szCs w:val="17"/>
              </w:rPr>
            </w:pPr>
          </w:p>
          <w:p w14:paraId="60D9C568" w14:textId="77777777" w:rsidR="00F329B4" w:rsidRDefault="00F329B4" w:rsidP="004C5748">
            <w:pPr>
              <w:spacing w:after="0"/>
              <w:jc w:val="center"/>
              <w:rPr>
                <w:szCs w:val="17"/>
              </w:rPr>
            </w:pPr>
          </w:p>
          <w:p w14:paraId="7EAC6863" w14:textId="77777777" w:rsidR="00F329B4" w:rsidRDefault="00F329B4" w:rsidP="004C5748">
            <w:pPr>
              <w:spacing w:after="0"/>
              <w:jc w:val="center"/>
              <w:rPr>
                <w:szCs w:val="17"/>
              </w:rPr>
            </w:pPr>
          </w:p>
          <w:p w14:paraId="6DBD567C" w14:textId="77777777" w:rsidR="00F329B4" w:rsidRDefault="00F329B4" w:rsidP="004C5748">
            <w:pPr>
              <w:spacing w:after="0"/>
              <w:jc w:val="center"/>
              <w:rPr>
                <w:szCs w:val="17"/>
              </w:rPr>
            </w:pPr>
          </w:p>
          <w:p w14:paraId="3EE011EF" w14:textId="77777777" w:rsidR="00F329B4" w:rsidRDefault="00F329B4" w:rsidP="004C5748">
            <w:pPr>
              <w:spacing w:after="0"/>
              <w:jc w:val="center"/>
              <w:rPr>
                <w:szCs w:val="17"/>
              </w:rPr>
            </w:pPr>
          </w:p>
          <w:p w14:paraId="2FEBF686" w14:textId="77777777" w:rsidR="00F329B4" w:rsidRDefault="00F329B4" w:rsidP="004C5748">
            <w:pPr>
              <w:spacing w:after="0"/>
              <w:jc w:val="center"/>
              <w:rPr>
                <w:szCs w:val="17"/>
              </w:rPr>
            </w:pPr>
          </w:p>
          <w:p w14:paraId="3702CADD" w14:textId="77777777" w:rsidR="00F329B4" w:rsidRDefault="00F329B4" w:rsidP="004C5748">
            <w:pPr>
              <w:spacing w:after="0"/>
              <w:jc w:val="center"/>
              <w:rPr>
                <w:szCs w:val="17"/>
              </w:rPr>
            </w:pPr>
          </w:p>
          <w:p w14:paraId="401E9AE1" w14:textId="77777777" w:rsidR="00F329B4" w:rsidRDefault="00F329B4" w:rsidP="004C5748">
            <w:pPr>
              <w:spacing w:after="0"/>
              <w:jc w:val="center"/>
              <w:rPr>
                <w:szCs w:val="17"/>
              </w:rPr>
            </w:pPr>
          </w:p>
          <w:p w14:paraId="3B63755C" w14:textId="77777777" w:rsidR="00F329B4" w:rsidRDefault="00F329B4" w:rsidP="004C5748">
            <w:pPr>
              <w:spacing w:after="0"/>
              <w:jc w:val="center"/>
              <w:rPr>
                <w:szCs w:val="17"/>
              </w:rPr>
            </w:pPr>
          </w:p>
          <w:p w14:paraId="3DBF1A6E" w14:textId="77777777" w:rsidR="00F329B4" w:rsidRDefault="00F329B4" w:rsidP="004C5748">
            <w:pPr>
              <w:spacing w:after="0"/>
              <w:jc w:val="center"/>
              <w:rPr>
                <w:szCs w:val="17"/>
              </w:rPr>
            </w:pPr>
          </w:p>
          <w:p w14:paraId="47FC4624" w14:textId="77777777" w:rsidR="00F329B4" w:rsidRDefault="00F329B4" w:rsidP="004C5748">
            <w:pPr>
              <w:spacing w:after="0"/>
              <w:jc w:val="center"/>
              <w:rPr>
                <w:szCs w:val="17"/>
              </w:rPr>
            </w:pPr>
          </w:p>
          <w:p w14:paraId="27CDA220" w14:textId="77777777" w:rsidR="00F329B4" w:rsidRDefault="00F329B4" w:rsidP="004C5748">
            <w:pPr>
              <w:spacing w:after="0"/>
              <w:jc w:val="center"/>
              <w:rPr>
                <w:szCs w:val="17"/>
              </w:rPr>
            </w:pPr>
          </w:p>
          <w:p w14:paraId="7DFCCAEF" w14:textId="77777777" w:rsidR="00F329B4" w:rsidRDefault="00F329B4" w:rsidP="004C5748">
            <w:pPr>
              <w:spacing w:after="0"/>
              <w:jc w:val="center"/>
              <w:rPr>
                <w:szCs w:val="17"/>
              </w:rPr>
            </w:pPr>
          </w:p>
          <w:p w14:paraId="7C8C2F60" w14:textId="5F059537" w:rsidR="00F329B4" w:rsidRDefault="0079116C" w:rsidP="004C5748">
            <w:pPr>
              <w:spacing w:after="0"/>
              <w:jc w:val="center"/>
              <w:rPr>
                <w:szCs w:val="17"/>
              </w:rPr>
            </w:pPr>
            <w:r>
              <w:rPr>
                <w:szCs w:val="17"/>
              </w:rPr>
              <w:lastRenderedPageBreak/>
              <w:t>1</w:t>
            </w:r>
          </w:p>
          <w:p w14:paraId="5BE0ACCF" w14:textId="77777777" w:rsidR="00F329B4" w:rsidRDefault="00F329B4" w:rsidP="004C5748">
            <w:pPr>
              <w:spacing w:after="0"/>
              <w:jc w:val="center"/>
              <w:rPr>
                <w:szCs w:val="17"/>
              </w:rPr>
            </w:pPr>
          </w:p>
          <w:p w14:paraId="5818CB27" w14:textId="77777777" w:rsidR="00F329B4" w:rsidRDefault="00F329B4" w:rsidP="004C5748">
            <w:pPr>
              <w:spacing w:after="0"/>
              <w:jc w:val="center"/>
              <w:rPr>
                <w:szCs w:val="17"/>
              </w:rPr>
            </w:pPr>
          </w:p>
          <w:p w14:paraId="24AB9622" w14:textId="77777777" w:rsidR="00F329B4" w:rsidRDefault="00F329B4" w:rsidP="004C5748">
            <w:pPr>
              <w:spacing w:after="0"/>
              <w:jc w:val="center"/>
              <w:rPr>
                <w:szCs w:val="17"/>
              </w:rPr>
            </w:pPr>
          </w:p>
          <w:p w14:paraId="7C6EFFCE" w14:textId="77777777" w:rsidR="00F329B4" w:rsidRDefault="00F329B4" w:rsidP="004C5748">
            <w:pPr>
              <w:spacing w:after="0"/>
              <w:jc w:val="center"/>
              <w:rPr>
                <w:szCs w:val="17"/>
              </w:rPr>
            </w:pPr>
          </w:p>
          <w:p w14:paraId="64F45A9F" w14:textId="77777777" w:rsidR="00F329B4" w:rsidRDefault="00F329B4" w:rsidP="004C5748">
            <w:pPr>
              <w:spacing w:after="0"/>
              <w:jc w:val="center"/>
              <w:rPr>
                <w:szCs w:val="17"/>
              </w:rPr>
            </w:pPr>
          </w:p>
          <w:p w14:paraId="3A31FFF4" w14:textId="77777777" w:rsidR="00F329B4" w:rsidRDefault="00F329B4" w:rsidP="004C5748">
            <w:pPr>
              <w:spacing w:after="0"/>
              <w:jc w:val="center"/>
              <w:rPr>
                <w:szCs w:val="17"/>
              </w:rPr>
            </w:pPr>
          </w:p>
          <w:p w14:paraId="2C1F6732" w14:textId="77777777" w:rsidR="00F329B4" w:rsidRDefault="00F329B4" w:rsidP="004C5748">
            <w:pPr>
              <w:spacing w:after="0"/>
              <w:jc w:val="center"/>
              <w:rPr>
                <w:szCs w:val="17"/>
              </w:rPr>
            </w:pPr>
          </w:p>
          <w:p w14:paraId="203A114F" w14:textId="77777777" w:rsidR="00F329B4" w:rsidRDefault="00F329B4" w:rsidP="004C5748">
            <w:pPr>
              <w:spacing w:after="0"/>
              <w:jc w:val="center"/>
              <w:rPr>
                <w:szCs w:val="17"/>
              </w:rPr>
            </w:pPr>
          </w:p>
          <w:p w14:paraId="753BCCE2" w14:textId="77777777" w:rsidR="00F329B4" w:rsidRDefault="00F329B4" w:rsidP="004C5748">
            <w:pPr>
              <w:spacing w:after="0"/>
              <w:jc w:val="center"/>
              <w:rPr>
                <w:szCs w:val="17"/>
              </w:rPr>
            </w:pPr>
          </w:p>
          <w:p w14:paraId="5568D6AB" w14:textId="77777777" w:rsidR="00F329B4" w:rsidRDefault="00F329B4" w:rsidP="004C5748">
            <w:pPr>
              <w:spacing w:after="0"/>
              <w:jc w:val="center"/>
              <w:rPr>
                <w:szCs w:val="17"/>
              </w:rPr>
            </w:pPr>
          </w:p>
          <w:p w14:paraId="4F4434F5" w14:textId="77777777" w:rsidR="00F329B4" w:rsidRDefault="00F329B4" w:rsidP="004C5748">
            <w:pPr>
              <w:spacing w:after="0"/>
              <w:jc w:val="center"/>
              <w:rPr>
                <w:szCs w:val="17"/>
              </w:rPr>
            </w:pPr>
          </w:p>
          <w:p w14:paraId="3D3F9475" w14:textId="77777777" w:rsidR="00F329B4" w:rsidRDefault="00F329B4" w:rsidP="004C5748">
            <w:pPr>
              <w:spacing w:after="0"/>
              <w:jc w:val="center"/>
              <w:rPr>
                <w:szCs w:val="17"/>
              </w:rPr>
            </w:pPr>
          </w:p>
          <w:p w14:paraId="68F9057F" w14:textId="77777777" w:rsidR="00F329B4" w:rsidRDefault="00F329B4" w:rsidP="004C5748">
            <w:pPr>
              <w:spacing w:after="0"/>
              <w:jc w:val="center"/>
              <w:rPr>
                <w:szCs w:val="17"/>
              </w:rPr>
            </w:pPr>
          </w:p>
          <w:p w14:paraId="3134C90D" w14:textId="77777777" w:rsidR="00F329B4" w:rsidRDefault="00F329B4" w:rsidP="004C5748">
            <w:pPr>
              <w:spacing w:after="0"/>
              <w:jc w:val="center"/>
              <w:rPr>
                <w:szCs w:val="17"/>
              </w:rPr>
            </w:pPr>
          </w:p>
          <w:p w14:paraId="3478E949" w14:textId="77777777" w:rsidR="00F329B4" w:rsidRDefault="00F329B4" w:rsidP="004C5748">
            <w:pPr>
              <w:spacing w:after="0"/>
              <w:jc w:val="center"/>
              <w:rPr>
                <w:szCs w:val="17"/>
              </w:rPr>
            </w:pPr>
          </w:p>
          <w:p w14:paraId="484A529F" w14:textId="77777777" w:rsidR="00F329B4" w:rsidRDefault="00F329B4" w:rsidP="004C5748">
            <w:pPr>
              <w:spacing w:after="0"/>
              <w:jc w:val="center"/>
              <w:rPr>
                <w:szCs w:val="17"/>
              </w:rPr>
            </w:pPr>
          </w:p>
          <w:p w14:paraId="3696514D" w14:textId="77777777" w:rsidR="00F329B4" w:rsidRDefault="00F329B4" w:rsidP="004C5748">
            <w:pPr>
              <w:spacing w:after="0"/>
              <w:jc w:val="center"/>
              <w:rPr>
                <w:szCs w:val="17"/>
              </w:rPr>
            </w:pPr>
          </w:p>
          <w:p w14:paraId="55A97773" w14:textId="77777777" w:rsidR="00F329B4" w:rsidRDefault="00F329B4" w:rsidP="004C5748">
            <w:pPr>
              <w:spacing w:after="0"/>
              <w:jc w:val="center"/>
              <w:rPr>
                <w:szCs w:val="17"/>
              </w:rPr>
            </w:pPr>
          </w:p>
          <w:p w14:paraId="16D40FA6" w14:textId="77777777" w:rsidR="00F329B4" w:rsidRDefault="00F329B4" w:rsidP="004C5748">
            <w:pPr>
              <w:spacing w:after="0"/>
              <w:jc w:val="center"/>
              <w:rPr>
                <w:szCs w:val="17"/>
              </w:rPr>
            </w:pPr>
          </w:p>
          <w:p w14:paraId="378C5FF6" w14:textId="77777777" w:rsidR="00F329B4" w:rsidRDefault="00F329B4" w:rsidP="004C5748">
            <w:pPr>
              <w:spacing w:after="0"/>
              <w:jc w:val="center"/>
              <w:rPr>
                <w:szCs w:val="17"/>
              </w:rPr>
            </w:pPr>
          </w:p>
          <w:p w14:paraId="79C8218A" w14:textId="77777777" w:rsidR="00F329B4" w:rsidRDefault="00F329B4" w:rsidP="004C5748">
            <w:pPr>
              <w:spacing w:after="0"/>
              <w:jc w:val="center"/>
              <w:rPr>
                <w:szCs w:val="17"/>
              </w:rPr>
            </w:pPr>
          </w:p>
          <w:p w14:paraId="73F0B0AE" w14:textId="77777777" w:rsidR="00F329B4" w:rsidRDefault="00F329B4" w:rsidP="004C5748">
            <w:pPr>
              <w:spacing w:after="0"/>
              <w:jc w:val="center"/>
              <w:rPr>
                <w:szCs w:val="17"/>
              </w:rPr>
            </w:pPr>
          </w:p>
          <w:p w14:paraId="4B089980" w14:textId="77777777" w:rsidR="00F329B4" w:rsidRDefault="00F329B4" w:rsidP="004C5748">
            <w:pPr>
              <w:spacing w:after="0"/>
              <w:jc w:val="center"/>
              <w:rPr>
                <w:szCs w:val="17"/>
              </w:rPr>
            </w:pPr>
          </w:p>
          <w:p w14:paraId="1EECF7F0" w14:textId="77777777" w:rsidR="00F329B4" w:rsidRDefault="00F329B4" w:rsidP="004C5748">
            <w:pPr>
              <w:spacing w:after="0"/>
              <w:jc w:val="center"/>
              <w:rPr>
                <w:szCs w:val="17"/>
              </w:rPr>
            </w:pPr>
          </w:p>
          <w:p w14:paraId="3A4AA77B" w14:textId="77777777" w:rsidR="00F329B4" w:rsidRDefault="00F329B4" w:rsidP="004C5748">
            <w:pPr>
              <w:spacing w:after="0"/>
              <w:jc w:val="center"/>
              <w:rPr>
                <w:szCs w:val="17"/>
              </w:rPr>
            </w:pPr>
          </w:p>
          <w:p w14:paraId="12B4C8C6" w14:textId="77777777" w:rsidR="00F329B4" w:rsidRDefault="00F329B4" w:rsidP="004C5748">
            <w:pPr>
              <w:spacing w:after="0"/>
              <w:jc w:val="center"/>
              <w:rPr>
                <w:szCs w:val="17"/>
              </w:rPr>
            </w:pPr>
          </w:p>
          <w:p w14:paraId="21D5423C" w14:textId="77777777" w:rsidR="00F329B4" w:rsidRDefault="00F329B4" w:rsidP="004C5748">
            <w:pPr>
              <w:spacing w:after="0"/>
              <w:jc w:val="center"/>
              <w:rPr>
                <w:szCs w:val="17"/>
              </w:rPr>
            </w:pPr>
          </w:p>
          <w:p w14:paraId="6AF367E4" w14:textId="77777777" w:rsidR="00F329B4" w:rsidRDefault="00F329B4" w:rsidP="004C5748">
            <w:pPr>
              <w:spacing w:after="0"/>
              <w:jc w:val="center"/>
              <w:rPr>
                <w:szCs w:val="17"/>
              </w:rPr>
            </w:pPr>
          </w:p>
          <w:p w14:paraId="7FC24DC5" w14:textId="77777777" w:rsidR="00F329B4" w:rsidRDefault="00F329B4" w:rsidP="004C5748">
            <w:pPr>
              <w:spacing w:after="0"/>
              <w:jc w:val="center"/>
              <w:rPr>
                <w:szCs w:val="17"/>
              </w:rPr>
            </w:pPr>
          </w:p>
          <w:p w14:paraId="011AE237" w14:textId="77777777" w:rsidR="00F329B4" w:rsidRDefault="00F329B4" w:rsidP="004C5748">
            <w:pPr>
              <w:spacing w:after="0"/>
              <w:jc w:val="center"/>
              <w:rPr>
                <w:szCs w:val="17"/>
              </w:rPr>
            </w:pPr>
          </w:p>
          <w:p w14:paraId="5FCC17D3" w14:textId="77777777" w:rsidR="00F329B4" w:rsidRDefault="00F329B4" w:rsidP="004C5748">
            <w:pPr>
              <w:spacing w:after="0"/>
              <w:jc w:val="center"/>
              <w:rPr>
                <w:szCs w:val="17"/>
              </w:rPr>
            </w:pPr>
          </w:p>
          <w:p w14:paraId="25A028C9" w14:textId="77777777" w:rsidR="00F329B4" w:rsidRDefault="00F329B4" w:rsidP="004C5748">
            <w:pPr>
              <w:spacing w:after="0"/>
              <w:jc w:val="center"/>
              <w:rPr>
                <w:szCs w:val="17"/>
              </w:rPr>
            </w:pPr>
          </w:p>
          <w:p w14:paraId="79601AEC" w14:textId="77777777" w:rsidR="00F329B4" w:rsidRDefault="00F329B4" w:rsidP="004C5748">
            <w:pPr>
              <w:spacing w:after="0"/>
              <w:jc w:val="center"/>
              <w:rPr>
                <w:szCs w:val="17"/>
              </w:rPr>
            </w:pPr>
          </w:p>
          <w:p w14:paraId="4BAAA4CD" w14:textId="77777777" w:rsidR="00F329B4" w:rsidRDefault="00F329B4" w:rsidP="004C5748">
            <w:pPr>
              <w:spacing w:after="0"/>
              <w:jc w:val="center"/>
              <w:rPr>
                <w:szCs w:val="17"/>
              </w:rPr>
            </w:pPr>
          </w:p>
          <w:p w14:paraId="325414FA" w14:textId="77777777" w:rsidR="00F329B4" w:rsidRDefault="00F329B4" w:rsidP="004C5748">
            <w:pPr>
              <w:spacing w:after="0"/>
              <w:jc w:val="center"/>
              <w:rPr>
                <w:szCs w:val="17"/>
              </w:rPr>
            </w:pPr>
          </w:p>
          <w:p w14:paraId="747A0711" w14:textId="77777777" w:rsidR="00F329B4" w:rsidRDefault="00F329B4" w:rsidP="004C5748">
            <w:pPr>
              <w:spacing w:after="0"/>
              <w:jc w:val="center"/>
              <w:rPr>
                <w:szCs w:val="17"/>
              </w:rPr>
            </w:pPr>
          </w:p>
          <w:p w14:paraId="01FF7BF0" w14:textId="77777777" w:rsidR="00F329B4" w:rsidRDefault="00F329B4" w:rsidP="004C5748">
            <w:pPr>
              <w:spacing w:after="0"/>
              <w:jc w:val="center"/>
              <w:rPr>
                <w:szCs w:val="17"/>
              </w:rPr>
            </w:pPr>
          </w:p>
          <w:p w14:paraId="2A1A7910" w14:textId="77777777" w:rsidR="00F329B4" w:rsidRDefault="00F329B4" w:rsidP="004C5748">
            <w:pPr>
              <w:spacing w:after="0"/>
              <w:jc w:val="center"/>
              <w:rPr>
                <w:szCs w:val="17"/>
              </w:rPr>
            </w:pPr>
          </w:p>
          <w:p w14:paraId="11141FC7" w14:textId="77777777" w:rsidR="00F329B4" w:rsidRDefault="00F329B4" w:rsidP="004C5748">
            <w:pPr>
              <w:spacing w:after="0"/>
              <w:jc w:val="center"/>
              <w:rPr>
                <w:szCs w:val="17"/>
              </w:rPr>
            </w:pPr>
          </w:p>
          <w:p w14:paraId="3076E34E" w14:textId="77777777" w:rsidR="00F329B4" w:rsidRDefault="00F329B4" w:rsidP="004C5748">
            <w:pPr>
              <w:spacing w:after="0"/>
              <w:jc w:val="center"/>
              <w:rPr>
                <w:szCs w:val="17"/>
              </w:rPr>
            </w:pPr>
          </w:p>
          <w:p w14:paraId="462CBB3F" w14:textId="77777777" w:rsidR="00F329B4" w:rsidRDefault="00F329B4" w:rsidP="004C5748">
            <w:pPr>
              <w:spacing w:after="0"/>
              <w:jc w:val="center"/>
              <w:rPr>
                <w:szCs w:val="17"/>
              </w:rPr>
            </w:pPr>
          </w:p>
          <w:p w14:paraId="644BF32C" w14:textId="77777777" w:rsidR="00F329B4" w:rsidRDefault="00F329B4" w:rsidP="004C5748">
            <w:pPr>
              <w:spacing w:after="0"/>
              <w:jc w:val="center"/>
              <w:rPr>
                <w:szCs w:val="17"/>
              </w:rPr>
            </w:pPr>
          </w:p>
          <w:p w14:paraId="773E57F4" w14:textId="77777777" w:rsidR="00F329B4" w:rsidRDefault="00F329B4" w:rsidP="004C5748">
            <w:pPr>
              <w:spacing w:after="0"/>
              <w:jc w:val="center"/>
              <w:rPr>
                <w:szCs w:val="17"/>
              </w:rPr>
            </w:pPr>
          </w:p>
          <w:p w14:paraId="65A7DBA1" w14:textId="77777777" w:rsidR="00F329B4" w:rsidRDefault="00F329B4" w:rsidP="004C5748">
            <w:pPr>
              <w:spacing w:after="0"/>
              <w:jc w:val="center"/>
              <w:rPr>
                <w:szCs w:val="17"/>
              </w:rPr>
            </w:pPr>
          </w:p>
          <w:p w14:paraId="19E42D3F" w14:textId="77777777" w:rsidR="00F329B4" w:rsidRDefault="00F329B4" w:rsidP="004C5748">
            <w:pPr>
              <w:spacing w:after="0"/>
              <w:jc w:val="center"/>
              <w:rPr>
                <w:szCs w:val="17"/>
              </w:rPr>
            </w:pPr>
          </w:p>
          <w:p w14:paraId="1A7ECC33" w14:textId="77777777" w:rsidR="00F329B4" w:rsidRDefault="00F329B4" w:rsidP="004C5748">
            <w:pPr>
              <w:spacing w:after="0"/>
              <w:jc w:val="center"/>
              <w:rPr>
                <w:szCs w:val="17"/>
              </w:rPr>
            </w:pPr>
          </w:p>
          <w:p w14:paraId="13D0A5DE" w14:textId="77777777" w:rsidR="00F329B4" w:rsidRDefault="00F329B4" w:rsidP="004C5748">
            <w:pPr>
              <w:spacing w:after="0"/>
              <w:jc w:val="center"/>
              <w:rPr>
                <w:szCs w:val="17"/>
              </w:rPr>
            </w:pPr>
          </w:p>
          <w:p w14:paraId="02177837" w14:textId="77777777" w:rsidR="00F329B4" w:rsidRDefault="00F329B4" w:rsidP="004C5748">
            <w:pPr>
              <w:spacing w:after="0"/>
              <w:jc w:val="center"/>
              <w:rPr>
                <w:szCs w:val="17"/>
              </w:rPr>
            </w:pPr>
          </w:p>
          <w:p w14:paraId="0B46390C" w14:textId="77777777" w:rsidR="00F329B4" w:rsidRDefault="00F329B4" w:rsidP="004C5748">
            <w:pPr>
              <w:spacing w:after="0"/>
              <w:jc w:val="center"/>
              <w:rPr>
                <w:szCs w:val="17"/>
              </w:rPr>
            </w:pPr>
          </w:p>
          <w:p w14:paraId="4FED22A1" w14:textId="77777777" w:rsidR="00F329B4" w:rsidRDefault="00F329B4" w:rsidP="004C5748">
            <w:pPr>
              <w:spacing w:after="0"/>
              <w:jc w:val="center"/>
              <w:rPr>
                <w:szCs w:val="17"/>
              </w:rPr>
            </w:pPr>
          </w:p>
          <w:p w14:paraId="26020B49" w14:textId="77777777" w:rsidR="00F329B4" w:rsidRDefault="00F329B4" w:rsidP="004C5748">
            <w:pPr>
              <w:spacing w:after="0"/>
              <w:jc w:val="center"/>
              <w:rPr>
                <w:szCs w:val="17"/>
              </w:rPr>
            </w:pPr>
          </w:p>
          <w:p w14:paraId="0510B2AA" w14:textId="77777777" w:rsidR="00F329B4" w:rsidRDefault="00F329B4" w:rsidP="004C5748">
            <w:pPr>
              <w:spacing w:after="0"/>
              <w:jc w:val="center"/>
              <w:rPr>
                <w:szCs w:val="17"/>
              </w:rPr>
            </w:pPr>
          </w:p>
          <w:p w14:paraId="3E198B1E" w14:textId="77777777" w:rsidR="00F329B4" w:rsidRDefault="00F329B4" w:rsidP="004C5748">
            <w:pPr>
              <w:spacing w:after="0"/>
              <w:jc w:val="center"/>
              <w:rPr>
                <w:szCs w:val="17"/>
              </w:rPr>
            </w:pPr>
          </w:p>
          <w:p w14:paraId="537B9EA1" w14:textId="77777777" w:rsidR="00F329B4" w:rsidRDefault="00F329B4" w:rsidP="004C5748">
            <w:pPr>
              <w:spacing w:after="0"/>
              <w:jc w:val="center"/>
              <w:rPr>
                <w:szCs w:val="17"/>
              </w:rPr>
            </w:pPr>
          </w:p>
          <w:p w14:paraId="26424939" w14:textId="77777777" w:rsidR="00F329B4" w:rsidRDefault="00F329B4" w:rsidP="004C5748">
            <w:pPr>
              <w:spacing w:after="0"/>
              <w:jc w:val="center"/>
              <w:rPr>
                <w:szCs w:val="17"/>
              </w:rPr>
            </w:pPr>
          </w:p>
          <w:p w14:paraId="0ECF3B9F" w14:textId="77777777" w:rsidR="00F329B4" w:rsidRDefault="00F329B4" w:rsidP="004C5748">
            <w:pPr>
              <w:spacing w:after="0"/>
              <w:jc w:val="center"/>
              <w:rPr>
                <w:szCs w:val="17"/>
              </w:rPr>
            </w:pPr>
          </w:p>
          <w:p w14:paraId="09C5BB86" w14:textId="77777777" w:rsidR="00F329B4" w:rsidRDefault="00F329B4" w:rsidP="004C5748">
            <w:pPr>
              <w:spacing w:after="0"/>
              <w:jc w:val="center"/>
              <w:rPr>
                <w:szCs w:val="17"/>
              </w:rPr>
            </w:pPr>
          </w:p>
          <w:p w14:paraId="7EC998E8" w14:textId="77777777" w:rsidR="00F329B4" w:rsidRDefault="00F329B4" w:rsidP="004C5748">
            <w:pPr>
              <w:spacing w:after="0"/>
              <w:jc w:val="center"/>
              <w:rPr>
                <w:szCs w:val="17"/>
              </w:rPr>
            </w:pPr>
          </w:p>
          <w:p w14:paraId="5E39F0E4" w14:textId="77777777" w:rsidR="00F329B4" w:rsidRDefault="00F329B4" w:rsidP="004C5748">
            <w:pPr>
              <w:spacing w:after="0"/>
              <w:jc w:val="center"/>
              <w:rPr>
                <w:szCs w:val="17"/>
              </w:rPr>
            </w:pPr>
          </w:p>
          <w:p w14:paraId="483B2D63" w14:textId="77777777" w:rsidR="00F329B4" w:rsidRDefault="00F329B4" w:rsidP="004C5748">
            <w:pPr>
              <w:spacing w:after="0"/>
              <w:jc w:val="center"/>
              <w:rPr>
                <w:szCs w:val="17"/>
              </w:rPr>
            </w:pPr>
          </w:p>
          <w:p w14:paraId="09EF17FE" w14:textId="77777777" w:rsidR="00F329B4" w:rsidRDefault="00F329B4" w:rsidP="004C5748">
            <w:pPr>
              <w:spacing w:after="0"/>
              <w:jc w:val="center"/>
              <w:rPr>
                <w:szCs w:val="17"/>
              </w:rPr>
            </w:pPr>
          </w:p>
          <w:p w14:paraId="02769870" w14:textId="77777777" w:rsidR="00F329B4" w:rsidRDefault="00F329B4" w:rsidP="004C5748">
            <w:pPr>
              <w:spacing w:after="0"/>
              <w:jc w:val="center"/>
              <w:rPr>
                <w:szCs w:val="17"/>
              </w:rPr>
            </w:pPr>
          </w:p>
          <w:p w14:paraId="3C0D6F58" w14:textId="77777777" w:rsidR="00F329B4" w:rsidRDefault="00F329B4" w:rsidP="004C5748">
            <w:pPr>
              <w:spacing w:after="0"/>
              <w:jc w:val="center"/>
              <w:rPr>
                <w:szCs w:val="17"/>
              </w:rPr>
            </w:pPr>
          </w:p>
          <w:p w14:paraId="3356A44B" w14:textId="77777777" w:rsidR="00F329B4" w:rsidRDefault="00F329B4" w:rsidP="004C5748">
            <w:pPr>
              <w:spacing w:after="0"/>
              <w:jc w:val="center"/>
              <w:rPr>
                <w:szCs w:val="17"/>
              </w:rPr>
            </w:pPr>
          </w:p>
          <w:p w14:paraId="294F516A" w14:textId="77777777" w:rsidR="00F329B4" w:rsidRDefault="00F329B4" w:rsidP="004C5748">
            <w:pPr>
              <w:spacing w:after="0"/>
              <w:jc w:val="center"/>
              <w:rPr>
                <w:szCs w:val="17"/>
              </w:rPr>
            </w:pPr>
          </w:p>
          <w:p w14:paraId="237804AC" w14:textId="77777777" w:rsidR="00F329B4" w:rsidRDefault="00F329B4" w:rsidP="004C5748">
            <w:pPr>
              <w:spacing w:after="0"/>
              <w:jc w:val="center"/>
              <w:rPr>
                <w:szCs w:val="17"/>
              </w:rPr>
            </w:pPr>
          </w:p>
          <w:p w14:paraId="22083D3C" w14:textId="77777777" w:rsidR="00F329B4" w:rsidRDefault="00F329B4" w:rsidP="004C5748">
            <w:pPr>
              <w:spacing w:after="0"/>
              <w:jc w:val="center"/>
              <w:rPr>
                <w:szCs w:val="17"/>
              </w:rPr>
            </w:pPr>
          </w:p>
          <w:p w14:paraId="7D3AC484" w14:textId="77777777" w:rsidR="00F329B4" w:rsidRDefault="00F329B4" w:rsidP="004C5748">
            <w:pPr>
              <w:spacing w:after="0"/>
              <w:jc w:val="center"/>
              <w:rPr>
                <w:szCs w:val="17"/>
              </w:rPr>
            </w:pPr>
          </w:p>
          <w:p w14:paraId="46F06BEE" w14:textId="77777777" w:rsidR="00F329B4" w:rsidRDefault="00F329B4" w:rsidP="004C5748">
            <w:pPr>
              <w:spacing w:after="0"/>
              <w:jc w:val="center"/>
              <w:rPr>
                <w:szCs w:val="17"/>
              </w:rPr>
            </w:pPr>
          </w:p>
          <w:p w14:paraId="346705EA" w14:textId="77777777" w:rsidR="00F329B4" w:rsidRDefault="00F329B4" w:rsidP="004C5748">
            <w:pPr>
              <w:spacing w:after="0"/>
              <w:jc w:val="center"/>
              <w:rPr>
                <w:szCs w:val="17"/>
              </w:rPr>
            </w:pPr>
          </w:p>
          <w:p w14:paraId="389315A0" w14:textId="77777777" w:rsidR="00F329B4" w:rsidRPr="00E11C90" w:rsidRDefault="00F329B4" w:rsidP="00410E08">
            <w:pPr>
              <w:spacing w:after="0"/>
              <w:rPr>
                <w:szCs w:val="17"/>
              </w:rPr>
            </w:pPr>
          </w:p>
        </w:tc>
        <w:tc>
          <w:tcPr>
            <w:tcW w:w="1701" w:type="dxa"/>
          </w:tcPr>
          <w:p w14:paraId="4C090EA8" w14:textId="77777777" w:rsidR="003F483F" w:rsidRDefault="003F483F" w:rsidP="004C5748">
            <w:pPr>
              <w:spacing w:after="0"/>
              <w:jc w:val="left"/>
              <w:rPr>
                <w:szCs w:val="17"/>
              </w:rPr>
            </w:pPr>
            <w:r w:rsidRPr="00E11C90">
              <w:rPr>
                <w:szCs w:val="17"/>
              </w:rPr>
              <w:lastRenderedPageBreak/>
              <w:t>Whole of the State</w:t>
            </w:r>
          </w:p>
          <w:p w14:paraId="73C42C9E" w14:textId="77777777" w:rsidR="00E65D6E" w:rsidRDefault="00E65D6E" w:rsidP="004C5748">
            <w:pPr>
              <w:spacing w:after="0"/>
              <w:jc w:val="left"/>
              <w:rPr>
                <w:szCs w:val="17"/>
              </w:rPr>
            </w:pPr>
          </w:p>
          <w:p w14:paraId="74CD001A" w14:textId="77777777" w:rsidR="00E65D6E" w:rsidRDefault="00E65D6E" w:rsidP="004C5748">
            <w:pPr>
              <w:spacing w:after="0"/>
              <w:jc w:val="left"/>
              <w:rPr>
                <w:szCs w:val="17"/>
              </w:rPr>
            </w:pPr>
          </w:p>
          <w:p w14:paraId="00ABFE16" w14:textId="77777777" w:rsidR="00E65D6E" w:rsidRDefault="00E65D6E" w:rsidP="004C5748">
            <w:pPr>
              <w:spacing w:after="0"/>
              <w:jc w:val="left"/>
              <w:rPr>
                <w:szCs w:val="17"/>
              </w:rPr>
            </w:pPr>
          </w:p>
          <w:p w14:paraId="544A5367" w14:textId="77777777" w:rsidR="00E65D6E" w:rsidRDefault="00E65D6E" w:rsidP="004C5748">
            <w:pPr>
              <w:spacing w:after="0"/>
              <w:jc w:val="left"/>
              <w:rPr>
                <w:szCs w:val="17"/>
              </w:rPr>
            </w:pPr>
          </w:p>
          <w:p w14:paraId="23597431" w14:textId="77777777" w:rsidR="00E65D6E" w:rsidRDefault="00E65D6E" w:rsidP="004C5748">
            <w:pPr>
              <w:spacing w:after="0"/>
              <w:jc w:val="left"/>
              <w:rPr>
                <w:szCs w:val="17"/>
              </w:rPr>
            </w:pPr>
          </w:p>
          <w:p w14:paraId="45AD4843" w14:textId="77777777" w:rsidR="00E65D6E" w:rsidRDefault="00E65D6E" w:rsidP="004C5748">
            <w:pPr>
              <w:spacing w:after="0"/>
              <w:jc w:val="left"/>
              <w:rPr>
                <w:szCs w:val="17"/>
              </w:rPr>
            </w:pPr>
          </w:p>
          <w:p w14:paraId="34D3A27A" w14:textId="77777777" w:rsidR="00E65D6E" w:rsidRDefault="00E65D6E" w:rsidP="004C5748">
            <w:pPr>
              <w:spacing w:after="0"/>
              <w:jc w:val="left"/>
              <w:rPr>
                <w:szCs w:val="17"/>
              </w:rPr>
            </w:pPr>
          </w:p>
          <w:p w14:paraId="29E7F171" w14:textId="77777777" w:rsidR="00E65D6E" w:rsidRDefault="00E65D6E" w:rsidP="004C5748">
            <w:pPr>
              <w:spacing w:after="0"/>
              <w:jc w:val="left"/>
              <w:rPr>
                <w:szCs w:val="17"/>
              </w:rPr>
            </w:pPr>
          </w:p>
          <w:p w14:paraId="4FF12915" w14:textId="77777777" w:rsidR="00E65D6E" w:rsidRDefault="00E65D6E" w:rsidP="004C5748">
            <w:pPr>
              <w:spacing w:after="0"/>
              <w:jc w:val="left"/>
              <w:rPr>
                <w:szCs w:val="17"/>
              </w:rPr>
            </w:pPr>
          </w:p>
          <w:p w14:paraId="377D74B9" w14:textId="77777777" w:rsidR="00E65D6E" w:rsidRDefault="00E65D6E" w:rsidP="004C5748">
            <w:pPr>
              <w:spacing w:after="0"/>
              <w:jc w:val="left"/>
              <w:rPr>
                <w:szCs w:val="17"/>
              </w:rPr>
            </w:pPr>
          </w:p>
          <w:p w14:paraId="3849B57C" w14:textId="77777777" w:rsidR="00E65D6E" w:rsidRDefault="00E65D6E" w:rsidP="004C5748">
            <w:pPr>
              <w:spacing w:after="0"/>
              <w:jc w:val="left"/>
              <w:rPr>
                <w:szCs w:val="17"/>
              </w:rPr>
            </w:pPr>
          </w:p>
          <w:p w14:paraId="4540423A" w14:textId="77777777" w:rsidR="00E65D6E" w:rsidRDefault="00E65D6E" w:rsidP="004C5748">
            <w:pPr>
              <w:spacing w:after="0"/>
              <w:jc w:val="left"/>
              <w:rPr>
                <w:szCs w:val="17"/>
              </w:rPr>
            </w:pPr>
          </w:p>
          <w:p w14:paraId="31AFBBB3" w14:textId="77777777" w:rsidR="00E65D6E" w:rsidRDefault="00E65D6E" w:rsidP="004C5748">
            <w:pPr>
              <w:spacing w:after="0"/>
              <w:jc w:val="left"/>
              <w:rPr>
                <w:szCs w:val="17"/>
              </w:rPr>
            </w:pPr>
          </w:p>
          <w:p w14:paraId="1DF24A4F" w14:textId="77777777" w:rsidR="00E65D6E" w:rsidRDefault="00E65D6E" w:rsidP="004C5748">
            <w:pPr>
              <w:spacing w:after="0"/>
              <w:jc w:val="left"/>
              <w:rPr>
                <w:szCs w:val="17"/>
              </w:rPr>
            </w:pPr>
          </w:p>
          <w:p w14:paraId="356E1CF2" w14:textId="77777777" w:rsidR="00E65D6E" w:rsidRDefault="00E65D6E" w:rsidP="004C5748">
            <w:pPr>
              <w:spacing w:after="0"/>
              <w:jc w:val="left"/>
              <w:rPr>
                <w:szCs w:val="17"/>
              </w:rPr>
            </w:pPr>
          </w:p>
          <w:p w14:paraId="67CE4A06" w14:textId="77777777" w:rsidR="00E65D6E" w:rsidRDefault="00E65D6E" w:rsidP="004C5748">
            <w:pPr>
              <w:spacing w:after="0"/>
              <w:jc w:val="left"/>
              <w:rPr>
                <w:szCs w:val="17"/>
              </w:rPr>
            </w:pPr>
          </w:p>
          <w:p w14:paraId="02EBE905" w14:textId="77777777" w:rsidR="00E65D6E" w:rsidRDefault="00E65D6E" w:rsidP="004C5748">
            <w:pPr>
              <w:spacing w:after="0"/>
              <w:jc w:val="left"/>
              <w:rPr>
                <w:szCs w:val="17"/>
              </w:rPr>
            </w:pPr>
          </w:p>
          <w:p w14:paraId="39FE55EC" w14:textId="77777777" w:rsidR="00E65D6E" w:rsidRDefault="00E65D6E" w:rsidP="004C5748">
            <w:pPr>
              <w:spacing w:after="0"/>
              <w:jc w:val="left"/>
              <w:rPr>
                <w:szCs w:val="17"/>
              </w:rPr>
            </w:pPr>
          </w:p>
          <w:p w14:paraId="5C8A6DD7" w14:textId="77777777" w:rsidR="00E65D6E" w:rsidRDefault="00E65D6E" w:rsidP="004C5748">
            <w:pPr>
              <w:spacing w:after="0"/>
              <w:jc w:val="left"/>
              <w:rPr>
                <w:szCs w:val="17"/>
              </w:rPr>
            </w:pPr>
          </w:p>
          <w:p w14:paraId="5AFF4369" w14:textId="77777777" w:rsidR="00E65D6E" w:rsidRDefault="00E65D6E" w:rsidP="004C5748">
            <w:pPr>
              <w:spacing w:after="0"/>
              <w:jc w:val="left"/>
              <w:rPr>
                <w:szCs w:val="17"/>
              </w:rPr>
            </w:pPr>
          </w:p>
          <w:p w14:paraId="17E881F6" w14:textId="77777777" w:rsidR="00E65D6E" w:rsidRDefault="00E65D6E" w:rsidP="004C5748">
            <w:pPr>
              <w:spacing w:after="0"/>
              <w:jc w:val="left"/>
              <w:rPr>
                <w:szCs w:val="17"/>
              </w:rPr>
            </w:pPr>
          </w:p>
          <w:p w14:paraId="0524B474" w14:textId="77777777" w:rsidR="00E65D6E" w:rsidRDefault="00E65D6E" w:rsidP="004C5748">
            <w:pPr>
              <w:spacing w:after="0"/>
              <w:jc w:val="left"/>
              <w:rPr>
                <w:szCs w:val="17"/>
              </w:rPr>
            </w:pPr>
          </w:p>
          <w:p w14:paraId="59C04143" w14:textId="77777777" w:rsidR="00E65D6E" w:rsidRDefault="00E65D6E" w:rsidP="004C5748">
            <w:pPr>
              <w:spacing w:after="0"/>
              <w:jc w:val="left"/>
              <w:rPr>
                <w:szCs w:val="17"/>
              </w:rPr>
            </w:pPr>
          </w:p>
          <w:p w14:paraId="3EDC1701" w14:textId="77777777" w:rsidR="00E65D6E" w:rsidRDefault="00E65D6E" w:rsidP="004C5748">
            <w:pPr>
              <w:spacing w:after="0"/>
              <w:jc w:val="left"/>
              <w:rPr>
                <w:szCs w:val="17"/>
              </w:rPr>
            </w:pPr>
          </w:p>
          <w:p w14:paraId="5D90EBD2" w14:textId="77777777" w:rsidR="00E65D6E" w:rsidRDefault="00E65D6E" w:rsidP="004C5748">
            <w:pPr>
              <w:spacing w:after="0"/>
              <w:jc w:val="left"/>
              <w:rPr>
                <w:szCs w:val="17"/>
              </w:rPr>
            </w:pPr>
          </w:p>
          <w:p w14:paraId="58CA0336" w14:textId="77777777" w:rsidR="00E65D6E" w:rsidRDefault="00E65D6E" w:rsidP="004C5748">
            <w:pPr>
              <w:spacing w:after="0"/>
              <w:jc w:val="left"/>
              <w:rPr>
                <w:szCs w:val="17"/>
              </w:rPr>
            </w:pPr>
          </w:p>
          <w:p w14:paraId="24450E56" w14:textId="77777777" w:rsidR="00E65D6E" w:rsidRDefault="00E65D6E" w:rsidP="004C5748">
            <w:pPr>
              <w:spacing w:after="0"/>
              <w:jc w:val="left"/>
              <w:rPr>
                <w:szCs w:val="17"/>
              </w:rPr>
            </w:pPr>
          </w:p>
          <w:p w14:paraId="27C45AD4" w14:textId="77777777" w:rsidR="00E65D6E" w:rsidRDefault="00E65D6E" w:rsidP="004C5748">
            <w:pPr>
              <w:spacing w:after="0"/>
              <w:jc w:val="left"/>
              <w:rPr>
                <w:szCs w:val="17"/>
              </w:rPr>
            </w:pPr>
          </w:p>
          <w:p w14:paraId="6B35241D" w14:textId="77777777" w:rsidR="00E65D6E" w:rsidRDefault="00E65D6E" w:rsidP="004C5748">
            <w:pPr>
              <w:spacing w:after="0"/>
              <w:jc w:val="left"/>
              <w:rPr>
                <w:szCs w:val="17"/>
              </w:rPr>
            </w:pPr>
          </w:p>
          <w:p w14:paraId="457D7B4F" w14:textId="77777777" w:rsidR="00E65D6E" w:rsidRDefault="00E65D6E" w:rsidP="004C5748">
            <w:pPr>
              <w:spacing w:after="0"/>
              <w:jc w:val="left"/>
              <w:rPr>
                <w:szCs w:val="17"/>
              </w:rPr>
            </w:pPr>
          </w:p>
          <w:p w14:paraId="12C522E1" w14:textId="77777777" w:rsidR="00E65D6E" w:rsidRDefault="00E65D6E" w:rsidP="004C5748">
            <w:pPr>
              <w:spacing w:after="0"/>
              <w:jc w:val="left"/>
              <w:rPr>
                <w:szCs w:val="17"/>
              </w:rPr>
            </w:pPr>
          </w:p>
          <w:p w14:paraId="0758F6C1" w14:textId="77777777" w:rsidR="00E65D6E" w:rsidRDefault="00E65D6E" w:rsidP="004C5748">
            <w:pPr>
              <w:spacing w:after="0"/>
              <w:jc w:val="left"/>
              <w:rPr>
                <w:szCs w:val="17"/>
              </w:rPr>
            </w:pPr>
          </w:p>
          <w:p w14:paraId="24618F5F" w14:textId="77777777" w:rsidR="00E65D6E" w:rsidRDefault="00E65D6E" w:rsidP="004C5748">
            <w:pPr>
              <w:spacing w:after="0"/>
              <w:jc w:val="left"/>
              <w:rPr>
                <w:szCs w:val="17"/>
              </w:rPr>
            </w:pPr>
          </w:p>
          <w:p w14:paraId="40C09A9C" w14:textId="77777777" w:rsidR="00E65D6E" w:rsidRDefault="00E65D6E" w:rsidP="004C5748">
            <w:pPr>
              <w:spacing w:after="0"/>
              <w:jc w:val="left"/>
              <w:rPr>
                <w:szCs w:val="17"/>
              </w:rPr>
            </w:pPr>
          </w:p>
          <w:p w14:paraId="46D62F01" w14:textId="77777777" w:rsidR="00E65D6E" w:rsidRDefault="00E65D6E" w:rsidP="004C5748">
            <w:pPr>
              <w:spacing w:after="0"/>
              <w:jc w:val="left"/>
              <w:rPr>
                <w:szCs w:val="17"/>
              </w:rPr>
            </w:pPr>
          </w:p>
          <w:p w14:paraId="2B5E1291" w14:textId="77777777" w:rsidR="00E65D6E" w:rsidRDefault="00E65D6E" w:rsidP="004C5748">
            <w:pPr>
              <w:spacing w:after="0"/>
              <w:jc w:val="left"/>
              <w:rPr>
                <w:szCs w:val="17"/>
              </w:rPr>
            </w:pPr>
          </w:p>
          <w:p w14:paraId="03A3E419" w14:textId="77777777" w:rsidR="00E65D6E" w:rsidRDefault="00E65D6E" w:rsidP="004C5748">
            <w:pPr>
              <w:spacing w:after="0"/>
              <w:jc w:val="left"/>
              <w:rPr>
                <w:szCs w:val="17"/>
              </w:rPr>
            </w:pPr>
          </w:p>
          <w:p w14:paraId="59A79AFF" w14:textId="77777777" w:rsidR="00E65D6E" w:rsidRDefault="00E65D6E" w:rsidP="004C5748">
            <w:pPr>
              <w:spacing w:after="0"/>
              <w:jc w:val="left"/>
              <w:rPr>
                <w:szCs w:val="17"/>
              </w:rPr>
            </w:pPr>
          </w:p>
          <w:p w14:paraId="1B527198" w14:textId="77777777" w:rsidR="00E65D6E" w:rsidRDefault="00E65D6E" w:rsidP="004C5748">
            <w:pPr>
              <w:spacing w:after="0"/>
              <w:jc w:val="left"/>
              <w:rPr>
                <w:szCs w:val="17"/>
              </w:rPr>
            </w:pPr>
          </w:p>
          <w:p w14:paraId="5DAFEDEB" w14:textId="77777777" w:rsidR="00E65D6E" w:rsidRDefault="00E65D6E" w:rsidP="004C5748">
            <w:pPr>
              <w:spacing w:after="0"/>
              <w:jc w:val="left"/>
              <w:rPr>
                <w:szCs w:val="17"/>
              </w:rPr>
            </w:pPr>
          </w:p>
          <w:p w14:paraId="63675D10" w14:textId="77777777" w:rsidR="00E65D6E" w:rsidRDefault="00E65D6E" w:rsidP="004C5748">
            <w:pPr>
              <w:spacing w:after="0"/>
              <w:jc w:val="left"/>
              <w:rPr>
                <w:szCs w:val="17"/>
              </w:rPr>
            </w:pPr>
          </w:p>
          <w:p w14:paraId="72D7B4F5" w14:textId="77777777" w:rsidR="00E65D6E" w:rsidRDefault="00E65D6E" w:rsidP="004C5748">
            <w:pPr>
              <w:spacing w:after="0"/>
              <w:jc w:val="left"/>
              <w:rPr>
                <w:szCs w:val="17"/>
              </w:rPr>
            </w:pPr>
          </w:p>
          <w:p w14:paraId="11E270C9" w14:textId="77777777" w:rsidR="00E65D6E" w:rsidRDefault="00E65D6E" w:rsidP="004C5748">
            <w:pPr>
              <w:spacing w:after="0"/>
              <w:jc w:val="left"/>
              <w:rPr>
                <w:szCs w:val="17"/>
              </w:rPr>
            </w:pPr>
          </w:p>
          <w:p w14:paraId="1AD00545" w14:textId="77777777" w:rsidR="00E65D6E" w:rsidRDefault="00E65D6E" w:rsidP="004C5748">
            <w:pPr>
              <w:spacing w:after="0"/>
              <w:jc w:val="left"/>
              <w:rPr>
                <w:szCs w:val="17"/>
              </w:rPr>
            </w:pPr>
          </w:p>
          <w:p w14:paraId="3CD2B4B5" w14:textId="77777777" w:rsidR="00E65D6E" w:rsidRDefault="00E65D6E" w:rsidP="004C5748">
            <w:pPr>
              <w:spacing w:after="0"/>
              <w:jc w:val="left"/>
              <w:rPr>
                <w:szCs w:val="17"/>
              </w:rPr>
            </w:pPr>
          </w:p>
          <w:p w14:paraId="0417C037" w14:textId="77777777" w:rsidR="00E65D6E" w:rsidRDefault="00E65D6E" w:rsidP="004C5748">
            <w:pPr>
              <w:spacing w:after="0"/>
              <w:jc w:val="left"/>
              <w:rPr>
                <w:szCs w:val="17"/>
              </w:rPr>
            </w:pPr>
          </w:p>
          <w:p w14:paraId="0A8FC214" w14:textId="77777777" w:rsidR="00E65D6E" w:rsidRDefault="00E65D6E" w:rsidP="004C5748">
            <w:pPr>
              <w:spacing w:after="0"/>
              <w:jc w:val="left"/>
              <w:rPr>
                <w:szCs w:val="17"/>
              </w:rPr>
            </w:pPr>
          </w:p>
          <w:p w14:paraId="714AF0B5" w14:textId="77777777" w:rsidR="00E65D6E" w:rsidRDefault="00E65D6E" w:rsidP="004C5748">
            <w:pPr>
              <w:spacing w:after="0"/>
              <w:jc w:val="left"/>
              <w:rPr>
                <w:szCs w:val="17"/>
              </w:rPr>
            </w:pPr>
          </w:p>
          <w:p w14:paraId="42D2CDDB" w14:textId="77777777" w:rsidR="00E65D6E" w:rsidRDefault="00E65D6E" w:rsidP="004C5748">
            <w:pPr>
              <w:spacing w:after="0"/>
              <w:jc w:val="left"/>
              <w:rPr>
                <w:szCs w:val="17"/>
              </w:rPr>
            </w:pPr>
          </w:p>
          <w:p w14:paraId="4F24C0E3" w14:textId="77777777" w:rsidR="00E65D6E" w:rsidRDefault="00E65D6E" w:rsidP="004C5748">
            <w:pPr>
              <w:spacing w:after="0"/>
              <w:jc w:val="left"/>
              <w:rPr>
                <w:szCs w:val="17"/>
              </w:rPr>
            </w:pPr>
          </w:p>
          <w:p w14:paraId="78852749" w14:textId="77777777" w:rsidR="00E65D6E" w:rsidRDefault="00E65D6E" w:rsidP="004C5748">
            <w:pPr>
              <w:spacing w:after="0"/>
              <w:jc w:val="left"/>
              <w:rPr>
                <w:szCs w:val="17"/>
              </w:rPr>
            </w:pPr>
          </w:p>
          <w:p w14:paraId="06BA8694" w14:textId="77777777" w:rsidR="00E65D6E" w:rsidRDefault="00E65D6E" w:rsidP="004C5748">
            <w:pPr>
              <w:spacing w:after="0"/>
              <w:jc w:val="left"/>
              <w:rPr>
                <w:szCs w:val="17"/>
              </w:rPr>
            </w:pPr>
          </w:p>
          <w:p w14:paraId="1A38BE54" w14:textId="77777777" w:rsidR="00E65D6E" w:rsidRDefault="00E65D6E" w:rsidP="004C5748">
            <w:pPr>
              <w:spacing w:after="0"/>
              <w:jc w:val="left"/>
              <w:rPr>
                <w:szCs w:val="17"/>
              </w:rPr>
            </w:pPr>
          </w:p>
          <w:p w14:paraId="743ED016" w14:textId="77777777" w:rsidR="00E65D6E" w:rsidRDefault="00E65D6E" w:rsidP="004C5748">
            <w:pPr>
              <w:spacing w:after="0"/>
              <w:jc w:val="left"/>
              <w:rPr>
                <w:szCs w:val="17"/>
              </w:rPr>
            </w:pPr>
          </w:p>
          <w:p w14:paraId="2C8E8580" w14:textId="77777777" w:rsidR="00E65D6E" w:rsidRDefault="00E65D6E" w:rsidP="004C5748">
            <w:pPr>
              <w:spacing w:after="0"/>
              <w:jc w:val="left"/>
              <w:rPr>
                <w:szCs w:val="17"/>
              </w:rPr>
            </w:pPr>
          </w:p>
          <w:p w14:paraId="250FDB46" w14:textId="77777777" w:rsidR="00E65D6E" w:rsidRDefault="00E65D6E" w:rsidP="004C5748">
            <w:pPr>
              <w:spacing w:after="0"/>
              <w:jc w:val="left"/>
              <w:rPr>
                <w:szCs w:val="17"/>
              </w:rPr>
            </w:pPr>
          </w:p>
          <w:p w14:paraId="179030F0" w14:textId="77777777" w:rsidR="00E65D6E" w:rsidRDefault="00E65D6E" w:rsidP="004C5748">
            <w:pPr>
              <w:spacing w:after="0"/>
              <w:jc w:val="left"/>
              <w:rPr>
                <w:szCs w:val="17"/>
              </w:rPr>
            </w:pPr>
          </w:p>
          <w:p w14:paraId="7A98A7B3" w14:textId="77777777" w:rsidR="00E65D6E" w:rsidRDefault="00E65D6E" w:rsidP="004C5748">
            <w:pPr>
              <w:spacing w:after="0"/>
              <w:jc w:val="left"/>
              <w:rPr>
                <w:szCs w:val="17"/>
              </w:rPr>
            </w:pPr>
          </w:p>
          <w:p w14:paraId="6FAF330F" w14:textId="77777777" w:rsidR="00E65D6E" w:rsidRDefault="00E65D6E" w:rsidP="004C5748">
            <w:pPr>
              <w:spacing w:after="0"/>
              <w:jc w:val="left"/>
              <w:rPr>
                <w:szCs w:val="17"/>
              </w:rPr>
            </w:pPr>
          </w:p>
          <w:p w14:paraId="45C1CE8F" w14:textId="77777777" w:rsidR="00E65D6E" w:rsidRDefault="00E65D6E" w:rsidP="004C5748">
            <w:pPr>
              <w:spacing w:after="0"/>
              <w:jc w:val="left"/>
              <w:rPr>
                <w:szCs w:val="17"/>
              </w:rPr>
            </w:pPr>
          </w:p>
          <w:p w14:paraId="1BB125CE" w14:textId="77777777" w:rsidR="00E65D6E" w:rsidRDefault="00E65D6E" w:rsidP="004C5748">
            <w:pPr>
              <w:spacing w:after="0"/>
              <w:jc w:val="left"/>
              <w:rPr>
                <w:szCs w:val="17"/>
              </w:rPr>
            </w:pPr>
          </w:p>
          <w:p w14:paraId="140B39B6" w14:textId="77777777" w:rsidR="00E65D6E" w:rsidRDefault="00E65D6E" w:rsidP="004C5748">
            <w:pPr>
              <w:spacing w:after="0"/>
              <w:jc w:val="left"/>
              <w:rPr>
                <w:szCs w:val="17"/>
              </w:rPr>
            </w:pPr>
          </w:p>
          <w:p w14:paraId="7483CEE3" w14:textId="77777777" w:rsidR="00E65D6E" w:rsidRDefault="00E65D6E" w:rsidP="004C5748">
            <w:pPr>
              <w:spacing w:after="0"/>
              <w:jc w:val="left"/>
              <w:rPr>
                <w:szCs w:val="17"/>
              </w:rPr>
            </w:pPr>
          </w:p>
          <w:p w14:paraId="725464A4" w14:textId="77777777" w:rsidR="00E65D6E" w:rsidRDefault="00E65D6E" w:rsidP="004C5748">
            <w:pPr>
              <w:spacing w:after="0"/>
              <w:jc w:val="left"/>
              <w:rPr>
                <w:szCs w:val="17"/>
              </w:rPr>
            </w:pPr>
          </w:p>
          <w:p w14:paraId="38AB818F" w14:textId="77777777" w:rsidR="00E65D6E" w:rsidRDefault="00E65D6E" w:rsidP="004C5748">
            <w:pPr>
              <w:spacing w:after="0"/>
              <w:jc w:val="left"/>
              <w:rPr>
                <w:szCs w:val="17"/>
              </w:rPr>
            </w:pPr>
          </w:p>
          <w:p w14:paraId="6A97F956" w14:textId="77777777" w:rsidR="00E65D6E" w:rsidRDefault="00E65D6E" w:rsidP="004C5748">
            <w:pPr>
              <w:spacing w:after="0"/>
              <w:jc w:val="left"/>
              <w:rPr>
                <w:szCs w:val="17"/>
              </w:rPr>
            </w:pPr>
          </w:p>
          <w:p w14:paraId="722EAF52" w14:textId="77777777" w:rsidR="00E65D6E" w:rsidRDefault="00E65D6E" w:rsidP="004C5748">
            <w:pPr>
              <w:spacing w:after="0"/>
              <w:jc w:val="left"/>
              <w:rPr>
                <w:szCs w:val="17"/>
              </w:rPr>
            </w:pPr>
          </w:p>
          <w:p w14:paraId="63662A31" w14:textId="77777777" w:rsidR="00E65D6E" w:rsidRDefault="00E65D6E" w:rsidP="004C5748">
            <w:pPr>
              <w:spacing w:after="0"/>
              <w:jc w:val="left"/>
              <w:rPr>
                <w:szCs w:val="17"/>
              </w:rPr>
            </w:pPr>
          </w:p>
          <w:p w14:paraId="43FF1271" w14:textId="77777777" w:rsidR="00E65D6E" w:rsidRDefault="00E65D6E" w:rsidP="004C5748">
            <w:pPr>
              <w:spacing w:after="0"/>
              <w:jc w:val="left"/>
              <w:rPr>
                <w:szCs w:val="17"/>
              </w:rPr>
            </w:pPr>
          </w:p>
          <w:p w14:paraId="0214A872" w14:textId="6A2A298B" w:rsidR="00E65D6E" w:rsidRDefault="0015071B" w:rsidP="004C5748">
            <w:pPr>
              <w:spacing w:after="0"/>
              <w:jc w:val="left"/>
              <w:rPr>
                <w:szCs w:val="17"/>
              </w:rPr>
            </w:pPr>
            <w:r w:rsidRPr="00E11C90">
              <w:rPr>
                <w:szCs w:val="17"/>
              </w:rPr>
              <w:lastRenderedPageBreak/>
              <w:t>Whole of the State</w:t>
            </w:r>
          </w:p>
          <w:p w14:paraId="18A34704" w14:textId="77777777" w:rsidR="00E65D6E" w:rsidRDefault="00E65D6E" w:rsidP="004C5748">
            <w:pPr>
              <w:spacing w:after="0"/>
              <w:jc w:val="left"/>
              <w:rPr>
                <w:szCs w:val="17"/>
              </w:rPr>
            </w:pPr>
          </w:p>
          <w:p w14:paraId="486BAEC8" w14:textId="77777777" w:rsidR="00E65D6E" w:rsidRDefault="00E65D6E" w:rsidP="004C5748">
            <w:pPr>
              <w:spacing w:after="0"/>
              <w:jc w:val="left"/>
              <w:rPr>
                <w:szCs w:val="17"/>
              </w:rPr>
            </w:pPr>
          </w:p>
          <w:p w14:paraId="05936284" w14:textId="77777777" w:rsidR="00E65D6E" w:rsidRDefault="00E65D6E" w:rsidP="004C5748">
            <w:pPr>
              <w:spacing w:after="0"/>
              <w:jc w:val="left"/>
              <w:rPr>
                <w:szCs w:val="17"/>
              </w:rPr>
            </w:pPr>
          </w:p>
          <w:p w14:paraId="16326F27" w14:textId="77777777" w:rsidR="00E65D6E" w:rsidRDefault="00E65D6E" w:rsidP="004C5748">
            <w:pPr>
              <w:spacing w:after="0"/>
              <w:jc w:val="left"/>
              <w:rPr>
                <w:szCs w:val="17"/>
              </w:rPr>
            </w:pPr>
          </w:p>
          <w:p w14:paraId="2E776CF1" w14:textId="77777777" w:rsidR="00E65D6E" w:rsidRDefault="00E65D6E" w:rsidP="004C5748">
            <w:pPr>
              <w:spacing w:after="0"/>
              <w:jc w:val="left"/>
              <w:rPr>
                <w:szCs w:val="17"/>
              </w:rPr>
            </w:pPr>
          </w:p>
          <w:p w14:paraId="79B384A5" w14:textId="77777777" w:rsidR="00E65D6E" w:rsidRDefault="00E65D6E" w:rsidP="004C5748">
            <w:pPr>
              <w:spacing w:after="0"/>
              <w:jc w:val="left"/>
              <w:rPr>
                <w:szCs w:val="17"/>
              </w:rPr>
            </w:pPr>
          </w:p>
          <w:p w14:paraId="23B57405" w14:textId="77777777" w:rsidR="00E65D6E" w:rsidRDefault="00E65D6E" w:rsidP="004C5748">
            <w:pPr>
              <w:spacing w:after="0"/>
              <w:jc w:val="left"/>
              <w:rPr>
                <w:szCs w:val="17"/>
              </w:rPr>
            </w:pPr>
          </w:p>
          <w:p w14:paraId="7E6D38C5" w14:textId="77777777" w:rsidR="00E65D6E" w:rsidRDefault="00E65D6E" w:rsidP="004C5748">
            <w:pPr>
              <w:spacing w:after="0"/>
              <w:jc w:val="left"/>
              <w:rPr>
                <w:szCs w:val="17"/>
              </w:rPr>
            </w:pPr>
          </w:p>
          <w:p w14:paraId="786AEC1E" w14:textId="77777777" w:rsidR="00E65D6E" w:rsidRDefault="00E65D6E" w:rsidP="004C5748">
            <w:pPr>
              <w:spacing w:after="0"/>
              <w:jc w:val="left"/>
              <w:rPr>
                <w:szCs w:val="17"/>
              </w:rPr>
            </w:pPr>
          </w:p>
          <w:p w14:paraId="16A96679" w14:textId="77777777" w:rsidR="00E65D6E" w:rsidRDefault="00E65D6E" w:rsidP="004C5748">
            <w:pPr>
              <w:spacing w:after="0"/>
              <w:jc w:val="left"/>
              <w:rPr>
                <w:szCs w:val="17"/>
              </w:rPr>
            </w:pPr>
          </w:p>
          <w:p w14:paraId="7ED08466" w14:textId="77777777" w:rsidR="00E65D6E" w:rsidRDefault="00E65D6E" w:rsidP="004C5748">
            <w:pPr>
              <w:spacing w:after="0"/>
              <w:jc w:val="left"/>
              <w:rPr>
                <w:szCs w:val="17"/>
              </w:rPr>
            </w:pPr>
          </w:p>
          <w:p w14:paraId="23903F0F" w14:textId="77777777" w:rsidR="00E65D6E" w:rsidRDefault="00E65D6E" w:rsidP="004C5748">
            <w:pPr>
              <w:spacing w:after="0"/>
              <w:jc w:val="left"/>
              <w:rPr>
                <w:szCs w:val="17"/>
              </w:rPr>
            </w:pPr>
          </w:p>
          <w:p w14:paraId="13741517" w14:textId="77777777" w:rsidR="00E65D6E" w:rsidRDefault="00E65D6E" w:rsidP="004C5748">
            <w:pPr>
              <w:spacing w:after="0"/>
              <w:jc w:val="left"/>
              <w:rPr>
                <w:szCs w:val="17"/>
              </w:rPr>
            </w:pPr>
          </w:p>
          <w:p w14:paraId="7D9783BB" w14:textId="77777777" w:rsidR="00E65D6E" w:rsidRDefault="00E65D6E" w:rsidP="004C5748">
            <w:pPr>
              <w:spacing w:after="0"/>
              <w:jc w:val="left"/>
              <w:rPr>
                <w:szCs w:val="17"/>
              </w:rPr>
            </w:pPr>
          </w:p>
          <w:p w14:paraId="4672C37A" w14:textId="77777777" w:rsidR="00E65D6E" w:rsidRDefault="00E65D6E" w:rsidP="004C5748">
            <w:pPr>
              <w:spacing w:after="0"/>
              <w:jc w:val="left"/>
              <w:rPr>
                <w:szCs w:val="17"/>
              </w:rPr>
            </w:pPr>
          </w:p>
          <w:p w14:paraId="1AF951A6" w14:textId="77777777" w:rsidR="00E65D6E" w:rsidRDefault="00E65D6E" w:rsidP="004C5748">
            <w:pPr>
              <w:spacing w:after="0"/>
              <w:jc w:val="left"/>
              <w:rPr>
                <w:szCs w:val="17"/>
              </w:rPr>
            </w:pPr>
          </w:p>
          <w:p w14:paraId="396767DF" w14:textId="77777777" w:rsidR="00E65D6E" w:rsidRDefault="00E65D6E" w:rsidP="004C5748">
            <w:pPr>
              <w:spacing w:after="0"/>
              <w:jc w:val="left"/>
              <w:rPr>
                <w:szCs w:val="17"/>
              </w:rPr>
            </w:pPr>
          </w:p>
          <w:p w14:paraId="1B01735D" w14:textId="77777777" w:rsidR="00E65D6E" w:rsidRDefault="00E65D6E" w:rsidP="004C5748">
            <w:pPr>
              <w:spacing w:after="0"/>
              <w:jc w:val="left"/>
              <w:rPr>
                <w:szCs w:val="17"/>
              </w:rPr>
            </w:pPr>
          </w:p>
          <w:p w14:paraId="7A5C8561" w14:textId="77777777" w:rsidR="00E65D6E" w:rsidRDefault="00E65D6E" w:rsidP="004C5748">
            <w:pPr>
              <w:spacing w:after="0"/>
              <w:jc w:val="left"/>
              <w:rPr>
                <w:szCs w:val="17"/>
              </w:rPr>
            </w:pPr>
          </w:p>
          <w:p w14:paraId="26EDCB5A" w14:textId="77777777" w:rsidR="00E65D6E" w:rsidRDefault="00E65D6E" w:rsidP="004C5748">
            <w:pPr>
              <w:spacing w:after="0"/>
              <w:jc w:val="left"/>
              <w:rPr>
                <w:szCs w:val="17"/>
              </w:rPr>
            </w:pPr>
          </w:p>
          <w:p w14:paraId="7043A35D" w14:textId="77777777" w:rsidR="00E65D6E" w:rsidRDefault="00E65D6E" w:rsidP="004C5748">
            <w:pPr>
              <w:spacing w:after="0"/>
              <w:jc w:val="left"/>
              <w:rPr>
                <w:szCs w:val="17"/>
              </w:rPr>
            </w:pPr>
          </w:p>
          <w:p w14:paraId="2175114A" w14:textId="77777777" w:rsidR="00E65D6E" w:rsidRDefault="00E65D6E" w:rsidP="004C5748">
            <w:pPr>
              <w:spacing w:after="0"/>
              <w:jc w:val="left"/>
              <w:rPr>
                <w:szCs w:val="17"/>
              </w:rPr>
            </w:pPr>
          </w:p>
          <w:p w14:paraId="5C045829" w14:textId="77777777" w:rsidR="00E65D6E" w:rsidRDefault="00E65D6E" w:rsidP="004C5748">
            <w:pPr>
              <w:spacing w:after="0"/>
              <w:jc w:val="left"/>
              <w:rPr>
                <w:szCs w:val="17"/>
              </w:rPr>
            </w:pPr>
          </w:p>
          <w:p w14:paraId="6334ED27" w14:textId="77777777" w:rsidR="00E65D6E" w:rsidRDefault="00E65D6E" w:rsidP="004C5748">
            <w:pPr>
              <w:spacing w:after="0"/>
              <w:jc w:val="left"/>
              <w:rPr>
                <w:szCs w:val="17"/>
              </w:rPr>
            </w:pPr>
          </w:p>
          <w:p w14:paraId="026056AD" w14:textId="77777777" w:rsidR="00E65D6E" w:rsidRDefault="00E65D6E" w:rsidP="004C5748">
            <w:pPr>
              <w:spacing w:after="0"/>
              <w:jc w:val="left"/>
              <w:rPr>
                <w:szCs w:val="17"/>
              </w:rPr>
            </w:pPr>
          </w:p>
          <w:p w14:paraId="5D5318AE" w14:textId="77777777" w:rsidR="00E65D6E" w:rsidRDefault="00E65D6E" w:rsidP="004C5748">
            <w:pPr>
              <w:spacing w:after="0"/>
              <w:jc w:val="left"/>
              <w:rPr>
                <w:szCs w:val="17"/>
              </w:rPr>
            </w:pPr>
          </w:p>
          <w:p w14:paraId="4A086AD9" w14:textId="77777777" w:rsidR="00E65D6E" w:rsidRDefault="00E65D6E" w:rsidP="004C5748">
            <w:pPr>
              <w:spacing w:after="0"/>
              <w:jc w:val="left"/>
              <w:rPr>
                <w:szCs w:val="17"/>
              </w:rPr>
            </w:pPr>
          </w:p>
          <w:p w14:paraId="216AAF91" w14:textId="77777777" w:rsidR="00E65D6E" w:rsidRDefault="00E65D6E" w:rsidP="004C5748">
            <w:pPr>
              <w:spacing w:after="0"/>
              <w:jc w:val="left"/>
              <w:rPr>
                <w:szCs w:val="17"/>
              </w:rPr>
            </w:pPr>
          </w:p>
          <w:p w14:paraId="265A4A43" w14:textId="77777777" w:rsidR="00E65D6E" w:rsidRDefault="00E65D6E" w:rsidP="004C5748">
            <w:pPr>
              <w:spacing w:after="0"/>
              <w:jc w:val="left"/>
              <w:rPr>
                <w:szCs w:val="17"/>
              </w:rPr>
            </w:pPr>
          </w:p>
          <w:p w14:paraId="4F6FF62C" w14:textId="77777777" w:rsidR="00E65D6E" w:rsidRDefault="00E65D6E" w:rsidP="004C5748">
            <w:pPr>
              <w:spacing w:after="0"/>
              <w:jc w:val="left"/>
              <w:rPr>
                <w:szCs w:val="17"/>
              </w:rPr>
            </w:pPr>
          </w:p>
          <w:p w14:paraId="67884C4D" w14:textId="77777777" w:rsidR="00E65D6E" w:rsidRDefault="00E65D6E" w:rsidP="004C5748">
            <w:pPr>
              <w:spacing w:after="0"/>
              <w:jc w:val="left"/>
              <w:rPr>
                <w:szCs w:val="17"/>
              </w:rPr>
            </w:pPr>
          </w:p>
          <w:p w14:paraId="34D5E6D1" w14:textId="77777777" w:rsidR="00E65D6E" w:rsidRDefault="00E65D6E" w:rsidP="004C5748">
            <w:pPr>
              <w:spacing w:after="0"/>
              <w:jc w:val="left"/>
              <w:rPr>
                <w:szCs w:val="17"/>
              </w:rPr>
            </w:pPr>
          </w:p>
          <w:p w14:paraId="054C9470" w14:textId="77777777" w:rsidR="00E65D6E" w:rsidRDefault="00E65D6E" w:rsidP="004C5748">
            <w:pPr>
              <w:spacing w:after="0"/>
              <w:jc w:val="left"/>
              <w:rPr>
                <w:szCs w:val="17"/>
              </w:rPr>
            </w:pPr>
          </w:p>
          <w:p w14:paraId="71A1336E" w14:textId="77777777" w:rsidR="00E65D6E" w:rsidRDefault="00E65D6E" w:rsidP="004C5748">
            <w:pPr>
              <w:spacing w:after="0"/>
              <w:jc w:val="left"/>
              <w:rPr>
                <w:szCs w:val="17"/>
              </w:rPr>
            </w:pPr>
          </w:p>
          <w:p w14:paraId="1A91C937" w14:textId="77777777" w:rsidR="00E65D6E" w:rsidRDefault="00E65D6E" w:rsidP="004C5748">
            <w:pPr>
              <w:spacing w:after="0"/>
              <w:jc w:val="left"/>
              <w:rPr>
                <w:szCs w:val="17"/>
              </w:rPr>
            </w:pPr>
          </w:p>
          <w:p w14:paraId="06E22410" w14:textId="77777777" w:rsidR="00E65D6E" w:rsidRDefault="00E65D6E" w:rsidP="004C5748">
            <w:pPr>
              <w:spacing w:after="0"/>
              <w:jc w:val="left"/>
              <w:rPr>
                <w:szCs w:val="17"/>
              </w:rPr>
            </w:pPr>
          </w:p>
          <w:p w14:paraId="63AEB599" w14:textId="77777777" w:rsidR="00E65D6E" w:rsidRDefault="00E65D6E" w:rsidP="004C5748">
            <w:pPr>
              <w:spacing w:after="0"/>
              <w:jc w:val="left"/>
              <w:rPr>
                <w:szCs w:val="17"/>
              </w:rPr>
            </w:pPr>
          </w:p>
          <w:p w14:paraId="151F5E9F" w14:textId="77777777" w:rsidR="00E65D6E" w:rsidRDefault="00E65D6E" w:rsidP="004C5748">
            <w:pPr>
              <w:spacing w:after="0"/>
              <w:jc w:val="left"/>
              <w:rPr>
                <w:szCs w:val="17"/>
              </w:rPr>
            </w:pPr>
          </w:p>
          <w:p w14:paraId="429FB804" w14:textId="77777777" w:rsidR="00E65D6E" w:rsidRDefault="00E65D6E" w:rsidP="004C5748">
            <w:pPr>
              <w:spacing w:after="0"/>
              <w:jc w:val="left"/>
              <w:rPr>
                <w:szCs w:val="17"/>
              </w:rPr>
            </w:pPr>
          </w:p>
          <w:p w14:paraId="6E18E743" w14:textId="77777777" w:rsidR="00E65D6E" w:rsidRDefault="00E65D6E" w:rsidP="004C5748">
            <w:pPr>
              <w:spacing w:after="0"/>
              <w:jc w:val="left"/>
              <w:rPr>
                <w:szCs w:val="17"/>
              </w:rPr>
            </w:pPr>
          </w:p>
          <w:p w14:paraId="0B53E467" w14:textId="77777777" w:rsidR="00E65D6E" w:rsidRDefault="00E65D6E" w:rsidP="004C5748">
            <w:pPr>
              <w:spacing w:after="0"/>
              <w:jc w:val="left"/>
              <w:rPr>
                <w:szCs w:val="17"/>
              </w:rPr>
            </w:pPr>
          </w:p>
          <w:p w14:paraId="1088EDAB" w14:textId="77777777" w:rsidR="00E65D6E" w:rsidRDefault="00E65D6E" w:rsidP="004C5748">
            <w:pPr>
              <w:spacing w:after="0"/>
              <w:jc w:val="left"/>
              <w:rPr>
                <w:szCs w:val="17"/>
              </w:rPr>
            </w:pPr>
          </w:p>
          <w:p w14:paraId="1171F201" w14:textId="77777777" w:rsidR="00E65D6E" w:rsidRDefault="00E65D6E" w:rsidP="004C5748">
            <w:pPr>
              <w:spacing w:after="0"/>
              <w:jc w:val="left"/>
              <w:rPr>
                <w:szCs w:val="17"/>
              </w:rPr>
            </w:pPr>
          </w:p>
          <w:p w14:paraId="3596B324" w14:textId="77777777" w:rsidR="00E65D6E" w:rsidRDefault="00E65D6E" w:rsidP="004C5748">
            <w:pPr>
              <w:spacing w:after="0"/>
              <w:jc w:val="left"/>
              <w:rPr>
                <w:szCs w:val="17"/>
              </w:rPr>
            </w:pPr>
          </w:p>
          <w:p w14:paraId="09E28A03" w14:textId="77777777" w:rsidR="00E65D6E" w:rsidRDefault="00E65D6E" w:rsidP="004C5748">
            <w:pPr>
              <w:spacing w:after="0"/>
              <w:jc w:val="left"/>
              <w:rPr>
                <w:szCs w:val="17"/>
              </w:rPr>
            </w:pPr>
          </w:p>
          <w:p w14:paraId="596ACA13" w14:textId="77777777" w:rsidR="00E65D6E" w:rsidRDefault="00E65D6E" w:rsidP="004C5748">
            <w:pPr>
              <w:spacing w:after="0"/>
              <w:jc w:val="left"/>
              <w:rPr>
                <w:szCs w:val="17"/>
              </w:rPr>
            </w:pPr>
          </w:p>
          <w:p w14:paraId="06774C5F" w14:textId="77777777" w:rsidR="00E65D6E" w:rsidRDefault="00E65D6E" w:rsidP="004C5748">
            <w:pPr>
              <w:spacing w:after="0"/>
              <w:jc w:val="left"/>
              <w:rPr>
                <w:szCs w:val="17"/>
              </w:rPr>
            </w:pPr>
          </w:p>
          <w:p w14:paraId="4E8CB6F6" w14:textId="77777777" w:rsidR="00E65D6E" w:rsidRDefault="00E65D6E" w:rsidP="004C5748">
            <w:pPr>
              <w:spacing w:after="0"/>
              <w:jc w:val="left"/>
              <w:rPr>
                <w:szCs w:val="17"/>
              </w:rPr>
            </w:pPr>
          </w:p>
          <w:p w14:paraId="360A6538" w14:textId="77777777" w:rsidR="00E65D6E" w:rsidRDefault="00E65D6E" w:rsidP="004C5748">
            <w:pPr>
              <w:spacing w:after="0"/>
              <w:jc w:val="left"/>
              <w:rPr>
                <w:szCs w:val="17"/>
              </w:rPr>
            </w:pPr>
          </w:p>
          <w:p w14:paraId="0F15AB9C" w14:textId="77777777" w:rsidR="00E65D6E" w:rsidRDefault="00E65D6E" w:rsidP="004C5748">
            <w:pPr>
              <w:spacing w:after="0"/>
              <w:jc w:val="left"/>
              <w:rPr>
                <w:szCs w:val="17"/>
              </w:rPr>
            </w:pPr>
          </w:p>
          <w:p w14:paraId="4192A602" w14:textId="77777777" w:rsidR="00E65D6E" w:rsidRDefault="00E65D6E" w:rsidP="004C5748">
            <w:pPr>
              <w:spacing w:after="0"/>
              <w:jc w:val="left"/>
              <w:rPr>
                <w:szCs w:val="17"/>
              </w:rPr>
            </w:pPr>
          </w:p>
          <w:p w14:paraId="7B7F4485" w14:textId="77777777" w:rsidR="00E65D6E" w:rsidRDefault="00E65D6E" w:rsidP="004C5748">
            <w:pPr>
              <w:spacing w:after="0"/>
              <w:jc w:val="left"/>
              <w:rPr>
                <w:szCs w:val="17"/>
              </w:rPr>
            </w:pPr>
          </w:p>
          <w:p w14:paraId="0015EAE1" w14:textId="77777777" w:rsidR="00E65D6E" w:rsidRDefault="00E65D6E" w:rsidP="004C5748">
            <w:pPr>
              <w:spacing w:after="0"/>
              <w:jc w:val="left"/>
              <w:rPr>
                <w:szCs w:val="17"/>
              </w:rPr>
            </w:pPr>
          </w:p>
          <w:p w14:paraId="3490FFBB" w14:textId="77777777" w:rsidR="00E65D6E" w:rsidRDefault="00E65D6E" w:rsidP="004C5748">
            <w:pPr>
              <w:spacing w:after="0"/>
              <w:jc w:val="left"/>
              <w:rPr>
                <w:szCs w:val="17"/>
              </w:rPr>
            </w:pPr>
          </w:p>
          <w:p w14:paraId="1CD41C21" w14:textId="77777777" w:rsidR="00E65D6E" w:rsidRDefault="00E65D6E" w:rsidP="004C5748">
            <w:pPr>
              <w:spacing w:after="0"/>
              <w:jc w:val="left"/>
              <w:rPr>
                <w:szCs w:val="17"/>
              </w:rPr>
            </w:pPr>
          </w:p>
          <w:p w14:paraId="3288825F" w14:textId="77777777" w:rsidR="00E65D6E" w:rsidRDefault="00E65D6E" w:rsidP="004C5748">
            <w:pPr>
              <w:spacing w:after="0"/>
              <w:jc w:val="left"/>
              <w:rPr>
                <w:szCs w:val="17"/>
              </w:rPr>
            </w:pPr>
          </w:p>
          <w:p w14:paraId="6B7A4895" w14:textId="77777777" w:rsidR="00E65D6E" w:rsidRDefault="00E65D6E" w:rsidP="004C5748">
            <w:pPr>
              <w:spacing w:after="0"/>
              <w:jc w:val="left"/>
              <w:rPr>
                <w:szCs w:val="17"/>
              </w:rPr>
            </w:pPr>
          </w:p>
          <w:p w14:paraId="148C5D7E" w14:textId="77777777" w:rsidR="00E65D6E" w:rsidRDefault="00E65D6E" w:rsidP="004C5748">
            <w:pPr>
              <w:spacing w:after="0"/>
              <w:jc w:val="left"/>
              <w:rPr>
                <w:szCs w:val="17"/>
              </w:rPr>
            </w:pPr>
          </w:p>
          <w:p w14:paraId="4CF89E7F" w14:textId="77777777" w:rsidR="00E65D6E" w:rsidRDefault="00E65D6E" w:rsidP="004C5748">
            <w:pPr>
              <w:spacing w:after="0"/>
              <w:jc w:val="left"/>
              <w:rPr>
                <w:szCs w:val="17"/>
              </w:rPr>
            </w:pPr>
          </w:p>
          <w:p w14:paraId="1103DC9B" w14:textId="77777777" w:rsidR="00E65D6E" w:rsidRDefault="00E65D6E" w:rsidP="004C5748">
            <w:pPr>
              <w:spacing w:after="0"/>
              <w:jc w:val="left"/>
              <w:rPr>
                <w:szCs w:val="17"/>
              </w:rPr>
            </w:pPr>
          </w:p>
          <w:p w14:paraId="25B7473F" w14:textId="77777777" w:rsidR="00E65D6E" w:rsidRDefault="00E65D6E" w:rsidP="004C5748">
            <w:pPr>
              <w:spacing w:after="0"/>
              <w:jc w:val="left"/>
              <w:rPr>
                <w:szCs w:val="17"/>
              </w:rPr>
            </w:pPr>
          </w:p>
          <w:p w14:paraId="2267C218" w14:textId="77777777" w:rsidR="00E65D6E" w:rsidRDefault="00E65D6E" w:rsidP="004C5748">
            <w:pPr>
              <w:spacing w:after="0"/>
              <w:jc w:val="left"/>
              <w:rPr>
                <w:szCs w:val="17"/>
              </w:rPr>
            </w:pPr>
          </w:p>
          <w:p w14:paraId="3B322437" w14:textId="77777777" w:rsidR="00E65D6E" w:rsidRDefault="00E65D6E" w:rsidP="004C5748">
            <w:pPr>
              <w:spacing w:after="0"/>
              <w:jc w:val="left"/>
              <w:rPr>
                <w:szCs w:val="17"/>
              </w:rPr>
            </w:pPr>
          </w:p>
          <w:p w14:paraId="6A85FEB6" w14:textId="77777777" w:rsidR="00E65D6E" w:rsidRDefault="00E65D6E" w:rsidP="004C5748">
            <w:pPr>
              <w:spacing w:after="0"/>
              <w:jc w:val="left"/>
              <w:rPr>
                <w:szCs w:val="17"/>
              </w:rPr>
            </w:pPr>
          </w:p>
          <w:p w14:paraId="044EFDAC" w14:textId="77777777" w:rsidR="00E65D6E" w:rsidRDefault="00E65D6E" w:rsidP="004C5748">
            <w:pPr>
              <w:spacing w:after="0"/>
              <w:jc w:val="left"/>
              <w:rPr>
                <w:szCs w:val="17"/>
              </w:rPr>
            </w:pPr>
          </w:p>
          <w:p w14:paraId="24C3FF79" w14:textId="77777777" w:rsidR="00E65D6E" w:rsidRDefault="00E65D6E" w:rsidP="004C5748">
            <w:pPr>
              <w:spacing w:after="0"/>
              <w:jc w:val="left"/>
              <w:rPr>
                <w:szCs w:val="17"/>
              </w:rPr>
            </w:pPr>
          </w:p>
          <w:p w14:paraId="5B4E8968" w14:textId="77777777" w:rsidR="00E65D6E" w:rsidRDefault="00E65D6E" w:rsidP="004C5748">
            <w:pPr>
              <w:spacing w:after="0"/>
              <w:jc w:val="left"/>
              <w:rPr>
                <w:szCs w:val="17"/>
              </w:rPr>
            </w:pPr>
          </w:p>
          <w:p w14:paraId="149591D4" w14:textId="77777777" w:rsidR="00E65D6E" w:rsidRDefault="00E65D6E" w:rsidP="004C5748">
            <w:pPr>
              <w:spacing w:after="0"/>
              <w:jc w:val="left"/>
              <w:rPr>
                <w:szCs w:val="17"/>
              </w:rPr>
            </w:pPr>
          </w:p>
          <w:p w14:paraId="576831E5" w14:textId="77777777" w:rsidR="00E65D6E" w:rsidRDefault="00E65D6E" w:rsidP="004C5748">
            <w:pPr>
              <w:spacing w:after="0"/>
              <w:jc w:val="left"/>
              <w:rPr>
                <w:szCs w:val="17"/>
              </w:rPr>
            </w:pPr>
          </w:p>
          <w:p w14:paraId="1879D1FA" w14:textId="77777777" w:rsidR="00E65D6E" w:rsidRDefault="00E65D6E" w:rsidP="004C5748">
            <w:pPr>
              <w:spacing w:after="0"/>
              <w:jc w:val="left"/>
              <w:rPr>
                <w:szCs w:val="17"/>
              </w:rPr>
            </w:pPr>
          </w:p>
          <w:p w14:paraId="05880463" w14:textId="77777777" w:rsidR="00E65D6E" w:rsidRDefault="00E65D6E" w:rsidP="004C5748">
            <w:pPr>
              <w:spacing w:after="0"/>
              <w:jc w:val="left"/>
              <w:rPr>
                <w:szCs w:val="17"/>
              </w:rPr>
            </w:pPr>
          </w:p>
          <w:p w14:paraId="49CEE2BD" w14:textId="77777777" w:rsidR="00E65D6E" w:rsidRDefault="00E65D6E" w:rsidP="004C5748">
            <w:pPr>
              <w:spacing w:after="0"/>
              <w:jc w:val="left"/>
              <w:rPr>
                <w:szCs w:val="17"/>
              </w:rPr>
            </w:pPr>
          </w:p>
          <w:p w14:paraId="64FA61C1" w14:textId="77777777" w:rsidR="00E65D6E" w:rsidRDefault="00E65D6E" w:rsidP="004C5748">
            <w:pPr>
              <w:spacing w:after="0"/>
              <w:jc w:val="left"/>
              <w:rPr>
                <w:szCs w:val="17"/>
              </w:rPr>
            </w:pPr>
          </w:p>
          <w:p w14:paraId="31B1AF91" w14:textId="77777777" w:rsidR="00E65D6E" w:rsidRDefault="00E65D6E" w:rsidP="004C5748">
            <w:pPr>
              <w:spacing w:after="0"/>
              <w:jc w:val="left"/>
              <w:rPr>
                <w:szCs w:val="17"/>
              </w:rPr>
            </w:pPr>
          </w:p>
          <w:p w14:paraId="5B555086" w14:textId="6E88B99F" w:rsidR="00E65D6E" w:rsidRDefault="0015071B" w:rsidP="004C5748">
            <w:pPr>
              <w:spacing w:after="0"/>
              <w:jc w:val="left"/>
              <w:rPr>
                <w:szCs w:val="17"/>
              </w:rPr>
            </w:pPr>
            <w:r w:rsidRPr="00E11C90">
              <w:rPr>
                <w:szCs w:val="17"/>
              </w:rPr>
              <w:lastRenderedPageBreak/>
              <w:t>Whole of the State</w:t>
            </w:r>
          </w:p>
          <w:p w14:paraId="3AB94E86" w14:textId="77777777" w:rsidR="00E65D6E" w:rsidRDefault="00E65D6E" w:rsidP="004C5748">
            <w:pPr>
              <w:spacing w:after="0"/>
              <w:jc w:val="left"/>
              <w:rPr>
                <w:szCs w:val="17"/>
              </w:rPr>
            </w:pPr>
          </w:p>
          <w:p w14:paraId="75F26ED0" w14:textId="77777777" w:rsidR="00E65D6E" w:rsidRDefault="00E65D6E" w:rsidP="004C5748">
            <w:pPr>
              <w:spacing w:after="0"/>
              <w:jc w:val="left"/>
              <w:rPr>
                <w:szCs w:val="17"/>
              </w:rPr>
            </w:pPr>
          </w:p>
          <w:p w14:paraId="2F65C220" w14:textId="77777777" w:rsidR="00E65D6E" w:rsidRDefault="00E65D6E" w:rsidP="004C5748">
            <w:pPr>
              <w:spacing w:after="0"/>
              <w:jc w:val="left"/>
              <w:rPr>
                <w:szCs w:val="17"/>
              </w:rPr>
            </w:pPr>
          </w:p>
          <w:p w14:paraId="23BD6E8F" w14:textId="77777777" w:rsidR="00E65D6E" w:rsidRDefault="00E65D6E" w:rsidP="004C5748">
            <w:pPr>
              <w:spacing w:after="0"/>
              <w:jc w:val="left"/>
              <w:rPr>
                <w:szCs w:val="17"/>
              </w:rPr>
            </w:pPr>
          </w:p>
          <w:p w14:paraId="084B495F" w14:textId="77777777" w:rsidR="00E65D6E" w:rsidRDefault="00E65D6E" w:rsidP="004C5748">
            <w:pPr>
              <w:spacing w:after="0"/>
              <w:jc w:val="left"/>
              <w:rPr>
                <w:szCs w:val="17"/>
              </w:rPr>
            </w:pPr>
          </w:p>
          <w:p w14:paraId="00DEB1F3" w14:textId="77777777" w:rsidR="00E65D6E" w:rsidRDefault="00E65D6E" w:rsidP="004C5748">
            <w:pPr>
              <w:spacing w:after="0"/>
              <w:jc w:val="left"/>
              <w:rPr>
                <w:szCs w:val="17"/>
              </w:rPr>
            </w:pPr>
          </w:p>
          <w:p w14:paraId="6E39AFBF" w14:textId="77777777" w:rsidR="00E65D6E" w:rsidRDefault="00E65D6E" w:rsidP="004C5748">
            <w:pPr>
              <w:spacing w:after="0"/>
              <w:jc w:val="left"/>
              <w:rPr>
                <w:szCs w:val="17"/>
              </w:rPr>
            </w:pPr>
          </w:p>
          <w:p w14:paraId="592B9EAC" w14:textId="77777777" w:rsidR="00E65D6E" w:rsidRDefault="00E65D6E" w:rsidP="004C5748">
            <w:pPr>
              <w:spacing w:after="0"/>
              <w:jc w:val="left"/>
              <w:rPr>
                <w:szCs w:val="17"/>
              </w:rPr>
            </w:pPr>
          </w:p>
          <w:p w14:paraId="4C229732" w14:textId="77777777" w:rsidR="00E65D6E" w:rsidRDefault="00E65D6E" w:rsidP="004C5748">
            <w:pPr>
              <w:spacing w:after="0"/>
              <w:jc w:val="left"/>
              <w:rPr>
                <w:szCs w:val="17"/>
              </w:rPr>
            </w:pPr>
          </w:p>
          <w:p w14:paraId="70CB3788" w14:textId="77777777" w:rsidR="00E65D6E" w:rsidRDefault="00E65D6E" w:rsidP="004C5748">
            <w:pPr>
              <w:spacing w:after="0"/>
              <w:jc w:val="left"/>
              <w:rPr>
                <w:szCs w:val="17"/>
              </w:rPr>
            </w:pPr>
          </w:p>
          <w:p w14:paraId="096F2E75" w14:textId="77777777" w:rsidR="00E65D6E" w:rsidRDefault="00E65D6E" w:rsidP="004C5748">
            <w:pPr>
              <w:spacing w:after="0"/>
              <w:jc w:val="left"/>
              <w:rPr>
                <w:szCs w:val="17"/>
              </w:rPr>
            </w:pPr>
          </w:p>
          <w:p w14:paraId="44027B65" w14:textId="77777777" w:rsidR="00E65D6E" w:rsidRDefault="00E65D6E" w:rsidP="004C5748">
            <w:pPr>
              <w:spacing w:after="0"/>
              <w:jc w:val="left"/>
              <w:rPr>
                <w:szCs w:val="17"/>
              </w:rPr>
            </w:pPr>
          </w:p>
          <w:p w14:paraId="1B9AB066" w14:textId="77777777" w:rsidR="00E65D6E" w:rsidRDefault="00E65D6E" w:rsidP="004C5748">
            <w:pPr>
              <w:spacing w:after="0"/>
              <w:jc w:val="left"/>
              <w:rPr>
                <w:szCs w:val="17"/>
              </w:rPr>
            </w:pPr>
          </w:p>
          <w:p w14:paraId="4F7EE7E4" w14:textId="77777777" w:rsidR="00E65D6E" w:rsidRDefault="00E65D6E" w:rsidP="004C5748">
            <w:pPr>
              <w:spacing w:after="0"/>
              <w:jc w:val="left"/>
              <w:rPr>
                <w:szCs w:val="17"/>
              </w:rPr>
            </w:pPr>
          </w:p>
          <w:p w14:paraId="6C8807B1" w14:textId="77777777" w:rsidR="00E65D6E" w:rsidRDefault="00E65D6E" w:rsidP="004C5748">
            <w:pPr>
              <w:spacing w:after="0"/>
              <w:jc w:val="left"/>
              <w:rPr>
                <w:szCs w:val="17"/>
              </w:rPr>
            </w:pPr>
          </w:p>
          <w:p w14:paraId="324CFFB7" w14:textId="77777777" w:rsidR="00E65D6E" w:rsidRDefault="00E65D6E" w:rsidP="004C5748">
            <w:pPr>
              <w:spacing w:after="0"/>
              <w:jc w:val="left"/>
              <w:rPr>
                <w:szCs w:val="17"/>
              </w:rPr>
            </w:pPr>
          </w:p>
          <w:p w14:paraId="070D0C0C" w14:textId="77777777" w:rsidR="00E65D6E" w:rsidRDefault="00E65D6E" w:rsidP="004C5748">
            <w:pPr>
              <w:spacing w:after="0"/>
              <w:jc w:val="left"/>
              <w:rPr>
                <w:szCs w:val="17"/>
              </w:rPr>
            </w:pPr>
          </w:p>
          <w:p w14:paraId="367C45DF" w14:textId="77777777" w:rsidR="00E65D6E" w:rsidRDefault="00E65D6E" w:rsidP="004C5748">
            <w:pPr>
              <w:spacing w:after="0"/>
              <w:jc w:val="left"/>
              <w:rPr>
                <w:szCs w:val="17"/>
              </w:rPr>
            </w:pPr>
          </w:p>
          <w:p w14:paraId="581C1A72" w14:textId="77777777" w:rsidR="00E65D6E" w:rsidRDefault="00E65D6E" w:rsidP="004C5748">
            <w:pPr>
              <w:spacing w:after="0"/>
              <w:jc w:val="left"/>
              <w:rPr>
                <w:szCs w:val="17"/>
              </w:rPr>
            </w:pPr>
          </w:p>
          <w:p w14:paraId="3DE2FC0C" w14:textId="77777777" w:rsidR="00E65D6E" w:rsidRDefault="00E65D6E" w:rsidP="004C5748">
            <w:pPr>
              <w:spacing w:after="0"/>
              <w:jc w:val="left"/>
              <w:rPr>
                <w:szCs w:val="17"/>
              </w:rPr>
            </w:pPr>
          </w:p>
          <w:p w14:paraId="4AD8C580" w14:textId="77777777" w:rsidR="00E65D6E" w:rsidRDefault="00E65D6E" w:rsidP="004C5748">
            <w:pPr>
              <w:spacing w:after="0"/>
              <w:jc w:val="left"/>
              <w:rPr>
                <w:szCs w:val="17"/>
              </w:rPr>
            </w:pPr>
          </w:p>
          <w:p w14:paraId="01D23649" w14:textId="77777777" w:rsidR="00E65D6E" w:rsidRDefault="00E65D6E" w:rsidP="004C5748">
            <w:pPr>
              <w:spacing w:after="0"/>
              <w:jc w:val="left"/>
              <w:rPr>
                <w:szCs w:val="17"/>
              </w:rPr>
            </w:pPr>
          </w:p>
          <w:p w14:paraId="61300AED" w14:textId="77777777" w:rsidR="00E65D6E" w:rsidRDefault="00E65D6E" w:rsidP="004C5748">
            <w:pPr>
              <w:spacing w:after="0"/>
              <w:jc w:val="left"/>
              <w:rPr>
                <w:szCs w:val="17"/>
              </w:rPr>
            </w:pPr>
          </w:p>
          <w:p w14:paraId="698CFF1C" w14:textId="77777777" w:rsidR="00E65D6E" w:rsidRDefault="00E65D6E" w:rsidP="004C5748">
            <w:pPr>
              <w:spacing w:after="0"/>
              <w:jc w:val="left"/>
              <w:rPr>
                <w:szCs w:val="17"/>
              </w:rPr>
            </w:pPr>
          </w:p>
          <w:p w14:paraId="35B52172" w14:textId="77777777" w:rsidR="00E65D6E" w:rsidRDefault="00E65D6E" w:rsidP="004C5748">
            <w:pPr>
              <w:spacing w:after="0"/>
              <w:jc w:val="left"/>
              <w:rPr>
                <w:szCs w:val="17"/>
              </w:rPr>
            </w:pPr>
          </w:p>
          <w:p w14:paraId="694693D2" w14:textId="77777777" w:rsidR="00E65D6E" w:rsidRDefault="00E65D6E" w:rsidP="004C5748">
            <w:pPr>
              <w:spacing w:after="0"/>
              <w:jc w:val="left"/>
              <w:rPr>
                <w:szCs w:val="17"/>
              </w:rPr>
            </w:pPr>
          </w:p>
          <w:p w14:paraId="7EBAFEF3" w14:textId="77777777" w:rsidR="00E65D6E" w:rsidRDefault="00E65D6E" w:rsidP="004C5748">
            <w:pPr>
              <w:spacing w:after="0"/>
              <w:jc w:val="left"/>
              <w:rPr>
                <w:szCs w:val="17"/>
              </w:rPr>
            </w:pPr>
          </w:p>
          <w:p w14:paraId="5F2C72C6" w14:textId="77777777" w:rsidR="00E65D6E" w:rsidRDefault="00E65D6E" w:rsidP="004C5748">
            <w:pPr>
              <w:spacing w:after="0"/>
              <w:jc w:val="left"/>
              <w:rPr>
                <w:szCs w:val="17"/>
              </w:rPr>
            </w:pPr>
          </w:p>
          <w:p w14:paraId="661E940C" w14:textId="77777777" w:rsidR="00E65D6E" w:rsidRDefault="00E65D6E" w:rsidP="004C5748">
            <w:pPr>
              <w:spacing w:after="0"/>
              <w:jc w:val="left"/>
              <w:rPr>
                <w:szCs w:val="17"/>
              </w:rPr>
            </w:pPr>
          </w:p>
          <w:p w14:paraId="4EF11768" w14:textId="77777777" w:rsidR="00E65D6E" w:rsidRDefault="00E65D6E" w:rsidP="004C5748">
            <w:pPr>
              <w:spacing w:after="0"/>
              <w:jc w:val="left"/>
              <w:rPr>
                <w:szCs w:val="17"/>
              </w:rPr>
            </w:pPr>
          </w:p>
          <w:p w14:paraId="50331C2E" w14:textId="77777777" w:rsidR="00E65D6E" w:rsidRDefault="00E65D6E" w:rsidP="004C5748">
            <w:pPr>
              <w:spacing w:after="0"/>
              <w:jc w:val="left"/>
              <w:rPr>
                <w:szCs w:val="17"/>
              </w:rPr>
            </w:pPr>
          </w:p>
          <w:p w14:paraId="7B00AA58" w14:textId="77777777" w:rsidR="00E65D6E" w:rsidRDefault="00E65D6E" w:rsidP="004C5748">
            <w:pPr>
              <w:spacing w:after="0"/>
              <w:jc w:val="left"/>
              <w:rPr>
                <w:szCs w:val="17"/>
              </w:rPr>
            </w:pPr>
          </w:p>
          <w:p w14:paraId="3BB60B37" w14:textId="77777777" w:rsidR="00E65D6E" w:rsidRDefault="00E65D6E" w:rsidP="004C5748">
            <w:pPr>
              <w:spacing w:after="0"/>
              <w:jc w:val="left"/>
              <w:rPr>
                <w:szCs w:val="17"/>
              </w:rPr>
            </w:pPr>
          </w:p>
          <w:p w14:paraId="0F1F758B" w14:textId="77777777" w:rsidR="00E65D6E" w:rsidRDefault="00E65D6E" w:rsidP="004C5748">
            <w:pPr>
              <w:spacing w:after="0"/>
              <w:jc w:val="left"/>
              <w:rPr>
                <w:szCs w:val="17"/>
              </w:rPr>
            </w:pPr>
          </w:p>
          <w:p w14:paraId="5607D869" w14:textId="77777777" w:rsidR="00E65D6E" w:rsidRDefault="00E65D6E" w:rsidP="004C5748">
            <w:pPr>
              <w:spacing w:after="0"/>
              <w:jc w:val="left"/>
              <w:rPr>
                <w:szCs w:val="17"/>
              </w:rPr>
            </w:pPr>
          </w:p>
          <w:p w14:paraId="32E2DC3E" w14:textId="77777777" w:rsidR="00E65D6E" w:rsidRDefault="00E65D6E" w:rsidP="004C5748">
            <w:pPr>
              <w:spacing w:after="0"/>
              <w:jc w:val="left"/>
              <w:rPr>
                <w:szCs w:val="17"/>
              </w:rPr>
            </w:pPr>
          </w:p>
          <w:p w14:paraId="505BEDB5" w14:textId="77777777" w:rsidR="00E65D6E" w:rsidRDefault="00E65D6E" w:rsidP="004C5748">
            <w:pPr>
              <w:spacing w:after="0"/>
              <w:jc w:val="left"/>
              <w:rPr>
                <w:szCs w:val="17"/>
              </w:rPr>
            </w:pPr>
          </w:p>
          <w:p w14:paraId="300A4B4C" w14:textId="77777777" w:rsidR="00E65D6E" w:rsidRDefault="00E65D6E" w:rsidP="004C5748">
            <w:pPr>
              <w:spacing w:after="0"/>
              <w:jc w:val="left"/>
              <w:rPr>
                <w:szCs w:val="17"/>
              </w:rPr>
            </w:pPr>
          </w:p>
          <w:p w14:paraId="5245DB42" w14:textId="77777777" w:rsidR="00E65D6E" w:rsidRDefault="00E65D6E" w:rsidP="004C5748">
            <w:pPr>
              <w:spacing w:after="0"/>
              <w:jc w:val="left"/>
              <w:rPr>
                <w:szCs w:val="17"/>
              </w:rPr>
            </w:pPr>
          </w:p>
          <w:p w14:paraId="65D91F01" w14:textId="77777777" w:rsidR="00E65D6E" w:rsidRDefault="00E65D6E" w:rsidP="004C5748">
            <w:pPr>
              <w:spacing w:after="0"/>
              <w:jc w:val="left"/>
              <w:rPr>
                <w:szCs w:val="17"/>
              </w:rPr>
            </w:pPr>
          </w:p>
          <w:p w14:paraId="4670F6C7" w14:textId="77777777" w:rsidR="00E65D6E" w:rsidRDefault="00E65D6E" w:rsidP="004C5748">
            <w:pPr>
              <w:spacing w:after="0"/>
              <w:jc w:val="left"/>
              <w:rPr>
                <w:szCs w:val="17"/>
              </w:rPr>
            </w:pPr>
          </w:p>
          <w:p w14:paraId="10496AEB" w14:textId="77777777" w:rsidR="00E65D6E" w:rsidRDefault="00E65D6E" w:rsidP="004C5748">
            <w:pPr>
              <w:spacing w:after="0"/>
              <w:jc w:val="left"/>
              <w:rPr>
                <w:szCs w:val="17"/>
              </w:rPr>
            </w:pPr>
          </w:p>
          <w:p w14:paraId="2E0BF1EA" w14:textId="77777777" w:rsidR="00E65D6E" w:rsidRDefault="00E65D6E" w:rsidP="004C5748">
            <w:pPr>
              <w:spacing w:after="0"/>
              <w:jc w:val="left"/>
              <w:rPr>
                <w:szCs w:val="17"/>
              </w:rPr>
            </w:pPr>
          </w:p>
          <w:p w14:paraId="5F2B96AD" w14:textId="77777777" w:rsidR="00E65D6E" w:rsidRDefault="00E65D6E" w:rsidP="004C5748">
            <w:pPr>
              <w:spacing w:after="0"/>
              <w:jc w:val="left"/>
              <w:rPr>
                <w:szCs w:val="17"/>
              </w:rPr>
            </w:pPr>
          </w:p>
          <w:p w14:paraId="0C3B92BB" w14:textId="77777777" w:rsidR="00E65D6E" w:rsidRDefault="00E65D6E" w:rsidP="004C5748">
            <w:pPr>
              <w:spacing w:after="0"/>
              <w:jc w:val="left"/>
              <w:rPr>
                <w:szCs w:val="17"/>
              </w:rPr>
            </w:pPr>
          </w:p>
          <w:p w14:paraId="09ADD0A5" w14:textId="77777777" w:rsidR="00E65D6E" w:rsidRDefault="00E65D6E" w:rsidP="004C5748">
            <w:pPr>
              <w:spacing w:after="0"/>
              <w:jc w:val="left"/>
              <w:rPr>
                <w:szCs w:val="17"/>
              </w:rPr>
            </w:pPr>
          </w:p>
          <w:p w14:paraId="233EF449" w14:textId="77777777" w:rsidR="00E65D6E" w:rsidRDefault="00E65D6E" w:rsidP="004C5748">
            <w:pPr>
              <w:spacing w:after="0"/>
              <w:jc w:val="left"/>
              <w:rPr>
                <w:szCs w:val="17"/>
              </w:rPr>
            </w:pPr>
          </w:p>
          <w:p w14:paraId="2958BE9E" w14:textId="77777777" w:rsidR="00E65D6E" w:rsidRDefault="00E65D6E" w:rsidP="004C5748">
            <w:pPr>
              <w:spacing w:after="0"/>
              <w:jc w:val="left"/>
              <w:rPr>
                <w:szCs w:val="17"/>
              </w:rPr>
            </w:pPr>
          </w:p>
          <w:p w14:paraId="1F32FC07" w14:textId="77777777" w:rsidR="00E65D6E" w:rsidRDefault="00E65D6E" w:rsidP="004C5748">
            <w:pPr>
              <w:spacing w:after="0"/>
              <w:jc w:val="left"/>
              <w:rPr>
                <w:szCs w:val="17"/>
              </w:rPr>
            </w:pPr>
          </w:p>
          <w:p w14:paraId="204FB11D" w14:textId="77777777" w:rsidR="00E65D6E" w:rsidRDefault="00E65D6E" w:rsidP="004C5748">
            <w:pPr>
              <w:spacing w:after="0"/>
              <w:jc w:val="left"/>
              <w:rPr>
                <w:szCs w:val="17"/>
              </w:rPr>
            </w:pPr>
          </w:p>
          <w:p w14:paraId="3B3FF106" w14:textId="77777777" w:rsidR="00E65D6E" w:rsidRDefault="00E65D6E" w:rsidP="004C5748">
            <w:pPr>
              <w:spacing w:after="0"/>
              <w:jc w:val="left"/>
              <w:rPr>
                <w:szCs w:val="17"/>
              </w:rPr>
            </w:pPr>
          </w:p>
          <w:p w14:paraId="027CACB1" w14:textId="77777777" w:rsidR="00E65D6E" w:rsidRDefault="00E65D6E" w:rsidP="004C5748">
            <w:pPr>
              <w:spacing w:after="0"/>
              <w:jc w:val="left"/>
              <w:rPr>
                <w:szCs w:val="17"/>
              </w:rPr>
            </w:pPr>
          </w:p>
          <w:p w14:paraId="1CAE5141" w14:textId="77777777" w:rsidR="00E65D6E" w:rsidRDefault="00E65D6E" w:rsidP="004C5748">
            <w:pPr>
              <w:spacing w:after="0"/>
              <w:jc w:val="left"/>
              <w:rPr>
                <w:szCs w:val="17"/>
              </w:rPr>
            </w:pPr>
          </w:p>
          <w:p w14:paraId="7136998B" w14:textId="77777777" w:rsidR="00E65D6E" w:rsidRDefault="00E65D6E" w:rsidP="004C5748">
            <w:pPr>
              <w:spacing w:after="0"/>
              <w:jc w:val="left"/>
              <w:rPr>
                <w:szCs w:val="17"/>
              </w:rPr>
            </w:pPr>
          </w:p>
          <w:p w14:paraId="553B6FAB" w14:textId="77777777" w:rsidR="00E65D6E" w:rsidRDefault="00E65D6E" w:rsidP="004C5748">
            <w:pPr>
              <w:spacing w:after="0"/>
              <w:jc w:val="left"/>
              <w:rPr>
                <w:szCs w:val="17"/>
              </w:rPr>
            </w:pPr>
          </w:p>
          <w:p w14:paraId="4CCFDEC1" w14:textId="77777777" w:rsidR="00E65D6E" w:rsidRDefault="00E65D6E" w:rsidP="004C5748">
            <w:pPr>
              <w:spacing w:after="0"/>
              <w:jc w:val="left"/>
              <w:rPr>
                <w:szCs w:val="17"/>
              </w:rPr>
            </w:pPr>
          </w:p>
          <w:p w14:paraId="13782FAC" w14:textId="77777777" w:rsidR="00E65D6E" w:rsidRDefault="00E65D6E" w:rsidP="004C5748">
            <w:pPr>
              <w:spacing w:after="0"/>
              <w:jc w:val="left"/>
              <w:rPr>
                <w:szCs w:val="17"/>
              </w:rPr>
            </w:pPr>
          </w:p>
          <w:p w14:paraId="42B030DC" w14:textId="77777777" w:rsidR="00E65D6E" w:rsidRDefault="00E65D6E" w:rsidP="004C5748">
            <w:pPr>
              <w:spacing w:after="0"/>
              <w:jc w:val="left"/>
              <w:rPr>
                <w:szCs w:val="17"/>
              </w:rPr>
            </w:pPr>
          </w:p>
          <w:p w14:paraId="06951349" w14:textId="77777777" w:rsidR="00E65D6E" w:rsidRDefault="00E65D6E" w:rsidP="004C5748">
            <w:pPr>
              <w:spacing w:after="0"/>
              <w:jc w:val="left"/>
              <w:rPr>
                <w:szCs w:val="17"/>
              </w:rPr>
            </w:pPr>
          </w:p>
          <w:p w14:paraId="5AB539D4" w14:textId="77777777" w:rsidR="00E65D6E" w:rsidRDefault="00E65D6E" w:rsidP="004C5748">
            <w:pPr>
              <w:spacing w:after="0"/>
              <w:jc w:val="left"/>
              <w:rPr>
                <w:szCs w:val="17"/>
              </w:rPr>
            </w:pPr>
          </w:p>
          <w:p w14:paraId="23839240" w14:textId="77777777" w:rsidR="00E65D6E" w:rsidRDefault="00E65D6E" w:rsidP="004C5748">
            <w:pPr>
              <w:spacing w:after="0"/>
              <w:jc w:val="left"/>
              <w:rPr>
                <w:szCs w:val="17"/>
              </w:rPr>
            </w:pPr>
          </w:p>
          <w:p w14:paraId="380F8A4F" w14:textId="77777777" w:rsidR="00E65D6E" w:rsidRDefault="00E65D6E" w:rsidP="004C5748">
            <w:pPr>
              <w:spacing w:after="0"/>
              <w:jc w:val="left"/>
              <w:rPr>
                <w:szCs w:val="17"/>
              </w:rPr>
            </w:pPr>
          </w:p>
          <w:p w14:paraId="0C6C368E" w14:textId="77777777" w:rsidR="00E65D6E" w:rsidRDefault="00E65D6E" w:rsidP="004C5748">
            <w:pPr>
              <w:spacing w:after="0"/>
              <w:jc w:val="left"/>
              <w:rPr>
                <w:szCs w:val="17"/>
              </w:rPr>
            </w:pPr>
          </w:p>
          <w:p w14:paraId="7163C223" w14:textId="77777777" w:rsidR="00E65D6E" w:rsidRDefault="00E65D6E" w:rsidP="004C5748">
            <w:pPr>
              <w:spacing w:after="0"/>
              <w:jc w:val="left"/>
              <w:rPr>
                <w:szCs w:val="17"/>
              </w:rPr>
            </w:pPr>
          </w:p>
          <w:p w14:paraId="0E16C936" w14:textId="77777777" w:rsidR="00E65D6E" w:rsidRDefault="00E65D6E" w:rsidP="004C5748">
            <w:pPr>
              <w:spacing w:after="0"/>
              <w:jc w:val="left"/>
              <w:rPr>
                <w:szCs w:val="17"/>
              </w:rPr>
            </w:pPr>
          </w:p>
          <w:p w14:paraId="63BDBB39" w14:textId="77777777" w:rsidR="00E65D6E" w:rsidRDefault="00E65D6E" w:rsidP="004C5748">
            <w:pPr>
              <w:spacing w:after="0"/>
              <w:jc w:val="left"/>
              <w:rPr>
                <w:szCs w:val="17"/>
              </w:rPr>
            </w:pPr>
          </w:p>
          <w:p w14:paraId="07588CF0" w14:textId="77777777" w:rsidR="00E65D6E" w:rsidRDefault="00E65D6E" w:rsidP="004C5748">
            <w:pPr>
              <w:spacing w:after="0"/>
              <w:jc w:val="left"/>
              <w:rPr>
                <w:szCs w:val="17"/>
              </w:rPr>
            </w:pPr>
          </w:p>
          <w:p w14:paraId="4FE0432D" w14:textId="77777777" w:rsidR="00E65D6E" w:rsidRDefault="00E65D6E" w:rsidP="004C5748">
            <w:pPr>
              <w:spacing w:after="0"/>
              <w:jc w:val="left"/>
              <w:rPr>
                <w:szCs w:val="17"/>
              </w:rPr>
            </w:pPr>
          </w:p>
          <w:p w14:paraId="213C3FDE" w14:textId="77777777" w:rsidR="00E65D6E" w:rsidRDefault="00E65D6E" w:rsidP="004C5748">
            <w:pPr>
              <w:spacing w:after="0"/>
              <w:jc w:val="left"/>
              <w:rPr>
                <w:szCs w:val="17"/>
              </w:rPr>
            </w:pPr>
          </w:p>
          <w:p w14:paraId="64564A69" w14:textId="77777777" w:rsidR="00E65D6E" w:rsidRDefault="00E65D6E" w:rsidP="004C5748">
            <w:pPr>
              <w:spacing w:after="0"/>
              <w:jc w:val="left"/>
              <w:rPr>
                <w:szCs w:val="17"/>
              </w:rPr>
            </w:pPr>
          </w:p>
          <w:p w14:paraId="69EE9859" w14:textId="77777777" w:rsidR="00E65D6E" w:rsidRDefault="00E65D6E" w:rsidP="004C5748">
            <w:pPr>
              <w:spacing w:after="0"/>
              <w:jc w:val="left"/>
              <w:rPr>
                <w:szCs w:val="17"/>
              </w:rPr>
            </w:pPr>
          </w:p>
          <w:p w14:paraId="149CCB1F" w14:textId="77777777" w:rsidR="00E65D6E" w:rsidRDefault="00E65D6E" w:rsidP="004C5748">
            <w:pPr>
              <w:spacing w:after="0"/>
              <w:jc w:val="left"/>
              <w:rPr>
                <w:szCs w:val="17"/>
              </w:rPr>
            </w:pPr>
          </w:p>
          <w:p w14:paraId="695E0C62" w14:textId="77777777" w:rsidR="00E65D6E" w:rsidRDefault="00E65D6E" w:rsidP="004C5748">
            <w:pPr>
              <w:spacing w:after="0"/>
              <w:jc w:val="left"/>
              <w:rPr>
                <w:szCs w:val="17"/>
              </w:rPr>
            </w:pPr>
          </w:p>
          <w:p w14:paraId="2BF0A624" w14:textId="77777777" w:rsidR="00E65D6E" w:rsidRDefault="00E65D6E" w:rsidP="004C5748">
            <w:pPr>
              <w:spacing w:after="0"/>
              <w:jc w:val="left"/>
              <w:rPr>
                <w:szCs w:val="17"/>
              </w:rPr>
            </w:pPr>
          </w:p>
          <w:p w14:paraId="294B9324" w14:textId="0E45F9D5" w:rsidR="00E65D6E" w:rsidRDefault="0015071B" w:rsidP="004C5748">
            <w:pPr>
              <w:spacing w:after="0"/>
              <w:jc w:val="left"/>
              <w:rPr>
                <w:szCs w:val="17"/>
              </w:rPr>
            </w:pPr>
            <w:r w:rsidRPr="00E11C90">
              <w:rPr>
                <w:szCs w:val="17"/>
              </w:rPr>
              <w:lastRenderedPageBreak/>
              <w:t>Whole of the State</w:t>
            </w:r>
          </w:p>
          <w:p w14:paraId="09246E18" w14:textId="77777777" w:rsidR="00E65D6E" w:rsidRDefault="00E65D6E" w:rsidP="004C5748">
            <w:pPr>
              <w:spacing w:after="0"/>
              <w:jc w:val="left"/>
              <w:rPr>
                <w:szCs w:val="17"/>
              </w:rPr>
            </w:pPr>
          </w:p>
          <w:p w14:paraId="7E0481C2" w14:textId="77777777" w:rsidR="00E65D6E" w:rsidRDefault="00E65D6E" w:rsidP="004C5748">
            <w:pPr>
              <w:spacing w:after="0"/>
              <w:jc w:val="left"/>
              <w:rPr>
                <w:szCs w:val="17"/>
              </w:rPr>
            </w:pPr>
          </w:p>
          <w:p w14:paraId="3B15A111" w14:textId="77777777" w:rsidR="00E65D6E" w:rsidRDefault="00E65D6E" w:rsidP="004C5748">
            <w:pPr>
              <w:spacing w:after="0"/>
              <w:jc w:val="left"/>
              <w:rPr>
                <w:szCs w:val="17"/>
              </w:rPr>
            </w:pPr>
          </w:p>
          <w:p w14:paraId="316B9B9A" w14:textId="77777777" w:rsidR="00E65D6E" w:rsidRDefault="00E65D6E" w:rsidP="004C5748">
            <w:pPr>
              <w:spacing w:after="0"/>
              <w:jc w:val="left"/>
              <w:rPr>
                <w:szCs w:val="17"/>
              </w:rPr>
            </w:pPr>
          </w:p>
          <w:p w14:paraId="312F12BC" w14:textId="77777777" w:rsidR="00E65D6E" w:rsidRDefault="00E65D6E" w:rsidP="004C5748">
            <w:pPr>
              <w:spacing w:after="0"/>
              <w:jc w:val="left"/>
              <w:rPr>
                <w:szCs w:val="17"/>
              </w:rPr>
            </w:pPr>
          </w:p>
          <w:p w14:paraId="5A7B9323" w14:textId="77777777" w:rsidR="00E65D6E" w:rsidRDefault="00E65D6E" w:rsidP="004C5748">
            <w:pPr>
              <w:spacing w:after="0"/>
              <w:jc w:val="left"/>
              <w:rPr>
                <w:szCs w:val="17"/>
              </w:rPr>
            </w:pPr>
          </w:p>
          <w:p w14:paraId="1713D6C2" w14:textId="77777777" w:rsidR="00E65D6E" w:rsidRDefault="00E65D6E" w:rsidP="004C5748">
            <w:pPr>
              <w:spacing w:after="0"/>
              <w:jc w:val="left"/>
              <w:rPr>
                <w:szCs w:val="17"/>
              </w:rPr>
            </w:pPr>
          </w:p>
          <w:p w14:paraId="193B842E" w14:textId="77777777" w:rsidR="00E65D6E" w:rsidRDefault="00E65D6E" w:rsidP="004C5748">
            <w:pPr>
              <w:spacing w:after="0"/>
              <w:jc w:val="left"/>
              <w:rPr>
                <w:szCs w:val="17"/>
              </w:rPr>
            </w:pPr>
          </w:p>
          <w:p w14:paraId="1607DE14" w14:textId="77777777" w:rsidR="00E65D6E" w:rsidRDefault="00E65D6E" w:rsidP="004C5748">
            <w:pPr>
              <w:spacing w:after="0"/>
              <w:jc w:val="left"/>
              <w:rPr>
                <w:szCs w:val="17"/>
              </w:rPr>
            </w:pPr>
          </w:p>
          <w:p w14:paraId="0219FA2A" w14:textId="77777777" w:rsidR="00E65D6E" w:rsidRDefault="00E65D6E" w:rsidP="004C5748">
            <w:pPr>
              <w:spacing w:after="0"/>
              <w:jc w:val="left"/>
              <w:rPr>
                <w:szCs w:val="17"/>
              </w:rPr>
            </w:pPr>
          </w:p>
          <w:p w14:paraId="1C2514B3" w14:textId="77777777" w:rsidR="00E65D6E" w:rsidRDefault="00E65D6E" w:rsidP="004C5748">
            <w:pPr>
              <w:spacing w:after="0"/>
              <w:jc w:val="left"/>
              <w:rPr>
                <w:szCs w:val="17"/>
              </w:rPr>
            </w:pPr>
          </w:p>
          <w:p w14:paraId="3C405D07" w14:textId="77777777" w:rsidR="00E65D6E" w:rsidRDefault="00E65D6E" w:rsidP="004C5748">
            <w:pPr>
              <w:spacing w:after="0"/>
              <w:jc w:val="left"/>
              <w:rPr>
                <w:szCs w:val="17"/>
              </w:rPr>
            </w:pPr>
          </w:p>
          <w:p w14:paraId="3233DA2B" w14:textId="77777777" w:rsidR="00E65D6E" w:rsidRDefault="00E65D6E" w:rsidP="004C5748">
            <w:pPr>
              <w:spacing w:after="0"/>
              <w:jc w:val="left"/>
              <w:rPr>
                <w:szCs w:val="17"/>
              </w:rPr>
            </w:pPr>
          </w:p>
          <w:p w14:paraId="23D46D1B" w14:textId="77777777" w:rsidR="00E65D6E" w:rsidRDefault="00E65D6E" w:rsidP="004C5748">
            <w:pPr>
              <w:spacing w:after="0"/>
              <w:jc w:val="left"/>
              <w:rPr>
                <w:szCs w:val="17"/>
              </w:rPr>
            </w:pPr>
          </w:p>
          <w:p w14:paraId="38D4B725" w14:textId="77777777" w:rsidR="00E65D6E" w:rsidRDefault="00E65D6E" w:rsidP="004C5748">
            <w:pPr>
              <w:spacing w:after="0"/>
              <w:jc w:val="left"/>
              <w:rPr>
                <w:szCs w:val="17"/>
              </w:rPr>
            </w:pPr>
          </w:p>
          <w:p w14:paraId="5E2DE3F9" w14:textId="77777777" w:rsidR="00E65D6E" w:rsidRDefault="00E65D6E" w:rsidP="004C5748">
            <w:pPr>
              <w:spacing w:after="0"/>
              <w:jc w:val="left"/>
              <w:rPr>
                <w:szCs w:val="17"/>
              </w:rPr>
            </w:pPr>
          </w:p>
          <w:p w14:paraId="2284203C" w14:textId="77777777" w:rsidR="00E65D6E" w:rsidRDefault="00E65D6E" w:rsidP="004C5748">
            <w:pPr>
              <w:spacing w:after="0"/>
              <w:jc w:val="left"/>
              <w:rPr>
                <w:szCs w:val="17"/>
              </w:rPr>
            </w:pPr>
          </w:p>
          <w:p w14:paraId="3200008E" w14:textId="77777777" w:rsidR="00E65D6E" w:rsidRDefault="00E65D6E" w:rsidP="004C5748">
            <w:pPr>
              <w:spacing w:after="0"/>
              <w:jc w:val="left"/>
              <w:rPr>
                <w:szCs w:val="17"/>
              </w:rPr>
            </w:pPr>
          </w:p>
          <w:p w14:paraId="4A073D28" w14:textId="77777777" w:rsidR="00E65D6E" w:rsidRDefault="00E65D6E" w:rsidP="004C5748">
            <w:pPr>
              <w:spacing w:after="0"/>
              <w:jc w:val="left"/>
              <w:rPr>
                <w:szCs w:val="17"/>
              </w:rPr>
            </w:pPr>
          </w:p>
          <w:p w14:paraId="383145E2" w14:textId="77777777" w:rsidR="00E65D6E" w:rsidRDefault="00E65D6E" w:rsidP="004C5748">
            <w:pPr>
              <w:spacing w:after="0"/>
              <w:jc w:val="left"/>
              <w:rPr>
                <w:szCs w:val="17"/>
              </w:rPr>
            </w:pPr>
          </w:p>
          <w:p w14:paraId="618F52C4" w14:textId="77777777" w:rsidR="00E65D6E" w:rsidRDefault="00E65D6E" w:rsidP="004C5748">
            <w:pPr>
              <w:spacing w:after="0"/>
              <w:jc w:val="left"/>
              <w:rPr>
                <w:szCs w:val="17"/>
              </w:rPr>
            </w:pPr>
          </w:p>
          <w:p w14:paraId="59EBB51E" w14:textId="77777777" w:rsidR="00E65D6E" w:rsidRDefault="00E65D6E" w:rsidP="004C5748">
            <w:pPr>
              <w:spacing w:after="0"/>
              <w:jc w:val="left"/>
              <w:rPr>
                <w:szCs w:val="17"/>
              </w:rPr>
            </w:pPr>
          </w:p>
          <w:p w14:paraId="2E494D0C" w14:textId="77777777" w:rsidR="00E65D6E" w:rsidRDefault="00E65D6E" w:rsidP="004C5748">
            <w:pPr>
              <w:spacing w:after="0"/>
              <w:jc w:val="left"/>
              <w:rPr>
                <w:szCs w:val="17"/>
              </w:rPr>
            </w:pPr>
          </w:p>
          <w:p w14:paraId="0332278F" w14:textId="77777777" w:rsidR="00E65D6E" w:rsidRDefault="00E65D6E" w:rsidP="004C5748">
            <w:pPr>
              <w:spacing w:after="0"/>
              <w:jc w:val="left"/>
              <w:rPr>
                <w:szCs w:val="17"/>
              </w:rPr>
            </w:pPr>
          </w:p>
          <w:p w14:paraId="29136918" w14:textId="77777777" w:rsidR="00E65D6E" w:rsidRDefault="00E65D6E" w:rsidP="004C5748">
            <w:pPr>
              <w:spacing w:after="0"/>
              <w:jc w:val="left"/>
              <w:rPr>
                <w:szCs w:val="17"/>
              </w:rPr>
            </w:pPr>
          </w:p>
          <w:p w14:paraId="497740E7" w14:textId="77777777" w:rsidR="00E65D6E" w:rsidRDefault="00E65D6E" w:rsidP="004C5748">
            <w:pPr>
              <w:spacing w:after="0"/>
              <w:jc w:val="left"/>
              <w:rPr>
                <w:szCs w:val="17"/>
              </w:rPr>
            </w:pPr>
          </w:p>
          <w:p w14:paraId="7EB72D5F" w14:textId="77777777" w:rsidR="00E65D6E" w:rsidRDefault="00E65D6E" w:rsidP="004C5748">
            <w:pPr>
              <w:spacing w:after="0"/>
              <w:jc w:val="left"/>
              <w:rPr>
                <w:szCs w:val="17"/>
              </w:rPr>
            </w:pPr>
          </w:p>
          <w:p w14:paraId="4AE0EC29" w14:textId="77777777" w:rsidR="00E65D6E" w:rsidRDefault="00E65D6E" w:rsidP="004C5748">
            <w:pPr>
              <w:spacing w:after="0"/>
              <w:jc w:val="left"/>
              <w:rPr>
                <w:szCs w:val="17"/>
              </w:rPr>
            </w:pPr>
          </w:p>
          <w:p w14:paraId="2F1735CA" w14:textId="77777777" w:rsidR="00E65D6E" w:rsidRDefault="00E65D6E" w:rsidP="004C5748">
            <w:pPr>
              <w:spacing w:after="0"/>
              <w:jc w:val="left"/>
              <w:rPr>
                <w:szCs w:val="17"/>
              </w:rPr>
            </w:pPr>
          </w:p>
          <w:p w14:paraId="05ADA827" w14:textId="77777777" w:rsidR="00E65D6E" w:rsidRDefault="00E65D6E" w:rsidP="004C5748">
            <w:pPr>
              <w:spacing w:after="0"/>
              <w:jc w:val="left"/>
              <w:rPr>
                <w:szCs w:val="17"/>
              </w:rPr>
            </w:pPr>
          </w:p>
          <w:p w14:paraId="32892243" w14:textId="77777777" w:rsidR="00E65D6E" w:rsidRDefault="00E65D6E" w:rsidP="004C5748">
            <w:pPr>
              <w:spacing w:after="0"/>
              <w:jc w:val="left"/>
              <w:rPr>
                <w:szCs w:val="17"/>
              </w:rPr>
            </w:pPr>
          </w:p>
          <w:p w14:paraId="21F0FD29" w14:textId="77777777" w:rsidR="00E65D6E" w:rsidRDefault="00E65D6E" w:rsidP="004C5748">
            <w:pPr>
              <w:spacing w:after="0"/>
              <w:jc w:val="left"/>
              <w:rPr>
                <w:szCs w:val="17"/>
              </w:rPr>
            </w:pPr>
          </w:p>
          <w:p w14:paraId="14A68149" w14:textId="77777777" w:rsidR="00E65D6E" w:rsidRDefault="00E65D6E" w:rsidP="004C5748">
            <w:pPr>
              <w:spacing w:after="0"/>
              <w:jc w:val="left"/>
              <w:rPr>
                <w:szCs w:val="17"/>
              </w:rPr>
            </w:pPr>
          </w:p>
          <w:p w14:paraId="5901BC27" w14:textId="77777777" w:rsidR="00E65D6E" w:rsidRDefault="00E65D6E" w:rsidP="004C5748">
            <w:pPr>
              <w:spacing w:after="0"/>
              <w:jc w:val="left"/>
              <w:rPr>
                <w:szCs w:val="17"/>
              </w:rPr>
            </w:pPr>
          </w:p>
          <w:p w14:paraId="24CB6BA5" w14:textId="77777777" w:rsidR="00E65D6E" w:rsidRDefault="00E65D6E" w:rsidP="004C5748">
            <w:pPr>
              <w:spacing w:after="0"/>
              <w:jc w:val="left"/>
              <w:rPr>
                <w:szCs w:val="17"/>
              </w:rPr>
            </w:pPr>
          </w:p>
          <w:p w14:paraId="6C9F3648" w14:textId="77777777" w:rsidR="00E65D6E" w:rsidRDefault="00E65D6E" w:rsidP="004C5748">
            <w:pPr>
              <w:spacing w:after="0"/>
              <w:jc w:val="left"/>
              <w:rPr>
                <w:szCs w:val="17"/>
              </w:rPr>
            </w:pPr>
          </w:p>
          <w:p w14:paraId="174CF22C" w14:textId="77777777" w:rsidR="00E65D6E" w:rsidRDefault="00E65D6E" w:rsidP="004C5748">
            <w:pPr>
              <w:spacing w:after="0"/>
              <w:jc w:val="left"/>
              <w:rPr>
                <w:szCs w:val="17"/>
              </w:rPr>
            </w:pPr>
          </w:p>
          <w:p w14:paraId="79F737C3" w14:textId="77777777" w:rsidR="00E65D6E" w:rsidRDefault="00E65D6E" w:rsidP="004C5748">
            <w:pPr>
              <w:spacing w:after="0"/>
              <w:jc w:val="left"/>
              <w:rPr>
                <w:szCs w:val="17"/>
              </w:rPr>
            </w:pPr>
          </w:p>
          <w:p w14:paraId="0F3F8859" w14:textId="77777777" w:rsidR="00E65D6E" w:rsidRDefault="00E65D6E" w:rsidP="004C5748">
            <w:pPr>
              <w:spacing w:after="0"/>
              <w:jc w:val="left"/>
              <w:rPr>
                <w:szCs w:val="17"/>
              </w:rPr>
            </w:pPr>
          </w:p>
          <w:p w14:paraId="2994401F" w14:textId="77777777" w:rsidR="00E65D6E" w:rsidRDefault="00E65D6E" w:rsidP="004C5748">
            <w:pPr>
              <w:spacing w:after="0"/>
              <w:jc w:val="left"/>
              <w:rPr>
                <w:szCs w:val="17"/>
              </w:rPr>
            </w:pPr>
          </w:p>
          <w:p w14:paraId="61314286" w14:textId="77777777" w:rsidR="00E65D6E" w:rsidRDefault="00E65D6E" w:rsidP="004C5748">
            <w:pPr>
              <w:spacing w:after="0"/>
              <w:jc w:val="left"/>
              <w:rPr>
                <w:szCs w:val="17"/>
              </w:rPr>
            </w:pPr>
          </w:p>
          <w:p w14:paraId="44A6E9EE" w14:textId="77777777" w:rsidR="00E65D6E" w:rsidRDefault="00E65D6E" w:rsidP="004C5748">
            <w:pPr>
              <w:spacing w:after="0"/>
              <w:jc w:val="left"/>
              <w:rPr>
                <w:szCs w:val="17"/>
              </w:rPr>
            </w:pPr>
          </w:p>
          <w:p w14:paraId="2514FB29" w14:textId="77777777" w:rsidR="00E65D6E" w:rsidRDefault="00E65D6E" w:rsidP="004C5748">
            <w:pPr>
              <w:spacing w:after="0"/>
              <w:jc w:val="left"/>
              <w:rPr>
                <w:szCs w:val="17"/>
              </w:rPr>
            </w:pPr>
          </w:p>
          <w:p w14:paraId="1CD9F88A" w14:textId="77777777" w:rsidR="00E65D6E" w:rsidRDefault="00E65D6E" w:rsidP="004C5748">
            <w:pPr>
              <w:spacing w:after="0"/>
              <w:jc w:val="left"/>
              <w:rPr>
                <w:szCs w:val="17"/>
              </w:rPr>
            </w:pPr>
          </w:p>
          <w:p w14:paraId="087E2979" w14:textId="77777777" w:rsidR="00E65D6E" w:rsidRDefault="00E65D6E" w:rsidP="004C5748">
            <w:pPr>
              <w:spacing w:after="0"/>
              <w:jc w:val="left"/>
              <w:rPr>
                <w:szCs w:val="17"/>
              </w:rPr>
            </w:pPr>
          </w:p>
          <w:p w14:paraId="7044BA5B" w14:textId="77777777" w:rsidR="00E65D6E" w:rsidRDefault="00E65D6E" w:rsidP="004C5748">
            <w:pPr>
              <w:spacing w:after="0"/>
              <w:jc w:val="left"/>
              <w:rPr>
                <w:szCs w:val="17"/>
              </w:rPr>
            </w:pPr>
          </w:p>
          <w:p w14:paraId="0D55CA18" w14:textId="77777777" w:rsidR="00E65D6E" w:rsidRDefault="00E65D6E" w:rsidP="004C5748">
            <w:pPr>
              <w:spacing w:after="0"/>
              <w:jc w:val="left"/>
              <w:rPr>
                <w:szCs w:val="17"/>
              </w:rPr>
            </w:pPr>
          </w:p>
          <w:p w14:paraId="62F3013C" w14:textId="77777777" w:rsidR="00E65D6E" w:rsidRDefault="00E65D6E" w:rsidP="004C5748">
            <w:pPr>
              <w:spacing w:after="0"/>
              <w:jc w:val="left"/>
              <w:rPr>
                <w:szCs w:val="17"/>
              </w:rPr>
            </w:pPr>
          </w:p>
          <w:p w14:paraId="0AE85BF7" w14:textId="77777777" w:rsidR="00E65D6E" w:rsidRDefault="00E65D6E" w:rsidP="004C5748">
            <w:pPr>
              <w:spacing w:after="0"/>
              <w:jc w:val="left"/>
              <w:rPr>
                <w:szCs w:val="17"/>
              </w:rPr>
            </w:pPr>
          </w:p>
          <w:p w14:paraId="5BEFE7D1" w14:textId="77777777" w:rsidR="00E65D6E" w:rsidRDefault="00E65D6E" w:rsidP="004C5748">
            <w:pPr>
              <w:spacing w:after="0"/>
              <w:jc w:val="left"/>
              <w:rPr>
                <w:szCs w:val="17"/>
              </w:rPr>
            </w:pPr>
          </w:p>
          <w:p w14:paraId="2E820EBF" w14:textId="77777777" w:rsidR="00E65D6E" w:rsidRDefault="00E65D6E" w:rsidP="004C5748">
            <w:pPr>
              <w:spacing w:after="0"/>
              <w:jc w:val="left"/>
              <w:rPr>
                <w:szCs w:val="17"/>
              </w:rPr>
            </w:pPr>
          </w:p>
          <w:p w14:paraId="1AE01DA2" w14:textId="77777777" w:rsidR="00E65D6E" w:rsidRDefault="00E65D6E" w:rsidP="004C5748">
            <w:pPr>
              <w:spacing w:after="0"/>
              <w:jc w:val="left"/>
              <w:rPr>
                <w:szCs w:val="17"/>
              </w:rPr>
            </w:pPr>
          </w:p>
          <w:p w14:paraId="2A203B5E" w14:textId="77777777" w:rsidR="00E65D6E" w:rsidRDefault="00E65D6E" w:rsidP="004C5748">
            <w:pPr>
              <w:spacing w:after="0"/>
              <w:jc w:val="left"/>
              <w:rPr>
                <w:szCs w:val="17"/>
              </w:rPr>
            </w:pPr>
          </w:p>
          <w:p w14:paraId="52E93468" w14:textId="77777777" w:rsidR="00E65D6E" w:rsidRDefault="00E65D6E" w:rsidP="004C5748">
            <w:pPr>
              <w:spacing w:after="0"/>
              <w:jc w:val="left"/>
              <w:rPr>
                <w:szCs w:val="17"/>
              </w:rPr>
            </w:pPr>
          </w:p>
          <w:p w14:paraId="3E9E9EDB" w14:textId="77777777" w:rsidR="00E65D6E" w:rsidRDefault="00E65D6E" w:rsidP="004C5748">
            <w:pPr>
              <w:spacing w:after="0"/>
              <w:jc w:val="left"/>
              <w:rPr>
                <w:szCs w:val="17"/>
              </w:rPr>
            </w:pPr>
          </w:p>
          <w:p w14:paraId="6798FAFE" w14:textId="77777777" w:rsidR="00E65D6E" w:rsidRDefault="00E65D6E" w:rsidP="004C5748">
            <w:pPr>
              <w:spacing w:after="0"/>
              <w:jc w:val="left"/>
              <w:rPr>
                <w:szCs w:val="17"/>
              </w:rPr>
            </w:pPr>
          </w:p>
          <w:p w14:paraId="5EB19461" w14:textId="77777777" w:rsidR="00E65D6E" w:rsidRDefault="00E65D6E" w:rsidP="004C5748">
            <w:pPr>
              <w:spacing w:after="0"/>
              <w:jc w:val="left"/>
              <w:rPr>
                <w:szCs w:val="17"/>
              </w:rPr>
            </w:pPr>
          </w:p>
          <w:p w14:paraId="6631E73E" w14:textId="77777777" w:rsidR="00E65D6E" w:rsidRDefault="00E65D6E" w:rsidP="004C5748">
            <w:pPr>
              <w:spacing w:after="0"/>
              <w:jc w:val="left"/>
              <w:rPr>
                <w:szCs w:val="17"/>
              </w:rPr>
            </w:pPr>
          </w:p>
          <w:p w14:paraId="2DD1BF6F" w14:textId="77777777" w:rsidR="00E65D6E" w:rsidRDefault="00E65D6E" w:rsidP="004C5748">
            <w:pPr>
              <w:spacing w:after="0"/>
              <w:jc w:val="left"/>
              <w:rPr>
                <w:szCs w:val="17"/>
              </w:rPr>
            </w:pPr>
          </w:p>
          <w:p w14:paraId="2992A38D" w14:textId="77777777" w:rsidR="00E65D6E" w:rsidRDefault="00E65D6E" w:rsidP="004C5748">
            <w:pPr>
              <w:spacing w:after="0"/>
              <w:jc w:val="left"/>
              <w:rPr>
                <w:szCs w:val="17"/>
              </w:rPr>
            </w:pPr>
          </w:p>
          <w:p w14:paraId="051CA1BF" w14:textId="77777777" w:rsidR="00E65D6E" w:rsidRDefault="00E65D6E" w:rsidP="004C5748">
            <w:pPr>
              <w:spacing w:after="0"/>
              <w:jc w:val="left"/>
              <w:rPr>
                <w:szCs w:val="17"/>
              </w:rPr>
            </w:pPr>
          </w:p>
          <w:p w14:paraId="61DF1581" w14:textId="77777777" w:rsidR="00E65D6E" w:rsidRDefault="00E65D6E" w:rsidP="004C5748">
            <w:pPr>
              <w:spacing w:after="0"/>
              <w:jc w:val="left"/>
              <w:rPr>
                <w:szCs w:val="17"/>
              </w:rPr>
            </w:pPr>
          </w:p>
          <w:p w14:paraId="77068800" w14:textId="77777777" w:rsidR="00E65D6E" w:rsidRDefault="00E65D6E" w:rsidP="004C5748">
            <w:pPr>
              <w:spacing w:after="0"/>
              <w:jc w:val="left"/>
              <w:rPr>
                <w:szCs w:val="17"/>
              </w:rPr>
            </w:pPr>
          </w:p>
          <w:p w14:paraId="1BD4DEF3" w14:textId="77777777" w:rsidR="00E65D6E" w:rsidRDefault="00E65D6E" w:rsidP="004C5748">
            <w:pPr>
              <w:spacing w:after="0"/>
              <w:jc w:val="left"/>
              <w:rPr>
                <w:szCs w:val="17"/>
              </w:rPr>
            </w:pPr>
          </w:p>
          <w:p w14:paraId="6CE4176D" w14:textId="77777777" w:rsidR="00E65D6E" w:rsidRDefault="00E65D6E" w:rsidP="004C5748">
            <w:pPr>
              <w:spacing w:after="0"/>
              <w:jc w:val="left"/>
              <w:rPr>
                <w:szCs w:val="17"/>
              </w:rPr>
            </w:pPr>
          </w:p>
          <w:p w14:paraId="5A3AF465" w14:textId="77777777" w:rsidR="00E65D6E" w:rsidRDefault="00E65D6E" w:rsidP="004C5748">
            <w:pPr>
              <w:spacing w:after="0"/>
              <w:jc w:val="left"/>
              <w:rPr>
                <w:szCs w:val="17"/>
              </w:rPr>
            </w:pPr>
          </w:p>
          <w:p w14:paraId="0AB33E72" w14:textId="77777777" w:rsidR="00E65D6E" w:rsidRDefault="00E65D6E" w:rsidP="004C5748">
            <w:pPr>
              <w:spacing w:after="0"/>
              <w:jc w:val="left"/>
              <w:rPr>
                <w:szCs w:val="17"/>
              </w:rPr>
            </w:pPr>
          </w:p>
          <w:p w14:paraId="5FBC20C8" w14:textId="77777777" w:rsidR="00E65D6E" w:rsidRDefault="00E65D6E" w:rsidP="004C5748">
            <w:pPr>
              <w:spacing w:after="0"/>
              <w:jc w:val="left"/>
              <w:rPr>
                <w:szCs w:val="17"/>
              </w:rPr>
            </w:pPr>
          </w:p>
          <w:p w14:paraId="44BED1D5" w14:textId="77777777" w:rsidR="00E65D6E" w:rsidRDefault="00E65D6E" w:rsidP="004C5748">
            <w:pPr>
              <w:spacing w:after="0"/>
              <w:jc w:val="left"/>
              <w:rPr>
                <w:szCs w:val="17"/>
              </w:rPr>
            </w:pPr>
          </w:p>
          <w:p w14:paraId="69093C43" w14:textId="77777777" w:rsidR="00E65D6E" w:rsidRDefault="00E65D6E" w:rsidP="004C5748">
            <w:pPr>
              <w:spacing w:after="0"/>
              <w:jc w:val="left"/>
              <w:rPr>
                <w:szCs w:val="17"/>
              </w:rPr>
            </w:pPr>
          </w:p>
          <w:p w14:paraId="6ACD8C92" w14:textId="77777777" w:rsidR="00E65D6E" w:rsidRDefault="00E65D6E" w:rsidP="004C5748">
            <w:pPr>
              <w:spacing w:after="0"/>
              <w:jc w:val="left"/>
              <w:rPr>
                <w:szCs w:val="17"/>
              </w:rPr>
            </w:pPr>
          </w:p>
          <w:p w14:paraId="33BBA723" w14:textId="77777777" w:rsidR="00E65D6E" w:rsidRDefault="00E65D6E" w:rsidP="004C5748">
            <w:pPr>
              <w:spacing w:after="0"/>
              <w:jc w:val="left"/>
              <w:rPr>
                <w:szCs w:val="17"/>
              </w:rPr>
            </w:pPr>
          </w:p>
          <w:p w14:paraId="5F98AAC5" w14:textId="77777777" w:rsidR="00E65D6E" w:rsidRDefault="00E65D6E" w:rsidP="004C5748">
            <w:pPr>
              <w:spacing w:after="0"/>
              <w:jc w:val="left"/>
              <w:rPr>
                <w:szCs w:val="17"/>
              </w:rPr>
            </w:pPr>
          </w:p>
          <w:p w14:paraId="5E08C3CE" w14:textId="77777777" w:rsidR="00E65D6E" w:rsidRDefault="00E65D6E" w:rsidP="004C5748">
            <w:pPr>
              <w:spacing w:after="0"/>
              <w:jc w:val="left"/>
              <w:rPr>
                <w:szCs w:val="17"/>
              </w:rPr>
            </w:pPr>
          </w:p>
          <w:p w14:paraId="43CB9384" w14:textId="2D8E179A" w:rsidR="00E65D6E" w:rsidRDefault="0015071B" w:rsidP="004C5748">
            <w:pPr>
              <w:spacing w:after="0"/>
              <w:jc w:val="left"/>
              <w:rPr>
                <w:szCs w:val="17"/>
              </w:rPr>
            </w:pPr>
            <w:r w:rsidRPr="00E11C90">
              <w:rPr>
                <w:szCs w:val="17"/>
              </w:rPr>
              <w:lastRenderedPageBreak/>
              <w:t>Whole of the State</w:t>
            </w:r>
          </w:p>
          <w:p w14:paraId="01AAE106" w14:textId="77777777" w:rsidR="00E65D6E" w:rsidRDefault="00E65D6E" w:rsidP="004C5748">
            <w:pPr>
              <w:spacing w:after="0"/>
              <w:jc w:val="left"/>
              <w:rPr>
                <w:szCs w:val="17"/>
              </w:rPr>
            </w:pPr>
          </w:p>
          <w:p w14:paraId="4C02A676" w14:textId="77777777" w:rsidR="00E65D6E" w:rsidRDefault="00E65D6E" w:rsidP="004C5748">
            <w:pPr>
              <w:spacing w:after="0"/>
              <w:jc w:val="left"/>
              <w:rPr>
                <w:szCs w:val="17"/>
              </w:rPr>
            </w:pPr>
          </w:p>
          <w:p w14:paraId="7AB5880D" w14:textId="77777777" w:rsidR="00E65D6E" w:rsidRDefault="00E65D6E" w:rsidP="004C5748">
            <w:pPr>
              <w:spacing w:after="0"/>
              <w:jc w:val="left"/>
              <w:rPr>
                <w:szCs w:val="17"/>
              </w:rPr>
            </w:pPr>
          </w:p>
          <w:p w14:paraId="7CB3B0D7" w14:textId="77777777" w:rsidR="00E65D6E" w:rsidRDefault="00E65D6E" w:rsidP="004C5748">
            <w:pPr>
              <w:spacing w:after="0"/>
              <w:jc w:val="left"/>
              <w:rPr>
                <w:szCs w:val="17"/>
              </w:rPr>
            </w:pPr>
          </w:p>
          <w:p w14:paraId="117F602C" w14:textId="77777777" w:rsidR="00E65D6E" w:rsidRDefault="00E65D6E" w:rsidP="004C5748">
            <w:pPr>
              <w:spacing w:after="0"/>
              <w:jc w:val="left"/>
              <w:rPr>
                <w:szCs w:val="17"/>
              </w:rPr>
            </w:pPr>
          </w:p>
          <w:p w14:paraId="3727A864" w14:textId="77777777" w:rsidR="00E65D6E" w:rsidRDefault="00E65D6E" w:rsidP="004C5748">
            <w:pPr>
              <w:spacing w:after="0"/>
              <w:jc w:val="left"/>
              <w:rPr>
                <w:szCs w:val="17"/>
              </w:rPr>
            </w:pPr>
          </w:p>
          <w:p w14:paraId="01BD5934" w14:textId="77777777" w:rsidR="00E65D6E" w:rsidRDefault="00E65D6E" w:rsidP="004C5748">
            <w:pPr>
              <w:spacing w:after="0"/>
              <w:jc w:val="left"/>
              <w:rPr>
                <w:szCs w:val="17"/>
              </w:rPr>
            </w:pPr>
          </w:p>
          <w:p w14:paraId="0CC8A181" w14:textId="77777777" w:rsidR="00E65D6E" w:rsidRDefault="00E65D6E" w:rsidP="004C5748">
            <w:pPr>
              <w:spacing w:after="0"/>
              <w:jc w:val="left"/>
              <w:rPr>
                <w:szCs w:val="17"/>
              </w:rPr>
            </w:pPr>
          </w:p>
          <w:p w14:paraId="0152899F" w14:textId="77777777" w:rsidR="00E65D6E" w:rsidRDefault="00E65D6E" w:rsidP="004C5748">
            <w:pPr>
              <w:spacing w:after="0"/>
              <w:jc w:val="left"/>
              <w:rPr>
                <w:szCs w:val="17"/>
              </w:rPr>
            </w:pPr>
          </w:p>
          <w:p w14:paraId="147CC4A5" w14:textId="77777777" w:rsidR="00E65D6E" w:rsidRDefault="00E65D6E" w:rsidP="004C5748">
            <w:pPr>
              <w:spacing w:after="0"/>
              <w:jc w:val="left"/>
              <w:rPr>
                <w:szCs w:val="17"/>
              </w:rPr>
            </w:pPr>
          </w:p>
          <w:p w14:paraId="767321AF" w14:textId="77777777" w:rsidR="00E65D6E" w:rsidRDefault="00E65D6E" w:rsidP="004C5748">
            <w:pPr>
              <w:spacing w:after="0"/>
              <w:jc w:val="left"/>
              <w:rPr>
                <w:szCs w:val="17"/>
              </w:rPr>
            </w:pPr>
          </w:p>
          <w:p w14:paraId="68ADED1B" w14:textId="77777777" w:rsidR="00E65D6E" w:rsidRDefault="00E65D6E" w:rsidP="004C5748">
            <w:pPr>
              <w:spacing w:after="0"/>
              <w:jc w:val="left"/>
              <w:rPr>
                <w:szCs w:val="17"/>
              </w:rPr>
            </w:pPr>
          </w:p>
          <w:p w14:paraId="6094F808" w14:textId="77777777" w:rsidR="00E65D6E" w:rsidRDefault="00E65D6E" w:rsidP="004C5748">
            <w:pPr>
              <w:spacing w:after="0"/>
              <w:jc w:val="left"/>
              <w:rPr>
                <w:szCs w:val="17"/>
              </w:rPr>
            </w:pPr>
          </w:p>
          <w:p w14:paraId="5FBB26CB" w14:textId="77777777" w:rsidR="00E65D6E" w:rsidRDefault="00E65D6E" w:rsidP="004C5748">
            <w:pPr>
              <w:spacing w:after="0"/>
              <w:jc w:val="left"/>
              <w:rPr>
                <w:szCs w:val="17"/>
              </w:rPr>
            </w:pPr>
          </w:p>
          <w:p w14:paraId="19FD7AC8" w14:textId="77777777" w:rsidR="00E65D6E" w:rsidRDefault="00E65D6E" w:rsidP="004C5748">
            <w:pPr>
              <w:spacing w:after="0"/>
              <w:jc w:val="left"/>
              <w:rPr>
                <w:szCs w:val="17"/>
              </w:rPr>
            </w:pPr>
          </w:p>
          <w:p w14:paraId="611165EF" w14:textId="77777777" w:rsidR="00E65D6E" w:rsidRDefault="00E65D6E" w:rsidP="004C5748">
            <w:pPr>
              <w:spacing w:after="0"/>
              <w:jc w:val="left"/>
              <w:rPr>
                <w:szCs w:val="17"/>
              </w:rPr>
            </w:pPr>
          </w:p>
          <w:p w14:paraId="21CA3215" w14:textId="77777777" w:rsidR="00E65D6E" w:rsidRDefault="00E65D6E" w:rsidP="004C5748">
            <w:pPr>
              <w:spacing w:after="0"/>
              <w:jc w:val="left"/>
              <w:rPr>
                <w:szCs w:val="17"/>
              </w:rPr>
            </w:pPr>
          </w:p>
          <w:p w14:paraId="697154EC" w14:textId="77777777" w:rsidR="00E65D6E" w:rsidRDefault="00E65D6E" w:rsidP="004C5748">
            <w:pPr>
              <w:spacing w:after="0"/>
              <w:jc w:val="left"/>
              <w:rPr>
                <w:szCs w:val="17"/>
              </w:rPr>
            </w:pPr>
          </w:p>
          <w:p w14:paraId="4947D49A" w14:textId="77777777" w:rsidR="00E65D6E" w:rsidRDefault="00E65D6E" w:rsidP="004C5748">
            <w:pPr>
              <w:spacing w:after="0"/>
              <w:jc w:val="left"/>
              <w:rPr>
                <w:szCs w:val="17"/>
              </w:rPr>
            </w:pPr>
          </w:p>
          <w:p w14:paraId="0AA86E2D" w14:textId="77777777" w:rsidR="00E65D6E" w:rsidRDefault="00E65D6E" w:rsidP="004C5748">
            <w:pPr>
              <w:spacing w:after="0"/>
              <w:jc w:val="left"/>
              <w:rPr>
                <w:szCs w:val="17"/>
              </w:rPr>
            </w:pPr>
          </w:p>
          <w:p w14:paraId="1E0694DC" w14:textId="77777777" w:rsidR="00E65D6E" w:rsidRDefault="00E65D6E" w:rsidP="004C5748">
            <w:pPr>
              <w:spacing w:after="0"/>
              <w:jc w:val="left"/>
              <w:rPr>
                <w:szCs w:val="17"/>
              </w:rPr>
            </w:pPr>
          </w:p>
          <w:p w14:paraId="200FC4DD" w14:textId="77777777" w:rsidR="00E65D6E" w:rsidRDefault="00E65D6E" w:rsidP="004C5748">
            <w:pPr>
              <w:spacing w:after="0"/>
              <w:jc w:val="left"/>
              <w:rPr>
                <w:szCs w:val="17"/>
              </w:rPr>
            </w:pPr>
          </w:p>
          <w:p w14:paraId="542ED868" w14:textId="77777777" w:rsidR="00E65D6E" w:rsidRDefault="00E65D6E" w:rsidP="004C5748">
            <w:pPr>
              <w:spacing w:after="0"/>
              <w:jc w:val="left"/>
              <w:rPr>
                <w:szCs w:val="17"/>
              </w:rPr>
            </w:pPr>
          </w:p>
          <w:p w14:paraId="058E3547" w14:textId="77777777" w:rsidR="00E65D6E" w:rsidRDefault="00E65D6E" w:rsidP="004C5748">
            <w:pPr>
              <w:spacing w:after="0"/>
              <w:jc w:val="left"/>
              <w:rPr>
                <w:szCs w:val="17"/>
              </w:rPr>
            </w:pPr>
          </w:p>
          <w:p w14:paraId="50BCC449" w14:textId="77777777" w:rsidR="00E65D6E" w:rsidRDefault="00E65D6E" w:rsidP="004C5748">
            <w:pPr>
              <w:spacing w:after="0"/>
              <w:jc w:val="left"/>
              <w:rPr>
                <w:szCs w:val="17"/>
              </w:rPr>
            </w:pPr>
          </w:p>
          <w:p w14:paraId="79B0098E" w14:textId="77777777" w:rsidR="00E65D6E" w:rsidRDefault="00E65D6E" w:rsidP="004C5748">
            <w:pPr>
              <w:spacing w:after="0"/>
              <w:jc w:val="left"/>
              <w:rPr>
                <w:szCs w:val="17"/>
              </w:rPr>
            </w:pPr>
          </w:p>
          <w:p w14:paraId="42C91860" w14:textId="77777777" w:rsidR="00E65D6E" w:rsidRDefault="00E65D6E" w:rsidP="004C5748">
            <w:pPr>
              <w:spacing w:after="0"/>
              <w:jc w:val="left"/>
              <w:rPr>
                <w:szCs w:val="17"/>
              </w:rPr>
            </w:pPr>
          </w:p>
          <w:p w14:paraId="4E31DAE9" w14:textId="77777777" w:rsidR="00E65D6E" w:rsidRDefault="00E65D6E" w:rsidP="004C5748">
            <w:pPr>
              <w:spacing w:after="0"/>
              <w:jc w:val="left"/>
              <w:rPr>
                <w:szCs w:val="17"/>
              </w:rPr>
            </w:pPr>
          </w:p>
          <w:p w14:paraId="6B7F8687" w14:textId="77777777" w:rsidR="00E65D6E" w:rsidRDefault="00E65D6E" w:rsidP="004C5748">
            <w:pPr>
              <w:spacing w:after="0"/>
              <w:jc w:val="left"/>
              <w:rPr>
                <w:szCs w:val="17"/>
              </w:rPr>
            </w:pPr>
          </w:p>
          <w:p w14:paraId="690D8942" w14:textId="77777777" w:rsidR="00E65D6E" w:rsidRDefault="00E65D6E" w:rsidP="004C5748">
            <w:pPr>
              <w:spacing w:after="0"/>
              <w:jc w:val="left"/>
              <w:rPr>
                <w:szCs w:val="17"/>
              </w:rPr>
            </w:pPr>
          </w:p>
          <w:p w14:paraId="03D4F702" w14:textId="77777777" w:rsidR="00E65D6E" w:rsidRDefault="00E65D6E" w:rsidP="004C5748">
            <w:pPr>
              <w:spacing w:after="0"/>
              <w:jc w:val="left"/>
              <w:rPr>
                <w:szCs w:val="17"/>
              </w:rPr>
            </w:pPr>
          </w:p>
          <w:p w14:paraId="5F8D0C06" w14:textId="77777777" w:rsidR="00E65D6E" w:rsidRDefault="00E65D6E" w:rsidP="004C5748">
            <w:pPr>
              <w:spacing w:after="0"/>
              <w:jc w:val="left"/>
              <w:rPr>
                <w:szCs w:val="17"/>
              </w:rPr>
            </w:pPr>
          </w:p>
          <w:p w14:paraId="14DEE0B9" w14:textId="77777777" w:rsidR="00E65D6E" w:rsidRDefault="00E65D6E" w:rsidP="004C5748">
            <w:pPr>
              <w:spacing w:after="0"/>
              <w:jc w:val="left"/>
              <w:rPr>
                <w:szCs w:val="17"/>
              </w:rPr>
            </w:pPr>
          </w:p>
          <w:p w14:paraId="0B1BDAA2" w14:textId="77777777" w:rsidR="00E65D6E" w:rsidRDefault="00E65D6E" w:rsidP="004C5748">
            <w:pPr>
              <w:spacing w:after="0"/>
              <w:jc w:val="left"/>
              <w:rPr>
                <w:szCs w:val="17"/>
              </w:rPr>
            </w:pPr>
          </w:p>
          <w:p w14:paraId="630A08F9" w14:textId="77777777" w:rsidR="00E65D6E" w:rsidRDefault="00E65D6E" w:rsidP="004C5748">
            <w:pPr>
              <w:spacing w:after="0"/>
              <w:jc w:val="left"/>
              <w:rPr>
                <w:szCs w:val="17"/>
              </w:rPr>
            </w:pPr>
          </w:p>
          <w:p w14:paraId="111F21BE" w14:textId="77777777" w:rsidR="00E65D6E" w:rsidRDefault="00E65D6E" w:rsidP="004C5748">
            <w:pPr>
              <w:spacing w:after="0"/>
              <w:jc w:val="left"/>
              <w:rPr>
                <w:szCs w:val="17"/>
              </w:rPr>
            </w:pPr>
          </w:p>
          <w:p w14:paraId="2196033C" w14:textId="77777777" w:rsidR="00E65D6E" w:rsidRDefault="00E65D6E" w:rsidP="004C5748">
            <w:pPr>
              <w:spacing w:after="0"/>
              <w:jc w:val="left"/>
              <w:rPr>
                <w:szCs w:val="17"/>
              </w:rPr>
            </w:pPr>
          </w:p>
          <w:p w14:paraId="086B9E04" w14:textId="77777777" w:rsidR="00E65D6E" w:rsidRDefault="00E65D6E" w:rsidP="004C5748">
            <w:pPr>
              <w:spacing w:after="0"/>
              <w:jc w:val="left"/>
              <w:rPr>
                <w:szCs w:val="17"/>
              </w:rPr>
            </w:pPr>
          </w:p>
          <w:p w14:paraId="5B4C9C4D" w14:textId="77777777" w:rsidR="00E65D6E" w:rsidRDefault="00E65D6E" w:rsidP="004C5748">
            <w:pPr>
              <w:spacing w:after="0"/>
              <w:jc w:val="left"/>
              <w:rPr>
                <w:szCs w:val="17"/>
              </w:rPr>
            </w:pPr>
          </w:p>
          <w:p w14:paraId="38C979A9" w14:textId="77777777" w:rsidR="00E65D6E" w:rsidRDefault="00E65D6E" w:rsidP="004C5748">
            <w:pPr>
              <w:spacing w:after="0"/>
              <w:jc w:val="left"/>
              <w:rPr>
                <w:szCs w:val="17"/>
              </w:rPr>
            </w:pPr>
          </w:p>
          <w:p w14:paraId="3C2D403B" w14:textId="77777777" w:rsidR="00E65D6E" w:rsidRDefault="00E65D6E" w:rsidP="004C5748">
            <w:pPr>
              <w:spacing w:after="0"/>
              <w:jc w:val="left"/>
              <w:rPr>
                <w:szCs w:val="17"/>
              </w:rPr>
            </w:pPr>
          </w:p>
          <w:p w14:paraId="116AA317" w14:textId="77777777" w:rsidR="00E65D6E" w:rsidRDefault="00E65D6E" w:rsidP="004C5748">
            <w:pPr>
              <w:spacing w:after="0"/>
              <w:jc w:val="left"/>
              <w:rPr>
                <w:szCs w:val="17"/>
              </w:rPr>
            </w:pPr>
          </w:p>
          <w:p w14:paraId="5862B704" w14:textId="77777777" w:rsidR="00E65D6E" w:rsidRDefault="00E65D6E" w:rsidP="004C5748">
            <w:pPr>
              <w:spacing w:after="0"/>
              <w:jc w:val="left"/>
              <w:rPr>
                <w:szCs w:val="17"/>
              </w:rPr>
            </w:pPr>
          </w:p>
          <w:p w14:paraId="410D9DDD" w14:textId="77777777" w:rsidR="00E65D6E" w:rsidRDefault="00E65D6E" w:rsidP="004C5748">
            <w:pPr>
              <w:spacing w:after="0"/>
              <w:jc w:val="left"/>
              <w:rPr>
                <w:szCs w:val="17"/>
              </w:rPr>
            </w:pPr>
          </w:p>
          <w:p w14:paraId="0E93184E" w14:textId="77777777" w:rsidR="00E65D6E" w:rsidRDefault="00E65D6E" w:rsidP="004C5748">
            <w:pPr>
              <w:spacing w:after="0"/>
              <w:jc w:val="left"/>
              <w:rPr>
                <w:szCs w:val="17"/>
              </w:rPr>
            </w:pPr>
          </w:p>
          <w:p w14:paraId="036B9230" w14:textId="77777777" w:rsidR="00E65D6E" w:rsidRDefault="00E65D6E" w:rsidP="004C5748">
            <w:pPr>
              <w:spacing w:after="0"/>
              <w:jc w:val="left"/>
              <w:rPr>
                <w:szCs w:val="17"/>
              </w:rPr>
            </w:pPr>
          </w:p>
          <w:p w14:paraId="6D19DD55" w14:textId="77777777" w:rsidR="00E65D6E" w:rsidRDefault="00E65D6E" w:rsidP="004C5748">
            <w:pPr>
              <w:spacing w:after="0"/>
              <w:jc w:val="left"/>
              <w:rPr>
                <w:szCs w:val="17"/>
              </w:rPr>
            </w:pPr>
          </w:p>
          <w:p w14:paraId="691A6EF2" w14:textId="77777777" w:rsidR="00E65D6E" w:rsidRDefault="00E65D6E" w:rsidP="004C5748">
            <w:pPr>
              <w:spacing w:after="0"/>
              <w:jc w:val="left"/>
              <w:rPr>
                <w:szCs w:val="17"/>
              </w:rPr>
            </w:pPr>
          </w:p>
          <w:p w14:paraId="61F4FCE5" w14:textId="77777777" w:rsidR="00E65D6E" w:rsidRDefault="00E65D6E" w:rsidP="004C5748">
            <w:pPr>
              <w:spacing w:after="0"/>
              <w:jc w:val="left"/>
              <w:rPr>
                <w:szCs w:val="17"/>
              </w:rPr>
            </w:pPr>
          </w:p>
          <w:p w14:paraId="497982BD" w14:textId="77777777" w:rsidR="00E65D6E" w:rsidRDefault="00E65D6E" w:rsidP="004C5748">
            <w:pPr>
              <w:spacing w:after="0"/>
              <w:jc w:val="left"/>
              <w:rPr>
                <w:szCs w:val="17"/>
              </w:rPr>
            </w:pPr>
          </w:p>
          <w:p w14:paraId="792EEBF8" w14:textId="77777777" w:rsidR="00E65D6E" w:rsidRDefault="00E65D6E" w:rsidP="004C5748">
            <w:pPr>
              <w:spacing w:after="0"/>
              <w:jc w:val="left"/>
              <w:rPr>
                <w:szCs w:val="17"/>
              </w:rPr>
            </w:pPr>
          </w:p>
          <w:p w14:paraId="0DD18FB3" w14:textId="77777777" w:rsidR="00E65D6E" w:rsidRDefault="00E65D6E" w:rsidP="004C5748">
            <w:pPr>
              <w:spacing w:after="0"/>
              <w:jc w:val="left"/>
              <w:rPr>
                <w:szCs w:val="17"/>
              </w:rPr>
            </w:pPr>
          </w:p>
          <w:p w14:paraId="19FD1EB3" w14:textId="77777777" w:rsidR="00E65D6E" w:rsidRDefault="00E65D6E" w:rsidP="004C5748">
            <w:pPr>
              <w:spacing w:after="0"/>
              <w:jc w:val="left"/>
              <w:rPr>
                <w:szCs w:val="17"/>
              </w:rPr>
            </w:pPr>
          </w:p>
          <w:p w14:paraId="7F734055" w14:textId="77777777" w:rsidR="00E65D6E" w:rsidRDefault="00E65D6E" w:rsidP="004C5748">
            <w:pPr>
              <w:spacing w:after="0"/>
              <w:jc w:val="left"/>
              <w:rPr>
                <w:szCs w:val="17"/>
              </w:rPr>
            </w:pPr>
          </w:p>
          <w:p w14:paraId="2E2375B8" w14:textId="77777777" w:rsidR="00E65D6E" w:rsidRDefault="00E65D6E" w:rsidP="004C5748">
            <w:pPr>
              <w:spacing w:after="0"/>
              <w:jc w:val="left"/>
              <w:rPr>
                <w:szCs w:val="17"/>
              </w:rPr>
            </w:pPr>
          </w:p>
          <w:p w14:paraId="27D7699F" w14:textId="77777777" w:rsidR="00E65D6E" w:rsidRDefault="00E65D6E" w:rsidP="004C5748">
            <w:pPr>
              <w:spacing w:after="0"/>
              <w:jc w:val="left"/>
              <w:rPr>
                <w:szCs w:val="17"/>
              </w:rPr>
            </w:pPr>
          </w:p>
          <w:p w14:paraId="10FC0D6C" w14:textId="77777777" w:rsidR="00E65D6E" w:rsidRDefault="00E65D6E" w:rsidP="004C5748">
            <w:pPr>
              <w:spacing w:after="0"/>
              <w:jc w:val="left"/>
              <w:rPr>
                <w:szCs w:val="17"/>
              </w:rPr>
            </w:pPr>
          </w:p>
          <w:p w14:paraId="5D9FFC0E" w14:textId="77777777" w:rsidR="00E65D6E" w:rsidRDefault="00E65D6E" w:rsidP="004C5748">
            <w:pPr>
              <w:spacing w:after="0"/>
              <w:jc w:val="left"/>
              <w:rPr>
                <w:szCs w:val="17"/>
              </w:rPr>
            </w:pPr>
          </w:p>
          <w:p w14:paraId="4B9D76FC" w14:textId="77777777" w:rsidR="00E65D6E" w:rsidRDefault="00E65D6E" w:rsidP="004C5748">
            <w:pPr>
              <w:spacing w:after="0"/>
              <w:jc w:val="left"/>
              <w:rPr>
                <w:szCs w:val="17"/>
              </w:rPr>
            </w:pPr>
          </w:p>
          <w:p w14:paraId="28A075BC" w14:textId="77777777" w:rsidR="00E65D6E" w:rsidRDefault="00E65D6E" w:rsidP="004C5748">
            <w:pPr>
              <w:spacing w:after="0"/>
              <w:jc w:val="left"/>
              <w:rPr>
                <w:szCs w:val="17"/>
              </w:rPr>
            </w:pPr>
          </w:p>
          <w:p w14:paraId="32D90DD3" w14:textId="77777777" w:rsidR="00E65D6E" w:rsidRDefault="00E65D6E" w:rsidP="004C5748">
            <w:pPr>
              <w:spacing w:after="0"/>
              <w:jc w:val="left"/>
              <w:rPr>
                <w:szCs w:val="17"/>
              </w:rPr>
            </w:pPr>
          </w:p>
          <w:p w14:paraId="716F0834" w14:textId="77777777" w:rsidR="00E65D6E" w:rsidRDefault="00E65D6E" w:rsidP="004C5748">
            <w:pPr>
              <w:spacing w:after="0"/>
              <w:jc w:val="left"/>
              <w:rPr>
                <w:szCs w:val="17"/>
              </w:rPr>
            </w:pPr>
          </w:p>
          <w:p w14:paraId="0593D6F9" w14:textId="77777777" w:rsidR="00E65D6E" w:rsidRDefault="00E65D6E" w:rsidP="004C5748">
            <w:pPr>
              <w:spacing w:after="0"/>
              <w:jc w:val="left"/>
              <w:rPr>
                <w:szCs w:val="17"/>
              </w:rPr>
            </w:pPr>
          </w:p>
          <w:p w14:paraId="1AB90A29" w14:textId="77777777" w:rsidR="00E65D6E" w:rsidRDefault="00E65D6E" w:rsidP="004C5748">
            <w:pPr>
              <w:spacing w:after="0"/>
              <w:jc w:val="left"/>
              <w:rPr>
                <w:szCs w:val="17"/>
              </w:rPr>
            </w:pPr>
          </w:p>
          <w:p w14:paraId="4C326EB9" w14:textId="77777777" w:rsidR="00E65D6E" w:rsidRDefault="00E65D6E" w:rsidP="004C5748">
            <w:pPr>
              <w:spacing w:after="0"/>
              <w:jc w:val="left"/>
              <w:rPr>
                <w:szCs w:val="17"/>
              </w:rPr>
            </w:pPr>
          </w:p>
          <w:p w14:paraId="223822D5" w14:textId="77777777" w:rsidR="00E65D6E" w:rsidRDefault="00E65D6E" w:rsidP="004C5748">
            <w:pPr>
              <w:spacing w:after="0"/>
              <w:jc w:val="left"/>
              <w:rPr>
                <w:szCs w:val="17"/>
              </w:rPr>
            </w:pPr>
          </w:p>
          <w:p w14:paraId="48654B53" w14:textId="77777777" w:rsidR="00E65D6E" w:rsidRDefault="00E65D6E" w:rsidP="004C5748">
            <w:pPr>
              <w:spacing w:after="0"/>
              <w:jc w:val="left"/>
              <w:rPr>
                <w:szCs w:val="17"/>
              </w:rPr>
            </w:pPr>
          </w:p>
          <w:p w14:paraId="47D4B8D1" w14:textId="77777777" w:rsidR="00E65D6E" w:rsidRDefault="00E65D6E" w:rsidP="004C5748">
            <w:pPr>
              <w:spacing w:after="0"/>
              <w:jc w:val="left"/>
              <w:rPr>
                <w:szCs w:val="17"/>
              </w:rPr>
            </w:pPr>
          </w:p>
          <w:p w14:paraId="446E311D" w14:textId="77777777" w:rsidR="00E65D6E" w:rsidRDefault="00E65D6E" w:rsidP="004C5748">
            <w:pPr>
              <w:spacing w:after="0"/>
              <w:jc w:val="left"/>
              <w:rPr>
                <w:szCs w:val="17"/>
              </w:rPr>
            </w:pPr>
          </w:p>
          <w:p w14:paraId="21F0921E" w14:textId="77777777" w:rsidR="00E65D6E" w:rsidRDefault="00E65D6E" w:rsidP="004C5748">
            <w:pPr>
              <w:spacing w:after="0"/>
              <w:jc w:val="left"/>
              <w:rPr>
                <w:szCs w:val="17"/>
              </w:rPr>
            </w:pPr>
          </w:p>
          <w:p w14:paraId="303060FE" w14:textId="77777777" w:rsidR="00E65D6E" w:rsidRDefault="00E65D6E" w:rsidP="004C5748">
            <w:pPr>
              <w:spacing w:after="0"/>
              <w:jc w:val="left"/>
              <w:rPr>
                <w:szCs w:val="17"/>
              </w:rPr>
            </w:pPr>
          </w:p>
          <w:p w14:paraId="36DFDAF3" w14:textId="77777777" w:rsidR="00E65D6E" w:rsidRDefault="00E65D6E" w:rsidP="004C5748">
            <w:pPr>
              <w:spacing w:after="0"/>
              <w:jc w:val="left"/>
              <w:rPr>
                <w:szCs w:val="17"/>
              </w:rPr>
            </w:pPr>
          </w:p>
          <w:p w14:paraId="4D1C1F0D" w14:textId="77777777" w:rsidR="00E65D6E" w:rsidRDefault="00E65D6E" w:rsidP="004C5748">
            <w:pPr>
              <w:spacing w:after="0"/>
              <w:jc w:val="left"/>
              <w:rPr>
                <w:szCs w:val="17"/>
              </w:rPr>
            </w:pPr>
          </w:p>
          <w:p w14:paraId="11519285" w14:textId="77777777" w:rsidR="00E65D6E" w:rsidRDefault="00E65D6E" w:rsidP="004C5748">
            <w:pPr>
              <w:spacing w:after="0"/>
              <w:jc w:val="left"/>
              <w:rPr>
                <w:szCs w:val="17"/>
              </w:rPr>
            </w:pPr>
          </w:p>
          <w:p w14:paraId="114DB38E" w14:textId="3F2C43C4" w:rsidR="00E65D6E" w:rsidRDefault="0015071B" w:rsidP="004C5748">
            <w:pPr>
              <w:spacing w:after="0"/>
              <w:jc w:val="left"/>
              <w:rPr>
                <w:szCs w:val="17"/>
              </w:rPr>
            </w:pPr>
            <w:r w:rsidRPr="00E11C90">
              <w:rPr>
                <w:szCs w:val="17"/>
              </w:rPr>
              <w:lastRenderedPageBreak/>
              <w:t>Whole of the State</w:t>
            </w:r>
          </w:p>
          <w:p w14:paraId="02113A25" w14:textId="77777777" w:rsidR="00E65D6E" w:rsidRDefault="00E65D6E" w:rsidP="004C5748">
            <w:pPr>
              <w:spacing w:after="0"/>
              <w:jc w:val="left"/>
              <w:rPr>
                <w:szCs w:val="17"/>
              </w:rPr>
            </w:pPr>
          </w:p>
          <w:p w14:paraId="43689887" w14:textId="77777777" w:rsidR="00E65D6E" w:rsidRDefault="00E65D6E" w:rsidP="004C5748">
            <w:pPr>
              <w:spacing w:after="0"/>
              <w:jc w:val="left"/>
              <w:rPr>
                <w:szCs w:val="17"/>
              </w:rPr>
            </w:pPr>
          </w:p>
          <w:p w14:paraId="6D6B214C" w14:textId="77777777" w:rsidR="00E65D6E" w:rsidRDefault="00E65D6E" w:rsidP="004C5748">
            <w:pPr>
              <w:spacing w:after="0"/>
              <w:jc w:val="left"/>
              <w:rPr>
                <w:szCs w:val="17"/>
              </w:rPr>
            </w:pPr>
          </w:p>
          <w:p w14:paraId="2D1AAC97" w14:textId="77777777" w:rsidR="00E65D6E" w:rsidRDefault="00E65D6E" w:rsidP="004C5748">
            <w:pPr>
              <w:spacing w:after="0"/>
              <w:jc w:val="left"/>
              <w:rPr>
                <w:szCs w:val="17"/>
              </w:rPr>
            </w:pPr>
          </w:p>
          <w:p w14:paraId="278D1970" w14:textId="77777777" w:rsidR="00E65D6E" w:rsidRDefault="00E65D6E" w:rsidP="004C5748">
            <w:pPr>
              <w:spacing w:after="0"/>
              <w:jc w:val="left"/>
              <w:rPr>
                <w:szCs w:val="17"/>
              </w:rPr>
            </w:pPr>
          </w:p>
          <w:p w14:paraId="365A7F53" w14:textId="77777777" w:rsidR="00E65D6E" w:rsidRDefault="00E65D6E" w:rsidP="004C5748">
            <w:pPr>
              <w:spacing w:after="0"/>
              <w:jc w:val="left"/>
              <w:rPr>
                <w:szCs w:val="17"/>
              </w:rPr>
            </w:pPr>
          </w:p>
          <w:p w14:paraId="7311920B" w14:textId="77777777" w:rsidR="00E65D6E" w:rsidRDefault="00E65D6E" w:rsidP="004C5748">
            <w:pPr>
              <w:spacing w:after="0"/>
              <w:jc w:val="left"/>
              <w:rPr>
                <w:szCs w:val="17"/>
              </w:rPr>
            </w:pPr>
          </w:p>
          <w:p w14:paraId="5C3B9F4A" w14:textId="77777777" w:rsidR="00E65D6E" w:rsidRDefault="00E65D6E" w:rsidP="004C5748">
            <w:pPr>
              <w:spacing w:after="0"/>
              <w:jc w:val="left"/>
              <w:rPr>
                <w:szCs w:val="17"/>
              </w:rPr>
            </w:pPr>
          </w:p>
          <w:p w14:paraId="12CCD970" w14:textId="77777777" w:rsidR="00E65D6E" w:rsidRDefault="00E65D6E" w:rsidP="004C5748">
            <w:pPr>
              <w:spacing w:after="0"/>
              <w:jc w:val="left"/>
              <w:rPr>
                <w:szCs w:val="17"/>
              </w:rPr>
            </w:pPr>
          </w:p>
          <w:p w14:paraId="3F305C68" w14:textId="77777777" w:rsidR="00E65D6E" w:rsidRDefault="00E65D6E" w:rsidP="004C5748">
            <w:pPr>
              <w:spacing w:after="0"/>
              <w:jc w:val="left"/>
              <w:rPr>
                <w:szCs w:val="17"/>
              </w:rPr>
            </w:pPr>
          </w:p>
          <w:p w14:paraId="22D9E8CC" w14:textId="77777777" w:rsidR="00E65D6E" w:rsidRDefault="00E65D6E" w:rsidP="004C5748">
            <w:pPr>
              <w:spacing w:after="0"/>
              <w:jc w:val="left"/>
              <w:rPr>
                <w:szCs w:val="17"/>
              </w:rPr>
            </w:pPr>
          </w:p>
          <w:p w14:paraId="3D4FEFF4" w14:textId="77777777" w:rsidR="00E65D6E" w:rsidRDefault="00E65D6E" w:rsidP="004C5748">
            <w:pPr>
              <w:spacing w:after="0"/>
              <w:jc w:val="left"/>
              <w:rPr>
                <w:szCs w:val="17"/>
              </w:rPr>
            </w:pPr>
          </w:p>
          <w:p w14:paraId="4C2690C8" w14:textId="77777777" w:rsidR="00E65D6E" w:rsidRDefault="00E65D6E" w:rsidP="004C5748">
            <w:pPr>
              <w:spacing w:after="0"/>
              <w:jc w:val="left"/>
              <w:rPr>
                <w:szCs w:val="17"/>
              </w:rPr>
            </w:pPr>
          </w:p>
          <w:p w14:paraId="0AC40D88" w14:textId="77777777" w:rsidR="00E65D6E" w:rsidRDefault="00E65D6E" w:rsidP="004C5748">
            <w:pPr>
              <w:spacing w:after="0"/>
              <w:jc w:val="left"/>
              <w:rPr>
                <w:szCs w:val="17"/>
              </w:rPr>
            </w:pPr>
          </w:p>
          <w:p w14:paraId="44D19BD7" w14:textId="77777777" w:rsidR="00E65D6E" w:rsidRDefault="00E65D6E" w:rsidP="004C5748">
            <w:pPr>
              <w:spacing w:after="0"/>
              <w:jc w:val="left"/>
              <w:rPr>
                <w:szCs w:val="17"/>
              </w:rPr>
            </w:pPr>
          </w:p>
          <w:p w14:paraId="1982254B" w14:textId="77777777" w:rsidR="00E65D6E" w:rsidRDefault="00E65D6E" w:rsidP="004C5748">
            <w:pPr>
              <w:spacing w:after="0"/>
              <w:jc w:val="left"/>
              <w:rPr>
                <w:szCs w:val="17"/>
              </w:rPr>
            </w:pPr>
          </w:p>
          <w:p w14:paraId="3A95A9E0" w14:textId="77777777" w:rsidR="00E65D6E" w:rsidRDefault="00E65D6E" w:rsidP="004C5748">
            <w:pPr>
              <w:spacing w:after="0"/>
              <w:jc w:val="left"/>
              <w:rPr>
                <w:szCs w:val="17"/>
              </w:rPr>
            </w:pPr>
          </w:p>
          <w:p w14:paraId="737C5B41" w14:textId="77777777" w:rsidR="00E65D6E" w:rsidRDefault="00E65D6E" w:rsidP="004C5748">
            <w:pPr>
              <w:spacing w:after="0"/>
              <w:jc w:val="left"/>
              <w:rPr>
                <w:szCs w:val="17"/>
              </w:rPr>
            </w:pPr>
          </w:p>
          <w:p w14:paraId="2F7DEBA5" w14:textId="77777777" w:rsidR="00E65D6E" w:rsidRDefault="00E65D6E" w:rsidP="004C5748">
            <w:pPr>
              <w:spacing w:after="0"/>
              <w:jc w:val="left"/>
              <w:rPr>
                <w:szCs w:val="17"/>
              </w:rPr>
            </w:pPr>
          </w:p>
          <w:p w14:paraId="1F3C68A2" w14:textId="77777777" w:rsidR="00E65D6E" w:rsidRDefault="00E65D6E" w:rsidP="004C5748">
            <w:pPr>
              <w:spacing w:after="0"/>
              <w:jc w:val="left"/>
              <w:rPr>
                <w:szCs w:val="17"/>
              </w:rPr>
            </w:pPr>
          </w:p>
          <w:p w14:paraId="30C209AC" w14:textId="77777777" w:rsidR="00E65D6E" w:rsidRDefault="00E65D6E" w:rsidP="004C5748">
            <w:pPr>
              <w:spacing w:after="0"/>
              <w:jc w:val="left"/>
              <w:rPr>
                <w:szCs w:val="17"/>
              </w:rPr>
            </w:pPr>
          </w:p>
          <w:p w14:paraId="74246FB8" w14:textId="77777777" w:rsidR="00E65D6E" w:rsidRDefault="00E65D6E" w:rsidP="004C5748">
            <w:pPr>
              <w:spacing w:after="0"/>
              <w:jc w:val="left"/>
              <w:rPr>
                <w:szCs w:val="17"/>
              </w:rPr>
            </w:pPr>
          </w:p>
          <w:p w14:paraId="62C81329" w14:textId="77777777" w:rsidR="00E65D6E" w:rsidRDefault="00E65D6E" w:rsidP="004C5748">
            <w:pPr>
              <w:spacing w:after="0"/>
              <w:jc w:val="left"/>
              <w:rPr>
                <w:szCs w:val="17"/>
              </w:rPr>
            </w:pPr>
          </w:p>
          <w:p w14:paraId="3864E67E" w14:textId="77777777" w:rsidR="00E65D6E" w:rsidRDefault="00E65D6E" w:rsidP="004C5748">
            <w:pPr>
              <w:spacing w:after="0"/>
              <w:jc w:val="left"/>
              <w:rPr>
                <w:szCs w:val="17"/>
              </w:rPr>
            </w:pPr>
          </w:p>
          <w:p w14:paraId="06CDA7BE" w14:textId="77777777" w:rsidR="00E65D6E" w:rsidRDefault="00E65D6E" w:rsidP="004C5748">
            <w:pPr>
              <w:spacing w:after="0"/>
              <w:jc w:val="left"/>
              <w:rPr>
                <w:szCs w:val="17"/>
              </w:rPr>
            </w:pPr>
          </w:p>
          <w:p w14:paraId="59CD81C4" w14:textId="77777777" w:rsidR="00E65D6E" w:rsidRDefault="00E65D6E" w:rsidP="004C5748">
            <w:pPr>
              <w:spacing w:after="0"/>
              <w:jc w:val="left"/>
              <w:rPr>
                <w:szCs w:val="17"/>
              </w:rPr>
            </w:pPr>
          </w:p>
          <w:p w14:paraId="3A2176C2" w14:textId="77777777" w:rsidR="00E65D6E" w:rsidRDefault="00E65D6E" w:rsidP="004C5748">
            <w:pPr>
              <w:spacing w:after="0"/>
              <w:jc w:val="left"/>
              <w:rPr>
                <w:szCs w:val="17"/>
              </w:rPr>
            </w:pPr>
          </w:p>
          <w:p w14:paraId="168E2247" w14:textId="77777777" w:rsidR="00E65D6E" w:rsidRDefault="00E65D6E" w:rsidP="004C5748">
            <w:pPr>
              <w:spacing w:after="0"/>
              <w:jc w:val="left"/>
              <w:rPr>
                <w:szCs w:val="17"/>
              </w:rPr>
            </w:pPr>
          </w:p>
          <w:p w14:paraId="702AE7D3" w14:textId="77777777" w:rsidR="00E65D6E" w:rsidRDefault="00E65D6E" w:rsidP="004C5748">
            <w:pPr>
              <w:spacing w:after="0"/>
              <w:jc w:val="left"/>
              <w:rPr>
                <w:szCs w:val="17"/>
              </w:rPr>
            </w:pPr>
          </w:p>
          <w:p w14:paraId="3039D1EE" w14:textId="77777777" w:rsidR="00E65D6E" w:rsidRDefault="00E65D6E" w:rsidP="004C5748">
            <w:pPr>
              <w:spacing w:after="0"/>
              <w:jc w:val="left"/>
              <w:rPr>
                <w:szCs w:val="17"/>
              </w:rPr>
            </w:pPr>
          </w:p>
          <w:p w14:paraId="2B4485AC" w14:textId="77777777" w:rsidR="00E65D6E" w:rsidRDefault="00E65D6E" w:rsidP="004C5748">
            <w:pPr>
              <w:spacing w:after="0"/>
              <w:jc w:val="left"/>
              <w:rPr>
                <w:szCs w:val="17"/>
              </w:rPr>
            </w:pPr>
          </w:p>
          <w:p w14:paraId="7B18CEC4" w14:textId="77777777" w:rsidR="00E65D6E" w:rsidRDefault="00E65D6E" w:rsidP="004C5748">
            <w:pPr>
              <w:spacing w:after="0"/>
              <w:jc w:val="left"/>
              <w:rPr>
                <w:szCs w:val="17"/>
              </w:rPr>
            </w:pPr>
          </w:p>
          <w:p w14:paraId="696D4815" w14:textId="77777777" w:rsidR="00E65D6E" w:rsidRDefault="00E65D6E" w:rsidP="004C5748">
            <w:pPr>
              <w:spacing w:after="0"/>
              <w:jc w:val="left"/>
              <w:rPr>
                <w:szCs w:val="17"/>
              </w:rPr>
            </w:pPr>
          </w:p>
          <w:p w14:paraId="7EEE960C" w14:textId="77777777" w:rsidR="00E65D6E" w:rsidRDefault="00E65D6E" w:rsidP="004C5748">
            <w:pPr>
              <w:spacing w:after="0"/>
              <w:jc w:val="left"/>
              <w:rPr>
                <w:szCs w:val="17"/>
              </w:rPr>
            </w:pPr>
          </w:p>
          <w:p w14:paraId="58BCD4FE" w14:textId="77777777" w:rsidR="00E65D6E" w:rsidRDefault="00E65D6E" w:rsidP="004C5748">
            <w:pPr>
              <w:spacing w:after="0"/>
              <w:jc w:val="left"/>
              <w:rPr>
                <w:szCs w:val="17"/>
              </w:rPr>
            </w:pPr>
          </w:p>
          <w:p w14:paraId="4B914607" w14:textId="77777777" w:rsidR="00E65D6E" w:rsidRDefault="00E65D6E" w:rsidP="004C5748">
            <w:pPr>
              <w:spacing w:after="0"/>
              <w:jc w:val="left"/>
              <w:rPr>
                <w:szCs w:val="17"/>
              </w:rPr>
            </w:pPr>
          </w:p>
          <w:p w14:paraId="4E04710B" w14:textId="77777777" w:rsidR="00E65D6E" w:rsidRDefault="00E65D6E" w:rsidP="004C5748">
            <w:pPr>
              <w:spacing w:after="0"/>
              <w:jc w:val="left"/>
              <w:rPr>
                <w:szCs w:val="17"/>
              </w:rPr>
            </w:pPr>
          </w:p>
          <w:p w14:paraId="6CD8EF0F" w14:textId="77777777" w:rsidR="00E65D6E" w:rsidRDefault="00E65D6E" w:rsidP="004C5748">
            <w:pPr>
              <w:spacing w:after="0"/>
              <w:jc w:val="left"/>
              <w:rPr>
                <w:szCs w:val="17"/>
              </w:rPr>
            </w:pPr>
          </w:p>
          <w:p w14:paraId="22BC433F" w14:textId="77777777" w:rsidR="00E65D6E" w:rsidRDefault="00E65D6E" w:rsidP="004C5748">
            <w:pPr>
              <w:spacing w:after="0"/>
              <w:jc w:val="left"/>
              <w:rPr>
                <w:szCs w:val="17"/>
              </w:rPr>
            </w:pPr>
          </w:p>
          <w:p w14:paraId="0006DF72" w14:textId="77777777" w:rsidR="00E65D6E" w:rsidRDefault="00E65D6E" w:rsidP="004C5748">
            <w:pPr>
              <w:spacing w:after="0"/>
              <w:jc w:val="left"/>
              <w:rPr>
                <w:szCs w:val="17"/>
              </w:rPr>
            </w:pPr>
          </w:p>
          <w:p w14:paraId="5B4E0944" w14:textId="77777777" w:rsidR="00E65D6E" w:rsidRDefault="00E65D6E" w:rsidP="004C5748">
            <w:pPr>
              <w:spacing w:after="0"/>
              <w:jc w:val="left"/>
              <w:rPr>
                <w:szCs w:val="17"/>
              </w:rPr>
            </w:pPr>
          </w:p>
          <w:p w14:paraId="6308AC1B" w14:textId="77777777" w:rsidR="00E65D6E" w:rsidRDefault="00E65D6E" w:rsidP="004C5748">
            <w:pPr>
              <w:spacing w:after="0"/>
              <w:jc w:val="left"/>
              <w:rPr>
                <w:szCs w:val="17"/>
              </w:rPr>
            </w:pPr>
          </w:p>
          <w:p w14:paraId="6FDE05CB" w14:textId="77777777" w:rsidR="00E65D6E" w:rsidRDefault="00E65D6E" w:rsidP="004C5748">
            <w:pPr>
              <w:spacing w:after="0"/>
              <w:jc w:val="left"/>
              <w:rPr>
                <w:szCs w:val="17"/>
              </w:rPr>
            </w:pPr>
          </w:p>
          <w:p w14:paraId="6230123D" w14:textId="77777777" w:rsidR="00E65D6E" w:rsidRDefault="00E65D6E" w:rsidP="004C5748">
            <w:pPr>
              <w:spacing w:after="0"/>
              <w:jc w:val="left"/>
              <w:rPr>
                <w:szCs w:val="17"/>
              </w:rPr>
            </w:pPr>
          </w:p>
          <w:p w14:paraId="396FD20B" w14:textId="77777777" w:rsidR="00E65D6E" w:rsidRDefault="00E65D6E" w:rsidP="004C5748">
            <w:pPr>
              <w:spacing w:after="0"/>
              <w:jc w:val="left"/>
              <w:rPr>
                <w:szCs w:val="17"/>
              </w:rPr>
            </w:pPr>
          </w:p>
          <w:p w14:paraId="691E5F90" w14:textId="77777777" w:rsidR="00E65D6E" w:rsidRDefault="00E65D6E" w:rsidP="004C5748">
            <w:pPr>
              <w:spacing w:after="0"/>
              <w:jc w:val="left"/>
              <w:rPr>
                <w:szCs w:val="17"/>
              </w:rPr>
            </w:pPr>
          </w:p>
          <w:p w14:paraId="6A23487B" w14:textId="77777777" w:rsidR="00E65D6E" w:rsidRDefault="00E65D6E" w:rsidP="004C5748">
            <w:pPr>
              <w:spacing w:after="0"/>
              <w:jc w:val="left"/>
              <w:rPr>
                <w:szCs w:val="17"/>
              </w:rPr>
            </w:pPr>
          </w:p>
          <w:p w14:paraId="3A282FDF" w14:textId="77777777" w:rsidR="00E65D6E" w:rsidRDefault="00E65D6E" w:rsidP="004C5748">
            <w:pPr>
              <w:spacing w:after="0"/>
              <w:jc w:val="left"/>
              <w:rPr>
                <w:szCs w:val="17"/>
              </w:rPr>
            </w:pPr>
          </w:p>
          <w:p w14:paraId="3B20DCBA" w14:textId="77777777" w:rsidR="00E65D6E" w:rsidRDefault="00E65D6E" w:rsidP="004C5748">
            <w:pPr>
              <w:spacing w:after="0"/>
              <w:jc w:val="left"/>
              <w:rPr>
                <w:szCs w:val="17"/>
              </w:rPr>
            </w:pPr>
          </w:p>
          <w:p w14:paraId="554EF912" w14:textId="77777777" w:rsidR="00E65D6E" w:rsidRDefault="00E65D6E" w:rsidP="004C5748">
            <w:pPr>
              <w:spacing w:after="0"/>
              <w:jc w:val="left"/>
              <w:rPr>
                <w:szCs w:val="17"/>
              </w:rPr>
            </w:pPr>
          </w:p>
          <w:p w14:paraId="4D34C55C" w14:textId="77777777" w:rsidR="00E65D6E" w:rsidRDefault="00E65D6E" w:rsidP="004C5748">
            <w:pPr>
              <w:spacing w:after="0"/>
              <w:jc w:val="left"/>
              <w:rPr>
                <w:szCs w:val="17"/>
              </w:rPr>
            </w:pPr>
          </w:p>
          <w:p w14:paraId="77C17567" w14:textId="77777777" w:rsidR="00E65D6E" w:rsidRDefault="00E65D6E" w:rsidP="004C5748">
            <w:pPr>
              <w:spacing w:after="0"/>
              <w:jc w:val="left"/>
              <w:rPr>
                <w:szCs w:val="17"/>
              </w:rPr>
            </w:pPr>
          </w:p>
          <w:p w14:paraId="5341499C" w14:textId="77777777" w:rsidR="00E65D6E" w:rsidRDefault="00E65D6E" w:rsidP="004C5748">
            <w:pPr>
              <w:spacing w:after="0"/>
              <w:jc w:val="left"/>
              <w:rPr>
                <w:szCs w:val="17"/>
              </w:rPr>
            </w:pPr>
          </w:p>
          <w:p w14:paraId="61B36340" w14:textId="77777777" w:rsidR="00E65D6E" w:rsidRDefault="00E65D6E" w:rsidP="004C5748">
            <w:pPr>
              <w:spacing w:after="0"/>
              <w:jc w:val="left"/>
              <w:rPr>
                <w:szCs w:val="17"/>
              </w:rPr>
            </w:pPr>
          </w:p>
          <w:p w14:paraId="4B0F5EF7" w14:textId="77777777" w:rsidR="00E65D6E" w:rsidRDefault="00E65D6E" w:rsidP="004C5748">
            <w:pPr>
              <w:spacing w:after="0"/>
              <w:jc w:val="left"/>
              <w:rPr>
                <w:szCs w:val="17"/>
              </w:rPr>
            </w:pPr>
          </w:p>
          <w:p w14:paraId="4D50E087" w14:textId="77777777" w:rsidR="00E65D6E" w:rsidRDefault="00E65D6E" w:rsidP="004C5748">
            <w:pPr>
              <w:spacing w:after="0"/>
              <w:jc w:val="left"/>
              <w:rPr>
                <w:szCs w:val="17"/>
              </w:rPr>
            </w:pPr>
          </w:p>
          <w:p w14:paraId="6B1E9BD9" w14:textId="77777777" w:rsidR="00E65D6E" w:rsidRDefault="00E65D6E" w:rsidP="004C5748">
            <w:pPr>
              <w:spacing w:after="0"/>
              <w:jc w:val="left"/>
              <w:rPr>
                <w:szCs w:val="17"/>
              </w:rPr>
            </w:pPr>
          </w:p>
          <w:p w14:paraId="0FB609AE" w14:textId="77777777" w:rsidR="00E65D6E" w:rsidRDefault="00E65D6E" w:rsidP="004C5748">
            <w:pPr>
              <w:spacing w:after="0"/>
              <w:jc w:val="left"/>
              <w:rPr>
                <w:szCs w:val="17"/>
              </w:rPr>
            </w:pPr>
          </w:p>
          <w:p w14:paraId="2B474FB5" w14:textId="77777777" w:rsidR="00E65D6E" w:rsidRDefault="00E65D6E" w:rsidP="004C5748">
            <w:pPr>
              <w:spacing w:after="0"/>
              <w:jc w:val="left"/>
              <w:rPr>
                <w:szCs w:val="17"/>
              </w:rPr>
            </w:pPr>
          </w:p>
          <w:p w14:paraId="748B2774" w14:textId="77777777" w:rsidR="00E65D6E" w:rsidRDefault="00E65D6E" w:rsidP="004C5748">
            <w:pPr>
              <w:spacing w:after="0"/>
              <w:jc w:val="left"/>
              <w:rPr>
                <w:szCs w:val="17"/>
              </w:rPr>
            </w:pPr>
          </w:p>
          <w:p w14:paraId="4DADDB70" w14:textId="77777777" w:rsidR="00E65D6E" w:rsidRDefault="00E65D6E" w:rsidP="004C5748">
            <w:pPr>
              <w:spacing w:after="0"/>
              <w:jc w:val="left"/>
              <w:rPr>
                <w:szCs w:val="17"/>
              </w:rPr>
            </w:pPr>
          </w:p>
          <w:p w14:paraId="177D0117" w14:textId="77777777" w:rsidR="00E65D6E" w:rsidRDefault="00E65D6E" w:rsidP="004C5748">
            <w:pPr>
              <w:spacing w:after="0"/>
              <w:jc w:val="left"/>
              <w:rPr>
                <w:szCs w:val="17"/>
              </w:rPr>
            </w:pPr>
          </w:p>
          <w:p w14:paraId="500ECFAE" w14:textId="77777777" w:rsidR="00E65D6E" w:rsidRDefault="00E65D6E" w:rsidP="004C5748">
            <w:pPr>
              <w:spacing w:after="0"/>
              <w:jc w:val="left"/>
              <w:rPr>
                <w:szCs w:val="17"/>
              </w:rPr>
            </w:pPr>
          </w:p>
          <w:p w14:paraId="7A0E0D51" w14:textId="77777777" w:rsidR="00E65D6E" w:rsidRDefault="00E65D6E" w:rsidP="004C5748">
            <w:pPr>
              <w:spacing w:after="0"/>
              <w:jc w:val="left"/>
              <w:rPr>
                <w:szCs w:val="17"/>
              </w:rPr>
            </w:pPr>
          </w:p>
          <w:p w14:paraId="12A765DE" w14:textId="77777777" w:rsidR="00E65D6E" w:rsidRDefault="00E65D6E" w:rsidP="004C5748">
            <w:pPr>
              <w:spacing w:after="0"/>
              <w:jc w:val="left"/>
              <w:rPr>
                <w:szCs w:val="17"/>
              </w:rPr>
            </w:pPr>
          </w:p>
          <w:p w14:paraId="6363247E" w14:textId="77777777" w:rsidR="00E65D6E" w:rsidRDefault="00E65D6E" w:rsidP="004C5748">
            <w:pPr>
              <w:spacing w:after="0"/>
              <w:jc w:val="left"/>
              <w:rPr>
                <w:szCs w:val="17"/>
              </w:rPr>
            </w:pPr>
          </w:p>
          <w:p w14:paraId="468735C7" w14:textId="77777777" w:rsidR="00E65D6E" w:rsidRDefault="00E65D6E" w:rsidP="004C5748">
            <w:pPr>
              <w:spacing w:after="0"/>
              <w:jc w:val="left"/>
              <w:rPr>
                <w:szCs w:val="17"/>
              </w:rPr>
            </w:pPr>
          </w:p>
          <w:p w14:paraId="0D837618" w14:textId="77777777" w:rsidR="00E65D6E" w:rsidRDefault="00E65D6E" w:rsidP="004C5748">
            <w:pPr>
              <w:spacing w:after="0"/>
              <w:jc w:val="left"/>
              <w:rPr>
                <w:szCs w:val="17"/>
              </w:rPr>
            </w:pPr>
          </w:p>
          <w:p w14:paraId="1107C18B" w14:textId="77777777" w:rsidR="00E65D6E" w:rsidRDefault="00E65D6E" w:rsidP="004C5748">
            <w:pPr>
              <w:spacing w:after="0"/>
              <w:jc w:val="left"/>
              <w:rPr>
                <w:szCs w:val="17"/>
              </w:rPr>
            </w:pPr>
          </w:p>
          <w:p w14:paraId="0A989821" w14:textId="77777777" w:rsidR="00E65D6E" w:rsidRDefault="00E65D6E" w:rsidP="004C5748">
            <w:pPr>
              <w:spacing w:after="0"/>
              <w:jc w:val="left"/>
              <w:rPr>
                <w:szCs w:val="17"/>
              </w:rPr>
            </w:pPr>
          </w:p>
          <w:p w14:paraId="71746B3E" w14:textId="77777777" w:rsidR="00E65D6E" w:rsidRDefault="00E65D6E" w:rsidP="004C5748">
            <w:pPr>
              <w:spacing w:after="0"/>
              <w:jc w:val="left"/>
              <w:rPr>
                <w:szCs w:val="17"/>
              </w:rPr>
            </w:pPr>
          </w:p>
          <w:p w14:paraId="1E56CE4D" w14:textId="77777777" w:rsidR="00E65D6E" w:rsidRDefault="00E65D6E" w:rsidP="004C5748">
            <w:pPr>
              <w:spacing w:after="0"/>
              <w:jc w:val="left"/>
              <w:rPr>
                <w:szCs w:val="17"/>
              </w:rPr>
            </w:pPr>
          </w:p>
          <w:p w14:paraId="292632B2" w14:textId="77777777" w:rsidR="00E65D6E" w:rsidRDefault="00E65D6E" w:rsidP="004C5748">
            <w:pPr>
              <w:spacing w:after="0"/>
              <w:jc w:val="left"/>
              <w:rPr>
                <w:szCs w:val="17"/>
              </w:rPr>
            </w:pPr>
          </w:p>
          <w:p w14:paraId="25FF50C6" w14:textId="77777777" w:rsidR="00E65D6E" w:rsidRDefault="00E65D6E" w:rsidP="004C5748">
            <w:pPr>
              <w:spacing w:after="0"/>
              <w:jc w:val="left"/>
              <w:rPr>
                <w:szCs w:val="17"/>
              </w:rPr>
            </w:pPr>
          </w:p>
          <w:p w14:paraId="49A49D7C" w14:textId="2030815C" w:rsidR="00E65D6E" w:rsidRDefault="0015071B" w:rsidP="004C5748">
            <w:pPr>
              <w:spacing w:after="0"/>
              <w:jc w:val="left"/>
              <w:rPr>
                <w:szCs w:val="17"/>
              </w:rPr>
            </w:pPr>
            <w:r w:rsidRPr="00E11C90">
              <w:rPr>
                <w:szCs w:val="17"/>
              </w:rPr>
              <w:lastRenderedPageBreak/>
              <w:t>Whole of the State</w:t>
            </w:r>
          </w:p>
          <w:p w14:paraId="1CA8D60E" w14:textId="77777777" w:rsidR="00E65D6E" w:rsidRDefault="00E65D6E" w:rsidP="004C5748">
            <w:pPr>
              <w:spacing w:after="0"/>
              <w:jc w:val="left"/>
              <w:rPr>
                <w:szCs w:val="17"/>
              </w:rPr>
            </w:pPr>
          </w:p>
          <w:p w14:paraId="72C00353" w14:textId="77777777" w:rsidR="00E65D6E" w:rsidRDefault="00E65D6E" w:rsidP="004C5748">
            <w:pPr>
              <w:spacing w:after="0"/>
              <w:jc w:val="left"/>
              <w:rPr>
                <w:szCs w:val="17"/>
              </w:rPr>
            </w:pPr>
          </w:p>
          <w:p w14:paraId="52A3B7C9" w14:textId="77777777" w:rsidR="00E65D6E" w:rsidRDefault="00E65D6E" w:rsidP="004C5748">
            <w:pPr>
              <w:spacing w:after="0"/>
              <w:jc w:val="left"/>
              <w:rPr>
                <w:szCs w:val="17"/>
              </w:rPr>
            </w:pPr>
          </w:p>
          <w:p w14:paraId="272DCED7" w14:textId="77777777" w:rsidR="00E65D6E" w:rsidRDefault="00E65D6E" w:rsidP="004C5748">
            <w:pPr>
              <w:spacing w:after="0"/>
              <w:jc w:val="left"/>
              <w:rPr>
                <w:szCs w:val="17"/>
              </w:rPr>
            </w:pPr>
          </w:p>
          <w:p w14:paraId="70DE03B0" w14:textId="77777777" w:rsidR="00E65D6E" w:rsidRDefault="00E65D6E" w:rsidP="004C5748">
            <w:pPr>
              <w:spacing w:after="0"/>
              <w:jc w:val="left"/>
              <w:rPr>
                <w:szCs w:val="17"/>
              </w:rPr>
            </w:pPr>
          </w:p>
          <w:p w14:paraId="11A94E8A" w14:textId="77777777" w:rsidR="00E65D6E" w:rsidRDefault="00E65D6E" w:rsidP="004C5748">
            <w:pPr>
              <w:spacing w:after="0"/>
              <w:jc w:val="left"/>
              <w:rPr>
                <w:szCs w:val="17"/>
              </w:rPr>
            </w:pPr>
          </w:p>
          <w:p w14:paraId="79488C2D" w14:textId="77777777" w:rsidR="00E65D6E" w:rsidRDefault="00E65D6E" w:rsidP="004C5748">
            <w:pPr>
              <w:spacing w:after="0"/>
              <w:jc w:val="left"/>
              <w:rPr>
                <w:szCs w:val="17"/>
              </w:rPr>
            </w:pPr>
          </w:p>
          <w:p w14:paraId="1CF383A0" w14:textId="77777777" w:rsidR="00E65D6E" w:rsidRDefault="00E65D6E" w:rsidP="004C5748">
            <w:pPr>
              <w:spacing w:after="0"/>
              <w:jc w:val="left"/>
              <w:rPr>
                <w:szCs w:val="17"/>
              </w:rPr>
            </w:pPr>
          </w:p>
          <w:p w14:paraId="2A0A8E3D" w14:textId="77777777" w:rsidR="00E65D6E" w:rsidRDefault="00E65D6E" w:rsidP="004C5748">
            <w:pPr>
              <w:spacing w:after="0"/>
              <w:jc w:val="left"/>
              <w:rPr>
                <w:szCs w:val="17"/>
              </w:rPr>
            </w:pPr>
          </w:p>
          <w:p w14:paraId="72317473" w14:textId="77777777" w:rsidR="00E65D6E" w:rsidRDefault="00E65D6E" w:rsidP="004C5748">
            <w:pPr>
              <w:spacing w:after="0"/>
              <w:jc w:val="left"/>
              <w:rPr>
                <w:szCs w:val="17"/>
              </w:rPr>
            </w:pPr>
          </w:p>
          <w:p w14:paraId="26D88F6B" w14:textId="77777777" w:rsidR="00E65D6E" w:rsidRDefault="00E65D6E" w:rsidP="004C5748">
            <w:pPr>
              <w:spacing w:after="0"/>
              <w:jc w:val="left"/>
              <w:rPr>
                <w:szCs w:val="17"/>
              </w:rPr>
            </w:pPr>
          </w:p>
          <w:p w14:paraId="4EDF0F08" w14:textId="77777777" w:rsidR="00E65D6E" w:rsidRDefault="00E65D6E" w:rsidP="004C5748">
            <w:pPr>
              <w:spacing w:after="0"/>
              <w:jc w:val="left"/>
              <w:rPr>
                <w:szCs w:val="17"/>
              </w:rPr>
            </w:pPr>
          </w:p>
          <w:p w14:paraId="53EDB547" w14:textId="77777777" w:rsidR="00E65D6E" w:rsidRDefault="00E65D6E" w:rsidP="004C5748">
            <w:pPr>
              <w:spacing w:after="0"/>
              <w:jc w:val="left"/>
              <w:rPr>
                <w:szCs w:val="17"/>
              </w:rPr>
            </w:pPr>
          </w:p>
          <w:p w14:paraId="60EC8296" w14:textId="77777777" w:rsidR="00E65D6E" w:rsidRDefault="00E65D6E" w:rsidP="004C5748">
            <w:pPr>
              <w:spacing w:after="0"/>
              <w:jc w:val="left"/>
              <w:rPr>
                <w:szCs w:val="17"/>
              </w:rPr>
            </w:pPr>
          </w:p>
          <w:p w14:paraId="6D96B08F" w14:textId="77777777" w:rsidR="00E65D6E" w:rsidRDefault="00E65D6E" w:rsidP="004C5748">
            <w:pPr>
              <w:spacing w:after="0"/>
              <w:jc w:val="left"/>
              <w:rPr>
                <w:szCs w:val="17"/>
              </w:rPr>
            </w:pPr>
          </w:p>
          <w:p w14:paraId="2D095CD9" w14:textId="77777777" w:rsidR="00E65D6E" w:rsidRDefault="00E65D6E" w:rsidP="004C5748">
            <w:pPr>
              <w:spacing w:after="0"/>
              <w:jc w:val="left"/>
              <w:rPr>
                <w:szCs w:val="17"/>
              </w:rPr>
            </w:pPr>
          </w:p>
          <w:p w14:paraId="1F599FFA" w14:textId="77777777" w:rsidR="00E65D6E" w:rsidRDefault="00E65D6E" w:rsidP="004C5748">
            <w:pPr>
              <w:spacing w:after="0"/>
              <w:jc w:val="left"/>
              <w:rPr>
                <w:szCs w:val="17"/>
              </w:rPr>
            </w:pPr>
          </w:p>
          <w:p w14:paraId="5C0877D5" w14:textId="77777777" w:rsidR="00E65D6E" w:rsidRDefault="00E65D6E" w:rsidP="004C5748">
            <w:pPr>
              <w:spacing w:after="0"/>
              <w:jc w:val="left"/>
              <w:rPr>
                <w:szCs w:val="17"/>
              </w:rPr>
            </w:pPr>
          </w:p>
          <w:p w14:paraId="6F7B2372" w14:textId="77777777" w:rsidR="00E65D6E" w:rsidRDefault="00E65D6E" w:rsidP="004C5748">
            <w:pPr>
              <w:spacing w:after="0"/>
              <w:jc w:val="left"/>
              <w:rPr>
                <w:szCs w:val="17"/>
              </w:rPr>
            </w:pPr>
          </w:p>
          <w:p w14:paraId="79A17BF9" w14:textId="77777777" w:rsidR="00E65D6E" w:rsidRDefault="00E65D6E" w:rsidP="004C5748">
            <w:pPr>
              <w:spacing w:after="0"/>
              <w:jc w:val="left"/>
              <w:rPr>
                <w:szCs w:val="17"/>
              </w:rPr>
            </w:pPr>
          </w:p>
          <w:p w14:paraId="6F67796A" w14:textId="77777777" w:rsidR="00E65D6E" w:rsidRDefault="00E65D6E" w:rsidP="004C5748">
            <w:pPr>
              <w:spacing w:after="0"/>
              <w:jc w:val="left"/>
              <w:rPr>
                <w:szCs w:val="17"/>
              </w:rPr>
            </w:pPr>
          </w:p>
          <w:p w14:paraId="5FB16ADD" w14:textId="77777777" w:rsidR="00E65D6E" w:rsidRDefault="00E65D6E" w:rsidP="004C5748">
            <w:pPr>
              <w:spacing w:after="0"/>
              <w:jc w:val="left"/>
              <w:rPr>
                <w:szCs w:val="17"/>
              </w:rPr>
            </w:pPr>
          </w:p>
          <w:p w14:paraId="0270604D" w14:textId="77777777" w:rsidR="00E65D6E" w:rsidRDefault="00E65D6E" w:rsidP="004C5748">
            <w:pPr>
              <w:spacing w:after="0"/>
              <w:jc w:val="left"/>
              <w:rPr>
                <w:szCs w:val="17"/>
              </w:rPr>
            </w:pPr>
          </w:p>
          <w:p w14:paraId="0A5DF5C1" w14:textId="77777777" w:rsidR="00E65D6E" w:rsidRDefault="00E65D6E" w:rsidP="004C5748">
            <w:pPr>
              <w:spacing w:after="0"/>
              <w:jc w:val="left"/>
              <w:rPr>
                <w:szCs w:val="17"/>
              </w:rPr>
            </w:pPr>
          </w:p>
          <w:p w14:paraId="711E4E12" w14:textId="77777777" w:rsidR="00E65D6E" w:rsidRDefault="00E65D6E" w:rsidP="004C5748">
            <w:pPr>
              <w:spacing w:after="0"/>
              <w:jc w:val="left"/>
              <w:rPr>
                <w:szCs w:val="17"/>
              </w:rPr>
            </w:pPr>
          </w:p>
          <w:p w14:paraId="25E99B5D" w14:textId="77777777" w:rsidR="00E65D6E" w:rsidRDefault="00E65D6E" w:rsidP="004C5748">
            <w:pPr>
              <w:spacing w:after="0"/>
              <w:jc w:val="left"/>
              <w:rPr>
                <w:szCs w:val="17"/>
              </w:rPr>
            </w:pPr>
          </w:p>
          <w:p w14:paraId="49E0D9BA" w14:textId="77777777" w:rsidR="00E65D6E" w:rsidRDefault="00E65D6E" w:rsidP="004C5748">
            <w:pPr>
              <w:spacing w:after="0"/>
              <w:jc w:val="left"/>
              <w:rPr>
                <w:szCs w:val="17"/>
              </w:rPr>
            </w:pPr>
          </w:p>
          <w:p w14:paraId="6BDE122B" w14:textId="77777777" w:rsidR="00E65D6E" w:rsidRDefault="00E65D6E" w:rsidP="004C5748">
            <w:pPr>
              <w:spacing w:after="0"/>
              <w:jc w:val="left"/>
              <w:rPr>
                <w:szCs w:val="17"/>
              </w:rPr>
            </w:pPr>
          </w:p>
          <w:p w14:paraId="6627454B" w14:textId="77777777" w:rsidR="00E65D6E" w:rsidRDefault="00E65D6E" w:rsidP="004C5748">
            <w:pPr>
              <w:spacing w:after="0"/>
              <w:jc w:val="left"/>
              <w:rPr>
                <w:szCs w:val="17"/>
              </w:rPr>
            </w:pPr>
          </w:p>
          <w:p w14:paraId="3511B961" w14:textId="77777777" w:rsidR="00E65D6E" w:rsidRDefault="00E65D6E" w:rsidP="004C5748">
            <w:pPr>
              <w:spacing w:after="0"/>
              <w:jc w:val="left"/>
              <w:rPr>
                <w:szCs w:val="17"/>
              </w:rPr>
            </w:pPr>
          </w:p>
          <w:p w14:paraId="4AF4F74B" w14:textId="77777777" w:rsidR="00E65D6E" w:rsidRDefault="00E65D6E" w:rsidP="004C5748">
            <w:pPr>
              <w:spacing w:after="0"/>
              <w:jc w:val="left"/>
              <w:rPr>
                <w:szCs w:val="17"/>
              </w:rPr>
            </w:pPr>
          </w:p>
          <w:p w14:paraId="036A0D7D" w14:textId="77777777" w:rsidR="00E65D6E" w:rsidRDefault="00E65D6E" w:rsidP="004C5748">
            <w:pPr>
              <w:spacing w:after="0"/>
              <w:jc w:val="left"/>
              <w:rPr>
                <w:szCs w:val="17"/>
              </w:rPr>
            </w:pPr>
          </w:p>
          <w:p w14:paraId="4BC56CE8" w14:textId="77777777" w:rsidR="00E65D6E" w:rsidRDefault="00E65D6E" w:rsidP="004C5748">
            <w:pPr>
              <w:spacing w:after="0"/>
              <w:jc w:val="left"/>
              <w:rPr>
                <w:szCs w:val="17"/>
              </w:rPr>
            </w:pPr>
          </w:p>
          <w:p w14:paraId="5E33D895" w14:textId="77777777" w:rsidR="00E65D6E" w:rsidRDefault="00E65D6E" w:rsidP="004C5748">
            <w:pPr>
              <w:spacing w:after="0"/>
              <w:jc w:val="left"/>
              <w:rPr>
                <w:szCs w:val="17"/>
              </w:rPr>
            </w:pPr>
          </w:p>
          <w:p w14:paraId="14C2AD8B" w14:textId="77777777" w:rsidR="00E65D6E" w:rsidRDefault="00E65D6E" w:rsidP="004C5748">
            <w:pPr>
              <w:spacing w:after="0"/>
              <w:jc w:val="left"/>
              <w:rPr>
                <w:szCs w:val="17"/>
              </w:rPr>
            </w:pPr>
          </w:p>
          <w:p w14:paraId="0DA0583B" w14:textId="77777777" w:rsidR="00E65D6E" w:rsidRDefault="00E65D6E" w:rsidP="004C5748">
            <w:pPr>
              <w:spacing w:after="0"/>
              <w:jc w:val="left"/>
              <w:rPr>
                <w:szCs w:val="17"/>
              </w:rPr>
            </w:pPr>
          </w:p>
          <w:p w14:paraId="616A2A28" w14:textId="77777777" w:rsidR="00E65D6E" w:rsidRDefault="00E65D6E" w:rsidP="004C5748">
            <w:pPr>
              <w:spacing w:after="0"/>
              <w:jc w:val="left"/>
              <w:rPr>
                <w:szCs w:val="17"/>
              </w:rPr>
            </w:pPr>
          </w:p>
          <w:p w14:paraId="757F4535" w14:textId="77777777" w:rsidR="00E65D6E" w:rsidRDefault="00E65D6E" w:rsidP="004C5748">
            <w:pPr>
              <w:spacing w:after="0"/>
              <w:jc w:val="left"/>
              <w:rPr>
                <w:szCs w:val="17"/>
              </w:rPr>
            </w:pPr>
          </w:p>
          <w:p w14:paraId="3F63D3FE" w14:textId="77777777" w:rsidR="00E65D6E" w:rsidRDefault="00E65D6E" w:rsidP="004C5748">
            <w:pPr>
              <w:spacing w:after="0"/>
              <w:jc w:val="left"/>
              <w:rPr>
                <w:szCs w:val="17"/>
              </w:rPr>
            </w:pPr>
          </w:p>
          <w:p w14:paraId="7031BA2E" w14:textId="77777777" w:rsidR="00E65D6E" w:rsidRDefault="00E65D6E" w:rsidP="004C5748">
            <w:pPr>
              <w:spacing w:after="0"/>
              <w:jc w:val="left"/>
              <w:rPr>
                <w:szCs w:val="17"/>
              </w:rPr>
            </w:pPr>
          </w:p>
          <w:p w14:paraId="75856472" w14:textId="77777777" w:rsidR="00E65D6E" w:rsidRDefault="00E65D6E" w:rsidP="004C5748">
            <w:pPr>
              <w:spacing w:after="0"/>
              <w:jc w:val="left"/>
              <w:rPr>
                <w:szCs w:val="17"/>
              </w:rPr>
            </w:pPr>
          </w:p>
          <w:p w14:paraId="47B4503F" w14:textId="77777777" w:rsidR="00E65D6E" w:rsidRDefault="00E65D6E" w:rsidP="004C5748">
            <w:pPr>
              <w:spacing w:after="0"/>
              <w:jc w:val="left"/>
              <w:rPr>
                <w:szCs w:val="17"/>
              </w:rPr>
            </w:pPr>
          </w:p>
          <w:p w14:paraId="5ED76C9C" w14:textId="77777777" w:rsidR="00E65D6E" w:rsidRDefault="00E65D6E" w:rsidP="004C5748">
            <w:pPr>
              <w:spacing w:after="0"/>
              <w:jc w:val="left"/>
              <w:rPr>
                <w:szCs w:val="17"/>
              </w:rPr>
            </w:pPr>
          </w:p>
          <w:p w14:paraId="6EDF0496" w14:textId="77777777" w:rsidR="00E65D6E" w:rsidRDefault="00E65D6E" w:rsidP="004C5748">
            <w:pPr>
              <w:spacing w:after="0"/>
              <w:jc w:val="left"/>
              <w:rPr>
                <w:szCs w:val="17"/>
              </w:rPr>
            </w:pPr>
          </w:p>
          <w:p w14:paraId="671B981A" w14:textId="77777777" w:rsidR="00E65D6E" w:rsidRDefault="00E65D6E" w:rsidP="004C5748">
            <w:pPr>
              <w:spacing w:after="0"/>
              <w:jc w:val="left"/>
              <w:rPr>
                <w:szCs w:val="17"/>
              </w:rPr>
            </w:pPr>
          </w:p>
          <w:p w14:paraId="2D20C6E0" w14:textId="77777777" w:rsidR="00E65D6E" w:rsidRDefault="00E65D6E" w:rsidP="004C5748">
            <w:pPr>
              <w:spacing w:after="0"/>
              <w:jc w:val="left"/>
              <w:rPr>
                <w:szCs w:val="17"/>
              </w:rPr>
            </w:pPr>
          </w:p>
          <w:p w14:paraId="38FFAD30" w14:textId="77777777" w:rsidR="00E65D6E" w:rsidRDefault="00E65D6E" w:rsidP="004C5748">
            <w:pPr>
              <w:spacing w:after="0"/>
              <w:jc w:val="left"/>
              <w:rPr>
                <w:szCs w:val="17"/>
              </w:rPr>
            </w:pPr>
          </w:p>
          <w:p w14:paraId="01EC444C" w14:textId="77777777" w:rsidR="00E65D6E" w:rsidRDefault="00E65D6E" w:rsidP="004C5748">
            <w:pPr>
              <w:spacing w:after="0"/>
              <w:jc w:val="left"/>
              <w:rPr>
                <w:szCs w:val="17"/>
              </w:rPr>
            </w:pPr>
          </w:p>
          <w:p w14:paraId="3129B11A" w14:textId="77777777" w:rsidR="00E65D6E" w:rsidRDefault="00E65D6E" w:rsidP="004C5748">
            <w:pPr>
              <w:spacing w:after="0"/>
              <w:jc w:val="left"/>
              <w:rPr>
                <w:szCs w:val="17"/>
              </w:rPr>
            </w:pPr>
          </w:p>
          <w:p w14:paraId="5A695B4A" w14:textId="77777777" w:rsidR="00E65D6E" w:rsidRDefault="00E65D6E" w:rsidP="004C5748">
            <w:pPr>
              <w:spacing w:after="0"/>
              <w:jc w:val="left"/>
              <w:rPr>
                <w:szCs w:val="17"/>
              </w:rPr>
            </w:pPr>
          </w:p>
          <w:p w14:paraId="2B4B0368" w14:textId="77777777" w:rsidR="00E65D6E" w:rsidRDefault="00E65D6E" w:rsidP="004C5748">
            <w:pPr>
              <w:spacing w:after="0"/>
              <w:jc w:val="left"/>
              <w:rPr>
                <w:szCs w:val="17"/>
              </w:rPr>
            </w:pPr>
          </w:p>
          <w:p w14:paraId="44F622A3" w14:textId="77777777" w:rsidR="00E65D6E" w:rsidRDefault="00E65D6E" w:rsidP="004C5748">
            <w:pPr>
              <w:spacing w:after="0"/>
              <w:jc w:val="left"/>
              <w:rPr>
                <w:szCs w:val="17"/>
              </w:rPr>
            </w:pPr>
          </w:p>
          <w:p w14:paraId="3BA39A91" w14:textId="77777777" w:rsidR="00E65D6E" w:rsidRDefault="00E65D6E" w:rsidP="004C5748">
            <w:pPr>
              <w:spacing w:after="0"/>
              <w:jc w:val="left"/>
              <w:rPr>
                <w:szCs w:val="17"/>
              </w:rPr>
            </w:pPr>
          </w:p>
          <w:p w14:paraId="1AFC458F" w14:textId="77777777" w:rsidR="00E65D6E" w:rsidRDefault="00E65D6E" w:rsidP="004C5748">
            <w:pPr>
              <w:spacing w:after="0"/>
              <w:jc w:val="left"/>
              <w:rPr>
                <w:szCs w:val="17"/>
              </w:rPr>
            </w:pPr>
          </w:p>
          <w:p w14:paraId="72F8FF6B" w14:textId="77777777" w:rsidR="00E65D6E" w:rsidRDefault="00E65D6E" w:rsidP="004C5748">
            <w:pPr>
              <w:spacing w:after="0"/>
              <w:jc w:val="left"/>
              <w:rPr>
                <w:szCs w:val="17"/>
              </w:rPr>
            </w:pPr>
          </w:p>
          <w:p w14:paraId="1FA69BCA" w14:textId="77777777" w:rsidR="00E65D6E" w:rsidRDefault="00E65D6E" w:rsidP="004C5748">
            <w:pPr>
              <w:spacing w:after="0"/>
              <w:jc w:val="left"/>
              <w:rPr>
                <w:szCs w:val="17"/>
              </w:rPr>
            </w:pPr>
          </w:p>
          <w:p w14:paraId="5AB02AE5" w14:textId="77777777" w:rsidR="00E65D6E" w:rsidRDefault="00E65D6E" w:rsidP="004C5748">
            <w:pPr>
              <w:spacing w:after="0"/>
              <w:jc w:val="left"/>
              <w:rPr>
                <w:szCs w:val="17"/>
              </w:rPr>
            </w:pPr>
          </w:p>
          <w:p w14:paraId="1481021C" w14:textId="77777777" w:rsidR="00E65D6E" w:rsidRDefault="00E65D6E" w:rsidP="004C5748">
            <w:pPr>
              <w:spacing w:after="0"/>
              <w:jc w:val="left"/>
              <w:rPr>
                <w:szCs w:val="17"/>
              </w:rPr>
            </w:pPr>
          </w:p>
          <w:p w14:paraId="4698A5A9" w14:textId="77777777" w:rsidR="00E65D6E" w:rsidRDefault="00E65D6E" w:rsidP="004C5748">
            <w:pPr>
              <w:spacing w:after="0"/>
              <w:jc w:val="left"/>
              <w:rPr>
                <w:szCs w:val="17"/>
              </w:rPr>
            </w:pPr>
          </w:p>
          <w:p w14:paraId="5C699FAF" w14:textId="77777777" w:rsidR="00E65D6E" w:rsidRDefault="00E65D6E" w:rsidP="004C5748">
            <w:pPr>
              <w:spacing w:after="0"/>
              <w:jc w:val="left"/>
              <w:rPr>
                <w:szCs w:val="17"/>
              </w:rPr>
            </w:pPr>
          </w:p>
          <w:p w14:paraId="722BF2C0" w14:textId="77777777" w:rsidR="00E65D6E" w:rsidRDefault="00E65D6E" w:rsidP="004C5748">
            <w:pPr>
              <w:spacing w:after="0"/>
              <w:jc w:val="left"/>
              <w:rPr>
                <w:szCs w:val="17"/>
              </w:rPr>
            </w:pPr>
          </w:p>
          <w:p w14:paraId="501D5CF1" w14:textId="77777777" w:rsidR="00E65D6E" w:rsidRDefault="00E65D6E" w:rsidP="004C5748">
            <w:pPr>
              <w:spacing w:after="0"/>
              <w:jc w:val="left"/>
              <w:rPr>
                <w:szCs w:val="17"/>
              </w:rPr>
            </w:pPr>
          </w:p>
          <w:p w14:paraId="7A68CF66" w14:textId="77777777" w:rsidR="00E65D6E" w:rsidRDefault="00E65D6E" w:rsidP="004C5748">
            <w:pPr>
              <w:spacing w:after="0"/>
              <w:jc w:val="left"/>
              <w:rPr>
                <w:szCs w:val="17"/>
              </w:rPr>
            </w:pPr>
          </w:p>
          <w:p w14:paraId="15989E6B" w14:textId="77777777" w:rsidR="00E65D6E" w:rsidRDefault="00E65D6E" w:rsidP="004C5748">
            <w:pPr>
              <w:spacing w:after="0"/>
              <w:jc w:val="left"/>
              <w:rPr>
                <w:szCs w:val="17"/>
              </w:rPr>
            </w:pPr>
          </w:p>
          <w:p w14:paraId="3DAA0DF5" w14:textId="77777777" w:rsidR="00E65D6E" w:rsidRDefault="00E65D6E" w:rsidP="004C5748">
            <w:pPr>
              <w:spacing w:after="0"/>
              <w:jc w:val="left"/>
              <w:rPr>
                <w:szCs w:val="17"/>
              </w:rPr>
            </w:pPr>
          </w:p>
          <w:p w14:paraId="029CFEC5" w14:textId="77777777" w:rsidR="00E65D6E" w:rsidRDefault="00E65D6E" w:rsidP="004C5748">
            <w:pPr>
              <w:spacing w:after="0"/>
              <w:jc w:val="left"/>
              <w:rPr>
                <w:szCs w:val="17"/>
              </w:rPr>
            </w:pPr>
          </w:p>
          <w:p w14:paraId="36F79FE7" w14:textId="77777777" w:rsidR="00E65D6E" w:rsidRDefault="00E65D6E" w:rsidP="004C5748">
            <w:pPr>
              <w:spacing w:after="0"/>
              <w:jc w:val="left"/>
              <w:rPr>
                <w:szCs w:val="17"/>
              </w:rPr>
            </w:pPr>
          </w:p>
          <w:p w14:paraId="1D26A116" w14:textId="77777777" w:rsidR="00E65D6E" w:rsidRDefault="00E65D6E" w:rsidP="004C5748">
            <w:pPr>
              <w:spacing w:after="0"/>
              <w:jc w:val="left"/>
              <w:rPr>
                <w:szCs w:val="17"/>
              </w:rPr>
            </w:pPr>
          </w:p>
          <w:p w14:paraId="5AB9EE12" w14:textId="77777777" w:rsidR="00E65D6E" w:rsidRDefault="00E65D6E" w:rsidP="004C5748">
            <w:pPr>
              <w:spacing w:after="0"/>
              <w:jc w:val="left"/>
              <w:rPr>
                <w:szCs w:val="17"/>
              </w:rPr>
            </w:pPr>
          </w:p>
          <w:p w14:paraId="51DC0DAB" w14:textId="77777777" w:rsidR="00E65D6E" w:rsidRDefault="00E65D6E" w:rsidP="004C5748">
            <w:pPr>
              <w:spacing w:after="0"/>
              <w:jc w:val="left"/>
              <w:rPr>
                <w:szCs w:val="17"/>
              </w:rPr>
            </w:pPr>
          </w:p>
          <w:p w14:paraId="1C589ADA" w14:textId="77777777" w:rsidR="00E65D6E" w:rsidRDefault="00E65D6E" w:rsidP="004C5748">
            <w:pPr>
              <w:spacing w:after="0"/>
              <w:jc w:val="left"/>
              <w:rPr>
                <w:szCs w:val="17"/>
              </w:rPr>
            </w:pPr>
          </w:p>
          <w:p w14:paraId="4AAD1E92" w14:textId="77777777" w:rsidR="00E65D6E" w:rsidRDefault="00E65D6E" w:rsidP="004C5748">
            <w:pPr>
              <w:spacing w:after="0"/>
              <w:jc w:val="left"/>
              <w:rPr>
                <w:szCs w:val="17"/>
              </w:rPr>
            </w:pPr>
          </w:p>
          <w:p w14:paraId="6FA61E7D" w14:textId="77777777" w:rsidR="00E65D6E" w:rsidRDefault="00E65D6E" w:rsidP="004C5748">
            <w:pPr>
              <w:spacing w:after="0"/>
              <w:jc w:val="left"/>
              <w:rPr>
                <w:szCs w:val="17"/>
              </w:rPr>
            </w:pPr>
          </w:p>
          <w:p w14:paraId="5820F6E3" w14:textId="77777777" w:rsidR="00E65D6E" w:rsidRDefault="00E65D6E" w:rsidP="004C5748">
            <w:pPr>
              <w:spacing w:after="0"/>
              <w:jc w:val="left"/>
              <w:rPr>
                <w:szCs w:val="17"/>
              </w:rPr>
            </w:pPr>
          </w:p>
          <w:p w14:paraId="056C41A7" w14:textId="7FDF6103" w:rsidR="00E65D6E" w:rsidRDefault="0015071B" w:rsidP="004C5748">
            <w:pPr>
              <w:spacing w:after="0"/>
              <w:jc w:val="left"/>
              <w:rPr>
                <w:szCs w:val="17"/>
              </w:rPr>
            </w:pPr>
            <w:r w:rsidRPr="00E11C90">
              <w:rPr>
                <w:szCs w:val="17"/>
              </w:rPr>
              <w:lastRenderedPageBreak/>
              <w:t>Whole of the State</w:t>
            </w:r>
          </w:p>
          <w:p w14:paraId="3F30CEAC" w14:textId="77777777" w:rsidR="00E65D6E" w:rsidRDefault="00E65D6E" w:rsidP="004C5748">
            <w:pPr>
              <w:spacing w:after="0"/>
              <w:jc w:val="left"/>
              <w:rPr>
                <w:szCs w:val="17"/>
              </w:rPr>
            </w:pPr>
          </w:p>
          <w:p w14:paraId="0C20B621" w14:textId="77777777" w:rsidR="00E65D6E" w:rsidRDefault="00E65D6E" w:rsidP="004C5748">
            <w:pPr>
              <w:spacing w:after="0"/>
              <w:jc w:val="left"/>
              <w:rPr>
                <w:szCs w:val="17"/>
              </w:rPr>
            </w:pPr>
          </w:p>
          <w:p w14:paraId="04ADE26F" w14:textId="77777777" w:rsidR="00E65D6E" w:rsidRDefault="00E65D6E" w:rsidP="004C5748">
            <w:pPr>
              <w:spacing w:after="0"/>
              <w:jc w:val="left"/>
              <w:rPr>
                <w:szCs w:val="17"/>
              </w:rPr>
            </w:pPr>
          </w:p>
          <w:p w14:paraId="785F0DD3" w14:textId="77777777" w:rsidR="00E65D6E" w:rsidRDefault="00E65D6E" w:rsidP="004C5748">
            <w:pPr>
              <w:spacing w:after="0"/>
              <w:jc w:val="left"/>
              <w:rPr>
                <w:szCs w:val="17"/>
              </w:rPr>
            </w:pPr>
          </w:p>
          <w:p w14:paraId="7B2E2872" w14:textId="77777777" w:rsidR="00E65D6E" w:rsidRDefault="00E65D6E" w:rsidP="004C5748">
            <w:pPr>
              <w:spacing w:after="0"/>
              <w:jc w:val="left"/>
              <w:rPr>
                <w:szCs w:val="17"/>
              </w:rPr>
            </w:pPr>
          </w:p>
          <w:p w14:paraId="0BF32ACF" w14:textId="77777777" w:rsidR="00E65D6E" w:rsidRDefault="00E65D6E" w:rsidP="004C5748">
            <w:pPr>
              <w:spacing w:after="0"/>
              <w:jc w:val="left"/>
              <w:rPr>
                <w:szCs w:val="17"/>
              </w:rPr>
            </w:pPr>
          </w:p>
          <w:p w14:paraId="350A333D" w14:textId="77777777" w:rsidR="00E65D6E" w:rsidRDefault="00E65D6E" w:rsidP="004C5748">
            <w:pPr>
              <w:spacing w:after="0"/>
              <w:jc w:val="left"/>
              <w:rPr>
                <w:szCs w:val="17"/>
              </w:rPr>
            </w:pPr>
          </w:p>
          <w:p w14:paraId="6B0EB4B8" w14:textId="77777777" w:rsidR="00E65D6E" w:rsidRDefault="00E65D6E" w:rsidP="004C5748">
            <w:pPr>
              <w:spacing w:after="0"/>
              <w:jc w:val="left"/>
              <w:rPr>
                <w:szCs w:val="17"/>
              </w:rPr>
            </w:pPr>
          </w:p>
          <w:p w14:paraId="31869648" w14:textId="77777777" w:rsidR="00E65D6E" w:rsidRDefault="00E65D6E" w:rsidP="004C5748">
            <w:pPr>
              <w:spacing w:after="0"/>
              <w:jc w:val="left"/>
              <w:rPr>
                <w:szCs w:val="17"/>
              </w:rPr>
            </w:pPr>
          </w:p>
          <w:p w14:paraId="1BA4C4FF" w14:textId="77777777" w:rsidR="00E65D6E" w:rsidRDefault="00E65D6E" w:rsidP="004C5748">
            <w:pPr>
              <w:spacing w:after="0"/>
              <w:jc w:val="left"/>
              <w:rPr>
                <w:szCs w:val="17"/>
              </w:rPr>
            </w:pPr>
          </w:p>
          <w:p w14:paraId="22215BE8" w14:textId="77777777" w:rsidR="00E65D6E" w:rsidRDefault="00E65D6E" w:rsidP="004C5748">
            <w:pPr>
              <w:spacing w:after="0"/>
              <w:jc w:val="left"/>
              <w:rPr>
                <w:szCs w:val="17"/>
              </w:rPr>
            </w:pPr>
          </w:p>
          <w:p w14:paraId="5926AA00" w14:textId="77777777" w:rsidR="00E65D6E" w:rsidRDefault="00E65D6E" w:rsidP="004C5748">
            <w:pPr>
              <w:spacing w:after="0"/>
              <w:jc w:val="left"/>
              <w:rPr>
                <w:szCs w:val="17"/>
              </w:rPr>
            </w:pPr>
          </w:p>
          <w:p w14:paraId="39330A09" w14:textId="77777777" w:rsidR="00E65D6E" w:rsidRDefault="00E65D6E" w:rsidP="004C5748">
            <w:pPr>
              <w:spacing w:after="0"/>
              <w:jc w:val="left"/>
              <w:rPr>
                <w:szCs w:val="17"/>
              </w:rPr>
            </w:pPr>
          </w:p>
          <w:p w14:paraId="16C4F5EB" w14:textId="77777777" w:rsidR="00E65D6E" w:rsidRDefault="00E65D6E" w:rsidP="004C5748">
            <w:pPr>
              <w:spacing w:after="0"/>
              <w:jc w:val="left"/>
              <w:rPr>
                <w:szCs w:val="17"/>
              </w:rPr>
            </w:pPr>
          </w:p>
          <w:p w14:paraId="2DD3AA20" w14:textId="77777777" w:rsidR="00E65D6E" w:rsidRDefault="00E65D6E" w:rsidP="004C5748">
            <w:pPr>
              <w:spacing w:after="0"/>
              <w:jc w:val="left"/>
              <w:rPr>
                <w:szCs w:val="17"/>
              </w:rPr>
            </w:pPr>
          </w:p>
          <w:p w14:paraId="220BF0AF" w14:textId="77777777" w:rsidR="00E65D6E" w:rsidRDefault="00E65D6E" w:rsidP="004C5748">
            <w:pPr>
              <w:spacing w:after="0"/>
              <w:jc w:val="left"/>
              <w:rPr>
                <w:szCs w:val="17"/>
              </w:rPr>
            </w:pPr>
          </w:p>
          <w:p w14:paraId="5E20A8AA" w14:textId="77777777" w:rsidR="00E65D6E" w:rsidRDefault="00E65D6E" w:rsidP="004C5748">
            <w:pPr>
              <w:spacing w:after="0"/>
              <w:jc w:val="left"/>
              <w:rPr>
                <w:szCs w:val="17"/>
              </w:rPr>
            </w:pPr>
          </w:p>
          <w:p w14:paraId="06D0EE72" w14:textId="77777777" w:rsidR="00E65D6E" w:rsidRDefault="00E65D6E" w:rsidP="004C5748">
            <w:pPr>
              <w:spacing w:after="0"/>
              <w:jc w:val="left"/>
              <w:rPr>
                <w:szCs w:val="17"/>
              </w:rPr>
            </w:pPr>
          </w:p>
          <w:p w14:paraId="09ED9F79" w14:textId="77777777" w:rsidR="00E65D6E" w:rsidRDefault="00E65D6E" w:rsidP="004C5748">
            <w:pPr>
              <w:spacing w:after="0"/>
              <w:jc w:val="left"/>
              <w:rPr>
                <w:szCs w:val="17"/>
              </w:rPr>
            </w:pPr>
          </w:p>
          <w:p w14:paraId="642E68A2" w14:textId="77777777" w:rsidR="00E65D6E" w:rsidRDefault="00E65D6E" w:rsidP="004C5748">
            <w:pPr>
              <w:spacing w:after="0"/>
              <w:jc w:val="left"/>
              <w:rPr>
                <w:szCs w:val="17"/>
              </w:rPr>
            </w:pPr>
          </w:p>
          <w:p w14:paraId="7EBB1309" w14:textId="77777777" w:rsidR="00E65D6E" w:rsidRDefault="00E65D6E" w:rsidP="004C5748">
            <w:pPr>
              <w:spacing w:after="0"/>
              <w:jc w:val="left"/>
              <w:rPr>
                <w:szCs w:val="17"/>
              </w:rPr>
            </w:pPr>
          </w:p>
          <w:p w14:paraId="5CDE6368" w14:textId="77777777" w:rsidR="00E65D6E" w:rsidRDefault="00E65D6E" w:rsidP="004C5748">
            <w:pPr>
              <w:spacing w:after="0"/>
              <w:jc w:val="left"/>
              <w:rPr>
                <w:szCs w:val="17"/>
              </w:rPr>
            </w:pPr>
          </w:p>
          <w:p w14:paraId="274BE968" w14:textId="77777777" w:rsidR="00E65D6E" w:rsidRDefault="00E65D6E" w:rsidP="004C5748">
            <w:pPr>
              <w:spacing w:after="0"/>
              <w:jc w:val="left"/>
              <w:rPr>
                <w:szCs w:val="17"/>
              </w:rPr>
            </w:pPr>
          </w:p>
          <w:p w14:paraId="6442469A" w14:textId="77777777" w:rsidR="00E65D6E" w:rsidRDefault="00E65D6E" w:rsidP="004C5748">
            <w:pPr>
              <w:spacing w:after="0"/>
              <w:jc w:val="left"/>
              <w:rPr>
                <w:szCs w:val="17"/>
              </w:rPr>
            </w:pPr>
          </w:p>
          <w:p w14:paraId="30B4AACC" w14:textId="77777777" w:rsidR="00E65D6E" w:rsidRDefault="00E65D6E" w:rsidP="004C5748">
            <w:pPr>
              <w:spacing w:after="0"/>
              <w:jc w:val="left"/>
              <w:rPr>
                <w:szCs w:val="17"/>
              </w:rPr>
            </w:pPr>
          </w:p>
          <w:p w14:paraId="61823175" w14:textId="77777777" w:rsidR="00E65D6E" w:rsidRDefault="00E65D6E" w:rsidP="004C5748">
            <w:pPr>
              <w:spacing w:after="0"/>
              <w:jc w:val="left"/>
              <w:rPr>
                <w:szCs w:val="17"/>
              </w:rPr>
            </w:pPr>
          </w:p>
          <w:p w14:paraId="34966ED2" w14:textId="77777777" w:rsidR="00E65D6E" w:rsidRDefault="00E65D6E" w:rsidP="004C5748">
            <w:pPr>
              <w:spacing w:after="0"/>
              <w:jc w:val="left"/>
              <w:rPr>
                <w:szCs w:val="17"/>
              </w:rPr>
            </w:pPr>
          </w:p>
          <w:p w14:paraId="7A8D0171" w14:textId="77777777" w:rsidR="00E65D6E" w:rsidRDefault="00E65D6E" w:rsidP="004C5748">
            <w:pPr>
              <w:spacing w:after="0"/>
              <w:jc w:val="left"/>
              <w:rPr>
                <w:szCs w:val="17"/>
              </w:rPr>
            </w:pPr>
          </w:p>
          <w:p w14:paraId="75062C43" w14:textId="77777777" w:rsidR="00E65D6E" w:rsidRDefault="00E65D6E" w:rsidP="004C5748">
            <w:pPr>
              <w:spacing w:after="0"/>
              <w:jc w:val="left"/>
              <w:rPr>
                <w:szCs w:val="17"/>
              </w:rPr>
            </w:pPr>
          </w:p>
          <w:p w14:paraId="1EC19D51" w14:textId="77777777" w:rsidR="00E65D6E" w:rsidRDefault="00E65D6E" w:rsidP="004C5748">
            <w:pPr>
              <w:spacing w:after="0"/>
              <w:jc w:val="left"/>
              <w:rPr>
                <w:szCs w:val="17"/>
              </w:rPr>
            </w:pPr>
          </w:p>
          <w:p w14:paraId="5F3977D1" w14:textId="77777777" w:rsidR="00E65D6E" w:rsidRDefault="00E65D6E" w:rsidP="004C5748">
            <w:pPr>
              <w:spacing w:after="0"/>
              <w:jc w:val="left"/>
              <w:rPr>
                <w:szCs w:val="17"/>
              </w:rPr>
            </w:pPr>
          </w:p>
          <w:p w14:paraId="06E3ED17" w14:textId="77777777" w:rsidR="00E65D6E" w:rsidRDefault="00E65D6E" w:rsidP="004C5748">
            <w:pPr>
              <w:spacing w:after="0"/>
              <w:jc w:val="left"/>
              <w:rPr>
                <w:szCs w:val="17"/>
              </w:rPr>
            </w:pPr>
          </w:p>
          <w:p w14:paraId="5556FB7E" w14:textId="77777777" w:rsidR="00E65D6E" w:rsidRDefault="00E65D6E" w:rsidP="004C5748">
            <w:pPr>
              <w:spacing w:after="0"/>
              <w:jc w:val="left"/>
              <w:rPr>
                <w:szCs w:val="17"/>
              </w:rPr>
            </w:pPr>
          </w:p>
          <w:p w14:paraId="2AB6874F" w14:textId="77777777" w:rsidR="00E65D6E" w:rsidRDefault="00E65D6E" w:rsidP="004C5748">
            <w:pPr>
              <w:spacing w:after="0"/>
              <w:jc w:val="left"/>
              <w:rPr>
                <w:szCs w:val="17"/>
              </w:rPr>
            </w:pPr>
          </w:p>
          <w:p w14:paraId="207C7715" w14:textId="77777777" w:rsidR="00E65D6E" w:rsidRDefault="00E65D6E" w:rsidP="004C5748">
            <w:pPr>
              <w:spacing w:after="0"/>
              <w:jc w:val="left"/>
              <w:rPr>
                <w:szCs w:val="17"/>
              </w:rPr>
            </w:pPr>
          </w:p>
          <w:p w14:paraId="7D93A851" w14:textId="77777777" w:rsidR="00E65D6E" w:rsidRDefault="00E65D6E" w:rsidP="004C5748">
            <w:pPr>
              <w:spacing w:after="0"/>
              <w:jc w:val="left"/>
              <w:rPr>
                <w:szCs w:val="17"/>
              </w:rPr>
            </w:pPr>
          </w:p>
          <w:p w14:paraId="1F9B31D4" w14:textId="77777777" w:rsidR="00E65D6E" w:rsidRDefault="00E65D6E" w:rsidP="004C5748">
            <w:pPr>
              <w:spacing w:after="0"/>
              <w:jc w:val="left"/>
              <w:rPr>
                <w:szCs w:val="17"/>
              </w:rPr>
            </w:pPr>
          </w:p>
          <w:p w14:paraId="087F548B" w14:textId="77777777" w:rsidR="00E65D6E" w:rsidRDefault="00E65D6E" w:rsidP="004C5748">
            <w:pPr>
              <w:spacing w:after="0"/>
              <w:jc w:val="left"/>
              <w:rPr>
                <w:szCs w:val="17"/>
              </w:rPr>
            </w:pPr>
          </w:p>
          <w:p w14:paraId="481C9000" w14:textId="77777777" w:rsidR="00E65D6E" w:rsidRDefault="00E65D6E" w:rsidP="004C5748">
            <w:pPr>
              <w:spacing w:after="0"/>
              <w:jc w:val="left"/>
              <w:rPr>
                <w:szCs w:val="17"/>
              </w:rPr>
            </w:pPr>
          </w:p>
          <w:p w14:paraId="7DC1F824" w14:textId="77777777" w:rsidR="00E65D6E" w:rsidRDefault="00E65D6E" w:rsidP="004C5748">
            <w:pPr>
              <w:spacing w:after="0"/>
              <w:jc w:val="left"/>
              <w:rPr>
                <w:szCs w:val="17"/>
              </w:rPr>
            </w:pPr>
          </w:p>
          <w:p w14:paraId="263ED849" w14:textId="77777777" w:rsidR="00E65D6E" w:rsidRDefault="00E65D6E" w:rsidP="004C5748">
            <w:pPr>
              <w:spacing w:after="0"/>
              <w:jc w:val="left"/>
              <w:rPr>
                <w:szCs w:val="17"/>
              </w:rPr>
            </w:pPr>
          </w:p>
          <w:p w14:paraId="0D0F51AE" w14:textId="77777777" w:rsidR="00E65D6E" w:rsidRDefault="00E65D6E" w:rsidP="004C5748">
            <w:pPr>
              <w:spacing w:after="0"/>
              <w:jc w:val="left"/>
              <w:rPr>
                <w:szCs w:val="17"/>
              </w:rPr>
            </w:pPr>
          </w:p>
          <w:p w14:paraId="36E52A96" w14:textId="77777777" w:rsidR="00E65D6E" w:rsidRDefault="00E65D6E" w:rsidP="004C5748">
            <w:pPr>
              <w:spacing w:after="0"/>
              <w:jc w:val="left"/>
              <w:rPr>
                <w:szCs w:val="17"/>
              </w:rPr>
            </w:pPr>
          </w:p>
          <w:p w14:paraId="54E131DA" w14:textId="77777777" w:rsidR="00E65D6E" w:rsidRDefault="00E65D6E" w:rsidP="004C5748">
            <w:pPr>
              <w:spacing w:after="0"/>
              <w:jc w:val="left"/>
              <w:rPr>
                <w:szCs w:val="17"/>
              </w:rPr>
            </w:pPr>
          </w:p>
          <w:p w14:paraId="3393BAF3" w14:textId="77777777" w:rsidR="00E65D6E" w:rsidRDefault="00E65D6E" w:rsidP="004C5748">
            <w:pPr>
              <w:spacing w:after="0"/>
              <w:jc w:val="left"/>
              <w:rPr>
                <w:szCs w:val="17"/>
              </w:rPr>
            </w:pPr>
          </w:p>
          <w:p w14:paraId="1DE5D689" w14:textId="77777777" w:rsidR="00E65D6E" w:rsidRDefault="00E65D6E" w:rsidP="004C5748">
            <w:pPr>
              <w:spacing w:after="0"/>
              <w:jc w:val="left"/>
              <w:rPr>
                <w:szCs w:val="17"/>
              </w:rPr>
            </w:pPr>
          </w:p>
          <w:p w14:paraId="38690B88" w14:textId="77777777" w:rsidR="00E65D6E" w:rsidRDefault="00E65D6E" w:rsidP="004C5748">
            <w:pPr>
              <w:spacing w:after="0"/>
              <w:jc w:val="left"/>
              <w:rPr>
                <w:szCs w:val="17"/>
              </w:rPr>
            </w:pPr>
          </w:p>
          <w:p w14:paraId="718074AF" w14:textId="77777777" w:rsidR="00E65D6E" w:rsidRDefault="00E65D6E" w:rsidP="004C5748">
            <w:pPr>
              <w:spacing w:after="0"/>
              <w:jc w:val="left"/>
              <w:rPr>
                <w:szCs w:val="17"/>
              </w:rPr>
            </w:pPr>
          </w:p>
          <w:p w14:paraId="4AEC46A1" w14:textId="77777777" w:rsidR="00E65D6E" w:rsidRDefault="00E65D6E" w:rsidP="004C5748">
            <w:pPr>
              <w:spacing w:after="0"/>
              <w:jc w:val="left"/>
              <w:rPr>
                <w:szCs w:val="17"/>
              </w:rPr>
            </w:pPr>
          </w:p>
          <w:p w14:paraId="703FE26B" w14:textId="77777777" w:rsidR="00E65D6E" w:rsidRDefault="00E65D6E" w:rsidP="004C5748">
            <w:pPr>
              <w:spacing w:after="0"/>
              <w:jc w:val="left"/>
              <w:rPr>
                <w:szCs w:val="17"/>
              </w:rPr>
            </w:pPr>
          </w:p>
          <w:p w14:paraId="2EBAB8A7" w14:textId="77777777" w:rsidR="00E65D6E" w:rsidRDefault="00E65D6E" w:rsidP="004C5748">
            <w:pPr>
              <w:spacing w:after="0"/>
              <w:jc w:val="left"/>
              <w:rPr>
                <w:szCs w:val="17"/>
              </w:rPr>
            </w:pPr>
          </w:p>
          <w:p w14:paraId="672560F6" w14:textId="77777777" w:rsidR="00E65D6E" w:rsidRDefault="00E65D6E" w:rsidP="004C5748">
            <w:pPr>
              <w:spacing w:after="0"/>
              <w:jc w:val="left"/>
              <w:rPr>
                <w:szCs w:val="17"/>
              </w:rPr>
            </w:pPr>
          </w:p>
          <w:p w14:paraId="133E6A24" w14:textId="77777777" w:rsidR="00E65D6E" w:rsidRDefault="00E65D6E" w:rsidP="004C5748">
            <w:pPr>
              <w:spacing w:after="0"/>
              <w:jc w:val="left"/>
              <w:rPr>
                <w:szCs w:val="17"/>
              </w:rPr>
            </w:pPr>
          </w:p>
          <w:p w14:paraId="69B586A8" w14:textId="77777777" w:rsidR="00E65D6E" w:rsidRDefault="00E65D6E" w:rsidP="004C5748">
            <w:pPr>
              <w:spacing w:after="0"/>
              <w:jc w:val="left"/>
              <w:rPr>
                <w:szCs w:val="17"/>
              </w:rPr>
            </w:pPr>
          </w:p>
          <w:p w14:paraId="1DB7D9C2" w14:textId="77777777" w:rsidR="00E65D6E" w:rsidRDefault="00E65D6E" w:rsidP="004C5748">
            <w:pPr>
              <w:spacing w:after="0"/>
              <w:jc w:val="left"/>
              <w:rPr>
                <w:szCs w:val="17"/>
              </w:rPr>
            </w:pPr>
          </w:p>
          <w:p w14:paraId="27F028DC" w14:textId="77777777" w:rsidR="00E65D6E" w:rsidRDefault="00E65D6E" w:rsidP="004C5748">
            <w:pPr>
              <w:spacing w:after="0"/>
              <w:jc w:val="left"/>
              <w:rPr>
                <w:szCs w:val="17"/>
              </w:rPr>
            </w:pPr>
          </w:p>
          <w:p w14:paraId="4851267F" w14:textId="77777777" w:rsidR="00E65D6E" w:rsidRDefault="00E65D6E" w:rsidP="004C5748">
            <w:pPr>
              <w:spacing w:after="0"/>
              <w:jc w:val="left"/>
              <w:rPr>
                <w:szCs w:val="17"/>
              </w:rPr>
            </w:pPr>
          </w:p>
          <w:p w14:paraId="3ABB6976" w14:textId="77777777" w:rsidR="00E65D6E" w:rsidRDefault="00E65D6E" w:rsidP="004C5748">
            <w:pPr>
              <w:spacing w:after="0"/>
              <w:jc w:val="left"/>
              <w:rPr>
                <w:szCs w:val="17"/>
              </w:rPr>
            </w:pPr>
          </w:p>
          <w:p w14:paraId="4BC3E553" w14:textId="77777777" w:rsidR="00E65D6E" w:rsidRDefault="00E65D6E" w:rsidP="004C5748">
            <w:pPr>
              <w:spacing w:after="0"/>
              <w:jc w:val="left"/>
              <w:rPr>
                <w:szCs w:val="17"/>
              </w:rPr>
            </w:pPr>
          </w:p>
          <w:p w14:paraId="2E00DDF6" w14:textId="77777777" w:rsidR="00E65D6E" w:rsidRDefault="00E65D6E" w:rsidP="004C5748">
            <w:pPr>
              <w:spacing w:after="0"/>
              <w:jc w:val="left"/>
              <w:rPr>
                <w:szCs w:val="17"/>
              </w:rPr>
            </w:pPr>
          </w:p>
          <w:p w14:paraId="00925509" w14:textId="77777777" w:rsidR="00E65D6E" w:rsidRDefault="00E65D6E" w:rsidP="004C5748">
            <w:pPr>
              <w:spacing w:after="0"/>
              <w:jc w:val="left"/>
              <w:rPr>
                <w:szCs w:val="17"/>
              </w:rPr>
            </w:pPr>
          </w:p>
          <w:p w14:paraId="6BDF87FD" w14:textId="77777777" w:rsidR="00E65D6E" w:rsidRDefault="00E65D6E" w:rsidP="004C5748">
            <w:pPr>
              <w:spacing w:after="0"/>
              <w:jc w:val="left"/>
              <w:rPr>
                <w:szCs w:val="17"/>
              </w:rPr>
            </w:pPr>
          </w:p>
          <w:p w14:paraId="7AFE57D5" w14:textId="77777777" w:rsidR="00E65D6E" w:rsidRDefault="00E65D6E" w:rsidP="004C5748">
            <w:pPr>
              <w:spacing w:after="0"/>
              <w:jc w:val="left"/>
              <w:rPr>
                <w:szCs w:val="17"/>
              </w:rPr>
            </w:pPr>
          </w:p>
          <w:p w14:paraId="65F9173C" w14:textId="77777777" w:rsidR="00E65D6E" w:rsidRDefault="00E65D6E" w:rsidP="004C5748">
            <w:pPr>
              <w:spacing w:after="0"/>
              <w:jc w:val="left"/>
              <w:rPr>
                <w:szCs w:val="17"/>
              </w:rPr>
            </w:pPr>
          </w:p>
          <w:p w14:paraId="55158921" w14:textId="77777777" w:rsidR="00E65D6E" w:rsidRDefault="00E65D6E" w:rsidP="004C5748">
            <w:pPr>
              <w:spacing w:after="0"/>
              <w:jc w:val="left"/>
              <w:rPr>
                <w:szCs w:val="17"/>
              </w:rPr>
            </w:pPr>
          </w:p>
          <w:p w14:paraId="7FFE04BE" w14:textId="77777777" w:rsidR="00E65D6E" w:rsidRDefault="00E65D6E" w:rsidP="004C5748">
            <w:pPr>
              <w:spacing w:after="0"/>
              <w:jc w:val="left"/>
              <w:rPr>
                <w:szCs w:val="17"/>
              </w:rPr>
            </w:pPr>
          </w:p>
          <w:p w14:paraId="26AC62C9" w14:textId="77777777" w:rsidR="00E65D6E" w:rsidRDefault="00E65D6E" w:rsidP="004C5748">
            <w:pPr>
              <w:spacing w:after="0"/>
              <w:jc w:val="left"/>
              <w:rPr>
                <w:szCs w:val="17"/>
              </w:rPr>
            </w:pPr>
          </w:p>
          <w:p w14:paraId="1605A4DF" w14:textId="77777777" w:rsidR="00E65D6E" w:rsidRDefault="00E65D6E" w:rsidP="004C5748">
            <w:pPr>
              <w:spacing w:after="0"/>
              <w:jc w:val="left"/>
              <w:rPr>
                <w:szCs w:val="17"/>
              </w:rPr>
            </w:pPr>
          </w:p>
          <w:p w14:paraId="235A9CA5" w14:textId="77777777" w:rsidR="00E65D6E" w:rsidRDefault="00E65D6E" w:rsidP="004C5748">
            <w:pPr>
              <w:spacing w:after="0"/>
              <w:jc w:val="left"/>
              <w:rPr>
                <w:szCs w:val="17"/>
              </w:rPr>
            </w:pPr>
          </w:p>
          <w:p w14:paraId="14B4C732" w14:textId="77777777" w:rsidR="00E65D6E" w:rsidRDefault="00E65D6E" w:rsidP="004C5748">
            <w:pPr>
              <w:spacing w:after="0"/>
              <w:jc w:val="left"/>
              <w:rPr>
                <w:szCs w:val="17"/>
              </w:rPr>
            </w:pPr>
          </w:p>
          <w:p w14:paraId="255411F4" w14:textId="77777777" w:rsidR="00E65D6E" w:rsidRDefault="00E65D6E" w:rsidP="004C5748">
            <w:pPr>
              <w:spacing w:after="0"/>
              <w:jc w:val="left"/>
              <w:rPr>
                <w:szCs w:val="17"/>
              </w:rPr>
            </w:pPr>
          </w:p>
          <w:p w14:paraId="60519BDF" w14:textId="77777777" w:rsidR="00E65D6E" w:rsidRDefault="00E65D6E" w:rsidP="004C5748">
            <w:pPr>
              <w:spacing w:after="0"/>
              <w:jc w:val="left"/>
              <w:rPr>
                <w:szCs w:val="17"/>
              </w:rPr>
            </w:pPr>
          </w:p>
          <w:p w14:paraId="5FFD0831" w14:textId="77777777" w:rsidR="00E65D6E" w:rsidRDefault="00E65D6E" w:rsidP="004C5748">
            <w:pPr>
              <w:spacing w:after="0"/>
              <w:jc w:val="left"/>
              <w:rPr>
                <w:szCs w:val="17"/>
              </w:rPr>
            </w:pPr>
          </w:p>
          <w:p w14:paraId="15547A41" w14:textId="77777777" w:rsidR="00E65D6E" w:rsidRDefault="00E65D6E" w:rsidP="004C5748">
            <w:pPr>
              <w:spacing w:after="0"/>
              <w:jc w:val="left"/>
              <w:rPr>
                <w:szCs w:val="17"/>
              </w:rPr>
            </w:pPr>
          </w:p>
          <w:p w14:paraId="6A51DBCD" w14:textId="3799B1F1" w:rsidR="00E65D6E" w:rsidRDefault="0015071B" w:rsidP="004C5748">
            <w:pPr>
              <w:spacing w:after="0"/>
              <w:jc w:val="left"/>
              <w:rPr>
                <w:szCs w:val="17"/>
              </w:rPr>
            </w:pPr>
            <w:r w:rsidRPr="00E11C90">
              <w:rPr>
                <w:szCs w:val="17"/>
              </w:rPr>
              <w:lastRenderedPageBreak/>
              <w:t>Whole of the State</w:t>
            </w:r>
          </w:p>
          <w:p w14:paraId="433021D5" w14:textId="77777777" w:rsidR="00E65D6E" w:rsidRDefault="00E65D6E" w:rsidP="004C5748">
            <w:pPr>
              <w:spacing w:after="0"/>
              <w:jc w:val="left"/>
              <w:rPr>
                <w:szCs w:val="17"/>
              </w:rPr>
            </w:pPr>
          </w:p>
          <w:p w14:paraId="08CBE3DD" w14:textId="77777777" w:rsidR="00E65D6E" w:rsidRDefault="00E65D6E" w:rsidP="004C5748">
            <w:pPr>
              <w:spacing w:after="0"/>
              <w:jc w:val="left"/>
              <w:rPr>
                <w:szCs w:val="17"/>
              </w:rPr>
            </w:pPr>
          </w:p>
          <w:p w14:paraId="12E039C2" w14:textId="77777777" w:rsidR="00E65D6E" w:rsidRDefault="00E65D6E" w:rsidP="004C5748">
            <w:pPr>
              <w:spacing w:after="0"/>
              <w:jc w:val="left"/>
              <w:rPr>
                <w:szCs w:val="17"/>
              </w:rPr>
            </w:pPr>
          </w:p>
          <w:p w14:paraId="0FC3740F" w14:textId="77777777" w:rsidR="00E65D6E" w:rsidRDefault="00E65D6E" w:rsidP="004C5748">
            <w:pPr>
              <w:spacing w:after="0"/>
              <w:jc w:val="left"/>
              <w:rPr>
                <w:szCs w:val="17"/>
              </w:rPr>
            </w:pPr>
          </w:p>
          <w:p w14:paraId="5F56E2C5" w14:textId="77777777" w:rsidR="00E65D6E" w:rsidRDefault="00E65D6E" w:rsidP="004C5748">
            <w:pPr>
              <w:spacing w:after="0"/>
              <w:jc w:val="left"/>
              <w:rPr>
                <w:szCs w:val="17"/>
              </w:rPr>
            </w:pPr>
          </w:p>
          <w:p w14:paraId="64417EB5" w14:textId="77777777" w:rsidR="00E65D6E" w:rsidRDefault="00E65D6E" w:rsidP="004C5748">
            <w:pPr>
              <w:spacing w:after="0"/>
              <w:jc w:val="left"/>
              <w:rPr>
                <w:szCs w:val="17"/>
              </w:rPr>
            </w:pPr>
          </w:p>
          <w:p w14:paraId="7CAEE944" w14:textId="77777777" w:rsidR="00E65D6E" w:rsidRDefault="00E65D6E" w:rsidP="004C5748">
            <w:pPr>
              <w:spacing w:after="0"/>
              <w:jc w:val="left"/>
              <w:rPr>
                <w:szCs w:val="17"/>
              </w:rPr>
            </w:pPr>
          </w:p>
          <w:p w14:paraId="3F52D6D8" w14:textId="77777777" w:rsidR="00E65D6E" w:rsidRDefault="00E65D6E" w:rsidP="004C5748">
            <w:pPr>
              <w:spacing w:after="0"/>
              <w:jc w:val="left"/>
              <w:rPr>
                <w:szCs w:val="17"/>
              </w:rPr>
            </w:pPr>
          </w:p>
          <w:p w14:paraId="388B0124" w14:textId="77777777" w:rsidR="00E65D6E" w:rsidRDefault="00E65D6E" w:rsidP="004C5748">
            <w:pPr>
              <w:spacing w:after="0"/>
              <w:jc w:val="left"/>
              <w:rPr>
                <w:szCs w:val="17"/>
              </w:rPr>
            </w:pPr>
          </w:p>
          <w:p w14:paraId="6B2FE92B" w14:textId="77777777" w:rsidR="00E65D6E" w:rsidRDefault="00E65D6E" w:rsidP="004C5748">
            <w:pPr>
              <w:spacing w:after="0"/>
              <w:jc w:val="left"/>
              <w:rPr>
                <w:szCs w:val="17"/>
              </w:rPr>
            </w:pPr>
          </w:p>
          <w:p w14:paraId="308BE682" w14:textId="77777777" w:rsidR="00E65D6E" w:rsidRDefault="00E65D6E" w:rsidP="004C5748">
            <w:pPr>
              <w:spacing w:after="0"/>
              <w:jc w:val="left"/>
              <w:rPr>
                <w:szCs w:val="17"/>
              </w:rPr>
            </w:pPr>
          </w:p>
          <w:p w14:paraId="4381EFCE" w14:textId="77777777" w:rsidR="00E65D6E" w:rsidRDefault="00E65D6E" w:rsidP="004C5748">
            <w:pPr>
              <w:spacing w:after="0"/>
              <w:jc w:val="left"/>
              <w:rPr>
                <w:szCs w:val="17"/>
              </w:rPr>
            </w:pPr>
          </w:p>
          <w:p w14:paraId="35A841D8" w14:textId="77777777" w:rsidR="00E65D6E" w:rsidRDefault="00E65D6E" w:rsidP="004C5748">
            <w:pPr>
              <w:spacing w:after="0"/>
              <w:jc w:val="left"/>
              <w:rPr>
                <w:szCs w:val="17"/>
              </w:rPr>
            </w:pPr>
          </w:p>
          <w:p w14:paraId="07E59546" w14:textId="77777777" w:rsidR="00E65D6E" w:rsidRDefault="00E65D6E" w:rsidP="004C5748">
            <w:pPr>
              <w:spacing w:after="0"/>
              <w:jc w:val="left"/>
              <w:rPr>
                <w:szCs w:val="17"/>
              </w:rPr>
            </w:pPr>
          </w:p>
          <w:p w14:paraId="40414B7D" w14:textId="77777777" w:rsidR="00E65D6E" w:rsidRDefault="00E65D6E" w:rsidP="004C5748">
            <w:pPr>
              <w:spacing w:after="0"/>
              <w:jc w:val="left"/>
              <w:rPr>
                <w:szCs w:val="17"/>
              </w:rPr>
            </w:pPr>
          </w:p>
          <w:p w14:paraId="42C367C0" w14:textId="77777777" w:rsidR="00E65D6E" w:rsidRDefault="00E65D6E" w:rsidP="004C5748">
            <w:pPr>
              <w:spacing w:after="0"/>
              <w:jc w:val="left"/>
              <w:rPr>
                <w:szCs w:val="17"/>
              </w:rPr>
            </w:pPr>
          </w:p>
          <w:p w14:paraId="2C8CE8F6" w14:textId="77777777" w:rsidR="00E65D6E" w:rsidRDefault="00E65D6E" w:rsidP="004C5748">
            <w:pPr>
              <w:spacing w:after="0"/>
              <w:jc w:val="left"/>
              <w:rPr>
                <w:szCs w:val="17"/>
              </w:rPr>
            </w:pPr>
          </w:p>
          <w:p w14:paraId="76FEE882" w14:textId="77777777" w:rsidR="00E65D6E" w:rsidRDefault="00E65D6E" w:rsidP="004C5748">
            <w:pPr>
              <w:spacing w:after="0"/>
              <w:jc w:val="left"/>
              <w:rPr>
                <w:szCs w:val="17"/>
              </w:rPr>
            </w:pPr>
          </w:p>
          <w:p w14:paraId="00615BA9" w14:textId="77777777" w:rsidR="00E65D6E" w:rsidRDefault="00E65D6E" w:rsidP="004C5748">
            <w:pPr>
              <w:spacing w:after="0"/>
              <w:jc w:val="left"/>
              <w:rPr>
                <w:szCs w:val="17"/>
              </w:rPr>
            </w:pPr>
          </w:p>
          <w:p w14:paraId="2C7F54D6" w14:textId="77777777" w:rsidR="00E65D6E" w:rsidRDefault="00E65D6E" w:rsidP="004C5748">
            <w:pPr>
              <w:spacing w:after="0"/>
              <w:jc w:val="left"/>
              <w:rPr>
                <w:szCs w:val="17"/>
              </w:rPr>
            </w:pPr>
          </w:p>
          <w:p w14:paraId="3FFAB3D5" w14:textId="77777777" w:rsidR="00E65D6E" w:rsidRDefault="00E65D6E" w:rsidP="004C5748">
            <w:pPr>
              <w:spacing w:after="0"/>
              <w:jc w:val="left"/>
              <w:rPr>
                <w:szCs w:val="17"/>
              </w:rPr>
            </w:pPr>
          </w:p>
          <w:p w14:paraId="7B5B5721" w14:textId="77777777" w:rsidR="00E65D6E" w:rsidRDefault="00E65D6E" w:rsidP="004C5748">
            <w:pPr>
              <w:spacing w:after="0"/>
              <w:jc w:val="left"/>
              <w:rPr>
                <w:szCs w:val="17"/>
              </w:rPr>
            </w:pPr>
          </w:p>
          <w:p w14:paraId="4C6C0EA6" w14:textId="77777777" w:rsidR="00E65D6E" w:rsidRDefault="00E65D6E" w:rsidP="004C5748">
            <w:pPr>
              <w:spacing w:after="0"/>
              <w:jc w:val="left"/>
              <w:rPr>
                <w:szCs w:val="17"/>
              </w:rPr>
            </w:pPr>
          </w:p>
          <w:p w14:paraId="4C89D65A" w14:textId="77777777" w:rsidR="00E65D6E" w:rsidRDefault="00E65D6E" w:rsidP="004C5748">
            <w:pPr>
              <w:spacing w:after="0"/>
              <w:jc w:val="left"/>
              <w:rPr>
                <w:szCs w:val="17"/>
              </w:rPr>
            </w:pPr>
          </w:p>
          <w:p w14:paraId="62265802" w14:textId="77777777" w:rsidR="00E65D6E" w:rsidRDefault="00E65D6E" w:rsidP="004C5748">
            <w:pPr>
              <w:spacing w:after="0"/>
              <w:jc w:val="left"/>
              <w:rPr>
                <w:szCs w:val="17"/>
              </w:rPr>
            </w:pPr>
          </w:p>
          <w:p w14:paraId="6C5DD2CA" w14:textId="77777777" w:rsidR="00E65D6E" w:rsidRDefault="00E65D6E" w:rsidP="004C5748">
            <w:pPr>
              <w:spacing w:after="0"/>
              <w:jc w:val="left"/>
              <w:rPr>
                <w:szCs w:val="17"/>
              </w:rPr>
            </w:pPr>
          </w:p>
          <w:p w14:paraId="6C8B4DB9" w14:textId="77777777" w:rsidR="00E65D6E" w:rsidRDefault="00E65D6E" w:rsidP="004C5748">
            <w:pPr>
              <w:spacing w:after="0"/>
              <w:jc w:val="left"/>
              <w:rPr>
                <w:szCs w:val="17"/>
              </w:rPr>
            </w:pPr>
          </w:p>
          <w:p w14:paraId="03FE8CDD" w14:textId="77777777" w:rsidR="00E65D6E" w:rsidRDefault="00E65D6E" w:rsidP="004C5748">
            <w:pPr>
              <w:spacing w:after="0"/>
              <w:jc w:val="left"/>
              <w:rPr>
                <w:szCs w:val="17"/>
              </w:rPr>
            </w:pPr>
          </w:p>
          <w:p w14:paraId="4DB37080" w14:textId="77777777" w:rsidR="00E65D6E" w:rsidRDefault="00E65D6E" w:rsidP="004C5748">
            <w:pPr>
              <w:spacing w:after="0"/>
              <w:jc w:val="left"/>
              <w:rPr>
                <w:szCs w:val="17"/>
              </w:rPr>
            </w:pPr>
          </w:p>
          <w:p w14:paraId="43A20637" w14:textId="77777777" w:rsidR="00E65D6E" w:rsidRDefault="00E65D6E" w:rsidP="004C5748">
            <w:pPr>
              <w:spacing w:after="0"/>
              <w:jc w:val="left"/>
              <w:rPr>
                <w:szCs w:val="17"/>
              </w:rPr>
            </w:pPr>
          </w:p>
          <w:p w14:paraId="46B351A6" w14:textId="77777777" w:rsidR="00E65D6E" w:rsidRDefault="00E65D6E" w:rsidP="004C5748">
            <w:pPr>
              <w:spacing w:after="0"/>
              <w:jc w:val="left"/>
              <w:rPr>
                <w:szCs w:val="17"/>
              </w:rPr>
            </w:pPr>
          </w:p>
          <w:p w14:paraId="6770374C" w14:textId="77777777" w:rsidR="00E65D6E" w:rsidRDefault="00E65D6E" w:rsidP="004C5748">
            <w:pPr>
              <w:spacing w:after="0"/>
              <w:jc w:val="left"/>
              <w:rPr>
                <w:szCs w:val="17"/>
              </w:rPr>
            </w:pPr>
          </w:p>
          <w:p w14:paraId="2A92A1AF" w14:textId="77777777" w:rsidR="00E65D6E" w:rsidRDefault="00E65D6E" w:rsidP="004C5748">
            <w:pPr>
              <w:spacing w:after="0"/>
              <w:jc w:val="left"/>
              <w:rPr>
                <w:szCs w:val="17"/>
              </w:rPr>
            </w:pPr>
          </w:p>
          <w:p w14:paraId="10635819" w14:textId="77777777" w:rsidR="00E65D6E" w:rsidRDefault="00E65D6E" w:rsidP="004C5748">
            <w:pPr>
              <w:spacing w:after="0"/>
              <w:jc w:val="left"/>
              <w:rPr>
                <w:szCs w:val="17"/>
              </w:rPr>
            </w:pPr>
          </w:p>
          <w:p w14:paraId="420D9E72" w14:textId="77777777" w:rsidR="00E65D6E" w:rsidRDefault="00E65D6E" w:rsidP="004C5748">
            <w:pPr>
              <w:spacing w:after="0"/>
              <w:jc w:val="left"/>
              <w:rPr>
                <w:szCs w:val="17"/>
              </w:rPr>
            </w:pPr>
          </w:p>
          <w:p w14:paraId="31743F8C" w14:textId="77777777" w:rsidR="00E65D6E" w:rsidRDefault="00E65D6E" w:rsidP="004C5748">
            <w:pPr>
              <w:spacing w:after="0"/>
              <w:jc w:val="left"/>
              <w:rPr>
                <w:szCs w:val="17"/>
              </w:rPr>
            </w:pPr>
          </w:p>
          <w:p w14:paraId="21C3B5F2" w14:textId="77777777" w:rsidR="00E65D6E" w:rsidRDefault="00E65D6E" w:rsidP="004C5748">
            <w:pPr>
              <w:spacing w:after="0"/>
              <w:jc w:val="left"/>
              <w:rPr>
                <w:szCs w:val="17"/>
              </w:rPr>
            </w:pPr>
          </w:p>
          <w:p w14:paraId="4D85C738" w14:textId="77777777" w:rsidR="00E65D6E" w:rsidRDefault="00E65D6E" w:rsidP="004C5748">
            <w:pPr>
              <w:spacing w:after="0"/>
              <w:jc w:val="left"/>
              <w:rPr>
                <w:szCs w:val="17"/>
              </w:rPr>
            </w:pPr>
          </w:p>
          <w:p w14:paraId="366085D0" w14:textId="77777777" w:rsidR="00E65D6E" w:rsidRDefault="00E65D6E" w:rsidP="004C5748">
            <w:pPr>
              <w:spacing w:after="0"/>
              <w:jc w:val="left"/>
              <w:rPr>
                <w:szCs w:val="17"/>
              </w:rPr>
            </w:pPr>
          </w:p>
          <w:p w14:paraId="30954D51" w14:textId="77777777" w:rsidR="00E65D6E" w:rsidRDefault="00E65D6E" w:rsidP="004C5748">
            <w:pPr>
              <w:spacing w:after="0"/>
              <w:jc w:val="left"/>
              <w:rPr>
                <w:szCs w:val="17"/>
              </w:rPr>
            </w:pPr>
          </w:p>
          <w:p w14:paraId="79ABED4E" w14:textId="77777777" w:rsidR="00E65D6E" w:rsidRDefault="00E65D6E" w:rsidP="004C5748">
            <w:pPr>
              <w:spacing w:after="0"/>
              <w:jc w:val="left"/>
              <w:rPr>
                <w:szCs w:val="17"/>
              </w:rPr>
            </w:pPr>
          </w:p>
          <w:p w14:paraId="64A2D6BA" w14:textId="77777777" w:rsidR="00E65D6E" w:rsidRDefault="00E65D6E" w:rsidP="004C5748">
            <w:pPr>
              <w:spacing w:after="0"/>
              <w:jc w:val="left"/>
              <w:rPr>
                <w:szCs w:val="17"/>
              </w:rPr>
            </w:pPr>
          </w:p>
          <w:p w14:paraId="6A2D2934" w14:textId="77777777" w:rsidR="00E65D6E" w:rsidRDefault="00E65D6E" w:rsidP="004C5748">
            <w:pPr>
              <w:spacing w:after="0"/>
              <w:jc w:val="left"/>
              <w:rPr>
                <w:szCs w:val="17"/>
              </w:rPr>
            </w:pPr>
          </w:p>
          <w:p w14:paraId="4F83A80B" w14:textId="77777777" w:rsidR="00E65D6E" w:rsidRDefault="00E65D6E" w:rsidP="004C5748">
            <w:pPr>
              <w:spacing w:after="0"/>
              <w:jc w:val="left"/>
              <w:rPr>
                <w:szCs w:val="17"/>
              </w:rPr>
            </w:pPr>
          </w:p>
          <w:p w14:paraId="0F2AD47F" w14:textId="77777777" w:rsidR="00E65D6E" w:rsidRDefault="00E65D6E" w:rsidP="004C5748">
            <w:pPr>
              <w:spacing w:after="0"/>
              <w:jc w:val="left"/>
              <w:rPr>
                <w:szCs w:val="17"/>
              </w:rPr>
            </w:pPr>
          </w:p>
          <w:p w14:paraId="5EC85940" w14:textId="77777777" w:rsidR="00E65D6E" w:rsidRDefault="00E65D6E" w:rsidP="004C5748">
            <w:pPr>
              <w:spacing w:after="0"/>
              <w:jc w:val="left"/>
              <w:rPr>
                <w:szCs w:val="17"/>
              </w:rPr>
            </w:pPr>
          </w:p>
          <w:p w14:paraId="02B57565" w14:textId="77777777" w:rsidR="00E65D6E" w:rsidRDefault="00E65D6E" w:rsidP="004C5748">
            <w:pPr>
              <w:spacing w:after="0"/>
              <w:jc w:val="left"/>
              <w:rPr>
                <w:szCs w:val="17"/>
              </w:rPr>
            </w:pPr>
          </w:p>
          <w:p w14:paraId="778BECC7" w14:textId="77777777" w:rsidR="00E65D6E" w:rsidRDefault="00E65D6E" w:rsidP="004C5748">
            <w:pPr>
              <w:spacing w:after="0"/>
              <w:jc w:val="left"/>
              <w:rPr>
                <w:szCs w:val="17"/>
              </w:rPr>
            </w:pPr>
          </w:p>
          <w:p w14:paraId="10C18D2B" w14:textId="77777777" w:rsidR="00E65D6E" w:rsidRDefault="00E65D6E" w:rsidP="004C5748">
            <w:pPr>
              <w:spacing w:after="0"/>
              <w:jc w:val="left"/>
              <w:rPr>
                <w:szCs w:val="17"/>
              </w:rPr>
            </w:pPr>
          </w:p>
          <w:p w14:paraId="09FB0697" w14:textId="77777777" w:rsidR="00E65D6E" w:rsidRDefault="00E65D6E" w:rsidP="004C5748">
            <w:pPr>
              <w:spacing w:after="0"/>
              <w:jc w:val="left"/>
              <w:rPr>
                <w:szCs w:val="17"/>
              </w:rPr>
            </w:pPr>
          </w:p>
          <w:p w14:paraId="5C28A34E" w14:textId="77777777" w:rsidR="00E65D6E" w:rsidRDefault="00E65D6E" w:rsidP="004C5748">
            <w:pPr>
              <w:spacing w:after="0"/>
              <w:jc w:val="left"/>
              <w:rPr>
                <w:szCs w:val="17"/>
              </w:rPr>
            </w:pPr>
          </w:p>
          <w:p w14:paraId="11092967" w14:textId="77777777" w:rsidR="00E65D6E" w:rsidRDefault="00E65D6E" w:rsidP="004C5748">
            <w:pPr>
              <w:spacing w:after="0"/>
              <w:jc w:val="left"/>
              <w:rPr>
                <w:szCs w:val="17"/>
              </w:rPr>
            </w:pPr>
          </w:p>
          <w:p w14:paraId="5BCCEF28" w14:textId="77777777" w:rsidR="00E65D6E" w:rsidRDefault="00E65D6E" w:rsidP="004C5748">
            <w:pPr>
              <w:spacing w:after="0"/>
              <w:jc w:val="left"/>
              <w:rPr>
                <w:szCs w:val="17"/>
              </w:rPr>
            </w:pPr>
          </w:p>
          <w:p w14:paraId="6EBA290B" w14:textId="77777777" w:rsidR="00E65D6E" w:rsidRDefault="00E65D6E" w:rsidP="004C5748">
            <w:pPr>
              <w:spacing w:after="0"/>
              <w:jc w:val="left"/>
              <w:rPr>
                <w:szCs w:val="17"/>
              </w:rPr>
            </w:pPr>
          </w:p>
          <w:p w14:paraId="10E4D306" w14:textId="77777777" w:rsidR="00E65D6E" w:rsidRDefault="00E65D6E" w:rsidP="004C5748">
            <w:pPr>
              <w:spacing w:after="0"/>
              <w:jc w:val="left"/>
              <w:rPr>
                <w:szCs w:val="17"/>
              </w:rPr>
            </w:pPr>
          </w:p>
          <w:p w14:paraId="138B06B9" w14:textId="77777777" w:rsidR="00E65D6E" w:rsidRDefault="00E65D6E" w:rsidP="004C5748">
            <w:pPr>
              <w:spacing w:after="0"/>
              <w:jc w:val="left"/>
              <w:rPr>
                <w:szCs w:val="17"/>
              </w:rPr>
            </w:pPr>
          </w:p>
          <w:p w14:paraId="722E524F" w14:textId="77777777" w:rsidR="00E65D6E" w:rsidRDefault="00E65D6E" w:rsidP="004C5748">
            <w:pPr>
              <w:spacing w:after="0"/>
              <w:jc w:val="left"/>
              <w:rPr>
                <w:szCs w:val="17"/>
              </w:rPr>
            </w:pPr>
          </w:p>
          <w:p w14:paraId="25FEFC6A" w14:textId="77777777" w:rsidR="00E65D6E" w:rsidRDefault="00E65D6E" w:rsidP="004C5748">
            <w:pPr>
              <w:spacing w:after="0"/>
              <w:jc w:val="left"/>
              <w:rPr>
                <w:szCs w:val="17"/>
              </w:rPr>
            </w:pPr>
          </w:p>
          <w:p w14:paraId="4DE6BBB7" w14:textId="77777777" w:rsidR="00E65D6E" w:rsidRDefault="00E65D6E" w:rsidP="004C5748">
            <w:pPr>
              <w:spacing w:after="0"/>
              <w:jc w:val="left"/>
              <w:rPr>
                <w:szCs w:val="17"/>
              </w:rPr>
            </w:pPr>
          </w:p>
          <w:p w14:paraId="7C0B48CD" w14:textId="77777777" w:rsidR="00E65D6E" w:rsidRDefault="00E65D6E" w:rsidP="004C5748">
            <w:pPr>
              <w:spacing w:after="0"/>
              <w:jc w:val="left"/>
              <w:rPr>
                <w:szCs w:val="17"/>
              </w:rPr>
            </w:pPr>
          </w:p>
          <w:p w14:paraId="6667F518" w14:textId="77777777" w:rsidR="00E65D6E" w:rsidRDefault="00E65D6E" w:rsidP="004C5748">
            <w:pPr>
              <w:spacing w:after="0"/>
              <w:jc w:val="left"/>
              <w:rPr>
                <w:szCs w:val="17"/>
              </w:rPr>
            </w:pPr>
          </w:p>
          <w:p w14:paraId="587BAD96" w14:textId="77777777" w:rsidR="00E65D6E" w:rsidRDefault="00E65D6E" w:rsidP="004C5748">
            <w:pPr>
              <w:spacing w:after="0"/>
              <w:jc w:val="left"/>
              <w:rPr>
                <w:szCs w:val="17"/>
              </w:rPr>
            </w:pPr>
          </w:p>
          <w:p w14:paraId="13C45ED1" w14:textId="77777777" w:rsidR="00E65D6E" w:rsidRDefault="00E65D6E" w:rsidP="004C5748">
            <w:pPr>
              <w:spacing w:after="0"/>
              <w:jc w:val="left"/>
              <w:rPr>
                <w:szCs w:val="17"/>
              </w:rPr>
            </w:pPr>
          </w:p>
          <w:p w14:paraId="24493622" w14:textId="77777777" w:rsidR="00E65D6E" w:rsidRDefault="00E65D6E" w:rsidP="004C5748">
            <w:pPr>
              <w:spacing w:after="0"/>
              <w:jc w:val="left"/>
              <w:rPr>
                <w:szCs w:val="17"/>
              </w:rPr>
            </w:pPr>
          </w:p>
          <w:p w14:paraId="6D408C18" w14:textId="77777777" w:rsidR="00E65D6E" w:rsidRDefault="00E65D6E" w:rsidP="004C5748">
            <w:pPr>
              <w:spacing w:after="0"/>
              <w:jc w:val="left"/>
              <w:rPr>
                <w:szCs w:val="17"/>
              </w:rPr>
            </w:pPr>
          </w:p>
          <w:p w14:paraId="46B2376F" w14:textId="77777777" w:rsidR="00E65D6E" w:rsidRDefault="00E65D6E" w:rsidP="004C5748">
            <w:pPr>
              <w:spacing w:after="0"/>
              <w:jc w:val="left"/>
              <w:rPr>
                <w:szCs w:val="17"/>
              </w:rPr>
            </w:pPr>
          </w:p>
          <w:p w14:paraId="72EA35BA" w14:textId="77777777" w:rsidR="00E65D6E" w:rsidRDefault="00E65D6E" w:rsidP="004C5748">
            <w:pPr>
              <w:spacing w:after="0"/>
              <w:jc w:val="left"/>
              <w:rPr>
                <w:szCs w:val="17"/>
              </w:rPr>
            </w:pPr>
          </w:p>
          <w:p w14:paraId="3910B305" w14:textId="77777777" w:rsidR="00E65D6E" w:rsidRDefault="00E65D6E" w:rsidP="004C5748">
            <w:pPr>
              <w:spacing w:after="0"/>
              <w:jc w:val="left"/>
              <w:rPr>
                <w:szCs w:val="17"/>
              </w:rPr>
            </w:pPr>
          </w:p>
          <w:p w14:paraId="1FD16415" w14:textId="77777777" w:rsidR="00E65D6E" w:rsidRDefault="00E65D6E" w:rsidP="004C5748">
            <w:pPr>
              <w:spacing w:after="0"/>
              <w:jc w:val="left"/>
              <w:rPr>
                <w:szCs w:val="17"/>
              </w:rPr>
            </w:pPr>
          </w:p>
          <w:p w14:paraId="659A88B9" w14:textId="77777777" w:rsidR="00E65D6E" w:rsidRDefault="00E65D6E" w:rsidP="004C5748">
            <w:pPr>
              <w:spacing w:after="0"/>
              <w:jc w:val="left"/>
              <w:rPr>
                <w:szCs w:val="17"/>
              </w:rPr>
            </w:pPr>
          </w:p>
          <w:p w14:paraId="7DB161C7" w14:textId="77777777" w:rsidR="00E65D6E" w:rsidRPr="00E11C90" w:rsidRDefault="00E65D6E" w:rsidP="004C5748">
            <w:pPr>
              <w:spacing w:after="0"/>
              <w:jc w:val="left"/>
              <w:rPr>
                <w:szCs w:val="17"/>
              </w:rPr>
            </w:pPr>
          </w:p>
        </w:tc>
      </w:tr>
      <w:tr w:rsidR="003F483F" w:rsidRPr="00E11C90" w14:paraId="6466F97F" w14:textId="77777777" w:rsidTr="005B0E02">
        <w:tc>
          <w:tcPr>
            <w:tcW w:w="851" w:type="dxa"/>
          </w:tcPr>
          <w:p w14:paraId="5A62D9F2" w14:textId="77777777" w:rsidR="003F483F" w:rsidRPr="00E11C90" w:rsidRDefault="003F483F" w:rsidP="003F483F">
            <w:pPr>
              <w:spacing w:after="0"/>
              <w:jc w:val="center"/>
              <w:rPr>
                <w:szCs w:val="17"/>
              </w:rPr>
            </w:pPr>
            <w:r w:rsidRPr="00E11C90">
              <w:rPr>
                <w:szCs w:val="17"/>
              </w:rPr>
              <w:lastRenderedPageBreak/>
              <w:t>Class 3</w:t>
            </w:r>
          </w:p>
        </w:tc>
        <w:tc>
          <w:tcPr>
            <w:tcW w:w="3969" w:type="dxa"/>
          </w:tcPr>
          <w:p w14:paraId="1D500843" w14:textId="77777777" w:rsidR="003F483F" w:rsidRPr="00E11C90" w:rsidRDefault="003F483F" w:rsidP="00ED0B2E">
            <w:pPr>
              <w:keepNext/>
              <w:spacing w:after="120"/>
              <w:jc w:val="left"/>
              <w:rPr>
                <w:i/>
                <w:iCs/>
                <w:szCs w:val="17"/>
              </w:rPr>
            </w:pPr>
            <w:r w:rsidRPr="00E11C90">
              <w:rPr>
                <w:i/>
                <w:iCs/>
                <w:szCs w:val="17"/>
              </w:rPr>
              <w:t>Antilope cervicapra</w:t>
            </w:r>
            <w:r w:rsidRPr="00E11C90">
              <w:rPr>
                <w:i/>
                <w:iCs/>
                <w:szCs w:val="17"/>
              </w:rPr>
              <w:br/>
            </w:r>
            <w:r w:rsidRPr="00E11C90">
              <w:rPr>
                <w:szCs w:val="17"/>
              </w:rPr>
              <w:t>Blackbuck</w:t>
            </w:r>
          </w:p>
          <w:p w14:paraId="2259A2AC" w14:textId="77777777" w:rsidR="003F483F" w:rsidRPr="00E11C90" w:rsidRDefault="003F483F" w:rsidP="00ED0B2E">
            <w:pPr>
              <w:keepNext/>
              <w:spacing w:after="120"/>
              <w:jc w:val="left"/>
              <w:rPr>
                <w:i/>
                <w:iCs/>
                <w:szCs w:val="17"/>
              </w:rPr>
            </w:pPr>
            <w:r w:rsidRPr="00E11C90">
              <w:rPr>
                <w:i/>
                <w:iCs/>
                <w:szCs w:val="17"/>
              </w:rPr>
              <w:t>Bison bison</w:t>
            </w:r>
            <w:r w:rsidRPr="00E11C90">
              <w:rPr>
                <w:i/>
                <w:iCs/>
                <w:szCs w:val="17"/>
              </w:rPr>
              <w:br/>
            </w:r>
            <w:r w:rsidRPr="00E11C90">
              <w:rPr>
                <w:szCs w:val="17"/>
              </w:rPr>
              <w:t>American Bison</w:t>
            </w:r>
          </w:p>
          <w:p w14:paraId="63C25A07" w14:textId="77777777" w:rsidR="003F483F" w:rsidRPr="00E11C90" w:rsidRDefault="003F483F" w:rsidP="00ED0B2E">
            <w:pPr>
              <w:keepNext/>
              <w:spacing w:after="120"/>
              <w:jc w:val="left"/>
              <w:rPr>
                <w:i/>
                <w:iCs/>
                <w:szCs w:val="17"/>
              </w:rPr>
            </w:pPr>
            <w:r w:rsidRPr="00E11C90">
              <w:rPr>
                <w:i/>
                <w:iCs/>
                <w:szCs w:val="17"/>
              </w:rPr>
              <w:t>Bos javanicus</w:t>
            </w:r>
            <w:r w:rsidRPr="00E11C90">
              <w:rPr>
                <w:i/>
                <w:iCs/>
                <w:szCs w:val="17"/>
              </w:rPr>
              <w:br/>
            </w:r>
            <w:r w:rsidRPr="00E11C90">
              <w:rPr>
                <w:szCs w:val="17"/>
              </w:rPr>
              <w:t>Banteng</w:t>
            </w:r>
          </w:p>
        </w:tc>
        <w:tc>
          <w:tcPr>
            <w:tcW w:w="1842" w:type="dxa"/>
          </w:tcPr>
          <w:p w14:paraId="3204AB91" w14:textId="77777777" w:rsidR="003F483F" w:rsidRPr="00E11C90" w:rsidRDefault="003F483F" w:rsidP="003F483F">
            <w:pPr>
              <w:spacing w:after="120"/>
              <w:jc w:val="left"/>
              <w:rPr>
                <w:szCs w:val="17"/>
              </w:rPr>
            </w:pPr>
            <w:r w:rsidRPr="00E11C90">
              <w:rPr>
                <w:szCs w:val="17"/>
              </w:rPr>
              <w:t>186(1)(3), 187(1), 188, 189, 190, 191(1), 192(1)</w:t>
            </w:r>
          </w:p>
        </w:tc>
        <w:tc>
          <w:tcPr>
            <w:tcW w:w="851" w:type="dxa"/>
          </w:tcPr>
          <w:p w14:paraId="7836982A" w14:textId="77777777" w:rsidR="003F483F" w:rsidRPr="00E11C90" w:rsidRDefault="003F483F" w:rsidP="003F483F">
            <w:pPr>
              <w:spacing w:after="120"/>
              <w:jc w:val="center"/>
              <w:rPr>
                <w:szCs w:val="17"/>
              </w:rPr>
            </w:pPr>
            <w:r w:rsidRPr="00E11C90">
              <w:rPr>
                <w:szCs w:val="17"/>
              </w:rPr>
              <w:t>2</w:t>
            </w:r>
          </w:p>
        </w:tc>
        <w:tc>
          <w:tcPr>
            <w:tcW w:w="1701" w:type="dxa"/>
          </w:tcPr>
          <w:p w14:paraId="61786FD4" w14:textId="77777777" w:rsidR="003F483F" w:rsidRPr="00E11C90" w:rsidRDefault="003F483F" w:rsidP="003F483F">
            <w:pPr>
              <w:spacing w:after="120"/>
              <w:jc w:val="left"/>
              <w:rPr>
                <w:szCs w:val="17"/>
              </w:rPr>
            </w:pPr>
            <w:r w:rsidRPr="00E11C90">
              <w:rPr>
                <w:szCs w:val="17"/>
              </w:rPr>
              <w:t>Whole of the State</w:t>
            </w:r>
          </w:p>
        </w:tc>
      </w:tr>
      <w:tr w:rsidR="003F483F" w:rsidRPr="00E11C90" w14:paraId="12E70838" w14:textId="77777777" w:rsidTr="005B0E02">
        <w:tc>
          <w:tcPr>
            <w:tcW w:w="851" w:type="dxa"/>
          </w:tcPr>
          <w:p w14:paraId="537116CA" w14:textId="77777777" w:rsidR="003F483F" w:rsidRDefault="003F483F" w:rsidP="003F483F">
            <w:pPr>
              <w:spacing w:after="0"/>
              <w:jc w:val="center"/>
              <w:rPr>
                <w:szCs w:val="17"/>
              </w:rPr>
            </w:pPr>
            <w:r w:rsidRPr="00E11C90">
              <w:rPr>
                <w:szCs w:val="17"/>
              </w:rPr>
              <w:t>Class 4</w:t>
            </w:r>
          </w:p>
          <w:p w14:paraId="4A0EB4A4" w14:textId="77777777" w:rsidR="00D20B92" w:rsidRDefault="00D20B92" w:rsidP="003F483F">
            <w:pPr>
              <w:spacing w:after="0"/>
              <w:jc w:val="center"/>
              <w:rPr>
                <w:szCs w:val="17"/>
              </w:rPr>
            </w:pPr>
          </w:p>
          <w:p w14:paraId="50645DC9" w14:textId="77777777" w:rsidR="00D20B92" w:rsidRDefault="00D20B92" w:rsidP="003F483F">
            <w:pPr>
              <w:spacing w:after="0"/>
              <w:jc w:val="center"/>
              <w:rPr>
                <w:szCs w:val="17"/>
              </w:rPr>
            </w:pPr>
          </w:p>
          <w:p w14:paraId="77BC07D0" w14:textId="77777777" w:rsidR="00D20B92" w:rsidRDefault="00D20B92" w:rsidP="003F483F">
            <w:pPr>
              <w:spacing w:after="0"/>
              <w:jc w:val="center"/>
              <w:rPr>
                <w:szCs w:val="17"/>
              </w:rPr>
            </w:pPr>
          </w:p>
          <w:p w14:paraId="1211753C" w14:textId="77777777" w:rsidR="00D20B92" w:rsidRDefault="00D20B92" w:rsidP="003F483F">
            <w:pPr>
              <w:spacing w:after="0"/>
              <w:jc w:val="center"/>
              <w:rPr>
                <w:szCs w:val="17"/>
              </w:rPr>
            </w:pPr>
          </w:p>
          <w:p w14:paraId="08239B4E" w14:textId="77777777" w:rsidR="00D20B92" w:rsidRDefault="00D20B92" w:rsidP="003F483F">
            <w:pPr>
              <w:spacing w:after="0"/>
              <w:jc w:val="center"/>
              <w:rPr>
                <w:szCs w:val="17"/>
              </w:rPr>
            </w:pPr>
          </w:p>
          <w:p w14:paraId="630C9385" w14:textId="77777777" w:rsidR="00D20B92" w:rsidRDefault="00D20B92" w:rsidP="003F483F">
            <w:pPr>
              <w:spacing w:after="0"/>
              <w:jc w:val="center"/>
              <w:rPr>
                <w:szCs w:val="17"/>
              </w:rPr>
            </w:pPr>
          </w:p>
          <w:p w14:paraId="0F2E7667" w14:textId="77777777" w:rsidR="00D20B92" w:rsidRDefault="00D20B92" w:rsidP="003F483F">
            <w:pPr>
              <w:spacing w:after="0"/>
              <w:jc w:val="center"/>
              <w:rPr>
                <w:szCs w:val="17"/>
              </w:rPr>
            </w:pPr>
          </w:p>
          <w:p w14:paraId="66174B53" w14:textId="77777777" w:rsidR="00D20B92" w:rsidRDefault="00D20B92" w:rsidP="003F483F">
            <w:pPr>
              <w:spacing w:after="0"/>
              <w:jc w:val="center"/>
              <w:rPr>
                <w:szCs w:val="17"/>
              </w:rPr>
            </w:pPr>
          </w:p>
          <w:p w14:paraId="06652CFB" w14:textId="77777777" w:rsidR="00D20B92" w:rsidRDefault="00D20B92" w:rsidP="003F483F">
            <w:pPr>
              <w:spacing w:after="0"/>
              <w:jc w:val="center"/>
              <w:rPr>
                <w:szCs w:val="17"/>
              </w:rPr>
            </w:pPr>
          </w:p>
          <w:p w14:paraId="7ECB85FA" w14:textId="77777777" w:rsidR="00D20B92" w:rsidRDefault="00D20B92" w:rsidP="003F483F">
            <w:pPr>
              <w:spacing w:after="0"/>
              <w:jc w:val="center"/>
              <w:rPr>
                <w:szCs w:val="17"/>
              </w:rPr>
            </w:pPr>
          </w:p>
          <w:p w14:paraId="0470DB46" w14:textId="77777777" w:rsidR="00D20B92" w:rsidRDefault="00D20B92" w:rsidP="003F483F">
            <w:pPr>
              <w:spacing w:after="0"/>
              <w:jc w:val="center"/>
              <w:rPr>
                <w:szCs w:val="17"/>
              </w:rPr>
            </w:pPr>
          </w:p>
          <w:p w14:paraId="18C484E9" w14:textId="77777777" w:rsidR="00D20B92" w:rsidRDefault="00D20B92" w:rsidP="003F483F">
            <w:pPr>
              <w:spacing w:after="0"/>
              <w:jc w:val="center"/>
              <w:rPr>
                <w:szCs w:val="17"/>
              </w:rPr>
            </w:pPr>
          </w:p>
          <w:p w14:paraId="1285AA6F" w14:textId="77777777" w:rsidR="00D20B92" w:rsidRDefault="00D20B92" w:rsidP="003F483F">
            <w:pPr>
              <w:spacing w:after="0"/>
              <w:jc w:val="center"/>
              <w:rPr>
                <w:szCs w:val="17"/>
              </w:rPr>
            </w:pPr>
          </w:p>
          <w:p w14:paraId="609AD17C" w14:textId="77777777" w:rsidR="00D20B92" w:rsidRDefault="00D20B92" w:rsidP="003F483F">
            <w:pPr>
              <w:spacing w:after="0"/>
              <w:jc w:val="center"/>
              <w:rPr>
                <w:szCs w:val="17"/>
              </w:rPr>
            </w:pPr>
          </w:p>
          <w:p w14:paraId="3894796D" w14:textId="77777777" w:rsidR="00D20B92" w:rsidRDefault="00D20B92" w:rsidP="003F483F">
            <w:pPr>
              <w:spacing w:after="0"/>
              <w:jc w:val="center"/>
              <w:rPr>
                <w:szCs w:val="17"/>
              </w:rPr>
            </w:pPr>
          </w:p>
          <w:p w14:paraId="18C24392" w14:textId="77777777" w:rsidR="00D20B92" w:rsidRDefault="00D20B92" w:rsidP="003F483F">
            <w:pPr>
              <w:spacing w:after="0"/>
              <w:jc w:val="center"/>
              <w:rPr>
                <w:szCs w:val="17"/>
              </w:rPr>
            </w:pPr>
          </w:p>
          <w:p w14:paraId="75211088" w14:textId="77777777" w:rsidR="00D20B92" w:rsidRDefault="00D20B92" w:rsidP="003F483F">
            <w:pPr>
              <w:spacing w:after="0"/>
              <w:jc w:val="center"/>
              <w:rPr>
                <w:szCs w:val="17"/>
              </w:rPr>
            </w:pPr>
          </w:p>
          <w:p w14:paraId="38A4141D" w14:textId="77777777" w:rsidR="00D20B92" w:rsidRDefault="00D20B92" w:rsidP="003F483F">
            <w:pPr>
              <w:spacing w:after="0"/>
              <w:jc w:val="center"/>
              <w:rPr>
                <w:szCs w:val="17"/>
              </w:rPr>
            </w:pPr>
          </w:p>
          <w:p w14:paraId="01AC5D19" w14:textId="77777777" w:rsidR="00D20B92" w:rsidRDefault="00D20B92" w:rsidP="003F483F">
            <w:pPr>
              <w:spacing w:after="0"/>
              <w:jc w:val="center"/>
              <w:rPr>
                <w:szCs w:val="17"/>
              </w:rPr>
            </w:pPr>
          </w:p>
          <w:p w14:paraId="56EB78C4" w14:textId="77777777" w:rsidR="00D20B92" w:rsidRDefault="00D20B92" w:rsidP="003F483F">
            <w:pPr>
              <w:spacing w:after="0"/>
              <w:jc w:val="center"/>
              <w:rPr>
                <w:szCs w:val="17"/>
              </w:rPr>
            </w:pPr>
          </w:p>
          <w:p w14:paraId="5ED287F5" w14:textId="77777777" w:rsidR="00D20B92" w:rsidRDefault="00D20B92" w:rsidP="003F483F">
            <w:pPr>
              <w:spacing w:after="0"/>
              <w:jc w:val="center"/>
              <w:rPr>
                <w:szCs w:val="17"/>
              </w:rPr>
            </w:pPr>
          </w:p>
          <w:p w14:paraId="725475D4" w14:textId="77777777" w:rsidR="00D20B92" w:rsidRDefault="00D20B92" w:rsidP="003F483F">
            <w:pPr>
              <w:spacing w:after="0"/>
              <w:jc w:val="center"/>
              <w:rPr>
                <w:szCs w:val="17"/>
              </w:rPr>
            </w:pPr>
          </w:p>
          <w:p w14:paraId="04FD957F" w14:textId="77777777" w:rsidR="00D20B92" w:rsidRDefault="00D20B92" w:rsidP="003F483F">
            <w:pPr>
              <w:spacing w:after="0"/>
              <w:jc w:val="center"/>
              <w:rPr>
                <w:szCs w:val="17"/>
              </w:rPr>
            </w:pPr>
          </w:p>
          <w:p w14:paraId="79B61720" w14:textId="77777777" w:rsidR="00D20B92" w:rsidRDefault="00D20B92" w:rsidP="003F483F">
            <w:pPr>
              <w:spacing w:after="0"/>
              <w:jc w:val="center"/>
              <w:rPr>
                <w:szCs w:val="17"/>
              </w:rPr>
            </w:pPr>
          </w:p>
          <w:p w14:paraId="3B0C181C" w14:textId="77777777" w:rsidR="00D20B92" w:rsidRDefault="00D20B92" w:rsidP="003F483F">
            <w:pPr>
              <w:spacing w:after="0"/>
              <w:jc w:val="center"/>
              <w:rPr>
                <w:szCs w:val="17"/>
              </w:rPr>
            </w:pPr>
          </w:p>
          <w:p w14:paraId="268BC350" w14:textId="77777777" w:rsidR="00D20B92" w:rsidRDefault="00D20B92" w:rsidP="003F483F">
            <w:pPr>
              <w:spacing w:after="0"/>
              <w:jc w:val="center"/>
              <w:rPr>
                <w:szCs w:val="17"/>
              </w:rPr>
            </w:pPr>
          </w:p>
          <w:p w14:paraId="0ED254F4" w14:textId="77777777" w:rsidR="00D20B92" w:rsidRDefault="00D20B92" w:rsidP="003F483F">
            <w:pPr>
              <w:spacing w:after="0"/>
              <w:jc w:val="center"/>
              <w:rPr>
                <w:szCs w:val="17"/>
              </w:rPr>
            </w:pPr>
          </w:p>
          <w:p w14:paraId="6242A390" w14:textId="77777777" w:rsidR="00D20B92" w:rsidRDefault="00D20B92" w:rsidP="003F483F">
            <w:pPr>
              <w:spacing w:after="0"/>
              <w:jc w:val="center"/>
              <w:rPr>
                <w:szCs w:val="17"/>
              </w:rPr>
            </w:pPr>
          </w:p>
          <w:p w14:paraId="0940F2F4" w14:textId="77777777" w:rsidR="00D20B92" w:rsidRDefault="00D20B92" w:rsidP="003F483F">
            <w:pPr>
              <w:spacing w:after="0"/>
              <w:jc w:val="center"/>
              <w:rPr>
                <w:szCs w:val="17"/>
              </w:rPr>
            </w:pPr>
          </w:p>
          <w:p w14:paraId="133809BC" w14:textId="77777777" w:rsidR="00D20B92" w:rsidRDefault="00D20B92" w:rsidP="003F483F">
            <w:pPr>
              <w:spacing w:after="0"/>
              <w:jc w:val="center"/>
              <w:rPr>
                <w:szCs w:val="17"/>
              </w:rPr>
            </w:pPr>
          </w:p>
          <w:p w14:paraId="36F26F67" w14:textId="77777777" w:rsidR="00D20B92" w:rsidRDefault="00D20B92" w:rsidP="003F483F">
            <w:pPr>
              <w:spacing w:after="0"/>
              <w:jc w:val="center"/>
              <w:rPr>
                <w:szCs w:val="17"/>
              </w:rPr>
            </w:pPr>
          </w:p>
          <w:p w14:paraId="196DF6EB" w14:textId="77777777" w:rsidR="00D20B92" w:rsidRDefault="00D20B92" w:rsidP="003F483F">
            <w:pPr>
              <w:spacing w:after="0"/>
              <w:jc w:val="center"/>
              <w:rPr>
                <w:szCs w:val="17"/>
              </w:rPr>
            </w:pPr>
          </w:p>
          <w:p w14:paraId="48AFD9B8" w14:textId="77777777" w:rsidR="00D20B92" w:rsidRDefault="00D20B92" w:rsidP="003F483F">
            <w:pPr>
              <w:spacing w:after="0"/>
              <w:jc w:val="center"/>
              <w:rPr>
                <w:szCs w:val="17"/>
              </w:rPr>
            </w:pPr>
          </w:p>
          <w:p w14:paraId="4538C757" w14:textId="77777777" w:rsidR="00D20B92" w:rsidRDefault="00D20B92" w:rsidP="003F483F">
            <w:pPr>
              <w:spacing w:after="0"/>
              <w:jc w:val="center"/>
              <w:rPr>
                <w:szCs w:val="17"/>
              </w:rPr>
            </w:pPr>
          </w:p>
          <w:p w14:paraId="0A126D71" w14:textId="77777777" w:rsidR="00D20B92" w:rsidRDefault="00D20B92" w:rsidP="003F483F">
            <w:pPr>
              <w:spacing w:after="0"/>
              <w:jc w:val="center"/>
              <w:rPr>
                <w:szCs w:val="17"/>
              </w:rPr>
            </w:pPr>
          </w:p>
          <w:p w14:paraId="30D31C5D" w14:textId="77777777" w:rsidR="00D20B92" w:rsidRDefault="00D20B92" w:rsidP="003F483F">
            <w:pPr>
              <w:spacing w:after="0"/>
              <w:jc w:val="center"/>
              <w:rPr>
                <w:szCs w:val="17"/>
              </w:rPr>
            </w:pPr>
          </w:p>
          <w:p w14:paraId="006B2C19" w14:textId="77777777" w:rsidR="00D20B92" w:rsidRDefault="00D20B92" w:rsidP="003F483F">
            <w:pPr>
              <w:spacing w:after="0"/>
              <w:jc w:val="center"/>
              <w:rPr>
                <w:szCs w:val="17"/>
              </w:rPr>
            </w:pPr>
          </w:p>
          <w:p w14:paraId="289236A9" w14:textId="77777777" w:rsidR="00D20B92" w:rsidRDefault="00D20B92" w:rsidP="003F483F">
            <w:pPr>
              <w:spacing w:after="0"/>
              <w:jc w:val="center"/>
              <w:rPr>
                <w:szCs w:val="17"/>
              </w:rPr>
            </w:pPr>
          </w:p>
          <w:p w14:paraId="3465D6EC" w14:textId="77777777" w:rsidR="00D20B92" w:rsidRDefault="00D20B92" w:rsidP="003F483F">
            <w:pPr>
              <w:spacing w:after="0"/>
              <w:jc w:val="center"/>
              <w:rPr>
                <w:szCs w:val="17"/>
              </w:rPr>
            </w:pPr>
          </w:p>
          <w:p w14:paraId="1D305344" w14:textId="77777777" w:rsidR="00D20B92" w:rsidRDefault="00D20B92" w:rsidP="003F483F">
            <w:pPr>
              <w:spacing w:after="0"/>
              <w:jc w:val="center"/>
              <w:rPr>
                <w:szCs w:val="17"/>
              </w:rPr>
            </w:pPr>
          </w:p>
          <w:p w14:paraId="617CA6F4" w14:textId="77777777" w:rsidR="00D20B92" w:rsidRDefault="00D20B92" w:rsidP="003F483F">
            <w:pPr>
              <w:spacing w:after="0"/>
              <w:jc w:val="center"/>
              <w:rPr>
                <w:szCs w:val="17"/>
              </w:rPr>
            </w:pPr>
          </w:p>
          <w:p w14:paraId="3FAADC4B" w14:textId="77777777" w:rsidR="00D20B92" w:rsidRDefault="00D20B92" w:rsidP="003F483F">
            <w:pPr>
              <w:spacing w:after="0"/>
              <w:jc w:val="center"/>
              <w:rPr>
                <w:szCs w:val="17"/>
              </w:rPr>
            </w:pPr>
          </w:p>
          <w:p w14:paraId="49F2EA01" w14:textId="77777777" w:rsidR="00D20B92" w:rsidRDefault="00D20B92" w:rsidP="003F483F">
            <w:pPr>
              <w:spacing w:after="0"/>
              <w:jc w:val="center"/>
              <w:rPr>
                <w:szCs w:val="17"/>
              </w:rPr>
            </w:pPr>
          </w:p>
          <w:p w14:paraId="57A2C992" w14:textId="77777777" w:rsidR="00D20B92" w:rsidRDefault="00D20B92" w:rsidP="003F483F">
            <w:pPr>
              <w:spacing w:after="0"/>
              <w:jc w:val="center"/>
              <w:rPr>
                <w:szCs w:val="17"/>
              </w:rPr>
            </w:pPr>
          </w:p>
          <w:p w14:paraId="1717D8D0" w14:textId="77777777" w:rsidR="00D20B92" w:rsidRDefault="00D20B92" w:rsidP="003F483F">
            <w:pPr>
              <w:spacing w:after="0"/>
              <w:jc w:val="center"/>
              <w:rPr>
                <w:szCs w:val="17"/>
              </w:rPr>
            </w:pPr>
          </w:p>
          <w:p w14:paraId="6203C3E6" w14:textId="77777777" w:rsidR="00D20B92" w:rsidRDefault="00D20B92" w:rsidP="003F483F">
            <w:pPr>
              <w:spacing w:after="0"/>
              <w:jc w:val="center"/>
              <w:rPr>
                <w:szCs w:val="17"/>
              </w:rPr>
            </w:pPr>
          </w:p>
          <w:p w14:paraId="3A461BFA" w14:textId="77777777" w:rsidR="00D20B92" w:rsidRDefault="00D20B92" w:rsidP="003F483F">
            <w:pPr>
              <w:spacing w:after="0"/>
              <w:jc w:val="center"/>
              <w:rPr>
                <w:szCs w:val="17"/>
              </w:rPr>
            </w:pPr>
          </w:p>
          <w:p w14:paraId="1A5BDE2F" w14:textId="77777777" w:rsidR="00D20B92" w:rsidRDefault="00D20B92" w:rsidP="003F483F">
            <w:pPr>
              <w:spacing w:after="0"/>
              <w:jc w:val="center"/>
              <w:rPr>
                <w:szCs w:val="17"/>
              </w:rPr>
            </w:pPr>
          </w:p>
          <w:p w14:paraId="08974F3B" w14:textId="77777777" w:rsidR="00D20B92" w:rsidRDefault="00D20B92" w:rsidP="003F483F">
            <w:pPr>
              <w:spacing w:after="0"/>
              <w:jc w:val="center"/>
              <w:rPr>
                <w:szCs w:val="17"/>
              </w:rPr>
            </w:pPr>
          </w:p>
          <w:p w14:paraId="0B84AF77" w14:textId="77777777" w:rsidR="00D20B92" w:rsidRDefault="00D20B92" w:rsidP="003F483F">
            <w:pPr>
              <w:spacing w:after="0"/>
              <w:jc w:val="center"/>
              <w:rPr>
                <w:szCs w:val="17"/>
              </w:rPr>
            </w:pPr>
          </w:p>
          <w:p w14:paraId="0DDB6B6C" w14:textId="77777777" w:rsidR="00D20B92" w:rsidRDefault="00D20B92" w:rsidP="003F483F">
            <w:pPr>
              <w:spacing w:after="0"/>
              <w:jc w:val="center"/>
              <w:rPr>
                <w:szCs w:val="17"/>
              </w:rPr>
            </w:pPr>
          </w:p>
          <w:p w14:paraId="732A6CC5" w14:textId="77777777" w:rsidR="00D20B92" w:rsidRDefault="00D20B92" w:rsidP="003F483F">
            <w:pPr>
              <w:spacing w:after="0"/>
              <w:jc w:val="center"/>
              <w:rPr>
                <w:szCs w:val="17"/>
              </w:rPr>
            </w:pPr>
          </w:p>
          <w:p w14:paraId="1788A0CE" w14:textId="77777777" w:rsidR="00D20B92" w:rsidRDefault="00D20B92" w:rsidP="003F483F">
            <w:pPr>
              <w:spacing w:after="0"/>
              <w:jc w:val="center"/>
              <w:rPr>
                <w:szCs w:val="17"/>
              </w:rPr>
            </w:pPr>
          </w:p>
          <w:p w14:paraId="2AB39097" w14:textId="77777777" w:rsidR="00D20B92" w:rsidRDefault="00D20B92" w:rsidP="003F483F">
            <w:pPr>
              <w:spacing w:after="0"/>
              <w:jc w:val="center"/>
              <w:rPr>
                <w:szCs w:val="17"/>
              </w:rPr>
            </w:pPr>
          </w:p>
          <w:p w14:paraId="3EFAD3CF" w14:textId="77777777" w:rsidR="00D20B92" w:rsidRDefault="00D20B92" w:rsidP="003F483F">
            <w:pPr>
              <w:spacing w:after="0"/>
              <w:jc w:val="center"/>
              <w:rPr>
                <w:szCs w:val="17"/>
              </w:rPr>
            </w:pPr>
          </w:p>
          <w:p w14:paraId="09539061" w14:textId="77777777" w:rsidR="00D20B92" w:rsidRDefault="00D20B92" w:rsidP="003F483F">
            <w:pPr>
              <w:spacing w:after="0"/>
              <w:jc w:val="center"/>
              <w:rPr>
                <w:szCs w:val="17"/>
              </w:rPr>
            </w:pPr>
          </w:p>
          <w:p w14:paraId="73D84F07" w14:textId="77777777" w:rsidR="00D20B92" w:rsidRDefault="00D20B92" w:rsidP="003F483F">
            <w:pPr>
              <w:spacing w:after="0"/>
              <w:jc w:val="center"/>
              <w:rPr>
                <w:szCs w:val="17"/>
              </w:rPr>
            </w:pPr>
          </w:p>
          <w:p w14:paraId="1BC4E4B1" w14:textId="77777777" w:rsidR="00D20B92" w:rsidRDefault="00D20B92" w:rsidP="003F483F">
            <w:pPr>
              <w:spacing w:after="0"/>
              <w:jc w:val="center"/>
              <w:rPr>
                <w:szCs w:val="17"/>
              </w:rPr>
            </w:pPr>
          </w:p>
          <w:p w14:paraId="10558245" w14:textId="77777777" w:rsidR="00D20B92" w:rsidRDefault="00D20B92" w:rsidP="003F483F">
            <w:pPr>
              <w:spacing w:after="0"/>
              <w:jc w:val="center"/>
              <w:rPr>
                <w:szCs w:val="17"/>
              </w:rPr>
            </w:pPr>
          </w:p>
          <w:p w14:paraId="525E000B" w14:textId="77777777" w:rsidR="00D20B92" w:rsidRDefault="00D20B92" w:rsidP="003F483F">
            <w:pPr>
              <w:spacing w:after="0"/>
              <w:jc w:val="center"/>
              <w:rPr>
                <w:szCs w:val="17"/>
              </w:rPr>
            </w:pPr>
          </w:p>
          <w:p w14:paraId="29C27347" w14:textId="77777777" w:rsidR="00D20B92" w:rsidRDefault="00D20B92" w:rsidP="003F483F">
            <w:pPr>
              <w:spacing w:after="0"/>
              <w:jc w:val="center"/>
              <w:rPr>
                <w:szCs w:val="17"/>
              </w:rPr>
            </w:pPr>
          </w:p>
          <w:p w14:paraId="0F990889" w14:textId="77777777" w:rsidR="00D20B92" w:rsidRDefault="00D20B92" w:rsidP="003F483F">
            <w:pPr>
              <w:spacing w:after="0"/>
              <w:jc w:val="center"/>
              <w:rPr>
                <w:szCs w:val="17"/>
              </w:rPr>
            </w:pPr>
          </w:p>
          <w:p w14:paraId="1602C4AF" w14:textId="77777777" w:rsidR="00D20B92" w:rsidRDefault="00D20B92" w:rsidP="003F483F">
            <w:pPr>
              <w:spacing w:after="0"/>
              <w:jc w:val="center"/>
              <w:rPr>
                <w:szCs w:val="17"/>
              </w:rPr>
            </w:pPr>
          </w:p>
          <w:p w14:paraId="4F8E3264" w14:textId="77777777" w:rsidR="00D20B92" w:rsidRDefault="00D20B92" w:rsidP="003F483F">
            <w:pPr>
              <w:spacing w:after="0"/>
              <w:jc w:val="center"/>
              <w:rPr>
                <w:szCs w:val="17"/>
              </w:rPr>
            </w:pPr>
          </w:p>
          <w:p w14:paraId="588B7760" w14:textId="77777777" w:rsidR="00D20B92" w:rsidRDefault="00D20B92" w:rsidP="003F483F">
            <w:pPr>
              <w:spacing w:after="0"/>
              <w:jc w:val="center"/>
              <w:rPr>
                <w:szCs w:val="17"/>
              </w:rPr>
            </w:pPr>
          </w:p>
          <w:p w14:paraId="489D679F" w14:textId="77777777" w:rsidR="00D20B92" w:rsidRDefault="00D20B92" w:rsidP="003F483F">
            <w:pPr>
              <w:spacing w:after="0"/>
              <w:jc w:val="center"/>
              <w:rPr>
                <w:szCs w:val="17"/>
              </w:rPr>
            </w:pPr>
          </w:p>
          <w:p w14:paraId="4214D2EB" w14:textId="77777777" w:rsidR="00513766" w:rsidRDefault="00513766" w:rsidP="00513766">
            <w:pPr>
              <w:spacing w:after="0"/>
              <w:jc w:val="center"/>
              <w:rPr>
                <w:szCs w:val="17"/>
              </w:rPr>
            </w:pPr>
            <w:r w:rsidRPr="00E11C90">
              <w:rPr>
                <w:szCs w:val="17"/>
              </w:rPr>
              <w:lastRenderedPageBreak/>
              <w:t>Class 4</w:t>
            </w:r>
          </w:p>
          <w:p w14:paraId="79E567B4" w14:textId="7D9B2A50" w:rsidR="00D20B92" w:rsidRDefault="00513766" w:rsidP="003F483F">
            <w:pPr>
              <w:spacing w:after="0"/>
              <w:jc w:val="center"/>
              <w:rPr>
                <w:szCs w:val="17"/>
              </w:rPr>
            </w:pPr>
            <w:r>
              <w:rPr>
                <w:szCs w:val="17"/>
              </w:rPr>
              <w:t>(cont.)</w:t>
            </w:r>
          </w:p>
          <w:p w14:paraId="4F2496DE" w14:textId="77777777" w:rsidR="00D20B92" w:rsidRDefault="00D20B92" w:rsidP="003F483F">
            <w:pPr>
              <w:spacing w:after="0"/>
              <w:jc w:val="center"/>
              <w:rPr>
                <w:szCs w:val="17"/>
              </w:rPr>
            </w:pPr>
          </w:p>
          <w:p w14:paraId="63A9BAA2" w14:textId="77777777" w:rsidR="00D20B92" w:rsidRDefault="00D20B92" w:rsidP="003F483F">
            <w:pPr>
              <w:spacing w:after="0"/>
              <w:jc w:val="center"/>
              <w:rPr>
                <w:szCs w:val="17"/>
              </w:rPr>
            </w:pPr>
          </w:p>
          <w:p w14:paraId="50912F9C" w14:textId="77777777" w:rsidR="00D20B92" w:rsidRDefault="00D20B92" w:rsidP="003F483F">
            <w:pPr>
              <w:spacing w:after="0"/>
              <w:jc w:val="center"/>
              <w:rPr>
                <w:szCs w:val="17"/>
              </w:rPr>
            </w:pPr>
          </w:p>
          <w:p w14:paraId="590F8950" w14:textId="77777777" w:rsidR="00D20B92" w:rsidRDefault="00D20B92" w:rsidP="003F483F">
            <w:pPr>
              <w:spacing w:after="0"/>
              <w:jc w:val="center"/>
              <w:rPr>
                <w:szCs w:val="17"/>
              </w:rPr>
            </w:pPr>
          </w:p>
          <w:p w14:paraId="418FA4BA" w14:textId="77777777" w:rsidR="00D20B92" w:rsidRDefault="00D20B92" w:rsidP="003F483F">
            <w:pPr>
              <w:spacing w:after="0"/>
              <w:jc w:val="center"/>
              <w:rPr>
                <w:szCs w:val="17"/>
              </w:rPr>
            </w:pPr>
          </w:p>
          <w:p w14:paraId="635F67AA" w14:textId="77777777" w:rsidR="00D20B92" w:rsidRDefault="00D20B92" w:rsidP="003F483F">
            <w:pPr>
              <w:spacing w:after="0"/>
              <w:jc w:val="center"/>
              <w:rPr>
                <w:szCs w:val="17"/>
              </w:rPr>
            </w:pPr>
          </w:p>
          <w:p w14:paraId="77E73325" w14:textId="77777777" w:rsidR="00D20B92" w:rsidRDefault="00D20B92" w:rsidP="003F483F">
            <w:pPr>
              <w:spacing w:after="0"/>
              <w:jc w:val="center"/>
              <w:rPr>
                <w:szCs w:val="17"/>
              </w:rPr>
            </w:pPr>
          </w:p>
          <w:p w14:paraId="1367590E" w14:textId="77777777" w:rsidR="00D20B92" w:rsidRDefault="00D20B92" w:rsidP="003F483F">
            <w:pPr>
              <w:spacing w:after="0"/>
              <w:jc w:val="center"/>
              <w:rPr>
                <w:szCs w:val="17"/>
              </w:rPr>
            </w:pPr>
          </w:p>
          <w:p w14:paraId="1170A551" w14:textId="77777777" w:rsidR="00D20B92" w:rsidRDefault="00D20B92" w:rsidP="003F483F">
            <w:pPr>
              <w:spacing w:after="0"/>
              <w:jc w:val="center"/>
              <w:rPr>
                <w:szCs w:val="17"/>
              </w:rPr>
            </w:pPr>
          </w:p>
          <w:p w14:paraId="18C8BFC4" w14:textId="77777777" w:rsidR="00D20B92" w:rsidRDefault="00D20B92" w:rsidP="003F483F">
            <w:pPr>
              <w:spacing w:after="0"/>
              <w:jc w:val="center"/>
              <w:rPr>
                <w:szCs w:val="17"/>
              </w:rPr>
            </w:pPr>
          </w:p>
          <w:p w14:paraId="65601300" w14:textId="77777777" w:rsidR="00D20B92" w:rsidRDefault="00D20B92" w:rsidP="003F483F">
            <w:pPr>
              <w:spacing w:after="0"/>
              <w:jc w:val="center"/>
              <w:rPr>
                <w:szCs w:val="17"/>
              </w:rPr>
            </w:pPr>
          </w:p>
          <w:p w14:paraId="0C44359B" w14:textId="77777777" w:rsidR="00D20B92" w:rsidRDefault="00D20B92" w:rsidP="003F483F">
            <w:pPr>
              <w:spacing w:after="0"/>
              <w:jc w:val="center"/>
              <w:rPr>
                <w:szCs w:val="17"/>
              </w:rPr>
            </w:pPr>
          </w:p>
          <w:p w14:paraId="5567D76E" w14:textId="77777777" w:rsidR="00D20B92" w:rsidRDefault="00D20B92" w:rsidP="003F483F">
            <w:pPr>
              <w:spacing w:after="0"/>
              <w:jc w:val="center"/>
              <w:rPr>
                <w:szCs w:val="17"/>
              </w:rPr>
            </w:pPr>
          </w:p>
          <w:p w14:paraId="72802573" w14:textId="77777777" w:rsidR="00D20B92" w:rsidRDefault="00D20B92" w:rsidP="003F483F">
            <w:pPr>
              <w:spacing w:after="0"/>
              <w:jc w:val="center"/>
              <w:rPr>
                <w:szCs w:val="17"/>
              </w:rPr>
            </w:pPr>
          </w:p>
          <w:p w14:paraId="0DB8B820" w14:textId="77777777" w:rsidR="00D20B92" w:rsidRDefault="00D20B92" w:rsidP="003F483F">
            <w:pPr>
              <w:spacing w:after="0"/>
              <w:jc w:val="center"/>
              <w:rPr>
                <w:szCs w:val="17"/>
              </w:rPr>
            </w:pPr>
          </w:p>
          <w:p w14:paraId="77E129B5" w14:textId="77777777" w:rsidR="00D20B92" w:rsidRDefault="00D20B92" w:rsidP="003F483F">
            <w:pPr>
              <w:spacing w:after="0"/>
              <w:jc w:val="center"/>
              <w:rPr>
                <w:szCs w:val="17"/>
              </w:rPr>
            </w:pPr>
          </w:p>
          <w:p w14:paraId="5F75B35D" w14:textId="77777777" w:rsidR="00D20B92" w:rsidRDefault="00D20B92" w:rsidP="003F483F">
            <w:pPr>
              <w:spacing w:after="0"/>
              <w:jc w:val="center"/>
              <w:rPr>
                <w:szCs w:val="17"/>
              </w:rPr>
            </w:pPr>
          </w:p>
          <w:p w14:paraId="56CA1351" w14:textId="77777777" w:rsidR="00D20B92" w:rsidRDefault="00D20B92" w:rsidP="003F483F">
            <w:pPr>
              <w:spacing w:after="0"/>
              <w:jc w:val="center"/>
              <w:rPr>
                <w:szCs w:val="17"/>
              </w:rPr>
            </w:pPr>
          </w:p>
          <w:p w14:paraId="2C825E31" w14:textId="77777777" w:rsidR="00D20B92" w:rsidRDefault="00D20B92" w:rsidP="003F483F">
            <w:pPr>
              <w:spacing w:after="0"/>
              <w:jc w:val="center"/>
              <w:rPr>
                <w:szCs w:val="17"/>
              </w:rPr>
            </w:pPr>
          </w:p>
          <w:p w14:paraId="43F066D8" w14:textId="77777777" w:rsidR="00D20B92" w:rsidRDefault="00D20B92" w:rsidP="003F483F">
            <w:pPr>
              <w:spacing w:after="0"/>
              <w:jc w:val="center"/>
              <w:rPr>
                <w:szCs w:val="17"/>
              </w:rPr>
            </w:pPr>
          </w:p>
          <w:p w14:paraId="20931777" w14:textId="77777777" w:rsidR="00D20B92" w:rsidRDefault="00D20B92" w:rsidP="003F483F">
            <w:pPr>
              <w:spacing w:after="0"/>
              <w:jc w:val="center"/>
              <w:rPr>
                <w:szCs w:val="17"/>
              </w:rPr>
            </w:pPr>
          </w:p>
          <w:p w14:paraId="53B91379" w14:textId="77777777" w:rsidR="00D20B92" w:rsidRDefault="00D20B92" w:rsidP="003F483F">
            <w:pPr>
              <w:spacing w:after="0"/>
              <w:jc w:val="center"/>
              <w:rPr>
                <w:szCs w:val="17"/>
              </w:rPr>
            </w:pPr>
          </w:p>
          <w:p w14:paraId="1E63D6FC" w14:textId="77777777" w:rsidR="00D20B92" w:rsidRDefault="00D20B92" w:rsidP="003F483F">
            <w:pPr>
              <w:spacing w:after="0"/>
              <w:jc w:val="center"/>
              <w:rPr>
                <w:szCs w:val="17"/>
              </w:rPr>
            </w:pPr>
          </w:p>
          <w:p w14:paraId="39D4C628" w14:textId="77777777" w:rsidR="00D20B92" w:rsidRDefault="00D20B92" w:rsidP="003F483F">
            <w:pPr>
              <w:spacing w:after="0"/>
              <w:jc w:val="center"/>
              <w:rPr>
                <w:szCs w:val="17"/>
              </w:rPr>
            </w:pPr>
          </w:p>
          <w:p w14:paraId="749483F1" w14:textId="77777777" w:rsidR="00D20B92" w:rsidRDefault="00D20B92" w:rsidP="003F483F">
            <w:pPr>
              <w:spacing w:after="0"/>
              <w:jc w:val="center"/>
              <w:rPr>
                <w:szCs w:val="17"/>
              </w:rPr>
            </w:pPr>
          </w:p>
          <w:p w14:paraId="2D5F875E" w14:textId="77777777" w:rsidR="00D20B92" w:rsidRDefault="00D20B92" w:rsidP="003F483F">
            <w:pPr>
              <w:spacing w:after="0"/>
              <w:jc w:val="center"/>
              <w:rPr>
                <w:szCs w:val="17"/>
              </w:rPr>
            </w:pPr>
          </w:p>
          <w:p w14:paraId="4F3C25F5" w14:textId="77777777" w:rsidR="00D20B92" w:rsidRDefault="00D20B92" w:rsidP="003F483F">
            <w:pPr>
              <w:spacing w:after="0"/>
              <w:jc w:val="center"/>
              <w:rPr>
                <w:szCs w:val="17"/>
              </w:rPr>
            </w:pPr>
          </w:p>
          <w:p w14:paraId="13D00256" w14:textId="77777777" w:rsidR="00D20B92" w:rsidRDefault="00D20B92" w:rsidP="003F483F">
            <w:pPr>
              <w:spacing w:after="0"/>
              <w:jc w:val="center"/>
              <w:rPr>
                <w:szCs w:val="17"/>
              </w:rPr>
            </w:pPr>
          </w:p>
          <w:p w14:paraId="5FFEB7EF" w14:textId="77777777" w:rsidR="00D20B92" w:rsidRDefault="00D20B92" w:rsidP="003F483F">
            <w:pPr>
              <w:spacing w:after="0"/>
              <w:jc w:val="center"/>
              <w:rPr>
                <w:szCs w:val="17"/>
              </w:rPr>
            </w:pPr>
          </w:p>
          <w:p w14:paraId="2B95CC02" w14:textId="77777777" w:rsidR="00D20B92" w:rsidRDefault="00D20B92" w:rsidP="003F483F">
            <w:pPr>
              <w:spacing w:after="0"/>
              <w:jc w:val="center"/>
              <w:rPr>
                <w:szCs w:val="17"/>
              </w:rPr>
            </w:pPr>
          </w:p>
          <w:p w14:paraId="630391AC" w14:textId="77777777" w:rsidR="00D20B92" w:rsidRDefault="00D20B92" w:rsidP="003F483F">
            <w:pPr>
              <w:spacing w:after="0"/>
              <w:jc w:val="center"/>
              <w:rPr>
                <w:szCs w:val="17"/>
              </w:rPr>
            </w:pPr>
          </w:p>
          <w:p w14:paraId="4295DC81" w14:textId="77777777" w:rsidR="00D20B92" w:rsidRDefault="00D20B92" w:rsidP="003F483F">
            <w:pPr>
              <w:spacing w:after="0"/>
              <w:jc w:val="center"/>
              <w:rPr>
                <w:szCs w:val="17"/>
              </w:rPr>
            </w:pPr>
          </w:p>
          <w:p w14:paraId="4DF88396" w14:textId="77777777" w:rsidR="00D20B92" w:rsidRDefault="00D20B92" w:rsidP="003F483F">
            <w:pPr>
              <w:spacing w:after="0"/>
              <w:jc w:val="center"/>
              <w:rPr>
                <w:szCs w:val="17"/>
              </w:rPr>
            </w:pPr>
          </w:p>
          <w:p w14:paraId="223D1910" w14:textId="77777777" w:rsidR="00D20B92" w:rsidRDefault="00D20B92" w:rsidP="003F483F">
            <w:pPr>
              <w:spacing w:after="0"/>
              <w:jc w:val="center"/>
              <w:rPr>
                <w:szCs w:val="17"/>
              </w:rPr>
            </w:pPr>
          </w:p>
          <w:p w14:paraId="54DF5A37" w14:textId="77777777" w:rsidR="00D20B92" w:rsidRDefault="00D20B92" w:rsidP="003F483F">
            <w:pPr>
              <w:spacing w:after="0"/>
              <w:jc w:val="center"/>
              <w:rPr>
                <w:szCs w:val="17"/>
              </w:rPr>
            </w:pPr>
          </w:p>
          <w:p w14:paraId="40ECFC06" w14:textId="77777777" w:rsidR="00D20B92" w:rsidRDefault="00D20B92" w:rsidP="003F483F">
            <w:pPr>
              <w:spacing w:after="0"/>
              <w:jc w:val="center"/>
              <w:rPr>
                <w:szCs w:val="17"/>
              </w:rPr>
            </w:pPr>
          </w:p>
          <w:p w14:paraId="6CBB9838" w14:textId="77777777" w:rsidR="00D20B92" w:rsidRDefault="00D20B92" w:rsidP="003F483F">
            <w:pPr>
              <w:spacing w:after="0"/>
              <w:jc w:val="center"/>
              <w:rPr>
                <w:szCs w:val="17"/>
              </w:rPr>
            </w:pPr>
          </w:p>
          <w:p w14:paraId="64B49F04" w14:textId="77777777" w:rsidR="00D20B92" w:rsidRDefault="00D20B92" w:rsidP="003F483F">
            <w:pPr>
              <w:spacing w:after="0"/>
              <w:jc w:val="center"/>
              <w:rPr>
                <w:szCs w:val="17"/>
              </w:rPr>
            </w:pPr>
          </w:p>
          <w:p w14:paraId="7DCD040C" w14:textId="77777777" w:rsidR="00D20B92" w:rsidRDefault="00D20B92" w:rsidP="003F483F">
            <w:pPr>
              <w:spacing w:after="0"/>
              <w:jc w:val="center"/>
              <w:rPr>
                <w:szCs w:val="17"/>
              </w:rPr>
            </w:pPr>
          </w:p>
          <w:p w14:paraId="3FF5F19A" w14:textId="77777777" w:rsidR="00D20B92" w:rsidRDefault="00D20B92" w:rsidP="003F483F">
            <w:pPr>
              <w:spacing w:after="0"/>
              <w:jc w:val="center"/>
              <w:rPr>
                <w:szCs w:val="17"/>
              </w:rPr>
            </w:pPr>
          </w:p>
          <w:p w14:paraId="6498B7C5" w14:textId="77777777" w:rsidR="00D20B92" w:rsidRDefault="00D20B92" w:rsidP="003F483F">
            <w:pPr>
              <w:spacing w:after="0"/>
              <w:jc w:val="center"/>
              <w:rPr>
                <w:szCs w:val="17"/>
              </w:rPr>
            </w:pPr>
          </w:p>
          <w:p w14:paraId="0A7A987B" w14:textId="77777777" w:rsidR="00D20B92" w:rsidRDefault="00D20B92" w:rsidP="003F483F">
            <w:pPr>
              <w:spacing w:after="0"/>
              <w:jc w:val="center"/>
              <w:rPr>
                <w:szCs w:val="17"/>
              </w:rPr>
            </w:pPr>
          </w:p>
          <w:p w14:paraId="3694A356" w14:textId="77777777" w:rsidR="00D20B92" w:rsidRDefault="00D20B92" w:rsidP="003F483F">
            <w:pPr>
              <w:spacing w:after="0"/>
              <w:jc w:val="center"/>
              <w:rPr>
                <w:szCs w:val="17"/>
              </w:rPr>
            </w:pPr>
          </w:p>
          <w:p w14:paraId="7ACD2C6D" w14:textId="77777777" w:rsidR="00D20B92" w:rsidRDefault="00D20B92" w:rsidP="003F483F">
            <w:pPr>
              <w:spacing w:after="0"/>
              <w:jc w:val="center"/>
              <w:rPr>
                <w:szCs w:val="17"/>
              </w:rPr>
            </w:pPr>
          </w:p>
          <w:p w14:paraId="05EE4F47" w14:textId="77777777" w:rsidR="00D20B92" w:rsidRDefault="00D20B92" w:rsidP="003F483F">
            <w:pPr>
              <w:spacing w:after="0"/>
              <w:jc w:val="center"/>
              <w:rPr>
                <w:szCs w:val="17"/>
              </w:rPr>
            </w:pPr>
          </w:p>
          <w:p w14:paraId="73C820C7" w14:textId="77777777" w:rsidR="00D20B92" w:rsidRDefault="00D20B92" w:rsidP="003F483F">
            <w:pPr>
              <w:spacing w:after="0"/>
              <w:jc w:val="center"/>
              <w:rPr>
                <w:szCs w:val="17"/>
              </w:rPr>
            </w:pPr>
          </w:p>
          <w:p w14:paraId="5AFA76B6" w14:textId="77777777" w:rsidR="00D20B92" w:rsidRDefault="00D20B92" w:rsidP="003F483F">
            <w:pPr>
              <w:spacing w:after="0"/>
              <w:jc w:val="center"/>
              <w:rPr>
                <w:szCs w:val="17"/>
              </w:rPr>
            </w:pPr>
          </w:p>
          <w:p w14:paraId="4EB91676" w14:textId="77777777" w:rsidR="00D20B92" w:rsidRDefault="00D20B92" w:rsidP="003F483F">
            <w:pPr>
              <w:spacing w:after="0"/>
              <w:jc w:val="center"/>
              <w:rPr>
                <w:szCs w:val="17"/>
              </w:rPr>
            </w:pPr>
          </w:p>
          <w:p w14:paraId="5BC901E2" w14:textId="77777777" w:rsidR="00D20B92" w:rsidRDefault="00D20B92" w:rsidP="003F483F">
            <w:pPr>
              <w:spacing w:after="0"/>
              <w:jc w:val="center"/>
              <w:rPr>
                <w:szCs w:val="17"/>
              </w:rPr>
            </w:pPr>
          </w:p>
          <w:p w14:paraId="200D5149" w14:textId="77777777" w:rsidR="00D20B92" w:rsidRDefault="00D20B92" w:rsidP="003F483F">
            <w:pPr>
              <w:spacing w:after="0"/>
              <w:jc w:val="center"/>
              <w:rPr>
                <w:szCs w:val="17"/>
              </w:rPr>
            </w:pPr>
          </w:p>
          <w:p w14:paraId="65679F59" w14:textId="77777777" w:rsidR="00D20B92" w:rsidRDefault="00D20B92" w:rsidP="003F483F">
            <w:pPr>
              <w:spacing w:after="0"/>
              <w:jc w:val="center"/>
              <w:rPr>
                <w:szCs w:val="17"/>
              </w:rPr>
            </w:pPr>
          </w:p>
          <w:p w14:paraId="17EE3FB8" w14:textId="77777777" w:rsidR="00D20B92" w:rsidRDefault="00D20B92" w:rsidP="003F483F">
            <w:pPr>
              <w:spacing w:after="0"/>
              <w:jc w:val="center"/>
              <w:rPr>
                <w:szCs w:val="17"/>
              </w:rPr>
            </w:pPr>
          </w:p>
          <w:p w14:paraId="22356606" w14:textId="77777777" w:rsidR="00D20B92" w:rsidRDefault="00D20B92" w:rsidP="003F483F">
            <w:pPr>
              <w:spacing w:after="0"/>
              <w:jc w:val="center"/>
              <w:rPr>
                <w:szCs w:val="17"/>
              </w:rPr>
            </w:pPr>
          </w:p>
          <w:p w14:paraId="5985A17B" w14:textId="77777777" w:rsidR="00D20B92" w:rsidRDefault="00D20B92" w:rsidP="003F483F">
            <w:pPr>
              <w:spacing w:after="0"/>
              <w:jc w:val="center"/>
              <w:rPr>
                <w:szCs w:val="17"/>
              </w:rPr>
            </w:pPr>
          </w:p>
          <w:p w14:paraId="2E4F10D0" w14:textId="77777777" w:rsidR="00D20B92" w:rsidRDefault="00D20B92" w:rsidP="003F483F">
            <w:pPr>
              <w:spacing w:after="0"/>
              <w:jc w:val="center"/>
              <w:rPr>
                <w:szCs w:val="17"/>
              </w:rPr>
            </w:pPr>
          </w:p>
          <w:p w14:paraId="2D9923A5" w14:textId="77777777" w:rsidR="00D20B92" w:rsidRDefault="00D20B92" w:rsidP="003F483F">
            <w:pPr>
              <w:spacing w:after="0"/>
              <w:jc w:val="center"/>
              <w:rPr>
                <w:szCs w:val="17"/>
              </w:rPr>
            </w:pPr>
          </w:p>
          <w:p w14:paraId="008F1C2F" w14:textId="77777777" w:rsidR="00D20B92" w:rsidRDefault="00D20B92" w:rsidP="003F483F">
            <w:pPr>
              <w:spacing w:after="0"/>
              <w:jc w:val="center"/>
              <w:rPr>
                <w:szCs w:val="17"/>
              </w:rPr>
            </w:pPr>
          </w:p>
          <w:p w14:paraId="5A04067C" w14:textId="77777777" w:rsidR="00D20B92" w:rsidRDefault="00D20B92" w:rsidP="003F483F">
            <w:pPr>
              <w:spacing w:after="0"/>
              <w:jc w:val="center"/>
              <w:rPr>
                <w:szCs w:val="17"/>
              </w:rPr>
            </w:pPr>
          </w:p>
          <w:p w14:paraId="3EED98F7" w14:textId="77777777" w:rsidR="00D20B92" w:rsidRDefault="00D20B92" w:rsidP="003F483F">
            <w:pPr>
              <w:spacing w:after="0"/>
              <w:jc w:val="center"/>
              <w:rPr>
                <w:szCs w:val="17"/>
              </w:rPr>
            </w:pPr>
          </w:p>
          <w:p w14:paraId="1B346656" w14:textId="77777777" w:rsidR="00D20B92" w:rsidRDefault="00D20B92" w:rsidP="003F483F">
            <w:pPr>
              <w:spacing w:after="0"/>
              <w:jc w:val="center"/>
              <w:rPr>
                <w:szCs w:val="17"/>
              </w:rPr>
            </w:pPr>
          </w:p>
          <w:p w14:paraId="67CA9A40" w14:textId="77777777" w:rsidR="00D20B92" w:rsidRDefault="00D20B92" w:rsidP="003F483F">
            <w:pPr>
              <w:spacing w:after="0"/>
              <w:jc w:val="center"/>
              <w:rPr>
                <w:szCs w:val="17"/>
              </w:rPr>
            </w:pPr>
          </w:p>
          <w:p w14:paraId="43A782A4" w14:textId="77777777" w:rsidR="00D20B92" w:rsidRDefault="00D20B92" w:rsidP="003F483F">
            <w:pPr>
              <w:spacing w:after="0"/>
              <w:jc w:val="center"/>
              <w:rPr>
                <w:szCs w:val="17"/>
              </w:rPr>
            </w:pPr>
          </w:p>
          <w:p w14:paraId="4E42BB74" w14:textId="77777777" w:rsidR="00D20B92" w:rsidRDefault="00D20B92" w:rsidP="003F483F">
            <w:pPr>
              <w:spacing w:after="0"/>
              <w:jc w:val="center"/>
              <w:rPr>
                <w:szCs w:val="17"/>
              </w:rPr>
            </w:pPr>
          </w:p>
          <w:p w14:paraId="30E48882" w14:textId="77777777" w:rsidR="00D20B92" w:rsidRDefault="00D20B92" w:rsidP="003F483F">
            <w:pPr>
              <w:spacing w:after="0"/>
              <w:jc w:val="center"/>
              <w:rPr>
                <w:szCs w:val="17"/>
              </w:rPr>
            </w:pPr>
          </w:p>
          <w:p w14:paraId="5340A982" w14:textId="77777777" w:rsidR="00D20B92" w:rsidRDefault="00D20B92" w:rsidP="003F483F">
            <w:pPr>
              <w:spacing w:after="0"/>
              <w:jc w:val="center"/>
              <w:rPr>
                <w:szCs w:val="17"/>
              </w:rPr>
            </w:pPr>
          </w:p>
          <w:p w14:paraId="72AE3E97" w14:textId="77777777" w:rsidR="00D20B92" w:rsidRDefault="00D20B92" w:rsidP="003F483F">
            <w:pPr>
              <w:spacing w:after="0"/>
              <w:jc w:val="center"/>
              <w:rPr>
                <w:szCs w:val="17"/>
              </w:rPr>
            </w:pPr>
          </w:p>
          <w:p w14:paraId="2D146EE5" w14:textId="77777777" w:rsidR="00D20B92" w:rsidRDefault="00D20B92" w:rsidP="003F483F">
            <w:pPr>
              <w:spacing w:after="0"/>
              <w:jc w:val="center"/>
              <w:rPr>
                <w:szCs w:val="17"/>
              </w:rPr>
            </w:pPr>
          </w:p>
          <w:p w14:paraId="03AE514E" w14:textId="77777777" w:rsidR="00D20B92" w:rsidRDefault="00D20B92" w:rsidP="003F483F">
            <w:pPr>
              <w:spacing w:after="0"/>
              <w:jc w:val="center"/>
              <w:rPr>
                <w:szCs w:val="17"/>
              </w:rPr>
            </w:pPr>
          </w:p>
          <w:p w14:paraId="143F85F0" w14:textId="77777777" w:rsidR="00D20B92" w:rsidRDefault="00D20B92" w:rsidP="003F483F">
            <w:pPr>
              <w:spacing w:after="0"/>
              <w:jc w:val="center"/>
              <w:rPr>
                <w:szCs w:val="17"/>
              </w:rPr>
            </w:pPr>
          </w:p>
          <w:p w14:paraId="3E08F8EF" w14:textId="77777777" w:rsidR="00D20B92" w:rsidRDefault="00D20B92" w:rsidP="003F483F">
            <w:pPr>
              <w:spacing w:after="0"/>
              <w:jc w:val="center"/>
              <w:rPr>
                <w:szCs w:val="17"/>
              </w:rPr>
            </w:pPr>
          </w:p>
          <w:p w14:paraId="12271A71" w14:textId="77777777" w:rsidR="00D20B92" w:rsidRDefault="00D20B92" w:rsidP="003F483F">
            <w:pPr>
              <w:spacing w:after="0"/>
              <w:jc w:val="center"/>
              <w:rPr>
                <w:szCs w:val="17"/>
              </w:rPr>
            </w:pPr>
          </w:p>
          <w:p w14:paraId="5F075A06" w14:textId="77777777" w:rsidR="00D20B92" w:rsidRDefault="00D20B92" w:rsidP="003F483F">
            <w:pPr>
              <w:spacing w:after="0"/>
              <w:jc w:val="center"/>
              <w:rPr>
                <w:szCs w:val="17"/>
              </w:rPr>
            </w:pPr>
          </w:p>
          <w:p w14:paraId="2DEB971A" w14:textId="77777777" w:rsidR="00D20B92" w:rsidRDefault="00D20B92" w:rsidP="003F483F">
            <w:pPr>
              <w:spacing w:after="0"/>
              <w:jc w:val="center"/>
              <w:rPr>
                <w:szCs w:val="17"/>
              </w:rPr>
            </w:pPr>
          </w:p>
          <w:p w14:paraId="043C8B92" w14:textId="77777777" w:rsidR="00E649D8" w:rsidRDefault="00E649D8" w:rsidP="00E649D8">
            <w:pPr>
              <w:spacing w:after="0"/>
              <w:jc w:val="center"/>
              <w:rPr>
                <w:szCs w:val="17"/>
              </w:rPr>
            </w:pPr>
            <w:r w:rsidRPr="00E11C90">
              <w:rPr>
                <w:szCs w:val="17"/>
              </w:rPr>
              <w:lastRenderedPageBreak/>
              <w:t>Class 4</w:t>
            </w:r>
          </w:p>
          <w:p w14:paraId="21C30907" w14:textId="77777777" w:rsidR="00E649D8" w:rsidRDefault="00E649D8" w:rsidP="00E649D8">
            <w:pPr>
              <w:spacing w:after="0"/>
              <w:jc w:val="center"/>
              <w:rPr>
                <w:szCs w:val="17"/>
              </w:rPr>
            </w:pPr>
            <w:r>
              <w:rPr>
                <w:szCs w:val="17"/>
              </w:rPr>
              <w:t>(cont.)</w:t>
            </w:r>
          </w:p>
          <w:p w14:paraId="122C91FF" w14:textId="77777777" w:rsidR="00D20B92" w:rsidRDefault="00D20B92" w:rsidP="003F483F">
            <w:pPr>
              <w:spacing w:after="0"/>
              <w:jc w:val="center"/>
              <w:rPr>
                <w:szCs w:val="17"/>
              </w:rPr>
            </w:pPr>
          </w:p>
          <w:p w14:paraId="67459A79" w14:textId="77777777" w:rsidR="00D20B92" w:rsidRDefault="00D20B92" w:rsidP="003F483F">
            <w:pPr>
              <w:spacing w:after="0"/>
              <w:jc w:val="center"/>
              <w:rPr>
                <w:szCs w:val="17"/>
              </w:rPr>
            </w:pPr>
          </w:p>
          <w:p w14:paraId="6D70D7FE" w14:textId="77777777" w:rsidR="00D20B92" w:rsidRDefault="00D20B92" w:rsidP="003F483F">
            <w:pPr>
              <w:spacing w:after="0"/>
              <w:jc w:val="center"/>
              <w:rPr>
                <w:szCs w:val="17"/>
              </w:rPr>
            </w:pPr>
          </w:p>
          <w:p w14:paraId="3676B809" w14:textId="77777777" w:rsidR="00D20B92" w:rsidRDefault="00D20B92" w:rsidP="003F483F">
            <w:pPr>
              <w:spacing w:after="0"/>
              <w:jc w:val="center"/>
              <w:rPr>
                <w:szCs w:val="17"/>
              </w:rPr>
            </w:pPr>
          </w:p>
          <w:p w14:paraId="37E3507F" w14:textId="77777777" w:rsidR="00D20B92" w:rsidRDefault="00D20B92" w:rsidP="003F483F">
            <w:pPr>
              <w:spacing w:after="0"/>
              <w:jc w:val="center"/>
              <w:rPr>
                <w:szCs w:val="17"/>
              </w:rPr>
            </w:pPr>
          </w:p>
          <w:p w14:paraId="142FBB93" w14:textId="77777777" w:rsidR="00D20B92" w:rsidRDefault="00D20B92" w:rsidP="003F483F">
            <w:pPr>
              <w:spacing w:after="0"/>
              <w:jc w:val="center"/>
              <w:rPr>
                <w:szCs w:val="17"/>
              </w:rPr>
            </w:pPr>
          </w:p>
          <w:p w14:paraId="3A278BF4" w14:textId="77777777" w:rsidR="00D20B92" w:rsidRDefault="00D20B92" w:rsidP="003F483F">
            <w:pPr>
              <w:spacing w:after="0"/>
              <w:jc w:val="center"/>
              <w:rPr>
                <w:szCs w:val="17"/>
              </w:rPr>
            </w:pPr>
          </w:p>
          <w:p w14:paraId="612C48D8" w14:textId="77777777" w:rsidR="00D20B92" w:rsidRDefault="00D20B92" w:rsidP="003F483F">
            <w:pPr>
              <w:spacing w:after="0"/>
              <w:jc w:val="center"/>
              <w:rPr>
                <w:szCs w:val="17"/>
              </w:rPr>
            </w:pPr>
          </w:p>
          <w:p w14:paraId="6ADE6D87" w14:textId="77777777" w:rsidR="00D20B92" w:rsidRDefault="00D20B92" w:rsidP="003F483F">
            <w:pPr>
              <w:spacing w:after="0"/>
              <w:jc w:val="center"/>
              <w:rPr>
                <w:szCs w:val="17"/>
              </w:rPr>
            </w:pPr>
          </w:p>
          <w:p w14:paraId="51EE4159" w14:textId="77777777" w:rsidR="00D20B92" w:rsidRDefault="00D20B92" w:rsidP="003F483F">
            <w:pPr>
              <w:spacing w:after="0"/>
              <w:jc w:val="center"/>
              <w:rPr>
                <w:szCs w:val="17"/>
              </w:rPr>
            </w:pPr>
          </w:p>
          <w:p w14:paraId="0F6EA68A" w14:textId="77777777" w:rsidR="00D20B92" w:rsidRDefault="00D20B92" w:rsidP="003F483F">
            <w:pPr>
              <w:spacing w:after="0"/>
              <w:jc w:val="center"/>
              <w:rPr>
                <w:szCs w:val="17"/>
              </w:rPr>
            </w:pPr>
          </w:p>
          <w:p w14:paraId="144F3761" w14:textId="77777777" w:rsidR="00D20B92" w:rsidRDefault="00D20B92" w:rsidP="003F483F">
            <w:pPr>
              <w:spacing w:after="0"/>
              <w:jc w:val="center"/>
              <w:rPr>
                <w:szCs w:val="17"/>
              </w:rPr>
            </w:pPr>
          </w:p>
          <w:p w14:paraId="77FB5F8B" w14:textId="77777777" w:rsidR="00D20B92" w:rsidRDefault="00D20B92" w:rsidP="003F483F">
            <w:pPr>
              <w:spacing w:after="0"/>
              <w:jc w:val="center"/>
              <w:rPr>
                <w:szCs w:val="17"/>
              </w:rPr>
            </w:pPr>
          </w:p>
          <w:p w14:paraId="24CC5266" w14:textId="77777777" w:rsidR="00D20B92" w:rsidRDefault="00D20B92" w:rsidP="003F483F">
            <w:pPr>
              <w:spacing w:after="0"/>
              <w:jc w:val="center"/>
              <w:rPr>
                <w:szCs w:val="17"/>
              </w:rPr>
            </w:pPr>
          </w:p>
          <w:p w14:paraId="0A56224B" w14:textId="77777777" w:rsidR="00D20B92" w:rsidRDefault="00D20B92" w:rsidP="003F483F">
            <w:pPr>
              <w:spacing w:after="0"/>
              <w:jc w:val="center"/>
              <w:rPr>
                <w:szCs w:val="17"/>
              </w:rPr>
            </w:pPr>
          </w:p>
          <w:p w14:paraId="149CBCB7" w14:textId="77777777" w:rsidR="00D20B92" w:rsidRDefault="00D20B92" w:rsidP="003F483F">
            <w:pPr>
              <w:spacing w:after="0"/>
              <w:jc w:val="center"/>
              <w:rPr>
                <w:szCs w:val="17"/>
              </w:rPr>
            </w:pPr>
          </w:p>
          <w:p w14:paraId="1A736290" w14:textId="77777777" w:rsidR="00D20B92" w:rsidRDefault="00D20B92" w:rsidP="003F483F">
            <w:pPr>
              <w:spacing w:after="0"/>
              <w:jc w:val="center"/>
              <w:rPr>
                <w:szCs w:val="17"/>
              </w:rPr>
            </w:pPr>
          </w:p>
          <w:p w14:paraId="2003A995" w14:textId="77777777" w:rsidR="00D20B92" w:rsidRDefault="00D20B92" w:rsidP="003F483F">
            <w:pPr>
              <w:spacing w:after="0"/>
              <w:jc w:val="center"/>
              <w:rPr>
                <w:szCs w:val="17"/>
              </w:rPr>
            </w:pPr>
          </w:p>
          <w:p w14:paraId="1932D4F9" w14:textId="77777777" w:rsidR="00D20B92" w:rsidRDefault="00D20B92" w:rsidP="003F483F">
            <w:pPr>
              <w:spacing w:after="0"/>
              <w:jc w:val="center"/>
              <w:rPr>
                <w:szCs w:val="17"/>
              </w:rPr>
            </w:pPr>
          </w:p>
          <w:p w14:paraId="655C806F" w14:textId="77777777" w:rsidR="00D20B92" w:rsidRDefault="00D20B92" w:rsidP="003F483F">
            <w:pPr>
              <w:spacing w:after="0"/>
              <w:jc w:val="center"/>
              <w:rPr>
                <w:szCs w:val="17"/>
              </w:rPr>
            </w:pPr>
          </w:p>
          <w:p w14:paraId="361DBFC0" w14:textId="77777777" w:rsidR="00D20B92" w:rsidRDefault="00D20B92" w:rsidP="003F483F">
            <w:pPr>
              <w:spacing w:after="0"/>
              <w:jc w:val="center"/>
              <w:rPr>
                <w:szCs w:val="17"/>
              </w:rPr>
            </w:pPr>
          </w:p>
          <w:p w14:paraId="178E36D2" w14:textId="77777777" w:rsidR="00D20B92" w:rsidRDefault="00D20B92" w:rsidP="003F483F">
            <w:pPr>
              <w:spacing w:after="0"/>
              <w:jc w:val="center"/>
              <w:rPr>
                <w:szCs w:val="17"/>
              </w:rPr>
            </w:pPr>
          </w:p>
          <w:p w14:paraId="4FC7CE3E" w14:textId="77777777" w:rsidR="00D20B92" w:rsidRDefault="00D20B92" w:rsidP="003F483F">
            <w:pPr>
              <w:spacing w:after="0"/>
              <w:jc w:val="center"/>
              <w:rPr>
                <w:szCs w:val="17"/>
              </w:rPr>
            </w:pPr>
          </w:p>
          <w:p w14:paraId="1831C865" w14:textId="77777777" w:rsidR="00D20B92" w:rsidRDefault="00D20B92" w:rsidP="003F483F">
            <w:pPr>
              <w:spacing w:after="0"/>
              <w:jc w:val="center"/>
              <w:rPr>
                <w:szCs w:val="17"/>
              </w:rPr>
            </w:pPr>
          </w:p>
          <w:p w14:paraId="0EF11AF1" w14:textId="77777777" w:rsidR="00D20B92" w:rsidRDefault="00D20B92" w:rsidP="003F483F">
            <w:pPr>
              <w:spacing w:after="0"/>
              <w:jc w:val="center"/>
              <w:rPr>
                <w:szCs w:val="17"/>
              </w:rPr>
            </w:pPr>
          </w:p>
          <w:p w14:paraId="5CAE10F2" w14:textId="77777777" w:rsidR="00D20B92" w:rsidRDefault="00D20B92" w:rsidP="003F483F">
            <w:pPr>
              <w:spacing w:after="0"/>
              <w:jc w:val="center"/>
              <w:rPr>
                <w:szCs w:val="17"/>
              </w:rPr>
            </w:pPr>
          </w:p>
          <w:p w14:paraId="7F56596D" w14:textId="77777777" w:rsidR="00D20B92" w:rsidRDefault="00D20B92" w:rsidP="003F483F">
            <w:pPr>
              <w:spacing w:after="0"/>
              <w:jc w:val="center"/>
              <w:rPr>
                <w:szCs w:val="17"/>
              </w:rPr>
            </w:pPr>
          </w:p>
          <w:p w14:paraId="6EAAC665" w14:textId="77777777" w:rsidR="00D20B92" w:rsidRDefault="00D20B92" w:rsidP="003F483F">
            <w:pPr>
              <w:spacing w:after="0"/>
              <w:jc w:val="center"/>
              <w:rPr>
                <w:szCs w:val="17"/>
              </w:rPr>
            </w:pPr>
          </w:p>
          <w:p w14:paraId="52892097" w14:textId="77777777" w:rsidR="00D20B92" w:rsidRDefault="00D20B92" w:rsidP="003F483F">
            <w:pPr>
              <w:spacing w:after="0"/>
              <w:jc w:val="center"/>
              <w:rPr>
                <w:szCs w:val="17"/>
              </w:rPr>
            </w:pPr>
          </w:p>
          <w:p w14:paraId="29116691" w14:textId="77777777" w:rsidR="00D20B92" w:rsidRDefault="00D20B92" w:rsidP="003F483F">
            <w:pPr>
              <w:spacing w:after="0"/>
              <w:jc w:val="center"/>
              <w:rPr>
                <w:szCs w:val="17"/>
              </w:rPr>
            </w:pPr>
          </w:p>
          <w:p w14:paraId="458EE271" w14:textId="77777777" w:rsidR="00D20B92" w:rsidRDefault="00D20B92" w:rsidP="003F483F">
            <w:pPr>
              <w:spacing w:after="0"/>
              <w:jc w:val="center"/>
              <w:rPr>
                <w:szCs w:val="17"/>
              </w:rPr>
            </w:pPr>
          </w:p>
          <w:p w14:paraId="18021EC8" w14:textId="77777777" w:rsidR="00D20B92" w:rsidRDefault="00D20B92" w:rsidP="003F483F">
            <w:pPr>
              <w:spacing w:after="0"/>
              <w:jc w:val="center"/>
              <w:rPr>
                <w:szCs w:val="17"/>
              </w:rPr>
            </w:pPr>
          </w:p>
          <w:p w14:paraId="1A20BD14" w14:textId="77777777" w:rsidR="00D20B92" w:rsidRDefault="00D20B92" w:rsidP="003F483F">
            <w:pPr>
              <w:spacing w:after="0"/>
              <w:jc w:val="center"/>
              <w:rPr>
                <w:szCs w:val="17"/>
              </w:rPr>
            </w:pPr>
          </w:p>
          <w:p w14:paraId="7971B811" w14:textId="77777777" w:rsidR="00D20B92" w:rsidRDefault="00D20B92" w:rsidP="003F483F">
            <w:pPr>
              <w:spacing w:after="0"/>
              <w:jc w:val="center"/>
              <w:rPr>
                <w:szCs w:val="17"/>
              </w:rPr>
            </w:pPr>
          </w:p>
          <w:p w14:paraId="5606AAD8" w14:textId="77777777" w:rsidR="00D20B92" w:rsidRDefault="00D20B92" w:rsidP="003F483F">
            <w:pPr>
              <w:spacing w:after="0"/>
              <w:jc w:val="center"/>
              <w:rPr>
                <w:szCs w:val="17"/>
              </w:rPr>
            </w:pPr>
          </w:p>
          <w:p w14:paraId="01C969E1" w14:textId="77777777" w:rsidR="00D20B92" w:rsidRDefault="00D20B92" w:rsidP="003F483F">
            <w:pPr>
              <w:spacing w:after="0"/>
              <w:jc w:val="center"/>
              <w:rPr>
                <w:szCs w:val="17"/>
              </w:rPr>
            </w:pPr>
          </w:p>
          <w:p w14:paraId="4DCA532F" w14:textId="77777777" w:rsidR="00D20B92" w:rsidRDefault="00D20B92" w:rsidP="003F483F">
            <w:pPr>
              <w:spacing w:after="0"/>
              <w:jc w:val="center"/>
              <w:rPr>
                <w:szCs w:val="17"/>
              </w:rPr>
            </w:pPr>
          </w:p>
          <w:p w14:paraId="444A2E5B" w14:textId="77777777" w:rsidR="00D20B92" w:rsidRDefault="00D20B92" w:rsidP="003F483F">
            <w:pPr>
              <w:spacing w:after="0"/>
              <w:jc w:val="center"/>
              <w:rPr>
                <w:szCs w:val="17"/>
              </w:rPr>
            </w:pPr>
          </w:p>
          <w:p w14:paraId="13A1934D" w14:textId="77777777" w:rsidR="00D20B92" w:rsidRDefault="00D20B92" w:rsidP="003F483F">
            <w:pPr>
              <w:spacing w:after="0"/>
              <w:jc w:val="center"/>
              <w:rPr>
                <w:szCs w:val="17"/>
              </w:rPr>
            </w:pPr>
          </w:p>
          <w:p w14:paraId="7000F78C" w14:textId="77777777" w:rsidR="00D20B92" w:rsidRDefault="00D20B92" w:rsidP="003F483F">
            <w:pPr>
              <w:spacing w:after="0"/>
              <w:jc w:val="center"/>
              <w:rPr>
                <w:szCs w:val="17"/>
              </w:rPr>
            </w:pPr>
          </w:p>
          <w:p w14:paraId="6D14CB9D" w14:textId="77777777" w:rsidR="00D20B92" w:rsidRDefault="00D20B92" w:rsidP="003F483F">
            <w:pPr>
              <w:spacing w:after="0"/>
              <w:jc w:val="center"/>
              <w:rPr>
                <w:szCs w:val="17"/>
              </w:rPr>
            </w:pPr>
          </w:p>
          <w:p w14:paraId="58049EFE" w14:textId="77777777" w:rsidR="00D20B92" w:rsidRDefault="00D20B92" w:rsidP="003F483F">
            <w:pPr>
              <w:spacing w:after="0"/>
              <w:jc w:val="center"/>
              <w:rPr>
                <w:szCs w:val="17"/>
              </w:rPr>
            </w:pPr>
          </w:p>
          <w:p w14:paraId="72139462" w14:textId="77777777" w:rsidR="00D20B92" w:rsidRDefault="00D20B92" w:rsidP="003F483F">
            <w:pPr>
              <w:spacing w:after="0"/>
              <w:jc w:val="center"/>
              <w:rPr>
                <w:szCs w:val="17"/>
              </w:rPr>
            </w:pPr>
          </w:p>
          <w:p w14:paraId="02BA8D72" w14:textId="77777777" w:rsidR="00D20B92" w:rsidRDefault="00D20B92" w:rsidP="003F483F">
            <w:pPr>
              <w:spacing w:after="0"/>
              <w:jc w:val="center"/>
              <w:rPr>
                <w:szCs w:val="17"/>
              </w:rPr>
            </w:pPr>
          </w:p>
          <w:p w14:paraId="717EE24B" w14:textId="77777777" w:rsidR="00D20B92" w:rsidRDefault="00D20B92" w:rsidP="003F483F">
            <w:pPr>
              <w:spacing w:after="0"/>
              <w:jc w:val="center"/>
              <w:rPr>
                <w:szCs w:val="17"/>
              </w:rPr>
            </w:pPr>
          </w:p>
          <w:p w14:paraId="72D58F8F" w14:textId="77777777" w:rsidR="00D20B92" w:rsidRDefault="00D20B92" w:rsidP="003F483F">
            <w:pPr>
              <w:spacing w:after="0"/>
              <w:jc w:val="center"/>
              <w:rPr>
                <w:szCs w:val="17"/>
              </w:rPr>
            </w:pPr>
          </w:p>
          <w:p w14:paraId="17908DD9" w14:textId="77777777" w:rsidR="00D20B92" w:rsidRDefault="00D20B92" w:rsidP="003F483F">
            <w:pPr>
              <w:spacing w:after="0"/>
              <w:jc w:val="center"/>
              <w:rPr>
                <w:szCs w:val="17"/>
              </w:rPr>
            </w:pPr>
          </w:p>
          <w:p w14:paraId="1CAFD266" w14:textId="77777777" w:rsidR="00D20B92" w:rsidRDefault="00D20B92" w:rsidP="003F483F">
            <w:pPr>
              <w:spacing w:after="0"/>
              <w:jc w:val="center"/>
              <w:rPr>
                <w:szCs w:val="17"/>
              </w:rPr>
            </w:pPr>
          </w:p>
          <w:p w14:paraId="20C35ECF" w14:textId="77777777" w:rsidR="00D20B92" w:rsidRDefault="00D20B92" w:rsidP="003F483F">
            <w:pPr>
              <w:spacing w:after="0"/>
              <w:jc w:val="center"/>
              <w:rPr>
                <w:szCs w:val="17"/>
              </w:rPr>
            </w:pPr>
          </w:p>
          <w:p w14:paraId="1222E1FE" w14:textId="77777777" w:rsidR="00D20B92" w:rsidRDefault="00D20B92" w:rsidP="003F483F">
            <w:pPr>
              <w:spacing w:after="0"/>
              <w:jc w:val="center"/>
              <w:rPr>
                <w:szCs w:val="17"/>
              </w:rPr>
            </w:pPr>
          </w:p>
          <w:p w14:paraId="63CF7A1E" w14:textId="77777777" w:rsidR="00D20B92" w:rsidRDefault="00D20B92" w:rsidP="003F483F">
            <w:pPr>
              <w:spacing w:after="0"/>
              <w:jc w:val="center"/>
              <w:rPr>
                <w:szCs w:val="17"/>
              </w:rPr>
            </w:pPr>
          </w:p>
          <w:p w14:paraId="1997EB9F" w14:textId="77777777" w:rsidR="00D20B92" w:rsidRDefault="00D20B92" w:rsidP="003F483F">
            <w:pPr>
              <w:spacing w:after="0"/>
              <w:jc w:val="center"/>
              <w:rPr>
                <w:szCs w:val="17"/>
              </w:rPr>
            </w:pPr>
          </w:p>
          <w:p w14:paraId="7A6D7558" w14:textId="77777777" w:rsidR="00D20B92" w:rsidRDefault="00D20B92" w:rsidP="003F483F">
            <w:pPr>
              <w:spacing w:after="0"/>
              <w:jc w:val="center"/>
              <w:rPr>
                <w:szCs w:val="17"/>
              </w:rPr>
            </w:pPr>
          </w:p>
          <w:p w14:paraId="10CF3952" w14:textId="77777777" w:rsidR="00D20B92" w:rsidRDefault="00D20B92" w:rsidP="003F483F">
            <w:pPr>
              <w:spacing w:after="0"/>
              <w:jc w:val="center"/>
              <w:rPr>
                <w:szCs w:val="17"/>
              </w:rPr>
            </w:pPr>
          </w:p>
          <w:p w14:paraId="6156374B" w14:textId="77777777" w:rsidR="00D20B92" w:rsidRDefault="00D20B92" w:rsidP="003F483F">
            <w:pPr>
              <w:spacing w:after="0"/>
              <w:jc w:val="center"/>
              <w:rPr>
                <w:szCs w:val="17"/>
              </w:rPr>
            </w:pPr>
          </w:p>
          <w:p w14:paraId="2549C7DA" w14:textId="77777777" w:rsidR="00D20B92" w:rsidRDefault="00D20B92" w:rsidP="003F483F">
            <w:pPr>
              <w:spacing w:after="0"/>
              <w:jc w:val="center"/>
              <w:rPr>
                <w:szCs w:val="17"/>
              </w:rPr>
            </w:pPr>
          </w:p>
          <w:p w14:paraId="71A9D7E8" w14:textId="77777777" w:rsidR="00D20B92" w:rsidRDefault="00D20B92" w:rsidP="003F483F">
            <w:pPr>
              <w:spacing w:after="0"/>
              <w:jc w:val="center"/>
              <w:rPr>
                <w:szCs w:val="17"/>
              </w:rPr>
            </w:pPr>
          </w:p>
          <w:p w14:paraId="1DF1266F" w14:textId="77777777" w:rsidR="00D20B92" w:rsidRDefault="00D20B92" w:rsidP="003F483F">
            <w:pPr>
              <w:spacing w:after="0"/>
              <w:jc w:val="center"/>
              <w:rPr>
                <w:szCs w:val="17"/>
              </w:rPr>
            </w:pPr>
          </w:p>
          <w:p w14:paraId="3701082F" w14:textId="77777777" w:rsidR="00D20B92" w:rsidRDefault="00D20B92" w:rsidP="003F483F">
            <w:pPr>
              <w:spacing w:after="0"/>
              <w:jc w:val="center"/>
              <w:rPr>
                <w:szCs w:val="17"/>
              </w:rPr>
            </w:pPr>
          </w:p>
          <w:p w14:paraId="51718DBD" w14:textId="77777777" w:rsidR="00D20B92" w:rsidRDefault="00D20B92" w:rsidP="003F483F">
            <w:pPr>
              <w:spacing w:after="0"/>
              <w:jc w:val="center"/>
              <w:rPr>
                <w:szCs w:val="17"/>
              </w:rPr>
            </w:pPr>
          </w:p>
          <w:p w14:paraId="0F6216BC" w14:textId="77777777" w:rsidR="00D20B92" w:rsidRDefault="00D20B92" w:rsidP="003F483F">
            <w:pPr>
              <w:spacing w:after="0"/>
              <w:jc w:val="center"/>
              <w:rPr>
                <w:szCs w:val="17"/>
              </w:rPr>
            </w:pPr>
          </w:p>
          <w:p w14:paraId="75DCBE61" w14:textId="77777777" w:rsidR="00D20B92" w:rsidRDefault="00D20B92" w:rsidP="003F483F">
            <w:pPr>
              <w:spacing w:after="0"/>
              <w:jc w:val="center"/>
              <w:rPr>
                <w:szCs w:val="17"/>
              </w:rPr>
            </w:pPr>
          </w:p>
          <w:p w14:paraId="4CA1AF87" w14:textId="77777777" w:rsidR="00D20B92" w:rsidRDefault="00D20B92" w:rsidP="003F483F">
            <w:pPr>
              <w:spacing w:after="0"/>
              <w:jc w:val="center"/>
              <w:rPr>
                <w:szCs w:val="17"/>
              </w:rPr>
            </w:pPr>
          </w:p>
          <w:p w14:paraId="79CBF536" w14:textId="77777777" w:rsidR="00D20B92" w:rsidRDefault="00D20B92" w:rsidP="003F483F">
            <w:pPr>
              <w:spacing w:after="0"/>
              <w:jc w:val="center"/>
              <w:rPr>
                <w:szCs w:val="17"/>
              </w:rPr>
            </w:pPr>
          </w:p>
          <w:p w14:paraId="0FA66BAF" w14:textId="77777777" w:rsidR="00D20B92" w:rsidRDefault="00D20B92" w:rsidP="003F483F">
            <w:pPr>
              <w:spacing w:after="0"/>
              <w:jc w:val="center"/>
              <w:rPr>
                <w:szCs w:val="17"/>
              </w:rPr>
            </w:pPr>
          </w:p>
          <w:p w14:paraId="39A8504D" w14:textId="77777777" w:rsidR="00D20B92" w:rsidRDefault="00D20B92" w:rsidP="003F483F">
            <w:pPr>
              <w:spacing w:after="0"/>
              <w:jc w:val="center"/>
              <w:rPr>
                <w:szCs w:val="17"/>
              </w:rPr>
            </w:pPr>
          </w:p>
          <w:p w14:paraId="4B1BB6C9" w14:textId="77777777" w:rsidR="00D20B92" w:rsidRDefault="00D20B92" w:rsidP="003F483F">
            <w:pPr>
              <w:spacing w:after="0"/>
              <w:jc w:val="center"/>
              <w:rPr>
                <w:szCs w:val="17"/>
              </w:rPr>
            </w:pPr>
          </w:p>
          <w:p w14:paraId="11AB93C1" w14:textId="77777777" w:rsidR="00D20B92" w:rsidRDefault="00D20B92" w:rsidP="003F483F">
            <w:pPr>
              <w:spacing w:after="0"/>
              <w:jc w:val="center"/>
              <w:rPr>
                <w:szCs w:val="17"/>
              </w:rPr>
            </w:pPr>
          </w:p>
          <w:p w14:paraId="5F982656" w14:textId="77777777" w:rsidR="00D20B92" w:rsidRDefault="00D20B92" w:rsidP="003F483F">
            <w:pPr>
              <w:spacing w:after="0"/>
              <w:jc w:val="center"/>
              <w:rPr>
                <w:szCs w:val="17"/>
              </w:rPr>
            </w:pPr>
          </w:p>
          <w:p w14:paraId="05B00BA1" w14:textId="77777777" w:rsidR="00D20B92" w:rsidRDefault="00D20B92" w:rsidP="003F483F">
            <w:pPr>
              <w:spacing w:after="0"/>
              <w:jc w:val="center"/>
              <w:rPr>
                <w:szCs w:val="17"/>
              </w:rPr>
            </w:pPr>
          </w:p>
          <w:p w14:paraId="1095BDED" w14:textId="77777777" w:rsidR="00D20B92" w:rsidRDefault="00D20B92" w:rsidP="003F483F">
            <w:pPr>
              <w:spacing w:after="0"/>
              <w:jc w:val="center"/>
              <w:rPr>
                <w:szCs w:val="17"/>
              </w:rPr>
            </w:pPr>
          </w:p>
          <w:p w14:paraId="3ADF6292" w14:textId="77777777" w:rsidR="00D20B92" w:rsidRDefault="00D20B92" w:rsidP="003F483F">
            <w:pPr>
              <w:spacing w:after="0"/>
              <w:jc w:val="center"/>
              <w:rPr>
                <w:szCs w:val="17"/>
              </w:rPr>
            </w:pPr>
          </w:p>
          <w:p w14:paraId="62DAF9C0" w14:textId="77777777" w:rsidR="00D20B92" w:rsidRDefault="00D20B92" w:rsidP="003F483F">
            <w:pPr>
              <w:spacing w:after="0"/>
              <w:jc w:val="center"/>
              <w:rPr>
                <w:szCs w:val="17"/>
              </w:rPr>
            </w:pPr>
          </w:p>
          <w:p w14:paraId="523E12BB" w14:textId="77777777" w:rsidR="00E649D8" w:rsidRDefault="00E649D8" w:rsidP="00E649D8">
            <w:pPr>
              <w:spacing w:after="0"/>
              <w:jc w:val="center"/>
              <w:rPr>
                <w:szCs w:val="17"/>
              </w:rPr>
            </w:pPr>
            <w:r w:rsidRPr="00E11C90">
              <w:rPr>
                <w:szCs w:val="17"/>
              </w:rPr>
              <w:lastRenderedPageBreak/>
              <w:t>Class 4</w:t>
            </w:r>
          </w:p>
          <w:p w14:paraId="32616AD3" w14:textId="77777777" w:rsidR="00E649D8" w:rsidRDefault="00E649D8" w:rsidP="00E649D8">
            <w:pPr>
              <w:spacing w:after="0"/>
              <w:jc w:val="center"/>
              <w:rPr>
                <w:szCs w:val="17"/>
              </w:rPr>
            </w:pPr>
            <w:r>
              <w:rPr>
                <w:szCs w:val="17"/>
              </w:rPr>
              <w:t>(cont.)</w:t>
            </w:r>
          </w:p>
          <w:p w14:paraId="396A4AD1" w14:textId="77777777" w:rsidR="00D20B92" w:rsidRDefault="00D20B92" w:rsidP="003F483F">
            <w:pPr>
              <w:spacing w:after="0"/>
              <w:jc w:val="center"/>
              <w:rPr>
                <w:szCs w:val="17"/>
              </w:rPr>
            </w:pPr>
          </w:p>
          <w:p w14:paraId="49D67F16" w14:textId="77777777" w:rsidR="00D20B92" w:rsidRDefault="00D20B92" w:rsidP="003F483F">
            <w:pPr>
              <w:spacing w:after="0"/>
              <w:jc w:val="center"/>
              <w:rPr>
                <w:szCs w:val="17"/>
              </w:rPr>
            </w:pPr>
          </w:p>
          <w:p w14:paraId="69703F2C" w14:textId="77777777" w:rsidR="00D20B92" w:rsidRDefault="00D20B92" w:rsidP="003F483F">
            <w:pPr>
              <w:spacing w:after="0"/>
              <w:jc w:val="center"/>
              <w:rPr>
                <w:szCs w:val="17"/>
              </w:rPr>
            </w:pPr>
          </w:p>
          <w:p w14:paraId="009AC6CE" w14:textId="77777777" w:rsidR="00D20B92" w:rsidRDefault="00D20B92" w:rsidP="003F483F">
            <w:pPr>
              <w:spacing w:after="0"/>
              <w:jc w:val="center"/>
              <w:rPr>
                <w:szCs w:val="17"/>
              </w:rPr>
            </w:pPr>
          </w:p>
          <w:p w14:paraId="6A4F0318" w14:textId="77777777" w:rsidR="00D20B92" w:rsidRDefault="00D20B92" w:rsidP="003F483F">
            <w:pPr>
              <w:spacing w:after="0"/>
              <w:jc w:val="center"/>
              <w:rPr>
                <w:szCs w:val="17"/>
              </w:rPr>
            </w:pPr>
          </w:p>
          <w:p w14:paraId="6ED73B9F" w14:textId="77777777" w:rsidR="00D20B92" w:rsidRDefault="00D20B92" w:rsidP="003F483F">
            <w:pPr>
              <w:spacing w:after="0"/>
              <w:jc w:val="center"/>
              <w:rPr>
                <w:szCs w:val="17"/>
              </w:rPr>
            </w:pPr>
          </w:p>
          <w:p w14:paraId="6114D39D" w14:textId="77777777" w:rsidR="00D20B92" w:rsidRDefault="00D20B92" w:rsidP="003F483F">
            <w:pPr>
              <w:spacing w:after="0"/>
              <w:jc w:val="center"/>
              <w:rPr>
                <w:szCs w:val="17"/>
              </w:rPr>
            </w:pPr>
          </w:p>
          <w:p w14:paraId="6743E5D3" w14:textId="77777777" w:rsidR="00D20B92" w:rsidRDefault="00D20B92" w:rsidP="003F483F">
            <w:pPr>
              <w:spacing w:after="0"/>
              <w:jc w:val="center"/>
              <w:rPr>
                <w:szCs w:val="17"/>
              </w:rPr>
            </w:pPr>
          </w:p>
          <w:p w14:paraId="26CFB1E8" w14:textId="77777777" w:rsidR="00D20B92" w:rsidRDefault="00D20B92" w:rsidP="003F483F">
            <w:pPr>
              <w:spacing w:after="0"/>
              <w:jc w:val="center"/>
              <w:rPr>
                <w:szCs w:val="17"/>
              </w:rPr>
            </w:pPr>
          </w:p>
          <w:p w14:paraId="6A6E577C" w14:textId="77777777" w:rsidR="00D20B92" w:rsidRDefault="00D20B92" w:rsidP="003F483F">
            <w:pPr>
              <w:spacing w:after="0"/>
              <w:jc w:val="center"/>
              <w:rPr>
                <w:szCs w:val="17"/>
              </w:rPr>
            </w:pPr>
          </w:p>
          <w:p w14:paraId="116348C7" w14:textId="77777777" w:rsidR="00D20B92" w:rsidRDefault="00D20B92" w:rsidP="003F483F">
            <w:pPr>
              <w:spacing w:after="0"/>
              <w:jc w:val="center"/>
              <w:rPr>
                <w:szCs w:val="17"/>
              </w:rPr>
            </w:pPr>
          </w:p>
          <w:p w14:paraId="72EF41D3" w14:textId="77777777" w:rsidR="00D20B92" w:rsidRDefault="00D20B92" w:rsidP="003F483F">
            <w:pPr>
              <w:spacing w:after="0"/>
              <w:jc w:val="center"/>
              <w:rPr>
                <w:szCs w:val="17"/>
              </w:rPr>
            </w:pPr>
          </w:p>
          <w:p w14:paraId="775DECF2" w14:textId="77777777" w:rsidR="00D20B92" w:rsidRDefault="00D20B92" w:rsidP="003F483F">
            <w:pPr>
              <w:spacing w:after="0"/>
              <w:jc w:val="center"/>
              <w:rPr>
                <w:szCs w:val="17"/>
              </w:rPr>
            </w:pPr>
          </w:p>
          <w:p w14:paraId="6C015EFF" w14:textId="77777777" w:rsidR="00D20B92" w:rsidRDefault="00D20B92" w:rsidP="003F483F">
            <w:pPr>
              <w:spacing w:after="0"/>
              <w:jc w:val="center"/>
              <w:rPr>
                <w:szCs w:val="17"/>
              </w:rPr>
            </w:pPr>
          </w:p>
          <w:p w14:paraId="05B2338C" w14:textId="77777777" w:rsidR="00D20B92" w:rsidRDefault="00D20B92" w:rsidP="003F483F">
            <w:pPr>
              <w:spacing w:after="0"/>
              <w:jc w:val="center"/>
              <w:rPr>
                <w:szCs w:val="17"/>
              </w:rPr>
            </w:pPr>
          </w:p>
          <w:p w14:paraId="0B731927" w14:textId="77777777" w:rsidR="00D20B92" w:rsidRDefault="00D20B92" w:rsidP="003F483F">
            <w:pPr>
              <w:spacing w:after="0"/>
              <w:jc w:val="center"/>
              <w:rPr>
                <w:szCs w:val="17"/>
              </w:rPr>
            </w:pPr>
          </w:p>
          <w:p w14:paraId="4D77A136" w14:textId="77777777" w:rsidR="00D20B92" w:rsidRDefault="00D20B92" w:rsidP="003F483F">
            <w:pPr>
              <w:spacing w:after="0"/>
              <w:jc w:val="center"/>
              <w:rPr>
                <w:szCs w:val="17"/>
              </w:rPr>
            </w:pPr>
          </w:p>
          <w:p w14:paraId="50DFF4F6" w14:textId="77777777" w:rsidR="00D20B92" w:rsidRDefault="00D20B92" w:rsidP="003F483F">
            <w:pPr>
              <w:spacing w:after="0"/>
              <w:jc w:val="center"/>
              <w:rPr>
                <w:szCs w:val="17"/>
              </w:rPr>
            </w:pPr>
          </w:p>
          <w:p w14:paraId="40123FD9" w14:textId="77777777" w:rsidR="00D20B92" w:rsidRDefault="00D20B92" w:rsidP="003F483F">
            <w:pPr>
              <w:spacing w:after="0"/>
              <w:jc w:val="center"/>
              <w:rPr>
                <w:szCs w:val="17"/>
              </w:rPr>
            </w:pPr>
          </w:p>
          <w:p w14:paraId="7D63C10D" w14:textId="77777777" w:rsidR="00D20B92" w:rsidRDefault="00D20B92" w:rsidP="003F483F">
            <w:pPr>
              <w:spacing w:after="0"/>
              <w:jc w:val="center"/>
              <w:rPr>
                <w:szCs w:val="17"/>
              </w:rPr>
            </w:pPr>
          </w:p>
          <w:p w14:paraId="3E9C1161" w14:textId="77777777" w:rsidR="00D20B92" w:rsidRDefault="00D20B92" w:rsidP="003F483F">
            <w:pPr>
              <w:spacing w:after="0"/>
              <w:jc w:val="center"/>
              <w:rPr>
                <w:szCs w:val="17"/>
              </w:rPr>
            </w:pPr>
          </w:p>
          <w:p w14:paraId="164C4F9C" w14:textId="77777777" w:rsidR="00D20B92" w:rsidRDefault="00D20B92" w:rsidP="003F483F">
            <w:pPr>
              <w:spacing w:after="0"/>
              <w:jc w:val="center"/>
              <w:rPr>
                <w:szCs w:val="17"/>
              </w:rPr>
            </w:pPr>
          </w:p>
          <w:p w14:paraId="1ECCA72A" w14:textId="77777777" w:rsidR="00D20B92" w:rsidRDefault="00D20B92" w:rsidP="003F483F">
            <w:pPr>
              <w:spacing w:after="0"/>
              <w:jc w:val="center"/>
              <w:rPr>
                <w:szCs w:val="17"/>
              </w:rPr>
            </w:pPr>
          </w:p>
          <w:p w14:paraId="23A60CFC" w14:textId="77777777" w:rsidR="00D20B92" w:rsidRDefault="00D20B92" w:rsidP="003F483F">
            <w:pPr>
              <w:spacing w:after="0"/>
              <w:jc w:val="center"/>
              <w:rPr>
                <w:szCs w:val="17"/>
              </w:rPr>
            </w:pPr>
          </w:p>
          <w:p w14:paraId="0675AEBF" w14:textId="77777777" w:rsidR="00D20B92" w:rsidRDefault="00D20B92" w:rsidP="003F483F">
            <w:pPr>
              <w:spacing w:after="0"/>
              <w:jc w:val="center"/>
              <w:rPr>
                <w:szCs w:val="17"/>
              </w:rPr>
            </w:pPr>
          </w:p>
          <w:p w14:paraId="61609625" w14:textId="77777777" w:rsidR="00D20B92" w:rsidRDefault="00D20B92" w:rsidP="003F483F">
            <w:pPr>
              <w:spacing w:after="0"/>
              <w:jc w:val="center"/>
              <w:rPr>
                <w:szCs w:val="17"/>
              </w:rPr>
            </w:pPr>
          </w:p>
          <w:p w14:paraId="5C20F2C1" w14:textId="77777777" w:rsidR="00D20B92" w:rsidRDefault="00D20B92" w:rsidP="003F483F">
            <w:pPr>
              <w:spacing w:after="0"/>
              <w:jc w:val="center"/>
              <w:rPr>
                <w:szCs w:val="17"/>
              </w:rPr>
            </w:pPr>
          </w:p>
          <w:p w14:paraId="65239E4A" w14:textId="77777777" w:rsidR="00D20B92" w:rsidRDefault="00D20B92" w:rsidP="003F483F">
            <w:pPr>
              <w:spacing w:after="0"/>
              <w:jc w:val="center"/>
              <w:rPr>
                <w:szCs w:val="17"/>
              </w:rPr>
            </w:pPr>
          </w:p>
          <w:p w14:paraId="1C140F76" w14:textId="77777777" w:rsidR="00D20B92" w:rsidRDefault="00D20B92" w:rsidP="003F483F">
            <w:pPr>
              <w:spacing w:after="0"/>
              <w:jc w:val="center"/>
              <w:rPr>
                <w:szCs w:val="17"/>
              </w:rPr>
            </w:pPr>
          </w:p>
          <w:p w14:paraId="05318F3F" w14:textId="77777777" w:rsidR="00D20B92" w:rsidRDefault="00D20B92" w:rsidP="003F483F">
            <w:pPr>
              <w:spacing w:after="0"/>
              <w:jc w:val="center"/>
              <w:rPr>
                <w:szCs w:val="17"/>
              </w:rPr>
            </w:pPr>
          </w:p>
          <w:p w14:paraId="164224BD" w14:textId="77777777" w:rsidR="00D20B92" w:rsidRDefault="00D20B92" w:rsidP="003F483F">
            <w:pPr>
              <w:spacing w:after="0"/>
              <w:jc w:val="center"/>
              <w:rPr>
                <w:szCs w:val="17"/>
              </w:rPr>
            </w:pPr>
          </w:p>
          <w:p w14:paraId="39964B71" w14:textId="77777777" w:rsidR="00D20B92" w:rsidRDefault="00D20B92" w:rsidP="003F483F">
            <w:pPr>
              <w:spacing w:after="0"/>
              <w:jc w:val="center"/>
              <w:rPr>
                <w:szCs w:val="17"/>
              </w:rPr>
            </w:pPr>
          </w:p>
          <w:p w14:paraId="7F3C3F17" w14:textId="77777777" w:rsidR="00D20B92" w:rsidRDefault="00D20B92" w:rsidP="003F483F">
            <w:pPr>
              <w:spacing w:after="0"/>
              <w:jc w:val="center"/>
              <w:rPr>
                <w:szCs w:val="17"/>
              </w:rPr>
            </w:pPr>
          </w:p>
          <w:p w14:paraId="41D28C64" w14:textId="77777777" w:rsidR="00D20B92" w:rsidRDefault="00D20B92" w:rsidP="003F483F">
            <w:pPr>
              <w:spacing w:after="0"/>
              <w:jc w:val="center"/>
              <w:rPr>
                <w:szCs w:val="17"/>
              </w:rPr>
            </w:pPr>
          </w:p>
          <w:p w14:paraId="28441CF1" w14:textId="77777777" w:rsidR="00D20B92" w:rsidRDefault="00D20B92" w:rsidP="003F483F">
            <w:pPr>
              <w:spacing w:after="0"/>
              <w:jc w:val="center"/>
              <w:rPr>
                <w:szCs w:val="17"/>
              </w:rPr>
            </w:pPr>
          </w:p>
          <w:p w14:paraId="0AA165E9" w14:textId="77777777" w:rsidR="00D20B92" w:rsidRDefault="00D20B92" w:rsidP="003F483F">
            <w:pPr>
              <w:spacing w:after="0"/>
              <w:jc w:val="center"/>
              <w:rPr>
                <w:szCs w:val="17"/>
              </w:rPr>
            </w:pPr>
          </w:p>
          <w:p w14:paraId="669CDB22" w14:textId="77777777" w:rsidR="00D20B92" w:rsidRDefault="00D20B92" w:rsidP="003F483F">
            <w:pPr>
              <w:spacing w:after="0"/>
              <w:jc w:val="center"/>
              <w:rPr>
                <w:szCs w:val="17"/>
              </w:rPr>
            </w:pPr>
          </w:p>
          <w:p w14:paraId="5FF4341B" w14:textId="77777777" w:rsidR="00D20B92" w:rsidRDefault="00D20B92" w:rsidP="003F483F">
            <w:pPr>
              <w:spacing w:after="0"/>
              <w:jc w:val="center"/>
              <w:rPr>
                <w:szCs w:val="17"/>
              </w:rPr>
            </w:pPr>
          </w:p>
          <w:p w14:paraId="63A08659" w14:textId="77777777" w:rsidR="00D20B92" w:rsidRDefault="00D20B92" w:rsidP="003F483F">
            <w:pPr>
              <w:spacing w:after="0"/>
              <w:jc w:val="center"/>
              <w:rPr>
                <w:szCs w:val="17"/>
              </w:rPr>
            </w:pPr>
          </w:p>
          <w:p w14:paraId="101DA816" w14:textId="77777777" w:rsidR="00D20B92" w:rsidRDefault="00D20B92" w:rsidP="003F483F">
            <w:pPr>
              <w:spacing w:after="0"/>
              <w:jc w:val="center"/>
              <w:rPr>
                <w:szCs w:val="17"/>
              </w:rPr>
            </w:pPr>
          </w:p>
          <w:p w14:paraId="34C5D082" w14:textId="77777777" w:rsidR="00D20B92" w:rsidRDefault="00D20B92" w:rsidP="003F483F">
            <w:pPr>
              <w:spacing w:after="0"/>
              <w:jc w:val="center"/>
              <w:rPr>
                <w:szCs w:val="17"/>
              </w:rPr>
            </w:pPr>
          </w:p>
          <w:p w14:paraId="69ABED1C" w14:textId="77777777" w:rsidR="00D20B92" w:rsidRDefault="00D20B92" w:rsidP="003F483F">
            <w:pPr>
              <w:spacing w:after="0"/>
              <w:jc w:val="center"/>
              <w:rPr>
                <w:szCs w:val="17"/>
              </w:rPr>
            </w:pPr>
          </w:p>
          <w:p w14:paraId="31B4AD7C" w14:textId="77777777" w:rsidR="00D20B92" w:rsidRDefault="00D20B92" w:rsidP="003F483F">
            <w:pPr>
              <w:spacing w:after="0"/>
              <w:jc w:val="center"/>
              <w:rPr>
                <w:szCs w:val="17"/>
              </w:rPr>
            </w:pPr>
          </w:p>
          <w:p w14:paraId="1E2959A3" w14:textId="77777777" w:rsidR="00D20B92" w:rsidRDefault="00D20B92" w:rsidP="003F483F">
            <w:pPr>
              <w:spacing w:after="0"/>
              <w:jc w:val="center"/>
              <w:rPr>
                <w:szCs w:val="17"/>
              </w:rPr>
            </w:pPr>
          </w:p>
          <w:p w14:paraId="1AEB26CC" w14:textId="77777777" w:rsidR="00D20B92" w:rsidRDefault="00D20B92" w:rsidP="003F483F">
            <w:pPr>
              <w:spacing w:after="0"/>
              <w:jc w:val="center"/>
              <w:rPr>
                <w:szCs w:val="17"/>
              </w:rPr>
            </w:pPr>
          </w:p>
          <w:p w14:paraId="7F8E5EBA" w14:textId="77777777" w:rsidR="00D20B92" w:rsidRDefault="00D20B92" w:rsidP="003F483F">
            <w:pPr>
              <w:spacing w:after="0"/>
              <w:jc w:val="center"/>
              <w:rPr>
                <w:szCs w:val="17"/>
              </w:rPr>
            </w:pPr>
          </w:p>
          <w:p w14:paraId="6E624DA4" w14:textId="77777777" w:rsidR="00D20B92" w:rsidRDefault="00D20B92" w:rsidP="003F483F">
            <w:pPr>
              <w:spacing w:after="0"/>
              <w:jc w:val="center"/>
              <w:rPr>
                <w:szCs w:val="17"/>
              </w:rPr>
            </w:pPr>
          </w:p>
          <w:p w14:paraId="38B3F421" w14:textId="77777777" w:rsidR="00D20B92" w:rsidRDefault="00D20B92" w:rsidP="003F483F">
            <w:pPr>
              <w:spacing w:after="0"/>
              <w:jc w:val="center"/>
              <w:rPr>
                <w:szCs w:val="17"/>
              </w:rPr>
            </w:pPr>
          </w:p>
          <w:p w14:paraId="02C377B7" w14:textId="77777777" w:rsidR="00D20B92" w:rsidRDefault="00D20B92" w:rsidP="003F483F">
            <w:pPr>
              <w:spacing w:after="0"/>
              <w:jc w:val="center"/>
              <w:rPr>
                <w:szCs w:val="17"/>
              </w:rPr>
            </w:pPr>
          </w:p>
          <w:p w14:paraId="310596EE" w14:textId="77777777" w:rsidR="00D20B92" w:rsidRDefault="00D20B92" w:rsidP="003F483F">
            <w:pPr>
              <w:spacing w:after="0"/>
              <w:jc w:val="center"/>
              <w:rPr>
                <w:szCs w:val="17"/>
              </w:rPr>
            </w:pPr>
          </w:p>
          <w:p w14:paraId="3368F890" w14:textId="77777777" w:rsidR="00D20B92" w:rsidRDefault="00D20B92" w:rsidP="003F483F">
            <w:pPr>
              <w:spacing w:after="0"/>
              <w:jc w:val="center"/>
              <w:rPr>
                <w:szCs w:val="17"/>
              </w:rPr>
            </w:pPr>
          </w:p>
          <w:p w14:paraId="775FD85B" w14:textId="77777777" w:rsidR="00D20B92" w:rsidRDefault="00D20B92" w:rsidP="003F483F">
            <w:pPr>
              <w:spacing w:after="0"/>
              <w:jc w:val="center"/>
              <w:rPr>
                <w:szCs w:val="17"/>
              </w:rPr>
            </w:pPr>
          </w:p>
          <w:p w14:paraId="095611A1" w14:textId="77777777" w:rsidR="00D20B92" w:rsidRDefault="00D20B92" w:rsidP="003F483F">
            <w:pPr>
              <w:spacing w:after="0"/>
              <w:jc w:val="center"/>
              <w:rPr>
                <w:szCs w:val="17"/>
              </w:rPr>
            </w:pPr>
          </w:p>
          <w:p w14:paraId="7E10295F" w14:textId="77777777" w:rsidR="00D20B92" w:rsidRDefault="00D20B92" w:rsidP="003F483F">
            <w:pPr>
              <w:spacing w:after="0"/>
              <w:jc w:val="center"/>
              <w:rPr>
                <w:szCs w:val="17"/>
              </w:rPr>
            </w:pPr>
          </w:p>
          <w:p w14:paraId="7EE75B6E" w14:textId="77777777" w:rsidR="00D20B92" w:rsidRDefault="00D20B92" w:rsidP="003F483F">
            <w:pPr>
              <w:spacing w:after="0"/>
              <w:jc w:val="center"/>
              <w:rPr>
                <w:szCs w:val="17"/>
              </w:rPr>
            </w:pPr>
          </w:p>
          <w:p w14:paraId="28EA5FE8" w14:textId="77777777" w:rsidR="00D20B92" w:rsidRDefault="00D20B92" w:rsidP="003F483F">
            <w:pPr>
              <w:spacing w:after="0"/>
              <w:jc w:val="center"/>
              <w:rPr>
                <w:szCs w:val="17"/>
              </w:rPr>
            </w:pPr>
          </w:p>
          <w:p w14:paraId="10D7CF0A" w14:textId="77777777" w:rsidR="00D20B92" w:rsidRDefault="00D20B92" w:rsidP="003F483F">
            <w:pPr>
              <w:spacing w:after="0"/>
              <w:jc w:val="center"/>
              <w:rPr>
                <w:szCs w:val="17"/>
              </w:rPr>
            </w:pPr>
          </w:p>
          <w:p w14:paraId="0985EC8C" w14:textId="77777777" w:rsidR="00D20B92" w:rsidRDefault="00D20B92" w:rsidP="003F483F">
            <w:pPr>
              <w:spacing w:after="0"/>
              <w:jc w:val="center"/>
              <w:rPr>
                <w:szCs w:val="17"/>
              </w:rPr>
            </w:pPr>
          </w:p>
          <w:p w14:paraId="6127F275" w14:textId="77777777" w:rsidR="00D20B92" w:rsidRDefault="00D20B92" w:rsidP="003F483F">
            <w:pPr>
              <w:spacing w:after="0"/>
              <w:jc w:val="center"/>
              <w:rPr>
                <w:szCs w:val="17"/>
              </w:rPr>
            </w:pPr>
          </w:p>
          <w:p w14:paraId="50B8A3F6" w14:textId="77777777" w:rsidR="00D20B92" w:rsidRDefault="00D20B92" w:rsidP="003F483F">
            <w:pPr>
              <w:spacing w:after="0"/>
              <w:jc w:val="center"/>
              <w:rPr>
                <w:szCs w:val="17"/>
              </w:rPr>
            </w:pPr>
          </w:p>
          <w:p w14:paraId="2C1033C1" w14:textId="77777777" w:rsidR="00D20B92" w:rsidRDefault="00D20B92" w:rsidP="003F483F">
            <w:pPr>
              <w:spacing w:after="0"/>
              <w:jc w:val="center"/>
              <w:rPr>
                <w:szCs w:val="17"/>
              </w:rPr>
            </w:pPr>
          </w:p>
          <w:p w14:paraId="4634D2BF" w14:textId="77777777" w:rsidR="00D20B92" w:rsidRDefault="00D20B92" w:rsidP="003F483F">
            <w:pPr>
              <w:spacing w:after="0"/>
              <w:jc w:val="center"/>
              <w:rPr>
                <w:szCs w:val="17"/>
              </w:rPr>
            </w:pPr>
          </w:p>
          <w:p w14:paraId="6D65DC54" w14:textId="77777777" w:rsidR="00D20B92" w:rsidRDefault="00D20B92" w:rsidP="003F483F">
            <w:pPr>
              <w:spacing w:after="0"/>
              <w:jc w:val="center"/>
              <w:rPr>
                <w:szCs w:val="17"/>
              </w:rPr>
            </w:pPr>
          </w:p>
          <w:p w14:paraId="772CD77E" w14:textId="77777777" w:rsidR="00D20B92" w:rsidRDefault="00D20B92" w:rsidP="003F483F">
            <w:pPr>
              <w:spacing w:after="0"/>
              <w:jc w:val="center"/>
              <w:rPr>
                <w:szCs w:val="17"/>
              </w:rPr>
            </w:pPr>
          </w:p>
          <w:p w14:paraId="43E0F9D0" w14:textId="77777777" w:rsidR="00D20B92" w:rsidRDefault="00D20B92" w:rsidP="003F483F">
            <w:pPr>
              <w:spacing w:after="0"/>
              <w:jc w:val="center"/>
              <w:rPr>
                <w:szCs w:val="17"/>
              </w:rPr>
            </w:pPr>
          </w:p>
          <w:p w14:paraId="2DEEABFA" w14:textId="77777777" w:rsidR="00D20B92" w:rsidRDefault="00D20B92" w:rsidP="003F483F">
            <w:pPr>
              <w:spacing w:after="0"/>
              <w:jc w:val="center"/>
              <w:rPr>
                <w:szCs w:val="17"/>
              </w:rPr>
            </w:pPr>
          </w:p>
          <w:p w14:paraId="4E6652C3" w14:textId="77777777" w:rsidR="00D20B92" w:rsidRDefault="00D20B92" w:rsidP="003F483F">
            <w:pPr>
              <w:spacing w:after="0"/>
              <w:jc w:val="center"/>
              <w:rPr>
                <w:szCs w:val="17"/>
              </w:rPr>
            </w:pPr>
          </w:p>
          <w:p w14:paraId="02574A38" w14:textId="77777777" w:rsidR="00D20B92" w:rsidRDefault="00D20B92" w:rsidP="003F483F">
            <w:pPr>
              <w:spacing w:after="0"/>
              <w:jc w:val="center"/>
              <w:rPr>
                <w:szCs w:val="17"/>
              </w:rPr>
            </w:pPr>
          </w:p>
          <w:p w14:paraId="10AA27A2" w14:textId="77777777" w:rsidR="00D20B92" w:rsidRDefault="00D20B92" w:rsidP="003F483F">
            <w:pPr>
              <w:spacing w:after="0"/>
              <w:jc w:val="center"/>
              <w:rPr>
                <w:szCs w:val="17"/>
              </w:rPr>
            </w:pPr>
          </w:p>
          <w:p w14:paraId="40CBA76A" w14:textId="77777777" w:rsidR="00D20B92" w:rsidRDefault="00D20B92" w:rsidP="003F483F">
            <w:pPr>
              <w:spacing w:after="0"/>
              <w:jc w:val="center"/>
              <w:rPr>
                <w:szCs w:val="17"/>
              </w:rPr>
            </w:pPr>
          </w:p>
          <w:p w14:paraId="0A841FF1" w14:textId="77777777" w:rsidR="00D20B92" w:rsidRDefault="00D20B92" w:rsidP="003F483F">
            <w:pPr>
              <w:spacing w:after="0"/>
              <w:jc w:val="center"/>
              <w:rPr>
                <w:szCs w:val="17"/>
              </w:rPr>
            </w:pPr>
          </w:p>
          <w:p w14:paraId="26E27410" w14:textId="77777777" w:rsidR="00D20B92" w:rsidRDefault="00D20B92" w:rsidP="003F483F">
            <w:pPr>
              <w:spacing w:after="0"/>
              <w:jc w:val="center"/>
              <w:rPr>
                <w:szCs w:val="17"/>
              </w:rPr>
            </w:pPr>
          </w:p>
          <w:p w14:paraId="7566DBC1" w14:textId="77777777" w:rsidR="00D20B92" w:rsidRDefault="00D20B92" w:rsidP="003F483F">
            <w:pPr>
              <w:spacing w:after="0"/>
              <w:jc w:val="center"/>
              <w:rPr>
                <w:szCs w:val="17"/>
              </w:rPr>
            </w:pPr>
          </w:p>
          <w:p w14:paraId="5E4BE0CA" w14:textId="77777777" w:rsidR="00E649D8" w:rsidRDefault="00E649D8" w:rsidP="00E649D8">
            <w:pPr>
              <w:spacing w:after="0"/>
              <w:jc w:val="center"/>
              <w:rPr>
                <w:szCs w:val="17"/>
              </w:rPr>
            </w:pPr>
            <w:r w:rsidRPr="00E11C90">
              <w:rPr>
                <w:szCs w:val="17"/>
              </w:rPr>
              <w:lastRenderedPageBreak/>
              <w:t>Class 4</w:t>
            </w:r>
          </w:p>
          <w:p w14:paraId="1FFB91CE" w14:textId="77777777" w:rsidR="00E649D8" w:rsidRDefault="00E649D8" w:rsidP="00E649D8">
            <w:pPr>
              <w:spacing w:after="0"/>
              <w:jc w:val="center"/>
              <w:rPr>
                <w:szCs w:val="17"/>
              </w:rPr>
            </w:pPr>
            <w:r>
              <w:rPr>
                <w:szCs w:val="17"/>
              </w:rPr>
              <w:t>(cont.)</w:t>
            </w:r>
          </w:p>
          <w:p w14:paraId="30C79279" w14:textId="77777777" w:rsidR="00D20B92" w:rsidRDefault="00D20B92" w:rsidP="003F483F">
            <w:pPr>
              <w:spacing w:after="0"/>
              <w:jc w:val="center"/>
              <w:rPr>
                <w:szCs w:val="17"/>
              </w:rPr>
            </w:pPr>
          </w:p>
          <w:p w14:paraId="1E052D7C" w14:textId="77777777" w:rsidR="00D20B92" w:rsidRDefault="00D20B92" w:rsidP="003F483F">
            <w:pPr>
              <w:spacing w:after="0"/>
              <w:jc w:val="center"/>
              <w:rPr>
                <w:szCs w:val="17"/>
              </w:rPr>
            </w:pPr>
          </w:p>
          <w:p w14:paraId="1462C1BB" w14:textId="77777777" w:rsidR="00D20B92" w:rsidRDefault="00D20B92" w:rsidP="003F483F">
            <w:pPr>
              <w:spacing w:after="0"/>
              <w:jc w:val="center"/>
              <w:rPr>
                <w:szCs w:val="17"/>
              </w:rPr>
            </w:pPr>
          </w:p>
          <w:p w14:paraId="6DBA87EF" w14:textId="77777777" w:rsidR="00D20B92" w:rsidRDefault="00D20B92" w:rsidP="003F483F">
            <w:pPr>
              <w:spacing w:after="0"/>
              <w:jc w:val="center"/>
              <w:rPr>
                <w:szCs w:val="17"/>
              </w:rPr>
            </w:pPr>
          </w:p>
          <w:p w14:paraId="4F95D9CF" w14:textId="77777777" w:rsidR="00D20B92" w:rsidRDefault="00D20B92" w:rsidP="003F483F">
            <w:pPr>
              <w:spacing w:after="0"/>
              <w:jc w:val="center"/>
              <w:rPr>
                <w:szCs w:val="17"/>
              </w:rPr>
            </w:pPr>
          </w:p>
          <w:p w14:paraId="024DD14D" w14:textId="77777777" w:rsidR="00D20B92" w:rsidRDefault="00D20B92" w:rsidP="003F483F">
            <w:pPr>
              <w:spacing w:after="0"/>
              <w:jc w:val="center"/>
              <w:rPr>
                <w:szCs w:val="17"/>
              </w:rPr>
            </w:pPr>
          </w:p>
          <w:p w14:paraId="3B694616" w14:textId="77777777" w:rsidR="00D20B92" w:rsidRDefault="00D20B92" w:rsidP="003F483F">
            <w:pPr>
              <w:spacing w:after="0"/>
              <w:jc w:val="center"/>
              <w:rPr>
                <w:szCs w:val="17"/>
              </w:rPr>
            </w:pPr>
          </w:p>
          <w:p w14:paraId="6A578CA8" w14:textId="77777777" w:rsidR="00D20B92" w:rsidRDefault="00D20B92" w:rsidP="003F483F">
            <w:pPr>
              <w:spacing w:after="0"/>
              <w:jc w:val="center"/>
              <w:rPr>
                <w:szCs w:val="17"/>
              </w:rPr>
            </w:pPr>
          </w:p>
          <w:p w14:paraId="361D2718" w14:textId="77777777" w:rsidR="00D20B92" w:rsidRDefault="00D20B92" w:rsidP="003F483F">
            <w:pPr>
              <w:spacing w:after="0"/>
              <w:jc w:val="center"/>
              <w:rPr>
                <w:szCs w:val="17"/>
              </w:rPr>
            </w:pPr>
          </w:p>
          <w:p w14:paraId="79972C92" w14:textId="77777777" w:rsidR="00D20B92" w:rsidRDefault="00D20B92" w:rsidP="003F483F">
            <w:pPr>
              <w:spacing w:after="0"/>
              <w:jc w:val="center"/>
              <w:rPr>
                <w:szCs w:val="17"/>
              </w:rPr>
            </w:pPr>
          </w:p>
          <w:p w14:paraId="0A7AEF1A" w14:textId="77777777" w:rsidR="00D20B92" w:rsidRDefault="00D20B92" w:rsidP="003F483F">
            <w:pPr>
              <w:spacing w:after="0"/>
              <w:jc w:val="center"/>
              <w:rPr>
                <w:szCs w:val="17"/>
              </w:rPr>
            </w:pPr>
          </w:p>
          <w:p w14:paraId="36AB984B" w14:textId="77777777" w:rsidR="00D20B92" w:rsidRDefault="00D20B92" w:rsidP="003F483F">
            <w:pPr>
              <w:spacing w:after="0"/>
              <w:jc w:val="center"/>
              <w:rPr>
                <w:szCs w:val="17"/>
              </w:rPr>
            </w:pPr>
          </w:p>
          <w:p w14:paraId="07FC49E3" w14:textId="77777777" w:rsidR="00D20B92" w:rsidRDefault="00D20B92" w:rsidP="003F483F">
            <w:pPr>
              <w:spacing w:after="0"/>
              <w:jc w:val="center"/>
              <w:rPr>
                <w:szCs w:val="17"/>
              </w:rPr>
            </w:pPr>
          </w:p>
          <w:p w14:paraId="67F1BF5C" w14:textId="77777777" w:rsidR="00D20B92" w:rsidRDefault="00D20B92" w:rsidP="003F483F">
            <w:pPr>
              <w:spacing w:after="0"/>
              <w:jc w:val="center"/>
              <w:rPr>
                <w:szCs w:val="17"/>
              </w:rPr>
            </w:pPr>
          </w:p>
          <w:p w14:paraId="02406D90" w14:textId="77777777" w:rsidR="00D20B92" w:rsidRDefault="00D20B92" w:rsidP="003F483F">
            <w:pPr>
              <w:spacing w:after="0"/>
              <w:jc w:val="center"/>
              <w:rPr>
                <w:szCs w:val="17"/>
              </w:rPr>
            </w:pPr>
          </w:p>
          <w:p w14:paraId="37429F85" w14:textId="77777777" w:rsidR="00D20B92" w:rsidRDefault="00D20B92" w:rsidP="003F483F">
            <w:pPr>
              <w:spacing w:after="0"/>
              <w:jc w:val="center"/>
              <w:rPr>
                <w:szCs w:val="17"/>
              </w:rPr>
            </w:pPr>
          </w:p>
          <w:p w14:paraId="0796CC9F" w14:textId="77777777" w:rsidR="00D20B92" w:rsidRDefault="00D20B92" w:rsidP="003F483F">
            <w:pPr>
              <w:spacing w:after="0"/>
              <w:jc w:val="center"/>
              <w:rPr>
                <w:szCs w:val="17"/>
              </w:rPr>
            </w:pPr>
          </w:p>
          <w:p w14:paraId="607B776F" w14:textId="77777777" w:rsidR="00D20B92" w:rsidRDefault="00D20B92" w:rsidP="003F483F">
            <w:pPr>
              <w:spacing w:after="0"/>
              <w:jc w:val="center"/>
              <w:rPr>
                <w:szCs w:val="17"/>
              </w:rPr>
            </w:pPr>
          </w:p>
          <w:p w14:paraId="0A91632B" w14:textId="77777777" w:rsidR="00D20B92" w:rsidRDefault="00D20B92" w:rsidP="003F483F">
            <w:pPr>
              <w:spacing w:after="0"/>
              <w:jc w:val="center"/>
              <w:rPr>
                <w:szCs w:val="17"/>
              </w:rPr>
            </w:pPr>
          </w:p>
          <w:p w14:paraId="48B231E4" w14:textId="77777777" w:rsidR="00D20B92" w:rsidRDefault="00D20B92" w:rsidP="003F483F">
            <w:pPr>
              <w:spacing w:after="0"/>
              <w:jc w:val="center"/>
              <w:rPr>
                <w:szCs w:val="17"/>
              </w:rPr>
            </w:pPr>
          </w:p>
          <w:p w14:paraId="26B4A11F" w14:textId="77777777" w:rsidR="00D20B92" w:rsidRDefault="00D20B92" w:rsidP="003F483F">
            <w:pPr>
              <w:spacing w:after="0"/>
              <w:jc w:val="center"/>
              <w:rPr>
                <w:szCs w:val="17"/>
              </w:rPr>
            </w:pPr>
          </w:p>
          <w:p w14:paraId="6682484A" w14:textId="77777777" w:rsidR="00D20B92" w:rsidRDefault="00D20B92" w:rsidP="003F483F">
            <w:pPr>
              <w:spacing w:after="0"/>
              <w:jc w:val="center"/>
              <w:rPr>
                <w:szCs w:val="17"/>
              </w:rPr>
            </w:pPr>
          </w:p>
          <w:p w14:paraId="6596AFBD" w14:textId="77777777" w:rsidR="00D20B92" w:rsidRDefault="00D20B92" w:rsidP="003F483F">
            <w:pPr>
              <w:spacing w:after="0"/>
              <w:jc w:val="center"/>
              <w:rPr>
                <w:szCs w:val="17"/>
              </w:rPr>
            </w:pPr>
          </w:p>
          <w:p w14:paraId="29A39D39" w14:textId="77777777" w:rsidR="00D20B92" w:rsidRDefault="00D20B92" w:rsidP="003F483F">
            <w:pPr>
              <w:spacing w:after="0"/>
              <w:jc w:val="center"/>
              <w:rPr>
                <w:szCs w:val="17"/>
              </w:rPr>
            </w:pPr>
          </w:p>
          <w:p w14:paraId="3E63626E" w14:textId="77777777" w:rsidR="00D20B92" w:rsidRDefault="00D20B92" w:rsidP="003F483F">
            <w:pPr>
              <w:spacing w:after="0"/>
              <w:jc w:val="center"/>
              <w:rPr>
                <w:szCs w:val="17"/>
              </w:rPr>
            </w:pPr>
          </w:p>
          <w:p w14:paraId="456F4433" w14:textId="77777777" w:rsidR="00D20B92" w:rsidRDefault="00D20B92" w:rsidP="003F483F">
            <w:pPr>
              <w:spacing w:after="0"/>
              <w:jc w:val="center"/>
              <w:rPr>
                <w:szCs w:val="17"/>
              </w:rPr>
            </w:pPr>
          </w:p>
          <w:p w14:paraId="6449755E" w14:textId="77777777" w:rsidR="00D20B92" w:rsidRDefault="00D20B92" w:rsidP="003F483F">
            <w:pPr>
              <w:spacing w:after="0"/>
              <w:jc w:val="center"/>
              <w:rPr>
                <w:szCs w:val="17"/>
              </w:rPr>
            </w:pPr>
          </w:p>
          <w:p w14:paraId="398E940C" w14:textId="77777777" w:rsidR="00D20B92" w:rsidRDefault="00D20B92" w:rsidP="003F483F">
            <w:pPr>
              <w:spacing w:after="0"/>
              <w:jc w:val="center"/>
              <w:rPr>
                <w:szCs w:val="17"/>
              </w:rPr>
            </w:pPr>
          </w:p>
          <w:p w14:paraId="79051D71" w14:textId="77777777" w:rsidR="00D20B92" w:rsidRDefault="00D20B92" w:rsidP="003F483F">
            <w:pPr>
              <w:spacing w:after="0"/>
              <w:jc w:val="center"/>
              <w:rPr>
                <w:szCs w:val="17"/>
              </w:rPr>
            </w:pPr>
          </w:p>
          <w:p w14:paraId="546FEC46" w14:textId="77777777" w:rsidR="00D20B92" w:rsidRDefault="00D20B92" w:rsidP="003F483F">
            <w:pPr>
              <w:spacing w:after="0"/>
              <w:jc w:val="center"/>
              <w:rPr>
                <w:szCs w:val="17"/>
              </w:rPr>
            </w:pPr>
          </w:p>
          <w:p w14:paraId="6C0ADF0E" w14:textId="77777777" w:rsidR="00D20B92" w:rsidRDefault="00D20B92" w:rsidP="003F483F">
            <w:pPr>
              <w:spacing w:after="0"/>
              <w:jc w:val="center"/>
              <w:rPr>
                <w:szCs w:val="17"/>
              </w:rPr>
            </w:pPr>
          </w:p>
          <w:p w14:paraId="6476EE41" w14:textId="77777777" w:rsidR="00D20B92" w:rsidRDefault="00D20B92" w:rsidP="003F483F">
            <w:pPr>
              <w:spacing w:after="0"/>
              <w:jc w:val="center"/>
              <w:rPr>
                <w:szCs w:val="17"/>
              </w:rPr>
            </w:pPr>
          </w:p>
          <w:p w14:paraId="0EB9E278" w14:textId="77777777" w:rsidR="00D20B92" w:rsidRDefault="00D20B92" w:rsidP="003F483F">
            <w:pPr>
              <w:spacing w:after="0"/>
              <w:jc w:val="center"/>
              <w:rPr>
                <w:szCs w:val="17"/>
              </w:rPr>
            </w:pPr>
          </w:p>
          <w:p w14:paraId="6F402F16" w14:textId="77777777" w:rsidR="00D20B92" w:rsidRDefault="00D20B92" w:rsidP="003F483F">
            <w:pPr>
              <w:spacing w:after="0"/>
              <w:jc w:val="center"/>
              <w:rPr>
                <w:szCs w:val="17"/>
              </w:rPr>
            </w:pPr>
          </w:p>
          <w:p w14:paraId="244981FD" w14:textId="77777777" w:rsidR="00D20B92" w:rsidRDefault="00D20B92" w:rsidP="003F483F">
            <w:pPr>
              <w:spacing w:after="0"/>
              <w:jc w:val="center"/>
              <w:rPr>
                <w:szCs w:val="17"/>
              </w:rPr>
            </w:pPr>
          </w:p>
          <w:p w14:paraId="024F87AA" w14:textId="77777777" w:rsidR="00D20B92" w:rsidRDefault="00D20B92" w:rsidP="003F483F">
            <w:pPr>
              <w:spacing w:after="0"/>
              <w:jc w:val="center"/>
              <w:rPr>
                <w:szCs w:val="17"/>
              </w:rPr>
            </w:pPr>
          </w:p>
          <w:p w14:paraId="631183B8" w14:textId="77777777" w:rsidR="00D20B92" w:rsidRDefault="00D20B92" w:rsidP="003F483F">
            <w:pPr>
              <w:spacing w:after="0"/>
              <w:jc w:val="center"/>
              <w:rPr>
                <w:szCs w:val="17"/>
              </w:rPr>
            </w:pPr>
          </w:p>
          <w:p w14:paraId="6F0CC2F2" w14:textId="77777777" w:rsidR="00D20B92" w:rsidRDefault="00D20B92" w:rsidP="003F483F">
            <w:pPr>
              <w:spacing w:after="0"/>
              <w:jc w:val="center"/>
              <w:rPr>
                <w:szCs w:val="17"/>
              </w:rPr>
            </w:pPr>
          </w:p>
          <w:p w14:paraId="2641D72A" w14:textId="77777777" w:rsidR="00D20B92" w:rsidRDefault="00D20B92" w:rsidP="003F483F">
            <w:pPr>
              <w:spacing w:after="0"/>
              <w:jc w:val="center"/>
              <w:rPr>
                <w:szCs w:val="17"/>
              </w:rPr>
            </w:pPr>
          </w:p>
          <w:p w14:paraId="54A28B44" w14:textId="77777777" w:rsidR="00D20B92" w:rsidRDefault="00D20B92" w:rsidP="003F483F">
            <w:pPr>
              <w:spacing w:after="0"/>
              <w:jc w:val="center"/>
              <w:rPr>
                <w:szCs w:val="17"/>
              </w:rPr>
            </w:pPr>
          </w:p>
          <w:p w14:paraId="0748CA86" w14:textId="77777777" w:rsidR="00D20B92" w:rsidRDefault="00D20B92" w:rsidP="003F483F">
            <w:pPr>
              <w:spacing w:after="0"/>
              <w:jc w:val="center"/>
              <w:rPr>
                <w:szCs w:val="17"/>
              </w:rPr>
            </w:pPr>
          </w:p>
          <w:p w14:paraId="018EF434" w14:textId="77777777" w:rsidR="00D20B92" w:rsidRDefault="00D20B92" w:rsidP="003F483F">
            <w:pPr>
              <w:spacing w:after="0"/>
              <w:jc w:val="center"/>
              <w:rPr>
                <w:szCs w:val="17"/>
              </w:rPr>
            </w:pPr>
          </w:p>
          <w:p w14:paraId="4C03FD6D" w14:textId="77777777" w:rsidR="00D20B92" w:rsidRDefault="00D20B92" w:rsidP="003F483F">
            <w:pPr>
              <w:spacing w:after="0"/>
              <w:jc w:val="center"/>
              <w:rPr>
                <w:szCs w:val="17"/>
              </w:rPr>
            </w:pPr>
          </w:p>
          <w:p w14:paraId="2B82CA8B" w14:textId="77777777" w:rsidR="00D20B92" w:rsidRDefault="00D20B92" w:rsidP="003F483F">
            <w:pPr>
              <w:spacing w:after="0"/>
              <w:jc w:val="center"/>
              <w:rPr>
                <w:szCs w:val="17"/>
              </w:rPr>
            </w:pPr>
          </w:p>
          <w:p w14:paraId="656C9FDE" w14:textId="77777777" w:rsidR="00D20B92" w:rsidRDefault="00D20B92" w:rsidP="003F483F">
            <w:pPr>
              <w:spacing w:after="0"/>
              <w:jc w:val="center"/>
              <w:rPr>
                <w:szCs w:val="17"/>
              </w:rPr>
            </w:pPr>
          </w:p>
          <w:p w14:paraId="4C97F530" w14:textId="77777777" w:rsidR="00D20B92" w:rsidRDefault="00D20B92" w:rsidP="003F483F">
            <w:pPr>
              <w:spacing w:after="0"/>
              <w:jc w:val="center"/>
              <w:rPr>
                <w:szCs w:val="17"/>
              </w:rPr>
            </w:pPr>
          </w:p>
          <w:p w14:paraId="097F6DFA" w14:textId="77777777" w:rsidR="00D20B92" w:rsidRDefault="00D20B92" w:rsidP="003F483F">
            <w:pPr>
              <w:spacing w:after="0"/>
              <w:jc w:val="center"/>
              <w:rPr>
                <w:szCs w:val="17"/>
              </w:rPr>
            </w:pPr>
          </w:p>
          <w:p w14:paraId="4A974655" w14:textId="77777777" w:rsidR="00D20B92" w:rsidRDefault="00D20B92" w:rsidP="003F483F">
            <w:pPr>
              <w:spacing w:after="0"/>
              <w:jc w:val="center"/>
              <w:rPr>
                <w:szCs w:val="17"/>
              </w:rPr>
            </w:pPr>
          </w:p>
          <w:p w14:paraId="3970D56A" w14:textId="77777777" w:rsidR="00D20B92" w:rsidRDefault="00D20B92" w:rsidP="003F483F">
            <w:pPr>
              <w:spacing w:after="0"/>
              <w:jc w:val="center"/>
              <w:rPr>
                <w:szCs w:val="17"/>
              </w:rPr>
            </w:pPr>
          </w:p>
          <w:p w14:paraId="06E69810" w14:textId="77777777" w:rsidR="00D20B92" w:rsidRDefault="00D20B92" w:rsidP="003F483F">
            <w:pPr>
              <w:spacing w:after="0"/>
              <w:jc w:val="center"/>
              <w:rPr>
                <w:szCs w:val="17"/>
              </w:rPr>
            </w:pPr>
          </w:p>
          <w:p w14:paraId="4107B91A" w14:textId="77777777" w:rsidR="00D20B92" w:rsidRDefault="00D20B92" w:rsidP="003F483F">
            <w:pPr>
              <w:spacing w:after="0"/>
              <w:jc w:val="center"/>
              <w:rPr>
                <w:szCs w:val="17"/>
              </w:rPr>
            </w:pPr>
          </w:p>
          <w:p w14:paraId="38378EA8" w14:textId="77777777" w:rsidR="00D20B92" w:rsidRDefault="00D20B92" w:rsidP="003F483F">
            <w:pPr>
              <w:spacing w:after="0"/>
              <w:jc w:val="center"/>
              <w:rPr>
                <w:szCs w:val="17"/>
              </w:rPr>
            </w:pPr>
          </w:p>
          <w:p w14:paraId="331B0DEE" w14:textId="77777777" w:rsidR="00D20B92" w:rsidRDefault="00D20B92" w:rsidP="003F483F">
            <w:pPr>
              <w:spacing w:after="0"/>
              <w:jc w:val="center"/>
              <w:rPr>
                <w:szCs w:val="17"/>
              </w:rPr>
            </w:pPr>
          </w:p>
          <w:p w14:paraId="7AB9498E" w14:textId="77777777" w:rsidR="00D20B92" w:rsidRDefault="00D20B92" w:rsidP="003F483F">
            <w:pPr>
              <w:spacing w:after="0"/>
              <w:jc w:val="center"/>
              <w:rPr>
                <w:szCs w:val="17"/>
              </w:rPr>
            </w:pPr>
          </w:p>
          <w:p w14:paraId="2AEFAE7A" w14:textId="77777777" w:rsidR="00D20B92" w:rsidRDefault="00D20B92" w:rsidP="003F483F">
            <w:pPr>
              <w:spacing w:after="0"/>
              <w:jc w:val="center"/>
              <w:rPr>
                <w:szCs w:val="17"/>
              </w:rPr>
            </w:pPr>
          </w:p>
          <w:p w14:paraId="0C11BCBD" w14:textId="77777777" w:rsidR="00D20B92" w:rsidRDefault="00D20B92" w:rsidP="003F483F">
            <w:pPr>
              <w:spacing w:after="0"/>
              <w:jc w:val="center"/>
              <w:rPr>
                <w:szCs w:val="17"/>
              </w:rPr>
            </w:pPr>
          </w:p>
          <w:p w14:paraId="67872403" w14:textId="77777777" w:rsidR="00D20B92" w:rsidRDefault="00D20B92" w:rsidP="003F483F">
            <w:pPr>
              <w:spacing w:after="0"/>
              <w:jc w:val="center"/>
              <w:rPr>
                <w:szCs w:val="17"/>
              </w:rPr>
            </w:pPr>
          </w:p>
          <w:p w14:paraId="554F615D" w14:textId="77777777" w:rsidR="00D20B92" w:rsidRDefault="00D20B92" w:rsidP="003F483F">
            <w:pPr>
              <w:spacing w:after="0"/>
              <w:jc w:val="center"/>
              <w:rPr>
                <w:szCs w:val="17"/>
              </w:rPr>
            </w:pPr>
          </w:p>
          <w:p w14:paraId="6138EA38" w14:textId="77777777" w:rsidR="00D20B92" w:rsidRDefault="00D20B92" w:rsidP="003F483F">
            <w:pPr>
              <w:spacing w:after="0"/>
              <w:jc w:val="center"/>
              <w:rPr>
                <w:szCs w:val="17"/>
              </w:rPr>
            </w:pPr>
          </w:p>
          <w:p w14:paraId="0D1192FA" w14:textId="77777777" w:rsidR="00D20B92" w:rsidRDefault="00D20B92" w:rsidP="003F483F">
            <w:pPr>
              <w:spacing w:after="0"/>
              <w:jc w:val="center"/>
              <w:rPr>
                <w:szCs w:val="17"/>
              </w:rPr>
            </w:pPr>
          </w:p>
          <w:p w14:paraId="19CF6604" w14:textId="77777777" w:rsidR="00D20B92" w:rsidRDefault="00D20B92" w:rsidP="003F483F">
            <w:pPr>
              <w:spacing w:after="0"/>
              <w:jc w:val="center"/>
              <w:rPr>
                <w:szCs w:val="17"/>
              </w:rPr>
            </w:pPr>
          </w:p>
          <w:p w14:paraId="645B2F2A" w14:textId="77777777" w:rsidR="00D20B92" w:rsidRDefault="00D20B92" w:rsidP="003F483F">
            <w:pPr>
              <w:spacing w:after="0"/>
              <w:jc w:val="center"/>
              <w:rPr>
                <w:szCs w:val="17"/>
              </w:rPr>
            </w:pPr>
          </w:p>
          <w:p w14:paraId="7BAD70A0" w14:textId="77777777" w:rsidR="00D20B92" w:rsidRDefault="00D20B92" w:rsidP="003F483F">
            <w:pPr>
              <w:spacing w:after="0"/>
              <w:jc w:val="center"/>
              <w:rPr>
                <w:szCs w:val="17"/>
              </w:rPr>
            </w:pPr>
          </w:p>
          <w:p w14:paraId="27DDD42A" w14:textId="77777777" w:rsidR="00D20B92" w:rsidRDefault="00D20B92" w:rsidP="003F483F">
            <w:pPr>
              <w:spacing w:after="0"/>
              <w:jc w:val="center"/>
              <w:rPr>
                <w:szCs w:val="17"/>
              </w:rPr>
            </w:pPr>
          </w:p>
          <w:p w14:paraId="070D1770" w14:textId="77777777" w:rsidR="00D20B92" w:rsidRDefault="00D20B92" w:rsidP="003F483F">
            <w:pPr>
              <w:spacing w:after="0"/>
              <w:jc w:val="center"/>
              <w:rPr>
                <w:szCs w:val="17"/>
              </w:rPr>
            </w:pPr>
          </w:p>
          <w:p w14:paraId="33A97E74" w14:textId="77777777" w:rsidR="00D20B92" w:rsidRDefault="00D20B92" w:rsidP="003F483F">
            <w:pPr>
              <w:spacing w:after="0"/>
              <w:jc w:val="center"/>
              <w:rPr>
                <w:szCs w:val="17"/>
              </w:rPr>
            </w:pPr>
          </w:p>
          <w:p w14:paraId="2509F75E" w14:textId="77777777" w:rsidR="00D20B92" w:rsidRDefault="00D20B92" w:rsidP="003F483F">
            <w:pPr>
              <w:spacing w:after="0"/>
              <w:jc w:val="center"/>
              <w:rPr>
                <w:szCs w:val="17"/>
              </w:rPr>
            </w:pPr>
          </w:p>
          <w:p w14:paraId="2A0B7B75" w14:textId="77777777" w:rsidR="00D20B92" w:rsidRDefault="00D20B92" w:rsidP="003F483F">
            <w:pPr>
              <w:spacing w:after="0"/>
              <w:jc w:val="center"/>
              <w:rPr>
                <w:szCs w:val="17"/>
              </w:rPr>
            </w:pPr>
          </w:p>
          <w:p w14:paraId="385FDBB4" w14:textId="77777777" w:rsidR="00D20B92" w:rsidRDefault="00D20B92" w:rsidP="003F483F">
            <w:pPr>
              <w:spacing w:after="0"/>
              <w:jc w:val="center"/>
              <w:rPr>
                <w:szCs w:val="17"/>
              </w:rPr>
            </w:pPr>
          </w:p>
          <w:p w14:paraId="4DE2ADD7" w14:textId="77777777" w:rsidR="00D20B92" w:rsidRDefault="00D20B92" w:rsidP="003F483F">
            <w:pPr>
              <w:spacing w:after="0"/>
              <w:jc w:val="center"/>
              <w:rPr>
                <w:szCs w:val="17"/>
              </w:rPr>
            </w:pPr>
          </w:p>
          <w:p w14:paraId="3E3C3DEC" w14:textId="77777777" w:rsidR="00D20B92" w:rsidRDefault="00D20B92" w:rsidP="003F483F">
            <w:pPr>
              <w:spacing w:after="0"/>
              <w:jc w:val="center"/>
              <w:rPr>
                <w:szCs w:val="17"/>
              </w:rPr>
            </w:pPr>
          </w:p>
          <w:p w14:paraId="7E988863" w14:textId="77777777" w:rsidR="00D20B92" w:rsidRDefault="00D20B92" w:rsidP="003F483F">
            <w:pPr>
              <w:spacing w:after="0"/>
              <w:jc w:val="center"/>
              <w:rPr>
                <w:szCs w:val="17"/>
              </w:rPr>
            </w:pPr>
          </w:p>
          <w:p w14:paraId="10DF60C8" w14:textId="77777777" w:rsidR="00D20B92" w:rsidRDefault="00D20B92" w:rsidP="003F483F">
            <w:pPr>
              <w:spacing w:after="0"/>
              <w:jc w:val="center"/>
              <w:rPr>
                <w:szCs w:val="17"/>
              </w:rPr>
            </w:pPr>
          </w:p>
          <w:p w14:paraId="11155F4F" w14:textId="77777777" w:rsidR="00E649D8" w:rsidRDefault="00E649D8" w:rsidP="00E649D8">
            <w:pPr>
              <w:spacing w:after="0"/>
              <w:jc w:val="center"/>
              <w:rPr>
                <w:szCs w:val="17"/>
              </w:rPr>
            </w:pPr>
            <w:r w:rsidRPr="00E11C90">
              <w:rPr>
                <w:szCs w:val="17"/>
              </w:rPr>
              <w:lastRenderedPageBreak/>
              <w:t>Class 4</w:t>
            </w:r>
          </w:p>
          <w:p w14:paraId="7BF61A82" w14:textId="77777777" w:rsidR="00E649D8" w:rsidRDefault="00E649D8" w:rsidP="00E649D8">
            <w:pPr>
              <w:spacing w:after="0"/>
              <w:jc w:val="center"/>
              <w:rPr>
                <w:szCs w:val="17"/>
              </w:rPr>
            </w:pPr>
            <w:r>
              <w:rPr>
                <w:szCs w:val="17"/>
              </w:rPr>
              <w:t>(cont.)</w:t>
            </w:r>
          </w:p>
          <w:p w14:paraId="193FDBCF" w14:textId="77777777" w:rsidR="00D20B92" w:rsidRDefault="00D20B92" w:rsidP="003F483F">
            <w:pPr>
              <w:spacing w:after="0"/>
              <w:jc w:val="center"/>
              <w:rPr>
                <w:szCs w:val="17"/>
              </w:rPr>
            </w:pPr>
          </w:p>
          <w:p w14:paraId="570D4848" w14:textId="77777777" w:rsidR="00D20B92" w:rsidRDefault="00D20B92" w:rsidP="003F483F">
            <w:pPr>
              <w:spacing w:after="0"/>
              <w:jc w:val="center"/>
              <w:rPr>
                <w:szCs w:val="17"/>
              </w:rPr>
            </w:pPr>
          </w:p>
          <w:p w14:paraId="56C14E17" w14:textId="77777777" w:rsidR="00D20B92" w:rsidRDefault="00D20B92" w:rsidP="003F483F">
            <w:pPr>
              <w:spacing w:after="0"/>
              <w:jc w:val="center"/>
              <w:rPr>
                <w:szCs w:val="17"/>
              </w:rPr>
            </w:pPr>
          </w:p>
          <w:p w14:paraId="61E0871E" w14:textId="77777777" w:rsidR="00D20B92" w:rsidRDefault="00D20B92" w:rsidP="003F483F">
            <w:pPr>
              <w:spacing w:after="0"/>
              <w:jc w:val="center"/>
              <w:rPr>
                <w:szCs w:val="17"/>
              </w:rPr>
            </w:pPr>
          </w:p>
          <w:p w14:paraId="5DB10AD5" w14:textId="77777777" w:rsidR="00D20B92" w:rsidRDefault="00D20B92" w:rsidP="003F483F">
            <w:pPr>
              <w:spacing w:after="0"/>
              <w:jc w:val="center"/>
              <w:rPr>
                <w:szCs w:val="17"/>
              </w:rPr>
            </w:pPr>
          </w:p>
          <w:p w14:paraId="5E0A3233" w14:textId="77777777" w:rsidR="00D20B92" w:rsidRDefault="00D20B92" w:rsidP="003F483F">
            <w:pPr>
              <w:spacing w:after="0"/>
              <w:jc w:val="center"/>
              <w:rPr>
                <w:szCs w:val="17"/>
              </w:rPr>
            </w:pPr>
          </w:p>
          <w:p w14:paraId="27C16919" w14:textId="77777777" w:rsidR="00D20B92" w:rsidRDefault="00D20B92" w:rsidP="003F483F">
            <w:pPr>
              <w:spacing w:after="0"/>
              <w:jc w:val="center"/>
              <w:rPr>
                <w:szCs w:val="17"/>
              </w:rPr>
            </w:pPr>
          </w:p>
          <w:p w14:paraId="3BB83FFB" w14:textId="77777777" w:rsidR="00D20B92" w:rsidRDefault="00D20B92" w:rsidP="003F483F">
            <w:pPr>
              <w:spacing w:after="0"/>
              <w:jc w:val="center"/>
              <w:rPr>
                <w:szCs w:val="17"/>
              </w:rPr>
            </w:pPr>
          </w:p>
          <w:p w14:paraId="646A7329" w14:textId="77777777" w:rsidR="00D20B92" w:rsidRDefault="00D20B92" w:rsidP="003F483F">
            <w:pPr>
              <w:spacing w:after="0"/>
              <w:jc w:val="center"/>
              <w:rPr>
                <w:szCs w:val="17"/>
              </w:rPr>
            </w:pPr>
          </w:p>
          <w:p w14:paraId="02661F1F" w14:textId="77777777" w:rsidR="00D20B92" w:rsidRDefault="00D20B92" w:rsidP="003F483F">
            <w:pPr>
              <w:spacing w:after="0"/>
              <w:jc w:val="center"/>
              <w:rPr>
                <w:szCs w:val="17"/>
              </w:rPr>
            </w:pPr>
          </w:p>
          <w:p w14:paraId="6CFBE34C" w14:textId="77777777" w:rsidR="00D20B92" w:rsidRDefault="00D20B92" w:rsidP="003F483F">
            <w:pPr>
              <w:spacing w:after="0"/>
              <w:jc w:val="center"/>
              <w:rPr>
                <w:szCs w:val="17"/>
              </w:rPr>
            </w:pPr>
          </w:p>
          <w:p w14:paraId="72E03FBB" w14:textId="77777777" w:rsidR="00D20B92" w:rsidRDefault="00D20B92" w:rsidP="003F483F">
            <w:pPr>
              <w:spacing w:after="0"/>
              <w:jc w:val="center"/>
              <w:rPr>
                <w:szCs w:val="17"/>
              </w:rPr>
            </w:pPr>
          </w:p>
          <w:p w14:paraId="4D4185C6" w14:textId="77777777" w:rsidR="00D20B92" w:rsidRDefault="00D20B92" w:rsidP="003F483F">
            <w:pPr>
              <w:spacing w:after="0"/>
              <w:jc w:val="center"/>
              <w:rPr>
                <w:szCs w:val="17"/>
              </w:rPr>
            </w:pPr>
          </w:p>
          <w:p w14:paraId="0E671970" w14:textId="77777777" w:rsidR="00D20B92" w:rsidRDefault="00D20B92" w:rsidP="003F483F">
            <w:pPr>
              <w:spacing w:after="0"/>
              <w:jc w:val="center"/>
              <w:rPr>
                <w:szCs w:val="17"/>
              </w:rPr>
            </w:pPr>
          </w:p>
          <w:p w14:paraId="67FAB10A" w14:textId="77777777" w:rsidR="00D20B92" w:rsidRDefault="00D20B92" w:rsidP="003F483F">
            <w:pPr>
              <w:spacing w:after="0"/>
              <w:jc w:val="center"/>
              <w:rPr>
                <w:szCs w:val="17"/>
              </w:rPr>
            </w:pPr>
          </w:p>
          <w:p w14:paraId="5D34A644" w14:textId="77777777" w:rsidR="00D20B92" w:rsidRDefault="00D20B92" w:rsidP="003F483F">
            <w:pPr>
              <w:spacing w:after="0"/>
              <w:jc w:val="center"/>
              <w:rPr>
                <w:szCs w:val="17"/>
              </w:rPr>
            </w:pPr>
          </w:p>
          <w:p w14:paraId="48CBD108" w14:textId="77777777" w:rsidR="00D20B92" w:rsidRDefault="00D20B92" w:rsidP="003F483F">
            <w:pPr>
              <w:spacing w:after="0"/>
              <w:jc w:val="center"/>
              <w:rPr>
                <w:szCs w:val="17"/>
              </w:rPr>
            </w:pPr>
          </w:p>
          <w:p w14:paraId="183CE515" w14:textId="77777777" w:rsidR="00D20B92" w:rsidRDefault="00D20B92" w:rsidP="003F483F">
            <w:pPr>
              <w:spacing w:after="0"/>
              <w:jc w:val="center"/>
              <w:rPr>
                <w:szCs w:val="17"/>
              </w:rPr>
            </w:pPr>
          </w:p>
          <w:p w14:paraId="2556380A" w14:textId="77777777" w:rsidR="00D20B92" w:rsidRDefault="00D20B92" w:rsidP="003F483F">
            <w:pPr>
              <w:spacing w:after="0"/>
              <w:jc w:val="center"/>
              <w:rPr>
                <w:szCs w:val="17"/>
              </w:rPr>
            </w:pPr>
          </w:p>
          <w:p w14:paraId="4C22F3D7" w14:textId="77777777" w:rsidR="00D20B92" w:rsidRDefault="00D20B92" w:rsidP="003F483F">
            <w:pPr>
              <w:spacing w:after="0"/>
              <w:jc w:val="center"/>
              <w:rPr>
                <w:szCs w:val="17"/>
              </w:rPr>
            </w:pPr>
          </w:p>
          <w:p w14:paraId="0FFBEA6A" w14:textId="77777777" w:rsidR="00D20B92" w:rsidRDefault="00D20B92" w:rsidP="003F483F">
            <w:pPr>
              <w:spacing w:after="0"/>
              <w:jc w:val="center"/>
              <w:rPr>
                <w:szCs w:val="17"/>
              </w:rPr>
            </w:pPr>
          </w:p>
          <w:p w14:paraId="4FF1FF38" w14:textId="77777777" w:rsidR="00D20B92" w:rsidRDefault="00D20B92" w:rsidP="003F483F">
            <w:pPr>
              <w:spacing w:after="0"/>
              <w:jc w:val="center"/>
              <w:rPr>
                <w:szCs w:val="17"/>
              </w:rPr>
            </w:pPr>
          </w:p>
          <w:p w14:paraId="4AD8BC00" w14:textId="77777777" w:rsidR="00D20B92" w:rsidRDefault="00D20B92" w:rsidP="003F483F">
            <w:pPr>
              <w:spacing w:after="0"/>
              <w:jc w:val="center"/>
              <w:rPr>
                <w:szCs w:val="17"/>
              </w:rPr>
            </w:pPr>
          </w:p>
          <w:p w14:paraId="63A36827" w14:textId="77777777" w:rsidR="00D20B92" w:rsidRDefault="00D20B92" w:rsidP="003F483F">
            <w:pPr>
              <w:spacing w:after="0"/>
              <w:jc w:val="center"/>
              <w:rPr>
                <w:szCs w:val="17"/>
              </w:rPr>
            </w:pPr>
          </w:p>
          <w:p w14:paraId="315ACDBE" w14:textId="77777777" w:rsidR="00D20B92" w:rsidRDefault="00D20B92" w:rsidP="003F483F">
            <w:pPr>
              <w:spacing w:after="0"/>
              <w:jc w:val="center"/>
              <w:rPr>
                <w:szCs w:val="17"/>
              </w:rPr>
            </w:pPr>
          </w:p>
          <w:p w14:paraId="536623FB" w14:textId="77777777" w:rsidR="00D20B92" w:rsidRDefault="00D20B92" w:rsidP="003F483F">
            <w:pPr>
              <w:spacing w:after="0"/>
              <w:jc w:val="center"/>
              <w:rPr>
                <w:szCs w:val="17"/>
              </w:rPr>
            </w:pPr>
          </w:p>
          <w:p w14:paraId="7A436BC7" w14:textId="77777777" w:rsidR="00D20B92" w:rsidRDefault="00D20B92" w:rsidP="003F483F">
            <w:pPr>
              <w:spacing w:after="0"/>
              <w:jc w:val="center"/>
              <w:rPr>
                <w:szCs w:val="17"/>
              </w:rPr>
            </w:pPr>
          </w:p>
          <w:p w14:paraId="7054D509" w14:textId="77777777" w:rsidR="00D20B92" w:rsidRDefault="00D20B92" w:rsidP="003F483F">
            <w:pPr>
              <w:spacing w:after="0"/>
              <w:jc w:val="center"/>
              <w:rPr>
                <w:szCs w:val="17"/>
              </w:rPr>
            </w:pPr>
          </w:p>
          <w:p w14:paraId="4BA490F4" w14:textId="77777777" w:rsidR="00D20B92" w:rsidRDefault="00D20B92" w:rsidP="003F483F">
            <w:pPr>
              <w:spacing w:after="0"/>
              <w:jc w:val="center"/>
              <w:rPr>
                <w:szCs w:val="17"/>
              </w:rPr>
            </w:pPr>
          </w:p>
          <w:p w14:paraId="242E7F81" w14:textId="77777777" w:rsidR="00D20B92" w:rsidRDefault="00D20B92" w:rsidP="003F483F">
            <w:pPr>
              <w:spacing w:after="0"/>
              <w:jc w:val="center"/>
              <w:rPr>
                <w:szCs w:val="17"/>
              </w:rPr>
            </w:pPr>
          </w:p>
          <w:p w14:paraId="35342EA4" w14:textId="77777777" w:rsidR="00D20B92" w:rsidRDefault="00D20B92" w:rsidP="003F483F">
            <w:pPr>
              <w:spacing w:after="0"/>
              <w:jc w:val="center"/>
              <w:rPr>
                <w:szCs w:val="17"/>
              </w:rPr>
            </w:pPr>
          </w:p>
          <w:p w14:paraId="1FE93E8D" w14:textId="77777777" w:rsidR="00D20B92" w:rsidRDefault="00D20B92" w:rsidP="003F483F">
            <w:pPr>
              <w:spacing w:after="0"/>
              <w:jc w:val="center"/>
              <w:rPr>
                <w:szCs w:val="17"/>
              </w:rPr>
            </w:pPr>
          </w:p>
          <w:p w14:paraId="00F37E22" w14:textId="77777777" w:rsidR="00D20B92" w:rsidRDefault="00D20B92" w:rsidP="003F483F">
            <w:pPr>
              <w:spacing w:after="0"/>
              <w:jc w:val="center"/>
              <w:rPr>
                <w:szCs w:val="17"/>
              </w:rPr>
            </w:pPr>
          </w:p>
          <w:p w14:paraId="178C5FA0" w14:textId="77777777" w:rsidR="00D20B92" w:rsidRDefault="00D20B92" w:rsidP="003F483F">
            <w:pPr>
              <w:spacing w:after="0"/>
              <w:jc w:val="center"/>
              <w:rPr>
                <w:szCs w:val="17"/>
              </w:rPr>
            </w:pPr>
          </w:p>
          <w:p w14:paraId="6C514517" w14:textId="77777777" w:rsidR="00D20B92" w:rsidRDefault="00D20B92" w:rsidP="003F483F">
            <w:pPr>
              <w:spacing w:after="0"/>
              <w:jc w:val="center"/>
              <w:rPr>
                <w:szCs w:val="17"/>
              </w:rPr>
            </w:pPr>
          </w:p>
          <w:p w14:paraId="64BFB99D" w14:textId="77777777" w:rsidR="00D20B92" w:rsidRDefault="00D20B92" w:rsidP="003F483F">
            <w:pPr>
              <w:spacing w:after="0"/>
              <w:jc w:val="center"/>
              <w:rPr>
                <w:szCs w:val="17"/>
              </w:rPr>
            </w:pPr>
          </w:p>
          <w:p w14:paraId="0BC2588A" w14:textId="77777777" w:rsidR="00D20B92" w:rsidRDefault="00D20B92" w:rsidP="003F483F">
            <w:pPr>
              <w:spacing w:after="0"/>
              <w:jc w:val="center"/>
              <w:rPr>
                <w:szCs w:val="17"/>
              </w:rPr>
            </w:pPr>
          </w:p>
          <w:p w14:paraId="4BAF0B05" w14:textId="77777777" w:rsidR="00D20B92" w:rsidRDefault="00D20B92" w:rsidP="003F483F">
            <w:pPr>
              <w:spacing w:after="0"/>
              <w:jc w:val="center"/>
              <w:rPr>
                <w:szCs w:val="17"/>
              </w:rPr>
            </w:pPr>
          </w:p>
          <w:p w14:paraId="5304780D" w14:textId="77777777" w:rsidR="00D20B92" w:rsidRDefault="00D20B92" w:rsidP="003F483F">
            <w:pPr>
              <w:spacing w:after="0"/>
              <w:jc w:val="center"/>
              <w:rPr>
                <w:szCs w:val="17"/>
              </w:rPr>
            </w:pPr>
          </w:p>
          <w:p w14:paraId="27EFB6F0" w14:textId="77777777" w:rsidR="00D20B92" w:rsidRDefault="00D20B92" w:rsidP="003F483F">
            <w:pPr>
              <w:spacing w:after="0"/>
              <w:jc w:val="center"/>
              <w:rPr>
                <w:szCs w:val="17"/>
              </w:rPr>
            </w:pPr>
          </w:p>
          <w:p w14:paraId="58B1793B" w14:textId="77777777" w:rsidR="00D20B92" w:rsidRDefault="00D20B92" w:rsidP="003F483F">
            <w:pPr>
              <w:spacing w:after="0"/>
              <w:jc w:val="center"/>
              <w:rPr>
                <w:szCs w:val="17"/>
              </w:rPr>
            </w:pPr>
          </w:p>
          <w:p w14:paraId="1EA5F22B" w14:textId="77777777" w:rsidR="00D20B92" w:rsidRDefault="00D20B92" w:rsidP="003F483F">
            <w:pPr>
              <w:spacing w:after="0"/>
              <w:jc w:val="center"/>
              <w:rPr>
                <w:szCs w:val="17"/>
              </w:rPr>
            </w:pPr>
          </w:p>
          <w:p w14:paraId="6C552E49" w14:textId="77777777" w:rsidR="00D20B92" w:rsidRDefault="00D20B92" w:rsidP="003F483F">
            <w:pPr>
              <w:spacing w:after="0"/>
              <w:jc w:val="center"/>
              <w:rPr>
                <w:szCs w:val="17"/>
              </w:rPr>
            </w:pPr>
          </w:p>
          <w:p w14:paraId="3F7810D3" w14:textId="77777777" w:rsidR="00D20B92" w:rsidRDefault="00D20B92" w:rsidP="003F483F">
            <w:pPr>
              <w:spacing w:after="0"/>
              <w:jc w:val="center"/>
              <w:rPr>
                <w:szCs w:val="17"/>
              </w:rPr>
            </w:pPr>
          </w:p>
          <w:p w14:paraId="7ABC1781" w14:textId="77777777" w:rsidR="00D20B92" w:rsidRDefault="00D20B92" w:rsidP="003F483F">
            <w:pPr>
              <w:spacing w:after="0"/>
              <w:jc w:val="center"/>
              <w:rPr>
                <w:szCs w:val="17"/>
              </w:rPr>
            </w:pPr>
          </w:p>
          <w:p w14:paraId="27CFFA02" w14:textId="77777777" w:rsidR="00D20B92" w:rsidRDefault="00D20B92" w:rsidP="003F483F">
            <w:pPr>
              <w:spacing w:after="0"/>
              <w:jc w:val="center"/>
              <w:rPr>
                <w:szCs w:val="17"/>
              </w:rPr>
            </w:pPr>
          </w:p>
          <w:p w14:paraId="34459D0D" w14:textId="77777777" w:rsidR="00D20B92" w:rsidRDefault="00D20B92" w:rsidP="003F483F">
            <w:pPr>
              <w:spacing w:after="0"/>
              <w:jc w:val="center"/>
              <w:rPr>
                <w:szCs w:val="17"/>
              </w:rPr>
            </w:pPr>
          </w:p>
          <w:p w14:paraId="31876793" w14:textId="77777777" w:rsidR="00D20B92" w:rsidRDefault="00D20B92" w:rsidP="003F483F">
            <w:pPr>
              <w:spacing w:after="0"/>
              <w:jc w:val="center"/>
              <w:rPr>
                <w:szCs w:val="17"/>
              </w:rPr>
            </w:pPr>
          </w:p>
          <w:p w14:paraId="57DEB40E" w14:textId="77777777" w:rsidR="00D20B92" w:rsidRDefault="00D20B92" w:rsidP="003F483F">
            <w:pPr>
              <w:spacing w:after="0"/>
              <w:jc w:val="center"/>
              <w:rPr>
                <w:szCs w:val="17"/>
              </w:rPr>
            </w:pPr>
          </w:p>
          <w:p w14:paraId="5F742F4C" w14:textId="77777777" w:rsidR="00D20B92" w:rsidRDefault="00D20B92" w:rsidP="003F483F">
            <w:pPr>
              <w:spacing w:after="0"/>
              <w:jc w:val="center"/>
              <w:rPr>
                <w:szCs w:val="17"/>
              </w:rPr>
            </w:pPr>
          </w:p>
          <w:p w14:paraId="59E56F68" w14:textId="77777777" w:rsidR="00D20B92" w:rsidRDefault="00D20B92" w:rsidP="003F483F">
            <w:pPr>
              <w:spacing w:after="0"/>
              <w:jc w:val="center"/>
              <w:rPr>
                <w:szCs w:val="17"/>
              </w:rPr>
            </w:pPr>
          </w:p>
          <w:p w14:paraId="7A542E07" w14:textId="77777777" w:rsidR="00D20B92" w:rsidRDefault="00D20B92" w:rsidP="003F483F">
            <w:pPr>
              <w:spacing w:after="0"/>
              <w:jc w:val="center"/>
              <w:rPr>
                <w:szCs w:val="17"/>
              </w:rPr>
            </w:pPr>
          </w:p>
          <w:p w14:paraId="08D4EE3E" w14:textId="77777777" w:rsidR="00D20B92" w:rsidRDefault="00D20B92" w:rsidP="003F483F">
            <w:pPr>
              <w:spacing w:after="0"/>
              <w:jc w:val="center"/>
              <w:rPr>
                <w:szCs w:val="17"/>
              </w:rPr>
            </w:pPr>
          </w:p>
          <w:p w14:paraId="6930265A" w14:textId="77777777" w:rsidR="00D20B92" w:rsidRDefault="00D20B92" w:rsidP="003F483F">
            <w:pPr>
              <w:spacing w:after="0"/>
              <w:jc w:val="center"/>
              <w:rPr>
                <w:szCs w:val="17"/>
              </w:rPr>
            </w:pPr>
          </w:p>
          <w:p w14:paraId="5E31F550" w14:textId="77777777" w:rsidR="00D20B92" w:rsidRDefault="00D20B92" w:rsidP="003F483F">
            <w:pPr>
              <w:spacing w:after="0"/>
              <w:jc w:val="center"/>
              <w:rPr>
                <w:szCs w:val="17"/>
              </w:rPr>
            </w:pPr>
          </w:p>
          <w:p w14:paraId="472FF247" w14:textId="77777777" w:rsidR="00D20B92" w:rsidRDefault="00D20B92" w:rsidP="003F483F">
            <w:pPr>
              <w:spacing w:after="0"/>
              <w:jc w:val="center"/>
              <w:rPr>
                <w:szCs w:val="17"/>
              </w:rPr>
            </w:pPr>
          </w:p>
          <w:p w14:paraId="4659D13B" w14:textId="77777777" w:rsidR="00D20B92" w:rsidRDefault="00D20B92" w:rsidP="003F483F">
            <w:pPr>
              <w:spacing w:after="0"/>
              <w:jc w:val="center"/>
              <w:rPr>
                <w:szCs w:val="17"/>
              </w:rPr>
            </w:pPr>
          </w:p>
          <w:p w14:paraId="27389C46" w14:textId="77777777" w:rsidR="00D20B92" w:rsidRDefault="00D20B92" w:rsidP="003F483F">
            <w:pPr>
              <w:spacing w:after="0"/>
              <w:jc w:val="center"/>
              <w:rPr>
                <w:szCs w:val="17"/>
              </w:rPr>
            </w:pPr>
          </w:p>
          <w:p w14:paraId="6076E9A3" w14:textId="77777777" w:rsidR="00D20B92" w:rsidRDefault="00D20B92" w:rsidP="003F483F">
            <w:pPr>
              <w:spacing w:after="0"/>
              <w:jc w:val="center"/>
              <w:rPr>
                <w:szCs w:val="17"/>
              </w:rPr>
            </w:pPr>
          </w:p>
          <w:p w14:paraId="6314B240" w14:textId="77777777" w:rsidR="00D20B92" w:rsidRDefault="00D20B92" w:rsidP="003F483F">
            <w:pPr>
              <w:spacing w:after="0"/>
              <w:jc w:val="center"/>
              <w:rPr>
                <w:szCs w:val="17"/>
              </w:rPr>
            </w:pPr>
          </w:p>
          <w:p w14:paraId="29CEFA33" w14:textId="77777777" w:rsidR="00D20B92" w:rsidRDefault="00D20B92" w:rsidP="003F483F">
            <w:pPr>
              <w:spacing w:after="0"/>
              <w:jc w:val="center"/>
              <w:rPr>
                <w:szCs w:val="17"/>
              </w:rPr>
            </w:pPr>
          </w:p>
          <w:p w14:paraId="20ABE1FC" w14:textId="77777777" w:rsidR="00D20B92" w:rsidRDefault="00D20B92" w:rsidP="003F483F">
            <w:pPr>
              <w:spacing w:after="0"/>
              <w:jc w:val="center"/>
              <w:rPr>
                <w:szCs w:val="17"/>
              </w:rPr>
            </w:pPr>
          </w:p>
          <w:p w14:paraId="65291B55" w14:textId="77777777" w:rsidR="00D20B92" w:rsidRDefault="00D20B92" w:rsidP="003F483F">
            <w:pPr>
              <w:spacing w:after="0"/>
              <w:jc w:val="center"/>
              <w:rPr>
                <w:szCs w:val="17"/>
              </w:rPr>
            </w:pPr>
          </w:p>
          <w:p w14:paraId="2E28F045" w14:textId="77777777" w:rsidR="00D20B92" w:rsidRDefault="00D20B92" w:rsidP="003F483F">
            <w:pPr>
              <w:spacing w:after="0"/>
              <w:jc w:val="center"/>
              <w:rPr>
                <w:szCs w:val="17"/>
              </w:rPr>
            </w:pPr>
          </w:p>
          <w:p w14:paraId="6B60F254" w14:textId="77777777" w:rsidR="00D20B92" w:rsidRDefault="00D20B92" w:rsidP="003F483F">
            <w:pPr>
              <w:spacing w:after="0"/>
              <w:jc w:val="center"/>
              <w:rPr>
                <w:szCs w:val="17"/>
              </w:rPr>
            </w:pPr>
          </w:p>
          <w:p w14:paraId="2F68E5A0" w14:textId="77777777" w:rsidR="00D20B92" w:rsidRDefault="00D20B92" w:rsidP="003F483F">
            <w:pPr>
              <w:spacing w:after="0"/>
              <w:jc w:val="center"/>
              <w:rPr>
                <w:szCs w:val="17"/>
              </w:rPr>
            </w:pPr>
          </w:p>
          <w:p w14:paraId="747C72F6" w14:textId="77777777" w:rsidR="00D20B92" w:rsidRDefault="00D20B92" w:rsidP="003F483F">
            <w:pPr>
              <w:spacing w:after="0"/>
              <w:jc w:val="center"/>
              <w:rPr>
                <w:szCs w:val="17"/>
              </w:rPr>
            </w:pPr>
          </w:p>
          <w:p w14:paraId="458BED9E" w14:textId="77777777" w:rsidR="00D20B92" w:rsidRDefault="00D20B92" w:rsidP="003F483F">
            <w:pPr>
              <w:spacing w:after="0"/>
              <w:jc w:val="center"/>
              <w:rPr>
                <w:szCs w:val="17"/>
              </w:rPr>
            </w:pPr>
          </w:p>
          <w:p w14:paraId="20632884" w14:textId="77777777" w:rsidR="00D20B92" w:rsidRDefault="00D20B92" w:rsidP="003F483F">
            <w:pPr>
              <w:spacing w:after="0"/>
              <w:jc w:val="center"/>
              <w:rPr>
                <w:szCs w:val="17"/>
              </w:rPr>
            </w:pPr>
          </w:p>
          <w:p w14:paraId="421E49AD" w14:textId="77777777" w:rsidR="00D20B92" w:rsidRDefault="00D20B92" w:rsidP="003F483F">
            <w:pPr>
              <w:spacing w:after="0"/>
              <w:jc w:val="center"/>
              <w:rPr>
                <w:szCs w:val="17"/>
              </w:rPr>
            </w:pPr>
          </w:p>
          <w:p w14:paraId="775304D6" w14:textId="77777777" w:rsidR="00D20B92" w:rsidRDefault="00D20B92" w:rsidP="003F483F">
            <w:pPr>
              <w:spacing w:after="0"/>
              <w:jc w:val="center"/>
              <w:rPr>
                <w:szCs w:val="17"/>
              </w:rPr>
            </w:pPr>
          </w:p>
          <w:p w14:paraId="2271B87E" w14:textId="77777777" w:rsidR="00D20B92" w:rsidRDefault="00D20B92" w:rsidP="003F483F">
            <w:pPr>
              <w:spacing w:after="0"/>
              <w:jc w:val="center"/>
              <w:rPr>
                <w:szCs w:val="17"/>
              </w:rPr>
            </w:pPr>
          </w:p>
          <w:p w14:paraId="6F6A0F6D" w14:textId="77777777" w:rsidR="00D20B92" w:rsidRDefault="00D20B92" w:rsidP="003F483F">
            <w:pPr>
              <w:spacing w:after="0"/>
              <w:jc w:val="center"/>
              <w:rPr>
                <w:szCs w:val="17"/>
              </w:rPr>
            </w:pPr>
          </w:p>
          <w:p w14:paraId="2B63F200" w14:textId="77777777" w:rsidR="00E649D8" w:rsidRDefault="00E649D8" w:rsidP="00E649D8">
            <w:pPr>
              <w:spacing w:after="0"/>
              <w:jc w:val="center"/>
              <w:rPr>
                <w:szCs w:val="17"/>
              </w:rPr>
            </w:pPr>
            <w:r w:rsidRPr="00E11C90">
              <w:rPr>
                <w:szCs w:val="17"/>
              </w:rPr>
              <w:lastRenderedPageBreak/>
              <w:t>Class 4</w:t>
            </w:r>
          </w:p>
          <w:p w14:paraId="3447BEBF" w14:textId="77777777" w:rsidR="00E649D8" w:rsidRDefault="00E649D8" w:rsidP="00E649D8">
            <w:pPr>
              <w:spacing w:after="0"/>
              <w:jc w:val="center"/>
              <w:rPr>
                <w:szCs w:val="17"/>
              </w:rPr>
            </w:pPr>
            <w:r>
              <w:rPr>
                <w:szCs w:val="17"/>
              </w:rPr>
              <w:t>(cont.)</w:t>
            </w:r>
          </w:p>
          <w:p w14:paraId="45A80ACB" w14:textId="77777777" w:rsidR="00D20B92" w:rsidRDefault="00D20B92" w:rsidP="003F483F">
            <w:pPr>
              <w:spacing w:after="0"/>
              <w:jc w:val="center"/>
              <w:rPr>
                <w:szCs w:val="17"/>
              </w:rPr>
            </w:pPr>
          </w:p>
          <w:p w14:paraId="1A0132F9" w14:textId="77777777" w:rsidR="00D20B92" w:rsidRDefault="00D20B92" w:rsidP="003F483F">
            <w:pPr>
              <w:spacing w:after="0"/>
              <w:jc w:val="center"/>
              <w:rPr>
                <w:szCs w:val="17"/>
              </w:rPr>
            </w:pPr>
          </w:p>
          <w:p w14:paraId="042395F0" w14:textId="77777777" w:rsidR="00D20B92" w:rsidRDefault="00D20B92" w:rsidP="003F483F">
            <w:pPr>
              <w:spacing w:after="0"/>
              <w:jc w:val="center"/>
              <w:rPr>
                <w:szCs w:val="17"/>
              </w:rPr>
            </w:pPr>
          </w:p>
          <w:p w14:paraId="672051FC" w14:textId="77777777" w:rsidR="00D20B92" w:rsidRDefault="00D20B92" w:rsidP="003F483F">
            <w:pPr>
              <w:spacing w:after="0"/>
              <w:jc w:val="center"/>
              <w:rPr>
                <w:szCs w:val="17"/>
              </w:rPr>
            </w:pPr>
          </w:p>
          <w:p w14:paraId="46EA3C3E" w14:textId="77777777" w:rsidR="00D20B92" w:rsidRDefault="00D20B92" w:rsidP="003F483F">
            <w:pPr>
              <w:spacing w:after="0"/>
              <w:jc w:val="center"/>
              <w:rPr>
                <w:szCs w:val="17"/>
              </w:rPr>
            </w:pPr>
          </w:p>
          <w:p w14:paraId="1D53BEB5" w14:textId="77777777" w:rsidR="00D20B92" w:rsidRDefault="00D20B92" w:rsidP="003F483F">
            <w:pPr>
              <w:spacing w:after="0"/>
              <w:jc w:val="center"/>
              <w:rPr>
                <w:szCs w:val="17"/>
              </w:rPr>
            </w:pPr>
          </w:p>
          <w:p w14:paraId="004402D2" w14:textId="77777777" w:rsidR="00D20B92" w:rsidRDefault="00D20B92" w:rsidP="003F483F">
            <w:pPr>
              <w:spacing w:after="0"/>
              <w:jc w:val="center"/>
              <w:rPr>
                <w:szCs w:val="17"/>
              </w:rPr>
            </w:pPr>
          </w:p>
          <w:p w14:paraId="7351AC89" w14:textId="77777777" w:rsidR="00D20B92" w:rsidRDefault="00D20B92" w:rsidP="003F483F">
            <w:pPr>
              <w:spacing w:after="0"/>
              <w:jc w:val="center"/>
              <w:rPr>
                <w:szCs w:val="17"/>
              </w:rPr>
            </w:pPr>
          </w:p>
          <w:p w14:paraId="19727135" w14:textId="77777777" w:rsidR="00D20B92" w:rsidRDefault="00D20B92" w:rsidP="003F483F">
            <w:pPr>
              <w:spacing w:after="0"/>
              <w:jc w:val="center"/>
              <w:rPr>
                <w:szCs w:val="17"/>
              </w:rPr>
            </w:pPr>
          </w:p>
          <w:p w14:paraId="4A92B5BC" w14:textId="77777777" w:rsidR="00D20B92" w:rsidRDefault="00D20B92" w:rsidP="003F483F">
            <w:pPr>
              <w:spacing w:after="0"/>
              <w:jc w:val="center"/>
              <w:rPr>
                <w:szCs w:val="17"/>
              </w:rPr>
            </w:pPr>
          </w:p>
          <w:p w14:paraId="7594D391" w14:textId="77777777" w:rsidR="00D20B92" w:rsidRDefault="00D20B92" w:rsidP="003F483F">
            <w:pPr>
              <w:spacing w:after="0"/>
              <w:jc w:val="center"/>
              <w:rPr>
                <w:szCs w:val="17"/>
              </w:rPr>
            </w:pPr>
          </w:p>
          <w:p w14:paraId="3D7BC150" w14:textId="77777777" w:rsidR="00D20B92" w:rsidRDefault="00D20B92" w:rsidP="003F483F">
            <w:pPr>
              <w:spacing w:after="0"/>
              <w:jc w:val="center"/>
              <w:rPr>
                <w:szCs w:val="17"/>
              </w:rPr>
            </w:pPr>
          </w:p>
          <w:p w14:paraId="44E5DEFF" w14:textId="77777777" w:rsidR="00D20B92" w:rsidRDefault="00D20B92" w:rsidP="003F483F">
            <w:pPr>
              <w:spacing w:after="0"/>
              <w:jc w:val="center"/>
              <w:rPr>
                <w:szCs w:val="17"/>
              </w:rPr>
            </w:pPr>
          </w:p>
          <w:p w14:paraId="004219F0" w14:textId="77777777" w:rsidR="00D20B92" w:rsidRDefault="00D20B92" w:rsidP="003F483F">
            <w:pPr>
              <w:spacing w:after="0"/>
              <w:jc w:val="center"/>
              <w:rPr>
                <w:szCs w:val="17"/>
              </w:rPr>
            </w:pPr>
          </w:p>
          <w:p w14:paraId="5A1D68F1" w14:textId="77777777" w:rsidR="00D20B92" w:rsidRDefault="00D20B92" w:rsidP="003F483F">
            <w:pPr>
              <w:spacing w:after="0"/>
              <w:jc w:val="center"/>
              <w:rPr>
                <w:szCs w:val="17"/>
              </w:rPr>
            </w:pPr>
          </w:p>
          <w:p w14:paraId="51A40482" w14:textId="77777777" w:rsidR="00D20B92" w:rsidRDefault="00D20B92" w:rsidP="003F483F">
            <w:pPr>
              <w:spacing w:after="0"/>
              <w:jc w:val="center"/>
              <w:rPr>
                <w:szCs w:val="17"/>
              </w:rPr>
            </w:pPr>
          </w:p>
          <w:p w14:paraId="6F32E254" w14:textId="77777777" w:rsidR="00D20B92" w:rsidRDefault="00D20B92" w:rsidP="003F483F">
            <w:pPr>
              <w:spacing w:after="0"/>
              <w:jc w:val="center"/>
              <w:rPr>
                <w:szCs w:val="17"/>
              </w:rPr>
            </w:pPr>
          </w:p>
          <w:p w14:paraId="3AFBB1D2" w14:textId="77777777" w:rsidR="00D20B92" w:rsidRDefault="00D20B92" w:rsidP="003F483F">
            <w:pPr>
              <w:spacing w:after="0"/>
              <w:jc w:val="center"/>
              <w:rPr>
                <w:szCs w:val="17"/>
              </w:rPr>
            </w:pPr>
          </w:p>
          <w:p w14:paraId="3B750B43" w14:textId="77777777" w:rsidR="00D20B92" w:rsidRDefault="00D20B92" w:rsidP="003F483F">
            <w:pPr>
              <w:spacing w:after="0"/>
              <w:jc w:val="center"/>
              <w:rPr>
                <w:szCs w:val="17"/>
              </w:rPr>
            </w:pPr>
          </w:p>
          <w:p w14:paraId="21BD75DD" w14:textId="77777777" w:rsidR="00D20B92" w:rsidRDefault="00D20B92" w:rsidP="003F483F">
            <w:pPr>
              <w:spacing w:after="0"/>
              <w:jc w:val="center"/>
              <w:rPr>
                <w:szCs w:val="17"/>
              </w:rPr>
            </w:pPr>
          </w:p>
          <w:p w14:paraId="737A8C08" w14:textId="77777777" w:rsidR="00D20B92" w:rsidRDefault="00D20B92" w:rsidP="003F483F">
            <w:pPr>
              <w:spacing w:after="0"/>
              <w:jc w:val="center"/>
              <w:rPr>
                <w:szCs w:val="17"/>
              </w:rPr>
            </w:pPr>
          </w:p>
          <w:p w14:paraId="1FBC20D3" w14:textId="77777777" w:rsidR="00D20B92" w:rsidRDefault="00D20B92" w:rsidP="003F483F">
            <w:pPr>
              <w:spacing w:after="0"/>
              <w:jc w:val="center"/>
              <w:rPr>
                <w:szCs w:val="17"/>
              </w:rPr>
            </w:pPr>
          </w:p>
          <w:p w14:paraId="3C874F58" w14:textId="77777777" w:rsidR="00D20B92" w:rsidRDefault="00D20B92" w:rsidP="003F483F">
            <w:pPr>
              <w:spacing w:after="0"/>
              <w:jc w:val="center"/>
              <w:rPr>
                <w:szCs w:val="17"/>
              </w:rPr>
            </w:pPr>
          </w:p>
          <w:p w14:paraId="29FDAB9C" w14:textId="77777777" w:rsidR="00D20B92" w:rsidRDefault="00D20B92" w:rsidP="003F483F">
            <w:pPr>
              <w:spacing w:after="0"/>
              <w:jc w:val="center"/>
              <w:rPr>
                <w:szCs w:val="17"/>
              </w:rPr>
            </w:pPr>
          </w:p>
          <w:p w14:paraId="2B4FF3C6" w14:textId="77777777" w:rsidR="00D20B92" w:rsidRDefault="00D20B92" w:rsidP="003F483F">
            <w:pPr>
              <w:spacing w:after="0"/>
              <w:jc w:val="center"/>
              <w:rPr>
                <w:szCs w:val="17"/>
              </w:rPr>
            </w:pPr>
          </w:p>
          <w:p w14:paraId="1BEF711D" w14:textId="77777777" w:rsidR="00D20B92" w:rsidRDefault="00D20B92" w:rsidP="003F483F">
            <w:pPr>
              <w:spacing w:after="0"/>
              <w:jc w:val="center"/>
              <w:rPr>
                <w:szCs w:val="17"/>
              </w:rPr>
            </w:pPr>
          </w:p>
          <w:p w14:paraId="0110C49D" w14:textId="77777777" w:rsidR="00D20B92" w:rsidRDefault="00D20B92" w:rsidP="003F483F">
            <w:pPr>
              <w:spacing w:after="0"/>
              <w:jc w:val="center"/>
              <w:rPr>
                <w:szCs w:val="17"/>
              </w:rPr>
            </w:pPr>
          </w:p>
          <w:p w14:paraId="49D4D3FF" w14:textId="77777777" w:rsidR="00D20B92" w:rsidRDefault="00D20B92" w:rsidP="003F483F">
            <w:pPr>
              <w:spacing w:after="0"/>
              <w:jc w:val="center"/>
              <w:rPr>
                <w:szCs w:val="17"/>
              </w:rPr>
            </w:pPr>
          </w:p>
          <w:p w14:paraId="171D4749" w14:textId="77777777" w:rsidR="00D20B92" w:rsidRDefault="00D20B92" w:rsidP="003F483F">
            <w:pPr>
              <w:spacing w:after="0"/>
              <w:jc w:val="center"/>
              <w:rPr>
                <w:szCs w:val="17"/>
              </w:rPr>
            </w:pPr>
          </w:p>
          <w:p w14:paraId="34D8567A" w14:textId="77777777" w:rsidR="00D20B92" w:rsidRDefault="00D20B92" w:rsidP="003F483F">
            <w:pPr>
              <w:spacing w:after="0"/>
              <w:jc w:val="center"/>
              <w:rPr>
                <w:szCs w:val="17"/>
              </w:rPr>
            </w:pPr>
          </w:p>
          <w:p w14:paraId="73381D08" w14:textId="77777777" w:rsidR="00D20B92" w:rsidRDefault="00D20B92" w:rsidP="003F483F">
            <w:pPr>
              <w:spacing w:after="0"/>
              <w:jc w:val="center"/>
              <w:rPr>
                <w:szCs w:val="17"/>
              </w:rPr>
            </w:pPr>
          </w:p>
          <w:p w14:paraId="0E947A57" w14:textId="77777777" w:rsidR="00D20B92" w:rsidRDefault="00D20B92" w:rsidP="003F483F">
            <w:pPr>
              <w:spacing w:after="0"/>
              <w:jc w:val="center"/>
              <w:rPr>
                <w:szCs w:val="17"/>
              </w:rPr>
            </w:pPr>
          </w:p>
          <w:p w14:paraId="5E706F87" w14:textId="77777777" w:rsidR="00D20B92" w:rsidRDefault="00D20B92" w:rsidP="003F483F">
            <w:pPr>
              <w:spacing w:after="0"/>
              <w:jc w:val="center"/>
              <w:rPr>
                <w:szCs w:val="17"/>
              </w:rPr>
            </w:pPr>
          </w:p>
          <w:p w14:paraId="5CBAA8DA" w14:textId="77777777" w:rsidR="00D20B92" w:rsidRDefault="00D20B92" w:rsidP="003F483F">
            <w:pPr>
              <w:spacing w:after="0"/>
              <w:jc w:val="center"/>
              <w:rPr>
                <w:szCs w:val="17"/>
              </w:rPr>
            </w:pPr>
          </w:p>
          <w:p w14:paraId="33EDC148" w14:textId="77777777" w:rsidR="00D20B92" w:rsidRDefault="00D20B92" w:rsidP="003F483F">
            <w:pPr>
              <w:spacing w:after="0"/>
              <w:jc w:val="center"/>
              <w:rPr>
                <w:szCs w:val="17"/>
              </w:rPr>
            </w:pPr>
          </w:p>
          <w:p w14:paraId="424FBADC" w14:textId="77777777" w:rsidR="00D20B92" w:rsidRDefault="00D20B92" w:rsidP="003F483F">
            <w:pPr>
              <w:spacing w:after="0"/>
              <w:jc w:val="center"/>
              <w:rPr>
                <w:szCs w:val="17"/>
              </w:rPr>
            </w:pPr>
          </w:p>
          <w:p w14:paraId="79B1CDAA" w14:textId="77777777" w:rsidR="00D20B92" w:rsidRDefault="00D20B92" w:rsidP="003F483F">
            <w:pPr>
              <w:spacing w:after="0"/>
              <w:jc w:val="center"/>
              <w:rPr>
                <w:szCs w:val="17"/>
              </w:rPr>
            </w:pPr>
          </w:p>
          <w:p w14:paraId="7293136C" w14:textId="77777777" w:rsidR="00D20B92" w:rsidRDefault="00D20B92" w:rsidP="003F483F">
            <w:pPr>
              <w:spacing w:after="0"/>
              <w:jc w:val="center"/>
              <w:rPr>
                <w:szCs w:val="17"/>
              </w:rPr>
            </w:pPr>
          </w:p>
          <w:p w14:paraId="7DFF5D5D" w14:textId="77777777" w:rsidR="00D20B92" w:rsidRDefault="00D20B92" w:rsidP="003F483F">
            <w:pPr>
              <w:spacing w:after="0"/>
              <w:jc w:val="center"/>
              <w:rPr>
                <w:szCs w:val="17"/>
              </w:rPr>
            </w:pPr>
          </w:p>
          <w:p w14:paraId="4B6DB5EE" w14:textId="77777777" w:rsidR="00D20B92" w:rsidRDefault="00D20B92" w:rsidP="003F483F">
            <w:pPr>
              <w:spacing w:after="0"/>
              <w:jc w:val="center"/>
              <w:rPr>
                <w:szCs w:val="17"/>
              </w:rPr>
            </w:pPr>
          </w:p>
          <w:p w14:paraId="731A00E0" w14:textId="77777777" w:rsidR="00D20B92" w:rsidRDefault="00D20B92" w:rsidP="003F483F">
            <w:pPr>
              <w:spacing w:after="0"/>
              <w:jc w:val="center"/>
              <w:rPr>
                <w:szCs w:val="17"/>
              </w:rPr>
            </w:pPr>
          </w:p>
          <w:p w14:paraId="7177408E" w14:textId="77777777" w:rsidR="00D20B92" w:rsidRDefault="00D20B92" w:rsidP="003F483F">
            <w:pPr>
              <w:spacing w:after="0"/>
              <w:jc w:val="center"/>
              <w:rPr>
                <w:szCs w:val="17"/>
              </w:rPr>
            </w:pPr>
          </w:p>
          <w:p w14:paraId="69E571EC" w14:textId="77777777" w:rsidR="00D20B92" w:rsidRDefault="00D20B92" w:rsidP="003F483F">
            <w:pPr>
              <w:spacing w:after="0"/>
              <w:jc w:val="center"/>
              <w:rPr>
                <w:szCs w:val="17"/>
              </w:rPr>
            </w:pPr>
          </w:p>
          <w:p w14:paraId="0214EB83" w14:textId="77777777" w:rsidR="00D20B92" w:rsidRDefault="00D20B92" w:rsidP="003F483F">
            <w:pPr>
              <w:spacing w:after="0"/>
              <w:jc w:val="center"/>
              <w:rPr>
                <w:szCs w:val="17"/>
              </w:rPr>
            </w:pPr>
          </w:p>
          <w:p w14:paraId="289D4147" w14:textId="77777777" w:rsidR="00D20B92" w:rsidRDefault="00D20B92" w:rsidP="003F483F">
            <w:pPr>
              <w:spacing w:after="0"/>
              <w:jc w:val="center"/>
              <w:rPr>
                <w:szCs w:val="17"/>
              </w:rPr>
            </w:pPr>
          </w:p>
          <w:p w14:paraId="68EA5EF4" w14:textId="77777777" w:rsidR="00D20B92" w:rsidRDefault="00D20B92" w:rsidP="003F483F">
            <w:pPr>
              <w:spacing w:after="0"/>
              <w:jc w:val="center"/>
              <w:rPr>
                <w:szCs w:val="17"/>
              </w:rPr>
            </w:pPr>
          </w:p>
          <w:p w14:paraId="60BED0BA" w14:textId="77777777" w:rsidR="00D20B92" w:rsidRDefault="00D20B92" w:rsidP="003F483F">
            <w:pPr>
              <w:spacing w:after="0"/>
              <w:jc w:val="center"/>
              <w:rPr>
                <w:szCs w:val="17"/>
              </w:rPr>
            </w:pPr>
          </w:p>
          <w:p w14:paraId="0A8860C5" w14:textId="77777777" w:rsidR="00D20B92" w:rsidRDefault="00D20B92" w:rsidP="003F483F">
            <w:pPr>
              <w:spacing w:after="0"/>
              <w:jc w:val="center"/>
              <w:rPr>
                <w:szCs w:val="17"/>
              </w:rPr>
            </w:pPr>
          </w:p>
          <w:p w14:paraId="53249D47" w14:textId="77777777" w:rsidR="00D20B92" w:rsidRDefault="00D20B92" w:rsidP="003F483F">
            <w:pPr>
              <w:spacing w:after="0"/>
              <w:jc w:val="center"/>
              <w:rPr>
                <w:szCs w:val="17"/>
              </w:rPr>
            </w:pPr>
          </w:p>
          <w:p w14:paraId="631198F1" w14:textId="77777777" w:rsidR="00D20B92" w:rsidRDefault="00D20B92" w:rsidP="003F483F">
            <w:pPr>
              <w:spacing w:after="0"/>
              <w:jc w:val="center"/>
              <w:rPr>
                <w:szCs w:val="17"/>
              </w:rPr>
            </w:pPr>
          </w:p>
          <w:p w14:paraId="72AB520D" w14:textId="77777777" w:rsidR="00D20B92" w:rsidRDefault="00D20B92" w:rsidP="003F483F">
            <w:pPr>
              <w:spacing w:after="0"/>
              <w:jc w:val="center"/>
              <w:rPr>
                <w:szCs w:val="17"/>
              </w:rPr>
            </w:pPr>
          </w:p>
          <w:p w14:paraId="598F0228" w14:textId="77777777" w:rsidR="00D20B92" w:rsidRDefault="00D20B92" w:rsidP="003F483F">
            <w:pPr>
              <w:spacing w:after="0"/>
              <w:jc w:val="center"/>
              <w:rPr>
                <w:szCs w:val="17"/>
              </w:rPr>
            </w:pPr>
          </w:p>
          <w:p w14:paraId="228F239F" w14:textId="77777777" w:rsidR="00D20B92" w:rsidRDefault="00D20B92" w:rsidP="003F483F">
            <w:pPr>
              <w:spacing w:after="0"/>
              <w:jc w:val="center"/>
              <w:rPr>
                <w:szCs w:val="17"/>
              </w:rPr>
            </w:pPr>
          </w:p>
          <w:p w14:paraId="54D71FB2" w14:textId="77777777" w:rsidR="00D20B92" w:rsidRDefault="00D20B92" w:rsidP="003F483F">
            <w:pPr>
              <w:spacing w:after="0"/>
              <w:jc w:val="center"/>
              <w:rPr>
                <w:szCs w:val="17"/>
              </w:rPr>
            </w:pPr>
          </w:p>
          <w:p w14:paraId="6660C913" w14:textId="77777777" w:rsidR="00D20B92" w:rsidRDefault="00D20B92" w:rsidP="003F483F">
            <w:pPr>
              <w:spacing w:after="0"/>
              <w:jc w:val="center"/>
              <w:rPr>
                <w:szCs w:val="17"/>
              </w:rPr>
            </w:pPr>
          </w:p>
          <w:p w14:paraId="171DE6FA" w14:textId="77777777" w:rsidR="00D20B92" w:rsidRDefault="00D20B92" w:rsidP="003F483F">
            <w:pPr>
              <w:spacing w:after="0"/>
              <w:jc w:val="center"/>
              <w:rPr>
                <w:szCs w:val="17"/>
              </w:rPr>
            </w:pPr>
          </w:p>
          <w:p w14:paraId="413134A7" w14:textId="77777777" w:rsidR="00D20B92" w:rsidRDefault="00D20B92" w:rsidP="003F483F">
            <w:pPr>
              <w:spacing w:after="0"/>
              <w:jc w:val="center"/>
              <w:rPr>
                <w:szCs w:val="17"/>
              </w:rPr>
            </w:pPr>
          </w:p>
          <w:p w14:paraId="66CF3965" w14:textId="77777777" w:rsidR="00D20B92" w:rsidRDefault="00D20B92" w:rsidP="003F483F">
            <w:pPr>
              <w:spacing w:after="0"/>
              <w:jc w:val="center"/>
              <w:rPr>
                <w:szCs w:val="17"/>
              </w:rPr>
            </w:pPr>
          </w:p>
          <w:p w14:paraId="5CD7CDE6" w14:textId="77777777" w:rsidR="00D20B92" w:rsidRDefault="00D20B92" w:rsidP="003F483F">
            <w:pPr>
              <w:spacing w:after="0"/>
              <w:jc w:val="center"/>
              <w:rPr>
                <w:szCs w:val="17"/>
              </w:rPr>
            </w:pPr>
          </w:p>
          <w:p w14:paraId="2DE181EE" w14:textId="77777777" w:rsidR="00D20B92" w:rsidRDefault="00D20B92" w:rsidP="003F483F">
            <w:pPr>
              <w:spacing w:after="0"/>
              <w:jc w:val="center"/>
              <w:rPr>
                <w:szCs w:val="17"/>
              </w:rPr>
            </w:pPr>
          </w:p>
          <w:p w14:paraId="70B2979B" w14:textId="77777777" w:rsidR="00D20B92" w:rsidRDefault="00D20B92" w:rsidP="003F483F">
            <w:pPr>
              <w:spacing w:after="0"/>
              <w:jc w:val="center"/>
              <w:rPr>
                <w:szCs w:val="17"/>
              </w:rPr>
            </w:pPr>
          </w:p>
          <w:p w14:paraId="5756CBCD" w14:textId="77777777" w:rsidR="00D20B92" w:rsidRDefault="00D20B92" w:rsidP="003F483F">
            <w:pPr>
              <w:spacing w:after="0"/>
              <w:jc w:val="center"/>
              <w:rPr>
                <w:szCs w:val="17"/>
              </w:rPr>
            </w:pPr>
          </w:p>
          <w:p w14:paraId="0E13166F" w14:textId="77777777" w:rsidR="00D20B92" w:rsidRDefault="00D20B92" w:rsidP="003F483F">
            <w:pPr>
              <w:spacing w:after="0"/>
              <w:jc w:val="center"/>
              <w:rPr>
                <w:szCs w:val="17"/>
              </w:rPr>
            </w:pPr>
          </w:p>
          <w:p w14:paraId="61072A79" w14:textId="77777777" w:rsidR="00D20B92" w:rsidRDefault="00D20B92" w:rsidP="003F483F">
            <w:pPr>
              <w:spacing w:after="0"/>
              <w:jc w:val="center"/>
              <w:rPr>
                <w:szCs w:val="17"/>
              </w:rPr>
            </w:pPr>
          </w:p>
          <w:p w14:paraId="624FB33B" w14:textId="77777777" w:rsidR="00D20B92" w:rsidRDefault="00D20B92" w:rsidP="003F483F">
            <w:pPr>
              <w:spacing w:after="0"/>
              <w:jc w:val="center"/>
              <w:rPr>
                <w:szCs w:val="17"/>
              </w:rPr>
            </w:pPr>
          </w:p>
          <w:p w14:paraId="400D1AB0" w14:textId="77777777" w:rsidR="00D20B92" w:rsidRDefault="00D20B92" w:rsidP="003F483F">
            <w:pPr>
              <w:spacing w:after="0"/>
              <w:jc w:val="center"/>
              <w:rPr>
                <w:szCs w:val="17"/>
              </w:rPr>
            </w:pPr>
          </w:p>
          <w:p w14:paraId="257E986F" w14:textId="77777777" w:rsidR="00D20B92" w:rsidRDefault="00D20B92" w:rsidP="003F483F">
            <w:pPr>
              <w:spacing w:after="0"/>
              <w:jc w:val="center"/>
              <w:rPr>
                <w:szCs w:val="17"/>
              </w:rPr>
            </w:pPr>
          </w:p>
          <w:p w14:paraId="22C60CD4" w14:textId="77777777" w:rsidR="00D20B92" w:rsidRDefault="00D20B92" w:rsidP="003F483F">
            <w:pPr>
              <w:spacing w:after="0"/>
              <w:jc w:val="center"/>
              <w:rPr>
                <w:szCs w:val="17"/>
              </w:rPr>
            </w:pPr>
          </w:p>
          <w:p w14:paraId="1174BDC5" w14:textId="77777777" w:rsidR="00D20B92" w:rsidRDefault="00D20B92" w:rsidP="003F483F">
            <w:pPr>
              <w:spacing w:after="0"/>
              <w:jc w:val="center"/>
              <w:rPr>
                <w:szCs w:val="17"/>
              </w:rPr>
            </w:pPr>
          </w:p>
          <w:p w14:paraId="257F8C7F" w14:textId="77777777" w:rsidR="00D20B92" w:rsidRDefault="00D20B92" w:rsidP="003F483F">
            <w:pPr>
              <w:spacing w:after="0"/>
              <w:jc w:val="center"/>
              <w:rPr>
                <w:szCs w:val="17"/>
              </w:rPr>
            </w:pPr>
          </w:p>
          <w:p w14:paraId="3EE7C5ED" w14:textId="77777777" w:rsidR="00D20B92" w:rsidRDefault="00D20B92" w:rsidP="003F483F">
            <w:pPr>
              <w:spacing w:after="0"/>
              <w:jc w:val="center"/>
              <w:rPr>
                <w:szCs w:val="17"/>
              </w:rPr>
            </w:pPr>
          </w:p>
          <w:p w14:paraId="24C1C173" w14:textId="77777777" w:rsidR="00D20B92" w:rsidRDefault="00D20B92" w:rsidP="003F483F">
            <w:pPr>
              <w:spacing w:after="0"/>
              <w:jc w:val="center"/>
              <w:rPr>
                <w:szCs w:val="17"/>
              </w:rPr>
            </w:pPr>
          </w:p>
          <w:p w14:paraId="4DD7223B" w14:textId="77777777" w:rsidR="00D20B92" w:rsidRDefault="00D20B92" w:rsidP="003F483F">
            <w:pPr>
              <w:spacing w:after="0"/>
              <w:jc w:val="center"/>
              <w:rPr>
                <w:szCs w:val="17"/>
              </w:rPr>
            </w:pPr>
          </w:p>
          <w:p w14:paraId="3F6D6992" w14:textId="77777777" w:rsidR="00E649D8" w:rsidRDefault="00E649D8" w:rsidP="00E649D8">
            <w:pPr>
              <w:spacing w:after="0"/>
              <w:jc w:val="center"/>
              <w:rPr>
                <w:szCs w:val="17"/>
              </w:rPr>
            </w:pPr>
            <w:r w:rsidRPr="00E11C90">
              <w:rPr>
                <w:szCs w:val="17"/>
              </w:rPr>
              <w:lastRenderedPageBreak/>
              <w:t>Class 4</w:t>
            </w:r>
          </w:p>
          <w:p w14:paraId="6377EB1E" w14:textId="77777777" w:rsidR="00E649D8" w:rsidRDefault="00E649D8" w:rsidP="00E649D8">
            <w:pPr>
              <w:spacing w:after="0"/>
              <w:jc w:val="center"/>
              <w:rPr>
                <w:szCs w:val="17"/>
              </w:rPr>
            </w:pPr>
            <w:r>
              <w:rPr>
                <w:szCs w:val="17"/>
              </w:rPr>
              <w:t>(cont.)</w:t>
            </w:r>
          </w:p>
          <w:p w14:paraId="7CF42F0F" w14:textId="77777777" w:rsidR="00D20B92" w:rsidRDefault="00D20B92" w:rsidP="003F483F">
            <w:pPr>
              <w:spacing w:after="0"/>
              <w:jc w:val="center"/>
              <w:rPr>
                <w:szCs w:val="17"/>
              </w:rPr>
            </w:pPr>
          </w:p>
          <w:p w14:paraId="27A654B5" w14:textId="77777777" w:rsidR="00D20B92" w:rsidRDefault="00D20B92" w:rsidP="003F483F">
            <w:pPr>
              <w:spacing w:after="0"/>
              <w:jc w:val="center"/>
              <w:rPr>
                <w:szCs w:val="17"/>
              </w:rPr>
            </w:pPr>
          </w:p>
          <w:p w14:paraId="7FFBF03E" w14:textId="77777777" w:rsidR="00D20B92" w:rsidRDefault="00D20B92" w:rsidP="003F483F">
            <w:pPr>
              <w:spacing w:after="0"/>
              <w:jc w:val="center"/>
              <w:rPr>
                <w:szCs w:val="17"/>
              </w:rPr>
            </w:pPr>
          </w:p>
          <w:p w14:paraId="4DBBA936" w14:textId="77777777" w:rsidR="00D20B92" w:rsidRDefault="00D20B92" w:rsidP="003F483F">
            <w:pPr>
              <w:spacing w:after="0"/>
              <w:jc w:val="center"/>
              <w:rPr>
                <w:szCs w:val="17"/>
              </w:rPr>
            </w:pPr>
          </w:p>
          <w:p w14:paraId="39B08BC3" w14:textId="77777777" w:rsidR="00D20B92" w:rsidRDefault="00D20B92" w:rsidP="003F483F">
            <w:pPr>
              <w:spacing w:after="0"/>
              <w:jc w:val="center"/>
              <w:rPr>
                <w:szCs w:val="17"/>
              </w:rPr>
            </w:pPr>
          </w:p>
          <w:p w14:paraId="0D7A675B" w14:textId="77777777" w:rsidR="00D20B92" w:rsidRDefault="00D20B92" w:rsidP="003F483F">
            <w:pPr>
              <w:spacing w:after="0"/>
              <w:jc w:val="center"/>
              <w:rPr>
                <w:szCs w:val="17"/>
              </w:rPr>
            </w:pPr>
          </w:p>
          <w:p w14:paraId="27940257" w14:textId="77777777" w:rsidR="00D20B92" w:rsidRDefault="00D20B92" w:rsidP="003F483F">
            <w:pPr>
              <w:spacing w:after="0"/>
              <w:jc w:val="center"/>
              <w:rPr>
                <w:szCs w:val="17"/>
              </w:rPr>
            </w:pPr>
          </w:p>
          <w:p w14:paraId="212938A0" w14:textId="77777777" w:rsidR="00D20B92" w:rsidRDefault="00D20B92" w:rsidP="003F483F">
            <w:pPr>
              <w:spacing w:after="0"/>
              <w:jc w:val="center"/>
              <w:rPr>
                <w:szCs w:val="17"/>
              </w:rPr>
            </w:pPr>
          </w:p>
          <w:p w14:paraId="294CB172" w14:textId="77777777" w:rsidR="00D20B92" w:rsidRDefault="00D20B92" w:rsidP="003F483F">
            <w:pPr>
              <w:spacing w:after="0"/>
              <w:jc w:val="center"/>
              <w:rPr>
                <w:szCs w:val="17"/>
              </w:rPr>
            </w:pPr>
          </w:p>
          <w:p w14:paraId="7F8E2FB7" w14:textId="77777777" w:rsidR="00D20B92" w:rsidRDefault="00D20B92" w:rsidP="003F483F">
            <w:pPr>
              <w:spacing w:after="0"/>
              <w:jc w:val="center"/>
              <w:rPr>
                <w:szCs w:val="17"/>
              </w:rPr>
            </w:pPr>
          </w:p>
          <w:p w14:paraId="28FAB0E9" w14:textId="77777777" w:rsidR="00D20B92" w:rsidRDefault="00D20B92" w:rsidP="003F483F">
            <w:pPr>
              <w:spacing w:after="0"/>
              <w:jc w:val="center"/>
              <w:rPr>
                <w:szCs w:val="17"/>
              </w:rPr>
            </w:pPr>
          </w:p>
          <w:p w14:paraId="1F6A97DB" w14:textId="77777777" w:rsidR="00D20B92" w:rsidRDefault="00D20B92" w:rsidP="003F483F">
            <w:pPr>
              <w:spacing w:after="0"/>
              <w:jc w:val="center"/>
              <w:rPr>
                <w:szCs w:val="17"/>
              </w:rPr>
            </w:pPr>
          </w:p>
          <w:p w14:paraId="44414B42" w14:textId="77777777" w:rsidR="00D20B92" w:rsidRDefault="00D20B92" w:rsidP="003F483F">
            <w:pPr>
              <w:spacing w:after="0"/>
              <w:jc w:val="center"/>
              <w:rPr>
                <w:szCs w:val="17"/>
              </w:rPr>
            </w:pPr>
          </w:p>
          <w:p w14:paraId="1139E575" w14:textId="77777777" w:rsidR="00D20B92" w:rsidRDefault="00D20B92" w:rsidP="003F483F">
            <w:pPr>
              <w:spacing w:after="0"/>
              <w:jc w:val="center"/>
              <w:rPr>
                <w:szCs w:val="17"/>
              </w:rPr>
            </w:pPr>
          </w:p>
          <w:p w14:paraId="1247816B" w14:textId="77777777" w:rsidR="00D20B92" w:rsidRDefault="00D20B92" w:rsidP="003F483F">
            <w:pPr>
              <w:spacing w:after="0"/>
              <w:jc w:val="center"/>
              <w:rPr>
                <w:szCs w:val="17"/>
              </w:rPr>
            </w:pPr>
          </w:p>
          <w:p w14:paraId="1CAE332D" w14:textId="77777777" w:rsidR="00D20B92" w:rsidRDefault="00D20B92" w:rsidP="003F483F">
            <w:pPr>
              <w:spacing w:after="0"/>
              <w:jc w:val="center"/>
              <w:rPr>
                <w:szCs w:val="17"/>
              </w:rPr>
            </w:pPr>
          </w:p>
          <w:p w14:paraId="062C91C1" w14:textId="77777777" w:rsidR="00D20B92" w:rsidRDefault="00D20B92" w:rsidP="003F483F">
            <w:pPr>
              <w:spacing w:after="0"/>
              <w:jc w:val="center"/>
              <w:rPr>
                <w:szCs w:val="17"/>
              </w:rPr>
            </w:pPr>
          </w:p>
          <w:p w14:paraId="13ED254B" w14:textId="77777777" w:rsidR="00D20B92" w:rsidRDefault="00D20B92" w:rsidP="003F483F">
            <w:pPr>
              <w:spacing w:after="0"/>
              <w:jc w:val="center"/>
              <w:rPr>
                <w:szCs w:val="17"/>
              </w:rPr>
            </w:pPr>
          </w:p>
          <w:p w14:paraId="54684E9A" w14:textId="77777777" w:rsidR="00D20B92" w:rsidRDefault="00D20B92" w:rsidP="003F483F">
            <w:pPr>
              <w:spacing w:after="0"/>
              <w:jc w:val="center"/>
              <w:rPr>
                <w:szCs w:val="17"/>
              </w:rPr>
            </w:pPr>
          </w:p>
          <w:p w14:paraId="492E61AB" w14:textId="77777777" w:rsidR="00D20B92" w:rsidRDefault="00D20B92" w:rsidP="003F483F">
            <w:pPr>
              <w:spacing w:after="0"/>
              <w:jc w:val="center"/>
              <w:rPr>
                <w:szCs w:val="17"/>
              </w:rPr>
            </w:pPr>
          </w:p>
          <w:p w14:paraId="427EB224" w14:textId="77777777" w:rsidR="00D20B92" w:rsidRDefault="00D20B92" w:rsidP="003F483F">
            <w:pPr>
              <w:spacing w:after="0"/>
              <w:jc w:val="center"/>
              <w:rPr>
                <w:szCs w:val="17"/>
              </w:rPr>
            </w:pPr>
          </w:p>
          <w:p w14:paraId="30DD2895" w14:textId="77777777" w:rsidR="00D20B92" w:rsidRDefault="00D20B92" w:rsidP="003F483F">
            <w:pPr>
              <w:spacing w:after="0"/>
              <w:jc w:val="center"/>
              <w:rPr>
                <w:szCs w:val="17"/>
              </w:rPr>
            </w:pPr>
          </w:p>
          <w:p w14:paraId="292D5B4A" w14:textId="77777777" w:rsidR="00D20B92" w:rsidRDefault="00D20B92" w:rsidP="003F483F">
            <w:pPr>
              <w:spacing w:after="0"/>
              <w:jc w:val="center"/>
              <w:rPr>
                <w:szCs w:val="17"/>
              </w:rPr>
            </w:pPr>
          </w:p>
          <w:p w14:paraId="327A9998" w14:textId="77777777" w:rsidR="00D20B92" w:rsidRDefault="00D20B92" w:rsidP="003F483F">
            <w:pPr>
              <w:spacing w:after="0"/>
              <w:jc w:val="center"/>
              <w:rPr>
                <w:szCs w:val="17"/>
              </w:rPr>
            </w:pPr>
          </w:p>
          <w:p w14:paraId="0912DDAF" w14:textId="77777777" w:rsidR="00D20B92" w:rsidRDefault="00D20B92" w:rsidP="003F483F">
            <w:pPr>
              <w:spacing w:after="0"/>
              <w:jc w:val="center"/>
              <w:rPr>
                <w:szCs w:val="17"/>
              </w:rPr>
            </w:pPr>
          </w:p>
          <w:p w14:paraId="2D6538E6" w14:textId="77777777" w:rsidR="00D20B92" w:rsidRDefault="00D20B92" w:rsidP="003F483F">
            <w:pPr>
              <w:spacing w:after="0"/>
              <w:jc w:val="center"/>
              <w:rPr>
                <w:szCs w:val="17"/>
              </w:rPr>
            </w:pPr>
          </w:p>
          <w:p w14:paraId="264BEE93" w14:textId="77777777" w:rsidR="00D20B92" w:rsidRDefault="00D20B92" w:rsidP="003F483F">
            <w:pPr>
              <w:spacing w:after="0"/>
              <w:jc w:val="center"/>
              <w:rPr>
                <w:szCs w:val="17"/>
              </w:rPr>
            </w:pPr>
          </w:p>
          <w:p w14:paraId="54371151" w14:textId="77777777" w:rsidR="00D20B92" w:rsidRDefault="00D20B92" w:rsidP="003F483F">
            <w:pPr>
              <w:spacing w:after="0"/>
              <w:jc w:val="center"/>
              <w:rPr>
                <w:szCs w:val="17"/>
              </w:rPr>
            </w:pPr>
          </w:p>
          <w:p w14:paraId="227616DB" w14:textId="77777777" w:rsidR="00D20B92" w:rsidRDefault="00D20B92" w:rsidP="003F483F">
            <w:pPr>
              <w:spacing w:after="0"/>
              <w:jc w:val="center"/>
              <w:rPr>
                <w:szCs w:val="17"/>
              </w:rPr>
            </w:pPr>
          </w:p>
          <w:p w14:paraId="644D764D" w14:textId="77777777" w:rsidR="00D20B92" w:rsidRDefault="00D20B92" w:rsidP="003F483F">
            <w:pPr>
              <w:spacing w:after="0"/>
              <w:jc w:val="center"/>
              <w:rPr>
                <w:szCs w:val="17"/>
              </w:rPr>
            </w:pPr>
          </w:p>
          <w:p w14:paraId="0E810507" w14:textId="77777777" w:rsidR="00D20B92" w:rsidRDefault="00D20B92" w:rsidP="003F483F">
            <w:pPr>
              <w:spacing w:after="0"/>
              <w:jc w:val="center"/>
              <w:rPr>
                <w:szCs w:val="17"/>
              </w:rPr>
            </w:pPr>
          </w:p>
          <w:p w14:paraId="5AAC65EA" w14:textId="77777777" w:rsidR="00D20B92" w:rsidRDefault="00D20B92" w:rsidP="003F483F">
            <w:pPr>
              <w:spacing w:after="0"/>
              <w:jc w:val="center"/>
              <w:rPr>
                <w:szCs w:val="17"/>
              </w:rPr>
            </w:pPr>
          </w:p>
          <w:p w14:paraId="6E907F39" w14:textId="77777777" w:rsidR="00D20B92" w:rsidRDefault="00D20B92" w:rsidP="003F483F">
            <w:pPr>
              <w:spacing w:after="0"/>
              <w:jc w:val="center"/>
              <w:rPr>
                <w:szCs w:val="17"/>
              </w:rPr>
            </w:pPr>
          </w:p>
          <w:p w14:paraId="5E0F8AEE" w14:textId="77777777" w:rsidR="00D20B92" w:rsidRDefault="00D20B92" w:rsidP="003F483F">
            <w:pPr>
              <w:spacing w:after="0"/>
              <w:jc w:val="center"/>
              <w:rPr>
                <w:szCs w:val="17"/>
              </w:rPr>
            </w:pPr>
          </w:p>
          <w:p w14:paraId="7C175F18" w14:textId="77777777" w:rsidR="00D20B92" w:rsidRDefault="00D20B92" w:rsidP="003F483F">
            <w:pPr>
              <w:spacing w:after="0"/>
              <w:jc w:val="center"/>
              <w:rPr>
                <w:szCs w:val="17"/>
              </w:rPr>
            </w:pPr>
          </w:p>
          <w:p w14:paraId="753BB5F6" w14:textId="77777777" w:rsidR="00D20B92" w:rsidRDefault="00D20B92" w:rsidP="003F483F">
            <w:pPr>
              <w:spacing w:after="0"/>
              <w:jc w:val="center"/>
              <w:rPr>
                <w:szCs w:val="17"/>
              </w:rPr>
            </w:pPr>
          </w:p>
          <w:p w14:paraId="0D624672" w14:textId="77777777" w:rsidR="00D20B92" w:rsidRDefault="00D20B92" w:rsidP="003F483F">
            <w:pPr>
              <w:spacing w:after="0"/>
              <w:jc w:val="center"/>
              <w:rPr>
                <w:szCs w:val="17"/>
              </w:rPr>
            </w:pPr>
          </w:p>
          <w:p w14:paraId="286852F2" w14:textId="77777777" w:rsidR="00D20B92" w:rsidRDefault="00D20B92" w:rsidP="003F483F">
            <w:pPr>
              <w:spacing w:after="0"/>
              <w:jc w:val="center"/>
              <w:rPr>
                <w:szCs w:val="17"/>
              </w:rPr>
            </w:pPr>
          </w:p>
          <w:p w14:paraId="2EAE37BB" w14:textId="77777777" w:rsidR="00D20B92" w:rsidRDefault="00D20B92" w:rsidP="003F483F">
            <w:pPr>
              <w:spacing w:after="0"/>
              <w:jc w:val="center"/>
              <w:rPr>
                <w:szCs w:val="17"/>
              </w:rPr>
            </w:pPr>
          </w:p>
          <w:p w14:paraId="5867D0C4" w14:textId="77777777" w:rsidR="00D20B92" w:rsidRDefault="00D20B92" w:rsidP="003F483F">
            <w:pPr>
              <w:spacing w:after="0"/>
              <w:jc w:val="center"/>
              <w:rPr>
                <w:szCs w:val="17"/>
              </w:rPr>
            </w:pPr>
          </w:p>
          <w:p w14:paraId="7BAE3F83" w14:textId="77777777" w:rsidR="00D20B92" w:rsidRDefault="00D20B92" w:rsidP="003F483F">
            <w:pPr>
              <w:spacing w:after="0"/>
              <w:jc w:val="center"/>
              <w:rPr>
                <w:szCs w:val="17"/>
              </w:rPr>
            </w:pPr>
          </w:p>
          <w:p w14:paraId="0B83DC6F" w14:textId="77777777" w:rsidR="00D20B92" w:rsidRDefault="00D20B92" w:rsidP="003F483F">
            <w:pPr>
              <w:spacing w:after="0"/>
              <w:jc w:val="center"/>
              <w:rPr>
                <w:szCs w:val="17"/>
              </w:rPr>
            </w:pPr>
          </w:p>
          <w:p w14:paraId="5670D223" w14:textId="77777777" w:rsidR="00D20B92" w:rsidRDefault="00D20B92" w:rsidP="003F483F">
            <w:pPr>
              <w:spacing w:after="0"/>
              <w:jc w:val="center"/>
              <w:rPr>
                <w:szCs w:val="17"/>
              </w:rPr>
            </w:pPr>
          </w:p>
          <w:p w14:paraId="78930B5E" w14:textId="77777777" w:rsidR="00D20B92" w:rsidRDefault="00D20B92" w:rsidP="003F483F">
            <w:pPr>
              <w:spacing w:after="0"/>
              <w:jc w:val="center"/>
              <w:rPr>
                <w:szCs w:val="17"/>
              </w:rPr>
            </w:pPr>
          </w:p>
          <w:p w14:paraId="658934E4" w14:textId="77777777" w:rsidR="00D20B92" w:rsidRDefault="00D20B92" w:rsidP="003F483F">
            <w:pPr>
              <w:spacing w:after="0"/>
              <w:jc w:val="center"/>
              <w:rPr>
                <w:szCs w:val="17"/>
              </w:rPr>
            </w:pPr>
          </w:p>
          <w:p w14:paraId="48383F8A" w14:textId="77777777" w:rsidR="00D20B92" w:rsidRDefault="00D20B92" w:rsidP="003F483F">
            <w:pPr>
              <w:spacing w:after="0"/>
              <w:jc w:val="center"/>
              <w:rPr>
                <w:szCs w:val="17"/>
              </w:rPr>
            </w:pPr>
          </w:p>
          <w:p w14:paraId="2D21F81A" w14:textId="77777777" w:rsidR="00D20B92" w:rsidRDefault="00D20B92" w:rsidP="003F483F">
            <w:pPr>
              <w:spacing w:after="0"/>
              <w:jc w:val="center"/>
              <w:rPr>
                <w:szCs w:val="17"/>
              </w:rPr>
            </w:pPr>
          </w:p>
          <w:p w14:paraId="7847FD51" w14:textId="77777777" w:rsidR="00D20B92" w:rsidRDefault="00D20B92" w:rsidP="003F483F">
            <w:pPr>
              <w:spacing w:after="0"/>
              <w:jc w:val="center"/>
              <w:rPr>
                <w:szCs w:val="17"/>
              </w:rPr>
            </w:pPr>
          </w:p>
          <w:p w14:paraId="085427D4" w14:textId="77777777" w:rsidR="00D20B92" w:rsidRDefault="00D20B92" w:rsidP="003F483F">
            <w:pPr>
              <w:spacing w:after="0"/>
              <w:jc w:val="center"/>
              <w:rPr>
                <w:szCs w:val="17"/>
              </w:rPr>
            </w:pPr>
          </w:p>
          <w:p w14:paraId="56627C8D" w14:textId="77777777" w:rsidR="00D20B92" w:rsidRDefault="00D20B92" w:rsidP="003F483F">
            <w:pPr>
              <w:spacing w:after="0"/>
              <w:jc w:val="center"/>
              <w:rPr>
                <w:szCs w:val="17"/>
              </w:rPr>
            </w:pPr>
          </w:p>
          <w:p w14:paraId="0EB100AD" w14:textId="77777777" w:rsidR="00D20B92" w:rsidRDefault="00D20B92" w:rsidP="003F483F">
            <w:pPr>
              <w:spacing w:after="0"/>
              <w:jc w:val="center"/>
              <w:rPr>
                <w:szCs w:val="17"/>
              </w:rPr>
            </w:pPr>
          </w:p>
          <w:p w14:paraId="6CA341C0" w14:textId="77777777" w:rsidR="00D20B92" w:rsidRDefault="00D20B92" w:rsidP="003F483F">
            <w:pPr>
              <w:spacing w:after="0"/>
              <w:jc w:val="center"/>
              <w:rPr>
                <w:szCs w:val="17"/>
              </w:rPr>
            </w:pPr>
          </w:p>
          <w:p w14:paraId="7B06E794" w14:textId="77777777" w:rsidR="00D20B92" w:rsidRDefault="00D20B92" w:rsidP="003F483F">
            <w:pPr>
              <w:spacing w:after="0"/>
              <w:jc w:val="center"/>
              <w:rPr>
                <w:szCs w:val="17"/>
              </w:rPr>
            </w:pPr>
          </w:p>
          <w:p w14:paraId="39E59088" w14:textId="77777777" w:rsidR="00D20B92" w:rsidRDefault="00D20B92" w:rsidP="003F483F">
            <w:pPr>
              <w:spacing w:after="0"/>
              <w:jc w:val="center"/>
              <w:rPr>
                <w:szCs w:val="17"/>
              </w:rPr>
            </w:pPr>
          </w:p>
          <w:p w14:paraId="47364D83" w14:textId="77777777" w:rsidR="00D20B92" w:rsidRDefault="00D20B92" w:rsidP="003F483F">
            <w:pPr>
              <w:spacing w:after="0"/>
              <w:jc w:val="center"/>
              <w:rPr>
                <w:szCs w:val="17"/>
              </w:rPr>
            </w:pPr>
          </w:p>
          <w:p w14:paraId="3D98BB43" w14:textId="77777777" w:rsidR="00D20B92" w:rsidRDefault="00D20B92" w:rsidP="003F483F">
            <w:pPr>
              <w:spacing w:after="0"/>
              <w:jc w:val="center"/>
              <w:rPr>
                <w:szCs w:val="17"/>
              </w:rPr>
            </w:pPr>
          </w:p>
          <w:p w14:paraId="78C9A4D3" w14:textId="77777777" w:rsidR="00D20B92" w:rsidRDefault="00D20B92" w:rsidP="003F483F">
            <w:pPr>
              <w:spacing w:after="0"/>
              <w:jc w:val="center"/>
              <w:rPr>
                <w:szCs w:val="17"/>
              </w:rPr>
            </w:pPr>
          </w:p>
          <w:p w14:paraId="28CFBDA8" w14:textId="77777777" w:rsidR="00D20B92" w:rsidRDefault="00D20B92" w:rsidP="003F483F">
            <w:pPr>
              <w:spacing w:after="0"/>
              <w:jc w:val="center"/>
              <w:rPr>
                <w:szCs w:val="17"/>
              </w:rPr>
            </w:pPr>
          </w:p>
          <w:p w14:paraId="076A6800" w14:textId="77777777" w:rsidR="00D20B92" w:rsidRDefault="00D20B92" w:rsidP="003F483F">
            <w:pPr>
              <w:spacing w:after="0"/>
              <w:jc w:val="center"/>
              <w:rPr>
                <w:szCs w:val="17"/>
              </w:rPr>
            </w:pPr>
          </w:p>
          <w:p w14:paraId="4BAFFCD6" w14:textId="77777777" w:rsidR="00D20B92" w:rsidRDefault="00D20B92" w:rsidP="003F483F">
            <w:pPr>
              <w:spacing w:after="0"/>
              <w:jc w:val="center"/>
              <w:rPr>
                <w:szCs w:val="17"/>
              </w:rPr>
            </w:pPr>
          </w:p>
          <w:p w14:paraId="02EE680C" w14:textId="77777777" w:rsidR="00D20B92" w:rsidRDefault="00D20B92" w:rsidP="003F483F">
            <w:pPr>
              <w:spacing w:after="0"/>
              <w:jc w:val="center"/>
              <w:rPr>
                <w:szCs w:val="17"/>
              </w:rPr>
            </w:pPr>
          </w:p>
          <w:p w14:paraId="7E486E27" w14:textId="77777777" w:rsidR="00D20B92" w:rsidRDefault="00D20B92" w:rsidP="003F483F">
            <w:pPr>
              <w:spacing w:after="0"/>
              <w:jc w:val="center"/>
              <w:rPr>
                <w:szCs w:val="17"/>
              </w:rPr>
            </w:pPr>
          </w:p>
          <w:p w14:paraId="713CEBA1" w14:textId="77777777" w:rsidR="00D20B92" w:rsidRDefault="00D20B92" w:rsidP="003F483F">
            <w:pPr>
              <w:spacing w:after="0"/>
              <w:jc w:val="center"/>
              <w:rPr>
                <w:szCs w:val="17"/>
              </w:rPr>
            </w:pPr>
          </w:p>
          <w:p w14:paraId="30C3261E" w14:textId="77777777" w:rsidR="00D20B92" w:rsidRDefault="00D20B92" w:rsidP="003F483F">
            <w:pPr>
              <w:spacing w:after="0"/>
              <w:jc w:val="center"/>
              <w:rPr>
                <w:szCs w:val="17"/>
              </w:rPr>
            </w:pPr>
          </w:p>
          <w:p w14:paraId="36D3349B" w14:textId="77777777" w:rsidR="00D20B92" w:rsidRDefault="00D20B92" w:rsidP="003F483F">
            <w:pPr>
              <w:spacing w:after="0"/>
              <w:jc w:val="center"/>
              <w:rPr>
                <w:szCs w:val="17"/>
              </w:rPr>
            </w:pPr>
          </w:p>
          <w:p w14:paraId="143B9F90" w14:textId="77777777" w:rsidR="00D20B92" w:rsidRDefault="00D20B92" w:rsidP="003F483F">
            <w:pPr>
              <w:spacing w:after="0"/>
              <w:jc w:val="center"/>
              <w:rPr>
                <w:szCs w:val="17"/>
              </w:rPr>
            </w:pPr>
          </w:p>
          <w:p w14:paraId="151F5BC6" w14:textId="77777777" w:rsidR="00D20B92" w:rsidRDefault="00D20B92" w:rsidP="003F483F">
            <w:pPr>
              <w:spacing w:after="0"/>
              <w:jc w:val="center"/>
              <w:rPr>
                <w:szCs w:val="17"/>
              </w:rPr>
            </w:pPr>
          </w:p>
          <w:p w14:paraId="65CFAD49" w14:textId="77777777" w:rsidR="00D20B92" w:rsidRDefault="00D20B92" w:rsidP="003F483F">
            <w:pPr>
              <w:spacing w:after="0"/>
              <w:jc w:val="center"/>
              <w:rPr>
                <w:szCs w:val="17"/>
              </w:rPr>
            </w:pPr>
          </w:p>
          <w:p w14:paraId="53BEACD9" w14:textId="77777777" w:rsidR="00D20B92" w:rsidRDefault="00D20B92" w:rsidP="003F483F">
            <w:pPr>
              <w:spacing w:after="0"/>
              <w:jc w:val="center"/>
              <w:rPr>
                <w:szCs w:val="17"/>
              </w:rPr>
            </w:pPr>
          </w:p>
          <w:p w14:paraId="1097468A" w14:textId="77777777" w:rsidR="00D20B92" w:rsidRDefault="00D20B92" w:rsidP="003F483F">
            <w:pPr>
              <w:spacing w:after="0"/>
              <w:jc w:val="center"/>
              <w:rPr>
                <w:szCs w:val="17"/>
              </w:rPr>
            </w:pPr>
          </w:p>
          <w:p w14:paraId="5A01A6A3" w14:textId="77777777" w:rsidR="00D20B92" w:rsidRDefault="00D20B92" w:rsidP="003F483F">
            <w:pPr>
              <w:spacing w:after="0"/>
              <w:jc w:val="center"/>
              <w:rPr>
                <w:szCs w:val="17"/>
              </w:rPr>
            </w:pPr>
          </w:p>
          <w:p w14:paraId="3D59079F" w14:textId="77777777" w:rsidR="00D20B92" w:rsidRDefault="00D20B92" w:rsidP="003F483F">
            <w:pPr>
              <w:spacing w:after="0"/>
              <w:jc w:val="center"/>
              <w:rPr>
                <w:szCs w:val="17"/>
              </w:rPr>
            </w:pPr>
          </w:p>
          <w:p w14:paraId="04A11B5E" w14:textId="77777777" w:rsidR="00D20B92" w:rsidRDefault="00D20B92" w:rsidP="003F483F">
            <w:pPr>
              <w:spacing w:after="0"/>
              <w:jc w:val="center"/>
              <w:rPr>
                <w:szCs w:val="17"/>
              </w:rPr>
            </w:pPr>
          </w:p>
          <w:p w14:paraId="0A83B904" w14:textId="77777777" w:rsidR="00E649D8" w:rsidRDefault="00E649D8" w:rsidP="00E649D8">
            <w:pPr>
              <w:spacing w:after="0"/>
              <w:jc w:val="center"/>
              <w:rPr>
                <w:szCs w:val="17"/>
              </w:rPr>
            </w:pPr>
            <w:r w:rsidRPr="00E11C90">
              <w:rPr>
                <w:szCs w:val="17"/>
              </w:rPr>
              <w:lastRenderedPageBreak/>
              <w:t>Class 4</w:t>
            </w:r>
          </w:p>
          <w:p w14:paraId="7A5D7D21" w14:textId="77777777" w:rsidR="00E649D8" w:rsidRDefault="00E649D8" w:rsidP="00E649D8">
            <w:pPr>
              <w:spacing w:after="0"/>
              <w:jc w:val="center"/>
              <w:rPr>
                <w:szCs w:val="17"/>
              </w:rPr>
            </w:pPr>
            <w:r>
              <w:rPr>
                <w:szCs w:val="17"/>
              </w:rPr>
              <w:t>(cont.)</w:t>
            </w:r>
          </w:p>
          <w:p w14:paraId="246297F9" w14:textId="77777777" w:rsidR="00D20B92" w:rsidRDefault="00D20B92" w:rsidP="003F483F">
            <w:pPr>
              <w:spacing w:after="0"/>
              <w:jc w:val="center"/>
              <w:rPr>
                <w:szCs w:val="17"/>
              </w:rPr>
            </w:pPr>
          </w:p>
          <w:p w14:paraId="70FB5717" w14:textId="77777777" w:rsidR="00D20B92" w:rsidRDefault="00D20B92" w:rsidP="003F483F">
            <w:pPr>
              <w:spacing w:after="0"/>
              <w:jc w:val="center"/>
              <w:rPr>
                <w:szCs w:val="17"/>
              </w:rPr>
            </w:pPr>
          </w:p>
          <w:p w14:paraId="0E54FBCE" w14:textId="77777777" w:rsidR="00D20B92" w:rsidRDefault="00D20B92" w:rsidP="003F483F">
            <w:pPr>
              <w:spacing w:after="0"/>
              <w:jc w:val="center"/>
              <w:rPr>
                <w:szCs w:val="17"/>
              </w:rPr>
            </w:pPr>
          </w:p>
          <w:p w14:paraId="3330FC4A" w14:textId="77777777" w:rsidR="00D20B92" w:rsidRDefault="00D20B92" w:rsidP="003F483F">
            <w:pPr>
              <w:spacing w:after="0"/>
              <w:jc w:val="center"/>
              <w:rPr>
                <w:szCs w:val="17"/>
              </w:rPr>
            </w:pPr>
          </w:p>
          <w:p w14:paraId="5E8127F3" w14:textId="77777777" w:rsidR="00D20B92" w:rsidRDefault="00D20B92" w:rsidP="003F483F">
            <w:pPr>
              <w:spacing w:after="0"/>
              <w:jc w:val="center"/>
              <w:rPr>
                <w:szCs w:val="17"/>
              </w:rPr>
            </w:pPr>
          </w:p>
          <w:p w14:paraId="733E9830" w14:textId="77777777" w:rsidR="00D20B92" w:rsidRDefault="00D20B92" w:rsidP="003F483F">
            <w:pPr>
              <w:spacing w:after="0"/>
              <w:jc w:val="center"/>
              <w:rPr>
                <w:szCs w:val="17"/>
              </w:rPr>
            </w:pPr>
          </w:p>
          <w:p w14:paraId="0872691C" w14:textId="77777777" w:rsidR="00D20B92" w:rsidRDefault="00D20B92" w:rsidP="003F483F">
            <w:pPr>
              <w:spacing w:after="0"/>
              <w:jc w:val="center"/>
              <w:rPr>
                <w:szCs w:val="17"/>
              </w:rPr>
            </w:pPr>
          </w:p>
          <w:p w14:paraId="611C456F" w14:textId="77777777" w:rsidR="00D20B92" w:rsidRDefault="00D20B92" w:rsidP="003F483F">
            <w:pPr>
              <w:spacing w:after="0"/>
              <w:jc w:val="center"/>
              <w:rPr>
                <w:szCs w:val="17"/>
              </w:rPr>
            </w:pPr>
          </w:p>
          <w:p w14:paraId="7125D577" w14:textId="77777777" w:rsidR="00D20B92" w:rsidRDefault="00D20B92" w:rsidP="003F483F">
            <w:pPr>
              <w:spacing w:after="0"/>
              <w:jc w:val="center"/>
              <w:rPr>
                <w:szCs w:val="17"/>
              </w:rPr>
            </w:pPr>
          </w:p>
          <w:p w14:paraId="39097051" w14:textId="77777777" w:rsidR="00D20B92" w:rsidRDefault="00D20B92" w:rsidP="003F483F">
            <w:pPr>
              <w:spacing w:after="0"/>
              <w:jc w:val="center"/>
              <w:rPr>
                <w:szCs w:val="17"/>
              </w:rPr>
            </w:pPr>
          </w:p>
          <w:p w14:paraId="76791667" w14:textId="77777777" w:rsidR="00D20B92" w:rsidRDefault="00D20B92" w:rsidP="003F483F">
            <w:pPr>
              <w:spacing w:after="0"/>
              <w:jc w:val="center"/>
              <w:rPr>
                <w:szCs w:val="17"/>
              </w:rPr>
            </w:pPr>
          </w:p>
          <w:p w14:paraId="7E0A438C" w14:textId="77777777" w:rsidR="00D20B92" w:rsidRDefault="00D20B92" w:rsidP="003F483F">
            <w:pPr>
              <w:spacing w:after="0"/>
              <w:jc w:val="center"/>
              <w:rPr>
                <w:szCs w:val="17"/>
              </w:rPr>
            </w:pPr>
          </w:p>
          <w:p w14:paraId="0723ADAA" w14:textId="77777777" w:rsidR="00D20B92" w:rsidRDefault="00D20B92" w:rsidP="003F483F">
            <w:pPr>
              <w:spacing w:after="0"/>
              <w:jc w:val="center"/>
              <w:rPr>
                <w:szCs w:val="17"/>
              </w:rPr>
            </w:pPr>
          </w:p>
          <w:p w14:paraId="2957E6B6" w14:textId="77777777" w:rsidR="00D20B92" w:rsidRDefault="00D20B92" w:rsidP="003F483F">
            <w:pPr>
              <w:spacing w:after="0"/>
              <w:jc w:val="center"/>
              <w:rPr>
                <w:szCs w:val="17"/>
              </w:rPr>
            </w:pPr>
          </w:p>
          <w:p w14:paraId="5CEF1E33" w14:textId="77777777" w:rsidR="00D20B92" w:rsidRDefault="00D20B92" w:rsidP="003F483F">
            <w:pPr>
              <w:spacing w:after="0"/>
              <w:jc w:val="center"/>
              <w:rPr>
                <w:szCs w:val="17"/>
              </w:rPr>
            </w:pPr>
          </w:p>
          <w:p w14:paraId="60A66A7D" w14:textId="77777777" w:rsidR="00D20B92" w:rsidRDefault="00D20B92" w:rsidP="003F483F">
            <w:pPr>
              <w:spacing w:after="0"/>
              <w:jc w:val="center"/>
              <w:rPr>
                <w:szCs w:val="17"/>
              </w:rPr>
            </w:pPr>
          </w:p>
          <w:p w14:paraId="7E029C9A" w14:textId="77777777" w:rsidR="00D20B92" w:rsidRDefault="00D20B92" w:rsidP="003F483F">
            <w:pPr>
              <w:spacing w:after="0"/>
              <w:jc w:val="center"/>
              <w:rPr>
                <w:szCs w:val="17"/>
              </w:rPr>
            </w:pPr>
          </w:p>
          <w:p w14:paraId="154CAD4F" w14:textId="77777777" w:rsidR="00D20B92" w:rsidRDefault="00D20B92" w:rsidP="003F483F">
            <w:pPr>
              <w:spacing w:after="0"/>
              <w:jc w:val="center"/>
              <w:rPr>
                <w:szCs w:val="17"/>
              </w:rPr>
            </w:pPr>
          </w:p>
          <w:p w14:paraId="0362F91D" w14:textId="77777777" w:rsidR="00D20B92" w:rsidRDefault="00D20B92" w:rsidP="003F483F">
            <w:pPr>
              <w:spacing w:after="0"/>
              <w:jc w:val="center"/>
              <w:rPr>
                <w:szCs w:val="17"/>
              </w:rPr>
            </w:pPr>
          </w:p>
          <w:p w14:paraId="78B98B75" w14:textId="77777777" w:rsidR="00D20B92" w:rsidRDefault="00D20B92" w:rsidP="003F483F">
            <w:pPr>
              <w:spacing w:after="0"/>
              <w:jc w:val="center"/>
              <w:rPr>
                <w:szCs w:val="17"/>
              </w:rPr>
            </w:pPr>
          </w:p>
          <w:p w14:paraId="77FE9999" w14:textId="77777777" w:rsidR="00D20B92" w:rsidRDefault="00D20B92" w:rsidP="003F483F">
            <w:pPr>
              <w:spacing w:after="0"/>
              <w:jc w:val="center"/>
              <w:rPr>
                <w:szCs w:val="17"/>
              </w:rPr>
            </w:pPr>
          </w:p>
          <w:p w14:paraId="2091DE1F" w14:textId="77777777" w:rsidR="00D20B92" w:rsidRDefault="00D20B92" w:rsidP="003F483F">
            <w:pPr>
              <w:spacing w:after="0"/>
              <w:jc w:val="center"/>
              <w:rPr>
                <w:szCs w:val="17"/>
              </w:rPr>
            </w:pPr>
          </w:p>
          <w:p w14:paraId="6BEA4830" w14:textId="77777777" w:rsidR="00D20B92" w:rsidRDefault="00D20B92" w:rsidP="003F483F">
            <w:pPr>
              <w:spacing w:after="0"/>
              <w:jc w:val="center"/>
              <w:rPr>
                <w:szCs w:val="17"/>
              </w:rPr>
            </w:pPr>
          </w:p>
          <w:p w14:paraId="58B992E5" w14:textId="77777777" w:rsidR="00D20B92" w:rsidRDefault="00D20B92" w:rsidP="003F483F">
            <w:pPr>
              <w:spacing w:after="0"/>
              <w:jc w:val="center"/>
              <w:rPr>
                <w:szCs w:val="17"/>
              </w:rPr>
            </w:pPr>
          </w:p>
          <w:p w14:paraId="1765FF2C" w14:textId="77777777" w:rsidR="00D20B92" w:rsidRDefault="00D20B92" w:rsidP="003F483F">
            <w:pPr>
              <w:spacing w:after="0"/>
              <w:jc w:val="center"/>
              <w:rPr>
                <w:szCs w:val="17"/>
              </w:rPr>
            </w:pPr>
          </w:p>
          <w:p w14:paraId="3C1690FB" w14:textId="77777777" w:rsidR="00D20B92" w:rsidRDefault="00D20B92" w:rsidP="003F483F">
            <w:pPr>
              <w:spacing w:after="0"/>
              <w:jc w:val="center"/>
              <w:rPr>
                <w:szCs w:val="17"/>
              </w:rPr>
            </w:pPr>
          </w:p>
          <w:p w14:paraId="3C738CA0" w14:textId="77777777" w:rsidR="00D20B92" w:rsidRDefault="00D20B92" w:rsidP="003F483F">
            <w:pPr>
              <w:spacing w:after="0"/>
              <w:jc w:val="center"/>
              <w:rPr>
                <w:szCs w:val="17"/>
              </w:rPr>
            </w:pPr>
          </w:p>
          <w:p w14:paraId="262A9D3A" w14:textId="77777777" w:rsidR="00D20B92" w:rsidRDefault="00D20B92" w:rsidP="003F483F">
            <w:pPr>
              <w:spacing w:after="0"/>
              <w:jc w:val="center"/>
              <w:rPr>
                <w:szCs w:val="17"/>
              </w:rPr>
            </w:pPr>
          </w:p>
          <w:p w14:paraId="30BE32C8" w14:textId="77777777" w:rsidR="00D20B92" w:rsidRDefault="00D20B92" w:rsidP="003F483F">
            <w:pPr>
              <w:spacing w:after="0"/>
              <w:jc w:val="center"/>
              <w:rPr>
                <w:szCs w:val="17"/>
              </w:rPr>
            </w:pPr>
          </w:p>
          <w:p w14:paraId="4FB82CBC" w14:textId="77777777" w:rsidR="00D20B92" w:rsidRDefault="00D20B92" w:rsidP="003F483F">
            <w:pPr>
              <w:spacing w:after="0"/>
              <w:jc w:val="center"/>
              <w:rPr>
                <w:szCs w:val="17"/>
              </w:rPr>
            </w:pPr>
          </w:p>
          <w:p w14:paraId="75CE150C" w14:textId="77777777" w:rsidR="00D20B92" w:rsidRDefault="00D20B92" w:rsidP="003F483F">
            <w:pPr>
              <w:spacing w:after="0"/>
              <w:jc w:val="center"/>
              <w:rPr>
                <w:szCs w:val="17"/>
              </w:rPr>
            </w:pPr>
          </w:p>
          <w:p w14:paraId="6CDE4FE3" w14:textId="77777777" w:rsidR="00D20B92" w:rsidRDefault="00D20B92" w:rsidP="003F483F">
            <w:pPr>
              <w:spacing w:after="0"/>
              <w:jc w:val="center"/>
              <w:rPr>
                <w:szCs w:val="17"/>
              </w:rPr>
            </w:pPr>
          </w:p>
          <w:p w14:paraId="00D776B3" w14:textId="77777777" w:rsidR="00D20B92" w:rsidRDefault="00D20B92" w:rsidP="003F483F">
            <w:pPr>
              <w:spacing w:after="0"/>
              <w:jc w:val="center"/>
              <w:rPr>
                <w:szCs w:val="17"/>
              </w:rPr>
            </w:pPr>
          </w:p>
          <w:p w14:paraId="1D95046D" w14:textId="77777777" w:rsidR="00D20B92" w:rsidRDefault="00D20B92" w:rsidP="003F483F">
            <w:pPr>
              <w:spacing w:after="0"/>
              <w:jc w:val="center"/>
              <w:rPr>
                <w:szCs w:val="17"/>
              </w:rPr>
            </w:pPr>
          </w:p>
          <w:p w14:paraId="7D6D5901" w14:textId="77777777" w:rsidR="00D20B92" w:rsidRDefault="00D20B92" w:rsidP="003F483F">
            <w:pPr>
              <w:spacing w:after="0"/>
              <w:jc w:val="center"/>
              <w:rPr>
                <w:szCs w:val="17"/>
              </w:rPr>
            </w:pPr>
          </w:p>
          <w:p w14:paraId="7C3D5C87" w14:textId="77777777" w:rsidR="00D20B92" w:rsidRDefault="00D20B92" w:rsidP="003F483F">
            <w:pPr>
              <w:spacing w:after="0"/>
              <w:jc w:val="center"/>
              <w:rPr>
                <w:szCs w:val="17"/>
              </w:rPr>
            </w:pPr>
          </w:p>
          <w:p w14:paraId="601E2390" w14:textId="77777777" w:rsidR="00D20B92" w:rsidRDefault="00D20B92" w:rsidP="003F483F">
            <w:pPr>
              <w:spacing w:after="0"/>
              <w:jc w:val="center"/>
              <w:rPr>
                <w:szCs w:val="17"/>
              </w:rPr>
            </w:pPr>
          </w:p>
          <w:p w14:paraId="6A519958" w14:textId="77777777" w:rsidR="00D20B92" w:rsidRDefault="00D20B92" w:rsidP="003F483F">
            <w:pPr>
              <w:spacing w:after="0"/>
              <w:jc w:val="center"/>
              <w:rPr>
                <w:szCs w:val="17"/>
              </w:rPr>
            </w:pPr>
          </w:p>
          <w:p w14:paraId="30F471C0" w14:textId="77777777" w:rsidR="00D20B92" w:rsidRDefault="00D20B92" w:rsidP="003F483F">
            <w:pPr>
              <w:spacing w:after="0"/>
              <w:jc w:val="center"/>
              <w:rPr>
                <w:szCs w:val="17"/>
              </w:rPr>
            </w:pPr>
          </w:p>
          <w:p w14:paraId="5BC5FF14" w14:textId="77777777" w:rsidR="00D20B92" w:rsidRDefault="00D20B92" w:rsidP="003F483F">
            <w:pPr>
              <w:spacing w:after="0"/>
              <w:jc w:val="center"/>
              <w:rPr>
                <w:szCs w:val="17"/>
              </w:rPr>
            </w:pPr>
          </w:p>
          <w:p w14:paraId="4AFF7898" w14:textId="77777777" w:rsidR="00D20B92" w:rsidRDefault="00D20B92" w:rsidP="003F483F">
            <w:pPr>
              <w:spacing w:after="0"/>
              <w:jc w:val="center"/>
              <w:rPr>
                <w:szCs w:val="17"/>
              </w:rPr>
            </w:pPr>
          </w:p>
          <w:p w14:paraId="49472CC6" w14:textId="77777777" w:rsidR="00D20B92" w:rsidRDefault="00D20B92" w:rsidP="003F483F">
            <w:pPr>
              <w:spacing w:after="0"/>
              <w:jc w:val="center"/>
              <w:rPr>
                <w:szCs w:val="17"/>
              </w:rPr>
            </w:pPr>
          </w:p>
          <w:p w14:paraId="315678A3" w14:textId="77777777" w:rsidR="00D20B92" w:rsidRDefault="00D20B92" w:rsidP="003F483F">
            <w:pPr>
              <w:spacing w:after="0"/>
              <w:jc w:val="center"/>
              <w:rPr>
                <w:szCs w:val="17"/>
              </w:rPr>
            </w:pPr>
          </w:p>
          <w:p w14:paraId="198F058E" w14:textId="77777777" w:rsidR="00D20B92" w:rsidRDefault="00D20B92" w:rsidP="003F483F">
            <w:pPr>
              <w:spacing w:after="0"/>
              <w:jc w:val="center"/>
              <w:rPr>
                <w:szCs w:val="17"/>
              </w:rPr>
            </w:pPr>
          </w:p>
          <w:p w14:paraId="68FAE190" w14:textId="77777777" w:rsidR="00D20B92" w:rsidRDefault="00D20B92" w:rsidP="003F483F">
            <w:pPr>
              <w:spacing w:after="0"/>
              <w:jc w:val="center"/>
              <w:rPr>
                <w:szCs w:val="17"/>
              </w:rPr>
            </w:pPr>
          </w:p>
          <w:p w14:paraId="1A02A62F" w14:textId="77777777" w:rsidR="00D20B92" w:rsidRDefault="00D20B92" w:rsidP="003F483F">
            <w:pPr>
              <w:spacing w:after="0"/>
              <w:jc w:val="center"/>
              <w:rPr>
                <w:szCs w:val="17"/>
              </w:rPr>
            </w:pPr>
          </w:p>
          <w:p w14:paraId="1B4F4172" w14:textId="77777777" w:rsidR="00D20B92" w:rsidRDefault="00D20B92" w:rsidP="003F483F">
            <w:pPr>
              <w:spacing w:after="0"/>
              <w:jc w:val="center"/>
              <w:rPr>
                <w:szCs w:val="17"/>
              </w:rPr>
            </w:pPr>
          </w:p>
          <w:p w14:paraId="589EF72F" w14:textId="77777777" w:rsidR="00D20B92" w:rsidRDefault="00D20B92" w:rsidP="003F483F">
            <w:pPr>
              <w:spacing w:after="0"/>
              <w:jc w:val="center"/>
              <w:rPr>
                <w:szCs w:val="17"/>
              </w:rPr>
            </w:pPr>
          </w:p>
          <w:p w14:paraId="1EAEEE38" w14:textId="77777777" w:rsidR="00D20B92" w:rsidRDefault="00D20B92" w:rsidP="003F483F">
            <w:pPr>
              <w:spacing w:after="0"/>
              <w:jc w:val="center"/>
              <w:rPr>
                <w:szCs w:val="17"/>
              </w:rPr>
            </w:pPr>
          </w:p>
          <w:p w14:paraId="62C17DC9" w14:textId="77777777" w:rsidR="00D20B92" w:rsidRDefault="00D20B92" w:rsidP="003F483F">
            <w:pPr>
              <w:spacing w:after="0"/>
              <w:jc w:val="center"/>
              <w:rPr>
                <w:szCs w:val="17"/>
              </w:rPr>
            </w:pPr>
          </w:p>
          <w:p w14:paraId="04C798D1" w14:textId="77777777" w:rsidR="00D20B92" w:rsidRDefault="00D20B92" w:rsidP="003F483F">
            <w:pPr>
              <w:spacing w:after="0"/>
              <w:jc w:val="center"/>
              <w:rPr>
                <w:szCs w:val="17"/>
              </w:rPr>
            </w:pPr>
          </w:p>
          <w:p w14:paraId="068CECAE" w14:textId="77777777" w:rsidR="00D20B92" w:rsidRDefault="00D20B92" w:rsidP="003F483F">
            <w:pPr>
              <w:spacing w:after="0"/>
              <w:jc w:val="center"/>
              <w:rPr>
                <w:szCs w:val="17"/>
              </w:rPr>
            </w:pPr>
          </w:p>
          <w:p w14:paraId="7D51624B" w14:textId="77777777" w:rsidR="00D20B92" w:rsidRDefault="00D20B92" w:rsidP="003F483F">
            <w:pPr>
              <w:spacing w:after="0"/>
              <w:jc w:val="center"/>
              <w:rPr>
                <w:szCs w:val="17"/>
              </w:rPr>
            </w:pPr>
          </w:p>
          <w:p w14:paraId="25AFD7B7" w14:textId="77777777" w:rsidR="00D20B92" w:rsidRDefault="00D20B92" w:rsidP="003F483F">
            <w:pPr>
              <w:spacing w:after="0"/>
              <w:jc w:val="center"/>
              <w:rPr>
                <w:szCs w:val="17"/>
              </w:rPr>
            </w:pPr>
          </w:p>
          <w:p w14:paraId="40576D19" w14:textId="77777777" w:rsidR="00D20B92" w:rsidRDefault="00D20B92" w:rsidP="003F483F">
            <w:pPr>
              <w:spacing w:after="0"/>
              <w:jc w:val="center"/>
              <w:rPr>
                <w:szCs w:val="17"/>
              </w:rPr>
            </w:pPr>
          </w:p>
          <w:p w14:paraId="4838AFAD" w14:textId="77777777" w:rsidR="00D20B92" w:rsidRDefault="00D20B92" w:rsidP="003F483F">
            <w:pPr>
              <w:spacing w:after="0"/>
              <w:jc w:val="center"/>
              <w:rPr>
                <w:szCs w:val="17"/>
              </w:rPr>
            </w:pPr>
          </w:p>
          <w:p w14:paraId="584FC6DE" w14:textId="77777777" w:rsidR="00D20B92" w:rsidRDefault="00D20B92" w:rsidP="003F483F">
            <w:pPr>
              <w:spacing w:after="0"/>
              <w:jc w:val="center"/>
              <w:rPr>
                <w:szCs w:val="17"/>
              </w:rPr>
            </w:pPr>
          </w:p>
          <w:p w14:paraId="4A4FDBA2" w14:textId="77777777" w:rsidR="00D20B92" w:rsidRDefault="00D20B92" w:rsidP="003F483F">
            <w:pPr>
              <w:spacing w:after="0"/>
              <w:jc w:val="center"/>
              <w:rPr>
                <w:szCs w:val="17"/>
              </w:rPr>
            </w:pPr>
          </w:p>
          <w:p w14:paraId="2BB7B721" w14:textId="77777777" w:rsidR="00D20B92" w:rsidRDefault="00D20B92" w:rsidP="003F483F">
            <w:pPr>
              <w:spacing w:after="0"/>
              <w:jc w:val="center"/>
              <w:rPr>
                <w:szCs w:val="17"/>
              </w:rPr>
            </w:pPr>
          </w:p>
          <w:p w14:paraId="139D7F00" w14:textId="77777777" w:rsidR="00D20B92" w:rsidRDefault="00D20B92" w:rsidP="003F483F">
            <w:pPr>
              <w:spacing w:after="0"/>
              <w:jc w:val="center"/>
              <w:rPr>
                <w:szCs w:val="17"/>
              </w:rPr>
            </w:pPr>
          </w:p>
          <w:p w14:paraId="413B06AA" w14:textId="77777777" w:rsidR="00D20B92" w:rsidRDefault="00D20B92" w:rsidP="003F483F">
            <w:pPr>
              <w:spacing w:after="0"/>
              <w:jc w:val="center"/>
              <w:rPr>
                <w:szCs w:val="17"/>
              </w:rPr>
            </w:pPr>
          </w:p>
          <w:p w14:paraId="6AD1B727" w14:textId="77777777" w:rsidR="00D20B92" w:rsidRDefault="00D20B92" w:rsidP="003F483F">
            <w:pPr>
              <w:spacing w:after="0"/>
              <w:jc w:val="center"/>
              <w:rPr>
                <w:szCs w:val="17"/>
              </w:rPr>
            </w:pPr>
          </w:p>
          <w:p w14:paraId="74F0217C" w14:textId="77777777" w:rsidR="00D20B92" w:rsidRDefault="00D20B92" w:rsidP="003F483F">
            <w:pPr>
              <w:spacing w:after="0"/>
              <w:jc w:val="center"/>
              <w:rPr>
                <w:szCs w:val="17"/>
              </w:rPr>
            </w:pPr>
          </w:p>
          <w:p w14:paraId="5D0D5900" w14:textId="77777777" w:rsidR="00D20B92" w:rsidRDefault="00D20B92" w:rsidP="003F483F">
            <w:pPr>
              <w:spacing w:after="0"/>
              <w:jc w:val="center"/>
              <w:rPr>
                <w:szCs w:val="17"/>
              </w:rPr>
            </w:pPr>
          </w:p>
          <w:p w14:paraId="28745D52" w14:textId="77777777" w:rsidR="00D20B92" w:rsidRDefault="00D20B92" w:rsidP="003F483F">
            <w:pPr>
              <w:spacing w:after="0"/>
              <w:jc w:val="center"/>
              <w:rPr>
                <w:szCs w:val="17"/>
              </w:rPr>
            </w:pPr>
          </w:p>
          <w:p w14:paraId="3D3111A7" w14:textId="77777777" w:rsidR="00D20B92" w:rsidRDefault="00D20B92" w:rsidP="003F483F">
            <w:pPr>
              <w:spacing w:after="0"/>
              <w:jc w:val="center"/>
              <w:rPr>
                <w:szCs w:val="17"/>
              </w:rPr>
            </w:pPr>
          </w:p>
          <w:p w14:paraId="0A922D46" w14:textId="77777777" w:rsidR="00D20B92" w:rsidRDefault="00D20B92" w:rsidP="003F483F">
            <w:pPr>
              <w:spacing w:after="0"/>
              <w:jc w:val="center"/>
              <w:rPr>
                <w:szCs w:val="17"/>
              </w:rPr>
            </w:pPr>
          </w:p>
          <w:p w14:paraId="2F5E3395" w14:textId="77777777" w:rsidR="00D20B92" w:rsidRDefault="00D20B92" w:rsidP="003F483F">
            <w:pPr>
              <w:spacing w:after="0"/>
              <w:jc w:val="center"/>
              <w:rPr>
                <w:szCs w:val="17"/>
              </w:rPr>
            </w:pPr>
          </w:p>
          <w:p w14:paraId="787E08B0" w14:textId="77777777" w:rsidR="00D20B92" w:rsidRDefault="00D20B92" w:rsidP="003F483F">
            <w:pPr>
              <w:spacing w:after="0"/>
              <w:jc w:val="center"/>
              <w:rPr>
                <w:szCs w:val="17"/>
              </w:rPr>
            </w:pPr>
          </w:p>
          <w:p w14:paraId="6C09E673" w14:textId="77777777" w:rsidR="00D20B92" w:rsidRDefault="00D20B92" w:rsidP="003F483F">
            <w:pPr>
              <w:spacing w:after="0"/>
              <w:jc w:val="center"/>
              <w:rPr>
                <w:szCs w:val="17"/>
              </w:rPr>
            </w:pPr>
          </w:p>
          <w:p w14:paraId="2E529635" w14:textId="77777777" w:rsidR="00D20B92" w:rsidRDefault="00D20B92" w:rsidP="003F483F">
            <w:pPr>
              <w:spacing w:after="0"/>
              <w:jc w:val="center"/>
              <w:rPr>
                <w:szCs w:val="17"/>
              </w:rPr>
            </w:pPr>
          </w:p>
          <w:p w14:paraId="449BC5D6" w14:textId="77777777" w:rsidR="00D20B92" w:rsidRDefault="00D20B92" w:rsidP="003F483F">
            <w:pPr>
              <w:spacing w:after="0"/>
              <w:jc w:val="center"/>
              <w:rPr>
                <w:szCs w:val="17"/>
              </w:rPr>
            </w:pPr>
          </w:p>
          <w:p w14:paraId="004E83B5" w14:textId="77777777" w:rsidR="00D20B92" w:rsidRDefault="00D20B92" w:rsidP="00F847F9">
            <w:pPr>
              <w:spacing w:after="0"/>
              <w:jc w:val="center"/>
              <w:rPr>
                <w:szCs w:val="17"/>
              </w:rPr>
            </w:pPr>
          </w:p>
          <w:p w14:paraId="6F966168" w14:textId="77777777" w:rsidR="00E649D8" w:rsidRDefault="00E649D8" w:rsidP="00E649D8">
            <w:pPr>
              <w:spacing w:after="0"/>
              <w:jc w:val="center"/>
              <w:rPr>
                <w:szCs w:val="17"/>
              </w:rPr>
            </w:pPr>
            <w:r w:rsidRPr="00E11C90">
              <w:rPr>
                <w:szCs w:val="17"/>
              </w:rPr>
              <w:lastRenderedPageBreak/>
              <w:t>Class 4</w:t>
            </w:r>
          </w:p>
          <w:p w14:paraId="7723CDE3" w14:textId="77777777" w:rsidR="00E649D8" w:rsidRDefault="00E649D8" w:rsidP="00E649D8">
            <w:pPr>
              <w:spacing w:after="0"/>
              <w:jc w:val="center"/>
              <w:rPr>
                <w:szCs w:val="17"/>
              </w:rPr>
            </w:pPr>
            <w:r>
              <w:rPr>
                <w:szCs w:val="17"/>
              </w:rPr>
              <w:t>(cont.)</w:t>
            </w:r>
          </w:p>
          <w:p w14:paraId="54D6389D" w14:textId="77777777" w:rsidR="00D20B92" w:rsidRDefault="00D20B92" w:rsidP="003F483F">
            <w:pPr>
              <w:spacing w:after="0"/>
              <w:jc w:val="center"/>
              <w:rPr>
                <w:szCs w:val="17"/>
              </w:rPr>
            </w:pPr>
          </w:p>
          <w:p w14:paraId="69321AEA" w14:textId="77777777" w:rsidR="00D20B92" w:rsidRDefault="00D20B92" w:rsidP="003F483F">
            <w:pPr>
              <w:spacing w:after="0"/>
              <w:jc w:val="center"/>
              <w:rPr>
                <w:szCs w:val="17"/>
              </w:rPr>
            </w:pPr>
          </w:p>
          <w:p w14:paraId="18EA282E" w14:textId="77777777" w:rsidR="00D20B92" w:rsidRDefault="00D20B92" w:rsidP="003F483F">
            <w:pPr>
              <w:spacing w:after="0"/>
              <w:jc w:val="center"/>
              <w:rPr>
                <w:szCs w:val="17"/>
              </w:rPr>
            </w:pPr>
          </w:p>
          <w:p w14:paraId="243FDF4A" w14:textId="77777777" w:rsidR="00D20B92" w:rsidRDefault="00D20B92" w:rsidP="003F483F">
            <w:pPr>
              <w:spacing w:after="0"/>
              <w:jc w:val="center"/>
              <w:rPr>
                <w:szCs w:val="17"/>
              </w:rPr>
            </w:pPr>
          </w:p>
          <w:p w14:paraId="7ADA24B3" w14:textId="77777777" w:rsidR="00D20B92" w:rsidRDefault="00D20B92" w:rsidP="003F483F">
            <w:pPr>
              <w:spacing w:after="0"/>
              <w:jc w:val="center"/>
              <w:rPr>
                <w:szCs w:val="17"/>
              </w:rPr>
            </w:pPr>
          </w:p>
          <w:p w14:paraId="40E76687" w14:textId="77777777" w:rsidR="00D20B92" w:rsidRDefault="00D20B92" w:rsidP="003F483F">
            <w:pPr>
              <w:spacing w:after="0"/>
              <w:jc w:val="center"/>
              <w:rPr>
                <w:szCs w:val="17"/>
              </w:rPr>
            </w:pPr>
          </w:p>
          <w:p w14:paraId="437BBD0B" w14:textId="77777777" w:rsidR="00D20B92" w:rsidRDefault="00D20B92" w:rsidP="003F483F">
            <w:pPr>
              <w:spacing w:after="0"/>
              <w:jc w:val="center"/>
              <w:rPr>
                <w:szCs w:val="17"/>
              </w:rPr>
            </w:pPr>
          </w:p>
          <w:p w14:paraId="6FF2CBCD" w14:textId="77777777" w:rsidR="00D20B92" w:rsidRDefault="00D20B92" w:rsidP="003F483F">
            <w:pPr>
              <w:spacing w:after="0"/>
              <w:jc w:val="center"/>
              <w:rPr>
                <w:szCs w:val="17"/>
              </w:rPr>
            </w:pPr>
          </w:p>
          <w:p w14:paraId="0DE5271F" w14:textId="77777777" w:rsidR="00D20B92" w:rsidRDefault="00D20B92" w:rsidP="003F483F">
            <w:pPr>
              <w:spacing w:after="0"/>
              <w:jc w:val="center"/>
              <w:rPr>
                <w:szCs w:val="17"/>
              </w:rPr>
            </w:pPr>
          </w:p>
          <w:p w14:paraId="3322DC7F" w14:textId="77777777" w:rsidR="00D20B92" w:rsidRDefault="00D20B92" w:rsidP="003F483F">
            <w:pPr>
              <w:spacing w:after="0"/>
              <w:jc w:val="center"/>
              <w:rPr>
                <w:szCs w:val="17"/>
              </w:rPr>
            </w:pPr>
          </w:p>
          <w:p w14:paraId="37B5A478" w14:textId="77777777" w:rsidR="00D20B92" w:rsidRDefault="00D20B92" w:rsidP="003F483F">
            <w:pPr>
              <w:spacing w:after="0"/>
              <w:jc w:val="center"/>
              <w:rPr>
                <w:szCs w:val="17"/>
              </w:rPr>
            </w:pPr>
          </w:p>
          <w:p w14:paraId="39845CD2" w14:textId="77777777" w:rsidR="00D20B92" w:rsidRDefault="00D20B92" w:rsidP="003F483F">
            <w:pPr>
              <w:spacing w:after="0"/>
              <w:jc w:val="center"/>
              <w:rPr>
                <w:szCs w:val="17"/>
              </w:rPr>
            </w:pPr>
          </w:p>
          <w:p w14:paraId="11B73A9B" w14:textId="77777777" w:rsidR="00D20B92" w:rsidRDefault="00D20B92" w:rsidP="003F483F">
            <w:pPr>
              <w:spacing w:after="0"/>
              <w:jc w:val="center"/>
              <w:rPr>
                <w:szCs w:val="17"/>
              </w:rPr>
            </w:pPr>
          </w:p>
          <w:p w14:paraId="416DAFAF" w14:textId="77777777" w:rsidR="00D20B92" w:rsidRDefault="00D20B92" w:rsidP="003F483F">
            <w:pPr>
              <w:spacing w:after="0"/>
              <w:jc w:val="center"/>
              <w:rPr>
                <w:szCs w:val="17"/>
              </w:rPr>
            </w:pPr>
          </w:p>
          <w:p w14:paraId="2D7AF8D0" w14:textId="77777777" w:rsidR="00D20B92" w:rsidRDefault="00D20B92" w:rsidP="003F483F">
            <w:pPr>
              <w:spacing w:after="0"/>
              <w:jc w:val="center"/>
              <w:rPr>
                <w:szCs w:val="17"/>
              </w:rPr>
            </w:pPr>
          </w:p>
          <w:p w14:paraId="08437831" w14:textId="77777777" w:rsidR="00D20B92" w:rsidRDefault="00D20B92" w:rsidP="003F483F">
            <w:pPr>
              <w:spacing w:after="0"/>
              <w:jc w:val="center"/>
              <w:rPr>
                <w:szCs w:val="17"/>
              </w:rPr>
            </w:pPr>
          </w:p>
          <w:p w14:paraId="3DD52083" w14:textId="77777777" w:rsidR="00D20B92" w:rsidRDefault="00D20B92" w:rsidP="003F483F">
            <w:pPr>
              <w:spacing w:after="0"/>
              <w:jc w:val="center"/>
              <w:rPr>
                <w:szCs w:val="17"/>
              </w:rPr>
            </w:pPr>
          </w:p>
          <w:p w14:paraId="0B0E5490" w14:textId="77777777" w:rsidR="00D20B92" w:rsidRDefault="00D20B92" w:rsidP="003F483F">
            <w:pPr>
              <w:spacing w:after="0"/>
              <w:jc w:val="center"/>
              <w:rPr>
                <w:szCs w:val="17"/>
              </w:rPr>
            </w:pPr>
          </w:p>
          <w:p w14:paraId="7AA0BF3C" w14:textId="77777777" w:rsidR="00D20B92" w:rsidRDefault="00D20B92" w:rsidP="003F483F">
            <w:pPr>
              <w:spacing w:after="0"/>
              <w:jc w:val="center"/>
              <w:rPr>
                <w:szCs w:val="17"/>
              </w:rPr>
            </w:pPr>
          </w:p>
          <w:p w14:paraId="29C0C84D" w14:textId="77777777" w:rsidR="00D20B92" w:rsidRDefault="00D20B92" w:rsidP="003F483F">
            <w:pPr>
              <w:spacing w:after="0"/>
              <w:jc w:val="center"/>
              <w:rPr>
                <w:szCs w:val="17"/>
              </w:rPr>
            </w:pPr>
          </w:p>
          <w:p w14:paraId="62F33C6F" w14:textId="77777777" w:rsidR="00D20B92" w:rsidRDefault="00D20B92" w:rsidP="003F483F">
            <w:pPr>
              <w:spacing w:after="0"/>
              <w:jc w:val="center"/>
              <w:rPr>
                <w:szCs w:val="17"/>
              </w:rPr>
            </w:pPr>
          </w:p>
          <w:p w14:paraId="61B2F42C" w14:textId="77777777" w:rsidR="00D20B92" w:rsidRDefault="00D20B92" w:rsidP="003F483F">
            <w:pPr>
              <w:spacing w:after="0"/>
              <w:jc w:val="center"/>
              <w:rPr>
                <w:szCs w:val="17"/>
              </w:rPr>
            </w:pPr>
          </w:p>
          <w:p w14:paraId="367990DD" w14:textId="77777777" w:rsidR="00D20B92" w:rsidRDefault="00D20B92" w:rsidP="003F483F">
            <w:pPr>
              <w:spacing w:after="0"/>
              <w:jc w:val="center"/>
              <w:rPr>
                <w:szCs w:val="17"/>
              </w:rPr>
            </w:pPr>
          </w:p>
          <w:p w14:paraId="427C239E" w14:textId="77777777" w:rsidR="00D20B92" w:rsidRDefault="00D20B92" w:rsidP="003F483F">
            <w:pPr>
              <w:spacing w:after="0"/>
              <w:jc w:val="center"/>
              <w:rPr>
                <w:szCs w:val="17"/>
              </w:rPr>
            </w:pPr>
          </w:p>
          <w:p w14:paraId="575D96BB" w14:textId="77777777" w:rsidR="00D20B92" w:rsidRDefault="00D20B92" w:rsidP="003F483F">
            <w:pPr>
              <w:spacing w:after="0"/>
              <w:jc w:val="center"/>
              <w:rPr>
                <w:szCs w:val="17"/>
              </w:rPr>
            </w:pPr>
          </w:p>
          <w:p w14:paraId="263EF09E" w14:textId="77777777" w:rsidR="00D20B92" w:rsidRDefault="00D20B92" w:rsidP="003F483F">
            <w:pPr>
              <w:spacing w:after="0"/>
              <w:jc w:val="center"/>
              <w:rPr>
                <w:szCs w:val="17"/>
              </w:rPr>
            </w:pPr>
          </w:p>
          <w:p w14:paraId="706D02EF" w14:textId="77777777" w:rsidR="00D20B92" w:rsidRDefault="00D20B92" w:rsidP="003F483F">
            <w:pPr>
              <w:spacing w:after="0"/>
              <w:jc w:val="center"/>
              <w:rPr>
                <w:szCs w:val="17"/>
              </w:rPr>
            </w:pPr>
          </w:p>
          <w:p w14:paraId="79089B7A" w14:textId="77777777" w:rsidR="00D20B92" w:rsidRDefault="00D20B92" w:rsidP="003F483F">
            <w:pPr>
              <w:spacing w:after="0"/>
              <w:jc w:val="center"/>
              <w:rPr>
                <w:szCs w:val="17"/>
              </w:rPr>
            </w:pPr>
          </w:p>
          <w:p w14:paraId="1F733778" w14:textId="77777777" w:rsidR="00D20B92" w:rsidRDefault="00D20B92" w:rsidP="003F483F">
            <w:pPr>
              <w:spacing w:after="0"/>
              <w:jc w:val="center"/>
              <w:rPr>
                <w:szCs w:val="17"/>
              </w:rPr>
            </w:pPr>
          </w:p>
          <w:p w14:paraId="4F4E4E8B" w14:textId="77777777" w:rsidR="00D20B92" w:rsidRDefault="00D20B92" w:rsidP="003F483F">
            <w:pPr>
              <w:spacing w:after="0"/>
              <w:jc w:val="center"/>
              <w:rPr>
                <w:szCs w:val="17"/>
              </w:rPr>
            </w:pPr>
          </w:p>
          <w:p w14:paraId="3E20F30F" w14:textId="77777777" w:rsidR="00D20B92" w:rsidRDefault="00D20B92" w:rsidP="003F483F">
            <w:pPr>
              <w:spacing w:after="0"/>
              <w:jc w:val="center"/>
              <w:rPr>
                <w:szCs w:val="17"/>
              </w:rPr>
            </w:pPr>
          </w:p>
          <w:p w14:paraId="149B738D" w14:textId="77777777" w:rsidR="00D20B92" w:rsidRDefault="00D20B92" w:rsidP="003F483F">
            <w:pPr>
              <w:spacing w:after="0"/>
              <w:jc w:val="center"/>
              <w:rPr>
                <w:szCs w:val="17"/>
              </w:rPr>
            </w:pPr>
          </w:p>
          <w:p w14:paraId="3B8D4BD0" w14:textId="77777777" w:rsidR="00D20B92" w:rsidRDefault="00D20B92" w:rsidP="003F483F">
            <w:pPr>
              <w:spacing w:after="0"/>
              <w:jc w:val="center"/>
              <w:rPr>
                <w:szCs w:val="17"/>
              </w:rPr>
            </w:pPr>
          </w:p>
          <w:p w14:paraId="06E83A78" w14:textId="77777777" w:rsidR="00D20B92" w:rsidRDefault="00D20B92" w:rsidP="003F483F">
            <w:pPr>
              <w:spacing w:after="0"/>
              <w:jc w:val="center"/>
              <w:rPr>
                <w:szCs w:val="17"/>
              </w:rPr>
            </w:pPr>
          </w:p>
          <w:p w14:paraId="28877F04" w14:textId="77777777" w:rsidR="00D20B92" w:rsidRDefault="00D20B92" w:rsidP="003F483F">
            <w:pPr>
              <w:spacing w:after="0"/>
              <w:jc w:val="center"/>
              <w:rPr>
                <w:szCs w:val="17"/>
              </w:rPr>
            </w:pPr>
          </w:p>
          <w:p w14:paraId="05616467" w14:textId="77777777" w:rsidR="00D20B92" w:rsidRDefault="00D20B92" w:rsidP="003F483F">
            <w:pPr>
              <w:spacing w:after="0"/>
              <w:jc w:val="center"/>
              <w:rPr>
                <w:szCs w:val="17"/>
              </w:rPr>
            </w:pPr>
          </w:p>
          <w:p w14:paraId="5E2C3BF3" w14:textId="77777777" w:rsidR="00D20B92" w:rsidRDefault="00D20B92" w:rsidP="003F483F">
            <w:pPr>
              <w:spacing w:after="0"/>
              <w:jc w:val="center"/>
              <w:rPr>
                <w:szCs w:val="17"/>
              </w:rPr>
            </w:pPr>
          </w:p>
          <w:p w14:paraId="68CE5DC7" w14:textId="77777777" w:rsidR="00D20B92" w:rsidRDefault="00D20B92" w:rsidP="003F483F">
            <w:pPr>
              <w:spacing w:after="0"/>
              <w:jc w:val="center"/>
              <w:rPr>
                <w:szCs w:val="17"/>
              </w:rPr>
            </w:pPr>
          </w:p>
          <w:p w14:paraId="579F2174" w14:textId="77777777" w:rsidR="00D20B92" w:rsidRDefault="00D20B92" w:rsidP="003F483F">
            <w:pPr>
              <w:spacing w:after="0"/>
              <w:jc w:val="center"/>
              <w:rPr>
                <w:szCs w:val="17"/>
              </w:rPr>
            </w:pPr>
          </w:p>
          <w:p w14:paraId="58774445" w14:textId="77777777" w:rsidR="00D20B92" w:rsidRDefault="00D20B92" w:rsidP="003F483F">
            <w:pPr>
              <w:spacing w:after="0"/>
              <w:jc w:val="center"/>
              <w:rPr>
                <w:szCs w:val="17"/>
              </w:rPr>
            </w:pPr>
          </w:p>
          <w:p w14:paraId="21A8B48F" w14:textId="77777777" w:rsidR="00D20B92" w:rsidRDefault="00D20B92" w:rsidP="003F483F">
            <w:pPr>
              <w:spacing w:after="0"/>
              <w:jc w:val="center"/>
              <w:rPr>
                <w:szCs w:val="17"/>
              </w:rPr>
            </w:pPr>
          </w:p>
          <w:p w14:paraId="52574381" w14:textId="77777777" w:rsidR="00D20B92" w:rsidRDefault="00D20B92" w:rsidP="003F483F">
            <w:pPr>
              <w:spacing w:after="0"/>
              <w:jc w:val="center"/>
              <w:rPr>
                <w:szCs w:val="17"/>
              </w:rPr>
            </w:pPr>
          </w:p>
          <w:p w14:paraId="4D92D175" w14:textId="77777777" w:rsidR="00D20B92" w:rsidRDefault="00D20B92" w:rsidP="003F483F">
            <w:pPr>
              <w:spacing w:after="0"/>
              <w:jc w:val="center"/>
              <w:rPr>
                <w:szCs w:val="17"/>
              </w:rPr>
            </w:pPr>
          </w:p>
          <w:p w14:paraId="344B28BE" w14:textId="77777777" w:rsidR="00D20B92" w:rsidRDefault="00D20B92" w:rsidP="003F483F">
            <w:pPr>
              <w:spacing w:after="0"/>
              <w:jc w:val="center"/>
              <w:rPr>
                <w:szCs w:val="17"/>
              </w:rPr>
            </w:pPr>
          </w:p>
          <w:p w14:paraId="7F825AF8" w14:textId="77777777" w:rsidR="00D20B92" w:rsidRDefault="00D20B92" w:rsidP="003F483F">
            <w:pPr>
              <w:spacing w:after="0"/>
              <w:jc w:val="center"/>
              <w:rPr>
                <w:szCs w:val="17"/>
              </w:rPr>
            </w:pPr>
          </w:p>
          <w:p w14:paraId="6F6C14F0" w14:textId="77777777" w:rsidR="00D20B92" w:rsidRDefault="00D20B92" w:rsidP="003F483F">
            <w:pPr>
              <w:spacing w:after="0"/>
              <w:jc w:val="center"/>
              <w:rPr>
                <w:szCs w:val="17"/>
              </w:rPr>
            </w:pPr>
          </w:p>
          <w:p w14:paraId="725D6696" w14:textId="77777777" w:rsidR="00D20B92" w:rsidRDefault="00D20B92" w:rsidP="003F483F">
            <w:pPr>
              <w:spacing w:after="0"/>
              <w:jc w:val="center"/>
              <w:rPr>
                <w:szCs w:val="17"/>
              </w:rPr>
            </w:pPr>
          </w:p>
          <w:p w14:paraId="15E679AF" w14:textId="77777777" w:rsidR="00D20B92" w:rsidRDefault="00D20B92" w:rsidP="003F483F">
            <w:pPr>
              <w:spacing w:after="0"/>
              <w:jc w:val="center"/>
              <w:rPr>
                <w:szCs w:val="17"/>
              </w:rPr>
            </w:pPr>
          </w:p>
          <w:p w14:paraId="63C9CEEE" w14:textId="77777777" w:rsidR="00D20B92" w:rsidRDefault="00D20B92" w:rsidP="003F483F">
            <w:pPr>
              <w:spacing w:after="0"/>
              <w:jc w:val="center"/>
              <w:rPr>
                <w:szCs w:val="17"/>
              </w:rPr>
            </w:pPr>
          </w:p>
          <w:p w14:paraId="3B17C845" w14:textId="77777777" w:rsidR="00D20B92" w:rsidRDefault="00D20B92" w:rsidP="003F483F">
            <w:pPr>
              <w:spacing w:after="0"/>
              <w:jc w:val="center"/>
              <w:rPr>
                <w:szCs w:val="17"/>
              </w:rPr>
            </w:pPr>
          </w:p>
          <w:p w14:paraId="0FBCB1B5" w14:textId="77777777" w:rsidR="00D20B92" w:rsidRDefault="00D20B92" w:rsidP="003F483F">
            <w:pPr>
              <w:spacing w:after="0"/>
              <w:jc w:val="center"/>
              <w:rPr>
                <w:szCs w:val="17"/>
              </w:rPr>
            </w:pPr>
          </w:p>
          <w:p w14:paraId="1B4BA241" w14:textId="77777777" w:rsidR="00D20B92" w:rsidRDefault="00D20B92" w:rsidP="003F483F">
            <w:pPr>
              <w:spacing w:after="0"/>
              <w:jc w:val="center"/>
              <w:rPr>
                <w:szCs w:val="17"/>
              </w:rPr>
            </w:pPr>
          </w:p>
          <w:p w14:paraId="6BAB8F7F" w14:textId="77777777" w:rsidR="00D20B92" w:rsidRDefault="00D20B92" w:rsidP="003F483F">
            <w:pPr>
              <w:spacing w:after="0"/>
              <w:jc w:val="center"/>
              <w:rPr>
                <w:szCs w:val="17"/>
              </w:rPr>
            </w:pPr>
          </w:p>
          <w:p w14:paraId="18DCF9AB" w14:textId="77777777" w:rsidR="00D20B92" w:rsidRDefault="00D20B92" w:rsidP="003F483F">
            <w:pPr>
              <w:spacing w:after="0"/>
              <w:jc w:val="center"/>
              <w:rPr>
                <w:szCs w:val="17"/>
              </w:rPr>
            </w:pPr>
          </w:p>
          <w:p w14:paraId="1D25D42C" w14:textId="77777777" w:rsidR="00D20B92" w:rsidRDefault="00D20B92" w:rsidP="003F483F">
            <w:pPr>
              <w:spacing w:after="0"/>
              <w:jc w:val="center"/>
              <w:rPr>
                <w:szCs w:val="17"/>
              </w:rPr>
            </w:pPr>
          </w:p>
          <w:p w14:paraId="4DB04E8D" w14:textId="77777777" w:rsidR="00D20B92" w:rsidRDefault="00D20B92" w:rsidP="003F483F">
            <w:pPr>
              <w:spacing w:after="0"/>
              <w:jc w:val="center"/>
              <w:rPr>
                <w:szCs w:val="17"/>
              </w:rPr>
            </w:pPr>
          </w:p>
          <w:p w14:paraId="5E3392E5" w14:textId="77777777" w:rsidR="00D20B92" w:rsidRDefault="00D20B92" w:rsidP="003F483F">
            <w:pPr>
              <w:spacing w:after="0"/>
              <w:jc w:val="center"/>
              <w:rPr>
                <w:szCs w:val="17"/>
              </w:rPr>
            </w:pPr>
          </w:p>
          <w:p w14:paraId="750DAC3A" w14:textId="77777777" w:rsidR="00D20B92" w:rsidRDefault="00D20B92" w:rsidP="003F483F">
            <w:pPr>
              <w:spacing w:after="0"/>
              <w:jc w:val="center"/>
              <w:rPr>
                <w:szCs w:val="17"/>
              </w:rPr>
            </w:pPr>
          </w:p>
          <w:p w14:paraId="7D9AAC50" w14:textId="77777777" w:rsidR="00D20B92" w:rsidRDefault="00D20B92" w:rsidP="003F483F">
            <w:pPr>
              <w:spacing w:after="0"/>
              <w:jc w:val="center"/>
              <w:rPr>
                <w:szCs w:val="17"/>
              </w:rPr>
            </w:pPr>
          </w:p>
          <w:p w14:paraId="49E43185" w14:textId="77777777" w:rsidR="00D20B92" w:rsidRDefault="00D20B92" w:rsidP="003F483F">
            <w:pPr>
              <w:spacing w:after="0"/>
              <w:jc w:val="center"/>
              <w:rPr>
                <w:szCs w:val="17"/>
              </w:rPr>
            </w:pPr>
          </w:p>
          <w:p w14:paraId="5EAF94F4" w14:textId="77777777" w:rsidR="00D20B92" w:rsidRDefault="00D20B92" w:rsidP="003F483F">
            <w:pPr>
              <w:spacing w:after="0"/>
              <w:jc w:val="center"/>
              <w:rPr>
                <w:szCs w:val="17"/>
              </w:rPr>
            </w:pPr>
          </w:p>
          <w:p w14:paraId="36864F81" w14:textId="77777777" w:rsidR="00D20B92" w:rsidRDefault="00D20B92" w:rsidP="003F483F">
            <w:pPr>
              <w:spacing w:after="0"/>
              <w:jc w:val="center"/>
              <w:rPr>
                <w:szCs w:val="17"/>
              </w:rPr>
            </w:pPr>
          </w:p>
          <w:p w14:paraId="2165D6C0" w14:textId="77777777" w:rsidR="00D20B92" w:rsidRDefault="00D20B92" w:rsidP="003F483F">
            <w:pPr>
              <w:spacing w:after="0"/>
              <w:jc w:val="center"/>
              <w:rPr>
                <w:szCs w:val="17"/>
              </w:rPr>
            </w:pPr>
          </w:p>
          <w:p w14:paraId="37792AEB" w14:textId="77777777" w:rsidR="00D20B92" w:rsidRDefault="00D20B92" w:rsidP="003F483F">
            <w:pPr>
              <w:spacing w:after="0"/>
              <w:jc w:val="center"/>
              <w:rPr>
                <w:szCs w:val="17"/>
              </w:rPr>
            </w:pPr>
          </w:p>
          <w:p w14:paraId="74E4BF6B" w14:textId="77777777" w:rsidR="00D20B92" w:rsidRDefault="00D20B92" w:rsidP="003F483F">
            <w:pPr>
              <w:spacing w:after="0"/>
              <w:jc w:val="center"/>
              <w:rPr>
                <w:szCs w:val="17"/>
              </w:rPr>
            </w:pPr>
          </w:p>
          <w:p w14:paraId="6B0263EE" w14:textId="77777777" w:rsidR="00D20B92" w:rsidRDefault="00D20B92" w:rsidP="003F483F">
            <w:pPr>
              <w:spacing w:after="0"/>
              <w:jc w:val="center"/>
              <w:rPr>
                <w:szCs w:val="17"/>
              </w:rPr>
            </w:pPr>
          </w:p>
          <w:p w14:paraId="566C1218" w14:textId="77777777" w:rsidR="00D20B92" w:rsidRDefault="00D20B92" w:rsidP="003F483F">
            <w:pPr>
              <w:spacing w:after="0"/>
              <w:jc w:val="center"/>
              <w:rPr>
                <w:szCs w:val="17"/>
              </w:rPr>
            </w:pPr>
          </w:p>
          <w:p w14:paraId="7237769C" w14:textId="77777777" w:rsidR="00D20B92" w:rsidRDefault="00D20B92" w:rsidP="003F483F">
            <w:pPr>
              <w:spacing w:after="0"/>
              <w:jc w:val="center"/>
              <w:rPr>
                <w:szCs w:val="17"/>
              </w:rPr>
            </w:pPr>
          </w:p>
          <w:p w14:paraId="07FE4129" w14:textId="77777777" w:rsidR="00D20B92" w:rsidRDefault="00D20B92" w:rsidP="003F483F">
            <w:pPr>
              <w:spacing w:after="0"/>
              <w:jc w:val="center"/>
              <w:rPr>
                <w:szCs w:val="17"/>
              </w:rPr>
            </w:pPr>
          </w:p>
          <w:p w14:paraId="3B229258" w14:textId="77777777" w:rsidR="00D20B92" w:rsidRDefault="00D20B92" w:rsidP="003F483F">
            <w:pPr>
              <w:spacing w:after="0"/>
              <w:jc w:val="center"/>
              <w:rPr>
                <w:szCs w:val="17"/>
              </w:rPr>
            </w:pPr>
          </w:p>
          <w:p w14:paraId="33169BAC" w14:textId="77777777" w:rsidR="00D20B92" w:rsidRDefault="00D20B92" w:rsidP="003F483F">
            <w:pPr>
              <w:spacing w:after="0"/>
              <w:jc w:val="center"/>
              <w:rPr>
                <w:szCs w:val="17"/>
              </w:rPr>
            </w:pPr>
          </w:p>
          <w:p w14:paraId="26FEAA18" w14:textId="77777777" w:rsidR="00D20B92" w:rsidRDefault="00D20B92" w:rsidP="003F483F">
            <w:pPr>
              <w:spacing w:after="0"/>
              <w:jc w:val="center"/>
              <w:rPr>
                <w:szCs w:val="17"/>
              </w:rPr>
            </w:pPr>
          </w:p>
          <w:p w14:paraId="5327C10D" w14:textId="77777777" w:rsidR="00D20B92" w:rsidRDefault="00D20B92" w:rsidP="003F483F">
            <w:pPr>
              <w:spacing w:after="0"/>
              <w:jc w:val="center"/>
              <w:rPr>
                <w:szCs w:val="17"/>
              </w:rPr>
            </w:pPr>
          </w:p>
          <w:p w14:paraId="339E6817" w14:textId="77777777" w:rsidR="00E649D8" w:rsidRDefault="00E649D8" w:rsidP="00E649D8">
            <w:pPr>
              <w:spacing w:after="0"/>
              <w:jc w:val="center"/>
              <w:rPr>
                <w:szCs w:val="17"/>
              </w:rPr>
            </w:pPr>
            <w:r w:rsidRPr="00E11C90">
              <w:rPr>
                <w:szCs w:val="17"/>
              </w:rPr>
              <w:lastRenderedPageBreak/>
              <w:t>Class 4</w:t>
            </w:r>
          </w:p>
          <w:p w14:paraId="5F0C001D" w14:textId="77777777" w:rsidR="00E649D8" w:rsidRDefault="00E649D8" w:rsidP="00E649D8">
            <w:pPr>
              <w:spacing w:after="0"/>
              <w:jc w:val="center"/>
              <w:rPr>
                <w:szCs w:val="17"/>
              </w:rPr>
            </w:pPr>
            <w:r>
              <w:rPr>
                <w:szCs w:val="17"/>
              </w:rPr>
              <w:t>(cont.)</w:t>
            </w:r>
          </w:p>
          <w:p w14:paraId="44922A14" w14:textId="77777777" w:rsidR="00D20B92" w:rsidRDefault="00D20B92" w:rsidP="003F483F">
            <w:pPr>
              <w:spacing w:after="0"/>
              <w:jc w:val="center"/>
              <w:rPr>
                <w:szCs w:val="17"/>
              </w:rPr>
            </w:pPr>
          </w:p>
          <w:p w14:paraId="61297CD5" w14:textId="77777777" w:rsidR="00D20B92" w:rsidRDefault="00D20B92" w:rsidP="003F483F">
            <w:pPr>
              <w:spacing w:after="0"/>
              <w:jc w:val="center"/>
              <w:rPr>
                <w:szCs w:val="17"/>
              </w:rPr>
            </w:pPr>
          </w:p>
          <w:p w14:paraId="0DA6C3AA" w14:textId="77777777" w:rsidR="00D20B92" w:rsidRDefault="00D20B92" w:rsidP="003F483F">
            <w:pPr>
              <w:spacing w:after="0"/>
              <w:jc w:val="center"/>
              <w:rPr>
                <w:szCs w:val="17"/>
              </w:rPr>
            </w:pPr>
          </w:p>
          <w:p w14:paraId="788D80AD" w14:textId="77777777" w:rsidR="00D20B92" w:rsidRDefault="00D20B92" w:rsidP="003F483F">
            <w:pPr>
              <w:spacing w:after="0"/>
              <w:jc w:val="center"/>
              <w:rPr>
                <w:szCs w:val="17"/>
              </w:rPr>
            </w:pPr>
          </w:p>
          <w:p w14:paraId="5E817777" w14:textId="77777777" w:rsidR="00D20B92" w:rsidRDefault="00D20B92" w:rsidP="003F483F">
            <w:pPr>
              <w:spacing w:after="0"/>
              <w:jc w:val="center"/>
              <w:rPr>
                <w:szCs w:val="17"/>
              </w:rPr>
            </w:pPr>
          </w:p>
          <w:p w14:paraId="166E122B" w14:textId="77777777" w:rsidR="00D20B92" w:rsidRDefault="00D20B92" w:rsidP="003F483F">
            <w:pPr>
              <w:spacing w:after="0"/>
              <w:jc w:val="center"/>
              <w:rPr>
                <w:szCs w:val="17"/>
              </w:rPr>
            </w:pPr>
          </w:p>
          <w:p w14:paraId="182A6D62" w14:textId="77777777" w:rsidR="00D20B92" w:rsidRDefault="00D20B92" w:rsidP="003F483F">
            <w:pPr>
              <w:spacing w:after="0"/>
              <w:jc w:val="center"/>
              <w:rPr>
                <w:szCs w:val="17"/>
              </w:rPr>
            </w:pPr>
          </w:p>
          <w:p w14:paraId="25D0622B" w14:textId="77777777" w:rsidR="00D20B92" w:rsidRDefault="00D20B92" w:rsidP="003F483F">
            <w:pPr>
              <w:spacing w:after="0"/>
              <w:jc w:val="center"/>
              <w:rPr>
                <w:szCs w:val="17"/>
              </w:rPr>
            </w:pPr>
          </w:p>
          <w:p w14:paraId="73CCA1F6" w14:textId="77777777" w:rsidR="00D20B92" w:rsidRDefault="00D20B92" w:rsidP="003F483F">
            <w:pPr>
              <w:spacing w:after="0"/>
              <w:jc w:val="center"/>
              <w:rPr>
                <w:szCs w:val="17"/>
              </w:rPr>
            </w:pPr>
          </w:p>
          <w:p w14:paraId="7E761D4D" w14:textId="77777777" w:rsidR="00D20B92" w:rsidRDefault="00D20B92" w:rsidP="003F483F">
            <w:pPr>
              <w:spacing w:after="0"/>
              <w:jc w:val="center"/>
              <w:rPr>
                <w:szCs w:val="17"/>
              </w:rPr>
            </w:pPr>
          </w:p>
          <w:p w14:paraId="36A2AE10" w14:textId="77777777" w:rsidR="00D20B92" w:rsidRDefault="00D20B92" w:rsidP="003F483F">
            <w:pPr>
              <w:spacing w:after="0"/>
              <w:jc w:val="center"/>
              <w:rPr>
                <w:szCs w:val="17"/>
              </w:rPr>
            </w:pPr>
          </w:p>
          <w:p w14:paraId="01942360" w14:textId="77777777" w:rsidR="00D20B92" w:rsidRDefault="00D20B92" w:rsidP="003F483F">
            <w:pPr>
              <w:spacing w:after="0"/>
              <w:jc w:val="center"/>
              <w:rPr>
                <w:szCs w:val="17"/>
              </w:rPr>
            </w:pPr>
          </w:p>
          <w:p w14:paraId="30C92DF7" w14:textId="77777777" w:rsidR="00D20B92" w:rsidRDefault="00D20B92" w:rsidP="003F483F">
            <w:pPr>
              <w:spacing w:after="0"/>
              <w:jc w:val="center"/>
              <w:rPr>
                <w:szCs w:val="17"/>
              </w:rPr>
            </w:pPr>
          </w:p>
          <w:p w14:paraId="48E3D02A" w14:textId="77777777" w:rsidR="00D20B92" w:rsidRDefault="00D20B92" w:rsidP="003F483F">
            <w:pPr>
              <w:spacing w:after="0"/>
              <w:jc w:val="center"/>
              <w:rPr>
                <w:szCs w:val="17"/>
              </w:rPr>
            </w:pPr>
          </w:p>
          <w:p w14:paraId="65CFEC2F" w14:textId="77777777" w:rsidR="00D20B92" w:rsidRDefault="00D20B92" w:rsidP="003F483F">
            <w:pPr>
              <w:spacing w:after="0"/>
              <w:jc w:val="center"/>
              <w:rPr>
                <w:szCs w:val="17"/>
              </w:rPr>
            </w:pPr>
          </w:p>
          <w:p w14:paraId="6ACF41E7" w14:textId="77777777" w:rsidR="00D20B92" w:rsidRDefault="00D20B92" w:rsidP="003F483F">
            <w:pPr>
              <w:spacing w:after="0"/>
              <w:jc w:val="center"/>
              <w:rPr>
                <w:szCs w:val="17"/>
              </w:rPr>
            </w:pPr>
          </w:p>
          <w:p w14:paraId="67C31176" w14:textId="77777777" w:rsidR="00D20B92" w:rsidRDefault="00D20B92" w:rsidP="003F483F">
            <w:pPr>
              <w:spacing w:after="0"/>
              <w:jc w:val="center"/>
              <w:rPr>
                <w:szCs w:val="17"/>
              </w:rPr>
            </w:pPr>
          </w:p>
          <w:p w14:paraId="29A8C0F8" w14:textId="77777777" w:rsidR="00D20B92" w:rsidRDefault="00D20B92" w:rsidP="003F483F">
            <w:pPr>
              <w:spacing w:after="0"/>
              <w:jc w:val="center"/>
              <w:rPr>
                <w:szCs w:val="17"/>
              </w:rPr>
            </w:pPr>
          </w:p>
          <w:p w14:paraId="71187B82" w14:textId="77777777" w:rsidR="00D20B92" w:rsidRDefault="00D20B92" w:rsidP="003F483F">
            <w:pPr>
              <w:spacing w:after="0"/>
              <w:jc w:val="center"/>
              <w:rPr>
                <w:szCs w:val="17"/>
              </w:rPr>
            </w:pPr>
          </w:p>
          <w:p w14:paraId="67D56217" w14:textId="77777777" w:rsidR="00D20B92" w:rsidRDefault="00D20B92" w:rsidP="003F483F">
            <w:pPr>
              <w:spacing w:after="0"/>
              <w:jc w:val="center"/>
              <w:rPr>
                <w:szCs w:val="17"/>
              </w:rPr>
            </w:pPr>
          </w:p>
          <w:p w14:paraId="09F7F4A8" w14:textId="77777777" w:rsidR="00D20B92" w:rsidRDefault="00D20B92" w:rsidP="003F483F">
            <w:pPr>
              <w:spacing w:after="0"/>
              <w:jc w:val="center"/>
              <w:rPr>
                <w:szCs w:val="17"/>
              </w:rPr>
            </w:pPr>
          </w:p>
          <w:p w14:paraId="0809175B" w14:textId="77777777" w:rsidR="00D20B92" w:rsidRDefault="00D20B92" w:rsidP="003F483F">
            <w:pPr>
              <w:spacing w:after="0"/>
              <w:jc w:val="center"/>
              <w:rPr>
                <w:szCs w:val="17"/>
              </w:rPr>
            </w:pPr>
          </w:p>
          <w:p w14:paraId="083CF56D" w14:textId="77777777" w:rsidR="00D20B92" w:rsidRDefault="00D20B92" w:rsidP="003F483F">
            <w:pPr>
              <w:spacing w:after="0"/>
              <w:jc w:val="center"/>
              <w:rPr>
                <w:szCs w:val="17"/>
              </w:rPr>
            </w:pPr>
          </w:p>
          <w:p w14:paraId="07D1CB07" w14:textId="77777777" w:rsidR="00D20B92" w:rsidRDefault="00D20B92" w:rsidP="003F483F">
            <w:pPr>
              <w:spacing w:after="0"/>
              <w:jc w:val="center"/>
              <w:rPr>
                <w:szCs w:val="17"/>
              </w:rPr>
            </w:pPr>
          </w:p>
          <w:p w14:paraId="73690867" w14:textId="77777777" w:rsidR="00D20B92" w:rsidRDefault="00D20B92" w:rsidP="003F483F">
            <w:pPr>
              <w:spacing w:after="0"/>
              <w:jc w:val="center"/>
              <w:rPr>
                <w:szCs w:val="17"/>
              </w:rPr>
            </w:pPr>
          </w:p>
          <w:p w14:paraId="4AA05F8C" w14:textId="77777777" w:rsidR="00D20B92" w:rsidRDefault="00D20B92" w:rsidP="003F483F">
            <w:pPr>
              <w:spacing w:after="0"/>
              <w:jc w:val="center"/>
              <w:rPr>
                <w:szCs w:val="17"/>
              </w:rPr>
            </w:pPr>
          </w:p>
          <w:p w14:paraId="5AAF62EE" w14:textId="77777777" w:rsidR="00D20B92" w:rsidRDefault="00D20B92" w:rsidP="003F483F">
            <w:pPr>
              <w:spacing w:after="0"/>
              <w:jc w:val="center"/>
              <w:rPr>
                <w:szCs w:val="17"/>
              </w:rPr>
            </w:pPr>
          </w:p>
          <w:p w14:paraId="003DF508" w14:textId="77777777" w:rsidR="00D20B92" w:rsidRDefault="00D20B92" w:rsidP="003F483F">
            <w:pPr>
              <w:spacing w:after="0"/>
              <w:jc w:val="center"/>
              <w:rPr>
                <w:szCs w:val="17"/>
              </w:rPr>
            </w:pPr>
          </w:p>
          <w:p w14:paraId="38681110" w14:textId="77777777" w:rsidR="00D20B92" w:rsidRDefault="00D20B92" w:rsidP="003F483F">
            <w:pPr>
              <w:spacing w:after="0"/>
              <w:jc w:val="center"/>
              <w:rPr>
                <w:szCs w:val="17"/>
              </w:rPr>
            </w:pPr>
          </w:p>
          <w:p w14:paraId="7C7DA02E" w14:textId="77777777" w:rsidR="00D20B92" w:rsidRDefault="00D20B92" w:rsidP="003F483F">
            <w:pPr>
              <w:spacing w:after="0"/>
              <w:jc w:val="center"/>
              <w:rPr>
                <w:szCs w:val="17"/>
              </w:rPr>
            </w:pPr>
          </w:p>
          <w:p w14:paraId="3F979E46" w14:textId="77777777" w:rsidR="00D20B92" w:rsidRDefault="00D20B92" w:rsidP="003F483F">
            <w:pPr>
              <w:spacing w:after="0"/>
              <w:jc w:val="center"/>
              <w:rPr>
                <w:szCs w:val="17"/>
              </w:rPr>
            </w:pPr>
          </w:p>
          <w:p w14:paraId="29D949FB" w14:textId="77777777" w:rsidR="00D20B92" w:rsidRDefault="00D20B92" w:rsidP="003F483F">
            <w:pPr>
              <w:spacing w:after="0"/>
              <w:jc w:val="center"/>
              <w:rPr>
                <w:szCs w:val="17"/>
              </w:rPr>
            </w:pPr>
          </w:p>
          <w:p w14:paraId="34EBA21D" w14:textId="77777777" w:rsidR="00D20B92" w:rsidRDefault="00D20B92" w:rsidP="003F483F">
            <w:pPr>
              <w:spacing w:after="0"/>
              <w:jc w:val="center"/>
              <w:rPr>
                <w:szCs w:val="17"/>
              </w:rPr>
            </w:pPr>
          </w:p>
          <w:p w14:paraId="601A8845" w14:textId="77777777" w:rsidR="00D20B92" w:rsidRDefault="00D20B92" w:rsidP="003F483F">
            <w:pPr>
              <w:spacing w:after="0"/>
              <w:jc w:val="center"/>
              <w:rPr>
                <w:szCs w:val="17"/>
              </w:rPr>
            </w:pPr>
          </w:p>
          <w:p w14:paraId="679F8673" w14:textId="77777777" w:rsidR="00D20B92" w:rsidRDefault="00D20B92" w:rsidP="003F483F">
            <w:pPr>
              <w:spacing w:after="0"/>
              <w:jc w:val="center"/>
              <w:rPr>
                <w:szCs w:val="17"/>
              </w:rPr>
            </w:pPr>
          </w:p>
          <w:p w14:paraId="0CB9A3E5" w14:textId="77777777" w:rsidR="00D20B92" w:rsidRDefault="00D20B92" w:rsidP="003F483F">
            <w:pPr>
              <w:spacing w:after="0"/>
              <w:jc w:val="center"/>
              <w:rPr>
                <w:szCs w:val="17"/>
              </w:rPr>
            </w:pPr>
          </w:p>
          <w:p w14:paraId="1FB6CC1A" w14:textId="77777777" w:rsidR="00D20B92" w:rsidRDefault="00D20B92" w:rsidP="003F483F">
            <w:pPr>
              <w:spacing w:after="0"/>
              <w:jc w:val="center"/>
              <w:rPr>
                <w:szCs w:val="17"/>
              </w:rPr>
            </w:pPr>
          </w:p>
          <w:p w14:paraId="7A841E61" w14:textId="77777777" w:rsidR="00D20B92" w:rsidRDefault="00D20B92" w:rsidP="003F483F">
            <w:pPr>
              <w:spacing w:after="0"/>
              <w:jc w:val="center"/>
              <w:rPr>
                <w:szCs w:val="17"/>
              </w:rPr>
            </w:pPr>
          </w:p>
          <w:p w14:paraId="2805976C" w14:textId="77777777" w:rsidR="00D20B92" w:rsidRDefault="00D20B92" w:rsidP="003F483F">
            <w:pPr>
              <w:spacing w:after="0"/>
              <w:jc w:val="center"/>
              <w:rPr>
                <w:szCs w:val="17"/>
              </w:rPr>
            </w:pPr>
          </w:p>
          <w:p w14:paraId="5D7E630A" w14:textId="77777777" w:rsidR="00D20B92" w:rsidRPr="00E11C90" w:rsidRDefault="00D20B92" w:rsidP="003F483F">
            <w:pPr>
              <w:spacing w:after="0"/>
              <w:jc w:val="center"/>
              <w:rPr>
                <w:szCs w:val="17"/>
              </w:rPr>
            </w:pPr>
          </w:p>
        </w:tc>
        <w:tc>
          <w:tcPr>
            <w:tcW w:w="3969" w:type="dxa"/>
          </w:tcPr>
          <w:p w14:paraId="54AA51AB" w14:textId="77777777" w:rsidR="003F483F" w:rsidRPr="00E11C90" w:rsidRDefault="003F483F" w:rsidP="003F483F">
            <w:pPr>
              <w:spacing w:after="40"/>
              <w:jc w:val="left"/>
              <w:rPr>
                <w:i/>
                <w:iCs/>
                <w:szCs w:val="17"/>
              </w:rPr>
            </w:pPr>
            <w:r w:rsidRPr="00E11C90">
              <w:rPr>
                <w:i/>
                <w:iCs/>
                <w:szCs w:val="17"/>
              </w:rPr>
              <w:lastRenderedPageBreak/>
              <w:t>Canis familiaris</w:t>
            </w:r>
            <w:r w:rsidRPr="00E11C90">
              <w:rPr>
                <w:i/>
                <w:iCs/>
                <w:szCs w:val="17"/>
              </w:rPr>
              <w:br/>
              <w:t xml:space="preserve">Dog </w:t>
            </w:r>
            <w:r w:rsidRPr="00E11C90">
              <w:rPr>
                <w:szCs w:val="17"/>
              </w:rPr>
              <w:t>(domestic) meaning any pure breed or mixed breed (otherwise known as hybrid) of dog living in association with humans and is considered owned.</w:t>
            </w:r>
          </w:p>
          <w:p w14:paraId="250C0190" w14:textId="77777777" w:rsidR="003F483F" w:rsidRPr="00E11C90" w:rsidRDefault="003F483F" w:rsidP="003F483F">
            <w:pPr>
              <w:spacing w:after="120"/>
              <w:jc w:val="left"/>
              <w:rPr>
                <w:i/>
                <w:iCs/>
                <w:szCs w:val="17"/>
              </w:rPr>
            </w:pPr>
            <w:r w:rsidRPr="00E11C90">
              <w:rPr>
                <w:szCs w:val="17"/>
              </w:rPr>
              <w:t xml:space="preserve">(excluding breeds known as dingoes, dingo hybrids, New Guinea singing dogs and a dog breed that has been hybridised with </w:t>
            </w:r>
            <w:r w:rsidRPr="00E11C90">
              <w:rPr>
                <w:i/>
                <w:iCs/>
                <w:szCs w:val="17"/>
              </w:rPr>
              <w:t>Canis lupus</w:t>
            </w:r>
            <w:r w:rsidRPr="00E11C90">
              <w:rPr>
                <w:szCs w:val="17"/>
              </w:rPr>
              <w:t xml:space="preserve"> (wolf)).</w:t>
            </w:r>
          </w:p>
          <w:p w14:paraId="58A4AF21" w14:textId="77777777" w:rsidR="003F483F" w:rsidRPr="00E11C90" w:rsidRDefault="003F483F" w:rsidP="003F483F">
            <w:pPr>
              <w:spacing w:after="120"/>
              <w:jc w:val="left"/>
              <w:rPr>
                <w:i/>
                <w:iCs/>
                <w:szCs w:val="17"/>
              </w:rPr>
            </w:pPr>
            <w:r w:rsidRPr="00E11C90">
              <w:rPr>
                <w:i/>
                <w:iCs/>
                <w:szCs w:val="17"/>
              </w:rPr>
              <w:t>Felis catus</w:t>
            </w:r>
            <w:r w:rsidRPr="00E11C90">
              <w:rPr>
                <w:i/>
                <w:iCs/>
                <w:szCs w:val="17"/>
              </w:rPr>
              <w:br/>
            </w:r>
            <w:r w:rsidRPr="00E11C90">
              <w:rPr>
                <w:szCs w:val="17"/>
              </w:rPr>
              <w:t>Cat</w:t>
            </w:r>
          </w:p>
          <w:p w14:paraId="40DF5935" w14:textId="77777777" w:rsidR="003F483F" w:rsidRPr="00E11C90" w:rsidRDefault="003F483F" w:rsidP="003F483F">
            <w:pPr>
              <w:spacing w:after="120"/>
              <w:jc w:val="left"/>
              <w:rPr>
                <w:i/>
                <w:iCs/>
                <w:szCs w:val="17"/>
              </w:rPr>
            </w:pPr>
            <w:r w:rsidRPr="00E11C90">
              <w:rPr>
                <w:i/>
                <w:iCs/>
                <w:szCs w:val="17"/>
              </w:rPr>
              <w:t>Mustela putorius furo</w:t>
            </w:r>
            <w:r w:rsidRPr="00E11C90">
              <w:rPr>
                <w:i/>
                <w:iCs/>
                <w:szCs w:val="17"/>
              </w:rPr>
              <w:br/>
            </w:r>
            <w:r w:rsidRPr="00E11C90">
              <w:rPr>
                <w:szCs w:val="17"/>
              </w:rPr>
              <w:t>Ferret</w:t>
            </w:r>
          </w:p>
          <w:p w14:paraId="536E2663" w14:textId="77777777" w:rsidR="003F483F" w:rsidRPr="00E11C90" w:rsidRDefault="003F483F" w:rsidP="003F483F">
            <w:pPr>
              <w:spacing w:after="120"/>
              <w:jc w:val="left"/>
              <w:rPr>
                <w:i/>
                <w:iCs/>
                <w:szCs w:val="17"/>
              </w:rPr>
            </w:pPr>
            <w:r w:rsidRPr="00E11C90">
              <w:rPr>
                <w:i/>
                <w:iCs/>
                <w:szCs w:val="17"/>
              </w:rPr>
              <w:t>Equus asinus</w:t>
            </w:r>
            <w:r w:rsidRPr="00E11C90">
              <w:rPr>
                <w:i/>
                <w:iCs/>
                <w:szCs w:val="17"/>
              </w:rPr>
              <w:br/>
            </w:r>
            <w:r w:rsidRPr="00E11C90">
              <w:rPr>
                <w:szCs w:val="17"/>
              </w:rPr>
              <w:t>Donkey</w:t>
            </w:r>
          </w:p>
          <w:p w14:paraId="43C37F87" w14:textId="77777777" w:rsidR="003F483F" w:rsidRPr="00E11C90" w:rsidRDefault="003F483F" w:rsidP="003F483F">
            <w:pPr>
              <w:spacing w:after="120"/>
              <w:jc w:val="left"/>
              <w:rPr>
                <w:i/>
                <w:iCs/>
                <w:szCs w:val="17"/>
              </w:rPr>
            </w:pPr>
            <w:r w:rsidRPr="00E11C90">
              <w:rPr>
                <w:i/>
                <w:iCs/>
                <w:szCs w:val="17"/>
              </w:rPr>
              <w:t>Equus ferus</w:t>
            </w:r>
            <w:r w:rsidRPr="00E11C90">
              <w:rPr>
                <w:i/>
                <w:iCs/>
                <w:szCs w:val="17"/>
              </w:rPr>
              <w:br/>
            </w:r>
            <w:r w:rsidRPr="00E11C90">
              <w:rPr>
                <w:szCs w:val="17"/>
              </w:rPr>
              <w:t>Horse</w:t>
            </w:r>
          </w:p>
          <w:p w14:paraId="3E003689" w14:textId="77777777" w:rsidR="003F483F" w:rsidRPr="00E11C90" w:rsidRDefault="003F483F" w:rsidP="003F483F">
            <w:pPr>
              <w:spacing w:after="120"/>
              <w:jc w:val="left"/>
              <w:rPr>
                <w:i/>
                <w:iCs/>
                <w:szCs w:val="17"/>
              </w:rPr>
            </w:pPr>
            <w:r w:rsidRPr="00E11C90">
              <w:rPr>
                <w:i/>
                <w:iCs/>
                <w:szCs w:val="17"/>
              </w:rPr>
              <w:t>Equus ferus x E. asinus</w:t>
            </w:r>
            <w:r w:rsidRPr="00E11C90">
              <w:rPr>
                <w:i/>
                <w:iCs/>
                <w:szCs w:val="17"/>
              </w:rPr>
              <w:br/>
            </w:r>
            <w:r w:rsidRPr="00E11C90">
              <w:rPr>
                <w:szCs w:val="17"/>
              </w:rPr>
              <w:t>Mule</w:t>
            </w:r>
          </w:p>
          <w:p w14:paraId="2938ED1A" w14:textId="77777777" w:rsidR="003F483F" w:rsidRPr="00E11C90" w:rsidRDefault="003F483F" w:rsidP="003F483F">
            <w:pPr>
              <w:spacing w:after="120"/>
              <w:jc w:val="left"/>
              <w:rPr>
                <w:i/>
                <w:iCs/>
                <w:szCs w:val="17"/>
              </w:rPr>
            </w:pPr>
            <w:r w:rsidRPr="00E11C90">
              <w:rPr>
                <w:i/>
                <w:iCs/>
                <w:szCs w:val="17"/>
              </w:rPr>
              <w:t>Camelus dromedarius</w:t>
            </w:r>
            <w:r w:rsidRPr="00E11C90">
              <w:rPr>
                <w:i/>
                <w:iCs/>
                <w:szCs w:val="17"/>
              </w:rPr>
              <w:br/>
            </w:r>
            <w:r w:rsidRPr="00E11C90">
              <w:rPr>
                <w:szCs w:val="17"/>
              </w:rPr>
              <w:t>Camel, Dromedary Camel, Arabian Camel</w:t>
            </w:r>
          </w:p>
          <w:p w14:paraId="07ECD54A" w14:textId="77777777" w:rsidR="003F483F" w:rsidRPr="00E11C90" w:rsidRDefault="003F483F" w:rsidP="003F483F">
            <w:pPr>
              <w:spacing w:after="120"/>
              <w:jc w:val="left"/>
              <w:rPr>
                <w:i/>
                <w:iCs/>
                <w:szCs w:val="17"/>
              </w:rPr>
            </w:pPr>
            <w:r w:rsidRPr="00E11C90">
              <w:rPr>
                <w:i/>
                <w:iCs/>
                <w:szCs w:val="17"/>
              </w:rPr>
              <w:t>Lama glama</w:t>
            </w:r>
            <w:r w:rsidRPr="00E11C90">
              <w:rPr>
                <w:i/>
                <w:iCs/>
                <w:szCs w:val="17"/>
              </w:rPr>
              <w:br/>
            </w:r>
            <w:r w:rsidRPr="00E11C90">
              <w:rPr>
                <w:szCs w:val="17"/>
              </w:rPr>
              <w:t>Llama</w:t>
            </w:r>
          </w:p>
          <w:p w14:paraId="23BF3F5E" w14:textId="77777777" w:rsidR="003F483F" w:rsidRPr="00E11C90" w:rsidRDefault="003F483F" w:rsidP="003F483F">
            <w:pPr>
              <w:spacing w:after="120"/>
              <w:jc w:val="left"/>
              <w:rPr>
                <w:i/>
                <w:iCs/>
                <w:szCs w:val="17"/>
              </w:rPr>
            </w:pPr>
            <w:r w:rsidRPr="00E11C90">
              <w:rPr>
                <w:i/>
                <w:iCs/>
                <w:szCs w:val="17"/>
              </w:rPr>
              <w:t>Vicugna pacos</w:t>
            </w:r>
            <w:r w:rsidRPr="00E11C90">
              <w:rPr>
                <w:i/>
                <w:iCs/>
                <w:szCs w:val="17"/>
              </w:rPr>
              <w:br/>
            </w:r>
            <w:r w:rsidRPr="00E11C90">
              <w:rPr>
                <w:szCs w:val="17"/>
              </w:rPr>
              <w:t>Alpaca</w:t>
            </w:r>
          </w:p>
          <w:p w14:paraId="7AEEB78F" w14:textId="77777777" w:rsidR="003F483F" w:rsidRPr="00E11C90" w:rsidRDefault="003F483F" w:rsidP="003F483F">
            <w:pPr>
              <w:spacing w:after="120"/>
              <w:jc w:val="left"/>
              <w:rPr>
                <w:i/>
                <w:iCs/>
                <w:szCs w:val="17"/>
              </w:rPr>
            </w:pPr>
            <w:r w:rsidRPr="00E11C90">
              <w:rPr>
                <w:i/>
                <w:iCs/>
                <w:szCs w:val="17"/>
              </w:rPr>
              <w:t>Bos indicus</w:t>
            </w:r>
            <w:r w:rsidRPr="00E11C90">
              <w:rPr>
                <w:i/>
                <w:iCs/>
                <w:szCs w:val="17"/>
              </w:rPr>
              <w:br/>
            </w:r>
            <w:r w:rsidRPr="00E11C90">
              <w:rPr>
                <w:szCs w:val="17"/>
              </w:rPr>
              <w:t>Indian Ox</w:t>
            </w:r>
          </w:p>
          <w:p w14:paraId="3304F4EB" w14:textId="77777777" w:rsidR="003F483F" w:rsidRPr="00E11C90" w:rsidRDefault="003F483F" w:rsidP="003F483F">
            <w:pPr>
              <w:spacing w:after="120"/>
              <w:jc w:val="left"/>
              <w:rPr>
                <w:i/>
                <w:iCs/>
                <w:szCs w:val="17"/>
              </w:rPr>
            </w:pPr>
            <w:r w:rsidRPr="00E11C90">
              <w:rPr>
                <w:i/>
                <w:iCs/>
                <w:szCs w:val="17"/>
              </w:rPr>
              <w:t>Bos taurus</w:t>
            </w:r>
            <w:r w:rsidRPr="00E11C90">
              <w:rPr>
                <w:i/>
                <w:iCs/>
                <w:szCs w:val="17"/>
              </w:rPr>
              <w:br/>
            </w:r>
            <w:r w:rsidRPr="00E11C90">
              <w:rPr>
                <w:szCs w:val="17"/>
              </w:rPr>
              <w:t>Cow, European Cow, Domestic Ox</w:t>
            </w:r>
          </w:p>
          <w:p w14:paraId="60349A89" w14:textId="77777777" w:rsidR="003F483F" w:rsidRPr="00E11C90" w:rsidRDefault="003F483F" w:rsidP="003F483F">
            <w:pPr>
              <w:spacing w:after="120"/>
              <w:jc w:val="left"/>
              <w:rPr>
                <w:i/>
                <w:iCs/>
                <w:szCs w:val="17"/>
              </w:rPr>
            </w:pPr>
            <w:r w:rsidRPr="00E11C90">
              <w:rPr>
                <w:i/>
                <w:iCs/>
                <w:szCs w:val="17"/>
              </w:rPr>
              <w:t>Bubalus bubalis</w:t>
            </w:r>
            <w:r w:rsidRPr="00E11C90">
              <w:rPr>
                <w:i/>
                <w:iCs/>
                <w:szCs w:val="17"/>
              </w:rPr>
              <w:br/>
            </w:r>
            <w:r w:rsidRPr="00E11C90">
              <w:rPr>
                <w:szCs w:val="17"/>
              </w:rPr>
              <w:t>Water Buffalo</w:t>
            </w:r>
          </w:p>
          <w:p w14:paraId="5D195854" w14:textId="77777777" w:rsidR="003F483F" w:rsidRPr="00E11C90" w:rsidRDefault="003F483F" w:rsidP="003F483F">
            <w:pPr>
              <w:spacing w:after="120"/>
              <w:jc w:val="left"/>
              <w:rPr>
                <w:i/>
                <w:iCs/>
                <w:szCs w:val="17"/>
              </w:rPr>
            </w:pPr>
            <w:r w:rsidRPr="00E11C90">
              <w:rPr>
                <w:i/>
                <w:iCs/>
                <w:szCs w:val="17"/>
              </w:rPr>
              <w:t>Ovis aries</w:t>
            </w:r>
            <w:r w:rsidRPr="00E11C90">
              <w:rPr>
                <w:i/>
                <w:iCs/>
                <w:szCs w:val="17"/>
              </w:rPr>
              <w:br/>
            </w:r>
            <w:r w:rsidRPr="00E11C90">
              <w:rPr>
                <w:szCs w:val="17"/>
              </w:rPr>
              <w:t>Sheep</w:t>
            </w:r>
          </w:p>
          <w:p w14:paraId="305E7133" w14:textId="77777777" w:rsidR="003F483F" w:rsidRPr="00E11C90" w:rsidRDefault="003F483F" w:rsidP="003F483F">
            <w:pPr>
              <w:spacing w:after="120"/>
              <w:jc w:val="left"/>
              <w:rPr>
                <w:i/>
                <w:iCs/>
                <w:szCs w:val="17"/>
              </w:rPr>
            </w:pPr>
            <w:r w:rsidRPr="00E11C90">
              <w:rPr>
                <w:i/>
                <w:iCs/>
                <w:szCs w:val="17"/>
              </w:rPr>
              <w:t>Cavia porcellus</w:t>
            </w:r>
            <w:r w:rsidRPr="00E11C90">
              <w:rPr>
                <w:i/>
                <w:iCs/>
                <w:szCs w:val="17"/>
              </w:rPr>
              <w:br/>
            </w:r>
            <w:r w:rsidRPr="00E11C90">
              <w:rPr>
                <w:szCs w:val="17"/>
              </w:rPr>
              <w:t>Guinea Pig</w:t>
            </w:r>
          </w:p>
          <w:p w14:paraId="32296D79" w14:textId="77777777" w:rsidR="003F483F" w:rsidRPr="00E11C90" w:rsidRDefault="003F483F" w:rsidP="003F483F">
            <w:pPr>
              <w:spacing w:after="120"/>
              <w:jc w:val="left"/>
              <w:rPr>
                <w:i/>
                <w:iCs/>
                <w:szCs w:val="17"/>
              </w:rPr>
            </w:pPr>
            <w:r w:rsidRPr="00E11C90">
              <w:rPr>
                <w:i/>
                <w:iCs/>
                <w:szCs w:val="17"/>
              </w:rPr>
              <w:t>Oryctolagus cuniculus</w:t>
            </w:r>
            <w:r w:rsidRPr="00E11C90">
              <w:rPr>
                <w:i/>
                <w:iCs/>
                <w:szCs w:val="17"/>
              </w:rPr>
              <w:br/>
            </w:r>
            <w:r w:rsidRPr="00E11C90">
              <w:rPr>
                <w:szCs w:val="17"/>
              </w:rPr>
              <w:t>Rabbit (domestic)—meaning breeds of rabbits bred and kept in captivity (ie. held in a building or enclosure with security measures designed to ensure that the animal cannot escape, other than in circumstances that cannot reasonably be foreseen).</w:t>
            </w:r>
          </w:p>
          <w:p w14:paraId="7A597A6B" w14:textId="77777777" w:rsidR="003F483F" w:rsidRPr="00E11C90" w:rsidRDefault="003F483F" w:rsidP="003F483F">
            <w:pPr>
              <w:spacing w:after="120"/>
              <w:jc w:val="left"/>
              <w:rPr>
                <w:i/>
                <w:iCs/>
                <w:szCs w:val="17"/>
              </w:rPr>
            </w:pPr>
            <w:r w:rsidRPr="00E11C90">
              <w:rPr>
                <w:i/>
                <w:iCs/>
                <w:szCs w:val="17"/>
              </w:rPr>
              <w:t>Mus musculus</w:t>
            </w:r>
            <w:r w:rsidRPr="00E11C90">
              <w:rPr>
                <w:i/>
                <w:iCs/>
                <w:szCs w:val="17"/>
              </w:rPr>
              <w:br/>
            </w:r>
            <w:r w:rsidRPr="00E11C90">
              <w:rPr>
                <w:szCs w:val="17"/>
              </w:rPr>
              <w:t>House Mouse (domestic)—meaning house mice bred and kept in captivity (ie. held in a building or enclosure with security measures designed to ensure that the animal cannot escape, other than in circumstances that cannot reasonably be foreseen).</w:t>
            </w:r>
          </w:p>
          <w:p w14:paraId="55BA554E" w14:textId="77777777" w:rsidR="003F483F" w:rsidRPr="00E11C90" w:rsidRDefault="003F483F" w:rsidP="003F483F">
            <w:pPr>
              <w:spacing w:after="120"/>
              <w:jc w:val="left"/>
              <w:rPr>
                <w:i/>
                <w:iCs/>
                <w:szCs w:val="17"/>
              </w:rPr>
            </w:pPr>
            <w:r w:rsidRPr="00E11C90">
              <w:rPr>
                <w:i/>
                <w:iCs/>
                <w:szCs w:val="17"/>
              </w:rPr>
              <w:t>Rattus norvegicus</w:t>
            </w:r>
            <w:r w:rsidRPr="00E11C90">
              <w:rPr>
                <w:i/>
                <w:iCs/>
                <w:szCs w:val="17"/>
              </w:rPr>
              <w:br/>
            </w:r>
            <w:r w:rsidRPr="00E11C90">
              <w:rPr>
                <w:szCs w:val="17"/>
              </w:rPr>
              <w:t>Brown Rat (domestic)—meaning brown rat(s) bred and kept in captivity (ie. held in a building or enclosure with security measures designed to ensure that the animal cannot escape, other than in circumstances that cannot reasonably be foreseen).</w:t>
            </w:r>
          </w:p>
          <w:p w14:paraId="686763AE" w14:textId="77777777" w:rsidR="003F483F" w:rsidRPr="00E11C90" w:rsidRDefault="003F483F" w:rsidP="0037698C">
            <w:pPr>
              <w:keepLines/>
              <w:spacing w:after="120"/>
              <w:jc w:val="left"/>
              <w:rPr>
                <w:i/>
                <w:iCs/>
                <w:szCs w:val="17"/>
              </w:rPr>
            </w:pPr>
            <w:r w:rsidRPr="00E11C90">
              <w:rPr>
                <w:i/>
                <w:iCs/>
                <w:szCs w:val="17"/>
              </w:rPr>
              <w:lastRenderedPageBreak/>
              <w:t>Rattus rattus</w:t>
            </w:r>
            <w:r w:rsidRPr="00E11C90">
              <w:rPr>
                <w:i/>
                <w:iCs/>
                <w:szCs w:val="17"/>
              </w:rPr>
              <w:br/>
            </w:r>
            <w:r w:rsidRPr="00E11C90">
              <w:rPr>
                <w:szCs w:val="17"/>
              </w:rPr>
              <w:t>Black rat (domestic)—meaning black rat(s) bred and kept in captivity (ie. held in a building or enclosure with security measures designed to ensure that the animal cannot escape, other than in circumstances that cannot reasonably be foreseen).</w:t>
            </w:r>
          </w:p>
          <w:p w14:paraId="6167FBF3" w14:textId="77777777" w:rsidR="003F483F" w:rsidRPr="00E11C90" w:rsidRDefault="003F483F" w:rsidP="003F483F">
            <w:pPr>
              <w:spacing w:after="120"/>
              <w:jc w:val="left"/>
              <w:rPr>
                <w:i/>
                <w:iCs/>
                <w:szCs w:val="17"/>
              </w:rPr>
            </w:pPr>
            <w:r w:rsidRPr="00E11C90">
              <w:rPr>
                <w:i/>
                <w:iCs/>
                <w:szCs w:val="17"/>
              </w:rPr>
              <w:t>Struthio camelus</w:t>
            </w:r>
            <w:r w:rsidRPr="00E11C90">
              <w:rPr>
                <w:i/>
                <w:iCs/>
                <w:szCs w:val="17"/>
              </w:rPr>
              <w:br/>
            </w:r>
            <w:r w:rsidRPr="00E11C90">
              <w:rPr>
                <w:szCs w:val="17"/>
              </w:rPr>
              <w:t>Ostrich</w:t>
            </w:r>
          </w:p>
          <w:p w14:paraId="6D398F23" w14:textId="77777777" w:rsidR="003F483F" w:rsidRPr="00E11C90" w:rsidRDefault="003F483F" w:rsidP="003F483F">
            <w:pPr>
              <w:spacing w:after="120"/>
              <w:jc w:val="left"/>
              <w:rPr>
                <w:i/>
                <w:iCs/>
                <w:szCs w:val="17"/>
              </w:rPr>
            </w:pPr>
            <w:r w:rsidRPr="00E11C90">
              <w:rPr>
                <w:i/>
                <w:iCs/>
                <w:szCs w:val="17"/>
              </w:rPr>
              <w:t>Aix galericulata</w:t>
            </w:r>
            <w:r w:rsidRPr="00E11C90">
              <w:rPr>
                <w:i/>
                <w:iCs/>
                <w:szCs w:val="17"/>
              </w:rPr>
              <w:br/>
            </w:r>
            <w:r w:rsidRPr="00E11C90">
              <w:rPr>
                <w:szCs w:val="17"/>
              </w:rPr>
              <w:t>Mandarin Duck</w:t>
            </w:r>
          </w:p>
          <w:p w14:paraId="54352734" w14:textId="77777777" w:rsidR="003F483F" w:rsidRPr="00E11C90" w:rsidRDefault="003F483F" w:rsidP="003F483F">
            <w:pPr>
              <w:spacing w:after="120"/>
              <w:jc w:val="left"/>
              <w:rPr>
                <w:i/>
                <w:iCs/>
                <w:szCs w:val="17"/>
              </w:rPr>
            </w:pPr>
            <w:r w:rsidRPr="00E11C90">
              <w:rPr>
                <w:i/>
                <w:iCs/>
                <w:szCs w:val="17"/>
              </w:rPr>
              <w:t>Aix sponsa</w:t>
            </w:r>
            <w:r w:rsidRPr="00E11C90">
              <w:rPr>
                <w:i/>
                <w:iCs/>
                <w:szCs w:val="17"/>
              </w:rPr>
              <w:br/>
            </w:r>
            <w:r w:rsidRPr="00E11C90">
              <w:rPr>
                <w:szCs w:val="17"/>
              </w:rPr>
              <w:t>Wood Duck, Carolina Duck</w:t>
            </w:r>
          </w:p>
          <w:p w14:paraId="162DC88A" w14:textId="77777777" w:rsidR="003F483F" w:rsidRPr="00E11C90" w:rsidRDefault="003F483F" w:rsidP="003F483F">
            <w:pPr>
              <w:spacing w:after="120"/>
              <w:jc w:val="left"/>
              <w:rPr>
                <w:i/>
                <w:iCs/>
                <w:szCs w:val="17"/>
              </w:rPr>
            </w:pPr>
            <w:r w:rsidRPr="00E11C90">
              <w:rPr>
                <w:i/>
                <w:iCs/>
                <w:szCs w:val="17"/>
              </w:rPr>
              <w:t>Anas platyrhynchos</w:t>
            </w:r>
            <w:r w:rsidRPr="00E11C90">
              <w:rPr>
                <w:i/>
                <w:iCs/>
                <w:szCs w:val="17"/>
              </w:rPr>
              <w:br/>
            </w:r>
            <w:r w:rsidRPr="00E11C90">
              <w:rPr>
                <w:szCs w:val="17"/>
              </w:rPr>
              <w:t>Mallard ducks and mallard duck hybrids</w:t>
            </w:r>
          </w:p>
          <w:p w14:paraId="75731705" w14:textId="77777777" w:rsidR="003F483F" w:rsidRPr="00E11C90" w:rsidRDefault="003F483F" w:rsidP="003F483F">
            <w:pPr>
              <w:spacing w:after="120"/>
              <w:jc w:val="left"/>
              <w:rPr>
                <w:i/>
                <w:iCs/>
                <w:szCs w:val="17"/>
              </w:rPr>
            </w:pPr>
            <w:r w:rsidRPr="00E11C90">
              <w:rPr>
                <w:i/>
                <w:iCs/>
                <w:szCs w:val="17"/>
              </w:rPr>
              <w:t>Anser anser</w:t>
            </w:r>
            <w:r w:rsidRPr="00E11C90">
              <w:rPr>
                <w:i/>
                <w:iCs/>
                <w:szCs w:val="17"/>
              </w:rPr>
              <w:br/>
            </w:r>
            <w:r w:rsidRPr="00E11C90">
              <w:rPr>
                <w:szCs w:val="17"/>
              </w:rPr>
              <w:t>Greylag goose and greylag goose hybrids</w:t>
            </w:r>
          </w:p>
          <w:p w14:paraId="5B470031" w14:textId="77777777" w:rsidR="003F483F" w:rsidRPr="00E11C90" w:rsidRDefault="003F483F" w:rsidP="003F483F">
            <w:pPr>
              <w:spacing w:after="120"/>
              <w:jc w:val="left"/>
              <w:rPr>
                <w:i/>
                <w:iCs/>
                <w:szCs w:val="17"/>
              </w:rPr>
            </w:pPr>
            <w:r w:rsidRPr="00E11C90">
              <w:rPr>
                <w:i/>
                <w:iCs/>
                <w:szCs w:val="17"/>
              </w:rPr>
              <w:t>Anser cygnoid</w:t>
            </w:r>
            <w:r w:rsidRPr="00E11C90">
              <w:rPr>
                <w:i/>
                <w:iCs/>
                <w:szCs w:val="17"/>
              </w:rPr>
              <w:br/>
            </w:r>
            <w:r w:rsidRPr="00E11C90">
              <w:rPr>
                <w:szCs w:val="17"/>
              </w:rPr>
              <w:t>Swan goose and swan goose hybrids</w:t>
            </w:r>
          </w:p>
          <w:p w14:paraId="4DDF4EDC" w14:textId="77777777" w:rsidR="003F483F" w:rsidRPr="00E11C90" w:rsidRDefault="003F483F" w:rsidP="003F483F">
            <w:pPr>
              <w:spacing w:after="120"/>
              <w:jc w:val="left"/>
              <w:rPr>
                <w:i/>
                <w:iCs/>
                <w:szCs w:val="17"/>
              </w:rPr>
            </w:pPr>
            <w:r w:rsidRPr="00E11C90">
              <w:rPr>
                <w:i/>
                <w:iCs/>
                <w:szCs w:val="17"/>
              </w:rPr>
              <w:t>Aythya novaeseelandiae</w:t>
            </w:r>
            <w:r w:rsidRPr="00E11C90">
              <w:rPr>
                <w:i/>
                <w:iCs/>
                <w:szCs w:val="17"/>
              </w:rPr>
              <w:br/>
            </w:r>
            <w:r w:rsidRPr="00E11C90">
              <w:rPr>
                <w:szCs w:val="17"/>
              </w:rPr>
              <w:t>New Zealand Scaup</w:t>
            </w:r>
          </w:p>
          <w:p w14:paraId="0AE13FD1" w14:textId="77777777" w:rsidR="003F483F" w:rsidRPr="00E11C90" w:rsidRDefault="003F483F" w:rsidP="003F483F">
            <w:pPr>
              <w:spacing w:after="120"/>
              <w:jc w:val="left"/>
              <w:rPr>
                <w:i/>
                <w:iCs/>
                <w:szCs w:val="17"/>
              </w:rPr>
            </w:pPr>
            <w:r w:rsidRPr="00E11C90">
              <w:rPr>
                <w:i/>
                <w:iCs/>
                <w:szCs w:val="17"/>
              </w:rPr>
              <w:t>Cairina moschata</w:t>
            </w:r>
            <w:r w:rsidRPr="00E11C90">
              <w:rPr>
                <w:i/>
                <w:iCs/>
                <w:szCs w:val="17"/>
              </w:rPr>
              <w:br/>
            </w:r>
            <w:r w:rsidRPr="00E11C90">
              <w:rPr>
                <w:szCs w:val="17"/>
              </w:rPr>
              <w:t>Muscovy duck and Muscovy duck hybrids</w:t>
            </w:r>
          </w:p>
          <w:p w14:paraId="7E59EBFF" w14:textId="77777777" w:rsidR="003F483F" w:rsidRPr="00E11C90" w:rsidRDefault="003F483F" w:rsidP="003F483F">
            <w:pPr>
              <w:spacing w:after="120"/>
              <w:jc w:val="left"/>
              <w:rPr>
                <w:i/>
                <w:iCs/>
                <w:szCs w:val="17"/>
              </w:rPr>
            </w:pPr>
            <w:r w:rsidRPr="00E11C90">
              <w:rPr>
                <w:i/>
                <w:iCs/>
                <w:szCs w:val="17"/>
              </w:rPr>
              <w:t>Cygnus olor</w:t>
            </w:r>
            <w:r w:rsidRPr="00E11C90">
              <w:rPr>
                <w:i/>
                <w:iCs/>
                <w:szCs w:val="17"/>
              </w:rPr>
              <w:br/>
            </w:r>
            <w:r w:rsidRPr="00E11C90">
              <w:rPr>
                <w:szCs w:val="17"/>
              </w:rPr>
              <w:t>Mute Swan</w:t>
            </w:r>
          </w:p>
          <w:p w14:paraId="5ABF82E2" w14:textId="77777777" w:rsidR="003F483F" w:rsidRPr="00E11C90" w:rsidRDefault="003F483F" w:rsidP="003F483F">
            <w:pPr>
              <w:spacing w:after="120"/>
              <w:jc w:val="left"/>
              <w:rPr>
                <w:i/>
                <w:iCs/>
                <w:szCs w:val="17"/>
              </w:rPr>
            </w:pPr>
            <w:r w:rsidRPr="00E11C90">
              <w:rPr>
                <w:i/>
                <w:iCs/>
                <w:szCs w:val="17"/>
              </w:rPr>
              <w:t>Tadorna ferruginea</w:t>
            </w:r>
            <w:r w:rsidRPr="00E11C90">
              <w:rPr>
                <w:i/>
                <w:iCs/>
                <w:szCs w:val="17"/>
              </w:rPr>
              <w:br/>
            </w:r>
            <w:r w:rsidRPr="00E11C90">
              <w:rPr>
                <w:szCs w:val="17"/>
              </w:rPr>
              <w:t>Ruddy Shelduck</w:t>
            </w:r>
          </w:p>
          <w:p w14:paraId="000CEBA7" w14:textId="77777777" w:rsidR="003F483F" w:rsidRPr="00E11C90" w:rsidRDefault="003F483F" w:rsidP="003F483F">
            <w:pPr>
              <w:spacing w:after="120"/>
              <w:jc w:val="left"/>
              <w:rPr>
                <w:i/>
                <w:iCs/>
                <w:szCs w:val="17"/>
              </w:rPr>
            </w:pPr>
            <w:r w:rsidRPr="00E11C90">
              <w:rPr>
                <w:i/>
                <w:iCs/>
                <w:szCs w:val="17"/>
              </w:rPr>
              <w:t>Tadorna variegata</w:t>
            </w:r>
            <w:r w:rsidRPr="00E11C90">
              <w:rPr>
                <w:i/>
                <w:iCs/>
                <w:szCs w:val="17"/>
              </w:rPr>
              <w:br/>
            </w:r>
            <w:r w:rsidRPr="00E11C90">
              <w:rPr>
                <w:szCs w:val="17"/>
              </w:rPr>
              <w:t>Paradise Shelduck, New Zealand Shelduck</w:t>
            </w:r>
          </w:p>
          <w:p w14:paraId="0AB90717" w14:textId="77777777" w:rsidR="003F483F" w:rsidRPr="00E11C90" w:rsidRDefault="003F483F" w:rsidP="003F483F">
            <w:pPr>
              <w:spacing w:after="120"/>
              <w:jc w:val="left"/>
              <w:rPr>
                <w:i/>
                <w:iCs/>
                <w:szCs w:val="17"/>
              </w:rPr>
            </w:pPr>
            <w:r w:rsidRPr="00E11C90">
              <w:rPr>
                <w:i/>
                <w:iCs/>
                <w:szCs w:val="17"/>
              </w:rPr>
              <w:t>Alopochen aegyptiacua</w:t>
            </w:r>
            <w:r w:rsidRPr="00E11C90">
              <w:rPr>
                <w:i/>
                <w:iCs/>
                <w:szCs w:val="17"/>
              </w:rPr>
              <w:br/>
            </w:r>
            <w:r w:rsidRPr="00E11C90">
              <w:rPr>
                <w:szCs w:val="17"/>
              </w:rPr>
              <w:t>Egyptian Goose</w:t>
            </w:r>
          </w:p>
          <w:p w14:paraId="7751B147" w14:textId="77777777" w:rsidR="003F483F" w:rsidRPr="00E11C90" w:rsidRDefault="003F483F" w:rsidP="003F483F">
            <w:pPr>
              <w:spacing w:after="120"/>
              <w:jc w:val="left"/>
              <w:rPr>
                <w:i/>
                <w:iCs/>
                <w:szCs w:val="17"/>
              </w:rPr>
            </w:pPr>
            <w:r w:rsidRPr="00E11C90">
              <w:rPr>
                <w:i/>
                <w:iCs/>
                <w:szCs w:val="17"/>
              </w:rPr>
              <w:t>Branta canadensis</w:t>
            </w:r>
            <w:r w:rsidRPr="00E11C90">
              <w:rPr>
                <w:i/>
                <w:iCs/>
                <w:szCs w:val="17"/>
              </w:rPr>
              <w:br/>
            </w:r>
            <w:r w:rsidRPr="00E11C90">
              <w:rPr>
                <w:szCs w:val="17"/>
              </w:rPr>
              <w:t>Canada Goose</w:t>
            </w:r>
          </w:p>
          <w:p w14:paraId="140AF9EF" w14:textId="77777777" w:rsidR="003F483F" w:rsidRPr="00E11C90" w:rsidRDefault="003F483F" w:rsidP="003F483F">
            <w:pPr>
              <w:spacing w:after="120"/>
              <w:jc w:val="left"/>
              <w:rPr>
                <w:i/>
                <w:iCs/>
                <w:szCs w:val="17"/>
              </w:rPr>
            </w:pPr>
            <w:r w:rsidRPr="00E11C90">
              <w:rPr>
                <w:i/>
                <w:iCs/>
                <w:szCs w:val="17"/>
              </w:rPr>
              <w:t>Alectoris chukar</w:t>
            </w:r>
            <w:r w:rsidRPr="00E11C90">
              <w:rPr>
                <w:i/>
                <w:iCs/>
                <w:szCs w:val="17"/>
              </w:rPr>
              <w:br/>
            </w:r>
            <w:r w:rsidRPr="00E11C90">
              <w:rPr>
                <w:szCs w:val="17"/>
              </w:rPr>
              <w:t>Chukar Partridge</w:t>
            </w:r>
          </w:p>
          <w:p w14:paraId="042300F2" w14:textId="77777777" w:rsidR="003F483F" w:rsidRPr="00E11C90" w:rsidRDefault="003F483F" w:rsidP="003F483F">
            <w:pPr>
              <w:spacing w:after="120"/>
              <w:jc w:val="left"/>
              <w:rPr>
                <w:i/>
                <w:iCs/>
                <w:szCs w:val="17"/>
              </w:rPr>
            </w:pPr>
            <w:r w:rsidRPr="00E11C90">
              <w:rPr>
                <w:i/>
                <w:iCs/>
                <w:szCs w:val="17"/>
              </w:rPr>
              <w:t>Chrysolophus amherstiae</w:t>
            </w:r>
            <w:r w:rsidRPr="00E11C90">
              <w:rPr>
                <w:i/>
                <w:iCs/>
                <w:szCs w:val="17"/>
              </w:rPr>
              <w:br/>
            </w:r>
            <w:r w:rsidRPr="00E11C90">
              <w:rPr>
                <w:szCs w:val="17"/>
              </w:rPr>
              <w:t>Lady Amherst’s Pheasant</w:t>
            </w:r>
          </w:p>
          <w:p w14:paraId="4DE80374" w14:textId="77777777" w:rsidR="003F483F" w:rsidRPr="00E11C90" w:rsidRDefault="003F483F" w:rsidP="003F483F">
            <w:pPr>
              <w:spacing w:after="120"/>
              <w:jc w:val="left"/>
              <w:rPr>
                <w:i/>
                <w:iCs/>
                <w:szCs w:val="17"/>
              </w:rPr>
            </w:pPr>
            <w:r w:rsidRPr="00E11C90">
              <w:rPr>
                <w:i/>
                <w:iCs/>
                <w:szCs w:val="17"/>
              </w:rPr>
              <w:t>Chrysolophus pictus</w:t>
            </w:r>
            <w:r w:rsidRPr="00E11C90">
              <w:rPr>
                <w:i/>
                <w:iCs/>
                <w:szCs w:val="17"/>
              </w:rPr>
              <w:br/>
            </w:r>
            <w:r w:rsidRPr="00E11C90">
              <w:rPr>
                <w:szCs w:val="17"/>
              </w:rPr>
              <w:t>Golden Pheasant</w:t>
            </w:r>
          </w:p>
          <w:p w14:paraId="58D9542D" w14:textId="77777777" w:rsidR="003F483F" w:rsidRPr="00E11C90" w:rsidRDefault="003F483F" w:rsidP="003F483F">
            <w:pPr>
              <w:spacing w:after="120"/>
              <w:jc w:val="left"/>
              <w:rPr>
                <w:i/>
                <w:iCs/>
                <w:szCs w:val="17"/>
              </w:rPr>
            </w:pPr>
            <w:r w:rsidRPr="00E11C90">
              <w:rPr>
                <w:i/>
                <w:iCs/>
                <w:szCs w:val="17"/>
              </w:rPr>
              <w:t>Numida meleagris</w:t>
            </w:r>
            <w:r w:rsidRPr="00E11C90">
              <w:rPr>
                <w:i/>
                <w:iCs/>
                <w:szCs w:val="17"/>
              </w:rPr>
              <w:br/>
            </w:r>
            <w:r w:rsidRPr="00E11C90">
              <w:rPr>
                <w:szCs w:val="17"/>
              </w:rPr>
              <w:t>Helmeted Guineafowl</w:t>
            </w:r>
          </w:p>
          <w:p w14:paraId="247F36CA" w14:textId="77777777" w:rsidR="003F483F" w:rsidRPr="00E11C90" w:rsidRDefault="003F483F" w:rsidP="003F483F">
            <w:pPr>
              <w:spacing w:after="120"/>
              <w:jc w:val="left"/>
              <w:rPr>
                <w:i/>
                <w:iCs/>
                <w:szCs w:val="17"/>
              </w:rPr>
            </w:pPr>
            <w:r w:rsidRPr="00E11C90">
              <w:rPr>
                <w:i/>
                <w:iCs/>
                <w:szCs w:val="17"/>
              </w:rPr>
              <w:t>Callipepla californica</w:t>
            </w:r>
            <w:r w:rsidRPr="00E11C90">
              <w:rPr>
                <w:i/>
                <w:iCs/>
                <w:szCs w:val="17"/>
              </w:rPr>
              <w:br/>
            </w:r>
            <w:r w:rsidRPr="00E11C90">
              <w:rPr>
                <w:szCs w:val="17"/>
              </w:rPr>
              <w:t>California Quail</w:t>
            </w:r>
          </w:p>
          <w:p w14:paraId="3F65A133" w14:textId="77777777" w:rsidR="003F483F" w:rsidRPr="00E11C90" w:rsidRDefault="003F483F" w:rsidP="003F483F">
            <w:pPr>
              <w:spacing w:after="120"/>
              <w:jc w:val="left"/>
              <w:rPr>
                <w:i/>
                <w:iCs/>
                <w:szCs w:val="17"/>
              </w:rPr>
            </w:pPr>
            <w:r w:rsidRPr="00E11C90">
              <w:rPr>
                <w:i/>
                <w:iCs/>
                <w:szCs w:val="17"/>
              </w:rPr>
              <w:t>Colinus virginianus</w:t>
            </w:r>
            <w:r w:rsidRPr="00E11C90">
              <w:rPr>
                <w:i/>
                <w:iCs/>
                <w:szCs w:val="17"/>
              </w:rPr>
              <w:br/>
            </w:r>
            <w:r w:rsidRPr="00E11C90">
              <w:rPr>
                <w:szCs w:val="17"/>
              </w:rPr>
              <w:t>Northern Bobwhite</w:t>
            </w:r>
          </w:p>
          <w:p w14:paraId="38E5F5BF" w14:textId="77777777" w:rsidR="003F483F" w:rsidRPr="00E11C90" w:rsidRDefault="003F483F" w:rsidP="003F483F">
            <w:pPr>
              <w:spacing w:after="120"/>
              <w:jc w:val="left"/>
              <w:rPr>
                <w:i/>
                <w:iCs/>
                <w:szCs w:val="17"/>
              </w:rPr>
            </w:pPr>
            <w:r w:rsidRPr="00E11C90">
              <w:rPr>
                <w:i/>
                <w:iCs/>
                <w:szCs w:val="17"/>
              </w:rPr>
              <w:t>Coturnix chinensis</w:t>
            </w:r>
            <w:r w:rsidRPr="00E11C90">
              <w:rPr>
                <w:i/>
                <w:iCs/>
                <w:szCs w:val="17"/>
              </w:rPr>
              <w:br/>
            </w:r>
            <w:r w:rsidRPr="00E11C90">
              <w:rPr>
                <w:szCs w:val="17"/>
              </w:rPr>
              <w:t>Indian Blue Quail, King Quail</w:t>
            </w:r>
            <w:r w:rsidRPr="00E11C90">
              <w:rPr>
                <w:i/>
                <w:iCs/>
                <w:szCs w:val="17"/>
              </w:rPr>
              <w:br/>
            </w:r>
            <w:r w:rsidRPr="00E11C90">
              <w:rPr>
                <w:szCs w:val="17"/>
              </w:rPr>
              <w:t>(excluding native subspecies)</w:t>
            </w:r>
          </w:p>
          <w:p w14:paraId="69118084" w14:textId="77777777" w:rsidR="003F483F" w:rsidRPr="00E11C90" w:rsidRDefault="003F483F" w:rsidP="003F483F">
            <w:pPr>
              <w:spacing w:after="120"/>
              <w:jc w:val="left"/>
              <w:rPr>
                <w:szCs w:val="17"/>
              </w:rPr>
            </w:pPr>
            <w:r w:rsidRPr="00E11C90">
              <w:rPr>
                <w:i/>
                <w:iCs/>
                <w:szCs w:val="17"/>
              </w:rPr>
              <w:t>Coturnix coturnix</w:t>
            </w:r>
            <w:r w:rsidRPr="00E11C90">
              <w:rPr>
                <w:szCs w:val="17"/>
              </w:rPr>
              <w:br/>
              <w:t>Common Quail</w:t>
            </w:r>
          </w:p>
          <w:p w14:paraId="5F7C49E1" w14:textId="77777777" w:rsidR="003F483F" w:rsidRPr="00E11C90" w:rsidRDefault="003F483F" w:rsidP="003F483F">
            <w:pPr>
              <w:spacing w:after="120"/>
              <w:jc w:val="left"/>
              <w:rPr>
                <w:i/>
                <w:iCs/>
                <w:szCs w:val="17"/>
              </w:rPr>
            </w:pPr>
            <w:r w:rsidRPr="00E11C90">
              <w:rPr>
                <w:i/>
                <w:iCs/>
                <w:szCs w:val="17"/>
              </w:rPr>
              <w:t>Coturnix japonica</w:t>
            </w:r>
            <w:r w:rsidRPr="00E11C90">
              <w:rPr>
                <w:i/>
                <w:iCs/>
                <w:szCs w:val="17"/>
              </w:rPr>
              <w:br/>
            </w:r>
            <w:r w:rsidRPr="00E11C90">
              <w:rPr>
                <w:szCs w:val="17"/>
              </w:rPr>
              <w:t>Japanese Quail</w:t>
            </w:r>
          </w:p>
          <w:p w14:paraId="3E2B153B" w14:textId="77777777" w:rsidR="003F483F" w:rsidRPr="00E11C90" w:rsidRDefault="003F483F" w:rsidP="003F483F">
            <w:pPr>
              <w:spacing w:after="120"/>
              <w:jc w:val="left"/>
              <w:rPr>
                <w:i/>
                <w:iCs/>
                <w:szCs w:val="17"/>
              </w:rPr>
            </w:pPr>
            <w:r w:rsidRPr="00E11C90">
              <w:rPr>
                <w:i/>
                <w:iCs/>
                <w:szCs w:val="17"/>
              </w:rPr>
              <w:t>Francolinus francolinus</w:t>
            </w:r>
            <w:r w:rsidRPr="00E11C90">
              <w:rPr>
                <w:i/>
                <w:iCs/>
                <w:szCs w:val="17"/>
              </w:rPr>
              <w:br/>
            </w:r>
            <w:r w:rsidRPr="00E11C90">
              <w:rPr>
                <w:szCs w:val="17"/>
              </w:rPr>
              <w:t>Black Partridge, Black Francolin</w:t>
            </w:r>
          </w:p>
          <w:p w14:paraId="15DA3FC5" w14:textId="77777777" w:rsidR="003F483F" w:rsidRPr="00E11C90" w:rsidRDefault="003F483F" w:rsidP="003F483F">
            <w:pPr>
              <w:spacing w:after="120"/>
              <w:jc w:val="left"/>
              <w:rPr>
                <w:i/>
                <w:iCs/>
                <w:szCs w:val="17"/>
              </w:rPr>
            </w:pPr>
            <w:r w:rsidRPr="00E11C90">
              <w:rPr>
                <w:i/>
                <w:iCs/>
                <w:szCs w:val="17"/>
              </w:rPr>
              <w:t>Gallus gallus</w:t>
            </w:r>
            <w:r w:rsidRPr="00E11C90">
              <w:rPr>
                <w:i/>
                <w:iCs/>
                <w:szCs w:val="17"/>
              </w:rPr>
              <w:br/>
            </w:r>
            <w:r w:rsidRPr="00E11C90">
              <w:rPr>
                <w:szCs w:val="17"/>
              </w:rPr>
              <w:t xml:space="preserve">Red Junglefowl and other pure and hybrid breeds </w:t>
            </w:r>
            <w:r w:rsidRPr="00E11C90">
              <w:rPr>
                <w:szCs w:val="17"/>
              </w:rPr>
              <w:br/>
              <w:t>of chickens</w:t>
            </w:r>
          </w:p>
          <w:p w14:paraId="70CD190B" w14:textId="77777777" w:rsidR="003F483F" w:rsidRPr="00E11C90" w:rsidRDefault="003F483F" w:rsidP="003F483F">
            <w:pPr>
              <w:spacing w:after="120"/>
              <w:jc w:val="left"/>
              <w:rPr>
                <w:i/>
                <w:iCs/>
                <w:szCs w:val="17"/>
              </w:rPr>
            </w:pPr>
            <w:r w:rsidRPr="00E11C90">
              <w:rPr>
                <w:i/>
                <w:iCs/>
                <w:szCs w:val="17"/>
              </w:rPr>
              <w:lastRenderedPageBreak/>
              <w:t>Lophophorus impejanus</w:t>
            </w:r>
            <w:r w:rsidRPr="00E11C90">
              <w:rPr>
                <w:i/>
                <w:iCs/>
                <w:szCs w:val="17"/>
              </w:rPr>
              <w:br/>
            </w:r>
            <w:r w:rsidRPr="00E11C90">
              <w:rPr>
                <w:szCs w:val="17"/>
              </w:rPr>
              <w:t>Himalayan Monal, Himalayan Pheasant</w:t>
            </w:r>
          </w:p>
          <w:p w14:paraId="0746A8D8" w14:textId="77777777" w:rsidR="003F483F" w:rsidRPr="00E11C90" w:rsidRDefault="003F483F" w:rsidP="003F483F">
            <w:pPr>
              <w:spacing w:after="120"/>
              <w:jc w:val="left"/>
              <w:rPr>
                <w:i/>
                <w:iCs/>
                <w:szCs w:val="17"/>
              </w:rPr>
            </w:pPr>
            <w:r w:rsidRPr="00E11C90">
              <w:rPr>
                <w:i/>
                <w:iCs/>
                <w:szCs w:val="17"/>
              </w:rPr>
              <w:t>Lophura diardi</w:t>
            </w:r>
            <w:r w:rsidRPr="00E11C90">
              <w:rPr>
                <w:i/>
                <w:iCs/>
                <w:szCs w:val="17"/>
              </w:rPr>
              <w:br/>
            </w:r>
            <w:r w:rsidRPr="00E11C90">
              <w:rPr>
                <w:szCs w:val="17"/>
              </w:rPr>
              <w:t>Siamese Fireback Pheasant</w:t>
            </w:r>
          </w:p>
          <w:p w14:paraId="3CC82509" w14:textId="77777777" w:rsidR="003F483F" w:rsidRPr="00E11C90" w:rsidRDefault="003F483F" w:rsidP="003F483F">
            <w:pPr>
              <w:spacing w:after="120"/>
              <w:jc w:val="left"/>
              <w:rPr>
                <w:i/>
                <w:iCs/>
                <w:szCs w:val="17"/>
              </w:rPr>
            </w:pPr>
            <w:r w:rsidRPr="00E11C90">
              <w:rPr>
                <w:i/>
                <w:iCs/>
                <w:szCs w:val="17"/>
              </w:rPr>
              <w:t>Lophura edwardsi</w:t>
            </w:r>
            <w:r w:rsidRPr="00E11C90">
              <w:rPr>
                <w:i/>
                <w:iCs/>
                <w:szCs w:val="17"/>
              </w:rPr>
              <w:br/>
            </w:r>
            <w:r w:rsidRPr="00E11C90">
              <w:rPr>
                <w:szCs w:val="17"/>
              </w:rPr>
              <w:t>Edward’s Pheasant</w:t>
            </w:r>
          </w:p>
          <w:p w14:paraId="65419772" w14:textId="77777777" w:rsidR="003F483F" w:rsidRPr="00E11C90" w:rsidRDefault="003F483F" w:rsidP="003F483F">
            <w:pPr>
              <w:spacing w:after="120"/>
              <w:jc w:val="left"/>
              <w:rPr>
                <w:i/>
                <w:iCs/>
                <w:szCs w:val="17"/>
              </w:rPr>
            </w:pPr>
            <w:r w:rsidRPr="00E11C90">
              <w:rPr>
                <w:i/>
                <w:iCs/>
                <w:szCs w:val="17"/>
              </w:rPr>
              <w:t>Lophura leucomelanos</w:t>
            </w:r>
            <w:r w:rsidRPr="00E11C90">
              <w:rPr>
                <w:i/>
                <w:iCs/>
                <w:szCs w:val="17"/>
              </w:rPr>
              <w:br/>
            </w:r>
            <w:r w:rsidRPr="00E11C90">
              <w:rPr>
                <w:szCs w:val="17"/>
              </w:rPr>
              <w:t>Kalij Pheasant</w:t>
            </w:r>
          </w:p>
          <w:p w14:paraId="205BCDB4" w14:textId="77777777" w:rsidR="003F483F" w:rsidRPr="00E11C90" w:rsidRDefault="003F483F" w:rsidP="003F483F">
            <w:pPr>
              <w:spacing w:after="120"/>
              <w:jc w:val="left"/>
              <w:rPr>
                <w:i/>
                <w:iCs/>
                <w:szCs w:val="17"/>
              </w:rPr>
            </w:pPr>
            <w:r w:rsidRPr="00E11C90">
              <w:rPr>
                <w:i/>
                <w:iCs/>
                <w:szCs w:val="17"/>
              </w:rPr>
              <w:t>Lophura nycthemera</w:t>
            </w:r>
            <w:r w:rsidRPr="00E11C90">
              <w:rPr>
                <w:i/>
                <w:iCs/>
                <w:szCs w:val="17"/>
              </w:rPr>
              <w:br/>
            </w:r>
            <w:r w:rsidRPr="00E11C90">
              <w:rPr>
                <w:szCs w:val="17"/>
              </w:rPr>
              <w:t>Silver Pheasant</w:t>
            </w:r>
          </w:p>
          <w:p w14:paraId="7CEF2B55" w14:textId="77777777" w:rsidR="003F483F" w:rsidRPr="00E11C90" w:rsidRDefault="003F483F" w:rsidP="003F483F">
            <w:pPr>
              <w:spacing w:after="120"/>
              <w:jc w:val="left"/>
              <w:rPr>
                <w:i/>
                <w:iCs/>
                <w:szCs w:val="17"/>
              </w:rPr>
            </w:pPr>
            <w:r w:rsidRPr="00E11C90">
              <w:rPr>
                <w:i/>
                <w:iCs/>
                <w:szCs w:val="17"/>
              </w:rPr>
              <w:t>Lophura swinhoii</w:t>
            </w:r>
            <w:r w:rsidRPr="00E11C90">
              <w:rPr>
                <w:i/>
                <w:iCs/>
                <w:szCs w:val="17"/>
              </w:rPr>
              <w:br/>
            </w:r>
            <w:r w:rsidRPr="00E11C90">
              <w:rPr>
                <w:szCs w:val="17"/>
              </w:rPr>
              <w:t>Swinhoe’s Pheasant</w:t>
            </w:r>
          </w:p>
          <w:p w14:paraId="7E5E5DE0" w14:textId="77777777" w:rsidR="003F483F" w:rsidRPr="00E11C90" w:rsidRDefault="003F483F" w:rsidP="003F483F">
            <w:pPr>
              <w:spacing w:after="120"/>
              <w:jc w:val="left"/>
              <w:rPr>
                <w:i/>
                <w:iCs/>
                <w:szCs w:val="17"/>
              </w:rPr>
            </w:pPr>
            <w:r w:rsidRPr="00E11C90">
              <w:rPr>
                <w:i/>
                <w:iCs/>
                <w:szCs w:val="17"/>
              </w:rPr>
              <w:t>Meleagris gallopavo</w:t>
            </w:r>
            <w:r w:rsidRPr="00E11C90">
              <w:rPr>
                <w:i/>
                <w:iCs/>
                <w:szCs w:val="17"/>
              </w:rPr>
              <w:br/>
            </w:r>
            <w:r w:rsidRPr="00E11C90">
              <w:rPr>
                <w:szCs w:val="17"/>
              </w:rPr>
              <w:t>Common Turkey, Wild Turkey</w:t>
            </w:r>
          </w:p>
          <w:p w14:paraId="05446047" w14:textId="77777777" w:rsidR="003F483F" w:rsidRPr="00E11C90" w:rsidRDefault="003F483F" w:rsidP="003F483F">
            <w:pPr>
              <w:spacing w:after="120"/>
              <w:jc w:val="left"/>
              <w:rPr>
                <w:i/>
                <w:iCs/>
                <w:szCs w:val="17"/>
              </w:rPr>
            </w:pPr>
            <w:r w:rsidRPr="00E11C90">
              <w:rPr>
                <w:i/>
                <w:iCs/>
                <w:szCs w:val="17"/>
              </w:rPr>
              <w:t>Pavo cristatus</w:t>
            </w:r>
            <w:r w:rsidRPr="00E11C90">
              <w:rPr>
                <w:i/>
                <w:iCs/>
                <w:szCs w:val="17"/>
              </w:rPr>
              <w:br/>
            </w:r>
            <w:r w:rsidRPr="00E11C90">
              <w:rPr>
                <w:szCs w:val="17"/>
              </w:rPr>
              <w:t>Common Peafowl, Indian Peafowl</w:t>
            </w:r>
          </w:p>
          <w:p w14:paraId="2B2E27AF" w14:textId="77777777" w:rsidR="003F483F" w:rsidRPr="00E11C90" w:rsidRDefault="003F483F" w:rsidP="003F483F">
            <w:pPr>
              <w:spacing w:after="120"/>
              <w:jc w:val="left"/>
              <w:rPr>
                <w:i/>
                <w:iCs/>
                <w:szCs w:val="17"/>
              </w:rPr>
            </w:pPr>
            <w:r w:rsidRPr="00E11C90">
              <w:rPr>
                <w:i/>
                <w:iCs/>
                <w:szCs w:val="17"/>
              </w:rPr>
              <w:t>Pavo muticus</w:t>
            </w:r>
            <w:r w:rsidRPr="00E11C90">
              <w:rPr>
                <w:i/>
                <w:iCs/>
                <w:szCs w:val="17"/>
              </w:rPr>
              <w:br/>
            </w:r>
            <w:r w:rsidRPr="00E11C90">
              <w:rPr>
                <w:szCs w:val="17"/>
              </w:rPr>
              <w:t>Green Peafowl</w:t>
            </w:r>
          </w:p>
          <w:p w14:paraId="24B53EA4" w14:textId="77777777" w:rsidR="003F483F" w:rsidRPr="00E11C90" w:rsidRDefault="003F483F" w:rsidP="003F483F">
            <w:pPr>
              <w:spacing w:after="120"/>
              <w:jc w:val="left"/>
              <w:rPr>
                <w:i/>
                <w:iCs/>
                <w:szCs w:val="17"/>
              </w:rPr>
            </w:pPr>
            <w:r w:rsidRPr="00E11C90">
              <w:rPr>
                <w:i/>
                <w:iCs/>
                <w:szCs w:val="17"/>
              </w:rPr>
              <w:t>Phasianus colchicus</w:t>
            </w:r>
            <w:r w:rsidRPr="00E11C90">
              <w:rPr>
                <w:i/>
                <w:iCs/>
                <w:szCs w:val="17"/>
              </w:rPr>
              <w:br/>
            </w:r>
            <w:r w:rsidRPr="00E11C90">
              <w:rPr>
                <w:szCs w:val="17"/>
              </w:rPr>
              <w:t>Common Pheasant, Ring-necked Pheasant</w:t>
            </w:r>
          </w:p>
          <w:p w14:paraId="5830D9CA" w14:textId="77777777" w:rsidR="003F483F" w:rsidRPr="00E11C90" w:rsidRDefault="003F483F" w:rsidP="003F483F">
            <w:pPr>
              <w:spacing w:after="120"/>
              <w:jc w:val="left"/>
              <w:rPr>
                <w:i/>
                <w:iCs/>
                <w:szCs w:val="17"/>
              </w:rPr>
            </w:pPr>
            <w:r w:rsidRPr="00E11C90">
              <w:rPr>
                <w:i/>
                <w:iCs/>
                <w:szCs w:val="17"/>
              </w:rPr>
              <w:t>Syrmaticus reevesii</w:t>
            </w:r>
            <w:r w:rsidRPr="00E11C90">
              <w:rPr>
                <w:i/>
                <w:iCs/>
                <w:szCs w:val="17"/>
              </w:rPr>
              <w:br/>
            </w:r>
            <w:r w:rsidRPr="00E11C90">
              <w:rPr>
                <w:szCs w:val="17"/>
              </w:rPr>
              <w:t>Reeves’ Pheasant</w:t>
            </w:r>
          </w:p>
          <w:p w14:paraId="65200DC5" w14:textId="77777777" w:rsidR="003F483F" w:rsidRPr="00E11C90" w:rsidRDefault="003F483F" w:rsidP="003F483F">
            <w:pPr>
              <w:spacing w:after="120"/>
              <w:jc w:val="left"/>
              <w:rPr>
                <w:i/>
                <w:iCs/>
                <w:szCs w:val="17"/>
              </w:rPr>
            </w:pPr>
            <w:r w:rsidRPr="00E11C90">
              <w:rPr>
                <w:i/>
                <w:iCs/>
                <w:szCs w:val="17"/>
              </w:rPr>
              <w:t>Caloenas nicobarica</w:t>
            </w:r>
            <w:r w:rsidRPr="00E11C90">
              <w:rPr>
                <w:i/>
                <w:iCs/>
                <w:szCs w:val="17"/>
              </w:rPr>
              <w:br/>
            </w:r>
            <w:r w:rsidRPr="00E11C90">
              <w:rPr>
                <w:szCs w:val="17"/>
              </w:rPr>
              <w:t>Nicobar Pigeon</w:t>
            </w:r>
          </w:p>
          <w:p w14:paraId="19BD3448" w14:textId="77777777" w:rsidR="003F483F" w:rsidRPr="00E11C90" w:rsidRDefault="003F483F" w:rsidP="003F483F">
            <w:pPr>
              <w:spacing w:after="120"/>
              <w:jc w:val="left"/>
              <w:rPr>
                <w:i/>
                <w:iCs/>
                <w:szCs w:val="17"/>
              </w:rPr>
            </w:pPr>
            <w:r w:rsidRPr="00E11C90">
              <w:rPr>
                <w:i/>
                <w:iCs/>
                <w:szCs w:val="17"/>
              </w:rPr>
              <w:t>Columba livia</w:t>
            </w:r>
            <w:r w:rsidRPr="00E11C90">
              <w:rPr>
                <w:i/>
                <w:iCs/>
                <w:szCs w:val="17"/>
              </w:rPr>
              <w:br/>
            </w:r>
            <w:r w:rsidRPr="00E11C90">
              <w:rPr>
                <w:szCs w:val="17"/>
              </w:rPr>
              <w:t>Common Pigeon, Fancy Pigeon, Rock Pigeon</w:t>
            </w:r>
          </w:p>
          <w:p w14:paraId="0A8B6F59" w14:textId="77777777" w:rsidR="003F483F" w:rsidRPr="00E11C90" w:rsidRDefault="003F483F" w:rsidP="003F483F">
            <w:pPr>
              <w:spacing w:after="120"/>
              <w:jc w:val="left"/>
              <w:rPr>
                <w:i/>
                <w:iCs/>
                <w:szCs w:val="17"/>
              </w:rPr>
            </w:pPr>
            <w:r w:rsidRPr="00E11C90">
              <w:rPr>
                <w:i/>
                <w:iCs/>
                <w:szCs w:val="17"/>
              </w:rPr>
              <w:t>Columbina talpacoti</w:t>
            </w:r>
            <w:r w:rsidRPr="00E11C90">
              <w:rPr>
                <w:i/>
                <w:iCs/>
                <w:szCs w:val="17"/>
              </w:rPr>
              <w:br/>
            </w:r>
            <w:r w:rsidRPr="00E11C90">
              <w:rPr>
                <w:szCs w:val="17"/>
              </w:rPr>
              <w:t>Talpacoti Dove, Ruddy Ground Dove</w:t>
            </w:r>
          </w:p>
          <w:p w14:paraId="223B5DDC" w14:textId="77777777" w:rsidR="003F483F" w:rsidRPr="00E11C90" w:rsidRDefault="003F483F" w:rsidP="003F483F">
            <w:pPr>
              <w:spacing w:after="120"/>
              <w:jc w:val="left"/>
              <w:rPr>
                <w:i/>
                <w:iCs/>
                <w:szCs w:val="17"/>
              </w:rPr>
            </w:pPr>
            <w:r w:rsidRPr="00E11C90">
              <w:rPr>
                <w:i/>
                <w:iCs/>
                <w:szCs w:val="17"/>
              </w:rPr>
              <w:t>Gallicolumba jobiensis</w:t>
            </w:r>
            <w:r w:rsidRPr="00E11C90">
              <w:rPr>
                <w:i/>
                <w:iCs/>
                <w:szCs w:val="17"/>
              </w:rPr>
              <w:br/>
            </w:r>
            <w:r w:rsidRPr="00E11C90">
              <w:rPr>
                <w:szCs w:val="17"/>
              </w:rPr>
              <w:t xml:space="preserve">New Guinea White-fronted Pigeon, Jobi Island Dove, White-breasted Ground Pigeon, White-bibbed </w:t>
            </w:r>
            <w:r w:rsidRPr="00E11C90">
              <w:rPr>
                <w:szCs w:val="17"/>
              </w:rPr>
              <w:br/>
              <w:t>Ground Pigeon</w:t>
            </w:r>
          </w:p>
          <w:p w14:paraId="5A8C810F" w14:textId="77777777" w:rsidR="003F483F" w:rsidRPr="00E11C90" w:rsidRDefault="003F483F" w:rsidP="003F483F">
            <w:pPr>
              <w:spacing w:after="120"/>
              <w:jc w:val="left"/>
              <w:rPr>
                <w:i/>
                <w:iCs/>
                <w:szCs w:val="17"/>
              </w:rPr>
            </w:pPr>
            <w:r w:rsidRPr="00E11C90">
              <w:rPr>
                <w:i/>
                <w:iCs/>
                <w:szCs w:val="17"/>
              </w:rPr>
              <w:t>Gallicolumba luzonica</w:t>
            </w:r>
            <w:r w:rsidRPr="00E11C90">
              <w:rPr>
                <w:i/>
                <w:iCs/>
                <w:szCs w:val="17"/>
              </w:rPr>
              <w:br/>
            </w:r>
            <w:r w:rsidRPr="00E11C90">
              <w:rPr>
                <w:szCs w:val="17"/>
              </w:rPr>
              <w:t>Bleeding Heart Pigeon, Luzon Bleeding Heart Pigeon</w:t>
            </w:r>
          </w:p>
          <w:p w14:paraId="5B4008DE" w14:textId="77777777" w:rsidR="003F483F" w:rsidRPr="00E11C90" w:rsidRDefault="003F483F" w:rsidP="003F483F">
            <w:pPr>
              <w:spacing w:after="120"/>
              <w:jc w:val="left"/>
              <w:rPr>
                <w:i/>
                <w:iCs/>
                <w:szCs w:val="17"/>
              </w:rPr>
            </w:pPr>
            <w:r w:rsidRPr="00E11C90">
              <w:rPr>
                <w:i/>
                <w:iCs/>
                <w:szCs w:val="17"/>
              </w:rPr>
              <w:t>Geopelia striata</w:t>
            </w:r>
            <w:r w:rsidRPr="00E11C90">
              <w:rPr>
                <w:i/>
                <w:iCs/>
                <w:szCs w:val="17"/>
              </w:rPr>
              <w:br/>
            </w:r>
            <w:r w:rsidRPr="00E11C90">
              <w:rPr>
                <w:szCs w:val="17"/>
              </w:rPr>
              <w:t>Peaceful Dove, Zebra Dove</w:t>
            </w:r>
          </w:p>
          <w:p w14:paraId="42A1267B" w14:textId="77777777" w:rsidR="003F483F" w:rsidRPr="00E11C90" w:rsidRDefault="003F483F" w:rsidP="003F483F">
            <w:pPr>
              <w:spacing w:after="120"/>
              <w:jc w:val="left"/>
              <w:rPr>
                <w:i/>
                <w:iCs/>
                <w:szCs w:val="17"/>
              </w:rPr>
            </w:pPr>
            <w:r w:rsidRPr="00E11C90">
              <w:rPr>
                <w:i/>
                <w:iCs/>
                <w:szCs w:val="17"/>
              </w:rPr>
              <w:t>Goura victoria</w:t>
            </w:r>
            <w:r w:rsidRPr="00E11C90">
              <w:rPr>
                <w:i/>
                <w:iCs/>
                <w:szCs w:val="17"/>
              </w:rPr>
              <w:br/>
            </w:r>
            <w:r w:rsidRPr="00E11C90">
              <w:rPr>
                <w:szCs w:val="17"/>
              </w:rPr>
              <w:t>Victoria Crowned Pigeon</w:t>
            </w:r>
          </w:p>
          <w:p w14:paraId="3B4E23DC" w14:textId="77777777" w:rsidR="003F483F" w:rsidRPr="00E11C90" w:rsidRDefault="003F483F" w:rsidP="003F483F">
            <w:pPr>
              <w:spacing w:after="120"/>
              <w:jc w:val="left"/>
              <w:rPr>
                <w:i/>
                <w:iCs/>
                <w:szCs w:val="17"/>
              </w:rPr>
            </w:pPr>
            <w:r w:rsidRPr="00E11C90">
              <w:rPr>
                <w:i/>
                <w:iCs/>
                <w:szCs w:val="17"/>
              </w:rPr>
              <w:t>Hemiphaga novaeseelandiae</w:t>
            </w:r>
            <w:r w:rsidRPr="00E11C90">
              <w:rPr>
                <w:i/>
                <w:iCs/>
                <w:szCs w:val="17"/>
              </w:rPr>
              <w:br/>
            </w:r>
            <w:r w:rsidRPr="00E11C90">
              <w:rPr>
                <w:szCs w:val="17"/>
              </w:rPr>
              <w:t>New Zealand Pigeon</w:t>
            </w:r>
          </w:p>
          <w:p w14:paraId="3FC28D55" w14:textId="77777777" w:rsidR="003F483F" w:rsidRPr="00E11C90" w:rsidRDefault="003F483F" w:rsidP="003F483F">
            <w:pPr>
              <w:spacing w:after="120"/>
              <w:jc w:val="left"/>
              <w:rPr>
                <w:i/>
                <w:iCs/>
                <w:szCs w:val="17"/>
              </w:rPr>
            </w:pPr>
            <w:r w:rsidRPr="00E11C90">
              <w:rPr>
                <w:i/>
                <w:iCs/>
                <w:szCs w:val="17"/>
              </w:rPr>
              <w:t>Oena capensis</w:t>
            </w:r>
            <w:r w:rsidRPr="00E11C90">
              <w:rPr>
                <w:i/>
                <w:iCs/>
                <w:szCs w:val="17"/>
              </w:rPr>
              <w:br/>
            </w:r>
            <w:r w:rsidRPr="00E11C90">
              <w:rPr>
                <w:szCs w:val="17"/>
              </w:rPr>
              <w:t>Masked Dove, Namaqua Dove, Long-tailed Dove</w:t>
            </w:r>
          </w:p>
          <w:p w14:paraId="25B4CAA0" w14:textId="77777777" w:rsidR="003F483F" w:rsidRPr="00E11C90" w:rsidRDefault="003F483F" w:rsidP="003F483F">
            <w:pPr>
              <w:spacing w:after="120"/>
              <w:jc w:val="left"/>
              <w:rPr>
                <w:i/>
                <w:iCs/>
                <w:szCs w:val="17"/>
              </w:rPr>
            </w:pPr>
            <w:r w:rsidRPr="00E11C90">
              <w:rPr>
                <w:i/>
                <w:iCs/>
                <w:szCs w:val="17"/>
              </w:rPr>
              <w:t>Spilopelia chinensis</w:t>
            </w:r>
            <w:r w:rsidRPr="00E11C90">
              <w:rPr>
                <w:i/>
                <w:iCs/>
                <w:szCs w:val="17"/>
              </w:rPr>
              <w:br/>
            </w:r>
            <w:r w:rsidRPr="00E11C90">
              <w:rPr>
                <w:spacing w:val="-2"/>
                <w:szCs w:val="17"/>
              </w:rPr>
              <w:t>Lace-necked Dove, Spotted Dove, Spotted Turtle Dove,</w:t>
            </w:r>
            <w:r w:rsidRPr="00E11C90">
              <w:rPr>
                <w:szCs w:val="17"/>
              </w:rPr>
              <w:t xml:space="preserve"> Eastern Spotted Dove</w:t>
            </w:r>
          </w:p>
          <w:p w14:paraId="23CE2050" w14:textId="77777777" w:rsidR="003F483F" w:rsidRPr="00E11C90" w:rsidRDefault="003F483F" w:rsidP="003F483F">
            <w:pPr>
              <w:spacing w:after="120"/>
              <w:jc w:val="left"/>
              <w:rPr>
                <w:i/>
                <w:iCs/>
                <w:szCs w:val="17"/>
              </w:rPr>
            </w:pPr>
            <w:r w:rsidRPr="00E11C90">
              <w:rPr>
                <w:i/>
                <w:iCs/>
                <w:szCs w:val="17"/>
              </w:rPr>
              <w:t>Spilopelia senegalensis</w:t>
            </w:r>
            <w:r w:rsidRPr="00E11C90">
              <w:rPr>
                <w:i/>
                <w:iCs/>
                <w:szCs w:val="17"/>
              </w:rPr>
              <w:br/>
            </w:r>
            <w:r w:rsidRPr="00E11C90">
              <w:rPr>
                <w:szCs w:val="17"/>
              </w:rPr>
              <w:t>Senegal Dove, Laughing Dove, Turtle Dove</w:t>
            </w:r>
          </w:p>
          <w:p w14:paraId="35BA5BC7" w14:textId="77777777" w:rsidR="003F483F" w:rsidRPr="00E11C90" w:rsidRDefault="003F483F" w:rsidP="003F483F">
            <w:pPr>
              <w:spacing w:after="120"/>
              <w:jc w:val="left"/>
              <w:rPr>
                <w:i/>
                <w:iCs/>
                <w:szCs w:val="17"/>
              </w:rPr>
            </w:pPr>
            <w:r w:rsidRPr="00E11C90">
              <w:rPr>
                <w:i/>
                <w:iCs/>
                <w:szCs w:val="17"/>
              </w:rPr>
              <w:t>Streptopelia decaocto</w:t>
            </w:r>
            <w:r w:rsidRPr="00E11C90">
              <w:rPr>
                <w:i/>
                <w:iCs/>
                <w:szCs w:val="17"/>
              </w:rPr>
              <w:br/>
            </w:r>
            <w:r w:rsidRPr="00E11C90">
              <w:rPr>
                <w:szCs w:val="17"/>
              </w:rPr>
              <w:t>Eurasian Collared Dove</w:t>
            </w:r>
          </w:p>
          <w:p w14:paraId="495FBC68" w14:textId="77777777" w:rsidR="003F483F" w:rsidRPr="00E11C90" w:rsidRDefault="003F483F" w:rsidP="003F483F">
            <w:pPr>
              <w:spacing w:after="120"/>
              <w:jc w:val="left"/>
              <w:rPr>
                <w:i/>
                <w:iCs/>
                <w:szCs w:val="17"/>
              </w:rPr>
            </w:pPr>
            <w:r w:rsidRPr="00E11C90">
              <w:rPr>
                <w:i/>
                <w:iCs/>
                <w:szCs w:val="17"/>
              </w:rPr>
              <w:t>Streptopelia roseogrisea</w:t>
            </w:r>
            <w:r w:rsidRPr="00E11C90">
              <w:rPr>
                <w:i/>
                <w:iCs/>
                <w:szCs w:val="17"/>
              </w:rPr>
              <w:br/>
            </w:r>
            <w:r w:rsidRPr="00E11C90">
              <w:rPr>
                <w:szCs w:val="17"/>
              </w:rPr>
              <w:t>Barbary Dove, Ringed Turtle Dove, Ringed Dove, African Collared Dove</w:t>
            </w:r>
          </w:p>
          <w:p w14:paraId="78CBB6D2" w14:textId="77777777" w:rsidR="003F483F" w:rsidRPr="00E11C90" w:rsidRDefault="003F483F" w:rsidP="003F483F">
            <w:pPr>
              <w:spacing w:after="120"/>
              <w:jc w:val="left"/>
              <w:rPr>
                <w:i/>
                <w:iCs/>
                <w:szCs w:val="17"/>
              </w:rPr>
            </w:pPr>
            <w:r w:rsidRPr="00E11C90">
              <w:rPr>
                <w:i/>
                <w:iCs/>
                <w:szCs w:val="17"/>
              </w:rPr>
              <w:t>Streptopelia tranquebarica</w:t>
            </w:r>
            <w:r w:rsidRPr="00E11C90">
              <w:rPr>
                <w:i/>
                <w:iCs/>
                <w:szCs w:val="17"/>
              </w:rPr>
              <w:br/>
            </w:r>
            <w:r w:rsidRPr="00E11C90">
              <w:rPr>
                <w:szCs w:val="17"/>
              </w:rPr>
              <w:t xml:space="preserve">Ruddy Dove, Ruddy Turtle Dove, Red Dove, </w:t>
            </w:r>
            <w:r w:rsidRPr="00E11C90">
              <w:rPr>
                <w:szCs w:val="17"/>
              </w:rPr>
              <w:br/>
              <w:t>Red Collared Dove</w:t>
            </w:r>
          </w:p>
          <w:p w14:paraId="3A319CB6" w14:textId="77777777" w:rsidR="003F483F" w:rsidRPr="00E11C90" w:rsidRDefault="003F483F" w:rsidP="003F483F">
            <w:pPr>
              <w:spacing w:after="120"/>
              <w:jc w:val="left"/>
              <w:rPr>
                <w:i/>
                <w:iCs/>
                <w:szCs w:val="17"/>
              </w:rPr>
            </w:pPr>
            <w:r w:rsidRPr="00E11C90">
              <w:rPr>
                <w:i/>
                <w:iCs/>
                <w:szCs w:val="17"/>
              </w:rPr>
              <w:t>Cacatua alba</w:t>
            </w:r>
            <w:r w:rsidRPr="00E11C90">
              <w:rPr>
                <w:i/>
                <w:iCs/>
                <w:szCs w:val="17"/>
              </w:rPr>
              <w:br/>
            </w:r>
            <w:r w:rsidRPr="00E11C90">
              <w:rPr>
                <w:szCs w:val="17"/>
              </w:rPr>
              <w:t>White Cockatoo</w:t>
            </w:r>
          </w:p>
          <w:p w14:paraId="1C55C6DD" w14:textId="77777777" w:rsidR="003F483F" w:rsidRPr="00E11C90" w:rsidRDefault="003F483F" w:rsidP="003F483F">
            <w:pPr>
              <w:spacing w:after="120"/>
              <w:jc w:val="left"/>
              <w:rPr>
                <w:i/>
                <w:iCs/>
                <w:szCs w:val="17"/>
              </w:rPr>
            </w:pPr>
            <w:r w:rsidRPr="00E11C90">
              <w:rPr>
                <w:i/>
                <w:iCs/>
                <w:szCs w:val="17"/>
              </w:rPr>
              <w:lastRenderedPageBreak/>
              <w:t>Cacatua goffiniana</w:t>
            </w:r>
            <w:r w:rsidRPr="00E11C90">
              <w:rPr>
                <w:i/>
                <w:iCs/>
                <w:szCs w:val="17"/>
              </w:rPr>
              <w:br/>
            </w:r>
            <w:r w:rsidRPr="00E11C90">
              <w:rPr>
                <w:szCs w:val="17"/>
              </w:rPr>
              <w:t>Goffin’s Corella, Tanimbar Corella</w:t>
            </w:r>
          </w:p>
          <w:p w14:paraId="21BAD079" w14:textId="77777777" w:rsidR="003F483F" w:rsidRPr="00E11C90" w:rsidRDefault="003F483F" w:rsidP="003F483F">
            <w:pPr>
              <w:spacing w:after="120"/>
              <w:jc w:val="left"/>
              <w:rPr>
                <w:i/>
                <w:iCs/>
                <w:szCs w:val="17"/>
              </w:rPr>
            </w:pPr>
            <w:r w:rsidRPr="00E11C90">
              <w:rPr>
                <w:i/>
                <w:iCs/>
                <w:szCs w:val="17"/>
              </w:rPr>
              <w:t>Cacatua moluccensis</w:t>
            </w:r>
            <w:r w:rsidRPr="00E11C90">
              <w:rPr>
                <w:i/>
                <w:iCs/>
                <w:szCs w:val="17"/>
              </w:rPr>
              <w:br/>
            </w:r>
            <w:r w:rsidRPr="00E11C90">
              <w:rPr>
                <w:szCs w:val="17"/>
              </w:rPr>
              <w:t>Salmon-crested Cockatoo</w:t>
            </w:r>
          </w:p>
          <w:p w14:paraId="16DC70AD" w14:textId="77777777" w:rsidR="003F483F" w:rsidRPr="00E11C90" w:rsidRDefault="003F483F" w:rsidP="003F483F">
            <w:pPr>
              <w:spacing w:after="120"/>
              <w:jc w:val="left"/>
              <w:rPr>
                <w:i/>
                <w:iCs/>
                <w:szCs w:val="17"/>
              </w:rPr>
            </w:pPr>
            <w:r w:rsidRPr="00E11C90">
              <w:rPr>
                <w:i/>
                <w:iCs/>
                <w:szCs w:val="17"/>
              </w:rPr>
              <w:t>Cacatua sulphurea citrinocristata</w:t>
            </w:r>
            <w:r w:rsidRPr="00E11C90">
              <w:rPr>
                <w:i/>
                <w:iCs/>
                <w:szCs w:val="17"/>
              </w:rPr>
              <w:br/>
            </w:r>
            <w:r w:rsidRPr="00E11C90">
              <w:rPr>
                <w:szCs w:val="17"/>
              </w:rPr>
              <w:t>Yellow-crested Cockatoo, Citron-crested Cockatoo</w:t>
            </w:r>
          </w:p>
          <w:p w14:paraId="21DB5199" w14:textId="77777777" w:rsidR="003F483F" w:rsidRPr="00E11C90" w:rsidRDefault="003F483F" w:rsidP="003F483F">
            <w:pPr>
              <w:spacing w:after="120"/>
              <w:jc w:val="left"/>
              <w:rPr>
                <w:i/>
                <w:iCs/>
                <w:szCs w:val="17"/>
              </w:rPr>
            </w:pPr>
            <w:r w:rsidRPr="00E11C90">
              <w:rPr>
                <w:i/>
                <w:iCs/>
                <w:szCs w:val="17"/>
              </w:rPr>
              <w:t>Agapornis fischeri</w:t>
            </w:r>
            <w:r w:rsidRPr="00E11C90">
              <w:rPr>
                <w:i/>
                <w:iCs/>
                <w:szCs w:val="17"/>
              </w:rPr>
              <w:br/>
            </w:r>
            <w:r w:rsidRPr="00E11C90">
              <w:rPr>
                <w:szCs w:val="17"/>
              </w:rPr>
              <w:t>Fischer’s Lovebird</w:t>
            </w:r>
          </w:p>
          <w:p w14:paraId="75D62F9F" w14:textId="77777777" w:rsidR="003F483F" w:rsidRPr="00E11C90" w:rsidRDefault="003F483F" w:rsidP="003F483F">
            <w:pPr>
              <w:spacing w:after="120"/>
              <w:jc w:val="left"/>
              <w:rPr>
                <w:i/>
                <w:iCs/>
                <w:szCs w:val="17"/>
              </w:rPr>
            </w:pPr>
            <w:r w:rsidRPr="00E11C90">
              <w:rPr>
                <w:i/>
                <w:iCs/>
                <w:szCs w:val="17"/>
              </w:rPr>
              <w:t>Agapornis lilianae</w:t>
            </w:r>
            <w:r w:rsidRPr="00E11C90">
              <w:rPr>
                <w:i/>
                <w:iCs/>
                <w:szCs w:val="17"/>
              </w:rPr>
              <w:br/>
            </w:r>
            <w:r w:rsidRPr="00E11C90">
              <w:rPr>
                <w:szCs w:val="17"/>
              </w:rPr>
              <w:t>Nyasa Lovebird, Lilian’s Lovebird</w:t>
            </w:r>
          </w:p>
          <w:p w14:paraId="34EDED2F" w14:textId="77777777" w:rsidR="003F483F" w:rsidRPr="00E11C90" w:rsidRDefault="003F483F" w:rsidP="003F483F">
            <w:pPr>
              <w:spacing w:after="120"/>
              <w:jc w:val="left"/>
              <w:rPr>
                <w:i/>
                <w:iCs/>
                <w:szCs w:val="17"/>
              </w:rPr>
            </w:pPr>
            <w:r w:rsidRPr="00E11C90">
              <w:rPr>
                <w:i/>
                <w:iCs/>
                <w:szCs w:val="17"/>
              </w:rPr>
              <w:t>Agapornis nigrigenis</w:t>
            </w:r>
            <w:r w:rsidRPr="00E11C90">
              <w:rPr>
                <w:i/>
                <w:iCs/>
                <w:szCs w:val="17"/>
              </w:rPr>
              <w:br/>
            </w:r>
            <w:r w:rsidRPr="00E11C90">
              <w:rPr>
                <w:szCs w:val="17"/>
              </w:rPr>
              <w:t>Black-cheeked Lovebird</w:t>
            </w:r>
          </w:p>
          <w:p w14:paraId="26B0F8D2" w14:textId="77777777" w:rsidR="003F483F" w:rsidRPr="00E11C90" w:rsidRDefault="003F483F" w:rsidP="003F483F">
            <w:pPr>
              <w:spacing w:after="120"/>
              <w:jc w:val="left"/>
              <w:rPr>
                <w:i/>
                <w:iCs/>
                <w:szCs w:val="17"/>
              </w:rPr>
            </w:pPr>
            <w:r w:rsidRPr="00E11C90">
              <w:rPr>
                <w:i/>
                <w:iCs/>
                <w:szCs w:val="17"/>
              </w:rPr>
              <w:t>Agapornis personatus</w:t>
            </w:r>
            <w:r w:rsidRPr="00E11C90">
              <w:rPr>
                <w:i/>
                <w:iCs/>
                <w:szCs w:val="17"/>
              </w:rPr>
              <w:br/>
            </w:r>
            <w:r w:rsidRPr="00E11C90">
              <w:rPr>
                <w:szCs w:val="17"/>
              </w:rPr>
              <w:t xml:space="preserve">Masked Lovebird, Yellow-collared Lovebird, </w:t>
            </w:r>
            <w:r w:rsidRPr="00E11C90">
              <w:rPr>
                <w:szCs w:val="17"/>
              </w:rPr>
              <w:br/>
              <w:t>Black-masked Lovebird</w:t>
            </w:r>
          </w:p>
          <w:p w14:paraId="6E465479" w14:textId="77777777" w:rsidR="003F483F" w:rsidRPr="00E11C90" w:rsidRDefault="003F483F" w:rsidP="003F483F">
            <w:pPr>
              <w:spacing w:after="120"/>
              <w:jc w:val="left"/>
              <w:rPr>
                <w:i/>
                <w:iCs/>
                <w:szCs w:val="17"/>
              </w:rPr>
            </w:pPr>
            <w:r w:rsidRPr="00E11C90">
              <w:rPr>
                <w:i/>
                <w:iCs/>
                <w:szCs w:val="17"/>
              </w:rPr>
              <w:t>Agapornis roseicollis</w:t>
            </w:r>
            <w:r w:rsidRPr="00E11C90">
              <w:rPr>
                <w:i/>
                <w:iCs/>
                <w:szCs w:val="17"/>
              </w:rPr>
              <w:br/>
            </w:r>
            <w:r w:rsidRPr="00E11C90">
              <w:rPr>
                <w:szCs w:val="17"/>
              </w:rPr>
              <w:t>Peach-faced Lovebird, Rosy-faced Lovebird</w:t>
            </w:r>
          </w:p>
          <w:p w14:paraId="1B238B0A" w14:textId="77777777" w:rsidR="003F483F" w:rsidRPr="00E11C90" w:rsidRDefault="003F483F" w:rsidP="003F483F">
            <w:pPr>
              <w:spacing w:after="120"/>
              <w:jc w:val="left"/>
              <w:rPr>
                <w:i/>
                <w:iCs/>
                <w:szCs w:val="17"/>
              </w:rPr>
            </w:pPr>
            <w:r w:rsidRPr="00E11C90">
              <w:rPr>
                <w:i/>
                <w:iCs/>
                <w:szCs w:val="17"/>
              </w:rPr>
              <w:t>Alipiopsitta xanthops</w:t>
            </w:r>
            <w:r w:rsidRPr="00E11C90">
              <w:rPr>
                <w:i/>
                <w:iCs/>
                <w:szCs w:val="17"/>
              </w:rPr>
              <w:br/>
            </w:r>
            <w:r w:rsidRPr="00E11C90">
              <w:rPr>
                <w:szCs w:val="17"/>
              </w:rPr>
              <w:t>Yellow-faced Amazon, Yellow-faced Parrot</w:t>
            </w:r>
          </w:p>
          <w:p w14:paraId="3D99B375" w14:textId="77777777" w:rsidR="003F483F" w:rsidRPr="00E11C90" w:rsidRDefault="003F483F" w:rsidP="003F483F">
            <w:pPr>
              <w:spacing w:after="120"/>
              <w:jc w:val="left"/>
              <w:rPr>
                <w:i/>
                <w:iCs/>
                <w:szCs w:val="17"/>
              </w:rPr>
            </w:pPr>
            <w:r w:rsidRPr="00E11C90">
              <w:rPr>
                <w:i/>
                <w:iCs/>
                <w:szCs w:val="17"/>
              </w:rPr>
              <w:t>Alisterus amboinensis</w:t>
            </w:r>
            <w:r w:rsidRPr="00E11C90">
              <w:rPr>
                <w:i/>
                <w:iCs/>
                <w:szCs w:val="17"/>
              </w:rPr>
              <w:br/>
            </w:r>
            <w:r w:rsidRPr="00E11C90">
              <w:rPr>
                <w:szCs w:val="17"/>
              </w:rPr>
              <w:t xml:space="preserve">Ambon King Parrot, Moluccan King Parrot, </w:t>
            </w:r>
            <w:r w:rsidRPr="00E11C90">
              <w:rPr>
                <w:szCs w:val="17"/>
              </w:rPr>
              <w:br/>
              <w:t>Aboine Parrot</w:t>
            </w:r>
          </w:p>
          <w:p w14:paraId="4C866B84" w14:textId="77777777" w:rsidR="003F483F" w:rsidRPr="00E11C90" w:rsidRDefault="003F483F" w:rsidP="003F483F">
            <w:pPr>
              <w:spacing w:after="120"/>
              <w:jc w:val="left"/>
              <w:rPr>
                <w:i/>
                <w:iCs/>
                <w:szCs w:val="17"/>
              </w:rPr>
            </w:pPr>
            <w:r w:rsidRPr="00E11C90">
              <w:rPr>
                <w:i/>
                <w:iCs/>
                <w:szCs w:val="17"/>
              </w:rPr>
              <w:t>Amazona aestiva</w:t>
            </w:r>
            <w:r w:rsidRPr="00E11C90">
              <w:rPr>
                <w:i/>
                <w:iCs/>
                <w:szCs w:val="17"/>
              </w:rPr>
              <w:br/>
            </w:r>
            <w:r w:rsidRPr="00E11C90">
              <w:rPr>
                <w:szCs w:val="17"/>
              </w:rPr>
              <w:t>Blue-fronted Amazon, Blue-fronted Parrot</w:t>
            </w:r>
          </w:p>
          <w:p w14:paraId="5BD782E4" w14:textId="77777777" w:rsidR="003F483F" w:rsidRPr="00E11C90" w:rsidRDefault="003F483F" w:rsidP="003F483F">
            <w:pPr>
              <w:spacing w:after="120"/>
              <w:jc w:val="left"/>
              <w:rPr>
                <w:i/>
                <w:iCs/>
                <w:szCs w:val="17"/>
              </w:rPr>
            </w:pPr>
            <w:r w:rsidRPr="00E11C90">
              <w:rPr>
                <w:i/>
                <w:iCs/>
                <w:szCs w:val="17"/>
              </w:rPr>
              <w:t>Amazona albifrons</w:t>
            </w:r>
            <w:r w:rsidRPr="00E11C90">
              <w:rPr>
                <w:i/>
                <w:iCs/>
                <w:szCs w:val="17"/>
              </w:rPr>
              <w:br/>
            </w:r>
            <w:r w:rsidRPr="00E11C90">
              <w:rPr>
                <w:szCs w:val="17"/>
              </w:rPr>
              <w:t>White-fronted Amazon, White-fronted Parrot;</w:t>
            </w:r>
          </w:p>
          <w:p w14:paraId="75C539CB" w14:textId="77777777" w:rsidR="003F483F" w:rsidRPr="00E11C90" w:rsidRDefault="003F483F" w:rsidP="003F483F">
            <w:pPr>
              <w:spacing w:after="120"/>
              <w:jc w:val="left"/>
              <w:rPr>
                <w:i/>
                <w:iCs/>
                <w:szCs w:val="17"/>
              </w:rPr>
            </w:pPr>
            <w:r w:rsidRPr="00E11C90">
              <w:rPr>
                <w:i/>
                <w:iCs/>
                <w:szCs w:val="17"/>
              </w:rPr>
              <w:t>Amazona amazonica</w:t>
            </w:r>
            <w:r w:rsidRPr="00E11C90">
              <w:rPr>
                <w:i/>
                <w:iCs/>
                <w:szCs w:val="17"/>
              </w:rPr>
              <w:br/>
            </w:r>
            <w:r w:rsidRPr="00E11C90">
              <w:rPr>
                <w:szCs w:val="17"/>
              </w:rPr>
              <w:t>Orange-winged Amazon, Orange-winged Parrot</w:t>
            </w:r>
          </w:p>
          <w:p w14:paraId="2A472033" w14:textId="77777777" w:rsidR="003F483F" w:rsidRPr="00E11C90" w:rsidRDefault="003F483F" w:rsidP="003F483F">
            <w:pPr>
              <w:spacing w:after="120"/>
              <w:jc w:val="left"/>
              <w:rPr>
                <w:i/>
                <w:iCs/>
                <w:szCs w:val="17"/>
              </w:rPr>
            </w:pPr>
            <w:r w:rsidRPr="00E11C90">
              <w:rPr>
                <w:i/>
                <w:iCs/>
                <w:szCs w:val="17"/>
              </w:rPr>
              <w:t>Amazona auropalliata</w:t>
            </w:r>
            <w:r w:rsidRPr="00E11C90">
              <w:rPr>
                <w:i/>
                <w:iCs/>
                <w:szCs w:val="17"/>
              </w:rPr>
              <w:br/>
            </w:r>
            <w:r w:rsidRPr="00E11C90">
              <w:rPr>
                <w:szCs w:val="17"/>
              </w:rPr>
              <w:t>Yellow-naped Amazon, Yellow-naped Parrot</w:t>
            </w:r>
          </w:p>
          <w:p w14:paraId="05AB1D52" w14:textId="77777777" w:rsidR="003F483F" w:rsidRPr="00E11C90" w:rsidRDefault="003F483F" w:rsidP="003F483F">
            <w:pPr>
              <w:spacing w:after="120"/>
              <w:jc w:val="left"/>
              <w:rPr>
                <w:i/>
                <w:iCs/>
                <w:szCs w:val="17"/>
              </w:rPr>
            </w:pPr>
            <w:r w:rsidRPr="00E11C90">
              <w:rPr>
                <w:i/>
                <w:iCs/>
                <w:szCs w:val="17"/>
              </w:rPr>
              <w:t>Amazona autumnalis</w:t>
            </w:r>
            <w:r w:rsidRPr="00E11C90">
              <w:rPr>
                <w:i/>
                <w:iCs/>
                <w:szCs w:val="17"/>
              </w:rPr>
              <w:br/>
            </w:r>
            <w:r w:rsidRPr="00E11C90">
              <w:rPr>
                <w:szCs w:val="17"/>
              </w:rPr>
              <w:t>Red-lored Amazon, Red-lored Parrot</w:t>
            </w:r>
          </w:p>
          <w:p w14:paraId="10908FA2" w14:textId="77777777" w:rsidR="003F483F" w:rsidRPr="00E11C90" w:rsidRDefault="003F483F" w:rsidP="003F483F">
            <w:pPr>
              <w:spacing w:after="120"/>
              <w:jc w:val="left"/>
              <w:rPr>
                <w:i/>
                <w:iCs/>
                <w:szCs w:val="17"/>
              </w:rPr>
            </w:pPr>
            <w:r w:rsidRPr="00E11C90">
              <w:rPr>
                <w:i/>
                <w:iCs/>
                <w:szCs w:val="17"/>
              </w:rPr>
              <w:t>Amazona finschi</w:t>
            </w:r>
            <w:r w:rsidRPr="00E11C90">
              <w:rPr>
                <w:i/>
                <w:iCs/>
                <w:szCs w:val="17"/>
              </w:rPr>
              <w:br/>
            </w:r>
            <w:r w:rsidRPr="00E11C90">
              <w:rPr>
                <w:szCs w:val="17"/>
              </w:rPr>
              <w:t>Lilac-crowned Amazon, Lilac-crowned Parrot</w:t>
            </w:r>
          </w:p>
          <w:p w14:paraId="14E30036" w14:textId="77777777" w:rsidR="003F483F" w:rsidRPr="00E11C90" w:rsidRDefault="003F483F" w:rsidP="003F483F">
            <w:pPr>
              <w:spacing w:after="120"/>
              <w:jc w:val="left"/>
              <w:rPr>
                <w:i/>
                <w:iCs/>
                <w:szCs w:val="17"/>
              </w:rPr>
            </w:pPr>
            <w:r w:rsidRPr="00E11C90">
              <w:rPr>
                <w:i/>
                <w:iCs/>
                <w:szCs w:val="17"/>
              </w:rPr>
              <w:t>Amazona leucocephala</w:t>
            </w:r>
            <w:r w:rsidRPr="00E11C90">
              <w:rPr>
                <w:i/>
                <w:iCs/>
                <w:szCs w:val="17"/>
              </w:rPr>
              <w:br/>
            </w:r>
            <w:r w:rsidRPr="00E11C90">
              <w:rPr>
                <w:szCs w:val="17"/>
              </w:rPr>
              <w:t>Cuban Amazon, Cuban Parrot</w:t>
            </w:r>
          </w:p>
          <w:p w14:paraId="638BE098" w14:textId="77777777" w:rsidR="003F483F" w:rsidRPr="00E11C90" w:rsidRDefault="003F483F" w:rsidP="003F483F">
            <w:pPr>
              <w:spacing w:after="120"/>
              <w:jc w:val="left"/>
              <w:rPr>
                <w:i/>
                <w:iCs/>
                <w:szCs w:val="17"/>
              </w:rPr>
            </w:pPr>
            <w:r w:rsidRPr="00E11C90">
              <w:rPr>
                <w:i/>
                <w:iCs/>
                <w:szCs w:val="17"/>
              </w:rPr>
              <w:t>Amazona ochrocephala</w:t>
            </w:r>
            <w:r w:rsidRPr="00E11C90">
              <w:rPr>
                <w:i/>
                <w:iCs/>
                <w:szCs w:val="17"/>
              </w:rPr>
              <w:br/>
            </w:r>
            <w:r w:rsidRPr="00E11C90">
              <w:rPr>
                <w:szCs w:val="17"/>
              </w:rPr>
              <w:t>Yellow-crowned Amazon, Yellow-crowned Parrot</w:t>
            </w:r>
          </w:p>
          <w:p w14:paraId="08342447" w14:textId="77777777" w:rsidR="003F483F" w:rsidRPr="00E11C90" w:rsidRDefault="003F483F" w:rsidP="003F483F">
            <w:pPr>
              <w:spacing w:after="120"/>
              <w:jc w:val="left"/>
              <w:rPr>
                <w:i/>
                <w:iCs/>
                <w:szCs w:val="17"/>
              </w:rPr>
            </w:pPr>
            <w:r w:rsidRPr="00E11C90">
              <w:rPr>
                <w:i/>
                <w:iCs/>
                <w:szCs w:val="17"/>
              </w:rPr>
              <w:t>Amazona oratrix</w:t>
            </w:r>
            <w:r w:rsidRPr="00E11C90">
              <w:rPr>
                <w:i/>
                <w:iCs/>
                <w:szCs w:val="17"/>
              </w:rPr>
              <w:br/>
            </w:r>
            <w:r w:rsidRPr="00E11C90">
              <w:rPr>
                <w:szCs w:val="17"/>
              </w:rPr>
              <w:t>Double Yellow-headed Amazon, Double Yellow-headed Parrot</w:t>
            </w:r>
          </w:p>
          <w:p w14:paraId="53607156" w14:textId="77777777" w:rsidR="003F483F" w:rsidRPr="00E11C90" w:rsidRDefault="003F483F" w:rsidP="003F483F">
            <w:pPr>
              <w:spacing w:after="120"/>
              <w:jc w:val="left"/>
              <w:rPr>
                <w:i/>
                <w:iCs/>
                <w:szCs w:val="17"/>
              </w:rPr>
            </w:pPr>
            <w:r w:rsidRPr="00E11C90">
              <w:rPr>
                <w:i/>
                <w:iCs/>
                <w:szCs w:val="17"/>
              </w:rPr>
              <w:t>Amazona pretrei</w:t>
            </w:r>
            <w:r w:rsidRPr="00E11C90">
              <w:rPr>
                <w:i/>
                <w:iCs/>
                <w:szCs w:val="17"/>
              </w:rPr>
              <w:br/>
            </w:r>
            <w:r w:rsidRPr="00E11C90">
              <w:rPr>
                <w:szCs w:val="17"/>
              </w:rPr>
              <w:t>Red-spectacled Amazon, Red-spectacled Parrot</w:t>
            </w:r>
          </w:p>
          <w:p w14:paraId="35E8DD44" w14:textId="77777777" w:rsidR="003F483F" w:rsidRPr="00E11C90" w:rsidRDefault="003F483F" w:rsidP="003F483F">
            <w:pPr>
              <w:spacing w:after="120"/>
              <w:jc w:val="left"/>
              <w:rPr>
                <w:i/>
                <w:iCs/>
                <w:szCs w:val="17"/>
              </w:rPr>
            </w:pPr>
            <w:r w:rsidRPr="00E11C90">
              <w:rPr>
                <w:i/>
                <w:iCs/>
                <w:szCs w:val="17"/>
              </w:rPr>
              <w:t>Amazona viridigenalis</w:t>
            </w:r>
            <w:r w:rsidRPr="00E11C90">
              <w:rPr>
                <w:i/>
                <w:iCs/>
                <w:szCs w:val="17"/>
              </w:rPr>
              <w:br/>
            </w:r>
            <w:r w:rsidRPr="00E11C90">
              <w:rPr>
                <w:szCs w:val="17"/>
              </w:rPr>
              <w:t xml:space="preserve">Green-cheeked Amazon, Green-cheeked Parrot, </w:t>
            </w:r>
            <w:r w:rsidRPr="00E11C90">
              <w:rPr>
                <w:szCs w:val="17"/>
              </w:rPr>
              <w:br/>
              <w:t>Red-crowned Amazon, Red-crowned Parrot</w:t>
            </w:r>
          </w:p>
          <w:p w14:paraId="417D3832" w14:textId="77777777" w:rsidR="003F483F" w:rsidRPr="00E11C90" w:rsidRDefault="003F483F" w:rsidP="003F483F">
            <w:pPr>
              <w:spacing w:after="120"/>
              <w:jc w:val="left"/>
              <w:rPr>
                <w:i/>
                <w:iCs/>
                <w:szCs w:val="17"/>
              </w:rPr>
            </w:pPr>
            <w:r w:rsidRPr="00E11C90">
              <w:rPr>
                <w:i/>
                <w:iCs/>
                <w:szCs w:val="17"/>
              </w:rPr>
              <w:t>Anodorhynchus hyacinthinus</w:t>
            </w:r>
            <w:r w:rsidRPr="00E11C90">
              <w:rPr>
                <w:i/>
                <w:iCs/>
                <w:szCs w:val="17"/>
              </w:rPr>
              <w:br/>
            </w:r>
            <w:r w:rsidRPr="00E11C90">
              <w:rPr>
                <w:szCs w:val="17"/>
              </w:rPr>
              <w:t>Hyacinth Macaw</w:t>
            </w:r>
          </w:p>
          <w:p w14:paraId="7BE19C5E" w14:textId="77777777" w:rsidR="003F483F" w:rsidRPr="00E11C90" w:rsidRDefault="003F483F" w:rsidP="003F483F">
            <w:pPr>
              <w:spacing w:after="120"/>
              <w:jc w:val="left"/>
              <w:rPr>
                <w:i/>
                <w:iCs/>
                <w:szCs w:val="17"/>
              </w:rPr>
            </w:pPr>
            <w:r w:rsidRPr="00E11C90">
              <w:rPr>
                <w:i/>
                <w:iCs/>
                <w:szCs w:val="17"/>
              </w:rPr>
              <w:t>Ara ambiguous</w:t>
            </w:r>
            <w:r w:rsidRPr="00E11C90">
              <w:rPr>
                <w:i/>
                <w:iCs/>
                <w:szCs w:val="17"/>
              </w:rPr>
              <w:br/>
            </w:r>
            <w:r w:rsidRPr="00E11C90">
              <w:rPr>
                <w:szCs w:val="17"/>
              </w:rPr>
              <w:t>Buffon’s Macaw, Great Green Macaw</w:t>
            </w:r>
          </w:p>
          <w:p w14:paraId="1938C9EC" w14:textId="77777777" w:rsidR="003F483F" w:rsidRPr="00E11C90" w:rsidRDefault="003F483F" w:rsidP="003F483F">
            <w:pPr>
              <w:spacing w:after="120"/>
              <w:jc w:val="left"/>
              <w:rPr>
                <w:i/>
                <w:iCs/>
                <w:szCs w:val="17"/>
              </w:rPr>
            </w:pPr>
            <w:r w:rsidRPr="00E11C90">
              <w:rPr>
                <w:i/>
                <w:iCs/>
                <w:szCs w:val="17"/>
              </w:rPr>
              <w:t>Ara ararauna</w:t>
            </w:r>
            <w:r w:rsidRPr="00E11C90">
              <w:rPr>
                <w:i/>
                <w:iCs/>
                <w:szCs w:val="17"/>
              </w:rPr>
              <w:br/>
            </w:r>
            <w:r w:rsidRPr="00E11C90">
              <w:rPr>
                <w:szCs w:val="17"/>
              </w:rPr>
              <w:t>Blue And Yellow Macaw, Blue And Gold Macaw</w:t>
            </w:r>
          </w:p>
          <w:p w14:paraId="32A71B4E" w14:textId="77777777" w:rsidR="003F483F" w:rsidRPr="00E11C90" w:rsidRDefault="003F483F" w:rsidP="003F483F">
            <w:pPr>
              <w:spacing w:after="120"/>
              <w:jc w:val="left"/>
              <w:rPr>
                <w:i/>
                <w:iCs/>
                <w:szCs w:val="17"/>
              </w:rPr>
            </w:pPr>
            <w:r w:rsidRPr="00E11C90">
              <w:rPr>
                <w:i/>
                <w:iCs/>
                <w:szCs w:val="17"/>
              </w:rPr>
              <w:t>Ara chloropterus</w:t>
            </w:r>
            <w:r w:rsidRPr="00E11C90">
              <w:rPr>
                <w:i/>
                <w:iCs/>
                <w:szCs w:val="17"/>
              </w:rPr>
              <w:br/>
            </w:r>
            <w:r w:rsidRPr="00E11C90">
              <w:rPr>
                <w:szCs w:val="17"/>
              </w:rPr>
              <w:t>Green-winged Macaw, Red And Green Macaw</w:t>
            </w:r>
          </w:p>
          <w:p w14:paraId="4FCF5E7F" w14:textId="77777777" w:rsidR="003F483F" w:rsidRPr="00E11C90" w:rsidRDefault="003F483F" w:rsidP="003F483F">
            <w:pPr>
              <w:spacing w:after="120"/>
              <w:jc w:val="left"/>
              <w:rPr>
                <w:i/>
                <w:iCs/>
                <w:szCs w:val="17"/>
              </w:rPr>
            </w:pPr>
            <w:r w:rsidRPr="00E11C90">
              <w:rPr>
                <w:i/>
                <w:iCs/>
                <w:szCs w:val="17"/>
              </w:rPr>
              <w:t>Ara macao</w:t>
            </w:r>
            <w:r w:rsidRPr="00E11C90">
              <w:rPr>
                <w:i/>
                <w:iCs/>
                <w:szCs w:val="17"/>
              </w:rPr>
              <w:br/>
            </w:r>
            <w:r w:rsidRPr="00E11C90">
              <w:rPr>
                <w:szCs w:val="17"/>
              </w:rPr>
              <w:t>Scarlet Macaw</w:t>
            </w:r>
          </w:p>
          <w:p w14:paraId="6168FBD6" w14:textId="77777777" w:rsidR="003F483F" w:rsidRPr="00E11C90" w:rsidRDefault="003F483F" w:rsidP="003F483F">
            <w:pPr>
              <w:spacing w:after="120"/>
              <w:jc w:val="left"/>
              <w:rPr>
                <w:i/>
                <w:iCs/>
                <w:szCs w:val="17"/>
              </w:rPr>
            </w:pPr>
            <w:r w:rsidRPr="00E11C90">
              <w:rPr>
                <w:i/>
                <w:iCs/>
                <w:szCs w:val="17"/>
              </w:rPr>
              <w:lastRenderedPageBreak/>
              <w:t>Ara militaris</w:t>
            </w:r>
            <w:r w:rsidRPr="00E11C90">
              <w:rPr>
                <w:i/>
                <w:iCs/>
                <w:szCs w:val="17"/>
              </w:rPr>
              <w:br/>
            </w:r>
            <w:r w:rsidRPr="00E11C90">
              <w:rPr>
                <w:szCs w:val="17"/>
              </w:rPr>
              <w:t>Military Macaw</w:t>
            </w:r>
          </w:p>
          <w:p w14:paraId="13922872" w14:textId="77777777" w:rsidR="003F483F" w:rsidRPr="00E11C90" w:rsidRDefault="003F483F" w:rsidP="003F483F">
            <w:pPr>
              <w:spacing w:after="120"/>
              <w:jc w:val="left"/>
              <w:rPr>
                <w:i/>
                <w:iCs/>
                <w:szCs w:val="17"/>
              </w:rPr>
            </w:pPr>
            <w:r w:rsidRPr="00E11C90">
              <w:rPr>
                <w:i/>
                <w:iCs/>
                <w:szCs w:val="17"/>
              </w:rPr>
              <w:t>Ara rubrogenys</w:t>
            </w:r>
            <w:r w:rsidRPr="00E11C90">
              <w:rPr>
                <w:i/>
                <w:iCs/>
                <w:szCs w:val="17"/>
              </w:rPr>
              <w:br/>
            </w:r>
            <w:r w:rsidRPr="00E11C90">
              <w:rPr>
                <w:szCs w:val="17"/>
              </w:rPr>
              <w:t>Red-fronted Macaw</w:t>
            </w:r>
          </w:p>
          <w:p w14:paraId="69265FE0" w14:textId="77777777" w:rsidR="003F483F" w:rsidRPr="00E11C90" w:rsidRDefault="003F483F" w:rsidP="003F483F">
            <w:pPr>
              <w:spacing w:after="120"/>
              <w:jc w:val="left"/>
              <w:rPr>
                <w:i/>
                <w:iCs/>
                <w:szCs w:val="17"/>
              </w:rPr>
            </w:pPr>
            <w:r w:rsidRPr="00E11C90">
              <w:rPr>
                <w:i/>
                <w:iCs/>
                <w:szCs w:val="17"/>
              </w:rPr>
              <w:t>Ara severus</w:t>
            </w:r>
            <w:r w:rsidRPr="00E11C90">
              <w:rPr>
                <w:i/>
                <w:iCs/>
                <w:szCs w:val="17"/>
              </w:rPr>
              <w:br/>
            </w:r>
            <w:r w:rsidRPr="00E11C90">
              <w:rPr>
                <w:szCs w:val="17"/>
              </w:rPr>
              <w:t>Chestnut-fronted Macaw</w:t>
            </w:r>
          </w:p>
          <w:p w14:paraId="0038F2A4" w14:textId="77777777" w:rsidR="003F483F" w:rsidRPr="00E11C90" w:rsidRDefault="003F483F" w:rsidP="003F483F">
            <w:pPr>
              <w:spacing w:after="120"/>
              <w:jc w:val="left"/>
              <w:rPr>
                <w:i/>
                <w:iCs/>
                <w:szCs w:val="17"/>
              </w:rPr>
            </w:pPr>
            <w:r w:rsidRPr="00E11C90">
              <w:rPr>
                <w:i/>
                <w:iCs/>
                <w:szCs w:val="17"/>
              </w:rPr>
              <w:t>Aratinga auricapillus</w:t>
            </w:r>
            <w:r w:rsidRPr="00E11C90">
              <w:rPr>
                <w:i/>
                <w:iCs/>
                <w:szCs w:val="17"/>
              </w:rPr>
              <w:br/>
            </w:r>
            <w:r w:rsidRPr="00E11C90">
              <w:rPr>
                <w:szCs w:val="17"/>
              </w:rPr>
              <w:t>Golden-capped Conure, Golden-capped Parakeet</w:t>
            </w:r>
          </w:p>
          <w:p w14:paraId="23C11E06" w14:textId="77777777" w:rsidR="003F483F" w:rsidRPr="00E11C90" w:rsidRDefault="003F483F" w:rsidP="003F483F">
            <w:pPr>
              <w:spacing w:after="120"/>
              <w:jc w:val="left"/>
              <w:rPr>
                <w:i/>
                <w:iCs/>
                <w:szCs w:val="17"/>
              </w:rPr>
            </w:pPr>
            <w:r w:rsidRPr="00E11C90">
              <w:rPr>
                <w:i/>
                <w:iCs/>
                <w:szCs w:val="17"/>
              </w:rPr>
              <w:t>Aratinga jandaya</w:t>
            </w:r>
            <w:r w:rsidRPr="00E11C90">
              <w:rPr>
                <w:i/>
                <w:iCs/>
                <w:szCs w:val="17"/>
              </w:rPr>
              <w:br/>
            </w:r>
            <w:r w:rsidRPr="00E11C90">
              <w:rPr>
                <w:szCs w:val="17"/>
              </w:rPr>
              <w:t>Janday Conure, Janday Parakeet</w:t>
            </w:r>
          </w:p>
          <w:p w14:paraId="42A9989C" w14:textId="77777777" w:rsidR="003F483F" w:rsidRPr="00E11C90" w:rsidRDefault="003F483F" w:rsidP="003F483F">
            <w:pPr>
              <w:spacing w:after="120"/>
              <w:jc w:val="left"/>
              <w:rPr>
                <w:i/>
                <w:iCs/>
                <w:szCs w:val="17"/>
              </w:rPr>
            </w:pPr>
            <w:r w:rsidRPr="00E11C90">
              <w:rPr>
                <w:i/>
                <w:iCs/>
                <w:szCs w:val="17"/>
              </w:rPr>
              <w:t>Aratinga nenday</w:t>
            </w:r>
            <w:r w:rsidRPr="00E11C90">
              <w:rPr>
                <w:i/>
                <w:iCs/>
                <w:szCs w:val="17"/>
              </w:rPr>
              <w:br/>
            </w:r>
            <w:r w:rsidRPr="00E11C90">
              <w:rPr>
                <w:szCs w:val="17"/>
              </w:rPr>
              <w:t>Nanday Conure, Nanday Parakeet</w:t>
            </w:r>
          </w:p>
          <w:p w14:paraId="7F506505" w14:textId="77777777" w:rsidR="003F483F" w:rsidRPr="00E11C90" w:rsidRDefault="003F483F" w:rsidP="003F483F">
            <w:pPr>
              <w:spacing w:after="120"/>
              <w:jc w:val="left"/>
              <w:rPr>
                <w:i/>
                <w:iCs/>
                <w:szCs w:val="17"/>
              </w:rPr>
            </w:pPr>
            <w:r w:rsidRPr="00E11C90">
              <w:rPr>
                <w:i/>
                <w:iCs/>
                <w:szCs w:val="17"/>
              </w:rPr>
              <w:t>Aratinga solstitialis</w:t>
            </w:r>
            <w:r w:rsidRPr="00E11C90">
              <w:rPr>
                <w:i/>
                <w:iCs/>
                <w:szCs w:val="17"/>
              </w:rPr>
              <w:br/>
            </w:r>
            <w:r w:rsidRPr="00E11C90">
              <w:rPr>
                <w:szCs w:val="17"/>
              </w:rPr>
              <w:t>Sun Conure, Sun Parakeet</w:t>
            </w:r>
          </w:p>
          <w:p w14:paraId="4A40748A" w14:textId="77777777" w:rsidR="003F483F" w:rsidRPr="00E11C90" w:rsidRDefault="003F483F" w:rsidP="003F483F">
            <w:pPr>
              <w:spacing w:after="120"/>
              <w:jc w:val="left"/>
              <w:rPr>
                <w:i/>
                <w:iCs/>
                <w:szCs w:val="17"/>
              </w:rPr>
            </w:pPr>
            <w:r w:rsidRPr="00E11C90">
              <w:rPr>
                <w:i/>
                <w:iCs/>
                <w:szCs w:val="17"/>
              </w:rPr>
              <w:t>Aratinga weddellii</w:t>
            </w:r>
            <w:r w:rsidRPr="00E11C90">
              <w:rPr>
                <w:i/>
                <w:iCs/>
                <w:szCs w:val="17"/>
              </w:rPr>
              <w:br/>
            </w:r>
            <w:r w:rsidRPr="00E11C90">
              <w:rPr>
                <w:szCs w:val="17"/>
              </w:rPr>
              <w:t>Dusky-headed Conure, Dusky-headed Parakeet</w:t>
            </w:r>
          </w:p>
          <w:p w14:paraId="25C3B890" w14:textId="77777777" w:rsidR="003F483F" w:rsidRPr="00E11C90" w:rsidRDefault="003F483F" w:rsidP="003F483F">
            <w:pPr>
              <w:spacing w:after="120"/>
              <w:jc w:val="left"/>
              <w:rPr>
                <w:i/>
                <w:iCs/>
                <w:szCs w:val="17"/>
              </w:rPr>
            </w:pPr>
            <w:r w:rsidRPr="00E11C90">
              <w:rPr>
                <w:i/>
                <w:iCs/>
                <w:szCs w:val="17"/>
              </w:rPr>
              <w:t>Bolborhynchus lineola</w:t>
            </w:r>
            <w:r w:rsidRPr="00E11C90">
              <w:rPr>
                <w:i/>
                <w:iCs/>
                <w:szCs w:val="17"/>
              </w:rPr>
              <w:br/>
            </w:r>
            <w:r w:rsidRPr="00E11C90">
              <w:rPr>
                <w:szCs w:val="17"/>
              </w:rPr>
              <w:t>Barred Parakeet</w:t>
            </w:r>
          </w:p>
          <w:p w14:paraId="608C2B67" w14:textId="77777777" w:rsidR="003F483F" w:rsidRPr="00E11C90" w:rsidRDefault="003F483F" w:rsidP="003F483F">
            <w:pPr>
              <w:spacing w:after="120"/>
              <w:jc w:val="left"/>
              <w:rPr>
                <w:i/>
                <w:iCs/>
                <w:szCs w:val="17"/>
              </w:rPr>
            </w:pPr>
            <w:r w:rsidRPr="00E11C90">
              <w:rPr>
                <w:i/>
                <w:iCs/>
                <w:szCs w:val="17"/>
              </w:rPr>
              <w:t>Chalcopsitta atra</w:t>
            </w:r>
            <w:r w:rsidRPr="00E11C90">
              <w:rPr>
                <w:i/>
                <w:iCs/>
                <w:szCs w:val="17"/>
              </w:rPr>
              <w:br/>
            </w:r>
            <w:r w:rsidRPr="00E11C90">
              <w:rPr>
                <w:szCs w:val="17"/>
              </w:rPr>
              <w:t>Black Lory</w:t>
            </w:r>
          </w:p>
          <w:p w14:paraId="7C69E601" w14:textId="77777777" w:rsidR="003F483F" w:rsidRPr="00E11C90" w:rsidRDefault="003F483F" w:rsidP="003F483F">
            <w:pPr>
              <w:spacing w:after="120"/>
              <w:jc w:val="left"/>
              <w:rPr>
                <w:i/>
                <w:iCs/>
                <w:szCs w:val="17"/>
              </w:rPr>
            </w:pPr>
            <w:r w:rsidRPr="00E11C90">
              <w:rPr>
                <w:i/>
                <w:iCs/>
                <w:szCs w:val="17"/>
              </w:rPr>
              <w:t>Chalcopsitta cardinalis</w:t>
            </w:r>
            <w:r w:rsidRPr="00E11C90">
              <w:rPr>
                <w:i/>
                <w:iCs/>
                <w:szCs w:val="17"/>
              </w:rPr>
              <w:br/>
            </w:r>
            <w:r w:rsidRPr="00E11C90">
              <w:rPr>
                <w:szCs w:val="17"/>
              </w:rPr>
              <w:t>Cardinal Lory</w:t>
            </w:r>
          </w:p>
          <w:p w14:paraId="05A9C188" w14:textId="77777777" w:rsidR="003F483F" w:rsidRPr="00E11C90" w:rsidRDefault="003F483F" w:rsidP="003F483F">
            <w:pPr>
              <w:spacing w:after="120"/>
              <w:jc w:val="left"/>
              <w:rPr>
                <w:i/>
                <w:iCs/>
                <w:szCs w:val="17"/>
              </w:rPr>
            </w:pPr>
            <w:r w:rsidRPr="00E11C90">
              <w:rPr>
                <w:i/>
                <w:iCs/>
                <w:szCs w:val="17"/>
              </w:rPr>
              <w:t>Chalcopsitta duivenbodei</w:t>
            </w:r>
            <w:r w:rsidRPr="00E11C90">
              <w:rPr>
                <w:i/>
                <w:iCs/>
                <w:szCs w:val="17"/>
              </w:rPr>
              <w:br/>
            </w:r>
            <w:r w:rsidRPr="00E11C90">
              <w:rPr>
                <w:szCs w:val="17"/>
              </w:rPr>
              <w:t>Brown Lory, Duyvenbode’s Lory</w:t>
            </w:r>
          </w:p>
          <w:p w14:paraId="5C7239F9" w14:textId="77777777" w:rsidR="003F483F" w:rsidRPr="00E11C90" w:rsidRDefault="003F483F" w:rsidP="003F483F">
            <w:pPr>
              <w:spacing w:after="120"/>
              <w:jc w:val="left"/>
              <w:rPr>
                <w:i/>
                <w:iCs/>
                <w:szCs w:val="17"/>
              </w:rPr>
            </w:pPr>
            <w:r w:rsidRPr="00E11C90">
              <w:rPr>
                <w:i/>
                <w:iCs/>
                <w:szCs w:val="17"/>
              </w:rPr>
              <w:t>Chalcopsitta sintillata</w:t>
            </w:r>
            <w:r w:rsidRPr="00E11C90">
              <w:rPr>
                <w:i/>
                <w:iCs/>
                <w:szCs w:val="17"/>
              </w:rPr>
              <w:br/>
            </w:r>
            <w:r w:rsidRPr="00E11C90">
              <w:rPr>
                <w:szCs w:val="17"/>
              </w:rPr>
              <w:t>Yellow-streaked Lory</w:t>
            </w:r>
          </w:p>
          <w:p w14:paraId="2526EECF" w14:textId="77777777" w:rsidR="003F483F" w:rsidRPr="00E11C90" w:rsidRDefault="003F483F" w:rsidP="003F483F">
            <w:pPr>
              <w:spacing w:after="120"/>
              <w:jc w:val="left"/>
              <w:rPr>
                <w:i/>
                <w:iCs/>
                <w:szCs w:val="17"/>
              </w:rPr>
            </w:pPr>
            <w:r w:rsidRPr="00E11C90">
              <w:rPr>
                <w:i/>
                <w:iCs/>
                <w:szCs w:val="17"/>
              </w:rPr>
              <w:t>Charmosyna papou</w:t>
            </w:r>
            <w:r w:rsidRPr="00E11C90">
              <w:rPr>
                <w:i/>
                <w:iCs/>
                <w:szCs w:val="17"/>
              </w:rPr>
              <w:br/>
            </w:r>
            <w:r w:rsidRPr="00E11C90">
              <w:rPr>
                <w:szCs w:val="17"/>
              </w:rPr>
              <w:t>Papuan Lorikeet</w:t>
            </w:r>
          </w:p>
          <w:p w14:paraId="61A43D82" w14:textId="77777777" w:rsidR="003F483F" w:rsidRPr="00E11C90" w:rsidRDefault="003F483F" w:rsidP="003F483F">
            <w:pPr>
              <w:spacing w:after="120"/>
              <w:jc w:val="left"/>
              <w:rPr>
                <w:i/>
                <w:iCs/>
                <w:szCs w:val="17"/>
              </w:rPr>
            </w:pPr>
            <w:r w:rsidRPr="00E11C90">
              <w:rPr>
                <w:i/>
                <w:iCs/>
                <w:szCs w:val="17"/>
              </w:rPr>
              <w:t>Charmosyna toxopei</w:t>
            </w:r>
            <w:r w:rsidRPr="00E11C90">
              <w:rPr>
                <w:i/>
                <w:iCs/>
                <w:szCs w:val="17"/>
              </w:rPr>
              <w:br/>
            </w:r>
            <w:r w:rsidRPr="00E11C90">
              <w:rPr>
                <w:szCs w:val="17"/>
              </w:rPr>
              <w:t>Blue-fronted Lorikeet</w:t>
            </w:r>
          </w:p>
          <w:p w14:paraId="74D89AE9" w14:textId="77777777" w:rsidR="003F483F" w:rsidRPr="00E11C90" w:rsidRDefault="003F483F" w:rsidP="003F483F">
            <w:pPr>
              <w:spacing w:after="120"/>
              <w:jc w:val="left"/>
              <w:rPr>
                <w:i/>
                <w:iCs/>
                <w:szCs w:val="17"/>
              </w:rPr>
            </w:pPr>
            <w:r w:rsidRPr="00E11C90">
              <w:rPr>
                <w:i/>
                <w:iCs/>
                <w:szCs w:val="17"/>
              </w:rPr>
              <w:t>Cyanoliseus patagonus</w:t>
            </w:r>
            <w:r w:rsidRPr="00E11C90">
              <w:rPr>
                <w:i/>
                <w:iCs/>
                <w:szCs w:val="17"/>
              </w:rPr>
              <w:br/>
            </w:r>
            <w:r w:rsidRPr="00E11C90">
              <w:rPr>
                <w:szCs w:val="17"/>
              </w:rPr>
              <w:t xml:space="preserve">Burrowing Conure, Patagonian Conure, </w:t>
            </w:r>
            <w:r w:rsidRPr="00E11C90">
              <w:rPr>
                <w:szCs w:val="17"/>
              </w:rPr>
              <w:br/>
              <w:t>Burrowing Parakeet, Patagonian Parakeet</w:t>
            </w:r>
          </w:p>
          <w:p w14:paraId="34BBD20F" w14:textId="77777777" w:rsidR="003F483F" w:rsidRPr="00E11C90" w:rsidRDefault="003F483F" w:rsidP="003F483F">
            <w:pPr>
              <w:spacing w:after="120"/>
              <w:jc w:val="left"/>
              <w:rPr>
                <w:i/>
                <w:iCs/>
                <w:szCs w:val="17"/>
              </w:rPr>
            </w:pPr>
            <w:r w:rsidRPr="00E11C90">
              <w:rPr>
                <w:i/>
                <w:iCs/>
                <w:szCs w:val="17"/>
              </w:rPr>
              <w:t>Cyanoramphus auriceps auriceps</w:t>
            </w:r>
            <w:r w:rsidRPr="00E11C90">
              <w:rPr>
                <w:i/>
                <w:iCs/>
                <w:szCs w:val="17"/>
              </w:rPr>
              <w:br/>
            </w:r>
            <w:r w:rsidRPr="00E11C90">
              <w:rPr>
                <w:szCs w:val="17"/>
              </w:rPr>
              <w:t xml:space="preserve">Yellow-fronted Kakariki, Parakeet, </w:t>
            </w:r>
            <w:r w:rsidRPr="00E11C90">
              <w:rPr>
                <w:szCs w:val="17"/>
              </w:rPr>
              <w:br/>
              <w:t>Yellow-fronted Conure</w:t>
            </w:r>
          </w:p>
          <w:p w14:paraId="24765534" w14:textId="77777777" w:rsidR="003F483F" w:rsidRPr="00E11C90" w:rsidRDefault="003F483F" w:rsidP="003F483F">
            <w:pPr>
              <w:spacing w:after="120"/>
              <w:jc w:val="left"/>
              <w:rPr>
                <w:i/>
                <w:iCs/>
                <w:szCs w:val="17"/>
              </w:rPr>
            </w:pPr>
            <w:r w:rsidRPr="00E11C90">
              <w:rPr>
                <w:i/>
                <w:iCs/>
                <w:szCs w:val="17"/>
              </w:rPr>
              <w:t>Cyanoramphus novaezelandiae novaezelandiae</w:t>
            </w:r>
            <w:r w:rsidRPr="00E11C90">
              <w:rPr>
                <w:i/>
                <w:iCs/>
                <w:szCs w:val="17"/>
              </w:rPr>
              <w:br/>
            </w:r>
            <w:r w:rsidRPr="00E11C90">
              <w:rPr>
                <w:szCs w:val="17"/>
              </w:rPr>
              <w:t>Red-fronted Kakariki, Red-fronted Parakeet</w:t>
            </w:r>
          </w:p>
          <w:p w14:paraId="6AAF77DE" w14:textId="77777777" w:rsidR="003F483F" w:rsidRPr="00E11C90" w:rsidRDefault="003F483F" w:rsidP="003F483F">
            <w:pPr>
              <w:spacing w:after="120"/>
              <w:jc w:val="left"/>
              <w:rPr>
                <w:i/>
                <w:iCs/>
                <w:szCs w:val="17"/>
              </w:rPr>
            </w:pPr>
            <w:r w:rsidRPr="00E11C90">
              <w:rPr>
                <w:i/>
                <w:iCs/>
                <w:szCs w:val="17"/>
              </w:rPr>
              <w:t>Cyanoramphus unicolor</w:t>
            </w:r>
            <w:r w:rsidRPr="00E11C90">
              <w:rPr>
                <w:i/>
                <w:iCs/>
                <w:szCs w:val="17"/>
              </w:rPr>
              <w:br/>
            </w:r>
            <w:r w:rsidRPr="00E11C90">
              <w:rPr>
                <w:szCs w:val="17"/>
              </w:rPr>
              <w:t>Antipodes Green Parakeet</w:t>
            </w:r>
          </w:p>
          <w:p w14:paraId="68966087" w14:textId="77777777" w:rsidR="003F483F" w:rsidRPr="00E11C90" w:rsidRDefault="003F483F" w:rsidP="003F483F">
            <w:pPr>
              <w:spacing w:after="120"/>
              <w:jc w:val="left"/>
              <w:rPr>
                <w:i/>
                <w:iCs/>
                <w:szCs w:val="17"/>
              </w:rPr>
            </w:pPr>
            <w:r w:rsidRPr="00E11C90">
              <w:rPr>
                <w:i/>
                <w:iCs/>
                <w:szCs w:val="17"/>
              </w:rPr>
              <w:t>Deroptyus accipitrinus</w:t>
            </w:r>
            <w:r w:rsidRPr="00E11C90">
              <w:rPr>
                <w:i/>
                <w:iCs/>
                <w:szCs w:val="17"/>
              </w:rPr>
              <w:br/>
            </w:r>
            <w:r w:rsidRPr="00E11C90">
              <w:rPr>
                <w:szCs w:val="17"/>
              </w:rPr>
              <w:t>Hawk-Headed Parrot, Red-Fan Parrot</w:t>
            </w:r>
          </w:p>
          <w:p w14:paraId="6C0215EC" w14:textId="77777777" w:rsidR="003F483F" w:rsidRPr="00E11C90" w:rsidRDefault="003F483F" w:rsidP="003F483F">
            <w:pPr>
              <w:spacing w:after="120"/>
              <w:jc w:val="left"/>
              <w:rPr>
                <w:i/>
                <w:iCs/>
                <w:szCs w:val="17"/>
              </w:rPr>
            </w:pPr>
            <w:r w:rsidRPr="00E11C90">
              <w:rPr>
                <w:i/>
                <w:iCs/>
                <w:szCs w:val="17"/>
              </w:rPr>
              <w:t>Diopsittaca nobilis</w:t>
            </w:r>
            <w:r w:rsidRPr="00E11C90">
              <w:rPr>
                <w:i/>
                <w:iCs/>
                <w:szCs w:val="17"/>
              </w:rPr>
              <w:br/>
            </w:r>
            <w:r w:rsidRPr="00E11C90">
              <w:rPr>
                <w:szCs w:val="17"/>
              </w:rPr>
              <w:t>Red-shouldered Macaw, Hahn’s Macaw</w:t>
            </w:r>
          </w:p>
          <w:p w14:paraId="270FFABE" w14:textId="77777777" w:rsidR="003F483F" w:rsidRPr="00E11C90" w:rsidRDefault="003F483F" w:rsidP="003F483F">
            <w:pPr>
              <w:spacing w:after="120"/>
              <w:jc w:val="left"/>
              <w:rPr>
                <w:i/>
                <w:iCs/>
                <w:szCs w:val="17"/>
              </w:rPr>
            </w:pPr>
            <w:r w:rsidRPr="00E11C90">
              <w:rPr>
                <w:i/>
                <w:iCs/>
                <w:szCs w:val="17"/>
              </w:rPr>
              <w:t>Eclectus roratus ssp.</w:t>
            </w:r>
            <w:r w:rsidRPr="00E11C90">
              <w:rPr>
                <w:i/>
                <w:iCs/>
                <w:szCs w:val="17"/>
              </w:rPr>
              <w:br/>
            </w:r>
            <w:r w:rsidRPr="00E11C90">
              <w:rPr>
                <w:szCs w:val="17"/>
              </w:rPr>
              <w:t>Eclectus Parrot</w:t>
            </w:r>
            <w:r w:rsidRPr="00E11C90">
              <w:rPr>
                <w:i/>
                <w:iCs/>
                <w:szCs w:val="17"/>
              </w:rPr>
              <w:br/>
            </w:r>
            <w:r w:rsidRPr="00E11C90">
              <w:rPr>
                <w:szCs w:val="17"/>
              </w:rPr>
              <w:t>(excluding native subspecies)</w:t>
            </w:r>
          </w:p>
          <w:p w14:paraId="2B13162E" w14:textId="77777777" w:rsidR="003F483F" w:rsidRPr="00E11C90" w:rsidRDefault="003F483F" w:rsidP="003F483F">
            <w:pPr>
              <w:spacing w:after="120"/>
              <w:jc w:val="left"/>
              <w:rPr>
                <w:i/>
                <w:iCs/>
                <w:szCs w:val="17"/>
              </w:rPr>
            </w:pPr>
            <w:r w:rsidRPr="00E11C90">
              <w:rPr>
                <w:i/>
                <w:iCs/>
                <w:szCs w:val="17"/>
              </w:rPr>
              <w:t>Eos bornea</w:t>
            </w:r>
            <w:r w:rsidRPr="00E11C90">
              <w:rPr>
                <w:i/>
                <w:iCs/>
                <w:szCs w:val="17"/>
              </w:rPr>
              <w:br/>
            </w:r>
            <w:r w:rsidRPr="00E11C90">
              <w:rPr>
                <w:szCs w:val="17"/>
              </w:rPr>
              <w:t>Red Lory</w:t>
            </w:r>
          </w:p>
          <w:p w14:paraId="16469D4F" w14:textId="77777777" w:rsidR="003F483F" w:rsidRPr="00E11C90" w:rsidRDefault="003F483F" w:rsidP="003F483F">
            <w:pPr>
              <w:spacing w:after="120"/>
              <w:jc w:val="left"/>
              <w:rPr>
                <w:i/>
                <w:iCs/>
                <w:szCs w:val="17"/>
              </w:rPr>
            </w:pPr>
            <w:r w:rsidRPr="00E11C90">
              <w:rPr>
                <w:i/>
                <w:iCs/>
                <w:szCs w:val="17"/>
              </w:rPr>
              <w:t>Eos cyanogenia</w:t>
            </w:r>
            <w:r w:rsidRPr="00E11C90">
              <w:rPr>
                <w:i/>
                <w:iCs/>
                <w:szCs w:val="17"/>
              </w:rPr>
              <w:br/>
            </w:r>
            <w:r w:rsidRPr="00E11C90">
              <w:rPr>
                <w:szCs w:val="17"/>
              </w:rPr>
              <w:t>Black-winged Lory</w:t>
            </w:r>
          </w:p>
          <w:p w14:paraId="2E0D94D3" w14:textId="77777777" w:rsidR="003F483F" w:rsidRPr="00E11C90" w:rsidRDefault="003F483F" w:rsidP="003F483F">
            <w:pPr>
              <w:spacing w:after="120"/>
              <w:jc w:val="left"/>
              <w:rPr>
                <w:i/>
                <w:iCs/>
                <w:szCs w:val="17"/>
              </w:rPr>
            </w:pPr>
            <w:r w:rsidRPr="00E11C90">
              <w:rPr>
                <w:i/>
                <w:iCs/>
                <w:szCs w:val="17"/>
              </w:rPr>
              <w:t>Eos histrio</w:t>
            </w:r>
            <w:r w:rsidRPr="00E11C90">
              <w:rPr>
                <w:i/>
                <w:iCs/>
                <w:szCs w:val="17"/>
              </w:rPr>
              <w:br/>
            </w:r>
            <w:r w:rsidRPr="00E11C90">
              <w:rPr>
                <w:szCs w:val="17"/>
              </w:rPr>
              <w:t>Red And Blue Lory</w:t>
            </w:r>
          </w:p>
          <w:p w14:paraId="5A13342C" w14:textId="77777777" w:rsidR="003F483F" w:rsidRPr="00E11C90" w:rsidRDefault="003F483F" w:rsidP="003F483F">
            <w:pPr>
              <w:spacing w:after="120"/>
              <w:jc w:val="left"/>
              <w:rPr>
                <w:i/>
                <w:iCs/>
                <w:szCs w:val="17"/>
              </w:rPr>
            </w:pPr>
            <w:r w:rsidRPr="00E11C90">
              <w:rPr>
                <w:i/>
                <w:iCs/>
                <w:szCs w:val="17"/>
              </w:rPr>
              <w:t>Eos reticulata</w:t>
            </w:r>
            <w:r w:rsidRPr="00E11C90">
              <w:rPr>
                <w:i/>
                <w:iCs/>
                <w:szCs w:val="17"/>
              </w:rPr>
              <w:br/>
            </w:r>
            <w:r w:rsidRPr="00E11C90">
              <w:rPr>
                <w:szCs w:val="17"/>
              </w:rPr>
              <w:t>Blue-streaked Lory</w:t>
            </w:r>
          </w:p>
          <w:p w14:paraId="2DC56DCD" w14:textId="77777777" w:rsidR="003F483F" w:rsidRPr="00E11C90" w:rsidRDefault="003F483F" w:rsidP="003F483F">
            <w:pPr>
              <w:spacing w:after="120"/>
              <w:jc w:val="left"/>
              <w:rPr>
                <w:i/>
                <w:iCs/>
                <w:szCs w:val="17"/>
              </w:rPr>
            </w:pPr>
            <w:r w:rsidRPr="00E11C90">
              <w:rPr>
                <w:i/>
                <w:iCs/>
                <w:szCs w:val="17"/>
              </w:rPr>
              <w:lastRenderedPageBreak/>
              <w:t>Eos semilarvata</w:t>
            </w:r>
            <w:r w:rsidRPr="00E11C90">
              <w:rPr>
                <w:i/>
                <w:iCs/>
                <w:szCs w:val="17"/>
              </w:rPr>
              <w:br/>
            </w:r>
            <w:r w:rsidRPr="00E11C90">
              <w:rPr>
                <w:szCs w:val="17"/>
              </w:rPr>
              <w:t>Black-eared Lory</w:t>
            </w:r>
          </w:p>
          <w:p w14:paraId="0A1227F2" w14:textId="77777777" w:rsidR="003F483F" w:rsidRPr="00E11C90" w:rsidRDefault="003F483F" w:rsidP="003F483F">
            <w:pPr>
              <w:spacing w:after="120"/>
              <w:jc w:val="left"/>
              <w:rPr>
                <w:i/>
                <w:iCs/>
                <w:szCs w:val="17"/>
              </w:rPr>
            </w:pPr>
            <w:r w:rsidRPr="00E11C90">
              <w:rPr>
                <w:i/>
                <w:iCs/>
                <w:szCs w:val="17"/>
              </w:rPr>
              <w:t>Eos squamata</w:t>
            </w:r>
            <w:r w:rsidRPr="00E11C90">
              <w:rPr>
                <w:i/>
                <w:iCs/>
                <w:szCs w:val="17"/>
              </w:rPr>
              <w:br/>
            </w:r>
            <w:r w:rsidRPr="00E11C90">
              <w:rPr>
                <w:szCs w:val="17"/>
              </w:rPr>
              <w:t>Violet-necked Lory</w:t>
            </w:r>
          </w:p>
          <w:p w14:paraId="7593138D" w14:textId="77777777" w:rsidR="003F483F" w:rsidRPr="00E11C90" w:rsidRDefault="003F483F" w:rsidP="003F483F">
            <w:pPr>
              <w:spacing w:after="120"/>
              <w:jc w:val="left"/>
              <w:rPr>
                <w:i/>
                <w:iCs/>
                <w:szCs w:val="17"/>
              </w:rPr>
            </w:pPr>
            <w:r w:rsidRPr="00E11C90">
              <w:rPr>
                <w:i/>
                <w:iCs/>
                <w:szCs w:val="17"/>
              </w:rPr>
              <w:t>Eupsittula aurea</w:t>
            </w:r>
            <w:r w:rsidRPr="00E11C90">
              <w:rPr>
                <w:i/>
                <w:iCs/>
                <w:szCs w:val="17"/>
              </w:rPr>
              <w:br/>
            </w:r>
            <w:r w:rsidRPr="00E11C90">
              <w:rPr>
                <w:szCs w:val="17"/>
              </w:rPr>
              <w:t>Peach-fronted Conure, Golden-crowned Conure, Peach-fronted Parakeet, Golden-crowned Parakeet</w:t>
            </w:r>
          </w:p>
          <w:p w14:paraId="2662019C" w14:textId="77777777" w:rsidR="003F483F" w:rsidRPr="00E11C90" w:rsidRDefault="003F483F" w:rsidP="003F483F">
            <w:pPr>
              <w:spacing w:after="120"/>
              <w:jc w:val="left"/>
              <w:rPr>
                <w:i/>
                <w:iCs/>
                <w:szCs w:val="17"/>
              </w:rPr>
            </w:pPr>
            <w:r w:rsidRPr="00E11C90">
              <w:rPr>
                <w:i/>
                <w:iCs/>
                <w:szCs w:val="17"/>
              </w:rPr>
              <w:t>Eupsittula pertinax</w:t>
            </w:r>
            <w:r w:rsidRPr="00E11C90">
              <w:rPr>
                <w:i/>
                <w:iCs/>
                <w:szCs w:val="17"/>
              </w:rPr>
              <w:br/>
            </w:r>
            <w:r w:rsidRPr="00E11C90">
              <w:rPr>
                <w:szCs w:val="17"/>
              </w:rPr>
              <w:t>Brown-throated Conure, St Thomas Conure</w:t>
            </w:r>
          </w:p>
          <w:p w14:paraId="18E47B0A" w14:textId="77777777" w:rsidR="003F483F" w:rsidRPr="00E11C90" w:rsidRDefault="003F483F" w:rsidP="003F483F">
            <w:pPr>
              <w:spacing w:after="120"/>
              <w:jc w:val="left"/>
              <w:rPr>
                <w:i/>
                <w:iCs/>
                <w:szCs w:val="17"/>
              </w:rPr>
            </w:pPr>
            <w:r w:rsidRPr="00E11C90">
              <w:rPr>
                <w:i/>
                <w:iCs/>
                <w:szCs w:val="17"/>
              </w:rPr>
              <w:t>Forpus coelestis</w:t>
            </w:r>
            <w:r w:rsidRPr="00E11C90">
              <w:rPr>
                <w:i/>
                <w:iCs/>
                <w:szCs w:val="17"/>
              </w:rPr>
              <w:br/>
            </w:r>
            <w:r w:rsidRPr="00E11C90">
              <w:rPr>
                <w:szCs w:val="17"/>
              </w:rPr>
              <w:t>Pacific Parrotlet</w:t>
            </w:r>
          </w:p>
          <w:p w14:paraId="1050FF69" w14:textId="77777777" w:rsidR="003F483F" w:rsidRPr="00E11C90" w:rsidRDefault="003F483F" w:rsidP="003F483F">
            <w:pPr>
              <w:spacing w:after="120"/>
              <w:jc w:val="left"/>
              <w:rPr>
                <w:i/>
                <w:iCs/>
                <w:szCs w:val="17"/>
              </w:rPr>
            </w:pPr>
            <w:r w:rsidRPr="00E11C90">
              <w:rPr>
                <w:i/>
                <w:iCs/>
                <w:szCs w:val="17"/>
              </w:rPr>
              <w:t>Guaruba guarouba</w:t>
            </w:r>
            <w:r w:rsidRPr="00E11C90">
              <w:rPr>
                <w:i/>
                <w:iCs/>
                <w:szCs w:val="17"/>
              </w:rPr>
              <w:br/>
            </w:r>
            <w:r w:rsidRPr="00E11C90">
              <w:rPr>
                <w:szCs w:val="17"/>
              </w:rPr>
              <w:t>Golden Conure, Golden Parakeet</w:t>
            </w:r>
          </w:p>
          <w:p w14:paraId="0E630B48" w14:textId="77777777" w:rsidR="003F483F" w:rsidRPr="00E11C90" w:rsidRDefault="003F483F" w:rsidP="003F483F">
            <w:pPr>
              <w:spacing w:after="120"/>
              <w:jc w:val="left"/>
              <w:rPr>
                <w:szCs w:val="17"/>
              </w:rPr>
            </w:pPr>
            <w:r w:rsidRPr="00E11C90">
              <w:rPr>
                <w:i/>
                <w:iCs/>
                <w:szCs w:val="17"/>
              </w:rPr>
              <w:t>Loriculus galgulus</w:t>
            </w:r>
            <w:r w:rsidRPr="00E11C90">
              <w:rPr>
                <w:i/>
                <w:iCs/>
                <w:szCs w:val="17"/>
              </w:rPr>
              <w:br/>
            </w:r>
            <w:r w:rsidRPr="00E11C90">
              <w:rPr>
                <w:szCs w:val="17"/>
              </w:rPr>
              <w:t xml:space="preserve">Blue-crowned Hanging Lory, Blue-crowned </w:t>
            </w:r>
            <w:r w:rsidRPr="00E11C90">
              <w:rPr>
                <w:szCs w:val="17"/>
              </w:rPr>
              <w:br/>
              <w:t>Hanging Parrot</w:t>
            </w:r>
          </w:p>
          <w:p w14:paraId="08B47C1C" w14:textId="77777777" w:rsidR="003F483F" w:rsidRPr="00E11C90" w:rsidRDefault="003F483F" w:rsidP="003F483F">
            <w:pPr>
              <w:spacing w:after="120"/>
              <w:jc w:val="left"/>
              <w:rPr>
                <w:i/>
                <w:iCs/>
                <w:szCs w:val="17"/>
              </w:rPr>
            </w:pPr>
            <w:r w:rsidRPr="00E11C90">
              <w:rPr>
                <w:i/>
                <w:iCs/>
                <w:szCs w:val="17"/>
              </w:rPr>
              <w:t>Lorius chlorocercus</w:t>
            </w:r>
            <w:r w:rsidRPr="00E11C90">
              <w:rPr>
                <w:i/>
                <w:iCs/>
                <w:szCs w:val="17"/>
              </w:rPr>
              <w:br/>
            </w:r>
            <w:r w:rsidRPr="00E11C90">
              <w:rPr>
                <w:szCs w:val="17"/>
              </w:rPr>
              <w:t>Yellow-bibbed Lory</w:t>
            </w:r>
          </w:p>
          <w:p w14:paraId="0F0A056F" w14:textId="77777777" w:rsidR="003F483F" w:rsidRPr="00E11C90" w:rsidRDefault="003F483F" w:rsidP="003F483F">
            <w:pPr>
              <w:spacing w:after="120"/>
              <w:jc w:val="left"/>
              <w:rPr>
                <w:i/>
                <w:iCs/>
                <w:szCs w:val="17"/>
              </w:rPr>
            </w:pPr>
            <w:r w:rsidRPr="00E11C90">
              <w:rPr>
                <w:i/>
                <w:iCs/>
                <w:szCs w:val="17"/>
              </w:rPr>
              <w:t>Lorius domicella</w:t>
            </w:r>
            <w:r w:rsidRPr="00E11C90">
              <w:rPr>
                <w:i/>
                <w:iCs/>
                <w:szCs w:val="17"/>
              </w:rPr>
              <w:br/>
            </w:r>
            <w:r w:rsidRPr="00E11C90">
              <w:rPr>
                <w:szCs w:val="17"/>
              </w:rPr>
              <w:t>Purple-naped Lory, Purple-capped Lory</w:t>
            </w:r>
          </w:p>
          <w:p w14:paraId="0E7F1CD6" w14:textId="77777777" w:rsidR="003F483F" w:rsidRPr="00E11C90" w:rsidRDefault="003F483F" w:rsidP="003F483F">
            <w:pPr>
              <w:spacing w:after="120"/>
              <w:jc w:val="left"/>
              <w:rPr>
                <w:i/>
                <w:iCs/>
                <w:szCs w:val="17"/>
              </w:rPr>
            </w:pPr>
            <w:r w:rsidRPr="00E11C90">
              <w:rPr>
                <w:i/>
                <w:iCs/>
                <w:szCs w:val="17"/>
              </w:rPr>
              <w:t>Lorius garrulus</w:t>
            </w:r>
            <w:r w:rsidRPr="00E11C90">
              <w:rPr>
                <w:i/>
                <w:iCs/>
                <w:szCs w:val="17"/>
              </w:rPr>
              <w:br/>
            </w:r>
            <w:r w:rsidRPr="00E11C90">
              <w:rPr>
                <w:szCs w:val="17"/>
              </w:rPr>
              <w:t>Chattering Lory</w:t>
            </w:r>
          </w:p>
          <w:p w14:paraId="3D820958" w14:textId="77777777" w:rsidR="003F483F" w:rsidRPr="00E11C90" w:rsidRDefault="003F483F" w:rsidP="003F483F">
            <w:pPr>
              <w:spacing w:after="120"/>
              <w:jc w:val="left"/>
              <w:rPr>
                <w:i/>
                <w:iCs/>
                <w:szCs w:val="17"/>
              </w:rPr>
            </w:pPr>
            <w:r w:rsidRPr="00E11C90">
              <w:rPr>
                <w:i/>
                <w:iCs/>
                <w:szCs w:val="17"/>
              </w:rPr>
              <w:t>Lorius lory</w:t>
            </w:r>
            <w:r w:rsidRPr="00E11C90">
              <w:rPr>
                <w:i/>
                <w:iCs/>
                <w:szCs w:val="17"/>
              </w:rPr>
              <w:br/>
            </w:r>
            <w:r w:rsidRPr="00E11C90">
              <w:rPr>
                <w:szCs w:val="17"/>
              </w:rPr>
              <w:t>Black-capped Lory</w:t>
            </w:r>
          </w:p>
          <w:p w14:paraId="40AD595F" w14:textId="77777777" w:rsidR="003F483F" w:rsidRPr="00E11C90" w:rsidRDefault="003F483F" w:rsidP="003F483F">
            <w:pPr>
              <w:spacing w:after="120"/>
              <w:jc w:val="left"/>
              <w:rPr>
                <w:i/>
                <w:iCs/>
                <w:szCs w:val="17"/>
              </w:rPr>
            </w:pPr>
            <w:r w:rsidRPr="00E11C90">
              <w:rPr>
                <w:i/>
                <w:iCs/>
                <w:szCs w:val="17"/>
              </w:rPr>
              <w:t>Myiopsitta monachus</w:t>
            </w:r>
            <w:r w:rsidRPr="00E11C90">
              <w:rPr>
                <w:i/>
                <w:iCs/>
                <w:szCs w:val="17"/>
              </w:rPr>
              <w:br/>
            </w:r>
            <w:r w:rsidRPr="00E11C90">
              <w:rPr>
                <w:szCs w:val="17"/>
              </w:rPr>
              <w:t xml:space="preserve">Monk Parrot, Quaker Parrot, Monk Parakeet, </w:t>
            </w:r>
            <w:r w:rsidRPr="00E11C90">
              <w:rPr>
                <w:szCs w:val="17"/>
              </w:rPr>
              <w:br/>
              <w:t>Quaker Parakeet</w:t>
            </w:r>
          </w:p>
          <w:p w14:paraId="554A7AA3" w14:textId="77777777" w:rsidR="003F483F" w:rsidRPr="00E11C90" w:rsidRDefault="003F483F" w:rsidP="003F483F">
            <w:pPr>
              <w:spacing w:after="120"/>
              <w:jc w:val="left"/>
              <w:rPr>
                <w:i/>
                <w:iCs/>
                <w:szCs w:val="17"/>
              </w:rPr>
            </w:pPr>
            <w:r w:rsidRPr="00E11C90">
              <w:rPr>
                <w:i/>
                <w:iCs/>
                <w:szCs w:val="17"/>
              </w:rPr>
              <w:t>Neopsittacus musschenbroekii</w:t>
            </w:r>
            <w:r w:rsidRPr="00E11C90">
              <w:rPr>
                <w:i/>
                <w:iCs/>
                <w:szCs w:val="17"/>
              </w:rPr>
              <w:br/>
            </w:r>
            <w:r w:rsidRPr="00E11C90">
              <w:rPr>
                <w:szCs w:val="17"/>
              </w:rPr>
              <w:t>Musschenbroek’s Lorikeet, Yellow-billed Lorikeet</w:t>
            </w:r>
          </w:p>
          <w:p w14:paraId="254F92FD" w14:textId="77777777" w:rsidR="003F483F" w:rsidRPr="00E11C90" w:rsidRDefault="003F483F" w:rsidP="003F483F">
            <w:pPr>
              <w:spacing w:after="120"/>
              <w:jc w:val="left"/>
              <w:rPr>
                <w:i/>
                <w:iCs/>
                <w:szCs w:val="17"/>
              </w:rPr>
            </w:pPr>
            <w:r w:rsidRPr="00E11C90">
              <w:rPr>
                <w:i/>
                <w:iCs/>
                <w:szCs w:val="17"/>
              </w:rPr>
              <w:t>Orthopsittaca manilatus</w:t>
            </w:r>
            <w:r w:rsidRPr="00E11C90">
              <w:rPr>
                <w:i/>
                <w:iCs/>
                <w:szCs w:val="17"/>
              </w:rPr>
              <w:br/>
            </w:r>
            <w:r w:rsidRPr="00E11C90">
              <w:rPr>
                <w:szCs w:val="17"/>
              </w:rPr>
              <w:t>Red-bellied Macaw</w:t>
            </w:r>
          </w:p>
          <w:p w14:paraId="78C6AA3B" w14:textId="77777777" w:rsidR="003F483F" w:rsidRPr="00E11C90" w:rsidRDefault="003F483F" w:rsidP="003F483F">
            <w:pPr>
              <w:spacing w:after="120"/>
              <w:jc w:val="left"/>
              <w:rPr>
                <w:i/>
                <w:iCs/>
                <w:szCs w:val="17"/>
              </w:rPr>
            </w:pPr>
            <w:r w:rsidRPr="00E11C90">
              <w:rPr>
                <w:i/>
                <w:iCs/>
                <w:szCs w:val="17"/>
              </w:rPr>
              <w:t>Phigys solitarius</w:t>
            </w:r>
            <w:r w:rsidRPr="00E11C90">
              <w:rPr>
                <w:i/>
                <w:iCs/>
                <w:szCs w:val="17"/>
              </w:rPr>
              <w:br/>
            </w:r>
            <w:r w:rsidRPr="00E11C90">
              <w:rPr>
                <w:szCs w:val="17"/>
              </w:rPr>
              <w:t>Collared Lory</w:t>
            </w:r>
          </w:p>
          <w:p w14:paraId="787D8DB8" w14:textId="77777777" w:rsidR="003F483F" w:rsidRPr="00E11C90" w:rsidRDefault="003F483F" w:rsidP="003F483F">
            <w:pPr>
              <w:spacing w:after="120"/>
              <w:jc w:val="left"/>
              <w:rPr>
                <w:i/>
                <w:iCs/>
                <w:szCs w:val="17"/>
              </w:rPr>
            </w:pPr>
            <w:r w:rsidRPr="00E11C90">
              <w:rPr>
                <w:i/>
                <w:iCs/>
                <w:szCs w:val="17"/>
              </w:rPr>
              <w:t>Pionites leucogaster</w:t>
            </w:r>
            <w:r w:rsidRPr="00E11C90">
              <w:rPr>
                <w:i/>
                <w:iCs/>
                <w:szCs w:val="17"/>
              </w:rPr>
              <w:br/>
            </w:r>
            <w:r w:rsidRPr="00E11C90">
              <w:rPr>
                <w:szCs w:val="17"/>
              </w:rPr>
              <w:t>White-bellied Caique, White-bellied Parrot</w:t>
            </w:r>
          </w:p>
          <w:p w14:paraId="03B2C874" w14:textId="77777777" w:rsidR="003F483F" w:rsidRPr="00E11C90" w:rsidRDefault="003F483F" w:rsidP="003F483F">
            <w:pPr>
              <w:spacing w:after="120"/>
              <w:jc w:val="left"/>
              <w:rPr>
                <w:i/>
                <w:iCs/>
                <w:szCs w:val="17"/>
              </w:rPr>
            </w:pPr>
            <w:r w:rsidRPr="00E11C90">
              <w:rPr>
                <w:i/>
                <w:iCs/>
                <w:szCs w:val="17"/>
              </w:rPr>
              <w:t>Pionites melanocephalus</w:t>
            </w:r>
            <w:r w:rsidRPr="00E11C90">
              <w:rPr>
                <w:i/>
                <w:iCs/>
                <w:szCs w:val="17"/>
              </w:rPr>
              <w:br/>
            </w:r>
            <w:r w:rsidRPr="00E11C90">
              <w:rPr>
                <w:szCs w:val="17"/>
              </w:rPr>
              <w:t>Black-headed Caique, Black-headed Parrot</w:t>
            </w:r>
          </w:p>
          <w:p w14:paraId="7CC0C04F" w14:textId="77777777" w:rsidR="003F483F" w:rsidRPr="00E11C90" w:rsidRDefault="003F483F" w:rsidP="003F483F">
            <w:pPr>
              <w:spacing w:after="120"/>
              <w:jc w:val="left"/>
              <w:rPr>
                <w:i/>
                <w:iCs/>
                <w:szCs w:val="17"/>
              </w:rPr>
            </w:pPr>
            <w:r w:rsidRPr="00E11C90">
              <w:rPr>
                <w:i/>
                <w:iCs/>
                <w:szCs w:val="17"/>
              </w:rPr>
              <w:t>Pionus chalcopterus</w:t>
            </w:r>
            <w:r w:rsidRPr="00E11C90">
              <w:rPr>
                <w:i/>
                <w:iCs/>
                <w:szCs w:val="17"/>
              </w:rPr>
              <w:br/>
            </w:r>
            <w:r w:rsidRPr="00E11C90">
              <w:rPr>
                <w:szCs w:val="17"/>
              </w:rPr>
              <w:t>Bronze-winged Parrot</w:t>
            </w:r>
          </w:p>
          <w:p w14:paraId="099EA36B" w14:textId="77777777" w:rsidR="003F483F" w:rsidRPr="00E11C90" w:rsidRDefault="003F483F" w:rsidP="003F483F">
            <w:pPr>
              <w:spacing w:after="120"/>
              <w:jc w:val="left"/>
              <w:rPr>
                <w:i/>
                <w:iCs/>
                <w:szCs w:val="17"/>
              </w:rPr>
            </w:pPr>
            <w:r w:rsidRPr="00E11C90">
              <w:rPr>
                <w:i/>
                <w:iCs/>
                <w:szCs w:val="17"/>
              </w:rPr>
              <w:t>Pionus menstruus</w:t>
            </w:r>
            <w:r w:rsidRPr="00E11C90">
              <w:rPr>
                <w:i/>
                <w:iCs/>
                <w:szCs w:val="17"/>
              </w:rPr>
              <w:br/>
            </w:r>
            <w:r w:rsidRPr="00E11C90">
              <w:rPr>
                <w:szCs w:val="17"/>
              </w:rPr>
              <w:t>Blue-headed Parrot</w:t>
            </w:r>
          </w:p>
          <w:p w14:paraId="25EFF825" w14:textId="77777777" w:rsidR="003F483F" w:rsidRPr="00E11C90" w:rsidRDefault="003F483F" w:rsidP="003F483F">
            <w:pPr>
              <w:spacing w:after="120"/>
              <w:jc w:val="left"/>
              <w:rPr>
                <w:i/>
                <w:iCs/>
                <w:szCs w:val="17"/>
              </w:rPr>
            </w:pPr>
            <w:r w:rsidRPr="00E11C90">
              <w:rPr>
                <w:i/>
                <w:iCs/>
                <w:szCs w:val="17"/>
              </w:rPr>
              <w:t>Pionus senilis</w:t>
            </w:r>
            <w:r w:rsidRPr="00E11C90">
              <w:rPr>
                <w:i/>
                <w:iCs/>
                <w:szCs w:val="17"/>
              </w:rPr>
              <w:br/>
            </w:r>
            <w:r w:rsidRPr="00E11C90">
              <w:rPr>
                <w:szCs w:val="17"/>
              </w:rPr>
              <w:t>White-crowned Parrot</w:t>
            </w:r>
          </w:p>
          <w:p w14:paraId="020F66BB" w14:textId="77777777" w:rsidR="003F483F" w:rsidRPr="00E11C90" w:rsidRDefault="003F483F" w:rsidP="003F483F">
            <w:pPr>
              <w:spacing w:after="120"/>
              <w:jc w:val="left"/>
              <w:rPr>
                <w:i/>
                <w:iCs/>
                <w:szCs w:val="17"/>
              </w:rPr>
            </w:pPr>
            <w:r w:rsidRPr="00E11C90">
              <w:rPr>
                <w:i/>
                <w:iCs/>
                <w:szCs w:val="17"/>
              </w:rPr>
              <w:t>Poicephalus gulielmi</w:t>
            </w:r>
            <w:r w:rsidRPr="00E11C90">
              <w:rPr>
                <w:i/>
                <w:iCs/>
                <w:szCs w:val="17"/>
              </w:rPr>
              <w:br/>
            </w:r>
            <w:r w:rsidRPr="00E11C90">
              <w:rPr>
                <w:szCs w:val="17"/>
              </w:rPr>
              <w:t>Red-fronted Parrot</w:t>
            </w:r>
          </w:p>
          <w:p w14:paraId="23E4CBC2" w14:textId="77777777" w:rsidR="003F483F" w:rsidRPr="00E11C90" w:rsidRDefault="003F483F" w:rsidP="003F483F">
            <w:pPr>
              <w:spacing w:after="120"/>
              <w:jc w:val="left"/>
              <w:rPr>
                <w:i/>
                <w:iCs/>
                <w:szCs w:val="17"/>
              </w:rPr>
            </w:pPr>
            <w:r w:rsidRPr="00E11C90">
              <w:rPr>
                <w:i/>
                <w:iCs/>
                <w:szCs w:val="17"/>
              </w:rPr>
              <w:t>Poicephalus meyeri</w:t>
            </w:r>
            <w:r w:rsidRPr="00E11C90">
              <w:rPr>
                <w:i/>
                <w:iCs/>
                <w:szCs w:val="17"/>
              </w:rPr>
              <w:br/>
            </w:r>
            <w:r w:rsidRPr="00E11C90">
              <w:rPr>
                <w:szCs w:val="17"/>
              </w:rPr>
              <w:t>Meyer’s Parrot, Brown Parrot</w:t>
            </w:r>
          </w:p>
          <w:p w14:paraId="1B699152" w14:textId="77777777" w:rsidR="003F483F" w:rsidRPr="00E11C90" w:rsidRDefault="003F483F" w:rsidP="003F483F">
            <w:pPr>
              <w:spacing w:after="120"/>
              <w:jc w:val="left"/>
              <w:rPr>
                <w:i/>
                <w:iCs/>
                <w:szCs w:val="17"/>
              </w:rPr>
            </w:pPr>
            <w:r w:rsidRPr="00E11C90">
              <w:rPr>
                <w:i/>
                <w:iCs/>
                <w:szCs w:val="17"/>
              </w:rPr>
              <w:t>Poicephalus robustus</w:t>
            </w:r>
            <w:r w:rsidRPr="00E11C90">
              <w:rPr>
                <w:i/>
                <w:iCs/>
                <w:szCs w:val="17"/>
              </w:rPr>
              <w:br/>
            </w:r>
            <w:r w:rsidRPr="00E11C90">
              <w:rPr>
                <w:szCs w:val="17"/>
              </w:rPr>
              <w:t>Brown-necked Parrot</w:t>
            </w:r>
          </w:p>
          <w:p w14:paraId="3BF8B7FA" w14:textId="77777777" w:rsidR="003F483F" w:rsidRPr="00E11C90" w:rsidRDefault="003F483F" w:rsidP="003F483F">
            <w:pPr>
              <w:spacing w:after="120"/>
              <w:jc w:val="left"/>
              <w:rPr>
                <w:i/>
                <w:iCs/>
                <w:szCs w:val="17"/>
              </w:rPr>
            </w:pPr>
            <w:r w:rsidRPr="00E11C90">
              <w:rPr>
                <w:i/>
                <w:iCs/>
                <w:szCs w:val="17"/>
              </w:rPr>
              <w:t>Poicephalus rufiventris</w:t>
            </w:r>
            <w:r w:rsidRPr="00E11C90">
              <w:rPr>
                <w:i/>
                <w:iCs/>
                <w:szCs w:val="17"/>
              </w:rPr>
              <w:br/>
            </w:r>
            <w:r w:rsidRPr="00E11C90">
              <w:rPr>
                <w:szCs w:val="17"/>
              </w:rPr>
              <w:t>Red-bellied Parrot</w:t>
            </w:r>
          </w:p>
          <w:p w14:paraId="4FB6CCB5" w14:textId="77777777" w:rsidR="003F483F" w:rsidRPr="00E11C90" w:rsidRDefault="003F483F" w:rsidP="003F483F">
            <w:pPr>
              <w:spacing w:after="120"/>
              <w:jc w:val="left"/>
              <w:rPr>
                <w:i/>
                <w:iCs/>
                <w:szCs w:val="17"/>
              </w:rPr>
            </w:pPr>
            <w:r w:rsidRPr="00E11C90">
              <w:rPr>
                <w:i/>
                <w:iCs/>
                <w:szCs w:val="17"/>
              </w:rPr>
              <w:t>Poicephalus senegalus</w:t>
            </w:r>
            <w:r w:rsidRPr="00E11C90">
              <w:rPr>
                <w:i/>
                <w:iCs/>
                <w:szCs w:val="17"/>
              </w:rPr>
              <w:br/>
            </w:r>
            <w:r w:rsidRPr="00E11C90">
              <w:rPr>
                <w:szCs w:val="17"/>
              </w:rPr>
              <w:t>Senegal Parrot</w:t>
            </w:r>
          </w:p>
          <w:p w14:paraId="32D82242" w14:textId="77777777" w:rsidR="003F483F" w:rsidRPr="00E11C90" w:rsidRDefault="003F483F" w:rsidP="003F483F">
            <w:pPr>
              <w:spacing w:after="120"/>
              <w:jc w:val="left"/>
              <w:rPr>
                <w:i/>
                <w:iCs/>
                <w:szCs w:val="17"/>
              </w:rPr>
            </w:pPr>
            <w:r w:rsidRPr="00E11C90">
              <w:rPr>
                <w:i/>
                <w:iCs/>
                <w:szCs w:val="17"/>
              </w:rPr>
              <w:t>Primolius auricollis</w:t>
            </w:r>
            <w:r w:rsidRPr="00E11C90">
              <w:rPr>
                <w:i/>
                <w:iCs/>
                <w:szCs w:val="17"/>
              </w:rPr>
              <w:br/>
            </w:r>
            <w:r w:rsidRPr="00E11C90">
              <w:rPr>
                <w:szCs w:val="17"/>
              </w:rPr>
              <w:t>Yellow-collared Macaw, Golden-collared Macaw</w:t>
            </w:r>
          </w:p>
          <w:p w14:paraId="28A70409" w14:textId="77777777" w:rsidR="003F483F" w:rsidRPr="00E11C90" w:rsidRDefault="003F483F" w:rsidP="003F483F">
            <w:pPr>
              <w:spacing w:after="120"/>
              <w:jc w:val="left"/>
              <w:rPr>
                <w:i/>
                <w:iCs/>
                <w:szCs w:val="17"/>
              </w:rPr>
            </w:pPr>
            <w:r w:rsidRPr="00E11C90">
              <w:rPr>
                <w:i/>
                <w:iCs/>
                <w:szCs w:val="17"/>
              </w:rPr>
              <w:lastRenderedPageBreak/>
              <w:t>Primolius maracana</w:t>
            </w:r>
            <w:r w:rsidRPr="00E11C90">
              <w:rPr>
                <w:i/>
                <w:iCs/>
                <w:szCs w:val="17"/>
              </w:rPr>
              <w:br/>
            </w:r>
            <w:r w:rsidRPr="00E11C90">
              <w:rPr>
                <w:szCs w:val="17"/>
              </w:rPr>
              <w:t>Illiger Macaw, Blue-winged Macaw</w:t>
            </w:r>
          </w:p>
          <w:p w14:paraId="2A52A0BE" w14:textId="77777777" w:rsidR="003F483F" w:rsidRPr="00E11C90" w:rsidRDefault="003F483F" w:rsidP="003F483F">
            <w:pPr>
              <w:spacing w:after="120"/>
              <w:jc w:val="left"/>
              <w:rPr>
                <w:i/>
                <w:iCs/>
                <w:szCs w:val="17"/>
              </w:rPr>
            </w:pPr>
            <w:r w:rsidRPr="00E11C90">
              <w:rPr>
                <w:i/>
                <w:iCs/>
                <w:szCs w:val="17"/>
              </w:rPr>
              <w:t>Prosopeia personata</w:t>
            </w:r>
            <w:r w:rsidRPr="00E11C90">
              <w:rPr>
                <w:i/>
                <w:iCs/>
                <w:szCs w:val="17"/>
              </w:rPr>
              <w:br/>
            </w:r>
            <w:r w:rsidRPr="00E11C90">
              <w:rPr>
                <w:szCs w:val="17"/>
              </w:rPr>
              <w:t>Masked Shining Parrot</w:t>
            </w:r>
          </w:p>
          <w:p w14:paraId="3EED59D6" w14:textId="77777777" w:rsidR="003F483F" w:rsidRPr="00E11C90" w:rsidRDefault="003F483F" w:rsidP="003F483F">
            <w:pPr>
              <w:spacing w:after="120"/>
              <w:jc w:val="left"/>
              <w:rPr>
                <w:i/>
                <w:iCs/>
                <w:szCs w:val="17"/>
              </w:rPr>
            </w:pPr>
            <w:r w:rsidRPr="00E11C90">
              <w:rPr>
                <w:i/>
                <w:iCs/>
                <w:szCs w:val="17"/>
              </w:rPr>
              <w:t>Prosopeia tabuensis</w:t>
            </w:r>
            <w:r w:rsidRPr="00E11C90">
              <w:rPr>
                <w:i/>
                <w:iCs/>
                <w:szCs w:val="17"/>
              </w:rPr>
              <w:br/>
            </w:r>
            <w:r w:rsidRPr="00E11C90">
              <w:rPr>
                <w:szCs w:val="17"/>
              </w:rPr>
              <w:t>Red Shining Parrot</w:t>
            </w:r>
          </w:p>
          <w:p w14:paraId="329C4527" w14:textId="77777777" w:rsidR="003F483F" w:rsidRPr="00E11C90" w:rsidRDefault="003F483F" w:rsidP="003F483F">
            <w:pPr>
              <w:spacing w:after="120"/>
              <w:jc w:val="left"/>
              <w:rPr>
                <w:i/>
                <w:iCs/>
                <w:szCs w:val="17"/>
              </w:rPr>
            </w:pPr>
            <w:r w:rsidRPr="00E11C90">
              <w:rPr>
                <w:i/>
                <w:iCs/>
                <w:szCs w:val="17"/>
              </w:rPr>
              <w:t>Pseudeos fuscata</w:t>
            </w:r>
            <w:r w:rsidRPr="00E11C90">
              <w:rPr>
                <w:i/>
                <w:iCs/>
                <w:szCs w:val="17"/>
              </w:rPr>
              <w:br/>
            </w:r>
            <w:r w:rsidRPr="00E11C90">
              <w:rPr>
                <w:szCs w:val="17"/>
              </w:rPr>
              <w:t>Dusky Lory</w:t>
            </w:r>
          </w:p>
          <w:p w14:paraId="3015BDEA" w14:textId="77777777" w:rsidR="003F483F" w:rsidRPr="00E11C90" w:rsidRDefault="003F483F" w:rsidP="003F483F">
            <w:pPr>
              <w:spacing w:after="120"/>
              <w:jc w:val="left"/>
              <w:rPr>
                <w:i/>
                <w:iCs/>
                <w:szCs w:val="17"/>
              </w:rPr>
            </w:pPr>
            <w:r w:rsidRPr="00E11C90">
              <w:rPr>
                <w:i/>
                <w:iCs/>
                <w:szCs w:val="17"/>
              </w:rPr>
              <w:t>Psittacara acuticaudatus</w:t>
            </w:r>
            <w:r w:rsidRPr="00E11C90">
              <w:rPr>
                <w:i/>
                <w:iCs/>
                <w:szCs w:val="17"/>
              </w:rPr>
              <w:br/>
            </w:r>
            <w:r w:rsidRPr="00E11C90">
              <w:rPr>
                <w:szCs w:val="17"/>
              </w:rPr>
              <w:t>Blue-crowned Conure, Blue-crowned Parakeet</w:t>
            </w:r>
          </w:p>
          <w:p w14:paraId="4D237E31" w14:textId="77777777" w:rsidR="003F483F" w:rsidRPr="00E11C90" w:rsidRDefault="003F483F" w:rsidP="003F483F">
            <w:pPr>
              <w:spacing w:after="120"/>
              <w:jc w:val="left"/>
              <w:rPr>
                <w:i/>
                <w:iCs/>
                <w:szCs w:val="17"/>
              </w:rPr>
            </w:pPr>
            <w:r w:rsidRPr="00E11C90">
              <w:rPr>
                <w:i/>
                <w:iCs/>
                <w:szCs w:val="17"/>
              </w:rPr>
              <w:t>Psittacula alexandri</w:t>
            </w:r>
            <w:r w:rsidRPr="00E11C90">
              <w:rPr>
                <w:i/>
                <w:iCs/>
                <w:szCs w:val="17"/>
              </w:rPr>
              <w:br/>
            </w:r>
            <w:r w:rsidRPr="00E11C90">
              <w:rPr>
                <w:szCs w:val="17"/>
              </w:rPr>
              <w:t>Moustached Parakeet, Red-breasted Parakeet</w:t>
            </w:r>
          </w:p>
          <w:p w14:paraId="65AD02E1" w14:textId="77777777" w:rsidR="003F483F" w:rsidRPr="00E11C90" w:rsidRDefault="003F483F" w:rsidP="003F483F">
            <w:pPr>
              <w:spacing w:after="120"/>
              <w:jc w:val="left"/>
              <w:rPr>
                <w:i/>
                <w:iCs/>
                <w:szCs w:val="17"/>
              </w:rPr>
            </w:pPr>
            <w:r w:rsidRPr="00E11C90">
              <w:rPr>
                <w:i/>
                <w:iCs/>
                <w:szCs w:val="17"/>
              </w:rPr>
              <w:t>Psittacula columboides</w:t>
            </w:r>
            <w:r w:rsidRPr="00E11C90">
              <w:rPr>
                <w:i/>
                <w:iCs/>
                <w:szCs w:val="17"/>
              </w:rPr>
              <w:br/>
            </w:r>
            <w:r w:rsidRPr="00E11C90">
              <w:rPr>
                <w:szCs w:val="17"/>
              </w:rPr>
              <w:t>Malabar Parakeet</w:t>
            </w:r>
          </w:p>
          <w:p w14:paraId="39544CDA" w14:textId="77777777" w:rsidR="003F483F" w:rsidRPr="00E11C90" w:rsidRDefault="003F483F" w:rsidP="003F483F">
            <w:pPr>
              <w:spacing w:after="120"/>
              <w:jc w:val="left"/>
              <w:rPr>
                <w:i/>
                <w:iCs/>
                <w:szCs w:val="17"/>
              </w:rPr>
            </w:pPr>
            <w:r w:rsidRPr="00E11C90">
              <w:rPr>
                <w:i/>
                <w:iCs/>
                <w:szCs w:val="17"/>
              </w:rPr>
              <w:t>Psittacula cyanocephala</w:t>
            </w:r>
            <w:r w:rsidRPr="00E11C90">
              <w:rPr>
                <w:i/>
                <w:iCs/>
                <w:szCs w:val="17"/>
              </w:rPr>
              <w:br/>
            </w:r>
            <w:r w:rsidRPr="00E11C90">
              <w:rPr>
                <w:szCs w:val="17"/>
              </w:rPr>
              <w:t>Plum-headed Parakeet</w:t>
            </w:r>
          </w:p>
          <w:p w14:paraId="72151C3C" w14:textId="77777777" w:rsidR="003F483F" w:rsidRPr="00E11C90" w:rsidRDefault="003F483F" w:rsidP="003F483F">
            <w:pPr>
              <w:spacing w:after="120"/>
              <w:jc w:val="left"/>
              <w:rPr>
                <w:i/>
                <w:iCs/>
                <w:szCs w:val="17"/>
              </w:rPr>
            </w:pPr>
            <w:r w:rsidRPr="00E11C90">
              <w:rPr>
                <w:i/>
                <w:iCs/>
                <w:szCs w:val="17"/>
              </w:rPr>
              <w:t>Psittacula derbiana</w:t>
            </w:r>
            <w:r w:rsidRPr="00E11C90">
              <w:rPr>
                <w:i/>
                <w:iCs/>
                <w:szCs w:val="17"/>
              </w:rPr>
              <w:br/>
            </w:r>
            <w:r w:rsidRPr="00E11C90">
              <w:rPr>
                <w:szCs w:val="17"/>
              </w:rPr>
              <w:t>Derbyan Parakeet</w:t>
            </w:r>
          </w:p>
          <w:p w14:paraId="2EE93038" w14:textId="77777777" w:rsidR="003F483F" w:rsidRPr="00E11C90" w:rsidRDefault="003F483F" w:rsidP="003F483F">
            <w:pPr>
              <w:spacing w:after="120"/>
              <w:jc w:val="left"/>
              <w:rPr>
                <w:i/>
                <w:iCs/>
                <w:szCs w:val="17"/>
              </w:rPr>
            </w:pPr>
            <w:r w:rsidRPr="00E11C90">
              <w:rPr>
                <w:i/>
                <w:iCs/>
                <w:szCs w:val="17"/>
              </w:rPr>
              <w:t>Psittacula eupatria</w:t>
            </w:r>
            <w:r w:rsidRPr="00E11C90">
              <w:rPr>
                <w:i/>
                <w:iCs/>
                <w:szCs w:val="17"/>
              </w:rPr>
              <w:br/>
            </w:r>
            <w:r w:rsidRPr="00E11C90">
              <w:rPr>
                <w:szCs w:val="17"/>
              </w:rPr>
              <w:t>Alexandrine Parakeet</w:t>
            </w:r>
          </w:p>
          <w:p w14:paraId="42EBA916" w14:textId="77777777" w:rsidR="003F483F" w:rsidRPr="00E11C90" w:rsidRDefault="003F483F" w:rsidP="003F483F">
            <w:pPr>
              <w:spacing w:after="120"/>
              <w:jc w:val="left"/>
              <w:rPr>
                <w:i/>
                <w:iCs/>
                <w:szCs w:val="17"/>
              </w:rPr>
            </w:pPr>
            <w:r w:rsidRPr="00E11C90">
              <w:rPr>
                <w:i/>
                <w:iCs/>
                <w:szCs w:val="17"/>
              </w:rPr>
              <w:t>Psittacula himalayana</w:t>
            </w:r>
            <w:r w:rsidRPr="00E11C90">
              <w:rPr>
                <w:i/>
                <w:iCs/>
                <w:szCs w:val="17"/>
              </w:rPr>
              <w:br/>
            </w:r>
            <w:r w:rsidRPr="00E11C90">
              <w:rPr>
                <w:szCs w:val="17"/>
              </w:rPr>
              <w:t>Slaty-Headed Parakeet</w:t>
            </w:r>
          </w:p>
          <w:p w14:paraId="65C29B8A" w14:textId="77777777" w:rsidR="003F483F" w:rsidRPr="00E11C90" w:rsidRDefault="003F483F" w:rsidP="003F483F">
            <w:pPr>
              <w:spacing w:after="120"/>
              <w:jc w:val="left"/>
              <w:rPr>
                <w:i/>
                <w:iCs/>
                <w:szCs w:val="17"/>
              </w:rPr>
            </w:pPr>
            <w:r w:rsidRPr="00E11C90">
              <w:rPr>
                <w:i/>
                <w:iCs/>
                <w:szCs w:val="17"/>
              </w:rPr>
              <w:t>Psittacula krameria</w:t>
            </w:r>
            <w:r w:rsidRPr="00E11C90">
              <w:rPr>
                <w:i/>
                <w:iCs/>
                <w:szCs w:val="17"/>
              </w:rPr>
              <w:br/>
            </w:r>
            <w:r w:rsidRPr="00E11C90">
              <w:rPr>
                <w:szCs w:val="17"/>
              </w:rPr>
              <w:t xml:space="preserve">Rose-Ringed Parakeet, Indian Ringneck Parakeet, African Ringneck Parakeet, Rose-Ringed Parrot, </w:t>
            </w:r>
            <w:r w:rsidRPr="00E11C90">
              <w:rPr>
                <w:szCs w:val="17"/>
              </w:rPr>
              <w:br/>
              <w:t>Indian Ringneck Parrot , African Ringneck Parrot</w:t>
            </w:r>
          </w:p>
          <w:p w14:paraId="75D5E235" w14:textId="77777777" w:rsidR="003F483F" w:rsidRPr="00E11C90" w:rsidRDefault="003F483F" w:rsidP="003F483F">
            <w:pPr>
              <w:spacing w:after="120"/>
              <w:jc w:val="left"/>
              <w:rPr>
                <w:i/>
                <w:iCs/>
                <w:szCs w:val="17"/>
              </w:rPr>
            </w:pPr>
            <w:r w:rsidRPr="00E11C90">
              <w:rPr>
                <w:i/>
                <w:iCs/>
                <w:szCs w:val="17"/>
              </w:rPr>
              <w:t>Psittacula roseate</w:t>
            </w:r>
            <w:r w:rsidRPr="00E11C90">
              <w:rPr>
                <w:i/>
                <w:iCs/>
                <w:szCs w:val="17"/>
              </w:rPr>
              <w:br/>
            </w:r>
            <w:r w:rsidRPr="00E11C90">
              <w:rPr>
                <w:szCs w:val="17"/>
              </w:rPr>
              <w:t>Blossom-headed Parakeet</w:t>
            </w:r>
          </w:p>
          <w:p w14:paraId="29540CBB" w14:textId="77777777" w:rsidR="003F483F" w:rsidRPr="00E11C90" w:rsidRDefault="003F483F" w:rsidP="003F483F">
            <w:pPr>
              <w:spacing w:after="120"/>
              <w:jc w:val="left"/>
              <w:rPr>
                <w:i/>
                <w:iCs/>
                <w:szCs w:val="17"/>
              </w:rPr>
            </w:pPr>
            <w:r w:rsidRPr="00E11C90">
              <w:rPr>
                <w:i/>
                <w:iCs/>
                <w:szCs w:val="17"/>
              </w:rPr>
              <w:t>Psittacus erithacus</w:t>
            </w:r>
            <w:r w:rsidRPr="00E11C90">
              <w:rPr>
                <w:i/>
                <w:iCs/>
                <w:szCs w:val="17"/>
              </w:rPr>
              <w:br/>
            </w:r>
            <w:r w:rsidRPr="00E11C90">
              <w:rPr>
                <w:szCs w:val="17"/>
              </w:rPr>
              <w:t>African Grey Parrot, Western Grey Parrot</w:t>
            </w:r>
          </w:p>
          <w:p w14:paraId="187936FB" w14:textId="77777777" w:rsidR="003F483F" w:rsidRPr="00E11C90" w:rsidRDefault="003F483F" w:rsidP="003F483F">
            <w:pPr>
              <w:spacing w:after="120"/>
              <w:jc w:val="left"/>
              <w:rPr>
                <w:i/>
                <w:iCs/>
                <w:szCs w:val="17"/>
              </w:rPr>
            </w:pPr>
            <w:r w:rsidRPr="00E11C90">
              <w:rPr>
                <w:i/>
                <w:iCs/>
                <w:szCs w:val="17"/>
              </w:rPr>
              <w:t>Psitteuteles goldiei</w:t>
            </w:r>
            <w:r w:rsidRPr="00E11C90">
              <w:rPr>
                <w:i/>
                <w:iCs/>
                <w:szCs w:val="17"/>
              </w:rPr>
              <w:br/>
            </w:r>
            <w:r w:rsidRPr="00E11C90">
              <w:rPr>
                <w:szCs w:val="17"/>
              </w:rPr>
              <w:t>Goldie’s Lorikeet</w:t>
            </w:r>
          </w:p>
          <w:p w14:paraId="7D3EF4E0" w14:textId="77777777" w:rsidR="003F483F" w:rsidRPr="00E11C90" w:rsidRDefault="003F483F" w:rsidP="003F483F">
            <w:pPr>
              <w:spacing w:after="120"/>
              <w:jc w:val="left"/>
              <w:rPr>
                <w:i/>
                <w:iCs/>
                <w:szCs w:val="17"/>
              </w:rPr>
            </w:pPr>
            <w:r w:rsidRPr="00E11C90">
              <w:rPr>
                <w:i/>
                <w:iCs/>
                <w:szCs w:val="17"/>
              </w:rPr>
              <w:t>Pyrrhura cruentata</w:t>
            </w:r>
            <w:r w:rsidRPr="00E11C90">
              <w:rPr>
                <w:i/>
                <w:iCs/>
                <w:szCs w:val="17"/>
              </w:rPr>
              <w:br/>
            </w:r>
            <w:r w:rsidRPr="00E11C90">
              <w:rPr>
                <w:szCs w:val="17"/>
              </w:rPr>
              <w:t>Blue-throated Conure</w:t>
            </w:r>
          </w:p>
          <w:p w14:paraId="73453054" w14:textId="77777777" w:rsidR="003F483F" w:rsidRPr="00E11C90" w:rsidRDefault="003F483F" w:rsidP="003F483F">
            <w:pPr>
              <w:spacing w:after="120"/>
              <w:jc w:val="left"/>
              <w:rPr>
                <w:i/>
                <w:iCs/>
                <w:szCs w:val="17"/>
              </w:rPr>
            </w:pPr>
            <w:r w:rsidRPr="00E11C90">
              <w:rPr>
                <w:i/>
                <w:iCs/>
                <w:szCs w:val="17"/>
              </w:rPr>
              <w:t>Pyrrhura egregia</w:t>
            </w:r>
            <w:r w:rsidRPr="00E11C90">
              <w:rPr>
                <w:i/>
                <w:iCs/>
                <w:szCs w:val="17"/>
              </w:rPr>
              <w:br/>
            </w:r>
            <w:r w:rsidRPr="00E11C90">
              <w:rPr>
                <w:szCs w:val="17"/>
              </w:rPr>
              <w:t>Fiery-shouldered Conure, Fiery-shouldered Parakeet</w:t>
            </w:r>
          </w:p>
          <w:p w14:paraId="405C0991" w14:textId="77777777" w:rsidR="003F483F" w:rsidRPr="00E11C90" w:rsidRDefault="003F483F" w:rsidP="003F483F">
            <w:pPr>
              <w:spacing w:after="120"/>
              <w:jc w:val="left"/>
              <w:rPr>
                <w:i/>
                <w:iCs/>
                <w:szCs w:val="17"/>
              </w:rPr>
            </w:pPr>
            <w:r w:rsidRPr="00E11C90">
              <w:rPr>
                <w:i/>
                <w:iCs/>
                <w:szCs w:val="17"/>
              </w:rPr>
              <w:t>Pyrrhura frontalis</w:t>
            </w:r>
            <w:r w:rsidRPr="00E11C90">
              <w:rPr>
                <w:i/>
                <w:iCs/>
                <w:szCs w:val="17"/>
              </w:rPr>
              <w:br/>
            </w:r>
            <w:r w:rsidRPr="00E11C90">
              <w:rPr>
                <w:szCs w:val="17"/>
              </w:rPr>
              <w:t>Maroon-Bellied Conure</w:t>
            </w:r>
          </w:p>
          <w:p w14:paraId="25E7CDAE" w14:textId="77777777" w:rsidR="003F483F" w:rsidRPr="00E11C90" w:rsidRDefault="003F483F" w:rsidP="003F483F">
            <w:pPr>
              <w:spacing w:after="120"/>
              <w:jc w:val="left"/>
              <w:rPr>
                <w:i/>
                <w:iCs/>
                <w:szCs w:val="17"/>
              </w:rPr>
            </w:pPr>
            <w:r w:rsidRPr="00E11C90">
              <w:rPr>
                <w:i/>
                <w:iCs/>
                <w:szCs w:val="17"/>
              </w:rPr>
              <w:t>Pyrrhura lepida</w:t>
            </w:r>
            <w:r w:rsidRPr="00E11C90">
              <w:rPr>
                <w:i/>
                <w:iCs/>
                <w:szCs w:val="17"/>
              </w:rPr>
              <w:br/>
            </w:r>
            <w:r w:rsidRPr="00E11C90">
              <w:rPr>
                <w:szCs w:val="17"/>
              </w:rPr>
              <w:t>Pearly Conure, Pearly Parakeet</w:t>
            </w:r>
          </w:p>
          <w:p w14:paraId="48CA430F" w14:textId="77777777" w:rsidR="003F483F" w:rsidRPr="00E11C90" w:rsidRDefault="003F483F" w:rsidP="003F483F">
            <w:pPr>
              <w:spacing w:after="120"/>
              <w:jc w:val="left"/>
              <w:rPr>
                <w:i/>
                <w:iCs/>
                <w:szCs w:val="17"/>
              </w:rPr>
            </w:pPr>
            <w:r w:rsidRPr="00E11C90">
              <w:rPr>
                <w:i/>
                <w:iCs/>
                <w:szCs w:val="17"/>
              </w:rPr>
              <w:t>Pyrrhura leucotis</w:t>
            </w:r>
            <w:r w:rsidRPr="00E11C90">
              <w:rPr>
                <w:i/>
                <w:iCs/>
                <w:szCs w:val="17"/>
              </w:rPr>
              <w:br/>
            </w:r>
            <w:r w:rsidRPr="00E11C90">
              <w:rPr>
                <w:szCs w:val="17"/>
              </w:rPr>
              <w:t>White-eared Conure, White-eared Parakeet</w:t>
            </w:r>
          </w:p>
          <w:p w14:paraId="127B6ECB" w14:textId="77777777" w:rsidR="003F483F" w:rsidRPr="00E11C90" w:rsidRDefault="003F483F" w:rsidP="003F483F">
            <w:pPr>
              <w:spacing w:after="120"/>
              <w:jc w:val="left"/>
              <w:rPr>
                <w:i/>
                <w:iCs/>
                <w:szCs w:val="17"/>
              </w:rPr>
            </w:pPr>
            <w:r w:rsidRPr="00E11C90">
              <w:rPr>
                <w:i/>
                <w:iCs/>
                <w:szCs w:val="17"/>
              </w:rPr>
              <w:t>Pyrrhura melanura</w:t>
            </w:r>
            <w:r w:rsidRPr="00E11C90">
              <w:rPr>
                <w:i/>
                <w:iCs/>
                <w:szCs w:val="17"/>
              </w:rPr>
              <w:br/>
            </w:r>
            <w:r w:rsidRPr="00E11C90">
              <w:rPr>
                <w:szCs w:val="17"/>
              </w:rPr>
              <w:t>Maroon-tailed Conure, Maroon-tailed Parakeet</w:t>
            </w:r>
          </w:p>
          <w:p w14:paraId="24561B25" w14:textId="77777777" w:rsidR="003F483F" w:rsidRPr="00E11C90" w:rsidRDefault="003F483F" w:rsidP="003F483F">
            <w:pPr>
              <w:spacing w:after="120"/>
              <w:jc w:val="left"/>
              <w:rPr>
                <w:i/>
                <w:iCs/>
                <w:szCs w:val="17"/>
              </w:rPr>
            </w:pPr>
            <w:r w:rsidRPr="00E11C90">
              <w:rPr>
                <w:i/>
                <w:iCs/>
                <w:szCs w:val="17"/>
              </w:rPr>
              <w:t>Pyrrhura molinae</w:t>
            </w:r>
            <w:r w:rsidRPr="00E11C90">
              <w:rPr>
                <w:i/>
                <w:iCs/>
                <w:szCs w:val="17"/>
              </w:rPr>
              <w:br/>
            </w:r>
            <w:r w:rsidRPr="00E11C90">
              <w:rPr>
                <w:szCs w:val="17"/>
              </w:rPr>
              <w:t>Green-cheeked Conure, Green-cheeked Parakeet</w:t>
            </w:r>
          </w:p>
          <w:p w14:paraId="165C132A" w14:textId="77777777" w:rsidR="003F483F" w:rsidRPr="00E11C90" w:rsidRDefault="003F483F" w:rsidP="003F483F">
            <w:pPr>
              <w:spacing w:after="120"/>
              <w:jc w:val="left"/>
              <w:rPr>
                <w:i/>
                <w:iCs/>
                <w:szCs w:val="17"/>
              </w:rPr>
            </w:pPr>
            <w:r w:rsidRPr="00E11C90">
              <w:rPr>
                <w:i/>
                <w:iCs/>
                <w:szCs w:val="17"/>
              </w:rPr>
              <w:t>Pyrrhura perlata</w:t>
            </w:r>
            <w:r w:rsidRPr="00E11C90">
              <w:rPr>
                <w:i/>
                <w:iCs/>
                <w:szCs w:val="17"/>
              </w:rPr>
              <w:br/>
            </w:r>
            <w:r w:rsidRPr="00E11C90">
              <w:rPr>
                <w:szCs w:val="17"/>
              </w:rPr>
              <w:t>Crimson-bellied Conure, Crimson-bellied Parakeet</w:t>
            </w:r>
          </w:p>
          <w:p w14:paraId="6557F8FD" w14:textId="77777777" w:rsidR="003F483F" w:rsidRPr="00E11C90" w:rsidRDefault="003F483F" w:rsidP="003F483F">
            <w:pPr>
              <w:spacing w:after="120"/>
              <w:jc w:val="left"/>
              <w:rPr>
                <w:i/>
                <w:iCs/>
                <w:szCs w:val="17"/>
              </w:rPr>
            </w:pPr>
            <w:r w:rsidRPr="00E11C90">
              <w:rPr>
                <w:i/>
                <w:iCs/>
                <w:szCs w:val="17"/>
              </w:rPr>
              <w:t>Pyrrhura picta</w:t>
            </w:r>
            <w:r w:rsidRPr="00E11C90">
              <w:rPr>
                <w:i/>
                <w:iCs/>
                <w:szCs w:val="17"/>
              </w:rPr>
              <w:br/>
            </w:r>
            <w:r w:rsidRPr="00E11C90">
              <w:rPr>
                <w:szCs w:val="17"/>
              </w:rPr>
              <w:t>Painted Conure, Painted Parakeet</w:t>
            </w:r>
          </w:p>
          <w:p w14:paraId="7AF7EDBB" w14:textId="77777777" w:rsidR="003F483F" w:rsidRPr="00E11C90" w:rsidRDefault="003F483F" w:rsidP="003F483F">
            <w:pPr>
              <w:spacing w:after="120"/>
              <w:jc w:val="left"/>
              <w:rPr>
                <w:i/>
                <w:iCs/>
                <w:szCs w:val="17"/>
              </w:rPr>
            </w:pPr>
            <w:r w:rsidRPr="00E11C90">
              <w:rPr>
                <w:i/>
                <w:iCs/>
                <w:szCs w:val="17"/>
              </w:rPr>
              <w:t>Pyrrhura rhodocephala</w:t>
            </w:r>
            <w:r w:rsidRPr="00E11C90">
              <w:rPr>
                <w:i/>
                <w:iCs/>
                <w:szCs w:val="17"/>
              </w:rPr>
              <w:br/>
            </w:r>
            <w:r w:rsidRPr="00E11C90">
              <w:rPr>
                <w:szCs w:val="17"/>
              </w:rPr>
              <w:t xml:space="preserve">Rose-headed Conure, Rose-crowned Conure, </w:t>
            </w:r>
            <w:r w:rsidRPr="00E11C90">
              <w:rPr>
                <w:szCs w:val="17"/>
              </w:rPr>
              <w:br/>
              <w:t>Rose-headed Parakeet, Rose-crowned Parakeet</w:t>
            </w:r>
          </w:p>
          <w:p w14:paraId="14680763" w14:textId="77777777" w:rsidR="003F483F" w:rsidRPr="00E11C90" w:rsidRDefault="003F483F" w:rsidP="003F483F">
            <w:pPr>
              <w:spacing w:after="120"/>
              <w:jc w:val="left"/>
              <w:rPr>
                <w:i/>
                <w:iCs/>
                <w:szCs w:val="17"/>
              </w:rPr>
            </w:pPr>
            <w:r w:rsidRPr="00E11C90">
              <w:rPr>
                <w:i/>
                <w:iCs/>
                <w:szCs w:val="17"/>
              </w:rPr>
              <w:t>Pyrrhura roseifrons</w:t>
            </w:r>
            <w:r w:rsidRPr="00E11C90">
              <w:rPr>
                <w:i/>
                <w:iCs/>
                <w:szCs w:val="17"/>
              </w:rPr>
              <w:br/>
            </w:r>
            <w:r w:rsidRPr="00E11C90">
              <w:rPr>
                <w:szCs w:val="17"/>
              </w:rPr>
              <w:t>Rose-fronted Conure, Rose-fronted Parakeet</w:t>
            </w:r>
          </w:p>
          <w:p w14:paraId="75F01C88" w14:textId="77777777" w:rsidR="003F483F" w:rsidRPr="00E11C90" w:rsidRDefault="003F483F" w:rsidP="003F483F">
            <w:pPr>
              <w:spacing w:after="120"/>
              <w:jc w:val="left"/>
              <w:rPr>
                <w:i/>
                <w:iCs/>
                <w:szCs w:val="17"/>
              </w:rPr>
            </w:pPr>
            <w:r w:rsidRPr="00E11C90">
              <w:rPr>
                <w:i/>
                <w:iCs/>
                <w:szCs w:val="17"/>
              </w:rPr>
              <w:lastRenderedPageBreak/>
              <w:t>Pyrrhura rupicola</w:t>
            </w:r>
            <w:r w:rsidRPr="00E11C90">
              <w:rPr>
                <w:i/>
                <w:iCs/>
                <w:szCs w:val="17"/>
              </w:rPr>
              <w:br/>
            </w:r>
            <w:r w:rsidRPr="00E11C90">
              <w:rPr>
                <w:szCs w:val="17"/>
              </w:rPr>
              <w:t>Black-capped Conure, Black-capped Parakeet</w:t>
            </w:r>
          </w:p>
          <w:p w14:paraId="178376C2" w14:textId="77777777" w:rsidR="003F483F" w:rsidRPr="00E11C90" w:rsidRDefault="003F483F" w:rsidP="003F483F">
            <w:pPr>
              <w:spacing w:after="120"/>
              <w:jc w:val="left"/>
              <w:rPr>
                <w:i/>
                <w:iCs/>
                <w:szCs w:val="17"/>
              </w:rPr>
            </w:pPr>
            <w:r w:rsidRPr="00E11C90">
              <w:rPr>
                <w:i/>
                <w:iCs/>
                <w:szCs w:val="17"/>
              </w:rPr>
              <w:t>Rhynchopsitta pachyrhyncha</w:t>
            </w:r>
            <w:r w:rsidRPr="00E11C90">
              <w:rPr>
                <w:i/>
                <w:iCs/>
                <w:szCs w:val="17"/>
              </w:rPr>
              <w:br/>
            </w:r>
            <w:r w:rsidRPr="00E11C90">
              <w:rPr>
                <w:szCs w:val="17"/>
              </w:rPr>
              <w:t>Thick-Billed Parrot</w:t>
            </w:r>
          </w:p>
          <w:p w14:paraId="296FB2F1" w14:textId="77777777" w:rsidR="003F483F" w:rsidRPr="00E11C90" w:rsidRDefault="003F483F" w:rsidP="003F483F">
            <w:pPr>
              <w:spacing w:after="120"/>
              <w:jc w:val="left"/>
              <w:rPr>
                <w:i/>
                <w:iCs/>
                <w:szCs w:val="17"/>
              </w:rPr>
            </w:pPr>
            <w:r w:rsidRPr="00E11C90">
              <w:rPr>
                <w:i/>
                <w:iCs/>
                <w:szCs w:val="17"/>
              </w:rPr>
              <w:t>Trichoglossus capistratus</w:t>
            </w:r>
            <w:r w:rsidRPr="00E11C90">
              <w:rPr>
                <w:i/>
                <w:iCs/>
                <w:szCs w:val="17"/>
              </w:rPr>
              <w:br/>
            </w:r>
            <w:r w:rsidRPr="00E11C90">
              <w:rPr>
                <w:szCs w:val="17"/>
              </w:rPr>
              <w:t>Edward’s Lorikeet, Marigold Lorikeet</w:t>
            </w:r>
          </w:p>
          <w:p w14:paraId="3D307F73" w14:textId="77777777" w:rsidR="003F483F" w:rsidRPr="00E11C90" w:rsidRDefault="003F483F" w:rsidP="003F483F">
            <w:pPr>
              <w:spacing w:after="120"/>
              <w:jc w:val="left"/>
              <w:rPr>
                <w:i/>
                <w:iCs/>
                <w:szCs w:val="17"/>
              </w:rPr>
            </w:pPr>
            <w:r w:rsidRPr="00E11C90">
              <w:rPr>
                <w:i/>
                <w:iCs/>
                <w:szCs w:val="17"/>
              </w:rPr>
              <w:t>Trichoglossus euteles</w:t>
            </w:r>
            <w:r w:rsidRPr="00E11C90">
              <w:rPr>
                <w:i/>
                <w:iCs/>
                <w:szCs w:val="17"/>
              </w:rPr>
              <w:br/>
            </w:r>
            <w:r w:rsidRPr="00E11C90">
              <w:rPr>
                <w:szCs w:val="17"/>
              </w:rPr>
              <w:t>Perfect Lorikeet, Olive-headed Lorikeet</w:t>
            </w:r>
          </w:p>
          <w:p w14:paraId="08962597" w14:textId="77777777" w:rsidR="003F483F" w:rsidRPr="00E11C90" w:rsidRDefault="003F483F" w:rsidP="003F483F">
            <w:pPr>
              <w:spacing w:after="120"/>
              <w:jc w:val="left"/>
              <w:rPr>
                <w:i/>
                <w:iCs/>
                <w:szCs w:val="17"/>
              </w:rPr>
            </w:pPr>
            <w:r w:rsidRPr="00E11C90">
              <w:rPr>
                <w:i/>
                <w:iCs/>
                <w:szCs w:val="17"/>
              </w:rPr>
              <w:t>Trichoglossus haematodus haematodes</w:t>
            </w:r>
            <w:r w:rsidRPr="00E11C90">
              <w:rPr>
                <w:i/>
                <w:iCs/>
                <w:szCs w:val="17"/>
              </w:rPr>
              <w:br/>
            </w:r>
            <w:r w:rsidRPr="00E11C90">
              <w:rPr>
                <w:szCs w:val="17"/>
              </w:rPr>
              <w:t>Green-naped Lorikeet</w:t>
            </w:r>
          </w:p>
          <w:p w14:paraId="032CB7EC" w14:textId="77777777" w:rsidR="003F483F" w:rsidRPr="00E11C90" w:rsidRDefault="003F483F" w:rsidP="003F483F">
            <w:pPr>
              <w:spacing w:after="120"/>
              <w:jc w:val="left"/>
              <w:rPr>
                <w:i/>
                <w:iCs/>
                <w:szCs w:val="17"/>
              </w:rPr>
            </w:pPr>
            <w:r w:rsidRPr="00E11C90">
              <w:rPr>
                <w:i/>
                <w:iCs/>
                <w:szCs w:val="17"/>
              </w:rPr>
              <w:t>Trichoglossus haematodus mitchelli</w:t>
            </w:r>
            <w:r w:rsidRPr="00E11C90">
              <w:rPr>
                <w:i/>
                <w:iCs/>
                <w:szCs w:val="17"/>
              </w:rPr>
              <w:br/>
            </w:r>
            <w:r w:rsidRPr="00E11C90">
              <w:rPr>
                <w:szCs w:val="17"/>
              </w:rPr>
              <w:t>Mitchell’s Lorikeet</w:t>
            </w:r>
          </w:p>
          <w:p w14:paraId="659896B3" w14:textId="77777777" w:rsidR="003F483F" w:rsidRPr="00E11C90" w:rsidRDefault="003F483F" w:rsidP="003F483F">
            <w:pPr>
              <w:spacing w:after="120"/>
              <w:jc w:val="left"/>
              <w:rPr>
                <w:i/>
                <w:iCs/>
                <w:szCs w:val="17"/>
              </w:rPr>
            </w:pPr>
            <w:r w:rsidRPr="00E11C90">
              <w:rPr>
                <w:i/>
                <w:iCs/>
                <w:szCs w:val="17"/>
              </w:rPr>
              <w:t>Trichoglossus johnstoniae</w:t>
            </w:r>
            <w:r w:rsidRPr="00E11C90">
              <w:rPr>
                <w:i/>
                <w:iCs/>
                <w:szCs w:val="17"/>
              </w:rPr>
              <w:br/>
            </w:r>
            <w:r w:rsidRPr="00E11C90">
              <w:rPr>
                <w:szCs w:val="17"/>
              </w:rPr>
              <w:t>Johnstone’s Lorikeet, Mindanao Lorikeet</w:t>
            </w:r>
          </w:p>
          <w:p w14:paraId="29DA3330" w14:textId="77777777" w:rsidR="003F483F" w:rsidRPr="00E11C90" w:rsidRDefault="003F483F" w:rsidP="003F483F">
            <w:pPr>
              <w:spacing w:after="120"/>
              <w:jc w:val="left"/>
              <w:rPr>
                <w:i/>
                <w:iCs/>
                <w:szCs w:val="17"/>
              </w:rPr>
            </w:pPr>
            <w:r w:rsidRPr="00E11C90">
              <w:rPr>
                <w:i/>
                <w:iCs/>
                <w:szCs w:val="17"/>
              </w:rPr>
              <w:t>Trichoglossus ornatus</w:t>
            </w:r>
            <w:r w:rsidRPr="00E11C90">
              <w:rPr>
                <w:i/>
                <w:iCs/>
                <w:szCs w:val="17"/>
              </w:rPr>
              <w:br/>
            </w:r>
            <w:r w:rsidRPr="00E11C90">
              <w:rPr>
                <w:szCs w:val="17"/>
              </w:rPr>
              <w:t>Ornate Lorikeet</w:t>
            </w:r>
          </w:p>
          <w:p w14:paraId="32EA80F8" w14:textId="77777777" w:rsidR="003F483F" w:rsidRPr="00E11C90" w:rsidRDefault="003F483F" w:rsidP="003F483F">
            <w:pPr>
              <w:spacing w:after="120"/>
              <w:jc w:val="left"/>
              <w:rPr>
                <w:i/>
                <w:iCs/>
                <w:szCs w:val="17"/>
              </w:rPr>
            </w:pPr>
            <w:r w:rsidRPr="00E11C90">
              <w:rPr>
                <w:i/>
                <w:iCs/>
                <w:szCs w:val="17"/>
              </w:rPr>
              <w:t>Alauda arvensis</w:t>
            </w:r>
            <w:r w:rsidRPr="00E11C90">
              <w:rPr>
                <w:i/>
                <w:iCs/>
                <w:szCs w:val="17"/>
              </w:rPr>
              <w:br/>
            </w:r>
            <w:r w:rsidRPr="00E11C90">
              <w:rPr>
                <w:szCs w:val="17"/>
              </w:rPr>
              <w:t>Skylark, Eurasian Skylark</w:t>
            </w:r>
          </w:p>
          <w:p w14:paraId="69627D56" w14:textId="77777777" w:rsidR="003F483F" w:rsidRPr="00E11C90" w:rsidRDefault="003F483F" w:rsidP="003F483F">
            <w:pPr>
              <w:spacing w:after="120"/>
              <w:jc w:val="left"/>
              <w:rPr>
                <w:i/>
                <w:iCs/>
                <w:szCs w:val="17"/>
              </w:rPr>
            </w:pPr>
            <w:r w:rsidRPr="00E11C90">
              <w:rPr>
                <w:i/>
                <w:iCs/>
                <w:szCs w:val="17"/>
              </w:rPr>
              <w:t>Emberiza citronella</w:t>
            </w:r>
            <w:r w:rsidRPr="00E11C90">
              <w:rPr>
                <w:i/>
                <w:iCs/>
                <w:szCs w:val="17"/>
              </w:rPr>
              <w:br/>
            </w:r>
            <w:r w:rsidRPr="00E11C90">
              <w:rPr>
                <w:szCs w:val="17"/>
              </w:rPr>
              <w:t>Yellowhammer</w:t>
            </w:r>
          </w:p>
          <w:p w14:paraId="026F44E1" w14:textId="77777777" w:rsidR="003F483F" w:rsidRPr="00E11C90" w:rsidRDefault="003F483F" w:rsidP="003F483F">
            <w:pPr>
              <w:spacing w:after="120"/>
              <w:jc w:val="left"/>
              <w:rPr>
                <w:i/>
                <w:iCs/>
                <w:szCs w:val="17"/>
              </w:rPr>
            </w:pPr>
            <w:r w:rsidRPr="00E11C90">
              <w:rPr>
                <w:i/>
                <w:iCs/>
                <w:szCs w:val="17"/>
              </w:rPr>
              <w:t>Amandava amandava amandava</w:t>
            </w:r>
            <w:r w:rsidRPr="00E11C90">
              <w:rPr>
                <w:i/>
                <w:iCs/>
                <w:szCs w:val="17"/>
              </w:rPr>
              <w:br/>
            </w:r>
            <w:r w:rsidRPr="00E11C90">
              <w:rPr>
                <w:szCs w:val="17"/>
              </w:rPr>
              <w:t>Red Strawberry Finch, Red Munia, Red Avadavat, Indian Avadavat, Tiger Finch, Red Waxbill</w:t>
            </w:r>
          </w:p>
          <w:p w14:paraId="01B23027" w14:textId="77777777" w:rsidR="003F483F" w:rsidRPr="00E11C90" w:rsidRDefault="003F483F" w:rsidP="003F483F">
            <w:pPr>
              <w:spacing w:after="120"/>
              <w:jc w:val="left"/>
              <w:rPr>
                <w:szCs w:val="17"/>
              </w:rPr>
            </w:pPr>
            <w:r w:rsidRPr="00E11C90">
              <w:rPr>
                <w:i/>
                <w:iCs/>
                <w:szCs w:val="17"/>
              </w:rPr>
              <w:t>Amadina erythrocephala</w:t>
            </w:r>
            <w:r w:rsidRPr="00E11C90">
              <w:rPr>
                <w:szCs w:val="17"/>
              </w:rPr>
              <w:br/>
              <w:t>Aberdeen Finch, Red-headed Finch, Paradise Sparrow</w:t>
            </w:r>
          </w:p>
          <w:p w14:paraId="2BEDF56E" w14:textId="77777777" w:rsidR="003F483F" w:rsidRPr="00E11C90" w:rsidRDefault="003F483F" w:rsidP="003F483F">
            <w:pPr>
              <w:spacing w:after="120"/>
              <w:jc w:val="left"/>
              <w:rPr>
                <w:i/>
                <w:iCs/>
                <w:szCs w:val="17"/>
              </w:rPr>
            </w:pPr>
            <w:r w:rsidRPr="00E11C90">
              <w:rPr>
                <w:i/>
                <w:iCs/>
                <w:szCs w:val="17"/>
              </w:rPr>
              <w:t>Amadina fasciata</w:t>
            </w:r>
            <w:r w:rsidRPr="00E11C90">
              <w:rPr>
                <w:i/>
                <w:iCs/>
                <w:szCs w:val="17"/>
              </w:rPr>
              <w:br/>
            </w:r>
            <w:r w:rsidRPr="00E11C90">
              <w:rPr>
                <w:szCs w:val="17"/>
              </w:rPr>
              <w:t xml:space="preserve">Cutthroat, Cut-throat Weaver, Cut-throat Finch, </w:t>
            </w:r>
            <w:r w:rsidRPr="00E11C90">
              <w:rPr>
                <w:szCs w:val="17"/>
              </w:rPr>
              <w:br/>
              <w:t>Ribbon Finch</w:t>
            </w:r>
          </w:p>
          <w:p w14:paraId="62ED3C58" w14:textId="77777777" w:rsidR="003F483F" w:rsidRPr="00E11C90" w:rsidRDefault="003F483F" w:rsidP="003F483F">
            <w:pPr>
              <w:spacing w:after="120"/>
              <w:jc w:val="left"/>
              <w:rPr>
                <w:i/>
                <w:iCs/>
                <w:szCs w:val="17"/>
              </w:rPr>
            </w:pPr>
            <w:r w:rsidRPr="00E11C90">
              <w:rPr>
                <w:i/>
                <w:iCs/>
                <w:szCs w:val="17"/>
              </w:rPr>
              <w:t>Amandava formosa</w:t>
            </w:r>
            <w:r w:rsidRPr="00E11C90">
              <w:rPr>
                <w:i/>
                <w:iCs/>
                <w:szCs w:val="17"/>
              </w:rPr>
              <w:br/>
            </w:r>
            <w:r w:rsidRPr="00E11C90">
              <w:rPr>
                <w:spacing w:val="-2"/>
                <w:szCs w:val="17"/>
              </w:rPr>
              <w:t>Green Strawberry Finch, Green Munia, Green Avadavat</w:t>
            </w:r>
          </w:p>
          <w:p w14:paraId="4230E7CA" w14:textId="77777777" w:rsidR="003F483F" w:rsidRPr="00E11C90" w:rsidRDefault="003F483F" w:rsidP="003F483F">
            <w:pPr>
              <w:spacing w:after="120"/>
              <w:jc w:val="left"/>
              <w:rPr>
                <w:i/>
                <w:iCs/>
                <w:szCs w:val="17"/>
              </w:rPr>
            </w:pPr>
            <w:r w:rsidRPr="00E11C90">
              <w:rPr>
                <w:i/>
                <w:iCs/>
                <w:szCs w:val="17"/>
              </w:rPr>
              <w:t>Amandava subflava</w:t>
            </w:r>
            <w:r w:rsidRPr="00E11C90">
              <w:rPr>
                <w:i/>
                <w:iCs/>
                <w:szCs w:val="17"/>
              </w:rPr>
              <w:br/>
            </w:r>
            <w:r w:rsidRPr="00E11C90">
              <w:rPr>
                <w:szCs w:val="17"/>
              </w:rPr>
              <w:t xml:space="preserve">Orange-breasted Waxbill, Zebra Waxbill, </w:t>
            </w:r>
            <w:r w:rsidRPr="00E11C90">
              <w:rPr>
                <w:szCs w:val="17"/>
              </w:rPr>
              <w:br/>
              <w:t>Golden-breasted Waxbill</w:t>
            </w:r>
          </w:p>
          <w:p w14:paraId="693918D5" w14:textId="77777777" w:rsidR="003F483F" w:rsidRPr="00E11C90" w:rsidRDefault="003F483F" w:rsidP="003F483F">
            <w:pPr>
              <w:spacing w:after="120"/>
              <w:jc w:val="left"/>
              <w:rPr>
                <w:i/>
                <w:iCs/>
                <w:szCs w:val="17"/>
              </w:rPr>
            </w:pPr>
            <w:r w:rsidRPr="00E11C90">
              <w:rPr>
                <w:i/>
                <w:iCs/>
                <w:szCs w:val="17"/>
              </w:rPr>
              <w:t>Erythrura cyaneovirens</w:t>
            </w:r>
            <w:r w:rsidRPr="00E11C90">
              <w:rPr>
                <w:i/>
                <w:iCs/>
                <w:szCs w:val="17"/>
              </w:rPr>
              <w:br/>
            </w:r>
            <w:r w:rsidRPr="00E11C90">
              <w:rPr>
                <w:szCs w:val="17"/>
              </w:rPr>
              <w:t>Red-headed Parrotfinch</w:t>
            </w:r>
          </w:p>
          <w:p w14:paraId="4E7A8529" w14:textId="77777777" w:rsidR="003F483F" w:rsidRPr="00E11C90" w:rsidRDefault="003F483F" w:rsidP="003F483F">
            <w:pPr>
              <w:spacing w:after="120"/>
              <w:jc w:val="left"/>
              <w:rPr>
                <w:i/>
                <w:iCs/>
                <w:szCs w:val="17"/>
              </w:rPr>
            </w:pPr>
            <w:r w:rsidRPr="00E11C90">
              <w:rPr>
                <w:i/>
                <w:iCs/>
                <w:szCs w:val="17"/>
              </w:rPr>
              <w:t>Erythrura hyperythra</w:t>
            </w:r>
            <w:r w:rsidRPr="00E11C90">
              <w:rPr>
                <w:i/>
                <w:iCs/>
                <w:szCs w:val="17"/>
              </w:rPr>
              <w:br/>
            </w:r>
            <w:r w:rsidRPr="00E11C90">
              <w:rPr>
                <w:szCs w:val="17"/>
              </w:rPr>
              <w:t>Bamboo Parrotfinch, Tawny-breasted Parrotfinch</w:t>
            </w:r>
          </w:p>
          <w:p w14:paraId="4D53514E" w14:textId="77777777" w:rsidR="003F483F" w:rsidRPr="00E11C90" w:rsidRDefault="003F483F" w:rsidP="003F483F">
            <w:pPr>
              <w:spacing w:after="120"/>
              <w:jc w:val="left"/>
              <w:rPr>
                <w:i/>
                <w:iCs/>
                <w:szCs w:val="17"/>
              </w:rPr>
            </w:pPr>
            <w:r w:rsidRPr="00E11C90">
              <w:rPr>
                <w:i/>
                <w:iCs/>
                <w:szCs w:val="17"/>
              </w:rPr>
              <w:t>Erythrura pealii</w:t>
            </w:r>
            <w:r w:rsidRPr="00E11C90">
              <w:rPr>
                <w:i/>
                <w:iCs/>
                <w:szCs w:val="17"/>
              </w:rPr>
              <w:br/>
            </w:r>
            <w:r w:rsidRPr="00E11C90">
              <w:rPr>
                <w:szCs w:val="17"/>
              </w:rPr>
              <w:t>Peale’s Parrotfinch, Fiji Parrotfinch</w:t>
            </w:r>
          </w:p>
          <w:p w14:paraId="10630E42" w14:textId="77777777" w:rsidR="003F483F" w:rsidRPr="00E11C90" w:rsidRDefault="003F483F" w:rsidP="003F483F">
            <w:pPr>
              <w:spacing w:after="120"/>
              <w:jc w:val="left"/>
              <w:rPr>
                <w:i/>
                <w:iCs/>
                <w:szCs w:val="17"/>
              </w:rPr>
            </w:pPr>
            <w:r w:rsidRPr="00E11C90">
              <w:rPr>
                <w:i/>
                <w:iCs/>
                <w:szCs w:val="17"/>
              </w:rPr>
              <w:t>Erythrura prasine</w:t>
            </w:r>
            <w:r w:rsidRPr="00E11C90">
              <w:rPr>
                <w:i/>
                <w:iCs/>
                <w:szCs w:val="17"/>
              </w:rPr>
              <w:br/>
            </w:r>
            <w:r w:rsidRPr="00E11C90">
              <w:rPr>
                <w:szCs w:val="17"/>
              </w:rPr>
              <w:t>Pin-tailed Nonpareil, Pin-tailed Parrotfinch</w:t>
            </w:r>
          </w:p>
          <w:p w14:paraId="4326A330" w14:textId="77777777" w:rsidR="003F483F" w:rsidRPr="00E11C90" w:rsidRDefault="003F483F" w:rsidP="003F483F">
            <w:pPr>
              <w:spacing w:after="120"/>
              <w:jc w:val="left"/>
              <w:rPr>
                <w:i/>
                <w:iCs/>
                <w:szCs w:val="17"/>
              </w:rPr>
            </w:pPr>
            <w:r w:rsidRPr="00E11C90">
              <w:rPr>
                <w:i/>
                <w:iCs/>
                <w:szCs w:val="17"/>
              </w:rPr>
              <w:t>Erythrura psittacea</w:t>
            </w:r>
            <w:r w:rsidRPr="00E11C90">
              <w:rPr>
                <w:i/>
                <w:iCs/>
                <w:szCs w:val="17"/>
              </w:rPr>
              <w:br/>
            </w:r>
            <w:r w:rsidRPr="00E11C90">
              <w:rPr>
                <w:szCs w:val="17"/>
              </w:rPr>
              <w:t>Red-faced Parrotfinch, Red-throated Parrotfinch</w:t>
            </w:r>
          </w:p>
          <w:p w14:paraId="3C4F3E88" w14:textId="77777777" w:rsidR="003F483F" w:rsidRPr="00E11C90" w:rsidRDefault="003F483F" w:rsidP="003F483F">
            <w:pPr>
              <w:spacing w:after="120"/>
              <w:jc w:val="left"/>
              <w:rPr>
                <w:i/>
                <w:iCs/>
                <w:szCs w:val="17"/>
              </w:rPr>
            </w:pPr>
            <w:r w:rsidRPr="00E11C90">
              <w:rPr>
                <w:i/>
                <w:iCs/>
                <w:szCs w:val="17"/>
              </w:rPr>
              <w:t>Erythrura trichroa</w:t>
            </w:r>
            <w:r w:rsidRPr="00E11C90">
              <w:rPr>
                <w:i/>
                <w:iCs/>
                <w:szCs w:val="17"/>
              </w:rPr>
              <w:br/>
            </w:r>
            <w:r w:rsidRPr="00E11C90">
              <w:rPr>
                <w:szCs w:val="17"/>
              </w:rPr>
              <w:t>Blue-faced Parrotfinch</w:t>
            </w:r>
            <w:r w:rsidRPr="00E11C90">
              <w:rPr>
                <w:i/>
                <w:iCs/>
                <w:szCs w:val="17"/>
              </w:rPr>
              <w:br/>
            </w:r>
            <w:r w:rsidRPr="00E11C90">
              <w:rPr>
                <w:szCs w:val="17"/>
              </w:rPr>
              <w:t>(excluding native subspecies)</w:t>
            </w:r>
          </w:p>
          <w:p w14:paraId="471EB5EE" w14:textId="77777777" w:rsidR="003F483F" w:rsidRPr="00E11C90" w:rsidRDefault="003F483F" w:rsidP="003F483F">
            <w:pPr>
              <w:spacing w:after="120"/>
              <w:jc w:val="left"/>
              <w:rPr>
                <w:i/>
                <w:iCs/>
                <w:szCs w:val="17"/>
              </w:rPr>
            </w:pPr>
            <w:r w:rsidRPr="00E11C90">
              <w:rPr>
                <w:i/>
                <w:iCs/>
                <w:szCs w:val="17"/>
              </w:rPr>
              <w:t>Erythrura tricolor</w:t>
            </w:r>
            <w:r w:rsidRPr="00E11C90">
              <w:rPr>
                <w:i/>
                <w:iCs/>
                <w:szCs w:val="17"/>
              </w:rPr>
              <w:br/>
            </w:r>
            <w:r w:rsidRPr="00E11C90">
              <w:rPr>
                <w:szCs w:val="17"/>
              </w:rPr>
              <w:t>Tri-coloured Parrotfinch, Three-coloured Parrotfinch, Tanimbar Parrotfinch</w:t>
            </w:r>
          </w:p>
          <w:p w14:paraId="00365317" w14:textId="77777777" w:rsidR="003F483F" w:rsidRPr="00E11C90" w:rsidRDefault="003F483F" w:rsidP="003F483F">
            <w:pPr>
              <w:spacing w:after="120"/>
              <w:jc w:val="left"/>
              <w:rPr>
                <w:i/>
                <w:iCs/>
                <w:szCs w:val="17"/>
              </w:rPr>
            </w:pPr>
            <w:r w:rsidRPr="00E11C90">
              <w:rPr>
                <w:i/>
                <w:iCs/>
                <w:szCs w:val="17"/>
              </w:rPr>
              <w:t>Estrilda astrild</w:t>
            </w:r>
            <w:r w:rsidRPr="00E11C90">
              <w:rPr>
                <w:i/>
                <w:iCs/>
                <w:szCs w:val="17"/>
              </w:rPr>
              <w:br/>
            </w:r>
            <w:r w:rsidRPr="00E11C90">
              <w:rPr>
                <w:szCs w:val="17"/>
              </w:rPr>
              <w:t>St Helena Waxbill, Common Waxbill</w:t>
            </w:r>
          </w:p>
          <w:p w14:paraId="3F1E54D9" w14:textId="77777777" w:rsidR="003F483F" w:rsidRPr="00E11C90" w:rsidRDefault="003F483F" w:rsidP="003F483F">
            <w:pPr>
              <w:spacing w:after="120"/>
              <w:jc w:val="left"/>
              <w:rPr>
                <w:i/>
                <w:iCs/>
                <w:szCs w:val="17"/>
              </w:rPr>
            </w:pPr>
            <w:r w:rsidRPr="00E11C90">
              <w:rPr>
                <w:i/>
                <w:iCs/>
                <w:szCs w:val="17"/>
              </w:rPr>
              <w:t>Estrilda coerulescens</w:t>
            </w:r>
            <w:r w:rsidRPr="00E11C90">
              <w:rPr>
                <w:i/>
                <w:iCs/>
                <w:szCs w:val="17"/>
              </w:rPr>
              <w:br/>
            </w:r>
            <w:r w:rsidRPr="00E11C90">
              <w:rPr>
                <w:szCs w:val="17"/>
              </w:rPr>
              <w:t>Lavender Finch, Lavendar Waxbill</w:t>
            </w:r>
          </w:p>
          <w:p w14:paraId="09A9EB38" w14:textId="77777777" w:rsidR="003F483F" w:rsidRPr="00E11C90" w:rsidRDefault="003F483F" w:rsidP="003F483F">
            <w:pPr>
              <w:spacing w:after="120"/>
              <w:jc w:val="left"/>
              <w:rPr>
                <w:i/>
                <w:iCs/>
                <w:szCs w:val="17"/>
              </w:rPr>
            </w:pPr>
            <w:r w:rsidRPr="00E11C90">
              <w:rPr>
                <w:i/>
                <w:iCs/>
                <w:szCs w:val="17"/>
              </w:rPr>
              <w:t>Estrilda melpoda</w:t>
            </w:r>
            <w:r w:rsidRPr="00E11C90">
              <w:rPr>
                <w:i/>
                <w:iCs/>
                <w:szCs w:val="17"/>
              </w:rPr>
              <w:br/>
            </w:r>
            <w:r w:rsidRPr="00E11C90">
              <w:rPr>
                <w:szCs w:val="17"/>
              </w:rPr>
              <w:t>Orange-cheeked Waxbill</w:t>
            </w:r>
          </w:p>
          <w:p w14:paraId="56B171CC" w14:textId="77777777" w:rsidR="003F483F" w:rsidRPr="00E11C90" w:rsidRDefault="003F483F" w:rsidP="003F483F">
            <w:pPr>
              <w:spacing w:after="120"/>
              <w:jc w:val="left"/>
              <w:rPr>
                <w:i/>
                <w:iCs/>
                <w:szCs w:val="17"/>
              </w:rPr>
            </w:pPr>
            <w:r w:rsidRPr="00E11C90">
              <w:rPr>
                <w:i/>
                <w:iCs/>
                <w:szCs w:val="17"/>
              </w:rPr>
              <w:t>Estrilda troglodytes</w:t>
            </w:r>
            <w:r w:rsidRPr="00E11C90">
              <w:rPr>
                <w:i/>
                <w:iCs/>
                <w:szCs w:val="17"/>
              </w:rPr>
              <w:br/>
            </w:r>
            <w:r w:rsidRPr="00E11C90">
              <w:rPr>
                <w:szCs w:val="17"/>
              </w:rPr>
              <w:t>Black-rumped Waxbill, Red-eared Waxbill</w:t>
            </w:r>
          </w:p>
          <w:p w14:paraId="706790A0" w14:textId="77777777" w:rsidR="003F483F" w:rsidRPr="00E11C90" w:rsidRDefault="003F483F" w:rsidP="003F483F">
            <w:pPr>
              <w:spacing w:after="120"/>
              <w:jc w:val="left"/>
              <w:rPr>
                <w:i/>
                <w:iCs/>
                <w:szCs w:val="17"/>
              </w:rPr>
            </w:pPr>
            <w:r w:rsidRPr="00E11C90">
              <w:rPr>
                <w:i/>
                <w:iCs/>
                <w:szCs w:val="17"/>
              </w:rPr>
              <w:lastRenderedPageBreak/>
              <w:t>Euodice cantans</w:t>
            </w:r>
            <w:r w:rsidRPr="00E11C90">
              <w:rPr>
                <w:i/>
                <w:iCs/>
                <w:szCs w:val="17"/>
              </w:rPr>
              <w:br/>
            </w:r>
            <w:r w:rsidRPr="00E11C90">
              <w:rPr>
                <w:szCs w:val="17"/>
              </w:rPr>
              <w:t>Silverbill, African Silverbill</w:t>
            </w:r>
          </w:p>
          <w:p w14:paraId="50242B15" w14:textId="77777777" w:rsidR="003F483F" w:rsidRPr="00E11C90" w:rsidRDefault="003F483F" w:rsidP="003F483F">
            <w:pPr>
              <w:spacing w:after="120"/>
              <w:jc w:val="left"/>
              <w:rPr>
                <w:i/>
                <w:iCs/>
                <w:szCs w:val="17"/>
              </w:rPr>
            </w:pPr>
            <w:r w:rsidRPr="00E11C90">
              <w:rPr>
                <w:i/>
                <w:iCs/>
                <w:szCs w:val="17"/>
              </w:rPr>
              <w:t>Euodice malabarica</w:t>
            </w:r>
            <w:r w:rsidRPr="00E11C90">
              <w:rPr>
                <w:i/>
                <w:iCs/>
                <w:szCs w:val="17"/>
              </w:rPr>
              <w:br/>
            </w:r>
            <w:r w:rsidRPr="00E11C90">
              <w:rPr>
                <w:szCs w:val="17"/>
              </w:rPr>
              <w:t xml:space="preserve">Indian Silverbill, White-throated Munia, </w:t>
            </w:r>
            <w:r w:rsidRPr="00E11C90">
              <w:rPr>
                <w:szCs w:val="17"/>
              </w:rPr>
              <w:br/>
              <w:t>Common Silverbill</w:t>
            </w:r>
          </w:p>
          <w:p w14:paraId="1695A045" w14:textId="77777777" w:rsidR="003F483F" w:rsidRPr="00E11C90" w:rsidRDefault="003F483F" w:rsidP="003F483F">
            <w:pPr>
              <w:spacing w:after="120"/>
              <w:jc w:val="left"/>
              <w:rPr>
                <w:i/>
                <w:iCs/>
                <w:szCs w:val="17"/>
              </w:rPr>
            </w:pPr>
            <w:r w:rsidRPr="00E11C90">
              <w:rPr>
                <w:i/>
                <w:iCs/>
                <w:szCs w:val="17"/>
              </w:rPr>
              <w:t>Euschistospiza dybowskii</w:t>
            </w:r>
            <w:r w:rsidRPr="00E11C90">
              <w:rPr>
                <w:i/>
                <w:iCs/>
                <w:szCs w:val="17"/>
              </w:rPr>
              <w:br/>
            </w:r>
            <w:r w:rsidRPr="00E11C90">
              <w:rPr>
                <w:szCs w:val="17"/>
              </w:rPr>
              <w:t>Dybowski’s Twin-spot</w:t>
            </w:r>
          </w:p>
          <w:p w14:paraId="0532302A" w14:textId="77777777" w:rsidR="003F483F" w:rsidRPr="00E11C90" w:rsidRDefault="003F483F" w:rsidP="003F483F">
            <w:pPr>
              <w:spacing w:after="120"/>
              <w:jc w:val="left"/>
              <w:rPr>
                <w:szCs w:val="17"/>
              </w:rPr>
            </w:pPr>
            <w:r w:rsidRPr="00E11C90">
              <w:rPr>
                <w:i/>
                <w:iCs/>
                <w:szCs w:val="17"/>
              </w:rPr>
              <w:t>Granatina granatina</w:t>
            </w:r>
            <w:r w:rsidRPr="00E11C90">
              <w:rPr>
                <w:szCs w:val="17"/>
              </w:rPr>
              <w:br/>
              <w:t>Violet-eared Waxbill, Common Grenadier</w:t>
            </w:r>
          </w:p>
          <w:p w14:paraId="716E7E77" w14:textId="77777777" w:rsidR="003F483F" w:rsidRPr="00E11C90" w:rsidRDefault="003F483F" w:rsidP="003F483F">
            <w:pPr>
              <w:spacing w:after="120"/>
              <w:jc w:val="left"/>
              <w:rPr>
                <w:i/>
                <w:iCs/>
                <w:szCs w:val="17"/>
              </w:rPr>
            </w:pPr>
            <w:r w:rsidRPr="00E11C90">
              <w:rPr>
                <w:i/>
                <w:iCs/>
                <w:szCs w:val="17"/>
              </w:rPr>
              <w:t>Granatina ianthinogaster</w:t>
            </w:r>
            <w:r w:rsidRPr="00E11C90">
              <w:rPr>
                <w:i/>
                <w:iCs/>
                <w:szCs w:val="17"/>
              </w:rPr>
              <w:br/>
            </w:r>
            <w:r w:rsidRPr="00E11C90">
              <w:rPr>
                <w:szCs w:val="17"/>
              </w:rPr>
              <w:t xml:space="preserve">Grenadier Waxbill, Purple Grenadier, </w:t>
            </w:r>
            <w:r w:rsidRPr="00E11C90">
              <w:rPr>
                <w:szCs w:val="17"/>
              </w:rPr>
              <w:br/>
              <w:t>Purple Grenadier Waxbill</w:t>
            </w:r>
          </w:p>
          <w:p w14:paraId="36F698D0" w14:textId="77777777" w:rsidR="003F483F" w:rsidRPr="00E11C90" w:rsidRDefault="003F483F" w:rsidP="003F483F">
            <w:pPr>
              <w:spacing w:after="120"/>
              <w:jc w:val="left"/>
              <w:rPr>
                <w:i/>
                <w:iCs/>
                <w:szCs w:val="17"/>
              </w:rPr>
            </w:pPr>
            <w:r w:rsidRPr="00E11C90">
              <w:rPr>
                <w:i/>
                <w:iCs/>
                <w:szCs w:val="17"/>
              </w:rPr>
              <w:t>Hypargos niveoguttatus</w:t>
            </w:r>
            <w:r w:rsidRPr="00E11C90">
              <w:rPr>
                <w:i/>
                <w:iCs/>
                <w:szCs w:val="17"/>
              </w:rPr>
              <w:br/>
            </w:r>
            <w:r w:rsidRPr="00E11C90">
              <w:rPr>
                <w:szCs w:val="17"/>
              </w:rPr>
              <w:t>Peters’ Twinspot, Red-Throated Twinspot</w:t>
            </w:r>
          </w:p>
          <w:p w14:paraId="2D512786" w14:textId="77777777" w:rsidR="003F483F" w:rsidRPr="00E11C90" w:rsidRDefault="003F483F" w:rsidP="003F483F">
            <w:pPr>
              <w:spacing w:after="120"/>
              <w:jc w:val="left"/>
              <w:rPr>
                <w:i/>
                <w:iCs/>
                <w:szCs w:val="17"/>
              </w:rPr>
            </w:pPr>
            <w:r w:rsidRPr="00E11C90">
              <w:rPr>
                <w:i/>
                <w:iCs/>
                <w:szCs w:val="17"/>
              </w:rPr>
              <w:t>Lagonosticta rubricata</w:t>
            </w:r>
            <w:r w:rsidRPr="00E11C90">
              <w:rPr>
                <w:i/>
                <w:iCs/>
                <w:szCs w:val="17"/>
              </w:rPr>
              <w:br/>
            </w:r>
            <w:r w:rsidRPr="00E11C90">
              <w:rPr>
                <w:szCs w:val="17"/>
              </w:rPr>
              <w:t>African Firefinch, Blue-billed Firefinch</w:t>
            </w:r>
          </w:p>
          <w:p w14:paraId="1D660FDB" w14:textId="77777777" w:rsidR="003F483F" w:rsidRPr="00E11C90" w:rsidRDefault="003F483F" w:rsidP="003F483F">
            <w:pPr>
              <w:spacing w:after="120"/>
              <w:jc w:val="left"/>
              <w:rPr>
                <w:i/>
                <w:iCs/>
                <w:szCs w:val="17"/>
              </w:rPr>
            </w:pPr>
            <w:r w:rsidRPr="00E11C90">
              <w:rPr>
                <w:i/>
                <w:iCs/>
                <w:szCs w:val="17"/>
              </w:rPr>
              <w:t>Lagonosticta senegala</w:t>
            </w:r>
            <w:r w:rsidRPr="00E11C90">
              <w:rPr>
                <w:i/>
                <w:iCs/>
                <w:szCs w:val="17"/>
              </w:rPr>
              <w:br/>
            </w:r>
            <w:r w:rsidRPr="00E11C90">
              <w:rPr>
                <w:szCs w:val="17"/>
              </w:rPr>
              <w:t>Fire Finch, Ruddy Waxbill, Red-billed Firefinch</w:t>
            </w:r>
          </w:p>
          <w:p w14:paraId="6F7B05AB" w14:textId="77777777" w:rsidR="003F483F" w:rsidRPr="00E11C90" w:rsidRDefault="003F483F" w:rsidP="003F483F">
            <w:pPr>
              <w:spacing w:after="120"/>
              <w:jc w:val="left"/>
              <w:rPr>
                <w:i/>
                <w:iCs/>
                <w:szCs w:val="17"/>
              </w:rPr>
            </w:pPr>
            <w:r w:rsidRPr="00E11C90">
              <w:rPr>
                <w:i/>
                <w:iCs/>
                <w:szCs w:val="17"/>
              </w:rPr>
              <w:t>Lonchura atricapilla</w:t>
            </w:r>
            <w:r w:rsidRPr="00E11C90">
              <w:rPr>
                <w:i/>
                <w:iCs/>
                <w:szCs w:val="17"/>
              </w:rPr>
              <w:br/>
            </w:r>
            <w:r w:rsidRPr="00E11C90">
              <w:rPr>
                <w:szCs w:val="17"/>
              </w:rPr>
              <w:t>Black-headed Nun, Chestnut Munia, Blacked Nun</w:t>
            </w:r>
          </w:p>
          <w:p w14:paraId="5D956B67" w14:textId="77777777" w:rsidR="003F483F" w:rsidRPr="00E11C90" w:rsidRDefault="003F483F" w:rsidP="003F483F">
            <w:pPr>
              <w:spacing w:after="120"/>
              <w:jc w:val="left"/>
              <w:rPr>
                <w:i/>
                <w:iCs/>
                <w:szCs w:val="17"/>
              </w:rPr>
            </w:pPr>
            <w:r w:rsidRPr="00E11C90">
              <w:rPr>
                <w:i/>
                <w:iCs/>
                <w:szCs w:val="17"/>
              </w:rPr>
              <w:t>Lonchura ferruginosa</w:t>
            </w:r>
            <w:r w:rsidRPr="00E11C90">
              <w:rPr>
                <w:i/>
                <w:iCs/>
                <w:szCs w:val="17"/>
              </w:rPr>
              <w:br/>
            </w:r>
            <w:r w:rsidRPr="00E11C90">
              <w:rPr>
                <w:szCs w:val="17"/>
              </w:rPr>
              <w:t>White-capped Munia</w:t>
            </w:r>
          </w:p>
          <w:p w14:paraId="4846390A" w14:textId="77777777" w:rsidR="003F483F" w:rsidRPr="00E11C90" w:rsidRDefault="003F483F" w:rsidP="003F483F">
            <w:pPr>
              <w:spacing w:after="120"/>
              <w:jc w:val="left"/>
              <w:rPr>
                <w:i/>
                <w:iCs/>
                <w:szCs w:val="17"/>
              </w:rPr>
            </w:pPr>
            <w:r w:rsidRPr="00E11C90">
              <w:rPr>
                <w:i/>
                <w:iCs/>
                <w:szCs w:val="17"/>
              </w:rPr>
              <w:t>Lonchura leucogastra</w:t>
            </w:r>
            <w:r w:rsidRPr="00E11C90">
              <w:rPr>
                <w:i/>
                <w:iCs/>
                <w:szCs w:val="17"/>
              </w:rPr>
              <w:br/>
            </w:r>
            <w:r w:rsidRPr="00E11C90">
              <w:rPr>
                <w:szCs w:val="17"/>
              </w:rPr>
              <w:t>White-bellied Munia, White-bellied Mannikin</w:t>
            </w:r>
          </w:p>
          <w:p w14:paraId="490720AE" w14:textId="77777777" w:rsidR="003F483F" w:rsidRPr="00E11C90" w:rsidRDefault="003F483F" w:rsidP="003F483F">
            <w:pPr>
              <w:spacing w:after="120"/>
              <w:jc w:val="left"/>
              <w:rPr>
                <w:i/>
                <w:iCs/>
                <w:szCs w:val="17"/>
              </w:rPr>
            </w:pPr>
            <w:r w:rsidRPr="00E11C90">
              <w:rPr>
                <w:i/>
                <w:iCs/>
                <w:szCs w:val="17"/>
              </w:rPr>
              <w:t>Lonchura leucogastroides</w:t>
            </w:r>
            <w:r w:rsidRPr="00E11C90">
              <w:rPr>
                <w:i/>
                <w:iCs/>
                <w:szCs w:val="17"/>
              </w:rPr>
              <w:br/>
            </w:r>
            <w:r w:rsidRPr="00E11C90">
              <w:rPr>
                <w:szCs w:val="17"/>
              </w:rPr>
              <w:t>Javan Munia</w:t>
            </w:r>
          </w:p>
          <w:p w14:paraId="317D8A34" w14:textId="77777777" w:rsidR="003F483F" w:rsidRPr="00E11C90" w:rsidRDefault="003F483F" w:rsidP="003F483F">
            <w:pPr>
              <w:spacing w:after="120"/>
              <w:jc w:val="left"/>
              <w:rPr>
                <w:i/>
                <w:iCs/>
                <w:szCs w:val="17"/>
              </w:rPr>
            </w:pPr>
            <w:r w:rsidRPr="00E11C90">
              <w:rPr>
                <w:i/>
                <w:iCs/>
                <w:szCs w:val="17"/>
              </w:rPr>
              <w:t>Lonchura maja</w:t>
            </w:r>
            <w:r w:rsidRPr="00E11C90">
              <w:rPr>
                <w:i/>
                <w:iCs/>
                <w:szCs w:val="17"/>
              </w:rPr>
              <w:br/>
            </w:r>
            <w:r w:rsidRPr="00E11C90">
              <w:rPr>
                <w:szCs w:val="17"/>
              </w:rPr>
              <w:t>Silver-headed Nun, White-headed Munia</w:t>
            </w:r>
          </w:p>
          <w:p w14:paraId="382BC24F" w14:textId="77777777" w:rsidR="003F483F" w:rsidRPr="00E11C90" w:rsidRDefault="003F483F" w:rsidP="003F483F">
            <w:pPr>
              <w:spacing w:after="120"/>
              <w:jc w:val="left"/>
              <w:rPr>
                <w:i/>
                <w:iCs/>
                <w:szCs w:val="17"/>
              </w:rPr>
            </w:pPr>
            <w:r w:rsidRPr="00E11C90">
              <w:rPr>
                <w:i/>
                <w:iCs/>
                <w:szCs w:val="17"/>
              </w:rPr>
              <w:t>Lonchura malacca (</w:t>
            </w:r>
            <w:r w:rsidRPr="00E11C90">
              <w:rPr>
                <w:szCs w:val="17"/>
              </w:rPr>
              <w:t>incl.</w:t>
            </w:r>
            <w:r w:rsidRPr="00E11C90">
              <w:rPr>
                <w:i/>
                <w:iCs/>
                <w:szCs w:val="17"/>
              </w:rPr>
              <w:t xml:space="preserve"> L.m. malacca)</w:t>
            </w:r>
            <w:r w:rsidRPr="00E11C90">
              <w:rPr>
                <w:i/>
                <w:iCs/>
                <w:szCs w:val="17"/>
              </w:rPr>
              <w:br/>
            </w:r>
            <w:r w:rsidRPr="00E11C90">
              <w:rPr>
                <w:szCs w:val="17"/>
              </w:rPr>
              <w:t xml:space="preserve">Black-headed Nun, Tri-coloured Nun, </w:t>
            </w:r>
            <w:r w:rsidRPr="00E11C90">
              <w:rPr>
                <w:szCs w:val="17"/>
              </w:rPr>
              <w:br/>
              <w:t xml:space="preserve">Black-headed Munia, Black-headed Nun, </w:t>
            </w:r>
            <w:r w:rsidRPr="00E11C90">
              <w:rPr>
                <w:szCs w:val="17"/>
              </w:rPr>
              <w:br/>
              <w:t>Black-headed Mannikin</w:t>
            </w:r>
          </w:p>
          <w:p w14:paraId="01CA2D3D" w14:textId="77777777" w:rsidR="003F483F" w:rsidRPr="00E11C90" w:rsidRDefault="003F483F" w:rsidP="003F483F">
            <w:pPr>
              <w:spacing w:after="120"/>
              <w:jc w:val="left"/>
              <w:rPr>
                <w:i/>
                <w:iCs/>
                <w:szCs w:val="17"/>
              </w:rPr>
            </w:pPr>
            <w:r w:rsidRPr="00E11C90">
              <w:rPr>
                <w:i/>
                <w:iCs/>
                <w:szCs w:val="17"/>
              </w:rPr>
              <w:t>Lonchura oryzivora</w:t>
            </w:r>
            <w:r w:rsidRPr="00E11C90">
              <w:rPr>
                <w:i/>
                <w:iCs/>
                <w:szCs w:val="17"/>
              </w:rPr>
              <w:br/>
            </w:r>
            <w:r w:rsidRPr="00E11C90">
              <w:rPr>
                <w:szCs w:val="17"/>
              </w:rPr>
              <w:t>Jave Sparrow, Paddy Finch</w:t>
            </w:r>
          </w:p>
          <w:p w14:paraId="44363D26" w14:textId="77777777" w:rsidR="003F483F" w:rsidRPr="00E11C90" w:rsidRDefault="003F483F" w:rsidP="003F483F">
            <w:pPr>
              <w:spacing w:after="120"/>
              <w:jc w:val="left"/>
              <w:rPr>
                <w:i/>
                <w:iCs/>
                <w:szCs w:val="17"/>
              </w:rPr>
            </w:pPr>
            <w:r w:rsidRPr="00E11C90">
              <w:rPr>
                <w:i/>
                <w:iCs/>
                <w:szCs w:val="17"/>
              </w:rPr>
              <w:t>Lonchura striata (</w:t>
            </w:r>
            <w:r w:rsidRPr="00E11C90">
              <w:rPr>
                <w:szCs w:val="17"/>
              </w:rPr>
              <w:t>incl.</w:t>
            </w:r>
            <w:r w:rsidRPr="00E11C90">
              <w:rPr>
                <w:i/>
                <w:iCs/>
                <w:szCs w:val="17"/>
              </w:rPr>
              <w:t xml:space="preserve"> L.S. domestica)</w:t>
            </w:r>
            <w:r w:rsidRPr="00E11C90">
              <w:rPr>
                <w:i/>
                <w:iCs/>
                <w:szCs w:val="17"/>
              </w:rPr>
              <w:br/>
            </w:r>
            <w:r w:rsidRPr="00E11C90">
              <w:rPr>
                <w:szCs w:val="17"/>
              </w:rPr>
              <w:t xml:space="preserve">Striated Finch, White-rumped Munia, </w:t>
            </w:r>
            <w:r w:rsidRPr="00E11C90">
              <w:rPr>
                <w:szCs w:val="17"/>
              </w:rPr>
              <w:br/>
              <w:t xml:space="preserve">Bengalese Mannikin, Bengalese Finch, </w:t>
            </w:r>
            <w:r w:rsidRPr="00E11C90">
              <w:rPr>
                <w:szCs w:val="17"/>
              </w:rPr>
              <w:br/>
              <w:t>Society Finch</w:t>
            </w:r>
          </w:p>
          <w:p w14:paraId="6FD4B94A" w14:textId="77777777" w:rsidR="003F483F" w:rsidRPr="00E11C90" w:rsidRDefault="003F483F" w:rsidP="003F483F">
            <w:pPr>
              <w:spacing w:after="120"/>
              <w:jc w:val="left"/>
              <w:rPr>
                <w:i/>
                <w:iCs/>
                <w:szCs w:val="17"/>
              </w:rPr>
            </w:pPr>
            <w:r w:rsidRPr="00E11C90">
              <w:rPr>
                <w:i/>
                <w:iCs/>
                <w:szCs w:val="17"/>
              </w:rPr>
              <w:t>Mandingoa nitidula</w:t>
            </w:r>
            <w:r w:rsidRPr="00E11C90">
              <w:rPr>
                <w:i/>
                <w:iCs/>
                <w:szCs w:val="17"/>
              </w:rPr>
              <w:br/>
            </w:r>
            <w:r w:rsidRPr="00E11C90">
              <w:rPr>
                <w:szCs w:val="17"/>
              </w:rPr>
              <w:t>Green Twinspot, Green-backed Twinspot</w:t>
            </w:r>
          </w:p>
          <w:p w14:paraId="4ED53E99" w14:textId="77777777" w:rsidR="003F483F" w:rsidRPr="00E11C90" w:rsidRDefault="003F483F" w:rsidP="003F483F">
            <w:pPr>
              <w:spacing w:after="120"/>
              <w:jc w:val="left"/>
              <w:rPr>
                <w:i/>
                <w:iCs/>
                <w:szCs w:val="17"/>
              </w:rPr>
            </w:pPr>
            <w:r w:rsidRPr="00E11C90">
              <w:rPr>
                <w:i/>
                <w:iCs/>
                <w:szCs w:val="17"/>
              </w:rPr>
              <w:t>Odontospiza griseicapilla</w:t>
            </w:r>
            <w:r w:rsidRPr="00E11C90">
              <w:rPr>
                <w:i/>
                <w:iCs/>
                <w:szCs w:val="17"/>
              </w:rPr>
              <w:br/>
            </w:r>
            <w:r w:rsidRPr="00E11C90">
              <w:rPr>
                <w:szCs w:val="17"/>
              </w:rPr>
              <w:t>Grey-headed Silverbill</w:t>
            </w:r>
          </w:p>
          <w:p w14:paraId="65CF5104" w14:textId="77777777" w:rsidR="003F483F" w:rsidRPr="00E11C90" w:rsidRDefault="003F483F" w:rsidP="003F483F">
            <w:pPr>
              <w:spacing w:after="120"/>
              <w:jc w:val="left"/>
              <w:rPr>
                <w:i/>
                <w:iCs/>
                <w:szCs w:val="17"/>
              </w:rPr>
            </w:pPr>
            <w:r w:rsidRPr="00E11C90">
              <w:rPr>
                <w:i/>
                <w:iCs/>
                <w:szCs w:val="17"/>
              </w:rPr>
              <w:t>Pytilia afra</w:t>
            </w:r>
            <w:r w:rsidRPr="00E11C90">
              <w:rPr>
                <w:i/>
                <w:iCs/>
                <w:szCs w:val="17"/>
              </w:rPr>
              <w:br/>
            </w:r>
            <w:r w:rsidRPr="00E11C90">
              <w:rPr>
                <w:szCs w:val="17"/>
              </w:rPr>
              <w:t>Red-headed Pytilia, Orange-winged Pytilia</w:t>
            </w:r>
          </w:p>
          <w:p w14:paraId="5D63F3B2" w14:textId="77777777" w:rsidR="003F483F" w:rsidRPr="00E11C90" w:rsidRDefault="003F483F" w:rsidP="003F483F">
            <w:pPr>
              <w:spacing w:after="120"/>
              <w:jc w:val="left"/>
              <w:rPr>
                <w:i/>
                <w:iCs/>
                <w:szCs w:val="17"/>
              </w:rPr>
            </w:pPr>
            <w:r w:rsidRPr="00E11C90">
              <w:rPr>
                <w:i/>
                <w:iCs/>
                <w:szCs w:val="17"/>
              </w:rPr>
              <w:t>Pytilia hypogrammica</w:t>
            </w:r>
            <w:r w:rsidRPr="00E11C90">
              <w:rPr>
                <w:i/>
                <w:iCs/>
                <w:szCs w:val="17"/>
              </w:rPr>
              <w:br/>
            </w:r>
            <w:r w:rsidRPr="00E11C90">
              <w:rPr>
                <w:szCs w:val="17"/>
              </w:rPr>
              <w:t>Yellow-winged Pytilia, Red-faced Pytilia</w:t>
            </w:r>
          </w:p>
          <w:p w14:paraId="5E88ED6C" w14:textId="77777777" w:rsidR="003F483F" w:rsidRPr="00E11C90" w:rsidRDefault="003F483F" w:rsidP="003F483F">
            <w:pPr>
              <w:spacing w:after="120"/>
              <w:jc w:val="left"/>
              <w:rPr>
                <w:i/>
                <w:iCs/>
                <w:szCs w:val="17"/>
              </w:rPr>
            </w:pPr>
            <w:r w:rsidRPr="00E11C90">
              <w:rPr>
                <w:i/>
                <w:iCs/>
                <w:szCs w:val="17"/>
              </w:rPr>
              <w:t>Pytilia melba</w:t>
            </w:r>
            <w:r w:rsidRPr="00E11C90">
              <w:rPr>
                <w:i/>
                <w:iCs/>
                <w:szCs w:val="17"/>
              </w:rPr>
              <w:br/>
            </w:r>
            <w:r w:rsidRPr="00E11C90">
              <w:rPr>
                <w:szCs w:val="17"/>
              </w:rPr>
              <w:t>Melba Finch, Green-winged Pytilia</w:t>
            </w:r>
          </w:p>
          <w:p w14:paraId="46092871" w14:textId="77777777" w:rsidR="003F483F" w:rsidRPr="00E11C90" w:rsidRDefault="003F483F" w:rsidP="003F483F">
            <w:pPr>
              <w:spacing w:after="120"/>
              <w:jc w:val="left"/>
              <w:rPr>
                <w:i/>
                <w:iCs/>
                <w:szCs w:val="17"/>
              </w:rPr>
            </w:pPr>
            <w:r w:rsidRPr="00E11C90">
              <w:rPr>
                <w:i/>
                <w:iCs/>
                <w:szCs w:val="17"/>
              </w:rPr>
              <w:t>Pytilia phoenicoptera</w:t>
            </w:r>
            <w:r w:rsidRPr="00E11C90">
              <w:rPr>
                <w:i/>
                <w:iCs/>
                <w:szCs w:val="17"/>
              </w:rPr>
              <w:br/>
            </w:r>
            <w:r w:rsidRPr="00E11C90">
              <w:rPr>
                <w:szCs w:val="17"/>
              </w:rPr>
              <w:t>Aurora Finch, Crimson-winged Pytilia</w:t>
            </w:r>
          </w:p>
          <w:p w14:paraId="68615994" w14:textId="77777777" w:rsidR="003F483F" w:rsidRPr="00E11C90" w:rsidRDefault="003F483F" w:rsidP="003F483F">
            <w:pPr>
              <w:spacing w:after="120"/>
              <w:jc w:val="left"/>
              <w:rPr>
                <w:i/>
                <w:iCs/>
                <w:szCs w:val="17"/>
              </w:rPr>
            </w:pPr>
            <w:r w:rsidRPr="00E11C90">
              <w:rPr>
                <w:i/>
                <w:iCs/>
                <w:szCs w:val="17"/>
              </w:rPr>
              <w:t>Spermestes bicolor</w:t>
            </w:r>
            <w:r w:rsidRPr="00E11C90">
              <w:rPr>
                <w:i/>
                <w:iCs/>
                <w:szCs w:val="17"/>
              </w:rPr>
              <w:br/>
            </w:r>
            <w:r w:rsidRPr="00E11C90">
              <w:rPr>
                <w:szCs w:val="17"/>
              </w:rPr>
              <w:t xml:space="preserve">Rufous-backed Mannikin, Black and White Munia, Red-backed Munia, Blue-billed Munia, </w:t>
            </w:r>
            <w:r w:rsidRPr="00E11C90">
              <w:rPr>
                <w:szCs w:val="17"/>
              </w:rPr>
              <w:br/>
              <w:t>Fernando Po Munia</w:t>
            </w:r>
          </w:p>
          <w:p w14:paraId="79B67D7F" w14:textId="77777777" w:rsidR="003F483F" w:rsidRPr="00E11C90" w:rsidRDefault="003F483F" w:rsidP="003F483F">
            <w:pPr>
              <w:spacing w:after="120"/>
              <w:jc w:val="left"/>
              <w:rPr>
                <w:i/>
                <w:iCs/>
                <w:szCs w:val="17"/>
              </w:rPr>
            </w:pPr>
            <w:r w:rsidRPr="00E11C90">
              <w:rPr>
                <w:i/>
                <w:iCs/>
                <w:szCs w:val="17"/>
              </w:rPr>
              <w:t>Uraeginthus angolensis</w:t>
            </w:r>
            <w:r w:rsidRPr="00E11C90">
              <w:rPr>
                <w:i/>
                <w:iCs/>
                <w:szCs w:val="17"/>
              </w:rPr>
              <w:br/>
            </w:r>
            <w:r w:rsidRPr="00E11C90">
              <w:rPr>
                <w:szCs w:val="17"/>
              </w:rPr>
              <w:t xml:space="preserve">Blue-breasted Waxbill, Cordon-Bleu, </w:t>
            </w:r>
            <w:r w:rsidRPr="00E11C90">
              <w:rPr>
                <w:szCs w:val="17"/>
              </w:rPr>
              <w:br/>
              <w:t>Blue-breated Cordon-Bleu</w:t>
            </w:r>
          </w:p>
          <w:p w14:paraId="68F95F34" w14:textId="77777777" w:rsidR="003F483F" w:rsidRPr="00E11C90" w:rsidRDefault="003F483F" w:rsidP="003F483F">
            <w:pPr>
              <w:spacing w:after="120"/>
              <w:jc w:val="left"/>
              <w:rPr>
                <w:i/>
                <w:iCs/>
                <w:szCs w:val="17"/>
              </w:rPr>
            </w:pPr>
            <w:r w:rsidRPr="00E11C90">
              <w:rPr>
                <w:i/>
                <w:iCs/>
                <w:szCs w:val="17"/>
              </w:rPr>
              <w:lastRenderedPageBreak/>
              <w:t>Uraeginthus bengalus</w:t>
            </w:r>
            <w:r w:rsidRPr="00E11C90">
              <w:rPr>
                <w:i/>
                <w:iCs/>
                <w:szCs w:val="17"/>
              </w:rPr>
              <w:br/>
            </w:r>
            <w:r w:rsidRPr="00E11C90">
              <w:rPr>
                <w:szCs w:val="17"/>
              </w:rPr>
              <w:t>Cordon-Bleu, Cordon-Bleu Red-cheeked</w:t>
            </w:r>
          </w:p>
          <w:p w14:paraId="41C647A6" w14:textId="77777777" w:rsidR="003F483F" w:rsidRPr="00E11C90" w:rsidRDefault="003F483F" w:rsidP="003F483F">
            <w:pPr>
              <w:spacing w:after="120"/>
              <w:jc w:val="left"/>
              <w:rPr>
                <w:i/>
                <w:iCs/>
                <w:szCs w:val="17"/>
              </w:rPr>
            </w:pPr>
            <w:r w:rsidRPr="00E11C90">
              <w:rPr>
                <w:i/>
                <w:iCs/>
                <w:szCs w:val="17"/>
              </w:rPr>
              <w:t>Uraeginthus cyanocephalus</w:t>
            </w:r>
            <w:r w:rsidRPr="00E11C90">
              <w:rPr>
                <w:i/>
                <w:iCs/>
                <w:szCs w:val="17"/>
              </w:rPr>
              <w:br/>
            </w:r>
            <w:r w:rsidRPr="00E11C90">
              <w:rPr>
                <w:szCs w:val="17"/>
              </w:rPr>
              <w:t xml:space="preserve">Blue-capped Waxbill, Blue-capped Cordon-Bleu, </w:t>
            </w:r>
            <w:r w:rsidRPr="00E11C90">
              <w:rPr>
                <w:szCs w:val="17"/>
              </w:rPr>
              <w:br/>
              <w:t>Blue-headed Cordon-Bleu</w:t>
            </w:r>
          </w:p>
          <w:p w14:paraId="6EB78B83" w14:textId="77777777" w:rsidR="003F483F" w:rsidRPr="00E11C90" w:rsidRDefault="003F483F" w:rsidP="003F483F">
            <w:pPr>
              <w:spacing w:after="120"/>
              <w:jc w:val="left"/>
              <w:rPr>
                <w:i/>
                <w:iCs/>
                <w:szCs w:val="17"/>
              </w:rPr>
            </w:pPr>
            <w:r w:rsidRPr="00E11C90">
              <w:rPr>
                <w:i/>
                <w:iCs/>
                <w:szCs w:val="17"/>
              </w:rPr>
              <w:t>Acanthis cabaret</w:t>
            </w:r>
            <w:r w:rsidRPr="00E11C90">
              <w:rPr>
                <w:i/>
                <w:iCs/>
                <w:szCs w:val="17"/>
              </w:rPr>
              <w:br/>
            </w:r>
            <w:r w:rsidRPr="00E11C90">
              <w:rPr>
                <w:szCs w:val="17"/>
              </w:rPr>
              <w:t>Redpoll, Lesser Redpoll</w:t>
            </w:r>
          </w:p>
          <w:p w14:paraId="12700320" w14:textId="77777777" w:rsidR="003F483F" w:rsidRPr="00E11C90" w:rsidRDefault="003F483F" w:rsidP="003F483F">
            <w:pPr>
              <w:spacing w:after="120"/>
              <w:jc w:val="left"/>
              <w:rPr>
                <w:i/>
                <w:iCs/>
                <w:szCs w:val="17"/>
              </w:rPr>
            </w:pPr>
            <w:r w:rsidRPr="00E11C90">
              <w:rPr>
                <w:i/>
                <w:iCs/>
                <w:szCs w:val="17"/>
              </w:rPr>
              <w:t>Acanthis flammea</w:t>
            </w:r>
            <w:r w:rsidRPr="00E11C90">
              <w:rPr>
                <w:i/>
                <w:iCs/>
                <w:szCs w:val="17"/>
              </w:rPr>
              <w:br/>
            </w:r>
            <w:r w:rsidRPr="00E11C90">
              <w:rPr>
                <w:szCs w:val="17"/>
              </w:rPr>
              <w:t>Redpoll, Common Redpoll</w:t>
            </w:r>
          </w:p>
          <w:p w14:paraId="6E3490B4" w14:textId="77777777" w:rsidR="003F483F" w:rsidRPr="00E11C90" w:rsidRDefault="003F483F" w:rsidP="003F483F">
            <w:pPr>
              <w:spacing w:after="120"/>
              <w:jc w:val="left"/>
              <w:rPr>
                <w:i/>
                <w:iCs/>
                <w:szCs w:val="17"/>
              </w:rPr>
            </w:pPr>
            <w:r w:rsidRPr="00E11C90">
              <w:rPr>
                <w:i/>
                <w:iCs/>
                <w:szCs w:val="17"/>
              </w:rPr>
              <w:t>Chloris chloris</w:t>
            </w:r>
            <w:r w:rsidRPr="00E11C90">
              <w:rPr>
                <w:i/>
                <w:iCs/>
                <w:szCs w:val="17"/>
              </w:rPr>
              <w:br/>
            </w:r>
            <w:r w:rsidRPr="00E11C90">
              <w:rPr>
                <w:szCs w:val="17"/>
              </w:rPr>
              <w:t>Greenfinch, European Greenfinch</w:t>
            </w:r>
          </w:p>
          <w:p w14:paraId="71A03E6D" w14:textId="77777777" w:rsidR="003F483F" w:rsidRPr="00E11C90" w:rsidRDefault="003F483F" w:rsidP="003F483F">
            <w:pPr>
              <w:spacing w:after="120"/>
              <w:jc w:val="left"/>
              <w:rPr>
                <w:i/>
                <w:iCs/>
                <w:szCs w:val="17"/>
              </w:rPr>
            </w:pPr>
            <w:r w:rsidRPr="00E11C90">
              <w:rPr>
                <w:i/>
                <w:iCs/>
                <w:szCs w:val="17"/>
              </w:rPr>
              <w:t>Chloris sinica</w:t>
            </w:r>
            <w:r w:rsidRPr="00E11C90">
              <w:rPr>
                <w:i/>
                <w:iCs/>
                <w:szCs w:val="17"/>
              </w:rPr>
              <w:br/>
            </w:r>
            <w:r w:rsidRPr="00E11C90">
              <w:rPr>
                <w:szCs w:val="17"/>
              </w:rPr>
              <w:t>Oriental Greenfinch</w:t>
            </w:r>
          </w:p>
          <w:p w14:paraId="2B87D150" w14:textId="77777777" w:rsidR="003F483F" w:rsidRPr="00E11C90" w:rsidRDefault="003F483F" w:rsidP="003F483F">
            <w:pPr>
              <w:spacing w:after="120"/>
              <w:jc w:val="left"/>
              <w:rPr>
                <w:i/>
                <w:iCs/>
                <w:szCs w:val="17"/>
              </w:rPr>
            </w:pPr>
            <w:r w:rsidRPr="00E11C90">
              <w:rPr>
                <w:i/>
                <w:iCs/>
                <w:szCs w:val="17"/>
              </w:rPr>
              <w:t>Chloris spinoides</w:t>
            </w:r>
            <w:r w:rsidRPr="00E11C90">
              <w:rPr>
                <w:i/>
                <w:iCs/>
                <w:szCs w:val="17"/>
              </w:rPr>
              <w:br/>
            </w:r>
            <w:r w:rsidRPr="00E11C90">
              <w:rPr>
                <w:szCs w:val="17"/>
              </w:rPr>
              <w:t>Himalayan Greenfinch, Yellow-breasted Greenfinch</w:t>
            </w:r>
          </w:p>
          <w:p w14:paraId="1475AB54" w14:textId="77777777" w:rsidR="003F483F" w:rsidRPr="00E11C90" w:rsidRDefault="003F483F" w:rsidP="003F483F">
            <w:pPr>
              <w:spacing w:after="120"/>
              <w:jc w:val="left"/>
              <w:rPr>
                <w:i/>
                <w:iCs/>
                <w:szCs w:val="17"/>
              </w:rPr>
            </w:pPr>
            <w:r w:rsidRPr="00E11C90">
              <w:rPr>
                <w:i/>
                <w:iCs/>
                <w:szCs w:val="17"/>
              </w:rPr>
              <w:t>Crithagra dorsostriatus</w:t>
            </w:r>
            <w:r w:rsidRPr="00E11C90">
              <w:rPr>
                <w:i/>
                <w:iCs/>
                <w:szCs w:val="17"/>
              </w:rPr>
              <w:br/>
            </w:r>
            <w:r w:rsidRPr="00E11C90">
              <w:rPr>
                <w:szCs w:val="17"/>
              </w:rPr>
              <w:t>White-Bellied Canary</w:t>
            </w:r>
          </w:p>
          <w:p w14:paraId="013A7103" w14:textId="77777777" w:rsidR="003F483F" w:rsidRPr="00E11C90" w:rsidRDefault="003F483F" w:rsidP="003F483F">
            <w:pPr>
              <w:spacing w:after="120"/>
              <w:jc w:val="left"/>
              <w:rPr>
                <w:i/>
                <w:iCs/>
                <w:szCs w:val="17"/>
              </w:rPr>
            </w:pPr>
            <w:r w:rsidRPr="00E11C90">
              <w:rPr>
                <w:i/>
                <w:iCs/>
                <w:szCs w:val="17"/>
              </w:rPr>
              <w:t>Crithagra flaviventris</w:t>
            </w:r>
            <w:r w:rsidRPr="00E11C90">
              <w:rPr>
                <w:i/>
                <w:iCs/>
                <w:szCs w:val="17"/>
              </w:rPr>
              <w:br/>
            </w:r>
            <w:r w:rsidRPr="00E11C90">
              <w:rPr>
                <w:szCs w:val="17"/>
              </w:rPr>
              <w:t>Yellow Canary</w:t>
            </w:r>
          </w:p>
          <w:p w14:paraId="3A0E3C1C" w14:textId="77777777" w:rsidR="003F483F" w:rsidRPr="00E11C90" w:rsidRDefault="003F483F" w:rsidP="003F483F">
            <w:pPr>
              <w:spacing w:after="120"/>
              <w:jc w:val="left"/>
              <w:rPr>
                <w:i/>
                <w:iCs/>
                <w:szCs w:val="17"/>
              </w:rPr>
            </w:pPr>
            <w:r w:rsidRPr="00E11C90">
              <w:rPr>
                <w:i/>
                <w:iCs/>
                <w:szCs w:val="17"/>
              </w:rPr>
              <w:t>Crithagra leucopygia</w:t>
            </w:r>
            <w:r w:rsidRPr="00E11C90">
              <w:rPr>
                <w:i/>
                <w:iCs/>
                <w:szCs w:val="17"/>
              </w:rPr>
              <w:br/>
            </w:r>
            <w:r w:rsidRPr="00E11C90">
              <w:rPr>
                <w:szCs w:val="17"/>
              </w:rPr>
              <w:t>Grey Singing Finch, White-rumped Seedeater</w:t>
            </w:r>
          </w:p>
          <w:p w14:paraId="4F24C49B" w14:textId="77777777" w:rsidR="003F483F" w:rsidRPr="00E11C90" w:rsidRDefault="003F483F" w:rsidP="003F483F">
            <w:pPr>
              <w:spacing w:after="120"/>
              <w:jc w:val="left"/>
              <w:rPr>
                <w:i/>
                <w:iCs/>
                <w:szCs w:val="17"/>
              </w:rPr>
            </w:pPr>
            <w:r w:rsidRPr="00E11C90">
              <w:rPr>
                <w:i/>
                <w:iCs/>
                <w:szCs w:val="17"/>
              </w:rPr>
              <w:t>Crithagra mozambica</w:t>
            </w:r>
            <w:r w:rsidRPr="00E11C90">
              <w:rPr>
                <w:i/>
                <w:iCs/>
                <w:szCs w:val="17"/>
              </w:rPr>
              <w:br/>
            </w:r>
            <w:r w:rsidRPr="00E11C90">
              <w:rPr>
                <w:szCs w:val="17"/>
              </w:rPr>
              <w:t>Green Singing Finch, Yellow-fronted Canary</w:t>
            </w:r>
          </w:p>
          <w:p w14:paraId="509749B8" w14:textId="77777777" w:rsidR="003F483F" w:rsidRPr="00E11C90" w:rsidRDefault="003F483F" w:rsidP="003F483F">
            <w:pPr>
              <w:spacing w:after="120"/>
              <w:jc w:val="left"/>
              <w:rPr>
                <w:i/>
                <w:iCs/>
                <w:szCs w:val="17"/>
              </w:rPr>
            </w:pPr>
            <w:r w:rsidRPr="00E11C90">
              <w:rPr>
                <w:i/>
                <w:iCs/>
                <w:szCs w:val="17"/>
              </w:rPr>
              <w:t>Crithagra xanthopygia</w:t>
            </w:r>
            <w:r w:rsidRPr="00E11C90">
              <w:rPr>
                <w:i/>
                <w:iCs/>
                <w:szCs w:val="17"/>
              </w:rPr>
              <w:br/>
            </w:r>
            <w:r w:rsidRPr="00E11C90">
              <w:rPr>
                <w:szCs w:val="17"/>
              </w:rPr>
              <w:t>Yellow-rumped Serin, Yellow-rumped Seedeater</w:t>
            </w:r>
          </w:p>
          <w:p w14:paraId="56F408C2" w14:textId="77777777" w:rsidR="003F483F" w:rsidRPr="00E11C90" w:rsidRDefault="003F483F" w:rsidP="003F483F">
            <w:pPr>
              <w:spacing w:after="120"/>
              <w:jc w:val="left"/>
              <w:rPr>
                <w:i/>
                <w:iCs/>
                <w:szCs w:val="17"/>
              </w:rPr>
            </w:pPr>
            <w:r w:rsidRPr="00E11C90">
              <w:rPr>
                <w:i/>
                <w:iCs/>
                <w:szCs w:val="17"/>
              </w:rPr>
              <w:t>Fringilla coelebs</w:t>
            </w:r>
            <w:r w:rsidRPr="00E11C90">
              <w:rPr>
                <w:i/>
                <w:iCs/>
                <w:szCs w:val="17"/>
              </w:rPr>
              <w:br/>
            </w:r>
            <w:r w:rsidRPr="00E11C90">
              <w:rPr>
                <w:szCs w:val="17"/>
              </w:rPr>
              <w:t>Chaffinch</w:t>
            </w:r>
          </w:p>
          <w:p w14:paraId="6B00F069" w14:textId="77777777" w:rsidR="003F483F" w:rsidRPr="00E11C90" w:rsidRDefault="003F483F" w:rsidP="003F483F">
            <w:pPr>
              <w:spacing w:after="120"/>
              <w:jc w:val="left"/>
              <w:rPr>
                <w:i/>
                <w:iCs/>
                <w:szCs w:val="17"/>
              </w:rPr>
            </w:pPr>
            <w:r w:rsidRPr="00E11C90">
              <w:rPr>
                <w:i/>
                <w:iCs/>
                <w:szCs w:val="17"/>
              </w:rPr>
              <w:t>Haemorhous mexicanus</w:t>
            </w:r>
            <w:r w:rsidRPr="00E11C90">
              <w:rPr>
                <w:i/>
                <w:iCs/>
                <w:szCs w:val="17"/>
              </w:rPr>
              <w:br/>
            </w:r>
            <w:r w:rsidRPr="00E11C90">
              <w:rPr>
                <w:szCs w:val="17"/>
              </w:rPr>
              <w:t>Mexican Rose Finch, House Finch</w:t>
            </w:r>
          </w:p>
          <w:p w14:paraId="1E13E89A" w14:textId="77777777" w:rsidR="003F483F" w:rsidRPr="00E11C90" w:rsidRDefault="003F483F" w:rsidP="003F483F">
            <w:pPr>
              <w:spacing w:after="120"/>
              <w:jc w:val="left"/>
              <w:rPr>
                <w:i/>
                <w:iCs/>
                <w:szCs w:val="17"/>
              </w:rPr>
            </w:pPr>
            <w:r w:rsidRPr="00E11C90">
              <w:rPr>
                <w:i/>
                <w:iCs/>
                <w:szCs w:val="17"/>
              </w:rPr>
              <w:t>Haemorhous purpureus</w:t>
            </w:r>
            <w:r w:rsidRPr="00E11C90">
              <w:rPr>
                <w:i/>
                <w:iCs/>
                <w:szCs w:val="17"/>
              </w:rPr>
              <w:br/>
            </w:r>
            <w:r w:rsidRPr="00E11C90">
              <w:rPr>
                <w:szCs w:val="17"/>
              </w:rPr>
              <w:t>Purple Finch</w:t>
            </w:r>
          </w:p>
          <w:p w14:paraId="7CCF2A8B" w14:textId="77777777" w:rsidR="003F483F" w:rsidRPr="00E11C90" w:rsidRDefault="003F483F" w:rsidP="003F483F">
            <w:pPr>
              <w:spacing w:after="120"/>
              <w:jc w:val="left"/>
              <w:rPr>
                <w:i/>
                <w:iCs/>
                <w:szCs w:val="17"/>
              </w:rPr>
            </w:pPr>
            <w:r w:rsidRPr="00E11C90">
              <w:rPr>
                <w:i/>
                <w:iCs/>
                <w:szCs w:val="17"/>
              </w:rPr>
              <w:t>Linaria cannabina</w:t>
            </w:r>
            <w:r w:rsidRPr="00E11C90">
              <w:rPr>
                <w:i/>
                <w:iCs/>
                <w:szCs w:val="17"/>
              </w:rPr>
              <w:br/>
            </w:r>
            <w:r w:rsidRPr="00E11C90">
              <w:rPr>
                <w:szCs w:val="17"/>
              </w:rPr>
              <w:t>Eurasian Linnet, Common Linnet</w:t>
            </w:r>
          </w:p>
          <w:p w14:paraId="32A00517" w14:textId="77777777" w:rsidR="003F483F" w:rsidRPr="00E11C90" w:rsidRDefault="003F483F" w:rsidP="003F483F">
            <w:pPr>
              <w:spacing w:after="120"/>
              <w:jc w:val="left"/>
              <w:rPr>
                <w:i/>
                <w:iCs/>
                <w:szCs w:val="17"/>
              </w:rPr>
            </w:pPr>
            <w:r w:rsidRPr="00E11C90">
              <w:rPr>
                <w:i/>
                <w:iCs/>
                <w:szCs w:val="17"/>
              </w:rPr>
              <w:t>Serinus canaria</w:t>
            </w:r>
            <w:r w:rsidRPr="00E11C90">
              <w:rPr>
                <w:i/>
                <w:iCs/>
                <w:szCs w:val="17"/>
              </w:rPr>
              <w:br/>
            </w:r>
            <w:r w:rsidRPr="00E11C90">
              <w:rPr>
                <w:szCs w:val="17"/>
              </w:rPr>
              <w:t>Common Canary, Island Canary</w:t>
            </w:r>
          </w:p>
          <w:p w14:paraId="3FF02117" w14:textId="77777777" w:rsidR="003F483F" w:rsidRPr="00E11C90" w:rsidRDefault="003F483F" w:rsidP="003F483F">
            <w:pPr>
              <w:spacing w:after="120"/>
              <w:jc w:val="left"/>
              <w:rPr>
                <w:i/>
                <w:iCs/>
                <w:szCs w:val="17"/>
              </w:rPr>
            </w:pPr>
            <w:r w:rsidRPr="00E11C90">
              <w:rPr>
                <w:i/>
                <w:iCs/>
                <w:szCs w:val="17"/>
              </w:rPr>
              <w:t>Serinus serinus</w:t>
            </w:r>
            <w:r w:rsidRPr="00E11C90">
              <w:rPr>
                <w:i/>
                <w:iCs/>
                <w:szCs w:val="17"/>
              </w:rPr>
              <w:br/>
            </w:r>
            <w:r w:rsidRPr="00E11C90">
              <w:rPr>
                <w:szCs w:val="17"/>
              </w:rPr>
              <w:t>European Serin</w:t>
            </w:r>
          </w:p>
          <w:p w14:paraId="7A32521C" w14:textId="77777777" w:rsidR="003F483F" w:rsidRPr="00E11C90" w:rsidRDefault="003F483F" w:rsidP="003F483F">
            <w:pPr>
              <w:spacing w:after="120"/>
              <w:jc w:val="left"/>
              <w:rPr>
                <w:i/>
                <w:iCs/>
                <w:szCs w:val="17"/>
              </w:rPr>
            </w:pPr>
            <w:r w:rsidRPr="00E11C90">
              <w:rPr>
                <w:i/>
                <w:iCs/>
                <w:szCs w:val="17"/>
              </w:rPr>
              <w:t>Spinus atriceps</w:t>
            </w:r>
            <w:r w:rsidRPr="00E11C90">
              <w:rPr>
                <w:i/>
                <w:iCs/>
                <w:szCs w:val="17"/>
              </w:rPr>
              <w:br/>
            </w:r>
            <w:r w:rsidRPr="00E11C90">
              <w:rPr>
                <w:szCs w:val="17"/>
              </w:rPr>
              <w:t>Black-capped Siskin</w:t>
            </w:r>
          </w:p>
          <w:p w14:paraId="7784E571" w14:textId="77777777" w:rsidR="003F483F" w:rsidRPr="00E11C90" w:rsidRDefault="003F483F" w:rsidP="003F483F">
            <w:pPr>
              <w:spacing w:after="120"/>
              <w:jc w:val="left"/>
              <w:rPr>
                <w:i/>
                <w:iCs/>
                <w:szCs w:val="17"/>
              </w:rPr>
            </w:pPr>
            <w:r w:rsidRPr="00E11C90">
              <w:rPr>
                <w:i/>
                <w:iCs/>
                <w:szCs w:val="17"/>
              </w:rPr>
              <w:t>Spinus cucullatus</w:t>
            </w:r>
            <w:r w:rsidRPr="00E11C90">
              <w:rPr>
                <w:i/>
                <w:iCs/>
                <w:szCs w:val="17"/>
              </w:rPr>
              <w:br/>
            </w:r>
            <w:r w:rsidRPr="00E11C90">
              <w:rPr>
                <w:szCs w:val="17"/>
              </w:rPr>
              <w:t xml:space="preserve">Hooded Siskin, Red Siskin, Venezuelan Siskin, </w:t>
            </w:r>
            <w:r w:rsidRPr="00E11C90">
              <w:rPr>
                <w:szCs w:val="17"/>
              </w:rPr>
              <w:br/>
              <w:t>Black-hooded Red Siskin</w:t>
            </w:r>
          </w:p>
          <w:p w14:paraId="40632832" w14:textId="77777777" w:rsidR="003F483F" w:rsidRPr="00E11C90" w:rsidRDefault="003F483F" w:rsidP="003F483F">
            <w:pPr>
              <w:spacing w:after="120"/>
              <w:jc w:val="left"/>
              <w:rPr>
                <w:i/>
                <w:iCs/>
                <w:szCs w:val="17"/>
              </w:rPr>
            </w:pPr>
            <w:r w:rsidRPr="00E11C90">
              <w:rPr>
                <w:i/>
                <w:iCs/>
                <w:szCs w:val="17"/>
              </w:rPr>
              <w:t>Spinus magellanicus</w:t>
            </w:r>
            <w:r w:rsidRPr="00E11C90">
              <w:rPr>
                <w:i/>
                <w:iCs/>
                <w:szCs w:val="17"/>
              </w:rPr>
              <w:br/>
            </w:r>
            <w:r w:rsidRPr="00E11C90">
              <w:rPr>
                <w:szCs w:val="17"/>
              </w:rPr>
              <w:t xml:space="preserve">Mexican Siskin, Black-hooded Yellow Siskin, </w:t>
            </w:r>
            <w:r w:rsidRPr="00E11C90">
              <w:rPr>
                <w:szCs w:val="17"/>
              </w:rPr>
              <w:br/>
              <w:t>Hooded Siskin, Yellow Siskin</w:t>
            </w:r>
          </w:p>
          <w:p w14:paraId="3709E1A7" w14:textId="77777777" w:rsidR="003F483F" w:rsidRPr="00E11C90" w:rsidRDefault="003F483F" w:rsidP="003F483F">
            <w:pPr>
              <w:spacing w:after="120"/>
              <w:jc w:val="left"/>
              <w:rPr>
                <w:i/>
                <w:iCs/>
                <w:szCs w:val="17"/>
              </w:rPr>
            </w:pPr>
            <w:r w:rsidRPr="00E11C90">
              <w:rPr>
                <w:i/>
                <w:iCs/>
                <w:szCs w:val="17"/>
              </w:rPr>
              <w:t>Spinus notatus</w:t>
            </w:r>
            <w:r w:rsidRPr="00E11C90">
              <w:rPr>
                <w:i/>
                <w:iCs/>
                <w:szCs w:val="17"/>
              </w:rPr>
              <w:br/>
            </w:r>
            <w:r w:rsidRPr="00E11C90">
              <w:rPr>
                <w:szCs w:val="17"/>
              </w:rPr>
              <w:t>Black-headed Siskin</w:t>
            </w:r>
          </w:p>
          <w:p w14:paraId="11229531" w14:textId="77777777" w:rsidR="003F483F" w:rsidRPr="00E11C90" w:rsidRDefault="003F483F" w:rsidP="003F483F">
            <w:pPr>
              <w:spacing w:after="120"/>
              <w:jc w:val="left"/>
              <w:rPr>
                <w:i/>
                <w:iCs/>
                <w:szCs w:val="17"/>
              </w:rPr>
            </w:pPr>
            <w:r w:rsidRPr="00E11C90">
              <w:rPr>
                <w:i/>
                <w:iCs/>
                <w:szCs w:val="17"/>
              </w:rPr>
              <w:t>Spinus spinus</w:t>
            </w:r>
            <w:r w:rsidRPr="00E11C90">
              <w:rPr>
                <w:i/>
                <w:iCs/>
                <w:szCs w:val="17"/>
              </w:rPr>
              <w:br/>
            </w:r>
            <w:r w:rsidRPr="00E11C90">
              <w:rPr>
                <w:szCs w:val="17"/>
              </w:rPr>
              <w:t>European Siskin, Spruce Siskin, Eurasian Siskin</w:t>
            </w:r>
          </w:p>
          <w:p w14:paraId="76C24440" w14:textId="77777777" w:rsidR="003F483F" w:rsidRPr="00E11C90" w:rsidRDefault="003F483F" w:rsidP="003F483F">
            <w:pPr>
              <w:spacing w:after="120"/>
              <w:jc w:val="left"/>
              <w:rPr>
                <w:i/>
                <w:iCs/>
                <w:szCs w:val="17"/>
              </w:rPr>
            </w:pPr>
            <w:r w:rsidRPr="00E11C90">
              <w:rPr>
                <w:i/>
                <w:iCs/>
                <w:szCs w:val="17"/>
              </w:rPr>
              <w:t>Spinus uropygialis</w:t>
            </w:r>
            <w:r w:rsidRPr="00E11C90">
              <w:rPr>
                <w:i/>
                <w:iCs/>
                <w:szCs w:val="17"/>
              </w:rPr>
              <w:br/>
            </w:r>
            <w:r w:rsidRPr="00E11C90">
              <w:rPr>
                <w:szCs w:val="17"/>
              </w:rPr>
              <w:t>Yellow-rumped Siskin</w:t>
            </w:r>
          </w:p>
          <w:p w14:paraId="15C14815" w14:textId="77777777" w:rsidR="003F483F" w:rsidRPr="00E11C90" w:rsidRDefault="003F483F" w:rsidP="003F483F">
            <w:pPr>
              <w:spacing w:after="120"/>
              <w:jc w:val="left"/>
              <w:rPr>
                <w:i/>
                <w:iCs/>
                <w:szCs w:val="17"/>
              </w:rPr>
            </w:pPr>
            <w:r w:rsidRPr="00E11C90">
              <w:rPr>
                <w:i/>
                <w:iCs/>
                <w:szCs w:val="17"/>
              </w:rPr>
              <w:t>Leiothrix argentauris</w:t>
            </w:r>
            <w:r w:rsidRPr="00E11C90">
              <w:rPr>
                <w:i/>
                <w:iCs/>
                <w:szCs w:val="17"/>
              </w:rPr>
              <w:br/>
            </w:r>
            <w:r w:rsidRPr="00E11C90">
              <w:rPr>
                <w:szCs w:val="17"/>
              </w:rPr>
              <w:t>Silver-eared Mesia</w:t>
            </w:r>
          </w:p>
          <w:p w14:paraId="32F718C8" w14:textId="77777777" w:rsidR="003F483F" w:rsidRPr="00E11C90" w:rsidRDefault="003F483F" w:rsidP="003F483F">
            <w:pPr>
              <w:spacing w:after="120"/>
              <w:jc w:val="left"/>
              <w:rPr>
                <w:i/>
                <w:iCs/>
                <w:szCs w:val="17"/>
              </w:rPr>
            </w:pPr>
            <w:r w:rsidRPr="00E11C90">
              <w:rPr>
                <w:i/>
                <w:iCs/>
                <w:szCs w:val="17"/>
              </w:rPr>
              <w:t>Leiothrix lutea</w:t>
            </w:r>
            <w:r w:rsidRPr="00E11C90">
              <w:rPr>
                <w:i/>
                <w:iCs/>
                <w:szCs w:val="17"/>
              </w:rPr>
              <w:br/>
            </w:r>
            <w:r w:rsidRPr="00E11C90">
              <w:rPr>
                <w:szCs w:val="17"/>
              </w:rPr>
              <w:t>Shama, White-rumped Shama</w:t>
            </w:r>
          </w:p>
          <w:p w14:paraId="4C7E919D" w14:textId="77777777" w:rsidR="003F483F" w:rsidRPr="00E11C90" w:rsidRDefault="003F483F" w:rsidP="003F483F">
            <w:pPr>
              <w:spacing w:after="120"/>
              <w:jc w:val="left"/>
              <w:rPr>
                <w:i/>
                <w:iCs/>
                <w:szCs w:val="17"/>
              </w:rPr>
            </w:pPr>
            <w:r w:rsidRPr="00E11C90">
              <w:rPr>
                <w:i/>
                <w:iCs/>
                <w:szCs w:val="17"/>
              </w:rPr>
              <w:lastRenderedPageBreak/>
              <w:t>Passer domesticus</w:t>
            </w:r>
            <w:r w:rsidRPr="00E11C90">
              <w:rPr>
                <w:i/>
                <w:iCs/>
                <w:szCs w:val="17"/>
              </w:rPr>
              <w:br/>
            </w:r>
            <w:r w:rsidRPr="00E11C90">
              <w:rPr>
                <w:szCs w:val="17"/>
              </w:rPr>
              <w:t>House Sparrow</w:t>
            </w:r>
          </w:p>
          <w:p w14:paraId="2EA50F86" w14:textId="77777777" w:rsidR="003F483F" w:rsidRPr="00E11C90" w:rsidRDefault="003F483F" w:rsidP="003F483F">
            <w:pPr>
              <w:spacing w:after="120"/>
              <w:jc w:val="left"/>
              <w:rPr>
                <w:i/>
                <w:iCs/>
                <w:szCs w:val="17"/>
              </w:rPr>
            </w:pPr>
            <w:r w:rsidRPr="00E11C90">
              <w:rPr>
                <w:i/>
                <w:iCs/>
                <w:szCs w:val="17"/>
              </w:rPr>
              <w:t>Passer flaveolus</w:t>
            </w:r>
            <w:r w:rsidRPr="00E11C90">
              <w:rPr>
                <w:i/>
                <w:iCs/>
                <w:szCs w:val="17"/>
              </w:rPr>
              <w:br/>
            </w:r>
            <w:r w:rsidRPr="00E11C90">
              <w:rPr>
                <w:szCs w:val="17"/>
              </w:rPr>
              <w:t>Plain-Backed Sparrow, Pegu House Sparrow</w:t>
            </w:r>
          </w:p>
          <w:p w14:paraId="0D515935" w14:textId="77777777" w:rsidR="003F483F" w:rsidRPr="00E11C90" w:rsidRDefault="003F483F" w:rsidP="003F483F">
            <w:pPr>
              <w:spacing w:after="120"/>
              <w:jc w:val="left"/>
              <w:rPr>
                <w:i/>
                <w:iCs/>
                <w:szCs w:val="17"/>
              </w:rPr>
            </w:pPr>
            <w:r w:rsidRPr="00E11C90">
              <w:rPr>
                <w:i/>
                <w:iCs/>
                <w:szCs w:val="17"/>
              </w:rPr>
              <w:t>Passer luteus</w:t>
            </w:r>
            <w:r w:rsidRPr="00E11C90">
              <w:rPr>
                <w:i/>
                <w:iCs/>
                <w:szCs w:val="17"/>
              </w:rPr>
              <w:br/>
            </w:r>
            <w:r w:rsidRPr="00E11C90">
              <w:rPr>
                <w:szCs w:val="17"/>
              </w:rPr>
              <w:t>Golden Song Sparrow, Sudan Golden Sparrow</w:t>
            </w:r>
          </w:p>
          <w:p w14:paraId="04D7EB59" w14:textId="77777777" w:rsidR="003F483F" w:rsidRPr="00E11C90" w:rsidRDefault="003F483F" w:rsidP="003F483F">
            <w:pPr>
              <w:spacing w:after="120"/>
              <w:jc w:val="left"/>
              <w:rPr>
                <w:i/>
                <w:iCs/>
                <w:szCs w:val="17"/>
              </w:rPr>
            </w:pPr>
            <w:r w:rsidRPr="00E11C90">
              <w:rPr>
                <w:i/>
                <w:iCs/>
                <w:szCs w:val="17"/>
              </w:rPr>
              <w:t>Passer montanus</w:t>
            </w:r>
            <w:r w:rsidRPr="00E11C90">
              <w:rPr>
                <w:i/>
                <w:iCs/>
                <w:szCs w:val="17"/>
              </w:rPr>
              <w:br/>
            </w:r>
            <w:r w:rsidRPr="00E11C90">
              <w:rPr>
                <w:szCs w:val="17"/>
              </w:rPr>
              <w:t>Tree Sparrow, Eurasian Tree Sparrow</w:t>
            </w:r>
          </w:p>
          <w:p w14:paraId="6A6C656F" w14:textId="77777777" w:rsidR="003F483F" w:rsidRPr="00E11C90" w:rsidRDefault="003F483F" w:rsidP="003F483F">
            <w:pPr>
              <w:spacing w:after="120"/>
              <w:jc w:val="left"/>
              <w:rPr>
                <w:i/>
                <w:iCs/>
                <w:szCs w:val="17"/>
              </w:rPr>
            </w:pPr>
            <w:r w:rsidRPr="00E11C90">
              <w:rPr>
                <w:i/>
                <w:iCs/>
                <w:szCs w:val="17"/>
              </w:rPr>
              <w:t>Euplectes afer</w:t>
            </w:r>
            <w:r w:rsidRPr="00E11C90">
              <w:rPr>
                <w:i/>
                <w:iCs/>
                <w:szCs w:val="17"/>
              </w:rPr>
              <w:br/>
            </w:r>
            <w:r w:rsidRPr="00E11C90">
              <w:rPr>
                <w:szCs w:val="17"/>
              </w:rPr>
              <w:t xml:space="preserve">Napolean Weaver, Yellow-crowned Bishop, </w:t>
            </w:r>
            <w:r w:rsidRPr="00E11C90">
              <w:rPr>
                <w:szCs w:val="17"/>
              </w:rPr>
              <w:br/>
              <w:t>Golden Bishop</w:t>
            </w:r>
          </w:p>
          <w:p w14:paraId="5B7C44B0" w14:textId="77777777" w:rsidR="003F483F" w:rsidRPr="00E11C90" w:rsidRDefault="003F483F" w:rsidP="003F483F">
            <w:pPr>
              <w:spacing w:after="120"/>
              <w:jc w:val="left"/>
              <w:rPr>
                <w:i/>
                <w:iCs/>
                <w:szCs w:val="17"/>
              </w:rPr>
            </w:pPr>
            <w:r w:rsidRPr="00E11C90">
              <w:rPr>
                <w:i/>
                <w:iCs/>
                <w:szCs w:val="17"/>
              </w:rPr>
              <w:t>Euplectes axillaris</w:t>
            </w:r>
            <w:r w:rsidRPr="00E11C90">
              <w:rPr>
                <w:i/>
                <w:iCs/>
                <w:szCs w:val="17"/>
              </w:rPr>
              <w:br/>
            </w:r>
            <w:r w:rsidRPr="00E11C90">
              <w:rPr>
                <w:szCs w:val="17"/>
              </w:rPr>
              <w:t>Red-shouldered Whydah, Fan-Tailed Widowbird</w:t>
            </w:r>
          </w:p>
          <w:p w14:paraId="49640D52" w14:textId="77777777" w:rsidR="003F483F" w:rsidRPr="00E11C90" w:rsidRDefault="003F483F" w:rsidP="003F483F">
            <w:pPr>
              <w:spacing w:after="120"/>
              <w:jc w:val="left"/>
              <w:rPr>
                <w:i/>
                <w:iCs/>
                <w:szCs w:val="17"/>
              </w:rPr>
            </w:pPr>
            <w:r w:rsidRPr="00E11C90">
              <w:rPr>
                <w:i/>
                <w:iCs/>
                <w:szCs w:val="17"/>
              </w:rPr>
              <w:t>Euplectes franciscanus</w:t>
            </w:r>
            <w:r w:rsidRPr="00E11C90">
              <w:rPr>
                <w:i/>
                <w:iCs/>
                <w:szCs w:val="17"/>
              </w:rPr>
              <w:br/>
            </w:r>
            <w:r w:rsidRPr="00E11C90">
              <w:rPr>
                <w:szCs w:val="17"/>
              </w:rPr>
              <w:t>Orange Bishop, Northern Red Bishop</w:t>
            </w:r>
          </w:p>
          <w:p w14:paraId="1E5FE685" w14:textId="77777777" w:rsidR="003F483F" w:rsidRPr="00E11C90" w:rsidRDefault="003F483F" w:rsidP="003F483F">
            <w:pPr>
              <w:spacing w:after="120"/>
              <w:jc w:val="left"/>
              <w:rPr>
                <w:i/>
                <w:iCs/>
                <w:szCs w:val="17"/>
              </w:rPr>
            </w:pPr>
            <w:r w:rsidRPr="00E11C90">
              <w:rPr>
                <w:i/>
                <w:iCs/>
                <w:szCs w:val="17"/>
              </w:rPr>
              <w:t>Euplectes orix</w:t>
            </w:r>
            <w:r w:rsidRPr="00E11C90">
              <w:rPr>
                <w:i/>
                <w:iCs/>
                <w:szCs w:val="17"/>
              </w:rPr>
              <w:br/>
            </w:r>
            <w:r w:rsidRPr="00E11C90">
              <w:rPr>
                <w:szCs w:val="17"/>
              </w:rPr>
              <w:t>Grenadier Weaver, Red Bishop, Southern Red Bishop</w:t>
            </w:r>
          </w:p>
          <w:p w14:paraId="601B4D16" w14:textId="77777777" w:rsidR="003F483F" w:rsidRPr="00E11C90" w:rsidRDefault="003F483F" w:rsidP="003F483F">
            <w:pPr>
              <w:spacing w:after="120"/>
              <w:jc w:val="left"/>
              <w:rPr>
                <w:i/>
                <w:iCs/>
                <w:szCs w:val="17"/>
              </w:rPr>
            </w:pPr>
            <w:r w:rsidRPr="00E11C90">
              <w:rPr>
                <w:i/>
                <w:iCs/>
                <w:szCs w:val="17"/>
              </w:rPr>
              <w:t>Foudia eminentissima</w:t>
            </w:r>
            <w:r w:rsidRPr="00E11C90">
              <w:rPr>
                <w:i/>
                <w:iCs/>
                <w:szCs w:val="17"/>
              </w:rPr>
              <w:br/>
            </w:r>
            <w:r w:rsidRPr="00E11C90">
              <w:rPr>
                <w:szCs w:val="17"/>
              </w:rPr>
              <w:t>Comoro Weaver, Comoro Fody, Red-headed Fody, Comoros Fody</w:t>
            </w:r>
          </w:p>
          <w:p w14:paraId="12693DDB" w14:textId="77777777" w:rsidR="003F483F" w:rsidRPr="00E11C90" w:rsidRDefault="003F483F" w:rsidP="003F483F">
            <w:pPr>
              <w:spacing w:after="120"/>
              <w:jc w:val="left"/>
              <w:rPr>
                <w:i/>
                <w:iCs/>
                <w:szCs w:val="17"/>
              </w:rPr>
            </w:pPr>
            <w:r w:rsidRPr="00E11C90">
              <w:rPr>
                <w:i/>
                <w:iCs/>
                <w:szCs w:val="17"/>
              </w:rPr>
              <w:t>Foudia madagascariensis</w:t>
            </w:r>
            <w:r w:rsidRPr="00E11C90">
              <w:rPr>
                <w:i/>
                <w:iCs/>
                <w:szCs w:val="17"/>
              </w:rPr>
              <w:br/>
            </w:r>
            <w:r w:rsidRPr="00E11C90">
              <w:rPr>
                <w:szCs w:val="17"/>
              </w:rPr>
              <w:t>Madagascar Weaver, Madagascan Red Fody</w:t>
            </w:r>
          </w:p>
          <w:p w14:paraId="6A76AD82" w14:textId="77777777" w:rsidR="003F483F" w:rsidRPr="00E11C90" w:rsidRDefault="003F483F" w:rsidP="003F483F">
            <w:pPr>
              <w:spacing w:after="120"/>
              <w:jc w:val="left"/>
              <w:rPr>
                <w:i/>
                <w:iCs/>
                <w:szCs w:val="17"/>
              </w:rPr>
            </w:pPr>
            <w:r w:rsidRPr="00E11C90">
              <w:rPr>
                <w:i/>
                <w:iCs/>
                <w:szCs w:val="17"/>
              </w:rPr>
              <w:t>Ploceus bicolor</w:t>
            </w:r>
            <w:r w:rsidRPr="00E11C90">
              <w:rPr>
                <w:i/>
                <w:iCs/>
                <w:szCs w:val="17"/>
              </w:rPr>
              <w:br/>
            </w:r>
            <w:r w:rsidRPr="00E11C90">
              <w:rPr>
                <w:szCs w:val="17"/>
              </w:rPr>
              <w:t>Forest Weaver, Dark-backed Weaver</w:t>
            </w:r>
          </w:p>
          <w:p w14:paraId="65EB41D8" w14:textId="77777777" w:rsidR="003F483F" w:rsidRPr="00E11C90" w:rsidRDefault="003F483F" w:rsidP="003F483F">
            <w:pPr>
              <w:spacing w:after="120"/>
              <w:jc w:val="left"/>
              <w:rPr>
                <w:i/>
                <w:iCs/>
                <w:szCs w:val="17"/>
              </w:rPr>
            </w:pPr>
            <w:r w:rsidRPr="00E11C90">
              <w:rPr>
                <w:i/>
                <w:iCs/>
                <w:szCs w:val="17"/>
              </w:rPr>
              <w:t>Sturnus vulgaris</w:t>
            </w:r>
            <w:r w:rsidRPr="00E11C90">
              <w:rPr>
                <w:i/>
                <w:iCs/>
                <w:szCs w:val="17"/>
              </w:rPr>
              <w:br/>
            </w:r>
            <w:r w:rsidRPr="00E11C90">
              <w:rPr>
                <w:szCs w:val="17"/>
              </w:rPr>
              <w:t>Starling, Common Starling, European Starling</w:t>
            </w:r>
          </w:p>
          <w:p w14:paraId="0D49F1B6" w14:textId="77777777" w:rsidR="003F483F" w:rsidRPr="00E11C90" w:rsidRDefault="003F483F" w:rsidP="003F483F">
            <w:pPr>
              <w:spacing w:after="120"/>
              <w:jc w:val="left"/>
              <w:rPr>
                <w:i/>
                <w:iCs/>
                <w:szCs w:val="17"/>
              </w:rPr>
            </w:pPr>
            <w:r w:rsidRPr="00E11C90">
              <w:rPr>
                <w:i/>
                <w:iCs/>
                <w:szCs w:val="17"/>
              </w:rPr>
              <w:t>Coryphospingus cucullatus</w:t>
            </w:r>
            <w:r w:rsidRPr="00E11C90">
              <w:rPr>
                <w:i/>
                <w:iCs/>
                <w:szCs w:val="17"/>
              </w:rPr>
              <w:br/>
            </w:r>
            <w:r w:rsidRPr="00E11C90">
              <w:rPr>
                <w:szCs w:val="17"/>
              </w:rPr>
              <w:t>Red-crested Finch, red-pileated Finch</w:t>
            </w:r>
          </w:p>
          <w:p w14:paraId="68CA785B" w14:textId="77777777" w:rsidR="003F483F" w:rsidRPr="00E11C90" w:rsidRDefault="003F483F" w:rsidP="003F483F">
            <w:pPr>
              <w:spacing w:after="120"/>
              <w:jc w:val="left"/>
              <w:rPr>
                <w:i/>
                <w:iCs/>
                <w:szCs w:val="17"/>
              </w:rPr>
            </w:pPr>
            <w:r w:rsidRPr="00E11C90">
              <w:rPr>
                <w:i/>
                <w:iCs/>
                <w:szCs w:val="17"/>
              </w:rPr>
              <w:t>Paroaria coronate</w:t>
            </w:r>
            <w:r w:rsidRPr="00E11C90">
              <w:rPr>
                <w:i/>
                <w:iCs/>
                <w:szCs w:val="17"/>
              </w:rPr>
              <w:br/>
            </w:r>
            <w:r w:rsidRPr="00E11C90">
              <w:rPr>
                <w:szCs w:val="17"/>
              </w:rPr>
              <w:t>Red-crested Cardinal</w:t>
            </w:r>
          </w:p>
          <w:p w14:paraId="3A781F77" w14:textId="77777777" w:rsidR="003F483F" w:rsidRPr="00E11C90" w:rsidRDefault="003F483F" w:rsidP="003F483F">
            <w:pPr>
              <w:spacing w:after="120"/>
              <w:jc w:val="left"/>
              <w:rPr>
                <w:i/>
                <w:iCs/>
                <w:szCs w:val="17"/>
              </w:rPr>
            </w:pPr>
            <w:r w:rsidRPr="00E11C90">
              <w:rPr>
                <w:i/>
                <w:iCs/>
                <w:szCs w:val="17"/>
              </w:rPr>
              <w:t>Phonipara canora</w:t>
            </w:r>
            <w:r w:rsidRPr="00E11C90">
              <w:rPr>
                <w:i/>
                <w:iCs/>
                <w:szCs w:val="17"/>
              </w:rPr>
              <w:br/>
            </w:r>
            <w:r w:rsidRPr="00E11C90">
              <w:rPr>
                <w:szCs w:val="17"/>
              </w:rPr>
              <w:t>Cuban Finch, Cuban Grassquit, Melodius Grassquit, Melodius Finch</w:t>
            </w:r>
          </w:p>
          <w:p w14:paraId="2D5BDAFE" w14:textId="77777777" w:rsidR="003F483F" w:rsidRPr="00E11C90" w:rsidRDefault="003F483F" w:rsidP="003F483F">
            <w:pPr>
              <w:spacing w:after="120"/>
              <w:jc w:val="left"/>
              <w:rPr>
                <w:i/>
                <w:iCs/>
                <w:szCs w:val="17"/>
              </w:rPr>
            </w:pPr>
            <w:r w:rsidRPr="00E11C90">
              <w:rPr>
                <w:i/>
                <w:iCs/>
                <w:szCs w:val="17"/>
              </w:rPr>
              <w:t>Sicalis flaveola (</w:t>
            </w:r>
            <w:r w:rsidRPr="00E11C90">
              <w:rPr>
                <w:szCs w:val="17"/>
              </w:rPr>
              <w:t>incl.</w:t>
            </w:r>
            <w:r w:rsidRPr="00E11C90">
              <w:rPr>
                <w:i/>
                <w:iCs/>
                <w:szCs w:val="17"/>
              </w:rPr>
              <w:t xml:space="preserve"> S.f. pelzelni)</w:t>
            </w:r>
            <w:r w:rsidRPr="00E11C90">
              <w:rPr>
                <w:i/>
                <w:iCs/>
                <w:szCs w:val="17"/>
              </w:rPr>
              <w:br/>
            </w:r>
            <w:r w:rsidRPr="00E11C90">
              <w:rPr>
                <w:szCs w:val="17"/>
              </w:rPr>
              <w:t>Saffron Finch, Pelzeln’s Saffron Finch</w:t>
            </w:r>
          </w:p>
          <w:p w14:paraId="37ED160B" w14:textId="77777777" w:rsidR="003F483F" w:rsidRPr="00E11C90" w:rsidRDefault="003F483F" w:rsidP="003F483F">
            <w:pPr>
              <w:spacing w:after="120"/>
              <w:jc w:val="left"/>
              <w:rPr>
                <w:i/>
                <w:iCs/>
                <w:szCs w:val="17"/>
              </w:rPr>
            </w:pPr>
            <w:r w:rsidRPr="00E11C90">
              <w:rPr>
                <w:i/>
                <w:iCs/>
                <w:szCs w:val="17"/>
              </w:rPr>
              <w:t>Volatinia jacarina</w:t>
            </w:r>
            <w:r w:rsidRPr="00E11C90">
              <w:rPr>
                <w:i/>
                <w:iCs/>
                <w:szCs w:val="17"/>
              </w:rPr>
              <w:br/>
            </w:r>
            <w:r w:rsidRPr="00E11C90">
              <w:rPr>
                <w:szCs w:val="17"/>
              </w:rPr>
              <w:t>Jacarini, Blue-black Grassquit, Jacarini Finch</w:t>
            </w:r>
          </w:p>
          <w:p w14:paraId="1D7380AF" w14:textId="77777777" w:rsidR="003F483F" w:rsidRPr="00E11C90" w:rsidRDefault="003F483F" w:rsidP="003F483F">
            <w:pPr>
              <w:spacing w:after="120"/>
              <w:jc w:val="left"/>
              <w:rPr>
                <w:i/>
                <w:iCs/>
                <w:szCs w:val="17"/>
              </w:rPr>
            </w:pPr>
            <w:r w:rsidRPr="00E11C90">
              <w:rPr>
                <w:i/>
                <w:iCs/>
                <w:szCs w:val="17"/>
              </w:rPr>
              <w:t>Turdus merula</w:t>
            </w:r>
            <w:r w:rsidRPr="00E11C90">
              <w:rPr>
                <w:i/>
                <w:iCs/>
                <w:szCs w:val="17"/>
              </w:rPr>
              <w:br/>
            </w:r>
            <w:r w:rsidRPr="00E11C90">
              <w:rPr>
                <w:szCs w:val="17"/>
              </w:rPr>
              <w:t>Blackbird, Common Blackbird, Eurasian Blackbird</w:t>
            </w:r>
          </w:p>
          <w:p w14:paraId="731C877F" w14:textId="77777777" w:rsidR="003F483F" w:rsidRPr="00E11C90" w:rsidRDefault="003F483F" w:rsidP="003F483F">
            <w:pPr>
              <w:spacing w:after="120"/>
              <w:jc w:val="left"/>
              <w:rPr>
                <w:i/>
                <w:iCs/>
                <w:szCs w:val="17"/>
              </w:rPr>
            </w:pPr>
            <w:r w:rsidRPr="00E11C90">
              <w:rPr>
                <w:i/>
                <w:iCs/>
                <w:szCs w:val="17"/>
              </w:rPr>
              <w:t>Vidua macroura</w:t>
            </w:r>
            <w:r w:rsidRPr="00E11C90">
              <w:rPr>
                <w:i/>
                <w:iCs/>
                <w:szCs w:val="17"/>
              </w:rPr>
              <w:br/>
            </w:r>
            <w:r w:rsidRPr="00E11C90">
              <w:rPr>
                <w:szCs w:val="17"/>
              </w:rPr>
              <w:t>Pin-tailed Whydah</w:t>
            </w:r>
          </w:p>
          <w:p w14:paraId="28870FBF" w14:textId="77777777" w:rsidR="003F483F" w:rsidRPr="00E11C90" w:rsidRDefault="003F483F" w:rsidP="003F483F">
            <w:pPr>
              <w:spacing w:after="120"/>
              <w:jc w:val="left"/>
              <w:rPr>
                <w:i/>
                <w:iCs/>
                <w:szCs w:val="17"/>
              </w:rPr>
            </w:pPr>
            <w:r w:rsidRPr="00E11C90">
              <w:rPr>
                <w:i/>
                <w:iCs/>
                <w:szCs w:val="17"/>
              </w:rPr>
              <w:t>Ambystoma mexicanum</w:t>
            </w:r>
            <w:r w:rsidRPr="00E11C90">
              <w:rPr>
                <w:i/>
                <w:iCs/>
                <w:szCs w:val="17"/>
              </w:rPr>
              <w:br/>
            </w:r>
            <w:r w:rsidRPr="00E11C90">
              <w:rPr>
                <w:szCs w:val="17"/>
              </w:rPr>
              <w:t>Axolotl</w:t>
            </w:r>
          </w:p>
        </w:tc>
        <w:tc>
          <w:tcPr>
            <w:tcW w:w="1842" w:type="dxa"/>
          </w:tcPr>
          <w:p w14:paraId="6B8434C4" w14:textId="77777777" w:rsidR="002E5B4C" w:rsidRDefault="003F483F" w:rsidP="002E5B4C">
            <w:pPr>
              <w:spacing w:after="0"/>
              <w:jc w:val="left"/>
              <w:rPr>
                <w:szCs w:val="17"/>
              </w:rPr>
            </w:pPr>
            <w:r w:rsidRPr="00E11C90">
              <w:rPr>
                <w:szCs w:val="17"/>
              </w:rPr>
              <w:lastRenderedPageBreak/>
              <w:t>189, 191(1)</w:t>
            </w:r>
          </w:p>
          <w:p w14:paraId="115C261B" w14:textId="77777777" w:rsidR="00A343F2" w:rsidRDefault="00A343F2" w:rsidP="002E5B4C">
            <w:pPr>
              <w:spacing w:after="0"/>
              <w:jc w:val="left"/>
              <w:rPr>
                <w:szCs w:val="17"/>
              </w:rPr>
            </w:pPr>
          </w:p>
          <w:p w14:paraId="702B5879" w14:textId="77777777" w:rsidR="00A343F2" w:rsidRDefault="00A343F2" w:rsidP="002E5B4C">
            <w:pPr>
              <w:spacing w:after="0"/>
              <w:jc w:val="left"/>
              <w:rPr>
                <w:szCs w:val="17"/>
              </w:rPr>
            </w:pPr>
          </w:p>
          <w:p w14:paraId="4CE49A6F" w14:textId="77777777" w:rsidR="00A343F2" w:rsidRDefault="00A343F2" w:rsidP="002E5B4C">
            <w:pPr>
              <w:spacing w:after="0"/>
              <w:jc w:val="left"/>
              <w:rPr>
                <w:szCs w:val="17"/>
              </w:rPr>
            </w:pPr>
          </w:p>
          <w:p w14:paraId="60C4AE67" w14:textId="77777777" w:rsidR="00A343F2" w:rsidRDefault="00A343F2" w:rsidP="002E5B4C">
            <w:pPr>
              <w:spacing w:after="0"/>
              <w:jc w:val="left"/>
              <w:rPr>
                <w:szCs w:val="17"/>
              </w:rPr>
            </w:pPr>
          </w:p>
          <w:p w14:paraId="29690964" w14:textId="77777777" w:rsidR="00A343F2" w:rsidRDefault="00A343F2" w:rsidP="002E5B4C">
            <w:pPr>
              <w:spacing w:after="0"/>
              <w:jc w:val="left"/>
              <w:rPr>
                <w:szCs w:val="17"/>
              </w:rPr>
            </w:pPr>
          </w:p>
          <w:p w14:paraId="581D3FD1" w14:textId="77777777" w:rsidR="00A343F2" w:rsidRDefault="00A343F2" w:rsidP="002E5B4C">
            <w:pPr>
              <w:spacing w:after="0"/>
              <w:jc w:val="left"/>
              <w:rPr>
                <w:szCs w:val="17"/>
              </w:rPr>
            </w:pPr>
          </w:p>
          <w:p w14:paraId="4EEC1411" w14:textId="77777777" w:rsidR="00A343F2" w:rsidRDefault="00A343F2" w:rsidP="002E5B4C">
            <w:pPr>
              <w:spacing w:after="0"/>
              <w:jc w:val="left"/>
              <w:rPr>
                <w:szCs w:val="17"/>
              </w:rPr>
            </w:pPr>
          </w:p>
          <w:p w14:paraId="6698B0BE" w14:textId="77777777" w:rsidR="00A343F2" w:rsidRDefault="00A343F2" w:rsidP="002E5B4C">
            <w:pPr>
              <w:spacing w:after="0"/>
              <w:jc w:val="left"/>
              <w:rPr>
                <w:szCs w:val="17"/>
              </w:rPr>
            </w:pPr>
          </w:p>
          <w:p w14:paraId="38E8E800" w14:textId="77777777" w:rsidR="00A343F2" w:rsidRDefault="00A343F2" w:rsidP="002E5B4C">
            <w:pPr>
              <w:spacing w:after="0"/>
              <w:jc w:val="left"/>
              <w:rPr>
                <w:szCs w:val="17"/>
              </w:rPr>
            </w:pPr>
          </w:p>
          <w:p w14:paraId="125EF955" w14:textId="77777777" w:rsidR="00A343F2" w:rsidRDefault="00A343F2" w:rsidP="002E5B4C">
            <w:pPr>
              <w:spacing w:after="0"/>
              <w:jc w:val="left"/>
              <w:rPr>
                <w:szCs w:val="17"/>
              </w:rPr>
            </w:pPr>
          </w:p>
          <w:p w14:paraId="0A5071E4" w14:textId="77777777" w:rsidR="00A343F2" w:rsidRDefault="00A343F2" w:rsidP="002E5B4C">
            <w:pPr>
              <w:spacing w:after="0"/>
              <w:jc w:val="left"/>
              <w:rPr>
                <w:szCs w:val="17"/>
              </w:rPr>
            </w:pPr>
          </w:p>
          <w:p w14:paraId="3C275B51" w14:textId="77777777" w:rsidR="00A343F2" w:rsidRDefault="00A343F2" w:rsidP="002E5B4C">
            <w:pPr>
              <w:spacing w:after="0"/>
              <w:jc w:val="left"/>
              <w:rPr>
                <w:szCs w:val="17"/>
              </w:rPr>
            </w:pPr>
          </w:p>
          <w:p w14:paraId="584F8D0B" w14:textId="77777777" w:rsidR="00A343F2" w:rsidRDefault="00A343F2" w:rsidP="002E5B4C">
            <w:pPr>
              <w:spacing w:after="0"/>
              <w:jc w:val="left"/>
              <w:rPr>
                <w:szCs w:val="17"/>
              </w:rPr>
            </w:pPr>
          </w:p>
          <w:p w14:paraId="5E439419" w14:textId="77777777" w:rsidR="00A343F2" w:rsidRDefault="00A343F2" w:rsidP="002E5B4C">
            <w:pPr>
              <w:spacing w:after="0"/>
              <w:jc w:val="left"/>
              <w:rPr>
                <w:szCs w:val="17"/>
              </w:rPr>
            </w:pPr>
          </w:p>
          <w:p w14:paraId="3C09052A" w14:textId="77777777" w:rsidR="00A343F2" w:rsidRDefault="00A343F2" w:rsidP="002E5B4C">
            <w:pPr>
              <w:spacing w:after="0"/>
              <w:jc w:val="left"/>
              <w:rPr>
                <w:szCs w:val="17"/>
              </w:rPr>
            </w:pPr>
          </w:p>
          <w:p w14:paraId="4C7A4F16" w14:textId="77777777" w:rsidR="00A343F2" w:rsidRDefault="00A343F2" w:rsidP="002E5B4C">
            <w:pPr>
              <w:spacing w:after="0"/>
              <w:jc w:val="left"/>
              <w:rPr>
                <w:szCs w:val="17"/>
              </w:rPr>
            </w:pPr>
          </w:p>
          <w:p w14:paraId="1DFD3F66" w14:textId="77777777" w:rsidR="00A343F2" w:rsidRDefault="00A343F2" w:rsidP="002E5B4C">
            <w:pPr>
              <w:spacing w:after="0"/>
              <w:jc w:val="left"/>
              <w:rPr>
                <w:szCs w:val="17"/>
              </w:rPr>
            </w:pPr>
          </w:p>
          <w:p w14:paraId="2365CF8B" w14:textId="77777777" w:rsidR="00A343F2" w:rsidRDefault="00A343F2" w:rsidP="002E5B4C">
            <w:pPr>
              <w:spacing w:after="0"/>
              <w:jc w:val="left"/>
              <w:rPr>
                <w:szCs w:val="17"/>
              </w:rPr>
            </w:pPr>
          </w:p>
          <w:p w14:paraId="560A35AE" w14:textId="77777777" w:rsidR="00A343F2" w:rsidRDefault="00A343F2" w:rsidP="002E5B4C">
            <w:pPr>
              <w:spacing w:after="0"/>
              <w:jc w:val="left"/>
              <w:rPr>
                <w:szCs w:val="17"/>
              </w:rPr>
            </w:pPr>
          </w:p>
          <w:p w14:paraId="631DA807" w14:textId="77777777" w:rsidR="00A343F2" w:rsidRDefault="00A343F2" w:rsidP="002E5B4C">
            <w:pPr>
              <w:spacing w:after="0"/>
              <w:jc w:val="left"/>
              <w:rPr>
                <w:szCs w:val="17"/>
              </w:rPr>
            </w:pPr>
          </w:p>
          <w:p w14:paraId="12D5C6A6" w14:textId="77777777" w:rsidR="00A343F2" w:rsidRDefault="00A343F2" w:rsidP="002E5B4C">
            <w:pPr>
              <w:spacing w:after="0"/>
              <w:jc w:val="left"/>
              <w:rPr>
                <w:szCs w:val="17"/>
              </w:rPr>
            </w:pPr>
          </w:p>
          <w:p w14:paraId="66193FC1" w14:textId="77777777" w:rsidR="00A343F2" w:rsidRDefault="00A343F2" w:rsidP="002E5B4C">
            <w:pPr>
              <w:spacing w:after="0"/>
              <w:jc w:val="left"/>
              <w:rPr>
                <w:szCs w:val="17"/>
              </w:rPr>
            </w:pPr>
          </w:p>
          <w:p w14:paraId="7B9DE28D" w14:textId="77777777" w:rsidR="00A343F2" w:rsidRDefault="00A343F2" w:rsidP="002E5B4C">
            <w:pPr>
              <w:spacing w:after="0"/>
              <w:jc w:val="left"/>
              <w:rPr>
                <w:szCs w:val="17"/>
              </w:rPr>
            </w:pPr>
          </w:p>
          <w:p w14:paraId="419EB459" w14:textId="77777777" w:rsidR="00A343F2" w:rsidRDefault="00A343F2" w:rsidP="002E5B4C">
            <w:pPr>
              <w:spacing w:after="0"/>
              <w:jc w:val="left"/>
              <w:rPr>
                <w:szCs w:val="17"/>
              </w:rPr>
            </w:pPr>
          </w:p>
          <w:p w14:paraId="53C02773" w14:textId="77777777" w:rsidR="00A343F2" w:rsidRDefault="00A343F2" w:rsidP="002E5B4C">
            <w:pPr>
              <w:spacing w:after="0"/>
              <w:jc w:val="left"/>
              <w:rPr>
                <w:szCs w:val="17"/>
              </w:rPr>
            </w:pPr>
          </w:p>
          <w:p w14:paraId="22E295A9" w14:textId="77777777" w:rsidR="00A343F2" w:rsidRDefault="00A343F2" w:rsidP="002E5B4C">
            <w:pPr>
              <w:spacing w:after="0"/>
              <w:jc w:val="left"/>
              <w:rPr>
                <w:szCs w:val="17"/>
              </w:rPr>
            </w:pPr>
          </w:p>
          <w:p w14:paraId="73E44684" w14:textId="77777777" w:rsidR="00A343F2" w:rsidRDefault="00A343F2" w:rsidP="002E5B4C">
            <w:pPr>
              <w:spacing w:after="0"/>
              <w:jc w:val="left"/>
              <w:rPr>
                <w:szCs w:val="17"/>
              </w:rPr>
            </w:pPr>
          </w:p>
          <w:p w14:paraId="13B40CEF" w14:textId="77777777" w:rsidR="00A343F2" w:rsidRDefault="00A343F2" w:rsidP="002E5B4C">
            <w:pPr>
              <w:spacing w:after="0"/>
              <w:jc w:val="left"/>
              <w:rPr>
                <w:szCs w:val="17"/>
              </w:rPr>
            </w:pPr>
          </w:p>
          <w:p w14:paraId="0983D066" w14:textId="77777777" w:rsidR="00A343F2" w:rsidRDefault="00A343F2" w:rsidP="002E5B4C">
            <w:pPr>
              <w:spacing w:after="0"/>
              <w:jc w:val="left"/>
              <w:rPr>
                <w:szCs w:val="17"/>
              </w:rPr>
            </w:pPr>
          </w:p>
          <w:p w14:paraId="12B6E69E" w14:textId="77777777" w:rsidR="00A343F2" w:rsidRDefault="00A343F2" w:rsidP="002E5B4C">
            <w:pPr>
              <w:spacing w:after="0"/>
              <w:jc w:val="left"/>
              <w:rPr>
                <w:szCs w:val="17"/>
              </w:rPr>
            </w:pPr>
          </w:p>
          <w:p w14:paraId="3427355B" w14:textId="77777777" w:rsidR="00A343F2" w:rsidRDefault="00A343F2" w:rsidP="002E5B4C">
            <w:pPr>
              <w:spacing w:after="0"/>
              <w:jc w:val="left"/>
              <w:rPr>
                <w:szCs w:val="17"/>
              </w:rPr>
            </w:pPr>
          </w:p>
          <w:p w14:paraId="4E545DF0" w14:textId="77777777" w:rsidR="00A343F2" w:rsidRDefault="00A343F2" w:rsidP="002E5B4C">
            <w:pPr>
              <w:spacing w:after="0"/>
              <w:jc w:val="left"/>
              <w:rPr>
                <w:szCs w:val="17"/>
              </w:rPr>
            </w:pPr>
          </w:p>
          <w:p w14:paraId="686ABC8E" w14:textId="77777777" w:rsidR="00A343F2" w:rsidRDefault="00A343F2" w:rsidP="002E5B4C">
            <w:pPr>
              <w:spacing w:after="0"/>
              <w:jc w:val="left"/>
              <w:rPr>
                <w:szCs w:val="17"/>
              </w:rPr>
            </w:pPr>
          </w:p>
          <w:p w14:paraId="17CE548F" w14:textId="77777777" w:rsidR="00A343F2" w:rsidRDefault="00A343F2" w:rsidP="002E5B4C">
            <w:pPr>
              <w:spacing w:after="0"/>
              <w:jc w:val="left"/>
              <w:rPr>
                <w:szCs w:val="17"/>
              </w:rPr>
            </w:pPr>
          </w:p>
          <w:p w14:paraId="3C556B44" w14:textId="77777777" w:rsidR="00A343F2" w:rsidRDefault="00A343F2" w:rsidP="002E5B4C">
            <w:pPr>
              <w:spacing w:after="0"/>
              <w:jc w:val="left"/>
              <w:rPr>
                <w:szCs w:val="17"/>
              </w:rPr>
            </w:pPr>
          </w:p>
          <w:p w14:paraId="1FC7A54B" w14:textId="77777777" w:rsidR="00A343F2" w:rsidRDefault="00A343F2" w:rsidP="002E5B4C">
            <w:pPr>
              <w:spacing w:after="0"/>
              <w:jc w:val="left"/>
              <w:rPr>
                <w:szCs w:val="17"/>
              </w:rPr>
            </w:pPr>
          </w:p>
          <w:p w14:paraId="78001A5A" w14:textId="77777777" w:rsidR="00A343F2" w:rsidRDefault="00A343F2" w:rsidP="002E5B4C">
            <w:pPr>
              <w:spacing w:after="0"/>
              <w:jc w:val="left"/>
              <w:rPr>
                <w:szCs w:val="17"/>
              </w:rPr>
            </w:pPr>
          </w:p>
          <w:p w14:paraId="147F73AA" w14:textId="77777777" w:rsidR="00A343F2" w:rsidRDefault="00A343F2" w:rsidP="002E5B4C">
            <w:pPr>
              <w:spacing w:after="0"/>
              <w:jc w:val="left"/>
              <w:rPr>
                <w:szCs w:val="17"/>
              </w:rPr>
            </w:pPr>
          </w:p>
          <w:p w14:paraId="227D323C" w14:textId="77777777" w:rsidR="00A343F2" w:rsidRDefault="00A343F2" w:rsidP="002E5B4C">
            <w:pPr>
              <w:spacing w:after="0"/>
              <w:jc w:val="left"/>
              <w:rPr>
                <w:szCs w:val="17"/>
              </w:rPr>
            </w:pPr>
          </w:p>
          <w:p w14:paraId="7CA844C0" w14:textId="77777777" w:rsidR="00A343F2" w:rsidRDefault="00A343F2" w:rsidP="002E5B4C">
            <w:pPr>
              <w:spacing w:after="0"/>
              <w:jc w:val="left"/>
              <w:rPr>
                <w:szCs w:val="17"/>
              </w:rPr>
            </w:pPr>
          </w:p>
          <w:p w14:paraId="028B9BCA" w14:textId="77777777" w:rsidR="00A343F2" w:rsidRDefault="00A343F2" w:rsidP="002E5B4C">
            <w:pPr>
              <w:spacing w:after="0"/>
              <w:jc w:val="left"/>
              <w:rPr>
                <w:szCs w:val="17"/>
              </w:rPr>
            </w:pPr>
          </w:p>
          <w:p w14:paraId="0FA0005E" w14:textId="77777777" w:rsidR="00A343F2" w:rsidRDefault="00A343F2" w:rsidP="002E5B4C">
            <w:pPr>
              <w:spacing w:after="0"/>
              <w:jc w:val="left"/>
              <w:rPr>
                <w:szCs w:val="17"/>
              </w:rPr>
            </w:pPr>
          </w:p>
          <w:p w14:paraId="546C78BE" w14:textId="77777777" w:rsidR="00A343F2" w:rsidRDefault="00A343F2" w:rsidP="002E5B4C">
            <w:pPr>
              <w:spacing w:after="0"/>
              <w:jc w:val="left"/>
              <w:rPr>
                <w:szCs w:val="17"/>
              </w:rPr>
            </w:pPr>
          </w:p>
          <w:p w14:paraId="012A7172" w14:textId="77777777" w:rsidR="00A343F2" w:rsidRDefault="00A343F2" w:rsidP="002E5B4C">
            <w:pPr>
              <w:spacing w:after="0"/>
              <w:jc w:val="left"/>
              <w:rPr>
                <w:szCs w:val="17"/>
              </w:rPr>
            </w:pPr>
          </w:p>
          <w:p w14:paraId="6CE6BABA" w14:textId="77777777" w:rsidR="00A343F2" w:rsidRDefault="00A343F2" w:rsidP="002E5B4C">
            <w:pPr>
              <w:spacing w:after="0"/>
              <w:jc w:val="left"/>
              <w:rPr>
                <w:szCs w:val="17"/>
              </w:rPr>
            </w:pPr>
          </w:p>
          <w:p w14:paraId="26168771" w14:textId="77777777" w:rsidR="00A343F2" w:rsidRDefault="00A343F2" w:rsidP="002E5B4C">
            <w:pPr>
              <w:spacing w:after="0"/>
              <w:jc w:val="left"/>
              <w:rPr>
                <w:szCs w:val="17"/>
              </w:rPr>
            </w:pPr>
          </w:p>
          <w:p w14:paraId="22B84741" w14:textId="77777777" w:rsidR="00A343F2" w:rsidRDefault="00A343F2" w:rsidP="002E5B4C">
            <w:pPr>
              <w:spacing w:after="0"/>
              <w:jc w:val="left"/>
              <w:rPr>
                <w:szCs w:val="17"/>
              </w:rPr>
            </w:pPr>
          </w:p>
          <w:p w14:paraId="0FB0692D" w14:textId="77777777" w:rsidR="00A343F2" w:rsidRDefault="00A343F2" w:rsidP="002E5B4C">
            <w:pPr>
              <w:spacing w:after="0"/>
              <w:jc w:val="left"/>
              <w:rPr>
                <w:szCs w:val="17"/>
              </w:rPr>
            </w:pPr>
          </w:p>
          <w:p w14:paraId="3BBBFACC" w14:textId="77777777" w:rsidR="00A343F2" w:rsidRDefault="00A343F2" w:rsidP="002E5B4C">
            <w:pPr>
              <w:spacing w:after="0"/>
              <w:jc w:val="left"/>
              <w:rPr>
                <w:szCs w:val="17"/>
              </w:rPr>
            </w:pPr>
          </w:p>
          <w:p w14:paraId="1EAF3436" w14:textId="77777777" w:rsidR="00A343F2" w:rsidRDefault="00A343F2" w:rsidP="002E5B4C">
            <w:pPr>
              <w:spacing w:after="0"/>
              <w:jc w:val="left"/>
              <w:rPr>
                <w:szCs w:val="17"/>
              </w:rPr>
            </w:pPr>
          </w:p>
          <w:p w14:paraId="4885516B" w14:textId="77777777" w:rsidR="00A343F2" w:rsidRDefault="00A343F2" w:rsidP="002E5B4C">
            <w:pPr>
              <w:spacing w:after="0"/>
              <w:jc w:val="left"/>
              <w:rPr>
                <w:szCs w:val="17"/>
              </w:rPr>
            </w:pPr>
          </w:p>
          <w:p w14:paraId="0D57EC03" w14:textId="77777777" w:rsidR="00A343F2" w:rsidRDefault="00A343F2" w:rsidP="002E5B4C">
            <w:pPr>
              <w:spacing w:after="0"/>
              <w:jc w:val="left"/>
              <w:rPr>
                <w:szCs w:val="17"/>
              </w:rPr>
            </w:pPr>
          </w:p>
          <w:p w14:paraId="5C3E8A69" w14:textId="77777777" w:rsidR="00A343F2" w:rsidRDefault="00A343F2" w:rsidP="002E5B4C">
            <w:pPr>
              <w:spacing w:after="0"/>
              <w:jc w:val="left"/>
              <w:rPr>
                <w:szCs w:val="17"/>
              </w:rPr>
            </w:pPr>
          </w:p>
          <w:p w14:paraId="4632A7B2" w14:textId="77777777" w:rsidR="00A343F2" w:rsidRDefault="00A343F2" w:rsidP="002E5B4C">
            <w:pPr>
              <w:spacing w:after="0"/>
              <w:jc w:val="left"/>
              <w:rPr>
                <w:szCs w:val="17"/>
              </w:rPr>
            </w:pPr>
          </w:p>
          <w:p w14:paraId="701CEE4E" w14:textId="77777777" w:rsidR="00A343F2" w:rsidRDefault="00A343F2" w:rsidP="002E5B4C">
            <w:pPr>
              <w:spacing w:after="0"/>
              <w:jc w:val="left"/>
              <w:rPr>
                <w:szCs w:val="17"/>
              </w:rPr>
            </w:pPr>
          </w:p>
          <w:p w14:paraId="0D31214D" w14:textId="77777777" w:rsidR="00A343F2" w:rsidRDefault="00A343F2" w:rsidP="002E5B4C">
            <w:pPr>
              <w:spacing w:after="0"/>
              <w:jc w:val="left"/>
              <w:rPr>
                <w:szCs w:val="17"/>
              </w:rPr>
            </w:pPr>
          </w:p>
          <w:p w14:paraId="4BE73F94" w14:textId="77777777" w:rsidR="00A343F2" w:rsidRDefault="00A343F2" w:rsidP="002E5B4C">
            <w:pPr>
              <w:spacing w:after="0"/>
              <w:jc w:val="left"/>
              <w:rPr>
                <w:szCs w:val="17"/>
              </w:rPr>
            </w:pPr>
          </w:p>
          <w:p w14:paraId="7D87E7A4" w14:textId="77777777" w:rsidR="00A343F2" w:rsidRDefault="00A343F2" w:rsidP="002E5B4C">
            <w:pPr>
              <w:spacing w:after="0"/>
              <w:jc w:val="left"/>
              <w:rPr>
                <w:szCs w:val="17"/>
              </w:rPr>
            </w:pPr>
          </w:p>
          <w:p w14:paraId="484D4E1A" w14:textId="77777777" w:rsidR="00A343F2" w:rsidRDefault="00A343F2" w:rsidP="002E5B4C">
            <w:pPr>
              <w:spacing w:after="0"/>
              <w:jc w:val="left"/>
              <w:rPr>
                <w:szCs w:val="17"/>
              </w:rPr>
            </w:pPr>
          </w:p>
          <w:p w14:paraId="766D7C13" w14:textId="77777777" w:rsidR="00A343F2" w:rsidRDefault="00A343F2" w:rsidP="002E5B4C">
            <w:pPr>
              <w:spacing w:after="0"/>
              <w:jc w:val="left"/>
              <w:rPr>
                <w:szCs w:val="17"/>
              </w:rPr>
            </w:pPr>
          </w:p>
          <w:p w14:paraId="1F00E92E" w14:textId="77777777" w:rsidR="00A343F2" w:rsidRDefault="00A343F2" w:rsidP="002E5B4C">
            <w:pPr>
              <w:spacing w:after="0"/>
              <w:jc w:val="left"/>
              <w:rPr>
                <w:szCs w:val="17"/>
              </w:rPr>
            </w:pPr>
          </w:p>
          <w:p w14:paraId="37D9A571" w14:textId="77777777" w:rsidR="00A343F2" w:rsidRDefault="00A343F2" w:rsidP="002E5B4C">
            <w:pPr>
              <w:spacing w:after="0"/>
              <w:jc w:val="left"/>
              <w:rPr>
                <w:szCs w:val="17"/>
              </w:rPr>
            </w:pPr>
          </w:p>
          <w:p w14:paraId="03A3A5A2" w14:textId="77777777" w:rsidR="00A343F2" w:rsidRDefault="00A343F2" w:rsidP="002E5B4C">
            <w:pPr>
              <w:spacing w:after="0"/>
              <w:jc w:val="left"/>
              <w:rPr>
                <w:szCs w:val="17"/>
              </w:rPr>
            </w:pPr>
          </w:p>
          <w:p w14:paraId="3BCF48BD" w14:textId="77777777" w:rsidR="00A343F2" w:rsidRDefault="00A343F2" w:rsidP="002E5B4C">
            <w:pPr>
              <w:spacing w:after="0"/>
              <w:jc w:val="left"/>
              <w:rPr>
                <w:szCs w:val="17"/>
              </w:rPr>
            </w:pPr>
          </w:p>
          <w:p w14:paraId="4D1CB1CF" w14:textId="77777777" w:rsidR="00A343F2" w:rsidRDefault="00A343F2" w:rsidP="002E5B4C">
            <w:pPr>
              <w:spacing w:after="0"/>
              <w:jc w:val="left"/>
              <w:rPr>
                <w:szCs w:val="17"/>
              </w:rPr>
            </w:pPr>
          </w:p>
          <w:p w14:paraId="44C55EE5" w14:textId="77777777" w:rsidR="00A343F2" w:rsidRDefault="00A343F2" w:rsidP="002E5B4C">
            <w:pPr>
              <w:spacing w:after="0"/>
              <w:jc w:val="left"/>
              <w:rPr>
                <w:szCs w:val="17"/>
              </w:rPr>
            </w:pPr>
          </w:p>
          <w:p w14:paraId="64626FA0" w14:textId="77777777" w:rsidR="00A343F2" w:rsidRDefault="00A343F2" w:rsidP="00A343F2">
            <w:pPr>
              <w:spacing w:after="0"/>
              <w:jc w:val="left"/>
              <w:rPr>
                <w:szCs w:val="17"/>
              </w:rPr>
            </w:pPr>
            <w:r w:rsidRPr="00E11C90">
              <w:rPr>
                <w:szCs w:val="17"/>
              </w:rPr>
              <w:lastRenderedPageBreak/>
              <w:t>189, 191(1)</w:t>
            </w:r>
          </w:p>
          <w:p w14:paraId="509F4C38" w14:textId="77777777" w:rsidR="00A343F2" w:rsidRDefault="00A343F2" w:rsidP="002E5B4C">
            <w:pPr>
              <w:spacing w:after="0"/>
              <w:jc w:val="left"/>
              <w:rPr>
                <w:szCs w:val="17"/>
              </w:rPr>
            </w:pPr>
          </w:p>
          <w:p w14:paraId="35DA86FD" w14:textId="77777777" w:rsidR="00A343F2" w:rsidRDefault="00A343F2" w:rsidP="002E5B4C">
            <w:pPr>
              <w:spacing w:after="0"/>
              <w:jc w:val="left"/>
              <w:rPr>
                <w:szCs w:val="17"/>
              </w:rPr>
            </w:pPr>
          </w:p>
          <w:p w14:paraId="1A6D02B0" w14:textId="77777777" w:rsidR="00A343F2" w:rsidRDefault="00A343F2" w:rsidP="002E5B4C">
            <w:pPr>
              <w:spacing w:after="0"/>
              <w:jc w:val="left"/>
              <w:rPr>
                <w:szCs w:val="17"/>
              </w:rPr>
            </w:pPr>
          </w:p>
          <w:p w14:paraId="7DE924E6" w14:textId="77777777" w:rsidR="00A343F2" w:rsidRDefault="00A343F2" w:rsidP="002E5B4C">
            <w:pPr>
              <w:spacing w:after="0"/>
              <w:jc w:val="left"/>
              <w:rPr>
                <w:szCs w:val="17"/>
              </w:rPr>
            </w:pPr>
          </w:p>
          <w:p w14:paraId="5F5A1BB9" w14:textId="77777777" w:rsidR="00A343F2" w:rsidRDefault="00A343F2" w:rsidP="002E5B4C">
            <w:pPr>
              <w:spacing w:after="0"/>
              <w:jc w:val="left"/>
              <w:rPr>
                <w:szCs w:val="17"/>
              </w:rPr>
            </w:pPr>
          </w:p>
          <w:p w14:paraId="06F5FBEA" w14:textId="77777777" w:rsidR="00A343F2" w:rsidRDefault="00A343F2" w:rsidP="002E5B4C">
            <w:pPr>
              <w:spacing w:after="0"/>
              <w:jc w:val="left"/>
              <w:rPr>
                <w:szCs w:val="17"/>
              </w:rPr>
            </w:pPr>
          </w:p>
          <w:p w14:paraId="6A391FC0" w14:textId="77777777" w:rsidR="00A343F2" w:rsidRDefault="00A343F2" w:rsidP="002E5B4C">
            <w:pPr>
              <w:spacing w:after="0"/>
              <w:jc w:val="left"/>
              <w:rPr>
                <w:szCs w:val="17"/>
              </w:rPr>
            </w:pPr>
          </w:p>
          <w:p w14:paraId="5CD1B2EB" w14:textId="77777777" w:rsidR="00A343F2" w:rsidRDefault="00A343F2" w:rsidP="002E5B4C">
            <w:pPr>
              <w:spacing w:after="0"/>
              <w:jc w:val="left"/>
              <w:rPr>
                <w:szCs w:val="17"/>
              </w:rPr>
            </w:pPr>
          </w:p>
          <w:p w14:paraId="2141A8B3" w14:textId="77777777" w:rsidR="00A343F2" w:rsidRDefault="00A343F2" w:rsidP="002E5B4C">
            <w:pPr>
              <w:spacing w:after="0"/>
              <w:jc w:val="left"/>
              <w:rPr>
                <w:szCs w:val="17"/>
              </w:rPr>
            </w:pPr>
          </w:p>
          <w:p w14:paraId="469B1E04" w14:textId="77777777" w:rsidR="00A343F2" w:rsidRDefault="00A343F2" w:rsidP="002E5B4C">
            <w:pPr>
              <w:spacing w:after="0"/>
              <w:jc w:val="left"/>
              <w:rPr>
                <w:szCs w:val="17"/>
              </w:rPr>
            </w:pPr>
          </w:p>
          <w:p w14:paraId="42EC7BB7" w14:textId="77777777" w:rsidR="00A343F2" w:rsidRDefault="00A343F2" w:rsidP="002E5B4C">
            <w:pPr>
              <w:spacing w:after="0"/>
              <w:jc w:val="left"/>
              <w:rPr>
                <w:szCs w:val="17"/>
              </w:rPr>
            </w:pPr>
          </w:p>
          <w:p w14:paraId="592FECC1" w14:textId="77777777" w:rsidR="00A343F2" w:rsidRDefault="00A343F2" w:rsidP="002E5B4C">
            <w:pPr>
              <w:spacing w:after="0"/>
              <w:jc w:val="left"/>
              <w:rPr>
                <w:szCs w:val="17"/>
              </w:rPr>
            </w:pPr>
          </w:p>
          <w:p w14:paraId="2B7A9CA8" w14:textId="77777777" w:rsidR="00A343F2" w:rsidRDefault="00A343F2" w:rsidP="002E5B4C">
            <w:pPr>
              <w:spacing w:after="0"/>
              <w:jc w:val="left"/>
              <w:rPr>
                <w:szCs w:val="17"/>
              </w:rPr>
            </w:pPr>
          </w:p>
          <w:p w14:paraId="24B85BB6" w14:textId="77777777" w:rsidR="00A343F2" w:rsidRDefault="00A343F2" w:rsidP="002E5B4C">
            <w:pPr>
              <w:spacing w:after="0"/>
              <w:jc w:val="left"/>
              <w:rPr>
                <w:szCs w:val="17"/>
              </w:rPr>
            </w:pPr>
          </w:p>
          <w:p w14:paraId="3CBB7ED2" w14:textId="77777777" w:rsidR="00A343F2" w:rsidRDefault="00A343F2" w:rsidP="002E5B4C">
            <w:pPr>
              <w:spacing w:after="0"/>
              <w:jc w:val="left"/>
              <w:rPr>
                <w:szCs w:val="17"/>
              </w:rPr>
            </w:pPr>
          </w:p>
          <w:p w14:paraId="2D2029D1" w14:textId="77777777" w:rsidR="00A343F2" w:rsidRDefault="00A343F2" w:rsidP="002E5B4C">
            <w:pPr>
              <w:spacing w:after="0"/>
              <w:jc w:val="left"/>
              <w:rPr>
                <w:szCs w:val="17"/>
              </w:rPr>
            </w:pPr>
          </w:p>
          <w:p w14:paraId="474EB83A" w14:textId="77777777" w:rsidR="00A343F2" w:rsidRDefault="00A343F2" w:rsidP="002E5B4C">
            <w:pPr>
              <w:spacing w:after="0"/>
              <w:jc w:val="left"/>
              <w:rPr>
                <w:szCs w:val="17"/>
              </w:rPr>
            </w:pPr>
          </w:p>
          <w:p w14:paraId="06F198A6" w14:textId="77777777" w:rsidR="00A343F2" w:rsidRDefault="00A343F2" w:rsidP="002E5B4C">
            <w:pPr>
              <w:spacing w:after="0"/>
              <w:jc w:val="left"/>
              <w:rPr>
                <w:szCs w:val="17"/>
              </w:rPr>
            </w:pPr>
          </w:p>
          <w:p w14:paraId="44188E80" w14:textId="77777777" w:rsidR="00A343F2" w:rsidRDefault="00A343F2" w:rsidP="002E5B4C">
            <w:pPr>
              <w:spacing w:after="0"/>
              <w:jc w:val="left"/>
              <w:rPr>
                <w:szCs w:val="17"/>
              </w:rPr>
            </w:pPr>
          </w:p>
          <w:p w14:paraId="42B3AE23" w14:textId="77777777" w:rsidR="00A343F2" w:rsidRDefault="00A343F2" w:rsidP="002E5B4C">
            <w:pPr>
              <w:spacing w:after="0"/>
              <w:jc w:val="left"/>
              <w:rPr>
                <w:szCs w:val="17"/>
              </w:rPr>
            </w:pPr>
          </w:p>
          <w:p w14:paraId="7958690C" w14:textId="77777777" w:rsidR="00A343F2" w:rsidRDefault="00A343F2" w:rsidP="002E5B4C">
            <w:pPr>
              <w:spacing w:after="0"/>
              <w:jc w:val="left"/>
              <w:rPr>
                <w:szCs w:val="17"/>
              </w:rPr>
            </w:pPr>
          </w:p>
          <w:p w14:paraId="03C2D51D" w14:textId="77777777" w:rsidR="00A343F2" w:rsidRDefault="00A343F2" w:rsidP="002E5B4C">
            <w:pPr>
              <w:spacing w:after="0"/>
              <w:jc w:val="left"/>
              <w:rPr>
                <w:szCs w:val="17"/>
              </w:rPr>
            </w:pPr>
          </w:p>
          <w:p w14:paraId="2E327E69" w14:textId="77777777" w:rsidR="00A343F2" w:rsidRDefault="00A343F2" w:rsidP="002E5B4C">
            <w:pPr>
              <w:spacing w:after="0"/>
              <w:jc w:val="left"/>
              <w:rPr>
                <w:szCs w:val="17"/>
              </w:rPr>
            </w:pPr>
          </w:p>
          <w:p w14:paraId="3EA323A5" w14:textId="77777777" w:rsidR="00A343F2" w:rsidRDefault="00A343F2" w:rsidP="002E5B4C">
            <w:pPr>
              <w:spacing w:after="0"/>
              <w:jc w:val="left"/>
              <w:rPr>
                <w:szCs w:val="17"/>
              </w:rPr>
            </w:pPr>
          </w:p>
          <w:p w14:paraId="4817C640" w14:textId="77777777" w:rsidR="00A343F2" w:rsidRDefault="00A343F2" w:rsidP="002E5B4C">
            <w:pPr>
              <w:spacing w:after="0"/>
              <w:jc w:val="left"/>
              <w:rPr>
                <w:szCs w:val="17"/>
              </w:rPr>
            </w:pPr>
          </w:p>
          <w:p w14:paraId="287CAB0A" w14:textId="77777777" w:rsidR="00A343F2" w:rsidRDefault="00A343F2" w:rsidP="002E5B4C">
            <w:pPr>
              <w:spacing w:after="0"/>
              <w:jc w:val="left"/>
              <w:rPr>
                <w:szCs w:val="17"/>
              </w:rPr>
            </w:pPr>
          </w:p>
          <w:p w14:paraId="75C158C3" w14:textId="77777777" w:rsidR="00A343F2" w:rsidRDefault="00A343F2" w:rsidP="002E5B4C">
            <w:pPr>
              <w:spacing w:after="0"/>
              <w:jc w:val="left"/>
              <w:rPr>
                <w:szCs w:val="17"/>
              </w:rPr>
            </w:pPr>
          </w:p>
          <w:p w14:paraId="15A1C733" w14:textId="77777777" w:rsidR="00A343F2" w:rsidRDefault="00A343F2" w:rsidP="002E5B4C">
            <w:pPr>
              <w:spacing w:after="0"/>
              <w:jc w:val="left"/>
              <w:rPr>
                <w:szCs w:val="17"/>
              </w:rPr>
            </w:pPr>
          </w:p>
          <w:p w14:paraId="5F4B22AD" w14:textId="77777777" w:rsidR="00A343F2" w:rsidRDefault="00A343F2" w:rsidP="002E5B4C">
            <w:pPr>
              <w:spacing w:after="0"/>
              <w:jc w:val="left"/>
              <w:rPr>
                <w:szCs w:val="17"/>
              </w:rPr>
            </w:pPr>
          </w:p>
          <w:p w14:paraId="628D880A" w14:textId="77777777" w:rsidR="00A343F2" w:rsidRDefault="00A343F2" w:rsidP="002E5B4C">
            <w:pPr>
              <w:spacing w:after="0"/>
              <w:jc w:val="left"/>
              <w:rPr>
                <w:szCs w:val="17"/>
              </w:rPr>
            </w:pPr>
          </w:p>
          <w:p w14:paraId="674C8E0A" w14:textId="77777777" w:rsidR="00A343F2" w:rsidRDefault="00A343F2" w:rsidP="002E5B4C">
            <w:pPr>
              <w:spacing w:after="0"/>
              <w:jc w:val="left"/>
              <w:rPr>
                <w:szCs w:val="17"/>
              </w:rPr>
            </w:pPr>
          </w:p>
          <w:p w14:paraId="2750CF05" w14:textId="77777777" w:rsidR="00A343F2" w:rsidRDefault="00A343F2" w:rsidP="002E5B4C">
            <w:pPr>
              <w:spacing w:after="0"/>
              <w:jc w:val="left"/>
              <w:rPr>
                <w:szCs w:val="17"/>
              </w:rPr>
            </w:pPr>
          </w:p>
          <w:p w14:paraId="6AE72827" w14:textId="77777777" w:rsidR="00A343F2" w:rsidRDefault="00A343F2" w:rsidP="002E5B4C">
            <w:pPr>
              <w:spacing w:after="0"/>
              <w:jc w:val="left"/>
              <w:rPr>
                <w:szCs w:val="17"/>
              </w:rPr>
            </w:pPr>
          </w:p>
          <w:p w14:paraId="2835E5DF" w14:textId="77777777" w:rsidR="00A343F2" w:rsidRDefault="00A343F2" w:rsidP="002E5B4C">
            <w:pPr>
              <w:spacing w:after="0"/>
              <w:jc w:val="left"/>
              <w:rPr>
                <w:szCs w:val="17"/>
              </w:rPr>
            </w:pPr>
          </w:p>
          <w:p w14:paraId="0CCA0829" w14:textId="77777777" w:rsidR="00A343F2" w:rsidRDefault="00A343F2" w:rsidP="002E5B4C">
            <w:pPr>
              <w:spacing w:after="0"/>
              <w:jc w:val="left"/>
              <w:rPr>
                <w:szCs w:val="17"/>
              </w:rPr>
            </w:pPr>
          </w:p>
          <w:p w14:paraId="6835668D" w14:textId="77777777" w:rsidR="00A343F2" w:rsidRDefault="00A343F2" w:rsidP="002E5B4C">
            <w:pPr>
              <w:spacing w:after="0"/>
              <w:jc w:val="left"/>
              <w:rPr>
                <w:szCs w:val="17"/>
              </w:rPr>
            </w:pPr>
          </w:p>
          <w:p w14:paraId="5DA1B16B" w14:textId="77777777" w:rsidR="00A343F2" w:rsidRDefault="00A343F2" w:rsidP="002E5B4C">
            <w:pPr>
              <w:spacing w:after="0"/>
              <w:jc w:val="left"/>
              <w:rPr>
                <w:szCs w:val="17"/>
              </w:rPr>
            </w:pPr>
          </w:p>
          <w:p w14:paraId="32123C6F" w14:textId="77777777" w:rsidR="00A343F2" w:rsidRDefault="00A343F2" w:rsidP="002E5B4C">
            <w:pPr>
              <w:spacing w:after="0"/>
              <w:jc w:val="left"/>
              <w:rPr>
                <w:szCs w:val="17"/>
              </w:rPr>
            </w:pPr>
          </w:p>
          <w:p w14:paraId="602D20A9" w14:textId="77777777" w:rsidR="00A343F2" w:rsidRDefault="00A343F2" w:rsidP="002E5B4C">
            <w:pPr>
              <w:spacing w:after="0"/>
              <w:jc w:val="left"/>
              <w:rPr>
                <w:szCs w:val="17"/>
              </w:rPr>
            </w:pPr>
          </w:p>
          <w:p w14:paraId="593CD693" w14:textId="77777777" w:rsidR="00A343F2" w:rsidRDefault="00A343F2" w:rsidP="002E5B4C">
            <w:pPr>
              <w:spacing w:after="0"/>
              <w:jc w:val="left"/>
              <w:rPr>
                <w:szCs w:val="17"/>
              </w:rPr>
            </w:pPr>
          </w:p>
          <w:p w14:paraId="4B2E8512" w14:textId="77777777" w:rsidR="00A343F2" w:rsidRDefault="00A343F2" w:rsidP="002E5B4C">
            <w:pPr>
              <w:spacing w:after="0"/>
              <w:jc w:val="left"/>
              <w:rPr>
                <w:szCs w:val="17"/>
              </w:rPr>
            </w:pPr>
          </w:p>
          <w:p w14:paraId="5AEA10C5" w14:textId="77777777" w:rsidR="00A343F2" w:rsidRDefault="00A343F2" w:rsidP="002E5B4C">
            <w:pPr>
              <w:spacing w:after="0"/>
              <w:jc w:val="left"/>
              <w:rPr>
                <w:szCs w:val="17"/>
              </w:rPr>
            </w:pPr>
          </w:p>
          <w:p w14:paraId="63B5B481" w14:textId="77777777" w:rsidR="00A343F2" w:rsidRDefault="00A343F2" w:rsidP="002E5B4C">
            <w:pPr>
              <w:spacing w:after="0"/>
              <w:jc w:val="left"/>
              <w:rPr>
                <w:szCs w:val="17"/>
              </w:rPr>
            </w:pPr>
          </w:p>
          <w:p w14:paraId="787FD1F5" w14:textId="77777777" w:rsidR="00A343F2" w:rsidRDefault="00A343F2" w:rsidP="002E5B4C">
            <w:pPr>
              <w:spacing w:after="0"/>
              <w:jc w:val="left"/>
              <w:rPr>
                <w:szCs w:val="17"/>
              </w:rPr>
            </w:pPr>
          </w:p>
          <w:p w14:paraId="42923E0F" w14:textId="77777777" w:rsidR="00A343F2" w:rsidRDefault="00A343F2" w:rsidP="002E5B4C">
            <w:pPr>
              <w:spacing w:after="0"/>
              <w:jc w:val="left"/>
              <w:rPr>
                <w:szCs w:val="17"/>
              </w:rPr>
            </w:pPr>
          </w:p>
          <w:p w14:paraId="29A6A54B" w14:textId="77777777" w:rsidR="00A343F2" w:rsidRDefault="00A343F2" w:rsidP="002E5B4C">
            <w:pPr>
              <w:spacing w:after="0"/>
              <w:jc w:val="left"/>
              <w:rPr>
                <w:szCs w:val="17"/>
              </w:rPr>
            </w:pPr>
          </w:p>
          <w:p w14:paraId="593FAF90" w14:textId="77777777" w:rsidR="00A343F2" w:rsidRDefault="00A343F2" w:rsidP="002E5B4C">
            <w:pPr>
              <w:spacing w:after="0"/>
              <w:jc w:val="left"/>
              <w:rPr>
                <w:szCs w:val="17"/>
              </w:rPr>
            </w:pPr>
          </w:p>
          <w:p w14:paraId="3FB0D213" w14:textId="77777777" w:rsidR="00A343F2" w:rsidRDefault="00A343F2" w:rsidP="002E5B4C">
            <w:pPr>
              <w:spacing w:after="0"/>
              <w:jc w:val="left"/>
              <w:rPr>
                <w:szCs w:val="17"/>
              </w:rPr>
            </w:pPr>
          </w:p>
          <w:p w14:paraId="00194BD6" w14:textId="77777777" w:rsidR="00A343F2" w:rsidRDefault="00A343F2" w:rsidP="002E5B4C">
            <w:pPr>
              <w:spacing w:after="0"/>
              <w:jc w:val="left"/>
              <w:rPr>
                <w:szCs w:val="17"/>
              </w:rPr>
            </w:pPr>
          </w:p>
          <w:p w14:paraId="54A3AC16" w14:textId="77777777" w:rsidR="00A343F2" w:rsidRDefault="00A343F2" w:rsidP="002E5B4C">
            <w:pPr>
              <w:spacing w:after="0"/>
              <w:jc w:val="left"/>
              <w:rPr>
                <w:szCs w:val="17"/>
              </w:rPr>
            </w:pPr>
          </w:p>
          <w:p w14:paraId="746235E9" w14:textId="77777777" w:rsidR="00A343F2" w:rsidRDefault="00A343F2" w:rsidP="002E5B4C">
            <w:pPr>
              <w:spacing w:after="0"/>
              <w:jc w:val="left"/>
              <w:rPr>
                <w:szCs w:val="17"/>
              </w:rPr>
            </w:pPr>
          </w:p>
          <w:p w14:paraId="02F8D354" w14:textId="77777777" w:rsidR="00A343F2" w:rsidRDefault="00A343F2" w:rsidP="002E5B4C">
            <w:pPr>
              <w:spacing w:after="0"/>
              <w:jc w:val="left"/>
              <w:rPr>
                <w:szCs w:val="17"/>
              </w:rPr>
            </w:pPr>
          </w:p>
          <w:p w14:paraId="29AAD9F8" w14:textId="77777777" w:rsidR="00A343F2" w:rsidRDefault="00A343F2" w:rsidP="002E5B4C">
            <w:pPr>
              <w:spacing w:after="0"/>
              <w:jc w:val="left"/>
              <w:rPr>
                <w:szCs w:val="17"/>
              </w:rPr>
            </w:pPr>
          </w:p>
          <w:p w14:paraId="24D46C4A" w14:textId="77777777" w:rsidR="00A343F2" w:rsidRDefault="00A343F2" w:rsidP="002E5B4C">
            <w:pPr>
              <w:spacing w:after="0"/>
              <w:jc w:val="left"/>
              <w:rPr>
                <w:szCs w:val="17"/>
              </w:rPr>
            </w:pPr>
          </w:p>
          <w:p w14:paraId="4F3C9234" w14:textId="77777777" w:rsidR="00A343F2" w:rsidRDefault="00A343F2" w:rsidP="002E5B4C">
            <w:pPr>
              <w:spacing w:after="0"/>
              <w:jc w:val="left"/>
              <w:rPr>
                <w:szCs w:val="17"/>
              </w:rPr>
            </w:pPr>
          </w:p>
          <w:p w14:paraId="5E33AF49" w14:textId="77777777" w:rsidR="00A343F2" w:rsidRDefault="00A343F2" w:rsidP="002E5B4C">
            <w:pPr>
              <w:spacing w:after="0"/>
              <w:jc w:val="left"/>
              <w:rPr>
                <w:szCs w:val="17"/>
              </w:rPr>
            </w:pPr>
          </w:p>
          <w:p w14:paraId="2CB8AA9E" w14:textId="77777777" w:rsidR="00A343F2" w:rsidRDefault="00A343F2" w:rsidP="002E5B4C">
            <w:pPr>
              <w:spacing w:after="0"/>
              <w:jc w:val="left"/>
              <w:rPr>
                <w:szCs w:val="17"/>
              </w:rPr>
            </w:pPr>
          </w:p>
          <w:p w14:paraId="2AE78637" w14:textId="77777777" w:rsidR="00A343F2" w:rsidRDefault="00A343F2" w:rsidP="002E5B4C">
            <w:pPr>
              <w:spacing w:after="0"/>
              <w:jc w:val="left"/>
              <w:rPr>
                <w:szCs w:val="17"/>
              </w:rPr>
            </w:pPr>
          </w:p>
          <w:p w14:paraId="27BFBFF3" w14:textId="77777777" w:rsidR="00A343F2" w:rsidRDefault="00A343F2" w:rsidP="002E5B4C">
            <w:pPr>
              <w:spacing w:after="0"/>
              <w:jc w:val="left"/>
              <w:rPr>
                <w:szCs w:val="17"/>
              </w:rPr>
            </w:pPr>
          </w:p>
          <w:p w14:paraId="10F58EB7" w14:textId="77777777" w:rsidR="00A343F2" w:rsidRDefault="00A343F2" w:rsidP="002E5B4C">
            <w:pPr>
              <w:spacing w:after="0"/>
              <w:jc w:val="left"/>
              <w:rPr>
                <w:szCs w:val="17"/>
              </w:rPr>
            </w:pPr>
          </w:p>
          <w:p w14:paraId="795AA82D" w14:textId="77777777" w:rsidR="00A343F2" w:rsidRDefault="00A343F2" w:rsidP="002E5B4C">
            <w:pPr>
              <w:spacing w:after="0"/>
              <w:jc w:val="left"/>
              <w:rPr>
                <w:szCs w:val="17"/>
              </w:rPr>
            </w:pPr>
          </w:p>
          <w:p w14:paraId="6D9E0235" w14:textId="77777777" w:rsidR="00A343F2" w:rsidRDefault="00A343F2" w:rsidP="002E5B4C">
            <w:pPr>
              <w:spacing w:after="0"/>
              <w:jc w:val="left"/>
              <w:rPr>
                <w:szCs w:val="17"/>
              </w:rPr>
            </w:pPr>
          </w:p>
          <w:p w14:paraId="401E4676" w14:textId="77777777" w:rsidR="00A343F2" w:rsidRDefault="00A343F2" w:rsidP="002E5B4C">
            <w:pPr>
              <w:spacing w:after="0"/>
              <w:jc w:val="left"/>
              <w:rPr>
                <w:szCs w:val="17"/>
              </w:rPr>
            </w:pPr>
          </w:p>
          <w:p w14:paraId="67F979E6" w14:textId="77777777" w:rsidR="00A343F2" w:rsidRDefault="00A343F2" w:rsidP="002E5B4C">
            <w:pPr>
              <w:spacing w:after="0"/>
              <w:jc w:val="left"/>
              <w:rPr>
                <w:szCs w:val="17"/>
              </w:rPr>
            </w:pPr>
          </w:p>
          <w:p w14:paraId="1D7E14B7" w14:textId="77777777" w:rsidR="00A343F2" w:rsidRDefault="00A343F2" w:rsidP="002E5B4C">
            <w:pPr>
              <w:spacing w:after="0"/>
              <w:jc w:val="left"/>
              <w:rPr>
                <w:szCs w:val="17"/>
              </w:rPr>
            </w:pPr>
          </w:p>
          <w:p w14:paraId="16851B27" w14:textId="77777777" w:rsidR="00A343F2" w:rsidRDefault="00A343F2" w:rsidP="002E5B4C">
            <w:pPr>
              <w:spacing w:after="0"/>
              <w:jc w:val="left"/>
              <w:rPr>
                <w:szCs w:val="17"/>
              </w:rPr>
            </w:pPr>
          </w:p>
          <w:p w14:paraId="4B458E7B" w14:textId="77777777" w:rsidR="00A343F2" w:rsidRDefault="00A343F2" w:rsidP="002E5B4C">
            <w:pPr>
              <w:spacing w:after="0"/>
              <w:jc w:val="left"/>
              <w:rPr>
                <w:szCs w:val="17"/>
              </w:rPr>
            </w:pPr>
          </w:p>
          <w:p w14:paraId="020A908D" w14:textId="77777777" w:rsidR="00A343F2" w:rsidRDefault="00A343F2" w:rsidP="002E5B4C">
            <w:pPr>
              <w:spacing w:after="0"/>
              <w:jc w:val="left"/>
              <w:rPr>
                <w:szCs w:val="17"/>
              </w:rPr>
            </w:pPr>
          </w:p>
          <w:p w14:paraId="51E69FD0" w14:textId="77777777" w:rsidR="00A343F2" w:rsidRDefault="00A343F2" w:rsidP="002E5B4C">
            <w:pPr>
              <w:spacing w:after="0"/>
              <w:jc w:val="left"/>
              <w:rPr>
                <w:szCs w:val="17"/>
              </w:rPr>
            </w:pPr>
          </w:p>
          <w:p w14:paraId="3828083E" w14:textId="77777777" w:rsidR="00A343F2" w:rsidRDefault="00A343F2" w:rsidP="002E5B4C">
            <w:pPr>
              <w:spacing w:after="0"/>
              <w:jc w:val="left"/>
              <w:rPr>
                <w:szCs w:val="17"/>
              </w:rPr>
            </w:pPr>
          </w:p>
          <w:p w14:paraId="571F311D" w14:textId="77777777" w:rsidR="00A343F2" w:rsidRDefault="00A343F2" w:rsidP="002E5B4C">
            <w:pPr>
              <w:spacing w:after="0"/>
              <w:jc w:val="left"/>
              <w:rPr>
                <w:szCs w:val="17"/>
              </w:rPr>
            </w:pPr>
          </w:p>
          <w:p w14:paraId="7D484255" w14:textId="77777777" w:rsidR="00A343F2" w:rsidRDefault="00A343F2" w:rsidP="002E5B4C">
            <w:pPr>
              <w:spacing w:after="0"/>
              <w:jc w:val="left"/>
              <w:rPr>
                <w:szCs w:val="17"/>
              </w:rPr>
            </w:pPr>
          </w:p>
          <w:p w14:paraId="3C0F99CE" w14:textId="77777777" w:rsidR="00A343F2" w:rsidRDefault="00A343F2" w:rsidP="002E5B4C">
            <w:pPr>
              <w:spacing w:after="0"/>
              <w:jc w:val="left"/>
              <w:rPr>
                <w:szCs w:val="17"/>
              </w:rPr>
            </w:pPr>
          </w:p>
          <w:p w14:paraId="492B276D" w14:textId="77777777" w:rsidR="00A343F2" w:rsidRDefault="00A343F2" w:rsidP="002E5B4C">
            <w:pPr>
              <w:spacing w:after="0"/>
              <w:jc w:val="left"/>
              <w:rPr>
                <w:szCs w:val="17"/>
              </w:rPr>
            </w:pPr>
          </w:p>
          <w:p w14:paraId="2F6139EC" w14:textId="77777777" w:rsidR="00A343F2" w:rsidRDefault="00A343F2" w:rsidP="00A343F2">
            <w:pPr>
              <w:spacing w:after="0"/>
              <w:jc w:val="left"/>
              <w:rPr>
                <w:szCs w:val="17"/>
              </w:rPr>
            </w:pPr>
            <w:r w:rsidRPr="00E11C90">
              <w:rPr>
                <w:szCs w:val="17"/>
              </w:rPr>
              <w:lastRenderedPageBreak/>
              <w:t>189, 191(1)</w:t>
            </w:r>
          </w:p>
          <w:p w14:paraId="32865F0A" w14:textId="77777777" w:rsidR="00A343F2" w:rsidRDefault="00A343F2" w:rsidP="002E5B4C">
            <w:pPr>
              <w:spacing w:after="0"/>
              <w:jc w:val="left"/>
              <w:rPr>
                <w:szCs w:val="17"/>
              </w:rPr>
            </w:pPr>
          </w:p>
          <w:p w14:paraId="50BEC4AC" w14:textId="77777777" w:rsidR="00A343F2" w:rsidRDefault="00A343F2" w:rsidP="002E5B4C">
            <w:pPr>
              <w:spacing w:after="0"/>
              <w:jc w:val="left"/>
              <w:rPr>
                <w:szCs w:val="17"/>
              </w:rPr>
            </w:pPr>
          </w:p>
          <w:p w14:paraId="2D62DA0F" w14:textId="77777777" w:rsidR="00A343F2" w:rsidRDefault="00A343F2" w:rsidP="002E5B4C">
            <w:pPr>
              <w:spacing w:after="0"/>
              <w:jc w:val="left"/>
              <w:rPr>
                <w:szCs w:val="17"/>
              </w:rPr>
            </w:pPr>
          </w:p>
          <w:p w14:paraId="6C52BBAC" w14:textId="77777777" w:rsidR="00A343F2" w:rsidRDefault="00A343F2" w:rsidP="002E5B4C">
            <w:pPr>
              <w:spacing w:after="0"/>
              <w:jc w:val="left"/>
              <w:rPr>
                <w:szCs w:val="17"/>
              </w:rPr>
            </w:pPr>
          </w:p>
          <w:p w14:paraId="5B80427B" w14:textId="77777777" w:rsidR="00A343F2" w:rsidRDefault="00A343F2" w:rsidP="002E5B4C">
            <w:pPr>
              <w:spacing w:after="0"/>
              <w:jc w:val="left"/>
              <w:rPr>
                <w:szCs w:val="17"/>
              </w:rPr>
            </w:pPr>
          </w:p>
          <w:p w14:paraId="608D80FF" w14:textId="77777777" w:rsidR="00A343F2" w:rsidRDefault="00A343F2" w:rsidP="002E5B4C">
            <w:pPr>
              <w:spacing w:after="0"/>
              <w:jc w:val="left"/>
              <w:rPr>
                <w:szCs w:val="17"/>
              </w:rPr>
            </w:pPr>
          </w:p>
          <w:p w14:paraId="5AAAA734" w14:textId="77777777" w:rsidR="00A343F2" w:rsidRDefault="00A343F2" w:rsidP="002E5B4C">
            <w:pPr>
              <w:spacing w:after="0"/>
              <w:jc w:val="left"/>
              <w:rPr>
                <w:szCs w:val="17"/>
              </w:rPr>
            </w:pPr>
          </w:p>
          <w:p w14:paraId="48CFA487" w14:textId="77777777" w:rsidR="00A343F2" w:rsidRDefault="00A343F2" w:rsidP="002E5B4C">
            <w:pPr>
              <w:spacing w:after="0"/>
              <w:jc w:val="left"/>
              <w:rPr>
                <w:szCs w:val="17"/>
              </w:rPr>
            </w:pPr>
          </w:p>
          <w:p w14:paraId="31ED9BC9" w14:textId="77777777" w:rsidR="00A343F2" w:rsidRDefault="00A343F2" w:rsidP="002E5B4C">
            <w:pPr>
              <w:spacing w:after="0"/>
              <w:jc w:val="left"/>
              <w:rPr>
                <w:szCs w:val="17"/>
              </w:rPr>
            </w:pPr>
          </w:p>
          <w:p w14:paraId="1AAC61BB" w14:textId="77777777" w:rsidR="00A343F2" w:rsidRDefault="00A343F2" w:rsidP="002E5B4C">
            <w:pPr>
              <w:spacing w:after="0"/>
              <w:jc w:val="left"/>
              <w:rPr>
                <w:szCs w:val="17"/>
              </w:rPr>
            </w:pPr>
          </w:p>
          <w:p w14:paraId="1B132C22" w14:textId="77777777" w:rsidR="00A343F2" w:rsidRDefault="00A343F2" w:rsidP="002E5B4C">
            <w:pPr>
              <w:spacing w:after="0"/>
              <w:jc w:val="left"/>
              <w:rPr>
                <w:szCs w:val="17"/>
              </w:rPr>
            </w:pPr>
          </w:p>
          <w:p w14:paraId="5628D554" w14:textId="77777777" w:rsidR="00A343F2" w:rsidRDefault="00A343F2" w:rsidP="002E5B4C">
            <w:pPr>
              <w:spacing w:after="0"/>
              <w:jc w:val="left"/>
              <w:rPr>
                <w:szCs w:val="17"/>
              </w:rPr>
            </w:pPr>
          </w:p>
          <w:p w14:paraId="711A3849" w14:textId="77777777" w:rsidR="00A343F2" w:rsidRDefault="00A343F2" w:rsidP="002E5B4C">
            <w:pPr>
              <w:spacing w:after="0"/>
              <w:jc w:val="left"/>
              <w:rPr>
                <w:szCs w:val="17"/>
              </w:rPr>
            </w:pPr>
          </w:p>
          <w:p w14:paraId="7243291F" w14:textId="77777777" w:rsidR="00A343F2" w:rsidRDefault="00A343F2" w:rsidP="002E5B4C">
            <w:pPr>
              <w:spacing w:after="0"/>
              <w:jc w:val="left"/>
              <w:rPr>
                <w:szCs w:val="17"/>
              </w:rPr>
            </w:pPr>
          </w:p>
          <w:p w14:paraId="720E68A9" w14:textId="77777777" w:rsidR="00A343F2" w:rsidRDefault="00A343F2" w:rsidP="002E5B4C">
            <w:pPr>
              <w:spacing w:after="0"/>
              <w:jc w:val="left"/>
              <w:rPr>
                <w:szCs w:val="17"/>
              </w:rPr>
            </w:pPr>
          </w:p>
          <w:p w14:paraId="70A4AC76" w14:textId="77777777" w:rsidR="00A343F2" w:rsidRDefault="00A343F2" w:rsidP="002E5B4C">
            <w:pPr>
              <w:spacing w:after="0"/>
              <w:jc w:val="left"/>
              <w:rPr>
                <w:szCs w:val="17"/>
              </w:rPr>
            </w:pPr>
          </w:p>
          <w:p w14:paraId="59F7D48F" w14:textId="77777777" w:rsidR="00A343F2" w:rsidRDefault="00A343F2" w:rsidP="002E5B4C">
            <w:pPr>
              <w:spacing w:after="0"/>
              <w:jc w:val="left"/>
              <w:rPr>
                <w:szCs w:val="17"/>
              </w:rPr>
            </w:pPr>
          </w:p>
          <w:p w14:paraId="57F12BA2" w14:textId="77777777" w:rsidR="00A343F2" w:rsidRDefault="00A343F2" w:rsidP="002E5B4C">
            <w:pPr>
              <w:spacing w:after="0"/>
              <w:jc w:val="left"/>
              <w:rPr>
                <w:szCs w:val="17"/>
              </w:rPr>
            </w:pPr>
          </w:p>
          <w:p w14:paraId="2CD3490E" w14:textId="77777777" w:rsidR="00A343F2" w:rsidRDefault="00A343F2" w:rsidP="002E5B4C">
            <w:pPr>
              <w:spacing w:after="0"/>
              <w:jc w:val="left"/>
              <w:rPr>
                <w:szCs w:val="17"/>
              </w:rPr>
            </w:pPr>
          </w:p>
          <w:p w14:paraId="4A963053" w14:textId="77777777" w:rsidR="00A343F2" w:rsidRDefault="00A343F2" w:rsidP="002E5B4C">
            <w:pPr>
              <w:spacing w:after="0"/>
              <w:jc w:val="left"/>
              <w:rPr>
                <w:szCs w:val="17"/>
              </w:rPr>
            </w:pPr>
          </w:p>
          <w:p w14:paraId="76B949C0" w14:textId="77777777" w:rsidR="00A343F2" w:rsidRDefault="00A343F2" w:rsidP="002E5B4C">
            <w:pPr>
              <w:spacing w:after="0"/>
              <w:jc w:val="left"/>
              <w:rPr>
                <w:szCs w:val="17"/>
              </w:rPr>
            </w:pPr>
          </w:p>
          <w:p w14:paraId="26294252" w14:textId="77777777" w:rsidR="00A343F2" w:rsidRDefault="00A343F2" w:rsidP="002E5B4C">
            <w:pPr>
              <w:spacing w:after="0"/>
              <w:jc w:val="left"/>
              <w:rPr>
                <w:szCs w:val="17"/>
              </w:rPr>
            </w:pPr>
          </w:p>
          <w:p w14:paraId="556FBF80" w14:textId="77777777" w:rsidR="00A343F2" w:rsidRDefault="00A343F2" w:rsidP="002E5B4C">
            <w:pPr>
              <w:spacing w:after="0"/>
              <w:jc w:val="left"/>
              <w:rPr>
                <w:szCs w:val="17"/>
              </w:rPr>
            </w:pPr>
          </w:p>
          <w:p w14:paraId="4DAC8EC4" w14:textId="77777777" w:rsidR="00A343F2" w:rsidRDefault="00A343F2" w:rsidP="002E5B4C">
            <w:pPr>
              <w:spacing w:after="0"/>
              <w:jc w:val="left"/>
              <w:rPr>
                <w:szCs w:val="17"/>
              </w:rPr>
            </w:pPr>
          </w:p>
          <w:p w14:paraId="13A22E59" w14:textId="77777777" w:rsidR="00A343F2" w:rsidRDefault="00A343F2" w:rsidP="002E5B4C">
            <w:pPr>
              <w:spacing w:after="0"/>
              <w:jc w:val="left"/>
              <w:rPr>
                <w:szCs w:val="17"/>
              </w:rPr>
            </w:pPr>
          </w:p>
          <w:p w14:paraId="4BEF5B17" w14:textId="77777777" w:rsidR="00A343F2" w:rsidRDefault="00A343F2" w:rsidP="002E5B4C">
            <w:pPr>
              <w:spacing w:after="0"/>
              <w:jc w:val="left"/>
              <w:rPr>
                <w:szCs w:val="17"/>
              </w:rPr>
            </w:pPr>
          </w:p>
          <w:p w14:paraId="17D242E7" w14:textId="77777777" w:rsidR="00A343F2" w:rsidRDefault="00A343F2" w:rsidP="002E5B4C">
            <w:pPr>
              <w:spacing w:after="0"/>
              <w:jc w:val="left"/>
              <w:rPr>
                <w:szCs w:val="17"/>
              </w:rPr>
            </w:pPr>
          </w:p>
          <w:p w14:paraId="32A5BF60" w14:textId="77777777" w:rsidR="00A343F2" w:rsidRDefault="00A343F2" w:rsidP="002E5B4C">
            <w:pPr>
              <w:spacing w:after="0"/>
              <w:jc w:val="left"/>
              <w:rPr>
                <w:szCs w:val="17"/>
              </w:rPr>
            </w:pPr>
          </w:p>
          <w:p w14:paraId="20FB8E16" w14:textId="77777777" w:rsidR="00A343F2" w:rsidRDefault="00A343F2" w:rsidP="002E5B4C">
            <w:pPr>
              <w:spacing w:after="0"/>
              <w:jc w:val="left"/>
              <w:rPr>
                <w:szCs w:val="17"/>
              </w:rPr>
            </w:pPr>
          </w:p>
          <w:p w14:paraId="6353FDE5" w14:textId="77777777" w:rsidR="00A343F2" w:rsidRDefault="00A343F2" w:rsidP="002E5B4C">
            <w:pPr>
              <w:spacing w:after="0"/>
              <w:jc w:val="left"/>
              <w:rPr>
                <w:szCs w:val="17"/>
              </w:rPr>
            </w:pPr>
          </w:p>
          <w:p w14:paraId="41F912C7" w14:textId="77777777" w:rsidR="00A343F2" w:rsidRDefault="00A343F2" w:rsidP="002E5B4C">
            <w:pPr>
              <w:spacing w:after="0"/>
              <w:jc w:val="left"/>
              <w:rPr>
                <w:szCs w:val="17"/>
              </w:rPr>
            </w:pPr>
          </w:p>
          <w:p w14:paraId="6DAE341B" w14:textId="77777777" w:rsidR="00A343F2" w:rsidRDefault="00A343F2" w:rsidP="002E5B4C">
            <w:pPr>
              <w:spacing w:after="0"/>
              <w:jc w:val="left"/>
              <w:rPr>
                <w:szCs w:val="17"/>
              </w:rPr>
            </w:pPr>
          </w:p>
          <w:p w14:paraId="7B011990" w14:textId="77777777" w:rsidR="00A343F2" w:rsidRDefault="00A343F2" w:rsidP="002E5B4C">
            <w:pPr>
              <w:spacing w:after="0"/>
              <w:jc w:val="left"/>
              <w:rPr>
                <w:szCs w:val="17"/>
              </w:rPr>
            </w:pPr>
          </w:p>
          <w:p w14:paraId="211FB41E" w14:textId="77777777" w:rsidR="00A343F2" w:rsidRDefault="00A343F2" w:rsidP="002E5B4C">
            <w:pPr>
              <w:spacing w:after="0"/>
              <w:jc w:val="left"/>
              <w:rPr>
                <w:szCs w:val="17"/>
              </w:rPr>
            </w:pPr>
          </w:p>
          <w:p w14:paraId="3401AD60" w14:textId="77777777" w:rsidR="00A343F2" w:rsidRDefault="00A343F2" w:rsidP="002E5B4C">
            <w:pPr>
              <w:spacing w:after="0"/>
              <w:jc w:val="left"/>
              <w:rPr>
                <w:szCs w:val="17"/>
              </w:rPr>
            </w:pPr>
          </w:p>
          <w:p w14:paraId="2238B397" w14:textId="77777777" w:rsidR="00A343F2" w:rsidRDefault="00A343F2" w:rsidP="002E5B4C">
            <w:pPr>
              <w:spacing w:after="0"/>
              <w:jc w:val="left"/>
              <w:rPr>
                <w:szCs w:val="17"/>
              </w:rPr>
            </w:pPr>
          </w:p>
          <w:p w14:paraId="7CD92022" w14:textId="77777777" w:rsidR="00A343F2" w:rsidRDefault="00A343F2" w:rsidP="002E5B4C">
            <w:pPr>
              <w:spacing w:after="0"/>
              <w:jc w:val="left"/>
              <w:rPr>
                <w:szCs w:val="17"/>
              </w:rPr>
            </w:pPr>
          </w:p>
          <w:p w14:paraId="542DE805" w14:textId="77777777" w:rsidR="00A343F2" w:rsidRDefault="00A343F2" w:rsidP="002E5B4C">
            <w:pPr>
              <w:spacing w:after="0"/>
              <w:jc w:val="left"/>
              <w:rPr>
                <w:szCs w:val="17"/>
              </w:rPr>
            </w:pPr>
          </w:p>
          <w:p w14:paraId="0AA0BEDE" w14:textId="77777777" w:rsidR="00A343F2" w:rsidRDefault="00A343F2" w:rsidP="002E5B4C">
            <w:pPr>
              <w:spacing w:after="0"/>
              <w:jc w:val="left"/>
              <w:rPr>
                <w:szCs w:val="17"/>
              </w:rPr>
            </w:pPr>
          </w:p>
          <w:p w14:paraId="1440CF7A" w14:textId="77777777" w:rsidR="00A343F2" w:rsidRDefault="00A343F2" w:rsidP="002E5B4C">
            <w:pPr>
              <w:spacing w:after="0"/>
              <w:jc w:val="left"/>
              <w:rPr>
                <w:szCs w:val="17"/>
              </w:rPr>
            </w:pPr>
          </w:p>
          <w:p w14:paraId="43100F7E" w14:textId="77777777" w:rsidR="00A343F2" w:rsidRDefault="00A343F2" w:rsidP="002E5B4C">
            <w:pPr>
              <w:spacing w:after="0"/>
              <w:jc w:val="left"/>
              <w:rPr>
                <w:szCs w:val="17"/>
              </w:rPr>
            </w:pPr>
          </w:p>
          <w:p w14:paraId="5E4FF7E3" w14:textId="77777777" w:rsidR="00A343F2" w:rsidRDefault="00A343F2" w:rsidP="002E5B4C">
            <w:pPr>
              <w:spacing w:after="0"/>
              <w:jc w:val="left"/>
              <w:rPr>
                <w:szCs w:val="17"/>
              </w:rPr>
            </w:pPr>
          </w:p>
          <w:p w14:paraId="52C08E45" w14:textId="77777777" w:rsidR="00A343F2" w:rsidRDefault="00A343F2" w:rsidP="002E5B4C">
            <w:pPr>
              <w:spacing w:after="0"/>
              <w:jc w:val="left"/>
              <w:rPr>
                <w:szCs w:val="17"/>
              </w:rPr>
            </w:pPr>
          </w:p>
          <w:p w14:paraId="789ED9FE" w14:textId="77777777" w:rsidR="00A343F2" w:rsidRDefault="00A343F2" w:rsidP="002E5B4C">
            <w:pPr>
              <w:spacing w:after="0"/>
              <w:jc w:val="left"/>
              <w:rPr>
                <w:szCs w:val="17"/>
              </w:rPr>
            </w:pPr>
          </w:p>
          <w:p w14:paraId="71587DE4" w14:textId="77777777" w:rsidR="00A343F2" w:rsidRDefault="00A343F2" w:rsidP="002E5B4C">
            <w:pPr>
              <w:spacing w:after="0"/>
              <w:jc w:val="left"/>
              <w:rPr>
                <w:szCs w:val="17"/>
              </w:rPr>
            </w:pPr>
          </w:p>
          <w:p w14:paraId="10EB78E8" w14:textId="77777777" w:rsidR="00A343F2" w:rsidRDefault="00A343F2" w:rsidP="002E5B4C">
            <w:pPr>
              <w:spacing w:after="0"/>
              <w:jc w:val="left"/>
              <w:rPr>
                <w:szCs w:val="17"/>
              </w:rPr>
            </w:pPr>
          </w:p>
          <w:p w14:paraId="2F2F5B4A" w14:textId="77777777" w:rsidR="00A343F2" w:rsidRDefault="00A343F2" w:rsidP="002E5B4C">
            <w:pPr>
              <w:spacing w:after="0"/>
              <w:jc w:val="left"/>
              <w:rPr>
                <w:szCs w:val="17"/>
              </w:rPr>
            </w:pPr>
          </w:p>
          <w:p w14:paraId="648B13E6" w14:textId="77777777" w:rsidR="00A343F2" w:rsidRDefault="00A343F2" w:rsidP="002E5B4C">
            <w:pPr>
              <w:spacing w:after="0"/>
              <w:jc w:val="left"/>
              <w:rPr>
                <w:szCs w:val="17"/>
              </w:rPr>
            </w:pPr>
          </w:p>
          <w:p w14:paraId="4FD2A699" w14:textId="77777777" w:rsidR="00A343F2" w:rsidRDefault="00A343F2" w:rsidP="002E5B4C">
            <w:pPr>
              <w:spacing w:after="0"/>
              <w:jc w:val="left"/>
              <w:rPr>
                <w:szCs w:val="17"/>
              </w:rPr>
            </w:pPr>
          </w:p>
          <w:p w14:paraId="552AB8C8" w14:textId="77777777" w:rsidR="00A343F2" w:rsidRDefault="00A343F2" w:rsidP="002E5B4C">
            <w:pPr>
              <w:spacing w:after="0"/>
              <w:jc w:val="left"/>
              <w:rPr>
                <w:szCs w:val="17"/>
              </w:rPr>
            </w:pPr>
          </w:p>
          <w:p w14:paraId="043FA731" w14:textId="77777777" w:rsidR="00A343F2" w:rsidRDefault="00A343F2" w:rsidP="002E5B4C">
            <w:pPr>
              <w:spacing w:after="0"/>
              <w:jc w:val="left"/>
              <w:rPr>
                <w:szCs w:val="17"/>
              </w:rPr>
            </w:pPr>
          </w:p>
          <w:p w14:paraId="5AD0363C" w14:textId="77777777" w:rsidR="00A343F2" w:rsidRDefault="00A343F2" w:rsidP="002E5B4C">
            <w:pPr>
              <w:spacing w:after="0"/>
              <w:jc w:val="left"/>
              <w:rPr>
                <w:szCs w:val="17"/>
              </w:rPr>
            </w:pPr>
          </w:p>
          <w:p w14:paraId="036D10D1" w14:textId="77777777" w:rsidR="00A343F2" w:rsidRDefault="00A343F2" w:rsidP="002E5B4C">
            <w:pPr>
              <w:spacing w:after="0"/>
              <w:jc w:val="left"/>
              <w:rPr>
                <w:szCs w:val="17"/>
              </w:rPr>
            </w:pPr>
          </w:p>
          <w:p w14:paraId="27A2F517" w14:textId="77777777" w:rsidR="00A343F2" w:rsidRDefault="00A343F2" w:rsidP="002E5B4C">
            <w:pPr>
              <w:spacing w:after="0"/>
              <w:jc w:val="left"/>
              <w:rPr>
                <w:szCs w:val="17"/>
              </w:rPr>
            </w:pPr>
          </w:p>
          <w:p w14:paraId="10AAF877" w14:textId="77777777" w:rsidR="00A343F2" w:rsidRDefault="00A343F2" w:rsidP="002E5B4C">
            <w:pPr>
              <w:spacing w:after="0"/>
              <w:jc w:val="left"/>
              <w:rPr>
                <w:szCs w:val="17"/>
              </w:rPr>
            </w:pPr>
          </w:p>
          <w:p w14:paraId="545F75F4" w14:textId="77777777" w:rsidR="00A343F2" w:rsidRDefault="00A343F2" w:rsidP="002E5B4C">
            <w:pPr>
              <w:spacing w:after="0"/>
              <w:jc w:val="left"/>
              <w:rPr>
                <w:szCs w:val="17"/>
              </w:rPr>
            </w:pPr>
          </w:p>
          <w:p w14:paraId="53AFD00A" w14:textId="77777777" w:rsidR="00A343F2" w:rsidRDefault="00A343F2" w:rsidP="002E5B4C">
            <w:pPr>
              <w:spacing w:after="0"/>
              <w:jc w:val="left"/>
              <w:rPr>
                <w:szCs w:val="17"/>
              </w:rPr>
            </w:pPr>
          </w:p>
          <w:p w14:paraId="414562B7" w14:textId="77777777" w:rsidR="00A343F2" w:rsidRDefault="00A343F2" w:rsidP="002E5B4C">
            <w:pPr>
              <w:spacing w:after="0"/>
              <w:jc w:val="left"/>
              <w:rPr>
                <w:szCs w:val="17"/>
              </w:rPr>
            </w:pPr>
          </w:p>
          <w:p w14:paraId="0C0EE327" w14:textId="77777777" w:rsidR="00A343F2" w:rsidRDefault="00A343F2" w:rsidP="002E5B4C">
            <w:pPr>
              <w:spacing w:after="0"/>
              <w:jc w:val="left"/>
              <w:rPr>
                <w:szCs w:val="17"/>
              </w:rPr>
            </w:pPr>
          </w:p>
          <w:p w14:paraId="029A9353" w14:textId="77777777" w:rsidR="00A343F2" w:rsidRDefault="00A343F2" w:rsidP="002E5B4C">
            <w:pPr>
              <w:spacing w:after="0"/>
              <w:jc w:val="left"/>
              <w:rPr>
                <w:szCs w:val="17"/>
              </w:rPr>
            </w:pPr>
          </w:p>
          <w:p w14:paraId="0784FB56" w14:textId="77777777" w:rsidR="00A343F2" w:rsidRDefault="00A343F2" w:rsidP="002E5B4C">
            <w:pPr>
              <w:spacing w:after="0"/>
              <w:jc w:val="left"/>
              <w:rPr>
                <w:szCs w:val="17"/>
              </w:rPr>
            </w:pPr>
          </w:p>
          <w:p w14:paraId="193C37D9" w14:textId="77777777" w:rsidR="00A343F2" w:rsidRDefault="00A343F2" w:rsidP="002E5B4C">
            <w:pPr>
              <w:spacing w:after="0"/>
              <w:jc w:val="left"/>
              <w:rPr>
                <w:szCs w:val="17"/>
              </w:rPr>
            </w:pPr>
          </w:p>
          <w:p w14:paraId="7E45348A" w14:textId="77777777" w:rsidR="00A343F2" w:rsidRDefault="00A343F2" w:rsidP="002E5B4C">
            <w:pPr>
              <w:spacing w:after="0"/>
              <w:jc w:val="left"/>
              <w:rPr>
                <w:szCs w:val="17"/>
              </w:rPr>
            </w:pPr>
          </w:p>
          <w:p w14:paraId="7F876C1B" w14:textId="77777777" w:rsidR="00A343F2" w:rsidRDefault="00A343F2" w:rsidP="002E5B4C">
            <w:pPr>
              <w:spacing w:after="0"/>
              <w:jc w:val="left"/>
              <w:rPr>
                <w:szCs w:val="17"/>
              </w:rPr>
            </w:pPr>
          </w:p>
          <w:p w14:paraId="25226EC7" w14:textId="77777777" w:rsidR="00A343F2" w:rsidRDefault="00A343F2" w:rsidP="002E5B4C">
            <w:pPr>
              <w:spacing w:after="0"/>
              <w:jc w:val="left"/>
              <w:rPr>
                <w:szCs w:val="17"/>
              </w:rPr>
            </w:pPr>
          </w:p>
          <w:p w14:paraId="6FFA9654" w14:textId="77777777" w:rsidR="00A343F2" w:rsidRDefault="00A343F2" w:rsidP="002E5B4C">
            <w:pPr>
              <w:spacing w:after="0"/>
              <w:jc w:val="left"/>
              <w:rPr>
                <w:szCs w:val="17"/>
              </w:rPr>
            </w:pPr>
          </w:p>
          <w:p w14:paraId="14EB1764" w14:textId="77777777" w:rsidR="00A343F2" w:rsidRDefault="00A343F2" w:rsidP="002E5B4C">
            <w:pPr>
              <w:spacing w:after="0"/>
              <w:jc w:val="left"/>
              <w:rPr>
                <w:szCs w:val="17"/>
              </w:rPr>
            </w:pPr>
          </w:p>
          <w:p w14:paraId="37BE3BBF" w14:textId="77777777" w:rsidR="00A343F2" w:rsidRDefault="00A343F2" w:rsidP="002E5B4C">
            <w:pPr>
              <w:spacing w:after="0"/>
              <w:jc w:val="left"/>
              <w:rPr>
                <w:szCs w:val="17"/>
              </w:rPr>
            </w:pPr>
          </w:p>
          <w:p w14:paraId="5C80854F" w14:textId="77777777" w:rsidR="00A343F2" w:rsidRDefault="00A343F2" w:rsidP="002E5B4C">
            <w:pPr>
              <w:spacing w:after="0"/>
              <w:jc w:val="left"/>
              <w:rPr>
                <w:szCs w:val="17"/>
              </w:rPr>
            </w:pPr>
          </w:p>
          <w:p w14:paraId="5E103D3F" w14:textId="77777777" w:rsidR="00A343F2" w:rsidRDefault="00A343F2" w:rsidP="002E5B4C">
            <w:pPr>
              <w:spacing w:after="0"/>
              <w:jc w:val="left"/>
              <w:rPr>
                <w:szCs w:val="17"/>
              </w:rPr>
            </w:pPr>
          </w:p>
          <w:p w14:paraId="207E84C6" w14:textId="77777777" w:rsidR="00A343F2" w:rsidRDefault="00A343F2" w:rsidP="002E5B4C">
            <w:pPr>
              <w:spacing w:after="0"/>
              <w:jc w:val="left"/>
              <w:rPr>
                <w:szCs w:val="17"/>
              </w:rPr>
            </w:pPr>
          </w:p>
          <w:p w14:paraId="2BBD7EF0" w14:textId="77777777" w:rsidR="00A343F2" w:rsidRDefault="00A343F2" w:rsidP="002E5B4C">
            <w:pPr>
              <w:spacing w:after="0"/>
              <w:jc w:val="left"/>
              <w:rPr>
                <w:szCs w:val="17"/>
              </w:rPr>
            </w:pPr>
          </w:p>
          <w:p w14:paraId="756DB4F6" w14:textId="77777777" w:rsidR="00A343F2" w:rsidRDefault="00A343F2" w:rsidP="002E5B4C">
            <w:pPr>
              <w:spacing w:after="0"/>
              <w:jc w:val="left"/>
              <w:rPr>
                <w:szCs w:val="17"/>
              </w:rPr>
            </w:pPr>
          </w:p>
          <w:p w14:paraId="5DE0E922" w14:textId="77777777" w:rsidR="00A343F2" w:rsidRDefault="00A343F2" w:rsidP="002E5B4C">
            <w:pPr>
              <w:spacing w:after="0"/>
              <w:jc w:val="left"/>
              <w:rPr>
                <w:szCs w:val="17"/>
              </w:rPr>
            </w:pPr>
          </w:p>
          <w:p w14:paraId="3FF7E2AF" w14:textId="77777777" w:rsidR="00A343F2" w:rsidRDefault="00A343F2" w:rsidP="00A343F2">
            <w:pPr>
              <w:spacing w:after="0"/>
              <w:jc w:val="left"/>
              <w:rPr>
                <w:szCs w:val="17"/>
              </w:rPr>
            </w:pPr>
            <w:r w:rsidRPr="00E11C90">
              <w:rPr>
                <w:szCs w:val="17"/>
              </w:rPr>
              <w:lastRenderedPageBreak/>
              <w:t>189, 191(1)</w:t>
            </w:r>
          </w:p>
          <w:p w14:paraId="346B959A" w14:textId="77777777" w:rsidR="00A343F2" w:rsidRDefault="00A343F2" w:rsidP="002E5B4C">
            <w:pPr>
              <w:spacing w:after="0"/>
              <w:jc w:val="left"/>
              <w:rPr>
                <w:szCs w:val="17"/>
              </w:rPr>
            </w:pPr>
          </w:p>
          <w:p w14:paraId="0AC57EE1" w14:textId="77777777" w:rsidR="00A343F2" w:rsidRDefault="00A343F2" w:rsidP="002E5B4C">
            <w:pPr>
              <w:spacing w:after="0"/>
              <w:jc w:val="left"/>
              <w:rPr>
                <w:szCs w:val="17"/>
              </w:rPr>
            </w:pPr>
          </w:p>
          <w:p w14:paraId="2459F79C" w14:textId="77777777" w:rsidR="00A343F2" w:rsidRDefault="00A343F2" w:rsidP="002E5B4C">
            <w:pPr>
              <w:spacing w:after="0"/>
              <w:jc w:val="left"/>
              <w:rPr>
                <w:szCs w:val="17"/>
              </w:rPr>
            </w:pPr>
          </w:p>
          <w:p w14:paraId="15BB6196" w14:textId="77777777" w:rsidR="00A343F2" w:rsidRDefault="00A343F2" w:rsidP="002E5B4C">
            <w:pPr>
              <w:spacing w:after="0"/>
              <w:jc w:val="left"/>
              <w:rPr>
                <w:szCs w:val="17"/>
              </w:rPr>
            </w:pPr>
          </w:p>
          <w:p w14:paraId="75B11A45" w14:textId="77777777" w:rsidR="00A343F2" w:rsidRDefault="00A343F2" w:rsidP="002E5B4C">
            <w:pPr>
              <w:spacing w:after="0"/>
              <w:jc w:val="left"/>
              <w:rPr>
                <w:szCs w:val="17"/>
              </w:rPr>
            </w:pPr>
          </w:p>
          <w:p w14:paraId="783C87EA" w14:textId="77777777" w:rsidR="00A343F2" w:rsidRDefault="00A343F2" w:rsidP="002E5B4C">
            <w:pPr>
              <w:spacing w:after="0"/>
              <w:jc w:val="left"/>
              <w:rPr>
                <w:szCs w:val="17"/>
              </w:rPr>
            </w:pPr>
          </w:p>
          <w:p w14:paraId="6F252B38" w14:textId="77777777" w:rsidR="00A343F2" w:rsidRDefault="00A343F2" w:rsidP="002E5B4C">
            <w:pPr>
              <w:spacing w:after="0"/>
              <w:jc w:val="left"/>
              <w:rPr>
                <w:szCs w:val="17"/>
              </w:rPr>
            </w:pPr>
          </w:p>
          <w:p w14:paraId="67E68C9A" w14:textId="77777777" w:rsidR="00A343F2" w:rsidRDefault="00A343F2" w:rsidP="002E5B4C">
            <w:pPr>
              <w:spacing w:after="0"/>
              <w:jc w:val="left"/>
              <w:rPr>
                <w:szCs w:val="17"/>
              </w:rPr>
            </w:pPr>
          </w:p>
          <w:p w14:paraId="0E2CC300" w14:textId="77777777" w:rsidR="00A343F2" w:rsidRDefault="00A343F2" w:rsidP="002E5B4C">
            <w:pPr>
              <w:spacing w:after="0"/>
              <w:jc w:val="left"/>
              <w:rPr>
                <w:szCs w:val="17"/>
              </w:rPr>
            </w:pPr>
          </w:p>
          <w:p w14:paraId="7AB80402" w14:textId="77777777" w:rsidR="00A343F2" w:rsidRDefault="00A343F2" w:rsidP="002E5B4C">
            <w:pPr>
              <w:spacing w:after="0"/>
              <w:jc w:val="left"/>
              <w:rPr>
                <w:szCs w:val="17"/>
              </w:rPr>
            </w:pPr>
          </w:p>
          <w:p w14:paraId="17B6D37D" w14:textId="77777777" w:rsidR="00A343F2" w:rsidRDefault="00A343F2" w:rsidP="002E5B4C">
            <w:pPr>
              <w:spacing w:after="0"/>
              <w:jc w:val="left"/>
              <w:rPr>
                <w:szCs w:val="17"/>
              </w:rPr>
            </w:pPr>
          </w:p>
          <w:p w14:paraId="28290125" w14:textId="77777777" w:rsidR="00A343F2" w:rsidRDefault="00A343F2" w:rsidP="002E5B4C">
            <w:pPr>
              <w:spacing w:after="0"/>
              <w:jc w:val="left"/>
              <w:rPr>
                <w:szCs w:val="17"/>
              </w:rPr>
            </w:pPr>
          </w:p>
          <w:p w14:paraId="361B13B4" w14:textId="77777777" w:rsidR="00A343F2" w:rsidRDefault="00A343F2" w:rsidP="002E5B4C">
            <w:pPr>
              <w:spacing w:after="0"/>
              <w:jc w:val="left"/>
              <w:rPr>
                <w:szCs w:val="17"/>
              </w:rPr>
            </w:pPr>
          </w:p>
          <w:p w14:paraId="0605E82C" w14:textId="77777777" w:rsidR="00A343F2" w:rsidRDefault="00A343F2" w:rsidP="002E5B4C">
            <w:pPr>
              <w:spacing w:after="0"/>
              <w:jc w:val="left"/>
              <w:rPr>
                <w:szCs w:val="17"/>
              </w:rPr>
            </w:pPr>
          </w:p>
          <w:p w14:paraId="7C3F5245" w14:textId="77777777" w:rsidR="00A343F2" w:rsidRDefault="00A343F2" w:rsidP="002E5B4C">
            <w:pPr>
              <w:spacing w:after="0"/>
              <w:jc w:val="left"/>
              <w:rPr>
                <w:szCs w:val="17"/>
              </w:rPr>
            </w:pPr>
          </w:p>
          <w:p w14:paraId="64304C39" w14:textId="77777777" w:rsidR="00A343F2" w:rsidRDefault="00A343F2" w:rsidP="002E5B4C">
            <w:pPr>
              <w:spacing w:after="0"/>
              <w:jc w:val="left"/>
              <w:rPr>
                <w:szCs w:val="17"/>
              </w:rPr>
            </w:pPr>
          </w:p>
          <w:p w14:paraId="285043CC" w14:textId="77777777" w:rsidR="00A343F2" w:rsidRDefault="00A343F2" w:rsidP="002E5B4C">
            <w:pPr>
              <w:spacing w:after="0"/>
              <w:jc w:val="left"/>
              <w:rPr>
                <w:szCs w:val="17"/>
              </w:rPr>
            </w:pPr>
          </w:p>
          <w:p w14:paraId="4C724E35" w14:textId="77777777" w:rsidR="00A343F2" w:rsidRDefault="00A343F2" w:rsidP="002E5B4C">
            <w:pPr>
              <w:spacing w:after="0"/>
              <w:jc w:val="left"/>
              <w:rPr>
                <w:szCs w:val="17"/>
              </w:rPr>
            </w:pPr>
          </w:p>
          <w:p w14:paraId="21749A25" w14:textId="77777777" w:rsidR="00A343F2" w:rsidRDefault="00A343F2" w:rsidP="002E5B4C">
            <w:pPr>
              <w:spacing w:after="0"/>
              <w:jc w:val="left"/>
              <w:rPr>
                <w:szCs w:val="17"/>
              </w:rPr>
            </w:pPr>
          </w:p>
          <w:p w14:paraId="698233AA" w14:textId="77777777" w:rsidR="00A343F2" w:rsidRDefault="00A343F2" w:rsidP="002E5B4C">
            <w:pPr>
              <w:spacing w:after="0"/>
              <w:jc w:val="left"/>
              <w:rPr>
                <w:szCs w:val="17"/>
              </w:rPr>
            </w:pPr>
          </w:p>
          <w:p w14:paraId="31AF52CA" w14:textId="77777777" w:rsidR="00A343F2" w:rsidRDefault="00A343F2" w:rsidP="002E5B4C">
            <w:pPr>
              <w:spacing w:after="0"/>
              <w:jc w:val="left"/>
              <w:rPr>
                <w:szCs w:val="17"/>
              </w:rPr>
            </w:pPr>
          </w:p>
          <w:p w14:paraId="01235A87" w14:textId="77777777" w:rsidR="00A343F2" w:rsidRDefault="00A343F2" w:rsidP="002E5B4C">
            <w:pPr>
              <w:spacing w:after="0"/>
              <w:jc w:val="left"/>
              <w:rPr>
                <w:szCs w:val="17"/>
              </w:rPr>
            </w:pPr>
          </w:p>
          <w:p w14:paraId="7F50EC75" w14:textId="77777777" w:rsidR="00A343F2" w:rsidRDefault="00A343F2" w:rsidP="002E5B4C">
            <w:pPr>
              <w:spacing w:after="0"/>
              <w:jc w:val="left"/>
              <w:rPr>
                <w:szCs w:val="17"/>
              </w:rPr>
            </w:pPr>
          </w:p>
          <w:p w14:paraId="4696611B" w14:textId="77777777" w:rsidR="00A343F2" w:rsidRDefault="00A343F2" w:rsidP="002E5B4C">
            <w:pPr>
              <w:spacing w:after="0"/>
              <w:jc w:val="left"/>
              <w:rPr>
                <w:szCs w:val="17"/>
              </w:rPr>
            </w:pPr>
          </w:p>
          <w:p w14:paraId="40300BEC" w14:textId="77777777" w:rsidR="00A343F2" w:rsidRDefault="00A343F2" w:rsidP="002E5B4C">
            <w:pPr>
              <w:spacing w:after="0"/>
              <w:jc w:val="left"/>
              <w:rPr>
                <w:szCs w:val="17"/>
              </w:rPr>
            </w:pPr>
          </w:p>
          <w:p w14:paraId="33E836C3" w14:textId="77777777" w:rsidR="00A343F2" w:rsidRDefault="00A343F2" w:rsidP="002E5B4C">
            <w:pPr>
              <w:spacing w:after="0"/>
              <w:jc w:val="left"/>
              <w:rPr>
                <w:szCs w:val="17"/>
              </w:rPr>
            </w:pPr>
          </w:p>
          <w:p w14:paraId="2F4F62CB" w14:textId="77777777" w:rsidR="00A343F2" w:rsidRDefault="00A343F2" w:rsidP="002E5B4C">
            <w:pPr>
              <w:spacing w:after="0"/>
              <w:jc w:val="left"/>
              <w:rPr>
                <w:szCs w:val="17"/>
              </w:rPr>
            </w:pPr>
          </w:p>
          <w:p w14:paraId="457F46E3" w14:textId="77777777" w:rsidR="00A343F2" w:rsidRDefault="00A343F2" w:rsidP="002E5B4C">
            <w:pPr>
              <w:spacing w:after="0"/>
              <w:jc w:val="left"/>
              <w:rPr>
                <w:szCs w:val="17"/>
              </w:rPr>
            </w:pPr>
          </w:p>
          <w:p w14:paraId="3255D682" w14:textId="77777777" w:rsidR="00A343F2" w:rsidRDefault="00A343F2" w:rsidP="002E5B4C">
            <w:pPr>
              <w:spacing w:after="0"/>
              <w:jc w:val="left"/>
              <w:rPr>
                <w:szCs w:val="17"/>
              </w:rPr>
            </w:pPr>
          </w:p>
          <w:p w14:paraId="4F6AD4E2" w14:textId="77777777" w:rsidR="00A343F2" w:rsidRDefault="00A343F2" w:rsidP="002E5B4C">
            <w:pPr>
              <w:spacing w:after="0"/>
              <w:jc w:val="left"/>
              <w:rPr>
                <w:szCs w:val="17"/>
              </w:rPr>
            </w:pPr>
          </w:p>
          <w:p w14:paraId="517E09CA" w14:textId="77777777" w:rsidR="00A343F2" w:rsidRDefault="00A343F2" w:rsidP="002E5B4C">
            <w:pPr>
              <w:spacing w:after="0"/>
              <w:jc w:val="left"/>
              <w:rPr>
                <w:szCs w:val="17"/>
              </w:rPr>
            </w:pPr>
          </w:p>
          <w:p w14:paraId="200AAF59" w14:textId="77777777" w:rsidR="00A343F2" w:rsidRDefault="00A343F2" w:rsidP="002E5B4C">
            <w:pPr>
              <w:spacing w:after="0"/>
              <w:jc w:val="left"/>
              <w:rPr>
                <w:szCs w:val="17"/>
              </w:rPr>
            </w:pPr>
          </w:p>
          <w:p w14:paraId="6E50FA13" w14:textId="77777777" w:rsidR="00A343F2" w:rsidRDefault="00A343F2" w:rsidP="002E5B4C">
            <w:pPr>
              <w:spacing w:after="0"/>
              <w:jc w:val="left"/>
              <w:rPr>
                <w:szCs w:val="17"/>
              </w:rPr>
            </w:pPr>
          </w:p>
          <w:p w14:paraId="345D5182" w14:textId="77777777" w:rsidR="00A343F2" w:rsidRDefault="00A343F2" w:rsidP="002E5B4C">
            <w:pPr>
              <w:spacing w:after="0"/>
              <w:jc w:val="left"/>
              <w:rPr>
                <w:szCs w:val="17"/>
              </w:rPr>
            </w:pPr>
          </w:p>
          <w:p w14:paraId="3108542C" w14:textId="77777777" w:rsidR="00A343F2" w:rsidRDefault="00A343F2" w:rsidP="002E5B4C">
            <w:pPr>
              <w:spacing w:after="0"/>
              <w:jc w:val="left"/>
              <w:rPr>
                <w:szCs w:val="17"/>
              </w:rPr>
            </w:pPr>
          </w:p>
          <w:p w14:paraId="22C79166" w14:textId="77777777" w:rsidR="00A343F2" w:rsidRDefault="00A343F2" w:rsidP="002E5B4C">
            <w:pPr>
              <w:spacing w:after="0"/>
              <w:jc w:val="left"/>
              <w:rPr>
                <w:szCs w:val="17"/>
              </w:rPr>
            </w:pPr>
          </w:p>
          <w:p w14:paraId="730F2E6F" w14:textId="77777777" w:rsidR="00A343F2" w:rsidRDefault="00A343F2" w:rsidP="002E5B4C">
            <w:pPr>
              <w:spacing w:after="0"/>
              <w:jc w:val="left"/>
              <w:rPr>
                <w:szCs w:val="17"/>
              </w:rPr>
            </w:pPr>
          </w:p>
          <w:p w14:paraId="355CACA0" w14:textId="77777777" w:rsidR="00A343F2" w:rsidRDefault="00A343F2" w:rsidP="002E5B4C">
            <w:pPr>
              <w:spacing w:after="0"/>
              <w:jc w:val="left"/>
              <w:rPr>
                <w:szCs w:val="17"/>
              </w:rPr>
            </w:pPr>
          </w:p>
          <w:p w14:paraId="0F5C59AE" w14:textId="77777777" w:rsidR="00A343F2" w:rsidRDefault="00A343F2" w:rsidP="002E5B4C">
            <w:pPr>
              <w:spacing w:after="0"/>
              <w:jc w:val="left"/>
              <w:rPr>
                <w:szCs w:val="17"/>
              </w:rPr>
            </w:pPr>
          </w:p>
          <w:p w14:paraId="5D5C662B" w14:textId="77777777" w:rsidR="00A343F2" w:rsidRDefault="00A343F2" w:rsidP="002E5B4C">
            <w:pPr>
              <w:spacing w:after="0"/>
              <w:jc w:val="left"/>
              <w:rPr>
                <w:szCs w:val="17"/>
              </w:rPr>
            </w:pPr>
          </w:p>
          <w:p w14:paraId="709ACD51" w14:textId="77777777" w:rsidR="00A343F2" w:rsidRDefault="00A343F2" w:rsidP="002E5B4C">
            <w:pPr>
              <w:spacing w:after="0"/>
              <w:jc w:val="left"/>
              <w:rPr>
                <w:szCs w:val="17"/>
              </w:rPr>
            </w:pPr>
          </w:p>
          <w:p w14:paraId="51F299F7" w14:textId="77777777" w:rsidR="00A343F2" w:rsidRDefault="00A343F2" w:rsidP="002E5B4C">
            <w:pPr>
              <w:spacing w:after="0"/>
              <w:jc w:val="left"/>
              <w:rPr>
                <w:szCs w:val="17"/>
              </w:rPr>
            </w:pPr>
          </w:p>
          <w:p w14:paraId="7CFB9704" w14:textId="77777777" w:rsidR="00A343F2" w:rsidRDefault="00A343F2" w:rsidP="002E5B4C">
            <w:pPr>
              <w:spacing w:after="0"/>
              <w:jc w:val="left"/>
              <w:rPr>
                <w:szCs w:val="17"/>
              </w:rPr>
            </w:pPr>
          </w:p>
          <w:p w14:paraId="7E525172" w14:textId="77777777" w:rsidR="00A343F2" w:rsidRDefault="00A343F2" w:rsidP="002E5B4C">
            <w:pPr>
              <w:spacing w:after="0"/>
              <w:jc w:val="left"/>
              <w:rPr>
                <w:szCs w:val="17"/>
              </w:rPr>
            </w:pPr>
          </w:p>
          <w:p w14:paraId="4E5427F1" w14:textId="77777777" w:rsidR="00A343F2" w:rsidRDefault="00A343F2" w:rsidP="002E5B4C">
            <w:pPr>
              <w:spacing w:after="0"/>
              <w:jc w:val="left"/>
              <w:rPr>
                <w:szCs w:val="17"/>
              </w:rPr>
            </w:pPr>
          </w:p>
          <w:p w14:paraId="7C64315D" w14:textId="77777777" w:rsidR="00A343F2" w:rsidRDefault="00A343F2" w:rsidP="002E5B4C">
            <w:pPr>
              <w:spacing w:after="0"/>
              <w:jc w:val="left"/>
              <w:rPr>
                <w:szCs w:val="17"/>
              </w:rPr>
            </w:pPr>
          </w:p>
          <w:p w14:paraId="2663DB0A" w14:textId="77777777" w:rsidR="00A343F2" w:rsidRDefault="00A343F2" w:rsidP="002E5B4C">
            <w:pPr>
              <w:spacing w:after="0"/>
              <w:jc w:val="left"/>
              <w:rPr>
                <w:szCs w:val="17"/>
              </w:rPr>
            </w:pPr>
          </w:p>
          <w:p w14:paraId="5025F836" w14:textId="77777777" w:rsidR="00A343F2" w:rsidRDefault="00A343F2" w:rsidP="002E5B4C">
            <w:pPr>
              <w:spacing w:after="0"/>
              <w:jc w:val="left"/>
              <w:rPr>
                <w:szCs w:val="17"/>
              </w:rPr>
            </w:pPr>
          </w:p>
          <w:p w14:paraId="09D81128" w14:textId="77777777" w:rsidR="00A343F2" w:rsidRDefault="00A343F2" w:rsidP="002E5B4C">
            <w:pPr>
              <w:spacing w:after="0"/>
              <w:jc w:val="left"/>
              <w:rPr>
                <w:szCs w:val="17"/>
              </w:rPr>
            </w:pPr>
          </w:p>
          <w:p w14:paraId="250046B4" w14:textId="77777777" w:rsidR="00A343F2" w:rsidRDefault="00A343F2" w:rsidP="002E5B4C">
            <w:pPr>
              <w:spacing w:after="0"/>
              <w:jc w:val="left"/>
              <w:rPr>
                <w:szCs w:val="17"/>
              </w:rPr>
            </w:pPr>
          </w:p>
          <w:p w14:paraId="59464E53" w14:textId="77777777" w:rsidR="00A343F2" w:rsidRDefault="00A343F2" w:rsidP="002E5B4C">
            <w:pPr>
              <w:spacing w:after="0"/>
              <w:jc w:val="left"/>
              <w:rPr>
                <w:szCs w:val="17"/>
              </w:rPr>
            </w:pPr>
          </w:p>
          <w:p w14:paraId="68492AB1" w14:textId="77777777" w:rsidR="00A343F2" w:rsidRDefault="00A343F2" w:rsidP="002E5B4C">
            <w:pPr>
              <w:spacing w:after="0"/>
              <w:jc w:val="left"/>
              <w:rPr>
                <w:szCs w:val="17"/>
              </w:rPr>
            </w:pPr>
          </w:p>
          <w:p w14:paraId="0D224499" w14:textId="77777777" w:rsidR="00A343F2" w:rsidRDefault="00A343F2" w:rsidP="002E5B4C">
            <w:pPr>
              <w:spacing w:after="0"/>
              <w:jc w:val="left"/>
              <w:rPr>
                <w:szCs w:val="17"/>
              </w:rPr>
            </w:pPr>
          </w:p>
          <w:p w14:paraId="1860F95E" w14:textId="77777777" w:rsidR="00A343F2" w:rsidRDefault="00A343F2" w:rsidP="002E5B4C">
            <w:pPr>
              <w:spacing w:after="0"/>
              <w:jc w:val="left"/>
              <w:rPr>
                <w:szCs w:val="17"/>
              </w:rPr>
            </w:pPr>
          </w:p>
          <w:p w14:paraId="70B9D147" w14:textId="77777777" w:rsidR="00A343F2" w:rsidRDefault="00A343F2" w:rsidP="002E5B4C">
            <w:pPr>
              <w:spacing w:after="0"/>
              <w:jc w:val="left"/>
              <w:rPr>
                <w:szCs w:val="17"/>
              </w:rPr>
            </w:pPr>
          </w:p>
          <w:p w14:paraId="12A3B59D" w14:textId="77777777" w:rsidR="00A343F2" w:rsidRDefault="00A343F2" w:rsidP="002E5B4C">
            <w:pPr>
              <w:spacing w:after="0"/>
              <w:jc w:val="left"/>
              <w:rPr>
                <w:szCs w:val="17"/>
              </w:rPr>
            </w:pPr>
          </w:p>
          <w:p w14:paraId="64A1E4A5" w14:textId="77777777" w:rsidR="00A343F2" w:rsidRDefault="00A343F2" w:rsidP="002E5B4C">
            <w:pPr>
              <w:spacing w:after="0"/>
              <w:jc w:val="left"/>
              <w:rPr>
                <w:szCs w:val="17"/>
              </w:rPr>
            </w:pPr>
          </w:p>
          <w:p w14:paraId="324F3B98" w14:textId="77777777" w:rsidR="00A343F2" w:rsidRDefault="00A343F2" w:rsidP="002E5B4C">
            <w:pPr>
              <w:spacing w:after="0"/>
              <w:jc w:val="left"/>
              <w:rPr>
                <w:szCs w:val="17"/>
              </w:rPr>
            </w:pPr>
          </w:p>
          <w:p w14:paraId="426EDADB" w14:textId="77777777" w:rsidR="00A343F2" w:rsidRDefault="00A343F2" w:rsidP="002E5B4C">
            <w:pPr>
              <w:spacing w:after="0"/>
              <w:jc w:val="left"/>
              <w:rPr>
                <w:szCs w:val="17"/>
              </w:rPr>
            </w:pPr>
          </w:p>
          <w:p w14:paraId="6A29EB8A" w14:textId="77777777" w:rsidR="00A343F2" w:rsidRDefault="00A343F2" w:rsidP="002E5B4C">
            <w:pPr>
              <w:spacing w:after="0"/>
              <w:jc w:val="left"/>
              <w:rPr>
                <w:szCs w:val="17"/>
              </w:rPr>
            </w:pPr>
          </w:p>
          <w:p w14:paraId="17FFD483" w14:textId="77777777" w:rsidR="00A343F2" w:rsidRDefault="00A343F2" w:rsidP="002E5B4C">
            <w:pPr>
              <w:spacing w:after="0"/>
              <w:jc w:val="left"/>
              <w:rPr>
                <w:szCs w:val="17"/>
              </w:rPr>
            </w:pPr>
          </w:p>
          <w:p w14:paraId="287CB3F1" w14:textId="77777777" w:rsidR="00A343F2" w:rsidRDefault="00A343F2" w:rsidP="002E5B4C">
            <w:pPr>
              <w:spacing w:after="0"/>
              <w:jc w:val="left"/>
              <w:rPr>
                <w:szCs w:val="17"/>
              </w:rPr>
            </w:pPr>
          </w:p>
          <w:p w14:paraId="23AE2165" w14:textId="77777777" w:rsidR="00A343F2" w:rsidRDefault="00A343F2" w:rsidP="002E5B4C">
            <w:pPr>
              <w:spacing w:after="0"/>
              <w:jc w:val="left"/>
              <w:rPr>
                <w:szCs w:val="17"/>
              </w:rPr>
            </w:pPr>
          </w:p>
          <w:p w14:paraId="4B055C62" w14:textId="77777777" w:rsidR="00A343F2" w:rsidRDefault="00A343F2" w:rsidP="002E5B4C">
            <w:pPr>
              <w:spacing w:after="0"/>
              <w:jc w:val="left"/>
              <w:rPr>
                <w:szCs w:val="17"/>
              </w:rPr>
            </w:pPr>
          </w:p>
          <w:p w14:paraId="09BE2B6D" w14:textId="77777777" w:rsidR="00A343F2" w:rsidRDefault="00A343F2" w:rsidP="002E5B4C">
            <w:pPr>
              <w:spacing w:after="0"/>
              <w:jc w:val="left"/>
              <w:rPr>
                <w:szCs w:val="17"/>
              </w:rPr>
            </w:pPr>
          </w:p>
          <w:p w14:paraId="6542CF99" w14:textId="77777777" w:rsidR="00A343F2" w:rsidRDefault="00A343F2" w:rsidP="002E5B4C">
            <w:pPr>
              <w:spacing w:after="0"/>
              <w:jc w:val="left"/>
              <w:rPr>
                <w:szCs w:val="17"/>
              </w:rPr>
            </w:pPr>
          </w:p>
          <w:p w14:paraId="0EE790A3" w14:textId="77777777" w:rsidR="00A343F2" w:rsidRDefault="00A343F2" w:rsidP="002E5B4C">
            <w:pPr>
              <w:spacing w:after="0"/>
              <w:jc w:val="left"/>
              <w:rPr>
                <w:szCs w:val="17"/>
              </w:rPr>
            </w:pPr>
          </w:p>
          <w:p w14:paraId="16838572" w14:textId="77777777" w:rsidR="00A343F2" w:rsidRDefault="00A343F2" w:rsidP="002E5B4C">
            <w:pPr>
              <w:spacing w:after="0"/>
              <w:jc w:val="left"/>
              <w:rPr>
                <w:szCs w:val="17"/>
              </w:rPr>
            </w:pPr>
          </w:p>
          <w:p w14:paraId="63E85D32" w14:textId="77777777" w:rsidR="00A343F2" w:rsidRDefault="00A343F2" w:rsidP="002E5B4C">
            <w:pPr>
              <w:spacing w:after="0"/>
              <w:jc w:val="left"/>
              <w:rPr>
                <w:szCs w:val="17"/>
              </w:rPr>
            </w:pPr>
          </w:p>
          <w:p w14:paraId="58500CE3" w14:textId="77777777" w:rsidR="00A343F2" w:rsidRDefault="00A343F2" w:rsidP="002E5B4C">
            <w:pPr>
              <w:spacing w:after="0"/>
              <w:jc w:val="left"/>
              <w:rPr>
                <w:szCs w:val="17"/>
              </w:rPr>
            </w:pPr>
          </w:p>
          <w:p w14:paraId="550D6565" w14:textId="77777777" w:rsidR="00A343F2" w:rsidRDefault="00A343F2" w:rsidP="002E5B4C">
            <w:pPr>
              <w:spacing w:after="0"/>
              <w:jc w:val="left"/>
              <w:rPr>
                <w:szCs w:val="17"/>
              </w:rPr>
            </w:pPr>
          </w:p>
          <w:p w14:paraId="20EBB60A" w14:textId="77777777" w:rsidR="00A343F2" w:rsidRDefault="00A343F2" w:rsidP="002E5B4C">
            <w:pPr>
              <w:spacing w:after="0"/>
              <w:jc w:val="left"/>
              <w:rPr>
                <w:szCs w:val="17"/>
              </w:rPr>
            </w:pPr>
          </w:p>
          <w:p w14:paraId="34BC9F84" w14:textId="77777777" w:rsidR="00A343F2" w:rsidRDefault="00A343F2" w:rsidP="002E5B4C">
            <w:pPr>
              <w:spacing w:after="0"/>
              <w:jc w:val="left"/>
              <w:rPr>
                <w:szCs w:val="17"/>
              </w:rPr>
            </w:pPr>
          </w:p>
          <w:p w14:paraId="1611AC52" w14:textId="77777777" w:rsidR="00A343F2" w:rsidRDefault="00A343F2" w:rsidP="002E5B4C">
            <w:pPr>
              <w:spacing w:after="0"/>
              <w:jc w:val="left"/>
              <w:rPr>
                <w:szCs w:val="17"/>
              </w:rPr>
            </w:pPr>
          </w:p>
          <w:p w14:paraId="23C02626" w14:textId="77777777" w:rsidR="00A343F2" w:rsidRDefault="00A343F2" w:rsidP="00A343F2">
            <w:pPr>
              <w:spacing w:after="0"/>
              <w:jc w:val="left"/>
              <w:rPr>
                <w:szCs w:val="17"/>
              </w:rPr>
            </w:pPr>
            <w:r w:rsidRPr="00E11C90">
              <w:rPr>
                <w:szCs w:val="17"/>
              </w:rPr>
              <w:lastRenderedPageBreak/>
              <w:t>189, 191(1)</w:t>
            </w:r>
          </w:p>
          <w:p w14:paraId="5E7DA163" w14:textId="77777777" w:rsidR="00A343F2" w:rsidRDefault="00A343F2" w:rsidP="002E5B4C">
            <w:pPr>
              <w:spacing w:after="0"/>
              <w:jc w:val="left"/>
              <w:rPr>
                <w:szCs w:val="17"/>
              </w:rPr>
            </w:pPr>
          </w:p>
          <w:p w14:paraId="23E1FC67" w14:textId="77777777" w:rsidR="00A343F2" w:rsidRDefault="00A343F2" w:rsidP="002E5B4C">
            <w:pPr>
              <w:spacing w:after="0"/>
              <w:jc w:val="left"/>
              <w:rPr>
                <w:szCs w:val="17"/>
              </w:rPr>
            </w:pPr>
          </w:p>
          <w:p w14:paraId="2916970E" w14:textId="77777777" w:rsidR="00A343F2" w:rsidRDefault="00A343F2" w:rsidP="002E5B4C">
            <w:pPr>
              <w:spacing w:after="0"/>
              <w:jc w:val="left"/>
              <w:rPr>
                <w:szCs w:val="17"/>
              </w:rPr>
            </w:pPr>
          </w:p>
          <w:p w14:paraId="3DCAF0E9" w14:textId="77777777" w:rsidR="00A343F2" w:rsidRDefault="00A343F2" w:rsidP="002E5B4C">
            <w:pPr>
              <w:spacing w:after="0"/>
              <w:jc w:val="left"/>
              <w:rPr>
                <w:szCs w:val="17"/>
              </w:rPr>
            </w:pPr>
          </w:p>
          <w:p w14:paraId="7C17B3B2" w14:textId="77777777" w:rsidR="00A343F2" w:rsidRDefault="00A343F2" w:rsidP="002E5B4C">
            <w:pPr>
              <w:spacing w:after="0"/>
              <w:jc w:val="left"/>
              <w:rPr>
                <w:szCs w:val="17"/>
              </w:rPr>
            </w:pPr>
          </w:p>
          <w:p w14:paraId="561EA630" w14:textId="77777777" w:rsidR="00A343F2" w:rsidRDefault="00A343F2" w:rsidP="002E5B4C">
            <w:pPr>
              <w:spacing w:after="0"/>
              <w:jc w:val="left"/>
              <w:rPr>
                <w:szCs w:val="17"/>
              </w:rPr>
            </w:pPr>
          </w:p>
          <w:p w14:paraId="065A4B0B" w14:textId="77777777" w:rsidR="00A343F2" w:rsidRDefault="00A343F2" w:rsidP="002E5B4C">
            <w:pPr>
              <w:spacing w:after="0"/>
              <w:jc w:val="left"/>
              <w:rPr>
                <w:szCs w:val="17"/>
              </w:rPr>
            </w:pPr>
          </w:p>
          <w:p w14:paraId="2B287322" w14:textId="77777777" w:rsidR="00A343F2" w:rsidRDefault="00A343F2" w:rsidP="002E5B4C">
            <w:pPr>
              <w:spacing w:after="0"/>
              <w:jc w:val="left"/>
              <w:rPr>
                <w:szCs w:val="17"/>
              </w:rPr>
            </w:pPr>
          </w:p>
          <w:p w14:paraId="22B09235" w14:textId="77777777" w:rsidR="00A343F2" w:rsidRDefault="00A343F2" w:rsidP="002E5B4C">
            <w:pPr>
              <w:spacing w:after="0"/>
              <w:jc w:val="left"/>
              <w:rPr>
                <w:szCs w:val="17"/>
              </w:rPr>
            </w:pPr>
          </w:p>
          <w:p w14:paraId="082DD074" w14:textId="77777777" w:rsidR="00A343F2" w:rsidRDefault="00A343F2" w:rsidP="002E5B4C">
            <w:pPr>
              <w:spacing w:after="0"/>
              <w:jc w:val="left"/>
              <w:rPr>
                <w:szCs w:val="17"/>
              </w:rPr>
            </w:pPr>
          </w:p>
          <w:p w14:paraId="5CBDD8CA" w14:textId="77777777" w:rsidR="00A343F2" w:rsidRDefault="00A343F2" w:rsidP="002E5B4C">
            <w:pPr>
              <w:spacing w:after="0"/>
              <w:jc w:val="left"/>
              <w:rPr>
                <w:szCs w:val="17"/>
              </w:rPr>
            </w:pPr>
          </w:p>
          <w:p w14:paraId="05A04C30" w14:textId="77777777" w:rsidR="00A343F2" w:rsidRDefault="00A343F2" w:rsidP="002E5B4C">
            <w:pPr>
              <w:spacing w:after="0"/>
              <w:jc w:val="left"/>
              <w:rPr>
                <w:szCs w:val="17"/>
              </w:rPr>
            </w:pPr>
          </w:p>
          <w:p w14:paraId="5CDA5B70" w14:textId="77777777" w:rsidR="00A343F2" w:rsidRDefault="00A343F2" w:rsidP="002E5B4C">
            <w:pPr>
              <w:spacing w:after="0"/>
              <w:jc w:val="left"/>
              <w:rPr>
                <w:szCs w:val="17"/>
              </w:rPr>
            </w:pPr>
          </w:p>
          <w:p w14:paraId="5C6EDB44" w14:textId="77777777" w:rsidR="00A343F2" w:rsidRDefault="00A343F2" w:rsidP="002E5B4C">
            <w:pPr>
              <w:spacing w:after="0"/>
              <w:jc w:val="left"/>
              <w:rPr>
                <w:szCs w:val="17"/>
              </w:rPr>
            </w:pPr>
          </w:p>
          <w:p w14:paraId="2F4D68CE" w14:textId="77777777" w:rsidR="00A343F2" w:rsidRDefault="00A343F2" w:rsidP="002E5B4C">
            <w:pPr>
              <w:spacing w:after="0"/>
              <w:jc w:val="left"/>
              <w:rPr>
                <w:szCs w:val="17"/>
              </w:rPr>
            </w:pPr>
          </w:p>
          <w:p w14:paraId="5760501B" w14:textId="77777777" w:rsidR="00A343F2" w:rsidRDefault="00A343F2" w:rsidP="002E5B4C">
            <w:pPr>
              <w:spacing w:after="0"/>
              <w:jc w:val="left"/>
              <w:rPr>
                <w:szCs w:val="17"/>
              </w:rPr>
            </w:pPr>
          </w:p>
          <w:p w14:paraId="5B654B67" w14:textId="77777777" w:rsidR="00A343F2" w:rsidRDefault="00A343F2" w:rsidP="002E5B4C">
            <w:pPr>
              <w:spacing w:after="0"/>
              <w:jc w:val="left"/>
              <w:rPr>
                <w:szCs w:val="17"/>
              </w:rPr>
            </w:pPr>
          </w:p>
          <w:p w14:paraId="27C695E4" w14:textId="77777777" w:rsidR="00A343F2" w:rsidRDefault="00A343F2" w:rsidP="002E5B4C">
            <w:pPr>
              <w:spacing w:after="0"/>
              <w:jc w:val="left"/>
              <w:rPr>
                <w:szCs w:val="17"/>
              </w:rPr>
            </w:pPr>
          </w:p>
          <w:p w14:paraId="751E410D" w14:textId="77777777" w:rsidR="00A343F2" w:rsidRDefault="00A343F2" w:rsidP="002E5B4C">
            <w:pPr>
              <w:spacing w:after="0"/>
              <w:jc w:val="left"/>
              <w:rPr>
                <w:szCs w:val="17"/>
              </w:rPr>
            </w:pPr>
          </w:p>
          <w:p w14:paraId="72004091" w14:textId="77777777" w:rsidR="00A343F2" w:rsidRDefault="00A343F2" w:rsidP="002E5B4C">
            <w:pPr>
              <w:spacing w:after="0"/>
              <w:jc w:val="left"/>
              <w:rPr>
                <w:szCs w:val="17"/>
              </w:rPr>
            </w:pPr>
          </w:p>
          <w:p w14:paraId="0BCCAA40" w14:textId="77777777" w:rsidR="00A343F2" w:rsidRDefault="00A343F2" w:rsidP="002E5B4C">
            <w:pPr>
              <w:spacing w:after="0"/>
              <w:jc w:val="left"/>
              <w:rPr>
                <w:szCs w:val="17"/>
              </w:rPr>
            </w:pPr>
          </w:p>
          <w:p w14:paraId="7531A493" w14:textId="77777777" w:rsidR="00A343F2" w:rsidRDefault="00A343F2" w:rsidP="002E5B4C">
            <w:pPr>
              <w:spacing w:after="0"/>
              <w:jc w:val="left"/>
              <w:rPr>
                <w:szCs w:val="17"/>
              </w:rPr>
            </w:pPr>
          </w:p>
          <w:p w14:paraId="2EC1C8D2" w14:textId="77777777" w:rsidR="00A343F2" w:rsidRDefault="00A343F2" w:rsidP="002E5B4C">
            <w:pPr>
              <w:spacing w:after="0"/>
              <w:jc w:val="left"/>
              <w:rPr>
                <w:szCs w:val="17"/>
              </w:rPr>
            </w:pPr>
          </w:p>
          <w:p w14:paraId="0A2BD7EF" w14:textId="77777777" w:rsidR="00A343F2" w:rsidRDefault="00A343F2" w:rsidP="002E5B4C">
            <w:pPr>
              <w:spacing w:after="0"/>
              <w:jc w:val="left"/>
              <w:rPr>
                <w:szCs w:val="17"/>
              </w:rPr>
            </w:pPr>
          </w:p>
          <w:p w14:paraId="7514E082" w14:textId="77777777" w:rsidR="00A343F2" w:rsidRDefault="00A343F2" w:rsidP="002E5B4C">
            <w:pPr>
              <w:spacing w:after="0"/>
              <w:jc w:val="left"/>
              <w:rPr>
                <w:szCs w:val="17"/>
              </w:rPr>
            </w:pPr>
          </w:p>
          <w:p w14:paraId="3EB37F80" w14:textId="77777777" w:rsidR="00A343F2" w:rsidRDefault="00A343F2" w:rsidP="002E5B4C">
            <w:pPr>
              <w:spacing w:after="0"/>
              <w:jc w:val="left"/>
              <w:rPr>
                <w:szCs w:val="17"/>
              </w:rPr>
            </w:pPr>
          </w:p>
          <w:p w14:paraId="355CB446" w14:textId="77777777" w:rsidR="00A343F2" w:rsidRDefault="00A343F2" w:rsidP="002E5B4C">
            <w:pPr>
              <w:spacing w:after="0"/>
              <w:jc w:val="left"/>
              <w:rPr>
                <w:szCs w:val="17"/>
              </w:rPr>
            </w:pPr>
          </w:p>
          <w:p w14:paraId="09BF138C" w14:textId="77777777" w:rsidR="00A343F2" w:rsidRDefault="00A343F2" w:rsidP="002E5B4C">
            <w:pPr>
              <w:spacing w:after="0"/>
              <w:jc w:val="left"/>
              <w:rPr>
                <w:szCs w:val="17"/>
              </w:rPr>
            </w:pPr>
          </w:p>
          <w:p w14:paraId="5BB2705A" w14:textId="77777777" w:rsidR="00A343F2" w:rsidRDefault="00A343F2" w:rsidP="002E5B4C">
            <w:pPr>
              <w:spacing w:after="0"/>
              <w:jc w:val="left"/>
              <w:rPr>
                <w:szCs w:val="17"/>
              </w:rPr>
            </w:pPr>
          </w:p>
          <w:p w14:paraId="2A5FE601" w14:textId="77777777" w:rsidR="00A343F2" w:rsidRDefault="00A343F2" w:rsidP="002E5B4C">
            <w:pPr>
              <w:spacing w:after="0"/>
              <w:jc w:val="left"/>
              <w:rPr>
                <w:szCs w:val="17"/>
              </w:rPr>
            </w:pPr>
          </w:p>
          <w:p w14:paraId="05BC9709" w14:textId="77777777" w:rsidR="00A343F2" w:rsidRDefault="00A343F2" w:rsidP="002E5B4C">
            <w:pPr>
              <w:spacing w:after="0"/>
              <w:jc w:val="left"/>
              <w:rPr>
                <w:szCs w:val="17"/>
              </w:rPr>
            </w:pPr>
          </w:p>
          <w:p w14:paraId="6C37496F" w14:textId="77777777" w:rsidR="00A343F2" w:rsidRDefault="00A343F2" w:rsidP="002E5B4C">
            <w:pPr>
              <w:spacing w:after="0"/>
              <w:jc w:val="left"/>
              <w:rPr>
                <w:szCs w:val="17"/>
              </w:rPr>
            </w:pPr>
          </w:p>
          <w:p w14:paraId="177B179B" w14:textId="77777777" w:rsidR="00A343F2" w:rsidRDefault="00A343F2" w:rsidP="002E5B4C">
            <w:pPr>
              <w:spacing w:after="0"/>
              <w:jc w:val="left"/>
              <w:rPr>
                <w:szCs w:val="17"/>
              </w:rPr>
            </w:pPr>
          </w:p>
          <w:p w14:paraId="4872D13F" w14:textId="77777777" w:rsidR="00A343F2" w:rsidRDefault="00A343F2" w:rsidP="002E5B4C">
            <w:pPr>
              <w:spacing w:after="0"/>
              <w:jc w:val="left"/>
              <w:rPr>
                <w:szCs w:val="17"/>
              </w:rPr>
            </w:pPr>
          </w:p>
          <w:p w14:paraId="57FB3D5E" w14:textId="77777777" w:rsidR="00A343F2" w:rsidRDefault="00A343F2" w:rsidP="002E5B4C">
            <w:pPr>
              <w:spacing w:after="0"/>
              <w:jc w:val="left"/>
              <w:rPr>
                <w:szCs w:val="17"/>
              </w:rPr>
            </w:pPr>
          </w:p>
          <w:p w14:paraId="0A6A896D" w14:textId="77777777" w:rsidR="00A343F2" w:rsidRDefault="00A343F2" w:rsidP="002E5B4C">
            <w:pPr>
              <w:spacing w:after="0"/>
              <w:jc w:val="left"/>
              <w:rPr>
                <w:szCs w:val="17"/>
              </w:rPr>
            </w:pPr>
          </w:p>
          <w:p w14:paraId="4F8E82A5" w14:textId="77777777" w:rsidR="00A343F2" w:rsidRDefault="00A343F2" w:rsidP="002E5B4C">
            <w:pPr>
              <w:spacing w:after="0"/>
              <w:jc w:val="left"/>
              <w:rPr>
                <w:szCs w:val="17"/>
              </w:rPr>
            </w:pPr>
          </w:p>
          <w:p w14:paraId="34D216BA" w14:textId="77777777" w:rsidR="00A343F2" w:rsidRDefault="00A343F2" w:rsidP="002E5B4C">
            <w:pPr>
              <w:spacing w:after="0"/>
              <w:jc w:val="left"/>
              <w:rPr>
                <w:szCs w:val="17"/>
              </w:rPr>
            </w:pPr>
          </w:p>
          <w:p w14:paraId="02248218" w14:textId="77777777" w:rsidR="00A343F2" w:rsidRDefault="00A343F2" w:rsidP="002E5B4C">
            <w:pPr>
              <w:spacing w:after="0"/>
              <w:jc w:val="left"/>
              <w:rPr>
                <w:szCs w:val="17"/>
              </w:rPr>
            </w:pPr>
          </w:p>
          <w:p w14:paraId="7E41E2EF" w14:textId="77777777" w:rsidR="00A343F2" w:rsidRDefault="00A343F2" w:rsidP="002E5B4C">
            <w:pPr>
              <w:spacing w:after="0"/>
              <w:jc w:val="left"/>
              <w:rPr>
                <w:szCs w:val="17"/>
              </w:rPr>
            </w:pPr>
          </w:p>
          <w:p w14:paraId="1FCB8D0D" w14:textId="77777777" w:rsidR="00A343F2" w:rsidRDefault="00A343F2" w:rsidP="002E5B4C">
            <w:pPr>
              <w:spacing w:after="0"/>
              <w:jc w:val="left"/>
              <w:rPr>
                <w:szCs w:val="17"/>
              </w:rPr>
            </w:pPr>
          </w:p>
          <w:p w14:paraId="102E7416" w14:textId="77777777" w:rsidR="00A343F2" w:rsidRDefault="00A343F2" w:rsidP="002E5B4C">
            <w:pPr>
              <w:spacing w:after="0"/>
              <w:jc w:val="left"/>
              <w:rPr>
                <w:szCs w:val="17"/>
              </w:rPr>
            </w:pPr>
          </w:p>
          <w:p w14:paraId="5CCE59CA" w14:textId="77777777" w:rsidR="00A343F2" w:rsidRDefault="00A343F2" w:rsidP="002E5B4C">
            <w:pPr>
              <w:spacing w:after="0"/>
              <w:jc w:val="left"/>
              <w:rPr>
                <w:szCs w:val="17"/>
              </w:rPr>
            </w:pPr>
          </w:p>
          <w:p w14:paraId="7EB90D5D" w14:textId="77777777" w:rsidR="00A343F2" w:rsidRDefault="00A343F2" w:rsidP="002E5B4C">
            <w:pPr>
              <w:spacing w:after="0"/>
              <w:jc w:val="left"/>
              <w:rPr>
                <w:szCs w:val="17"/>
              </w:rPr>
            </w:pPr>
          </w:p>
          <w:p w14:paraId="457EF677" w14:textId="77777777" w:rsidR="00A343F2" w:rsidRDefault="00A343F2" w:rsidP="002E5B4C">
            <w:pPr>
              <w:spacing w:after="0"/>
              <w:jc w:val="left"/>
              <w:rPr>
                <w:szCs w:val="17"/>
              </w:rPr>
            </w:pPr>
          </w:p>
          <w:p w14:paraId="5AB58F1D" w14:textId="77777777" w:rsidR="00A343F2" w:rsidRDefault="00A343F2" w:rsidP="002E5B4C">
            <w:pPr>
              <w:spacing w:after="0"/>
              <w:jc w:val="left"/>
              <w:rPr>
                <w:szCs w:val="17"/>
              </w:rPr>
            </w:pPr>
          </w:p>
          <w:p w14:paraId="7381B30D" w14:textId="77777777" w:rsidR="00A343F2" w:rsidRDefault="00A343F2" w:rsidP="002E5B4C">
            <w:pPr>
              <w:spacing w:after="0"/>
              <w:jc w:val="left"/>
              <w:rPr>
                <w:szCs w:val="17"/>
              </w:rPr>
            </w:pPr>
          </w:p>
          <w:p w14:paraId="2461DA8D" w14:textId="77777777" w:rsidR="00A343F2" w:rsidRDefault="00A343F2" w:rsidP="002E5B4C">
            <w:pPr>
              <w:spacing w:after="0"/>
              <w:jc w:val="left"/>
              <w:rPr>
                <w:szCs w:val="17"/>
              </w:rPr>
            </w:pPr>
          </w:p>
          <w:p w14:paraId="7347D4D2" w14:textId="77777777" w:rsidR="00A343F2" w:rsidRDefault="00A343F2" w:rsidP="002E5B4C">
            <w:pPr>
              <w:spacing w:after="0"/>
              <w:jc w:val="left"/>
              <w:rPr>
                <w:szCs w:val="17"/>
              </w:rPr>
            </w:pPr>
          </w:p>
          <w:p w14:paraId="4C0093EF" w14:textId="77777777" w:rsidR="00A343F2" w:rsidRDefault="00A343F2" w:rsidP="002E5B4C">
            <w:pPr>
              <w:spacing w:after="0"/>
              <w:jc w:val="left"/>
              <w:rPr>
                <w:szCs w:val="17"/>
              </w:rPr>
            </w:pPr>
          </w:p>
          <w:p w14:paraId="7D7FFC1B" w14:textId="77777777" w:rsidR="00A343F2" w:rsidRDefault="00A343F2" w:rsidP="002E5B4C">
            <w:pPr>
              <w:spacing w:after="0"/>
              <w:jc w:val="left"/>
              <w:rPr>
                <w:szCs w:val="17"/>
              </w:rPr>
            </w:pPr>
          </w:p>
          <w:p w14:paraId="7F790053" w14:textId="77777777" w:rsidR="00A343F2" w:rsidRDefault="00A343F2" w:rsidP="002E5B4C">
            <w:pPr>
              <w:spacing w:after="0"/>
              <w:jc w:val="left"/>
              <w:rPr>
                <w:szCs w:val="17"/>
              </w:rPr>
            </w:pPr>
          </w:p>
          <w:p w14:paraId="2244640D" w14:textId="77777777" w:rsidR="00A343F2" w:rsidRDefault="00A343F2" w:rsidP="002E5B4C">
            <w:pPr>
              <w:spacing w:after="0"/>
              <w:jc w:val="left"/>
              <w:rPr>
                <w:szCs w:val="17"/>
              </w:rPr>
            </w:pPr>
          </w:p>
          <w:p w14:paraId="1EF2D84B" w14:textId="77777777" w:rsidR="00A343F2" w:rsidRDefault="00A343F2" w:rsidP="002E5B4C">
            <w:pPr>
              <w:spacing w:after="0"/>
              <w:jc w:val="left"/>
              <w:rPr>
                <w:szCs w:val="17"/>
              </w:rPr>
            </w:pPr>
          </w:p>
          <w:p w14:paraId="43137F89" w14:textId="77777777" w:rsidR="00A343F2" w:rsidRDefault="00A343F2" w:rsidP="002E5B4C">
            <w:pPr>
              <w:spacing w:after="0"/>
              <w:jc w:val="left"/>
              <w:rPr>
                <w:szCs w:val="17"/>
              </w:rPr>
            </w:pPr>
          </w:p>
          <w:p w14:paraId="3CB32FB6" w14:textId="77777777" w:rsidR="00A343F2" w:rsidRDefault="00A343F2" w:rsidP="002E5B4C">
            <w:pPr>
              <w:spacing w:after="0"/>
              <w:jc w:val="left"/>
              <w:rPr>
                <w:szCs w:val="17"/>
              </w:rPr>
            </w:pPr>
          </w:p>
          <w:p w14:paraId="71D88621" w14:textId="77777777" w:rsidR="00A343F2" w:rsidRDefault="00A343F2" w:rsidP="002E5B4C">
            <w:pPr>
              <w:spacing w:after="0"/>
              <w:jc w:val="left"/>
              <w:rPr>
                <w:szCs w:val="17"/>
              </w:rPr>
            </w:pPr>
          </w:p>
          <w:p w14:paraId="4FF90634" w14:textId="77777777" w:rsidR="00A343F2" w:rsidRDefault="00A343F2" w:rsidP="002E5B4C">
            <w:pPr>
              <w:spacing w:after="0"/>
              <w:jc w:val="left"/>
              <w:rPr>
                <w:szCs w:val="17"/>
              </w:rPr>
            </w:pPr>
          </w:p>
          <w:p w14:paraId="207B3B88" w14:textId="77777777" w:rsidR="00A343F2" w:rsidRDefault="00A343F2" w:rsidP="002E5B4C">
            <w:pPr>
              <w:spacing w:after="0"/>
              <w:jc w:val="left"/>
              <w:rPr>
                <w:szCs w:val="17"/>
              </w:rPr>
            </w:pPr>
          </w:p>
          <w:p w14:paraId="5F222AC8" w14:textId="77777777" w:rsidR="00A343F2" w:rsidRDefault="00A343F2" w:rsidP="002E5B4C">
            <w:pPr>
              <w:spacing w:after="0"/>
              <w:jc w:val="left"/>
              <w:rPr>
                <w:szCs w:val="17"/>
              </w:rPr>
            </w:pPr>
          </w:p>
          <w:p w14:paraId="1783A8BB" w14:textId="77777777" w:rsidR="00A343F2" w:rsidRDefault="00A343F2" w:rsidP="002E5B4C">
            <w:pPr>
              <w:spacing w:after="0"/>
              <w:jc w:val="left"/>
              <w:rPr>
                <w:szCs w:val="17"/>
              </w:rPr>
            </w:pPr>
          </w:p>
          <w:p w14:paraId="0884EB23" w14:textId="77777777" w:rsidR="00A343F2" w:rsidRDefault="00A343F2" w:rsidP="002E5B4C">
            <w:pPr>
              <w:spacing w:after="0"/>
              <w:jc w:val="left"/>
              <w:rPr>
                <w:szCs w:val="17"/>
              </w:rPr>
            </w:pPr>
          </w:p>
          <w:p w14:paraId="3F7ACC54" w14:textId="77777777" w:rsidR="00A343F2" w:rsidRDefault="00A343F2" w:rsidP="002E5B4C">
            <w:pPr>
              <w:spacing w:after="0"/>
              <w:jc w:val="left"/>
              <w:rPr>
                <w:szCs w:val="17"/>
              </w:rPr>
            </w:pPr>
          </w:p>
          <w:p w14:paraId="6ED30728" w14:textId="77777777" w:rsidR="00A343F2" w:rsidRDefault="00A343F2" w:rsidP="002E5B4C">
            <w:pPr>
              <w:spacing w:after="0"/>
              <w:jc w:val="left"/>
              <w:rPr>
                <w:szCs w:val="17"/>
              </w:rPr>
            </w:pPr>
          </w:p>
          <w:p w14:paraId="4BD84075" w14:textId="77777777" w:rsidR="00A343F2" w:rsidRDefault="00A343F2" w:rsidP="002E5B4C">
            <w:pPr>
              <w:spacing w:after="0"/>
              <w:jc w:val="left"/>
              <w:rPr>
                <w:szCs w:val="17"/>
              </w:rPr>
            </w:pPr>
          </w:p>
          <w:p w14:paraId="6BD97A37" w14:textId="77777777" w:rsidR="00A343F2" w:rsidRDefault="00A343F2" w:rsidP="002E5B4C">
            <w:pPr>
              <w:spacing w:after="0"/>
              <w:jc w:val="left"/>
              <w:rPr>
                <w:szCs w:val="17"/>
              </w:rPr>
            </w:pPr>
          </w:p>
          <w:p w14:paraId="5AB5998C" w14:textId="77777777" w:rsidR="00A343F2" w:rsidRDefault="00A343F2" w:rsidP="002E5B4C">
            <w:pPr>
              <w:spacing w:after="0"/>
              <w:jc w:val="left"/>
              <w:rPr>
                <w:szCs w:val="17"/>
              </w:rPr>
            </w:pPr>
          </w:p>
          <w:p w14:paraId="7108C071" w14:textId="77777777" w:rsidR="00A343F2" w:rsidRDefault="00A343F2" w:rsidP="002E5B4C">
            <w:pPr>
              <w:spacing w:after="0"/>
              <w:jc w:val="left"/>
              <w:rPr>
                <w:szCs w:val="17"/>
              </w:rPr>
            </w:pPr>
          </w:p>
          <w:p w14:paraId="5A7414C7" w14:textId="77777777" w:rsidR="00A343F2" w:rsidRDefault="00A343F2" w:rsidP="002E5B4C">
            <w:pPr>
              <w:spacing w:after="0"/>
              <w:jc w:val="left"/>
              <w:rPr>
                <w:szCs w:val="17"/>
              </w:rPr>
            </w:pPr>
          </w:p>
          <w:p w14:paraId="750782BE" w14:textId="77777777" w:rsidR="00A343F2" w:rsidRDefault="00A343F2" w:rsidP="002E5B4C">
            <w:pPr>
              <w:spacing w:after="0"/>
              <w:jc w:val="left"/>
              <w:rPr>
                <w:szCs w:val="17"/>
              </w:rPr>
            </w:pPr>
          </w:p>
          <w:p w14:paraId="0AFBE0D7" w14:textId="77777777" w:rsidR="00A343F2" w:rsidRDefault="00A343F2" w:rsidP="002E5B4C">
            <w:pPr>
              <w:spacing w:after="0"/>
              <w:jc w:val="left"/>
              <w:rPr>
                <w:szCs w:val="17"/>
              </w:rPr>
            </w:pPr>
          </w:p>
          <w:p w14:paraId="5B25B188" w14:textId="77777777" w:rsidR="00A343F2" w:rsidRDefault="00A343F2" w:rsidP="002E5B4C">
            <w:pPr>
              <w:spacing w:after="0"/>
              <w:jc w:val="left"/>
              <w:rPr>
                <w:szCs w:val="17"/>
              </w:rPr>
            </w:pPr>
          </w:p>
          <w:p w14:paraId="5818AB98" w14:textId="77777777" w:rsidR="00A343F2" w:rsidRDefault="00A343F2" w:rsidP="002E5B4C">
            <w:pPr>
              <w:spacing w:after="0"/>
              <w:jc w:val="left"/>
              <w:rPr>
                <w:szCs w:val="17"/>
              </w:rPr>
            </w:pPr>
          </w:p>
          <w:p w14:paraId="36A39B36" w14:textId="77777777" w:rsidR="00A343F2" w:rsidRDefault="00A343F2" w:rsidP="002E5B4C">
            <w:pPr>
              <w:spacing w:after="0"/>
              <w:jc w:val="left"/>
              <w:rPr>
                <w:szCs w:val="17"/>
              </w:rPr>
            </w:pPr>
          </w:p>
          <w:p w14:paraId="1D8439BA" w14:textId="77777777" w:rsidR="00A343F2" w:rsidRDefault="00A343F2" w:rsidP="00A343F2">
            <w:pPr>
              <w:spacing w:after="0"/>
              <w:jc w:val="left"/>
              <w:rPr>
                <w:szCs w:val="17"/>
              </w:rPr>
            </w:pPr>
            <w:r w:rsidRPr="00E11C90">
              <w:rPr>
                <w:szCs w:val="17"/>
              </w:rPr>
              <w:lastRenderedPageBreak/>
              <w:t>189, 191(1)</w:t>
            </w:r>
          </w:p>
          <w:p w14:paraId="5EC04413" w14:textId="77777777" w:rsidR="00A343F2" w:rsidRDefault="00A343F2" w:rsidP="002E5B4C">
            <w:pPr>
              <w:spacing w:after="0"/>
              <w:jc w:val="left"/>
              <w:rPr>
                <w:szCs w:val="17"/>
              </w:rPr>
            </w:pPr>
          </w:p>
          <w:p w14:paraId="5C016430" w14:textId="77777777" w:rsidR="00A343F2" w:rsidRDefault="00A343F2" w:rsidP="002E5B4C">
            <w:pPr>
              <w:spacing w:after="0"/>
              <w:jc w:val="left"/>
              <w:rPr>
                <w:szCs w:val="17"/>
              </w:rPr>
            </w:pPr>
          </w:p>
          <w:p w14:paraId="4D14DFA2" w14:textId="77777777" w:rsidR="00A343F2" w:rsidRDefault="00A343F2" w:rsidP="002E5B4C">
            <w:pPr>
              <w:spacing w:after="0"/>
              <w:jc w:val="left"/>
              <w:rPr>
                <w:szCs w:val="17"/>
              </w:rPr>
            </w:pPr>
          </w:p>
          <w:p w14:paraId="4B80B6EB" w14:textId="77777777" w:rsidR="00A343F2" w:rsidRDefault="00A343F2" w:rsidP="002E5B4C">
            <w:pPr>
              <w:spacing w:after="0"/>
              <w:jc w:val="left"/>
              <w:rPr>
                <w:szCs w:val="17"/>
              </w:rPr>
            </w:pPr>
          </w:p>
          <w:p w14:paraId="36897BC6" w14:textId="77777777" w:rsidR="00A343F2" w:rsidRDefault="00A343F2" w:rsidP="002E5B4C">
            <w:pPr>
              <w:spacing w:after="0"/>
              <w:jc w:val="left"/>
              <w:rPr>
                <w:szCs w:val="17"/>
              </w:rPr>
            </w:pPr>
          </w:p>
          <w:p w14:paraId="5D919877" w14:textId="77777777" w:rsidR="00A343F2" w:rsidRDefault="00A343F2" w:rsidP="002E5B4C">
            <w:pPr>
              <w:spacing w:after="0"/>
              <w:jc w:val="left"/>
              <w:rPr>
                <w:szCs w:val="17"/>
              </w:rPr>
            </w:pPr>
          </w:p>
          <w:p w14:paraId="613E5D9F" w14:textId="77777777" w:rsidR="00A343F2" w:rsidRDefault="00A343F2" w:rsidP="002E5B4C">
            <w:pPr>
              <w:spacing w:after="0"/>
              <w:jc w:val="left"/>
              <w:rPr>
                <w:szCs w:val="17"/>
              </w:rPr>
            </w:pPr>
          </w:p>
          <w:p w14:paraId="32F26A87" w14:textId="77777777" w:rsidR="00A343F2" w:rsidRDefault="00A343F2" w:rsidP="002E5B4C">
            <w:pPr>
              <w:spacing w:after="0"/>
              <w:jc w:val="left"/>
              <w:rPr>
                <w:szCs w:val="17"/>
              </w:rPr>
            </w:pPr>
          </w:p>
          <w:p w14:paraId="6E9CA3F1" w14:textId="77777777" w:rsidR="00A343F2" w:rsidRDefault="00A343F2" w:rsidP="002E5B4C">
            <w:pPr>
              <w:spacing w:after="0"/>
              <w:jc w:val="left"/>
              <w:rPr>
                <w:szCs w:val="17"/>
              </w:rPr>
            </w:pPr>
          </w:p>
          <w:p w14:paraId="5F9F8D7F" w14:textId="77777777" w:rsidR="00A343F2" w:rsidRDefault="00A343F2" w:rsidP="002E5B4C">
            <w:pPr>
              <w:spacing w:after="0"/>
              <w:jc w:val="left"/>
              <w:rPr>
                <w:szCs w:val="17"/>
              </w:rPr>
            </w:pPr>
          </w:p>
          <w:p w14:paraId="485CE303" w14:textId="77777777" w:rsidR="00A343F2" w:rsidRDefault="00A343F2" w:rsidP="002E5B4C">
            <w:pPr>
              <w:spacing w:after="0"/>
              <w:jc w:val="left"/>
              <w:rPr>
                <w:szCs w:val="17"/>
              </w:rPr>
            </w:pPr>
          </w:p>
          <w:p w14:paraId="29457979" w14:textId="77777777" w:rsidR="00A343F2" w:rsidRDefault="00A343F2" w:rsidP="002E5B4C">
            <w:pPr>
              <w:spacing w:after="0"/>
              <w:jc w:val="left"/>
              <w:rPr>
                <w:szCs w:val="17"/>
              </w:rPr>
            </w:pPr>
          </w:p>
          <w:p w14:paraId="0342A551" w14:textId="77777777" w:rsidR="00A343F2" w:rsidRDefault="00A343F2" w:rsidP="002E5B4C">
            <w:pPr>
              <w:spacing w:after="0"/>
              <w:jc w:val="left"/>
              <w:rPr>
                <w:szCs w:val="17"/>
              </w:rPr>
            </w:pPr>
          </w:p>
          <w:p w14:paraId="01DE51EE" w14:textId="77777777" w:rsidR="00A343F2" w:rsidRDefault="00A343F2" w:rsidP="002E5B4C">
            <w:pPr>
              <w:spacing w:after="0"/>
              <w:jc w:val="left"/>
              <w:rPr>
                <w:szCs w:val="17"/>
              </w:rPr>
            </w:pPr>
          </w:p>
          <w:p w14:paraId="342A10FF" w14:textId="77777777" w:rsidR="00A343F2" w:rsidRDefault="00A343F2" w:rsidP="002E5B4C">
            <w:pPr>
              <w:spacing w:after="0"/>
              <w:jc w:val="left"/>
              <w:rPr>
                <w:szCs w:val="17"/>
              </w:rPr>
            </w:pPr>
          </w:p>
          <w:p w14:paraId="047AD324" w14:textId="77777777" w:rsidR="00A343F2" w:rsidRDefault="00A343F2" w:rsidP="002E5B4C">
            <w:pPr>
              <w:spacing w:after="0"/>
              <w:jc w:val="left"/>
              <w:rPr>
                <w:szCs w:val="17"/>
              </w:rPr>
            </w:pPr>
          </w:p>
          <w:p w14:paraId="412D88BB" w14:textId="77777777" w:rsidR="00A343F2" w:rsidRDefault="00A343F2" w:rsidP="002E5B4C">
            <w:pPr>
              <w:spacing w:after="0"/>
              <w:jc w:val="left"/>
              <w:rPr>
                <w:szCs w:val="17"/>
              </w:rPr>
            </w:pPr>
          </w:p>
          <w:p w14:paraId="4AF217DD" w14:textId="77777777" w:rsidR="00A343F2" w:rsidRDefault="00A343F2" w:rsidP="002E5B4C">
            <w:pPr>
              <w:spacing w:after="0"/>
              <w:jc w:val="left"/>
              <w:rPr>
                <w:szCs w:val="17"/>
              </w:rPr>
            </w:pPr>
          </w:p>
          <w:p w14:paraId="07B55A8B" w14:textId="77777777" w:rsidR="00A343F2" w:rsidRDefault="00A343F2" w:rsidP="002E5B4C">
            <w:pPr>
              <w:spacing w:after="0"/>
              <w:jc w:val="left"/>
              <w:rPr>
                <w:szCs w:val="17"/>
              </w:rPr>
            </w:pPr>
          </w:p>
          <w:p w14:paraId="09EBF85A" w14:textId="77777777" w:rsidR="00A343F2" w:rsidRDefault="00A343F2" w:rsidP="002E5B4C">
            <w:pPr>
              <w:spacing w:after="0"/>
              <w:jc w:val="left"/>
              <w:rPr>
                <w:szCs w:val="17"/>
              </w:rPr>
            </w:pPr>
          </w:p>
          <w:p w14:paraId="618175B8" w14:textId="77777777" w:rsidR="00A343F2" w:rsidRDefault="00A343F2" w:rsidP="002E5B4C">
            <w:pPr>
              <w:spacing w:after="0"/>
              <w:jc w:val="left"/>
              <w:rPr>
                <w:szCs w:val="17"/>
              </w:rPr>
            </w:pPr>
          </w:p>
          <w:p w14:paraId="6A67B041" w14:textId="77777777" w:rsidR="00A343F2" w:rsidRDefault="00A343F2" w:rsidP="002E5B4C">
            <w:pPr>
              <w:spacing w:after="0"/>
              <w:jc w:val="left"/>
              <w:rPr>
                <w:szCs w:val="17"/>
              </w:rPr>
            </w:pPr>
          </w:p>
          <w:p w14:paraId="39B68988" w14:textId="77777777" w:rsidR="00A343F2" w:rsidRDefault="00A343F2" w:rsidP="002E5B4C">
            <w:pPr>
              <w:spacing w:after="0"/>
              <w:jc w:val="left"/>
              <w:rPr>
                <w:szCs w:val="17"/>
              </w:rPr>
            </w:pPr>
          </w:p>
          <w:p w14:paraId="2DD49468" w14:textId="77777777" w:rsidR="00A343F2" w:rsidRDefault="00A343F2" w:rsidP="002E5B4C">
            <w:pPr>
              <w:spacing w:after="0"/>
              <w:jc w:val="left"/>
              <w:rPr>
                <w:szCs w:val="17"/>
              </w:rPr>
            </w:pPr>
          </w:p>
          <w:p w14:paraId="050B38DA" w14:textId="77777777" w:rsidR="00A343F2" w:rsidRDefault="00A343F2" w:rsidP="002E5B4C">
            <w:pPr>
              <w:spacing w:after="0"/>
              <w:jc w:val="left"/>
              <w:rPr>
                <w:szCs w:val="17"/>
              </w:rPr>
            </w:pPr>
          </w:p>
          <w:p w14:paraId="3E77623E" w14:textId="77777777" w:rsidR="00A343F2" w:rsidRDefault="00A343F2" w:rsidP="002E5B4C">
            <w:pPr>
              <w:spacing w:after="0"/>
              <w:jc w:val="left"/>
              <w:rPr>
                <w:szCs w:val="17"/>
              </w:rPr>
            </w:pPr>
          </w:p>
          <w:p w14:paraId="05636C30" w14:textId="77777777" w:rsidR="00A343F2" w:rsidRDefault="00A343F2" w:rsidP="002E5B4C">
            <w:pPr>
              <w:spacing w:after="0"/>
              <w:jc w:val="left"/>
              <w:rPr>
                <w:szCs w:val="17"/>
              </w:rPr>
            </w:pPr>
          </w:p>
          <w:p w14:paraId="1DE7A1D5" w14:textId="77777777" w:rsidR="00A343F2" w:rsidRDefault="00A343F2" w:rsidP="002E5B4C">
            <w:pPr>
              <w:spacing w:after="0"/>
              <w:jc w:val="left"/>
              <w:rPr>
                <w:szCs w:val="17"/>
              </w:rPr>
            </w:pPr>
          </w:p>
          <w:p w14:paraId="399C43AD" w14:textId="77777777" w:rsidR="00A343F2" w:rsidRDefault="00A343F2" w:rsidP="002E5B4C">
            <w:pPr>
              <w:spacing w:after="0"/>
              <w:jc w:val="left"/>
              <w:rPr>
                <w:szCs w:val="17"/>
              </w:rPr>
            </w:pPr>
          </w:p>
          <w:p w14:paraId="4BDAA7DF" w14:textId="77777777" w:rsidR="00A343F2" w:rsidRDefault="00A343F2" w:rsidP="002E5B4C">
            <w:pPr>
              <w:spacing w:after="0"/>
              <w:jc w:val="left"/>
              <w:rPr>
                <w:szCs w:val="17"/>
              </w:rPr>
            </w:pPr>
          </w:p>
          <w:p w14:paraId="716AA911" w14:textId="77777777" w:rsidR="00A343F2" w:rsidRDefault="00A343F2" w:rsidP="002E5B4C">
            <w:pPr>
              <w:spacing w:after="0"/>
              <w:jc w:val="left"/>
              <w:rPr>
                <w:szCs w:val="17"/>
              </w:rPr>
            </w:pPr>
          </w:p>
          <w:p w14:paraId="1FAE37C4" w14:textId="77777777" w:rsidR="00A343F2" w:rsidRDefault="00A343F2" w:rsidP="002E5B4C">
            <w:pPr>
              <w:spacing w:after="0"/>
              <w:jc w:val="left"/>
              <w:rPr>
                <w:szCs w:val="17"/>
              </w:rPr>
            </w:pPr>
          </w:p>
          <w:p w14:paraId="4114EBA6" w14:textId="77777777" w:rsidR="00A343F2" w:rsidRDefault="00A343F2" w:rsidP="002E5B4C">
            <w:pPr>
              <w:spacing w:after="0"/>
              <w:jc w:val="left"/>
              <w:rPr>
                <w:szCs w:val="17"/>
              </w:rPr>
            </w:pPr>
          </w:p>
          <w:p w14:paraId="70687C75" w14:textId="77777777" w:rsidR="00A343F2" w:rsidRDefault="00A343F2" w:rsidP="002E5B4C">
            <w:pPr>
              <w:spacing w:after="0"/>
              <w:jc w:val="left"/>
              <w:rPr>
                <w:szCs w:val="17"/>
              </w:rPr>
            </w:pPr>
          </w:p>
          <w:p w14:paraId="649D912D" w14:textId="77777777" w:rsidR="00A343F2" w:rsidRDefault="00A343F2" w:rsidP="002E5B4C">
            <w:pPr>
              <w:spacing w:after="0"/>
              <w:jc w:val="left"/>
              <w:rPr>
                <w:szCs w:val="17"/>
              </w:rPr>
            </w:pPr>
          </w:p>
          <w:p w14:paraId="5D71C981" w14:textId="77777777" w:rsidR="00A343F2" w:rsidRDefault="00A343F2" w:rsidP="002E5B4C">
            <w:pPr>
              <w:spacing w:after="0"/>
              <w:jc w:val="left"/>
              <w:rPr>
                <w:szCs w:val="17"/>
              </w:rPr>
            </w:pPr>
          </w:p>
          <w:p w14:paraId="1470C62B" w14:textId="77777777" w:rsidR="00A343F2" w:rsidRDefault="00A343F2" w:rsidP="002E5B4C">
            <w:pPr>
              <w:spacing w:after="0"/>
              <w:jc w:val="left"/>
              <w:rPr>
                <w:szCs w:val="17"/>
              </w:rPr>
            </w:pPr>
          </w:p>
          <w:p w14:paraId="51DD7083" w14:textId="77777777" w:rsidR="00A343F2" w:rsidRDefault="00A343F2" w:rsidP="002E5B4C">
            <w:pPr>
              <w:spacing w:after="0"/>
              <w:jc w:val="left"/>
              <w:rPr>
                <w:szCs w:val="17"/>
              </w:rPr>
            </w:pPr>
          </w:p>
          <w:p w14:paraId="1A90AE72" w14:textId="77777777" w:rsidR="00A343F2" w:rsidRDefault="00A343F2" w:rsidP="002E5B4C">
            <w:pPr>
              <w:spacing w:after="0"/>
              <w:jc w:val="left"/>
              <w:rPr>
                <w:szCs w:val="17"/>
              </w:rPr>
            </w:pPr>
          </w:p>
          <w:p w14:paraId="6193A1E8" w14:textId="77777777" w:rsidR="00A343F2" w:rsidRDefault="00A343F2" w:rsidP="002E5B4C">
            <w:pPr>
              <w:spacing w:after="0"/>
              <w:jc w:val="left"/>
              <w:rPr>
                <w:szCs w:val="17"/>
              </w:rPr>
            </w:pPr>
          </w:p>
          <w:p w14:paraId="4BDF4926" w14:textId="77777777" w:rsidR="00A343F2" w:rsidRDefault="00A343F2" w:rsidP="002E5B4C">
            <w:pPr>
              <w:spacing w:after="0"/>
              <w:jc w:val="left"/>
              <w:rPr>
                <w:szCs w:val="17"/>
              </w:rPr>
            </w:pPr>
          </w:p>
          <w:p w14:paraId="16993A82" w14:textId="77777777" w:rsidR="00A343F2" w:rsidRDefault="00A343F2" w:rsidP="002E5B4C">
            <w:pPr>
              <w:spacing w:after="0"/>
              <w:jc w:val="left"/>
              <w:rPr>
                <w:szCs w:val="17"/>
              </w:rPr>
            </w:pPr>
          </w:p>
          <w:p w14:paraId="639BAABB" w14:textId="77777777" w:rsidR="00A343F2" w:rsidRDefault="00A343F2" w:rsidP="002E5B4C">
            <w:pPr>
              <w:spacing w:after="0"/>
              <w:jc w:val="left"/>
              <w:rPr>
                <w:szCs w:val="17"/>
              </w:rPr>
            </w:pPr>
          </w:p>
          <w:p w14:paraId="029B71D0" w14:textId="77777777" w:rsidR="00A343F2" w:rsidRDefault="00A343F2" w:rsidP="002E5B4C">
            <w:pPr>
              <w:spacing w:after="0"/>
              <w:jc w:val="left"/>
              <w:rPr>
                <w:szCs w:val="17"/>
              </w:rPr>
            </w:pPr>
          </w:p>
          <w:p w14:paraId="18BF6243" w14:textId="77777777" w:rsidR="00A343F2" w:rsidRDefault="00A343F2" w:rsidP="002E5B4C">
            <w:pPr>
              <w:spacing w:after="0"/>
              <w:jc w:val="left"/>
              <w:rPr>
                <w:szCs w:val="17"/>
              </w:rPr>
            </w:pPr>
          </w:p>
          <w:p w14:paraId="2A0C5F3F" w14:textId="77777777" w:rsidR="00A343F2" w:rsidRDefault="00A343F2" w:rsidP="002E5B4C">
            <w:pPr>
              <w:spacing w:after="0"/>
              <w:jc w:val="left"/>
              <w:rPr>
                <w:szCs w:val="17"/>
              </w:rPr>
            </w:pPr>
          </w:p>
          <w:p w14:paraId="455CB52B" w14:textId="77777777" w:rsidR="00A343F2" w:rsidRDefault="00A343F2" w:rsidP="002E5B4C">
            <w:pPr>
              <w:spacing w:after="0"/>
              <w:jc w:val="left"/>
              <w:rPr>
                <w:szCs w:val="17"/>
              </w:rPr>
            </w:pPr>
          </w:p>
          <w:p w14:paraId="43685D1D" w14:textId="77777777" w:rsidR="00A343F2" w:rsidRDefault="00A343F2" w:rsidP="002E5B4C">
            <w:pPr>
              <w:spacing w:after="0"/>
              <w:jc w:val="left"/>
              <w:rPr>
                <w:szCs w:val="17"/>
              </w:rPr>
            </w:pPr>
          </w:p>
          <w:p w14:paraId="59B6CB2D" w14:textId="77777777" w:rsidR="00A343F2" w:rsidRDefault="00A343F2" w:rsidP="002E5B4C">
            <w:pPr>
              <w:spacing w:after="0"/>
              <w:jc w:val="left"/>
              <w:rPr>
                <w:szCs w:val="17"/>
              </w:rPr>
            </w:pPr>
          </w:p>
          <w:p w14:paraId="3506A883" w14:textId="77777777" w:rsidR="00A343F2" w:rsidRDefault="00A343F2" w:rsidP="002E5B4C">
            <w:pPr>
              <w:spacing w:after="0"/>
              <w:jc w:val="left"/>
              <w:rPr>
                <w:szCs w:val="17"/>
              </w:rPr>
            </w:pPr>
          </w:p>
          <w:p w14:paraId="2CB5C167" w14:textId="77777777" w:rsidR="00A343F2" w:rsidRDefault="00A343F2" w:rsidP="002E5B4C">
            <w:pPr>
              <w:spacing w:after="0"/>
              <w:jc w:val="left"/>
              <w:rPr>
                <w:szCs w:val="17"/>
              </w:rPr>
            </w:pPr>
          </w:p>
          <w:p w14:paraId="6C6291D1" w14:textId="77777777" w:rsidR="00A343F2" w:rsidRDefault="00A343F2" w:rsidP="002E5B4C">
            <w:pPr>
              <w:spacing w:after="0"/>
              <w:jc w:val="left"/>
              <w:rPr>
                <w:szCs w:val="17"/>
              </w:rPr>
            </w:pPr>
          </w:p>
          <w:p w14:paraId="17F9F281" w14:textId="77777777" w:rsidR="00A343F2" w:rsidRDefault="00A343F2" w:rsidP="002E5B4C">
            <w:pPr>
              <w:spacing w:after="0"/>
              <w:jc w:val="left"/>
              <w:rPr>
                <w:szCs w:val="17"/>
              </w:rPr>
            </w:pPr>
          </w:p>
          <w:p w14:paraId="2228CA82" w14:textId="77777777" w:rsidR="00A343F2" w:rsidRDefault="00A343F2" w:rsidP="002E5B4C">
            <w:pPr>
              <w:spacing w:after="0"/>
              <w:jc w:val="left"/>
              <w:rPr>
                <w:szCs w:val="17"/>
              </w:rPr>
            </w:pPr>
          </w:p>
          <w:p w14:paraId="662AA924" w14:textId="77777777" w:rsidR="00A343F2" w:rsidRDefault="00A343F2" w:rsidP="002E5B4C">
            <w:pPr>
              <w:spacing w:after="0"/>
              <w:jc w:val="left"/>
              <w:rPr>
                <w:szCs w:val="17"/>
              </w:rPr>
            </w:pPr>
          </w:p>
          <w:p w14:paraId="764A9D61" w14:textId="77777777" w:rsidR="00A343F2" w:rsidRDefault="00A343F2" w:rsidP="002E5B4C">
            <w:pPr>
              <w:spacing w:after="0"/>
              <w:jc w:val="left"/>
              <w:rPr>
                <w:szCs w:val="17"/>
              </w:rPr>
            </w:pPr>
          </w:p>
          <w:p w14:paraId="2517FD9C" w14:textId="77777777" w:rsidR="00A343F2" w:rsidRDefault="00A343F2" w:rsidP="002E5B4C">
            <w:pPr>
              <w:spacing w:after="0"/>
              <w:jc w:val="left"/>
              <w:rPr>
                <w:szCs w:val="17"/>
              </w:rPr>
            </w:pPr>
          </w:p>
          <w:p w14:paraId="6BFDBE61" w14:textId="77777777" w:rsidR="00A343F2" w:rsidRDefault="00A343F2" w:rsidP="002E5B4C">
            <w:pPr>
              <w:spacing w:after="0"/>
              <w:jc w:val="left"/>
              <w:rPr>
                <w:szCs w:val="17"/>
              </w:rPr>
            </w:pPr>
          </w:p>
          <w:p w14:paraId="67D00397" w14:textId="77777777" w:rsidR="00A343F2" w:rsidRDefault="00A343F2" w:rsidP="002E5B4C">
            <w:pPr>
              <w:spacing w:after="0"/>
              <w:jc w:val="left"/>
              <w:rPr>
                <w:szCs w:val="17"/>
              </w:rPr>
            </w:pPr>
          </w:p>
          <w:p w14:paraId="1261953C" w14:textId="77777777" w:rsidR="00A343F2" w:rsidRDefault="00A343F2" w:rsidP="002E5B4C">
            <w:pPr>
              <w:spacing w:after="0"/>
              <w:jc w:val="left"/>
              <w:rPr>
                <w:szCs w:val="17"/>
              </w:rPr>
            </w:pPr>
          </w:p>
          <w:p w14:paraId="50AF4426" w14:textId="77777777" w:rsidR="00A343F2" w:rsidRDefault="00A343F2" w:rsidP="002E5B4C">
            <w:pPr>
              <w:spacing w:after="0"/>
              <w:jc w:val="left"/>
              <w:rPr>
                <w:szCs w:val="17"/>
              </w:rPr>
            </w:pPr>
          </w:p>
          <w:p w14:paraId="2FB2C7D1" w14:textId="77777777" w:rsidR="00A343F2" w:rsidRDefault="00A343F2" w:rsidP="002E5B4C">
            <w:pPr>
              <w:spacing w:after="0"/>
              <w:jc w:val="left"/>
              <w:rPr>
                <w:szCs w:val="17"/>
              </w:rPr>
            </w:pPr>
          </w:p>
          <w:p w14:paraId="70881E64" w14:textId="77777777" w:rsidR="00A343F2" w:rsidRDefault="00A343F2" w:rsidP="002E5B4C">
            <w:pPr>
              <w:spacing w:after="0"/>
              <w:jc w:val="left"/>
              <w:rPr>
                <w:szCs w:val="17"/>
              </w:rPr>
            </w:pPr>
          </w:p>
          <w:p w14:paraId="560CD4E9" w14:textId="77777777" w:rsidR="00A343F2" w:rsidRDefault="00A343F2" w:rsidP="002E5B4C">
            <w:pPr>
              <w:spacing w:after="0"/>
              <w:jc w:val="left"/>
              <w:rPr>
                <w:szCs w:val="17"/>
              </w:rPr>
            </w:pPr>
          </w:p>
          <w:p w14:paraId="4AB185FB" w14:textId="77777777" w:rsidR="00A343F2" w:rsidRDefault="00A343F2" w:rsidP="002E5B4C">
            <w:pPr>
              <w:spacing w:after="0"/>
              <w:jc w:val="left"/>
              <w:rPr>
                <w:szCs w:val="17"/>
              </w:rPr>
            </w:pPr>
          </w:p>
          <w:p w14:paraId="6A7CB5E4" w14:textId="77777777" w:rsidR="00A343F2" w:rsidRDefault="00A343F2" w:rsidP="002E5B4C">
            <w:pPr>
              <w:spacing w:after="0"/>
              <w:jc w:val="left"/>
              <w:rPr>
                <w:szCs w:val="17"/>
              </w:rPr>
            </w:pPr>
          </w:p>
          <w:p w14:paraId="327CF355" w14:textId="77777777" w:rsidR="00A343F2" w:rsidRDefault="00A343F2" w:rsidP="002E5B4C">
            <w:pPr>
              <w:spacing w:after="0"/>
              <w:jc w:val="left"/>
              <w:rPr>
                <w:szCs w:val="17"/>
              </w:rPr>
            </w:pPr>
          </w:p>
          <w:p w14:paraId="6DB8AA5A" w14:textId="77777777" w:rsidR="00A343F2" w:rsidRDefault="00A343F2" w:rsidP="002E5B4C">
            <w:pPr>
              <w:spacing w:after="0"/>
              <w:jc w:val="left"/>
              <w:rPr>
                <w:szCs w:val="17"/>
              </w:rPr>
            </w:pPr>
          </w:p>
          <w:p w14:paraId="336552EC" w14:textId="77777777" w:rsidR="00A343F2" w:rsidRDefault="00A343F2" w:rsidP="002E5B4C">
            <w:pPr>
              <w:spacing w:after="0"/>
              <w:jc w:val="left"/>
              <w:rPr>
                <w:szCs w:val="17"/>
              </w:rPr>
            </w:pPr>
          </w:p>
          <w:p w14:paraId="7AEDCA4D" w14:textId="77777777" w:rsidR="00A343F2" w:rsidRDefault="00A343F2" w:rsidP="002E5B4C">
            <w:pPr>
              <w:spacing w:after="0"/>
              <w:jc w:val="left"/>
              <w:rPr>
                <w:szCs w:val="17"/>
              </w:rPr>
            </w:pPr>
          </w:p>
          <w:p w14:paraId="61889DEC" w14:textId="77777777" w:rsidR="00A343F2" w:rsidRDefault="00A343F2" w:rsidP="002E5B4C">
            <w:pPr>
              <w:spacing w:after="0"/>
              <w:jc w:val="left"/>
              <w:rPr>
                <w:szCs w:val="17"/>
              </w:rPr>
            </w:pPr>
          </w:p>
          <w:p w14:paraId="38982695" w14:textId="77777777" w:rsidR="00A343F2" w:rsidRDefault="00A343F2" w:rsidP="002E5B4C">
            <w:pPr>
              <w:spacing w:after="0"/>
              <w:jc w:val="left"/>
              <w:rPr>
                <w:szCs w:val="17"/>
              </w:rPr>
            </w:pPr>
          </w:p>
          <w:p w14:paraId="4B062377" w14:textId="77777777" w:rsidR="00A343F2" w:rsidRDefault="00A343F2" w:rsidP="002E5B4C">
            <w:pPr>
              <w:spacing w:after="0"/>
              <w:jc w:val="left"/>
              <w:rPr>
                <w:szCs w:val="17"/>
              </w:rPr>
            </w:pPr>
          </w:p>
          <w:p w14:paraId="12C010B8" w14:textId="77777777" w:rsidR="00A343F2" w:rsidRDefault="00A343F2" w:rsidP="002E5B4C">
            <w:pPr>
              <w:spacing w:after="0"/>
              <w:jc w:val="left"/>
              <w:rPr>
                <w:szCs w:val="17"/>
              </w:rPr>
            </w:pPr>
          </w:p>
          <w:p w14:paraId="74A757B4" w14:textId="77777777" w:rsidR="00A343F2" w:rsidRDefault="00A343F2" w:rsidP="00A343F2">
            <w:pPr>
              <w:spacing w:after="0"/>
              <w:jc w:val="left"/>
              <w:rPr>
                <w:szCs w:val="17"/>
              </w:rPr>
            </w:pPr>
            <w:r w:rsidRPr="00E11C90">
              <w:rPr>
                <w:szCs w:val="17"/>
              </w:rPr>
              <w:lastRenderedPageBreak/>
              <w:t>189, 191(1)</w:t>
            </w:r>
          </w:p>
          <w:p w14:paraId="68AF6E77" w14:textId="77777777" w:rsidR="00A343F2" w:rsidRDefault="00A343F2" w:rsidP="002E5B4C">
            <w:pPr>
              <w:spacing w:after="0"/>
              <w:jc w:val="left"/>
              <w:rPr>
                <w:szCs w:val="17"/>
              </w:rPr>
            </w:pPr>
          </w:p>
          <w:p w14:paraId="50133C4F" w14:textId="77777777" w:rsidR="00A343F2" w:rsidRDefault="00A343F2" w:rsidP="002E5B4C">
            <w:pPr>
              <w:spacing w:after="0"/>
              <w:jc w:val="left"/>
              <w:rPr>
                <w:szCs w:val="17"/>
              </w:rPr>
            </w:pPr>
          </w:p>
          <w:p w14:paraId="72075E2B" w14:textId="77777777" w:rsidR="00A343F2" w:rsidRDefault="00A343F2" w:rsidP="002E5B4C">
            <w:pPr>
              <w:spacing w:after="0"/>
              <w:jc w:val="left"/>
              <w:rPr>
                <w:szCs w:val="17"/>
              </w:rPr>
            </w:pPr>
          </w:p>
          <w:p w14:paraId="69D5FD93" w14:textId="77777777" w:rsidR="00A343F2" w:rsidRDefault="00A343F2" w:rsidP="002E5B4C">
            <w:pPr>
              <w:spacing w:after="0"/>
              <w:jc w:val="left"/>
              <w:rPr>
                <w:szCs w:val="17"/>
              </w:rPr>
            </w:pPr>
          </w:p>
          <w:p w14:paraId="00D6E5F1" w14:textId="77777777" w:rsidR="00A343F2" w:rsidRDefault="00A343F2" w:rsidP="002E5B4C">
            <w:pPr>
              <w:spacing w:after="0"/>
              <w:jc w:val="left"/>
              <w:rPr>
                <w:szCs w:val="17"/>
              </w:rPr>
            </w:pPr>
          </w:p>
          <w:p w14:paraId="6718E703" w14:textId="77777777" w:rsidR="00A343F2" w:rsidRDefault="00A343F2" w:rsidP="002E5B4C">
            <w:pPr>
              <w:spacing w:after="0"/>
              <w:jc w:val="left"/>
              <w:rPr>
                <w:szCs w:val="17"/>
              </w:rPr>
            </w:pPr>
          </w:p>
          <w:p w14:paraId="1C2534EC" w14:textId="77777777" w:rsidR="00A343F2" w:rsidRDefault="00A343F2" w:rsidP="002E5B4C">
            <w:pPr>
              <w:spacing w:after="0"/>
              <w:jc w:val="left"/>
              <w:rPr>
                <w:szCs w:val="17"/>
              </w:rPr>
            </w:pPr>
          </w:p>
          <w:p w14:paraId="7A99AB10" w14:textId="77777777" w:rsidR="00A343F2" w:rsidRDefault="00A343F2" w:rsidP="002E5B4C">
            <w:pPr>
              <w:spacing w:after="0"/>
              <w:jc w:val="left"/>
              <w:rPr>
                <w:szCs w:val="17"/>
              </w:rPr>
            </w:pPr>
          </w:p>
          <w:p w14:paraId="01935484" w14:textId="77777777" w:rsidR="00A343F2" w:rsidRDefault="00A343F2" w:rsidP="002E5B4C">
            <w:pPr>
              <w:spacing w:after="0"/>
              <w:jc w:val="left"/>
              <w:rPr>
                <w:szCs w:val="17"/>
              </w:rPr>
            </w:pPr>
          </w:p>
          <w:p w14:paraId="77F95851" w14:textId="77777777" w:rsidR="00A343F2" w:rsidRDefault="00A343F2" w:rsidP="002E5B4C">
            <w:pPr>
              <w:spacing w:after="0"/>
              <w:jc w:val="left"/>
              <w:rPr>
                <w:szCs w:val="17"/>
              </w:rPr>
            </w:pPr>
          </w:p>
          <w:p w14:paraId="1FBF4B22" w14:textId="77777777" w:rsidR="00A343F2" w:rsidRDefault="00A343F2" w:rsidP="002E5B4C">
            <w:pPr>
              <w:spacing w:after="0"/>
              <w:jc w:val="left"/>
              <w:rPr>
                <w:szCs w:val="17"/>
              </w:rPr>
            </w:pPr>
          </w:p>
          <w:p w14:paraId="323F0E37" w14:textId="77777777" w:rsidR="00A343F2" w:rsidRDefault="00A343F2" w:rsidP="002E5B4C">
            <w:pPr>
              <w:spacing w:after="0"/>
              <w:jc w:val="left"/>
              <w:rPr>
                <w:szCs w:val="17"/>
              </w:rPr>
            </w:pPr>
          </w:p>
          <w:p w14:paraId="01FE722B" w14:textId="77777777" w:rsidR="00A343F2" w:rsidRDefault="00A343F2" w:rsidP="002E5B4C">
            <w:pPr>
              <w:spacing w:after="0"/>
              <w:jc w:val="left"/>
              <w:rPr>
                <w:szCs w:val="17"/>
              </w:rPr>
            </w:pPr>
          </w:p>
          <w:p w14:paraId="4296D6B2" w14:textId="77777777" w:rsidR="00A343F2" w:rsidRDefault="00A343F2" w:rsidP="002E5B4C">
            <w:pPr>
              <w:spacing w:after="0"/>
              <w:jc w:val="left"/>
              <w:rPr>
                <w:szCs w:val="17"/>
              </w:rPr>
            </w:pPr>
          </w:p>
          <w:p w14:paraId="234AABDE" w14:textId="77777777" w:rsidR="00A343F2" w:rsidRDefault="00A343F2" w:rsidP="002E5B4C">
            <w:pPr>
              <w:spacing w:after="0"/>
              <w:jc w:val="left"/>
              <w:rPr>
                <w:szCs w:val="17"/>
              </w:rPr>
            </w:pPr>
          </w:p>
          <w:p w14:paraId="3AA75EF3" w14:textId="77777777" w:rsidR="00A343F2" w:rsidRDefault="00A343F2" w:rsidP="002E5B4C">
            <w:pPr>
              <w:spacing w:after="0"/>
              <w:jc w:val="left"/>
              <w:rPr>
                <w:szCs w:val="17"/>
              </w:rPr>
            </w:pPr>
          </w:p>
          <w:p w14:paraId="0B7C2DF9" w14:textId="77777777" w:rsidR="00A343F2" w:rsidRDefault="00A343F2" w:rsidP="002E5B4C">
            <w:pPr>
              <w:spacing w:after="0"/>
              <w:jc w:val="left"/>
              <w:rPr>
                <w:szCs w:val="17"/>
              </w:rPr>
            </w:pPr>
          </w:p>
          <w:p w14:paraId="2FD913BA" w14:textId="77777777" w:rsidR="00A343F2" w:rsidRDefault="00A343F2" w:rsidP="002E5B4C">
            <w:pPr>
              <w:spacing w:after="0"/>
              <w:jc w:val="left"/>
              <w:rPr>
                <w:szCs w:val="17"/>
              </w:rPr>
            </w:pPr>
          </w:p>
          <w:p w14:paraId="04679E3F" w14:textId="77777777" w:rsidR="00A343F2" w:rsidRDefault="00A343F2" w:rsidP="002E5B4C">
            <w:pPr>
              <w:spacing w:after="0"/>
              <w:jc w:val="left"/>
              <w:rPr>
                <w:szCs w:val="17"/>
              </w:rPr>
            </w:pPr>
          </w:p>
          <w:p w14:paraId="105F9BE7" w14:textId="77777777" w:rsidR="00A343F2" w:rsidRDefault="00A343F2" w:rsidP="002E5B4C">
            <w:pPr>
              <w:spacing w:after="0"/>
              <w:jc w:val="left"/>
              <w:rPr>
                <w:szCs w:val="17"/>
              </w:rPr>
            </w:pPr>
          </w:p>
          <w:p w14:paraId="187E6119" w14:textId="77777777" w:rsidR="00A343F2" w:rsidRDefault="00A343F2" w:rsidP="002E5B4C">
            <w:pPr>
              <w:spacing w:after="0"/>
              <w:jc w:val="left"/>
              <w:rPr>
                <w:szCs w:val="17"/>
              </w:rPr>
            </w:pPr>
          </w:p>
          <w:p w14:paraId="48C4F3C9" w14:textId="77777777" w:rsidR="00A343F2" w:rsidRDefault="00A343F2" w:rsidP="002E5B4C">
            <w:pPr>
              <w:spacing w:after="0"/>
              <w:jc w:val="left"/>
              <w:rPr>
                <w:szCs w:val="17"/>
              </w:rPr>
            </w:pPr>
          </w:p>
          <w:p w14:paraId="31618F92" w14:textId="77777777" w:rsidR="00A343F2" w:rsidRDefault="00A343F2" w:rsidP="002E5B4C">
            <w:pPr>
              <w:spacing w:after="0"/>
              <w:jc w:val="left"/>
              <w:rPr>
                <w:szCs w:val="17"/>
              </w:rPr>
            </w:pPr>
          </w:p>
          <w:p w14:paraId="1878263C" w14:textId="77777777" w:rsidR="00A343F2" w:rsidRDefault="00A343F2" w:rsidP="002E5B4C">
            <w:pPr>
              <w:spacing w:after="0"/>
              <w:jc w:val="left"/>
              <w:rPr>
                <w:szCs w:val="17"/>
              </w:rPr>
            </w:pPr>
          </w:p>
          <w:p w14:paraId="72E9A0D3" w14:textId="77777777" w:rsidR="00A343F2" w:rsidRDefault="00A343F2" w:rsidP="002E5B4C">
            <w:pPr>
              <w:spacing w:after="0"/>
              <w:jc w:val="left"/>
              <w:rPr>
                <w:szCs w:val="17"/>
              </w:rPr>
            </w:pPr>
          </w:p>
          <w:p w14:paraId="2EBEC55F" w14:textId="77777777" w:rsidR="00A343F2" w:rsidRDefault="00A343F2" w:rsidP="002E5B4C">
            <w:pPr>
              <w:spacing w:after="0"/>
              <w:jc w:val="left"/>
              <w:rPr>
                <w:szCs w:val="17"/>
              </w:rPr>
            </w:pPr>
          </w:p>
          <w:p w14:paraId="7F8E97F1" w14:textId="77777777" w:rsidR="00A343F2" w:rsidRDefault="00A343F2" w:rsidP="002E5B4C">
            <w:pPr>
              <w:spacing w:after="0"/>
              <w:jc w:val="left"/>
              <w:rPr>
                <w:szCs w:val="17"/>
              </w:rPr>
            </w:pPr>
          </w:p>
          <w:p w14:paraId="5AA24296" w14:textId="77777777" w:rsidR="00A343F2" w:rsidRDefault="00A343F2" w:rsidP="002E5B4C">
            <w:pPr>
              <w:spacing w:after="0"/>
              <w:jc w:val="left"/>
              <w:rPr>
                <w:szCs w:val="17"/>
              </w:rPr>
            </w:pPr>
          </w:p>
          <w:p w14:paraId="6B1BDB4B" w14:textId="77777777" w:rsidR="00A343F2" w:rsidRDefault="00A343F2" w:rsidP="002E5B4C">
            <w:pPr>
              <w:spacing w:after="0"/>
              <w:jc w:val="left"/>
              <w:rPr>
                <w:szCs w:val="17"/>
              </w:rPr>
            </w:pPr>
          </w:p>
          <w:p w14:paraId="18ED1BF2" w14:textId="77777777" w:rsidR="00A343F2" w:rsidRDefault="00A343F2" w:rsidP="002E5B4C">
            <w:pPr>
              <w:spacing w:after="0"/>
              <w:jc w:val="left"/>
              <w:rPr>
                <w:szCs w:val="17"/>
              </w:rPr>
            </w:pPr>
          </w:p>
          <w:p w14:paraId="06AB44DB" w14:textId="77777777" w:rsidR="00A343F2" w:rsidRDefault="00A343F2" w:rsidP="002E5B4C">
            <w:pPr>
              <w:spacing w:after="0"/>
              <w:jc w:val="left"/>
              <w:rPr>
                <w:szCs w:val="17"/>
              </w:rPr>
            </w:pPr>
          </w:p>
          <w:p w14:paraId="24A04FDA" w14:textId="77777777" w:rsidR="00A343F2" w:rsidRDefault="00A343F2" w:rsidP="002E5B4C">
            <w:pPr>
              <w:spacing w:after="0"/>
              <w:jc w:val="left"/>
              <w:rPr>
                <w:szCs w:val="17"/>
              </w:rPr>
            </w:pPr>
          </w:p>
          <w:p w14:paraId="44F1B7B5" w14:textId="77777777" w:rsidR="00A343F2" w:rsidRDefault="00A343F2" w:rsidP="002E5B4C">
            <w:pPr>
              <w:spacing w:after="0"/>
              <w:jc w:val="left"/>
              <w:rPr>
                <w:szCs w:val="17"/>
              </w:rPr>
            </w:pPr>
          </w:p>
          <w:p w14:paraId="0574890D" w14:textId="77777777" w:rsidR="00A343F2" w:rsidRDefault="00A343F2" w:rsidP="002E5B4C">
            <w:pPr>
              <w:spacing w:after="0"/>
              <w:jc w:val="left"/>
              <w:rPr>
                <w:szCs w:val="17"/>
              </w:rPr>
            </w:pPr>
          </w:p>
          <w:p w14:paraId="252DCF83" w14:textId="77777777" w:rsidR="00A343F2" w:rsidRDefault="00A343F2" w:rsidP="002E5B4C">
            <w:pPr>
              <w:spacing w:after="0"/>
              <w:jc w:val="left"/>
              <w:rPr>
                <w:szCs w:val="17"/>
              </w:rPr>
            </w:pPr>
          </w:p>
          <w:p w14:paraId="37B7F485" w14:textId="77777777" w:rsidR="00A343F2" w:rsidRDefault="00A343F2" w:rsidP="002E5B4C">
            <w:pPr>
              <w:spacing w:after="0"/>
              <w:jc w:val="left"/>
              <w:rPr>
                <w:szCs w:val="17"/>
              </w:rPr>
            </w:pPr>
          </w:p>
          <w:p w14:paraId="6BE8271A" w14:textId="77777777" w:rsidR="00A343F2" w:rsidRDefault="00A343F2" w:rsidP="002E5B4C">
            <w:pPr>
              <w:spacing w:after="0"/>
              <w:jc w:val="left"/>
              <w:rPr>
                <w:szCs w:val="17"/>
              </w:rPr>
            </w:pPr>
          </w:p>
          <w:p w14:paraId="25816E48" w14:textId="77777777" w:rsidR="00A343F2" w:rsidRDefault="00A343F2" w:rsidP="002E5B4C">
            <w:pPr>
              <w:spacing w:after="0"/>
              <w:jc w:val="left"/>
              <w:rPr>
                <w:szCs w:val="17"/>
              </w:rPr>
            </w:pPr>
          </w:p>
          <w:p w14:paraId="07498364" w14:textId="77777777" w:rsidR="00A343F2" w:rsidRDefault="00A343F2" w:rsidP="002E5B4C">
            <w:pPr>
              <w:spacing w:after="0"/>
              <w:jc w:val="left"/>
              <w:rPr>
                <w:szCs w:val="17"/>
              </w:rPr>
            </w:pPr>
          </w:p>
          <w:p w14:paraId="4BDC9BEC" w14:textId="77777777" w:rsidR="00A343F2" w:rsidRDefault="00A343F2" w:rsidP="002E5B4C">
            <w:pPr>
              <w:spacing w:after="0"/>
              <w:jc w:val="left"/>
              <w:rPr>
                <w:szCs w:val="17"/>
              </w:rPr>
            </w:pPr>
          </w:p>
          <w:p w14:paraId="3689D1AE" w14:textId="77777777" w:rsidR="00A343F2" w:rsidRDefault="00A343F2" w:rsidP="002E5B4C">
            <w:pPr>
              <w:spacing w:after="0"/>
              <w:jc w:val="left"/>
              <w:rPr>
                <w:szCs w:val="17"/>
              </w:rPr>
            </w:pPr>
          </w:p>
          <w:p w14:paraId="3EB803D8" w14:textId="77777777" w:rsidR="00A343F2" w:rsidRDefault="00A343F2" w:rsidP="002E5B4C">
            <w:pPr>
              <w:spacing w:after="0"/>
              <w:jc w:val="left"/>
              <w:rPr>
                <w:szCs w:val="17"/>
              </w:rPr>
            </w:pPr>
          </w:p>
          <w:p w14:paraId="077310C5" w14:textId="77777777" w:rsidR="00A343F2" w:rsidRDefault="00A343F2" w:rsidP="002E5B4C">
            <w:pPr>
              <w:spacing w:after="0"/>
              <w:jc w:val="left"/>
              <w:rPr>
                <w:szCs w:val="17"/>
              </w:rPr>
            </w:pPr>
          </w:p>
          <w:p w14:paraId="7B0B30C4" w14:textId="77777777" w:rsidR="00A343F2" w:rsidRDefault="00A343F2" w:rsidP="002E5B4C">
            <w:pPr>
              <w:spacing w:after="0"/>
              <w:jc w:val="left"/>
              <w:rPr>
                <w:szCs w:val="17"/>
              </w:rPr>
            </w:pPr>
          </w:p>
          <w:p w14:paraId="726ED38B" w14:textId="77777777" w:rsidR="00A343F2" w:rsidRDefault="00A343F2" w:rsidP="002E5B4C">
            <w:pPr>
              <w:spacing w:after="0"/>
              <w:jc w:val="left"/>
              <w:rPr>
                <w:szCs w:val="17"/>
              </w:rPr>
            </w:pPr>
          </w:p>
          <w:p w14:paraId="1016BD6C" w14:textId="77777777" w:rsidR="00A343F2" w:rsidRDefault="00A343F2" w:rsidP="002E5B4C">
            <w:pPr>
              <w:spacing w:after="0"/>
              <w:jc w:val="left"/>
              <w:rPr>
                <w:szCs w:val="17"/>
              </w:rPr>
            </w:pPr>
          </w:p>
          <w:p w14:paraId="2B3406B3" w14:textId="77777777" w:rsidR="00A343F2" w:rsidRDefault="00A343F2" w:rsidP="002E5B4C">
            <w:pPr>
              <w:spacing w:after="0"/>
              <w:jc w:val="left"/>
              <w:rPr>
                <w:szCs w:val="17"/>
              </w:rPr>
            </w:pPr>
          </w:p>
          <w:p w14:paraId="25CE9D37" w14:textId="77777777" w:rsidR="00A343F2" w:rsidRDefault="00A343F2" w:rsidP="002E5B4C">
            <w:pPr>
              <w:spacing w:after="0"/>
              <w:jc w:val="left"/>
              <w:rPr>
                <w:szCs w:val="17"/>
              </w:rPr>
            </w:pPr>
          </w:p>
          <w:p w14:paraId="6EF1CF01" w14:textId="77777777" w:rsidR="00A343F2" w:rsidRDefault="00A343F2" w:rsidP="002E5B4C">
            <w:pPr>
              <w:spacing w:after="0"/>
              <w:jc w:val="left"/>
              <w:rPr>
                <w:szCs w:val="17"/>
              </w:rPr>
            </w:pPr>
          </w:p>
          <w:p w14:paraId="7081CEDE" w14:textId="77777777" w:rsidR="00A343F2" w:rsidRDefault="00A343F2" w:rsidP="002E5B4C">
            <w:pPr>
              <w:spacing w:after="0"/>
              <w:jc w:val="left"/>
              <w:rPr>
                <w:szCs w:val="17"/>
              </w:rPr>
            </w:pPr>
          </w:p>
          <w:p w14:paraId="36FDC465" w14:textId="77777777" w:rsidR="00A343F2" w:rsidRDefault="00A343F2" w:rsidP="002E5B4C">
            <w:pPr>
              <w:spacing w:after="0"/>
              <w:jc w:val="left"/>
              <w:rPr>
                <w:szCs w:val="17"/>
              </w:rPr>
            </w:pPr>
          </w:p>
          <w:p w14:paraId="5A8D7248" w14:textId="77777777" w:rsidR="00A343F2" w:rsidRDefault="00A343F2" w:rsidP="002E5B4C">
            <w:pPr>
              <w:spacing w:after="0"/>
              <w:jc w:val="left"/>
              <w:rPr>
                <w:szCs w:val="17"/>
              </w:rPr>
            </w:pPr>
          </w:p>
          <w:p w14:paraId="0A561440" w14:textId="77777777" w:rsidR="00A343F2" w:rsidRDefault="00A343F2" w:rsidP="002E5B4C">
            <w:pPr>
              <w:spacing w:after="0"/>
              <w:jc w:val="left"/>
              <w:rPr>
                <w:szCs w:val="17"/>
              </w:rPr>
            </w:pPr>
          </w:p>
          <w:p w14:paraId="58663DEE" w14:textId="77777777" w:rsidR="00A343F2" w:rsidRDefault="00A343F2" w:rsidP="002E5B4C">
            <w:pPr>
              <w:spacing w:after="0"/>
              <w:jc w:val="left"/>
              <w:rPr>
                <w:szCs w:val="17"/>
              </w:rPr>
            </w:pPr>
          </w:p>
          <w:p w14:paraId="1714E3D6" w14:textId="77777777" w:rsidR="00A343F2" w:rsidRDefault="00A343F2" w:rsidP="002E5B4C">
            <w:pPr>
              <w:spacing w:after="0"/>
              <w:jc w:val="left"/>
              <w:rPr>
                <w:szCs w:val="17"/>
              </w:rPr>
            </w:pPr>
          </w:p>
          <w:p w14:paraId="07B68078" w14:textId="77777777" w:rsidR="00A343F2" w:rsidRDefault="00A343F2" w:rsidP="002E5B4C">
            <w:pPr>
              <w:spacing w:after="0"/>
              <w:jc w:val="left"/>
              <w:rPr>
                <w:szCs w:val="17"/>
              </w:rPr>
            </w:pPr>
          </w:p>
          <w:p w14:paraId="4C3EEB20" w14:textId="77777777" w:rsidR="00A343F2" w:rsidRDefault="00A343F2" w:rsidP="002E5B4C">
            <w:pPr>
              <w:spacing w:after="0"/>
              <w:jc w:val="left"/>
              <w:rPr>
                <w:szCs w:val="17"/>
              </w:rPr>
            </w:pPr>
          </w:p>
          <w:p w14:paraId="37F8F7BA" w14:textId="77777777" w:rsidR="00A343F2" w:rsidRDefault="00A343F2" w:rsidP="002E5B4C">
            <w:pPr>
              <w:spacing w:after="0"/>
              <w:jc w:val="left"/>
              <w:rPr>
                <w:szCs w:val="17"/>
              </w:rPr>
            </w:pPr>
          </w:p>
          <w:p w14:paraId="0CDF8115" w14:textId="77777777" w:rsidR="00A343F2" w:rsidRDefault="00A343F2" w:rsidP="002E5B4C">
            <w:pPr>
              <w:spacing w:after="0"/>
              <w:jc w:val="left"/>
              <w:rPr>
                <w:szCs w:val="17"/>
              </w:rPr>
            </w:pPr>
          </w:p>
          <w:p w14:paraId="24D391BA" w14:textId="77777777" w:rsidR="00A343F2" w:rsidRDefault="00A343F2" w:rsidP="002E5B4C">
            <w:pPr>
              <w:spacing w:after="0"/>
              <w:jc w:val="left"/>
              <w:rPr>
                <w:szCs w:val="17"/>
              </w:rPr>
            </w:pPr>
          </w:p>
          <w:p w14:paraId="4C79BEFE" w14:textId="77777777" w:rsidR="00A343F2" w:rsidRDefault="00A343F2" w:rsidP="002E5B4C">
            <w:pPr>
              <w:spacing w:after="0"/>
              <w:jc w:val="left"/>
              <w:rPr>
                <w:szCs w:val="17"/>
              </w:rPr>
            </w:pPr>
          </w:p>
          <w:p w14:paraId="3B590C80" w14:textId="77777777" w:rsidR="00A343F2" w:rsidRDefault="00A343F2" w:rsidP="002E5B4C">
            <w:pPr>
              <w:spacing w:after="0"/>
              <w:jc w:val="left"/>
              <w:rPr>
                <w:szCs w:val="17"/>
              </w:rPr>
            </w:pPr>
          </w:p>
          <w:p w14:paraId="7F68C9A8" w14:textId="77777777" w:rsidR="00A343F2" w:rsidRDefault="00A343F2" w:rsidP="002E5B4C">
            <w:pPr>
              <w:spacing w:after="0"/>
              <w:jc w:val="left"/>
              <w:rPr>
                <w:szCs w:val="17"/>
              </w:rPr>
            </w:pPr>
          </w:p>
          <w:p w14:paraId="7EBD4002" w14:textId="77777777" w:rsidR="00A343F2" w:rsidRDefault="00A343F2" w:rsidP="002E5B4C">
            <w:pPr>
              <w:spacing w:after="0"/>
              <w:jc w:val="left"/>
              <w:rPr>
                <w:szCs w:val="17"/>
              </w:rPr>
            </w:pPr>
          </w:p>
          <w:p w14:paraId="6083B678" w14:textId="77777777" w:rsidR="00A343F2" w:rsidRDefault="00A343F2" w:rsidP="002E5B4C">
            <w:pPr>
              <w:spacing w:after="0"/>
              <w:jc w:val="left"/>
              <w:rPr>
                <w:szCs w:val="17"/>
              </w:rPr>
            </w:pPr>
          </w:p>
          <w:p w14:paraId="597A06B1" w14:textId="77777777" w:rsidR="00A343F2" w:rsidRDefault="00A343F2" w:rsidP="002E5B4C">
            <w:pPr>
              <w:spacing w:after="0"/>
              <w:jc w:val="left"/>
              <w:rPr>
                <w:szCs w:val="17"/>
              </w:rPr>
            </w:pPr>
          </w:p>
          <w:p w14:paraId="2291E49B" w14:textId="77777777" w:rsidR="00A343F2" w:rsidRDefault="00A343F2" w:rsidP="002E5B4C">
            <w:pPr>
              <w:spacing w:after="0"/>
              <w:jc w:val="left"/>
              <w:rPr>
                <w:szCs w:val="17"/>
              </w:rPr>
            </w:pPr>
          </w:p>
          <w:p w14:paraId="438ADF14" w14:textId="77777777" w:rsidR="00A343F2" w:rsidRDefault="00A343F2" w:rsidP="002E5B4C">
            <w:pPr>
              <w:spacing w:after="0"/>
              <w:jc w:val="left"/>
              <w:rPr>
                <w:szCs w:val="17"/>
              </w:rPr>
            </w:pPr>
          </w:p>
          <w:p w14:paraId="38D77370" w14:textId="77777777" w:rsidR="00A343F2" w:rsidRDefault="00A343F2" w:rsidP="002E5B4C">
            <w:pPr>
              <w:spacing w:after="0"/>
              <w:jc w:val="left"/>
              <w:rPr>
                <w:szCs w:val="17"/>
              </w:rPr>
            </w:pPr>
          </w:p>
          <w:p w14:paraId="5A7F8083" w14:textId="77777777" w:rsidR="00A343F2" w:rsidRDefault="00A343F2" w:rsidP="002E5B4C">
            <w:pPr>
              <w:spacing w:after="0"/>
              <w:jc w:val="left"/>
              <w:rPr>
                <w:szCs w:val="17"/>
              </w:rPr>
            </w:pPr>
          </w:p>
          <w:p w14:paraId="7BCF6E34" w14:textId="77777777" w:rsidR="00A343F2" w:rsidRDefault="00A343F2" w:rsidP="002E5B4C">
            <w:pPr>
              <w:spacing w:after="0"/>
              <w:jc w:val="left"/>
              <w:rPr>
                <w:szCs w:val="17"/>
              </w:rPr>
            </w:pPr>
          </w:p>
          <w:p w14:paraId="70838D8A" w14:textId="77777777" w:rsidR="00A343F2" w:rsidRDefault="00A343F2" w:rsidP="002E5B4C">
            <w:pPr>
              <w:spacing w:after="0"/>
              <w:jc w:val="left"/>
              <w:rPr>
                <w:szCs w:val="17"/>
              </w:rPr>
            </w:pPr>
          </w:p>
          <w:p w14:paraId="1DB25568" w14:textId="77777777" w:rsidR="00A343F2" w:rsidRDefault="00A343F2" w:rsidP="002E5B4C">
            <w:pPr>
              <w:spacing w:after="0"/>
              <w:jc w:val="left"/>
              <w:rPr>
                <w:szCs w:val="17"/>
              </w:rPr>
            </w:pPr>
          </w:p>
          <w:p w14:paraId="0C69299C" w14:textId="77777777" w:rsidR="00A343F2" w:rsidRDefault="00A343F2" w:rsidP="002E5B4C">
            <w:pPr>
              <w:spacing w:after="0"/>
              <w:jc w:val="left"/>
              <w:rPr>
                <w:szCs w:val="17"/>
              </w:rPr>
            </w:pPr>
          </w:p>
          <w:p w14:paraId="52DC8B00" w14:textId="77777777" w:rsidR="00A343F2" w:rsidRDefault="00A343F2" w:rsidP="00A343F2">
            <w:pPr>
              <w:spacing w:after="0"/>
              <w:jc w:val="left"/>
              <w:rPr>
                <w:szCs w:val="17"/>
              </w:rPr>
            </w:pPr>
            <w:r w:rsidRPr="00E11C90">
              <w:rPr>
                <w:szCs w:val="17"/>
              </w:rPr>
              <w:lastRenderedPageBreak/>
              <w:t>189, 191(1)</w:t>
            </w:r>
          </w:p>
          <w:p w14:paraId="4E37D33B" w14:textId="77777777" w:rsidR="00A343F2" w:rsidRDefault="00A343F2" w:rsidP="002E5B4C">
            <w:pPr>
              <w:spacing w:after="0"/>
              <w:jc w:val="left"/>
              <w:rPr>
                <w:szCs w:val="17"/>
              </w:rPr>
            </w:pPr>
          </w:p>
          <w:p w14:paraId="382503BD" w14:textId="77777777" w:rsidR="00A343F2" w:rsidRDefault="00A343F2" w:rsidP="002E5B4C">
            <w:pPr>
              <w:spacing w:after="0"/>
              <w:jc w:val="left"/>
              <w:rPr>
                <w:szCs w:val="17"/>
              </w:rPr>
            </w:pPr>
          </w:p>
          <w:p w14:paraId="3C02CA3D" w14:textId="77777777" w:rsidR="00A343F2" w:rsidRDefault="00A343F2" w:rsidP="002E5B4C">
            <w:pPr>
              <w:spacing w:after="0"/>
              <w:jc w:val="left"/>
              <w:rPr>
                <w:szCs w:val="17"/>
              </w:rPr>
            </w:pPr>
          </w:p>
          <w:p w14:paraId="1A80A11F" w14:textId="77777777" w:rsidR="00A343F2" w:rsidRDefault="00A343F2" w:rsidP="002E5B4C">
            <w:pPr>
              <w:spacing w:after="0"/>
              <w:jc w:val="left"/>
              <w:rPr>
                <w:szCs w:val="17"/>
              </w:rPr>
            </w:pPr>
          </w:p>
          <w:p w14:paraId="69C0358D" w14:textId="77777777" w:rsidR="00A343F2" w:rsidRDefault="00A343F2" w:rsidP="002E5B4C">
            <w:pPr>
              <w:spacing w:after="0"/>
              <w:jc w:val="left"/>
              <w:rPr>
                <w:szCs w:val="17"/>
              </w:rPr>
            </w:pPr>
          </w:p>
          <w:p w14:paraId="00C74909" w14:textId="77777777" w:rsidR="00A343F2" w:rsidRDefault="00A343F2" w:rsidP="002E5B4C">
            <w:pPr>
              <w:spacing w:after="0"/>
              <w:jc w:val="left"/>
              <w:rPr>
                <w:szCs w:val="17"/>
              </w:rPr>
            </w:pPr>
          </w:p>
          <w:p w14:paraId="36278391" w14:textId="77777777" w:rsidR="00A343F2" w:rsidRDefault="00A343F2" w:rsidP="002E5B4C">
            <w:pPr>
              <w:spacing w:after="0"/>
              <w:jc w:val="left"/>
              <w:rPr>
                <w:szCs w:val="17"/>
              </w:rPr>
            </w:pPr>
          </w:p>
          <w:p w14:paraId="032F1D9E" w14:textId="77777777" w:rsidR="00A343F2" w:rsidRDefault="00A343F2" w:rsidP="002E5B4C">
            <w:pPr>
              <w:spacing w:after="0"/>
              <w:jc w:val="left"/>
              <w:rPr>
                <w:szCs w:val="17"/>
              </w:rPr>
            </w:pPr>
          </w:p>
          <w:p w14:paraId="47629B30" w14:textId="77777777" w:rsidR="00A343F2" w:rsidRDefault="00A343F2" w:rsidP="002E5B4C">
            <w:pPr>
              <w:spacing w:after="0"/>
              <w:jc w:val="left"/>
              <w:rPr>
                <w:szCs w:val="17"/>
              </w:rPr>
            </w:pPr>
          </w:p>
          <w:p w14:paraId="6BA7E743" w14:textId="77777777" w:rsidR="00A343F2" w:rsidRDefault="00A343F2" w:rsidP="002E5B4C">
            <w:pPr>
              <w:spacing w:after="0"/>
              <w:jc w:val="left"/>
              <w:rPr>
                <w:szCs w:val="17"/>
              </w:rPr>
            </w:pPr>
          </w:p>
          <w:p w14:paraId="2EFD79A0" w14:textId="77777777" w:rsidR="00A343F2" w:rsidRDefault="00A343F2" w:rsidP="002E5B4C">
            <w:pPr>
              <w:spacing w:after="0"/>
              <w:jc w:val="left"/>
              <w:rPr>
                <w:szCs w:val="17"/>
              </w:rPr>
            </w:pPr>
          </w:p>
          <w:p w14:paraId="3E099438" w14:textId="77777777" w:rsidR="00A343F2" w:rsidRDefault="00A343F2" w:rsidP="002E5B4C">
            <w:pPr>
              <w:spacing w:after="0"/>
              <w:jc w:val="left"/>
              <w:rPr>
                <w:szCs w:val="17"/>
              </w:rPr>
            </w:pPr>
          </w:p>
          <w:p w14:paraId="4EDC5ED2" w14:textId="77777777" w:rsidR="00A343F2" w:rsidRDefault="00A343F2" w:rsidP="002E5B4C">
            <w:pPr>
              <w:spacing w:after="0"/>
              <w:jc w:val="left"/>
              <w:rPr>
                <w:szCs w:val="17"/>
              </w:rPr>
            </w:pPr>
          </w:p>
          <w:p w14:paraId="4D6CF408" w14:textId="77777777" w:rsidR="00A343F2" w:rsidRDefault="00A343F2" w:rsidP="002E5B4C">
            <w:pPr>
              <w:spacing w:after="0"/>
              <w:jc w:val="left"/>
              <w:rPr>
                <w:szCs w:val="17"/>
              </w:rPr>
            </w:pPr>
          </w:p>
          <w:p w14:paraId="49BBB814" w14:textId="77777777" w:rsidR="00A343F2" w:rsidRDefault="00A343F2" w:rsidP="002E5B4C">
            <w:pPr>
              <w:spacing w:after="0"/>
              <w:jc w:val="left"/>
              <w:rPr>
                <w:szCs w:val="17"/>
              </w:rPr>
            </w:pPr>
          </w:p>
          <w:p w14:paraId="0DE5233E" w14:textId="77777777" w:rsidR="00A343F2" w:rsidRDefault="00A343F2" w:rsidP="002E5B4C">
            <w:pPr>
              <w:spacing w:after="0"/>
              <w:jc w:val="left"/>
              <w:rPr>
                <w:szCs w:val="17"/>
              </w:rPr>
            </w:pPr>
          </w:p>
          <w:p w14:paraId="6655547B" w14:textId="77777777" w:rsidR="00A343F2" w:rsidRDefault="00A343F2" w:rsidP="002E5B4C">
            <w:pPr>
              <w:spacing w:after="0"/>
              <w:jc w:val="left"/>
              <w:rPr>
                <w:szCs w:val="17"/>
              </w:rPr>
            </w:pPr>
          </w:p>
          <w:p w14:paraId="210561C3" w14:textId="77777777" w:rsidR="00A343F2" w:rsidRDefault="00A343F2" w:rsidP="002E5B4C">
            <w:pPr>
              <w:spacing w:after="0"/>
              <w:jc w:val="left"/>
              <w:rPr>
                <w:szCs w:val="17"/>
              </w:rPr>
            </w:pPr>
          </w:p>
          <w:p w14:paraId="7C7E9D0D" w14:textId="77777777" w:rsidR="00A343F2" w:rsidRDefault="00A343F2" w:rsidP="002E5B4C">
            <w:pPr>
              <w:spacing w:after="0"/>
              <w:jc w:val="left"/>
              <w:rPr>
                <w:szCs w:val="17"/>
              </w:rPr>
            </w:pPr>
          </w:p>
          <w:p w14:paraId="058031F7" w14:textId="77777777" w:rsidR="00A343F2" w:rsidRDefault="00A343F2" w:rsidP="002E5B4C">
            <w:pPr>
              <w:spacing w:after="0"/>
              <w:jc w:val="left"/>
              <w:rPr>
                <w:szCs w:val="17"/>
              </w:rPr>
            </w:pPr>
          </w:p>
          <w:p w14:paraId="64ED76B9" w14:textId="77777777" w:rsidR="00A343F2" w:rsidRDefault="00A343F2" w:rsidP="002E5B4C">
            <w:pPr>
              <w:spacing w:after="0"/>
              <w:jc w:val="left"/>
              <w:rPr>
                <w:szCs w:val="17"/>
              </w:rPr>
            </w:pPr>
          </w:p>
          <w:p w14:paraId="188F3B20" w14:textId="77777777" w:rsidR="00A343F2" w:rsidRDefault="00A343F2" w:rsidP="002E5B4C">
            <w:pPr>
              <w:spacing w:after="0"/>
              <w:jc w:val="left"/>
              <w:rPr>
                <w:szCs w:val="17"/>
              </w:rPr>
            </w:pPr>
          </w:p>
          <w:p w14:paraId="19BF59C7" w14:textId="77777777" w:rsidR="00A343F2" w:rsidRDefault="00A343F2" w:rsidP="002E5B4C">
            <w:pPr>
              <w:spacing w:after="0"/>
              <w:jc w:val="left"/>
              <w:rPr>
                <w:szCs w:val="17"/>
              </w:rPr>
            </w:pPr>
          </w:p>
          <w:p w14:paraId="2E43929C" w14:textId="77777777" w:rsidR="00A343F2" w:rsidRDefault="00A343F2" w:rsidP="002E5B4C">
            <w:pPr>
              <w:spacing w:after="0"/>
              <w:jc w:val="left"/>
              <w:rPr>
                <w:szCs w:val="17"/>
              </w:rPr>
            </w:pPr>
          </w:p>
          <w:p w14:paraId="77143CEE" w14:textId="77777777" w:rsidR="00A343F2" w:rsidRDefault="00A343F2" w:rsidP="002E5B4C">
            <w:pPr>
              <w:spacing w:after="0"/>
              <w:jc w:val="left"/>
              <w:rPr>
                <w:szCs w:val="17"/>
              </w:rPr>
            </w:pPr>
          </w:p>
          <w:p w14:paraId="65C6C5F4" w14:textId="77777777" w:rsidR="00A343F2" w:rsidRDefault="00A343F2" w:rsidP="002E5B4C">
            <w:pPr>
              <w:spacing w:after="0"/>
              <w:jc w:val="left"/>
              <w:rPr>
                <w:szCs w:val="17"/>
              </w:rPr>
            </w:pPr>
          </w:p>
          <w:p w14:paraId="79EDDA33" w14:textId="77777777" w:rsidR="00A343F2" w:rsidRDefault="00A343F2" w:rsidP="002E5B4C">
            <w:pPr>
              <w:spacing w:after="0"/>
              <w:jc w:val="left"/>
              <w:rPr>
                <w:szCs w:val="17"/>
              </w:rPr>
            </w:pPr>
          </w:p>
          <w:p w14:paraId="7CC40056" w14:textId="77777777" w:rsidR="00A343F2" w:rsidRDefault="00A343F2" w:rsidP="002E5B4C">
            <w:pPr>
              <w:spacing w:after="0"/>
              <w:jc w:val="left"/>
              <w:rPr>
                <w:szCs w:val="17"/>
              </w:rPr>
            </w:pPr>
          </w:p>
          <w:p w14:paraId="748E8492" w14:textId="77777777" w:rsidR="00A343F2" w:rsidRDefault="00A343F2" w:rsidP="002E5B4C">
            <w:pPr>
              <w:spacing w:after="0"/>
              <w:jc w:val="left"/>
              <w:rPr>
                <w:szCs w:val="17"/>
              </w:rPr>
            </w:pPr>
          </w:p>
          <w:p w14:paraId="594B36D2" w14:textId="77777777" w:rsidR="00A343F2" w:rsidRDefault="00A343F2" w:rsidP="002E5B4C">
            <w:pPr>
              <w:spacing w:after="0"/>
              <w:jc w:val="left"/>
              <w:rPr>
                <w:szCs w:val="17"/>
              </w:rPr>
            </w:pPr>
          </w:p>
          <w:p w14:paraId="7E36F1A5" w14:textId="77777777" w:rsidR="00A343F2" w:rsidRDefault="00A343F2" w:rsidP="002E5B4C">
            <w:pPr>
              <w:spacing w:after="0"/>
              <w:jc w:val="left"/>
              <w:rPr>
                <w:szCs w:val="17"/>
              </w:rPr>
            </w:pPr>
          </w:p>
          <w:p w14:paraId="07EF1993" w14:textId="77777777" w:rsidR="00A343F2" w:rsidRDefault="00A343F2" w:rsidP="002E5B4C">
            <w:pPr>
              <w:spacing w:after="0"/>
              <w:jc w:val="left"/>
              <w:rPr>
                <w:szCs w:val="17"/>
              </w:rPr>
            </w:pPr>
          </w:p>
          <w:p w14:paraId="08693BF4" w14:textId="77777777" w:rsidR="00A343F2" w:rsidRDefault="00A343F2" w:rsidP="002E5B4C">
            <w:pPr>
              <w:spacing w:after="0"/>
              <w:jc w:val="left"/>
              <w:rPr>
                <w:szCs w:val="17"/>
              </w:rPr>
            </w:pPr>
          </w:p>
          <w:p w14:paraId="1C6595C3" w14:textId="77777777" w:rsidR="00A343F2" w:rsidRDefault="00A343F2" w:rsidP="002E5B4C">
            <w:pPr>
              <w:spacing w:after="0"/>
              <w:jc w:val="left"/>
              <w:rPr>
                <w:szCs w:val="17"/>
              </w:rPr>
            </w:pPr>
          </w:p>
          <w:p w14:paraId="2AE78E07" w14:textId="77777777" w:rsidR="00A343F2" w:rsidRDefault="00A343F2" w:rsidP="002E5B4C">
            <w:pPr>
              <w:spacing w:after="0"/>
              <w:jc w:val="left"/>
              <w:rPr>
                <w:szCs w:val="17"/>
              </w:rPr>
            </w:pPr>
          </w:p>
          <w:p w14:paraId="113086DC" w14:textId="77777777" w:rsidR="00A343F2" w:rsidRDefault="00A343F2" w:rsidP="002E5B4C">
            <w:pPr>
              <w:spacing w:after="0"/>
              <w:jc w:val="left"/>
              <w:rPr>
                <w:szCs w:val="17"/>
              </w:rPr>
            </w:pPr>
          </w:p>
          <w:p w14:paraId="0CA100CD" w14:textId="77777777" w:rsidR="00A343F2" w:rsidRDefault="00A343F2" w:rsidP="002E5B4C">
            <w:pPr>
              <w:spacing w:after="0"/>
              <w:jc w:val="left"/>
              <w:rPr>
                <w:szCs w:val="17"/>
              </w:rPr>
            </w:pPr>
          </w:p>
          <w:p w14:paraId="34394FD4" w14:textId="77777777" w:rsidR="00A343F2" w:rsidRDefault="00A343F2" w:rsidP="002E5B4C">
            <w:pPr>
              <w:spacing w:after="0"/>
              <w:jc w:val="left"/>
              <w:rPr>
                <w:szCs w:val="17"/>
              </w:rPr>
            </w:pPr>
          </w:p>
          <w:p w14:paraId="59B920C8" w14:textId="77777777" w:rsidR="00A343F2" w:rsidRDefault="00A343F2" w:rsidP="002E5B4C">
            <w:pPr>
              <w:spacing w:after="0"/>
              <w:jc w:val="left"/>
              <w:rPr>
                <w:szCs w:val="17"/>
              </w:rPr>
            </w:pPr>
          </w:p>
          <w:p w14:paraId="5812D2EC" w14:textId="77777777" w:rsidR="00A343F2" w:rsidRDefault="00A343F2" w:rsidP="002E5B4C">
            <w:pPr>
              <w:spacing w:after="0"/>
              <w:jc w:val="left"/>
              <w:rPr>
                <w:szCs w:val="17"/>
              </w:rPr>
            </w:pPr>
          </w:p>
          <w:p w14:paraId="5FD51CBA" w14:textId="77777777" w:rsidR="00A343F2" w:rsidRDefault="00A343F2" w:rsidP="002E5B4C">
            <w:pPr>
              <w:spacing w:after="0"/>
              <w:jc w:val="left"/>
              <w:rPr>
                <w:szCs w:val="17"/>
              </w:rPr>
            </w:pPr>
          </w:p>
          <w:p w14:paraId="7BFB0336" w14:textId="77777777" w:rsidR="00A343F2" w:rsidRDefault="00A343F2" w:rsidP="002E5B4C">
            <w:pPr>
              <w:spacing w:after="0"/>
              <w:jc w:val="left"/>
              <w:rPr>
                <w:szCs w:val="17"/>
              </w:rPr>
            </w:pPr>
          </w:p>
          <w:p w14:paraId="777B17D4" w14:textId="77777777" w:rsidR="00A343F2" w:rsidRDefault="00A343F2" w:rsidP="002E5B4C">
            <w:pPr>
              <w:spacing w:after="0"/>
              <w:jc w:val="left"/>
              <w:rPr>
                <w:szCs w:val="17"/>
              </w:rPr>
            </w:pPr>
          </w:p>
          <w:p w14:paraId="77D7FA6E" w14:textId="77777777" w:rsidR="00A343F2" w:rsidRDefault="00A343F2" w:rsidP="002E5B4C">
            <w:pPr>
              <w:spacing w:after="0"/>
              <w:jc w:val="left"/>
              <w:rPr>
                <w:szCs w:val="17"/>
              </w:rPr>
            </w:pPr>
          </w:p>
          <w:p w14:paraId="66BE19EF" w14:textId="77777777" w:rsidR="00A343F2" w:rsidRDefault="00A343F2" w:rsidP="002E5B4C">
            <w:pPr>
              <w:spacing w:after="0"/>
              <w:jc w:val="left"/>
              <w:rPr>
                <w:szCs w:val="17"/>
              </w:rPr>
            </w:pPr>
          </w:p>
          <w:p w14:paraId="6008CB74" w14:textId="77777777" w:rsidR="00A343F2" w:rsidRDefault="00A343F2" w:rsidP="002E5B4C">
            <w:pPr>
              <w:spacing w:after="0"/>
              <w:jc w:val="left"/>
              <w:rPr>
                <w:szCs w:val="17"/>
              </w:rPr>
            </w:pPr>
          </w:p>
          <w:p w14:paraId="4EAFFE95" w14:textId="77777777" w:rsidR="00A343F2" w:rsidRDefault="00A343F2" w:rsidP="002E5B4C">
            <w:pPr>
              <w:spacing w:after="0"/>
              <w:jc w:val="left"/>
              <w:rPr>
                <w:szCs w:val="17"/>
              </w:rPr>
            </w:pPr>
          </w:p>
          <w:p w14:paraId="6B5B403C" w14:textId="77777777" w:rsidR="00A343F2" w:rsidRDefault="00A343F2" w:rsidP="002E5B4C">
            <w:pPr>
              <w:spacing w:after="0"/>
              <w:jc w:val="left"/>
              <w:rPr>
                <w:szCs w:val="17"/>
              </w:rPr>
            </w:pPr>
          </w:p>
          <w:p w14:paraId="1AA6E596" w14:textId="77777777" w:rsidR="00A343F2" w:rsidRDefault="00A343F2" w:rsidP="002E5B4C">
            <w:pPr>
              <w:spacing w:after="0"/>
              <w:jc w:val="left"/>
              <w:rPr>
                <w:szCs w:val="17"/>
              </w:rPr>
            </w:pPr>
          </w:p>
          <w:p w14:paraId="2F77399F" w14:textId="77777777" w:rsidR="00A343F2" w:rsidRDefault="00A343F2" w:rsidP="002E5B4C">
            <w:pPr>
              <w:spacing w:after="0"/>
              <w:jc w:val="left"/>
              <w:rPr>
                <w:szCs w:val="17"/>
              </w:rPr>
            </w:pPr>
          </w:p>
          <w:p w14:paraId="355A9338" w14:textId="77777777" w:rsidR="00A343F2" w:rsidRDefault="00A343F2" w:rsidP="002E5B4C">
            <w:pPr>
              <w:spacing w:after="0"/>
              <w:jc w:val="left"/>
              <w:rPr>
                <w:szCs w:val="17"/>
              </w:rPr>
            </w:pPr>
          </w:p>
          <w:p w14:paraId="07C677B5" w14:textId="77777777" w:rsidR="00A343F2" w:rsidRDefault="00A343F2" w:rsidP="002E5B4C">
            <w:pPr>
              <w:spacing w:after="0"/>
              <w:jc w:val="left"/>
              <w:rPr>
                <w:szCs w:val="17"/>
              </w:rPr>
            </w:pPr>
          </w:p>
          <w:p w14:paraId="4D0EEDC6" w14:textId="77777777" w:rsidR="00A343F2" w:rsidRDefault="00A343F2" w:rsidP="002E5B4C">
            <w:pPr>
              <w:spacing w:after="0"/>
              <w:jc w:val="left"/>
              <w:rPr>
                <w:szCs w:val="17"/>
              </w:rPr>
            </w:pPr>
          </w:p>
          <w:p w14:paraId="257595ED" w14:textId="77777777" w:rsidR="00A343F2" w:rsidRDefault="00A343F2" w:rsidP="002E5B4C">
            <w:pPr>
              <w:spacing w:after="0"/>
              <w:jc w:val="left"/>
              <w:rPr>
                <w:szCs w:val="17"/>
              </w:rPr>
            </w:pPr>
          </w:p>
          <w:p w14:paraId="090C7B18" w14:textId="77777777" w:rsidR="00A343F2" w:rsidRDefault="00A343F2" w:rsidP="002E5B4C">
            <w:pPr>
              <w:spacing w:after="0"/>
              <w:jc w:val="left"/>
              <w:rPr>
                <w:szCs w:val="17"/>
              </w:rPr>
            </w:pPr>
          </w:p>
          <w:p w14:paraId="705110F0" w14:textId="77777777" w:rsidR="00A343F2" w:rsidRDefault="00A343F2" w:rsidP="002E5B4C">
            <w:pPr>
              <w:spacing w:after="0"/>
              <w:jc w:val="left"/>
              <w:rPr>
                <w:szCs w:val="17"/>
              </w:rPr>
            </w:pPr>
          </w:p>
          <w:p w14:paraId="392D5744" w14:textId="77777777" w:rsidR="00A343F2" w:rsidRDefault="00A343F2" w:rsidP="002E5B4C">
            <w:pPr>
              <w:spacing w:after="0"/>
              <w:jc w:val="left"/>
              <w:rPr>
                <w:szCs w:val="17"/>
              </w:rPr>
            </w:pPr>
          </w:p>
          <w:p w14:paraId="22E7ED28" w14:textId="77777777" w:rsidR="00A343F2" w:rsidRDefault="00A343F2" w:rsidP="002E5B4C">
            <w:pPr>
              <w:spacing w:after="0"/>
              <w:jc w:val="left"/>
              <w:rPr>
                <w:szCs w:val="17"/>
              </w:rPr>
            </w:pPr>
          </w:p>
          <w:p w14:paraId="2DC5CCD9" w14:textId="77777777" w:rsidR="00A343F2" w:rsidRDefault="00A343F2" w:rsidP="002E5B4C">
            <w:pPr>
              <w:spacing w:after="0"/>
              <w:jc w:val="left"/>
              <w:rPr>
                <w:szCs w:val="17"/>
              </w:rPr>
            </w:pPr>
          </w:p>
          <w:p w14:paraId="5E1DDC97" w14:textId="77777777" w:rsidR="00A343F2" w:rsidRDefault="00A343F2" w:rsidP="002E5B4C">
            <w:pPr>
              <w:spacing w:after="0"/>
              <w:jc w:val="left"/>
              <w:rPr>
                <w:szCs w:val="17"/>
              </w:rPr>
            </w:pPr>
          </w:p>
          <w:p w14:paraId="5517D1E1" w14:textId="77777777" w:rsidR="00A343F2" w:rsidRDefault="00A343F2" w:rsidP="002E5B4C">
            <w:pPr>
              <w:spacing w:after="0"/>
              <w:jc w:val="left"/>
              <w:rPr>
                <w:szCs w:val="17"/>
              </w:rPr>
            </w:pPr>
          </w:p>
          <w:p w14:paraId="3B11E8BA" w14:textId="77777777" w:rsidR="00A343F2" w:rsidRDefault="00A343F2" w:rsidP="002E5B4C">
            <w:pPr>
              <w:spacing w:after="0"/>
              <w:jc w:val="left"/>
              <w:rPr>
                <w:szCs w:val="17"/>
              </w:rPr>
            </w:pPr>
          </w:p>
          <w:p w14:paraId="3683E181" w14:textId="77777777" w:rsidR="00A343F2" w:rsidRDefault="00A343F2" w:rsidP="002E5B4C">
            <w:pPr>
              <w:spacing w:after="0"/>
              <w:jc w:val="left"/>
              <w:rPr>
                <w:szCs w:val="17"/>
              </w:rPr>
            </w:pPr>
          </w:p>
          <w:p w14:paraId="47CAD940" w14:textId="77777777" w:rsidR="00A343F2" w:rsidRDefault="00A343F2" w:rsidP="002E5B4C">
            <w:pPr>
              <w:spacing w:after="0"/>
              <w:jc w:val="left"/>
              <w:rPr>
                <w:szCs w:val="17"/>
              </w:rPr>
            </w:pPr>
          </w:p>
          <w:p w14:paraId="4E99307A" w14:textId="77777777" w:rsidR="00A343F2" w:rsidRDefault="00A343F2" w:rsidP="002E5B4C">
            <w:pPr>
              <w:spacing w:after="0"/>
              <w:jc w:val="left"/>
              <w:rPr>
                <w:szCs w:val="17"/>
              </w:rPr>
            </w:pPr>
          </w:p>
          <w:p w14:paraId="316A547C" w14:textId="77777777" w:rsidR="00A343F2" w:rsidRDefault="00A343F2" w:rsidP="002E5B4C">
            <w:pPr>
              <w:spacing w:after="0"/>
              <w:jc w:val="left"/>
              <w:rPr>
                <w:szCs w:val="17"/>
              </w:rPr>
            </w:pPr>
          </w:p>
          <w:p w14:paraId="15BBDF2E" w14:textId="77777777" w:rsidR="00A343F2" w:rsidRDefault="00A343F2" w:rsidP="002E5B4C">
            <w:pPr>
              <w:spacing w:after="0"/>
              <w:jc w:val="left"/>
              <w:rPr>
                <w:szCs w:val="17"/>
              </w:rPr>
            </w:pPr>
          </w:p>
          <w:p w14:paraId="7D94215E" w14:textId="77777777" w:rsidR="00A343F2" w:rsidRDefault="00A343F2" w:rsidP="002E5B4C">
            <w:pPr>
              <w:spacing w:after="0"/>
              <w:jc w:val="left"/>
              <w:rPr>
                <w:szCs w:val="17"/>
              </w:rPr>
            </w:pPr>
          </w:p>
          <w:p w14:paraId="0BF1CBB1" w14:textId="77777777" w:rsidR="00A343F2" w:rsidRDefault="00A343F2" w:rsidP="002E5B4C">
            <w:pPr>
              <w:spacing w:after="0"/>
              <w:jc w:val="left"/>
              <w:rPr>
                <w:szCs w:val="17"/>
              </w:rPr>
            </w:pPr>
          </w:p>
          <w:p w14:paraId="218F7360" w14:textId="77777777" w:rsidR="00A343F2" w:rsidRDefault="00A343F2" w:rsidP="002E5B4C">
            <w:pPr>
              <w:spacing w:after="0"/>
              <w:jc w:val="left"/>
              <w:rPr>
                <w:szCs w:val="17"/>
              </w:rPr>
            </w:pPr>
          </w:p>
          <w:p w14:paraId="0A38DACA" w14:textId="77777777" w:rsidR="00A343F2" w:rsidRDefault="00A343F2" w:rsidP="002E5B4C">
            <w:pPr>
              <w:spacing w:after="0"/>
              <w:jc w:val="left"/>
              <w:rPr>
                <w:szCs w:val="17"/>
              </w:rPr>
            </w:pPr>
          </w:p>
          <w:p w14:paraId="019C1B2C" w14:textId="77777777" w:rsidR="00A343F2" w:rsidRDefault="00A343F2" w:rsidP="002E5B4C">
            <w:pPr>
              <w:spacing w:after="0"/>
              <w:jc w:val="left"/>
              <w:rPr>
                <w:szCs w:val="17"/>
              </w:rPr>
            </w:pPr>
          </w:p>
          <w:p w14:paraId="78BFBBA5" w14:textId="77777777" w:rsidR="00A343F2" w:rsidRDefault="00A343F2" w:rsidP="002E5B4C">
            <w:pPr>
              <w:spacing w:after="0"/>
              <w:jc w:val="left"/>
              <w:rPr>
                <w:szCs w:val="17"/>
              </w:rPr>
            </w:pPr>
          </w:p>
          <w:p w14:paraId="738E3014" w14:textId="77777777" w:rsidR="00A343F2" w:rsidRDefault="00A343F2" w:rsidP="002E5B4C">
            <w:pPr>
              <w:spacing w:after="0"/>
              <w:jc w:val="left"/>
              <w:rPr>
                <w:szCs w:val="17"/>
              </w:rPr>
            </w:pPr>
          </w:p>
          <w:p w14:paraId="71CD6D84" w14:textId="77777777" w:rsidR="00A343F2" w:rsidRDefault="00A343F2" w:rsidP="00A343F2">
            <w:pPr>
              <w:spacing w:after="0"/>
              <w:jc w:val="left"/>
              <w:rPr>
                <w:szCs w:val="17"/>
              </w:rPr>
            </w:pPr>
            <w:r w:rsidRPr="00E11C90">
              <w:rPr>
                <w:szCs w:val="17"/>
              </w:rPr>
              <w:lastRenderedPageBreak/>
              <w:t>189, 191(1)</w:t>
            </w:r>
          </w:p>
          <w:p w14:paraId="549F978C" w14:textId="77777777" w:rsidR="00A343F2" w:rsidRDefault="00A343F2" w:rsidP="002E5B4C">
            <w:pPr>
              <w:spacing w:after="0"/>
              <w:jc w:val="left"/>
              <w:rPr>
                <w:szCs w:val="17"/>
              </w:rPr>
            </w:pPr>
          </w:p>
          <w:p w14:paraId="67EBE09F" w14:textId="77777777" w:rsidR="00A343F2" w:rsidRDefault="00A343F2" w:rsidP="002E5B4C">
            <w:pPr>
              <w:spacing w:after="0"/>
              <w:jc w:val="left"/>
              <w:rPr>
                <w:szCs w:val="17"/>
              </w:rPr>
            </w:pPr>
          </w:p>
          <w:p w14:paraId="4804E41B" w14:textId="77777777" w:rsidR="00A343F2" w:rsidRDefault="00A343F2" w:rsidP="002E5B4C">
            <w:pPr>
              <w:spacing w:after="0"/>
              <w:jc w:val="left"/>
              <w:rPr>
                <w:szCs w:val="17"/>
              </w:rPr>
            </w:pPr>
          </w:p>
          <w:p w14:paraId="3641092D" w14:textId="77777777" w:rsidR="00A343F2" w:rsidRDefault="00A343F2" w:rsidP="002E5B4C">
            <w:pPr>
              <w:spacing w:after="0"/>
              <w:jc w:val="left"/>
              <w:rPr>
                <w:szCs w:val="17"/>
              </w:rPr>
            </w:pPr>
          </w:p>
          <w:p w14:paraId="2C691844" w14:textId="77777777" w:rsidR="00A343F2" w:rsidRDefault="00A343F2" w:rsidP="002E5B4C">
            <w:pPr>
              <w:spacing w:after="0"/>
              <w:jc w:val="left"/>
              <w:rPr>
                <w:szCs w:val="17"/>
              </w:rPr>
            </w:pPr>
          </w:p>
          <w:p w14:paraId="3BB69A7A" w14:textId="77777777" w:rsidR="00A343F2" w:rsidRDefault="00A343F2" w:rsidP="002E5B4C">
            <w:pPr>
              <w:spacing w:after="0"/>
              <w:jc w:val="left"/>
              <w:rPr>
                <w:szCs w:val="17"/>
              </w:rPr>
            </w:pPr>
          </w:p>
          <w:p w14:paraId="2E00693D" w14:textId="77777777" w:rsidR="00A343F2" w:rsidRDefault="00A343F2" w:rsidP="002E5B4C">
            <w:pPr>
              <w:spacing w:after="0"/>
              <w:jc w:val="left"/>
              <w:rPr>
                <w:szCs w:val="17"/>
              </w:rPr>
            </w:pPr>
          </w:p>
          <w:p w14:paraId="763FA392" w14:textId="77777777" w:rsidR="00A343F2" w:rsidRDefault="00A343F2" w:rsidP="002E5B4C">
            <w:pPr>
              <w:spacing w:after="0"/>
              <w:jc w:val="left"/>
              <w:rPr>
                <w:szCs w:val="17"/>
              </w:rPr>
            </w:pPr>
          </w:p>
          <w:p w14:paraId="109EC081" w14:textId="77777777" w:rsidR="00A343F2" w:rsidRDefault="00A343F2" w:rsidP="002E5B4C">
            <w:pPr>
              <w:spacing w:after="0"/>
              <w:jc w:val="left"/>
              <w:rPr>
                <w:szCs w:val="17"/>
              </w:rPr>
            </w:pPr>
          </w:p>
          <w:p w14:paraId="36CA805C" w14:textId="77777777" w:rsidR="00A343F2" w:rsidRDefault="00A343F2" w:rsidP="002E5B4C">
            <w:pPr>
              <w:spacing w:after="0"/>
              <w:jc w:val="left"/>
              <w:rPr>
                <w:szCs w:val="17"/>
              </w:rPr>
            </w:pPr>
          </w:p>
          <w:p w14:paraId="6C4F6033" w14:textId="77777777" w:rsidR="00A343F2" w:rsidRDefault="00A343F2" w:rsidP="002E5B4C">
            <w:pPr>
              <w:spacing w:after="0"/>
              <w:jc w:val="left"/>
              <w:rPr>
                <w:szCs w:val="17"/>
              </w:rPr>
            </w:pPr>
          </w:p>
          <w:p w14:paraId="45E24F4D" w14:textId="77777777" w:rsidR="00A343F2" w:rsidRDefault="00A343F2" w:rsidP="002E5B4C">
            <w:pPr>
              <w:spacing w:after="0"/>
              <w:jc w:val="left"/>
              <w:rPr>
                <w:szCs w:val="17"/>
              </w:rPr>
            </w:pPr>
          </w:p>
          <w:p w14:paraId="76C28F76" w14:textId="77777777" w:rsidR="00A343F2" w:rsidRDefault="00A343F2" w:rsidP="002E5B4C">
            <w:pPr>
              <w:spacing w:after="0"/>
              <w:jc w:val="left"/>
              <w:rPr>
                <w:szCs w:val="17"/>
              </w:rPr>
            </w:pPr>
          </w:p>
          <w:p w14:paraId="17BDB01E" w14:textId="77777777" w:rsidR="00A343F2" w:rsidRDefault="00A343F2" w:rsidP="002E5B4C">
            <w:pPr>
              <w:spacing w:after="0"/>
              <w:jc w:val="left"/>
              <w:rPr>
                <w:szCs w:val="17"/>
              </w:rPr>
            </w:pPr>
          </w:p>
          <w:p w14:paraId="7E409C0D" w14:textId="77777777" w:rsidR="00A343F2" w:rsidRDefault="00A343F2" w:rsidP="002E5B4C">
            <w:pPr>
              <w:spacing w:after="0"/>
              <w:jc w:val="left"/>
              <w:rPr>
                <w:szCs w:val="17"/>
              </w:rPr>
            </w:pPr>
          </w:p>
          <w:p w14:paraId="5D4BB478" w14:textId="77777777" w:rsidR="00A343F2" w:rsidRDefault="00A343F2" w:rsidP="002E5B4C">
            <w:pPr>
              <w:spacing w:after="0"/>
              <w:jc w:val="left"/>
              <w:rPr>
                <w:szCs w:val="17"/>
              </w:rPr>
            </w:pPr>
          </w:p>
          <w:p w14:paraId="7C2BA77F" w14:textId="77777777" w:rsidR="00A343F2" w:rsidRDefault="00A343F2" w:rsidP="002E5B4C">
            <w:pPr>
              <w:spacing w:after="0"/>
              <w:jc w:val="left"/>
              <w:rPr>
                <w:szCs w:val="17"/>
              </w:rPr>
            </w:pPr>
          </w:p>
          <w:p w14:paraId="0972374A" w14:textId="77777777" w:rsidR="00A343F2" w:rsidRDefault="00A343F2" w:rsidP="002E5B4C">
            <w:pPr>
              <w:spacing w:after="0"/>
              <w:jc w:val="left"/>
              <w:rPr>
                <w:szCs w:val="17"/>
              </w:rPr>
            </w:pPr>
          </w:p>
          <w:p w14:paraId="40315589" w14:textId="77777777" w:rsidR="00A343F2" w:rsidRDefault="00A343F2" w:rsidP="002E5B4C">
            <w:pPr>
              <w:spacing w:after="0"/>
              <w:jc w:val="left"/>
              <w:rPr>
                <w:szCs w:val="17"/>
              </w:rPr>
            </w:pPr>
          </w:p>
          <w:p w14:paraId="272FF778" w14:textId="77777777" w:rsidR="00A343F2" w:rsidRDefault="00A343F2" w:rsidP="002E5B4C">
            <w:pPr>
              <w:spacing w:after="0"/>
              <w:jc w:val="left"/>
              <w:rPr>
                <w:szCs w:val="17"/>
              </w:rPr>
            </w:pPr>
          </w:p>
          <w:p w14:paraId="7B807735" w14:textId="77777777" w:rsidR="00A343F2" w:rsidRDefault="00A343F2" w:rsidP="002E5B4C">
            <w:pPr>
              <w:spacing w:after="0"/>
              <w:jc w:val="left"/>
              <w:rPr>
                <w:szCs w:val="17"/>
              </w:rPr>
            </w:pPr>
          </w:p>
          <w:p w14:paraId="2386754A" w14:textId="77777777" w:rsidR="00A343F2" w:rsidRDefault="00A343F2" w:rsidP="002E5B4C">
            <w:pPr>
              <w:spacing w:after="0"/>
              <w:jc w:val="left"/>
              <w:rPr>
                <w:szCs w:val="17"/>
              </w:rPr>
            </w:pPr>
          </w:p>
          <w:p w14:paraId="7425BB1C" w14:textId="77777777" w:rsidR="00A343F2" w:rsidRDefault="00A343F2" w:rsidP="002E5B4C">
            <w:pPr>
              <w:spacing w:after="0"/>
              <w:jc w:val="left"/>
              <w:rPr>
                <w:szCs w:val="17"/>
              </w:rPr>
            </w:pPr>
          </w:p>
          <w:p w14:paraId="0D980718" w14:textId="77777777" w:rsidR="00A343F2" w:rsidRDefault="00A343F2" w:rsidP="002E5B4C">
            <w:pPr>
              <w:spacing w:after="0"/>
              <w:jc w:val="left"/>
              <w:rPr>
                <w:szCs w:val="17"/>
              </w:rPr>
            </w:pPr>
          </w:p>
          <w:p w14:paraId="7DD34AB4" w14:textId="77777777" w:rsidR="00A343F2" w:rsidRDefault="00A343F2" w:rsidP="002E5B4C">
            <w:pPr>
              <w:spacing w:after="0"/>
              <w:jc w:val="left"/>
              <w:rPr>
                <w:szCs w:val="17"/>
              </w:rPr>
            </w:pPr>
          </w:p>
          <w:p w14:paraId="6576CFED" w14:textId="77777777" w:rsidR="00A343F2" w:rsidRDefault="00A343F2" w:rsidP="002E5B4C">
            <w:pPr>
              <w:spacing w:after="0"/>
              <w:jc w:val="left"/>
              <w:rPr>
                <w:szCs w:val="17"/>
              </w:rPr>
            </w:pPr>
          </w:p>
          <w:p w14:paraId="00DEFCFC" w14:textId="77777777" w:rsidR="00A343F2" w:rsidRDefault="00A343F2" w:rsidP="002E5B4C">
            <w:pPr>
              <w:spacing w:after="0"/>
              <w:jc w:val="left"/>
              <w:rPr>
                <w:szCs w:val="17"/>
              </w:rPr>
            </w:pPr>
          </w:p>
          <w:p w14:paraId="4E9F9E2B" w14:textId="77777777" w:rsidR="00A343F2" w:rsidRDefault="00A343F2" w:rsidP="002E5B4C">
            <w:pPr>
              <w:spacing w:after="0"/>
              <w:jc w:val="left"/>
              <w:rPr>
                <w:szCs w:val="17"/>
              </w:rPr>
            </w:pPr>
          </w:p>
          <w:p w14:paraId="45B5730E" w14:textId="77777777" w:rsidR="00A343F2" w:rsidRDefault="00A343F2" w:rsidP="002E5B4C">
            <w:pPr>
              <w:spacing w:after="0"/>
              <w:jc w:val="left"/>
              <w:rPr>
                <w:szCs w:val="17"/>
              </w:rPr>
            </w:pPr>
          </w:p>
          <w:p w14:paraId="252233B2" w14:textId="77777777" w:rsidR="00A343F2" w:rsidRDefault="00A343F2" w:rsidP="002E5B4C">
            <w:pPr>
              <w:spacing w:after="0"/>
              <w:jc w:val="left"/>
              <w:rPr>
                <w:szCs w:val="17"/>
              </w:rPr>
            </w:pPr>
          </w:p>
          <w:p w14:paraId="476E673D" w14:textId="77777777" w:rsidR="00A343F2" w:rsidRDefault="00A343F2" w:rsidP="002E5B4C">
            <w:pPr>
              <w:spacing w:after="0"/>
              <w:jc w:val="left"/>
              <w:rPr>
                <w:szCs w:val="17"/>
              </w:rPr>
            </w:pPr>
          </w:p>
          <w:p w14:paraId="264718DF" w14:textId="77777777" w:rsidR="00A343F2" w:rsidRDefault="00A343F2" w:rsidP="002E5B4C">
            <w:pPr>
              <w:spacing w:after="0"/>
              <w:jc w:val="left"/>
              <w:rPr>
                <w:szCs w:val="17"/>
              </w:rPr>
            </w:pPr>
          </w:p>
          <w:p w14:paraId="4A8FD506" w14:textId="77777777" w:rsidR="00A343F2" w:rsidRDefault="00A343F2" w:rsidP="002E5B4C">
            <w:pPr>
              <w:spacing w:after="0"/>
              <w:jc w:val="left"/>
              <w:rPr>
                <w:szCs w:val="17"/>
              </w:rPr>
            </w:pPr>
          </w:p>
          <w:p w14:paraId="203A08CD" w14:textId="77777777" w:rsidR="00A343F2" w:rsidRDefault="00A343F2" w:rsidP="002E5B4C">
            <w:pPr>
              <w:spacing w:after="0"/>
              <w:jc w:val="left"/>
              <w:rPr>
                <w:szCs w:val="17"/>
              </w:rPr>
            </w:pPr>
          </w:p>
          <w:p w14:paraId="0AD291A0" w14:textId="77777777" w:rsidR="00A343F2" w:rsidRDefault="00A343F2" w:rsidP="002E5B4C">
            <w:pPr>
              <w:spacing w:after="0"/>
              <w:jc w:val="left"/>
              <w:rPr>
                <w:szCs w:val="17"/>
              </w:rPr>
            </w:pPr>
          </w:p>
          <w:p w14:paraId="0A2FB285" w14:textId="77777777" w:rsidR="00A343F2" w:rsidRDefault="00A343F2" w:rsidP="002E5B4C">
            <w:pPr>
              <w:spacing w:after="0"/>
              <w:jc w:val="left"/>
              <w:rPr>
                <w:szCs w:val="17"/>
              </w:rPr>
            </w:pPr>
          </w:p>
          <w:p w14:paraId="53B1266F" w14:textId="77777777" w:rsidR="00A343F2" w:rsidRDefault="00A343F2" w:rsidP="002E5B4C">
            <w:pPr>
              <w:spacing w:after="0"/>
              <w:jc w:val="left"/>
              <w:rPr>
                <w:szCs w:val="17"/>
              </w:rPr>
            </w:pPr>
          </w:p>
          <w:p w14:paraId="2CC39109" w14:textId="77777777" w:rsidR="00A343F2" w:rsidRDefault="00A343F2" w:rsidP="002E5B4C">
            <w:pPr>
              <w:spacing w:after="0"/>
              <w:jc w:val="left"/>
              <w:rPr>
                <w:szCs w:val="17"/>
              </w:rPr>
            </w:pPr>
          </w:p>
          <w:p w14:paraId="418DA209" w14:textId="77777777" w:rsidR="00A343F2" w:rsidRDefault="00A343F2" w:rsidP="002E5B4C">
            <w:pPr>
              <w:spacing w:after="0"/>
              <w:jc w:val="left"/>
              <w:rPr>
                <w:szCs w:val="17"/>
              </w:rPr>
            </w:pPr>
          </w:p>
          <w:p w14:paraId="6EA2DEFC" w14:textId="77777777" w:rsidR="00A343F2" w:rsidRDefault="00A343F2" w:rsidP="002E5B4C">
            <w:pPr>
              <w:spacing w:after="0"/>
              <w:jc w:val="left"/>
              <w:rPr>
                <w:szCs w:val="17"/>
              </w:rPr>
            </w:pPr>
          </w:p>
          <w:p w14:paraId="3F98676F" w14:textId="77777777" w:rsidR="00A343F2" w:rsidRDefault="00A343F2" w:rsidP="002E5B4C">
            <w:pPr>
              <w:spacing w:after="0"/>
              <w:jc w:val="left"/>
              <w:rPr>
                <w:szCs w:val="17"/>
              </w:rPr>
            </w:pPr>
          </w:p>
          <w:p w14:paraId="1FF392CC" w14:textId="77777777" w:rsidR="00A343F2" w:rsidRDefault="00A343F2" w:rsidP="002E5B4C">
            <w:pPr>
              <w:spacing w:after="0"/>
              <w:jc w:val="left"/>
              <w:rPr>
                <w:szCs w:val="17"/>
              </w:rPr>
            </w:pPr>
          </w:p>
          <w:p w14:paraId="3D323E63" w14:textId="77777777" w:rsidR="00A343F2" w:rsidRDefault="00A343F2" w:rsidP="002E5B4C">
            <w:pPr>
              <w:spacing w:after="0"/>
              <w:jc w:val="left"/>
              <w:rPr>
                <w:szCs w:val="17"/>
              </w:rPr>
            </w:pPr>
          </w:p>
          <w:p w14:paraId="7866DABE" w14:textId="77777777" w:rsidR="00A343F2" w:rsidRDefault="00A343F2" w:rsidP="002E5B4C">
            <w:pPr>
              <w:spacing w:after="0"/>
              <w:jc w:val="left"/>
              <w:rPr>
                <w:szCs w:val="17"/>
              </w:rPr>
            </w:pPr>
          </w:p>
          <w:p w14:paraId="3F485C63" w14:textId="77777777" w:rsidR="00A343F2" w:rsidRDefault="00A343F2" w:rsidP="002E5B4C">
            <w:pPr>
              <w:spacing w:after="0"/>
              <w:jc w:val="left"/>
              <w:rPr>
                <w:szCs w:val="17"/>
              </w:rPr>
            </w:pPr>
          </w:p>
          <w:p w14:paraId="4DF97624" w14:textId="77777777" w:rsidR="00A343F2" w:rsidRDefault="00A343F2" w:rsidP="002E5B4C">
            <w:pPr>
              <w:spacing w:after="0"/>
              <w:jc w:val="left"/>
              <w:rPr>
                <w:szCs w:val="17"/>
              </w:rPr>
            </w:pPr>
          </w:p>
          <w:p w14:paraId="13C6E324" w14:textId="77777777" w:rsidR="00A343F2" w:rsidRDefault="00A343F2" w:rsidP="002E5B4C">
            <w:pPr>
              <w:spacing w:after="0"/>
              <w:jc w:val="left"/>
              <w:rPr>
                <w:szCs w:val="17"/>
              </w:rPr>
            </w:pPr>
          </w:p>
          <w:p w14:paraId="5E091DF5" w14:textId="77777777" w:rsidR="00A343F2" w:rsidRDefault="00A343F2" w:rsidP="002E5B4C">
            <w:pPr>
              <w:spacing w:after="0"/>
              <w:jc w:val="left"/>
              <w:rPr>
                <w:szCs w:val="17"/>
              </w:rPr>
            </w:pPr>
          </w:p>
          <w:p w14:paraId="0D2D21F8" w14:textId="77777777" w:rsidR="00A343F2" w:rsidRDefault="00A343F2" w:rsidP="002E5B4C">
            <w:pPr>
              <w:spacing w:after="0"/>
              <w:jc w:val="left"/>
              <w:rPr>
                <w:szCs w:val="17"/>
              </w:rPr>
            </w:pPr>
          </w:p>
          <w:p w14:paraId="2A86B3F9" w14:textId="77777777" w:rsidR="00A343F2" w:rsidRDefault="00A343F2" w:rsidP="002E5B4C">
            <w:pPr>
              <w:spacing w:after="0"/>
              <w:jc w:val="left"/>
              <w:rPr>
                <w:szCs w:val="17"/>
              </w:rPr>
            </w:pPr>
          </w:p>
          <w:p w14:paraId="4F889886" w14:textId="77777777" w:rsidR="00A343F2" w:rsidRDefault="00A343F2" w:rsidP="002E5B4C">
            <w:pPr>
              <w:spacing w:after="0"/>
              <w:jc w:val="left"/>
              <w:rPr>
                <w:szCs w:val="17"/>
              </w:rPr>
            </w:pPr>
          </w:p>
          <w:p w14:paraId="0E8EAF36" w14:textId="77777777" w:rsidR="00A343F2" w:rsidRDefault="00A343F2" w:rsidP="002E5B4C">
            <w:pPr>
              <w:spacing w:after="0"/>
              <w:jc w:val="left"/>
              <w:rPr>
                <w:szCs w:val="17"/>
              </w:rPr>
            </w:pPr>
          </w:p>
          <w:p w14:paraId="60677474" w14:textId="77777777" w:rsidR="00A343F2" w:rsidRDefault="00A343F2" w:rsidP="002E5B4C">
            <w:pPr>
              <w:spacing w:after="0"/>
              <w:jc w:val="left"/>
              <w:rPr>
                <w:szCs w:val="17"/>
              </w:rPr>
            </w:pPr>
          </w:p>
          <w:p w14:paraId="14517DDF" w14:textId="77777777" w:rsidR="00A343F2" w:rsidRDefault="00A343F2" w:rsidP="002E5B4C">
            <w:pPr>
              <w:spacing w:after="0"/>
              <w:jc w:val="left"/>
              <w:rPr>
                <w:szCs w:val="17"/>
              </w:rPr>
            </w:pPr>
          </w:p>
          <w:p w14:paraId="32792504" w14:textId="77777777" w:rsidR="00A343F2" w:rsidRDefault="00A343F2" w:rsidP="002E5B4C">
            <w:pPr>
              <w:spacing w:after="0"/>
              <w:jc w:val="left"/>
              <w:rPr>
                <w:szCs w:val="17"/>
              </w:rPr>
            </w:pPr>
          </w:p>
          <w:p w14:paraId="18EF34C5" w14:textId="77777777" w:rsidR="00A343F2" w:rsidRDefault="00A343F2" w:rsidP="002E5B4C">
            <w:pPr>
              <w:spacing w:after="0"/>
              <w:jc w:val="left"/>
              <w:rPr>
                <w:szCs w:val="17"/>
              </w:rPr>
            </w:pPr>
          </w:p>
          <w:p w14:paraId="35FB0D16" w14:textId="77777777" w:rsidR="00A343F2" w:rsidRDefault="00A343F2" w:rsidP="002E5B4C">
            <w:pPr>
              <w:spacing w:after="0"/>
              <w:jc w:val="left"/>
              <w:rPr>
                <w:szCs w:val="17"/>
              </w:rPr>
            </w:pPr>
          </w:p>
          <w:p w14:paraId="3F39515A" w14:textId="77777777" w:rsidR="00A343F2" w:rsidRDefault="00A343F2" w:rsidP="002E5B4C">
            <w:pPr>
              <w:spacing w:after="0"/>
              <w:jc w:val="left"/>
              <w:rPr>
                <w:szCs w:val="17"/>
              </w:rPr>
            </w:pPr>
          </w:p>
          <w:p w14:paraId="3D13D52C" w14:textId="77777777" w:rsidR="00A343F2" w:rsidRDefault="00A343F2" w:rsidP="002E5B4C">
            <w:pPr>
              <w:spacing w:after="0"/>
              <w:jc w:val="left"/>
              <w:rPr>
                <w:szCs w:val="17"/>
              </w:rPr>
            </w:pPr>
          </w:p>
          <w:p w14:paraId="54F01BB0" w14:textId="77777777" w:rsidR="00A343F2" w:rsidRDefault="00A343F2" w:rsidP="002E5B4C">
            <w:pPr>
              <w:spacing w:after="0"/>
              <w:jc w:val="left"/>
              <w:rPr>
                <w:szCs w:val="17"/>
              </w:rPr>
            </w:pPr>
          </w:p>
          <w:p w14:paraId="685F5D68" w14:textId="77777777" w:rsidR="00A343F2" w:rsidRDefault="00A343F2" w:rsidP="002E5B4C">
            <w:pPr>
              <w:spacing w:after="0"/>
              <w:jc w:val="left"/>
              <w:rPr>
                <w:szCs w:val="17"/>
              </w:rPr>
            </w:pPr>
          </w:p>
          <w:p w14:paraId="6C4DA87B" w14:textId="77777777" w:rsidR="00A343F2" w:rsidRDefault="00A343F2" w:rsidP="002E5B4C">
            <w:pPr>
              <w:spacing w:after="0"/>
              <w:jc w:val="left"/>
              <w:rPr>
                <w:szCs w:val="17"/>
              </w:rPr>
            </w:pPr>
          </w:p>
          <w:p w14:paraId="538D4FA1" w14:textId="77777777" w:rsidR="00A343F2" w:rsidRDefault="00A343F2" w:rsidP="002E5B4C">
            <w:pPr>
              <w:spacing w:after="0"/>
              <w:jc w:val="left"/>
              <w:rPr>
                <w:szCs w:val="17"/>
              </w:rPr>
            </w:pPr>
          </w:p>
          <w:p w14:paraId="5299C4CF" w14:textId="77777777" w:rsidR="00A343F2" w:rsidRDefault="00A343F2" w:rsidP="002E5B4C">
            <w:pPr>
              <w:spacing w:after="0"/>
              <w:jc w:val="left"/>
              <w:rPr>
                <w:szCs w:val="17"/>
              </w:rPr>
            </w:pPr>
          </w:p>
          <w:p w14:paraId="1987384F" w14:textId="77777777" w:rsidR="00A343F2" w:rsidRDefault="00A343F2" w:rsidP="002E5B4C">
            <w:pPr>
              <w:spacing w:after="0"/>
              <w:jc w:val="left"/>
              <w:rPr>
                <w:szCs w:val="17"/>
              </w:rPr>
            </w:pPr>
          </w:p>
          <w:p w14:paraId="3EF12A8A" w14:textId="77777777" w:rsidR="00A343F2" w:rsidRDefault="00A343F2" w:rsidP="002E5B4C">
            <w:pPr>
              <w:spacing w:after="0"/>
              <w:jc w:val="left"/>
              <w:rPr>
                <w:szCs w:val="17"/>
              </w:rPr>
            </w:pPr>
          </w:p>
          <w:p w14:paraId="3A734D69" w14:textId="77777777" w:rsidR="00A343F2" w:rsidRDefault="00A343F2" w:rsidP="002E5B4C">
            <w:pPr>
              <w:spacing w:after="0"/>
              <w:jc w:val="left"/>
              <w:rPr>
                <w:szCs w:val="17"/>
              </w:rPr>
            </w:pPr>
          </w:p>
          <w:p w14:paraId="28D6F972" w14:textId="77777777" w:rsidR="00A343F2" w:rsidRDefault="00A343F2" w:rsidP="002E5B4C">
            <w:pPr>
              <w:spacing w:after="0"/>
              <w:jc w:val="left"/>
              <w:rPr>
                <w:szCs w:val="17"/>
              </w:rPr>
            </w:pPr>
          </w:p>
          <w:p w14:paraId="72EF7037" w14:textId="77777777" w:rsidR="00A343F2" w:rsidRDefault="00A343F2" w:rsidP="002E5B4C">
            <w:pPr>
              <w:spacing w:after="0"/>
              <w:jc w:val="left"/>
              <w:rPr>
                <w:szCs w:val="17"/>
              </w:rPr>
            </w:pPr>
          </w:p>
          <w:p w14:paraId="2B21A4AB" w14:textId="77777777" w:rsidR="00A343F2" w:rsidRDefault="00A343F2" w:rsidP="002E5B4C">
            <w:pPr>
              <w:spacing w:after="0"/>
              <w:jc w:val="left"/>
              <w:rPr>
                <w:szCs w:val="17"/>
              </w:rPr>
            </w:pPr>
          </w:p>
          <w:p w14:paraId="3D96C86D" w14:textId="77777777" w:rsidR="00A343F2" w:rsidRDefault="00A343F2" w:rsidP="002E5B4C">
            <w:pPr>
              <w:spacing w:after="0"/>
              <w:jc w:val="left"/>
              <w:rPr>
                <w:szCs w:val="17"/>
              </w:rPr>
            </w:pPr>
          </w:p>
          <w:p w14:paraId="3085C0CC" w14:textId="77777777" w:rsidR="00A343F2" w:rsidRDefault="00A343F2" w:rsidP="002E5B4C">
            <w:pPr>
              <w:spacing w:after="0"/>
              <w:jc w:val="left"/>
              <w:rPr>
                <w:szCs w:val="17"/>
              </w:rPr>
            </w:pPr>
          </w:p>
          <w:p w14:paraId="0315C108" w14:textId="77777777" w:rsidR="00A343F2" w:rsidRDefault="00A343F2" w:rsidP="002E5B4C">
            <w:pPr>
              <w:spacing w:after="0"/>
              <w:jc w:val="left"/>
              <w:rPr>
                <w:szCs w:val="17"/>
              </w:rPr>
            </w:pPr>
          </w:p>
          <w:p w14:paraId="7A1435D1" w14:textId="77777777" w:rsidR="00A343F2" w:rsidRDefault="00A343F2" w:rsidP="002E5B4C">
            <w:pPr>
              <w:spacing w:after="0"/>
              <w:jc w:val="left"/>
              <w:rPr>
                <w:szCs w:val="17"/>
              </w:rPr>
            </w:pPr>
          </w:p>
          <w:p w14:paraId="70EF5E15" w14:textId="77777777" w:rsidR="00A343F2" w:rsidRDefault="00A343F2" w:rsidP="00A343F2">
            <w:pPr>
              <w:spacing w:after="0"/>
              <w:jc w:val="left"/>
              <w:rPr>
                <w:szCs w:val="17"/>
              </w:rPr>
            </w:pPr>
            <w:r w:rsidRPr="00E11C90">
              <w:rPr>
                <w:szCs w:val="17"/>
              </w:rPr>
              <w:lastRenderedPageBreak/>
              <w:t>189, 191(1)</w:t>
            </w:r>
          </w:p>
          <w:p w14:paraId="5BBB48BD" w14:textId="77777777" w:rsidR="00A343F2" w:rsidRDefault="00A343F2" w:rsidP="002E5B4C">
            <w:pPr>
              <w:spacing w:after="0"/>
              <w:jc w:val="left"/>
              <w:rPr>
                <w:szCs w:val="17"/>
              </w:rPr>
            </w:pPr>
          </w:p>
          <w:p w14:paraId="185A7DF8" w14:textId="77777777" w:rsidR="00A343F2" w:rsidRDefault="00A343F2" w:rsidP="002E5B4C">
            <w:pPr>
              <w:spacing w:after="0"/>
              <w:jc w:val="left"/>
              <w:rPr>
                <w:szCs w:val="17"/>
              </w:rPr>
            </w:pPr>
          </w:p>
          <w:p w14:paraId="126BEBD6" w14:textId="77777777" w:rsidR="00A343F2" w:rsidRDefault="00A343F2" w:rsidP="002E5B4C">
            <w:pPr>
              <w:spacing w:after="0"/>
              <w:jc w:val="left"/>
              <w:rPr>
                <w:szCs w:val="17"/>
              </w:rPr>
            </w:pPr>
          </w:p>
          <w:p w14:paraId="191EBB04" w14:textId="77777777" w:rsidR="00A343F2" w:rsidRDefault="00A343F2" w:rsidP="002E5B4C">
            <w:pPr>
              <w:spacing w:after="0"/>
              <w:jc w:val="left"/>
              <w:rPr>
                <w:szCs w:val="17"/>
              </w:rPr>
            </w:pPr>
          </w:p>
          <w:p w14:paraId="59850837" w14:textId="77777777" w:rsidR="00A343F2" w:rsidRDefault="00A343F2" w:rsidP="002E5B4C">
            <w:pPr>
              <w:spacing w:after="0"/>
              <w:jc w:val="left"/>
              <w:rPr>
                <w:szCs w:val="17"/>
              </w:rPr>
            </w:pPr>
          </w:p>
          <w:p w14:paraId="0B83EE00" w14:textId="77777777" w:rsidR="00A343F2" w:rsidRDefault="00A343F2" w:rsidP="002E5B4C">
            <w:pPr>
              <w:spacing w:after="0"/>
              <w:jc w:val="left"/>
              <w:rPr>
                <w:szCs w:val="17"/>
              </w:rPr>
            </w:pPr>
          </w:p>
          <w:p w14:paraId="53B9C914" w14:textId="77777777" w:rsidR="00A343F2" w:rsidRDefault="00A343F2" w:rsidP="002E5B4C">
            <w:pPr>
              <w:spacing w:after="0"/>
              <w:jc w:val="left"/>
              <w:rPr>
                <w:szCs w:val="17"/>
              </w:rPr>
            </w:pPr>
          </w:p>
          <w:p w14:paraId="2968EB2B" w14:textId="77777777" w:rsidR="00A343F2" w:rsidRDefault="00A343F2" w:rsidP="002E5B4C">
            <w:pPr>
              <w:spacing w:after="0"/>
              <w:jc w:val="left"/>
              <w:rPr>
                <w:szCs w:val="17"/>
              </w:rPr>
            </w:pPr>
          </w:p>
          <w:p w14:paraId="1AF19040" w14:textId="77777777" w:rsidR="00A343F2" w:rsidRDefault="00A343F2" w:rsidP="002E5B4C">
            <w:pPr>
              <w:spacing w:after="0"/>
              <w:jc w:val="left"/>
              <w:rPr>
                <w:szCs w:val="17"/>
              </w:rPr>
            </w:pPr>
          </w:p>
          <w:p w14:paraId="325F8A6A" w14:textId="77777777" w:rsidR="00A343F2" w:rsidRDefault="00A343F2" w:rsidP="002E5B4C">
            <w:pPr>
              <w:spacing w:after="0"/>
              <w:jc w:val="left"/>
              <w:rPr>
                <w:szCs w:val="17"/>
              </w:rPr>
            </w:pPr>
          </w:p>
          <w:p w14:paraId="40AEB82A" w14:textId="77777777" w:rsidR="00A343F2" w:rsidRDefault="00A343F2" w:rsidP="002E5B4C">
            <w:pPr>
              <w:spacing w:after="0"/>
              <w:jc w:val="left"/>
              <w:rPr>
                <w:szCs w:val="17"/>
              </w:rPr>
            </w:pPr>
          </w:p>
          <w:p w14:paraId="5794F93C" w14:textId="77777777" w:rsidR="00A343F2" w:rsidRDefault="00A343F2" w:rsidP="002E5B4C">
            <w:pPr>
              <w:spacing w:after="0"/>
              <w:jc w:val="left"/>
              <w:rPr>
                <w:szCs w:val="17"/>
              </w:rPr>
            </w:pPr>
          </w:p>
          <w:p w14:paraId="3A00F5E6" w14:textId="77777777" w:rsidR="00A343F2" w:rsidRDefault="00A343F2" w:rsidP="002E5B4C">
            <w:pPr>
              <w:spacing w:after="0"/>
              <w:jc w:val="left"/>
              <w:rPr>
                <w:szCs w:val="17"/>
              </w:rPr>
            </w:pPr>
          </w:p>
          <w:p w14:paraId="0D7AACC7" w14:textId="77777777" w:rsidR="00A343F2" w:rsidRDefault="00A343F2" w:rsidP="002E5B4C">
            <w:pPr>
              <w:spacing w:after="0"/>
              <w:jc w:val="left"/>
              <w:rPr>
                <w:szCs w:val="17"/>
              </w:rPr>
            </w:pPr>
          </w:p>
          <w:p w14:paraId="45D55B26" w14:textId="77777777" w:rsidR="00A343F2" w:rsidRDefault="00A343F2" w:rsidP="002E5B4C">
            <w:pPr>
              <w:spacing w:after="0"/>
              <w:jc w:val="left"/>
              <w:rPr>
                <w:szCs w:val="17"/>
              </w:rPr>
            </w:pPr>
          </w:p>
          <w:p w14:paraId="7011F3C8" w14:textId="77777777" w:rsidR="00A343F2" w:rsidRDefault="00A343F2" w:rsidP="002E5B4C">
            <w:pPr>
              <w:spacing w:after="0"/>
              <w:jc w:val="left"/>
              <w:rPr>
                <w:szCs w:val="17"/>
              </w:rPr>
            </w:pPr>
          </w:p>
          <w:p w14:paraId="6515F84E" w14:textId="77777777" w:rsidR="00A343F2" w:rsidRDefault="00A343F2" w:rsidP="002E5B4C">
            <w:pPr>
              <w:spacing w:after="0"/>
              <w:jc w:val="left"/>
              <w:rPr>
                <w:szCs w:val="17"/>
              </w:rPr>
            </w:pPr>
          </w:p>
          <w:p w14:paraId="3AA57269" w14:textId="77777777" w:rsidR="00A343F2" w:rsidRDefault="00A343F2" w:rsidP="002E5B4C">
            <w:pPr>
              <w:spacing w:after="0"/>
              <w:jc w:val="left"/>
              <w:rPr>
                <w:szCs w:val="17"/>
              </w:rPr>
            </w:pPr>
          </w:p>
          <w:p w14:paraId="709845AA" w14:textId="77777777" w:rsidR="00A343F2" w:rsidRDefault="00A343F2" w:rsidP="002E5B4C">
            <w:pPr>
              <w:spacing w:after="0"/>
              <w:jc w:val="left"/>
              <w:rPr>
                <w:szCs w:val="17"/>
              </w:rPr>
            </w:pPr>
          </w:p>
          <w:p w14:paraId="7C92463F" w14:textId="77777777" w:rsidR="00A343F2" w:rsidRDefault="00A343F2" w:rsidP="002E5B4C">
            <w:pPr>
              <w:spacing w:after="0"/>
              <w:jc w:val="left"/>
              <w:rPr>
                <w:szCs w:val="17"/>
              </w:rPr>
            </w:pPr>
          </w:p>
          <w:p w14:paraId="4E5BDD7A" w14:textId="77777777" w:rsidR="00A343F2" w:rsidRDefault="00A343F2" w:rsidP="002E5B4C">
            <w:pPr>
              <w:spacing w:after="0"/>
              <w:jc w:val="left"/>
              <w:rPr>
                <w:szCs w:val="17"/>
              </w:rPr>
            </w:pPr>
          </w:p>
          <w:p w14:paraId="5169E20A" w14:textId="77777777" w:rsidR="00A343F2" w:rsidRDefault="00A343F2" w:rsidP="002E5B4C">
            <w:pPr>
              <w:spacing w:after="0"/>
              <w:jc w:val="left"/>
              <w:rPr>
                <w:szCs w:val="17"/>
              </w:rPr>
            </w:pPr>
          </w:p>
          <w:p w14:paraId="4531AA05" w14:textId="77777777" w:rsidR="00A343F2" w:rsidRDefault="00A343F2" w:rsidP="002E5B4C">
            <w:pPr>
              <w:spacing w:after="0"/>
              <w:jc w:val="left"/>
              <w:rPr>
                <w:szCs w:val="17"/>
              </w:rPr>
            </w:pPr>
          </w:p>
          <w:p w14:paraId="46FCBCD6" w14:textId="77777777" w:rsidR="00A343F2" w:rsidRDefault="00A343F2" w:rsidP="002E5B4C">
            <w:pPr>
              <w:spacing w:after="0"/>
              <w:jc w:val="left"/>
              <w:rPr>
                <w:szCs w:val="17"/>
              </w:rPr>
            </w:pPr>
          </w:p>
          <w:p w14:paraId="3A059E29" w14:textId="77777777" w:rsidR="00A343F2" w:rsidRDefault="00A343F2" w:rsidP="002E5B4C">
            <w:pPr>
              <w:spacing w:after="0"/>
              <w:jc w:val="left"/>
              <w:rPr>
                <w:szCs w:val="17"/>
              </w:rPr>
            </w:pPr>
          </w:p>
          <w:p w14:paraId="55379B7B" w14:textId="77777777" w:rsidR="00A343F2" w:rsidRDefault="00A343F2" w:rsidP="002E5B4C">
            <w:pPr>
              <w:spacing w:after="0"/>
              <w:jc w:val="left"/>
              <w:rPr>
                <w:szCs w:val="17"/>
              </w:rPr>
            </w:pPr>
          </w:p>
          <w:p w14:paraId="37FA822F" w14:textId="77777777" w:rsidR="00A343F2" w:rsidRDefault="00A343F2" w:rsidP="002E5B4C">
            <w:pPr>
              <w:spacing w:after="0"/>
              <w:jc w:val="left"/>
              <w:rPr>
                <w:szCs w:val="17"/>
              </w:rPr>
            </w:pPr>
          </w:p>
          <w:p w14:paraId="497E6215" w14:textId="77777777" w:rsidR="00A343F2" w:rsidRDefault="00A343F2" w:rsidP="002E5B4C">
            <w:pPr>
              <w:spacing w:after="0"/>
              <w:jc w:val="left"/>
              <w:rPr>
                <w:szCs w:val="17"/>
              </w:rPr>
            </w:pPr>
          </w:p>
          <w:p w14:paraId="734BA082" w14:textId="77777777" w:rsidR="00A343F2" w:rsidRDefault="00A343F2" w:rsidP="002E5B4C">
            <w:pPr>
              <w:spacing w:after="0"/>
              <w:jc w:val="left"/>
              <w:rPr>
                <w:szCs w:val="17"/>
              </w:rPr>
            </w:pPr>
          </w:p>
          <w:p w14:paraId="0364C005" w14:textId="77777777" w:rsidR="00A343F2" w:rsidRDefault="00A343F2" w:rsidP="002E5B4C">
            <w:pPr>
              <w:spacing w:after="0"/>
              <w:jc w:val="left"/>
              <w:rPr>
                <w:szCs w:val="17"/>
              </w:rPr>
            </w:pPr>
          </w:p>
          <w:p w14:paraId="3A1E3376" w14:textId="77777777" w:rsidR="00A343F2" w:rsidRDefault="00A343F2" w:rsidP="002E5B4C">
            <w:pPr>
              <w:spacing w:after="0"/>
              <w:jc w:val="left"/>
              <w:rPr>
                <w:szCs w:val="17"/>
              </w:rPr>
            </w:pPr>
          </w:p>
          <w:p w14:paraId="777EC7EA" w14:textId="77777777" w:rsidR="00A343F2" w:rsidRDefault="00A343F2" w:rsidP="002E5B4C">
            <w:pPr>
              <w:spacing w:after="0"/>
              <w:jc w:val="left"/>
              <w:rPr>
                <w:szCs w:val="17"/>
              </w:rPr>
            </w:pPr>
          </w:p>
          <w:p w14:paraId="01E27CD1" w14:textId="77777777" w:rsidR="00A343F2" w:rsidRDefault="00A343F2" w:rsidP="002E5B4C">
            <w:pPr>
              <w:spacing w:after="0"/>
              <w:jc w:val="left"/>
              <w:rPr>
                <w:szCs w:val="17"/>
              </w:rPr>
            </w:pPr>
          </w:p>
          <w:p w14:paraId="343230E2" w14:textId="77777777" w:rsidR="00A343F2" w:rsidRDefault="00A343F2" w:rsidP="002E5B4C">
            <w:pPr>
              <w:spacing w:after="0"/>
              <w:jc w:val="left"/>
              <w:rPr>
                <w:szCs w:val="17"/>
              </w:rPr>
            </w:pPr>
          </w:p>
          <w:p w14:paraId="40343C5D" w14:textId="77777777" w:rsidR="00A343F2" w:rsidRDefault="00A343F2" w:rsidP="002E5B4C">
            <w:pPr>
              <w:spacing w:after="0"/>
              <w:jc w:val="left"/>
              <w:rPr>
                <w:szCs w:val="17"/>
              </w:rPr>
            </w:pPr>
          </w:p>
          <w:p w14:paraId="2D0495C7" w14:textId="77777777" w:rsidR="00A343F2" w:rsidRDefault="00A343F2" w:rsidP="002E5B4C">
            <w:pPr>
              <w:spacing w:after="0"/>
              <w:jc w:val="left"/>
              <w:rPr>
                <w:szCs w:val="17"/>
              </w:rPr>
            </w:pPr>
          </w:p>
          <w:p w14:paraId="33F0EBD2" w14:textId="77777777" w:rsidR="00A343F2" w:rsidRDefault="00A343F2" w:rsidP="002E5B4C">
            <w:pPr>
              <w:spacing w:after="0"/>
              <w:jc w:val="left"/>
              <w:rPr>
                <w:szCs w:val="17"/>
              </w:rPr>
            </w:pPr>
          </w:p>
          <w:p w14:paraId="04EE7F7B" w14:textId="77777777" w:rsidR="00A343F2" w:rsidRDefault="00A343F2" w:rsidP="002E5B4C">
            <w:pPr>
              <w:spacing w:after="0"/>
              <w:jc w:val="left"/>
              <w:rPr>
                <w:szCs w:val="17"/>
              </w:rPr>
            </w:pPr>
          </w:p>
          <w:p w14:paraId="47BB0FD8" w14:textId="77777777" w:rsidR="00A343F2" w:rsidRDefault="00A343F2" w:rsidP="002E5B4C">
            <w:pPr>
              <w:spacing w:after="0"/>
              <w:jc w:val="left"/>
              <w:rPr>
                <w:szCs w:val="17"/>
              </w:rPr>
            </w:pPr>
          </w:p>
          <w:p w14:paraId="4CFE906C" w14:textId="77777777" w:rsidR="00A343F2" w:rsidRDefault="00A343F2" w:rsidP="002E5B4C">
            <w:pPr>
              <w:spacing w:after="0"/>
              <w:jc w:val="left"/>
              <w:rPr>
                <w:szCs w:val="17"/>
              </w:rPr>
            </w:pPr>
          </w:p>
          <w:p w14:paraId="1B0C5DF4" w14:textId="77777777" w:rsidR="00A343F2" w:rsidRDefault="00A343F2" w:rsidP="002E5B4C">
            <w:pPr>
              <w:spacing w:after="0"/>
              <w:jc w:val="left"/>
              <w:rPr>
                <w:szCs w:val="17"/>
              </w:rPr>
            </w:pPr>
          </w:p>
          <w:p w14:paraId="0CC345B2" w14:textId="77777777" w:rsidR="00A343F2" w:rsidRDefault="00A343F2" w:rsidP="002E5B4C">
            <w:pPr>
              <w:spacing w:after="0"/>
              <w:jc w:val="left"/>
              <w:rPr>
                <w:szCs w:val="17"/>
              </w:rPr>
            </w:pPr>
          </w:p>
          <w:p w14:paraId="79895344" w14:textId="77777777" w:rsidR="00A343F2" w:rsidRDefault="00A343F2" w:rsidP="002E5B4C">
            <w:pPr>
              <w:spacing w:after="0"/>
              <w:jc w:val="left"/>
              <w:rPr>
                <w:szCs w:val="17"/>
              </w:rPr>
            </w:pPr>
          </w:p>
          <w:p w14:paraId="1F22F90C" w14:textId="77777777" w:rsidR="00A343F2" w:rsidRDefault="00A343F2" w:rsidP="002E5B4C">
            <w:pPr>
              <w:spacing w:after="0"/>
              <w:jc w:val="left"/>
              <w:rPr>
                <w:szCs w:val="17"/>
              </w:rPr>
            </w:pPr>
          </w:p>
          <w:p w14:paraId="265B3074" w14:textId="77777777" w:rsidR="00A343F2" w:rsidRDefault="00A343F2" w:rsidP="002E5B4C">
            <w:pPr>
              <w:spacing w:after="0"/>
              <w:jc w:val="left"/>
              <w:rPr>
                <w:szCs w:val="17"/>
              </w:rPr>
            </w:pPr>
          </w:p>
          <w:p w14:paraId="2E2459F5" w14:textId="77777777" w:rsidR="00A343F2" w:rsidRDefault="00A343F2" w:rsidP="002E5B4C">
            <w:pPr>
              <w:spacing w:after="0"/>
              <w:jc w:val="left"/>
              <w:rPr>
                <w:szCs w:val="17"/>
              </w:rPr>
            </w:pPr>
          </w:p>
          <w:p w14:paraId="4C9CDA5C" w14:textId="77777777" w:rsidR="00A343F2" w:rsidRDefault="00A343F2" w:rsidP="002E5B4C">
            <w:pPr>
              <w:spacing w:after="0"/>
              <w:jc w:val="left"/>
              <w:rPr>
                <w:szCs w:val="17"/>
              </w:rPr>
            </w:pPr>
          </w:p>
          <w:p w14:paraId="01B06149" w14:textId="77777777" w:rsidR="00A343F2" w:rsidRDefault="00A343F2" w:rsidP="002E5B4C">
            <w:pPr>
              <w:spacing w:after="0"/>
              <w:jc w:val="left"/>
              <w:rPr>
                <w:szCs w:val="17"/>
              </w:rPr>
            </w:pPr>
          </w:p>
          <w:p w14:paraId="5C656738" w14:textId="77777777" w:rsidR="00A343F2" w:rsidRDefault="00A343F2" w:rsidP="002E5B4C">
            <w:pPr>
              <w:spacing w:after="0"/>
              <w:jc w:val="left"/>
              <w:rPr>
                <w:szCs w:val="17"/>
              </w:rPr>
            </w:pPr>
          </w:p>
          <w:p w14:paraId="5C29706A" w14:textId="77777777" w:rsidR="00A343F2" w:rsidRDefault="00A343F2" w:rsidP="002E5B4C">
            <w:pPr>
              <w:spacing w:after="0"/>
              <w:jc w:val="left"/>
              <w:rPr>
                <w:szCs w:val="17"/>
              </w:rPr>
            </w:pPr>
          </w:p>
          <w:p w14:paraId="40153CB0" w14:textId="77777777" w:rsidR="00A343F2" w:rsidRDefault="00A343F2" w:rsidP="002E5B4C">
            <w:pPr>
              <w:spacing w:after="0"/>
              <w:jc w:val="left"/>
              <w:rPr>
                <w:szCs w:val="17"/>
              </w:rPr>
            </w:pPr>
          </w:p>
          <w:p w14:paraId="0EC11EFC" w14:textId="77777777" w:rsidR="00A343F2" w:rsidRDefault="00A343F2" w:rsidP="002E5B4C">
            <w:pPr>
              <w:spacing w:after="0"/>
              <w:jc w:val="left"/>
              <w:rPr>
                <w:szCs w:val="17"/>
              </w:rPr>
            </w:pPr>
          </w:p>
          <w:p w14:paraId="034112F6" w14:textId="77777777" w:rsidR="00A343F2" w:rsidRDefault="00A343F2" w:rsidP="002E5B4C">
            <w:pPr>
              <w:spacing w:after="0"/>
              <w:jc w:val="left"/>
              <w:rPr>
                <w:szCs w:val="17"/>
              </w:rPr>
            </w:pPr>
          </w:p>
          <w:p w14:paraId="5E17E055" w14:textId="77777777" w:rsidR="00A343F2" w:rsidRDefault="00A343F2" w:rsidP="002E5B4C">
            <w:pPr>
              <w:spacing w:after="0"/>
              <w:jc w:val="left"/>
              <w:rPr>
                <w:szCs w:val="17"/>
              </w:rPr>
            </w:pPr>
          </w:p>
          <w:p w14:paraId="61553CD3" w14:textId="77777777" w:rsidR="00A343F2" w:rsidRDefault="00A343F2" w:rsidP="002E5B4C">
            <w:pPr>
              <w:spacing w:after="0"/>
              <w:jc w:val="left"/>
              <w:rPr>
                <w:szCs w:val="17"/>
              </w:rPr>
            </w:pPr>
          </w:p>
          <w:p w14:paraId="32D0961E" w14:textId="77777777" w:rsidR="00A343F2" w:rsidRDefault="00A343F2" w:rsidP="002E5B4C">
            <w:pPr>
              <w:spacing w:after="0"/>
              <w:jc w:val="left"/>
              <w:rPr>
                <w:szCs w:val="17"/>
              </w:rPr>
            </w:pPr>
          </w:p>
          <w:p w14:paraId="4FB3FD3B" w14:textId="77777777" w:rsidR="00A343F2" w:rsidRDefault="00A343F2" w:rsidP="002E5B4C">
            <w:pPr>
              <w:spacing w:after="0"/>
              <w:jc w:val="left"/>
              <w:rPr>
                <w:szCs w:val="17"/>
              </w:rPr>
            </w:pPr>
          </w:p>
          <w:p w14:paraId="6541EB1D" w14:textId="77777777" w:rsidR="00A343F2" w:rsidRDefault="00A343F2" w:rsidP="002E5B4C">
            <w:pPr>
              <w:spacing w:after="0"/>
              <w:jc w:val="left"/>
              <w:rPr>
                <w:szCs w:val="17"/>
              </w:rPr>
            </w:pPr>
          </w:p>
          <w:p w14:paraId="02343171" w14:textId="77777777" w:rsidR="00A343F2" w:rsidRDefault="00A343F2" w:rsidP="002E5B4C">
            <w:pPr>
              <w:spacing w:after="0"/>
              <w:jc w:val="left"/>
              <w:rPr>
                <w:szCs w:val="17"/>
              </w:rPr>
            </w:pPr>
          </w:p>
          <w:p w14:paraId="2D409DE8" w14:textId="77777777" w:rsidR="00A343F2" w:rsidRDefault="00A343F2" w:rsidP="002E5B4C">
            <w:pPr>
              <w:spacing w:after="0"/>
              <w:jc w:val="left"/>
              <w:rPr>
                <w:szCs w:val="17"/>
              </w:rPr>
            </w:pPr>
          </w:p>
          <w:p w14:paraId="6BF1BC5F" w14:textId="77777777" w:rsidR="00A343F2" w:rsidRDefault="00A343F2" w:rsidP="002E5B4C">
            <w:pPr>
              <w:spacing w:after="0"/>
              <w:jc w:val="left"/>
              <w:rPr>
                <w:szCs w:val="17"/>
              </w:rPr>
            </w:pPr>
          </w:p>
          <w:p w14:paraId="77ED2FEC" w14:textId="77777777" w:rsidR="00A343F2" w:rsidRDefault="00A343F2" w:rsidP="002E5B4C">
            <w:pPr>
              <w:spacing w:after="0"/>
              <w:jc w:val="left"/>
              <w:rPr>
                <w:szCs w:val="17"/>
              </w:rPr>
            </w:pPr>
          </w:p>
          <w:p w14:paraId="7DAEADD4" w14:textId="77777777" w:rsidR="00A343F2" w:rsidRDefault="00A343F2" w:rsidP="002E5B4C">
            <w:pPr>
              <w:spacing w:after="0"/>
              <w:jc w:val="left"/>
              <w:rPr>
                <w:szCs w:val="17"/>
              </w:rPr>
            </w:pPr>
          </w:p>
          <w:p w14:paraId="546D5393" w14:textId="77777777" w:rsidR="00A343F2" w:rsidRDefault="00A343F2" w:rsidP="002E5B4C">
            <w:pPr>
              <w:spacing w:after="0"/>
              <w:jc w:val="left"/>
              <w:rPr>
                <w:szCs w:val="17"/>
              </w:rPr>
            </w:pPr>
          </w:p>
          <w:p w14:paraId="101731C7" w14:textId="77777777" w:rsidR="00A343F2" w:rsidRDefault="00A343F2" w:rsidP="002E5B4C">
            <w:pPr>
              <w:spacing w:after="0"/>
              <w:jc w:val="left"/>
              <w:rPr>
                <w:szCs w:val="17"/>
              </w:rPr>
            </w:pPr>
          </w:p>
          <w:p w14:paraId="1B46FB06" w14:textId="77777777" w:rsidR="00A343F2" w:rsidRDefault="00A343F2" w:rsidP="002E5B4C">
            <w:pPr>
              <w:spacing w:after="0"/>
              <w:jc w:val="left"/>
              <w:rPr>
                <w:szCs w:val="17"/>
              </w:rPr>
            </w:pPr>
          </w:p>
          <w:p w14:paraId="0E999B62" w14:textId="77777777" w:rsidR="00A343F2" w:rsidRDefault="00A343F2" w:rsidP="002E5B4C">
            <w:pPr>
              <w:spacing w:after="0"/>
              <w:jc w:val="left"/>
              <w:rPr>
                <w:szCs w:val="17"/>
              </w:rPr>
            </w:pPr>
          </w:p>
          <w:p w14:paraId="07C15AD0" w14:textId="77777777" w:rsidR="00A343F2" w:rsidRDefault="00A343F2" w:rsidP="002E5B4C">
            <w:pPr>
              <w:spacing w:after="0"/>
              <w:jc w:val="left"/>
              <w:rPr>
                <w:szCs w:val="17"/>
              </w:rPr>
            </w:pPr>
          </w:p>
          <w:p w14:paraId="78AAA631" w14:textId="77777777" w:rsidR="00A343F2" w:rsidRDefault="00A343F2" w:rsidP="002E5B4C">
            <w:pPr>
              <w:spacing w:after="0"/>
              <w:jc w:val="left"/>
              <w:rPr>
                <w:szCs w:val="17"/>
              </w:rPr>
            </w:pPr>
          </w:p>
          <w:p w14:paraId="0867C46E" w14:textId="77777777" w:rsidR="00A343F2" w:rsidRDefault="00A343F2" w:rsidP="002E5B4C">
            <w:pPr>
              <w:spacing w:after="0"/>
              <w:jc w:val="left"/>
              <w:rPr>
                <w:szCs w:val="17"/>
              </w:rPr>
            </w:pPr>
          </w:p>
          <w:p w14:paraId="3C34A1F8" w14:textId="77777777" w:rsidR="00A343F2" w:rsidRDefault="00A343F2" w:rsidP="002E5B4C">
            <w:pPr>
              <w:spacing w:after="0"/>
              <w:jc w:val="left"/>
              <w:rPr>
                <w:szCs w:val="17"/>
              </w:rPr>
            </w:pPr>
          </w:p>
          <w:p w14:paraId="292AF4EB" w14:textId="77777777" w:rsidR="00A343F2" w:rsidRDefault="00A343F2" w:rsidP="002E5B4C">
            <w:pPr>
              <w:spacing w:after="0"/>
              <w:jc w:val="left"/>
              <w:rPr>
                <w:szCs w:val="17"/>
              </w:rPr>
            </w:pPr>
          </w:p>
          <w:p w14:paraId="31425D8F" w14:textId="77777777" w:rsidR="00A343F2" w:rsidRDefault="00A343F2" w:rsidP="002E5B4C">
            <w:pPr>
              <w:spacing w:after="0"/>
              <w:jc w:val="left"/>
              <w:rPr>
                <w:szCs w:val="17"/>
              </w:rPr>
            </w:pPr>
          </w:p>
          <w:p w14:paraId="1BE72751" w14:textId="77777777" w:rsidR="00A343F2" w:rsidRDefault="00A343F2" w:rsidP="002E5B4C">
            <w:pPr>
              <w:spacing w:after="0"/>
              <w:jc w:val="left"/>
              <w:rPr>
                <w:szCs w:val="17"/>
              </w:rPr>
            </w:pPr>
          </w:p>
          <w:p w14:paraId="29F932A8" w14:textId="77777777" w:rsidR="00A343F2" w:rsidRDefault="00A343F2" w:rsidP="00A343F2">
            <w:pPr>
              <w:spacing w:after="0"/>
              <w:jc w:val="left"/>
              <w:rPr>
                <w:szCs w:val="17"/>
              </w:rPr>
            </w:pPr>
            <w:r w:rsidRPr="00E11C90">
              <w:rPr>
                <w:szCs w:val="17"/>
              </w:rPr>
              <w:lastRenderedPageBreak/>
              <w:t>189, 191(1)</w:t>
            </w:r>
          </w:p>
          <w:p w14:paraId="4D6CBF24" w14:textId="77777777" w:rsidR="00A343F2" w:rsidRDefault="00A343F2" w:rsidP="002E5B4C">
            <w:pPr>
              <w:spacing w:after="0"/>
              <w:jc w:val="left"/>
              <w:rPr>
                <w:szCs w:val="17"/>
              </w:rPr>
            </w:pPr>
          </w:p>
          <w:p w14:paraId="395B5233" w14:textId="77777777" w:rsidR="00A343F2" w:rsidRDefault="00A343F2" w:rsidP="002E5B4C">
            <w:pPr>
              <w:spacing w:after="0"/>
              <w:jc w:val="left"/>
              <w:rPr>
                <w:szCs w:val="17"/>
              </w:rPr>
            </w:pPr>
          </w:p>
          <w:p w14:paraId="1EFC8A22" w14:textId="77777777" w:rsidR="00A343F2" w:rsidRDefault="00A343F2" w:rsidP="002E5B4C">
            <w:pPr>
              <w:spacing w:after="0"/>
              <w:jc w:val="left"/>
              <w:rPr>
                <w:szCs w:val="17"/>
              </w:rPr>
            </w:pPr>
          </w:p>
          <w:p w14:paraId="52769E19" w14:textId="77777777" w:rsidR="00A343F2" w:rsidRDefault="00A343F2" w:rsidP="002E5B4C">
            <w:pPr>
              <w:spacing w:after="0"/>
              <w:jc w:val="left"/>
              <w:rPr>
                <w:szCs w:val="17"/>
              </w:rPr>
            </w:pPr>
          </w:p>
          <w:p w14:paraId="1CBD1C52" w14:textId="77777777" w:rsidR="00A343F2" w:rsidRDefault="00A343F2" w:rsidP="002E5B4C">
            <w:pPr>
              <w:spacing w:after="0"/>
              <w:jc w:val="left"/>
              <w:rPr>
                <w:szCs w:val="17"/>
              </w:rPr>
            </w:pPr>
          </w:p>
          <w:p w14:paraId="3BBA5D8C" w14:textId="77777777" w:rsidR="00A343F2" w:rsidRDefault="00A343F2" w:rsidP="002E5B4C">
            <w:pPr>
              <w:spacing w:after="0"/>
              <w:jc w:val="left"/>
              <w:rPr>
                <w:szCs w:val="17"/>
              </w:rPr>
            </w:pPr>
          </w:p>
          <w:p w14:paraId="59E2F956" w14:textId="77777777" w:rsidR="00A343F2" w:rsidRDefault="00A343F2" w:rsidP="002E5B4C">
            <w:pPr>
              <w:spacing w:after="0"/>
              <w:jc w:val="left"/>
              <w:rPr>
                <w:szCs w:val="17"/>
              </w:rPr>
            </w:pPr>
          </w:p>
          <w:p w14:paraId="3547F5D9" w14:textId="77777777" w:rsidR="00A343F2" w:rsidRDefault="00A343F2" w:rsidP="002E5B4C">
            <w:pPr>
              <w:spacing w:after="0"/>
              <w:jc w:val="left"/>
              <w:rPr>
                <w:szCs w:val="17"/>
              </w:rPr>
            </w:pPr>
          </w:p>
          <w:p w14:paraId="7660A1E1" w14:textId="77777777" w:rsidR="00A343F2" w:rsidRDefault="00A343F2" w:rsidP="002E5B4C">
            <w:pPr>
              <w:spacing w:after="0"/>
              <w:jc w:val="left"/>
              <w:rPr>
                <w:szCs w:val="17"/>
              </w:rPr>
            </w:pPr>
          </w:p>
          <w:p w14:paraId="4F9C2F7D" w14:textId="77777777" w:rsidR="00A343F2" w:rsidRDefault="00A343F2" w:rsidP="002E5B4C">
            <w:pPr>
              <w:spacing w:after="0"/>
              <w:jc w:val="left"/>
              <w:rPr>
                <w:szCs w:val="17"/>
              </w:rPr>
            </w:pPr>
          </w:p>
          <w:p w14:paraId="0A6589DE" w14:textId="77777777" w:rsidR="00A343F2" w:rsidRDefault="00A343F2" w:rsidP="002E5B4C">
            <w:pPr>
              <w:spacing w:after="0"/>
              <w:jc w:val="left"/>
              <w:rPr>
                <w:szCs w:val="17"/>
              </w:rPr>
            </w:pPr>
          </w:p>
          <w:p w14:paraId="27972216" w14:textId="77777777" w:rsidR="00A343F2" w:rsidRDefault="00A343F2" w:rsidP="002E5B4C">
            <w:pPr>
              <w:spacing w:after="0"/>
              <w:jc w:val="left"/>
              <w:rPr>
                <w:szCs w:val="17"/>
              </w:rPr>
            </w:pPr>
          </w:p>
          <w:p w14:paraId="5CCD65BD" w14:textId="77777777" w:rsidR="00A343F2" w:rsidRDefault="00A343F2" w:rsidP="002E5B4C">
            <w:pPr>
              <w:spacing w:after="0"/>
              <w:jc w:val="left"/>
              <w:rPr>
                <w:szCs w:val="17"/>
              </w:rPr>
            </w:pPr>
          </w:p>
          <w:p w14:paraId="75941994" w14:textId="77777777" w:rsidR="00A343F2" w:rsidRDefault="00A343F2" w:rsidP="002E5B4C">
            <w:pPr>
              <w:spacing w:after="0"/>
              <w:jc w:val="left"/>
              <w:rPr>
                <w:szCs w:val="17"/>
              </w:rPr>
            </w:pPr>
          </w:p>
          <w:p w14:paraId="7B44D9CA" w14:textId="77777777" w:rsidR="00A343F2" w:rsidRDefault="00A343F2" w:rsidP="002E5B4C">
            <w:pPr>
              <w:spacing w:after="0"/>
              <w:jc w:val="left"/>
              <w:rPr>
                <w:szCs w:val="17"/>
              </w:rPr>
            </w:pPr>
          </w:p>
          <w:p w14:paraId="6A8D9BF7" w14:textId="77777777" w:rsidR="00A343F2" w:rsidRDefault="00A343F2" w:rsidP="002E5B4C">
            <w:pPr>
              <w:spacing w:after="0"/>
              <w:jc w:val="left"/>
              <w:rPr>
                <w:szCs w:val="17"/>
              </w:rPr>
            </w:pPr>
          </w:p>
          <w:p w14:paraId="3D9A43FA" w14:textId="77777777" w:rsidR="00A343F2" w:rsidRDefault="00A343F2" w:rsidP="002E5B4C">
            <w:pPr>
              <w:spacing w:after="0"/>
              <w:jc w:val="left"/>
              <w:rPr>
                <w:szCs w:val="17"/>
              </w:rPr>
            </w:pPr>
          </w:p>
          <w:p w14:paraId="334D2B48" w14:textId="77777777" w:rsidR="00A343F2" w:rsidRDefault="00A343F2" w:rsidP="002E5B4C">
            <w:pPr>
              <w:spacing w:after="0"/>
              <w:jc w:val="left"/>
              <w:rPr>
                <w:szCs w:val="17"/>
              </w:rPr>
            </w:pPr>
          </w:p>
          <w:p w14:paraId="4A652167" w14:textId="77777777" w:rsidR="00A343F2" w:rsidRDefault="00A343F2" w:rsidP="002E5B4C">
            <w:pPr>
              <w:spacing w:after="0"/>
              <w:jc w:val="left"/>
              <w:rPr>
                <w:szCs w:val="17"/>
              </w:rPr>
            </w:pPr>
          </w:p>
          <w:p w14:paraId="5A52F400" w14:textId="77777777" w:rsidR="00A343F2" w:rsidRDefault="00A343F2" w:rsidP="002E5B4C">
            <w:pPr>
              <w:spacing w:after="0"/>
              <w:jc w:val="left"/>
              <w:rPr>
                <w:szCs w:val="17"/>
              </w:rPr>
            </w:pPr>
          </w:p>
          <w:p w14:paraId="0C45136D" w14:textId="77777777" w:rsidR="00A343F2" w:rsidRDefault="00A343F2" w:rsidP="002E5B4C">
            <w:pPr>
              <w:spacing w:after="0"/>
              <w:jc w:val="left"/>
              <w:rPr>
                <w:szCs w:val="17"/>
              </w:rPr>
            </w:pPr>
          </w:p>
          <w:p w14:paraId="153A17CA" w14:textId="77777777" w:rsidR="00A343F2" w:rsidRDefault="00A343F2" w:rsidP="002E5B4C">
            <w:pPr>
              <w:spacing w:after="0"/>
              <w:jc w:val="left"/>
              <w:rPr>
                <w:szCs w:val="17"/>
              </w:rPr>
            </w:pPr>
          </w:p>
          <w:p w14:paraId="11B80A85" w14:textId="77777777" w:rsidR="00A343F2" w:rsidRDefault="00A343F2" w:rsidP="002E5B4C">
            <w:pPr>
              <w:spacing w:after="0"/>
              <w:jc w:val="left"/>
              <w:rPr>
                <w:szCs w:val="17"/>
              </w:rPr>
            </w:pPr>
          </w:p>
          <w:p w14:paraId="0C77584D" w14:textId="77777777" w:rsidR="00A343F2" w:rsidRDefault="00A343F2" w:rsidP="002E5B4C">
            <w:pPr>
              <w:spacing w:after="0"/>
              <w:jc w:val="left"/>
              <w:rPr>
                <w:szCs w:val="17"/>
              </w:rPr>
            </w:pPr>
          </w:p>
          <w:p w14:paraId="1ADCC07C" w14:textId="77777777" w:rsidR="00A343F2" w:rsidRDefault="00A343F2" w:rsidP="002E5B4C">
            <w:pPr>
              <w:spacing w:after="0"/>
              <w:jc w:val="left"/>
              <w:rPr>
                <w:szCs w:val="17"/>
              </w:rPr>
            </w:pPr>
          </w:p>
          <w:p w14:paraId="6D79F4BE" w14:textId="77777777" w:rsidR="00A343F2" w:rsidRDefault="00A343F2" w:rsidP="002E5B4C">
            <w:pPr>
              <w:spacing w:after="0"/>
              <w:jc w:val="left"/>
              <w:rPr>
                <w:szCs w:val="17"/>
              </w:rPr>
            </w:pPr>
          </w:p>
          <w:p w14:paraId="29631E71" w14:textId="77777777" w:rsidR="00A343F2" w:rsidRDefault="00A343F2" w:rsidP="002E5B4C">
            <w:pPr>
              <w:spacing w:after="0"/>
              <w:jc w:val="left"/>
              <w:rPr>
                <w:szCs w:val="17"/>
              </w:rPr>
            </w:pPr>
          </w:p>
          <w:p w14:paraId="6C984A4B" w14:textId="77777777" w:rsidR="00A343F2" w:rsidRDefault="00A343F2" w:rsidP="002E5B4C">
            <w:pPr>
              <w:spacing w:after="0"/>
              <w:jc w:val="left"/>
              <w:rPr>
                <w:szCs w:val="17"/>
              </w:rPr>
            </w:pPr>
          </w:p>
          <w:p w14:paraId="72C420D1" w14:textId="77777777" w:rsidR="00A343F2" w:rsidRDefault="00A343F2" w:rsidP="002E5B4C">
            <w:pPr>
              <w:spacing w:after="0"/>
              <w:jc w:val="left"/>
              <w:rPr>
                <w:szCs w:val="17"/>
              </w:rPr>
            </w:pPr>
          </w:p>
          <w:p w14:paraId="5442A130" w14:textId="77777777" w:rsidR="00A343F2" w:rsidRDefault="00A343F2" w:rsidP="002E5B4C">
            <w:pPr>
              <w:spacing w:after="0"/>
              <w:jc w:val="left"/>
              <w:rPr>
                <w:szCs w:val="17"/>
              </w:rPr>
            </w:pPr>
          </w:p>
          <w:p w14:paraId="6073C88F" w14:textId="5E2AFE11" w:rsidR="00A343F2" w:rsidRPr="00E11C90" w:rsidRDefault="00A343F2" w:rsidP="002E5B4C">
            <w:pPr>
              <w:spacing w:after="0"/>
              <w:jc w:val="left"/>
              <w:rPr>
                <w:szCs w:val="17"/>
              </w:rPr>
            </w:pPr>
          </w:p>
        </w:tc>
        <w:tc>
          <w:tcPr>
            <w:tcW w:w="851" w:type="dxa"/>
          </w:tcPr>
          <w:p w14:paraId="3B3E633E" w14:textId="77777777" w:rsidR="003F483F" w:rsidRDefault="00B95182" w:rsidP="002E5B4C">
            <w:pPr>
              <w:spacing w:after="0"/>
              <w:jc w:val="center"/>
              <w:rPr>
                <w:szCs w:val="17"/>
              </w:rPr>
            </w:pPr>
            <w:r>
              <w:rPr>
                <w:szCs w:val="17"/>
              </w:rPr>
              <w:lastRenderedPageBreak/>
              <w:t>3</w:t>
            </w:r>
          </w:p>
          <w:p w14:paraId="2B70F1E2" w14:textId="77777777" w:rsidR="00AE6D05" w:rsidRDefault="00AE6D05" w:rsidP="002E5B4C">
            <w:pPr>
              <w:spacing w:after="0"/>
              <w:jc w:val="center"/>
              <w:rPr>
                <w:szCs w:val="17"/>
              </w:rPr>
            </w:pPr>
          </w:p>
          <w:p w14:paraId="3227FA30" w14:textId="77777777" w:rsidR="00AE6D05" w:rsidRDefault="00AE6D05" w:rsidP="002E5B4C">
            <w:pPr>
              <w:spacing w:after="0"/>
              <w:jc w:val="center"/>
              <w:rPr>
                <w:szCs w:val="17"/>
              </w:rPr>
            </w:pPr>
          </w:p>
          <w:p w14:paraId="53E8B621" w14:textId="77777777" w:rsidR="00AE6D05" w:rsidRDefault="00AE6D05" w:rsidP="002E5B4C">
            <w:pPr>
              <w:spacing w:after="0"/>
              <w:jc w:val="center"/>
              <w:rPr>
                <w:szCs w:val="17"/>
              </w:rPr>
            </w:pPr>
          </w:p>
          <w:p w14:paraId="1291B0E2" w14:textId="77777777" w:rsidR="00AE6D05" w:rsidRDefault="00AE6D05" w:rsidP="002E5B4C">
            <w:pPr>
              <w:spacing w:after="0"/>
              <w:jc w:val="center"/>
              <w:rPr>
                <w:szCs w:val="17"/>
              </w:rPr>
            </w:pPr>
          </w:p>
          <w:p w14:paraId="5A621FDB" w14:textId="77777777" w:rsidR="00AE6D05" w:rsidRDefault="00AE6D05" w:rsidP="002E5B4C">
            <w:pPr>
              <w:spacing w:after="0"/>
              <w:jc w:val="center"/>
              <w:rPr>
                <w:szCs w:val="17"/>
              </w:rPr>
            </w:pPr>
          </w:p>
          <w:p w14:paraId="4C72802C" w14:textId="77777777" w:rsidR="00AE6D05" w:rsidRDefault="00AE6D05" w:rsidP="002E5B4C">
            <w:pPr>
              <w:spacing w:after="0"/>
              <w:jc w:val="center"/>
              <w:rPr>
                <w:szCs w:val="17"/>
              </w:rPr>
            </w:pPr>
          </w:p>
          <w:p w14:paraId="63C7B902" w14:textId="77777777" w:rsidR="00AE6D05" w:rsidRDefault="00AE6D05" w:rsidP="002E5B4C">
            <w:pPr>
              <w:spacing w:after="0"/>
              <w:jc w:val="center"/>
              <w:rPr>
                <w:szCs w:val="17"/>
              </w:rPr>
            </w:pPr>
          </w:p>
          <w:p w14:paraId="38D24EBB" w14:textId="77777777" w:rsidR="00AE6D05" w:rsidRDefault="00AE6D05" w:rsidP="002E5B4C">
            <w:pPr>
              <w:spacing w:after="0"/>
              <w:jc w:val="center"/>
              <w:rPr>
                <w:szCs w:val="17"/>
              </w:rPr>
            </w:pPr>
          </w:p>
          <w:p w14:paraId="1C687107" w14:textId="77777777" w:rsidR="00AE6D05" w:rsidRDefault="00AE6D05" w:rsidP="002E5B4C">
            <w:pPr>
              <w:spacing w:after="0"/>
              <w:jc w:val="center"/>
              <w:rPr>
                <w:szCs w:val="17"/>
              </w:rPr>
            </w:pPr>
          </w:p>
          <w:p w14:paraId="321C88F0" w14:textId="77777777" w:rsidR="00AE6D05" w:rsidRDefault="00AE6D05" w:rsidP="002E5B4C">
            <w:pPr>
              <w:spacing w:after="0"/>
              <w:jc w:val="center"/>
              <w:rPr>
                <w:szCs w:val="17"/>
              </w:rPr>
            </w:pPr>
          </w:p>
          <w:p w14:paraId="19E9A6E0" w14:textId="77777777" w:rsidR="00AE6D05" w:rsidRDefault="00AE6D05" w:rsidP="002E5B4C">
            <w:pPr>
              <w:spacing w:after="0"/>
              <w:jc w:val="center"/>
              <w:rPr>
                <w:szCs w:val="17"/>
              </w:rPr>
            </w:pPr>
          </w:p>
          <w:p w14:paraId="0CE731EB" w14:textId="77777777" w:rsidR="00AE6D05" w:rsidRDefault="00AE6D05" w:rsidP="002E5B4C">
            <w:pPr>
              <w:spacing w:after="0"/>
              <w:jc w:val="center"/>
              <w:rPr>
                <w:szCs w:val="17"/>
              </w:rPr>
            </w:pPr>
          </w:p>
          <w:p w14:paraId="7B622AB4" w14:textId="77777777" w:rsidR="00AE6D05" w:rsidRDefault="00AE6D05" w:rsidP="002E5B4C">
            <w:pPr>
              <w:spacing w:after="0"/>
              <w:jc w:val="center"/>
              <w:rPr>
                <w:szCs w:val="17"/>
              </w:rPr>
            </w:pPr>
          </w:p>
          <w:p w14:paraId="155557BF" w14:textId="77777777" w:rsidR="00AE6D05" w:rsidRDefault="00AE6D05" w:rsidP="002E5B4C">
            <w:pPr>
              <w:spacing w:after="0"/>
              <w:jc w:val="center"/>
              <w:rPr>
                <w:szCs w:val="17"/>
              </w:rPr>
            </w:pPr>
          </w:p>
          <w:p w14:paraId="472E6461" w14:textId="77777777" w:rsidR="00AE6D05" w:rsidRDefault="00AE6D05" w:rsidP="002E5B4C">
            <w:pPr>
              <w:spacing w:after="0"/>
              <w:jc w:val="center"/>
              <w:rPr>
                <w:szCs w:val="17"/>
              </w:rPr>
            </w:pPr>
          </w:p>
          <w:p w14:paraId="42359810" w14:textId="77777777" w:rsidR="00AE6D05" w:rsidRDefault="00AE6D05" w:rsidP="002E5B4C">
            <w:pPr>
              <w:spacing w:after="0"/>
              <w:jc w:val="center"/>
              <w:rPr>
                <w:szCs w:val="17"/>
              </w:rPr>
            </w:pPr>
          </w:p>
          <w:p w14:paraId="267608F0" w14:textId="77777777" w:rsidR="00AE6D05" w:rsidRDefault="00AE6D05" w:rsidP="002E5B4C">
            <w:pPr>
              <w:spacing w:after="0"/>
              <w:jc w:val="center"/>
              <w:rPr>
                <w:szCs w:val="17"/>
              </w:rPr>
            </w:pPr>
          </w:p>
          <w:p w14:paraId="08F9B801" w14:textId="77777777" w:rsidR="00AE6D05" w:rsidRDefault="00AE6D05" w:rsidP="002E5B4C">
            <w:pPr>
              <w:spacing w:after="0"/>
              <w:jc w:val="center"/>
              <w:rPr>
                <w:szCs w:val="17"/>
              </w:rPr>
            </w:pPr>
          </w:p>
          <w:p w14:paraId="07C0B93D" w14:textId="77777777" w:rsidR="00AE6D05" w:rsidRDefault="00AE6D05" w:rsidP="002E5B4C">
            <w:pPr>
              <w:spacing w:after="0"/>
              <w:jc w:val="center"/>
              <w:rPr>
                <w:szCs w:val="17"/>
              </w:rPr>
            </w:pPr>
          </w:p>
          <w:p w14:paraId="161298D2" w14:textId="77777777" w:rsidR="00AE6D05" w:rsidRDefault="00AE6D05" w:rsidP="002E5B4C">
            <w:pPr>
              <w:spacing w:after="0"/>
              <w:jc w:val="center"/>
              <w:rPr>
                <w:szCs w:val="17"/>
              </w:rPr>
            </w:pPr>
          </w:p>
          <w:p w14:paraId="00F5D608" w14:textId="77777777" w:rsidR="00AE6D05" w:rsidRDefault="00AE6D05" w:rsidP="002E5B4C">
            <w:pPr>
              <w:spacing w:after="0"/>
              <w:jc w:val="center"/>
              <w:rPr>
                <w:szCs w:val="17"/>
              </w:rPr>
            </w:pPr>
          </w:p>
          <w:p w14:paraId="6A408A69" w14:textId="77777777" w:rsidR="00AE6D05" w:rsidRDefault="00AE6D05" w:rsidP="002E5B4C">
            <w:pPr>
              <w:spacing w:after="0"/>
              <w:jc w:val="center"/>
              <w:rPr>
                <w:szCs w:val="17"/>
              </w:rPr>
            </w:pPr>
          </w:p>
          <w:p w14:paraId="3CC7FEA2" w14:textId="77777777" w:rsidR="00AE6D05" w:rsidRDefault="00AE6D05" w:rsidP="002E5B4C">
            <w:pPr>
              <w:spacing w:after="0"/>
              <w:jc w:val="center"/>
              <w:rPr>
                <w:szCs w:val="17"/>
              </w:rPr>
            </w:pPr>
          </w:p>
          <w:p w14:paraId="585E4F19" w14:textId="77777777" w:rsidR="00AE6D05" w:rsidRDefault="00AE6D05" w:rsidP="002E5B4C">
            <w:pPr>
              <w:spacing w:after="0"/>
              <w:jc w:val="center"/>
              <w:rPr>
                <w:szCs w:val="17"/>
              </w:rPr>
            </w:pPr>
          </w:p>
          <w:p w14:paraId="5B00E493" w14:textId="77777777" w:rsidR="00AE6D05" w:rsidRDefault="00AE6D05" w:rsidP="002E5B4C">
            <w:pPr>
              <w:spacing w:after="0"/>
              <w:jc w:val="center"/>
              <w:rPr>
                <w:szCs w:val="17"/>
              </w:rPr>
            </w:pPr>
          </w:p>
          <w:p w14:paraId="60EBE69E" w14:textId="77777777" w:rsidR="00AE6D05" w:rsidRDefault="00AE6D05" w:rsidP="002E5B4C">
            <w:pPr>
              <w:spacing w:after="0"/>
              <w:jc w:val="center"/>
              <w:rPr>
                <w:szCs w:val="17"/>
              </w:rPr>
            </w:pPr>
          </w:p>
          <w:p w14:paraId="43306B61" w14:textId="77777777" w:rsidR="00AE6D05" w:rsidRDefault="00AE6D05" w:rsidP="002E5B4C">
            <w:pPr>
              <w:spacing w:after="0"/>
              <w:jc w:val="center"/>
              <w:rPr>
                <w:szCs w:val="17"/>
              </w:rPr>
            </w:pPr>
          </w:p>
          <w:p w14:paraId="591C91EB" w14:textId="77777777" w:rsidR="00AE6D05" w:rsidRDefault="00AE6D05" w:rsidP="002E5B4C">
            <w:pPr>
              <w:spacing w:after="0"/>
              <w:jc w:val="center"/>
              <w:rPr>
                <w:szCs w:val="17"/>
              </w:rPr>
            </w:pPr>
          </w:p>
          <w:p w14:paraId="60153B0A" w14:textId="77777777" w:rsidR="00AE6D05" w:rsidRDefault="00AE6D05" w:rsidP="002E5B4C">
            <w:pPr>
              <w:spacing w:after="0"/>
              <w:jc w:val="center"/>
              <w:rPr>
                <w:szCs w:val="17"/>
              </w:rPr>
            </w:pPr>
          </w:p>
          <w:p w14:paraId="3629B493" w14:textId="77777777" w:rsidR="00AE6D05" w:rsidRDefault="00AE6D05" w:rsidP="002E5B4C">
            <w:pPr>
              <w:spacing w:after="0"/>
              <w:jc w:val="center"/>
              <w:rPr>
                <w:szCs w:val="17"/>
              </w:rPr>
            </w:pPr>
          </w:p>
          <w:p w14:paraId="3E2F4B33" w14:textId="77777777" w:rsidR="00AE6D05" w:rsidRDefault="00AE6D05" w:rsidP="002E5B4C">
            <w:pPr>
              <w:spacing w:after="0"/>
              <w:jc w:val="center"/>
              <w:rPr>
                <w:szCs w:val="17"/>
              </w:rPr>
            </w:pPr>
          </w:p>
          <w:p w14:paraId="2E431683" w14:textId="77777777" w:rsidR="00AE6D05" w:rsidRDefault="00AE6D05" w:rsidP="002E5B4C">
            <w:pPr>
              <w:spacing w:after="0"/>
              <w:jc w:val="center"/>
              <w:rPr>
                <w:szCs w:val="17"/>
              </w:rPr>
            </w:pPr>
          </w:p>
          <w:p w14:paraId="0A729585" w14:textId="77777777" w:rsidR="00AE6D05" w:rsidRDefault="00AE6D05" w:rsidP="002E5B4C">
            <w:pPr>
              <w:spacing w:after="0"/>
              <w:jc w:val="center"/>
              <w:rPr>
                <w:szCs w:val="17"/>
              </w:rPr>
            </w:pPr>
          </w:p>
          <w:p w14:paraId="4300CD25" w14:textId="77777777" w:rsidR="00AE6D05" w:rsidRDefault="00AE6D05" w:rsidP="002E5B4C">
            <w:pPr>
              <w:spacing w:after="0"/>
              <w:jc w:val="center"/>
              <w:rPr>
                <w:szCs w:val="17"/>
              </w:rPr>
            </w:pPr>
          </w:p>
          <w:p w14:paraId="51F1FF80" w14:textId="77777777" w:rsidR="00AE6D05" w:rsidRDefault="00AE6D05" w:rsidP="002E5B4C">
            <w:pPr>
              <w:spacing w:after="0"/>
              <w:jc w:val="center"/>
              <w:rPr>
                <w:szCs w:val="17"/>
              </w:rPr>
            </w:pPr>
          </w:p>
          <w:p w14:paraId="788176A7" w14:textId="77777777" w:rsidR="00AE6D05" w:rsidRDefault="00AE6D05" w:rsidP="002E5B4C">
            <w:pPr>
              <w:spacing w:after="0"/>
              <w:jc w:val="center"/>
              <w:rPr>
                <w:szCs w:val="17"/>
              </w:rPr>
            </w:pPr>
          </w:p>
          <w:p w14:paraId="5889520D" w14:textId="77777777" w:rsidR="00AE6D05" w:rsidRDefault="00AE6D05" w:rsidP="002E5B4C">
            <w:pPr>
              <w:spacing w:after="0"/>
              <w:jc w:val="center"/>
              <w:rPr>
                <w:szCs w:val="17"/>
              </w:rPr>
            </w:pPr>
          </w:p>
          <w:p w14:paraId="368D33D2" w14:textId="77777777" w:rsidR="00AE6D05" w:rsidRDefault="00AE6D05" w:rsidP="002E5B4C">
            <w:pPr>
              <w:spacing w:after="0"/>
              <w:jc w:val="center"/>
              <w:rPr>
                <w:szCs w:val="17"/>
              </w:rPr>
            </w:pPr>
          </w:p>
          <w:p w14:paraId="2C54D5C3" w14:textId="77777777" w:rsidR="00AE6D05" w:rsidRDefault="00AE6D05" w:rsidP="002E5B4C">
            <w:pPr>
              <w:spacing w:after="0"/>
              <w:jc w:val="center"/>
              <w:rPr>
                <w:szCs w:val="17"/>
              </w:rPr>
            </w:pPr>
          </w:p>
          <w:p w14:paraId="0E20C3A0" w14:textId="77777777" w:rsidR="00AE6D05" w:rsidRDefault="00AE6D05" w:rsidP="002E5B4C">
            <w:pPr>
              <w:spacing w:after="0"/>
              <w:jc w:val="center"/>
              <w:rPr>
                <w:szCs w:val="17"/>
              </w:rPr>
            </w:pPr>
          </w:p>
          <w:p w14:paraId="2F7B669C" w14:textId="77777777" w:rsidR="00AE6D05" w:rsidRDefault="00AE6D05" w:rsidP="002E5B4C">
            <w:pPr>
              <w:spacing w:after="0"/>
              <w:jc w:val="center"/>
              <w:rPr>
                <w:szCs w:val="17"/>
              </w:rPr>
            </w:pPr>
          </w:p>
          <w:p w14:paraId="4F79306A" w14:textId="77777777" w:rsidR="00AE6D05" w:rsidRDefault="00AE6D05" w:rsidP="002E5B4C">
            <w:pPr>
              <w:spacing w:after="0"/>
              <w:jc w:val="center"/>
              <w:rPr>
                <w:szCs w:val="17"/>
              </w:rPr>
            </w:pPr>
          </w:p>
          <w:p w14:paraId="67D53AD2" w14:textId="77777777" w:rsidR="00AE6D05" w:rsidRDefault="00AE6D05" w:rsidP="002E5B4C">
            <w:pPr>
              <w:spacing w:after="0"/>
              <w:jc w:val="center"/>
              <w:rPr>
                <w:szCs w:val="17"/>
              </w:rPr>
            </w:pPr>
          </w:p>
          <w:p w14:paraId="48AABF9B" w14:textId="77777777" w:rsidR="00AE6D05" w:rsidRDefault="00AE6D05" w:rsidP="002E5B4C">
            <w:pPr>
              <w:spacing w:after="0"/>
              <w:jc w:val="center"/>
              <w:rPr>
                <w:szCs w:val="17"/>
              </w:rPr>
            </w:pPr>
          </w:p>
          <w:p w14:paraId="70443DF5" w14:textId="77777777" w:rsidR="00AE6D05" w:rsidRDefault="00AE6D05" w:rsidP="002E5B4C">
            <w:pPr>
              <w:spacing w:after="0"/>
              <w:jc w:val="center"/>
              <w:rPr>
                <w:szCs w:val="17"/>
              </w:rPr>
            </w:pPr>
          </w:p>
          <w:p w14:paraId="6461803A" w14:textId="77777777" w:rsidR="00AE6D05" w:rsidRDefault="00AE6D05" w:rsidP="002E5B4C">
            <w:pPr>
              <w:spacing w:after="0"/>
              <w:jc w:val="center"/>
              <w:rPr>
                <w:szCs w:val="17"/>
              </w:rPr>
            </w:pPr>
          </w:p>
          <w:p w14:paraId="731EA0B3" w14:textId="77777777" w:rsidR="00AE6D05" w:rsidRDefault="00AE6D05" w:rsidP="002E5B4C">
            <w:pPr>
              <w:spacing w:after="0"/>
              <w:jc w:val="center"/>
              <w:rPr>
                <w:szCs w:val="17"/>
              </w:rPr>
            </w:pPr>
          </w:p>
          <w:p w14:paraId="3D8738BC" w14:textId="77777777" w:rsidR="00AE6D05" w:rsidRDefault="00AE6D05" w:rsidP="002E5B4C">
            <w:pPr>
              <w:spacing w:after="0"/>
              <w:jc w:val="center"/>
              <w:rPr>
                <w:szCs w:val="17"/>
              </w:rPr>
            </w:pPr>
          </w:p>
          <w:p w14:paraId="7B3DB7EF" w14:textId="77777777" w:rsidR="00AE6D05" w:rsidRDefault="00AE6D05" w:rsidP="002E5B4C">
            <w:pPr>
              <w:spacing w:after="0"/>
              <w:jc w:val="center"/>
              <w:rPr>
                <w:szCs w:val="17"/>
              </w:rPr>
            </w:pPr>
          </w:p>
          <w:p w14:paraId="18F7A7EE" w14:textId="77777777" w:rsidR="00AE6D05" w:rsidRDefault="00AE6D05" w:rsidP="002E5B4C">
            <w:pPr>
              <w:spacing w:after="0"/>
              <w:jc w:val="center"/>
              <w:rPr>
                <w:szCs w:val="17"/>
              </w:rPr>
            </w:pPr>
          </w:p>
          <w:p w14:paraId="32D2166C" w14:textId="77777777" w:rsidR="00AE6D05" w:rsidRDefault="00AE6D05" w:rsidP="002E5B4C">
            <w:pPr>
              <w:spacing w:after="0"/>
              <w:jc w:val="center"/>
              <w:rPr>
                <w:szCs w:val="17"/>
              </w:rPr>
            </w:pPr>
          </w:p>
          <w:p w14:paraId="2CE44F71" w14:textId="77777777" w:rsidR="00AE6D05" w:rsidRDefault="00AE6D05" w:rsidP="002E5B4C">
            <w:pPr>
              <w:spacing w:after="0"/>
              <w:jc w:val="center"/>
              <w:rPr>
                <w:szCs w:val="17"/>
              </w:rPr>
            </w:pPr>
          </w:p>
          <w:p w14:paraId="1C3D8E6C" w14:textId="77777777" w:rsidR="00AE6D05" w:rsidRDefault="00AE6D05" w:rsidP="002E5B4C">
            <w:pPr>
              <w:spacing w:after="0"/>
              <w:jc w:val="center"/>
              <w:rPr>
                <w:szCs w:val="17"/>
              </w:rPr>
            </w:pPr>
          </w:p>
          <w:p w14:paraId="4E51304E" w14:textId="77777777" w:rsidR="00AE6D05" w:rsidRDefault="00AE6D05" w:rsidP="002E5B4C">
            <w:pPr>
              <w:spacing w:after="0"/>
              <w:jc w:val="center"/>
              <w:rPr>
                <w:szCs w:val="17"/>
              </w:rPr>
            </w:pPr>
          </w:p>
          <w:p w14:paraId="580F91CF" w14:textId="77777777" w:rsidR="00AE6D05" w:rsidRDefault="00AE6D05" w:rsidP="002E5B4C">
            <w:pPr>
              <w:spacing w:after="0"/>
              <w:jc w:val="center"/>
              <w:rPr>
                <w:szCs w:val="17"/>
              </w:rPr>
            </w:pPr>
          </w:p>
          <w:p w14:paraId="4D2A9B24" w14:textId="77777777" w:rsidR="00AE6D05" w:rsidRDefault="00AE6D05" w:rsidP="002E5B4C">
            <w:pPr>
              <w:spacing w:after="0"/>
              <w:jc w:val="center"/>
              <w:rPr>
                <w:szCs w:val="17"/>
              </w:rPr>
            </w:pPr>
          </w:p>
          <w:p w14:paraId="58AD4219" w14:textId="77777777" w:rsidR="00AE6D05" w:rsidRDefault="00AE6D05" w:rsidP="002E5B4C">
            <w:pPr>
              <w:spacing w:after="0"/>
              <w:jc w:val="center"/>
              <w:rPr>
                <w:szCs w:val="17"/>
              </w:rPr>
            </w:pPr>
          </w:p>
          <w:p w14:paraId="312ADB25" w14:textId="77777777" w:rsidR="00AE6D05" w:rsidRDefault="00AE6D05" w:rsidP="002E5B4C">
            <w:pPr>
              <w:spacing w:after="0"/>
              <w:jc w:val="center"/>
              <w:rPr>
                <w:szCs w:val="17"/>
              </w:rPr>
            </w:pPr>
          </w:p>
          <w:p w14:paraId="4E3EC9A8" w14:textId="77777777" w:rsidR="00AE6D05" w:rsidRDefault="00AE6D05" w:rsidP="002E5B4C">
            <w:pPr>
              <w:spacing w:after="0"/>
              <w:jc w:val="center"/>
              <w:rPr>
                <w:szCs w:val="17"/>
              </w:rPr>
            </w:pPr>
          </w:p>
          <w:p w14:paraId="5E737198" w14:textId="77777777" w:rsidR="00AE6D05" w:rsidRDefault="00AE6D05" w:rsidP="002E5B4C">
            <w:pPr>
              <w:spacing w:after="0"/>
              <w:jc w:val="center"/>
              <w:rPr>
                <w:szCs w:val="17"/>
              </w:rPr>
            </w:pPr>
          </w:p>
          <w:p w14:paraId="76781EC5" w14:textId="77777777" w:rsidR="00AE6D05" w:rsidRDefault="00AE6D05" w:rsidP="002E5B4C">
            <w:pPr>
              <w:spacing w:after="0"/>
              <w:jc w:val="center"/>
              <w:rPr>
                <w:szCs w:val="17"/>
              </w:rPr>
            </w:pPr>
          </w:p>
          <w:p w14:paraId="5AC8193B" w14:textId="77777777" w:rsidR="00AE6D05" w:rsidRDefault="00AE6D05" w:rsidP="002E5B4C">
            <w:pPr>
              <w:spacing w:after="0"/>
              <w:jc w:val="center"/>
              <w:rPr>
                <w:szCs w:val="17"/>
              </w:rPr>
            </w:pPr>
          </w:p>
          <w:p w14:paraId="53D1F176" w14:textId="77777777" w:rsidR="00AE6D05" w:rsidRDefault="00AE6D05" w:rsidP="002E5B4C">
            <w:pPr>
              <w:spacing w:after="0"/>
              <w:jc w:val="center"/>
              <w:rPr>
                <w:szCs w:val="17"/>
              </w:rPr>
            </w:pPr>
          </w:p>
          <w:p w14:paraId="1D09FD38" w14:textId="77777777" w:rsidR="00AE6D05" w:rsidRDefault="00AE6D05" w:rsidP="002E5B4C">
            <w:pPr>
              <w:spacing w:after="0"/>
              <w:jc w:val="center"/>
              <w:rPr>
                <w:szCs w:val="17"/>
              </w:rPr>
            </w:pPr>
          </w:p>
          <w:p w14:paraId="05027165" w14:textId="77777777" w:rsidR="00AE6D05" w:rsidRDefault="00AE6D05" w:rsidP="002E5B4C">
            <w:pPr>
              <w:spacing w:after="0"/>
              <w:jc w:val="center"/>
              <w:rPr>
                <w:szCs w:val="17"/>
              </w:rPr>
            </w:pPr>
          </w:p>
          <w:p w14:paraId="1EDED63B" w14:textId="77777777" w:rsidR="00AE6D05" w:rsidRDefault="00AE6D05" w:rsidP="002E5B4C">
            <w:pPr>
              <w:spacing w:after="0"/>
              <w:jc w:val="center"/>
              <w:rPr>
                <w:szCs w:val="17"/>
              </w:rPr>
            </w:pPr>
          </w:p>
          <w:p w14:paraId="108C97A5" w14:textId="3213856D" w:rsidR="00AE6D05" w:rsidRDefault="00AE6D05" w:rsidP="002E5B4C">
            <w:pPr>
              <w:spacing w:after="0"/>
              <w:jc w:val="center"/>
              <w:rPr>
                <w:szCs w:val="17"/>
              </w:rPr>
            </w:pPr>
            <w:r>
              <w:rPr>
                <w:szCs w:val="17"/>
              </w:rPr>
              <w:lastRenderedPageBreak/>
              <w:t>3</w:t>
            </w:r>
          </w:p>
          <w:p w14:paraId="7B676405" w14:textId="77777777" w:rsidR="00AE6D05" w:rsidRDefault="00AE6D05" w:rsidP="002E5B4C">
            <w:pPr>
              <w:spacing w:after="0"/>
              <w:jc w:val="center"/>
              <w:rPr>
                <w:szCs w:val="17"/>
              </w:rPr>
            </w:pPr>
          </w:p>
          <w:p w14:paraId="4C7CED5C" w14:textId="77777777" w:rsidR="00AE6D05" w:rsidRDefault="00AE6D05" w:rsidP="002E5B4C">
            <w:pPr>
              <w:spacing w:after="0"/>
              <w:jc w:val="center"/>
              <w:rPr>
                <w:szCs w:val="17"/>
              </w:rPr>
            </w:pPr>
          </w:p>
          <w:p w14:paraId="03A64C49" w14:textId="77777777" w:rsidR="00AE6D05" w:rsidRDefault="00AE6D05" w:rsidP="002E5B4C">
            <w:pPr>
              <w:spacing w:after="0"/>
              <w:jc w:val="center"/>
              <w:rPr>
                <w:szCs w:val="17"/>
              </w:rPr>
            </w:pPr>
          </w:p>
          <w:p w14:paraId="49FCCA16" w14:textId="77777777" w:rsidR="00AE6D05" w:rsidRDefault="00AE6D05" w:rsidP="002E5B4C">
            <w:pPr>
              <w:spacing w:after="0"/>
              <w:jc w:val="center"/>
              <w:rPr>
                <w:szCs w:val="17"/>
              </w:rPr>
            </w:pPr>
          </w:p>
          <w:p w14:paraId="47552352" w14:textId="77777777" w:rsidR="00AE6D05" w:rsidRDefault="00AE6D05" w:rsidP="002E5B4C">
            <w:pPr>
              <w:spacing w:after="0"/>
              <w:jc w:val="center"/>
              <w:rPr>
                <w:szCs w:val="17"/>
              </w:rPr>
            </w:pPr>
          </w:p>
          <w:p w14:paraId="2AEB5B5A" w14:textId="77777777" w:rsidR="00AE6D05" w:rsidRDefault="00AE6D05" w:rsidP="002E5B4C">
            <w:pPr>
              <w:spacing w:after="0"/>
              <w:jc w:val="center"/>
              <w:rPr>
                <w:szCs w:val="17"/>
              </w:rPr>
            </w:pPr>
          </w:p>
          <w:p w14:paraId="3290570F" w14:textId="77777777" w:rsidR="00AE6D05" w:rsidRDefault="00AE6D05" w:rsidP="002E5B4C">
            <w:pPr>
              <w:spacing w:after="0"/>
              <w:jc w:val="center"/>
              <w:rPr>
                <w:szCs w:val="17"/>
              </w:rPr>
            </w:pPr>
          </w:p>
          <w:p w14:paraId="5A212952" w14:textId="77777777" w:rsidR="00AE6D05" w:rsidRDefault="00AE6D05" w:rsidP="002E5B4C">
            <w:pPr>
              <w:spacing w:after="0"/>
              <w:jc w:val="center"/>
              <w:rPr>
                <w:szCs w:val="17"/>
              </w:rPr>
            </w:pPr>
          </w:p>
          <w:p w14:paraId="0684661E" w14:textId="77777777" w:rsidR="00AE6D05" w:rsidRDefault="00AE6D05" w:rsidP="002E5B4C">
            <w:pPr>
              <w:spacing w:after="0"/>
              <w:jc w:val="center"/>
              <w:rPr>
                <w:szCs w:val="17"/>
              </w:rPr>
            </w:pPr>
          </w:p>
          <w:p w14:paraId="76F9BE2C" w14:textId="77777777" w:rsidR="00AE6D05" w:rsidRDefault="00AE6D05" w:rsidP="002E5B4C">
            <w:pPr>
              <w:spacing w:after="0"/>
              <w:jc w:val="center"/>
              <w:rPr>
                <w:szCs w:val="17"/>
              </w:rPr>
            </w:pPr>
          </w:p>
          <w:p w14:paraId="63B1B0B4" w14:textId="77777777" w:rsidR="00AE6D05" w:rsidRDefault="00AE6D05" w:rsidP="002E5B4C">
            <w:pPr>
              <w:spacing w:after="0"/>
              <w:jc w:val="center"/>
              <w:rPr>
                <w:szCs w:val="17"/>
              </w:rPr>
            </w:pPr>
          </w:p>
          <w:p w14:paraId="27FC187A" w14:textId="77777777" w:rsidR="00AE6D05" w:rsidRDefault="00AE6D05" w:rsidP="002E5B4C">
            <w:pPr>
              <w:spacing w:after="0"/>
              <w:jc w:val="center"/>
              <w:rPr>
                <w:szCs w:val="17"/>
              </w:rPr>
            </w:pPr>
          </w:p>
          <w:p w14:paraId="7D129FB6" w14:textId="77777777" w:rsidR="00AE6D05" w:rsidRDefault="00AE6D05" w:rsidP="002E5B4C">
            <w:pPr>
              <w:spacing w:after="0"/>
              <w:jc w:val="center"/>
              <w:rPr>
                <w:szCs w:val="17"/>
              </w:rPr>
            </w:pPr>
          </w:p>
          <w:p w14:paraId="085F7242" w14:textId="77777777" w:rsidR="00AE6D05" w:rsidRDefault="00AE6D05" w:rsidP="002E5B4C">
            <w:pPr>
              <w:spacing w:after="0"/>
              <w:jc w:val="center"/>
              <w:rPr>
                <w:szCs w:val="17"/>
              </w:rPr>
            </w:pPr>
          </w:p>
          <w:p w14:paraId="674D147D" w14:textId="77777777" w:rsidR="00AE6D05" w:rsidRDefault="00AE6D05" w:rsidP="002E5B4C">
            <w:pPr>
              <w:spacing w:after="0"/>
              <w:jc w:val="center"/>
              <w:rPr>
                <w:szCs w:val="17"/>
              </w:rPr>
            </w:pPr>
          </w:p>
          <w:p w14:paraId="179F7F46" w14:textId="77777777" w:rsidR="00AE6D05" w:rsidRDefault="00AE6D05" w:rsidP="002E5B4C">
            <w:pPr>
              <w:spacing w:after="0"/>
              <w:jc w:val="center"/>
              <w:rPr>
                <w:szCs w:val="17"/>
              </w:rPr>
            </w:pPr>
          </w:p>
          <w:p w14:paraId="74C4B9E7" w14:textId="77777777" w:rsidR="00AE6D05" w:rsidRDefault="00AE6D05" w:rsidP="002E5B4C">
            <w:pPr>
              <w:spacing w:after="0"/>
              <w:jc w:val="center"/>
              <w:rPr>
                <w:szCs w:val="17"/>
              </w:rPr>
            </w:pPr>
          </w:p>
          <w:p w14:paraId="7E270614" w14:textId="77777777" w:rsidR="00AE6D05" w:rsidRDefault="00AE6D05" w:rsidP="002E5B4C">
            <w:pPr>
              <w:spacing w:after="0"/>
              <w:jc w:val="center"/>
              <w:rPr>
                <w:szCs w:val="17"/>
              </w:rPr>
            </w:pPr>
          </w:p>
          <w:p w14:paraId="2472D695" w14:textId="77777777" w:rsidR="00AE6D05" w:rsidRDefault="00AE6D05" w:rsidP="002E5B4C">
            <w:pPr>
              <w:spacing w:after="0"/>
              <w:jc w:val="center"/>
              <w:rPr>
                <w:szCs w:val="17"/>
              </w:rPr>
            </w:pPr>
          </w:p>
          <w:p w14:paraId="3E8A8961" w14:textId="77777777" w:rsidR="00AE6D05" w:rsidRDefault="00AE6D05" w:rsidP="002E5B4C">
            <w:pPr>
              <w:spacing w:after="0"/>
              <w:jc w:val="center"/>
              <w:rPr>
                <w:szCs w:val="17"/>
              </w:rPr>
            </w:pPr>
          </w:p>
          <w:p w14:paraId="1E5A3089" w14:textId="77777777" w:rsidR="00AE6D05" w:rsidRDefault="00AE6D05" w:rsidP="002E5B4C">
            <w:pPr>
              <w:spacing w:after="0"/>
              <w:jc w:val="center"/>
              <w:rPr>
                <w:szCs w:val="17"/>
              </w:rPr>
            </w:pPr>
          </w:p>
          <w:p w14:paraId="1F33012C" w14:textId="77777777" w:rsidR="00AE6D05" w:rsidRDefault="00AE6D05" w:rsidP="002E5B4C">
            <w:pPr>
              <w:spacing w:after="0"/>
              <w:jc w:val="center"/>
              <w:rPr>
                <w:szCs w:val="17"/>
              </w:rPr>
            </w:pPr>
          </w:p>
          <w:p w14:paraId="37DFBC71" w14:textId="77777777" w:rsidR="00AE6D05" w:rsidRDefault="00AE6D05" w:rsidP="002E5B4C">
            <w:pPr>
              <w:spacing w:after="0"/>
              <w:jc w:val="center"/>
              <w:rPr>
                <w:szCs w:val="17"/>
              </w:rPr>
            </w:pPr>
          </w:p>
          <w:p w14:paraId="2D75A20D" w14:textId="77777777" w:rsidR="00AE6D05" w:rsidRDefault="00AE6D05" w:rsidP="002E5B4C">
            <w:pPr>
              <w:spacing w:after="0"/>
              <w:jc w:val="center"/>
              <w:rPr>
                <w:szCs w:val="17"/>
              </w:rPr>
            </w:pPr>
          </w:p>
          <w:p w14:paraId="0A4AADC8" w14:textId="77777777" w:rsidR="00AE6D05" w:rsidRDefault="00AE6D05" w:rsidP="002E5B4C">
            <w:pPr>
              <w:spacing w:after="0"/>
              <w:jc w:val="center"/>
              <w:rPr>
                <w:szCs w:val="17"/>
              </w:rPr>
            </w:pPr>
          </w:p>
          <w:p w14:paraId="177E0626" w14:textId="77777777" w:rsidR="00AE6D05" w:rsidRDefault="00AE6D05" w:rsidP="002E5B4C">
            <w:pPr>
              <w:spacing w:after="0"/>
              <w:jc w:val="center"/>
              <w:rPr>
                <w:szCs w:val="17"/>
              </w:rPr>
            </w:pPr>
          </w:p>
          <w:p w14:paraId="237273D4" w14:textId="77777777" w:rsidR="00AE6D05" w:rsidRDefault="00AE6D05" w:rsidP="002E5B4C">
            <w:pPr>
              <w:spacing w:after="0"/>
              <w:jc w:val="center"/>
              <w:rPr>
                <w:szCs w:val="17"/>
              </w:rPr>
            </w:pPr>
          </w:p>
          <w:p w14:paraId="37E2B387" w14:textId="77777777" w:rsidR="00AE6D05" w:rsidRDefault="00AE6D05" w:rsidP="002E5B4C">
            <w:pPr>
              <w:spacing w:after="0"/>
              <w:jc w:val="center"/>
              <w:rPr>
                <w:szCs w:val="17"/>
              </w:rPr>
            </w:pPr>
          </w:p>
          <w:p w14:paraId="2B397FCF" w14:textId="77777777" w:rsidR="00AE6D05" w:rsidRDefault="00AE6D05" w:rsidP="002E5B4C">
            <w:pPr>
              <w:spacing w:after="0"/>
              <w:jc w:val="center"/>
              <w:rPr>
                <w:szCs w:val="17"/>
              </w:rPr>
            </w:pPr>
          </w:p>
          <w:p w14:paraId="201FD565" w14:textId="77777777" w:rsidR="00AE6D05" w:rsidRDefault="00AE6D05" w:rsidP="002E5B4C">
            <w:pPr>
              <w:spacing w:after="0"/>
              <w:jc w:val="center"/>
              <w:rPr>
                <w:szCs w:val="17"/>
              </w:rPr>
            </w:pPr>
          </w:p>
          <w:p w14:paraId="3C4FA5FB" w14:textId="77777777" w:rsidR="00AE6D05" w:rsidRDefault="00AE6D05" w:rsidP="002E5B4C">
            <w:pPr>
              <w:spacing w:after="0"/>
              <w:jc w:val="center"/>
              <w:rPr>
                <w:szCs w:val="17"/>
              </w:rPr>
            </w:pPr>
          </w:p>
          <w:p w14:paraId="3B35DBF2" w14:textId="77777777" w:rsidR="00AE6D05" w:rsidRDefault="00AE6D05" w:rsidP="002E5B4C">
            <w:pPr>
              <w:spacing w:after="0"/>
              <w:jc w:val="center"/>
              <w:rPr>
                <w:szCs w:val="17"/>
              </w:rPr>
            </w:pPr>
          </w:p>
          <w:p w14:paraId="6CB7293B" w14:textId="77777777" w:rsidR="00AE6D05" w:rsidRDefault="00AE6D05" w:rsidP="002E5B4C">
            <w:pPr>
              <w:spacing w:after="0"/>
              <w:jc w:val="center"/>
              <w:rPr>
                <w:szCs w:val="17"/>
              </w:rPr>
            </w:pPr>
          </w:p>
          <w:p w14:paraId="57B17D66" w14:textId="77777777" w:rsidR="00AE6D05" w:rsidRDefault="00AE6D05" w:rsidP="002E5B4C">
            <w:pPr>
              <w:spacing w:after="0"/>
              <w:jc w:val="center"/>
              <w:rPr>
                <w:szCs w:val="17"/>
              </w:rPr>
            </w:pPr>
          </w:p>
          <w:p w14:paraId="48767D98" w14:textId="77777777" w:rsidR="00AE6D05" w:rsidRDefault="00AE6D05" w:rsidP="002E5B4C">
            <w:pPr>
              <w:spacing w:after="0"/>
              <w:jc w:val="center"/>
              <w:rPr>
                <w:szCs w:val="17"/>
              </w:rPr>
            </w:pPr>
          </w:p>
          <w:p w14:paraId="65C435C3" w14:textId="77777777" w:rsidR="00AE6D05" w:rsidRDefault="00AE6D05" w:rsidP="002E5B4C">
            <w:pPr>
              <w:spacing w:after="0"/>
              <w:jc w:val="center"/>
              <w:rPr>
                <w:szCs w:val="17"/>
              </w:rPr>
            </w:pPr>
          </w:p>
          <w:p w14:paraId="08C243ED" w14:textId="77777777" w:rsidR="00AE6D05" w:rsidRDefault="00AE6D05" w:rsidP="002E5B4C">
            <w:pPr>
              <w:spacing w:after="0"/>
              <w:jc w:val="center"/>
              <w:rPr>
                <w:szCs w:val="17"/>
              </w:rPr>
            </w:pPr>
          </w:p>
          <w:p w14:paraId="6BA09CA7" w14:textId="77777777" w:rsidR="00AE6D05" w:rsidRDefault="00AE6D05" w:rsidP="002E5B4C">
            <w:pPr>
              <w:spacing w:after="0"/>
              <w:jc w:val="center"/>
              <w:rPr>
                <w:szCs w:val="17"/>
              </w:rPr>
            </w:pPr>
          </w:p>
          <w:p w14:paraId="10F2F72F" w14:textId="77777777" w:rsidR="00AE6D05" w:rsidRDefault="00AE6D05" w:rsidP="002E5B4C">
            <w:pPr>
              <w:spacing w:after="0"/>
              <w:jc w:val="center"/>
              <w:rPr>
                <w:szCs w:val="17"/>
              </w:rPr>
            </w:pPr>
          </w:p>
          <w:p w14:paraId="593075EB" w14:textId="77777777" w:rsidR="00AE6D05" w:rsidRDefault="00AE6D05" w:rsidP="002E5B4C">
            <w:pPr>
              <w:spacing w:after="0"/>
              <w:jc w:val="center"/>
              <w:rPr>
                <w:szCs w:val="17"/>
              </w:rPr>
            </w:pPr>
          </w:p>
          <w:p w14:paraId="36D14F8A" w14:textId="77777777" w:rsidR="00AE6D05" w:rsidRDefault="00AE6D05" w:rsidP="002E5B4C">
            <w:pPr>
              <w:spacing w:after="0"/>
              <w:jc w:val="center"/>
              <w:rPr>
                <w:szCs w:val="17"/>
              </w:rPr>
            </w:pPr>
          </w:p>
          <w:p w14:paraId="72595C88" w14:textId="77777777" w:rsidR="00AE6D05" w:rsidRDefault="00AE6D05" w:rsidP="002E5B4C">
            <w:pPr>
              <w:spacing w:after="0"/>
              <w:jc w:val="center"/>
              <w:rPr>
                <w:szCs w:val="17"/>
              </w:rPr>
            </w:pPr>
          </w:p>
          <w:p w14:paraId="4F948D48" w14:textId="77777777" w:rsidR="00AE6D05" w:rsidRDefault="00AE6D05" w:rsidP="002E5B4C">
            <w:pPr>
              <w:spacing w:after="0"/>
              <w:jc w:val="center"/>
              <w:rPr>
                <w:szCs w:val="17"/>
              </w:rPr>
            </w:pPr>
          </w:p>
          <w:p w14:paraId="53296C9B" w14:textId="77777777" w:rsidR="00AE6D05" w:rsidRDefault="00AE6D05" w:rsidP="002E5B4C">
            <w:pPr>
              <w:spacing w:after="0"/>
              <w:jc w:val="center"/>
              <w:rPr>
                <w:szCs w:val="17"/>
              </w:rPr>
            </w:pPr>
          </w:p>
          <w:p w14:paraId="4675F2D4" w14:textId="77777777" w:rsidR="00AE6D05" w:rsidRDefault="00AE6D05" w:rsidP="002E5B4C">
            <w:pPr>
              <w:spacing w:after="0"/>
              <w:jc w:val="center"/>
              <w:rPr>
                <w:szCs w:val="17"/>
              </w:rPr>
            </w:pPr>
          </w:p>
          <w:p w14:paraId="10B6ED3B" w14:textId="77777777" w:rsidR="00AE6D05" w:rsidRDefault="00AE6D05" w:rsidP="002E5B4C">
            <w:pPr>
              <w:spacing w:after="0"/>
              <w:jc w:val="center"/>
              <w:rPr>
                <w:szCs w:val="17"/>
              </w:rPr>
            </w:pPr>
          </w:p>
          <w:p w14:paraId="2479AEEC" w14:textId="77777777" w:rsidR="00AE6D05" w:rsidRDefault="00AE6D05" w:rsidP="002E5B4C">
            <w:pPr>
              <w:spacing w:after="0"/>
              <w:jc w:val="center"/>
              <w:rPr>
                <w:szCs w:val="17"/>
              </w:rPr>
            </w:pPr>
          </w:p>
          <w:p w14:paraId="6AFF1E0B" w14:textId="77777777" w:rsidR="00AE6D05" w:rsidRDefault="00AE6D05" w:rsidP="002E5B4C">
            <w:pPr>
              <w:spacing w:after="0"/>
              <w:jc w:val="center"/>
              <w:rPr>
                <w:szCs w:val="17"/>
              </w:rPr>
            </w:pPr>
          </w:p>
          <w:p w14:paraId="56B67259" w14:textId="77777777" w:rsidR="00AE6D05" w:rsidRDefault="00AE6D05" w:rsidP="002E5B4C">
            <w:pPr>
              <w:spacing w:after="0"/>
              <w:jc w:val="center"/>
              <w:rPr>
                <w:szCs w:val="17"/>
              </w:rPr>
            </w:pPr>
          </w:p>
          <w:p w14:paraId="2B098834" w14:textId="77777777" w:rsidR="00AE6D05" w:rsidRDefault="00AE6D05" w:rsidP="002E5B4C">
            <w:pPr>
              <w:spacing w:after="0"/>
              <w:jc w:val="center"/>
              <w:rPr>
                <w:szCs w:val="17"/>
              </w:rPr>
            </w:pPr>
          </w:p>
          <w:p w14:paraId="4A7D3ACA" w14:textId="77777777" w:rsidR="00AE6D05" w:rsidRDefault="00AE6D05" w:rsidP="002E5B4C">
            <w:pPr>
              <w:spacing w:after="0"/>
              <w:jc w:val="center"/>
              <w:rPr>
                <w:szCs w:val="17"/>
              </w:rPr>
            </w:pPr>
          </w:p>
          <w:p w14:paraId="1994A5D1" w14:textId="77777777" w:rsidR="00AE6D05" w:rsidRDefault="00AE6D05" w:rsidP="002E5B4C">
            <w:pPr>
              <w:spacing w:after="0"/>
              <w:jc w:val="center"/>
              <w:rPr>
                <w:szCs w:val="17"/>
              </w:rPr>
            </w:pPr>
          </w:p>
          <w:p w14:paraId="73F0E179" w14:textId="77777777" w:rsidR="00AE6D05" w:rsidRDefault="00AE6D05" w:rsidP="002E5B4C">
            <w:pPr>
              <w:spacing w:after="0"/>
              <w:jc w:val="center"/>
              <w:rPr>
                <w:szCs w:val="17"/>
              </w:rPr>
            </w:pPr>
          </w:p>
          <w:p w14:paraId="4E2B21FE" w14:textId="77777777" w:rsidR="00AE6D05" w:rsidRDefault="00AE6D05" w:rsidP="002E5B4C">
            <w:pPr>
              <w:spacing w:after="0"/>
              <w:jc w:val="center"/>
              <w:rPr>
                <w:szCs w:val="17"/>
              </w:rPr>
            </w:pPr>
          </w:p>
          <w:p w14:paraId="5FBA29E6" w14:textId="77777777" w:rsidR="00AE6D05" w:rsidRDefault="00AE6D05" w:rsidP="002E5B4C">
            <w:pPr>
              <w:spacing w:after="0"/>
              <w:jc w:val="center"/>
              <w:rPr>
                <w:szCs w:val="17"/>
              </w:rPr>
            </w:pPr>
          </w:p>
          <w:p w14:paraId="32C446BA" w14:textId="77777777" w:rsidR="00AE6D05" w:rsidRDefault="00AE6D05" w:rsidP="002E5B4C">
            <w:pPr>
              <w:spacing w:after="0"/>
              <w:jc w:val="center"/>
              <w:rPr>
                <w:szCs w:val="17"/>
              </w:rPr>
            </w:pPr>
          </w:p>
          <w:p w14:paraId="7E3E65D1" w14:textId="77777777" w:rsidR="00AE6D05" w:rsidRDefault="00AE6D05" w:rsidP="002E5B4C">
            <w:pPr>
              <w:spacing w:after="0"/>
              <w:jc w:val="center"/>
              <w:rPr>
                <w:szCs w:val="17"/>
              </w:rPr>
            </w:pPr>
          </w:p>
          <w:p w14:paraId="1B08022A" w14:textId="77777777" w:rsidR="00AE6D05" w:rsidRDefault="00AE6D05" w:rsidP="002E5B4C">
            <w:pPr>
              <w:spacing w:after="0"/>
              <w:jc w:val="center"/>
              <w:rPr>
                <w:szCs w:val="17"/>
              </w:rPr>
            </w:pPr>
          </w:p>
          <w:p w14:paraId="67E503A9" w14:textId="77777777" w:rsidR="00AE6D05" w:rsidRDefault="00AE6D05" w:rsidP="002E5B4C">
            <w:pPr>
              <w:spacing w:after="0"/>
              <w:jc w:val="center"/>
              <w:rPr>
                <w:szCs w:val="17"/>
              </w:rPr>
            </w:pPr>
          </w:p>
          <w:p w14:paraId="06D09627" w14:textId="77777777" w:rsidR="00AE6D05" w:rsidRDefault="00AE6D05" w:rsidP="002E5B4C">
            <w:pPr>
              <w:spacing w:after="0"/>
              <w:jc w:val="center"/>
              <w:rPr>
                <w:szCs w:val="17"/>
              </w:rPr>
            </w:pPr>
          </w:p>
          <w:p w14:paraId="7397B5A7" w14:textId="77777777" w:rsidR="00AE6D05" w:rsidRDefault="00AE6D05" w:rsidP="002E5B4C">
            <w:pPr>
              <w:spacing w:after="0"/>
              <w:jc w:val="center"/>
              <w:rPr>
                <w:szCs w:val="17"/>
              </w:rPr>
            </w:pPr>
          </w:p>
          <w:p w14:paraId="6BA61C10" w14:textId="77777777" w:rsidR="00AE6D05" w:rsidRDefault="00AE6D05" w:rsidP="002E5B4C">
            <w:pPr>
              <w:spacing w:after="0"/>
              <w:jc w:val="center"/>
              <w:rPr>
                <w:szCs w:val="17"/>
              </w:rPr>
            </w:pPr>
          </w:p>
          <w:p w14:paraId="4271B157" w14:textId="77777777" w:rsidR="00AE6D05" w:rsidRDefault="00AE6D05" w:rsidP="002E5B4C">
            <w:pPr>
              <w:spacing w:after="0"/>
              <w:jc w:val="center"/>
              <w:rPr>
                <w:szCs w:val="17"/>
              </w:rPr>
            </w:pPr>
          </w:p>
          <w:p w14:paraId="73370D75" w14:textId="77777777" w:rsidR="00AE6D05" w:rsidRDefault="00AE6D05" w:rsidP="002E5B4C">
            <w:pPr>
              <w:spacing w:after="0"/>
              <w:jc w:val="center"/>
              <w:rPr>
                <w:szCs w:val="17"/>
              </w:rPr>
            </w:pPr>
          </w:p>
          <w:p w14:paraId="48CC0ABF" w14:textId="77777777" w:rsidR="00AE6D05" w:rsidRDefault="00AE6D05" w:rsidP="002E5B4C">
            <w:pPr>
              <w:spacing w:after="0"/>
              <w:jc w:val="center"/>
              <w:rPr>
                <w:szCs w:val="17"/>
              </w:rPr>
            </w:pPr>
          </w:p>
          <w:p w14:paraId="65A64FBA" w14:textId="77777777" w:rsidR="00AE6D05" w:rsidRDefault="00AE6D05" w:rsidP="002E5B4C">
            <w:pPr>
              <w:spacing w:after="0"/>
              <w:jc w:val="center"/>
              <w:rPr>
                <w:szCs w:val="17"/>
              </w:rPr>
            </w:pPr>
          </w:p>
          <w:p w14:paraId="11807910" w14:textId="77777777" w:rsidR="00AE6D05" w:rsidRDefault="00AE6D05" w:rsidP="002E5B4C">
            <w:pPr>
              <w:spacing w:after="0"/>
              <w:jc w:val="center"/>
              <w:rPr>
                <w:szCs w:val="17"/>
              </w:rPr>
            </w:pPr>
          </w:p>
          <w:p w14:paraId="0E4F7E19" w14:textId="77777777" w:rsidR="00AE6D05" w:rsidRDefault="00AE6D05" w:rsidP="002E5B4C">
            <w:pPr>
              <w:spacing w:after="0"/>
              <w:jc w:val="center"/>
              <w:rPr>
                <w:szCs w:val="17"/>
              </w:rPr>
            </w:pPr>
          </w:p>
          <w:p w14:paraId="4F9CF5F0" w14:textId="77777777" w:rsidR="00AE6D05" w:rsidRDefault="00AE6D05" w:rsidP="002E5B4C">
            <w:pPr>
              <w:spacing w:after="0"/>
              <w:jc w:val="center"/>
              <w:rPr>
                <w:szCs w:val="17"/>
              </w:rPr>
            </w:pPr>
          </w:p>
          <w:p w14:paraId="6C542107" w14:textId="77777777" w:rsidR="00AE6D05" w:rsidRDefault="00AE6D05" w:rsidP="002E5B4C">
            <w:pPr>
              <w:spacing w:after="0"/>
              <w:jc w:val="center"/>
              <w:rPr>
                <w:szCs w:val="17"/>
              </w:rPr>
            </w:pPr>
          </w:p>
          <w:p w14:paraId="4B3DBB2D" w14:textId="77777777" w:rsidR="00AE6D05" w:rsidRDefault="00AE6D05" w:rsidP="002E5B4C">
            <w:pPr>
              <w:spacing w:after="0"/>
              <w:jc w:val="center"/>
              <w:rPr>
                <w:szCs w:val="17"/>
              </w:rPr>
            </w:pPr>
          </w:p>
          <w:p w14:paraId="04409A03" w14:textId="77777777" w:rsidR="00AE6D05" w:rsidRDefault="00AE6D05" w:rsidP="002E5B4C">
            <w:pPr>
              <w:spacing w:after="0"/>
              <w:jc w:val="center"/>
              <w:rPr>
                <w:szCs w:val="17"/>
              </w:rPr>
            </w:pPr>
          </w:p>
          <w:p w14:paraId="503A8CE2" w14:textId="77777777" w:rsidR="00AE6D05" w:rsidRDefault="00AE6D05" w:rsidP="002E5B4C">
            <w:pPr>
              <w:spacing w:after="0"/>
              <w:jc w:val="center"/>
              <w:rPr>
                <w:szCs w:val="17"/>
              </w:rPr>
            </w:pPr>
          </w:p>
          <w:p w14:paraId="161A510D" w14:textId="77777777" w:rsidR="00AE6D05" w:rsidRDefault="00AE6D05" w:rsidP="002E5B4C">
            <w:pPr>
              <w:spacing w:after="0"/>
              <w:jc w:val="center"/>
              <w:rPr>
                <w:szCs w:val="17"/>
              </w:rPr>
            </w:pPr>
          </w:p>
          <w:p w14:paraId="5780AF28" w14:textId="31F27ABE" w:rsidR="00AE6D05" w:rsidRDefault="00AE6D05" w:rsidP="002E5B4C">
            <w:pPr>
              <w:spacing w:after="0"/>
              <w:jc w:val="center"/>
              <w:rPr>
                <w:szCs w:val="17"/>
              </w:rPr>
            </w:pPr>
            <w:r>
              <w:rPr>
                <w:szCs w:val="17"/>
              </w:rPr>
              <w:lastRenderedPageBreak/>
              <w:t>3</w:t>
            </w:r>
          </w:p>
          <w:p w14:paraId="0789FBC9" w14:textId="77777777" w:rsidR="00AE6D05" w:rsidRDefault="00AE6D05" w:rsidP="002E5B4C">
            <w:pPr>
              <w:spacing w:after="0"/>
              <w:jc w:val="center"/>
              <w:rPr>
                <w:szCs w:val="17"/>
              </w:rPr>
            </w:pPr>
          </w:p>
          <w:p w14:paraId="633A39E9" w14:textId="77777777" w:rsidR="00AE6D05" w:rsidRDefault="00AE6D05" w:rsidP="002E5B4C">
            <w:pPr>
              <w:spacing w:after="0"/>
              <w:jc w:val="center"/>
              <w:rPr>
                <w:szCs w:val="17"/>
              </w:rPr>
            </w:pPr>
          </w:p>
          <w:p w14:paraId="019EF638" w14:textId="77777777" w:rsidR="00AE6D05" w:rsidRDefault="00AE6D05" w:rsidP="002E5B4C">
            <w:pPr>
              <w:spacing w:after="0"/>
              <w:jc w:val="center"/>
              <w:rPr>
                <w:szCs w:val="17"/>
              </w:rPr>
            </w:pPr>
          </w:p>
          <w:p w14:paraId="3DBB55D3" w14:textId="77777777" w:rsidR="00AE6D05" w:rsidRDefault="00AE6D05" w:rsidP="002E5B4C">
            <w:pPr>
              <w:spacing w:after="0"/>
              <w:jc w:val="center"/>
              <w:rPr>
                <w:szCs w:val="17"/>
              </w:rPr>
            </w:pPr>
          </w:p>
          <w:p w14:paraId="46B713E2" w14:textId="77777777" w:rsidR="00AE6D05" w:rsidRDefault="00AE6D05" w:rsidP="002E5B4C">
            <w:pPr>
              <w:spacing w:after="0"/>
              <w:jc w:val="center"/>
              <w:rPr>
                <w:szCs w:val="17"/>
              </w:rPr>
            </w:pPr>
          </w:p>
          <w:p w14:paraId="45913B4D" w14:textId="77777777" w:rsidR="00AE6D05" w:rsidRDefault="00AE6D05" w:rsidP="002E5B4C">
            <w:pPr>
              <w:spacing w:after="0"/>
              <w:jc w:val="center"/>
              <w:rPr>
                <w:szCs w:val="17"/>
              </w:rPr>
            </w:pPr>
          </w:p>
          <w:p w14:paraId="6E89C4A5" w14:textId="77777777" w:rsidR="00AE6D05" w:rsidRDefault="00AE6D05" w:rsidP="002E5B4C">
            <w:pPr>
              <w:spacing w:after="0"/>
              <w:jc w:val="center"/>
              <w:rPr>
                <w:szCs w:val="17"/>
              </w:rPr>
            </w:pPr>
          </w:p>
          <w:p w14:paraId="4C5BDD89" w14:textId="77777777" w:rsidR="00AE6D05" w:rsidRDefault="00AE6D05" w:rsidP="002E5B4C">
            <w:pPr>
              <w:spacing w:after="0"/>
              <w:jc w:val="center"/>
              <w:rPr>
                <w:szCs w:val="17"/>
              </w:rPr>
            </w:pPr>
          </w:p>
          <w:p w14:paraId="129823FF" w14:textId="77777777" w:rsidR="00AE6D05" w:rsidRDefault="00AE6D05" w:rsidP="002E5B4C">
            <w:pPr>
              <w:spacing w:after="0"/>
              <w:jc w:val="center"/>
              <w:rPr>
                <w:szCs w:val="17"/>
              </w:rPr>
            </w:pPr>
          </w:p>
          <w:p w14:paraId="138567FC" w14:textId="77777777" w:rsidR="00AE6D05" w:rsidRDefault="00AE6D05" w:rsidP="002E5B4C">
            <w:pPr>
              <w:spacing w:after="0"/>
              <w:jc w:val="center"/>
              <w:rPr>
                <w:szCs w:val="17"/>
              </w:rPr>
            </w:pPr>
          </w:p>
          <w:p w14:paraId="277927F4" w14:textId="77777777" w:rsidR="00AE6D05" w:rsidRDefault="00AE6D05" w:rsidP="002E5B4C">
            <w:pPr>
              <w:spacing w:after="0"/>
              <w:jc w:val="center"/>
              <w:rPr>
                <w:szCs w:val="17"/>
              </w:rPr>
            </w:pPr>
          </w:p>
          <w:p w14:paraId="560D9727" w14:textId="77777777" w:rsidR="00AE6D05" w:rsidRDefault="00AE6D05" w:rsidP="002E5B4C">
            <w:pPr>
              <w:spacing w:after="0"/>
              <w:jc w:val="center"/>
              <w:rPr>
                <w:szCs w:val="17"/>
              </w:rPr>
            </w:pPr>
          </w:p>
          <w:p w14:paraId="7D52AA64" w14:textId="77777777" w:rsidR="00AE6D05" w:rsidRDefault="00AE6D05" w:rsidP="002E5B4C">
            <w:pPr>
              <w:spacing w:after="0"/>
              <w:jc w:val="center"/>
              <w:rPr>
                <w:szCs w:val="17"/>
              </w:rPr>
            </w:pPr>
          </w:p>
          <w:p w14:paraId="5CD89347" w14:textId="77777777" w:rsidR="00AE6D05" w:rsidRDefault="00AE6D05" w:rsidP="002E5B4C">
            <w:pPr>
              <w:spacing w:after="0"/>
              <w:jc w:val="center"/>
              <w:rPr>
                <w:szCs w:val="17"/>
              </w:rPr>
            </w:pPr>
          </w:p>
          <w:p w14:paraId="660D5530" w14:textId="77777777" w:rsidR="00AE6D05" w:rsidRDefault="00AE6D05" w:rsidP="002E5B4C">
            <w:pPr>
              <w:spacing w:after="0"/>
              <w:jc w:val="center"/>
              <w:rPr>
                <w:szCs w:val="17"/>
              </w:rPr>
            </w:pPr>
          </w:p>
          <w:p w14:paraId="4F4E250D" w14:textId="77777777" w:rsidR="00AE6D05" w:rsidRDefault="00AE6D05" w:rsidP="002E5B4C">
            <w:pPr>
              <w:spacing w:after="0"/>
              <w:jc w:val="center"/>
              <w:rPr>
                <w:szCs w:val="17"/>
              </w:rPr>
            </w:pPr>
          </w:p>
          <w:p w14:paraId="30996474" w14:textId="77777777" w:rsidR="00AE6D05" w:rsidRDefault="00AE6D05" w:rsidP="002E5B4C">
            <w:pPr>
              <w:spacing w:after="0"/>
              <w:jc w:val="center"/>
              <w:rPr>
                <w:szCs w:val="17"/>
              </w:rPr>
            </w:pPr>
          </w:p>
          <w:p w14:paraId="742AEDC0" w14:textId="77777777" w:rsidR="00AE6D05" w:rsidRDefault="00AE6D05" w:rsidP="002E5B4C">
            <w:pPr>
              <w:spacing w:after="0"/>
              <w:jc w:val="center"/>
              <w:rPr>
                <w:szCs w:val="17"/>
              </w:rPr>
            </w:pPr>
          </w:p>
          <w:p w14:paraId="658B50EC" w14:textId="77777777" w:rsidR="00AE6D05" w:rsidRDefault="00AE6D05" w:rsidP="002E5B4C">
            <w:pPr>
              <w:spacing w:after="0"/>
              <w:jc w:val="center"/>
              <w:rPr>
                <w:szCs w:val="17"/>
              </w:rPr>
            </w:pPr>
          </w:p>
          <w:p w14:paraId="69C0F2DF" w14:textId="77777777" w:rsidR="00AE6D05" w:rsidRDefault="00AE6D05" w:rsidP="002E5B4C">
            <w:pPr>
              <w:spacing w:after="0"/>
              <w:jc w:val="center"/>
              <w:rPr>
                <w:szCs w:val="17"/>
              </w:rPr>
            </w:pPr>
          </w:p>
          <w:p w14:paraId="66442470" w14:textId="77777777" w:rsidR="00AE6D05" w:rsidRDefault="00AE6D05" w:rsidP="002E5B4C">
            <w:pPr>
              <w:spacing w:after="0"/>
              <w:jc w:val="center"/>
              <w:rPr>
                <w:szCs w:val="17"/>
              </w:rPr>
            </w:pPr>
          </w:p>
          <w:p w14:paraId="5374EEA6" w14:textId="77777777" w:rsidR="00AE6D05" w:rsidRDefault="00AE6D05" w:rsidP="002E5B4C">
            <w:pPr>
              <w:spacing w:after="0"/>
              <w:jc w:val="center"/>
              <w:rPr>
                <w:szCs w:val="17"/>
              </w:rPr>
            </w:pPr>
          </w:p>
          <w:p w14:paraId="01CD403E" w14:textId="77777777" w:rsidR="00AE6D05" w:rsidRDefault="00AE6D05" w:rsidP="002E5B4C">
            <w:pPr>
              <w:spacing w:after="0"/>
              <w:jc w:val="center"/>
              <w:rPr>
                <w:szCs w:val="17"/>
              </w:rPr>
            </w:pPr>
          </w:p>
          <w:p w14:paraId="667ECAAF" w14:textId="77777777" w:rsidR="00AE6D05" w:rsidRDefault="00AE6D05" w:rsidP="002E5B4C">
            <w:pPr>
              <w:spacing w:after="0"/>
              <w:jc w:val="center"/>
              <w:rPr>
                <w:szCs w:val="17"/>
              </w:rPr>
            </w:pPr>
          </w:p>
          <w:p w14:paraId="11FCDC18" w14:textId="77777777" w:rsidR="00AE6D05" w:rsidRDefault="00AE6D05" w:rsidP="002E5B4C">
            <w:pPr>
              <w:spacing w:after="0"/>
              <w:jc w:val="center"/>
              <w:rPr>
                <w:szCs w:val="17"/>
              </w:rPr>
            </w:pPr>
          </w:p>
          <w:p w14:paraId="4E171E02" w14:textId="77777777" w:rsidR="00AE6D05" w:rsidRDefault="00AE6D05" w:rsidP="002E5B4C">
            <w:pPr>
              <w:spacing w:after="0"/>
              <w:jc w:val="center"/>
              <w:rPr>
                <w:szCs w:val="17"/>
              </w:rPr>
            </w:pPr>
          </w:p>
          <w:p w14:paraId="24D733FD" w14:textId="77777777" w:rsidR="00AE6D05" w:rsidRDefault="00AE6D05" w:rsidP="002E5B4C">
            <w:pPr>
              <w:spacing w:after="0"/>
              <w:jc w:val="center"/>
              <w:rPr>
                <w:szCs w:val="17"/>
              </w:rPr>
            </w:pPr>
          </w:p>
          <w:p w14:paraId="5E30902F" w14:textId="77777777" w:rsidR="00AE6D05" w:rsidRDefault="00AE6D05" w:rsidP="002E5B4C">
            <w:pPr>
              <w:spacing w:after="0"/>
              <w:jc w:val="center"/>
              <w:rPr>
                <w:szCs w:val="17"/>
              </w:rPr>
            </w:pPr>
          </w:p>
          <w:p w14:paraId="231D4D68" w14:textId="77777777" w:rsidR="00AE6D05" w:rsidRDefault="00AE6D05" w:rsidP="002E5B4C">
            <w:pPr>
              <w:spacing w:after="0"/>
              <w:jc w:val="center"/>
              <w:rPr>
                <w:szCs w:val="17"/>
              </w:rPr>
            </w:pPr>
          </w:p>
          <w:p w14:paraId="515AC9A0" w14:textId="77777777" w:rsidR="00AE6D05" w:rsidRDefault="00AE6D05" w:rsidP="002E5B4C">
            <w:pPr>
              <w:spacing w:after="0"/>
              <w:jc w:val="center"/>
              <w:rPr>
                <w:szCs w:val="17"/>
              </w:rPr>
            </w:pPr>
          </w:p>
          <w:p w14:paraId="4EE73280" w14:textId="77777777" w:rsidR="00AE6D05" w:rsidRDefault="00AE6D05" w:rsidP="002E5B4C">
            <w:pPr>
              <w:spacing w:after="0"/>
              <w:jc w:val="center"/>
              <w:rPr>
                <w:szCs w:val="17"/>
              </w:rPr>
            </w:pPr>
          </w:p>
          <w:p w14:paraId="2C119A9A" w14:textId="77777777" w:rsidR="00AE6D05" w:rsidRDefault="00AE6D05" w:rsidP="002E5B4C">
            <w:pPr>
              <w:spacing w:after="0"/>
              <w:jc w:val="center"/>
              <w:rPr>
                <w:szCs w:val="17"/>
              </w:rPr>
            </w:pPr>
          </w:p>
          <w:p w14:paraId="48439236" w14:textId="77777777" w:rsidR="00AE6D05" w:rsidRDefault="00AE6D05" w:rsidP="002E5B4C">
            <w:pPr>
              <w:spacing w:after="0"/>
              <w:jc w:val="center"/>
              <w:rPr>
                <w:szCs w:val="17"/>
              </w:rPr>
            </w:pPr>
          </w:p>
          <w:p w14:paraId="1D4BB2AD" w14:textId="77777777" w:rsidR="00AE6D05" w:rsidRDefault="00AE6D05" w:rsidP="002E5B4C">
            <w:pPr>
              <w:spacing w:after="0"/>
              <w:jc w:val="center"/>
              <w:rPr>
                <w:szCs w:val="17"/>
              </w:rPr>
            </w:pPr>
          </w:p>
          <w:p w14:paraId="666F102A" w14:textId="77777777" w:rsidR="00AE6D05" w:rsidRDefault="00AE6D05" w:rsidP="002E5B4C">
            <w:pPr>
              <w:spacing w:after="0"/>
              <w:jc w:val="center"/>
              <w:rPr>
                <w:szCs w:val="17"/>
              </w:rPr>
            </w:pPr>
          </w:p>
          <w:p w14:paraId="2857E5C9" w14:textId="77777777" w:rsidR="00AE6D05" w:rsidRDefault="00AE6D05" w:rsidP="002E5B4C">
            <w:pPr>
              <w:spacing w:after="0"/>
              <w:jc w:val="center"/>
              <w:rPr>
                <w:szCs w:val="17"/>
              </w:rPr>
            </w:pPr>
          </w:p>
          <w:p w14:paraId="439A1207" w14:textId="77777777" w:rsidR="00AE6D05" w:rsidRDefault="00AE6D05" w:rsidP="002E5B4C">
            <w:pPr>
              <w:spacing w:after="0"/>
              <w:jc w:val="center"/>
              <w:rPr>
                <w:szCs w:val="17"/>
              </w:rPr>
            </w:pPr>
          </w:p>
          <w:p w14:paraId="42FB1557" w14:textId="77777777" w:rsidR="00AE6D05" w:rsidRDefault="00AE6D05" w:rsidP="002E5B4C">
            <w:pPr>
              <w:spacing w:after="0"/>
              <w:jc w:val="center"/>
              <w:rPr>
                <w:szCs w:val="17"/>
              </w:rPr>
            </w:pPr>
          </w:p>
          <w:p w14:paraId="6A9FA94F" w14:textId="77777777" w:rsidR="00AE6D05" w:rsidRDefault="00AE6D05" w:rsidP="002E5B4C">
            <w:pPr>
              <w:spacing w:after="0"/>
              <w:jc w:val="center"/>
              <w:rPr>
                <w:szCs w:val="17"/>
              </w:rPr>
            </w:pPr>
          </w:p>
          <w:p w14:paraId="4FFA6B86" w14:textId="77777777" w:rsidR="00AE6D05" w:rsidRDefault="00AE6D05" w:rsidP="002E5B4C">
            <w:pPr>
              <w:spacing w:after="0"/>
              <w:jc w:val="center"/>
              <w:rPr>
                <w:szCs w:val="17"/>
              </w:rPr>
            </w:pPr>
          </w:p>
          <w:p w14:paraId="597B8AD6" w14:textId="77777777" w:rsidR="00AE6D05" w:rsidRDefault="00AE6D05" w:rsidP="002E5B4C">
            <w:pPr>
              <w:spacing w:after="0"/>
              <w:jc w:val="center"/>
              <w:rPr>
                <w:szCs w:val="17"/>
              </w:rPr>
            </w:pPr>
          </w:p>
          <w:p w14:paraId="1123EB38" w14:textId="77777777" w:rsidR="00AE6D05" w:rsidRDefault="00AE6D05" w:rsidP="002E5B4C">
            <w:pPr>
              <w:spacing w:after="0"/>
              <w:jc w:val="center"/>
              <w:rPr>
                <w:szCs w:val="17"/>
              </w:rPr>
            </w:pPr>
          </w:p>
          <w:p w14:paraId="63B293C9" w14:textId="77777777" w:rsidR="00AE6D05" w:rsidRDefault="00AE6D05" w:rsidP="002E5B4C">
            <w:pPr>
              <w:spacing w:after="0"/>
              <w:jc w:val="center"/>
              <w:rPr>
                <w:szCs w:val="17"/>
              </w:rPr>
            </w:pPr>
          </w:p>
          <w:p w14:paraId="26A97D56" w14:textId="77777777" w:rsidR="00AE6D05" w:rsidRDefault="00AE6D05" w:rsidP="002E5B4C">
            <w:pPr>
              <w:spacing w:after="0"/>
              <w:jc w:val="center"/>
              <w:rPr>
                <w:szCs w:val="17"/>
              </w:rPr>
            </w:pPr>
          </w:p>
          <w:p w14:paraId="00DFF2D4" w14:textId="77777777" w:rsidR="00AE6D05" w:rsidRDefault="00AE6D05" w:rsidP="002E5B4C">
            <w:pPr>
              <w:spacing w:after="0"/>
              <w:jc w:val="center"/>
              <w:rPr>
                <w:szCs w:val="17"/>
              </w:rPr>
            </w:pPr>
          </w:p>
          <w:p w14:paraId="26711AA4" w14:textId="77777777" w:rsidR="00AE6D05" w:rsidRDefault="00AE6D05" w:rsidP="002E5B4C">
            <w:pPr>
              <w:spacing w:after="0"/>
              <w:jc w:val="center"/>
              <w:rPr>
                <w:szCs w:val="17"/>
              </w:rPr>
            </w:pPr>
          </w:p>
          <w:p w14:paraId="168BDF88" w14:textId="77777777" w:rsidR="00AE6D05" w:rsidRDefault="00AE6D05" w:rsidP="002E5B4C">
            <w:pPr>
              <w:spacing w:after="0"/>
              <w:jc w:val="center"/>
              <w:rPr>
                <w:szCs w:val="17"/>
              </w:rPr>
            </w:pPr>
          </w:p>
          <w:p w14:paraId="37A8AA63" w14:textId="77777777" w:rsidR="00AE6D05" w:rsidRDefault="00AE6D05" w:rsidP="002E5B4C">
            <w:pPr>
              <w:spacing w:after="0"/>
              <w:jc w:val="center"/>
              <w:rPr>
                <w:szCs w:val="17"/>
              </w:rPr>
            </w:pPr>
          </w:p>
          <w:p w14:paraId="1D3833A0" w14:textId="77777777" w:rsidR="00AE6D05" w:rsidRDefault="00AE6D05" w:rsidP="002E5B4C">
            <w:pPr>
              <w:spacing w:after="0"/>
              <w:jc w:val="center"/>
              <w:rPr>
                <w:szCs w:val="17"/>
              </w:rPr>
            </w:pPr>
          </w:p>
          <w:p w14:paraId="66F9D1F3" w14:textId="77777777" w:rsidR="00AE6D05" w:rsidRDefault="00AE6D05" w:rsidP="002E5B4C">
            <w:pPr>
              <w:spacing w:after="0"/>
              <w:jc w:val="center"/>
              <w:rPr>
                <w:szCs w:val="17"/>
              </w:rPr>
            </w:pPr>
          </w:p>
          <w:p w14:paraId="0666E7B8" w14:textId="77777777" w:rsidR="00AE6D05" w:rsidRDefault="00AE6D05" w:rsidP="002E5B4C">
            <w:pPr>
              <w:spacing w:after="0"/>
              <w:jc w:val="center"/>
              <w:rPr>
                <w:szCs w:val="17"/>
              </w:rPr>
            </w:pPr>
          </w:p>
          <w:p w14:paraId="4A809374" w14:textId="77777777" w:rsidR="00AE6D05" w:rsidRDefault="00AE6D05" w:rsidP="002E5B4C">
            <w:pPr>
              <w:spacing w:after="0"/>
              <w:jc w:val="center"/>
              <w:rPr>
                <w:szCs w:val="17"/>
              </w:rPr>
            </w:pPr>
          </w:p>
          <w:p w14:paraId="0B19A0F8" w14:textId="77777777" w:rsidR="00AE6D05" w:rsidRDefault="00AE6D05" w:rsidP="002E5B4C">
            <w:pPr>
              <w:spacing w:after="0"/>
              <w:jc w:val="center"/>
              <w:rPr>
                <w:szCs w:val="17"/>
              </w:rPr>
            </w:pPr>
          </w:p>
          <w:p w14:paraId="67CD9EDE" w14:textId="77777777" w:rsidR="00AE6D05" w:rsidRDefault="00AE6D05" w:rsidP="002E5B4C">
            <w:pPr>
              <w:spacing w:after="0"/>
              <w:jc w:val="center"/>
              <w:rPr>
                <w:szCs w:val="17"/>
              </w:rPr>
            </w:pPr>
          </w:p>
          <w:p w14:paraId="095EFC8B" w14:textId="77777777" w:rsidR="00AE6D05" w:rsidRDefault="00AE6D05" w:rsidP="002E5B4C">
            <w:pPr>
              <w:spacing w:after="0"/>
              <w:jc w:val="center"/>
              <w:rPr>
                <w:szCs w:val="17"/>
              </w:rPr>
            </w:pPr>
          </w:p>
          <w:p w14:paraId="705A8581" w14:textId="77777777" w:rsidR="00AE6D05" w:rsidRDefault="00AE6D05" w:rsidP="002E5B4C">
            <w:pPr>
              <w:spacing w:after="0"/>
              <w:jc w:val="center"/>
              <w:rPr>
                <w:szCs w:val="17"/>
              </w:rPr>
            </w:pPr>
          </w:p>
          <w:p w14:paraId="0892ED38" w14:textId="77777777" w:rsidR="00AE6D05" w:rsidRDefault="00AE6D05" w:rsidP="002E5B4C">
            <w:pPr>
              <w:spacing w:after="0"/>
              <w:jc w:val="center"/>
              <w:rPr>
                <w:szCs w:val="17"/>
              </w:rPr>
            </w:pPr>
          </w:p>
          <w:p w14:paraId="1BFC09CC" w14:textId="77777777" w:rsidR="00AE6D05" w:rsidRDefault="00AE6D05" w:rsidP="002E5B4C">
            <w:pPr>
              <w:spacing w:after="0"/>
              <w:jc w:val="center"/>
              <w:rPr>
                <w:szCs w:val="17"/>
              </w:rPr>
            </w:pPr>
          </w:p>
          <w:p w14:paraId="2BDA690D" w14:textId="77777777" w:rsidR="00AE6D05" w:rsidRDefault="00AE6D05" w:rsidP="002E5B4C">
            <w:pPr>
              <w:spacing w:after="0"/>
              <w:jc w:val="center"/>
              <w:rPr>
                <w:szCs w:val="17"/>
              </w:rPr>
            </w:pPr>
          </w:p>
          <w:p w14:paraId="21F50ABA" w14:textId="77777777" w:rsidR="00AE6D05" w:rsidRDefault="00AE6D05" w:rsidP="002E5B4C">
            <w:pPr>
              <w:spacing w:after="0"/>
              <w:jc w:val="center"/>
              <w:rPr>
                <w:szCs w:val="17"/>
              </w:rPr>
            </w:pPr>
          </w:p>
          <w:p w14:paraId="080E4BE5" w14:textId="77777777" w:rsidR="00AE6D05" w:rsidRDefault="00AE6D05" w:rsidP="002E5B4C">
            <w:pPr>
              <w:spacing w:after="0"/>
              <w:jc w:val="center"/>
              <w:rPr>
                <w:szCs w:val="17"/>
              </w:rPr>
            </w:pPr>
          </w:p>
          <w:p w14:paraId="4BEF02D8" w14:textId="77777777" w:rsidR="00AE6D05" w:rsidRDefault="00AE6D05" w:rsidP="002E5B4C">
            <w:pPr>
              <w:spacing w:after="0"/>
              <w:jc w:val="center"/>
              <w:rPr>
                <w:szCs w:val="17"/>
              </w:rPr>
            </w:pPr>
          </w:p>
          <w:p w14:paraId="423D8F44" w14:textId="77777777" w:rsidR="00AE6D05" w:rsidRDefault="00AE6D05" w:rsidP="002E5B4C">
            <w:pPr>
              <w:spacing w:after="0"/>
              <w:jc w:val="center"/>
              <w:rPr>
                <w:szCs w:val="17"/>
              </w:rPr>
            </w:pPr>
          </w:p>
          <w:p w14:paraId="06403403" w14:textId="77777777" w:rsidR="00AE6D05" w:rsidRDefault="00AE6D05" w:rsidP="002E5B4C">
            <w:pPr>
              <w:spacing w:after="0"/>
              <w:jc w:val="center"/>
              <w:rPr>
                <w:szCs w:val="17"/>
              </w:rPr>
            </w:pPr>
          </w:p>
          <w:p w14:paraId="7FD291E4" w14:textId="77777777" w:rsidR="00AE6D05" w:rsidRDefault="00AE6D05" w:rsidP="002E5B4C">
            <w:pPr>
              <w:spacing w:after="0"/>
              <w:jc w:val="center"/>
              <w:rPr>
                <w:szCs w:val="17"/>
              </w:rPr>
            </w:pPr>
          </w:p>
          <w:p w14:paraId="7DFEA51D" w14:textId="77777777" w:rsidR="00AE6D05" w:rsidRDefault="00AE6D05" w:rsidP="002E5B4C">
            <w:pPr>
              <w:spacing w:after="0"/>
              <w:jc w:val="center"/>
              <w:rPr>
                <w:szCs w:val="17"/>
              </w:rPr>
            </w:pPr>
          </w:p>
          <w:p w14:paraId="0916228E" w14:textId="77777777" w:rsidR="00AE6D05" w:rsidRDefault="00AE6D05" w:rsidP="002E5B4C">
            <w:pPr>
              <w:spacing w:after="0"/>
              <w:jc w:val="center"/>
              <w:rPr>
                <w:szCs w:val="17"/>
              </w:rPr>
            </w:pPr>
          </w:p>
          <w:p w14:paraId="58C53CC0" w14:textId="77777777" w:rsidR="00AE6D05" w:rsidRDefault="00AE6D05" w:rsidP="002E5B4C">
            <w:pPr>
              <w:spacing w:after="0"/>
              <w:jc w:val="center"/>
              <w:rPr>
                <w:szCs w:val="17"/>
              </w:rPr>
            </w:pPr>
          </w:p>
          <w:p w14:paraId="3E150E39" w14:textId="77777777" w:rsidR="00AE6D05" w:rsidRDefault="00AE6D05" w:rsidP="002E5B4C">
            <w:pPr>
              <w:spacing w:after="0"/>
              <w:jc w:val="center"/>
              <w:rPr>
                <w:szCs w:val="17"/>
              </w:rPr>
            </w:pPr>
          </w:p>
          <w:p w14:paraId="58ABD4E7" w14:textId="77777777" w:rsidR="00AE6D05" w:rsidRDefault="00AE6D05" w:rsidP="002E5B4C">
            <w:pPr>
              <w:spacing w:after="0"/>
              <w:jc w:val="center"/>
              <w:rPr>
                <w:szCs w:val="17"/>
              </w:rPr>
            </w:pPr>
          </w:p>
          <w:p w14:paraId="30C9CD42" w14:textId="77777777" w:rsidR="00AE6D05" w:rsidRDefault="00AE6D05" w:rsidP="002E5B4C">
            <w:pPr>
              <w:spacing w:after="0"/>
              <w:jc w:val="center"/>
              <w:rPr>
                <w:szCs w:val="17"/>
              </w:rPr>
            </w:pPr>
          </w:p>
          <w:p w14:paraId="0D7C01CE" w14:textId="77777777" w:rsidR="00AE6D05" w:rsidRDefault="00AE6D05" w:rsidP="002E5B4C">
            <w:pPr>
              <w:spacing w:after="0"/>
              <w:jc w:val="center"/>
              <w:rPr>
                <w:szCs w:val="17"/>
              </w:rPr>
            </w:pPr>
          </w:p>
          <w:p w14:paraId="522E9331" w14:textId="77777777" w:rsidR="00AE6D05" w:rsidRDefault="00AE6D05" w:rsidP="002E5B4C">
            <w:pPr>
              <w:spacing w:after="0"/>
              <w:jc w:val="center"/>
              <w:rPr>
                <w:szCs w:val="17"/>
              </w:rPr>
            </w:pPr>
          </w:p>
          <w:p w14:paraId="09AB1CCB" w14:textId="77777777" w:rsidR="00AE6D05" w:rsidRDefault="00AE6D05" w:rsidP="002E5B4C">
            <w:pPr>
              <w:spacing w:after="0"/>
              <w:jc w:val="center"/>
              <w:rPr>
                <w:szCs w:val="17"/>
              </w:rPr>
            </w:pPr>
          </w:p>
          <w:p w14:paraId="2F83F9B3" w14:textId="3E5BA430" w:rsidR="00AE6D05" w:rsidRDefault="00AE6D05" w:rsidP="002E5B4C">
            <w:pPr>
              <w:spacing w:after="0"/>
              <w:jc w:val="center"/>
              <w:rPr>
                <w:szCs w:val="17"/>
              </w:rPr>
            </w:pPr>
            <w:r>
              <w:rPr>
                <w:szCs w:val="17"/>
              </w:rPr>
              <w:lastRenderedPageBreak/>
              <w:t>3</w:t>
            </w:r>
          </w:p>
          <w:p w14:paraId="5E3A4E59" w14:textId="77777777" w:rsidR="00AE6D05" w:rsidRDefault="00AE6D05" w:rsidP="002E5B4C">
            <w:pPr>
              <w:spacing w:after="0"/>
              <w:jc w:val="center"/>
              <w:rPr>
                <w:szCs w:val="17"/>
              </w:rPr>
            </w:pPr>
          </w:p>
          <w:p w14:paraId="129DBA6F" w14:textId="77777777" w:rsidR="00AE6D05" w:rsidRDefault="00AE6D05" w:rsidP="002E5B4C">
            <w:pPr>
              <w:spacing w:after="0"/>
              <w:jc w:val="center"/>
              <w:rPr>
                <w:szCs w:val="17"/>
              </w:rPr>
            </w:pPr>
          </w:p>
          <w:p w14:paraId="23F10849" w14:textId="77777777" w:rsidR="00AE6D05" w:rsidRDefault="00AE6D05" w:rsidP="002E5B4C">
            <w:pPr>
              <w:spacing w:after="0"/>
              <w:jc w:val="center"/>
              <w:rPr>
                <w:szCs w:val="17"/>
              </w:rPr>
            </w:pPr>
          </w:p>
          <w:p w14:paraId="1D3B8C99" w14:textId="77777777" w:rsidR="00AE6D05" w:rsidRDefault="00AE6D05" w:rsidP="002E5B4C">
            <w:pPr>
              <w:spacing w:after="0"/>
              <w:jc w:val="center"/>
              <w:rPr>
                <w:szCs w:val="17"/>
              </w:rPr>
            </w:pPr>
          </w:p>
          <w:p w14:paraId="20456BA4" w14:textId="77777777" w:rsidR="00AE6D05" w:rsidRDefault="00AE6D05" w:rsidP="002E5B4C">
            <w:pPr>
              <w:spacing w:after="0"/>
              <w:jc w:val="center"/>
              <w:rPr>
                <w:szCs w:val="17"/>
              </w:rPr>
            </w:pPr>
          </w:p>
          <w:p w14:paraId="6B647B9A" w14:textId="77777777" w:rsidR="00AE6D05" w:rsidRDefault="00AE6D05" w:rsidP="002E5B4C">
            <w:pPr>
              <w:spacing w:after="0"/>
              <w:jc w:val="center"/>
              <w:rPr>
                <w:szCs w:val="17"/>
              </w:rPr>
            </w:pPr>
          </w:p>
          <w:p w14:paraId="141F057E" w14:textId="77777777" w:rsidR="00AE6D05" w:rsidRDefault="00AE6D05" w:rsidP="002E5B4C">
            <w:pPr>
              <w:spacing w:after="0"/>
              <w:jc w:val="center"/>
              <w:rPr>
                <w:szCs w:val="17"/>
              </w:rPr>
            </w:pPr>
          </w:p>
          <w:p w14:paraId="12C521EB" w14:textId="77777777" w:rsidR="00AE6D05" w:rsidRDefault="00AE6D05" w:rsidP="002E5B4C">
            <w:pPr>
              <w:spacing w:after="0"/>
              <w:jc w:val="center"/>
              <w:rPr>
                <w:szCs w:val="17"/>
              </w:rPr>
            </w:pPr>
          </w:p>
          <w:p w14:paraId="7E24999D" w14:textId="77777777" w:rsidR="00AE6D05" w:rsidRDefault="00AE6D05" w:rsidP="002E5B4C">
            <w:pPr>
              <w:spacing w:after="0"/>
              <w:jc w:val="center"/>
              <w:rPr>
                <w:szCs w:val="17"/>
              </w:rPr>
            </w:pPr>
          </w:p>
          <w:p w14:paraId="16D7675C" w14:textId="77777777" w:rsidR="00AE6D05" w:rsidRDefault="00AE6D05" w:rsidP="002E5B4C">
            <w:pPr>
              <w:spacing w:after="0"/>
              <w:jc w:val="center"/>
              <w:rPr>
                <w:szCs w:val="17"/>
              </w:rPr>
            </w:pPr>
          </w:p>
          <w:p w14:paraId="33A8B9F9" w14:textId="77777777" w:rsidR="00AE6D05" w:rsidRDefault="00AE6D05" w:rsidP="002E5B4C">
            <w:pPr>
              <w:spacing w:after="0"/>
              <w:jc w:val="center"/>
              <w:rPr>
                <w:szCs w:val="17"/>
              </w:rPr>
            </w:pPr>
          </w:p>
          <w:p w14:paraId="16A70C42" w14:textId="77777777" w:rsidR="00AE6D05" w:rsidRDefault="00AE6D05" w:rsidP="002E5B4C">
            <w:pPr>
              <w:spacing w:after="0"/>
              <w:jc w:val="center"/>
              <w:rPr>
                <w:szCs w:val="17"/>
              </w:rPr>
            </w:pPr>
          </w:p>
          <w:p w14:paraId="5DC17AD0" w14:textId="77777777" w:rsidR="00AE6D05" w:rsidRDefault="00AE6D05" w:rsidP="002E5B4C">
            <w:pPr>
              <w:spacing w:after="0"/>
              <w:jc w:val="center"/>
              <w:rPr>
                <w:szCs w:val="17"/>
              </w:rPr>
            </w:pPr>
          </w:p>
          <w:p w14:paraId="7CC19CDD" w14:textId="77777777" w:rsidR="00AE6D05" w:rsidRDefault="00AE6D05" w:rsidP="002E5B4C">
            <w:pPr>
              <w:spacing w:after="0"/>
              <w:jc w:val="center"/>
              <w:rPr>
                <w:szCs w:val="17"/>
              </w:rPr>
            </w:pPr>
          </w:p>
          <w:p w14:paraId="19678779" w14:textId="77777777" w:rsidR="00AE6D05" w:rsidRDefault="00AE6D05" w:rsidP="002E5B4C">
            <w:pPr>
              <w:spacing w:after="0"/>
              <w:jc w:val="center"/>
              <w:rPr>
                <w:szCs w:val="17"/>
              </w:rPr>
            </w:pPr>
          </w:p>
          <w:p w14:paraId="24FC5BD0" w14:textId="77777777" w:rsidR="00AE6D05" w:rsidRDefault="00AE6D05" w:rsidP="002E5B4C">
            <w:pPr>
              <w:spacing w:after="0"/>
              <w:jc w:val="center"/>
              <w:rPr>
                <w:szCs w:val="17"/>
              </w:rPr>
            </w:pPr>
          </w:p>
          <w:p w14:paraId="4097EBB0" w14:textId="77777777" w:rsidR="00AE6D05" w:rsidRDefault="00AE6D05" w:rsidP="002E5B4C">
            <w:pPr>
              <w:spacing w:after="0"/>
              <w:jc w:val="center"/>
              <w:rPr>
                <w:szCs w:val="17"/>
              </w:rPr>
            </w:pPr>
          </w:p>
          <w:p w14:paraId="7C962DA7" w14:textId="77777777" w:rsidR="00AE6D05" w:rsidRDefault="00AE6D05" w:rsidP="002E5B4C">
            <w:pPr>
              <w:spacing w:after="0"/>
              <w:jc w:val="center"/>
              <w:rPr>
                <w:szCs w:val="17"/>
              </w:rPr>
            </w:pPr>
          </w:p>
          <w:p w14:paraId="621B9323" w14:textId="77777777" w:rsidR="00AE6D05" w:rsidRDefault="00AE6D05" w:rsidP="002E5B4C">
            <w:pPr>
              <w:spacing w:after="0"/>
              <w:jc w:val="center"/>
              <w:rPr>
                <w:szCs w:val="17"/>
              </w:rPr>
            </w:pPr>
          </w:p>
          <w:p w14:paraId="33B6B6A0" w14:textId="77777777" w:rsidR="00AE6D05" w:rsidRDefault="00AE6D05" w:rsidP="002E5B4C">
            <w:pPr>
              <w:spacing w:after="0"/>
              <w:jc w:val="center"/>
              <w:rPr>
                <w:szCs w:val="17"/>
              </w:rPr>
            </w:pPr>
          </w:p>
          <w:p w14:paraId="3627D461" w14:textId="77777777" w:rsidR="00AE6D05" w:rsidRDefault="00AE6D05" w:rsidP="002E5B4C">
            <w:pPr>
              <w:spacing w:after="0"/>
              <w:jc w:val="center"/>
              <w:rPr>
                <w:szCs w:val="17"/>
              </w:rPr>
            </w:pPr>
          </w:p>
          <w:p w14:paraId="1D08613E" w14:textId="77777777" w:rsidR="00AE6D05" w:rsidRDefault="00AE6D05" w:rsidP="002E5B4C">
            <w:pPr>
              <w:spacing w:after="0"/>
              <w:jc w:val="center"/>
              <w:rPr>
                <w:szCs w:val="17"/>
              </w:rPr>
            </w:pPr>
          </w:p>
          <w:p w14:paraId="123106AE" w14:textId="77777777" w:rsidR="00AE6D05" w:rsidRDefault="00AE6D05" w:rsidP="002E5B4C">
            <w:pPr>
              <w:spacing w:after="0"/>
              <w:jc w:val="center"/>
              <w:rPr>
                <w:szCs w:val="17"/>
              </w:rPr>
            </w:pPr>
          </w:p>
          <w:p w14:paraId="2FD45B5C" w14:textId="77777777" w:rsidR="00AE6D05" w:rsidRDefault="00AE6D05" w:rsidP="002E5B4C">
            <w:pPr>
              <w:spacing w:after="0"/>
              <w:jc w:val="center"/>
              <w:rPr>
                <w:szCs w:val="17"/>
              </w:rPr>
            </w:pPr>
          </w:p>
          <w:p w14:paraId="1D2EFC13" w14:textId="77777777" w:rsidR="00AE6D05" w:rsidRDefault="00AE6D05" w:rsidP="002E5B4C">
            <w:pPr>
              <w:spacing w:after="0"/>
              <w:jc w:val="center"/>
              <w:rPr>
                <w:szCs w:val="17"/>
              </w:rPr>
            </w:pPr>
          </w:p>
          <w:p w14:paraId="5BD825A7" w14:textId="77777777" w:rsidR="00AE6D05" w:rsidRDefault="00AE6D05" w:rsidP="002E5B4C">
            <w:pPr>
              <w:spacing w:after="0"/>
              <w:jc w:val="center"/>
              <w:rPr>
                <w:szCs w:val="17"/>
              </w:rPr>
            </w:pPr>
          </w:p>
          <w:p w14:paraId="64607064" w14:textId="77777777" w:rsidR="00AE6D05" w:rsidRDefault="00AE6D05" w:rsidP="002E5B4C">
            <w:pPr>
              <w:spacing w:after="0"/>
              <w:jc w:val="center"/>
              <w:rPr>
                <w:szCs w:val="17"/>
              </w:rPr>
            </w:pPr>
          </w:p>
          <w:p w14:paraId="2D527822" w14:textId="77777777" w:rsidR="00AE6D05" w:rsidRDefault="00AE6D05" w:rsidP="002E5B4C">
            <w:pPr>
              <w:spacing w:after="0"/>
              <w:jc w:val="center"/>
              <w:rPr>
                <w:szCs w:val="17"/>
              </w:rPr>
            </w:pPr>
          </w:p>
          <w:p w14:paraId="1808EC11" w14:textId="77777777" w:rsidR="00AE6D05" w:rsidRDefault="00AE6D05" w:rsidP="002E5B4C">
            <w:pPr>
              <w:spacing w:after="0"/>
              <w:jc w:val="center"/>
              <w:rPr>
                <w:szCs w:val="17"/>
              </w:rPr>
            </w:pPr>
          </w:p>
          <w:p w14:paraId="3C9D4376" w14:textId="77777777" w:rsidR="00AE6D05" w:rsidRDefault="00AE6D05" w:rsidP="002E5B4C">
            <w:pPr>
              <w:spacing w:after="0"/>
              <w:jc w:val="center"/>
              <w:rPr>
                <w:szCs w:val="17"/>
              </w:rPr>
            </w:pPr>
          </w:p>
          <w:p w14:paraId="2B0703F2" w14:textId="77777777" w:rsidR="00AE6D05" w:rsidRDefault="00AE6D05" w:rsidP="002E5B4C">
            <w:pPr>
              <w:spacing w:after="0"/>
              <w:jc w:val="center"/>
              <w:rPr>
                <w:szCs w:val="17"/>
              </w:rPr>
            </w:pPr>
          </w:p>
          <w:p w14:paraId="785B298B" w14:textId="77777777" w:rsidR="00AE6D05" w:rsidRDefault="00AE6D05" w:rsidP="002E5B4C">
            <w:pPr>
              <w:spacing w:after="0"/>
              <w:jc w:val="center"/>
              <w:rPr>
                <w:szCs w:val="17"/>
              </w:rPr>
            </w:pPr>
          </w:p>
          <w:p w14:paraId="5C803F47" w14:textId="77777777" w:rsidR="00AE6D05" w:rsidRDefault="00AE6D05" w:rsidP="002E5B4C">
            <w:pPr>
              <w:spacing w:after="0"/>
              <w:jc w:val="center"/>
              <w:rPr>
                <w:szCs w:val="17"/>
              </w:rPr>
            </w:pPr>
          </w:p>
          <w:p w14:paraId="414A432F" w14:textId="77777777" w:rsidR="00AE6D05" w:rsidRDefault="00AE6D05" w:rsidP="002E5B4C">
            <w:pPr>
              <w:spacing w:after="0"/>
              <w:jc w:val="center"/>
              <w:rPr>
                <w:szCs w:val="17"/>
              </w:rPr>
            </w:pPr>
          </w:p>
          <w:p w14:paraId="7A8B6038" w14:textId="77777777" w:rsidR="00AE6D05" w:rsidRDefault="00AE6D05" w:rsidP="002E5B4C">
            <w:pPr>
              <w:spacing w:after="0"/>
              <w:jc w:val="center"/>
              <w:rPr>
                <w:szCs w:val="17"/>
              </w:rPr>
            </w:pPr>
          </w:p>
          <w:p w14:paraId="5919828B" w14:textId="77777777" w:rsidR="00AE6D05" w:rsidRDefault="00AE6D05" w:rsidP="002E5B4C">
            <w:pPr>
              <w:spacing w:after="0"/>
              <w:jc w:val="center"/>
              <w:rPr>
                <w:szCs w:val="17"/>
              </w:rPr>
            </w:pPr>
          </w:p>
          <w:p w14:paraId="3F8C8D02" w14:textId="77777777" w:rsidR="00AE6D05" w:rsidRDefault="00AE6D05" w:rsidP="002E5B4C">
            <w:pPr>
              <w:spacing w:after="0"/>
              <w:jc w:val="center"/>
              <w:rPr>
                <w:szCs w:val="17"/>
              </w:rPr>
            </w:pPr>
          </w:p>
          <w:p w14:paraId="3DB67E38" w14:textId="77777777" w:rsidR="00AE6D05" w:rsidRDefault="00AE6D05" w:rsidP="002E5B4C">
            <w:pPr>
              <w:spacing w:after="0"/>
              <w:jc w:val="center"/>
              <w:rPr>
                <w:szCs w:val="17"/>
              </w:rPr>
            </w:pPr>
          </w:p>
          <w:p w14:paraId="4C455A1D" w14:textId="77777777" w:rsidR="00AE6D05" w:rsidRDefault="00AE6D05" w:rsidP="002E5B4C">
            <w:pPr>
              <w:spacing w:after="0"/>
              <w:jc w:val="center"/>
              <w:rPr>
                <w:szCs w:val="17"/>
              </w:rPr>
            </w:pPr>
          </w:p>
          <w:p w14:paraId="3AC2DC01" w14:textId="77777777" w:rsidR="00AE6D05" w:rsidRDefault="00AE6D05" w:rsidP="002E5B4C">
            <w:pPr>
              <w:spacing w:after="0"/>
              <w:jc w:val="center"/>
              <w:rPr>
                <w:szCs w:val="17"/>
              </w:rPr>
            </w:pPr>
          </w:p>
          <w:p w14:paraId="7DBD1524" w14:textId="77777777" w:rsidR="00AE6D05" w:rsidRDefault="00AE6D05" w:rsidP="002E5B4C">
            <w:pPr>
              <w:spacing w:after="0"/>
              <w:jc w:val="center"/>
              <w:rPr>
                <w:szCs w:val="17"/>
              </w:rPr>
            </w:pPr>
          </w:p>
          <w:p w14:paraId="272B3BCE" w14:textId="77777777" w:rsidR="00AE6D05" w:rsidRDefault="00AE6D05" w:rsidP="002E5B4C">
            <w:pPr>
              <w:spacing w:after="0"/>
              <w:jc w:val="center"/>
              <w:rPr>
                <w:szCs w:val="17"/>
              </w:rPr>
            </w:pPr>
          </w:p>
          <w:p w14:paraId="27630ED3" w14:textId="77777777" w:rsidR="00AE6D05" w:rsidRDefault="00AE6D05" w:rsidP="002E5B4C">
            <w:pPr>
              <w:spacing w:after="0"/>
              <w:jc w:val="center"/>
              <w:rPr>
                <w:szCs w:val="17"/>
              </w:rPr>
            </w:pPr>
          </w:p>
          <w:p w14:paraId="10B551AB" w14:textId="77777777" w:rsidR="00AE6D05" w:rsidRDefault="00AE6D05" w:rsidP="002E5B4C">
            <w:pPr>
              <w:spacing w:after="0"/>
              <w:jc w:val="center"/>
              <w:rPr>
                <w:szCs w:val="17"/>
              </w:rPr>
            </w:pPr>
          </w:p>
          <w:p w14:paraId="14D30501" w14:textId="77777777" w:rsidR="00AE6D05" w:rsidRDefault="00AE6D05" w:rsidP="002E5B4C">
            <w:pPr>
              <w:spacing w:after="0"/>
              <w:jc w:val="center"/>
              <w:rPr>
                <w:szCs w:val="17"/>
              </w:rPr>
            </w:pPr>
          </w:p>
          <w:p w14:paraId="37791FC0" w14:textId="77777777" w:rsidR="00AE6D05" w:rsidRDefault="00AE6D05" w:rsidP="002E5B4C">
            <w:pPr>
              <w:spacing w:after="0"/>
              <w:jc w:val="center"/>
              <w:rPr>
                <w:szCs w:val="17"/>
              </w:rPr>
            </w:pPr>
          </w:p>
          <w:p w14:paraId="41D88C87" w14:textId="77777777" w:rsidR="00AE6D05" w:rsidRDefault="00AE6D05" w:rsidP="002E5B4C">
            <w:pPr>
              <w:spacing w:after="0"/>
              <w:jc w:val="center"/>
              <w:rPr>
                <w:szCs w:val="17"/>
              </w:rPr>
            </w:pPr>
          </w:p>
          <w:p w14:paraId="657BA08C" w14:textId="77777777" w:rsidR="00AE6D05" w:rsidRDefault="00AE6D05" w:rsidP="002E5B4C">
            <w:pPr>
              <w:spacing w:after="0"/>
              <w:jc w:val="center"/>
              <w:rPr>
                <w:szCs w:val="17"/>
              </w:rPr>
            </w:pPr>
          </w:p>
          <w:p w14:paraId="52BD9ECC" w14:textId="77777777" w:rsidR="00AE6D05" w:rsidRDefault="00AE6D05" w:rsidP="002E5B4C">
            <w:pPr>
              <w:spacing w:after="0"/>
              <w:jc w:val="center"/>
              <w:rPr>
                <w:szCs w:val="17"/>
              </w:rPr>
            </w:pPr>
          </w:p>
          <w:p w14:paraId="436E5CCB" w14:textId="77777777" w:rsidR="00AE6D05" w:rsidRDefault="00AE6D05" w:rsidP="002E5B4C">
            <w:pPr>
              <w:spacing w:after="0"/>
              <w:jc w:val="center"/>
              <w:rPr>
                <w:szCs w:val="17"/>
              </w:rPr>
            </w:pPr>
          </w:p>
          <w:p w14:paraId="750AA067" w14:textId="77777777" w:rsidR="00AE6D05" w:rsidRDefault="00AE6D05" w:rsidP="002E5B4C">
            <w:pPr>
              <w:spacing w:after="0"/>
              <w:jc w:val="center"/>
              <w:rPr>
                <w:szCs w:val="17"/>
              </w:rPr>
            </w:pPr>
          </w:p>
          <w:p w14:paraId="4A7617FE" w14:textId="77777777" w:rsidR="00AE6D05" w:rsidRDefault="00AE6D05" w:rsidP="002E5B4C">
            <w:pPr>
              <w:spacing w:after="0"/>
              <w:jc w:val="center"/>
              <w:rPr>
                <w:szCs w:val="17"/>
              </w:rPr>
            </w:pPr>
          </w:p>
          <w:p w14:paraId="5880EC68" w14:textId="77777777" w:rsidR="00AE6D05" w:rsidRDefault="00AE6D05" w:rsidP="002E5B4C">
            <w:pPr>
              <w:spacing w:after="0"/>
              <w:jc w:val="center"/>
              <w:rPr>
                <w:szCs w:val="17"/>
              </w:rPr>
            </w:pPr>
          </w:p>
          <w:p w14:paraId="6DFD9232" w14:textId="77777777" w:rsidR="00AE6D05" w:rsidRDefault="00AE6D05" w:rsidP="002E5B4C">
            <w:pPr>
              <w:spacing w:after="0"/>
              <w:jc w:val="center"/>
              <w:rPr>
                <w:szCs w:val="17"/>
              </w:rPr>
            </w:pPr>
          </w:p>
          <w:p w14:paraId="7A397A71" w14:textId="77777777" w:rsidR="00AE6D05" w:rsidRDefault="00AE6D05" w:rsidP="002E5B4C">
            <w:pPr>
              <w:spacing w:after="0"/>
              <w:jc w:val="center"/>
              <w:rPr>
                <w:szCs w:val="17"/>
              </w:rPr>
            </w:pPr>
          </w:p>
          <w:p w14:paraId="52F0C8F1" w14:textId="77777777" w:rsidR="00AE6D05" w:rsidRDefault="00AE6D05" w:rsidP="002E5B4C">
            <w:pPr>
              <w:spacing w:after="0"/>
              <w:jc w:val="center"/>
              <w:rPr>
                <w:szCs w:val="17"/>
              </w:rPr>
            </w:pPr>
          </w:p>
          <w:p w14:paraId="5DDC9320" w14:textId="77777777" w:rsidR="00AE6D05" w:rsidRDefault="00AE6D05" w:rsidP="002E5B4C">
            <w:pPr>
              <w:spacing w:after="0"/>
              <w:jc w:val="center"/>
              <w:rPr>
                <w:szCs w:val="17"/>
              </w:rPr>
            </w:pPr>
          </w:p>
          <w:p w14:paraId="47BEB743" w14:textId="77777777" w:rsidR="00AE6D05" w:rsidRDefault="00AE6D05" w:rsidP="002E5B4C">
            <w:pPr>
              <w:spacing w:after="0"/>
              <w:jc w:val="center"/>
              <w:rPr>
                <w:szCs w:val="17"/>
              </w:rPr>
            </w:pPr>
          </w:p>
          <w:p w14:paraId="04ECA42D" w14:textId="77777777" w:rsidR="00AE6D05" w:rsidRDefault="00AE6D05" w:rsidP="002E5B4C">
            <w:pPr>
              <w:spacing w:after="0"/>
              <w:jc w:val="center"/>
              <w:rPr>
                <w:szCs w:val="17"/>
              </w:rPr>
            </w:pPr>
          </w:p>
          <w:p w14:paraId="450B287E" w14:textId="77777777" w:rsidR="00AE6D05" w:rsidRDefault="00AE6D05" w:rsidP="002E5B4C">
            <w:pPr>
              <w:spacing w:after="0"/>
              <w:jc w:val="center"/>
              <w:rPr>
                <w:szCs w:val="17"/>
              </w:rPr>
            </w:pPr>
          </w:p>
          <w:p w14:paraId="77CE57A6" w14:textId="77777777" w:rsidR="00AE6D05" w:rsidRDefault="00AE6D05" w:rsidP="002E5B4C">
            <w:pPr>
              <w:spacing w:after="0"/>
              <w:jc w:val="center"/>
              <w:rPr>
                <w:szCs w:val="17"/>
              </w:rPr>
            </w:pPr>
          </w:p>
          <w:p w14:paraId="676B7B74" w14:textId="77777777" w:rsidR="00AE6D05" w:rsidRDefault="00AE6D05" w:rsidP="002E5B4C">
            <w:pPr>
              <w:spacing w:after="0"/>
              <w:jc w:val="center"/>
              <w:rPr>
                <w:szCs w:val="17"/>
              </w:rPr>
            </w:pPr>
          </w:p>
          <w:p w14:paraId="4863DFD7" w14:textId="77777777" w:rsidR="00AE6D05" w:rsidRDefault="00AE6D05" w:rsidP="002E5B4C">
            <w:pPr>
              <w:spacing w:after="0"/>
              <w:jc w:val="center"/>
              <w:rPr>
                <w:szCs w:val="17"/>
              </w:rPr>
            </w:pPr>
          </w:p>
          <w:p w14:paraId="1FB8A75A" w14:textId="77777777" w:rsidR="00AE6D05" w:rsidRDefault="00AE6D05" w:rsidP="002E5B4C">
            <w:pPr>
              <w:spacing w:after="0"/>
              <w:jc w:val="center"/>
              <w:rPr>
                <w:szCs w:val="17"/>
              </w:rPr>
            </w:pPr>
          </w:p>
          <w:p w14:paraId="2FD3E0EB" w14:textId="77777777" w:rsidR="00AE6D05" w:rsidRDefault="00AE6D05" w:rsidP="002E5B4C">
            <w:pPr>
              <w:spacing w:after="0"/>
              <w:jc w:val="center"/>
              <w:rPr>
                <w:szCs w:val="17"/>
              </w:rPr>
            </w:pPr>
          </w:p>
          <w:p w14:paraId="3602EADA" w14:textId="77777777" w:rsidR="00AE6D05" w:rsidRDefault="00AE6D05" w:rsidP="002E5B4C">
            <w:pPr>
              <w:spacing w:after="0"/>
              <w:jc w:val="center"/>
              <w:rPr>
                <w:szCs w:val="17"/>
              </w:rPr>
            </w:pPr>
          </w:p>
          <w:p w14:paraId="61C8B149" w14:textId="77777777" w:rsidR="00AE6D05" w:rsidRDefault="00AE6D05" w:rsidP="002E5B4C">
            <w:pPr>
              <w:spacing w:after="0"/>
              <w:jc w:val="center"/>
              <w:rPr>
                <w:szCs w:val="17"/>
              </w:rPr>
            </w:pPr>
          </w:p>
          <w:p w14:paraId="7BAD2E12" w14:textId="77777777" w:rsidR="00AE6D05" w:rsidRDefault="00AE6D05" w:rsidP="002E5B4C">
            <w:pPr>
              <w:spacing w:after="0"/>
              <w:jc w:val="center"/>
              <w:rPr>
                <w:szCs w:val="17"/>
              </w:rPr>
            </w:pPr>
          </w:p>
          <w:p w14:paraId="0E1AFD0C" w14:textId="77777777" w:rsidR="00AE6D05" w:rsidRDefault="00AE6D05" w:rsidP="002E5B4C">
            <w:pPr>
              <w:spacing w:after="0"/>
              <w:jc w:val="center"/>
              <w:rPr>
                <w:szCs w:val="17"/>
              </w:rPr>
            </w:pPr>
          </w:p>
          <w:p w14:paraId="59F9C344" w14:textId="77777777" w:rsidR="00AE6D05" w:rsidRDefault="00AE6D05" w:rsidP="002E5B4C">
            <w:pPr>
              <w:spacing w:after="0"/>
              <w:jc w:val="center"/>
              <w:rPr>
                <w:szCs w:val="17"/>
              </w:rPr>
            </w:pPr>
          </w:p>
          <w:p w14:paraId="6652348D" w14:textId="77777777" w:rsidR="00AE6D05" w:rsidRDefault="00AE6D05" w:rsidP="002E5B4C">
            <w:pPr>
              <w:spacing w:after="0"/>
              <w:jc w:val="center"/>
              <w:rPr>
                <w:szCs w:val="17"/>
              </w:rPr>
            </w:pPr>
          </w:p>
          <w:p w14:paraId="597AA23A" w14:textId="77777777" w:rsidR="00AE6D05" w:rsidRDefault="00AE6D05" w:rsidP="002E5B4C">
            <w:pPr>
              <w:spacing w:after="0"/>
              <w:jc w:val="center"/>
              <w:rPr>
                <w:szCs w:val="17"/>
              </w:rPr>
            </w:pPr>
          </w:p>
          <w:p w14:paraId="4EE33EFC" w14:textId="77777777" w:rsidR="00AE6D05" w:rsidRDefault="00AE6D05" w:rsidP="002E5B4C">
            <w:pPr>
              <w:spacing w:after="0"/>
              <w:jc w:val="center"/>
              <w:rPr>
                <w:szCs w:val="17"/>
              </w:rPr>
            </w:pPr>
          </w:p>
          <w:p w14:paraId="7A683752" w14:textId="77777777" w:rsidR="00AE6D05" w:rsidRDefault="00AE6D05" w:rsidP="002E5B4C">
            <w:pPr>
              <w:spacing w:after="0"/>
              <w:jc w:val="center"/>
              <w:rPr>
                <w:szCs w:val="17"/>
              </w:rPr>
            </w:pPr>
          </w:p>
          <w:p w14:paraId="45D541FE" w14:textId="5CB6A51F" w:rsidR="00AE6D05" w:rsidRDefault="00AE6D05" w:rsidP="002E5B4C">
            <w:pPr>
              <w:spacing w:after="0"/>
              <w:jc w:val="center"/>
              <w:rPr>
                <w:szCs w:val="17"/>
              </w:rPr>
            </w:pPr>
            <w:r>
              <w:rPr>
                <w:szCs w:val="17"/>
              </w:rPr>
              <w:lastRenderedPageBreak/>
              <w:t>3</w:t>
            </w:r>
          </w:p>
          <w:p w14:paraId="4DF5E983" w14:textId="77777777" w:rsidR="00AE6D05" w:rsidRDefault="00AE6D05" w:rsidP="002E5B4C">
            <w:pPr>
              <w:spacing w:after="0"/>
              <w:jc w:val="center"/>
              <w:rPr>
                <w:szCs w:val="17"/>
              </w:rPr>
            </w:pPr>
          </w:p>
          <w:p w14:paraId="616D5755" w14:textId="77777777" w:rsidR="00AE6D05" w:rsidRDefault="00AE6D05" w:rsidP="002E5B4C">
            <w:pPr>
              <w:spacing w:after="0"/>
              <w:jc w:val="center"/>
              <w:rPr>
                <w:szCs w:val="17"/>
              </w:rPr>
            </w:pPr>
          </w:p>
          <w:p w14:paraId="61112E69" w14:textId="77777777" w:rsidR="00AE6D05" w:rsidRDefault="00AE6D05" w:rsidP="002E5B4C">
            <w:pPr>
              <w:spacing w:after="0"/>
              <w:jc w:val="center"/>
              <w:rPr>
                <w:szCs w:val="17"/>
              </w:rPr>
            </w:pPr>
          </w:p>
          <w:p w14:paraId="6C81790F" w14:textId="77777777" w:rsidR="00AE6D05" w:rsidRDefault="00AE6D05" w:rsidP="002E5B4C">
            <w:pPr>
              <w:spacing w:after="0"/>
              <w:jc w:val="center"/>
              <w:rPr>
                <w:szCs w:val="17"/>
              </w:rPr>
            </w:pPr>
          </w:p>
          <w:p w14:paraId="3EBF622E" w14:textId="77777777" w:rsidR="00AE6D05" w:rsidRDefault="00AE6D05" w:rsidP="002E5B4C">
            <w:pPr>
              <w:spacing w:after="0"/>
              <w:jc w:val="center"/>
              <w:rPr>
                <w:szCs w:val="17"/>
              </w:rPr>
            </w:pPr>
          </w:p>
          <w:p w14:paraId="0A76A98C" w14:textId="77777777" w:rsidR="00AE6D05" w:rsidRDefault="00AE6D05" w:rsidP="002E5B4C">
            <w:pPr>
              <w:spacing w:after="0"/>
              <w:jc w:val="center"/>
              <w:rPr>
                <w:szCs w:val="17"/>
              </w:rPr>
            </w:pPr>
          </w:p>
          <w:p w14:paraId="61ABDE4C" w14:textId="77777777" w:rsidR="00AE6D05" w:rsidRDefault="00AE6D05" w:rsidP="002E5B4C">
            <w:pPr>
              <w:spacing w:after="0"/>
              <w:jc w:val="center"/>
              <w:rPr>
                <w:szCs w:val="17"/>
              </w:rPr>
            </w:pPr>
          </w:p>
          <w:p w14:paraId="430D8AB7" w14:textId="77777777" w:rsidR="00AE6D05" w:rsidRDefault="00AE6D05" w:rsidP="002E5B4C">
            <w:pPr>
              <w:spacing w:after="0"/>
              <w:jc w:val="center"/>
              <w:rPr>
                <w:szCs w:val="17"/>
              </w:rPr>
            </w:pPr>
          </w:p>
          <w:p w14:paraId="0B65DD33" w14:textId="77777777" w:rsidR="00AE6D05" w:rsidRDefault="00AE6D05" w:rsidP="002E5B4C">
            <w:pPr>
              <w:spacing w:after="0"/>
              <w:jc w:val="center"/>
              <w:rPr>
                <w:szCs w:val="17"/>
              </w:rPr>
            </w:pPr>
          </w:p>
          <w:p w14:paraId="02C0DCBA" w14:textId="77777777" w:rsidR="00AE6D05" w:rsidRDefault="00AE6D05" w:rsidP="002E5B4C">
            <w:pPr>
              <w:spacing w:after="0"/>
              <w:jc w:val="center"/>
              <w:rPr>
                <w:szCs w:val="17"/>
              </w:rPr>
            </w:pPr>
          </w:p>
          <w:p w14:paraId="2D460EBE" w14:textId="77777777" w:rsidR="00AE6D05" w:rsidRDefault="00AE6D05" w:rsidP="002E5B4C">
            <w:pPr>
              <w:spacing w:after="0"/>
              <w:jc w:val="center"/>
              <w:rPr>
                <w:szCs w:val="17"/>
              </w:rPr>
            </w:pPr>
          </w:p>
          <w:p w14:paraId="518E59A3" w14:textId="77777777" w:rsidR="00AE6D05" w:rsidRDefault="00AE6D05" w:rsidP="002E5B4C">
            <w:pPr>
              <w:spacing w:after="0"/>
              <w:jc w:val="center"/>
              <w:rPr>
                <w:szCs w:val="17"/>
              </w:rPr>
            </w:pPr>
          </w:p>
          <w:p w14:paraId="09D5BD28" w14:textId="77777777" w:rsidR="00AE6D05" w:rsidRDefault="00AE6D05" w:rsidP="002E5B4C">
            <w:pPr>
              <w:spacing w:after="0"/>
              <w:jc w:val="center"/>
              <w:rPr>
                <w:szCs w:val="17"/>
              </w:rPr>
            </w:pPr>
          </w:p>
          <w:p w14:paraId="3E004006" w14:textId="77777777" w:rsidR="00AE6D05" w:rsidRDefault="00AE6D05" w:rsidP="002E5B4C">
            <w:pPr>
              <w:spacing w:after="0"/>
              <w:jc w:val="center"/>
              <w:rPr>
                <w:szCs w:val="17"/>
              </w:rPr>
            </w:pPr>
          </w:p>
          <w:p w14:paraId="13DF7572" w14:textId="77777777" w:rsidR="00AE6D05" w:rsidRDefault="00AE6D05" w:rsidP="002E5B4C">
            <w:pPr>
              <w:spacing w:after="0"/>
              <w:jc w:val="center"/>
              <w:rPr>
                <w:szCs w:val="17"/>
              </w:rPr>
            </w:pPr>
          </w:p>
          <w:p w14:paraId="3EAA0B54" w14:textId="77777777" w:rsidR="00AE6D05" w:rsidRDefault="00AE6D05" w:rsidP="002E5B4C">
            <w:pPr>
              <w:spacing w:after="0"/>
              <w:jc w:val="center"/>
              <w:rPr>
                <w:szCs w:val="17"/>
              </w:rPr>
            </w:pPr>
          </w:p>
          <w:p w14:paraId="2D7FBD63" w14:textId="77777777" w:rsidR="00AE6D05" w:rsidRDefault="00AE6D05" w:rsidP="002E5B4C">
            <w:pPr>
              <w:spacing w:after="0"/>
              <w:jc w:val="center"/>
              <w:rPr>
                <w:szCs w:val="17"/>
              </w:rPr>
            </w:pPr>
          </w:p>
          <w:p w14:paraId="178D909A" w14:textId="77777777" w:rsidR="00AE6D05" w:rsidRDefault="00AE6D05" w:rsidP="002E5B4C">
            <w:pPr>
              <w:spacing w:after="0"/>
              <w:jc w:val="center"/>
              <w:rPr>
                <w:szCs w:val="17"/>
              </w:rPr>
            </w:pPr>
          </w:p>
          <w:p w14:paraId="39C5C8C4" w14:textId="77777777" w:rsidR="00AE6D05" w:rsidRDefault="00AE6D05" w:rsidP="002E5B4C">
            <w:pPr>
              <w:spacing w:after="0"/>
              <w:jc w:val="center"/>
              <w:rPr>
                <w:szCs w:val="17"/>
              </w:rPr>
            </w:pPr>
          </w:p>
          <w:p w14:paraId="57516EB8" w14:textId="77777777" w:rsidR="00AE6D05" w:rsidRDefault="00AE6D05" w:rsidP="002E5B4C">
            <w:pPr>
              <w:spacing w:after="0"/>
              <w:jc w:val="center"/>
              <w:rPr>
                <w:szCs w:val="17"/>
              </w:rPr>
            </w:pPr>
          </w:p>
          <w:p w14:paraId="3848A225" w14:textId="77777777" w:rsidR="00AE6D05" w:rsidRDefault="00AE6D05" w:rsidP="002E5B4C">
            <w:pPr>
              <w:spacing w:after="0"/>
              <w:jc w:val="center"/>
              <w:rPr>
                <w:szCs w:val="17"/>
              </w:rPr>
            </w:pPr>
          </w:p>
          <w:p w14:paraId="570165E2" w14:textId="77777777" w:rsidR="00AE6D05" w:rsidRDefault="00AE6D05" w:rsidP="002E5B4C">
            <w:pPr>
              <w:spacing w:after="0"/>
              <w:jc w:val="center"/>
              <w:rPr>
                <w:szCs w:val="17"/>
              </w:rPr>
            </w:pPr>
          </w:p>
          <w:p w14:paraId="1F751AC6" w14:textId="77777777" w:rsidR="00AE6D05" w:rsidRDefault="00AE6D05" w:rsidP="002E5B4C">
            <w:pPr>
              <w:spacing w:after="0"/>
              <w:jc w:val="center"/>
              <w:rPr>
                <w:szCs w:val="17"/>
              </w:rPr>
            </w:pPr>
          </w:p>
          <w:p w14:paraId="52CF3CA8" w14:textId="77777777" w:rsidR="00AE6D05" w:rsidRDefault="00AE6D05" w:rsidP="002E5B4C">
            <w:pPr>
              <w:spacing w:after="0"/>
              <w:jc w:val="center"/>
              <w:rPr>
                <w:szCs w:val="17"/>
              </w:rPr>
            </w:pPr>
          </w:p>
          <w:p w14:paraId="662C37F0" w14:textId="77777777" w:rsidR="00AE6D05" w:rsidRDefault="00AE6D05" w:rsidP="002E5B4C">
            <w:pPr>
              <w:spacing w:after="0"/>
              <w:jc w:val="center"/>
              <w:rPr>
                <w:szCs w:val="17"/>
              </w:rPr>
            </w:pPr>
          </w:p>
          <w:p w14:paraId="25664913" w14:textId="77777777" w:rsidR="00AE6D05" w:rsidRDefault="00AE6D05" w:rsidP="002E5B4C">
            <w:pPr>
              <w:spacing w:after="0"/>
              <w:jc w:val="center"/>
              <w:rPr>
                <w:szCs w:val="17"/>
              </w:rPr>
            </w:pPr>
          </w:p>
          <w:p w14:paraId="17B4BCCA" w14:textId="77777777" w:rsidR="00AE6D05" w:rsidRDefault="00AE6D05" w:rsidP="002E5B4C">
            <w:pPr>
              <w:spacing w:after="0"/>
              <w:jc w:val="center"/>
              <w:rPr>
                <w:szCs w:val="17"/>
              </w:rPr>
            </w:pPr>
          </w:p>
          <w:p w14:paraId="2E9D4BEF" w14:textId="77777777" w:rsidR="00AE6D05" w:rsidRDefault="00AE6D05" w:rsidP="002E5B4C">
            <w:pPr>
              <w:spacing w:after="0"/>
              <w:jc w:val="center"/>
              <w:rPr>
                <w:szCs w:val="17"/>
              </w:rPr>
            </w:pPr>
          </w:p>
          <w:p w14:paraId="626DC1C2" w14:textId="77777777" w:rsidR="00AE6D05" w:rsidRDefault="00AE6D05" w:rsidP="002E5B4C">
            <w:pPr>
              <w:spacing w:after="0"/>
              <w:jc w:val="center"/>
              <w:rPr>
                <w:szCs w:val="17"/>
              </w:rPr>
            </w:pPr>
          </w:p>
          <w:p w14:paraId="0338A0C1" w14:textId="77777777" w:rsidR="00AE6D05" w:rsidRDefault="00AE6D05" w:rsidP="002E5B4C">
            <w:pPr>
              <w:spacing w:after="0"/>
              <w:jc w:val="center"/>
              <w:rPr>
                <w:szCs w:val="17"/>
              </w:rPr>
            </w:pPr>
          </w:p>
          <w:p w14:paraId="5C1019ED" w14:textId="77777777" w:rsidR="00AE6D05" w:rsidRDefault="00AE6D05" w:rsidP="002E5B4C">
            <w:pPr>
              <w:spacing w:after="0"/>
              <w:jc w:val="center"/>
              <w:rPr>
                <w:szCs w:val="17"/>
              </w:rPr>
            </w:pPr>
          </w:p>
          <w:p w14:paraId="7D0AC2F3" w14:textId="77777777" w:rsidR="00AE6D05" w:rsidRDefault="00AE6D05" w:rsidP="002E5B4C">
            <w:pPr>
              <w:spacing w:after="0"/>
              <w:jc w:val="center"/>
              <w:rPr>
                <w:szCs w:val="17"/>
              </w:rPr>
            </w:pPr>
          </w:p>
          <w:p w14:paraId="2D33632D" w14:textId="77777777" w:rsidR="00AE6D05" w:rsidRDefault="00AE6D05" w:rsidP="002E5B4C">
            <w:pPr>
              <w:spacing w:after="0"/>
              <w:jc w:val="center"/>
              <w:rPr>
                <w:szCs w:val="17"/>
              </w:rPr>
            </w:pPr>
          </w:p>
          <w:p w14:paraId="20D67CC8" w14:textId="77777777" w:rsidR="00AE6D05" w:rsidRDefault="00AE6D05" w:rsidP="002E5B4C">
            <w:pPr>
              <w:spacing w:after="0"/>
              <w:jc w:val="center"/>
              <w:rPr>
                <w:szCs w:val="17"/>
              </w:rPr>
            </w:pPr>
          </w:p>
          <w:p w14:paraId="75ABDAE8" w14:textId="77777777" w:rsidR="00AE6D05" w:rsidRDefault="00AE6D05" w:rsidP="002E5B4C">
            <w:pPr>
              <w:spacing w:after="0"/>
              <w:jc w:val="center"/>
              <w:rPr>
                <w:szCs w:val="17"/>
              </w:rPr>
            </w:pPr>
          </w:p>
          <w:p w14:paraId="7CE79F6A" w14:textId="77777777" w:rsidR="00AE6D05" w:rsidRDefault="00AE6D05" w:rsidP="002E5B4C">
            <w:pPr>
              <w:spacing w:after="0"/>
              <w:jc w:val="center"/>
              <w:rPr>
                <w:szCs w:val="17"/>
              </w:rPr>
            </w:pPr>
          </w:p>
          <w:p w14:paraId="6F0CC47C" w14:textId="77777777" w:rsidR="00AE6D05" w:rsidRDefault="00AE6D05" w:rsidP="002E5B4C">
            <w:pPr>
              <w:spacing w:after="0"/>
              <w:jc w:val="center"/>
              <w:rPr>
                <w:szCs w:val="17"/>
              </w:rPr>
            </w:pPr>
          </w:p>
          <w:p w14:paraId="7AFDC0E5" w14:textId="77777777" w:rsidR="00AE6D05" w:rsidRDefault="00AE6D05" w:rsidP="002E5B4C">
            <w:pPr>
              <w:spacing w:after="0"/>
              <w:jc w:val="center"/>
              <w:rPr>
                <w:szCs w:val="17"/>
              </w:rPr>
            </w:pPr>
          </w:p>
          <w:p w14:paraId="26D2DE19" w14:textId="77777777" w:rsidR="00AE6D05" w:rsidRDefault="00AE6D05" w:rsidP="002E5B4C">
            <w:pPr>
              <w:spacing w:after="0"/>
              <w:jc w:val="center"/>
              <w:rPr>
                <w:szCs w:val="17"/>
              </w:rPr>
            </w:pPr>
          </w:p>
          <w:p w14:paraId="2D07F16A" w14:textId="77777777" w:rsidR="00AE6D05" w:rsidRDefault="00AE6D05" w:rsidP="002E5B4C">
            <w:pPr>
              <w:spacing w:after="0"/>
              <w:jc w:val="center"/>
              <w:rPr>
                <w:szCs w:val="17"/>
              </w:rPr>
            </w:pPr>
          </w:p>
          <w:p w14:paraId="3EA48F21" w14:textId="77777777" w:rsidR="00AE6D05" w:rsidRDefault="00AE6D05" w:rsidP="002E5B4C">
            <w:pPr>
              <w:spacing w:after="0"/>
              <w:jc w:val="center"/>
              <w:rPr>
                <w:szCs w:val="17"/>
              </w:rPr>
            </w:pPr>
          </w:p>
          <w:p w14:paraId="727E3D55" w14:textId="77777777" w:rsidR="00AE6D05" w:rsidRDefault="00AE6D05" w:rsidP="002E5B4C">
            <w:pPr>
              <w:spacing w:after="0"/>
              <w:jc w:val="center"/>
              <w:rPr>
                <w:szCs w:val="17"/>
              </w:rPr>
            </w:pPr>
          </w:p>
          <w:p w14:paraId="5DE404BA" w14:textId="77777777" w:rsidR="00AE6D05" w:rsidRDefault="00AE6D05" w:rsidP="002E5B4C">
            <w:pPr>
              <w:spacing w:after="0"/>
              <w:jc w:val="center"/>
              <w:rPr>
                <w:szCs w:val="17"/>
              </w:rPr>
            </w:pPr>
          </w:p>
          <w:p w14:paraId="0FE2E09D" w14:textId="77777777" w:rsidR="00AE6D05" w:rsidRDefault="00AE6D05" w:rsidP="002E5B4C">
            <w:pPr>
              <w:spacing w:after="0"/>
              <w:jc w:val="center"/>
              <w:rPr>
                <w:szCs w:val="17"/>
              </w:rPr>
            </w:pPr>
          </w:p>
          <w:p w14:paraId="6F703062" w14:textId="77777777" w:rsidR="00AE6D05" w:rsidRDefault="00AE6D05" w:rsidP="002E5B4C">
            <w:pPr>
              <w:spacing w:after="0"/>
              <w:jc w:val="center"/>
              <w:rPr>
                <w:szCs w:val="17"/>
              </w:rPr>
            </w:pPr>
          </w:p>
          <w:p w14:paraId="2E47A6CC" w14:textId="77777777" w:rsidR="00AE6D05" w:rsidRDefault="00AE6D05" w:rsidP="002E5B4C">
            <w:pPr>
              <w:spacing w:after="0"/>
              <w:jc w:val="center"/>
              <w:rPr>
                <w:szCs w:val="17"/>
              </w:rPr>
            </w:pPr>
          </w:p>
          <w:p w14:paraId="7FFC2437" w14:textId="77777777" w:rsidR="00AE6D05" w:rsidRDefault="00AE6D05" w:rsidP="002E5B4C">
            <w:pPr>
              <w:spacing w:after="0"/>
              <w:jc w:val="center"/>
              <w:rPr>
                <w:szCs w:val="17"/>
              </w:rPr>
            </w:pPr>
          </w:p>
          <w:p w14:paraId="18830723" w14:textId="77777777" w:rsidR="00AE6D05" w:rsidRDefault="00AE6D05" w:rsidP="002E5B4C">
            <w:pPr>
              <w:spacing w:after="0"/>
              <w:jc w:val="center"/>
              <w:rPr>
                <w:szCs w:val="17"/>
              </w:rPr>
            </w:pPr>
          </w:p>
          <w:p w14:paraId="50599DE9" w14:textId="77777777" w:rsidR="00AE6D05" w:rsidRDefault="00AE6D05" w:rsidP="002E5B4C">
            <w:pPr>
              <w:spacing w:after="0"/>
              <w:jc w:val="center"/>
              <w:rPr>
                <w:szCs w:val="17"/>
              </w:rPr>
            </w:pPr>
          </w:p>
          <w:p w14:paraId="7452A5AA" w14:textId="77777777" w:rsidR="00AE6D05" w:rsidRDefault="00AE6D05" w:rsidP="002E5B4C">
            <w:pPr>
              <w:spacing w:after="0"/>
              <w:jc w:val="center"/>
              <w:rPr>
                <w:szCs w:val="17"/>
              </w:rPr>
            </w:pPr>
          </w:p>
          <w:p w14:paraId="216EB5C6" w14:textId="77777777" w:rsidR="00AE6D05" w:rsidRDefault="00AE6D05" w:rsidP="002E5B4C">
            <w:pPr>
              <w:spacing w:after="0"/>
              <w:jc w:val="center"/>
              <w:rPr>
                <w:szCs w:val="17"/>
              </w:rPr>
            </w:pPr>
          </w:p>
          <w:p w14:paraId="4A5EA4FF" w14:textId="77777777" w:rsidR="00AE6D05" w:rsidRDefault="00AE6D05" w:rsidP="002E5B4C">
            <w:pPr>
              <w:spacing w:after="0"/>
              <w:jc w:val="center"/>
              <w:rPr>
                <w:szCs w:val="17"/>
              </w:rPr>
            </w:pPr>
          </w:p>
          <w:p w14:paraId="3021117C" w14:textId="77777777" w:rsidR="00AE6D05" w:rsidRDefault="00AE6D05" w:rsidP="002E5B4C">
            <w:pPr>
              <w:spacing w:after="0"/>
              <w:jc w:val="center"/>
              <w:rPr>
                <w:szCs w:val="17"/>
              </w:rPr>
            </w:pPr>
          </w:p>
          <w:p w14:paraId="01CD4C83" w14:textId="77777777" w:rsidR="00AE6D05" w:rsidRDefault="00AE6D05" w:rsidP="002E5B4C">
            <w:pPr>
              <w:spacing w:after="0"/>
              <w:jc w:val="center"/>
              <w:rPr>
                <w:szCs w:val="17"/>
              </w:rPr>
            </w:pPr>
          </w:p>
          <w:p w14:paraId="725FA359" w14:textId="77777777" w:rsidR="00AE6D05" w:rsidRDefault="00AE6D05" w:rsidP="002E5B4C">
            <w:pPr>
              <w:spacing w:after="0"/>
              <w:jc w:val="center"/>
              <w:rPr>
                <w:szCs w:val="17"/>
              </w:rPr>
            </w:pPr>
          </w:p>
          <w:p w14:paraId="5E32DD23" w14:textId="77777777" w:rsidR="00AE6D05" w:rsidRDefault="00AE6D05" w:rsidP="002E5B4C">
            <w:pPr>
              <w:spacing w:after="0"/>
              <w:jc w:val="center"/>
              <w:rPr>
                <w:szCs w:val="17"/>
              </w:rPr>
            </w:pPr>
          </w:p>
          <w:p w14:paraId="0A59C85A" w14:textId="77777777" w:rsidR="00AE6D05" w:rsidRDefault="00AE6D05" w:rsidP="002E5B4C">
            <w:pPr>
              <w:spacing w:after="0"/>
              <w:jc w:val="center"/>
              <w:rPr>
                <w:szCs w:val="17"/>
              </w:rPr>
            </w:pPr>
          </w:p>
          <w:p w14:paraId="77054B5A" w14:textId="77777777" w:rsidR="00AE6D05" w:rsidRDefault="00AE6D05" w:rsidP="002E5B4C">
            <w:pPr>
              <w:spacing w:after="0"/>
              <w:jc w:val="center"/>
              <w:rPr>
                <w:szCs w:val="17"/>
              </w:rPr>
            </w:pPr>
          </w:p>
          <w:p w14:paraId="32FF5567" w14:textId="77777777" w:rsidR="00AE6D05" w:rsidRDefault="00AE6D05" w:rsidP="002E5B4C">
            <w:pPr>
              <w:spacing w:after="0"/>
              <w:jc w:val="center"/>
              <w:rPr>
                <w:szCs w:val="17"/>
              </w:rPr>
            </w:pPr>
          </w:p>
          <w:p w14:paraId="1DBE9F8A" w14:textId="77777777" w:rsidR="00AE6D05" w:rsidRDefault="00AE6D05" w:rsidP="002E5B4C">
            <w:pPr>
              <w:spacing w:after="0"/>
              <w:jc w:val="center"/>
              <w:rPr>
                <w:szCs w:val="17"/>
              </w:rPr>
            </w:pPr>
          </w:p>
          <w:p w14:paraId="24D48286" w14:textId="77777777" w:rsidR="00AE6D05" w:rsidRDefault="00AE6D05" w:rsidP="002E5B4C">
            <w:pPr>
              <w:spacing w:after="0"/>
              <w:jc w:val="center"/>
              <w:rPr>
                <w:szCs w:val="17"/>
              </w:rPr>
            </w:pPr>
          </w:p>
          <w:p w14:paraId="21D59AD1" w14:textId="77777777" w:rsidR="00AE6D05" w:rsidRDefault="00AE6D05" w:rsidP="002E5B4C">
            <w:pPr>
              <w:spacing w:after="0"/>
              <w:jc w:val="center"/>
              <w:rPr>
                <w:szCs w:val="17"/>
              </w:rPr>
            </w:pPr>
          </w:p>
          <w:p w14:paraId="2D6DCE83" w14:textId="77777777" w:rsidR="00AE6D05" w:rsidRDefault="00AE6D05" w:rsidP="002E5B4C">
            <w:pPr>
              <w:spacing w:after="0"/>
              <w:jc w:val="center"/>
              <w:rPr>
                <w:szCs w:val="17"/>
              </w:rPr>
            </w:pPr>
          </w:p>
          <w:p w14:paraId="34CC6DE7" w14:textId="77777777" w:rsidR="00AE6D05" w:rsidRDefault="00AE6D05" w:rsidP="002E5B4C">
            <w:pPr>
              <w:spacing w:after="0"/>
              <w:jc w:val="center"/>
              <w:rPr>
                <w:szCs w:val="17"/>
              </w:rPr>
            </w:pPr>
          </w:p>
          <w:p w14:paraId="3B041489" w14:textId="77777777" w:rsidR="00AE6D05" w:rsidRDefault="00AE6D05" w:rsidP="002E5B4C">
            <w:pPr>
              <w:spacing w:after="0"/>
              <w:jc w:val="center"/>
              <w:rPr>
                <w:szCs w:val="17"/>
              </w:rPr>
            </w:pPr>
          </w:p>
          <w:p w14:paraId="316B2EC8" w14:textId="77777777" w:rsidR="00AE6D05" w:rsidRDefault="00AE6D05" w:rsidP="002E5B4C">
            <w:pPr>
              <w:spacing w:after="0"/>
              <w:jc w:val="center"/>
              <w:rPr>
                <w:szCs w:val="17"/>
              </w:rPr>
            </w:pPr>
          </w:p>
          <w:p w14:paraId="147027E4" w14:textId="77777777" w:rsidR="00AE6D05" w:rsidRDefault="00AE6D05" w:rsidP="002E5B4C">
            <w:pPr>
              <w:spacing w:after="0"/>
              <w:jc w:val="center"/>
              <w:rPr>
                <w:szCs w:val="17"/>
              </w:rPr>
            </w:pPr>
          </w:p>
          <w:p w14:paraId="6226446B" w14:textId="77777777" w:rsidR="00AE6D05" w:rsidRDefault="00AE6D05" w:rsidP="002E5B4C">
            <w:pPr>
              <w:spacing w:after="0"/>
              <w:jc w:val="center"/>
              <w:rPr>
                <w:szCs w:val="17"/>
              </w:rPr>
            </w:pPr>
          </w:p>
          <w:p w14:paraId="4F459E2E" w14:textId="77777777" w:rsidR="00AE6D05" w:rsidRDefault="00AE6D05" w:rsidP="002E5B4C">
            <w:pPr>
              <w:spacing w:after="0"/>
              <w:jc w:val="center"/>
              <w:rPr>
                <w:szCs w:val="17"/>
              </w:rPr>
            </w:pPr>
          </w:p>
          <w:p w14:paraId="63A61458" w14:textId="77777777" w:rsidR="00AE6D05" w:rsidRDefault="00AE6D05" w:rsidP="002E5B4C">
            <w:pPr>
              <w:spacing w:after="0"/>
              <w:jc w:val="center"/>
              <w:rPr>
                <w:szCs w:val="17"/>
              </w:rPr>
            </w:pPr>
          </w:p>
          <w:p w14:paraId="180C8545" w14:textId="77777777" w:rsidR="00AE6D05" w:rsidRDefault="00AE6D05" w:rsidP="002E5B4C">
            <w:pPr>
              <w:spacing w:after="0"/>
              <w:jc w:val="center"/>
              <w:rPr>
                <w:szCs w:val="17"/>
              </w:rPr>
            </w:pPr>
          </w:p>
          <w:p w14:paraId="3A0A2945" w14:textId="77777777" w:rsidR="00AE6D05" w:rsidRDefault="00AE6D05" w:rsidP="002E5B4C">
            <w:pPr>
              <w:spacing w:after="0"/>
              <w:jc w:val="center"/>
              <w:rPr>
                <w:szCs w:val="17"/>
              </w:rPr>
            </w:pPr>
          </w:p>
          <w:p w14:paraId="0D966FF9" w14:textId="77777777" w:rsidR="00AE6D05" w:rsidRDefault="00AE6D05" w:rsidP="002E5B4C">
            <w:pPr>
              <w:spacing w:after="0"/>
              <w:jc w:val="center"/>
              <w:rPr>
                <w:szCs w:val="17"/>
              </w:rPr>
            </w:pPr>
          </w:p>
          <w:p w14:paraId="75F1D414" w14:textId="77777777" w:rsidR="00AE6D05" w:rsidRDefault="00AE6D05" w:rsidP="002E5B4C">
            <w:pPr>
              <w:spacing w:after="0"/>
              <w:jc w:val="center"/>
              <w:rPr>
                <w:szCs w:val="17"/>
              </w:rPr>
            </w:pPr>
          </w:p>
          <w:p w14:paraId="1E4EB9D0" w14:textId="65E96E60" w:rsidR="00AE6D05" w:rsidRDefault="00AE6D05" w:rsidP="002E5B4C">
            <w:pPr>
              <w:spacing w:after="0"/>
              <w:jc w:val="center"/>
              <w:rPr>
                <w:szCs w:val="17"/>
              </w:rPr>
            </w:pPr>
            <w:r>
              <w:rPr>
                <w:szCs w:val="17"/>
              </w:rPr>
              <w:lastRenderedPageBreak/>
              <w:t>3</w:t>
            </w:r>
          </w:p>
          <w:p w14:paraId="6E7F752C" w14:textId="77777777" w:rsidR="00AE6D05" w:rsidRDefault="00AE6D05" w:rsidP="002E5B4C">
            <w:pPr>
              <w:spacing w:after="0"/>
              <w:jc w:val="center"/>
              <w:rPr>
                <w:szCs w:val="17"/>
              </w:rPr>
            </w:pPr>
          </w:p>
          <w:p w14:paraId="7F86C025" w14:textId="77777777" w:rsidR="00AE6D05" w:rsidRDefault="00AE6D05" w:rsidP="002E5B4C">
            <w:pPr>
              <w:spacing w:after="0"/>
              <w:jc w:val="center"/>
              <w:rPr>
                <w:szCs w:val="17"/>
              </w:rPr>
            </w:pPr>
          </w:p>
          <w:p w14:paraId="0D83F11A" w14:textId="77777777" w:rsidR="00AE6D05" w:rsidRDefault="00AE6D05" w:rsidP="002E5B4C">
            <w:pPr>
              <w:spacing w:after="0"/>
              <w:jc w:val="center"/>
              <w:rPr>
                <w:szCs w:val="17"/>
              </w:rPr>
            </w:pPr>
          </w:p>
          <w:p w14:paraId="3ED8F78A" w14:textId="77777777" w:rsidR="00AE6D05" w:rsidRDefault="00AE6D05" w:rsidP="002E5B4C">
            <w:pPr>
              <w:spacing w:after="0"/>
              <w:jc w:val="center"/>
              <w:rPr>
                <w:szCs w:val="17"/>
              </w:rPr>
            </w:pPr>
          </w:p>
          <w:p w14:paraId="405E5949" w14:textId="77777777" w:rsidR="00AE6D05" w:rsidRDefault="00AE6D05" w:rsidP="002E5B4C">
            <w:pPr>
              <w:spacing w:after="0"/>
              <w:jc w:val="center"/>
              <w:rPr>
                <w:szCs w:val="17"/>
              </w:rPr>
            </w:pPr>
          </w:p>
          <w:p w14:paraId="115BF6ED" w14:textId="77777777" w:rsidR="00AE6D05" w:rsidRDefault="00AE6D05" w:rsidP="002E5B4C">
            <w:pPr>
              <w:spacing w:after="0"/>
              <w:jc w:val="center"/>
              <w:rPr>
                <w:szCs w:val="17"/>
              </w:rPr>
            </w:pPr>
          </w:p>
          <w:p w14:paraId="372F5135" w14:textId="77777777" w:rsidR="00AE6D05" w:rsidRDefault="00AE6D05" w:rsidP="002E5B4C">
            <w:pPr>
              <w:spacing w:after="0"/>
              <w:jc w:val="center"/>
              <w:rPr>
                <w:szCs w:val="17"/>
              </w:rPr>
            </w:pPr>
          </w:p>
          <w:p w14:paraId="39F2FF8C" w14:textId="77777777" w:rsidR="00AE6D05" w:rsidRDefault="00AE6D05" w:rsidP="002E5B4C">
            <w:pPr>
              <w:spacing w:after="0"/>
              <w:jc w:val="center"/>
              <w:rPr>
                <w:szCs w:val="17"/>
              </w:rPr>
            </w:pPr>
          </w:p>
          <w:p w14:paraId="20CEF888" w14:textId="77777777" w:rsidR="00AE6D05" w:rsidRDefault="00AE6D05" w:rsidP="002E5B4C">
            <w:pPr>
              <w:spacing w:after="0"/>
              <w:jc w:val="center"/>
              <w:rPr>
                <w:szCs w:val="17"/>
              </w:rPr>
            </w:pPr>
          </w:p>
          <w:p w14:paraId="7A4A4329" w14:textId="77777777" w:rsidR="00AE6D05" w:rsidRDefault="00AE6D05" w:rsidP="002E5B4C">
            <w:pPr>
              <w:spacing w:after="0"/>
              <w:jc w:val="center"/>
              <w:rPr>
                <w:szCs w:val="17"/>
              </w:rPr>
            </w:pPr>
          </w:p>
          <w:p w14:paraId="1EC40BC3" w14:textId="77777777" w:rsidR="00AE6D05" w:rsidRDefault="00AE6D05" w:rsidP="002E5B4C">
            <w:pPr>
              <w:spacing w:after="0"/>
              <w:jc w:val="center"/>
              <w:rPr>
                <w:szCs w:val="17"/>
              </w:rPr>
            </w:pPr>
          </w:p>
          <w:p w14:paraId="4B58F4BE" w14:textId="77777777" w:rsidR="00AE6D05" w:rsidRDefault="00AE6D05" w:rsidP="002E5B4C">
            <w:pPr>
              <w:spacing w:after="0"/>
              <w:jc w:val="center"/>
              <w:rPr>
                <w:szCs w:val="17"/>
              </w:rPr>
            </w:pPr>
          </w:p>
          <w:p w14:paraId="7F5D8B2A" w14:textId="77777777" w:rsidR="00AE6D05" w:rsidRDefault="00AE6D05" w:rsidP="002E5B4C">
            <w:pPr>
              <w:spacing w:after="0"/>
              <w:jc w:val="center"/>
              <w:rPr>
                <w:szCs w:val="17"/>
              </w:rPr>
            </w:pPr>
          </w:p>
          <w:p w14:paraId="13DAFC9D" w14:textId="77777777" w:rsidR="00AE6D05" w:rsidRDefault="00AE6D05" w:rsidP="002E5B4C">
            <w:pPr>
              <w:spacing w:after="0"/>
              <w:jc w:val="center"/>
              <w:rPr>
                <w:szCs w:val="17"/>
              </w:rPr>
            </w:pPr>
          </w:p>
          <w:p w14:paraId="209EED38" w14:textId="77777777" w:rsidR="00AE6D05" w:rsidRDefault="00AE6D05" w:rsidP="002E5B4C">
            <w:pPr>
              <w:spacing w:after="0"/>
              <w:jc w:val="center"/>
              <w:rPr>
                <w:szCs w:val="17"/>
              </w:rPr>
            </w:pPr>
          </w:p>
          <w:p w14:paraId="59F20396" w14:textId="77777777" w:rsidR="00AE6D05" w:rsidRDefault="00AE6D05" w:rsidP="002E5B4C">
            <w:pPr>
              <w:spacing w:after="0"/>
              <w:jc w:val="center"/>
              <w:rPr>
                <w:szCs w:val="17"/>
              </w:rPr>
            </w:pPr>
          </w:p>
          <w:p w14:paraId="3FF572C8" w14:textId="77777777" w:rsidR="00AE6D05" w:rsidRDefault="00AE6D05" w:rsidP="002E5B4C">
            <w:pPr>
              <w:spacing w:after="0"/>
              <w:jc w:val="center"/>
              <w:rPr>
                <w:szCs w:val="17"/>
              </w:rPr>
            </w:pPr>
          </w:p>
          <w:p w14:paraId="4E4D963B" w14:textId="77777777" w:rsidR="00AE6D05" w:rsidRDefault="00AE6D05" w:rsidP="002E5B4C">
            <w:pPr>
              <w:spacing w:after="0"/>
              <w:jc w:val="center"/>
              <w:rPr>
                <w:szCs w:val="17"/>
              </w:rPr>
            </w:pPr>
          </w:p>
          <w:p w14:paraId="5A87D854" w14:textId="77777777" w:rsidR="00AE6D05" w:rsidRDefault="00AE6D05" w:rsidP="002E5B4C">
            <w:pPr>
              <w:spacing w:after="0"/>
              <w:jc w:val="center"/>
              <w:rPr>
                <w:szCs w:val="17"/>
              </w:rPr>
            </w:pPr>
          </w:p>
          <w:p w14:paraId="42C50976" w14:textId="77777777" w:rsidR="00AE6D05" w:rsidRDefault="00AE6D05" w:rsidP="002E5B4C">
            <w:pPr>
              <w:spacing w:after="0"/>
              <w:jc w:val="center"/>
              <w:rPr>
                <w:szCs w:val="17"/>
              </w:rPr>
            </w:pPr>
          </w:p>
          <w:p w14:paraId="18AE8B98" w14:textId="77777777" w:rsidR="00AE6D05" w:rsidRDefault="00AE6D05" w:rsidP="002E5B4C">
            <w:pPr>
              <w:spacing w:after="0"/>
              <w:jc w:val="center"/>
              <w:rPr>
                <w:szCs w:val="17"/>
              </w:rPr>
            </w:pPr>
          </w:p>
          <w:p w14:paraId="2D8ED650" w14:textId="77777777" w:rsidR="00AE6D05" w:rsidRDefault="00AE6D05" w:rsidP="002E5B4C">
            <w:pPr>
              <w:spacing w:after="0"/>
              <w:jc w:val="center"/>
              <w:rPr>
                <w:szCs w:val="17"/>
              </w:rPr>
            </w:pPr>
          </w:p>
          <w:p w14:paraId="0303D74A" w14:textId="77777777" w:rsidR="00AE6D05" w:rsidRDefault="00AE6D05" w:rsidP="002E5B4C">
            <w:pPr>
              <w:spacing w:after="0"/>
              <w:jc w:val="center"/>
              <w:rPr>
                <w:szCs w:val="17"/>
              </w:rPr>
            </w:pPr>
          </w:p>
          <w:p w14:paraId="15632427" w14:textId="77777777" w:rsidR="00AE6D05" w:rsidRDefault="00AE6D05" w:rsidP="002E5B4C">
            <w:pPr>
              <w:spacing w:after="0"/>
              <w:jc w:val="center"/>
              <w:rPr>
                <w:szCs w:val="17"/>
              </w:rPr>
            </w:pPr>
          </w:p>
          <w:p w14:paraId="0D33C8FC" w14:textId="77777777" w:rsidR="00AE6D05" w:rsidRDefault="00AE6D05" w:rsidP="002E5B4C">
            <w:pPr>
              <w:spacing w:after="0"/>
              <w:jc w:val="center"/>
              <w:rPr>
                <w:szCs w:val="17"/>
              </w:rPr>
            </w:pPr>
          </w:p>
          <w:p w14:paraId="48CD6CD4" w14:textId="77777777" w:rsidR="00AE6D05" w:rsidRDefault="00AE6D05" w:rsidP="002E5B4C">
            <w:pPr>
              <w:spacing w:after="0"/>
              <w:jc w:val="center"/>
              <w:rPr>
                <w:szCs w:val="17"/>
              </w:rPr>
            </w:pPr>
          </w:p>
          <w:p w14:paraId="7F66FA87" w14:textId="77777777" w:rsidR="00AE6D05" w:rsidRDefault="00AE6D05" w:rsidP="002E5B4C">
            <w:pPr>
              <w:spacing w:after="0"/>
              <w:jc w:val="center"/>
              <w:rPr>
                <w:szCs w:val="17"/>
              </w:rPr>
            </w:pPr>
          </w:p>
          <w:p w14:paraId="7B98C190" w14:textId="77777777" w:rsidR="00AE6D05" w:rsidRDefault="00AE6D05" w:rsidP="002E5B4C">
            <w:pPr>
              <w:spacing w:after="0"/>
              <w:jc w:val="center"/>
              <w:rPr>
                <w:szCs w:val="17"/>
              </w:rPr>
            </w:pPr>
          </w:p>
          <w:p w14:paraId="659CAEBC" w14:textId="77777777" w:rsidR="00AE6D05" w:rsidRDefault="00AE6D05" w:rsidP="002E5B4C">
            <w:pPr>
              <w:spacing w:after="0"/>
              <w:jc w:val="center"/>
              <w:rPr>
                <w:szCs w:val="17"/>
              </w:rPr>
            </w:pPr>
          </w:p>
          <w:p w14:paraId="5979D84E" w14:textId="77777777" w:rsidR="00AE6D05" w:rsidRDefault="00AE6D05" w:rsidP="002E5B4C">
            <w:pPr>
              <w:spacing w:after="0"/>
              <w:jc w:val="center"/>
              <w:rPr>
                <w:szCs w:val="17"/>
              </w:rPr>
            </w:pPr>
          </w:p>
          <w:p w14:paraId="74B628DA" w14:textId="77777777" w:rsidR="00AE6D05" w:rsidRDefault="00AE6D05" w:rsidP="002E5B4C">
            <w:pPr>
              <w:spacing w:after="0"/>
              <w:jc w:val="center"/>
              <w:rPr>
                <w:szCs w:val="17"/>
              </w:rPr>
            </w:pPr>
          </w:p>
          <w:p w14:paraId="38C24074" w14:textId="77777777" w:rsidR="00AE6D05" w:rsidRDefault="00AE6D05" w:rsidP="002E5B4C">
            <w:pPr>
              <w:spacing w:after="0"/>
              <w:jc w:val="center"/>
              <w:rPr>
                <w:szCs w:val="17"/>
              </w:rPr>
            </w:pPr>
          </w:p>
          <w:p w14:paraId="2CAE329B" w14:textId="77777777" w:rsidR="00AE6D05" w:rsidRDefault="00AE6D05" w:rsidP="002E5B4C">
            <w:pPr>
              <w:spacing w:after="0"/>
              <w:jc w:val="center"/>
              <w:rPr>
                <w:szCs w:val="17"/>
              </w:rPr>
            </w:pPr>
          </w:p>
          <w:p w14:paraId="4DC70125" w14:textId="77777777" w:rsidR="00AE6D05" w:rsidRDefault="00AE6D05" w:rsidP="002E5B4C">
            <w:pPr>
              <w:spacing w:after="0"/>
              <w:jc w:val="center"/>
              <w:rPr>
                <w:szCs w:val="17"/>
              </w:rPr>
            </w:pPr>
          </w:p>
          <w:p w14:paraId="65B8CD3C" w14:textId="77777777" w:rsidR="00AE6D05" w:rsidRDefault="00AE6D05" w:rsidP="002E5B4C">
            <w:pPr>
              <w:spacing w:after="0"/>
              <w:jc w:val="center"/>
              <w:rPr>
                <w:szCs w:val="17"/>
              </w:rPr>
            </w:pPr>
          </w:p>
          <w:p w14:paraId="72EB924E" w14:textId="77777777" w:rsidR="00AE6D05" w:rsidRDefault="00AE6D05" w:rsidP="002E5B4C">
            <w:pPr>
              <w:spacing w:after="0"/>
              <w:jc w:val="center"/>
              <w:rPr>
                <w:szCs w:val="17"/>
              </w:rPr>
            </w:pPr>
          </w:p>
          <w:p w14:paraId="2CA9438B" w14:textId="77777777" w:rsidR="00AE6D05" w:rsidRDefault="00AE6D05" w:rsidP="002E5B4C">
            <w:pPr>
              <w:spacing w:after="0"/>
              <w:jc w:val="center"/>
              <w:rPr>
                <w:szCs w:val="17"/>
              </w:rPr>
            </w:pPr>
          </w:p>
          <w:p w14:paraId="7730CC52" w14:textId="77777777" w:rsidR="00AE6D05" w:rsidRDefault="00AE6D05" w:rsidP="002E5B4C">
            <w:pPr>
              <w:spacing w:after="0"/>
              <w:jc w:val="center"/>
              <w:rPr>
                <w:szCs w:val="17"/>
              </w:rPr>
            </w:pPr>
          </w:p>
          <w:p w14:paraId="03895A02" w14:textId="77777777" w:rsidR="00AE6D05" w:rsidRDefault="00AE6D05" w:rsidP="002E5B4C">
            <w:pPr>
              <w:spacing w:after="0"/>
              <w:jc w:val="center"/>
              <w:rPr>
                <w:szCs w:val="17"/>
              </w:rPr>
            </w:pPr>
          </w:p>
          <w:p w14:paraId="30EC2881" w14:textId="77777777" w:rsidR="00AE6D05" w:rsidRDefault="00AE6D05" w:rsidP="002E5B4C">
            <w:pPr>
              <w:spacing w:after="0"/>
              <w:jc w:val="center"/>
              <w:rPr>
                <w:szCs w:val="17"/>
              </w:rPr>
            </w:pPr>
          </w:p>
          <w:p w14:paraId="5552A393" w14:textId="77777777" w:rsidR="00AE6D05" w:rsidRDefault="00AE6D05" w:rsidP="002E5B4C">
            <w:pPr>
              <w:spacing w:after="0"/>
              <w:jc w:val="center"/>
              <w:rPr>
                <w:szCs w:val="17"/>
              </w:rPr>
            </w:pPr>
          </w:p>
          <w:p w14:paraId="4172136B" w14:textId="77777777" w:rsidR="00AE6D05" w:rsidRDefault="00AE6D05" w:rsidP="002E5B4C">
            <w:pPr>
              <w:spacing w:after="0"/>
              <w:jc w:val="center"/>
              <w:rPr>
                <w:szCs w:val="17"/>
              </w:rPr>
            </w:pPr>
          </w:p>
          <w:p w14:paraId="07C40608" w14:textId="77777777" w:rsidR="00AE6D05" w:rsidRDefault="00AE6D05" w:rsidP="002E5B4C">
            <w:pPr>
              <w:spacing w:after="0"/>
              <w:jc w:val="center"/>
              <w:rPr>
                <w:szCs w:val="17"/>
              </w:rPr>
            </w:pPr>
          </w:p>
          <w:p w14:paraId="4B1B7FD7" w14:textId="77777777" w:rsidR="00AE6D05" w:rsidRDefault="00AE6D05" w:rsidP="002E5B4C">
            <w:pPr>
              <w:spacing w:after="0"/>
              <w:jc w:val="center"/>
              <w:rPr>
                <w:szCs w:val="17"/>
              </w:rPr>
            </w:pPr>
          </w:p>
          <w:p w14:paraId="342D5A08" w14:textId="77777777" w:rsidR="00AE6D05" w:rsidRDefault="00AE6D05" w:rsidP="002E5B4C">
            <w:pPr>
              <w:spacing w:after="0"/>
              <w:jc w:val="center"/>
              <w:rPr>
                <w:szCs w:val="17"/>
              </w:rPr>
            </w:pPr>
          </w:p>
          <w:p w14:paraId="1CD7858C" w14:textId="77777777" w:rsidR="00AE6D05" w:rsidRDefault="00AE6D05" w:rsidP="002E5B4C">
            <w:pPr>
              <w:spacing w:after="0"/>
              <w:jc w:val="center"/>
              <w:rPr>
                <w:szCs w:val="17"/>
              </w:rPr>
            </w:pPr>
          </w:p>
          <w:p w14:paraId="73AF169E" w14:textId="77777777" w:rsidR="00AE6D05" w:rsidRDefault="00AE6D05" w:rsidP="002E5B4C">
            <w:pPr>
              <w:spacing w:after="0"/>
              <w:jc w:val="center"/>
              <w:rPr>
                <w:szCs w:val="17"/>
              </w:rPr>
            </w:pPr>
          </w:p>
          <w:p w14:paraId="6A5C8A61" w14:textId="77777777" w:rsidR="00AE6D05" w:rsidRDefault="00AE6D05" w:rsidP="002E5B4C">
            <w:pPr>
              <w:spacing w:after="0"/>
              <w:jc w:val="center"/>
              <w:rPr>
                <w:szCs w:val="17"/>
              </w:rPr>
            </w:pPr>
          </w:p>
          <w:p w14:paraId="54668693" w14:textId="77777777" w:rsidR="00AE6D05" w:rsidRDefault="00AE6D05" w:rsidP="002E5B4C">
            <w:pPr>
              <w:spacing w:after="0"/>
              <w:jc w:val="center"/>
              <w:rPr>
                <w:szCs w:val="17"/>
              </w:rPr>
            </w:pPr>
          </w:p>
          <w:p w14:paraId="178321EF" w14:textId="77777777" w:rsidR="00AE6D05" w:rsidRDefault="00AE6D05" w:rsidP="002E5B4C">
            <w:pPr>
              <w:spacing w:after="0"/>
              <w:jc w:val="center"/>
              <w:rPr>
                <w:szCs w:val="17"/>
              </w:rPr>
            </w:pPr>
          </w:p>
          <w:p w14:paraId="15E11EC8" w14:textId="77777777" w:rsidR="00AE6D05" w:rsidRDefault="00AE6D05" w:rsidP="002E5B4C">
            <w:pPr>
              <w:spacing w:after="0"/>
              <w:jc w:val="center"/>
              <w:rPr>
                <w:szCs w:val="17"/>
              </w:rPr>
            </w:pPr>
          </w:p>
          <w:p w14:paraId="14E692A9" w14:textId="77777777" w:rsidR="00AE6D05" w:rsidRDefault="00AE6D05" w:rsidP="002E5B4C">
            <w:pPr>
              <w:spacing w:after="0"/>
              <w:jc w:val="center"/>
              <w:rPr>
                <w:szCs w:val="17"/>
              </w:rPr>
            </w:pPr>
          </w:p>
          <w:p w14:paraId="2F477A94" w14:textId="77777777" w:rsidR="00AE6D05" w:rsidRDefault="00AE6D05" w:rsidP="002E5B4C">
            <w:pPr>
              <w:spacing w:after="0"/>
              <w:jc w:val="center"/>
              <w:rPr>
                <w:szCs w:val="17"/>
              </w:rPr>
            </w:pPr>
          </w:p>
          <w:p w14:paraId="13D36416" w14:textId="77777777" w:rsidR="00AE6D05" w:rsidRDefault="00AE6D05" w:rsidP="002E5B4C">
            <w:pPr>
              <w:spacing w:after="0"/>
              <w:jc w:val="center"/>
              <w:rPr>
                <w:szCs w:val="17"/>
              </w:rPr>
            </w:pPr>
          </w:p>
          <w:p w14:paraId="10D78EC4" w14:textId="77777777" w:rsidR="00AE6D05" w:rsidRDefault="00AE6D05" w:rsidP="002E5B4C">
            <w:pPr>
              <w:spacing w:after="0"/>
              <w:jc w:val="center"/>
              <w:rPr>
                <w:szCs w:val="17"/>
              </w:rPr>
            </w:pPr>
          </w:p>
          <w:p w14:paraId="063E77C0" w14:textId="77777777" w:rsidR="00AE6D05" w:rsidRDefault="00AE6D05" w:rsidP="002E5B4C">
            <w:pPr>
              <w:spacing w:after="0"/>
              <w:jc w:val="center"/>
              <w:rPr>
                <w:szCs w:val="17"/>
              </w:rPr>
            </w:pPr>
          </w:p>
          <w:p w14:paraId="6F1425F7" w14:textId="77777777" w:rsidR="00AE6D05" w:rsidRDefault="00AE6D05" w:rsidP="002E5B4C">
            <w:pPr>
              <w:spacing w:after="0"/>
              <w:jc w:val="center"/>
              <w:rPr>
                <w:szCs w:val="17"/>
              </w:rPr>
            </w:pPr>
          </w:p>
          <w:p w14:paraId="1629F207" w14:textId="77777777" w:rsidR="00AE6D05" w:rsidRDefault="00AE6D05" w:rsidP="002E5B4C">
            <w:pPr>
              <w:spacing w:after="0"/>
              <w:jc w:val="center"/>
              <w:rPr>
                <w:szCs w:val="17"/>
              </w:rPr>
            </w:pPr>
          </w:p>
          <w:p w14:paraId="67AC41E6" w14:textId="77777777" w:rsidR="00AE6D05" w:rsidRDefault="00AE6D05" w:rsidP="002E5B4C">
            <w:pPr>
              <w:spacing w:after="0"/>
              <w:jc w:val="center"/>
              <w:rPr>
                <w:szCs w:val="17"/>
              </w:rPr>
            </w:pPr>
          </w:p>
          <w:p w14:paraId="14BC1147" w14:textId="77777777" w:rsidR="00AE6D05" w:rsidRDefault="00AE6D05" w:rsidP="002E5B4C">
            <w:pPr>
              <w:spacing w:after="0"/>
              <w:jc w:val="center"/>
              <w:rPr>
                <w:szCs w:val="17"/>
              </w:rPr>
            </w:pPr>
          </w:p>
          <w:p w14:paraId="398C92E9" w14:textId="77777777" w:rsidR="00AE6D05" w:rsidRDefault="00AE6D05" w:rsidP="002E5B4C">
            <w:pPr>
              <w:spacing w:after="0"/>
              <w:jc w:val="center"/>
              <w:rPr>
                <w:szCs w:val="17"/>
              </w:rPr>
            </w:pPr>
          </w:p>
          <w:p w14:paraId="76B7885B" w14:textId="77777777" w:rsidR="00AE6D05" w:rsidRDefault="00AE6D05" w:rsidP="002E5B4C">
            <w:pPr>
              <w:spacing w:after="0"/>
              <w:jc w:val="center"/>
              <w:rPr>
                <w:szCs w:val="17"/>
              </w:rPr>
            </w:pPr>
          </w:p>
          <w:p w14:paraId="137DF1DA" w14:textId="77777777" w:rsidR="00AE6D05" w:rsidRDefault="00AE6D05" w:rsidP="002E5B4C">
            <w:pPr>
              <w:spacing w:after="0"/>
              <w:jc w:val="center"/>
              <w:rPr>
                <w:szCs w:val="17"/>
              </w:rPr>
            </w:pPr>
          </w:p>
          <w:p w14:paraId="4ED7F1FC" w14:textId="77777777" w:rsidR="00AE6D05" w:rsidRDefault="00AE6D05" w:rsidP="002E5B4C">
            <w:pPr>
              <w:spacing w:after="0"/>
              <w:jc w:val="center"/>
              <w:rPr>
                <w:szCs w:val="17"/>
              </w:rPr>
            </w:pPr>
          </w:p>
          <w:p w14:paraId="217FBE13" w14:textId="77777777" w:rsidR="00AE6D05" w:rsidRDefault="00AE6D05" w:rsidP="002E5B4C">
            <w:pPr>
              <w:spacing w:after="0"/>
              <w:jc w:val="center"/>
              <w:rPr>
                <w:szCs w:val="17"/>
              </w:rPr>
            </w:pPr>
          </w:p>
          <w:p w14:paraId="1CE1E780" w14:textId="77777777" w:rsidR="00AE6D05" w:rsidRDefault="00AE6D05" w:rsidP="002E5B4C">
            <w:pPr>
              <w:spacing w:after="0"/>
              <w:jc w:val="center"/>
              <w:rPr>
                <w:szCs w:val="17"/>
              </w:rPr>
            </w:pPr>
          </w:p>
          <w:p w14:paraId="7FDF9B70" w14:textId="77777777" w:rsidR="00AE6D05" w:rsidRDefault="00AE6D05" w:rsidP="002E5B4C">
            <w:pPr>
              <w:spacing w:after="0"/>
              <w:jc w:val="center"/>
              <w:rPr>
                <w:szCs w:val="17"/>
              </w:rPr>
            </w:pPr>
          </w:p>
          <w:p w14:paraId="7EA27ABF" w14:textId="77777777" w:rsidR="00AE6D05" w:rsidRDefault="00AE6D05" w:rsidP="002E5B4C">
            <w:pPr>
              <w:spacing w:after="0"/>
              <w:jc w:val="center"/>
              <w:rPr>
                <w:szCs w:val="17"/>
              </w:rPr>
            </w:pPr>
          </w:p>
          <w:p w14:paraId="10BC05F2" w14:textId="77777777" w:rsidR="00AE6D05" w:rsidRDefault="00AE6D05" w:rsidP="002E5B4C">
            <w:pPr>
              <w:spacing w:after="0"/>
              <w:jc w:val="center"/>
              <w:rPr>
                <w:szCs w:val="17"/>
              </w:rPr>
            </w:pPr>
          </w:p>
          <w:p w14:paraId="6EBB17AE" w14:textId="77777777" w:rsidR="00AE6D05" w:rsidRDefault="00AE6D05" w:rsidP="002E5B4C">
            <w:pPr>
              <w:spacing w:after="0"/>
              <w:jc w:val="center"/>
              <w:rPr>
                <w:szCs w:val="17"/>
              </w:rPr>
            </w:pPr>
          </w:p>
          <w:p w14:paraId="7B7732EA" w14:textId="77777777" w:rsidR="00AE6D05" w:rsidRDefault="00AE6D05" w:rsidP="002E5B4C">
            <w:pPr>
              <w:spacing w:after="0"/>
              <w:jc w:val="center"/>
              <w:rPr>
                <w:szCs w:val="17"/>
              </w:rPr>
            </w:pPr>
          </w:p>
          <w:p w14:paraId="5B9183F3" w14:textId="77777777" w:rsidR="00AE6D05" w:rsidRDefault="00AE6D05" w:rsidP="002E5B4C">
            <w:pPr>
              <w:spacing w:after="0"/>
              <w:jc w:val="center"/>
              <w:rPr>
                <w:szCs w:val="17"/>
              </w:rPr>
            </w:pPr>
          </w:p>
          <w:p w14:paraId="5B848563" w14:textId="77777777" w:rsidR="00AE6D05" w:rsidRDefault="00AE6D05" w:rsidP="002E5B4C">
            <w:pPr>
              <w:spacing w:after="0"/>
              <w:jc w:val="center"/>
              <w:rPr>
                <w:szCs w:val="17"/>
              </w:rPr>
            </w:pPr>
          </w:p>
          <w:p w14:paraId="012EB9F0" w14:textId="77777777" w:rsidR="00AE6D05" w:rsidRDefault="00AE6D05" w:rsidP="002E5B4C">
            <w:pPr>
              <w:spacing w:after="0"/>
              <w:jc w:val="center"/>
              <w:rPr>
                <w:szCs w:val="17"/>
              </w:rPr>
            </w:pPr>
          </w:p>
          <w:p w14:paraId="265A6532" w14:textId="473C4A17" w:rsidR="00AE6D05" w:rsidRDefault="00AE6D05" w:rsidP="002E5B4C">
            <w:pPr>
              <w:spacing w:after="0"/>
              <w:jc w:val="center"/>
              <w:rPr>
                <w:szCs w:val="17"/>
              </w:rPr>
            </w:pPr>
            <w:r>
              <w:rPr>
                <w:szCs w:val="17"/>
              </w:rPr>
              <w:lastRenderedPageBreak/>
              <w:t>3</w:t>
            </w:r>
          </w:p>
          <w:p w14:paraId="266AF252" w14:textId="77777777" w:rsidR="00AE6D05" w:rsidRDefault="00AE6D05" w:rsidP="002E5B4C">
            <w:pPr>
              <w:spacing w:after="0"/>
              <w:jc w:val="center"/>
              <w:rPr>
                <w:szCs w:val="17"/>
              </w:rPr>
            </w:pPr>
          </w:p>
          <w:p w14:paraId="56CADCD2" w14:textId="77777777" w:rsidR="00AE6D05" w:rsidRDefault="00AE6D05" w:rsidP="002E5B4C">
            <w:pPr>
              <w:spacing w:after="0"/>
              <w:jc w:val="center"/>
              <w:rPr>
                <w:szCs w:val="17"/>
              </w:rPr>
            </w:pPr>
          </w:p>
          <w:p w14:paraId="1D6EB9A0" w14:textId="77777777" w:rsidR="00AE6D05" w:rsidRDefault="00AE6D05" w:rsidP="002E5B4C">
            <w:pPr>
              <w:spacing w:after="0"/>
              <w:jc w:val="center"/>
              <w:rPr>
                <w:szCs w:val="17"/>
              </w:rPr>
            </w:pPr>
          </w:p>
          <w:p w14:paraId="4E801363" w14:textId="77777777" w:rsidR="00AE6D05" w:rsidRDefault="00AE6D05" w:rsidP="002E5B4C">
            <w:pPr>
              <w:spacing w:after="0"/>
              <w:jc w:val="center"/>
              <w:rPr>
                <w:szCs w:val="17"/>
              </w:rPr>
            </w:pPr>
          </w:p>
          <w:p w14:paraId="6F3A1DF4" w14:textId="77777777" w:rsidR="00AE6D05" w:rsidRDefault="00AE6D05" w:rsidP="002E5B4C">
            <w:pPr>
              <w:spacing w:after="0"/>
              <w:jc w:val="center"/>
              <w:rPr>
                <w:szCs w:val="17"/>
              </w:rPr>
            </w:pPr>
          </w:p>
          <w:p w14:paraId="323737A7" w14:textId="77777777" w:rsidR="00AE6D05" w:rsidRDefault="00AE6D05" w:rsidP="002E5B4C">
            <w:pPr>
              <w:spacing w:after="0"/>
              <w:jc w:val="center"/>
              <w:rPr>
                <w:szCs w:val="17"/>
              </w:rPr>
            </w:pPr>
          </w:p>
          <w:p w14:paraId="5176B7A1" w14:textId="77777777" w:rsidR="00AE6D05" w:rsidRDefault="00AE6D05" w:rsidP="002E5B4C">
            <w:pPr>
              <w:spacing w:after="0"/>
              <w:jc w:val="center"/>
              <w:rPr>
                <w:szCs w:val="17"/>
              </w:rPr>
            </w:pPr>
          </w:p>
          <w:p w14:paraId="1B816BD5" w14:textId="77777777" w:rsidR="00AE6D05" w:rsidRDefault="00AE6D05" w:rsidP="002E5B4C">
            <w:pPr>
              <w:spacing w:after="0"/>
              <w:jc w:val="center"/>
              <w:rPr>
                <w:szCs w:val="17"/>
              </w:rPr>
            </w:pPr>
          </w:p>
          <w:p w14:paraId="16EB4446" w14:textId="77777777" w:rsidR="00AE6D05" w:rsidRDefault="00AE6D05" w:rsidP="002E5B4C">
            <w:pPr>
              <w:spacing w:after="0"/>
              <w:jc w:val="center"/>
              <w:rPr>
                <w:szCs w:val="17"/>
              </w:rPr>
            </w:pPr>
          </w:p>
          <w:p w14:paraId="4E7A9788" w14:textId="77777777" w:rsidR="00AE6D05" w:rsidRDefault="00AE6D05" w:rsidP="002E5B4C">
            <w:pPr>
              <w:spacing w:after="0"/>
              <w:jc w:val="center"/>
              <w:rPr>
                <w:szCs w:val="17"/>
              </w:rPr>
            </w:pPr>
          </w:p>
          <w:p w14:paraId="2F300ED8" w14:textId="77777777" w:rsidR="00AE6D05" w:rsidRDefault="00AE6D05" w:rsidP="002E5B4C">
            <w:pPr>
              <w:spacing w:after="0"/>
              <w:jc w:val="center"/>
              <w:rPr>
                <w:szCs w:val="17"/>
              </w:rPr>
            </w:pPr>
          </w:p>
          <w:p w14:paraId="25B6CE9D" w14:textId="77777777" w:rsidR="00AE6D05" w:rsidRDefault="00AE6D05" w:rsidP="002E5B4C">
            <w:pPr>
              <w:spacing w:after="0"/>
              <w:jc w:val="center"/>
              <w:rPr>
                <w:szCs w:val="17"/>
              </w:rPr>
            </w:pPr>
          </w:p>
          <w:p w14:paraId="1CD69F84" w14:textId="77777777" w:rsidR="00AE6D05" w:rsidRDefault="00AE6D05" w:rsidP="002E5B4C">
            <w:pPr>
              <w:spacing w:after="0"/>
              <w:jc w:val="center"/>
              <w:rPr>
                <w:szCs w:val="17"/>
              </w:rPr>
            </w:pPr>
          </w:p>
          <w:p w14:paraId="0059DBEA" w14:textId="77777777" w:rsidR="00AE6D05" w:rsidRDefault="00AE6D05" w:rsidP="002E5B4C">
            <w:pPr>
              <w:spacing w:after="0"/>
              <w:jc w:val="center"/>
              <w:rPr>
                <w:szCs w:val="17"/>
              </w:rPr>
            </w:pPr>
          </w:p>
          <w:p w14:paraId="140A1684" w14:textId="77777777" w:rsidR="00AE6D05" w:rsidRDefault="00AE6D05" w:rsidP="002E5B4C">
            <w:pPr>
              <w:spacing w:after="0"/>
              <w:jc w:val="center"/>
              <w:rPr>
                <w:szCs w:val="17"/>
              </w:rPr>
            </w:pPr>
          </w:p>
          <w:p w14:paraId="642B9E6F" w14:textId="77777777" w:rsidR="00AE6D05" w:rsidRDefault="00AE6D05" w:rsidP="002E5B4C">
            <w:pPr>
              <w:spacing w:after="0"/>
              <w:jc w:val="center"/>
              <w:rPr>
                <w:szCs w:val="17"/>
              </w:rPr>
            </w:pPr>
          </w:p>
          <w:p w14:paraId="141E5404" w14:textId="77777777" w:rsidR="00AE6D05" w:rsidRDefault="00AE6D05" w:rsidP="002E5B4C">
            <w:pPr>
              <w:spacing w:after="0"/>
              <w:jc w:val="center"/>
              <w:rPr>
                <w:szCs w:val="17"/>
              </w:rPr>
            </w:pPr>
          </w:p>
          <w:p w14:paraId="440A0D2B" w14:textId="77777777" w:rsidR="00AE6D05" w:rsidRDefault="00AE6D05" w:rsidP="002E5B4C">
            <w:pPr>
              <w:spacing w:after="0"/>
              <w:jc w:val="center"/>
              <w:rPr>
                <w:szCs w:val="17"/>
              </w:rPr>
            </w:pPr>
          </w:p>
          <w:p w14:paraId="57DFBEA0" w14:textId="77777777" w:rsidR="00AE6D05" w:rsidRDefault="00AE6D05" w:rsidP="002E5B4C">
            <w:pPr>
              <w:spacing w:after="0"/>
              <w:jc w:val="center"/>
              <w:rPr>
                <w:szCs w:val="17"/>
              </w:rPr>
            </w:pPr>
          </w:p>
          <w:p w14:paraId="60F31216" w14:textId="77777777" w:rsidR="00AE6D05" w:rsidRDefault="00AE6D05" w:rsidP="002E5B4C">
            <w:pPr>
              <w:spacing w:after="0"/>
              <w:jc w:val="center"/>
              <w:rPr>
                <w:szCs w:val="17"/>
              </w:rPr>
            </w:pPr>
          </w:p>
          <w:p w14:paraId="5B3A5B8B" w14:textId="77777777" w:rsidR="00AE6D05" w:rsidRDefault="00AE6D05" w:rsidP="002E5B4C">
            <w:pPr>
              <w:spacing w:after="0"/>
              <w:jc w:val="center"/>
              <w:rPr>
                <w:szCs w:val="17"/>
              </w:rPr>
            </w:pPr>
          </w:p>
          <w:p w14:paraId="13524516" w14:textId="77777777" w:rsidR="00AE6D05" w:rsidRDefault="00AE6D05" w:rsidP="002E5B4C">
            <w:pPr>
              <w:spacing w:after="0"/>
              <w:jc w:val="center"/>
              <w:rPr>
                <w:szCs w:val="17"/>
              </w:rPr>
            </w:pPr>
          </w:p>
          <w:p w14:paraId="35684536" w14:textId="77777777" w:rsidR="00AE6D05" w:rsidRDefault="00AE6D05" w:rsidP="002E5B4C">
            <w:pPr>
              <w:spacing w:after="0"/>
              <w:jc w:val="center"/>
              <w:rPr>
                <w:szCs w:val="17"/>
              </w:rPr>
            </w:pPr>
          </w:p>
          <w:p w14:paraId="725A93A8" w14:textId="77777777" w:rsidR="00AE6D05" w:rsidRDefault="00AE6D05" w:rsidP="002E5B4C">
            <w:pPr>
              <w:spacing w:after="0"/>
              <w:jc w:val="center"/>
              <w:rPr>
                <w:szCs w:val="17"/>
              </w:rPr>
            </w:pPr>
          </w:p>
          <w:p w14:paraId="74C2B082" w14:textId="77777777" w:rsidR="00AE6D05" w:rsidRDefault="00AE6D05" w:rsidP="002E5B4C">
            <w:pPr>
              <w:spacing w:after="0"/>
              <w:jc w:val="center"/>
              <w:rPr>
                <w:szCs w:val="17"/>
              </w:rPr>
            </w:pPr>
          </w:p>
          <w:p w14:paraId="024E3D66" w14:textId="77777777" w:rsidR="00AE6D05" w:rsidRDefault="00AE6D05" w:rsidP="002E5B4C">
            <w:pPr>
              <w:spacing w:after="0"/>
              <w:jc w:val="center"/>
              <w:rPr>
                <w:szCs w:val="17"/>
              </w:rPr>
            </w:pPr>
          </w:p>
          <w:p w14:paraId="2EB24089" w14:textId="77777777" w:rsidR="00AE6D05" w:rsidRDefault="00AE6D05" w:rsidP="002E5B4C">
            <w:pPr>
              <w:spacing w:after="0"/>
              <w:jc w:val="center"/>
              <w:rPr>
                <w:szCs w:val="17"/>
              </w:rPr>
            </w:pPr>
          </w:p>
          <w:p w14:paraId="6963C2F1" w14:textId="77777777" w:rsidR="00AE6D05" w:rsidRDefault="00AE6D05" w:rsidP="002E5B4C">
            <w:pPr>
              <w:spacing w:after="0"/>
              <w:jc w:val="center"/>
              <w:rPr>
                <w:szCs w:val="17"/>
              </w:rPr>
            </w:pPr>
          </w:p>
          <w:p w14:paraId="68FF42BE" w14:textId="77777777" w:rsidR="00AE6D05" w:rsidRDefault="00AE6D05" w:rsidP="002E5B4C">
            <w:pPr>
              <w:spacing w:after="0"/>
              <w:jc w:val="center"/>
              <w:rPr>
                <w:szCs w:val="17"/>
              </w:rPr>
            </w:pPr>
          </w:p>
          <w:p w14:paraId="3EFFDAC2" w14:textId="77777777" w:rsidR="00AE6D05" w:rsidRDefault="00AE6D05" w:rsidP="002E5B4C">
            <w:pPr>
              <w:spacing w:after="0"/>
              <w:jc w:val="center"/>
              <w:rPr>
                <w:szCs w:val="17"/>
              </w:rPr>
            </w:pPr>
          </w:p>
          <w:p w14:paraId="31780EE3" w14:textId="77777777" w:rsidR="00AE6D05" w:rsidRDefault="00AE6D05" w:rsidP="002E5B4C">
            <w:pPr>
              <w:spacing w:after="0"/>
              <w:jc w:val="center"/>
              <w:rPr>
                <w:szCs w:val="17"/>
              </w:rPr>
            </w:pPr>
          </w:p>
          <w:p w14:paraId="585F0C07" w14:textId="77777777" w:rsidR="00AE6D05" w:rsidRDefault="00AE6D05" w:rsidP="002E5B4C">
            <w:pPr>
              <w:spacing w:after="0"/>
              <w:jc w:val="center"/>
              <w:rPr>
                <w:szCs w:val="17"/>
              </w:rPr>
            </w:pPr>
          </w:p>
          <w:p w14:paraId="050FD584" w14:textId="77777777" w:rsidR="00AE6D05" w:rsidRDefault="00AE6D05" w:rsidP="002E5B4C">
            <w:pPr>
              <w:spacing w:after="0"/>
              <w:jc w:val="center"/>
              <w:rPr>
                <w:szCs w:val="17"/>
              </w:rPr>
            </w:pPr>
          </w:p>
          <w:p w14:paraId="5AAD92B8" w14:textId="77777777" w:rsidR="00AE6D05" w:rsidRDefault="00AE6D05" w:rsidP="002E5B4C">
            <w:pPr>
              <w:spacing w:after="0"/>
              <w:jc w:val="center"/>
              <w:rPr>
                <w:szCs w:val="17"/>
              </w:rPr>
            </w:pPr>
          </w:p>
          <w:p w14:paraId="42B2B269" w14:textId="77777777" w:rsidR="00AE6D05" w:rsidRDefault="00AE6D05" w:rsidP="002E5B4C">
            <w:pPr>
              <w:spacing w:after="0"/>
              <w:jc w:val="center"/>
              <w:rPr>
                <w:szCs w:val="17"/>
              </w:rPr>
            </w:pPr>
          </w:p>
          <w:p w14:paraId="4EF41AFE" w14:textId="77777777" w:rsidR="00AE6D05" w:rsidRDefault="00AE6D05" w:rsidP="002E5B4C">
            <w:pPr>
              <w:spacing w:after="0"/>
              <w:jc w:val="center"/>
              <w:rPr>
                <w:szCs w:val="17"/>
              </w:rPr>
            </w:pPr>
          </w:p>
          <w:p w14:paraId="247D2959" w14:textId="77777777" w:rsidR="00AE6D05" w:rsidRDefault="00AE6D05" w:rsidP="002E5B4C">
            <w:pPr>
              <w:spacing w:after="0"/>
              <w:jc w:val="center"/>
              <w:rPr>
                <w:szCs w:val="17"/>
              </w:rPr>
            </w:pPr>
          </w:p>
          <w:p w14:paraId="7A9A5227" w14:textId="77777777" w:rsidR="00AE6D05" w:rsidRDefault="00AE6D05" w:rsidP="002E5B4C">
            <w:pPr>
              <w:spacing w:after="0"/>
              <w:jc w:val="center"/>
              <w:rPr>
                <w:szCs w:val="17"/>
              </w:rPr>
            </w:pPr>
          </w:p>
          <w:p w14:paraId="1DF9D9C7" w14:textId="77777777" w:rsidR="00AE6D05" w:rsidRDefault="00AE6D05" w:rsidP="002E5B4C">
            <w:pPr>
              <w:spacing w:after="0"/>
              <w:jc w:val="center"/>
              <w:rPr>
                <w:szCs w:val="17"/>
              </w:rPr>
            </w:pPr>
          </w:p>
          <w:p w14:paraId="2F87200F" w14:textId="77777777" w:rsidR="00AE6D05" w:rsidRDefault="00AE6D05" w:rsidP="002E5B4C">
            <w:pPr>
              <w:spacing w:after="0"/>
              <w:jc w:val="center"/>
              <w:rPr>
                <w:szCs w:val="17"/>
              </w:rPr>
            </w:pPr>
          </w:p>
          <w:p w14:paraId="1D5627D9" w14:textId="77777777" w:rsidR="00AE6D05" w:rsidRDefault="00AE6D05" w:rsidP="002E5B4C">
            <w:pPr>
              <w:spacing w:after="0"/>
              <w:jc w:val="center"/>
              <w:rPr>
                <w:szCs w:val="17"/>
              </w:rPr>
            </w:pPr>
          </w:p>
          <w:p w14:paraId="6DF2179C" w14:textId="77777777" w:rsidR="00AE6D05" w:rsidRDefault="00AE6D05" w:rsidP="002E5B4C">
            <w:pPr>
              <w:spacing w:after="0"/>
              <w:jc w:val="center"/>
              <w:rPr>
                <w:szCs w:val="17"/>
              </w:rPr>
            </w:pPr>
          </w:p>
          <w:p w14:paraId="1213B063" w14:textId="77777777" w:rsidR="00AE6D05" w:rsidRDefault="00AE6D05" w:rsidP="002E5B4C">
            <w:pPr>
              <w:spacing w:after="0"/>
              <w:jc w:val="center"/>
              <w:rPr>
                <w:szCs w:val="17"/>
              </w:rPr>
            </w:pPr>
          </w:p>
          <w:p w14:paraId="169FE14B" w14:textId="77777777" w:rsidR="00AE6D05" w:rsidRDefault="00AE6D05" w:rsidP="002E5B4C">
            <w:pPr>
              <w:spacing w:after="0"/>
              <w:jc w:val="center"/>
              <w:rPr>
                <w:szCs w:val="17"/>
              </w:rPr>
            </w:pPr>
          </w:p>
          <w:p w14:paraId="2C3662D9" w14:textId="77777777" w:rsidR="00AE6D05" w:rsidRDefault="00AE6D05" w:rsidP="002E5B4C">
            <w:pPr>
              <w:spacing w:after="0"/>
              <w:jc w:val="center"/>
              <w:rPr>
                <w:szCs w:val="17"/>
              </w:rPr>
            </w:pPr>
          </w:p>
          <w:p w14:paraId="2CA0A9D6" w14:textId="77777777" w:rsidR="00AE6D05" w:rsidRDefault="00AE6D05" w:rsidP="002E5B4C">
            <w:pPr>
              <w:spacing w:after="0"/>
              <w:jc w:val="center"/>
              <w:rPr>
                <w:szCs w:val="17"/>
              </w:rPr>
            </w:pPr>
          </w:p>
          <w:p w14:paraId="62AABC86" w14:textId="77777777" w:rsidR="00AE6D05" w:rsidRDefault="00AE6D05" w:rsidP="002E5B4C">
            <w:pPr>
              <w:spacing w:after="0"/>
              <w:jc w:val="center"/>
              <w:rPr>
                <w:szCs w:val="17"/>
              </w:rPr>
            </w:pPr>
          </w:p>
          <w:p w14:paraId="2591EBF8" w14:textId="77777777" w:rsidR="00AE6D05" w:rsidRDefault="00AE6D05" w:rsidP="002E5B4C">
            <w:pPr>
              <w:spacing w:after="0"/>
              <w:jc w:val="center"/>
              <w:rPr>
                <w:szCs w:val="17"/>
              </w:rPr>
            </w:pPr>
          </w:p>
          <w:p w14:paraId="747463CF" w14:textId="77777777" w:rsidR="00AE6D05" w:rsidRDefault="00AE6D05" w:rsidP="002E5B4C">
            <w:pPr>
              <w:spacing w:after="0"/>
              <w:jc w:val="center"/>
              <w:rPr>
                <w:szCs w:val="17"/>
              </w:rPr>
            </w:pPr>
          </w:p>
          <w:p w14:paraId="3A45A4B4" w14:textId="77777777" w:rsidR="00AE6D05" w:rsidRDefault="00AE6D05" w:rsidP="002E5B4C">
            <w:pPr>
              <w:spacing w:after="0"/>
              <w:jc w:val="center"/>
              <w:rPr>
                <w:szCs w:val="17"/>
              </w:rPr>
            </w:pPr>
          </w:p>
          <w:p w14:paraId="67060699" w14:textId="77777777" w:rsidR="00AE6D05" w:rsidRDefault="00AE6D05" w:rsidP="002E5B4C">
            <w:pPr>
              <w:spacing w:after="0"/>
              <w:jc w:val="center"/>
              <w:rPr>
                <w:szCs w:val="17"/>
              </w:rPr>
            </w:pPr>
          </w:p>
          <w:p w14:paraId="18D18AC2" w14:textId="77777777" w:rsidR="00AE6D05" w:rsidRDefault="00AE6D05" w:rsidP="002E5B4C">
            <w:pPr>
              <w:spacing w:after="0"/>
              <w:jc w:val="center"/>
              <w:rPr>
                <w:szCs w:val="17"/>
              </w:rPr>
            </w:pPr>
          </w:p>
          <w:p w14:paraId="56645AE0" w14:textId="77777777" w:rsidR="00AE6D05" w:rsidRDefault="00AE6D05" w:rsidP="002E5B4C">
            <w:pPr>
              <w:spacing w:after="0"/>
              <w:jc w:val="center"/>
              <w:rPr>
                <w:szCs w:val="17"/>
              </w:rPr>
            </w:pPr>
          </w:p>
          <w:p w14:paraId="709A9271" w14:textId="77777777" w:rsidR="00AE6D05" w:rsidRDefault="00AE6D05" w:rsidP="002E5B4C">
            <w:pPr>
              <w:spacing w:after="0"/>
              <w:jc w:val="center"/>
              <w:rPr>
                <w:szCs w:val="17"/>
              </w:rPr>
            </w:pPr>
          </w:p>
          <w:p w14:paraId="5A9FCF7B" w14:textId="77777777" w:rsidR="00AE6D05" w:rsidRDefault="00AE6D05" w:rsidP="002E5B4C">
            <w:pPr>
              <w:spacing w:after="0"/>
              <w:jc w:val="center"/>
              <w:rPr>
                <w:szCs w:val="17"/>
              </w:rPr>
            </w:pPr>
          </w:p>
          <w:p w14:paraId="30D63A32" w14:textId="77777777" w:rsidR="00AE6D05" w:rsidRDefault="00AE6D05" w:rsidP="002E5B4C">
            <w:pPr>
              <w:spacing w:after="0"/>
              <w:jc w:val="center"/>
              <w:rPr>
                <w:szCs w:val="17"/>
              </w:rPr>
            </w:pPr>
          </w:p>
          <w:p w14:paraId="3A3F1FCD" w14:textId="77777777" w:rsidR="00AE6D05" w:rsidRDefault="00AE6D05" w:rsidP="002E5B4C">
            <w:pPr>
              <w:spacing w:after="0"/>
              <w:jc w:val="center"/>
              <w:rPr>
                <w:szCs w:val="17"/>
              </w:rPr>
            </w:pPr>
          </w:p>
          <w:p w14:paraId="64569A69" w14:textId="77777777" w:rsidR="00AE6D05" w:rsidRDefault="00AE6D05" w:rsidP="002E5B4C">
            <w:pPr>
              <w:spacing w:after="0"/>
              <w:jc w:val="center"/>
              <w:rPr>
                <w:szCs w:val="17"/>
              </w:rPr>
            </w:pPr>
          </w:p>
          <w:p w14:paraId="52E78340" w14:textId="77777777" w:rsidR="00AE6D05" w:rsidRDefault="00AE6D05" w:rsidP="002E5B4C">
            <w:pPr>
              <w:spacing w:after="0"/>
              <w:jc w:val="center"/>
              <w:rPr>
                <w:szCs w:val="17"/>
              </w:rPr>
            </w:pPr>
          </w:p>
          <w:p w14:paraId="070CF0F2" w14:textId="77777777" w:rsidR="00AE6D05" w:rsidRDefault="00AE6D05" w:rsidP="002E5B4C">
            <w:pPr>
              <w:spacing w:after="0"/>
              <w:jc w:val="center"/>
              <w:rPr>
                <w:szCs w:val="17"/>
              </w:rPr>
            </w:pPr>
          </w:p>
          <w:p w14:paraId="674F7458" w14:textId="77777777" w:rsidR="00AE6D05" w:rsidRDefault="00AE6D05" w:rsidP="002E5B4C">
            <w:pPr>
              <w:spacing w:after="0"/>
              <w:jc w:val="center"/>
              <w:rPr>
                <w:szCs w:val="17"/>
              </w:rPr>
            </w:pPr>
          </w:p>
          <w:p w14:paraId="23AF67DB" w14:textId="77777777" w:rsidR="00AE6D05" w:rsidRDefault="00AE6D05" w:rsidP="002E5B4C">
            <w:pPr>
              <w:spacing w:after="0"/>
              <w:jc w:val="center"/>
              <w:rPr>
                <w:szCs w:val="17"/>
              </w:rPr>
            </w:pPr>
          </w:p>
          <w:p w14:paraId="1AFB4538" w14:textId="77777777" w:rsidR="00AE6D05" w:rsidRDefault="00AE6D05" w:rsidP="002E5B4C">
            <w:pPr>
              <w:spacing w:after="0"/>
              <w:jc w:val="center"/>
              <w:rPr>
                <w:szCs w:val="17"/>
              </w:rPr>
            </w:pPr>
          </w:p>
          <w:p w14:paraId="3F2395D7" w14:textId="77777777" w:rsidR="00AE6D05" w:rsidRDefault="00AE6D05" w:rsidP="002E5B4C">
            <w:pPr>
              <w:spacing w:after="0"/>
              <w:jc w:val="center"/>
              <w:rPr>
                <w:szCs w:val="17"/>
              </w:rPr>
            </w:pPr>
          </w:p>
          <w:p w14:paraId="2F3DB19F" w14:textId="77777777" w:rsidR="00AE6D05" w:rsidRDefault="00AE6D05" w:rsidP="002E5B4C">
            <w:pPr>
              <w:spacing w:after="0"/>
              <w:jc w:val="center"/>
              <w:rPr>
                <w:szCs w:val="17"/>
              </w:rPr>
            </w:pPr>
          </w:p>
          <w:p w14:paraId="17BB203A" w14:textId="77777777" w:rsidR="00AE6D05" w:rsidRDefault="00AE6D05" w:rsidP="002E5B4C">
            <w:pPr>
              <w:spacing w:after="0"/>
              <w:jc w:val="center"/>
              <w:rPr>
                <w:szCs w:val="17"/>
              </w:rPr>
            </w:pPr>
          </w:p>
          <w:p w14:paraId="4B6D10F0" w14:textId="77777777" w:rsidR="00AE6D05" w:rsidRDefault="00AE6D05" w:rsidP="002E5B4C">
            <w:pPr>
              <w:spacing w:after="0"/>
              <w:jc w:val="center"/>
              <w:rPr>
                <w:szCs w:val="17"/>
              </w:rPr>
            </w:pPr>
          </w:p>
          <w:p w14:paraId="6AE2086A" w14:textId="77777777" w:rsidR="00AE6D05" w:rsidRDefault="00AE6D05" w:rsidP="002E5B4C">
            <w:pPr>
              <w:spacing w:after="0"/>
              <w:jc w:val="center"/>
              <w:rPr>
                <w:szCs w:val="17"/>
              </w:rPr>
            </w:pPr>
          </w:p>
          <w:p w14:paraId="7F847174" w14:textId="77777777" w:rsidR="00AE6D05" w:rsidRDefault="00AE6D05" w:rsidP="002E5B4C">
            <w:pPr>
              <w:spacing w:after="0"/>
              <w:jc w:val="center"/>
              <w:rPr>
                <w:szCs w:val="17"/>
              </w:rPr>
            </w:pPr>
          </w:p>
          <w:p w14:paraId="2B13EBFF" w14:textId="77777777" w:rsidR="00AE6D05" w:rsidRDefault="00AE6D05" w:rsidP="002E5B4C">
            <w:pPr>
              <w:spacing w:after="0"/>
              <w:jc w:val="center"/>
              <w:rPr>
                <w:szCs w:val="17"/>
              </w:rPr>
            </w:pPr>
          </w:p>
          <w:p w14:paraId="6A572DB6" w14:textId="77777777" w:rsidR="00AE6D05" w:rsidRDefault="00AE6D05" w:rsidP="002E5B4C">
            <w:pPr>
              <w:spacing w:after="0"/>
              <w:jc w:val="center"/>
              <w:rPr>
                <w:szCs w:val="17"/>
              </w:rPr>
            </w:pPr>
          </w:p>
          <w:p w14:paraId="5BFE75AF" w14:textId="77777777" w:rsidR="00AE6D05" w:rsidRDefault="00AE6D05" w:rsidP="002E5B4C">
            <w:pPr>
              <w:spacing w:after="0"/>
              <w:jc w:val="center"/>
              <w:rPr>
                <w:szCs w:val="17"/>
              </w:rPr>
            </w:pPr>
          </w:p>
          <w:p w14:paraId="2679A19F" w14:textId="77777777" w:rsidR="00AE6D05" w:rsidRDefault="00AE6D05" w:rsidP="002E5B4C">
            <w:pPr>
              <w:spacing w:after="0"/>
              <w:jc w:val="center"/>
              <w:rPr>
                <w:szCs w:val="17"/>
              </w:rPr>
            </w:pPr>
          </w:p>
          <w:p w14:paraId="088712DF" w14:textId="77777777" w:rsidR="00AE6D05" w:rsidRDefault="00AE6D05" w:rsidP="002E5B4C">
            <w:pPr>
              <w:spacing w:after="0"/>
              <w:jc w:val="center"/>
              <w:rPr>
                <w:szCs w:val="17"/>
              </w:rPr>
            </w:pPr>
          </w:p>
          <w:p w14:paraId="2D971EF8" w14:textId="6EF33FCD" w:rsidR="00AE6D05" w:rsidRDefault="00AE6D05" w:rsidP="002E5B4C">
            <w:pPr>
              <w:spacing w:after="0"/>
              <w:jc w:val="center"/>
              <w:rPr>
                <w:szCs w:val="17"/>
              </w:rPr>
            </w:pPr>
            <w:r>
              <w:rPr>
                <w:szCs w:val="17"/>
              </w:rPr>
              <w:lastRenderedPageBreak/>
              <w:t>3</w:t>
            </w:r>
          </w:p>
          <w:p w14:paraId="2569C0B7" w14:textId="77777777" w:rsidR="00AE6D05" w:rsidRDefault="00AE6D05" w:rsidP="002E5B4C">
            <w:pPr>
              <w:spacing w:after="0"/>
              <w:jc w:val="center"/>
              <w:rPr>
                <w:szCs w:val="17"/>
              </w:rPr>
            </w:pPr>
          </w:p>
          <w:p w14:paraId="25876DBB" w14:textId="77777777" w:rsidR="00AE6D05" w:rsidRDefault="00AE6D05" w:rsidP="002E5B4C">
            <w:pPr>
              <w:spacing w:after="0"/>
              <w:jc w:val="center"/>
              <w:rPr>
                <w:szCs w:val="17"/>
              </w:rPr>
            </w:pPr>
          </w:p>
          <w:p w14:paraId="4D3C1483" w14:textId="77777777" w:rsidR="00AE6D05" w:rsidRDefault="00AE6D05" w:rsidP="002E5B4C">
            <w:pPr>
              <w:spacing w:after="0"/>
              <w:jc w:val="center"/>
              <w:rPr>
                <w:szCs w:val="17"/>
              </w:rPr>
            </w:pPr>
          </w:p>
          <w:p w14:paraId="312A6702" w14:textId="77777777" w:rsidR="00AE6D05" w:rsidRDefault="00AE6D05" w:rsidP="002E5B4C">
            <w:pPr>
              <w:spacing w:after="0"/>
              <w:jc w:val="center"/>
              <w:rPr>
                <w:szCs w:val="17"/>
              </w:rPr>
            </w:pPr>
          </w:p>
          <w:p w14:paraId="216DB5AC" w14:textId="77777777" w:rsidR="00AE6D05" w:rsidRDefault="00AE6D05" w:rsidP="002E5B4C">
            <w:pPr>
              <w:spacing w:after="0"/>
              <w:jc w:val="center"/>
              <w:rPr>
                <w:szCs w:val="17"/>
              </w:rPr>
            </w:pPr>
          </w:p>
          <w:p w14:paraId="79D9BF06" w14:textId="77777777" w:rsidR="00AE6D05" w:rsidRDefault="00AE6D05" w:rsidP="002E5B4C">
            <w:pPr>
              <w:spacing w:after="0"/>
              <w:jc w:val="center"/>
              <w:rPr>
                <w:szCs w:val="17"/>
              </w:rPr>
            </w:pPr>
          </w:p>
          <w:p w14:paraId="6CC1F7BB" w14:textId="77777777" w:rsidR="00AE6D05" w:rsidRDefault="00AE6D05" w:rsidP="002E5B4C">
            <w:pPr>
              <w:spacing w:after="0"/>
              <w:jc w:val="center"/>
              <w:rPr>
                <w:szCs w:val="17"/>
              </w:rPr>
            </w:pPr>
          </w:p>
          <w:p w14:paraId="6D94EF4A" w14:textId="77777777" w:rsidR="00AE6D05" w:rsidRDefault="00AE6D05" w:rsidP="002E5B4C">
            <w:pPr>
              <w:spacing w:after="0"/>
              <w:jc w:val="center"/>
              <w:rPr>
                <w:szCs w:val="17"/>
              </w:rPr>
            </w:pPr>
          </w:p>
          <w:p w14:paraId="5219684B" w14:textId="77777777" w:rsidR="00AE6D05" w:rsidRDefault="00AE6D05" w:rsidP="002E5B4C">
            <w:pPr>
              <w:spacing w:after="0"/>
              <w:jc w:val="center"/>
              <w:rPr>
                <w:szCs w:val="17"/>
              </w:rPr>
            </w:pPr>
          </w:p>
          <w:p w14:paraId="55CFC258" w14:textId="77777777" w:rsidR="00AE6D05" w:rsidRDefault="00AE6D05" w:rsidP="002E5B4C">
            <w:pPr>
              <w:spacing w:after="0"/>
              <w:jc w:val="center"/>
              <w:rPr>
                <w:szCs w:val="17"/>
              </w:rPr>
            </w:pPr>
          </w:p>
          <w:p w14:paraId="5386B465" w14:textId="77777777" w:rsidR="00AE6D05" w:rsidRDefault="00AE6D05" w:rsidP="002E5B4C">
            <w:pPr>
              <w:spacing w:after="0"/>
              <w:jc w:val="center"/>
              <w:rPr>
                <w:szCs w:val="17"/>
              </w:rPr>
            </w:pPr>
          </w:p>
          <w:p w14:paraId="6E5B3E96" w14:textId="77777777" w:rsidR="00AE6D05" w:rsidRDefault="00AE6D05" w:rsidP="002E5B4C">
            <w:pPr>
              <w:spacing w:after="0"/>
              <w:jc w:val="center"/>
              <w:rPr>
                <w:szCs w:val="17"/>
              </w:rPr>
            </w:pPr>
          </w:p>
          <w:p w14:paraId="7CFB5C27" w14:textId="77777777" w:rsidR="00AE6D05" w:rsidRDefault="00AE6D05" w:rsidP="002E5B4C">
            <w:pPr>
              <w:spacing w:after="0"/>
              <w:jc w:val="center"/>
              <w:rPr>
                <w:szCs w:val="17"/>
              </w:rPr>
            </w:pPr>
          </w:p>
          <w:p w14:paraId="1495AA56" w14:textId="77777777" w:rsidR="00AE6D05" w:rsidRDefault="00AE6D05" w:rsidP="002E5B4C">
            <w:pPr>
              <w:spacing w:after="0"/>
              <w:jc w:val="center"/>
              <w:rPr>
                <w:szCs w:val="17"/>
              </w:rPr>
            </w:pPr>
          </w:p>
          <w:p w14:paraId="3C550CAF" w14:textId="77777777" w:rsidR="00AE6D05" w:rsidRDefault="00AE6D05" w:rsidP="002E5B4C">
            <w:pPr>
              <w:spacing w:after="0"/>
              <w:jc w:val="center"/>
              <w:rPr>
                <w:szCs w:val="17"/>
              </w:rPr>
            </w:pPr>
          </w:p>
          <w:p w14:paraId="5E678DD9" w14:textId="77777777" w:rsidR="00AE6D05" w:rsidRDefault="00AE6D05" w:rsidP="002E5B4C">
            <w:pPr>
              <w:spacing w:after="0"/>
              <w:jc w:val="center"/>
              <w:rPr>
                <w:szCs w:val="17"/>
              </w:rPr>
            </w:pPr>
          </w:p>
          <w:p w14:paraId="7C9A8C0A" w14:textId="77777777" w:rsidR="00AE6D05" w:rsidRDefault="00AE6D05" w:rsidP="002E5B4C">
            <w:pPr>
              <w:spacing w:after="0"/>
              <w:jc w:val="center"/>
              <w:rPr>
                <w:szCs w:val="17"/>
              </w:rPr>
            </w:pPr>
          </w:p>
          <w:p w14:paraId="7974CD1C" w14:textId="77777777" w:rsidR="00AE6D05" w:rsidRDefault="00AE6D05" w:rsidP="002E5B4C">
            <w:pPr>
              <w:spacing w:after="0"/>
              <w:jc w:val="center"/>
              <w:rPr>
                <w:szCs w:val="17"/>
              </w:rPr>
            </w:pPr>
          </w:p>
          <w:p w14:paraId="06700F3F" w14:textId="77777777" w:rsidR="00AE6D05" w:rsidRDefault="00AE6D05" w:rsidP="002E5B4C">
            <w:pPr>
              <w:spacing w:after="0"/>
              <w:jc w:val="center"/>
              <w:rPr>
                <w:szCs w:val="17"/>
              </w:rPr>
            </w:pPr>
          </w:p>
          <w:p w14:paraId="36E2AD11" w14:textId="77777777" w:rsidR="00AE6D05" w:rsidRDefault="00AE6D05" w:rsidP="002E5B4C">
            <w:pPr>
              <w:spacing w:after="0"/>
              <w:jc w:val="center"/>
              <w:rPr>
                <w:szCs w:val="17"/>
              </w:rPr>
            </w:pPr>
          </w:p>
          <w:p w14:paraId="3EAA208C" w14:textId="77777777" w:rsidR="00AE6D05" w:rsidRDefault="00AE6D05" w:rsidP="002E5B4C">
            <w:pPr>
              <w:spacing w:after="0"/>
              <w:jc w:val="center"/>
              <w:rPr>
                <w:szCs w:val="17"/>
              </w:rPr>
            </w:pPr>
          </w:p>
          <w:p w14:paraId="27707BF8" w14:textId="77777777" w:rsidR="00AE6D05" w:rsidRDefault="00AE6D05" w:rsidP="002E5B4C">
            <w:pPr>
              <w:spacing w:after="0"/>
              <w:jc w:val="center"/>
              <w:rPr>
                <w:szCs w:val="17"/>
              </w:rPr>
            </w:pPr>
          </w:p>
          <w:p w14:paraId="2FE4ACE3" w14:textId="77777777" w:rsidR="00AE6D05" w:rsidRDefault="00AE6D05" w:rsidP="002E5B4C">
            <w:pPr>
              <w:spacing w:after="0"/>
              <w:jc w:val="center"/>
              <w:rPr>
                <w:szCs w:val="17"/>
              </w:rPr>
            </w:pPr>
          </w:p>
          <w:p w14:paraId="2DA381A9" w14:textId="77777777" w:rsidR="00AE6D05" w:rsidRDefault="00AE6D05" w:rsidP="002E5B4C">
            <w:pPr>
              <w:spacing w:after="0"/>
              <w:jc w:val="center"/>
              <w:rPr>
                <w:szCs w:val="17"/>
              </w:rPr>
            </w:pPr>
          </w:p>
          <w:p w14:paraId="6CBB376A" w14:textId="77777777" w:rsidR="00AE6D05" w:rsidRDefault="00AE6D05" w:rsidP="002E5B4C">
            <w:pPr>
              <w:spacing w:after="0"/>
              <w:jc w:val="center"/>
              <w:rPr>
                <w:szCs w:val="17"/>
              </w:rPr>
            </w:pPr>
          </w:p>
          <w:p w14:paraId="5D63E585" w14:textId="77777777" w:rsidR="00AE6D05" w:rsidRDefault="00AE6D05" w:rsidP="002E5B4C">
            <w:pPr>
              <w:spacing w:after="0"/>
              <w:jc w:val="center"/>
              <w:rPr>
                <w:szCs w:val="17"/>
              </w:rPr>
            </w:pPr>
          </w:p>
          <w:p w14:paraId="4261E2BF" w14:textId="77777777" w:rsidR="00AE6D05" w:rsidRDefault="00AE6D05" w:rsidP="002E5B4C">
            <w:pPr>
              <w:spacing w:after="0"/>
              <w:jc w:val="center"/>
              <w:rPr>
                <w:szCs w:val="17"/>
              </w:rPr>
            </w:pPr>
          </w:p>
          <w:p w14:paraId="21834D3C" w14:textId="77777777" w:rsidR="00AE6D05" w:rsidRDefault="00AE6D05" w:rsidP="002E5B4C">
            <w:pPr>
              <w:spacing w:after="0"/>
              <w:jc w:val="center"/>
              <w:rPr>
                <w:szCs w:val="17"/>
              </w:rPr>
            </w:pPr>
          </w:p>
          <w:p w14:paraId="624AF642" w14:textId="77777777" w:rsidR="00AE6D05" w:rsidRDefault="00AE6D05" w:rsidP="002E5B4C">
            <w:pPr>
              <w:spacing w:after="0"/>
              <w:jc w:val="center"/>
              <w:rPr>
                <w:szCs w:val="17"/>
              </w:rPr>
            </w:pPr>
          </w:p>
          <w:p w14:paraId="6199CB39" w14:textId="77777777" w:rsidR="00AE6D05" w:rsidRDefault="00AE6D05" w:rsidP="002E5B4C">
            <w:pPr>
              <w:spacing w:after="0"/>
              <w:jc w:val="center"/>
              <w:rPr>
                <w:szCs w:val="17"/>
              </w:rPr>
            </w:pPr>
          </w:p>
          <w:p w14:paraId="455ACA1C" w14:textId="77777777" w:rsidR="00AE6D05" w:rsidRDefault="00AE6D05" w:rsidP="002E5B4C">
            <w:pPr>
              <w:spacing w:after="0"/>
              <w:jc w:val="center"/>
              <w:rPr>
                <w:szCs w:val="17"/>
              </w:rPr>
            </w:pPr>
          </w:p>
          <w:p w14:paraId="2B20675D" w14:textId="77777777" w:rsidR="00AE6D05" w:rsidRDefault="00AE6D05" w:rsidP="002E5B4C">
            <w:pPr>
              <w:spacing w:after="0"/>
              <w:jc w:val="center"/>
              <w:rPr>
                <w:szCs w:val="17"/>
              </w:rPr>
            </w:pPr>
          </w:p>
          <w:p w14:paraId="0E79B814" w14:textId="77777777" w:rsidR="00AE6D05" w:rsidRDefault="00AE6D05" w:rsidP="002E5B4C">
            <w:pPr>
              <w:spacing w:after="0"/>
              <w:jc w:val="center"/>
              <w:rPr>
                <w:szCs w:val="17"/>
              </w:rPr>
            </w:pPr>
          </w:p>
          <w:p w14:paraId="45E935C0" w14:textId="77777777" w:rsidR="00AE6D05" w:rsidRDefault="00AE6D05" w:rsidP="002E5B4C">
            <w:pPr>
              <w:spacing w:after="0"/>
              <w:jc w:val="center"/>
              <w:rPr>
                <w:szCs w:val="17"/>
              </w:rPr>
            </w:pPr>
          </w:p>
          <w:p w14:paraId="3F43731E" w14:textId="77777777" w:rsidR="00AE6D05" w:rsidRDefault="00AE6D05" w:rsidP="002E5B4C">
            <w:pPr>
              <w:spacing w:after="0"/>
              <w:jc w:val="center"/>
              <w:rPr>
                <w:szCs w:val="17"/>
              </w:rPr>
            </w:pPr>
          </w:p>
          <w:p w14:paraId="48B8A374" w14:textId="77777777" w:rsidR="00AE6D05" w:rsidRDefault="00AE6D05" w:rsidP="002E5B4C">
            <w:pPr>
              <w:spacing w:after="0"/>
              <w:jc w:val="center"/>
              <w:rPr>
                <w:szCs w:val="17"/>
              </w:rPr>
            </w:pPr>
          </w:p>
          <w:p w14:paraId="76E5E85F" w14:textId="77777777" w:rsidR="00AE6D05" w:rsidRDefault="00AE6D05" w:rsidP="002E5B4C">
            <w:pPr>
              <w:spacing w:after="0"/>
              <w:jc w:val="center"/>
              <w:rPr>
                <w:szCs w:val="17"/>
              </w:rPr>
            </w:pPr>
          </w:p>
          <w:p w14:paraId="2D13B9FD" w14:textId="77777777" w:rsidR="00AE6D05" w:rsidRDefault="00AE6D05" w:rsidP="002E5B4C">
            <w:pPr>
              <w:spacing w:after="0"/>
              <w:jc w:val="center"/>
              <w:rPr>
                <w:szCs w:val="17"/>
              </w:rPr>
            </w:pPr>
          </w:p>
          <w:p w14:paraId="7E6A48C4" w14:textId="77777777" w:rsidR="00AE6D05" w:rsidRDefault="00AE6D05" w:rsidP="002E5B4C">
            <w:pPr>
              <w:spacing w:after="0"/>
              <w:jc w:val="center"/>
              <w:rPr>
                <w:szCs w:val="17"/>
              </w:rPr>
            </w:pPr>
          </w:p>
          <w:p w14:paraId="3474AFAF" w14:textId="77777777" w:rsidR="00AE6D05" w:rsidRDefault="00AE6D05" w:rsidP="002E5B4C">
            <w:pPr>
              <w:spacing w:after="0"/>
              <w:jc w:val="center"/>
              <w:rPr>
                <w:szCs w:val="17"/>
              </w:rPr>
            </w:pPr>
          </w:p>
          <w:p w14:paraId="29D46EFC" w14:textId="77777777" w:rsidR="00AE6D05" w:rsidRDefault="00AE6D05" w:rsidP="002E5B4C">
            <w:pPr>
              <w:spacing w:after="0"/>
              <w:jc w:val="center"/>
              <w:rPr>
                <w:szCs w:val="17"/>
              </w:rPr>
            </w:pPr>
          </w:p>
          <w:p w14:paraId="3CA52778" w14:textId="77777777" w:rsidR="00AE6D05" w:rsidRDefault="00AE6D05" w:rsidP="002E5B4C">
            <w:pPr>
              <w:spacing w:after="0"/>
              <w:jc w:val="center"/>
              <w:rPr>
                <w:szCs w:val="17"/>
              </w:rPr>
            </w:pPr>
          </w:p>
          <w:p w14:paraId="2B2C4D9B" w14:textId="77777777" w:rsidR="00AE6D05" w:rsidRDefault="00AE6D05" w:rsidP="002E5B4C">
            <w:pPr>
              <w:spacing w:after="0"/>
              <w:jc w:val="center"/>
              <w:rPr>
                <w:szCs w:val="17"/>
              </w:rPr>
            </w:pPr>
          </w:p>
          <w:p w14:paraId="5B82ED9E" w14:textId="77777777" w:rsidR="00AE6D05" w:rsidRDefault="00AE6D05" w:rsidP="002E5B4C">
            <w:pPr>
              <w:spacing w:after="0"/>
              <w:jc w:val="center"/>
              <w:rPr>
                <w:szCs w:val="17"/>
              </w:rPr>
            </w:pPr>
          </w:p>
          <w:p w14:paraId="3DD0204B" w14:textId="77777777" w:rsidR="00AE6D05" w:rsidRDefault="00AE6D05" w:rsidP="002E5B4C">
            <w:pPr>
              <w:spacing w:after="0"/>
              <w:jc w:val="center"/>
              <w:rPr>
                <w:szCs w:val="17"/>
              </w:rPr>
            </w:pPr>
          </w:p>
          <w:p w14:paraId="137AB8BD" w14:textId="77777777" w:rsidR="00AE6D05" w:rsidRDefault="00AE6D05" w:rsidP="002E5B4C">
            <w:pPr>
              <w:spacing w:after="0"/>
              <w:jc w:val="center"/>
              <w:rPr>
                <w:szCs w:val="17"/>
              </w:rPr>
            </w:pPr>
          </w:p>
          <w:p w14:paraId="40B30C7C" w14:textId="77777777" w:rsidR="00AE6D05" w:rsidRDefault="00AE6D05" w:rsidP="002E5B4C">
            <w:pPr>
              <w:spacing w:after="0"/>
              <w:jc w:val="center"/>
              <w:rPr>
                <w:szCs w:val="17"/>
              </w:rPr>
            </w:pPr>
          </w:p>
          <w:p w14:paraId="116C6BFC" w14:textId="77777777" w:rsidR="00AE6D05" w:rsidRDefault="00AE6D05" w:rsidP="002E5B4C">
            <w:pPr>
              <w:spacing w:after="0"/>
              <w:jc w:val="center"/>
              <w:rPr>
                <w:szCs w:val="17"/>
              </w:rPr>
            </w:pPr>
          </w:p>
          <w:p w14:paraId="078AFD19" w14:textId="77777777" w:rsidR="00AE6D05" w:rsidRDefault="00AE6D05" w:rsidP="002E5B4C">
            <w:pPr>
              <w:spacing w:after="0"/>
              <w:jc w:val="center"/>
              <w:rPr>
                <w:szCs w:val="17"/>
              </w:rPr>
            </w:pPr>
          </w:p>
          <w:p w14:paraId="2CF70E5D" w14:textId="77777777" w:rsidR="00AE6D05" w:rsidRDefault="00AE6D05" w:rsidP="002E5B4C">
            <w:pPr>
              <w:spacing w:after="0"/>
              <w:jc w:val="center"/>
              <w:rPr>
                <w:szCs w:val="17"/>
              </w:rPr>
            </w:pPr>
          </w:p>
          <w:p w14:paraId="11B85DCD" w14:textId="77777777" w:rsidR="00AE6D05" w:rsidRDefault="00AE6D05" w:rsidP="002E5B4C">
            <w:pPr>
              <w:spacing w:after="0"/>
              <w:jc w:val="center"/>
              <w:rPr>
                <w:szCs w:val="17"/>
              </w:rPr>
            </w:pPr>
          </w:p>
          <w:p w14:paraId="57D84234" w14:textId="77777777" w:rsidR="00AE6D05" w:rsidRDefault="00AE6D05" w:rsidP="002E5B4C">
            <w:pPr>
              <w:spacing w:after="0"/>
              <w:jc w:val="center"/>
              <w:rPr>
                <w:szCs w:val="17"/>
              </w:rPr>
            </w:pPr>
          </w:p>
          <w:p w14:paraId="63242AFB" w14:textId="77777777" w:rsidR="00AE6D05" w:rsidRDefault="00AE6D05" w:rsidP="002E5B4C">
            <w:pPr>
              <w:spacing w:after="0"/>
              <w:jc w:val="center"/>
              <w:rPr>
                <w:szCs w:val="17"/>
              </w:rPr>
            </w:pPr>
          </w:p>
          <w:p w14:paraId="5D708A73" w14:textId="77777777" w:rsidR="00AE6D05" w:rsidRDefault="00AE6D05" w:rsidP="002E5B4C">
            <w:pPr>
              <w:spacing w:after="0"/>
              <w:jc w:val="center"/>
              <w:rPr>
                <w:szCs w:val="17"/>
              </w:rPr>
            </w:pPr>
          </w:p>
          <w:p w14:paraId="57CFDEA7" w14:textId="77777777" w:rsidR="00AE6D05" w:rsidRDefault="00AE6D05" w:rsidP="002E5B4C">
            <w:pPr>
              <w:spacing w:after="0"/>
              <w:jc w:val="center"/>
              <w:rPr>
                <w:szCs w:val="17"/>
              </w:rPr>
            </w:pPr>
          </w:p>
          <w:p w14:paraId="237A2CAD" w14:textId="77777777" w:rsidR="00AE6D05" w:rsidRDefault="00AE6D05" w:rsidP="002E5B4C">
            <w:pPr>
              <w:spacing w:after="0"/>
              <w:jc w:val="center"/>
              <w:rPr>
                <w:szCs w:val="17"/>
              </w:rPr>
            </w:pPr>
          </w:p>
          <w:p w14:paraId="1646E272" w14:textId="77777777" w:rsidR="00AE6D05" w:rsidRDefault="00AE6D05" w:rsidP="002E5B4C">
            <w:pPr>
              <w:spacing w:after="0"/>
              <w:jc w:val="center"/>
              <w:rPr>
                <w:szCs w:val="17"/>
              </w:rPr>
            </w:pPr>
          </w:p>
          <w:p w14:paraId="5445B310" w14:textId="77777777" w:rsidR="00AE6D05" w:rsidRDefault="00AE6D05" w:rsidP="002E5B4C">
            <w:pPr>
              <w:spacing w:after="0"/>
              <w:jc w:val="center"/>
              <w:rPr>
                <w:szCs w:val="17"/>
              </w:rPr>
            </w:pPr>
          </w:p>
          <w:p w14:paraId="631AA19C" w14:textId="77777777" w:rsidR="00AE6D05" w:rsidRDefault="00AE6D05" w:rsidP="002E5B4C">
            <w:pPr>
              <w:spacing w:after="0"/>
              <w:jc w:val="center"/>
              <w:rPr>
                <w:szCs w:val="17"/>
              </w:rPr>
            </w:pPr>
          </w:p>
          <w:p w14:paraId="726E0E72" w14:textId="77777777" w:rsidR="00AE6D05" w:rsidRDefault="00AE6D05" w:rsidP="002E5B4C">
            <w:pPr>
              <w:spacing w:after="0"/>
              <w:jc w:val="center"/>
              <w:rPr>
                <w:szCs w:val="17"/>
              </w:rPr>
            </w:pPr>
          </w:p>
          <w:p w14:paraId="746B3B1C" w14:textId="77777777" w:rsidR="00AE6D05" w:rsidRDefault="00AE6D05" w:rsidP="002E5B4C">
            <w:pPr>
              <w:spacing w:after="0"/>
              <w:jc w:val="center"/>
              <w:rPr>
                <w:szCs w:val="17"/>
              </w:rPr>
            </w:pPr>
          </w:p>
          <w:p w14:paraId="16DCD93D" w14:textId="77777777" w:rsidR="00AE6D05" w:rsidRDefault="00AE6D05" w:rsidP="002E5B4C">
            <w:pPr>
              <w:spacing w:after="0"/>
              <w:jc w:val="center"/>
              <w:rPr>
                <w:szCs w:val="17"/>
              </w:rPr>
            </w:pPr>
          </w:p>
          <w:p w14:paraId="177710EE" w14:textId="77777777" w:rsidR="00AE6D05" w:rsidRDefault="00AE6D05" w:rsidP="002E5B4C">
            <w:pPr>
              <w:spacing w:after="0"/>
              <w:jc w:val="center"/>
              <w:rPr>
                <w:szCs w:val="17"/>
              </w:rPr>
            </w:pPr>
          </w:p>
          <w:p w14:paraId="70FB1265" w14:textId="77777777" w:rsidR="00AE6D05" w:rsidRDefault="00AE6D05" w:rsidP="002E5B4C">
            <w:pPr>
              <w:spacing w:after="0"/>
              <w:jc w:val="center"/>
              <w:rPr>
                <w:szCs w:val="17"/>
              </w:rPr>
            </w:pPr>
          </w:p>
          <w:p w14:paraId="1E5D9BB5" w14:textId="77777777" w:rsidR="00AE6D05" w:rsidRDefault="00AE6D05" w:rsidP="002E5B4C">
            <w:pPr>
              <w:spacing w:after="0"/>
              <w:jc w:val="center"/>
              <w:rPr>
                <w:szCs w:val="17"/>
              </w:rPr>
            </w:pPr>
          </w:p>
          <w:p w14:paraId="797C86B9" w14:textId="77777777" w:rsidR="00AE6D05" w:rsidRDefault="00AE6D05" w:rsidP="002E5B4C">
            <w:pPr>
              <w:spacing w:after="0"/>
              <w:jc w:val="center"/>
              <w:rPr>
                <w:szCs w:val="17"/>
              </w:rPr>
            </w:pPr>
          </w:p>
          <w:p w14:paraId="500B3926" w14:textId="77777777" w:rsidR="00AE6D05" w:rsidRDefault="00AE6D05" w:rsidP="002E5B4C">
            <w:pPr>
              <w:spacing w:after="0"/>
              <w:jc w:val="center"/>
              <w:rPr>
                <w:szCs w:val="17"/>
              </w:rPr>
            </w:pPr>
          </w:p>
          <w:p w14:paraId="5C9F1222" w14:textId="77777777" w:rsidR="00AE6D05" w:rsidRDefault="00AE6D05" w:rsidP="002E5B4C">
            <w:pPr>
              <w:spacing w:after="0"/>
              <w:jc w:val="center"/>
              <w:rPr>
                <w:szCs w:val="17"/>
              </w:rPr>
            </w:pPr>
          </w:p>
          <w:p w14:paraId="36741EC5" w14:textId="77777777" w:rsidR="00AE6D05" w:rsidRDefault="00AE6D05" w:rsidP="002E5B4C">
            <w:pPr>
              <w:spacing w:after="0"/>
              <w:jc w:val="center"/>
              <w:rPr>
                <w:szCs w:val="17"/>
              </w:rPr>
            </w:pPr>
          </w:p>
          <w:p w14:paraId="1E547654" w14:textId="77777777" w:rsidR="00AE6D05" w:rsidRDefault="00AE6D05" w:rsidP="002E5B4C">
            <w:pPr>
              <w:spacing w:after="0"/>
              <w:jc w:val="center"/>
              <w:rPr>
                <w:szCs w:val="17"/>
              </w:rPr>
            </w:pPr>
          </w:p>
          <w:p w14:paraId="6E4477CA" w14:textId="77777777" w:rsidR="00AE6D05" w:rsidRDefault="00AE6D05" w:rsidP="002E5B4C">
            <w:pPr>
              <w:spacing w:after="0"/>
              <w:jc w:val="center"/>
              <w:rPr>
                <w:szCs w:val="17"/>
              </w:rPr>
            </w:pPr>
          </w:p>
          <w:p w14:paraId="4DC736E6" w14:textId="77777777" w:rsidR="00AE6D05" w:rsidRDefault="00AE6D05" w:rsidP="002E5B4C">
            <w:pPr>
              <w:spacing w:after="0"/>
              <w:jc w:val="center"/>
              <w:rPr>
                <w:szCs w:val="17"/>
              </w:rPr>
            </w:pPr>
          </w:p>
          <w:p w14:paraId="6F0CEDB3" w14:textId="77777777" w:rsidR="00AE6D05" w:rsidRDefault="00AE6D05" w:rsidP="002E5B4C">
            <w:pPr>
              <w:spacing w:after="0"/>
              <w:jc w:val="center"/>
              <w:rPr>
                <w:szCs w:val="17"/>
              </w:rPr>
            </w:pPr>
          </w:p>
          <w:p w14:paraId="6CB45695" w14:textId="77777777" w:rsidR="00AE6D05" w:rsidRDefault="00AE6D05" w:rsidP="002E5B4C">
            <w:pPr>
              <w:spacing w:after="0"/>
              <w:jc w:val="center"/>
              <w:rPr>
                <w:szCs w:val="17"/>
              </w:rPr>
            </w:pPr>
          </w:p>
          <w:p w14:paraId="57EAAD2F" w14:textId="04E38773" w:rsidR="00AE6D05" w:rsidRDefault="00AE6D05" w:rsidP="002E5B4C">
            <w:pPr>
              <w:spacing w:after="0"/>
              <w:jc w:val="center"/>
              <w:rPr>
                <w:szCs w:val="17"/>
              </w:rPr>
            </w:pPr>
            <w:r>
              <w:rPr>
                <w:szCs w:val="17"/>
              </w:rPr>
              <w:lastRenderedPageBreak/>
              <w:t>3</w:t>
            </w:r>
          </w:p>
          <w:p w14:paraId="454FFCBC" w14:textId="77777777" w:rsidR="00AE6D05" w:rsidRDefault="00AE6D05" w:rsidP="002E5B4C">
            <w:pPr>
              <w:spacing w:after="0"/>
              <w:jc w:val="center"/>
              <w:rPr>
                <w:szCs w:val="17"/>
              </w:rPr>
            </w:pPr>
          </w:p>
          <w:p w14:paraId="0CAD7AC7" w14:textId="77777777" w:rsidR="00AE6D05" w:rsidRDefault="00AE6D05" w:rsidP="002E5B4C">
            <w:pPr>
              <w:spacing w:after="0"/>
              <w:jc w:val="center"/>
              <w:rPr>
                <w:szCs w:val="17"/>
              </w:rPr>
            </w:pPr>
          </w:p>
          <w:p w14:paraId="586A7DAD" w14:textId="77777777" w:rsidR="00AE6D05" w:rsidRDefault="00AE6D05" w:rsidP="002E5B4C">
            <w:pPr>
              <w:spacing w:after="0"/>
              <w:jc w:val="center"/>
              <w:rPr>
                <w:szCs w:val="17"/>
              </w:rPr>
            </w:pPr>
          </w:p>
          <w:p w14:paraId="06020A90" w14:textId="77777777" w:rsidR="00AE6D05" w:rsidRDefault="00AE6D05" w:rsidP="002E5B4C">
            <w:pPr>
              <w:spacing w:after="0"/>
              <w:jc w:val="center"/>
              <w:rPr>
                <w:szCs w:val="17"/>
              </w:rPr>
            </w:pPr>
          </w:p>
          <w:p w14:paraId="3BBD40B6" w14:textId="77777777" w:rsidR="00AE6D05" w:rsidRDefault="00AE6D05" w:rsidP="002E5B4C">
            <w:pPr>
              <w:spacing w:after="0"/>
              <w:jc w:val="center"/>
              <w:rPr>
                <w:szCs w:val="17"/>
              </w:rPr>
            </w:pPr>
          </w:p>
          <w:p w14:paraId="4C61553F" w14:textId="77777777" w:rsidR="00AE6D05" w:rsidRDefault="00AE6D05" w:rsidP="002E5B4C">
            <w:pPr>
              <w:spacing w:after="0"/>
              <w:jc w:val="center"/>
              <w:rPr>
                <w:szCs w:val="17"/>
              </w:rPr>
            </w:pPr>
          </w:p>
          <w:p w14:paraId="000E5463" w14:textId="77777777" w:rsidR="00AE6D05" w:rsidRDefault="00AE6D05" w:rsidP="002E5B4C">
            <w:pPr>
              <w:spacing w:after="0"/>
              <w:jc w:val="center"/>
              <w:rPr>
                <w:szCs w:val="17"/>
              </w:rPr>
            </w:pPr>
          </w:p>
          <w:p w14:paraId="526B5FBF" w14:textId="77777777" w:rsidR="00AE6D05" w:rsidRDefault="00AE6D05" w:rsidP="002E5B4C">
            <w:pPr>
              <w:spacing w:after="0"/>
              <w:jc w:val="center"/>
              <w:rPr>
                <w:szCs w:val="17"/>
              </w:rPr>
            </w:pPr>
          </w:p>
          <w:p w14:paraId="7D1FD3A7" w14:textId="77777777" w:rsidR="00AE6D05" w:rsidRDefault="00AE6D05" w:rsidP="002E5B4C">
            <w:pPr>
              <w:spacing w:after="0"/>
              <w:jc w:val="center"/>
              <w:rPr>
                <w:szCs w:val="17"/>
              </w:rPr>
            </w:pPr>
          </w:p>
          <w:p w14:paraId="470D911A" w14:textId="77777777" w:rsidR="00AE6D05" w:rsidRDefault="00AE6D05" w:rsidP="002E5B4C">
            <w:pPr>
              <w:spacing w:after="0"/>
              <w:jc w:val="center"/>
              <w:rPr>
                <w:szCs w:val="17"/>
              </w:rPr>
            </w:pPr>
          </w:p>
          <w:p w14:paraId="6AF88A25" w14:textId="77777777" w:rsidR="00AE6D05" w:rsidRDefault="00AE6D05" w:rsidP="002E5B4C">
            <w:pPr>
              <w:spacing w:after="0"/>
              <w:jc w:val="center"/>
              <w:rPr>
                <w:szCs w:val="17"/>
              </w:rPr>
            </w:pPr>
          </w:p>
          <w:p w14:paraId="1EBED067" w14:textId="77777777" w:rsidR="00AE6D05" w:rsidRDefault="00AE6D05" w:rsidP="002E5B4C">
            <w:pPr>
              <w:spacing w:after="0"/>
              <w:jc w:val="center"/>
              <w:rPr>
                <w:szCs w:val="17"/>
              </w:rPr>
            </w:pPr>
          </w:p>
          <w:p w14:paraId="57950D2D" w14:textId="77777777" w:rsidR="00AE6D05" w:rsidRDefault="00AE6D05" w:rsidP="002E5B4C">
            <w:pPr>
              <w:spacing w:after="0"/>
              <w:jc w:val="center"/>
              <w:rPr>
                <w:szCs w:val="17"/>
              </w:rPr>
            </w:pPr>
          </w:p>
          <w:p w14:paraId="5F3C63C0" w14:textId="77777777" w:rsidR="00AE6D05" w:rsidRDefault="00AE6D05" w:rsidP="002E5B4C">
            <w:pPr>
              <w:spacing w:after="0"/>
              <w:jc w:val="center"/>
              <w:rPr>
                <w:szCs w:val="17"/>
              </w:rPr>
            </w:pPr>
          </w:p>
          <w:p w14:paraId="602EC716" w14:textId="77777777" w:rsidR="00AE6D05" w:rsidRDefault="00AE6D05" w:rsidP="002E5B4C">
            <w:pPr>
              <w:spacing w:after="0"/>
              <w:jc w:val="center"/>
              <w:rPr>
                <w:szCs w:val="17"/>
              </w:rPr>
            </w:pPr>
          </w:p>
          <w:p w14:paraId="5D05035A" w14:textId="77777777" w:rsidR="00AE6D05" w:rsidRDefault="00AE6D05" w:rsidP="002E5B4C">
            <w:pPr>
              <w:spacing w:after="0"/>
              <w:jc w:val="center"/>
              <w:rPr>
                <w:szCs w:val="17"/>
              </w:rPr>
            </w:pPr>
          </w:p>
          <w:p w14:paraId="553B36D6" w14:textId="77777777" w:rsidR="00AE6D05" w:rsidRDefault="00AE6D05" w:rsidP="002E5B4C">
            <w:pPr>
              <w:spacing w:after="0"/>
              <w:jc w:val="center"/>
              <w:rPr>
                <w:szCs w:val="17"/>
              </w:rPr>
            </w:pPr>
          </w:p>
          <w:p w14:paraId="1560C063" w14:textId="77777777" w:rsidR="00AE6D05" w:rsidRDefault="00AE6D05" w:rsidP="002E5B4C">
            <w:pPr>
              <w:spacing w:after="0"/>
              <w:jc w:val="center"/>
              <w:rPr>
                <w:szCs w:val="17"/>
              </w:rPr>
            </w:pPr>
          </w:p>
          <w:p w14:paraId="7FC11604" w14:textId="77777777" w:rsidR="00AE6D05" w:rsidRDefault="00AE6D05" w:rsidP="002E5B4C">
            <w:pPr>
              <w:spacing w:after="0"/>
              <w:jc w:val="center"/>
              <w:rPr>
                <w:szCs w:val="17"/>
              </w:rPr>
            </w:pPr>
          </w:p>
          <w:p w14:paraId="36E77956" w14:textId="77777777" w:rsidR="00AE6D05" w:rsidRDefault="00AE6D05" w:rsidP="002E5B4C">
            <w:pPr>
              <w:spacing w:after="0"/>
              <w:jc w:val="center"/>
              <w:rPr>
                <w:szCs w:val="17"/>
              </w:rPr>
            </w:pPr>
          </w:p>
          <w:p w14:paraId="08FB6A4D" w14:textId="77777777" w:rsidR="00AE6D05" w:rsidRDefault="00AE6D05" w:rsidP="002E5B4C">
            <w:pPr>
              <w:spacing w:after="0"/>
              <w:jc w:val="center"/>
              <w:rPr>
                <w:szCs w:val="17"/>
              </w:rPr>
            </w:pPr>
          </w:p>
          <w:p w14:paraId="4CDECDBC" w14:textId="77777777" w:rsidR="00AE6D05" w:rsidRDefault="00AE6D05" w:rsidP="002E5B4C">
            <w:pPr>
              <w:spacing w:after="0"/>
              <w:jc w:val="center"/>
              <w:rPr>
                <w:szCs w:val="17"/>
              </w:rPr>
            </w:pPr>
          </w:p>
          <w:p w14:paraId="599B651A" w14:textId="77777777" w:rsidR="00AE6D05" w:rsidRDefault="00AE6D05" w:rsidP="002E5B4C">
            <w:pPr>
              <w:spacing w:after="0"/>
              <w:jc w:val="center"/>
              <w:rPr>
                <w:szCs w:val="17"/>
              </w:rPr>
            </w:pPr>
          </w:p>
          <w:p w14:paraId="60282381" w14:textId="77777777" w:rsidR="00AE6D05" w:rsidRDefault="00AE6D05" w:rsidP="002E5B4C">
            <w:pPr>
              <w:spacing w:after="0"/>
              <w:jc w:val="center"/>
              <w:rPr>
                <w:szCs w:val="17"/>
              </w:rPr>
            </w:pPr>
          </w:p>
          <w:p w14:paraId="7C3A8E39" w14:textId="77777777" w:rsidR="00AE6D05" w:rsidRDefault="00AE6D05" w:rsidP="002E5B4C">
            <w:pPr>
              <w:spacing w:after="0"/>
              <w:jc w:val="center"/>
              <w:rPr>
                <w:szCs w:val="17"/>
              </w:rPr>
            </w:pPr>
          </w:p>
          <w:p w14:paraId="5868BDC2" w14:textId="77777777" w:rsidR="00AE6D05" w:rsidRDefault="00AE6D05" w:rsidP="002E5B4C">
            <w:pPr>
              <w:spacing w:after="0"/>
              <w:jc w:val="center"/>
              <w:rPr>
                <w:szCs w:val="17"/>
              </w:rPr>
            </w:pPr>
          </w:p>
          <w:p w14:paraId="727A5D99" w14:textId="77777777" w:rsidR="00AE6D05" w:rsidRDefault="00AE6D05" w:rsidP="002E5B4C">
            <w:pPr>
              <w:spacing w:after="0"/>
              <w:jc w:val="center"/>
              <w:rPr>
                <w:szCs w:val="17"/>
              </w:rPr>
            </w:pPr>
          </w:p>
          <w:p w14:paraId="63A4427F" w14:textId="77777777" w:rsidR="00AE6D05" w:rsidRDefault="00AE6D05" w:rsidP="002E5B4C">
            <w:pPr>
              <w:spacing w:after="0"/>
              <w:jc w:val="center"/>
              <w:rPr>
                <w:szCs w:val="17"/>
              </w:rPr>
            </w:pPr>
          </w:p>
          <w:p w14:paraId="70AAEE4F" w14:textId="77777777" w:rsidR="00AE6D05" w:rsidRDefault="00AE6D05" w:rsidP="002E5B4C">
            <w:pPr>
              <w:spacing w:after="0"/>
              <w:jc w:val="center"/>
              <w:rPr>
                <w:szCs w:val="17"/>
              </w:rPr>
            </w:pPr>
          </w:p>
          <w:p w14:paraId="593815E1" w14:textId="77777777" w:rsidR="00AE6D05" w:rsidRDefault="00AE6D05" w:rsidP="002E5B4C">
            <w:pPr>
              <w:spacing w:after="0"/>
              <w:jc w:val="center"/>
              <w:rPr>
                <w:szCs w:val="17"/>
              </w:rPr>
            </w:pPr>
          </w:p>
          <w:p w14:paraId="04C6C1D0" w14:textId="77777777" w:rsidR="00AE6D05" w:rsidRDefault="00AE6D05" w:rsidP="002E5B4C">
            <w:pPr>
              <w:spacing w:after="0"/>
              <w:jc w:val="center"/>
              <w:rPr>
                <w:szCs w:val="17"/>
              </w:rPr>
            </w:pPr>
          </w:p>
          <w:p w14:paraId="76A05473" w14:textId="77777777" w:rsidR="00AE6D05" w:rsidRDefault="00AE6D05" w:rsidP="002E5B4C">
            <w:pPr>
              <w:spacing w:after="0"/>
              <w:jc w:val="center"/>
              <w:rPr>
                <w:szCs w:val="17"/>
              </w:rPr>
            </w:pPr>
          </w:p>
          <w:p w14:paraId="2114E3A7" w14:textId="77777777" w:rsidR="00AE6D05" w:rsidRDefault="00AE6D05" w:rsidP="002E5B4C">
            <w:pPr>
              <w:spacing w:after="0"/>
              <w:jc w:val="center"/>
              <w:rPr>
                <w:szCs w:val="17"/>
              </w:rPr>
            </w:pPr>
          </w:p>
          <w:p w14:paraId="55D88DA9" w14:textId="77777777" w:rsidR="00AE6D05" w:rsidRDefault="00AE6D05" w:rsidP="002E5B4C">
            <w:pPr>
              <w:spacing w:after="0"/>
              <w:jc w:val="center"/>
              <w:rPr>
                <w:szCs w:val="17"/>
              </w:rPr>
            </w:pPr>
          </w:p>
          <w:p w14:paraId="1ECD05EF" w14:textId="77777777" w:rsidR="00AE6D05" w:rsidRDefault="00AE6D05" w:rsidP="002E5B4C">
            <w:pPr>
              <w:spacing w:after="0"/>
              <w:jc w:val="center"/>
              <w:rPr>
                <w:szCs w:val="17"/>
              </w:rPr>
            </w:pPr>
          </w:p>
          <w:p w14:paraId="787E1FAC" w14:textId="77777777" w:rsidR="00AE6D05" w:rsidRDefault="00AE6D05" w:rsidP="002E5B4C">
            <w:pPr>
              <w:spacing w:after="0"/>
              <w:jc w:val="center"/>
              <w:rPr>
                <w:szCs w:val="17"/>
              </w:rPr>
            </w:pPr>
          </w:p>
          <w:p w14:paraId="121D3B9A" w14:textId="77777777" w:rsidR="00AE6D05" w:rsidRDefault="00AE6D05" w:rsidP="002E5B4C">
            <w:pPr>
              <w:spacing w:after="0"/>
              <w:jc w:val="center"/>
              <w:rPr>
                <w:szCs w:val="17"/>
              </w:rPr>
            </w:pPr>
          </w:p>
          <w:p w14:paraId="1A9B6E3A" w14:textId="77777777" w:rsidR="00AE6D05" w:rsidRDefault="00AE6D05" w:rsidP="002E5B4C">
            <w:pPr>
              <w:spacing w:after="0"/>
              <w:jc w:val="center"/>
              <w:rPr>
                <w:szCs w:val="17"/>
              </w:rPr>
            </w:pPr>
          </w:p>
          <w:p w14:paraId="55BF15DE" w14:textId="77777777" w:rsidR="00AE6D05" w:rsidRDefault="00AE6D05" w:rsidP="002E5B4C">
            <w:pPr>
              <w:spacing w:after="0"/>
              <w:jc w:val="center"/>
              <w:rPr>
                <w:szCs w:val="17"/>
              </w:rPr>
            </w:pPr>
          </w:p>
          <w:p w14:paraId="62A95DEB" w14:textId="77777777" w:rsidR="00AE6D05" w:rsidRDefault="00AE6D05" w:rsidP="002E5B4C">
            <w:pPr>
              <w:spacing w:after="0"/>
              <w:jc w:val="center"/>
              <w:rPr>
                <w:szCs w:val="17"/>
              </w:rPr>
            </w:pPr>
          </w:p>
          <w:p w14:paraId="047A1B59" w14:textId="77777777" w:rsidR="00AE6D05" w:rsidRDefault="00AE6D05" w:rsidP="002E5B4C">
            <w:pPr>
              <w:spacing w:after="0"/>
              <w:jc w:val="center"/>
              <w:rPr>
                <w:szCs w:val="17"/>
              </w:rPr>
            </w:pPr>
          </w:p>
          <w:p w14:paraId="226310BE" w14:textId="77777777" w:rsidR="00AE6D05" w:rsidRDefault="00AE6D05" w:rsidP="002E5B4C">
            <w:pPr>
              <w:spacing w:after="0"/>
              <w:jc w:val="center"/>
              <w:rPr>
                <w:szCs w:val="17"/>
              </w:rPr>
            </w:pPr>
          </w:p>
          <w:p w14:paraId="27F82EE4" w14:textId="77777777" w:rsidR="00AE6D05" w:rsidRDefault="00AE6D05" w:rsidP="002E5B4C">
            <w:pPr>
              <w:spacing w:after="0"/>
              <w:jc w:val="center"/>
              <w:rPr>
                <w:szCs w:val="17"/>
              </w:rPr>
            </w:pPr>
          </w:p>
          <w:p w14:paraId="5F4C95D7" w14:textId="77777777" w:rsidR="00AE6D05" w:rsidRDefault="00AE6D05" w:rsidP="002E5B4C">
            <w:pPr>
              <w:spacing w:after="0"/>
              <w:jc w:val="center"/>
              <w:rPr>
                <w:szCs w:val="17"/>
              </w:rPr>
            </w:pPr>
          </w:p>
          <w:p w14:paraId="36741A57" w14:textId="77777777" w:rsidR="00AE6D05" w:rsidRDefault="00AE6D05" w:rsidP="002E5B4C">
            <w:pPr>
              <w:spacing w:after="0"/>
              <w:jc w:val="center"/>
              <w:rPr>
                <w:szCs w:val="17"/>
              </w:rPr>
            </w:pPr>
          </w:p>
          <w:p w14:paraId="29DC84BA" w14:textId="77777777" w:rsidR="00AE6D05" w:rsidRDefault="00AE6D05" w:rsidP="002E5B4C">
            <w:pPr>
              <w:spacing w:after="0"/>
              <w:jc w:val="center"/>
              <w:rPr>
                <w:szCs w:val="17"/>
              </w:rPr>
            </w:pPr>
          </w:p>
          <w:p w14:paraId="27551C1A" w14:textId="77777777" w:rsidR="00AE6D05" w:rsidRDefault="00AE6D05" w:rsidP="002E5B4C">
            <w:pPr>
              <w:spacing w:after="0"/>
              <w:jc w:val="center"/>
              <w:rPr>
                <w:szCs w:val="17"/>
              </w:rPr>
            </w:pPr>
          </w:p>
          <w:p w14:paraId="03B0931D" w14:textId="77777777" w:rsidR="00AE6D05" w:rsidRDefault="00AE6D05" w:rsidP="002E5B4C">
            <w:pPr>
              <w:spacing w:after="0"/>
              <w:jc w:val="center"/>
              <w:rPr>
                <w:szCs w:val="17"/>
              </w:rPr>
            </w:pPr>
          </w:p>
          <w:p w14:paraId="69CBEDC1" w14:textId="77777777" w:rsidR="00AE6D05" w:rsidRDefault="00AE6D05" w:rsidP="002E5B4C">
            <w:pPr>
              <w:spacing w:after="0"/>
              <w:jc w:val="center"/>
              <w:rPr>
                <w:szCs w:val="17"/>
              </w:rPr>
            </w:pPr>
          </w:p>
          <w:p w14:paraId="24D381B4" w14:textId="77777777" w:rsidR="00AE6D05" w:rsidRDefault="00AE6D05" w:rsidP="002E5B4C">
            <w:pPr>
              <w:spacing w:after="0"/>
              <w:jc w:val="center"/>
              <w:rPr>
                <w:szCs w:val="17"/>
              </w:rPr>
            </w:pPr>
          </w:p>
          <w:p w14:paraId="2D5B4514" w14:textId="77777777" w:rsidR="00AE6D05" w:rsidRDefault="00AE6D05" w:rsidP="002E5B4C">
            <w:pPr>
              <w:spacing w:after="0"/>
              <w:jc w:val="center"/>
              <w:rPr>
                <w:szCs w:val="17"/>
              </w:rPr>
            </w:pPr>
          </w:p>
          <w:p w14:paraId="40D43FD0" w14:textId="77777777" w:rsidR="00AE6D05" w:rsidRDefault="00AE6D05" w:rsidP="002E5B4C">
            <w:pPr>
              <w:spacing w:after="0"/>
              <w:jc w:val="center"/>
              <w:rPr>
                <w:szCs w:val="17"/>
              </w:rPr>
            </w:pPr>
          </w:p>
          <w:p w14:paraId="1C1A9370" w14:textId="77777777" w:rsidR="00AE6D05" w:rsidRDefault="00AE6D05" w:rsidP="002E5B4C">
            <w:pPr>
              <w:spacing w:after="0"/>
              <w:jc w:val="center"/>
              <w:rPr>
                <w:szCs w:val="17"/>
              </w:rPr>
            </w:pPr>
          </w:p>
          <w:p w14:paraId="34EE2D64" w14:textId="77777777" w:rsidR="00AE6D05" w:rsidRDefault="00AE6D05" w:rsidP="002E5B4C">
            <w:pPr>
              <w:spacing w:after="0"/>
              <w:jc w:val="center"/>
              <w:rPr>
                <w:szCs w:val="17"/>
              </w:rPr>
            </w:pPr>
          </w:p>
          <w:p w14:paraId="0F0BD7D9" w14:textId="77777777" w:rsidR="00AE6D05" w:rsidRDefault="00AE6D05" w:rsidP="002E5B4C">
            <w:pPr>
              <w:spacing w:after="0"/>
              <w:jc w:val="center"/>
              <w:rPr>
                <w:szCs w:val="17"/>
              </w:rPr>
            </w:pPr>
          </w:p>
          <w:p w14:paraId="2974FD02" w14:textId="77777777" w:rsidR="00AE6D05" w:rsidRDefault="00AE6D05" w:rsidP="002E5B4C">
            <w:pPr>
              <w:spacing w:after="0"/>
              <w:jc w:val="center"/>
              <w:rPr>
                <w:szCs w:val="17"/>
              </w:rPr>
            </w:pPr>
          </w:p>
          <w:p w14:paraId="0FAA10F0" w14:textId="77777777" w:rsidR="00AE6D05" w:rsidRDefault="00AE6D05" w:rsidP="002E5B4C">
            <w:pPr>
              <w:spacing w:after="0"/>
              <w:jc w:val="center"/>
              <w:rPr>
                <w:szCs w:val="17"/>
              </w:rPr>
            </w:pPr>
          </w:p>
          <w:p w14:paraId="02D635DC" w14:textId="77777777" w:rsidR="00AE6D05" w:rsidRDefault="00AE6D05" w:rsidP="002E5B4C">
            <w:pPr>
              <w:spacing w:after="0"/>
              <w:jc w:val="center"/>
              <w:rPr>
                <w:szCs w:val="17"/>
              </w:rPr>
            </w:pPr>
          </w:p>
          <w:p w14:paraId="2D124EF9" w14:textId="77777777" w:rsidR="00AE6D05" w:rsidRDefault="00AE6D05" w:rsidP="002E5B4C">
            <w:pPr>
              <w:spacing w:after="0"/>
              <w:jc w:val="center"/>
              <w:rPr>
                <w:szCs w:val="17"/>
              </w:rPr>
            </w:pPr>
          </w:p>
          <w:p w14:paraId="0297ADEE" w14:textId="77777777" w:rsidR="00AE6D05" w:rsidRDefault="00AE6D05" w:rsidP="002E5B4C">
            <w:pPr>
              <w:spacing w:after="0"/>
              <w:jc w:val="center"/>
              <w:rPr>
                <w:szCs w:val="17"/>
              </w:rPr>
            </w:pPr>
          </w:p>
          <w:p w14:paraId="4099E447" w14:textId="77777777" w:rsidR="00AE6D05" w:rsidRDefault="00AE6D05" w:rsidP="002E5B4C">
            <w:pPr>
              <w:spacing w:after="0"/>
              <w:jc w:val="center"/>
              <w:rPr>
                <w:szCs w:val="17"/>
              </w:rPr>
            </w:pPr>
          </w:p>
          <w:p w14:paraId="5E2A8AA3" w14:textId="77777777" w:rsidR="00AE6D05" w:rsidRDefault="00AE6D05" w:rsidP="002E5B4C">
            <w:pPr>
              <w:spacing w:after="0"/>
              <w:jc w:val="center"/>
              <w:rPr>
                <w:szCs w:val="17"/>
              </w:rPr>
            </w:pPr>
          </w:p>
          <w:p w14:paraId="52235971" w14:textId="77777777" w:rsidR="00AE6D05" w:rsidRDefault="00AE6D05" w:rsidP="002E5B4C">
            <w:pPr>
              <w:spacing w:after="0"/>
              <w:jc w:val="center"/>
              <w:rPr>
                <w:szCs w:val="17"/>
              </w:rPr>
            </w:pPr>
          </w:p>
          <w:p w14:paraId="5D68CE09" w14:textId="77777777" w:rsidR="00AE6D05" w:rsidRDefault="00AE6D05" w:rsidP="002E5B4C">
            <w:pPr>
              <w:spacing w:after="0"/>
              <w:jc w:val="center"/>
              <w:rPr>
                <w:szCs w:val="17"/>
              </w:rPr>
            </w:pPr>
          </w:p>
          <w:p w14:paraId="749E43AB" w14:textId="77777777" w:rsidR="00AE6D05" w:rsidRDefault="00AE6D05" w:rsidP="002E5B4C">
            <w:pPr>
              <w:spacing w:after="0"/>
              <w:jc w:val="center"/>
              <w:rPr>
                <w:szCs w:val="17"/>
              </w:rPr>
            </w:pPr>
          </w:p>
          <w:p w14:paraId="16D4D156" w14:textId="77777777" w:rsidR="00AE6D05" w:rsidRDefault="00AE6D05" w:rsidP="002E5B4C">
            <w:pPr>
              <w:spacing w:after="0"/>
              <w:jc w:val="center"/>
              <w:rPr>
                <w:szCs w:val="17"/>
              </w:rPr>
            </w:pPr>
          </w:p>
          <w:p w14:paraId="3AF1B1F2" w14:textId="77777777" w:rsidR="00AE6D05" w:rsidRDefault="00AE6D05" w:rsidP="002E5B4C">
            <w:pPr>
              <w:spacing w:after="0"/>
              <w:jc w:val="center"/>
              <w:rPr>
                <w:szCs w:val="17"/>
              </w:rPr>
            </w:pPr>
          </w:p>
          <w:p w14:paraId="0CF9BD34" w14:textId="77777777" w:rsidR="00AE6D05" w:rsidRDefault="00AE6D05" w:rsidP="002E5B4C">
            <w:pPr>
              <w:spacing w:after="0"/>
              <w:jc w:val="center"/>
              <w:rPr>
                <w:szCs w:val="17"/>
              </w:rPr>
            </w:pPr>
          </w:p>
          <w:p w14:paraId="0EF35D6E" w14:textId="77777777" w:rsidR="00AE6D05" w:rsidRDefault="00AE6D05" w:rsidP="002E5B4C">
            <w:pPr>
              <w:spacing w:after="0"/>
              <w:jc w:val="center"/>
              <w:rPr>
                <w:szCs w:val="17"/>
              </w:rPr>
            </w:pPr>
          </w:p>
          <w:p w14:paraId="1443BFD0" w14:textId="77777777" w:rsidR="00AE6D05" w:rsidRDefault="00AE6D05" w:rsidP="002E5B4C">
            <w:pPr>
              <w:spacing w:after="0"/>
              <w:jc w:val="center"/>
              <w:rPr>
                <w:szCs w:val="17"/>
              </w:rPr>
            </w:pPr>
          </w:p>
          <w:p w14:paraId="6C3800B3" w14:textId="77777777" w:rsidR="00AE6D05" w:rsidRDefault="00AE6D05" w:rsidP="002E5B4C">
            <w:pPr>
              <w:spacing w:after="0"/>
              <w:jc w:val="center"/>
              <w:rPr>
                <w:szCs w:val="17"/>
              </w:rPr>
            </w:pPr>
          </w:p>
          <w:p w14:paraId="2D200680" w14:textId="77777777" w:rsidR="00AE6D05" w:rsidRDefault="00AE6D05" w:rsidP="002E5B4C">
            <w:pPr>
              <w:spacing w:after="0"/>
              <w:jc w:val="center"/>
              <w:rPr>
                <w:szCs w:val="17"/>
              </w:rPr>
            </w:pPr>
          </w:p>
          <w:p w14:paraId="3F66487B" w14:textId="77777777" w:rsidR="00AE6D05" w:rsidRDefault="00AE6D05" w:rsidP="002E5B4C">
            <w:pPr>
              <w:spacing w:after="0"/>
              <w:jc w:val="center"/>
              <w:rPr>
                <w:szCs w:val="17"/>
              </w:rPr>
            </w:pPr>
          </w:p>
          <w:p w14:paraId="1DC6E94B" w14:textId="77777777" w:rsidR="00AE6D05" w:rsidRDefault="00AE6D05" w:rsidP="002E5B4C">
            <w:pPr>
              <w:spacing w:after="0"/>
              <w:jc w:val="center"/>
              <w:rPr>
                <w:szCs w:val="17"/>
              </w:rPr>
            </w:pPr>
          </w:p>
          <w:p w14:paraId="1378C2B3" w14:textId="27CFF084" w:rsidR="00AE6D05" w:rsidRDefault="00AE6D05" w:rsidP="002E5B4C">
            <w:pPr>
              <w:spacing w:after="0"/>
              <w:jc w:val="center"/>
              <w:rPr>
                <w:szCs w:val="17"/>
              </w:rPr>
            </w:pPr>
            <w:r>
              <w:rPr>
                <w:szCs w:val="17"/>
              </w:rPr>
              <w:lastRenderedPageBreak/>
              <w:t>3</w:t>
            </w:r>
          </w:p>
          <w:p w14:paraId="0780CE7C" w14:textId="77777777" w:rsidR="00AE6D05" w:rsidRDefault="00AE6D05" w:rsidP="002E5B4C">
            <w:pPr>
              <w:spacing w:after="0"/>
              <w:jc w:val="center"/>
              <w:rPr>
                <w:szCs w:val="17"/>
              </w:rPr>
            </w:pPr>
          </w:p>
          <w:p w14:paraId="48714BD6" w14:textId="77777777" w:rsidR="00AE6D05" w:rsidRDefault="00AE6D05" w:rsidP="002E5B4C">
            <w:pPr>
              <w:spacing w:after="0"/>
              <w:jc w:val="center"/>
              <w:rPr>
                <w:szCs w:val="17"/>
              </w:rPr>
            </w:pPr>
          </w:p>
          <w:p w14:paraId="1D2584C6" w14:textId="77777777" w:rsidR="00AE6D05" w:rsidRDefault="00AE6D05" w:rsidP="002E5B4C">
            <w:pPr>
              <w:spacing w:after="0"/>
              <w:jc w:val="center"/>
              <w:rPr>
                <w:szCs w:val="17"/>
              </w:rPr>
            </w:pPr>
          </w:p>
          <w:p w14:paraId="54CE4B17" w14:textId="77777777" w:rsidR="00AE6D05" w:rsidRDefault="00AE6D05" w:rsidP="002E5B4C">
            <w:pPr>
              <w:spacing w:after="0"/>
              <w:jc w:val="center"/>
              <w:rPr>
                <w:szCs w:val="17"/>
              </w:rPr>
            </w:pPr>
          </w:p>
          <w:p w14:paraId="34BF41E8" w14:textId="77777777" w:rsidR="00AE6D05" w:rsidRDefault="00AE6D05" w:rsidP="002E5B4C">
            <w:pPr>
              <w:spacing w:after="0"/>
              <w:jc w:val="center"/>
              <w:rPr>
                <w:szCs w:val="17"/>
              </w:rPr>
            </w:pPr>
          </w:p>
          <w:p w14:paraId="24A357DB" w14:textId="77777777" w:rsidR="00AE6D05" w:rsidRDefault="00AE6D05" w:rsidP="002E5B4C">
            <w:pPr>
              <w:spacing w:after="0"/>
              <w:jc w:val="center"/>
              <w:rPr>
                <w:szCs w:val="17"/>
              </w:rPr>
            </w:pPr>
          </w:p>
          <w:p w14:paraId="036AACF1" w14:textId="77777777" w:rsidR="00AE6D05" w:rsidRDefault="00AE6D05" w:rsidP="002E5B4C">
            <w:pPr>
              <w:spacing w:after="0"/>
              <w:jc w:val="center"/>
              <w:rPr>
                <w:szCs w:val="17"/>
              </w:rPr>
            </w:pPr>
          </w:p>
          <w:p w14:paraId="7EEE92D0" w14:textId="77777777" w:rsidR="00AE6D05" w:rsidRDefault="00AE6D05" w:rsidP="002E5B4C">
            <w:pPr>
              <w:spacing w:after="0"/>
              <w:jc w:val="center"/>
              <w:rPr>
                <w:szCs w:val="17"/>
              </w:rPr>
            </w:pPr>
          </w:p>
          <w:p w14:paraId="43A0DBB5" w14:textId="77777777" w:rsidR="00AE6D05" w:rsidRDefault="00AE6D05" w:rsidP="002E5B4C">
            <w:pPr>
              <w:spacing w:after="0"/>
              <w:jc w:val="center"/>
              <w:rPr>
                <w:szCs w:val="17"/>
              </w:rPr>
            </w:pPr>
          </w:p>
          <w:p w14:paraId="25D6B532" w14:textId="77777777" w:rsidR="00AE6D05" w:rsidRDefault="00AE6D05" w:rsidP="002E5B4C">
            <w:pPr>
              <w:spacing w:after="0"/>
              <w:jc w:val="center"/>
              <w:rPr>
                <w:szCs w:val="17"/>
              </w:rPr>
            </w:pPr>
          </w:p>
          <w:p w14:paraId="39DE76BC" w14:textId="77777777" w:rsidR="00AE6D05" w:rsidRDefault="00AE6D05" w:rsidP="002E5B4C">
            <w:pPr>
              <w:spacing w:after="0"/>
              <w:jc w:val="center"/>
              <w:rPr>
                <w:szCs w:val="17"/>
              </w:rPr>
            </w:pPr>
          </w:p>
          <w:p w14:paraId="46E80169" w14:textId="77777777" w:rsidR="00AE6D05" w:rsidRDefault="00AE6D05" w:rsidP="002E5B4C">
            <w:pPr>
              <w:spacing w:after="0"/>
              <w:jc w:val="center"/>
              <w:rPr>
                <w:szCs w:val="17"/>
              </w:rPr>
            </w:pPr>
          </w:p>
          <w:p w14:paraId="69923CF2" w14:textId="77777777" w:rsidR="00AE6D05" w:rsidRDefault="00AE6D05" w:rsidP="002E5B4C">
            <w:pPr>
              <w:spacing w:after="0"/>
              <w:jc w:val="center"/>
              <w:rPr>
                <w:szCs w:val="17"/>
              </w:rPr>
            </w:pPr>
          </w:p>
          <w:p w14:paraId="676BE041" w14:textId="77777777" w:rsidR="00AE6D05" w:rsidRDefault="00AE6D05" w:rsidP="002E5B4C">
            <w:pPr>
              <w:spacing w:after="0"/>
              <w:jc w:val="center"/>
              <w:rPr>
                <w:szCs w:val="17"/>
              </w:rPr>
            </w:pPr>
          </w:p>
          <w:p w14:paraId="46933A82" w14:textId="77777777" w:rsidR="00AE6D05" w:rsidRDefault="00AE6D05" w:rsidP="002E5B4C">
            <w:pPr>
              <w:spacing w:after="0"/>
              <w:jc w:val="center"/>
              <w:rPr>
                <w:szCs w:val="17"/>
              </w:rPr>
            </w:pPr>
          </w:p>
          <w:p w14:paraId="248BE0B4" w14:textId="77777777" w:rsidR="00AE6D05" w:rsidRDefault="00AE6D05" w:rsidP="002E5B4C">
            <w:pPr>
              <w:spacing w:after="0"/>
              <w:jc w:val="center"/>
              <w:rPr>
                <w:szCs w:val="17"/>
              </w:rPr>
            </w:pPr>
          </w:p>
          <w:p w14:paraId="739743B4" w14:textId="77777777" w:rsidR="00AE6D05" w:rsidRDefault="00AE6D05" w:rsidP="002E5B4C">
            <w:pPr>
              <w:spacing w:after="0"/>
              <w:jc w:val="center"/>
              <w:rPr>
                <w:szCs w:val="17"/>
              </w:rPr>
            </w:pPr>
          </w:p>
          <w:p w14:paraId="51FC52FF" w14:textId="77777777" w:rsidR="00AE6D05" w:rsidRDefault="00AE6D05" w:rsidP="002E5B4C">
            <w:pPr>
              <w:spacing w:after="0"/>
              <w:jc w:val="center"/>
              <w:rPr>
                <w:szCs w:val="17"/>
              </w:rPr>
            </w:pPr>
          </w:p>
          <w:p w14:paraId="6A4742BC" w14:textId="77777777" w:rsidR="00AE6D05" w:rsidRDefault="00AE6D05" w:rsidP="002E5B4C">
            <w:pPr>
              <w:spacing w:after="0"/>
              <w:jc w:val="center"/>
              <w:rPr>
                <w:szCs w:val="17"/>
              </w:rPr>
            </w:pPr>
          </w:p>
          <w:p w14:paraId="5FAEC0AA" w14:textId="77777777" w:rsidR="00AE6D05" w:rsidRDefault="00AE6D05" w:rsidP="002E5B4C">
            <w:pPr>
              <w:spacing w:after="0"/>
              <w:jc w:val="center"/>
              <w:rPr>
                <w:szCs w:val="17"/>
              </w:rPr>
            </w:pPr>
          </w:p>
          <w:p w14:paraId="0E592F1C" w14:textId="77777777" w:rsidR="00AE6D05" w:rsidRDefault="00AE6D05" w:rsidP="002E5B4C">
            <w:pPr>
              <w:spacing w:after="0"/>
              <w:jc w:val="center"/>
              <w:rPr>
                <w:szCs w:val="17"/>
              </w:rPr>
            </w:pPr>
          </w:p>
          <w:p w14:paraId="1D9E39E3" w14:textId="77777777" w:rsidR="00AE6D05" w:rsidRDefault="00AE6D05" w:rsidP="002E5B4C">
            <w:pPr>
              <w:spacing w:after="0"/>
              <w:jc w:val="center"/>
              <w:rPr>
                <w:szCs w:val="17"/>
              </w:rPr>
            </w:pPr>
          </w:p>
          <w:p w14:paraId="03CB3DE8" w14:textId="77777777" w:rsidR="00AE6D05" w:rsidRDefault="00AE6D05" w:rsidP="002E5B4C">
            <w:pPr>
              <w:spacing w:after="0"/>
              <w:jc w:val="center"/>
              <w:rPr>
                <w:szCs w:val="17"/>
              </w:rPr>
            </w:pPr>
          </w:p>
          <w:p w14:paraId="103DE932" w14:textId="77777777" w:rsidR="00AE6D05" w:rsidRDefault="00AE6D05" w:rsidP="002E5B4C">
            <w:pPr>
              <w:spacing w:after="0"/>
              <w:jc w:val="center"/>
              <w:rPr>
                <w:szCs w:val="17"/>
              </w:rPr>
            </w:pPr>
          </w:p>
          <w:p w14:paraId="3E67B77B" w14:textId="77777777" w:rsidR="00AE6D05" w:rsidRDefault="00AE6D05" w:rsidP="002E5B4C">
            <w:pPr>
              <w:spacing w:after="0"/>
              <w:jc w:val="center"/>
              <w:rPr>
                <w:szCs w:val="17"/>
              </w:rPr>
            </w:pPr>
          </w:p>
          <w:p w14:paraId="35F10F42" w14:textId="77777777" w:rsidR="00AE6D05" w:rsidRDefault="00AE6D05" w:rsidP="002E5B4C">
            <w:pPr>
              <w:spacing w:after="0"/>
              <w:jc w:val="center"/>
              <w:rPr>
                <w:szCs w:val="17"/>
              </w:rPr>
            </w:pPr>
          </w:p>
          <w:p w14:paraId="51AFE351" w14:textId="77777777" w:rsidR="00AE6D05" w:rsidRDefault="00AE6D05" w:rsidP="002E5B4C">
            <w:pPr>
              <w:spacing w:after="0"/>
              <w:jc w:val="center"/>
              <w:rPr>
                <w:szCs w:val="17"/>
              </w:rPr>
            </w:pPr>
          </w:p>
          <w:p w14:paraId="0706BCBC" w14:textId="77777777" w:rsidR="00AE6D05" w:rsidRDefault="00AE6D05" w:rsidP="002E5B4C">
            <w:pPr>
              <w:spacing w:after="0"/>
              <w:jc w:val="center"/>
              <w:rPr>
                <w:szCs w:val="17"/>
              </w:rPr>
            </w:pPr>
          </w:p>
          <w:p w14:paraId="4D7D8238" w14:textId="77777777" w:rsidR="00AE6D05" w:rsidRDefault="00AE6D05" w:rsidP="002E5B4C">
            <w:pPr>
              <w:spacing w:after="0"/>
              <w:jc w:val="center"/>
              <w:rPr>
                <w:szCs w:val="17"/>
              </w:rPr>
            </w:pPr>
          </w:p>
          <w:p w14:paraId="17F1AFD6" w14:textId="77777777" w:rsidR="00AE6D05" w:rsidRDefault="00AE6D05" w:rsidP="002E5B4C">
            <w:pPr>
              <w:spacing w:after="0"/>
              <w:jc w:val="center"/>
              <w:rPr>
                <w:szCs w:val="17"/>
              </w:rPr>
            </w:pPr>
          </w:p>
          <w:p w14:paraId="6B023439" w14:textId="77777777" w:rsidR="00AE6D05" w:rsidRDefault="00AE6D05" w:rsidP="002E5B4C">
            <w:pPr>
              <w:spacing w:after="0"/>
              <w:jc w:val="center"/>
              <w:rPr>
                <w:szCs w:val="17"/>
              </w:rPr>
            </w:pPr>
          </w:p>
          <w:p w14:paraId="10B2AB0A" w14:textId="77777777" w:rsidR="00AE6D05" w:rsidRDefault="00AE6D05" w:rsidP="002E5B4C">
            <w:pPr>
              <w:spacing w:after="0"/>
              <w:jc w:val="center"/>
              <w:rPr>
                <w:szCs w:val="17"/>
              </w:rPr>
            </w:pPr>
          </w:p>
          <w:p w14:paraId="25979F3B" w14:textId="77777777" w:rsidR="00AE6D05" w:rsidRDefault="00AE6D05" w:rsidP="002E5B4C">
            <w:pPr>
              <w:spacing w:after="0"/>
              <w:jc w:val="center"/>
              <w:rPr>
                <w:szCs w:val="17"/>
              </w:rPr>
            </w:pPr>
          </w:p>
          <w:p w14:paraId="3ED01D0F" w14:textId="77777777" w:rsidR="00AE6D05" w:rsidRDefault="00AE6D05" w:rsidP="002E5B4C">
            <w:pPr>
              <w:spacing w:after="0"/>
              <w:jc w:val="center"/>
              <w:rPr>
                <w:szCs w:val="17"/>
              </w:rPr>
            </w:pPr>
          </w:p>
          <w:p w14:paraId="4898115B" w14:textId="77777777" w:rsidR="00AE6D05" w:rsidRDefault="00AE6D05" w:rsidP="002E5B4C">
            <w:pPr>
              <w:spacing w:after="0"/>
              <w:jc w:val="center"/>
              <w:rPr>
                <w:szCs w:val="17"/>
              </w:rPr>
            </w:pPr>
          </w:p>
          <w:p w14:paraId="5370E203" w14:textId="77777777" w:rsidR="00AE6D05" w:rsidRDefault="00AE6D05" w:rsidP="002E5B4C">
            <w:pPr>
              <w:spacing w:after="0"/>
              <w:jc w:val="center"/>
              <w:rPr>
                <w:szCs w:val="17"/>
              </w:rPr>
            </w:pPr>
          </w:p>
          <w:p w14:paraId="63384E11" w14:textId="77777777" w:rsidR="00AE6D05" w:rsidRDefault="00AE6D05" w:rsidP="002E5B4C">
            <w:pPr>
              <w:spacing w:after="0"/>
              <w:jc w:val="center"/>
              <w:rPr>
                <w:szCs w:val="17"/>
              </w:rPr>
            </w:pPr>
          </w:p>
          <w:p w14:paraId="677A2A3F" w14:textId="77777777" w:rsidR="00AE6D05" w:rsidRDefault="00AE6D05" w:rsidP="002E5B4C">
            <w:pPr>
              <w:spacing w:after="0"/>
              <w:jc w:val="center"/>
              <w:rPr>
                <w:szCs w:val="17"/>
              </w:rPr>
            </w:pPr>
          </w:p>
          <w:p w14:paraId="0B43D50B" w14:textId="77777777" w:rsidR="00AE6D05" w:rsidRDefault="00AE6D05" w:rsidP="002E5B4C">
            <w:pPr>
              <w:spacing w:after="0"/>
              <w:jc w:val="center"/>
              <w:rPr>
                <w:szCs w:val="17"/>
              </w:rPr>
            </w:pPr>
          </w:p>
          <w:p w14:paraId="6B2DA1AD" w14:textId="77777777" w:rsidR="00AE6D05" w:rsidRDefault="00AE6D05" w:rsidP="002E5B4C">
            <w:pPr>
              <w:spacing w:after="0"/>
              <w:jc w:val="center"/>
              <w:rPr>
                <w:szCs w:val="17"/>
              </w:rPr>
            </w:pPr>
          </w:p>
          <w:p w14:paraId="30098069" w14:textId="77777777" w:rsidR="00AE6D05" w:rsidRDefault="00AE6D05" w:rsidP="002E5B4C">
            <w:pPr>
              <w:spacing w:after="0"/>
              <w:jc w:val="center"/>
              <w:rPr>
                <w:szCs w:val="17"/>
              </w:rPr>
            </w:pPr>
          </w:p>
          <w:p w14:paraId="699A84E7" w14:textId="77777777" w:rsidR="00AE6D05" w:rsidRDefault="00AE6D05" w:rsidP="002E5B4C">
            <w:pPr>
              <w:spacing w:after="0"/>
              <w:jc w:val="center"/>
              <w:rPr>
                <w:szCs w:val="17"/>
              </w:rPr>
            </w:pPr>
          </w:p>
          <w:p w14:paraId="05445033" w14:textId="77777777" w:rsidR="00AE6D05" w:rsidRDefault="00AE6D05" w:rsidP="002E5B4C">
            <w:pPr>
              <w:spacing w:after="0"/>
              <w:jc w:val="center"/>
              <w:rPr>
                <w:szCs w:val="17"/>
              </w:rPr>
            </w:pPr>
          </w:p>
          <w:p w14:paraId="36455648" w14:textId="77777777" w:rsidR="00AE6D05" w:rsidRDefault="00AE6D05" w:rsidP="002E5B4C">
            <w:pPr>
              <w:spacing w:after="0"/>
              <w:jc w:val="center"/>
              <w:rPr>
                <w:szCs w:val="17"/>
              </w:rPr>
            </w:pPr>
          </w:p>
          <w:p w14:paraId="68D628BE" w14:textId="77777777" w:rsidR="00AE6D05" w:rsidRDefault="00AE6D05" w:rsidP="002E5B4C">
            <w:pPr>
              <w:spacing w:after="0"/>
              <w:jc w:val="center"/>
              <w:rPr>
                <w:szCs w:val="17"/>
              </w:rPr>
            </w:pPr>
          </w:p>
          <w:p w14:paraId="61770605" w14:textId="77777777" w:rsidR="00AE6D05" w:rsidRDefault="00AE6D05" w:rsidP="002E5B4C">
            <w:pPr>
              <w:spacing w:after="0"/>
              <w:jc w:val="center"/>
              <w:rPr>
                <w:szCs w:val="17"/>
              </w:rPr>
            </w:pPr>
          </w:p>
          <w:p w14:paraId="58379574" w14:textId="77777777" w:rsidR="00AE6D05" w:rsidRDefault="00AE6D05" w:rsidP="002E5B4C">
            <w:pPr>
              <w:spacing w:after="0"/>
              <w:jc w:val="center"/>
              <w:rPr>
                <w:szCs w:val="17"/>
              </w:rPr>
            </w:pPr>
          </w:p>
          <w:p w14:paraId="6CF8F3CC" w14:textId="77777777" w:rsidR="00AE6D05" w:rsidRDefault="00AE6D05" w:rsidP="002E5B4C">
            <w:pPr>
              <w:spacing w:after="0"/>
              <w:jc w:val="center"/>
              <w:rPr>
                <w:szCs w:val="17"/>
              </w:rPr>
            </w:pPr>
          </w:p>
          <w:p w14:paraId="16DBC1D1" w14:textId="77777777" w:rsidR="00AE6D05" w:rsidRDefault="00AE6D05" w:rsidP="002E5B4C">
            <w:pPr>
              <w:spacing w:after="0"/>
              <w:jc w:val="center"/>
              <w:rPr>
                <w:szCs w:val="17"/>
              </w:rPr>
            </w:pPr>
          </w:p>
          <w:p w14:paraId="3266B503" w14:textId="77777777" w:rsidR="00AE6D05" w:rsidRDefault="00AE6D05" w:rsidP="002E5B4C">
            <w:pPr>
              <w:spacing w:after="0"/>
              <w:jc w:val="center"/>
              <w:rPr>
                <w:szCs w:val="17"/>
              </w:rPr>
            </w:pPr>
          </w:p>
          <w:p w14:paraId="59391924" w14:textId="77777777" w:rsidR="00AE6D05" w:rsidRDefault="00AE6D05" w:rsidP="002E5B4C">
            <w:pPr>
              <w:spacing w:after="0"/>
              <w:jc w:val="center"/>
              <w:rPr>
                <w:szCs w:val="17"/>
              </w:rPr>
            </w:pPr>
          </w:p>
          <w:p w14:paraId="0422BAF8" w14:textId="77777777" w:rsidR="00AE6D05" w:rsidRDefault="00AE6D05" w:rsidP="002E5B4C">
            <w:pPr>
              <w:spacing w:after="0"/>
              <w:jc w:val="center"/>
              <w:rPr>
                <w:szCs w:val="17"/>
              </w:rPr>
            </w:pPr>
          </w:p>
          <w:p w14:paraId="08A7681E" w14:textId="77777777" w:rsidR="00AE6D05" w:rsidRDefault="00AE6D05" w:rsidP="002E5B4C">
            <w:pPr>
              <w:spacing w:after="0"/>
              <w:jc w:val="center"/>
              <w:rPr>
                <w:szCs w:val="17"/>
              </w:rPr>
            </w:pPr>
          </w:p>
          <w:p w14:paraId="767B2383" w14:textId="77777777" w:rsidR="00AE6D05" w:rsidRDefault="00AE6D05" w:rsidP="002E5B4C">
            <w:pPr>
              <w:spacing w:after="0"/>
              <w:jc w:val="center"/>
              <w:rPr>
                <w:szCs w:val="17"/>
              </w:rPr>
            </w:pPr>
          </w:p>
          <w:p w14:paraId="5ABBF221" w14:textId="77777777" w:rsidR="00AE6D05" w:rsidRDefault="00AE6D05" w:rsidP="002E5B4C">
            <w:pPr>
              <w:spacing w:after="0"/>
              <w:jc w:val="center"/>
              <w:rPr>
                <w:szCs w:val="17"/>
              </w:rPr>
            </w:pPr>
          </w:p>
          <w:p w14:paraId="242DFE9A" w14:textId="77777777" w:rsidR="00AE6D05" w:rsidRDefault="00AE6D05" w:rsidP="002E5B4C">
            <w:pPr>
              <w:spacing w:after="0"/>
              <w:jc w:val="center"/>
              <w:rPr>
                <w:szCs w:val="17"/>
              </w:rPr>
            </w:pPr>
          </w:p>
          <w:p w14:paraId="26233014" w14:textId="77777777" w:rsidR="00AE6D05" w:rsidRDefault="00AE6D05" w:rsidP="002E5B4C">
            <w:pPr>
              <w:spacing w:after="0"/>
              <w:jc w:val="center"/>
              <w:rPr>
                <w:szCs w:val="17"/>
              </w:rPr>
            </w:pPr>
          </w:p>
          <w:p w14:paraId="0516AE20" w14:textId="77777777" w:rsidR="00AE6D05" w:rsidRDefault="00AE6D05" w:rsidP="002E5B4C">
            <w:pPr>
              <w:spacing w:after="0"/>
              <w:jc w:val="center"/>
              <w:rPr>
                <w:szCs w:val="17"/>
              </w:rPr>
            </w:pPr>
          </w:p>
          <w:p w14:paraId="16908EE2" w14:textId="77777777" w:rsidR="00AE6D05" w:rsidRDefault="00AE6D05" w:rsidP="002E5B4C">
            <w:pPr>
              <w:spacing w:after="0"/>
              <w:jc w:val="center"/>
              <w:rPr>
                <w:szCs w:val="17"/>
              </w:rPr>
            </w:pPr>
          </w:p>
          <w:p w14:paraId="464DF16C" w14:textId="77777777" w:rsidR="00AE6D05" w:rsidRDefault="00AE6D05" w:rsidP="002E5B4C">
            <w:pPr>
              <w:spacing w:after="0"/>
              <w:jc w:val="center"/>
              <w:rPr>
                <w:szCs w:val="17"/>
              </w:rPr>
            </w:pPr>
          </w:p>
          <w:p w14:paraId="4FDAB68A" w14:textId="77777777" w:rsidR="00AE6D05" w:rsidRDefault="00AE6D05" w:rsidP="002E5B4C">
            <w:pPr>
              <w:spacing w:after="0"/>
              <w:jc w:val="center"/>
              <w:rPr>
                <w:szCs w:val="17"/>
              </w:rPr>
            </w:pPr>
          </w:p>
          <w:p w14:paraId="68E52C12" w14:textId="77777777" w:rsidR="00AE6D05" w:rsidRDefault="00AE6D05" w:rsidP="002E5B4C">
            <w:pPr>
              <w:spacing w:after="0"/>
              <w:jc w:val="center"/>
              <w:rPr>
                <w:szCs w:val="17"/>
              </w:rPr>
            </w:pPr>
          </w:p>
          <w:p w14:paraId="23199EB3" w14:textId="77777777" w:rsidR="00AE6D05" w:rsidRDefault="00AE6D05" w:rsidP="002E5B4C">
            <w:pPr>
              <w:spacing w:after="0"/>
              <w:jc w:val="center"/>
              <w:rPr>
                <w:szCs w:val="17"/>
              </w:rPr>
            </w:pPr>
          </w:p>
          <w:p w14:paraId="365E6645" w14:textId="77777777" w:rsidR="00AE6D05" w:rsidRDefault="00AE6D05" w:rsidP="002E5B4C">
            <w:pPr>
              <w:spacing w:after="0"/>
              <w:jc w:val="center"/>
              <w:rPr>
                <w:szCs w:val="17"/>
              </w:rPr>
            </w:pPr>
          </w:p>
          <w:p w14:paraId="5EC0A09B" w14:textId="77777777" w:rsidR="00AE6D05" w:rsidRDefault="00AE6D05" w:rsidP="002E5B4C">
            <w:pPr>
              <w:spacing w:after="0"/>
              <w:jc w:val="center"/>
              <w:rPr>
                <w:szCs w:val="17"/>
              </w:rPr>
            </w:pPr>
          </w:p>
          <w:p w14:paraId="526E6ED5" w14:textId="77777777" w:rsidR="00AE6D05" w:rsidRDefault="00AE6D05" w:rsidP="002E5B4C">
            <w:pPr>
              <w:spacing w:after="0"/>
              <w:jc w:val="center"/>
              <w:rPr>
                <w:szCs w:val="17"/>
              </w:rPr>
            </w:pPr>
          </w:p>
          <w:p w14:paraId="71252927" w14:textId="77777777" w:rsidR="00AE6D05" w:rsidRDefault="00AE6D05" w:rsidP="002E5B4C">
            <w:pPr>
              <w:spacing w:after="0"/>
              <w:jc w:val="center"/>
              <w:rPr>
                <w:szCs w:val="17"/>
              </w:rPr>
            </w:pPr>
          </w:p>
          <w:p w14:paraId="162E5D06" w14:textId="77777777" w:rsidR="00AE6D05" w:rsidRDefault="00AE6D05" w:rsidP="002E5B4C">
            <w:pPr>
              <w:spacing w:after="0"/>
              <w:jc w:val="center"/>
              <w:rPr>
                <w:szCs w:val="17"/>
              </w:rPr>
            </w:pPr>
          </w:p>
          <w:p w14:paraId="7EF31523" w14:textId="77777777" w:rsidR="00AE6D05" w:rsidRDefault="00AE6D05" w:rsidP="002E5B4C">
            <w:pPr>
              <w:spacing w:after="0"/>
              <w:jc w:val="center"/>
              <w:rPr>
                <w:szCs w:val="17"/>
              </w:rPr>
            </w:pPr>
          </w:p>
          <w:p w14:paraId="713390A4" w14:textId="77777777" w:rsidR="00AE6D05" w:rsidRDefault="00AE6D05" w:rsidP="002E5B4C">
            <w:pPr>
              <w:spacing w:after="0"/>
              <w:jc w:val="center"/>
              <w:rPr>
                <w:szCs w:val="17"/>
              </w:rPr>
            </w:pPr>
          </w:p>
          <w:p w14:paraId="6AEB89F4" w14:textId="77777777" w:rsidR="00AE6D05" w:rsidRDefault="00AE6D05" w:rsidP="002E5B4C">
            <w:pPr>
              <w:spacing w:after="0"/>
              <w:jc w:val="center"/>
              <w:rPr>
                <w:szCs w:val="17"/>
              </w:rPr>
            </w:pPr>
          </w:p>
          <w:p w14:paraId="657CB2F8" w14:textId="77777777" w:rsidR="00AE6D05" w:rsidRDefault="00AE6D05" w:rsidP="002E5B4C">
            <w:pPr>
              <w:spacing w:after="0"/>
              <w:jc w:val="center"/>
              <w:rPr>
                <w:szCs w:val="17"/>
              </w:rPr>
            </w:pPr>
          </w:p>
          <w:p w14:paraId="796C69F6" w14:textId="77777777" w:rsidR="00AE6D05" w:rsidRDefault="00AE6D05" w:rsidP="002E5B4C">
            <w:pPr>
              <w:spacing w:after="0"/>
              <w:jc w:val="center"/>
              <w:rPr>
                <w:szCs w:val="17"/>
              </w:rPr>
            </w:pPr>
          </w:p>
          <w:p w14:paraId="18D136E0" w14:textId="77777777" w:rsidR="00AE6D05" w:rsidRDefault="00AE6D05" w:rsidP="002E5B4C">
            <w:pPr>
              <w:spacing w:after="0"/>
              <w:jc w:val="center"/>
              <w:rPr>
                <w:szCs w:val="17"/>
              </w:rPr>
            </w:pPr>
          </w:p>
          <w:p w14:paraId="175D5288" w14:textId="6F4AB218" w:rsidR="00AE6D05" w:rsidRDefault="00AE6D05" w:rsidP="002E5B4C">
            <w:pPr>
              <w:spacing w:after="0"/>
              <w:jc w:val="center"/>
              <w:rPr>
                <w:szCs w:val="17"/>
              </w:rPr>
            </w:pPr>
            <w:r>
              <w:rPr>
                <w:szCs w:val="17"/>
              </w:rPr>
              <w:lastRenderedPageBreak/>
              <w:t>3</w:t>
            </w:r>
          </w:p>
          <w:p w14:paraId="49D802D6" w14:textId="77777777" w:rsidR="00AE6D05" w:rsidRDefault="00AE6D05" w:rsidP="002E5B4C">
            <w:pPr>
              <w:spacing w:after="0"/>
              <w:jc w:val="center"/>
              <w:rPr>
                <w:szCs w:val="17"/>
              </w:rPr>
            </w:pPr>
          </w:p>
          <w:p w14:paraId="167E6169" w14:textId="77777777" w:rsidR="00AE6D05" w:rsidRDefault="00AE6D05" w:rsidP="002E5B4C">
            <w:pPr>
              <w:spacing w:after="0"/>
              <w:jc w:val="center"/>
              <w:rPr>
                <w:szCs w:val="17"/>
              </w:rPr>
            </w:pPr>
          </w:p>
          <w:p w14:paraId="019F2EE3" w14:textId="77777777" w:rsidR="00AE6D05" w:rsidRDefault="00AE6D05" w:rsidP="002E5B4C">
            <w:pPr>
              <w:spacing w:after="0"/>
              <w:jc w:val="center"/>
              <w:rPr>
                <w:szCs w:val="17"/>
              </w:rPr>
            </w:pPr>
          </w:p>
          <w:p w14:paraId="08303D9F" w14:textId="77777777" w:rsidR="00AE6D05" w:rsidRDefault="00AE6D05" w:rsidP="002E5B4C">
            <w:pPr>
              <w:spacing w:after="0"/>
              <w:jc w:val="center"/>
              <w:rPr>
                <w:szCs w:val="17"/>
              </w:rPr>
            </w:pPr>
          </w:p>
          <w:p w14:paraId="740E2625" w14:textId="77777777" w:rsidR="00AE6D05" w:rsidRDefault="00AE6D05" w:rsidP="002E5B4C">
            <w:pPr>
              <w:spacing w:after="0"/>
              <w:jc w:val="center"/>
              <w:rPr>
                <w:szCs w:val="17"/>
              </w:rPr>
            </w:pPr>
          </w:p>
          <w:p w14:paraId="1AC8169F" w14:textId="77777777" w:rsidR="00AE6D05" w:rsidRDefault="00AE6D05" w:rsidP="002E5B4C">
            <w:pPr>
              <w:spacing w:after="0"/>
              <w:jc w:val="center"/>
              <w:rPr>
                <w:szCs w:val="17"/>
              </w:rPr>
            </w:pPr>
          </w:p>
          <w:p w14:paraId="0FA4C557" w14:textId="77777777" w:rsidR="00AE6D05" w:rsidRDefault="00AE6D05" w:rsidP="002E5B4C">
            <w:pPr>
              <w:spacing w:after="0"/>
              <w:jc w:val="center"/>
              <w:rPr>
                <w:szCs w:val="17"/>
              </w:rPr>
            </w:pPr>
          </w:p>
          <w:p w14:paraId="2F3BA24F" w14:textId="77777777" w:rsidR="00AE6D05" w:rsidRDefault="00AE6D05" w:rsidP="002E5B4C">
            <w:pPr>
              <w:spacing w:after="0"/>
              <w:jc w:val="center"/>
              <w:rPr>
                <w:szCs w:val="17"/>
              </w:rPr>
            </w:pPr>
          </w:p>
          <w:p w14:paraId="16D3CB40" w14:textId="77777777" w:rsidR="00AE6D05" w:rsidRDefault="00AE6D05" w:rsidP="002E5B4C">
            <w:pPr>
              <w:spacing w:after="0"/>
              <w:jc w:val="center"/>
              <w:rPr>
                <w:szCs w:val="17"/>
              </w:rPr>
            </w:pPr>
          </w:p>
          <w:p w14:paraId="7E6CE17D" w14:textId="77777777" w:rsidR="00AE6D05" w:rsidRDefault="00AE6D05" w:rsidP="002E5B4C">
            <w:pPr>
              <w:spacing w:after="0"/>
              <w:jc w:val="center"/>
              <w:rPr>
                <w:szCs w:val="17"/>
              </w:rPr>
            </w:pPr>
          </w:p>
          <w:p w14:paraId="54E1FC4D" w14:textId="17391D9F" w:rsidR="00AE6D05" w:rsidRPr="00E11C90" w:rsidRDefault="00AE6D05" w:rsidP="002E5B4C">
            <w:pPr>
              <w:spacing w:after="0"/>
              <w:jc w:val="center"/>
              <w:rPr>
                <w:szCs w:val="17"/>
              </w:rPr>
            </w:pPr>
          </w:p>
        </w:tc>
        <w:tc>
          <w:tcPr>
            <w:tcW w:w="1701" w:type="dxa"/>
          </w:tcPr>
          <w:p w14:paraId="2A16FA62" w14:textId="77777777" w:rsidR="003F483F" w:rsidRDefault="003F483F" w:rsidP="002E5B4C">
            <w:pPr>
              <w:spacing w:after="0"/>
              <w:jc w:val="left"/>
              <w:rPr>
                <w:szCs w:val="17"/>
              </w:rPr>
            </w:pPr>
            <w:r w:rsidRPr="00E11C90">
              <w:rPr>
                <w:szCs w:val="17"/>
              </w:rPr>
              <w:lastRenderedPageBreak/>
              <w:t>Whole of the State (excluding any areas specified in other classes)</w:t>
            </w:r>
          </w:p>
          <w:p w14:paraId="12B1F3FE" w14:textId="77777777" w:rsidR="00345CFE" w:rsidRDefault="00345CFE" w:rsidP="002E5B4C">
            <w:pPr>
              <w:spacing w:after="0"/>
              <w:jc w:val="left"/>
              <w:rPr>
                <w:szCs w:val="17"/>
              </w:rPr>
            </w:pPr>
          </w:p>
          <w:p w14:paraId="63BBF61D" w14:textId="77777777" w:rsidR="00345CFE" w:rsidRDefault="00345CFE" w:rsidP="002E5B4C">
            <w:pPr>
              <w:spacing w:after="0"/>
              <w:jc w:val="left"/>
              <w:rPr>
                <w:szCs w:val="17"/>
              </w:rPr>
            </w:pPr>
          </w:p>
          <w:p w14:paraId="1EC6F8B5" w14:textId="77777777" w:rsidR="00345CFE" w:rsidRDefault="00345CFE" w:rsidP="002E5B4C">
            <w:pPr>
              <w:spacing w:after="0"/>
              <w:jc w:val="left"/>
              <w:rPr>
                <w:szCs w:val="17"/>
              </w:rPr>
            </w:pPr>
          </w:p>
          <w:p w14:paraId="7C7A4236" w14:textId="77777777" w:rsidR="00345CFE" w:rsidRDefault="00345CFE" w:rsidP="002E5B4C">
            <w:pPr>
              <w:spacing w:after="0"/>
              <w:jc w:val="left"/>
              <w:rPr>
                <w:szCs w:val="17"/>
              </w:rPr>
            </w:pPr>
          </w:p>
          <w:p w14:paraId="4D2BB750" w14:textId="77777777" w:rsidR="00345CFE" w:rsidRDefault="00345CFE" w:rsidP="002E5B4C">
            <w:pPr>
              <w:spacing w:after="0"/>
              <w:jc w:val="left"/>
              <w:rPr>
                <w:szCs w:val="17"/>
              </w:rPr>
            </w:pPr>
          </w:p>
          <w:p w14:paraId="09FC55DE" w14:textId="77777777" w:rsidR="00345CFE" w:rsidRDefault="00345CFE" w:rsidP="002E5B4C">
            <w:pPr>
              <w:spacing w:after="0"/>
              <w:jc w:val="left"/>
              <w:rPr>
                <w:szCs w:val="17"/>
              </w:rPr>
            </w:pPr>
          </w:p>
          <w:p w14:paraId="5CC497A7" w14:textId="77777777" w:rsidR="00345CFE" w:rsidRDefault="00345CFE" w:rsidP="002E5B4C">
            <w:pPr>
              <w:spacing w:after="0"/>
              <w:jc w:val="left"/>
              <w:rPr>
                <w:szCs w:val="17"/>
              </w:rPr>
            </w:pPr>
          </w:p>
          <w:p w14:paraId="3EE902FF" w14:textId="77777777" w:rsidR="00345CFE" w:rsidRDefault="00345CFE" w:rsidP="002E5B4C">
            <w:pPr>
              <w:spacing w:after="0"/>
              <w:jc w:val="left"/>
              <w:rPr>
                <w:szCs w:val="17"/>
              </w:rPr>
            </w:pPr>
          </w:p>
          <w:p w14:paraId="78E60E18" w14:textId="77777777" w:rsidR="00345CFE" w:rsidRDefault="00345CFE" w:rsidP="002E5B4C">
            <w:pPr>
              <w:spacing w:after="0"/>
              <w:jc w:val="left"/>
              <w:rPr>
                <w:szCs w:val="17"/>
              </w:rPr>
            </w:pPr>
          </w:p>
          <w:p w14:paraId="1DE6A3AC" w14:textId="77777777" w:rsidR="00345CFE" w:rsidRDefault="00345CFE" w:rsidP="002E5B4C">
            <w:pPr>
              <w:spacing w:after="0"/>
              <w:jc w:val="left"/>
              <w:rPr>
                <w:szCs w:val="17"/>
              </w:rPr>
            </w:pPr>
          </w:p>
          <w:p w14:paraId="0F62D2F1" w14:textId="77777777" w:rsidR="00345CFE" w:rsidRDefault="00345CFE" w:rsidP="002E5B4C">
            <w:pPr>
              <w:spacing w:after="0"/>
              <w:jc w:val="left"/>
              <w:rPr>
                <w:szCs w:val="17"/>
              </w:rPr>
            </w:pPr>
          </w:p>
          <w:p w14:paraId="747EB58C" w14:textId="77777777" w:rsidR="00345CFE" w:rsidRDefault="00345CFE" w:rsidP="002E5B4C">
            <w:pPr>
              <w:spacing w:after="0"/>
              <w:jc w:val="left"/>
              <w:rPr>
                <w:szCs w:val="17"/>
              </w:rPr>
            </w:pPr>
          </w:p>
          <w:p w14:paraId="0BEC8FD9" w14:textId="77777777" w:rsidR="00345CFE" w:rsidRDefault="00345CFE" w:rsidP="002E5B4C">
            <w:pPr>
              <w:spacing w:after="0"/>
              <w:jc w:val="left"/>
              <w:rPr>
                <w:szCs w:val="17"/>
              </w:rPr>
            </w:pPr>
          </w:p>
          <w:p w14:paraId="6330F25D" w14:textId="77777777" w:rsidR="00345CFE" w:rsidRDefault="00345CFE" w:rsidP="002E5B4C">
            <w:pPr>
              <w:spacing w:after="0"/>
              <w:jc w:val="left"/>
              <w:rPr>
                <w:szCs w:val="17"/>
              </w:rPr>
            </w:pPr>
          </w:p>
          <w:p w14:paraId="007D2AEA" w14:textId="77777777" w:rsidR="00345CFE" w:rsidRDefault="00345CFE" w:rsidP="002E5B4C">
            <w:pPr>
              <w:spacing w:after="0"/>
              <w:jc w:val="left"/>
              <w:rPr>
                <w:szCs w:val="17"/>
              </w:rPr>
            </w:pPr>
          </w:p>
          <w:p w14:paraId="2F9ADA19" w14:textId="77777777" w:rsidR="00345CFE" w:rsidRDefault="00345CFE" w:rsidP="002E5B4C">
            <w:pPr>
              <w:spacing w:after="0"/>
              <w:jc w:val="left"/>
              <w:rPr>
                <w:szCs w:val="17"/>
              </w:rPr>
            </w:pPr>
          </w:p>
          <w:p w14:paraId="3C777DA3" w14:textId="77777777" w:rsidR="00345CFE" w:rsidRDefault="00345CFE" w:rsidP="002E5B4C">
            <w:pPr>
              <w:spacing w:after="0"/>
              <w:jc w:val="left"/>
              <w:rPr>
                <w:szCs w:val="17"/>
              </w:rPr>
            </w:pPr>
          </w:p>
          <w:p w14:paraId="72AB6CDC" w14:textId="77777777" w:rsidR="00345CFE" w:rsidRDefault="00345CFE" w:rsidP="002E5B4C">
            <w:pPr>
              <w:spacing w:after="0"/>
              <w:jc w:val="left"/>
              <w:rPr>
                <w:szCs w:val="17"/>
              </w:rPr>
            </w:pPr>
          </w:p>
          <w:p w14:paraId="7910BF8F" w14:textId="77777777" w:rsidR="00345CFE" w:rsidRDefault="00345CFE" w:rsidP="002E5B4C">
            <w:pPr>
              <w:spacing w:after="0"/>
              <w:jc w:val="left"/>
              <w:rPr>
                <w:szCs w:val="17"/>
              </w:rPr>
            </w:pPr>
          </w:p>
          <w:p w14:paraId="7D260CF3" w14:textId="77777777" w:rsidR="00345CFE" w:rsidRDefault="00345CFE" w:rsidP="002E5B4C">
            <w:pPr>
              <w:spacing w:after="0"/>
              <w:jc w:val="left"/>
              <w:rPr>
                <w:szCs w:val="17"/>
              </w:rPr>
            </w:pPr>
          </w:p>
          <w:p w14:paraId="219836D7" w14:textId="77777777" w:rsidR="00345CFE" w:rsidRDefault="00345CFE" w:rsidP="002E5B4C">
            <w:pPr>
              <w:spacing w:after="0"/>
              <w:jc w:val="left"/>
              <w:rPr>
                <w:szCs w:val="17"/>
              </w:rPr>
            </w:pPr>
          </w:p>
          <w:p w14:paraId="33B35CE4" w14:textId="77777777" w:rsidR="00345CFE" w:rsidRDefault="00345CFE" w:rsidP="002E5B4C">
            <w:pPr>
              <w:spacing w:after="0"/>
              <w:jc w:val="left"/>
              <w:rPr>
                <w:szCs w:val="17"/>
              </w:rPr>
            </w:pPr>
          </w:p>
          <w:p w14:paraId="1BBA8B7F" w14:textId="77777777" w:rsidR="00345CFE" w:rsidRDefault="00345CFE" w:rsidP="002E5B4C">
            <w:pPr>
              <w:spacing w:after="0"/>
              <w:jc w:val="left"/>
              <w:rPr>
                <w:szCs w:val="17"/>
              </w:rPr>
            </w:pPr>
          </w:p>
          <w:p w14:paraId="5EC59EBC" w14:textId="77777777" w:rsidR="00345CFE" w:rsidRDefault="00345CFE" w:rsidP="002E5B4C">
            <w:pPr>
              <w:spacing w:after="0"/>
              <w:jc w:val="left"/>
              <w:rPr>
                <w:szCs w:val="17"/>
              </w:rPr>
            </w:pPr>
          </w:p>
          <w:p w14:paraId="424A39C4" w14:textId="77777777" w:rsidR="00345CFE" w:rsidRDefault="00345CFE" w:rsidP="002E5B4C">
            <w:pPr>
              <w:spacing w:after="0"/>
              <w:jc w:val="left"/>
              <w:rPr>
                <w:szCs w:val="17"/>
              </w:rPr>
            </w:pPr>
          </w:p>
          <w:p w14:paraId="1A73CD7C" w14:textId="77777777" w:rsidR="00345CFE" w:rsidRDefault="00345CFE" w:rsidP="002E5B4C">
            <w:pPr>
              <w:spacing w:after="0"/>
              <w:jc w:val="left"/>
              <w:rPr>
                <w:szCs w:val="17"/>
              </w:rPr>
            </w:pPr>
          </w:p>
          <w:p w14:paraId="52D467EF" w14:textId="77777777" w:rsidR="00345CFE" w:rsidRDefault="00345CFE" w:rsidP="002E5B4C">
            <w:pPr>
              <w:spacing w:after="0"/>
              <w:jc w:val="left"/>
              <w:rPr>
                <w:szCs w:val="17"/>
              </w:rPr>
            </w:pPr>
          </w:p>
          <w:p w14:paraId="681C1E34" w14:textId="77777777" w:rsidR="00345CFE" w:rsidRDefault="00345CFE" w:rsidP="002E5B4C">
            <w:pPr>
              <w:spacing w:after="0"/>
              <w:jc w:val="left"/>
              <w:rPr>
                <w:szCs w:val="17"/>
              </w:rPr>
            </w:pPr>
          </w:p>
          <w:p w14:paraId="6536EE39" w14:textId="77777777" w:rsidR="00345CFE" w:rsidRDefault="00345CFE" w:rsidP="002E5B4C">
            <w:pPr>
              <w:spacing w:after="0"/>
              <w:jc w:val="left"/>
              <w:rPr>
                <w:szCs w:val="17"/>
              </w:rPr>
            </w:pPr>
          </w:p>
          <w:p w14:paraId="39A99B19" w14:textId="77777777" w:rsidR="00345CFE" w:rsidRDefault="00345CFE" w:rsidP="002E5B4C">
            <w:pPr>
              <w:spacing w:after="0"/>
              <w:jc w:val="left"/>
              <w:rPr>
                <w:szCs w:val="17"/>
              </w:rPr>
            </w:pPr>
          </w:p>
          <w:p w14:paraId="06D1B7E5" w14:textId="77777777" w:rsidR="00345CFE" w:rsidRDefault="00345CFE" w:rsidP="002E5B4C">
            <w:pPr>
              <w:spacing w:after="0"/>
              <w:jc w:val="left"/>
              <w:rPr>
                <w:szCs w:val="17"/>
              </w:rPr>
            </w:pPr>
          </w:p>
          <w:p w14:paraId="3059B4FB" w14:textId="77777777" w:rsidR="00345CFE" w:rsidRDefault="00345CFE" w:rsidP="002E5B4C">
            <w:pPr>
              <w:spacing w:after="0"/>
              <w:jc w:val="left"/>
              <w:rPr>
                <w:szCs w:val="17"/>
              </w:rPr>
            </w:pPr>
          </w:p>
          <w:p w14:paraId="73DB63D1" w14:textId="77777777" w:rsidR="00345CFE" w:rsidRDefault="00345CFE" w:rsidP="002E5B4C">
            <w:pPr>
              <w:spacing w:after="0"/>
              <w:jc w:val="left"/>
              <w:rPr>
                <w:szCs w:val="17"/>
              </w:rPr>
            </w:pPr>
          </w:p>
          <w:p w14:paraId="5AFFC51D" w14:textId="77777777" w:rsidR="00345CFE" w:rsidRDefault="00345CFE" w:rsidP="002E5B4C">
            <w:pPr>
              <w:spacing w:after="0"/>
              <w:jc w:val="left"/>
              <w:rPr>
                <w:szCs w:val="17"/>
              </w:rPr>
            </w:pPr>
          </w:p>
          <w:p w14:paraId="40F7A0D0" w14:textId="77777777" w:rsidR="00345CFE" w:rsidRDefault="00345CFE" w:rsidP="002E5B4C">
            <w:pPr>
              <w:spacing w:after="0"/>
              <w:jc w:val="left"/>
              <w:rPr>
                <w:szCs w:val="17"/>
              </w:rPr>
            </w:pPr>
          </w:p>
          <w:p w14:paraId="36CF0D4E" w14:textId="77777777" w:rsidR="00345CFE" w:rsidRDefault="00345CFE" w:rsidP="002E5B4C">
            <w:pPr>
              <w:spacing w:after="0"/>
              <w:jc w:val="left"/>
              <w:rPr>
                <w:szCs w:val="17"/>
              </w:rPr>
            </w:pPr>
          </w:p>
          <w:p w14:paraId="2FBAE5FC" w14:textId="77777777" w:rsidR="00345CFE" w:rsidRDefault="00345CFE" w:rsidP="002E5B4C">
            <w:pPr>
              <w:spacing w:after="0"/>
              <w:jc w:val="left"/>
              <w:rPr>
                <w:szCs w:val="17"/>
              </w:rPr>
            </w:pPr>
          </w:p>
          <w:p w14:paraId="5059351A" w14:textId="77777777" w:rsidR="00345CFE" w:rsidRDefault="00345CFE" w:rsidP="002E5B4C">
            <w:pPr>
              <w:spacing w:after="0"/>
              <w:jc w:val="left"/>
              <w:rPr>
                <w:szCs w:val="17"/>
              </w:rPr>
            </w:pPr>
          </w:p>
          <w:p w14:paraId="691D48EA" w14:textId="77777777" w:rsidR="00345CFE" w:rsidRDefault="00345CFE" w:rsidP="002E5B4C">
            <w:pPr>
              <w:spacing w:after="0"/>
              <w:jc w:val="left"/>
              <w:rPr>
                <w:szCs w:val="17"/>
              </w:rPr>
            </w:pPr>
          </w:p>
          <w:p w14:paraId="79C3FA7B" w14:textId="77777777" w:rsidR="00345CFE" w:rsidRDefault="00345CFE" w:rsidP="002E5B4C">
            <w:pPr>
              <w:spacing w:after="0"/>
              <w:jc w:val="left"/>
              <w:rPr>
                <w:szCs w:val="17"/>
              </w:rPr>
            </w:pPr>
          </w:p>
          <w:p w14:paraId="6CF53D86" w14:textId="77777777" w:rsidR="00345CFE" w:rsidRDefault="00345CFE" w:rsidP="002E5B4C">
            <w:pPr>
              <w:spacing w:after="0"/>
              <w:jc w:val="left"/>
              <w:rPr>
                <w:szCs w:val="17"/>
              </w:rPr>
            </w:pPr>
          </w:p>
          <w:p w14:paraId="7BC3E43A" w14:textId="77777777" w:rsidR="00345CFE" w:rsidRDefault="00345CFE" w:rsidP="002E5B4C">
            <w:pPr>
              <w:spacing w:after="0"/>
              <w:jc w:val="left"/>
              <w:rPr>
                <w:szCs w:val="17"/>
              </w:rPr>
            </w:pPr>
          </w:p>
          <w:p w14:paraId="1035D937" w14:textId="77777777" w:rsidR="00345CFE" w:rsidRDefault="00345CFE" w:rsidP="002E5B4C">
            <w:pPr>
              <w:spacing w:after="0"/>
              <w:jc w:val="left"/>
              <w:rPr>
                <w:szCs w:val="17"/>
              </w:rPr>
            </w:pPr>
          </w:p>
          <w:p w14:paraId="7077E29D" w14:textId="77777777" w:rsidR="00345CFE" w:rsidRDefault="00345CFE" w:rsidP="002E5B4C">
            <w:pPr>
              <w:spacing w:after="0"/>
              <w:jc w:val="left"/>
              <w:rPr>
                <w:szCs w:val="17"/>
              </w:rPr>
            </w:pPr>
          </w:p>
          <w:p w14:paraId="4DC1DC8D" w14:textId="77777777" w:rsidR="00345CFE" w:rsidRDefault="00345CFE" w:rsidP="002E5B4C">
            <w:pPr>
              <w:spacing w:after="0"/>
              <w:jc w:val="left"/>
              <w:rPr>
                <w:szCs w:val="17"/>
              </w:rPr>
            </w:pPr>
          </w:p>
          <w:p w14:paraId="50E99264" w14:textId="77777777" w:rsidR="00345CFE" w:rsidRDefault="00345CFE" w:rsidP="002E5B4C">
            <w:pPr>
              <w:spacing w:after="0"/>
              <w:jc w:val="left"/>
              <w:rPr>
                <w:szCs w:val="17"/>
              </w:rPr>
            </w:pPr>
          </w:p>
          <w:p w14:paraId="7D49B5F8" w14:textId="77777777" w:rsidR="00345CFE" w:rsidRDefault="00345CFE" w:rsidP="002E5B4C">
            <w:pPr>
              <w:spacing w:after="0"/>
              <w:jc w:val="left"/>
              <w:rPr>
                <w:szCs w:val="17"/>
              </w:rPr>
            </w:pPr>
          </w:p>
          <w:p w14:paraId="429D7953" w14:textId="77777777" w:rsidR="00345CFE" w:rsidRDefault="00345CFE" w:rsidP="002E5B4C">
            <w:pPr>
              <w:spacing w:after="0"/>
              <w:jc w:val="left"/>
              <w:rPr>
                <w:szCs w:val="17"/>
              </w:rPr>
            </w:pPr>
          </w:p>
          <w:p w14:paraId="0C36FC2E" w14:textId="77777777" w:rsidR="00345CFE" w:rsidRDefault="00345CFE" w:rsidP="002E5B4C">
            <w:pPr>
              <w:spacing w:after="0"/>
              <w:jc w:val="left"/>
              <w:rPr>
                <w:szCs w:val="17"/>
              </w:rPr>
            </w:pPr>
          </w:p>
          <w:p w14:paraId="0E336904" w14:textId="77777777" w:rsidR="00345CFE" w:rsidRDefault="00345CFE" w:rsidP="002E5B4C">
            <w:pPr>
              <w:spacing w:after="0"/>
              <w:jc w:val="left"/>
              <w:rPr>
                <w:szCs w:val="17"/>
              </w:rPr>
            </w:pPr>
          </w:p>
          <w:p w14:paraId="5BCA96A3" w14:textId="77777777" w:rsidR="00345CFE" w:rsidRDefault="00345CFE" w:rsidP="002E5B4C">
            <w:pPr>
              <w:spacing w:after="0"/>
              <w:jc w:val="left"/>
              <w:rPr>
                <w:szCs w:val="17"/>
              </w:rPr>
            </w:pPr>
          </w:p>
          <w:p w14:paraId="108C323F" w14:textId="77777777" w:rsidR="00345CFE" w:rsidRDefault="00345CFE" w:rsidP="002E5B4C">
            <w:pPr>
              <w:spacing w:after="0"/>
              <w:jc w:val="left"/>
              <w:rPr>
                <w:szCs w:val="17"/>
              </w:rPr>
            </w:pPr>
          </w:p>
          <w:p w14:paraId="0B6395F7" w14:textId="77777777" w:rsidR="00345CFE" w:rsidRDefault="00345CFE" w:rsidP="002E5B4C">
            <w:pPr>
              <w:spacing w:after="0"/>
              <w:jc w:val="left"/>
              <w:rPr>
                <w:szCs w:val="17"/>
              </w:rPr>
            </w:pPr>
          </w:p>
          <w:p w14:paraId="7F766FCD" w14:textId="77777777" w:rsidR="00345CFE" w:rsidRDefault="00345CFE" w:rsidP="002E5B4C">
            <w:pPr>
              <w:spacing w:after="0"/>
              <w:jc w:val="left"/>
              <w:rPr>
                <w:szCs w:val="17"/>
              </w:rPr>
            </w:pPr>
          </w:p>
          <w:p w14:paraId="4AD8CE26" w14:textId="77777777" w:rsidR="00345CFE" w:rsidRDefault="00345CFE" w:rsidP="002E5B4C">
            <w:pPr>
              <w:spacing w:after="0"/>
              <w:jc w:val="left"/>
              <w:rPr>
                <w:szCs w:val="17"/>
              </w:rPr>
            </w:pPr>
          </w:p>
          <w:p w14:paraId="3760CDCA" w14:textId="77777777" w:rsidR="00345CFE" w:rsidRDefault="00345CFE" w:rsidP="002E5B4C">
            <w:pPr>
              <w:spacing w:after="0"/>
              <w:jc w:val="left"/>
              <w:rPr>
                <w:szCs w:val="17"/>
              </w:rPr>
            </w:pPr>
          </w:p>
          <w:p w14:paraId="419D4374" w14:textId="77777777" w:rsidR="00345CFE" w:rsidRDefault="00345CFE" w:rsidP="002E5B4C">
            <w:pPr>
              <w:spacing w:after="0"/>
              <w:jc w:val="left"/>
              <w:rPr>
                <w:szCs w:val="17"/>
              </w:rPr>
            </w:pPr>
          </w:p>
          <w:p w14:paraId="0E64B2E9" w14:textId="77777777" w:rsidR="00345CFE" w:rsidRDefault="00345CFE" w:rsidP="002E5B4C">
            <w:pPr>
              <w:spacing w:after="0"/>
              <w:jc w:val="left"/>
              <w:rPr>
                <w:szCs w:val="17"/>
              </w:rPr>
            </w:pPr>
          </w:p>
          <w:p w14:paraId="7F909BD4" w14:textId="77777777" w:rsidR="00345CFE" w:rsidRDefault="00345CFE" w:rsidP="002E5B4C">
            <w:pPr>
              <w:spacing w:after="0"/>
              <w:jc w:val="left"/>
              <w:rPr>
                <w:szCs w:val="17"/>
              </w:rPr>
            </w:pPr>
          </w:p>
          <w:p w14:paraId="2C2B6126" w14:textId="77777777" w:rsidR="00345CFE" w:rsidRDefault="00345CFE" w:rsidP="002E5B4C">
            <w:pPr>
              <w:spacing w:after="0"/>
              <w:jc w:val="left"/>
              <w:rPr>
                <w:szCs w:val="17"/>
              </w:rPr>
            </w:pPr>
          </w:p>
          <w:p w14:paraId="42F42D59" w14:textId="77777777" w:rsidR="00345CFE" w:rsidRDefault="00345CFE" w:rsidP="002E5B4C">
            <w:pPr>
              <w:spacing w:after="0"/>
              <w:jc w:val="left"/>
              <w:rPr>
                <w:szCs w:val="17"/>
              </w:rPr>
            </w:pPr>
          </w:p>
          <w:p w14:paraId="42C0B679" w14:textId="77777777" w:rsidR="00345CFE" w:rsidRDefault="00345CFE" w:rsidP="002E5B4C">
            <w:pPr>
              <w:spacing w:after="0"/>
              <w:jc w:val="left"/>
              <w:rPr>
                <w:szCs w:val="17"/>
              </w:rPr>
            </w:pPr>
          </w:p>
          <w:p w14:paraId="07C8DF61" w14:textId="77777777" w:rsidR="00345CFE" w:rsidRDefault="00345CFE" w:rsidP="002E5B4C">
            <w:pPr>
              <w:spacing w:after="0"/>
              <w:jc w:val="left"/>
              <w:rPr>
                <w:szCs w:val="17"/>
              </w:rPr>
            </w:pPr>
          </w:p>
          <w:p w14:paraId="7487EBD8" w14:textId="77777777" w:rsidR="00345CFE" w:rsidRDefault="00345CFE" w:rsidP="00345CFE">
            <w:pPr>
              <w:spacing w:after="0"/>
              <w:jc w:val="left"/>
              <w:rPr>
                <w:szCs w:val="17"/>
              </w:rPr>
            </w:pPr>
            <w:r w:rsidRPr="00E11C90">
              <w:rPr>
                <w:szCs w:val="17"/>
              </w:rPr>
              <w:lastRenderedPageBreak/>
              <w:t>Whole of the State (excluding any areas specified in other classes)</w:t>
            </w:r>
          </w:p>
          <w:p w14:paraId="4C01021D" w14:textId="77777777" w:rsidR="00345CFE" w:rsidRDefault="00345CFE" w:rsidP="002E5B4C">
            <w:pPr>
              <w:spacing w:after="0"/>
              <w:jc w:val="left"/>
              <w:rPr>
                <w:szCs w:val="17"/>
              </w:rPr>
            </w:pPr>
          </w:p>
          <w:p w14:paraId="683BA2D6" w14:textId="77777777" w:rsidR="00345CFE" w:rsidRDefault="00345CFE" w:rsidP="002E5B4C">
            <w:pPr>
              <w:spacing w:after="0"/>
              <w:jc w:val="left"/>
              <w:rPr>
                <w:szCs w:val="17"/>
              </w:rPr>
            </w:pPr>
          </w:p>
          <w:p w14:paraId="64380EF7" w14:textId="77777777" w:rsidR="00345CFE" w:rsidRDefault="00345CFE" w:rsidP="002E5B4C">
            <w:pPr>
              <w:spacing w:after="0"/>
              <w:jc w:val="left"/>
              <w:rPr>
                <w:szCs w:val="17"/>
              </w:rPr>
            </w:pPr>
          </w:p>
          <w:p w14:paraId="6C96FDF6" w14:textId="77777777" w:rsidR="00345CFE" w:rsidRDefault="00345CFE" w:rsidP="002E5B4C">
            <w:pPr>
              <w:spacing w:after="0"/>
              <w:jc w:val="left"/>
              <w:rPr>
                <w:szCs w:val="17"/>
              </w:rPr>
            </w:pPr>
          </w:p>
          <w:p w14:paraId="5DB4CB34" w14:textId="77777777" w:rsidR="00345CFE" w:rsidRDefault="00345CFE" w:rsidP="002E5B4C">
            <w:pPr>
              <w:spacing w:after="0"/>
              <w:jc w:val="left"/>
              <w:rPr>
                <w:szCs w:val="17"/>
              </w:rPr>
            </w:pPr>
          </w:p>
          <w:p w14:paraId="0628B3B6" w14:textId="77777777" w:rsidR="00345CFE" w:rsidRDefault="00345CFE" w:rsidP="002E5B4C">
            <w:pPr>
              <w:spacing w:after="0"/>
              <w:jc w:val="left"/>
              <w:rPr>
                <w:szCs w:val="17"/>
              </w:rPr>
            </w:pPr>
          </w:p>
          <w:p w14:paraId="54B5302B" w14:textId="77777777" w:rsidR="00345CFE" w:rsidRDefault="00345CFE" w:rsidP="002E5B4C">
            <w:pPr>
              <w:spacing w:after="0"/>
              <w:jc w:val="left"/>
              <w:rPr>
                <w:szCs w:val="17"/>
              </w:rPr>
            </w:pPr>
          </w:p>
          <w:p w14:paraId="66D29A12" w14:textId="77777777" w:rsidR="00345CFE" w:rsidRDefault="00345CFE" w:rsidP="002E5B4C">
            <w:pPr>
              <w:spacing w:after="0"/>
              <w:jc w:val="left"/>
              <w:rPr>
                <w:szCs w:val="17"/>
              </w:rPr>
            </w:pPr>
          </w:p>
          <w:p w14:paraId="5C7C1690" w14:textId="77777777" w:rsidR="00345CFE" w:rsidRDefault="00345CFE" w:rsidP="002E5B4C">
            <w:pPr>
              <w:spacing w:after="0"/>
              <w:jc w:val="left"/>
              <w:rPr>
                <w:szCs w:val="17"/>
              </w:rPr>
            </w:pPr>
          </w:p>
          <w:p w14:paraId="38D88BB7" w14:textId="77777777" w:rsidR="00345CFE" w:rsidRDefault="00345CFE" w:rsidP="002E5B4C">
            <w:pPr>
              <w:spacing w:after="0"/>
              <w:jc w:val="left"/>
              <w:rPr>
                <w:szCs w:val="17"/>
              </w:rPr>
            </w:pPr>
          </w:p>
          <w:p w14:paraId="2A6C1953" w14:textId="77777777" w:rsidR="00345CFE" w:rsidRDefault="00345CFE" w:rsidP="002E5B4C">
            <w:pPr>
              <w:spacing w:after="0"/>
              <w:jc w:val="left"/>
              <w:rPr>
                <w:szCs w:val="17"/>
              </w:rPr>
            </w:pPr>
          </w:p>
          <w:p w14:paraId="73518435" w14:textId="77777777" w:rsidR="00345CFE" w:rsidRDefault="00345CFE" w:rsidP="002E5B4C">
            <w:pPr>
              <w:spacing w:after="0"/>
              <w:jc w:val="left"/>
              <w:rPr>
                <w:szCs w:val="17"/>
              </w:rPr>
            </w:pPr>
          </w:p>
          <w:p w14:paraId="43398826" w14:textId="77777777" w:rsidR="00345CFE" w:rsidRDefault="00345CFE" w:rsidP="002E5B4C">
            <w:pPr>
              <w:spacing w:after="0"/>
              <w:jc w:val="left"/>
              <w:rPr>
                <w:szCs w:val="17"/>
              </w:rPr>
            </w:pPr>
          </w:p>
          <w:p w14:paraId="68BF0DA4" w14:textId="77777777" w:rsidR="00345CFE" w:rsidRDefault="00345CFE" w:rsidP="002E5B4C">
            <w:pPr>
              <w:spacing w:after="0"/>
              <w:jc w:val="left"/>
              <w:rPr>
                <w:szCs w:val="17"/>
              </w:rPr>
            </w:pPr>
          </w:p>
          <w:p w14:paraId="06046B73" w14:textId="77777777" w:rsidR="00345CFE" w:rsidRDefault="00345CFE" w:rsidP="002E5B4C">
            <w:pPr>
              <w:spacing w:after="0"/>
              <w:jc w:val="left"/>
              <w:rPr>
                <w:szCs w:val="17"/>
              </w:rPr>
            </w:pPr>
          </w:p>
          <w:p w14:paraId="36DC1150" w14:textId="77777777" w:rsidR="00345CFE" w:rsidRDefault="00345CFE" w:rsidP="002E5B4C">
            <w:pPr>
              <w:spacing w:after="0"/>
              <w:jc w:val="left"/>
              <w:rPr>
                <w:szCs w:val="17"/>
              </w:rPr>
            </w:pPr>
          </w:p>
          <w:p w14:paraId="5D32C7E2" w14:textId="77777777" w:rsidR="00345CFE" w:rsidRDefault="00345CFE" w:rsidP="002E5B4C">
            <w:pPr>
              <w:spacing w:after="0"/>
              <w:jc w:val="left"/>
              <w:rPr>
                <w:szCs w:val="17"/>
              </w:rPr>
            </w:pPr>
          </w:p>
          <w:p w14:paraId="0D78A516" w14:textId="77777777" w:rsidR="00345CFE" w:rsidRDefault="00345CFE" w:rsidP="002E5B4C">
            <w:pPr>
              <w:spacing w:after="0"/>
              <w:jc w:val="left"/>
              <w:rPr>
                <w:szCs w:val="17"/>
              </w:rPr>
            </w:pPr>
          </w:p>
          <w:p w14:paraId="137DA72B" w14:textId="77777777" w:rsidR="00345CFE" w:rsidRDefault="00345CFE" w:rsidP="002E5B4C">
            <w:pPr>
              <w:spacing w:after="0"/>
              <w:jc w:val="left"/>
              <w:rPr>
                <w:szCs w:val="17"/>
              </w:rPr>
            </w:pPr>
          </w:p>
          <w:p w14:paraId="722B8FA0" w14:textId="77777777" w:rsidR="00345CFE" w:rsidRDefault="00345CFE" w:rsidP="002E5B4C">
            <w:pPr>
              <w:spacing w:after="0"/>
              <w:jc w:val="left"/>
              <w:rPr>
                <w:szCs w:val="17"/>
              </w:rPr>
            </w:pPr>
          </w:p>
          <w:p w14:paraId="6EA1CCEB" w14:textId="77777777" w:rsidR="00345CFE" w:rsidRDefault="00345CFE" w:rsidP="002E5B4C">
            <w:pPr>
              <w:spacing w:after="0"/>
              <w:jc w:val="left"/>
              <w:rPr>
                <w:szCs w:val="17"/>
              </w:rPr>
            </w:pPr>
          </w:p>
          <w:p w14:paraId="25E3BDD7" w14:textId="77777777" w:rsidR="00345CFE" w:rsidRDefault="00345CFE" w:rsidP="002E5B4C">
            <w:pPr>
              <w:spacing w:after="0"/>
              <w:jc w:val="left"/>
              <w:rPr>
                <w:szCs w:val="17"/>
              </w:rPr>
            </w:pPr>
          </w:p>
          <w:p w14:paraId="1026CAD3" w14:textId="77777777" w:rsidR="00345CFE" w:rsidRDefault="00345CFE" w:rsidP="002E5B4C">
            <w:pPr>
              <w:spacing w:after="0"/>
              <w:jc w:val="left"/>
              <w:rPr>
                <w:szCs w:val="17"/>
              </w:rPr>
            </w:pPr>
          </w:p>
          <w:p w14:paraId="140E1D43" w14:textId="77777777" w:rsidR="00345CFE" w:rsidRDefault="00345CFE" w:rsidP="002E5B4C">
            <w:pPr>
              <w:spacing w:after="0"/>
              <w:jc w:val="left"/>
              <w:rPr>
                <w:szCs w:val="17"/>
              </w:rPr>
            </w:pPr>
          </w:p>
          <w:p w14:paraId="1F903663" w14:textId="77777777" w:rsidR="00345CFE" w:rsidRDefault="00345CFE" w:rsidP="002E5B4C">
            <w:pPr>
              <w:spacing w:after="0"/>
              <w:jc w:val="left"/>
              <w:rPr>
                <w:szCs w:val="17"/>
              </w:rPr>
            </w:pPr>
          </w:p>
          <w:p w14:paraId="14592E0E" w14:textId="77777777" w:rsidR="00345CFE" w:rsidRDefault="00345CFE" w:rsidP="002E5B4C">
            <w:pPr>
              <w:spacing w:after="0"/>
              <w:jc w:val="left"/>
              <w:rPr>
                <w:szCs w:val="17"/>
              </w:rPr>
            </w:pPr>
          </w:p>
          <w:p w14:paraId="4452A528" w14:textId="77777777" w:rsidR="00345CFE" w:rsidRDefault="00345CFE" w:rsidP="002E5B4C">
            <w:pPr>
              <w:spacing w:after="0"/>
              <w:jc w:val="left"/>
              <w:rPr>
                <w:szCs w:val="17"/>
              </w:rPr>
            </w:pPr>
          </w:p>
          <w:p w14:paraId="025BC04E" w14:textId="77777777" w:rsidR="00345CFE" w:rsidRDefault="00345CFE" w:rsidP="002E5B4C">
            <w:pPr>
              <w:spacing w:after="0"/>
              <w:jc w:val="left"/>
              <w:rPr>
                <w:szCs w:val="17"/>
              </w:rPr>
            </w:pPr>
          </w:p>
          <w:p w14:paraId="6A44200F" w14:textId="77777777" w:rsidR="00345CFE" w:rsidRDefault="00345CFE" w:rsidP="002E5B4C">
            <w:pPr>
              <w:spacing w:after="0"/>
              <w:jc w:val="left"/>
              <w:rPr>
                <w:szCs w:val="17"/>
              </w:rPr>
            </w:pPr>
          </w:p>
          <w:p w14:paraId="4D2CC697" w14:textId="77777777" w:rsidR="00345CFE" w:rsidRDefault="00345CFE" w:rsidP="002E5B4C">
            <w:pPr>
              <w:spacing w:after="0"/>
              <w:jc w:val="left"/>
              <w:rPr>
                <w:szCs w:val="17"/>
              </w:rPr>
            </w:pPr>
          </w:p>
          <w:p w14:paraId="1D67D039" w14:textId="77777777" w:rsidR="00345CFE" w:rsidRDefault="00345CFE" w:rsidP="002E5B4C">
            <w:pPr>
              <w:spacing w:after="0"/>
              <w:jc w:val="left"/>
              <w:rPr>
                <w:szCs w:val="17"/>
              </w:rPr>
            </w:pPr>
          </w:p>
          <w:p w14:paraId="07A0E9C1" w14:textId="77777777" w:rsidR="00345CFE" w:rsidRDefault="00345CFE" w:rsidP="002E5B4C">
            <w:pPr>
              <w:spacing w:after="0"/>
              <w:jc w:val="left"/>
              <w:rPr>
                <w:szCs w:val="17"/>
              </w:rPr>
            </w:pPr>
          </w:p>
          <w:p w14:paraId="46D94ACC" w14:textId="77777777" w:rsidR="00345CFE" w:rsidRDefault="00345CFE" w:rsidP="002E5B4C">
            <w:pPr>
              <w:spacing w:after="0"/>
              <w:jc w:val="left"/>
              <w:rPr>
                <w:szCs w:val="17"/>
              </w:rPr>
            </w:pPr>
          </w:p>
          <w:p w14:paraId="2B6733DC" w14:textId="77777777" w:rsidR="00345CFE" w:rsidRDefault="00345CFE" w:rsidP="002E5B4C">
            <w:pPr>
              <w:spacing w:after="0"/>
              <w:jc w:val="left"/>
              <w:rPr>
                <w:szCs w:val="17"/>
              </w:rPr>
            </w:pPr>
          </w:p>
          <w:p w14:paraId="1791B8E3" w14:textId="77777777" w:rsidR="00345CFE" w:rsidRDefault="00345CFE" w:rsidP="002E5B4C">
            <w:pPr>
              <w:spacing w:after="0"/>
              <w:jc w:val="left"/>
              <w:rPr>
                <w:szCs w:val="17"/>
              </w:rPr>
            </w:pPr>
          </w:p>
          <w:p w14:paraId="4BDF1C54" w14:textId="77777777" w:rsidR="00345CFE" w:rsidRDefault="00345CFE" w:rsidP="002E5B4C">
            <w:pPr>
              <w:spacing w:after="0"/>
              <w:jc w:val="left"/>
              <w:rPr>
                <w:szCs w:val="17"/>
              </w:rPr>
            </w:pPr>
          </w:p>
          <w:p w14:paraId="6AC51EB7" w14:textId="77777777" w:rsidR="00345CFE" w:rsidRDefault="00345CFE" w:rsidP="002E5B4C">
            <w:pPr>
              <w:spacing w:after="0"/>
              <w:jc w:val="left"/>
              <w:rPr>
                <w:szCs w:val="17"/>
              </w:rPr>
            </w:pPr>
          </w:p>
          <w:p w14:paraId="3544C6B5" w14:textId="77777777" w:rsidR="00345CFE" w:rsidRDefault="00345CFE" w:rsidP="002E5B4C">
            <w:pPr>
              <w:spacing w:after="0"/>
              <w:jc w:val="left"/>
              <w:rPr>
                <w:szCs w:val="17"/>
              </w:rPr>
            </w:pPr>
          </w:p>
          <w:p w14:paraId="37DE45A5" w14:textId="77777777" w:rsidR="00345CFE" w:rsidRDefault="00345CFE" w:rsidP="002E5B4C">
            <w:pPr>
              <w:spacing w:after="0"/>
              <w:jc w:val="left"/>
              <w:rPr>
                <w:szCs w:val="17"/>
              </w:rPr>
            </w:pPr>
          </w:p>
          <w:p w14:paraId="7D3DBCA5" w14:textId="77777777" w:rsidR="00345CFE" w:rsidRDefault="00345CFE" w:rsidP="002E5B4C">
            <w:pPr>
              <w:spacing w:after="0"/>
              <w:jc w:val="left"/>
              <w:rPr>
                <w:szCs w:val="17"/>
              </w:rPr>
            </w:pPr>
          </w:p>
          <w:p w14:paraId="3C4EC64B" w14:textId="77777777" w:rsidR="00345CFE" w:rsidRDefault="00345CFE" w:rsidP="002E5B4C">
            <w:pPr>
              <w:spacing w:after="0"/>
              <w:jc w:val="left"/>
              <w:rPr>
                <w:szCs w:val="17"/>
              </w:rPr>
            </w:pPr>
          </w:p>
          <w:p w14:paraId="411F9BBA" w14:textId="77777777" w:rsidR="00345CFE" w:rsidRDefault="00345CFE" w:rsidP="002E5B4C">
            <w:pPr>
              <w:spacing w:after="0"/>
              <w:jc w:val="left"/>
              <w:rPr>
                <w:szCs w:val="17"/>
              </w:rPr>
            </w:pPr>
          </w:p>
          <w:p w14:paraId="1FAEE08D" w14:textId="77777777" w:rsidR="00345CFE" w:rsidRDefault="00345CFE" w:rsidP="002E5B4C">
            <w:pPr>
              <w:spacing w:after="0"/>
              <w:jc w:val="left"/>
              <w:rPr>
                <w:szCs w:val="17"/>
              </w:rPr>
            </w:pPr>
          </w:p>
          <w:p w14:paraId="1CCD4CB2" w14:textId="77777777" w:rsidR="00345CFE" w:rsidRDefault="00345CFE" w:rsidP="002E5B4C">
            <w:pPr>
              <w:spacing w:after="0"/>
              <w:jc w:val="left"/>
              <w:rPr>
                <w:szCs w:val="17"/>
              </w:rPr>
            </w:pPr>
          </w:p>
          <w:p w14:paraId="33C1792E" w14:textId="77777777" w:rsidR="00345CFE" w:rsidRDefault="00345CFE" w:rsidP="002E5B4C">
            <w:pPr>
              <w:spacing w:after="0"/>
              <w:jc w:val="left"/>
              <w:rPr>
                <w:szCs w:val="17"/>
              </w:rPr>
            </w:pPr>
          </w:p>
          <w:p w14:paraId="1FF8774F" w14:textId="77777777" w:rsidR="00345CFE" w:rsidRDefault="00345CFE" w:rsidP="002E5B4C">
            <w:pPr>
              <w:spacing w:after="0"/>
              <w:jc w:val="left"/>
              <w:rPr>
                <w:szCs w:val="17"/>
              </w:rPr>
            </w:pPr>
          </w:p>
          <w:p w14:paraId="6F3E2968" w14:textId="77777777" w:rsidR="00345CFE" w:rsidRDefault="00345CFE" w:rsidP="002E5B4C">
            <w:pPr>
              <w:spacing w:after="0"/>
              <w:jc w:val="left"/>
              <w:rPr>
                <w:szCs w:val="17"/>
              </w:rPr>
            </w:pPr>
          </w:p>
          <w:p w14:paraId="049AF4BF" w14:textId="77777777" w:rsidR="00345CFE" w:rsidRDefault="00345CFE" w:rsidP="002E5B4C">
            <w:pPr>
              <w:spacing w:after="0"/>
              <w:jc w:val="left"/>
              <w:rPr>
                <w:szCs w:val="17"/>
              </w:rPr>
            </w:pPr>
          </w:p>
          <w:p w14:paraId="2D215754" w14:textId="77777777" w:rsidR="00345CFE" w:rsidRDefault="00345CFE" w:rsidP="002E5B4C">
            <w:pPr>
              <w:spacing w:after="0"/>
              <w:jc w:val="left"/>
              <w:rPr>
                <w:szCs w:val="17"/>
              </w:rPr>
            </w:pPr>
          </w:p>
          <w:p w14:paraId="2AB78967" w14:textId="77777777" w:rsidR="00345CFE" w:rsidRDefault="00345CFE" w:rsidP="002E5B4C">
            <w:pPr>
              <w:spacing w:after="0"/>
              <w:jc w:val="left"/>
              <w:rPr>
                <w:szCs w:val="17"/>
              </w:rPr>
            </w:pPr>
          </w:p>
          <w:p w14:paraId="65FA6819" w14:textId="77777777" w:rsidR="00345CFE" w:rsidRDefault="00345CFE" w:rsidP="002E5B4C">
            <w:pPr>
              <w:spacing w:after="0"/>
              <w:jc w:val="left"/>
              <w:rPr>
                <w:szCs w:val="17"/>
              </w:rPr>
            </w:pPr>
          </w:p>
          <w:p w14:paraId="72BD2647" w14:textId="77777777" w:rsidR="00345CFE" w:rsidRDefault="00345CFE" w:rsidP="002E5B4C">
            <w:pPr>
              <w:spacing w:after="0"/>
              <w:jc w:val="left"/>
              <w:rPr>
                <w:szCs w:val="17"/>
              </w:rPr>
            </w:pPr>
          </w:p>
          <w:p w14:paraId="098F20C5" w14:textId="77777777" w:rsidR="00345CFE" w:rsidRDefault="00345CFE" w:rsidP="002E5B4C">
            <w:pPr>
              <w:spacing w:after="0"/>
              <w:jc w:val="left"/>
              <w:rPr>
                <w:szCs w:val="17"/>
              </w:rPr>
            </w:pPr>
          </w:p>
          <w:p w14:paraId="47B085A1" w14:textId="77777777" w:rsidR="00345CFE" w:rsidRDefault="00345CFE" w:rsidP="002E5B4C">
            <w:pPr>
              <w:spacing w:after="0"/>
              <w:jc w:val="left"/>
              <w:rPr>
                <w:szCs w:val="17"/>
              </w:rPr>
            </w:pPr>
          </w:p>
          <w:p w14:paraId="49D299AE" w14:textId="77777777" w:rsidR="00345CFE" w:rsidRDefault="00345CFE" w:rsidP="002E5B4C">
            <w:pPr>
              <w:spacing w:after="0"/>
              <w:jc w:val="left"/>
              <w:rPr>
                <w:szCs w:val="17"/>
              </w:rPr>
            </w:pPr>
          </w:p>
          <w:p w14:paraId="59B2873E" w14:textId="77777777" w:rsidR="00345CFE" w:rsidRDefault="00345CFE" w:rsidP="002E5B4C">
            <w:pPr>
              <w:spacing w:after="0"/>
              <w:jc w:val="left"/>
              <w:rPr>
                <w:szCs w:val="17"/>
              </w:rPr>
            </w:pPr>
          </w:p>
          <w:p w14:paraId="33B30226" w14:textId="77777777" w:rsidR="00345CFE" w:rsidRDefault="00345CFE" w:rsidP="002E5B4C">
            <w:pPr>
              <w:spacing w:after="0"/>
              <w:jc w:val="left"/>
              <w:rPr>
                <w:szCs w:val="17"/>
              </w:rPr>
            </w:pPr>
          </w:p>
          <w:p w14:paraId="70B2AF4A" w14:textId="77777777" w:rsidR="00345CFE" w:rsidRDefault="00345CFE" w:rsidP="002E5B4C">
            <w:pPr>
              <w:spacing w:after="0"/>
              <w:jc w:val="left"/>
              <w:rPr>
                <w:szCs w:val="17"/>
              </w:rPr>
            </w:pPr>
          </w:p>
          <w:p w14:paraId="7E4BA4A6" w14:textId="77777777" w:rsidR="00345CFE" w:rsidRDefault="00345CFE" w:rsidP="002E5B4C">
            <w:pPr>
              <w:spacing w:after="0"/>
              <w:jc w:val="left"/>
              <w:rPr>
                <w:szCs w:val="17"/>
              </w:rPr>
            </w:pPr>
          </w:p>
          <w:p w14:paraId="760D4036" w14:textId="77777777" w:rsidR="00345CFE" w:rsidRDefault="00345CFE" w:rsidP="002E5B4C">
            <w:pPr>
              <w:spacing w:after="0"/>
              <w:jc w:val="left"/>
              <w:rPr>
                <w:szCs w:val="17"/>
              </w:rPr>
            </w:pPr>
          </w:p>
          <w:p w14:paraId="4CA77C72" w14:textId="77777777" w:rsidR="00345CFE" w:rsidRDefault="00345CFE" w:rsidP="002E5B4C">
            <w:pPr>
              <w:spacing w:after="0"/>
              <w:jc w:val="left"/>
              <w:rPr>
                <w:szCs w:val="17"/>
              </w:rPr>
            </w:pPr>
          </w:p>
          <w:p w14:paraId="4162B3F0" w14:textId="77777777" w:rsidR="00345CFE" w:rsidRDefault="00345CFE" w:rsidP="002E5B4C">
            <w:pPr>
              <w:spacing w:after="0"/>
              <w:jc w:val="left"/>
              <w:rPr>
                <w:szCs w:val="17"/>
              </w:rPr>
            </w:pPr>
          </w:p>
          <w:p w14:paraId="7EB9FC16" w14:textId="77777777" w:rsidR="00345CFE" w:rsidRDefault="00345CFE" w:rsidP="002E5B4C">
            <w:pPr>
              <w:spacing w:after="0"/>
              <w:jc w:val="left"/>
              <w:rPr>
                <w:szCs w:val="17"/>
              </w:rPr>
            </w:pPr>
          </w:p>
          <w:p w14:paraId="30044BB3" w14:textId="77777777" w:rsidR="00345CFE" w:rsidRDefault="00345CFE" w:rsidP="002E5B4C">
            <w:pPr>
              <w:spacing w:after="0"/>
              <w:jc w:val="left"/>
              <w:rPr>
                <w:szCs w:val="17"/>
              </w:rPr>
            </w:pPr>
          </w:p>
          <w:p w14:paraId="2F05DF05" w14:textId="77777777" w:rsidR="00345CFE" w:rsidRDefault="00345CFE" w:rsidP="002E5B4C">
            <w:pPr>
              <w:spacing w:after="0"/>
              <w:jc w:val="left"/>
              <w:rPr>
                <w:szCs w:val="17"/>
              </w:rPr>
            </w:pPr>
          </w:p>
          <w:p w14:paraId="164DC7BB" w14:textId="77777777" w:rsidR="00345CFE" w:rsidRDefault="00345CFE" w:rsidP="002E5B4C">
            <w:pPr>
              <w:spacing w:after="0"/>
              <w:jc w:val="left"/>
              <w:rPr>
                <w:szCs w:val="17"/>
              </w:rPr>
            </w:pPr>
          </w:p>
          <w:p w14:paraId="6F53BF8B" w14:textId="77777777" w:rsidR="00345CFE" w:rsidRDefault="00345CFE" w:rsidP="002E5B4C">
            <w:pPr>
              <w:spacing w:after="0"/>
              <w:jc w:val="left"/>
              <w:rPr>
                <w:szCs w:val="17"/>
              </w:rPr>
            </w:pPr>
          </w:p>
          <w:p w14:paraId="36ED5F89" w14:textId="77777777" w:rsidR="00345CFE" w:rsidRDefault="00345CFE" w:rsidP="002E5B4C">
            <w:pPr>
              <w:spacing w:after="0"/>
              <w:jc w:val="left"/>
              <w:rPr>
                <w:szCs w:val="17"/>
              </w:rPr>
            </w:pPr>
          </w:p>
          <w:p w14:paraId="294A1C12" w14:textId="77777777" w:rsidR="00345CFE" w:rsidRDefault="00345CFE" w:rsidP="002E5B4C">
            <w:pPr>
              <w:spacing w:after="0"/>
              <w:jc w:val="left"/>
              <w:rPr>
                <w:szCs w:val="17"/>
              </w:rPr>
            </w:pPr>
          </w:p>
          <w:p w14:paraId="4498F095" w14:textId="77777777" w:rsidR="00345CFE" w:rsidRDefault="00345CFE" w:rsidP="002E5B4C">
            <w:pPr>
              <w:spacing w:after="0"/>
              <w:jc w:val="left"/>
              <w:rPr>
                <w:szCs w:val="17"/>
              </w:rPr>
            </w:pPr>
          </w:p>
          <w:p w14:paraId="053C4126" w14:textId="77777777" w:rsidR="00345CFE" w:rsidRDefault="00345CFE" w:rsidP="002E5B4C">
            <w:pPr>
              <w:spacing w:after="0"/>
              <w:jc w:val="left"/>
              <w:rPr>
                <w:szCs w:val="17"/>
              </w:rPr>
            </w:pPr>
          </w:p>
          <w:p w14:paraId="1D6FA0E7" w14:textId="77777777" w:rsidR="00345CFE" w:rsidRDefault="00345CFE" w:rsidP="00345CFE">
            <w:pPr>
              <w:spacing w:after="0"/>
              <w:jc w:val="left"/>
              <w:rPr>
                <w:szCs w:val="17"/>
              </w:rPr>
            </w:pPr>
            <w:r w:rsidRPr="00E11C90">
              <w:rPr>
                <w:szCs w:val="17"/>
              </w:rPr>
              <w:lastRenderedPageBreak/>
              <w:t>Whole of the State (excluding any areas specified in other classes)</w:t>
            </w:r>
          </w:p>
          <w:p w14:paraId="42F3971F" w14:textId="77777777" w:rsidR="00345CFE" w:rsidRDefault="00345CFE" w:rsidP="002E5B4C">
            <w:pPr>
              <w:spacing w:after="0"/>
              <w:jc w:val="left"/>
              <w:rPr>
                <w:szCs w:val="17"/>
              </w:rPr>
            </w:pPr>
          </w:p>
          <w:p w14:paraId="1A5E64FB" w14:textId="77777777" w:rsidR="00345CFE" w:rsidRDefault="00345CFE" w:rsidP="002E5B4C">
            <w:pPr>
              <w:spacing w:after="0"/>
              <w:jc w:val="left"/>
              <w:rPr>
                <w:szCs w:val="17"/>
              </w:rPr>
            </w:pPr>
          </w:p>
          <w:p w14:paraId="77685498" w14:textId="77777777" w:rsidR="00345CFE" w:rsidRDefault="00345CFE" w:rsidP="002E5B4C">
            <w:pPr>
              <w:spacing w:after="0"/>
              <w:jc w:val="left"/>
              <w:rPr>
                <w:szCs w:val="17"/>
              </w:rPr>
            </w:pPr>
          </w:p>
          <w:p w14:paraId="37D3D428" w14:textId="77777777" w:rsidR="00345CFE" w:rsidRDefault="00345CFE" w:rsidP="002E5B4C">
            <w:pPr>
              <w:spacing w:after="0"/>
              <w:jc w:val="left"/>
              <w:rPr>
                <w:szCs w:val="17"/>
              </w:rPr>
            </w:pPr>
          </w:p>
          <w:p w14:paraId="21717ED7" w14:textId="77777777" w:rsidR="00345CFE" w:rsidRDefault="00345CFE" w:rsidP="002E5B4C">
            <w:pPr>
              <w:spacing w:after="0"/>
              <w:jc w:val="left"/>
              <w:rPr>
                <w:szCs w:val="17"/>
              </w:rPr>
            </w:pPr>
          </w:p>
          <w:p w14:paraId="38637A28" w14:textId="77777777" w:rsidR="00345CFE" w:rsidRDefault="00345CFE" w:rsidP="002E5B4C">
            <w:pPr>
              <w:spacing w:after="0"/>
              <w:jc w:val="left"/>
              <w:rPr>
                <w:szCs w:val="17"/>
              </w:rPr>
            </w:pPr>
          </w:p>
          <w:p w14:paraId="79D45452" w14:textId="77777777" w:rsidR="00345CFE" w:rsidRDefault="00345CFE" w:rsidP="002E5B4C">
            <w:pPr>
              <w:spacing w:after="0"/>
              <w:jc w:val="left"/>
              <w:rPr>
                <w:szCs w:val="17"/>
              </w:rPr>
            </w:pPr>
          </w:p>
          <w:p w14:paraId="46A5410B" w14:textId="77777777" w:rsidR="00345CFE" w:rsidRDefault="00345CFE" w:rsidP="002E5B4C">
            <w:pPr>
              <w:spacing w:after="0"/>
              <w:jc w:val="left"/>
              <w:rPr>
                <w:szCs w:val="17"/>
              </w:rPr>
            </w:pPr>
          </w:p>
          <w:p w14:paraId="0C9AFFD8" w14:textId="77777777" w:rsidR="00345CFE" w:rsidRDefault="00345CFE" w:rsidP="002E5B4C">
            <w:pPr>
              <w:spacing w:after="0"/>
              <w:jc w:val="left"/>
              <w:rPr>
                <w:szCs w:val="17"/>
              </w:rPr>
            </w:pPr>
          </w:p>
          <w:p w14:paraId="3DEC3207" w14:textId="77777777" w:rsidR="00345CFE" w:rsidRDefault="00345CFE" w:rsidP="002E5B4C">
            <w:pPr>
              <w:spacing w:after="0"/>
              <w:jc w:val="left"/>
              <w:rPr>
                <w:szCs w:val="17"/>
              </w:rPr>
            </w:pPr>
          </w:p>
          <w:p w14:paraId="4E559E01" w14:textId="77777777" w:rsidR="00345CFE" w:rsidRDefault="00345CFE" w:rsidP="002E5B4C">
            <w:pPr>
              <w:spacing w:after="0"/>
              <w:jc w:val="left"/>
              <w:rPr>
                <w:szCs w:val="17"/>
              </w:rPr>
            </w:pPr>
          </w:p>
          <w:p w14:paraId="7592CBB9" w14:textId="77777777" w:rsidR="00345CFE" w:rsidRDefault="00345CFE" w:rsidP="002E5B4C">
            <w:pPr>
              <w:spacing w:after="0"/>
              <w:jc w:val="left"/>
              <w:rPr>
                <w:szCs w:val="17"/>
              </w:rPr>
            </w:pPr>
          </w:p>
          <w:p w14:paraId="293C08CB" w14:textId="77777777" w:rsidR="00345CFE" w:rsidRDefault="00345CFE" w:rsidP="002E5B4C">
            <w:pPr>
              <w:spacing w:after="0"/>
              <w:jc w:val="left"/>
              <w:rPr>
                <w:szCs w:val="17"/>
              </w:rPr>
            </w:pPr>
          </w:p>
          <w:p w14:paraId="0D0768FE" w14:textId="77777777" w:rsidR="00345CFE" w:rsidRDefault="00345CFE" w:rsidP="002E5B4C">
            <w:pPr>
              <w:spacing w:after="0"/>
              <w:jc w:val="left"/>
              <w:rPr>
                <w:szCs w:val="17"/>
              </w:rPr>
            </w:pPr>
          </w:p>
          <w:p w14:paraId="4EAF673C" w14:textId="77777777" w:rsidR="00345CFE" w:rsidRDefault="00345CFE" w:rsidP="002E5B4C">
            <w:pPr>
              <w:spacing w:after="0"/>
              <w:jc w:val="left"/>
              <w:rPr>
                <w:szCs w:val="17"/>
              </w:rPr>
            </w:pPr>
          </w:p>
          <w:p w14:paraId="4F7C3BFD" w14:textId="77777777" w:rsidR="00345CFE" w:rsidRDefault="00345CFE" w:rsidP="002E5B4C">
            <w:pPr>
              <w:spacing w:after="0"/>
              <w:jc w:val="left"/>
              <w:rPr>
                <w:szCs w:val="17"/>
              </w:rPr>
            </w:pPr>
          </w:p>
          <w:p w14:paraId="2DE75BEB" w14:textId="77777777" w:rsidR="00345CFE" w:rsidRDefault="00345CFE" w:rsidP="002E5B4C">
            <w:pPr>
              <w:spacing w:after="0"/>
              <w:jc w:val="left"/>
              <w:rPr>
                <w:szCs w:val="17"/>
              </w:rPr>
            </w:pPr>
          </w:p>
          <w:p w14:paraId="5AF51427" w14:textId="77777777" w:rsidR="00345CFE" w:rsidRDefault="00345CFE" w:rsidP="002E5B4C">
            <w:pPr>
              <w:spacing w:after="0"/>
              <w:jc w:val="left"/>
              <w:rPr>
                <w:szCs w:val="17"/>
              </w:rPr>
            </w:pPr>
          </w:p>
          <w:p w14:paraId="7D85BB9E" w14:textId="77777777" w:rsidR="00345CFE" w:rsidRDefault="00345CFE" w:rsidP="002E5B4C">
            <w:pPr>
              <w:spacing w:after="0"/>
              <w:jc w:val="left"/>
              <w:rPr>
                <w:szCs w:val="17"/>
              </w:rPr>
            </w:pPr>
          </w:p>
          <w:p w14:paraId="392D7AEE" w14:textId="77777777" w:rsidR="00345CFE" w:rsidRDefault="00345CFE" w:rsidP="002E5B4C">
            <w:pPr>
              <w:spacing w:after="0"/>
              <w:jc w:val="left"/>
              <w:rPr>
                <w:szCs w:val="17"/>
              </w:rPr>
            </w:pPr>
          </w:p>
          <w:p w14:paraId="2E9B2830" w14:textId="77777777" w:rsidR="00345CFE" w:rsidRDefault="00345CFE" w:rsidP="002E5B4C">
            <w:pPr>
              <w:spacing w:after="0"/>
              <w:jc w:val="left"/>
              <w:rPr>
                <w:szCs w:val="17"/>
              </w:rPr>
            </w:pPr>
          </w:p>
          <w:p w14:paraId="6467DE7A" w14:textId="77777777" w:rsidR="00345CFE" w:rsidRDefault="00345CFE" w:rsidP="002E5B4C">
            <w:pPr>
              <w:spacing w:after="0"/>
              <w:jc w:val="left"/>
              <w:rPr>
                <w:szCs w:val="17"/>
              </w:rPr>
            </w:pPr>
          </w:p>
          <w:p w14:paraId="3C432EA9" w14:textId="77777777" w:rsidR="00345CFE" w:rsidRDefault="00345CFE" w:rsidP="002E5B4C">
            <w:pPr>
              <w:spacing w:after="0"/>
              <w:jc w:val="left"/>
              <w:rPr>
                <w:szCs w:val="17"/>
              </w:rPr>
            </w:pPr>
          </w:p>
          <w:p w14:paraId="5D0F9536" w14:textId="77777777" w:rsidR="00345CFE" w:rsidRDefault="00345CFE" w:rsidP="002E5B4C">
            <w:pPr>
              <w:spacing w:after="0"/>
              <w:jc w:val="left"/>
              <w:rPr>
                <w:szCs w:val="17"/>
              </w:rPr>
            </w:pPr>
          </w:p>
          <w:p w14:paraId="4C15D4A8" w14:textId="77777777" w:rsidR="00345CFE" w:rsidRDefault="00345CFE" w:rsidP="002E5B4C">
            <w:pPr>
              <w:spacing w:after="0"/>
              <w:jc w:val="left"/>
              <w:rPr>
                <w:szCs w:val="17"/>
              </w:rPr>
            </w:pPr>
          </w:p>
          <w:p w14:paraId="24199838" w14:textId="77777777" w:rsidR="00345CFE" w:rsidRDefault="00345CFE" w:rsidP="002E5B4C">
            <w:pPr>
              <w:spacing w:after="0"/>
              <w:jc w:val="left"/>
              <w:rPr>
                <w:szCs w:val="17"/>
              </w:rPr>
            </w:pPr>
          </w:p>
          <w:p w14:paraId="3C1C5418" w14:textId="77777777" w:rsidR="00345CFE" w:rsidRDefault="00345CFE" w:rsidP="002E5B4C">
            <w:pPr>
              <w:spacing w:after="0"/>
              <w:jc w:val="left"/>
              <w:rPr>
                <w:szCs w:val="17"/>
              </w:rPr>
            </w:pPr>
          </w:p>
          <w:p w14:paraId="2988DAC7" w14:textId="77777777" w:rsidR="00345CFE" w:rsidRDefault="00345CFE" w:rsidP="002E5B4C">
            <w:pPr>
              <w:spacing w:after="0"/>
              <w:jc w:val="left"/>
              <w:rPr>
                <w:szCs w:val="17"/>
              </w:rPr>
            </w:pPr>
          </w:p>
          <w:p w14:paraId="1857A8DB" w14:textId="77777777" w:rsidR="00345CFE" w:rsidRDefault="00345CFE" w:rsidP="002E5B4C">
            <w:pPr>
              <w:spacing w:after="0"/>
              <w:jc w:val="left"/>
              <w:rPr>
                <w:szCs w:val="17"/>
              </w:rPr>
            </w:pPr>
          </w:p>
          <w:p w14:paraId="6BB71255" w14:textId="77777777" w:rsidR="00345CFE" w:rsidRDefault="00345CFE" w:rsidP="002E5B4C">
            <w:pPr>
              <w:spacing w:after="0"/>
              <w:jc w:val="left"/>
              <w:rPr>
                <w:szCs w:val="17"/>
              </w:rPr>
            </w:pPr>
          </w:p>
          <w:p w14:paraId="6EA140D2" w14:textId="77777777" w:rsidR="00345CFE" w:rsidRDefault="00345CFE" w:rsidP="002E5B4C">
            <w:pPr>
              <w:spacing w:after="0"/>
              <w:jc w:val="left"/>
              <w:rPr>
                <w:szCs w:val="17"/>
              </w:rPr>
            </w:pPr>
          </w:p>
          <w:p w14:paraId="3C43337C" w14:textId="77777777" w:rsidR="00345CFE" w:rsidRDefault="00345CFE" w:rsidP="002E5B4C">
            <w:pPr>
              <w:spacing w:after="0"/>
              <w:jc w:val="left"/>
              <w:rPr>
                <w:szCs w:val="17"/>
              </w:rPr>
            </w:pPr>
          </w:p>
          <w:p w14:paraId="19CAFD7A" w14:textId="77777777" w:rsidR="00345CFE" w:rsidRDefault="00345CFE" w:rsidP="002E5B4C">
            <w:pPr>
              <w:spacing w:after="0"/>
              <w:jc w:val="left"/>
              <w:rPr>
                <w:szCs w:val="17"/>
              </w:rPr>
            </w:pPr>
          </w:p>
          <w:p w14:paraId="704DE6F7" w14:textId="77777777" w:rsidR="00345CFE" w:rsidRDefault="00345CFE" w:rsidP="002E5B4C">
            <w:pPr>
              <w:spacing w:after="0"/>
              <w:jc w:val="left"/>
              <w:rPr>
                <w:szCs w:val="17"/>
              </w:rPr>
            </w:pPr>
          </w:p>
          <w:p w14:paraId="32E7CE05" w14:textId="77777777" w:rsidR="00345CFE" w:rsidRDefault="00345CFE" w:rsidP="002E5B4C">
            <w:pPr>
              <w:spacing w:after="0"/>
              <w:jc w:val="left"/>
              <w:rPr>
                <w:szCs w:val="17"/>
              </w:rPr>
            </w:pPr>
          </w:p>
          <w:p w14:paraId="4036D977" w14:textId="77777777" w:rsidR="00345CFE" w:rsidRDefault="00345CFE" w:rsidP="002E5B4C">
            <w:pPr>
              <w:spacing w:after="0"/>
              <w:jc w:val="left"/>
              <w:rPr>
                <w:szCs w:val="17"/>
              </w:rPr>
            </w:pPr>
          </w:p>
          <w:p w14:paraId="5032F4B8" w14:textId="77777777" w:rsidR="00345CFE" w:rsidRDefault="00345CFE" w:rsidP="002E5B4C">
            <w:pPr>
              <w:spacing w:after="0"/>
              <w:jc w:val="left"/>
              <w:rPr>
                <w:szCs w:val="17"/>
              </w:rPr>
            </w:pPr>
          </w:p>
          <w:p w14:paraId="1A770196" w14:textId="77777777" w:rsidR="00345CFE" w:rsidRDefault="00345CFE" w:rsidP="002E5B4C">
            <w:pPr>
              <w:spacing w:after="0"/>
              <w:jc w:val="left"/>
              <w:rPr>
                <w:szCs w:val="17"/>
              </w:rPr>
            </w:pPr>
          </w:p>
          <w:p w14:paraId="1346ED16" w14:textId="77777777" w:rsidR="00345CFE" w:rsidRDefault="00345CFE" w:rsidP="002E5B4C">
            <w:pPr>
              <w:spacing w:after="0"/>
              <w:jc w:val="left"/>
              <w:rPr>
                <w:szCs w:val="17"/>
              </w:rPr>
            </w:pPr>
          </w:p>
          <w:p w14:paraId="23321C9A" w14:textId="77777777" w:rsidR="00345CFE" w:rsidRDefault="00345CFE" w:rsidP="002E5B4C">
            <w:pPr>
              <w:spacing w:after="0"/>
              <w:jc w:val="left"/>
              <w:rPr>
                <w:szCs w:val="17"/>
              </w:rPr>
            </w:pPr>
          </w:p>
          <w:p w14:paraId="50367387" w14:textId="77777777" w:rsidR="00345CFE" w:rsidRDefault="00345CFE" w:rsidP="002E5B4C">
            <w:pPr>
              <w:spacing w:after="0"/>
              <w:jc w:val="left"/>
              <w:rPr>
                <w:szCs w:val="17"/>
              </w:rPr>
            </w:pPr>
          </w:p>
          <w:p w14:paraId="5C983ED4" w14:textId="77777777" w:rsidR="00345CFE" w:rsidRDefault="00345CFE" w:rsidP="002E5B4C">
            <w:pPr>
              <w:spacing w:after="0"/>
              <w:jc w:val="left"/>
              <w:rPr>
                <w:szCs w:val="17"/>
              </w:rPr>
            </w:pPr>
          </w:p>
          <w:p w14:paraId="77C37918" w14:textId="77777777" w:rsidR="00345CFE" w:rsidRDefault="00345CFE" w:rsidP="002E5B4C">
            <w:pPr>
              <w:spacing w:after="0"/>
              <w:jc w:val="left"/>
              <w:rPr>
                <w:szCs w:val="17"/>
              </w:rPr>
            </w:pPr>
          </w:p>
          <w:p w14:paraId="065A0B47" w14:textId="77777777" w:rsidR="00345CFE" w:rsidRDefault="00345CFE" w:rsidP="002E5B4C">
            <w:pPr>
              <w:spacing w:after="0"/>
              <w:jc w:val="left"/>
              <w:rPr>
                <w:szCs w:val="17"/>
              </w:rPr>
            </w:pPr>
          </w:p>
          <w:p w14:paraId="130BA0BC" w14:textId="77777777" w:rsidR="00345CFE" w:rsidRDefault="00345CFE" w:rsidP="002E5B4C">
            <w:pPr>
              <w:spacing w:after="0"/>
              <w:jc w:val="left"/>
              <w:rPr>
                <w:szCs w:val="17"/>
              </w:rPr>
            </w:pPr>
          </w:p>
          <w:p w14:paraId="76B3DA30" w14:textId="77777777" w:rsidR="00345CFE" w:rsidRDefault="00345CFE" w:rsidP="002E5B4C">
            <w:pPr>
              <w:spacing w:after="0"/>
              <w:jc w:val="left"/>
              <w:rPr>
                <w:szCs w:val="17"/>
              </w:rPr>
            </w:pPr>
          </w:p>
          <w:p w14:paraId="1264F6D8" w14:textId="77777777" w:rsidR="00345CFE" w:rsidRDefault="00345CFE" w:rsidP="002E5B4C">
            <w:pPr>
              <w:spacing w:after="0"/>
              <w:jc w:val="left"/>
              <w:rPr>
                <w:szCs w:val="17"/>
              </w:rPr>
            </w:pPr>
          </w:p>
          <w:p w14:paraId="2E727A2D" w14:textId="77777777" w:rsidR="00345CFE" w:rsidRDefault="00345CFE" w:rsidP="002E5B4C">
            <w:pPr>
              <w:spacing w:after="0"/>
              <w:jc w:val="left"/>
              <w:rPr>
                <w:szCs w:val="17"/>
              </w:rPr>
            </w:pPr>
          </w:p>
          <w:p w14:paraId="5965DFC0" w14:textId="77777777" w:rsidR="00345CFE" w:rsidRDefault="00345CFE" w:rsidP="002E5B4C">
            <w:pPr>
              <w:spacing w:after="0"/>
              <w:jc w:val="left"/>
              <w:rPr>
                <w:szCs w:val="17"/>
              </w:rPr>
            </w:pPr>
          </w:p>
          <w:p w14:paraId="6F27C4C4" w14:textId="77777777" w:rsidR="00345CFE" w:rsidRDefault="00345CFE" w:rsidP="002E5B4C">
            <w:pPr>
              <w:spacing w:after="0"/>
              <w:jc w:val="left"/>
              <w:rPr>
                <w:szCs w:val="17"/>
              </w:rPr>
            </w:pPr>
          </w:p>
          <w:p w14:paraId="1EE72CCB" w14:textId="77777777" w:rsidR="00345CFE" w:rsidRDefault="00345CFE" w:rsidP="002E5B4C">
            <w:pPr>
              <w:spacing w:after="0"/>
              <w:jc w:val="left"/>
              <w:rPr>
                <w:szCs w:val="17"/>
              </w:rPr>
            </w:pPr>
          </w:p>
          <w:p w14:paraId="251A7714" w14:textId="77777777" w:rsidR="00345CFE" w:rsidRDefault="00345CFE" w:rsidP="002E5B4C">
            <w:pPr>
              <w:spacing w:after="0"/>
              <w:jc w:val="left"/>
              <w:rPr>
                <w:szCs w:val="17"/>
              </w:rPr>
            </w:pPr>
          </w:p>
          <w:p w14:paraId="39A07B8C" w14:textId="77777777" w:rsidR="00345CFE" w:rsidRDefault="00345CFE" w:rsidP="002E5B4C">
            <w:pPr>
              <w:spacing w:after="0"/>
              <w:jc w:val="left"/>
              <w:rPr>
                <w:szCs w:val="17"/>
              </w:rPr>
            </w:pPr>
          </w:p>
          <w:p w14:paraId="7BFE0D15" w14:textId="77777777" w:rsidR="00345CFE" w:rsidRDefault="00345CFE" w:rsidP="002E5B4C">
            <w:pPr>
              <w:spacing w:after="0"/>
              <w:jc w:val="left"/>
              <w:rPr>
                <w:szCs w:val="17"/>
              </w:rPr>
            </w:pPr>
          </w:p>
          <w:p w14:paraId="71BC0D28" w14:textId="77777777" w:rsidR="00345CFE" w:rsidRDefault="00345CFE" w:rsidP="002E5B4C">
            <w:pPr>
              <w:spacing w:after="0"/>
              <w:jc w:val="left"/>
              <w:rPr>
                <w:szCs w:val="17"/>
              </w:rPr>
            </w:pPr>
          </w:p>
          <w:p w14:paraId="15D7B215" w14:textId="77777777" w:rsidR="00345CFE" w:rsidRDefault="00345CFE" w:rsidP="002E5B4C">
            <w:pPr>
              <w:spacing w:after="0"/>
              <w:jc w:val="left"/>
              <w:rPr>
                <w:szCs w:val="17"/>
              </w:rPr>
            </w:pPr>
          </w:p>
          <w:p w14:paraId="7D490EEA" w14:textId="77777777" w:rsidR="00345CFE" w:rsidRDefault="00345CFE" w:rsidP="002E5B4C">
            <w:pPr>
              <w:spacing w:after="0"/>
              <w:jc w:val="left"/>
              <w:rPr>
                <w:szCs w:val="17"/>
              </w:rPr>
            </w:pPr>
          </w:p>
          <w:p w14:paraId="5FE25BD8" w14:textId="77777777" w:rsidR="00345CFE" w:rsidRDefault="00345CFE" w:rsidP="002E5B4C">
            <w:pPr>
              <w:spacing w:after="0"/>
              <w:jc w:val="left"/>
              <w:rPr>
                <w:szCs w:val="17"/>
              </w:rPr>
            </w:pPr>
          </w:p>
          <w:p w14:paraId="7FB245D8" w14:textId="77777777" w:rsidR="00345CFE" w:rsidRDefault="00345CFE" w:rsidP="002E5B4C">
            <w:pPr>
              <w:spacing w:after="0"/>
              <w:jc w:val="left"/>
              <w:rPr>
                <w:szCs w:val="17"/>
              </w:rPr>
            </w:pPr>
          </w:p>
          <w:p w14:paraId="12819F98" w14:textId="77777777" w:rsidR="00345CFE" w:rsidRDefault="00345CFE" w:rsidP="002E5B4C">
            <w:pPr>
              <w:spacing w:after="0"/>
              <w:jc w:val="left"/>
              <w:rPr>
                <w:szCs w:val="17"/>
              </w:rPr>
            </w:pPr>
          </w:p>
          <w:p w14:paraId="193545F9" w14:textId="77777777" w:rsidR="00345CFE" w:rsidRDefault="00345CFE" w:rsidP="002E5B4C">
            <w:pPr>
              <w:spacing w:after="0"/>
              <w:jc w:val="left"/>
              <w:rPr>
                <w:szCs w:val="17"/>
              </w:rPr>
            </w:pPr>
          </w:p>
          <w:p w14:paraId="04245465" w14:textId="77777777" w:rsidR="00345CFE" w:rsidRDefault="00345CFE" w:rsidP="002E5B4C">
            <w:pPr>
              <w:spacing w:after="0"/>
              <w:jc w:val="left"/>
              <w:rPr>
                <w:szCs w:val="17"/>
              </w:rPr>
            </w:pPr>
          </w:p>
          <w:p w14:paraId="543338A8" w14:textId="77777777" w:rsidR="00345CFE" w:rsidRDefault="00345CFE" w:rsidP="002E5B4C">
            <w:pPr>
              <w:spacing w:after="0"/>
              <w:jc w:val="left"/>
              <w:rPr>
                <w:szCs w:val="17"/>
              </w:rPr>
            </w:pPr>
          </w:p>
          <w:p w14:paraId="502F7CA2" w14:textId="77777777" w:rsidR="00345CFE" w:rsidRDefault="00345CFE" w:rsidP="002E5B4C">
            <w:pPr>
              <w:spacing w:after="0"/>
              <w:jc w:val="left"/>
              <w:rPr>
                <w:szCs w:val="17"/>
              </w:rPr>
            </w:pPr>
          </w:p>
          <w:p w14:paraId="01218085" w14:textId="77777777" w:rsidR="00345CFE" w:rsidRDefault="00345CFE" w:rsidP="002E5B4C">
            <w:pPr>
              <w:spacing w:after="0"/>
              <w:jc w:val="left"/>
              <w:rPr>
                <w:szCs w:val="17"/>
              </w:rPr>
            </w:pPr>
          </w:p>
          <w:p w14:paraId="6F11FF63" w14:textId="77777777" w:rsidR="00345CFE" w:rsidRDefault="00345CFE" w:rsidP="002E5B4C">
            <w:pPr>
              <w:spacing w:after="0"/>
              <w:jc w:val="left"/>
              <w:rPr>
                <w:szCs w:val="17"/>
              </w:rPr>
            </w:pPr>
          </w:p>
          <w:p w14:paraId="546C82F9" w14:textId="77777777" w:rsidR="00345CFE" w:rsidRDefault="00345CFE" w:rsidP="002E5B4C">
            <w:pPr>
              <w:spacing w:after="0"/>
              <w:jc w:val="left"/>
              <w:rPr>
                <w:szCs w:val="17"/>
              </w:rPr>
            </w:pPr>
          </w:p>
          <w:p w14:paraId="5199EAB4" w14:textId="77777777" w:rsidR="00345CFE" w:rsidRDefault="00345CFE" w:rsidP="002E5B4C">
            <w:pPr>
              <w:spacing w:after="0"/>
              <w:jc w:val="left"/>
              <w:rPr>
                <w:szCs w:val="17"/>
              </w:rPr>
            </w:pPr>
          </w:p>
          <w:p w14:paraId="2C741EDB" w14:textId="77777777" w:rsidR="00345CFE" w:rsidRDefault="00345CFE" w:rsidP="002E5B4C">
            <w:pPr>
              <w:spacing w:after="0"/>
              <w:jc w:val="left"/>
              <w:rPr>
                <w:szCs w:val="17"/>
              </w:rPr>
            </w:pPr>
          </w:p>
          <w:p w14:paraId="4358BF65" w14:textId="77777777" w:rsidR="00345CFE" w:rsidRDefault="00345CFE" w:rsidP="002E5B4C">
            <w:pPr>
              <w:spacing w:after="0"/>
              <w:jc w:val="left"/>
              <w:rPr>
                <w:szCs w:val="17"/>
              </w:rPr>
            </w:pPr>
          </w:p>
          <w:p w14:paraId="005F4D5C" w14:textId="77777777" w:rsidR="00345CFE" w:rsidRDefault="00345CFE" w:rsidP="002E5B4C">
            <w:pPr>
              <w:spacing w:after="0"/>
              <w:jc w:val="left"/>
              <w:rPr>
                <w:szCs w:val="17"/>
              </w:rPr>
            </w:pPr>
          </w:p>
          <w:p w14:paraId="5E7C72E4" w14:textId="77777777" w:rsidR="00345CFE" w:rsidRDefault="00345CFE" w:rsidP="00345CFE">
            <w:pPr>
              <w:spacing w:after="0"/>
              <w:jc w:val="left"/>
              <w:rPr>
                <w:szCs w:val="17"/>
              </w:rPr>
            </w:pPr>
            <w:r w:rsidRPr="00E11C90">
              <w:rPr>
                <w:szCs w:val="17"/>
              </w:rPr>
              <w:lastRenderedPageBreak/>
              <w:t>Whole of the State (excluding any areas specified in other classes)</w:t>
            </w:r>
          </w:p>
          <w:p w14:paraId="7DBFF4C2" w14:textId="77777777" w:rsidR="00345CFE" w:rsidRDefault="00345CFE" w:rsidP="002E5B4C">
            <w:pPr>
              <w:spacing w:after="0"/>
              <w:jc w:val="left"/>
              <w:rPr>
                <w:szCs w:val="17"/>
              </w:rPr>
            </w:pPr>
          </w:p>
          <w:p w14:paraId="344421FF" w14:textId="77777777" w:rsidR="00345CFE" w:rsidRDefault="00345CFE" w:rsidP="002E5B4C">
            <w:pPr>
              <w:spacing w:after="0"/>
              <w:jc w:val="left"/>
              <w:rPr>
                <w:szCs w:val="17"/>
              </w:rPr>
            </w:pPr>
          </w:p>
          <w:p w14:paraId="059EF63B" w14:textId="77777777" w:rsidR="00345CFE" w:rsidRDefault="00345CFE" w:rsidP="002E5B4C">
            <w:pPr>
              <w:spacing w:after="0"/>
              <w:jc w:val="left"/>
              <w:rPr>
                <w:szCs w:val="17"/>
              </w:rPr>
            </w:pPr>
          </w:p>
          <w:p w14:paraId="720BF9E9" w14:textId="77777777" w:rsidR="00345CFE" w:rsidRDefault="00345CFE" w:rsidP="002E5B4C">
            <w:pPr>
              <w:spacing w:after="0"/>
              <w:jc w:val="left"/>
              <w:rPr>
                <w:szCs w:val="17"/>
              </w:rPr>
            </w:pPr>
          </w:p>
          <w:p w14:paraId="41227E70" w14:textId="77777777" w:rsidR="00345CFE" w:rsidRDefault="00345CFE" w:rsidP="002E5B4C">
            <w:pPr>
              <w:spacing w:after="0"/>
              <w:jc w:val="left"/>
              <w:rPr>
                <w:szCs w:val="17"/>
              </w:rPr>
            </w:pPr>
          </w:p>
          <w:p w14:paraId="79EBDF1D" w14:textId="77777777" w:rsidR="00345CFE" w:rsidRDefault="00345CFE" w:rsidP="002E5B4C">
            <w:pPr>
              <w:spacing w:after="0"/>
              <w:jc w:val="left"/>
              <w:rPr>
                <w:szCs w:val="17"/>
              </w:rPr>
            </w:pPr>
          </w:p>
          <w:p w14:paraId="42A31019" w14:textId="77777777" w:rsidR="00345CFE" w:rsidRDefault="00345CFE" w:rsidP="002E5B4C">
            <w:pPr>
              <w:spacing w:after="0"/>
              <w:jc w:val="left"/>
              <w:rPr>
                <w:szCs w:val="17"/>
              </w:rPr>
            </w:pPr>
          </w:p>
          <w:p w14:paraId="0D5C835D" w14:textId="77777777" w:rsidR="00345CFE" w:rsidRDefault="00345CFE" w:rsidP="002E5B4C">
            <w:pPr>
              <w:spacing w:after="0"/>
              <w:jc w:val="left"/>
              <w:rPr>
                <w:szCs w:val="17"/>
              </w:rPr>
            </w:pPr>
          </w:p>
          <w:p w14:paraId="714137A3" w14:textId="77777777" w:rsidR="00345CFE" w:rsidRDefault="00345CFE" w:rsidP="002E5B4C">
            <w:pPr>
              <w:spacing w:after="0"/>
              <w:jc w:val="left"/>
              <w:rPr>
                <w:szCs w:val="17"/>
              </w:rPr>
            </w:pPr>
          </w:p>
          <w:p w14:paraId="1D45EA24" w14:textId="77777777" w:rsidR="00345CFE" w:rsidRDefault="00345CFE" w:rsidP="002E5B4C">
            <w:pPr>
              <w:spacing w:after="0"/>
              <w:jc w:val="left"/>
              <w:rPr>
                <w:szCs w:val="17"/>
              </w:rPr>
            </w:pPr>
          </w:p>
          <w:p w14:paraId="5098037F" w14:textId="77777777" w:rsidR="00345CFE" w:rsidRDefault="00345CFE" w:rsidP="002E5B4C">
            <w:pPr>
              <w:spacing w:after="0"/>
              <w:jc w:val="left"/>
              <w:rPr>
                <w:szCs w:val="17"/>
              </w:rPr>
            </w:pPr>
          </w:p>
          <w:p w14:paraId="72DD7C89" w14:textId="77777777" w:rsidR="00345CFE" w:rsidRDefault="00345CFE" w:rsidP="002E5B4C">
            <w:pPr>
              <w:spacing w:after="0"/>
              <w:jc w:val="left"/>
              <w:rPr>
                <w:szCs w:val="17"/>
              </w:rPr>
            </w:pPr>
          </w:p>
          <w:p w14:paraId="299480EE" w14:textId="77777777" w:rsidR="00345CFE" w:rsidRDefault="00345CFE" w:rsidP="002E5B4C">
            <w:pPr>
              <w:spacing w:after="0"/>
              <w:jc w:val="left"/>
              <w:rPr>
                <w:szCs w:val="17"/>
              </w:rPr>
            </w:pPr>
          </w:p>
          <w:p w14:paraId="735B1E54" w14:textId="77777777" w:rsidR="00345CFE" w:rsidRDefault="00345CFE" w:rsidP="002E5B4C">
            <w:pPr>
              <w:spacing w:after="0"/>
              <w:jc w:val="left"/>
              <w:rPr>
                <w:szCs w:val="17"/>
              </w:rPr>
            </w:pPr>
          </w:p>
          <w:p w14:paraId="78125FE7" w14:textId="77777777" w:rsidR="00345CFE" w:rsidRDefault="00345CFE" w:rsidP="002E5B4C">
            <w:pPr>
              <w:spacing w:after="0"/>
              <w:jc w:val="left"/>
              <w:rPr>
                <w:szCs w:val="17"/>
              </w:rPr>
            </w:pPr>
          </w:p>
          <w:p w14:paraId="43112337" w14:textId="77777777" w:rsidR="00345CFE" w:rsidRDefault="00345CFE" w:rsidP="002E5B4C">
            <w:pPr>
              <w:spacing w:after="0"/>
              <w:jc w:val="left"/>
              <w:rPr>
                <w:szCs w:val="17"/>
              </w:rPr>
            </w:pPr>
          </w:p>
          <w:p w14:paraId="7F182521" w14:textId="77777777" w:rsidR="00345CFE" w:rsidRDefault="00345CFE" w:rsidP="002E5B4C">
            <w:pPr>
              <w:spacing w:after="0"/>
              <w:jc w:val="left"/>
              <w:rPr>
                <w:szCs w:val="17"/>
              </w:rPr>
            </w:pPr>
          </w:p>
          <w:p w14:paraId="546ECDAA" w14:textId="77777777" w:rsidR="00345CFE" w:rsidRDefault="00345CFE" w:rsidP="002E5B4C">
            <w:pPr>
              <w:spacing w:after="0"/>
              <w:jc w:val="left"/>
              <w:rPr>
                <w:szCs w:val="17"/>
              </w:rPr>
            </w:pPr>
          </w:p>
          <w:p w14:paraId="36859B0D" w14:textId="77777777" w:rsidR="00345CFE" w:rsidRDefault="00345CFE" w:rsidP="002E5B4C">
            <w:pPr>
              <w:spacing w:after="0"/>
              <w:jc w:val="left"/>
              <w:rPr>
                <w:szCs w:val="17"/>
              </w:rPr>
            </w:pPr>
          </w:p>
          <w:p w14:paraId="3A81C514" w14:textId="77777777" w:rsidR="00345CFE" w:rsidRDefault="00345CFE" w:rsidP="002E5B4C">
            <w:pPr>
              <w:spacing w:after="0"/>
              <w:jc w:val="left"/>
              <w:rPr>
                <w:szCs w:val="17"/>
              </w:rPr>
            </w:pPr>
          </w:p>
          <w:p w14:paraId="0212CE5B" w14:textId="77777777" w:rsidR="00345CFE" w:rsidRDefault="00345CFE" w:rsidP="002E5B4C">
            <w:pPr>
              <w:spacing w:after="0"/>
              <w:jc w:val="left"/>
              <w:rPr>
                <w:szCs w:val="17"/>
              </w:rPr>
            </w:pPr>
          </w:p>
          <w:p w14:paraId="13475ED1" w14:textId="77777777" w:rsidR="00345CFE" w:rsidRDefault="00345CFE" w:rsidP="002E5B4C">
            <w:pPr>
              <w:spacing w:after="0"/>
              <w:jc w:val="left"/>
              <w:rPr>
                <w:szCs w:val="17"/>
              </w:rPr>
            </w:pPr>
          </w:p>
          <w:p w14:paraId="77106E0E" w14:textId="77777777" w:rsidR="00345CFE" w:rsidRDefault="00345CFE" w:rsidP="002E5B4C">
            <w:pPr>
              <w:spacing w:after="0"/>
              <w:jc w:val="left"/>
              <w:rPr>
                <w:szCs w:val="17"/>
              </w:rPr>
            </w:pPr>
          </w:p>
          <w:p w14:paraId="5A0AB6C9" w14:textId="77777777" w:rsidR="00345CFE" w:rsidRDefault="00345CFE" w:rsidP="002E5B4C">
            <w:pPr>
              <w:spacing w:after="0"/>
              <w:jc w:val="left"/>
              <w:rPr>
                <w:szCs w:val="17"/>
              </w:rPr>
            </w:pPr>
          </w:p>
          <w:p w14:paraId="4390F75B" w14:textId="77777777" w:rsidR="00345CFE" w:rsidRDefault="00345CFE" w:rsidP="002E5B4C">
            <w:pPr>
              <w:spacing w:after="0"/>
              <w:jc w:val="left"/>
              <w:rPr>
                <w:szCs w:val="17"/>
              </w:rPr>
            </w:pPr>
          </w:p>
          <w:p w14:paraId="3DED6988" w14:textId="77777777" w:rsidR="00345CFE" w:rsidRDefault="00345CFE" w:rsidP="002E5B4C">
            <w:pPr>
              <w:spacing w:after="0"/>
              <w:jc w:val="left"/>
              <w:rPr>
                <w:szCs w:val="17"/>
              </w:rPr>
            </w:pPr>
          </w:p>
          <w:p w14:paraId="1E592AC8" w14:textId="77777777" w:rsidR="00345CFE" w:rsidRDefault="00345CFE" w:rsidP="002E5B4C">
            <w:pPr>
              <w:spacing w:after="0"/>
              <w:jc w:val="left"/>
              <w:rPr>
                <w:szCs w:val="17"/>
              </w:rPr>
            </w:pPr>
          </w:p>
          <w:p w14:paraId="4F65E5C5" w14:textId="77777777" w:rsidR="00345CFE" w:rsidRDefault="00345CFE" w:rsidP="002E5B4C">
            <w:pPr>
              <w:spacing w:after="0"/>
              <w:jc w:val="left"/>
              <w:rPr>
                <w:szCs w:val="17"/>
              </w:rPr>
            </w:pPr>
          </w:p>
          <w:p w14:paraId="30B80B6D" w14:textId="77777777" w:rsidR="00345CFE" w:rsidRDefault="00345CFE" w:rsidP="002E5B4C">
            <w:pPr>
              <w:spacing w:after="0"/>
              <w:jc w:val="left"/>
              <w:rPr>
                <w:szCs w:val="17"/>
              </w:rPr>
            </w:pPr>
          </w:p>
          <w:p w14:paraId="1F4E707E" w14:textId="77777777" w:rsidR="00345CFE" w:rsidRDefault="00345CFE" w:rsidP="002E5B4C">
            <w:pPr>
              <w:spacing w:after="0"/>
              <w:jc w:val="left"/>
              <w:rPr>
                <w:szCs w:val="17"/>
              </w:rPr>
            </w:pPr>
          </w:p>
          <w:p w14:paraId="33805396" w14:textId="77777777" w:rsidR="00345CFE" w:rsidRDefault="00345CFE" w:rsidP="002E5B4C">
            <w:pPr>
              <w:spacing w:after="0"/>
              <w:jc w:val="left"/>
              <w:rPr>
                <w:szCs w:val="17"/>
              </w:rPr>
            </w:pPr>
          </w:p>
          <w:p w14:paraId="4DD9EFC9" w14:textId="77777777" w:rsidR="00345CFE" w:rsidRDefault="00345CFE" w:rsidP="002E5B4C">
            <w:pPr>
              <w:spacing w:after="0"/>
              <w:jc w:val="left"/>
              <w:rPr>
                <w:szCs w:val="17"/>
              </w:rPr>
            </w:pPr>
          </w:p>
          <w:p w14:paraId="31EFDFAC" w14:textId="77777777" w:rsidR="00345CFE" w:rsidRDefault="00345CFE" w:rsidP="002E5B4C">
            <w:pPr>
              <w:spacing w:after="0"/>
              <w:jc w:val="left"/>
              <w:rPr>
                <w:szCs w:val="17"/>
              </w:rPr>
            </w:pPr>
          </w:p>
          <w:p w14:paraId="5F6AB4E3" w14:textId="77777777" w:rsidR="00345CFE" w:rsidRDefault="00345CFE" w:rsidP="002E5B4C">
            <w:pPr>
              <w:spacing w:after="0"/>
              <w:jc w:val="left"/>
              <w:rPr>
                <w:szCs w:val="17"/>
              </w:rPr>
            </w:pPr>
          </w:p>
          <w:p w14:paraId="6F764838" w14:textId="77777777" w:rsidR="00345CFE" w:rsidRDefault="00345CFE" w:rsidP="002E5B4C">
            <w:pPr>
              <w:spacing w:after="0"/>
              <w:jc w:val="left"/>
              <w:rPr>
                <w:szCs w:val="17"/>
              </w:rPr>
            </w:pPr>
          </w:p>
          <w:p w14:paraId="2B33664C" w14:textId="77777777" w:rsidR="00345CFE" w:rsidRDefault="00345CFE" w:rsidP="002E5B4C">
            <w:pPr>
              <w:spacing w:after="0"/>
              <w:jc w:val="left"/>
              <w:rPr>
                <w:szCs w:val="17"/>
              </w:rPr>
            </w:pPr>
          </w:p>
          <w:p w14:paraId="035B6FB0" w14:textId="77777777" w:rsidR="00345CFE" w:rsidRDefault="00345CFE" w:rsidP="002E5B4C">
            <w:pPr>
              <w:spacing w:after="0"/>
              <w:jc w:val="left"/>
              <w:rPr>
                <w:szCs w:val="17"/>
              </w:rPr>
            </w:pPr>
          </w:p>
          <w:p w14:paraId="380097A6" w14:textId="77777777" w:rsidR="00345CFE" w:rsidRDefault="00345CFE" w:rsidP="002E5B4C">
            <w:pPr>
              <w:spacing w:after="0"/>
              <w:jc w:val="left"/>
              <w:rPr>
                <w:szCs w:val="17"/>
              </w:rPr>
            </w:pPr>
          </w:p>
          <w:p w14:paraId="214C0A03" w14:textId="77777777" w:rsidR="00345CFE" w:rsidRDefault="00345CFE" w:rsidP="002E5B4C">
            <w:pPr>
              <w:spacing w:after="0"/>
              <w:jc w:val="left"/>
              <w:rPr>
                <w:szCs w:val="17"/>
              </w:rPr>
            </w:pPr>
          </w:p>
          <w:p w14:paraId="25A53AAC" w14:textId="77777777" w:rsidR="00345CFE" w:rsidRDefault="00345CFE" w:rsidP="002E5B4C">
            <w:pPr>
              <w:spacing w:after="0"/>
              <w:jc w:val="left"/>
              <w:rPr>
                <w:szCs w:val="17"/>
              </w:rPr>
            </w:pPr>
          </w:p>
          <w:p w14:paraId="7F2128DD" w14:textId="77777777" w:rsidR="00345CFE" w:rsidRDefault="00345CFE" w:rsidP="002E5B4C">
            <w:pPr>
              <w:spacing w:after="0"/>
              <w:jc w:val="left"/>
              <w:rPr>
                <w:szCs w:val="17"/>
              </w:rPr>
            </w:pPr>
          </w:p>
          <w:p w14:paraId="751EAF96" w14:textId="77777777" w:rsidR="00345CFE" w:rsidRDefault="00345CFE" w:rsidP="002E5B4C">
            <w:pPr>
              <w:spacing w:after="0"/>
              <w:jc w:val="left"/>
              <w:rPr>
                <w:szCs w:val="17"/>
              </w:rPr>
            </w:pPr>
          </w:p>
          <w:p w14:paraId="69430DE5" w14:textId="77777777" w:rsidR="00345CFE" w:rsidRDefault="00345CFE" w:rsidP="002E5B4C">
            <w:pPr>
              <w:spacing w:after="0"/>
              <w:jc w:val="left"/>
              <w:rPr>
                <w:szCs w:val="17"/>
              </w:rPr>
            </w:pPr>
          </w:p>
          <w:p w14:paraId="55A86EE1" w14:textId="77777777" w:rsidR="00345CFE" w:rsidRDefault="00345CFE" w:rsidP="002E5B4C">
            <w:pPr>
              <w:spacing w:after="0"/>
              <w:jc w:val="left"/>
              <w:rPr>
                <w:szCs w:val="17"/>
              </w:rPr>
            </w:pPr>
          </w:p>
          <w:p w14:paraId="10A36EF8" w14:textId="77777777" w:rsidR="00345CFE" w:rsidRDefault="00345CFE" w:rsidP="002E5B4C">
            <w:pPr>
              <w:spacing w:after="0"/>
              <w:jc w:val="left"/>
              <w:rPr>
                <w:szCs w:val="17"/>
              </w:rPr>
            </w:pPr>
          </w:p>
          <w:p w14:paraId="2C228A65" w14:textId="77777777" w:rsidR="00345CFE" w:rsidRDefault="00345CFE" w:rsidP="002E5B4C">
            <w:pPr>
              <w:spacing w:after="0"/>
              <w:jc w:val="left"/>
              <w:rPr>
                <w:szCs w:val="17"/>
              </w:rPr>
            </w:pPr>
          </w:p>
          <w:p w14:paraId="37D1034C" w14:textId="77777777" w:rsidR="00345CFE" w:rsidRDefault="00345CFE" w:rsidP="002E5B4C">
            <w:pPr>
              <w:spacing w:after="0"/>
              <w:jc w:val="left"/>
              <w:rPr>
                <w:szCs w:val="17"/>
              </w:rPr>
            </w:pPr>
          </w:p>
          <w:p w14:paraId="6847543C" w14:textId="77777777" w:rsidR="00345CFE" w:rsidRDefault="00345CFE" w:rsidP="002E5B4C">
            <w:pPr>
              <w:spacing w:after="0"/>
              <w:jc w:val="left"/>
              <w:rPr>
                <w:szCs w:val="17"/>
              </w:rPr>
            </w:pPr>
          </w:p>
          <w:p w14:paraId="6A19734D" w14:textId="77777777" w:rsidR="00345CFE" w:rsidRDefault="00345CFE" w:rsidP="002E5B4C">
            <w:pPr>
              <w:spacing w:after="0"/>
              <w:jc w:val="left"/>
              <w:rPr>
                <w:szCs w:val="17"/>
              </w:rPr>
            </w:pPr>
          </w:p>
          <w:p w14:paraId="787C49A2" w14:textId="77777777" w:rsidR="00345CFE" w:rsidRDefault="00345CFE" w:rsidP="002E5B4C">
            <w:pPr>
              <w:spacing w:after="0"/>
              <w:jc w:val="left"/>
              <w:rPr>
                <w:szCs w:val="17"/>
              </w:rPr>
            </w:pPr>
          </w:p>
          <w:p w14:paraId="52E8C378" w14:textId="77777777" w:rsidR="00345CFE" w:rsidRDefault="00345CFE" w:rsidP="002E5B4C">
            <w:pPr>
              <w:spacing w:after="0"/>
              <w:jc w:val="left"/>
              <w:rPr>
                <w:szCs w:val="17"/>
              </w:rPr>
            </w:pPr>
          </w:p>
          <w:p w14:paraId="78D1B708" w14:textId="77777777" w:rsidR="00345CFE" w:rsidRDefault="00345CFE" w:rsidP="002E5B4C">
            <w:pPr>
              <w:spacing w:after="0"/>
              <w:jc w:val="left"/>
              <w:rPr>
                <w:szCs w:val="17"/>
              </w:rPr>
            </w:pPr>
          </w:p>
          <w:p w14:paraId="4607C90D" w14:textId="77777777" w:rsidR="00345CFE" w:rsidRDefault="00345CFE" w:rsidP="002E5B4C">
            <w:pPr>
              <w:spacing w:after="0"/>
              <w:jc w:val="left"/>
              <w:rPr>
                <w:szCs w:val="17"/>
              </w:rPr>
            </w:pPr>
          </w:p>
          <w:p w14:paraId="55E7607D" w14:textId="77777777" w:rsidR="00345CFE" w:rsidRDefault="00345CFE" w:rsidP="002E5B4C">
            <w:pPr>
              <w:spacing w:after="0"/>
              <w:jc w:val="left"/>
              <w:rPr>
                <w:szCs w:val="17"/>
              </w:rPr>
            </w:pPr>
          </w:p>
          <w:p w14:paraId="0DD2A069" w14:textId="77777777" w:rsidR="00345CFE" w:rsidRDefault="00345CFE" w:rsidP="002E5B4C">
            <w:pPr>
              <w:spacing w:after="0"/>
              <w:jc w:val="left"/>
              <w:rPr>
                <w:szCs w:val="17"/>
              </w:rPr>
            </w:pPr>
          </w:p>
          <w:p w14:paraId="6A5B16F0" w14:textId="77777777" w:rsidR="00345CFE" w:rsidRDefault="00345CFE" w:rsidP="002E5B4C">
            <w:pPr>
              <w:spacing w:after="0"/>
              <w:jc w:val="left"/>
              <w:rPr>
                <w:szCs w:val="17"/>
              </w:rPr>
            </w:pPr>
          </w:p>
          <w:p w14:paraId="66866638" w14:textId="77777777" w:rsidR="00345CFE" w:rsidRDefault="00345CFE" w:rsidP="002E5B4C">
            <w:pPr>
              <w:spacing w:after="0"/>
              <w:jc w:val="left"/>
              <w:rPr>
                <w:szCs w:val="17"/>
              </w:rPr>
            </w:pPr>
          </w:p>
          <w:p w14:paraId="70C15FF8" w14:textId="77777777" w:rsidR="00345CFE" w:rsidRDefault="00345CFE" w:rsidP="002E5B4C">
            <w:pPr>
              <w:spacing w:after="0"/>
              <w:jc w:val="left"/>
              <w:rPr>
                <w:szCs w:val="17"/>
              </w:rPr>
            </w:pPr>
          </w:p>
          <w:p w14:paraId="1989F989" w14:textId="77777777" w:rsidR="00345CFE" w:rsidRDefault="00345CFE" w:rsidP="002E5B4C">
            <w:pPr>
              <w:spacing w:after="0"/>
              <w:jc w:val="left"/>
              <w:rPr>
                <w:szCs w:val="17"/>
              </w:rPr>
            </w:pPr>
          </w:p>
          <w:p w14:paraId="17FFBC72" w14:textId="77777777" w:rsidR="00345CFE" w:rsidRDefault="00345CFE" w:rsidP="002E5B4C">
            <w:pPr>
              <w:spacing w:after="0"/>
              <w:jc w:val="left"/>
              <w:rPr>
                <w:szCs w:val="17"/>
              </w:rPr>
            </w:pPr>
          </w:p>
          <w:p w14:paraId="4DD67781" w14:textId="77777777" w:rsidR="00345CFE" w:rsidRDefault="00345CFE" w:rsidP="002E5B4C">
            <w:pPr>
              <w:spacing w:after="0"/>
              <w:jc w:val="left"/>
              <w:rPr>
                <w:szCs w:val="17"/>
              </w:rPr>
            </w:pPr>
          </w:p>
          <w:p w14:paraId="788C1454" w14:textId="77777777" w:rsidR="00345CFE" w:rsidRDefault="00345CFE" w:rsidP="002E5B4C">
            <w:pPr>
              <w:spacing w:after="0"/>
              <w:jc w:val="left"/>
              <w:rPr>
                <w:szCs w:val="17"/>
              </w:rPr>
            </w:pPr>
          </w:p>
          <w:p w14:paraId="39C8956D" w14:textId="77777777" w:rsidR="00345CFE" w:rsidRDefault="00345CFE" w:rsidP="002E5B4C">
            <w:pPr>
              <w:spacing w:after="0"/>
              <w:jc w:val="left"/>
              <w:rPr>
                <w:szCs w:val="17"/>
              </w:rPr>
            </w:pPr>
          </w:p>
          <w:p w14:paraId="673E60BB" w14:textId="77777777" w:rsidR="00345CFE" w:rsidRDefault="00345CFE" w:rsidP="002E5B4C">
            <w:pPr>
              <w:spacing w:after="0"/>
              <w:jc w:val="left"/>
              <w:rPr>
                <w:szCs w:val="17"/>
              </w:rPr>
            </w:pPr>
          </w:p>
          <w:p w14:paraId="4A411AB5" w14:textId="77777777" w:rsidR="00345CFE" w:rsidRDefault="00345CFE" w:rsidP="002E5B4C">
            <w:pPr>
              <w:spacing w:after="0"/>
              <w:jc w:val="left"/>
              <w:rPr>
                <w:szCs w:val="17"/>
              </w:rPr>
            </w:pPr>
          </w:p>
          <w:p w14:paraId="2DE275E1" w14:textId="77777777" w:rsidR="00345CFE" w:rsidRDefault="00345CFE" w:rsidP="002E5B4C">
            <w:pPr>
              <w:spacing w:after="0"/>
              <w:jc w:val="left"/>
              <w:rPr>
                <w:szCs w:val="17"/>
              </w:rPr>
            </w:pPr>
          </w:p>
          <w:p w14:paraId="653E7AE5" w14:textId="77777777" w:rsidR="00345CFE" w:rsidRDefault="00345CFE" w:rsidP="002E5B4C">
            <w:pPr>
              <w:spacing w:after="0"/>
              <w:jc w:val="left"/>
              <w:rPr>
                <w:szCs w:val="17"/>
              </w:rPr>
            </w:pPr>
          </w:p>
          <w:p w14:paraId="2283ED1F" w14:textId="77777777" w:rsidR="00345CFE" w:rsidRDefault="00345CFE" w:rsidP="002E5B4C">
            <w:pPr>
              <w:spacing w:after="0"/>
              <w:jc w:val="left"/>
              <w:rPr>
                <w:szCs w:val="17"/>
              </w:rPr>
            </w:pPr>
          </w:p>
          <w:p w14:paraId="56398FA6" w14:textId="77777777" w:rsidR="00345CFE" w:rsidRDefault="00345CFE" w:rsidP="002E5B4C">
            <w:pPr>
              <w:spacing w:after="0"/>
              <w:jc w:val="left"/>
              <w:rPr>
                <w:szCs w:val="17"/>
              </w:rPr>
            </w:pPr>
          </w:p>
          <w:p w14:paraId="778E2EED" w14:textId="77777777" w:rsidR="00345CFE" w:rsidRDefault="00345CFE" w:rsidP="002E5B4C">
            <w:pPr>
              <w:spacing w:after="0"/>
              <w:jc w:val="left"/>
              <w:rPr>
                <w:szCs w:val="17"/>
              </w:rPr>
            </w:pPr>
          </w:p>
          <w:p w14:paraId="54B252B5" w14:textId="77777777" w:rsidR="00345CFE" w:rsidRDefault="00345CFE" w:rsidP="002E5B4C">
            <w:pPr>
              <w:spacing w:after="0"/>
              <w:jc w:val="left"/>
              <w:rPr>
                <w:szCs w:val="17"/>
              </w:rPr>
            </w:pPr>
          </w:p>
          <w:p w14:paraId="67507EC6" w14:textId="77777777" w:rsidR="00345CFE" w:rsidRDefault="00345CFE" w:rsidP="00345CFE">
            <w:pPr>
              <w:spacing w:after="0"/>
              <w:jc w:val="left"/>
              <w:rPr>
                <w:szCs w:val="17"/>
              </w:rPr>
            </w:pPr>
            <w:r w:rsidRPr="00E11C90">
              <w:rPr>
                <w:szCs w:val="17"/>
              </w:rPr>
              <w:lastRenderedPageBreak/>
              <w:t>Whole of the State (excluding any areas specified in other classes)</w:t>
            </w:r>
          </w:p>
          <w:p w14:paraId="3B8D5701" w14:textId="77777777" w:rsidR="00345CFE" w:rsidRDefault="00345CFE" w:rsidP="002E5B4C">
            <w:pPr>
              <w:spacing w:after="0"/>
              <w:jc w:val="left"/>
              <w:rPr>
                <w:szCs w:val="17"/>
              </w:rPr>
            </w:pPr>
          </w:p>
          <w:p w14:paraId="6069926A" w14:textId="77777777" w:rsidR="00345CFE" w:rsidRDefault="00345CFE" w:rsidP="002E5B4C">
            <w:pPr>
              <w:spacing w:after="0"/>
              <w:jc w:val="left"/>
              <w:rPr>
                <w:szCs w:val="17"/>
              </w:rPr>
            </w:pPr>
          </w:p>
          <w:p w14:paraId="4E0B48DE" w14:textId="77777777" w:rsidR="00345CFE" w:rsidRDefault="00345CFE" w:rsidP="002E5B4C">
            <w:pPr>
              <w:spacing w:after="0"/>
              <w:jc w:val="left"/>
              <w:rPr>
                <w:szCs w:val="17"/>
              </w:rPr>
            </w:pPr>
          </w:p>
          <w:p w14:paraId="2934FA1B" w14:textId="77777777" w:rsidR="00345CFE" w:rsidRDefault="00345CFE" w:rsidP="002E5B4C">
            <w:pPr>
              <w:spacing w:after="0"/>
              <w:jc w:val="left"/>
              <w:rPr>
                <w:szCs w:val="17"/>
              </w:rPr>
            </w:pPr>
          </w:p>
          <w:p w14:paraId="6D1E27BF" w14:textId="77777777" w:rsidR="00345CFE" w:rsidRDefault="00345CFE" w:rsidP="002E5B4C">
            <w:pPr>
              <w:spacing w:after="0"/>
              <w:jc w:val="left"/>
              <w:rPr>
                <w:szCs w:val="17"/>
              </w:rPr>
            </w:pPr>
          </w:p>
          <w:p w14:paraId="2AE187D1" w14:textId="77777777" w:rsidR="00345CFE" w:rsidRDefault="00345CFE" w:rsidP="002E5B4C">
            <w:pPr>
              <w:spacing w:after="0"/>
              <w:jc w:val="left"/>
              <w:rPr>
                <w:szCs w:val="17"/>
              </w:rPr>
            </w:pPr>
          </w:p>
          <w:p w14:paraId="6BA98224" w14:textId="77777777" w:rsidR="00345CFE" w:rsidRDefault="00345CFE" w:rsidP="002E5B4C">
            <w:pPr>
              <w:spacing w:after="0"/>
              <w:jc w:val="left"/>
              <w:rPr>
                <w:szCs w:val="17"/>
              </w:rPr>
            </w:pPr>
          </w:p>
          <w:p w14:paraId="56CCBF37" w14:textId="77777777" w:rsidR="00345CFE" w:rsidRDefault="00345CFE" w:rsidP="002E5B4C">
            <w:pPr>
              <w:spacing w:after="0"/>
              <w:jc w:val="left"/>
              <w:rPr>
                <w:szCs w:val="17"/>
              </w:rPr>
            </w:pPr>
          </w:p>
          <w:p w14:paraId="65CDA765" w14:textId="77777777" w:rsidR="00345CFE" w:rsidRDefault="00345CFE" w:rsidP="002E5B4C">
            <w:pPr>
              <w:spacing w:after="0"/>
              <w:jc w:val="left"/>
              <w:rPr>
                <w:szCs w:val="17"/>
              </w:rPr>
            </w:pPr>
          </w:p>
          <w:p w14:paraId="7CAF81F0" w14:textId="77777777" w:rsidR="00345CFE" w:rsidRDefault="00345CFE" w:rsidP="002E5B4C">
            <w:pPr>
              <w:spacing w:after="0"/>
              <w:jc w:val="left"/>
              <w:rPr>
                <w:szCs w:val="17"/>
              </w:rPr>
            </w:pPr>
          </w:p>
          <w:p w14:paraId="77CF6FB1" w14:textId="77777777" w:rsidR="00345CFE" w:rsidRDefault="00345CFE" w:rsidP="002E5B4C">
            <w:pPr>
              <w:spacing w:after="0"/>
              <w:jc w:val="left"/>
              <w:rPr>
                <w:szCs w:val="17"/>
              </w:rPr>
            </w:pPr>
          </w:p>
          <w:p w14:paraId="5A3D2922" w14:textId="77777777" w:rsidR="00345CFE" w:rsidRDefault="00345CFE" w:rsidP="002E5B4C">
            <w:pPr>
              <w:spacing w:after="0"/>
              <w:jc w:val="left"/>
              <w:rPr>
                <w:szCs w:val="17"/>
              </w:rPr>
            </w:pPr>
          </w:p>
          <w:p w14:paraId="32B84582" w14:textId="77777777" w:rsidR="00345CFE" w:rsidRDefault="00345CFE" w:rsidP="002E5B4C">
            <w:pPr>
              <w:spacing w:after="0"/>
              <w:jc w:val="left"/>
              <w:rPr>
                <w:szCs w:val="17"/>
              </w:rPr>
            </w:pPr>
          </w:p>
          <w:p w14:paraId="1A30F5AE" w14:textId="77777777" w:rsidR="00345CFE" w:rsidRDefault="00345CFE" w:rsidP="002E5B4C">
            <w:pPr>
              <w:spacing w:after="0"/>
              <w:jc w:val="left"/>
              <w:rPr>
                <w:szCs w:val="17"/>
              </w:rPr>
            </w:pPr>
          </w:p>
          <w:p w14:paraId="3AD2B286" w14:textId="77777777" w:rsidR="00345CFE" w:rsidRDefault="00345CFE" w:rsidP="002E5B4C">
            <w:pPr>
              <w:spacing w:after="0"/>
              <w:jc w:val="left"/>
              <w:rPr>
                <w:szCs w:val="17"/>
              </w:rPr>
            </w:pPr>
          </w:p>
          <w:p w14:paraId="620411DA" w14:textId="77777777" w:rsidR="00345CFE" w:rsidRDefault="00345CFE" w:rsidP="002E5B4C">
            <w:pPr>
              <w:spacing w:after="0"/>
              <w:jc w:val="left"/>
              <w:rPr>
                <w:szCs w:val="17"/>
              </w:rPr>
            </w:pPr>
          </w:p>
          <w:p w14:paraId="63CB75A5" w14:textId="77777777" w:rsidR="00345CFE" w:rsidRDefault="00345CFE" w:rsidP="002E5B4C">
            <w:pPr>
              <w:spacing w:after="0"/>
              <w:jc w:val="left"/>
              <w:rPr>
                <w:szCs w:val="17"/>
              </w:rPr>
            </w:pPr>
          </w:p>
          <w:p w14:paraId="66B78ED8" w14:textId="77777777" w:rsidR="00345CFE" w:rsidRDefault="00345CFE" w:rsidP="002E5B4C">
            <w:pPr>
              <w:spacing w:after="0"/>
              <w:jc w:val="left"/>
              <w:rPr>
                <w:szCs w:val="17"/>
              </w:rPr>
            </w:pPr>
          </w:p>
          <w:p w14:paraId="4F31A2B2" w14:textId="77777777" w:rsidR="00345CFE" w:rsidRDefault="00345CFE" w:rsidP="002E5B4C">
            <w:pPr>
              <w:spacing w:after="0"/>
              <w:jc w:val="left"/>
              <w:rPr>
                <w:szCs w:val="17"/>
              </w:rPr>
            </w:pPr>
          </w:p>
          <w:p w14:paraId="06F2068A" w14:textId="77777777" w:rsidR="00345CFE" w:rsidRDefault="00345CFE" w:rsidP="002E5B4C">
            <w:pPr>
              <w:spacing w:after="0"/>
              <w:jc w:val="left"/>
              <w:rPr>
                <w:szCs w:val="17"/>
              </w:rPr>
            </w:pPr>
          </w:p>
          <w:p w14:paraId="070DE620" w14:textId="77777777" w:rsidR="00345CFE" w:rsidRDefault="00345CFE" w:rsidP="002E5B4C">
            <w:pPr>
              <w:spacing w:after="0"/>
              <w:jc w:val="left"/>
              <w:rPr>
                <w:szCs w:val="17"/>
              </w:rPr>
            </w:pPr>
          </w:p>
          <w:p w14:paraId="6DE1086E" w14:textId="77777777" w:rsidR="00345CFE" w:rsidRDefault="00345CFE" w:rsidP="002E5B4C">
            <w:pPr>
              <w:spacing w:after="0"/>
              <w:jc w:val="left"/>
              <w:rPr>
                <w:szCs w:val="17"/>
              </w:rPr>
            </w:pPr>
          </w:p>
          <w:p w14:paraId="3116E710" w14:textId="77777777" w:rsidR="00345CFE" w:rsidRDefault="00345CFE" w:rsidP="002E5B4C">
            <w:pPr>
              <w:spacing w:after="0"/>
              <w:jc w:val="left"/>
              <w:rPr>
                <w:szCs w:val="17"/>
              </w:rPr>
            </w:pPr>
          </w:p>
          <w:p w14:paraId="7FFD556C" w14:textId="77777777" w:rsidR="00345CFE" w:rsidRDefault="00345CFE" w:rsidP="002E5B4C">
            <w:pPr>
              <w:spacing w:after="0"/>
              <w:jc w:val="left"/>
              <w:rPr>
                <w:szCs w:val="17"/>
              </w:rPr>
            </w:pPr>
          </w:p>
          <w:p w14:paraId="39D070A5" w14:textId="77777777" w:rsidR="00345CFE" w:rsidRDefault="00345CFE" w:rsidP="002E5B4C">
            <w:pPr>
              <w:spacing w:after="0"/>
              <w:jc w:val="left"/>
              <w:rPr>
                <w:szCs w:val="17"/>
              </w:rPr>
            </w:pPr>
          </w:p>
          <w:p w14:paraId="5F1B6DF2" w14:textId="77777777" w:rsidR="00345CFE" w:rsidRDefault="00345CFE" w:rsidP="002E5B4C">
            <w:pPr>
              <w:spacing w:after="0"/>
              <w:jc w:val="left"/>
              <w:rPr>
                <w:szCs w:val="17"/>
              </w:rPr>
            </w:pPr>
          </w:p>
          <w:p w14:paraId="0598B88E" w14:textId="77777777" w:rsidR="00345CFE" w:rsidRDefault="00345CFE" w:rsidP="002E5B4C">
            <w:pPr>
              <w:spacing w:after="0"/>
              <w:jc w:val="left"/>
              <w:rPr>
                <w:szCs w:val="17"/>
              </w:rPr>
            </w:pPr>
          </w:p>
          <w:p w14:paraId="70276A70" w14:textId="77777777" w:rsidR="00345CFE" w:rsidRDefault="00345CFE" w:rsidP="002E5B4C">
            <w:pPr>
              <w:spacing w:after="0"/>
              <w:jc w:val="left"/>
              <w:rPr>
                <w:szCs w:val="17"/>
              </w:rPr>
            </w:pPr>
          </w:p>
          <w:p w14:paraId="1B166A58" w14:textId="77777777" w:rsidR="00345CFE" w:rsidRDefault="00345CFE" w:rsidP="002E5B4C">
            <w:pPr>
              <w:spacing w:after="0"/>
              <w:jc w:val="left"/>
              <w:rPr>
                <w:szCs w:val="17"/>
              </w:rPr>
            </w:pPr>
          </w:p>
          <w:p w14:paraId="34659D51" w14:textId="77777777" w:rsidR="00345CFE" w:rsidRDefault="00345CFE" w:rsidP="002E5B4C">
            <w:pPr>
              <w:spacing w:after="0"/>
              <w:jc w:val="left"/>
              <w:rPr>
                <w:szCs w:val="17"/>
              </w:rPr>
            </w:pPr>
          </w:p>
          <w:p w14:paraId="72FD20CC" w14:textId="77777777" w:rsidR="00345CFE" w:rsidRDefault="00345CFE" w:rsidP="002E5B4C">
            <w:pPr>
              <w:spacing w:after="0"/>
              <w:jc w:val="left"/>
              <w:rPr>
                <w:szCs w:val="17"/>
              </w:rPr>
            </w:pPr>
          </w:p>
          <w:p w14:paraId="78D7B153" w14:textId="77777777" w:rsidR="00345CFE" w:rsidRDefault="00345CFE" w:rsidP="002E5B4C">
            <w:pPr>
              <w:spacing w:after="0"/>
              <w:jc w:val="left"/>
              <w:rPr>
                <w:szCs w:val="17"/>
              </w:rPr>
            </w:pPr>
          </w:p>
          <w:p w14:paraId="66053491" w14:textId="77777777" w:rsidR="00345CFE" w:rsidRDefault="00345CFE" w:rsidP="002E5B4C">
            <w:pPr>
              <w:spacing w:after="0"/>
              <w:jc w:val="left"/>
              <w:rPr>
                <w:szCs w:val="17"/>
              </w:rPr>
            </w:pPr>
          </w:p>
          <w:p w14:paraId="56924C95" w14:textId="77777777" w:rsidR="00345CFE" w:rsidRDefault="00345CFE" w:rsidP="002E5B4C">
            <w:pPr>
              <w:spacing w:after="0"/>
              <w:jc w:val="left"/>
              <w:rPr>
                <w:szCs w:val="17"/>
              </w:rPr>
            </w:pPr>
          </w:p>
          <w:p w14:paraId="5D7BCDF5" w14:textId="77777777" w:rsidR="00345CFE" w:rsidRDefault="00345CFE" w:rsidP="002E5B4C">
            <w:pPr>
              <w:spacing w:after="0"/>
              <w:jc w:val="left"/>
              <w:rPr>
                <w:szCs w:val="17"/>
              </w:rPr>
            </w:pPr>
          </w:p>
          <w:p w14:paraId="16CAF8C4" w14:textId="77777777" w:rsidR="00345CFE" w:rsidRDefault="00345CFE" w:rsidP="002E5B4C">
            <w:pPr>
              <w:spacing w:after="0"/>
              <w:jc w:val="left"/>
              <w:rPr>
                <w:szCs w:val="17"/>
              </w:rPr>
            </w:pPr>
          </w:p>
          <w:p w14:paraId="7E9026E1" w14:textId="77777777" w:rsidR="00345CFE" w:rsidRDefault="00345CFE" w:rsidP="002E5B4C">
            <w:pPr>
              <w:spacing w:after="0"/>
              <w:jc w:val="left"/>
              <w:rPr>
                <w:szCs w:val="17"/>
              </w:rPr>
            </w:pPr>
          </w:p>
          <w:p w14:paraId="0F7E0114" w14:textId="77777777" w:rsidR="00345CFE" w:rsidRDefault="00345CFE" w:rsidP="002E5B4C">
            <w:pPr>
              <w:spacing w:after="0"/>
              <w:jc w:val="left"/>
              <w:rPr>
                <w:szCs w:val="17"/>
              </w:rPr>
            </w:pPr>
          </w:p>
          <w:p w14:paraId="32E689DA" w14:textId="77777777" w:rsidR="00345CFE" w:rsidRDefault="00345CFE" w:rsidP="002E5B4C">
            <w:pPr>
              <w:spacing w:after="0"/>
              <w:jc w:val="left"/>
              <w:rPr>
                <w:szCs w:val="17"/>
              </w:rPr>
            </w:pPr>
          </w:p>
          <w:p w14:paraId="1DFA8741" w14:textId="77777777" w:rsidR="00345CFE" w:rsidRDefault="00345CFE" w:rsidP="002E5B4C">
            <w:pPr>
              <w:spacing w:after="0"/>
              <w:jc w:val="left"/>
              <w:rPr>
                <w:szCs w:val="17"/>
              </w:rPr>
            </w:pPr>
          </w:p>
          <w:p w14:paraId="00DD7EB4" w14:textId="77777777" w:rsidR="00345CFE" w:rsidRDefault="00345CFE" w:rsidP="002E5B4C">
            <w:pPr>
              <w:spacing w:after="0"/>
              <w:jc w:val="left"/>
              <w:rPr>
                <w:szCs w:val="17"/>
              </w:rPr>
            </w:pPr>
          </w:p>
          <w:p w14:paraId="0FB79B39" w14:textId="77777777" w:rsidR="00345CFE" w:rsidRDefault="00345CFE" w:rsidP="002E5B4C">
            <w:pPr>
              <w:spacing w:after="0"/>
              <w:jc w:val="left"/>
              <w:rPr>
                <w:szCs w:val="17"/>
              </w:rPr>
            </w:pPr>
          </w:p>
          <w:p w14:paraId="26378BFA" w14:textId="77777777" w:rsidR="00345CFE" w:rsidRDefault="00345CFE" w:rsidP="002E5B4C">
            <w:pPr>
              <w:spacing w:after="0"/>
              <w:jc w:val="left"/>
              <w:rPr>
                <w:szCs w:val="17"/>
              </w:rPr>
            </w:pPr>
          </w:p>
          <w:p w14:paraId="2874E703" w14:textId="77777777" w:rsidR="00345CFE" w:rsidRDefault="00345CFE" w:rsidP="002E5B4C">
            <w:pPr>
              <w:spacing w:after="0"/>
              <w:jc w:val="left"/>
              <w:rPr>
                <w:szCs w:val="17"/>
              </w:rPr>
            </w:pPr>
          </w:p>
          <w:p w14:paraId="5387984C" w14:textId="77777777" w:rsidR="00345CFE" w:rsidRDefault="00345CFE" w:rsidP="002E5B4C">
            <w:pPr>
              <w:spacing w:after="0"/>
              <w:jc w:val="left"/>
              <w:rPr>
                <w:szCs w:val="17"/>
              </w:rPr>
            </w:pPr>
          </w:p>
          <w:p w14:paraId="2466716D" w14:textId="77777777" w:rsidR="00345CFE" w:rsidRDefault="00345CFE" w:rsidP="002E5B4C">
            <w:pPr>
              <w:spacing w:after="0"/>
              <w:jc w:val="left"/>
              <w:rPr>
                <w:szCs w:val="17"/>
              </w:rPr>
            </w:pPr>
          </w:p>
          <w:p w14:paraId="4B712A2F" w14:textId="77777777" w:rsidR="00345CFE" w:rsidRDefault="00345CFE" w:rsidP="002E5B4C">
            <w:pPr>
              <w:spacing w:after="0"/>
              <w:jc w:val="left"/>
              <w:rPr>
                <w:szCs w:val="17"/>
              </w:rPr>
            </w:pPr>
          </w:p>
          <w:p w14:paraId="01A521A0" w14:textId="77777777" w:rsidR="00345CFE" w:rsidRDefault="00345CFE" w:rsidP="002E5B4C">
            <w:pPr>
              <w:spacing w:after="0"/>
              <w:jc w:val="left"/>
              <w:rPr>
                <w:szCs w:val="17"/>
              </w:rPr>
            </w:pPr>
          </w:p>
          <w:p w14:paraId="3C81C39C" w14:textId="77777777" w:rsidR="00345CFE" w:rsidRDefault="00345CFE" w:rsidP="002E5B4C">
            <w:pPr>
              <w:spacing w:after="0"/>
              <w:jc w:val="left"/>
              <w:rPr>
                <w:szCs w:val="17"/>
              </w:rPr>
            </w:pPr>
          </w:p>
          <w:p w14:paraId="237F631C" w14:textId="77777777" w:rsidR="00345CFE" w:rsidRDefault="00345CFE" w:rsidP="002E5B4C">
            <w:pPr>
              <w:spacing w:after="0"/>
              <w:jc w:val="left"/>
              <w:rPr>
                <w:szCs w:val="17"/>
              </w:rPr>
            </w:pPr>
          </w:p>
          <w:p w14:paraId="3C6806B3" w14:textId="77777777" w:rsidR="00345CFE" w:rsidRDefault="00345CFE" w:rsidP="002E5B4C">
            <w:pPr>
              <w:spacing w:after="0"/>
              <w:jc w:val="left"/>
              <w:rPr>
                <w:szCs w:val="17"/>
              </w:rPr>
            </w:pPr>
          </w:p>
          <w:p w14:paraId="0E3A9F58" w14:textId="77777777" w:rsidR="00345CFE" w:rsidRDefault="00345CFE" w:rsidP="002E5B4C">
            <w:pPr>
              <w:spacing w:after="0"/>
              <w:jc w:val="left"/>
              <w:rPr>
                <w:szCs w:val="17"/>
              </w:rPr>
            </w:pPr>
          </w:p>
          <w:p w14:paraId="60422DD8" w14:textId="77777777" w:rsidR="00345CFE" w:rsidRDefault="00345CFE" w:rsidP="002E5B4C">
            <w:pPr>
              <w:spacing w:after="0"/>
              <w:jc w:val="left"/>
              <w:rPr>
                <w:szCs w:val="17"/>
              </w:rPr>
            </w:pPr>
          </w:p>
          <w:p w14:paraId="32E1D6ED" w14:textId="77777777" w:rsidR="00345CFE" w:rsidRDefault="00345CFE" w:rsidP="002E5B4C">
            <w:pPr>
              <w:spacing w:after="0"/>
              <w:jc w:val="left"/>
              <w:rPr>
                <w:szCs w:val="17"/>
              </w:rPr>
            </w:pPr>
          </w:p>
          <w:p w14:paraId="7DB807B5" w14:textId="77777777" w:rsidR="00345CFE" w:rsidRDefault="00345CFE" w:rsidP="002E5B4C">
            <w:pPr>
              <w:spacing w:after="0"/>
              <w:jc w:val="left"/>
              <w:rPr>
                <w:szCs w:val="17"/>
              </w:rPr>
            </w:pPr>
          </w:p>
          <w:p w14:paraId="37805C57" w14:textId="77777777" w:rsidR="00345CFE" w:rsidRDefault="00345CFE" w:rsidP="002E5B4C">
            <w:pPr>
              <w:spacing w:after="0"/>
              <w:jc w:val="left"/>
              <w:rPr>
                <w:szCs w:val="17"/>
              </w:rPr>
            </w:pPr>
          </w:p>
          <w:p w14:paraId="45A6C8B3" w14:textId="77777777" w:rsidR="00345CFE" w:rsidRDefault="00345CFE" w:rsidP="002E5B4C">
            <w:pPr>
              <w:spacing w:after="0"/>
              <w:jc w:val="left"/>
              <w:rPr>
                <w:szCs w:val="17"/>
              </w:rPr>
            </w:pPr>
          </w:p>
          <w:p w14:paraId="667571E9" w14:textId="77777777" w:rsidR="00345CFE" w:rsidRDefault="00345CFE" w:rsidP="002E5B4C">
            <w:pPr>
              <w:spacing w:after="0"/>
              <w:jc w:val="left"/>
              <w:rPr>
                <w:szCs w:val="17"/>
              </w:rPr>
            </w:pPr>
          </w:p>
          <w:p w14:paraId="0DFCB11F" w14:textId="77777777" w:rsidR="00345CFE" w:rsidRDefault="00345CFE" w:rsidP="002E5B4C">
            <w:pPr>
              <w:spacing w:after="0"/>
              <w:jc w:val="left"/>
              <w:rPr>
                <w:szCs w:val="17"/>
              </w:rPr>
            </w:pPr>
          </w:p>
          <w:p w14:paraId="1AAE8B73" w14:textId="77777777" w:rsidR="00345CFE" w:rsidRDefault="00345CFE" w:rsidP="002E5B4C">
            <w:pPr>
              <w:spacing w:after="0"/>
              <w:jc w:val="left"/>
              <w:rPr>
                <w:szCs w:val="17"/>
              </w:rPr>
            </w:pPr>
          </w:p>
          <w:p w14:paraId="6D288D9E" w14:textId="77777777" w:rsidR="00345CFE" w:rsidRDefault="00345CFE" w:rsidP="002E5B4C">
            <w:pPr>
              <w:spacing w:after="0"/>
              <w:jc w:val="left"/>
              <w:rPr>
                <w:szCs w:val="17"/>
              </w:rPr>
            </w:pPr>
          </w:p>
          <w:p w14:paraId="3D3A7FFA" w14:textId="77777777" w:rsidR="00345CFE" w:rsidRDefault="00345CFE" w:rsidP="002E5B4C">
            <w:pPr>
              <w:spacing w:after="0"/>
              <w:jc w:val="left"/>
              <w:rPr>
                <w:szCs w:val="17"/>
              </w:rPr>
            </w:pPr>
          </w:p>
          <w:p w14:paraId="7709970E" w14:textId="77777777" w:rsidR="00345CFE" w:rsidRDefault="00345CFE" w:rsidP="002E5B4C">
            <w:pPr>
              <w:spacing w:after="0"/>
              <w:jc w:val="left"/>
              <w:rPr>
                <w:szCs w:val="17"/>
              </w:rPr>
            </w:pPr>
          </w:p>
          <w:p w14:paraId="61FBE4AA" w14:textId="77777777" w:rsidR="00345CFE" w:rsidRDefault="00345CFE" w:rsidP="002E5B4C">
            <w:pPr>
              <w:spacing w:after="0"/>
              <w:jc w:val="left"/>
              <w:rPr>
                <w:szCs w:val="17"/>
              </w:rPr>
            </w:pPr>
          </w:p>
          <w:p w14:paraId="2CFCED6A" w14:textId="77777777" w:rsidR="00345CFE" w:rsidRDefault="00345CFE" w:rsidP="002E5B4C">
            <w:pPr>
              <w:spacing w:after="0"/>
              <w:jc w:val="left"/>
              <w:rPr>
                <w:szCs w:val="17"/>
              </w:rPr>
            </w:pPr>
          </w:p>
          <w:p w14:paraId="193266CF" w14:textId="77777777" w:rsidR="00345CFE" w:rsidRDefault="00345CFE" w:rsidP="002E5B4C">
            <w:pPr>
              <w:spacing w:after="0"/>
              <w:jc w:val="left"/>
              <w:rPr>
                <w:szCs w:val="17"/>
              </w:rPr>
            </w:pPr>
          </w:p>
          <w:p w14:paraId="102A21A9" w14:textId="77777777" w:rsidR="00345CFE" w:rsidRDefault="00345CFE" w:rsidP="002E5B4C">
            <w:pPr>
              <w:spacing w:after="0"/>
              <w:jc w:val="left"/>
              <w:rPr>
                <w:szCs w:val="17"/>
              </w:rPr>
            </w:pPr>
          </w:p>
          <w:p w14:paraId="071F9604" w14:textId="77777777" w:rsidR="00345CFE" w:rsidRDefault="00345CFE" w:rsidP="002E5B4C">
            <w:pPr>
              <w:spacing w:after="0"/>
              <w:jc w:val="left"/>
              <w:rPr>
                <w:szCs w:val="17"/>
              </w:rPr>
            </w:pPr>
          </w:p>
          <w:p w14:paraId="3B64E34E" w14:textId="77777777" w:rsidR="00345CFE" w:rsidRDefault="00345CFE" w:rsidP="002E5B4C">
            <w:pPr>
              <w:spacing w:after="0"/>
              <w:jc w:val="left"/>
              <w:rPr>
                <w:szCs w:val="17"/>
              </w:rPr>
            </w:pPr>
          </w:p>
          <w:p w14:paraId="13EA9A24" w14:textId="77777777" w:rsidR="00345CFE" w:rsidRDefault="00345CFE" w:rsidP="002E5B4C">
            <w:pPr>
              <w:spacing w:after="0"/>
              <w:jc w:val="left"/>
              <w:rPr>
                <w:szCs w:val="17"/>
              </w:rPr>
            </w:pPr>
          </w:p>
          <w:p w14:paraId="5EEA2715" w14:textId="77777777" w:rsidR="00345CFE" w:rsidRDefault="00345CFE" w:rsidP="002E5B4C">
            <w:pPr>
              <w:spacing w:after="0"/>
              <w:jc w:val="left"/>
              <w:rPr>
                <w:szCs w:val="17"/>
              </w:rPr>
            </w:pPr>
          </w:p>
          <w:p w14:paraId="161C6BFE" w14:textId="77777777" w:rsidR="00345CFE" w:rsidRDefault="00345CFE" w:rsidP="00345CFE">
            <w:pPr>
              <w:spacing w:after="0"/>
              <w:jc w:val="left"/>
              <w:rPr>
                <w:szCs w:val="17"/>
              </w:rPr>
            </w:pPr>
            <w:r w:rsidRPr="00E11C90">
              <w:rPr>
                <w:szCs w:val="17"/>
              </w:rPr>
              <w:lastRenderedPageBreak/>
              <w:t>Whole of the State (excluding any areas specified in other classes)</w:t>
            </w:r>
          </w:p>
          <w:p w14:paraId="4EBF4001" w14:textId="77777777" w:rsidR="00345CFE" w:rsidRDefault="00345CFE" w:rsidP="002E5B4C">
            <w:pPr>
              <w:spacing w:after="0"/>
              <w:jc w:val="left"/>
              <w:rPr>
                <w:szCs w:val="17"/>
              </w:rPr>
            </w:pPr>
          </w:p>
          <w:p w14:paraId="2502C7DF" w14:textId="77777777" w:rsidR="00345CFE" w:rsidRDefault="00345CFE" w:rsidP="002E5B4C">
            <w:pPr>
              <w:spacing w:after="0"/>
              <w:jc w:val="left"/>
              <w:rPr>
                <w:szCs w:val="17"/>
              </w:rPr>
            </w:pPr>
          </w:p>
          <w:p w14:paraId="6D083D0E" w14:textId="77777777" w:rsidR="00345CFE" w:rsidRDefault="00345CFE" w:rsidP="002E5B4C">
            <w:pPr>
              <w:spacing w:after="0"/>
              <w:jc w:val="left"/>
              <w:rPr>
                <w:szCs w:val="17"/>
              </w:rPr>
            </w:pPr>
          </w:p>
          <w:p w14:paraId="607A6640" w14:textId="77777777" w:rsidR="00345CFE" w:rsidRDefault="00345CFE" w:rsidP="002E5B4C">
            <w:pPr>
              <w:spacing w:after="0"/>
              <w:jc w:val="left"/>
              <w:rPr>
                <w:szCs w:val="17"/>
              </w:rPr>
            </w:pPr>
          </w:p>
          <w:p w14:paraId="7F6DDB20" w14:textId="77777777" w:rsidR="00345CFE" w:rsidRDefault="00345CFE" w:rsidP="002E5B4C">
            <w:pPr>
              <w:spacing w:after="0"/>
              <w:jc w:val="left"/>
              <w:rPr>
                <w:szCs w:val="17"/>
              </w:rPr>
            </w:pPr>
          </w:p>
          <w:p w14:paraId="225081C8" w14:textId="77777777" w:rsidR="00345CFE" w:rsidRDefault="00345CFE" w:rsidP="002E5B4C">
            <w:pPr>
              <w:spacing w:after="0"/>
              <w:jc w:val="left"/>
              <w:rPr>
                <w:szCs w:val="17"/>
              </w:rPr>
            </w:pPr>
          </w:p>
          <w:p w14:paraId="70ABF694" w14:textId="77777777" w:rsidR="00345CFE" w:rsidRDefault="00345CFE" w:rsidP="002E5B4C">
            <w:pPr>
              <w:spacing w:after="0"/>
              <w:jc w:val="left"/>
              <w:rPr>
                <w:szCs w:val="17"/>
              </w:rPr>
            </w:pPr>
          </w:p>
          <w:p w14:paraId="237AAFBD" w14:textId="77777777" w:rsidR="00345CFE" w:rsidRDefault="00345CFE" w:rsidP="002E5B4C">
            <w:pPr>
              <w:spacing w:after="0"/>
              <w:jc w:val="left"/>
              <w:rPr>
                <w:szCs w:val="17"/>
              </w:rPr>
            </w:pPr>
          </w:p>
          <w:p w14:paraId="131B1A95" w14:textId="77777777" w:rsidR="00345CFE" w:rsidRDefault="00345CFE" w:rsidP="002E5B4C">
            <w:pPr>
              <w:spacing w:after="0"/>
              <w:jc w:val="left"/>
              <w:rPr>
                <w:szCs w:val="17"/>
              </w:rPr>
            </w:pPr>
          </w:p>
          <w:p w14:paraId="14DC4467" w14:textId="77777777" w:rsidR="00345CFE" w:rsidRDefault="00345CFE" w:rsidP="002E5B4C">
            <w:pPr>
              <w:spacing w:after="0"/>
              <w:jc w:val="left"/>
              <w:rPr>
                <w:szCs w:val="17"/>
              </w:rPr>
            </w:pPr>
          </w:p>
          <w:p w14:paraId="5E05F070" w14:textId="77777777" w:rsidR="00345CFE" w:rsidRDefault="00345CFE" w:rsidP="002E5B4C">
            <w:pPr>
              <w:spacing w:after="0"/>
              <w:jc w:val="left"/>
              <w:rPr>
                <w:szCs w:val="17"/>
              </w:rPr>
            </w:pPr>
          </w:p>
          <w:p w14:paraId="21C71FD4" w14:textId="77777777" w:rsidR="00345CFE" w:rsidRDefault="00345CFE" w:rsidP="002E5B4C">
            <w:pPr>
              <w:spacing w:after="0"/>
              <w:jc w:val="left"/>
              <w:rPr>
                <w:szCs w:val="17"/>
              </w:rPr>
            </w:pPr>
          </w:p>
          <w:p w14:paraId="3C2C4421" w14:textId="77777777" w:rsidR="00345CFE" w:rsidRDefault="00345CFE" w:rsidP="002E5B4C">
            <w:pPr>
              <w:spacing w:after="0"/>
              <w:jc w:val="left"/>
              <w:rPr>
                <w:szCs w:val="17"/>
              </w:rPr>
            </w:pPr>
          </w:p>
          <w:p w14:paraId="3A34224C" w14:textId="77777777" w:rsidR="00345CFE" w:rsidRDefault="00345CFE" w:rsidP="002E5B4C">
            <w:pPr>
              <w:spacing w:after="0"/>
              <w:jc w:val="left"/>
              <w:rPr>
                <w:szCs w:val="17"/>
              </w:rPr>
            </w:pPr>
          </w:p>
          <w:p w14:paraId="1864FB13" w14:textId="77777777" w:rsidR="00345CFE" w:rsidRDefault="00345CFE" w:rsidP="002E5B4C">
            <w:pPr>
              <w:spacing w:after="0"/>
              <w:jc w:val="left"/>
              <w:rPr>
                <w:szCs w:val="17"/>
              </w:rPr>
            </w:pPr>
          </w:p>
          <w:p w14:paraId="3AC7AB64" w14:textId="77777777" w:rsidR="00345CFE" w:rsidRDefault="00345CFE" w:rsidP="002E5B4C">
            <w:pPr>
              <w:spacing w:after="0"/>
              <w:jc w:val="left"/>
              <w:rPr>
                <w:szCs w:val="17"/>
              </w:rPr>
            </w:pPr>
          </w:p>
          <w:p w14:paraId="38E75C17" w14:textId="77777777" w:rsidR="00345CFE" w:rsidRDefault="00345CFE" w:rsidP="002E5B4C">
            <w:pPr>
              <w:spacing w:after="0"/>
              <w:jc w:val="left"/>
              <w:rPr>
                <w:szCs w:val="17"/>
              </w:rPr>
            </w:pPr>
          </w:p>
          <w:p w14:paraId="7A70F821" w14:textId="77777777" w:rsidR="00345CFE" w:rsidRDefault="00345CFE" w:rsidP="002E5B4C">
            <w:pPr>
              <w:spacing w:after="0"/>
              <w:jc w:val="left"/>
              <w:rPr>
                <w:szCs w:val="17"/>
              </w:rPr>
            </w:pPr>
          </w:p>
          <w:p w14:paraId="29926B1B" w14:textId="77777777" w:rsidR="00345CFE" w:rsidRDefault="00345CFE" w:rsidP="002E5B4C">
            <w:pPr>
              <w:spacing w:after="0"/>
              <w:jc w:val="left"/>
              <w:rPr>
                <w:szCs w:val="17"/>
              </w:rPr>
            </w:pPr>
          </w:p>
          <w:p w14:paraId="00ACAEFA" w14:textId="77777777" w:rsidR="00345CFE" w:rsidRDefault="00345CFE" w:rsidP="002E5B4C">
            <w:pPr>
              <w:spacing w:after="0"/>
              <w:jc w:val="left"/>
              <w:rPr>
                <w:szCs w:val="17"/>
              </w:rPr>
            </w:pPr>
          </w:p>
          <w:p w14:paraId="44D75270" w14:textId="77777777" w:rsidR="00345CFE" w:rsidRDefault="00345CFE" w:rsidP="002E5B4C">
            <w:pPr>
              <w:spacing w:after="0"/>
              <w:jc w:val="left"/>
              <w:rPr>
                <w:szCs w:val="17"/>
              </w:rPr>
            </w:pPr>
          </w:p>
          <w:p w14:paraId="0D1D0DA2" w14:textId="77777777" w:rsidR="00345CFE" w:rsidRDefault="00345CFE" w:rsidP="002E5B4C">
            <w:pPr>
              <w:spacing w:after="0"/>
              <w:jc w:val="left"/>
              <w:rPr>
                <w:szCs w:val="17"/>
              </w:rPr>
            </w:pPr>
          </w:p>
          <w:p w14:paraId="6673EA88" w14:textId="77777777" w:rsidR="00345CFE" w:rsidRDefault="00345CFE" w:rsidP="002E5B4C">
            <w:pPr>
              <w:spacing w:after="0"/>
              <w:jc w:val="left"/>
              <w:rPr>
                <w:szCs w:val="17"/>
              </w:rPr>
            </w:pPr>
          </w:p>
          <w:p w14:paraId="0061A38B" w14:textId="77777777" w:rsidR="00345CFE" w:rsidRDefault="00345CFE" w:rsidP="002E5B4C">
            <w:pPr>
              <w:spacing w:after="0"/>
              <w:jc w:val="left"/>
              <w:rPr>
                <w:szCs w:val="17"/>
              </w:rPr>
            </w:pPr>
          </w:p>
          <w:p w14:paraId="714D1267" w14:textId="77777777" w:rsidR="00345CFE" w:rsidRDefault="00345CFE" w:rsidP="002E5B4C">
            <w:pPr>
              <w:spacing w:after="0"/>
              <w:jc w:val="left"/>
              <w:rPr>
                <w:szCs w:val="17"/>
              </w:rPr>
            </w:pPr>
          </w:p>
          <w:p w14:paraId="72D207C5" w14:textId="77777777" w:rsidR="00345CFE" w:rsidRDefault="00345CFE" w:rsidP="002E5B4C">
            <w:pPr>
              <w:spacing w:after="0"/>
              <w:jc w:val="left"/>
              <w:rPr>
                <w:szCs w:val="17"/>
              </w:rPr>
            </w:pPr>
          </w:p>
          <w:p w14:paraId="371716A1" w14:textId="77777777" w:rsidR="00345CFE" w:rsidRDefault="00345CFE" w:rsidP="002E5B4C">
            <w:pPr>
              <w:spacing w:after="0"/>
              <w:jc w:val="left"/>
              <w:rPr>
                <w:szCs w:val="17"/>
              </w:rPr>
            </w:pPr>
          </w:p>
          <w:p w14:paraId="29B50F31" w14:textId="77777777" w:rsidR="00345CFE" w:rsidRDefault="00345CFE" w:rsidP="002E5B4C">
            <w:pPr>
              <w:spacing w:after="0"/>
              <w:jc w:val="left"/>
              <w:rPr>
                <w:szCs w:val="17"/>
              </w:rPr>
            </w:pPr>
          </w:p>
          <w:p w14:paraId="09D25DB9" w14:textId="77777777" w:rsidR="00345CFE" w:rsidRDefault="00345CFE" w:rsidP="002E5B4C">
            <w:pPr>
              <w:spacing w:after="0"/>
              <w:jc w:val="left"/>
              <w:rPr>
                <w:szCs w:val="17"/>
              </w:rPr>
            </w:pPr>
          </w:p>
          <w:p w14:paraId="6250399F" w14:textId="77777777" w:rsidR="00345CFE" w:rsidRDefault="00345CFE" w:rsidP="002E5B4C">
            <w:pPr>
              <w:spacing w:after="0"/>
              <w:jc w:val="left"/>
              <w:rPr>
                <w:szCs w:val="17"/>
              </w:rPr>
            </w:pPr>
          </w:p>
          <w:p w14:paraId="5E331D37" w14:textId="77777777" w:rsidR="00345CFE" w:rsidRDefault="00345CFE" w:rsidP="002E5B4C">
            <w:pPr>
              <w:spacing w:after="0"/>
              <w:jc w:val="left"/>
              <w:rPr>
                <w:szCs w:val="17"/>
              </w:rPr>
            </w:pPr>
          </w:p>
          <w:p w14:paraId="6B2BCE8B" w14:textId="77777777" w:rsidR="00345CFE" w:rsidRDefault="00345CFE" w:rsidP="002E5B4C">
            <w:pPr>
              <w:spacing w:after="0"/>
              <w:jc w:val="left"/>
              <w:rPr>
                <w:szCs w:val="17"/>
              </w:rPr>
            </w:pPr>
          </w:p>
          <w:p w14:paraId="25E0DAC4" w14:textId="77777777" w:rsidR="00345CFE" w:rsidRDefault="00345CFE" w:rsidP="002E5B4C">
            <w:pPr>
              <w:spacing w:after="0"/>
              <w:jc w:val="left"/>
              <w:rPr>
                <w:szCs w:val="17"/>
              </w:rPr>
            </w:pPr>
          </w:p>
          <w:p w14:paraId="1EA0E17A" w14:textId="77777777" w:rsidR="00345CFE" w:rsidRDefault="00345CFE" w:rsidP="002E5B4C">
            <w:pPr>
              <w:spacing w:after="0"/>
              <w:jc w:val="left"/>
              <w:rPr>
                <w:szCs w:val="17"/>
              </w:rPr>
            </w:pPr>
          </w:p>
          <w:p w14:paraId="433E37B3" w14:textId="77777777" w:rsidR="00345CFE" w:rsidRDefault="00345CFE" w:rsidP="002E5B4C">
            <w:pPr>
              <w:spacing w:after="0"/>
              <w:jc w:val="left"/>
              <w:rPr>
                <w:szCs w:val="17"/>
              </w:rPr>
            </w:pPr>
          </w:p>
          <w:p w14:paraId="1FADA029" w14:textId="77777777" w:rsidR="00345CFE" w:rsidRDefault="00345CFE" w:rsidP="002E5B4C">
            <w:pPr>
              <w:spacing w:after="0"/>
              <w:jc w:val="left"/>
              <w:rPr>
                <w:szCs w:val="17"/>
              </w:rPr>
            </w:pPr>
          </w:p>
          <w:p w14:paraId="2B95C4C3" w14:textId="77777777" w:rsidR="00345CFE" w:rsidRDefault="00345CFE" w:rsidP="002E5B4C">
            <w:pPr>
              <w:spacing w:after="0"/>
              <w:jc w:val="left"/>
              <w:rPr>
                <w:szCs w:val="17"/>
              </w:rPr>
            </w:pPr>
          </w:p>
          <w:p w14:paraId="3D49BFB0" w14:textId="77777777" w:rsidR="00345CFE" w:rsidRDefault="00345CFE" w:rsidP="002E5B4C">
            <w:pPr>
              <w:spacing w:after="0"/>
              <w:jc w:val="left"/>
              <w:rPr>
                <w:szCs w:val="17"/>
              </w:rPr>
            </w:pPr>
          </w:p>
          <w:p w14:paraId="5A9F88EC" w14:textId="77777777" w:rsidR="00345CFE" w:rsidRDefault="00345CFE" w:rsidP="002E5B4C">
            <w:pPr>
              <w:spacing w:after="0"/>
              <w:jc w:val="left"/>
              <w:rPr>
                <w:szCs w:val="17"/>
              </w:rPr>
            </w:pPr>
          </w:p>
          <w:p w14:paraId="0E9F4C5B" w14:textId="77777777" w:rsidR="00345CFE" w:rsidRDefault="00345CFE" w:rsidP="002E5B4C">
            <w:pPr>
              <w:spacing w:after="0"/>
              <w:jc w:val="left"/>
              <w:rPr>
                <w:szCs w:val="17"/>
              </w:rPr>
            </w:pPr>
          </w:p>
          <w:p w14:paraId="28A7CC4B" w14:textId="77777777" w:rsidR="00345CFE" w:rsidRDefault="00345CFE" w:rsidP="002E5B4C">
            <w:pPr>
              <w:spacing w:after="0"/>
              <w:jc w:val="left"/>
              <w:rPr>
                <w:szCs w:val="17"/>
              </w:rPr>
            </w:pPr>
          </w:p>
          <w:p w14:paraId="06341493" w14:textId="77777777" w:rsidR="00345CFE" w:rsidRDefault="00345CFE" w:rsidP="002E5B4C">
            <w:pPr>
              <w:spacing w:after="0"/>
              <w:jc w:val="left"/>
              <w:rPr>
                <w:szCs w:val="17"/>
              </w:rPr>
            </w:pPr>
          </w:p>
          <w:p w14:paraId="5D37E217" w14:textId="77777777" w:rsidR="00345CFE" w:rsidRDefault="00345CFE" w:rsidP="002E5B4C">
            <w:pPr>
              <w:spacing w:after="0"/>
              <w:jc w:val="left"/>
              <w:rPr>
                <w:szCs w:val="17"/>
              </w:rPr>
            </w:pPr>
          </w:p>
          <w:p w14:paraId="6B9242E1" w14:textId="77777777" w:rsidR="00345CFE" w:rsidRDefault="00345CFE" w:rsidP="002E5B4C">
            <w:pPr>
              <w:spacing w:after="0"/>
              <w:jc w:val="left"/>
              <w:rPr>
                <w:szCs w:val="17"/>
              </w:rPr>
            </w:pPr>
          </w:p>
          <w:p w14:paraId="142912D2" w14:textId="77777777" w:rsidR="00345CFE" w:rsidRDefault="00345CFE" w:rsidP="002E5B4C">
            <w:pPr>
              <w:spacing w:after="0"/>
              <w:jc w:val="left"/>
              <w:rPr>
                <w:szCs w:val="17"/>
              </w:rPr>
            </w:pPr>
          </w:p>
          <w:p w14:paraId="2070EBBA" w14:textId="77777777" w:rsidR="00345CFE" w:rsidRDefault="00345CFE" w:rsidP="002E5B4C">
            <w:pPr>
              <w:spacing w:after="0"/>
              <w:jc w:val="left"/>
              <w:rPr>
                <w:szCs w:val="17"/>
              </w:rPr>
            </w:pPr>
          </w:p>
          <w:p w14:paraId="2B7D543F" w14:textId="77777777" w:rsidR="00345CFE" w:rsidRDefault="00345CFE" w:rsidP="002E5B4C">
            <w:pPr>
              <w:spacing w:after="0"/>
              <w:jc w:val="left"/>
              <w:rPr>
                <w:szCs w:val="17"/>
              </w:rPr>
            </w:pPr>
          </w:p>
          <w:p w14:paraId="171644DC" w14:textId="77777777" w:rsidR="00345CFE" w:rsidRDefault="00345CFE" w:rsidP="002E5B4C">
            <w:pPr>
              <w:spacing w:after="0"/>
              <w:jc w:val="left"/>
              <w:rPr>
                <w:szCs w:val="17"/>
              </w:rPr>
            </w:pPr>
          </w:p>
          <w:p w14:paraId="1225EDCE" w14:textId="77777777" w:rsidR="00345CFE" w:rsidRDefault="00345CFE" w:rsidP="002E5B4C">
            <w:pPr>
              <w:spacing w:after="0"/>
              <w:jc w:val="left"/>
              <w:rPr>
                <w:szCs w:val="17"/>
              </w:rPr>
            </w:pPr>
          </w:p>
          <w:p w14:paraId="06C01210" w14:textId="77777777" w:rsidR="00345CFE" w:rsidRDefault="00345CFE" w:rsidP="002E5B4C">
            <w:pPr>
              <w:spacing w:after="0"/>
              <w:jc w:val="left"/>
              <w:rPr>
                <w:szCs w:val="17"/>
              </w:rPr>
            </w:pPr>
          </w:p>
          <w:p w14:paraId="35621F8E" w14:textId="77777777" w:rsidR="00345CFE" w:rsidRDefault="00345CFE" w:rsidP="002E5B4C">
            <w:pPr>
              <w:spacing w:after="0"/>
              <w:jc w:val="left"/>
              <w:rPr>
                <w:szCs w:val="17"/>
              </w:rPr>
            </w:pPr>
          </w:p>
          <w:p w14:paraId="03453C0D" w14:textId="77777777" w:rsidR="00345CFE" w:rsidRDefault="00345CFE" w:rsidP="002E5B4C">
            <w:pPr>
              <w:spacing w:after="0"/>
              <w:jc w:val="left"/>
              <w:rPr>
                <w:szCs w:val="17"/>
              </w:rPr>
            </w:pPr>
          </w:p>
          <w:p w14:paraId="0C967885" w14:textId="77777777" w:rsidR="00345CFE" w:rsidRDefault="00345CFE" w:rsidP="002E5B4C">
            <w:pPr>
              <w:spacing w:after="0"/>
              <w:jc w:val="left"/>
              <w:rPr>
                <w:szCs w:val="17"/>
              </w:rPr>
            </w:pPr>
          </w:p>
          <w:p w14:paraId="4D68E0C6" w14:textId="77777777" w:rsidR="00345CFE" w:rsidRDefault="00345CFE" w:rsidP="002E5B4C">
            <w:pPr>
              <w:spacing w:after="0"/>
              <w:jc w:val="left"/>
              <w:rPr>
                <w:szCs w:val="17"/>
              </w:rPr>
            </w:pPr>
          </w:p>
          <w:p w14:paraId="1D912E0F" w14:textId="77777777" w:rsidR="00345CFE" w:rsidRDefault="00345CFE" w:rsidP="002E5B4C">
            <w:pPr>
              <w:spacing w:after="0"/>
              <w:jc w:val="left"/>
              <w:rPr>
                <w:szCs w:val="17"/>
              </w:rPr>
            </w:pPr>
          </w:p>
          <w:p w14:paraId="64378752" w14:textId="77777777" w:rsidR="00345CFE" w:rsidRDefault="00345CFE" w:rsidP="002E5B4C">
            <w:pPr>
              <w:spacing w:after="0"/>
              <w:jc w:val="left"/>
              <w:rPr>
                <w:szCs w:val="17"/>
              </w:rPr>
            </w:pPr>
          </w:p>
          <w:p w14:paraId="1A209599" w14:textId="77777777" w:rsidR="00345CFE" w:rsidRDefault="00345CFE" w:rsidP="002E5B4C">
            <w:pPr>
              <w:spacing w:after="0"/>
              <w:jc w:val="left"/>
              <w:rPr>
                <w:szCs w:val="17"/>
              </w:rPr>
            </w:pPr>
          </w:p>
          <w:p w14:paraId="7D686C06" w14:textId="77777777" w:rsidR="00345CFE" w:rsidRDefault="00345CFE" w:rsidP="002E5B4C">
            <w:pPr>
              <w:spacing w:after="0"/>
              <w:jc w:val="left"/>
              <w:rPr>
                <w:szCs w:val="17"/>
              </w:rPr>
            </w:pPr>
          </w:p>
          <w:p w14:paraId="20896C6C" w14:textId="77777777" w:rsidR="00345CFE" w:rsidRDefault="00345CFE" w:rsidP="002E5B4C">
            <w:pPr>
              <w:spacing w:after="0"/>
              <w:jc w:val="left"/>
              <w:rPr>
                <w:szCs w:val="17"/>
              </w:rPr>
            </w:pPr>
          </w:p>
          <w:p w14:paraId="54D686A4" w14:textId="77777777" w:rsidR="00345CFE" w:rsidRDefault="00345CFE" w:rsidP="002E5B4C">
            <w:pPr>
              <w:spacing w:after="0"/>
              <w:jc w:val="left"/>
              <w:rPr>
                <w:szCs w:val="17"/>
              </w:rPr>
            </w:pPr>
          </w:p>
          <w:p w14:paraId="7BDF1972" w14:textId="77777777" w:rsidR="00345CFE" w:rsidRDefault="00345CFE" w:rsidP="002E5B4C">
            <w:pPr>
              <w:spacing w:after="0"/>
              <w:jc w:val="left"/>
              <w:rPr>
                <w:szCs w:val="17"/>
              </w:rPr>
            </w:pPr>
          </w:p>
          <w:p w14:paraId="0BF7D3E7" w14:textId="77777777" w:rsidR="00345CFE" w:rsidRDefault="00345CFE" w:rsidP="002E5B4C">
            <w:pPr>
              <w:spacing w:after="0"/>
              <w:jc w:val="left"/>
              <w:rPr>
                <w:szCs w:val="17"/>
              </w:rPr>
            </w:pPr>
          </w:p>
          <w:p w14:paraId="4C54995A" w14:textId="77777777" w:rsidR="00345CFE" w:rsidRDefault="00345CFE" w:rsidP="002E5B4C">
            <w:pPr>
              <w:spacing w:after="0"/>
              <w:jc w:val="left"/>
              <w:rPr>
                <w:szCs w:val="17"/>
              </w:rPr>
            </w:pPr>
          </w:p>
          <w:p w14:paraId="67FA0B61" w14:textId="77777777" w:rsidR="00345CFE" w:rsidRDefault="00345CFE" w:rsidP="002E5B4C">
            <w:pPr>
              <w:spacing w:after="0"/>
              <w:jc w:val="left"/>
              <w:rPr>
                <w:szCs w:val="17"/>
              </w:rPr>
            </w:pPr>
          </w:p>
          <w:p w14:paraId="77F281C1" w14:textId="77777777" w:rsidR="00345CFE" w:rsidRDefault="00345CFE" w:rsidP="002E5B4C">
            <w:pPr>
              <w:spacing w:after="0"/>
              <w:jc w:val="left"/>
              <w:rPr>
                <w:szCs w:val="17"/>
              </w:rPr>
            </w:pPr>
          </w:p>
          <w:p w14:paraId="2456E456" w14:textId="77777777" w:rsidR="00345CFE" w:rsidRDefault="00345CFE" w:rsidP="002E5B4C">
            <w:pPr>
              <w:spacing w:after="0"/>
              <w:jc w:val="left"/>
              <w:rPr>
                <w:szCs w:val="17"/>
              </w:rPr>
            </w:pPr>
          </w:p>
          <w:p w14:paraId="0B5BB9F9" w14:textId="77777777" w:rsidR="00345CFE" w:rsidRDefault="00345CFE" w:rsidP="002E5B4C">
            <w:pPr>
              <w:spacing w:after="0"/>
              <w:jc w:val="left"/>
              <w:rPr>
                <w:szCs w:val="17"/>
              </w:rPr>
            </w:pPr>
          </w:p>
          <w:p w14:paraId="15AB74DD" w14:textId="77777777" w:rsidR="00345CFE" w:rsidRDefault="00345CFE" w:rsidP="002E5B4C">
            <w:pPr>
              <w:spacing w:after="0"/>
              <w:jc w:val="left"/>
              <w:rPr>
                <w:szCs w:val="17"/>
              </w:rPr>
            </w:pPr>
          </w:p>
          <w:p w14:paraId="70473B45" w14:textId="77777777" w:rsidR="00345CFE" w:rsidRDefault="00345CFE" w:rsidP="002E5B4C">
            <w:pPr>
              <w:spacing w:after="0"/>
              <w:jc w:val="left"/>
              <w:rPr>
                <w:szCs w:val="17"/>
              </w:rPr>
            </w:pPr>
          </w:p>
          <w:p w14:paraId="2C851BFD" w14:textId="77777777" w:rsidR="00345CFE" w:rsidRDefault="00345CFE" w:rsidP="002E5B4C">
            <w:pPr>
              <w:spacing w:after="0"/>
              <w:jc w:val="left"/>
              <w:rPr>
                <w:szCs w:val="17"/>
              </w:rPr>
            </w:pPr>
          </w:p>
          <w:p w14:paraId="60EFC499" w14:textId="77777777" w:rsidR="00345CFE" w:rsidRDefault="00345CFE" w:rsidP="002E5B4C">
            <w:pPr>
              <w:spacing w:after="0"/>
              <w:jc w:val="left"/>
              <w:rPr>
                <w:szCs w:val="17"/>
              </w:rPr>
            </w:pPr>
          </w:p>
          <w:p w14:paraId="5B679EA0" w14:textId="77777777" w:rsidR="00345CFE" w:rsidRDefault="00345CFE" w:rsidP="00345CFE">
            <w:pPr>
              <w:spacing w:after="0"/>
              <w:jc w:val="left"/>
              <w:rPr>
                <w:szCs w:val="17"/>
              </w:rPr>
            </w:pPr>
            <w:r w:rsidRPr="00E11C90">
              <w:rPr>
                <w:szCs w:val="17"/>
              </w:rPr>
              <w:lastRenderedPageBreak/>
              <w:t>Whole of the State (excluding any areas specified in other classes)</w:t>
            </w:r>
          </w:p>
          <w:p w14:paraId="23CBE233" w14:textId="77777777" w:rsidR="00345CFE" w:rsidRDefault="00345CFE" w:rsidP="002E5B4C">
            <w:pPr>
              <w:spacing w:after="0"/>
              <w:jc w:val="left"/>
              <w:rPr>
                <w:szCs w:val="17"/>
              </w:rPr>
            </w:pPr>
          </w:p>
          <w:p w14:paraId="38E4BA34" w14:textId="77777777" w:rsidR="00345CFE" w:rsidRDefault="00345CFE" w:rsidP="002E5B4C">
            <w:pPr>
              <w:spacing w:after="0"/>
              <w:jc w:val="left"/>
              <w:rPr>
                <w:szCs w:val="17"/>
              </w:rPr>
            </w:pPr>
          </w:p>
          <w:p w14:paraId="5058BC12" w14:textId="77777777" w:rsidR="00345CFE" w:rsidRDefault="00345CFE" w:rsidP="002E5B4C">
            <w:pPr>
              <w:spacing w:after="0"/>
              <w:jc w:val="left"/>
              <w:rPr>
                <w:szCs w:val="17"/>
              </w:rPr>
            </w:pPr>
          </w:p>
          <w:p w14:paraId="1D11BB1E" w14:textId="77777777" w:rsidR="00345CFE" w:rsidRDefault="00345CFE" w:rsidP="002E5B4C">
            <w:pPr>
              <w:spacing w:after="0"/>
              <w:jc w:val="left"/>
              <w:rPr>
                <w:szCs w:val="17"/>
              </w:rPr>
            </w:pPr>
          </w:p>
          <w:p w14:paraId="6E0EA28B" w14:textId="77777777" w:rsidR="00345CFE" w:rsidRDefault="00345CFE" w:rsidP="002E5B4C">
            <w:pPr>
              <w:spacing w:after="0"/>
              <w:jc w:val="left"/>
              <w:rPr>
                <w:szCs w:val="17"/>
              </w:rPr>
            </w:pPr>
          </w:p>
          <w:p w14:paraId="0E493A13" w14:textId="77777777" w:rsidR="00345CFE" w:rsidRDefault="00345CFE" w:rsidP="002E5B4C">
            <w:pPr>
              <w:spacing w:after="0"/>
              <w:jc w:val="left"/>
              <w:rPr>
                <w:szCs w:val="17"/>
              </w:rPr>
            </w:pPr>
          </w:p>
          <w:p w14:paraId="4CCE15EB" w14:textId="77777777" w:rsidR="00345CFE" w:rsidRDefault="00345CFE" w:rsidP="002E5B4C">
            <w:pPr>
              <w:spacing w:after="0"/>
              <w:jc w:val="left"/>
              <w:rPr>
                <w:szCs w:val="17"/>
              </w:rPr>
            </w:pPr>
          </w:p>
          <w:p w14:paraId="3B8EBCBB" w14:textId="77777777" w:rsidR="00345CFE" w:rsidRDefault="00345CFE" w:rsidP="002E5B4C">
            <w:pPr>
              <w:spacing w:after="0"/>
              <w:jc w:val="left"/>
              <w:rPr>
                <w:szCs w:val="17"/>
              </w:rPr>
            </w:pPr>
          </w:p>
          <w:p w14:paraId="710107DA" w14:textId="77777777" w:rsidR="00345CFE" w:rsidRDefault="00345CFE" w:rsidP="002E5B4C">
            <w:pPr>
              <w:spacing w:after="0"/>
              <w:jc w:val="left"/>
              <w:rPr>
                <w:szCs w:val="17"/>
              </w:rPr>
            </w:pPr>
          </w:p>
          <w:p w14:paraId="733D64C5" w14:textId="77777777" w:rsidR="00345CFE" w:rsidRDefault="00345CFE" w:rsidP="002E5B4C">
            <w:pPr>
              <w:spacing w:after="0"/>
              <w:jc w:val="left"/>
              <w:rPr>
                <w:szCs w:val="17"/>
              </w:rPr>
            </w:pPr>
          </w:p>
          <w:p w14:paraId="319EE0B2" w14:textId="77777777" w:rsidR="00345CFE" w:rsidRDefault="00345CFE" w:rsidP="002E5B4C">
            <w:pPr>
              <w:spacing w:after="0"/>
              <w:jc w:val="left"/>
              <w:rPr>
                <w:szCs w:val="17"/>
              </w:rPr>
            </w:pPr>
          </w:p>
          <w:p w14:paraId="32FD0865" w14:textId="77777777" w:rsidR="00345CFE" w:rsidRDefault="00345CFE" w:rsidP="002E5B4C">
            <w:pPr>
              <w:spacing w:after="0"/>
              <w:jc w:val="left"/>
              <w:rPr>
                <w:szCs w:val="17"/>
              </w:rPr>
            </w:pPr>
          </w:p>
          <w:p w14:paraId="6BA5E2CF" w14:textId="77777777" w:rsidR="00345CFE" w:rsidRDefault="00345CFE" w:rsidP="002E5B4C">
            <w:pPr>
              <w:spacing w:after="0"/>
              <w:jc w:val="left"/>
              <w:rPr>
                <w:szCs w:val="17"/>
              </w:rPr>
            </w:pPr>
          </w:p>
          <w:p w14:paraId="1ABD491A" w14:textId="77777777" w:rsidR="00345CFE" w:rsidRDefault="00345CFE" w:rsidP="002E5B4C">
            <w:pPr>
              <w:spacing w:after="0"/>
              <w:jc w:val="left"/>
              <w:rPr>
                <w:szCs w:val="17"/>
              </w:rPr>
            </w:pPr>
          </w:p>
          <w:p w14:paraId="1B19DA9B" w14:textId="77777777" w:rsidR="00345CFE" w:rsidRDefault="00345CFE" w:rsidP="002E5B4C">
            <w:pPr>
              <w:spacing w:after="0"/>
              <w:jc w:val="left"/>
              <w:rPr>
                <w:szCs w:val="17"/>
              </w:rPr>
            </w:pPr>
          </w:p>
          <w:p w14:paraId="5452DDC3" w14:textId="77777777" w:rsidR="00345CFE" w:rsidRDefault="00345CFE" w:rsidP="002E5B4C">
            <w:pPr>
              <w:spacing w:after="0"/>
              <w:jc w:val="left"/>
              <w:rPr>
                <w:szCs w:val="17"/>
              </w:rPr>
            </w:pPr>
          </w:p>
          <w:p w14:paraId="7E708713" w14:textId="77777777" w:rsidR="00345CFE" w:rsidRDefault="00345CFE" w:rsidP="002E5B4C">
            <w:pPr>
              <w:spacing w:after="0"/>
              <w:jc w:val="left"/>
              <w:rPr>
                <w:szCs w:val="17"/>
              </w:rPr>
            </w:pPr>
          </w:p>
          <w:p w14:paraId="5F15FA12" w14:textId="77777777" w:rsidR="00345CFE" w:rsidRDefault="00345CFE" w:rsidP="002E5B4C">
            <w:pPr>
              <w:spacing w:after="0"/>
              <w:jc w:val="left"/>
              <w:rPr>
                <w:szCs w:val="17"/>
              </w:rPr>
            </w:pPr>
          </w:p>
          <w:p w14:paraId="297E7CD4" w14:textId="77777777" w:rsidR="00345CFE" w:rsidRDefault="00345CFE" w:rsidP="002E5B4C">
            <w:pPr>
              <w:spacing w:after="0"/>
              <w:jc w:val="left"/>
              <w:rPr>
                <w:szCs w:val="17"/>
              </w:rPr>
            </w:pPr>
          </w:p>
          <w:p w14:paraId="13CC4412" w14:textId="77777777" w:rsidR="00345CFE" w:rsidRDefault="00345CFE" w:rsidP="002E5B4C">
            <w:pPr>
              <w:spacing w:after="0"/>
              <w:jc w:val="left"/>
              <w:rPr>
                <w:szCs w:val="17"/>
              </w:rPr>
            </w:pPr>
          </w:p>
          <w:p w14:paraId="4E815B93" w14:textId="77777777" w:rsidR="00345CFE" w:rsidRDefault="00345CFE" w:rsidP="002E5B4C">
            <w:pPr>
              <w:spacing w:after="0"/>
              <w:jc w:val="left"/>
              <w:rPr>
                <w:szCs w:val="17"/>
              </w:rPr>
            </w:pPr>
          </w:p>
          <w:p w14:paraId="2B2CA01D" w14:textId="77777777" w:rsidR="00345CFE" w:rsidRDefault="00345CFE" w:rsidP="002E5B4C">
            <w:pPr>
              <w:spacing w:after="0"/>
              <w:jc w:val="left"/>
              <w:rPr>
                <w:szCs w:val="17"/>
              </w:rPr>
            </w:pPr>
          </w:p>
          <w:p w14:paraId="333E1D96" w14:textId="77777777" w:rsidR="00345CFE" w:rsidRDefault="00345CFE" w:rsidP="002E5B4C">
            <w:pPr>
              <w:spacing w:after="0"/>
              <w:jc w:val="left"/>
              <w:rPr>
                <w:szCs w:val="17"/>
              </w:rPr>
            </w:pPr>
          </w:p>
          <w:p w14:paraId="6E41A6CF" w14:textId="77777777" w:rsidR="00345CFE" w:rsidRDefault="00345CFE" w:rsidP="002E5B4C">
            <w:pPr>
              <w:spacing w:after="0"/>
              <w:jc w:val="left"/>
              <w:rPr>
                <w:szCs w:val="17"/>
              </w:rPr>
            </w:pPr>
          </w:p>
          <w:p w14:paraId="6402FE68" w14:textId="77777777" w:rsidR="00345CFE" w:rsidRDefault="00345CFE" w:rsidP="002E5B4C">
            <w:pPr>
              <w:spacing w:after="0"/>
              <w:jc w:val="left"/>
              <w:rPr>
                <w:szCs w:val="17"/>
              </w:rPr>
            </w:pPr>
          </w:p>
          <w:p w14:paraId="6E89DBA0" w14:textId="77777777" w:rsidR="00345CFE" w:rsidRDefault="00345CFE" w:rsidP="002E5B4C">
            <w:pPr>
              <w:spacing w:after="0"/>
              <w:jc w:val="left"/>
              <w:rPr>
                <w:szCs w:val="17"/>
              </w:rPr>
            </w:pPr>
          </w:p>
          <w:p w14:paraId="674BB2D2" w14:textId="77777777" w:rsidR="00345CFE" w:rsidRDefault="00345CFE" w:rsidP="002E5B4C">
            <w:pPr>
              <w:spacing w:after="0"/>
              <w:jc w:val="left"/>
              <w:rPr>
                <w:szCs w:val="17"/>
              </w:rPr>
            </w:pPr>
          </w:p>
          <w:p w14:paraId="5A9D5F3C" w14:textId="77777777" w:rsidR="00345CFE" w:rsidRDefault="00345CFE" w:rsidP="002E5B4C">
            <w:pPr>
              <w:spacing w:after="0"/>
              <w:jc w:val="left"/>
              <w:rPr>
                <w:szCs w:val="17"/>
              </w:rPr>
            </w:pPr>
          </w:p>
          <w:p w14:paraId="67ADB9FE" w14:textId="77777777" w:rsidR="00345CFE" w:rsidRDefault="00345CFE" w:rsidP="002E5B4C">
            <w:pPr>
              <w:spacing w:after="0"/>
              <w:jc w:val="left"/>
              <w:rPr>
                <w:szCs w:val="17"/>
              </w:rPr>
            </w:pPr>
          </w:p>
          <w:p w14:paraId="40E1CCAC" w14:textId="77777777" w:rsidR="00345CFE" w:rsidRDefault="00345CFE" w:rsidP="002E5B4C">
            <w:pPr>
              <w:spacing w:after="0"/>
              <w:jc w:val="left"/>
              <w:rPr>
                <w:szCs w:val="17"/>
              </w:rPr>
            </w:pPr>
          </w:p>
          <w:p w14:paraId="0EFCD45A" w14:textId="77777777" w:rsidR="00345CFE" w:rsidRDefault="00345CFE" w:rsidP="002E5B4C">
            <w:pPr>
              <w:spacing w:after="0"/>
              <w:jc w:val="left"/>
              <w:rPr>
                <w:szCs w:val="17"/>
              </w:rPr>
            </w:pPr>
          </w:p>
          <w:p w14:paraId="6EBD792A" w14:textId="77777777" w:rsidR="00345CFE" w:rsidRDefault="00345CFE" w:rsidP="002E5B4C">
            <w:pPr>
              <w:spacing w:after="0"/>
              <w:jc w:val="left"/>
              <w:rPr>
                <w:szCs w:val="17"/>
              </w:rPr>
            </w:pPr>
          </w:p>
          <w:p w14:paraId="67C3BE69" w14:textId="77777777" w:rsidR="00345CFE" w:rsidRDefault="00345CFE" w:rsidP="002E5B4C">
            <w:pPr>
              <w:spacing w:after="0"/>
              <w:jc w:val="left"/>
              <w:rPr>
                <w:szCs w:val="17"/>
              </w:rPr>
            </w:pPr>
          </w:p>
          <w:p w14:paraId="75492EEF" w14:textId="77777777" w:rsidR="00345CFE" w:rsidRDefault="00345CFE" w:rsidP="002E5B4C">
            <w:pPr>
              <w:spacing w:after="0"/>
              <w:jc w:val="left"/>
              <w:rPr>
                <w:szCs w:val="17"/>
              </w:rPr>
            </w:pPr>
          </w:p>
          <w:p w14:paraId="28AE3B23" w14:textId="77777777" w:rsidR="00345CFE" w:rsidRDefault="00345CFE" w:rsidP="002E5B4C">
            <w:pPr>
              <w:spacing w:after="0"/>
              <w:jc w:val="left"/>
              <w:rPr>
                <w:szCs w:val="17"/>
              </w:rPr>
            </w:pPr>
          </w:p>
          <w:p w14:paraId="379784A6" w14:textId="77777777" w:rsidR="00345CFE" w:rsidRDefault="00345CFE" w:rsidP="002E5B4C">
            <w:pPr>
              <w:spacing w:after="0"/>
              <w:jc w:val="left"/>
              <w:rPr>
                <w:szCs w:val="17"/>
              </w:rPr>
            </w:pPr>
          </w:p>
          <w:p w14:paraId="0BD6E0C5" w14:textId="77777777" w:rsidR="00345CFE" w:rsidRDefault="00345CFE" w:rsidP="002E5B4C">
            <w:pPr>
              <w:spacing w:after="0"/>
              <w:jc w:val="left"/>
              <w:rPr>
                <w:szCs w:val="17"/>
              </w:rPr>
            </w:pPr>
          </w:p>
          <w:p w14:paraId="4C69F2BF" w14:textId="77777777" w:rsidR="00345CFE" w:rsidRDefault="00345CFE" w:rsidP="002E5B4C">
            <w:pPr>
              <w:spacing w:after="0"/>
              <w:jc w:val="left"/>
              <w:rPr>
                <w:szCs w:val="17"/>
              </w:rPr>
            </w:pPr>
          </w:p>
          <w:p w14:paraId="662C1748" w14:textId="77777777" w:rsidR="00345CFE" w:rsidRDefault="00345CFE" w:rsidP="002E5B4C">
            <w:pPr>
              <w:spacing w:after="0"/>
              <w:jc w:val="left"/>
              <w:rPr>
                <w:szCs w:val="17"/>
              </w:rPr>
            </w:pPr>
          </w:p>
          <w:p w14:paraId="69066F95" w14:textId="77777777" w:rsidR="00345CFE" w:rsidRDefault="00345CFE" w:rsidP="002E5B4C">
            <w:pPr>
              <w:spacing w:after="0"/>
              <w:jc w:val="left"/>
              <w:rPr>
                <w:szCs w:val="17"/>
              </w:rPr>
            </w:pPr>
          </w:p>
          <w:p w14:paraId="3BC360EC" w14:textId="77777777" w:rsidR="00345CFE" w:rsidRDefault="00345CFE" w:rsidP="002E5B4C">
            <w:pPr>
              <w:spacing w:after="0"/>
              <w:jc w:val="left"/>
              <w:rPr>
                <w:szCs w:val="17"/>
              </w:rPr>
            </w:pPr>
          </w:p>
          <w:p w14:paraId="6EBB0CB3" w14:textId="77777777" w:rsidR="00345CFE" w:rsidRDefault="00345CFE" w:rsidP="002E5B4C">
            <w:pPr>
              <w:spacing w:after="0"/>
              <w:jc w:val="left"/>
              <w:rPr>
                <w:szCs w:val="17"/>
              </w:rPr>
            </w:pPr>
          </w:p>
          <w:p w14:paraId="5DD1652D" w14:textId="77777777" w:rsidR="00345CFE" w:rsidRDefault="00345CFE" w:rsidP="002E5B4C">
            <w:pPr>
              <w:spacing w:after="0"/>
              <w:jc w:val="left"/>
              <w:rPr>
                <w:szCs w:val="17"/>
              </w:rPr>
            </w:pPr>
          </w:p>
          <w:p w14:paraId="7A1F758A" w14:textId="77777777" w:rsidR="00345CFE" w:rsidRDefault="00345CFE" w:rsidP="002E5B4C">
            <w:pPr>
              <w:spacing w:after="0"/>
              <w:jc w:val="left"/>
              <w:rPr>
                <w:szCs w:val="17"/>
              </w:rPr>
            </w:pPr>
          </w:p>
          <w:p w14:paraId="5D29A8D1" w14:textId="77777777" w:rsidR="00345CFE" w:rsidRDefault="00345CFE" w:rsidP="002E5B4C">
            <w:pPr>
              <w:spacing w:after="0"/>
              <w:jc w:val="left"/>
              <w:rPr>
                <w:szCs w:val="17"/>
              </w:rPr>
            </w:pPr>
          </w:p>
          <w:p w14:paraId="4B9626DC" w14:textId="77777777" w:rsidR="00345CFE" w:rsidRDefault="00345CFE" w:rsidP="002E5B4C">
            <w:pPr>
              <w:spacing w:after="0"/>
              <w:jc w:val="left"/>
              <w:rPr>
                <w:szCs w:val="17"/>
              </w:rPr>
            </w:pPr>
          </w:p>
          <w:p w14:paraId="565C1B47" w14:textId="77777777" w:rsidR="00345CFE" w:rsidRDefault="00345CFE" w:rsidP="002E5B4C">
            <w:pPr>
              <w:spacing w:after="0"/>
              <w:jc w:val="left"/>
              <w:rPr>
                <w:szCs w:val="17"/>
              </w:rPr>
            </w:pPr>
          </w:p>
          <w:p w14:paraId="6192DEFF" w14:textId="77777777" w:rsidR="00345CFE" w:rsidRDefault="00345CFE" w:rsidP="002E5B4C">
            <w:pPr>
              <w:spacing w:after="0"/>
              <w:jc w:val="left"/>
              <w:rPr>
                <w:szCs w:val="17"/>
              </w:rPr>
            </w:pPr>
          </w:p>
          <w:p w14:paraId="4138EA57" w14:textId="77777777" w:rsidR="00345CFE" w:rsidRDefault="00345CFE" w:rsidP="002E5B4C">
            <w:pPr>
              <w:spacing w:after="0"/>
              <w:jc w:val="left"/>
              <w:rPr>
                <w:szCs w:val="17"/>
              </w:rPr>
            </w:pPr>
          </w:p>
          <w:p w14:paraId="1C0DB390" w14:textId="77777777" w:rsidR="00345CFE" w:rsidRDefault="00345CFE" w:rsidP="002E5B4C">
            <w:pPr>
              <w:spacing w:after="0"/>
              <w:jc w:val="left"/>
              <w:rPr>
                <w:szCs w:val="17"/>
              </w:rPr>
            </w:pPr>
          </w:p>
          <w:p w14:paraId="3F61BDED" w14:textId="77777777" w:rsidR="00345CFE" w:rsidRDefault="00345CFE" w:rsidP="002E5B4C">
            <w:pPr>
              <w:spacing w:after="0"/>
              <w:jc w:val="left"/>
              <w:rPr>
                <w:szCs w:val="17"/>
              </w:rPr>
            </w:pPr>
          </w:p>
          <w:p w14:paraId="15813D46" w14:textId="77777777" w:rsidR="00345CFE" w:rsidRDefault="00345CFE" w:rsidP="002E5B4C">
            <w:pPr>
              <w:spacing w:after="0"/>
              <w:jc w:val="left"/>
              <w:rPr>
                <w:szCs w:val="17"/>
              </w:rPr>
            </w:pPr>
          </w:p>
          <w:p w14:paraId="329FD211" w14:textId="77777777" w:rsidR="00345CFE" w:rsidRDefault="00345CFE" w:rsidP="002E5B4C">
            <w:pPr>
              <w:spacing w:after="0"/>
              <w:jc w:val="left"/>
              <w:rPr>
                <w:szCs w:val="17"/>
              </w:rPr>
            </w:pPr>
          </w:p>
          <w:p w14:paraId="23B701FB" w14:textId="77777777" w:rsidR="00345CFE" w:rsidRDefault="00345CFE" w:rsidP="002E5B4C">
            <w:pPr>
              <w:spacing w:after="0"/>
              <w:jc w:val="left"/>
              <w:rPr>
                <w:szCs w:val="17"/>
              </w:rPr>
            </w:pPr>
          </w:p>
          <w:p w14:paraId="5DA530EE" w14:textId="77777777" w:rsidR="00345CFE" w:rsidRDefault="00345CFE" w:rsidP="002E5B4C">
            <w:pPr>
              <w:spacing w:after="0"/>
              <w:jc w:val="left"/>
              <w:rPr>
                <w:szCs w:val="17"/>
              </w:rPr>
            </w:pPr>
          </w:p>
          <w:p w14:paraId="7D4FFEAA" w14:textId="77777777" w:rsidR="00345CFE" w:rsidRDefault="00345CFE" w:rsidP="002E5B4C">
            <w:pPr>
              <w:spacing w:after="0"/>
              <w:jc w:val="left"/>
              <w:rPr>
                <w:szCs w:val="17"/>
              </w:rPr>
            </w:pPr>
          </w:p>
          <w:p w14:paraId="20230CD0" w14:textId="77777777" w:rsidR="00345CFE" w:rsidRDefault="00345CFE" w:rsidP="002E5B4C">
            <w:pPr>
              <w:spacing w:after="0"/>
              <w:jc w:val="left"/>
              <w:rPr>
                <w:szCs w:val="17"/>
              </w:rPr>
            </w:pPr>
          </w:p>
          <w:p w14:paraId="0DC35CF0" w14:textId="77777777" w:rsidR="00345CFE" w:rsidRDefault="00345CFE" w:rsidP="002E5B4C">
            <w:pPr>
              <w:spacing w:after="0"/>
              <w:jc w:val="left"/>
              <w:rPr>
                <w:szCs w:val="17"/>
              </w:rPr>
            </w:pPr>
          </w:p>
          <w:p w14:paraId="627C0822" w14:textId="77777777" w:rsidR="00345CFE" w:rsidRDefault="00345CFE" w:rsidP="002E5B4C">
            <w:pPr>
              <w:spacing w:after="0"/>
              <w:jc w:val="left"/>
              <w:rPr>
                <w:szCs w:val="17"/>
              </w:rPr>
            </w:pPr>
          </w:p>
          <w:p w14:paraId="7D109EF2" w14:textId="77777777" w:rsidR="00345CFE" w:rsidRDefault="00345CFE" w:rsidP="002E5B4C">
            <w:pPr>
              <w:spacing w:after="0"/>
              <w:jc w:val="left"/>
              <w:rPr>
                <w:szCs w:val="17"/>
              </w:rPr>
            </w:pPr>
          </w:p>
          <w:p w14:paraId="231D6587" w14:textId="77777777" w:rsidR="00345CFE" w:rsidRDefault="00345CFE" w:rsidP="002E5B4C">
            <w:pPr>
              <w:spacing w:after="0"/>
              <w:jc w:val="left"/>
              <w:rPr>
                <w:szCs w:val="17"/>
              </w:rPr>
            </w:pPr>
          </w:p>
          <w:p w14:paraId="7EF8C179" w14:textId="77777777" w:rsidR="00345CFE" w:rsidRDefault="00345CFE" w:rsidP="002E5B4C">
            <w:pPr>
              <w:spacing w:after="0"/>
              <w:jc w:val="left"/>
              <w:rPr>
                <w:szCs w:val="17"/>
              </w:rPr>
            </w:pPr>
          </w:p>
          <w:p w14:paraId="6A212650" w14:textId="77777777" w:rsidR="00345CFE" w:rsidRDefault="00345CFE" w:rsidP="002E5B4C">
            <w:pPr>
              <w:spacing w:after="0"/>
              <w:jc w:val="left"/>
              <w:rPr>
                <w:szCs w:val="17"/>
              </w:rPr>
            </w:pPr>
          </w:p>
          <w:p w14:paraId="4E10356C" w14:textId="77777777" w:rsidR="00345CFE" w:rsidRDefault="00345CFE" w:rsidP="002E5B4C">
            <w:pPr>
              <w:spacing w:after="0"/>
              <w:jc w:val="left"/>
              <w:rPr>
                <w:szCs w:val="17"/>
              </w:rPr>
            </w:pPr>
          </w:p>
          <w:p w14:paraId="0EB8C481" w14:textId="77777777" w:rsidR="00345CFE" w:rsidRDefault="00345CFE" w:rsidP="002E5B4C">
            <w:pPr>
              <w:spacing w:after="0"/>
              <w:jc w:val="left"/>
              <w:rPr>
                <w:szCs w:val="17"/>
              </w:rPr>
            </w:pPr>
          </w:p>
          <w:p w14:paraId="69E69075" w14:textId="77777777" w:rsidR="00345CFE" w:rsidRDefault="00345CFE" w:rsidP="002E5B4C">
            <w:pPr>
              <w:spacing w:after="0"/>
              <w:jc w:val="left"/>
              <w:rPr>
                <w:szCs w:val="17"/>
              </w:rPr>
            </w:pPr>
          </w:p>
          <w:p w14:paraId="499022E7" w14:textId="77777777" w:rsidR="00345CFE" w:rsidRDefault="00345CFE" w:rsidP="002E5B4C">
            <w:pPr>
              <w:spacing w:after="0"/>
              <w:jc w:val="left"/>
              <w:rPr>
                <w:szCs w:val="17"/>
              </w:rPr>
            </w:pPr>
          </w:p>
          <w:p w14:paraId="11342732" w14:textId="77777777" w:rsidR="00345CFE" w:rsidRDefault="00345CFE" w:rsidP="002E5B4C">
            <w:pPr>
              <w:spacing w:after="0"/>
              <w:jc w:val="left"/>
              <w:rPr>
                <w:szCs w:val="17"/>
              </w:rPr>
            </w:pPr>
          </w:p>
          <w:p w14:paraId="0ADE0401" w14:textId="77777777" w:rsidR="00345CFE" w:rsidRDefault="00345CFE" w:rsidP="002E5B4C">
            <w:pPr>
              <w:spacing w:after="0"/>
              <w:jc w:val="left"/>
              <w:rPr>
                <w:szCs w:val="17"/>
              </w:rPr>
            </w:pPr>
          </w:p>
          <w:p w14:paraId="4791BD67" w14:textId="77777777" w:rsidR="00345CFE" w:rsidRDefault="00345CFE" w:rsidP="002E5B4C">
            <w:pPr>
              <w:spacing w:after="0"/>
              <w:jc w:val="left"/>
              <w:rPr>
                <w:szCs w:val="17"/>
              </w:rPr>
            </w:pPr>
          </w:p>
          <w:p w14:paraId="73D65A66" w14:textId="77777777" w:rsidR="00345CFE" w:rsidRDefault="00345CFE" w:rsidP="002E5B4C">
            <w:pPr>
              <w:spacing w:after="0"/>
              <w:jc w:val="left"/>
              <w:rPr>
                <w:szCs w:val="17"/>
              </w:rPr>
            </w:pPr>
          </w:p>
          <w:p w14:paraId="313D5889" w14:textId="77777777" w:rsidR="00345CFE" w:rsidRDefault="00345CFE" w:rsidP="00345CFE">
            <w:pPr>
              <w:spacing w:after="0"/>
              <w:jc w:val="left"/>
              <w:rPr>
                <w:szCs w:val="17"/>
              </w:rPr>
            </w:pPr>
            <w:r w:rsidRPr="00E11C90">
              <w:rPr>
                <w:szCs w:val="17"/>
              </w:rPr>
              <w:lastRenderedPageBreak/>
              <w:t>Whole of the State (excluding any areas specified in other classes)</w:t>
            </w:r>
          </w:p>
          <w:p w14:paraId="002E6D86" w14:textId="77777777" w:rsidR="00345CFE" w:rsidRDefault="00345CFE" w:rsidP="002E5B4C">
            <w:pPr>
              <w:spacing w:after="0"/>
              <w:jc w:val="left"/>
              <w:rPr>
                <w:szCs w:val="17"/>
              </w:rPr>
            </w:pPr>
          </w:p>
          <w:p w14:paraId="0E92DB7F" w14:textId="77777777" w:rsidR="00345CFE" w:rsidRDefault="00345CFE" w:rsidP="002E5B4C">
            <w:pPr>
              <w:spacing w:after="0"/>
              <w:jc w:val="left"/>
              <w:rPr>
                <w:szCs w:val="17"/>
              </w:rPr>
            </w:pPr>
          </w:p>
          <w:p w14:paraId="6BEECBC7" w14:textId="77777777" w:rsidR="00345CFE" w:rsidRDefault="00345CFE" w:rsidP="002E5B4C">
            <w:pPr>
              <w:spacing w:after="0"/>
              <w:jc w:val="left"/>
              <w:rPr>
                <w:szCs w:val="17"/>
              </w:rPr>
            </w:pPr>
          </w:p>
          <w:p w14:paraId="4F6DFDFA" w14:textId="77777777" w:rsidR="00345CFE" w:rsidRDefault="00345CFE" w:rsidP="002E5B4C">
            <w:pPr>
              <w:spacing w:after="0"/>
              <w:jc w:val="left"/>
              <w:rPr>
                <w:szCs w:val="17"/>
              </w:rPr>
            </w:pPr>
          </w:p>
          <w:p w14:paraId="480D3E98" w14:textId="77777777" w:rsidR="00345CFE" w:rsidRDefault="00345CFE" w:rsidP="002E5B4C">
            <w:pPr>
              <w:spacing w:after="0"/>
              <w:jc w:val="left"/>
              <w:rPr>
                <w:szCs w:val="17"/>
              </w:rPr>
            </w:pPr>
          </w:p>
          <w:p w14:paraId="5A9F6CCE" w14:textId="77777777" w:rsidR="00345CFE" w:rsidRDefault="00345CFE" w:rsidP="002E5B4C">
            <w:pPr>
              <w:spacing w:after="0"/>
              <w:jc w:val="left"/>
              <w:rPr>
                <w:szCs w:val="17"/>
              </w:rPr>
            </w:pPr>
          </w:p>
          <w:p w14:paraId="645D4CBC" w14:textId="77777777" w:rsidR="00345CFE" w:rsidRDefault="00345CFE" w:rsidP="002E5B4C">
            <w:pPr>
              <w:spacing w:after="0"/>
              <w:jc w:val="left"/>
              <w:rPr>
                <w:szCs w:val="17"/>
              </w:rPr>
            </w:pPr>
          </w:p>
          <w:p w14:paraId="74F46AF5" w14:textId="77777777" w:rsidR="00345CFE" w:rsidRDefault="00345CFE" w:rsidP="002E5B4C">
            <w:pPr>
              <w:spacing w:after="0"/>
              <w:jc w:val="left"/>
              <w:rPr>
                <w:szCs w:val="17"/>
              </w:rPr>
            </w:pPr>
          </w:p>
          <w:p w14:paraId="38CDDF8F" w14:textId="77777777" w:rsidR="00345CFE" w:rsidRDefault="00345CFE" w:rsidP="002E5B4C">
            <w:pPr>
              <w:spacing w:after="0"/>
              <w:jc w:val="left"/>
              <w:rPr>
                <w:szCs w:val="17"/>
              </w:rPr>
            </w:pPr>
          </w:p>
          <w:p w14:paraId="019045AD" w14:textId="77777777" w:rsidR="00345CFE" w:rsidRDefault="00345CFE" w:rsidP="002E5B4C">
            <w:pPr>
              <w:spacing w:after="0"/>
              <w:jc w:val="left"/>
              <w:rPr>
                <w:szCs w:val="17"/>
              </w:rPr>
            </w:pPr>
          </w:p>
          <w:p w14:paraId="6C606B97" w14:textId="77777777" w:rsidR="00345CFE" w:rsidRDefault="00345CFE" w:rsidP="002E5B4C">
            <w:pPr>
              <w:spacing w:after="0"/>
              <w:jc w:val="left"/>
              <w:rPr>
                <w:szCs w:val="17"/>
              </w:rPr>
            </w:pPr>
          </w:p>
          <w:p w14:paraId="5A509B7A" w14:textId="77777777" w:rsidR="00345CFE" w:rsidRDefault="00345CFE" w:rsidP="002E5B4C">
            <w:pPr>
              <w:spacing w:after="0"/>
              <w:jc w:val="left"/>
              <w:rPr>
                <w:szCs w:val="17"/>
              </w:rPr>
            </w:pPr>
          </w:p>
          <w:p w14:paraId="24CDE794" w14:textId="77777777" w:rsidR="00345CFE" w:rsidRDefault="00345CFE" w:rsidP="002E5B4C">
            <w:pPr>
              <w:spacing w:after="0"/>
              <w:jc w:val="left"/>
              <w:rPr>
                <w:szCs w:val="17"/>
              </w:rPr>
            </w:pPr>
          </w:p>
          <w:p w14:paraId="6831C31D" w14:textId="77777777" w:rsidR="00345CFE" w:rsidRDefault="00345CFE" w:rsidP="002E5B4C">
            <w:pPr>
              <w:spacing w:after="0"/>
              <w:jc w:val="left"/>
              <w:rPr>
                <w:szCs w:val="17"/>
              </w:rPr>
            </w:pPr>
          </w:p>
          <w:p w14:paraId="098FB9DE" w14:textId="77777777" w:rsidR="00345CFE" w:rsidRDefault="00345CFE" w:rsidP="002E5B4C">
            <w:pPr>
              <w:spacing w:after="0"/>
              <w:jc w:val="left"/>
              <w:rPr>
                <w:szCs w:val="17"/>
              </w:rPr>
            </w:pPr>
          </w:p>
          <w:p w14:paraId="701C2C26" w14:textId="77777777" w:rsidR="00345CFE" w:rsidRDefault="00345CFE" w:rsidP="002E5B4C">
            <w:pPr>
              <w:spacing w:after="0"/>
              <w:jc w:val="left"/>
              <w:rPr>
                <w:szCs w:val="17"/>
              </w:rPr>
            </w:pPr>
          </w:p>
          <w:p w14:paraId="5EB02AF5" w14:textId="77777777" w:rsidR="00345CFE" w:rsidRDefault="00345CFE" w:rsidP="002E5B4C">
            <w:pPr>
              <w:spacing w:after="0"/>
              <w:jc w:val="left"/>
              <w:rPr>
                <w:szCs w:val="17"/>
              </w:rPr>
            </w:pPr>
          </w:p>
          <w:p w14:paraId="15B91072" w14:textId="77777777" w:rsidR="00345CFE" w:rsidRDefault="00345CFE" w:rsidP="002E5B4C">
            <w:pPr>
              <w:spacing w:after="0"/>
              <w:jc w:val="left"/>
              <w:rPr>
                <w:szCs w:val="17"/>
              </w:rPr>
            </w:pPr>
          </w:p>
          <w:p w14:paraId="7F699906" w14:textId="77777777" w:rsidR="00345CFE" w:rsidRDefault="00345CFE" w:rsidP="002E5B4C">
            <w:pPr>
              <w:spacing w:after="0"/>
              <w:jc w:val="left"/>
              <w:rPr>
                <w:szCs w:val="17"/>
              </w:rPr>
            </w:pPr>
          </w:p>
          <w:p w14:paraId="24BA40E7" w14:textId="77777777" w:rsidR="00345CFE" w:rsidRDefault="00345CFE" w:rsidP="002E5B4C">
            <w:pPr>
              <w:spacing w:after="0"/>
              <w:jc w:val="left"/>
              <w:rPr>
                <w:szCs w:val="17"/>
              </w:rPr>
            </w:pPr>
          </w:p>
          <w:p w14:paraId="1E188474" w14:textId="77777777" w:rsidR="00345CFE" w:rsidRDefault="00345CFE" w:rsidP="002E5B4C">
            <w:pPr>
              <w:spacing w:after="0"/>
              <w:jc w:val="left"/>
              <w:rPr>
                <w:szCs w:val="17"/>
              </w:rPr>
            </w:pPr>
          </w:p>
          <w:p w14:paraId="25258A14" w14:textId="77777777" w:rsidR="00345CFE" w:rsidRDefault="00345CFE" w:rsidP="002E5B4C">
            <w:pPr>
              <w:spacing w:after="0"/>
              <w:jc w:val="left"/>
              <w:rPr>
                <w:szCs w:val="17"/>
              </w:rPr>
            </w:pPr>
          </w:p>
          <w:p w14:paraId="1DEBD472" w14:textId="77777777" w:rsidR="00345CFE" w:rsidRDefault="00345CFE" w:rsidP="002E5B4C">
            <w:pPr>
              <w:spacing w:after="0"/>
              <w:jc w:val="left"/>
              <w:rPr>
                <w:szCs w:val="17"/>
              </w:rPr>
            </w:pPr>
          </w:p>
          <w:p w14:paraId="27696C79" w14:textId="77777777" w:rsidR="00345CFE" w:rsidRDefault="00345CFE" w:rsidP="002E5B4C">
            <w:pPr>
              <w:spacing w:after="0"/>
              <w:jc w:val="left"/>
              <w:rPr>
                <w:szCs w:val="17"/>
              </w:rPr>
            </w:pPr>
          </w:p>
          <w:p w14:paraId="69305EC7" w14:textId="77777777" w:rsidR="00345CFE" w:rsidRDefault="00345CFE" w:rsidP="002E5B4C">
            <w:pPr>
              <w:spacing w:after="0"/>
              <w:jc w:val="left"/>
              <w:rPr>
                <w:szCs w:val="17"/>
              </w:rPr>
            </w:pPr>
          </w:p>
          <w:p w14:paraId="4328B296" w14:textId="77777777" w:rsidR="00345CFE" w:rsidRDefault="00345CFE" w:rsidP="002E5B4C">
            <w:pPr>
              <w:spacing w:after="0"/>
              <w:jc w:val="left"/>
              <w:rPr>
                <w:szCs w:val="17"/>
              </w:rPr>
            </w:pPr>
          </w:p>
          <w:p w14:paraId="47A86CDD" w14:textId="77777777" w:rsidR="00345CFE" w:rsidRDefault="00345CFE" w:rsidP="002E5B4C">
            <w:pPr>
              <w:spacing w:after="0"/>
              <w:jc w:val="left"/>
              <w:rPr>
                <w:szCs w:val="17"/>
              </w:rPr>
            </w:pPr>
          </w:p>
          <w:p w14:paraId="7D9BB523" w14:textId="77777777" w:rsidR="00345CFE" w:rsidRDefault="00345CFE" w:rsidP="002E5B4C">
            <w:pPr>
              <w:spacing w:after="0"/>
              <w:jc w:val="left"/>
              <w:rPr>
                <w:szCs w:val="17"/>
              </w:rPr>
            </w:pPr>
          </w:p>
          <w:p w14:paraId="4445B35C" w14:textId="77777777" w:rsidR="00345CFE" w:rsidRDefault="00345CFE" w:rsidP="002E5B4C">
            <w:pPr>
              <w:spacing w:after="0"/>
              <w:jc w:val="left"/>
              <w:rPr>
                <w:szCs w:val="17"/>
              </w:rPr>
            </w:pPr>
          </w:p>
          <w:p w14:paraId="05E7B1BB" w14:textId="77777777" w:rsidR="00345CFE" w:rsidRDefault="00345CFE" w:rsidP="002E5B4C">
            <w:pPr>
              <w:spacing w:after="0"/>
              <w:jc w:val="left"/>
              <w:rPr>
                <w:szCs w:val="17"/>
              </w:rPr>
            </w:pPr>
          </w:p>
          <w:p w14:paraId="42B5AA2C" w14:textId="77777777" w:rsidR="00345CFE" w:rsidRDefault="00345CFE" w:rsidP="002E5B4C">
            <w:pPr>
              <w:spacing w:after="0"/>
              <w:jc w:val="left"/>
              <w:rPr>
                <w:szCs w:val="17"/>
              </w:rPr>
            </w:pPr>
          </w:p>
          <w:p w14:paraId="28A59D25" w14:textId="77777777" w:rsidR="00345CFE" w:rsidRDefault="00345CFE" w:rsidP="002E5B4C">
            <w:pPr>
              <w:spacing w:after="0"/>
              <w:jc w:val="left"/>
              <w:rPr>
                <w:szCs w:val="17"/>
              </w:rPr>
            </w:pPr>
          </w:p>
          <w:p w14:paraId="7CAFFD98" w14:textId="77777777" w:rsidR="00345CFE" w:rsidRDefault="00345CFE" w:rsidP="002E5B4C">
            <w:pPr>
              <w:spacing w:after="0"/>
              <w:jc w:val="left"/>
              <w:rPr>
                <w:szCs w:val="17"/>
              </w:rPr>
            </w:pPr>
          </w:p>
          <w:p w14:paraId="5C440080" w14:textId="77777777" w:rsidR="00345CFE" w:rsidRDefault="00345CFE" w:rsidP="002E5B4C">
            <w:pPr>
              <w:spacing w:after="0"/>
              <w:jc w:val="left"/>
              <w:rPr>
                <w:szCs w:val="17"/>
              </w:rPr>
            </w:pPr>
          </w:p>
          <w:p w14:paraId="5CA9DF44" w14:textId="77777777" w:rsidR="00345CFE" w:rsidRDefault="00345CFE" w:rsidP="002E5B4C">
            <w:pPr>
              <w:spacing w:after="0"/>
              <w:jc w:val="left"/>
              <w:rPr>
                <w:szCs w:val="17"/>
              </w:rPr>
            </w:pPr>
          </w:p>
          <w:p w14:paraId="6DC81395" w14:textId="77777777" w:rsidR="00345CFE" w:rsidRDefault="00345CFE" w:rsidP="002E5B4C">
            <w:pPr>
              <w:spacing w:after="0"/>
              <w:jc w:val="left"/>
              <w:rPr>
                <w:szCs w:val="17"/>
              </w:rPr>
            </w:pPr>
          </w:p>
          <w:p w14:paraId="494E8B98" w14:textId="77777777" w:rsidR="00345CFE" w:rsidRDefault="00345CFE" w:rsidP="002E5B4C">
            <w:pPr>
              <w:spacing w:after="0"/>
              <w:jc w:val="left"/>
              <w:rPr>
                <w:szCs w:val="17"/>
              </w:rPr>
            </w:pPr>
          </w:p>
          <w:p w14:paraId="7FE06040" w14:textId="77777777" w:rsidR="00345CFE" w:rsidRDefault="00345CFE" w:rsidP="002E5B4C">
            <w:pPr>
              <w:spacing w:after="0"/>
              <w:jc w:val="left"/>
              <w:rPr>
                <w:szCs w:val="17"/>
              </w:rPr>
            </w:pPr>
          </w:p>
          <w:p w14:paraId="783BEC2B" w14:textId="77777777" w:rsidR="00345CFE" w:rsidRDefault="00345CFE" w:rsidP="002E5B4C">
            <w:pPr>
              <w:spacing w:after="0"/>
              <w:jc w:val="left"/>
              <w:rPr>
                <w:szCs w:val="17"/>
              </w:rPr>
            </w:pPr>
          </w:p>
          <w:p w14:paraId="08B012FE" w14:textId="77777777" w:rsidR="00345CFE" w:rsidRDefault="00345CFE" w:rsidP="002E5B4C">
            <w:pPr>
              <w:spacing w:after="0"/>
              <w:jc w:val="left"/>
              <w:rPr>
                <w:szCs w:val="17"/>
              </w:rPr>
            </w:pPr>
          </w:p>
          <w:p w14:paraId="42203B6A" w14:textId="77777777" w:rsidR="00345CFE" w:rsidRDefault="00345CFE" w:rsidP="002E5B4C">
            <w:pPr>
              <w:spacing w:after="0"/>
              <w:jc w:val="left"/>
              <w:rPr>
                <w:szCs w:val="17"/>
              </w:rPr>
            </w:pPr>
          </w:p>
          <w:p w14:paraId="74FF1F1D" w14:textId="77777777" w:rsidR="00345CFE" w:rsidRDefault="00345CFE" w:rsidP="002E5B4C">
            <w:pPr>
              <w:spacing w:after="0"/>
              <w:jc w:val="left"/>
              <w:rPr>
                <w:szCs w:val="17"/>
              </w:rPr>
            </w:pPr>
          </w:p>
          <w:p w14:paraId="5779B8DB" w14:textId="77777777" w:rsidR="00345CFE" w:rsidRDefault="00345CFE" w:rsidP="002E5B4C">
            <w:pPr>
              <w:spacing w:after="0"/>
              <w:jc w:val="left"/>
              <w:rPr>
                <w:szCs w:val="17"/>
              </w:rPr>
            </w:pPr>
          </w:p>
          <w:p w14:paraId="17C91759" w14:textId="77777777" w:rsidR="00345CFE" w:rsidRDefault="00345CFE" w:rsidP="002E5B4C">
            <w:pPr>
              <w:spacing w:after="0"/>
              <w:jc w:val="left"/>
              <w:rPr>
                <w:szCs w:val="17"/>
              </w:rPr>
            </w:pPr>
          </w:p>
          <w:p w14:paraId="1D4825B3" w14:textId="77777777" w:rsidR="00345CFE" w:rsidRDefault="00345CFE" w:rsidP="002E5B4C">
            <w:pPr>
              <w:spacing w:after="0"/>
              <w:jc w:val="left"/>
              <w:rPr>
                <w:szCs w:val="17"/>
              </w:rPr>
            </w:pPr>
          </w:p>
          <w:p w14:paraId="364F73C1" w14:textId="77777777" w:rsidR="00345CFE" w:rsidRDefault="00345CFE" w:rsidP="002E5B4C">
            <w:pPr>
              <w:spacing w:after="0"/>
              <w:jc w:val="left"/>
              <w:rPr>
                <w:szCs w:val="17"/>
              </w:rPr>
            </w:pPr>
          </w:p>
          <w:p w14:paraId="45AAC0E6" w14:textId="77777777" w:rsidR="00345CFE" w:rsidRDefault="00345CFE" w:rsidP="002E5B4C">
            <w:pPr>
              <w:spacing w:after="0"/>
              <w:jc w:val="left"/>
              <w:rPr>
                <w:szCs w:val="17"/>
              </w:rPr>
            </w:pPr>
          </w:p>
          <w:p w14:paraId="04EC5850" w14:textId="77777777" w:rsidR="00345CFE" w:rsidRDefault="00345CFE" w:rsidP="002E5B4C">
            <w:pPr>
              <w:spacing w:after="0"/>
              <w:jc w:val="left"/>
              <w:rPr>
                <w:szCs w:val="17"/>
              </w:rPr>
            </w:pPr>
          </w:p>
          <w:p w14:paraId="227468C5" w14:textId="77777777" w:rsidR="00345CFE" w:rsidRDefault="00345CFE" w:rsidP="002E5B4C">
            <w:pPr>
              <w:spacing w:after="0"/>
              <w:jc w:val="left"/>
              <w:rPr>
                <w:szCs w:val="17"/>
              </w:rPr>
            </w:pPr>
          </w:p>
          <w:p w14:paraId="553F46B3" w14:textId="77777777" w:rsidR="00345CFE" w:rsidRDefault="00345CFE" w:rsidP="002E5B4C">
            <w:pPr>
              <w:spacing w:after="0"/>
              <w:jc w:val="left"/>
              <w:rPr>
                <w:szCs w:val="17"/>
              </w:rPr>
            </w:pPr>
          </w:p>
          <w:p w14:paraId="3DB4AEB7" w14:textId="77777777" w:rsidR="00345CFE" w:rsidRDefault="00345CFE" w:rsidP="002E5B4C">
            <w:pPr>
              <w:spacing w:after="0"/>
              <w:jc w:val="left"/>
              <w:rPr>
                <w:szCs w:val="17"/>
              </w:rPr>
            </w:pPr>
          </w:p>
          <w:p w14:paraId="1AD33A16" w14:textId="77777777" w:rsidR="00345CFE" w:rsidRDefault="00345CFE" w:rsidP="002E5B4C">
            <w:pPr>
              <w:spacing w:after="0"/>
              <w:jc w:val="left"/>
              <w:rPr>
                <w:szCs w:val="17"/>
              </w:rPr>
            </w:pPr>
          </w:p>
          <w:p w14:paraId="1A139C02" w14:textId="77777777" w:rsidR="00345CFE" w:rsidRDefault="00345CFE" w:rsidP="002E5B4C">
            <w:pPr>
              <w:spacing w:after="0"/>
              <w:jc w:val="left"/>
              <w:rPr>
                <w:szCs w:val="17"/>
              </w:rPr>
            </w:pPr>
          </w:p>
          <w:p w14:paraId="3384A264" w14:textId="77777777" w:rsidR="00345CFE" w:rsidRDefault="00345CFE" w:rsidP="002E5B4C">
            <w:pPr>
              <w:spacing w:after="0"/>
              <w:jc w:val="left"/>
              <w:rPr>
                <w:szCs w:val="17"/>
              </w:rPr>
            </w:pPr>
          </w:p>
          <w:p w14:paraId="539728F2" w14:textId="77777777" w:rsidR="00345CFE" w:rsidRDefault="00345CFE" w:rsidP="002E5B4C">
            <w:pPr>
              <w:spacing w:after="0"/>
              <w:jc w:val="left"/>
              <w:rPr>
                <w:szCs w:val="17"/>
              </w:rPr>
            </w:pPr>
          </w:p>
          <w:p w14:paraId="5ACA6BAA" w14:textId="77777777" w:rsidR="00345CFE" w:rsidRDefault="00345CFE" w:rsidP="002E5B4C">
            <w:pPr>
              <w:spacing w:after="0"/>
              <w:jc w:val="left"/>
              <w:rPr>
                <w:szCs w:val="17"/>
              </w:rPr>
            </w:pPr>
          </w:p>
          <w:p w14:paraId="379C85C3" w14:textId="77777777" w:rsidR="00345CFE" w:rsidRDefault="00345CFE" w:rsidP="002E5B4C">
            <w:pPr>
              <w:spacing w:after="0"/>
              <w:jc w:val="left"/>
              <w:rPr>
                <w:szCs w:val="17"/>
              </w:rPr>
            </w:pPr>
          </w:p>
          <w:p w14:paraId="2BB23611" w14:textId="77777777" w:rsidR="00345CFE" w:rsidRDefault="00345CFE" w:rsidP="002E5B4C">
            <w:pPr>
              <w:spacing w:after="0"/>
              <w:jc w:val="left"/>
              <w:rPr>
                <w:szCs w:val="17"/>
              </w:rPr>
            </w:pPr>
          </w:p>
          <w:p w14:paraId="5EB7371F" w14:textId="77777777" w:rsidR="00345CFE" w:rsidRDefault="00345CFE" w:rsidP="002E5B4C">
            <w:pPr>
              <w:spacing w:after="0"/>
              <w:jc w:val="left"/>
              <w:rPr>
                <w:szCs w:val="17"/>
              </w:rPr>
            </w:pPr>
          </w:p>
          <w:p w14:paraId="36A0A7C1" w14:textId="77777777" w:rsidR="00345CFE" w:rsidRDefault="00345CFE" w:rsidP="002E5B4C">
            <w:pPr>
              <w:spacing w:after="0"/>
              <w:jc w:val="left"/>
              <w:rPr>
                <w:szCs w:val="17"/>
              </w:rPr>
            </w:pPr>
          </w:p>
          <w:p w14:paraId="40DCC26C" w14:textId="77777777" w:rsidR="00345CFE" w:rsidRDefault="00345CFE" w:rsidP="002E5B4C">
            <w:pPr>
              <w:spacing w:after="0"/>
              <w:jc w:val="left"/>
              <w:rPr>
                <w:szCs w:val="17"/>
              </w:rPr>
            </w:pPr>
          </w:p>
          <w:p w14:paraId="6A3584EF" w14:textId="77777777" w:rsidR="00345CFE" w:rsidRDefault="00345CFE" w:rsidP="002E5B4C">
            <w:pPr>
              <w:spacing w:after="0"/>
              <w:jc w:val="left"/>
              <w:rPr>
                <w:szCs w:val="17"/>
              </w:rPr>
            </w:pPr>
          </w:p>
          <w:p w14:paraId="1C067DB4" w14:textId="77777777" w:rsidR="00345CFE" w:rsidRDefault="00345CFE" w:rsidP="002E5B4C">
            <w:pPr>
              <w:spacing w:after="0"/>
              <w:jc w:val="left"/>
              <w:rPr>
                <w:szCs w:val="17"/>
              </w:rPr>
            </w:pPr>
          </w:p>
          <w:p w14:paraId="6A9D7606" w14:textId="77777777" w:rsidR="00345CFE" w:rsidRDefault="00345CFE" w:rsidP="002E5B4C">
            <w:pPr>
              <w:spacing w:after="0"/>
              <w:jc w:val="left"/>
              <w:rPr>
                <w:szCs w:val="17"/>
              </w:rPr>
            </w:pPr>
          </w:p>
          <w:p w14:paraId="7E8D3AF6" w14:textId="77777777" w:rsidR="00345CFE" w:rsidRDefault="00345CFE" w:rsidP="002E5B4C">
            <w:pPr>
              <w:spacing w:after="0"/>
              <w:jc w:val="left"/>
              <w:rPr>
                <w:szCs w:val="17"/>
              </w:rPr>
            </w:pPr>
          </w:p>
          <w:p w14:paraId="481ED8AB" w14:textId="77777777" w:rsidR="00345CFE" w:rsidRDefault="00345CFE" w:rsidP="002E5B4C">
            <w:pPr>
              <w:spacing w:after="0"/>
              <w:jc w:val="left"/>
              <w:rPr>
                <w:szCs w:val="17"/>
              </w:rPr>
            </w:pPr>
          </w:p>
          <w:p w14:paraId="3AF9A5BD" w14:textId="77777777" w:rsidR="00345CFE" w:rsidRDefault="00345CFE" w:rsidP="002E5B4C">
            <w:pPr>
              <w:spacing w:after="0"/>
              <w:jc w:val="left"/>
              <w:rPr>
                <w:szCs w:val="17"/>
              </w:rPr>
            </w:pPr>
          </w:p>
          <w:p w14:paraId="4DB2A632" w14:textId="77777777" w:rsidR="00345CFE" w:rsidRDefault="00345CFE" w:rsidP="002E5B4C">
            <w:pPr>
              <w:spacing w:after="0"/>
              <w:jc w:val="left"/>
              <w:rPr>
                <w:szCs w:val="17"/>
              </w:rPr>
            </w:pPr>
          </w:p>
          <w:p w14:paraId="394D03C4" w14:textId="77777777" w:rsidR="00345CFE" w:rsidRDefault="00345CFE" w:rsidP="002E5B4C">
            <w:pPr>
              <w:spacing w:after="0"/>
              <w:jc w:val="left"/>
              <w:rPr>
                <w:szCs w:val="17"/>
              </w:rPr>
            </w:pPr>
          </w:p>
          <w:p w14:paraId="50C9475A" w14:textId="77777777" w:rsidR="00345CFE" w:rsidRDefault="00345CFE" w:rsidP="002E5B4C">
            <w:pPr>
              <w:spacing w:after="0"/>
              <w:jc w:val="left"/>
              <w:rPr>
                <w:szCs w:val="17"/>
              </w:rPr>
            </w:pPr>
          </w:p>
          <w:p w14:paraId="5EADA223" w14:textId="77777777" w:rsidR="00345CFE" w:rsidRDefault="00345CFE" w:rsidP="002E5B4C">
            <w:pPr>
              <w:spacing w:after="0"/>
              <w:jc w:val="left"/>
              <w:rPr>
                <w:szCs w:val="17"/>
              </w:rPr>
            </w:pPr>
          </w:p>
          <w:p w14:paraId="197A55A4" w14:textId="77777777" w:rsidR="00345CFE" w:rsidRDefault="00345CFE" w:rsidP="00345CFE">
            <w:pPr>
              <w:spacing w:after="0"/>
              <w:jc w:val="left"/>
              <w:rPr>
                <w:szCs w:val="17"/>
              </w:rPr>
            </w:pPr>
            <w:r w:rsidRPr="00E11C90">
              <w:rPr>
                <w:szCs w:val="17"/>
              </w:rPr>
              <w:lastRenderedPageBreak/>
              <w:t>Whole of the State (excluding any areas specified in other classes)</w:t>
            </w:r>
          </w:p>
          <w:p w14:paraId="05E81B1D" w14:textId="77777777" w:rsidR="00345CFE" w:rsidRDefault="00345CFE" w:rsidP="002E5B4C">
            <w:pPr>
              <w:spacing w:after="0"/>
              <w:jc w:val="left"/>
              <w:rPr>
                <w:szCs w:val="17"/>
              </w:rPr>
            </w:pPr>
          </w:p>
          <w:p w14:paraId="1D77A526" w14:textId="77777777" w:rsidR="00345CFE" w:rsidRDefault="00345CFE" w:rsidP="002E5B4C">
            <w:pPr>
              <w:spacing w:after="0"/>
              <w:jc w:val="left"/>
              <w:rPr>
                <w:szCs w:val="17"/>
              </w:rPr>
            </w:pPr>
          </w:p>
          <w:p w14:paraId="43684192" w14:textId="77777777" w:rsidR="00345CFE" w:rsidRDefault="00345CFE" w:rsidP="002E5B4C">
            <w:pPr>
              <w:spacing w:after="0"/>
              <w:jc w:val="left"/>
              <w:rPr>
                <w:szCs w:val="17"/>
              </w:rPr>
            </w:pPr>
          </w:p>
          <w:p w14:paraId="03BE7337" w14:textId="77777777" w:rsidR="00345CFE" w:rsidRDefault="00345CFE" w:rsidP="002E5B4C">
            <w:pPr>
              <w:spacing w:after="0"/>
              <w:jc w:val="left"/>
              <w:rPr>
                <w:szCs w:val="17"/>
              </w:rPr>
            </w:pPr>
          </w:p>
          <w:p w14:paraId="643765F6" w14:textId="77777777" w:rsidR="00345CFE" w:rsidRDefault="00345CFE" w:rsidP="002E5B4C">
            <w:pPr>
              <w:spacing w:after="0"/>
              <w:jc w:val="left"/>
              <w:rPr>
                <w:szCs w:val="17"/>
              </w:rPr>
            </w:pPr>
          </w:p>
          <w:p w14:paraId="4FCD4EDD" w14:textId="77777777" w:rsidR="00345CFE" w:rsidRDefault="00345CFE" w:rsidP="002E5B4C">
            <w:pPr>
              <w:spacing w:after="0"/>
              <w:jc w:val="left"/>
              <w:rPr>
                <w:szCs w:val="17"/>
              </w:rPr>
            </w:pPr>
          </w:p>
          <w:p w14:paraId="3882A8A3" w14:textId="77777777" w:rsidR="00345CFE" w:rsidRDefault="00345CFE" w:rsidP="002E5B4C">
            <w:pPr>
              <w:spacing w:after="0"/>
              <w:jc w:val="left"/>
              <w:rPr>
                <w:szCs w:val="17"/>
              </w:rPr>
            </w:pPr>
          </w:p>
          <w:p w14:paraId="2B1B10C5" w14:textId="77777777" w:rsidR="00345CFE" w:rsidRDefault="00345CFE" w:rsidP="002E5B4C">
            <w:pPr>
              <w:spacing w:after="0"/>
              <w:jc w:val="left"/>
              <w:rPr>
                <w:szCs w:val="17"/>
              </w:rPr>
            </w:pPr>
          </w:p>
          <w:p w14:paraId="0565A912" w14:textId="77777777" w:rsidR="00345CFE" w:rsidRDefault="00345CFE" w:rsidP="002E5B4C">
            <w:pPr>
              <w:spacing w:after="0"/>
              <w:jc w:val="left"/>
              <w:rPr>
                <w:szCs w:val="17"/>
              </w:rPr>
            </w:pPr>
          </w:p>
          <w:p w14:paraId="1B1B01B9" w14:textId="77777777" w:rsidR="00345CFE" w:rsidRDefault="00345CFE" w:rsidP="002E5B4C">
            <w:pPr>
              <w:spacing w:after="0"/>
              <w:jc w:val="left"/>
              <w:rPr>
                <w:szCs w:val="17"/>
              </w:rPr>
            </w:pPr>
          </w:p>
          <w:p w14:paraId="6FD7AFDB" w14:textId="77777777" w:rsidR="00345CFE" w:rsidRDefault="00345CFE" w:rsidP="002E5B4C">
            <w:pPr>
              <w:spacing w:after="0"/>
              <w:jc w:val="left"/>
              <w:rPr>
                <w:szCs w:val="17"/>
              </w:rPr>
            </w:pPr>
          </w:p>
          <w:p w14:paraId="6377B492" w14:textId="77777777" w:rsidR="00345CFE" w:rsidRDefault="00345CFE" w:rsidP="002E5B4C">
            <w:pPr>
              <w:spacing w:after="0"/>
              <w:jc w:val="left"/>
              <w:rPr>
                <w:szCs w:val="17"/>
              </w:rPr>
            </w:pPr>
          </w:p>
          <w:p w14:paraId="65C3B2D4" w14:textId="77777777" w:rsidR="00345CFE" w:rsidRDefault="00345CFE" w:rsidP="002E5B4C">
            <w:pPr>
              <w:spacing w:after="0"/>
              <w:jc w:val="left"/>
              <w:rPr>
                <w:szCs w:val="17"/>
              </w:rPr>
            </w:pPr>
          </w:p>
          <w:p w14:paraId="4A54F1CF" w14:textId="77777777" w:rsidR="00345CFE" w:rsidRDefault="00345CFE" w:rsidP="002E5B4C">
            <w:pPr>
              <w:spacing w:after="0"/>
              <w:jc w:val="left"/>
              <w:rPr>
                <w:szCs w:val="17"/>
              </w:rPr>
            </w:pPr>
          </w:p>
          <w:p w14:paraId="5F578610" w14:textId="77777777" w:rsidR="00345CFE" w:rsidRDefault="00345CFE" w:rsidP="002E5B4C">
            <w:pPr>
              <w:spacing w:after="0"/>
              <w:jc w:val="left"/>
              <w:rPr>
                <w:szCs w:val="17"/>
              </w:rPr>
            </w:pPr>
          </w:p>
          <w:p w14:paraId="2687B327" w14:textId="77777777" w:rsidR="00345CFE" w:rsidRDefault="00345CFE" w:rsidP="002E5B4C">
            <w:pPr>
              <w:spacing w:after="0"/>
              <w:jc w:val="left"/>
              <w:rPr>
                <w:szCs w:val="17"/>
              </w:rPr>
            </w:pPr>
          </w:p>
          <w:p w14:paraId="310AF506" w14:textId="77777777" w:rsidR="00345CFE" w:rsidRDefault="00345CFE" w:rsidP="002E5B4C">
            <w:pPr>
              <w:spacing w:after="0"/>
              <w:jc w:val="left"/>
              <w:rPr>
                <w:szCs w:val="17"/>
              </w:rPr>
            </w:pPr>
          </w:p>
          <w:p w14:paraId="5C8EF3EB" w14:textId="77777777" w:rsidR="00345CFE" w:rsidRDefault="00345CFE" w:rsidP="002E5B4C">
            <w:pPr>
              <w:spacing w:after="0"/>
              <w:jc w:val="left"/>
              <w:rPr>
                <w:szCs w:val="17"/>
              </w:rPr>
            </w:pPr>
          </w:p>
          <w:p w14:paraId="2394C02F" w14:textId="77777777" w:rsidR="00345CFE" w:rsidRDefault="00345CFE" w:rsidP="002E5B4C">
            <w:pPr>
              <w:spacing w:after="0"/>
              <w:jc w:val="left"/>
              <w:rPr>
                <w:szCs w:val="17"/>
              </w:rPr>
            </w:pPr>
          </w:p>
          <w:p w14:paraId="63E1184D" w14:textId="77777777" w:rsidR="00345CFE" w:rsidRDefault="00345CFE" w:rsidP="002E5B4C">
            <w:pPr>
              <w:spacing w:after="0"/>
              <w:jc w:val="left"/>
              <w:rPr>
                <w:szCs w:val="17"/>
              </w:rPr>
            </w:pPr>
          </w:p>
          <w:p w14:paraId="1974CF74" w14:textId="77777777" w:rsidR="00345CFE" w:rsidRDefault="00345CFE" w:rsidP="002E5B4C">
            <w:pPr>
              <w:spacing w:after="0"/>
              <w:jc w:val="left"/>
              <w:rPr>
                <w:szCs w:val="17"/>
              </w:rPr>
            </w:pPr>
          </w:p>
          <w:p w14:paraId="199985F7" w14:textId="77777777" w:rsidR="00345CFE" w:rsidRDefault="00345CFE" w:rsidP="002E5B4C">
            <w:pPr>
              <w:spacing w:after="0"/>
              <w:jc w:val="left"/>
              <w:rPr>
                <w:szCs w:val="17"/>
              </w:rPr>
            </w:pPr>
          </w:p>
          <w:p w14:paraId="0BD74A99" w14:textId="77777777" w:rsidR="00345CFE" w:rsidRDefault="00345CFE" w:rsidP="002E5B4C">
            <w:pPr>
              <w:spacing w:after="0"/>
              <w:jc w:val="left"/>
              <w:rPr>
                <w:szCs w:val="17"/>
              </w:rPr>
            </w:pPr>
          </w:p>
          <w:p w14:paraId="35551F54" w14:textId="77777777" w:rsidR="00345CFE" w:rsidRDefault="00345CFE" w:rsidP="002E5B4C">
            <w:pPr>
              <w:spacing w:after="0"/>
              <w:jc w:val="left"/>
              <w:rPr>
                <w:szCs w:val="17"/>
              </w:rPr>
            </w:pPr>
          </w:p>
          <w:p w14:paraId="10DED0AF" w14:textId="77777777" w:rsidR="00345CFE" w:rsidRDefault="00345CFE" w:rsidP="002E5B4C">
            <w:pPr>
              <w:spacing w:after="0"/>
              <w:jc w:val="left"/>
              <w:rPr>
                <w:szCs w:val="17"/>
              </w:rPr>
            </w:pPr>
          </w:p>
          <w:p w14:paraId="30211388" w14:textId="77777777" w:rsidR="00345CFE" w:rsidRDefault="00345CFE" w:rsidP="002E5B4C">
            <w:pPr>
              <w:spacing w:after="0"/>
              <w:jc w:val="left"/>
              <w:rPr>
                <w:szCs w:val="17"/>
              </w:rPr>
            </w:pPr>
          </w:p>
          <w:p w14:paraId="440F7D68" w14:textId="77777777" w:rsidR="00345CFE" w:rsidRDefault="00345CFE" w:rsidP="002E5B4C">
            <w:pPr>
              <w:spacing w:after="0"/>
              <w:jc w:val="left"/>
              <w:rPr>
                <w:szCs w:val="17"/>
              </w:rPr>
            </w:pPr>
          </w:p>
          <w:p w14:paraId="50F78B54" w14:textId="77777777" w:rsidR="00345CFE" w:rsidRDefault="00345CFE" w:rsidP="002E5B4C">
            <w:pPr>
              <w:spacing w:after="0"/>
              <w:jc w:val="left"/>
              <w:rPr>
                <w:szCs w:val="17"/>
              </w:rPr>
            </w:pPr>
          </w:p>
          <w:p w14:paraId="42A88B18" w14:textId="77777777" w:rsidR="00345CFE" w:rsidRDefault="00345CFE" w:rsidP="002E5B4C">
            <w:pPr>
              <w:spacing w:after="0"/>
              <w:jc w:val="left"/>
              <w:rPr>
                <w:szCs w:val="17"/>
              </w:rPr>
            </w:pPr>
          </w:p>
          <w:p w14:paraId="59B9DB1B" w14:textId="77777777" w:rsidR="00345CFE" w:rsidRDefault="00345CFE" w:rsidP="002E5B4C">
            <w:pPr>
              <w:spacing w:after="0"/>
              <w:jc w:val="left"/>
              <w:rPr>
                <w:szCs w:val="17"/>
              </w:rPr>
            </w:pPr>
          </w:p>
          <w:p w14:paraId="00FF94B0" w14:textId="77777777" w:rsidR="00345CFE" w:rsidRDefault="00345CFE" w:rsidP="002E5B4C">
            <w:pPr>
              <w:spacing w:after="0"/>
              <w:jc w:val="left"/>
              <w:rPr>
                <w:szCs w:val="17"/>
              </w:rPr>
            </w:pPr>
          </w:p>
          <w:p w14:paraId="299154DF" w14:textId="77777777" w:rsidR="00345CFE" w:rsidRDefault="00345CFE" w:rsidP="002E5B4C">
            <w:pPr>
              <w:spacing w:after="0"/>
              <w:jc w:val="left"/>
              <w:rPr>
                <w:szCs w:val="17"/>
              </w:rPr>
            </w:pPr>
          </w:p>
          <w:p w14:paraId="734743F6" w14:textId="77777777" w:rsidR="00345CFE" w:rsidRDefault="00345CFE" w:rsidP="002E5B4C">
            <w:pPr>
              <w:spacing w:after="0"/>
              <w:jc w:val="left"/>
              <w:rPr>
                <w:szCs w:val="17"/>
              </w:rPr>
            </w:pPr>
          </w:p>
          <w:p w14:paraId="7B14A946" w14:textId="77777777" w:rsidR="00345CFE" w:rsidRDefault="00345CFE" w:rsidP="002E5B4C">
            <w:pPr>
              <w:spacing w:after="0"/>
              <w:jc w:val="left"/>
              <w:rPr>
                <w:szCs w:val="17"/>
              </w:rPr>
            </w:pPr>
          </w:p>
          <w:p w14:paraId="6A2AD351" w14:textId="77777777" w:rsidR="00345CFE" w:rsidRDefault="00345CFE" w:rsidP="002E5B4C">
            <w:pPr>
              <w:spacing w:after="0"/>
              <w:jc w:val="left"/>
              <w:rPr>
                <w:szCs w:val="17"/>
              </w:rPr>
            </w:pPr>
          </w:p>
          <w:p w14:paraId="143B7B89" w14:textId="77777777" w:rsidR="00345CFE" w:rsidRDefault="00345CFE" w:rsidP="002E5B4C">
            <w:pPr>
              <w:spacing w:after="0"/>
              <w:jc w:val="left"/>
              <w:rPr>
                <w:szCs w:val="17"/>
              </w:rPr>
            </w:pPr>
          </w:p>
          <w:p w14:paraId="77111D2F" w14:textId="77777777" w:rsidR="00345CFE" w:rsidRDefault="00345CFE" w:rsidP="002E5B4C">
            <w:pPr>
              <w:spacing w:after="0"/>
              <w:jc w:val="left"/>
              <w:rPr>
                <w:szCs w:val="17"/>
              </w:rPr>
            </w:pPr>
          </w:p>
          <w:p w14:paraId="2C13E28A" w14:textId="77777777" w:rsidR="00345CFE" w:rsidRDefault="00345CFE" w:rsidP="002E5B4C">
            <w:pPr>
              <w:spacing w:after="0"/>
              <w:jc w:val="left"/>
              <w:rPr>
                <w:szCs w:val="17"/>
              </w:rPr>
            </w:pPr>
          </w:p>
          <w:p w14:paraId="5684CEC7" w14:textId="77777777" w:rsidR="00345CFE" w:rsidRDefault="00345CFE" w:rsidP="002E5B4C">
            <w:pPr>
              <w:spacing w:after="0"/>
              <w:jc w:val="left"/>
              <w:rPr>
                <w:szCs w:val="17"/>
              </w:rPr>
            </w:pPr>
          </w:p>
          <w:p w14:paraId="7B6204ED" w14:textId="77777777" w:rsidR="00345CFE" w:rsidRDefault="00345CFE" w:rsidP="002E5B4C">
            <w:pPr>
              <w:spacing w:after="0"/>
              <w:jc w:val="left"/>
              <w:rPr>
                <w:szCs w:val="17"/>
              </w:rPr>
            </w:pPr>
          </w:p>
          <w:p w14:paraId="66BB24FE" w14:textId="77777777" w:rsidR="00345CFE" w:rsidRDefault="00345CFE" w:rsidP="002E5B4C">
            <w:pPr>
              <w:spacing w:after="0"/>
              <w:jc w:val="left"/>
              <w:rPr>
                <w:szCs w:val="17"/>
              </w:rPr>
            </w:pPr>
          </w:p>
          <w:p w14:paraId="3D7E45CA" w14:textId="77777777" w:rsidR="00345CFE" w:rsidRDefault="00345CFE" w:rsidP="002E5B4C">
            <w:pPr>
              <w:spacing w:after="0"/>
              <w:jc w:val="left"/>
              <w:rPr>
                <w:szCs w:val="17"/>
              </w:rPr>
            </w:pPr>
          </w:p>
          <w:p w14:paraId="5B049CAC" w14:textId="77777777" w:rsidR="00345CFE" w:rsidRDefault="00345CFE" w:rsidP="002E5B4C">
            <w:pPr>
              <w:spacing w:after="0"/>
              <w:jc w:val="left"/>
              <w:rPr>
                <w:szCs w:val="17"/>
              </w:rPr>
            </w:pPr>
          </w:p>
          <w:p w14:paraId="78AE3B29" w14:textId="77777777" w:rsidR="00345CFE" w:rsidRDefault="00345CFE" w:rsidP="002E5B4C">
            <w:pPr>
              <w:spacing w:after="0"/>
              <w:jc w:val="left"/>
              <w:rPr>
                <w:szCs w:val="17"/>
              </w:rPr>
            </w:pPr>
          </w:p>
          <w:p w14:paraId="310387A4" w14:textId="77777777" w:rsidR="00345CFE" w:rsidRDefault="00345CFE" w:rsidP="002E5B4C">
            <w:pPr>
              <w:spacing w:after="0"/>
              <w:jc w:val="left"/>
              <w:rPr>
                <w:szCs w:val="17"/>
              </w:rPr>
            </w:pPr>
          </w:p>
          <w:p w14:paraId="50CD06A9" w14:textId="77777777" w:rsidR="00345CFE" w:rsidRDefault="00345CFE" w:rsidP="002E5B4C">
            <w:pPr>
              <w:spacing w:after="0"/>
              <w:jc w:val="left"/>
              <w:rPr>
                <w:szCs w:val="17"/>
              </w:rPr>
            </w:pPr>
          </w:p>
          <w:p w14:paraId="6CA7CBD8" w14:textId="77777777" w:rsidR="00345CFE" w:rsidRDefault="00345CFE" w:rsidP="002E5B4C">
            <w:pPr>
              <w:spacing w:after="0"/>
              <w:jc w:val="left"/>
              <w:rPr>
                <w:szCs w:val="17"/>
              </w:rPr>
            </w:pPr>
          </w:p>
          <w:p w14:paraId="5970010B" w14:textId="77777777" w:rsidR="00345CFE" w:rsidRDefault="00345CFE" w:rsidP="002E5B4C">
            <w:pPr>
              <w:spacing w:after="0"/>
              <w:jc w:val="left"/>
              <w:rPr>
                <w:szCs w:val="17"/>
              </w:rPr>
            </w:pPr>
          </w:p>
          <w:p w14:paraId="426867D7" w14:textId="77777777" w:rsidR="00345CFE" w:rsidRDefault="00345CFE" w:rsidP="002E5B4C">
            <w:pPr>
              <w:spacing w:after="0"/>
              <w:jc w:val="left"/>
              <w:rPr>
                <w:szCs w:val="17"/>
              </w:rPr>
            </w:pPr>
          </w:p>
          <w:p w14:paraId="3CC699D4" w14:textId="77777777" w:rsidR="00345CFE" w:rsidRDefault="00345CFE" w:rsidP="002E5B4C">
            <w:pPr>
              <w:spacing w:after="0"/>
              <w:jc w:val="left"/>
              <w:rPr>
                <w:szCs w:val="17"/>
              </w:rPr>
            </w:pPr>
          </w:p>
          <w:p w14:paraId="1519887F" w14:textId="77777777" w:rsidR="00345CFE" w:rsidRDefault="00345CFE" w:rsidP="002E5B4C">
            <w:pPr>
              <w:spacing w:after="0"/>
              <w:jc w:val="left"/>
              <w:rPr>
                <w:szCs w:val="17"/>
              </w:rPr>
            </w:pPr>
          </w:p>
          <w:p w14:paraId="0E99076F" w14:textId="77777777" w:rsidR="00345CFE" w:rsidRDefault="00345CFE" w:rsidP="002E5B4C">
            <w:pPr>
              <w:spacing w:after="0"/>
              <w:jc w:val="left"/>
              <w:rPr>
                <w:szCs w:val="17"/>
              </w:rPr>
            </w:pPr>
          </w:p>
          <w:p w14:paraId="7969A2A4" w14:textId="77777777" w:rsidR="00345CFE" w:rsidRDefault="00345CFE" w:rsidP="002E5B4C">
            <w:pPr>
              <w:spacing w:after="0"/>
              <w:jc w:val="left"/>
              <w:rPr>
                <w:szCs w:val="17"/>
              </w:rPr>
            </w:pPr>
          </w:p>
          <w:p w14:paraId="38C8F371" w14:textId="77777777" w:rsidR="00345CFE" w:rsidRDefault="00345CFE" w:rsidP="002E5B4C">
            <w:pPr>
              <w:spacing w:after="0"/>
              <w:jc w:val="left"/>
              <w:rPr>
                <w:szCs w:val="17"/>
              </w:rPr>
            </w:pPr>
          </w:p>
          <w:p w14:paraId="1BF03142" w14:textId="77777777" w:rsidR="00345CFE" w:rsidRDefault="00345CFE" w:rsidP="002E5B4C">
            <w:pPr>
              <w:spacing w:after="0"/>
              <w:jc w:val="left"/>
              <w:rPr>
                <w:szCs w:val="17"/>
              </w:rPr>
            </w:pPr>
          </w:p>
          <w:p w14:paraId="1FA5E622" w14:textId="77777777" w:rsidR="00345CFE" w:rsidRDefault="00345CFE" w:rsidP="002E5B4C">
            <w:pPr>
              <w:spacing w:after="0"/>
              <w:jc w:val="left"/>
              <w:rPr>
                <w:szCs w:val="17"/>
              </w:rPr>
            </w:pPr>
          </w:p>
          <w:p w14:paraId="063BE481" w14:textId="77777777" w:rsidR="00345CFE" w:rsidRDefault="00345CFE" w:rsidP="002E5B4C">
            <w:pPr>
              <w:spacing w:after="0"/>
              <w:jc w:val="left"/>
              <w:rPr>
                <w:szCs w:val="17"/>
              </w:rPr>
            </w:pPr>
          </w:p>
          <w:p w14:paraId="71CD8A2D" w14:textId="77777777" w:rsidR="00345CFE" w:rsidRDefault="00345CFE" w:rsidP="002E5B4C">
            <w:pPr>
              <w:spacing w:after="0"/>
              <w:jc w:val="left"/>
              <w:rPr>
                <w:szCs w:val="17"/>
              </w:rPr>
            </w:pPr>
          </w:p>
          <w:p w14:paraId="6DB9FF12" w14:textId="77777777" w:rsidR="00345CFE" w:rsidRDefault="00345CFE" w:rsidP="002E5B4C">
            <w:pPr>
              <w:spacing w:after="0"/>
              <w:jc w:val="left"/>
              <w:rPr>
                <w:szCs w:val="17"/>
              </w:rPr>
            </w:pPr>
          </w:p>
          <w:p w14:paraId="79CF5738" w14:textId="77777777" w:rsidR="00345CFE" w:rsidRDefault="00345CFE" w:rsidP="002E5B4C">
            <w:pPr>
              <w:spacing w:after="0"/>
              <w:jc w:val="left"/>
              <w:rPr>
                <w:szCs w:val="17"/>
              </w:rPr>
            </w:pPr>
          </w:p>
          <w:p w14:paraId="40497E39" w14:textId="77777777" w:rsidR="00345CFE" w:rsidRDefault="00345CFE" w:rsidP="002E5B4C">
            <w:pPr>
              <w:spacing w:after="0"/>
              <w:jc w:val="left"/>
              <w:rPr>
                <w:szCs w:val="17"/>
              </w:rPr>
            </w:pPr>
          </w:p>
          <w:p w14:paraId="5B9BB87D" w14:textId="77777777" w:rsidR="00345CFE" w:rsidRDefault="00345CFE" w:rsidP="002E5B4C">
            <w:pPr>
              <w:spacing w:after="0"/>
              <w:jc w:val="left"/>
              <w:rPr>
                <w:szCs w:val="17"/>
              </w:rPr>
            </w:pPr>
          </w:p>
          <w:p w14:paraId="534750B8" w14:textId="77777777" w:rsidR="00345CFE" w:rsidRDefault="00345CFE" w:rsidP="002E5B4C">
            <w:pPr>
              <w:spacing w:after="0"/>
              <w:jc w:val="left"/>
              <w:rPr>
                <w:szCs w:val="17"/>
              </w:rPr>
            </w:pPr>
          </w:p>
          <w:p w14:paraId="35F416AE" w14:textId="77777777" w:rsidR="00345CFE" w:rsidRDefault="00345CFE" w:rsidP="002E5B4C">
            <w:pPr>
              <w:spacing w:after="0"/>
              <w:jc w:val="left"/>
              <w:rPr>
                <w:szCs w:val="17"/>
              </w:rPr>
            </w:pPr>
          </w:p>
          <w:p w14:paraId="3A722153" w14:textId="77777777" w:rsidR="00345CFE" w:rsidRDefault="00345CFE" w:rsidP="002E5B4C">
            <w:pPr>
              <w:spacing w:after="0"/>
              <w:jc w:val="left"/>
              <w:rPr>
                <w:szCs w:val="17"/>
              </w:rPr>
            </w:pPr>
          </w:p>
          <w:p w14:paraId="7AC3BDD6" w14:textId="77777777" w:rsidR="00345CFE" w:rsidRDefault="00345CFE" w:rsidP="002E5B4C">
            <w:pPr>
              <w:spacing w:after="0"/>
              <w:jc w:val="left"/>
              <w:rPr>
                <w:szCs w:val="17"/>
              </w:rPr>
            </w:pPr>
          </w:p>
          <w:p w14:paraId="1403EB07" w14:textId="77777777" w:rsidR="00345CFE" w:rsidRDefault="00345CFE" w:rsidP="002E5B4C">
            <w:pPr>
              <w:spacing w:after="0"/>
              <w:jc w:val="left"/>
              <w:rPr>
                <w:szCs w:val="17"/>
              </w:rPr>
            </w:pPr>
          </w:p>
          <w:p w14:paraId="69E836F1" w14:textId="77777777" w:rsidR="00345CFE" w:rsidRDefault="00345CFE" w:rsidP="002E5B4C">
            <w:pPr>
              <w:spacing w:after="0"/>
              <w:jc w:val="left"/>
              <w:rPr>
                <w:szCs w:val="17"/>
              </w:rPr>
            </w:pPr>
          </w:p>
          <w:p w14:paraId="27ADAAB8" w14:textId="77777777" w:rsidR="00345CFE" w:rsidRDefault="00345CFE" w:rsidP="002E5B4C">
            <w:pPr>
              <w:spacing w:after="0"/>
              <w:jc w:val="left"/>
              <w:rPr>
                <w:szCs w:val="17"/>
              </w:rPr>
            </w:pPr>
          </w:p>
          <w:p w14:paraId="2887B19E" w14:textId="77777777" w:rsidR="00345CFE" w:rsidRDefault="00345CFE" w:rsidP="002E5B4C">
            <w:pPr>
              <w:spacing w:after="0"/>
              <w:jc w:val="left"/>
              <w:rPr>
                <w:szCs w:val="17"/>
              </w:rPr>
            </w:pPr>
          </w:p>
          <w:p w14:paraId="6DCDB12E" w14:textId="77777777" w:rsidR="00345CFE" w:rsidRDefault="00345CFE" w:rsidP="002E5B4C">
            <w:pPr>
              <w:spacing w:after="0"/>
              <w:jc w:val="left"/>
              <w:rPr>
                <w:szCs w:val="17"/>
              </w:rPr>
            </w:pPr>
          </w:p>
          <w:p w14:paraId="05342E34" w14:textId="77777777" w:rsidR="00345CFE" w:rsidRDefault="00345CFE" w:rsidP="00345CFE">
            <w:pPr>
              <w:spacing w:after="0"/>
              <w:jc w:val="left"/>
              <w:rPr>
                <w:szCs w:val="17"/>
              </w:rPr>
            </w:pPr>
            <w:r w:rsidRPr="00E11C90">
              <w:rPr>
                <w:szCs w:val="17"/>
              </w:rPr>
              <w:lastRenderedPageBreak/>
              <w:t>Whole of the State (excluding any areas specified in other classes)</w:t>
            </w:r>
          </w:p>
          <w:p w14:paraId="0640B1D4" w14:textId="77777777" w:rsidR="00345CFE" w:rsidRDefault="00345CFE" w:rsidP="002E5B4C">
            <w:pPr>
              <w:spacing w:after="0"/>
              <w:jc w:val="left"/>
              <w:rPr>
                <w:szCs w:val="17"/>
              </w:rPr>
            </w:pPr>
          </w:p>
          <w:p w14:paraId="4DEB6BD1" w14:textId="77777777" w:rsidR="00345CFE" w:rsidRDefault="00345CFE" w:rsidP="002E5B4C">
            <w:pPr>
              <w:spacing w:after="0"/>
              <w:jc w:val="left"/>
              <w:rPr>
                <w:szCs w:val="17"/>
              </w:rPr>
            </w:pPr>
          </w:p>
          <w:p w14:paraId="5A148B5F" w14:textId="77777777" w:rsidR="00345CFE" w:rsidRDefault="00345CFE" w:rsidP="002E5B4C">
            <w:pPr>
              <w:spacing w:after="0"/>
              <w:jc w:val="left"/>
              <w:rPr>
                <w:szCs w:val="17"/>
              </w:rPr>
            </w:pPr>
          </w:p>
          <w:p w14:paraId="1750BD31" w14:textId="77777777" w:rsidR="00345CFE" w:rsidRDefault="00345CFE" w:rsidP="002E5B4C">
            <w:pPr>
              <w:spacing w:after="0"/>
              <w:jc w:val="left"/>
              <w:rPr>
                <w:szCs w:val="17"/>
              </w:rPr>
            </w:pPr>
          </w:p>
          <w:p w14:paraId="59B50508" w14:textId="77777777" w:rsidR="00345CFE" w:rsidRDefault="00345CFE" w:rsidP="002E5B4C">
            <w:pPr>
              <w:spacing w:after="0"/>
              <w:jc w:val="left"/>
              <w:rPr>
                <w:szCs w:val="17"/>
              </w:rPr>
            </w:pPr>
          </w:p>
          <w:p w14:paraId="53F4B906" w14:textId="77777777" w:rsidR="00345CFE" w:rsidRDefault="00345CFE" w:rsidP="002E5B4C">
            <w:pPr>
              <w:spacing w:after="0"/>
              <w:jc w:val="left"/>
              <w:rPr>
                <w:szCs w:val="17"/>
              </w:rPr>
            </w:pPr>
          </w:p>
          <w:p w14:paraId="190449F5" w14:textId="77777777" w:rsidR="00345CFE" w:rsidRDefault="00345CFE" w:rsidP="002E5B4C">
            <w:pPr>
              <w:spacing w:after="0"/>
              <w:jc w:val="left"/>
              <w:rPr>
                <w:szCs w:val="17"/>
              </w:rPr>
            </w:pPr>
          </w:p>
          <w:p w14:paraId="167B9A15" w14:textId="77777777" w:rsidR="00345CFE" w:rsidRDefault="00345CFE" w:rsidP="002E5B4C">
            <w:pPr>
              <w:spacing w:after="0"/>
              <w:jc w:val="left"/>
              <w:rPr>
                <w:szCs w:val="17"/>
              </w:rPr>
            </w:pPr>
          </w:p>
          <w:p w14:paraId="1B13B676" w14:textId="77777777" w:rsidR="00345CFE" w:rsidRDefault="00345CFE" w:rsidP="002E5B4C">
            <w:pPr>
              <w:spacing w:after="0"/>
              <w:jc w:val="left"/>
              <w:rPr>
                <w:szCs w:val="17"/>
              </w:rPr>
            </w:pPr>
          </w:p>
          <w:p w14:paraId="13DD66BE" w14:textId="77777777" w:rsidR="00345CFE" w:rsidRDefault="00345CFE" w:rsidP="002E5B4C">
            <w:pPr>
              <w:spacing w:after="0"/>
              <w:jc w:val="left"/>
              <w:rPr>
                <w:szCs w:val="17"/>
              </w:rPr>
            </w:pPr>
          </w:p>
          <w:p w14:paraId="4074A77F" w14:textId="77777777" w:rsidR="00345CFE" w:rsidRDefault="00345CFE" w:rsidP="002E5B4C">
            <w:pPr>
              <w:spacing w:after="0"/>
              <w:jc w:val="left"/>
              <w:rPr>
                <w:szCs w:val="17"/>
              </w:rPr>
            </w:pPr>
          </w:p>
          <w:p w14:paraId="0268C304" w14:textId="77777777" w:rsidR="00345CFE" w:rsidRDefault="00345CFE" w:rsidP="002E5B4C">
            <w:pPr>
              <w:spacing w:after="0"/>
              <w:jc w:val="left"/>
              <w:rPr>
                <w:szCs w:val="17"/>
              </w:rPr>
            </w:pPr>
          </w:p>
          <w:p w14:paraId="23795CA2" w14:textId="77777777" w:rsidR="00345CFE" w:rsidRDefault="00345CFE" w:rsidP="002E5B4C">
            <w:pPr>
              <w:spacing w:after="0"/>
              <w:jc w:val="left"/>
              <w:rPr>
                <w:szCs w:val="17"/>
              </w:rPr>
            </w:pPr>
          </w:p>
          <w:p w14:paraId="11007EDB" w14:textId="77777777" w:rsidR="00345CFE" w:rsidRDefault="00345CFE" w:rsidP="002E5B4C">
            <w:pPr>
              <w:spacing w:after="0"/>
              <w:jc w:val="left"/>
              <w:rPr>
                <w:szCs w:val="17"/>
              </w:rPr>
            </w:pPr>
          </w:p>
          <w:p w14:paraId="75FF0286" w14:textId="77777777" w:rsidR="00345CFE" w:rsidRDefault="00345CFE" w:rsidP="002E5B4C">
            <w:pPr>
              <w:spacing w:after="0"/>
              <w:jc w:val="left"/>
              <w:rPr>
                <w:szCs w:val="17"/>
              </w:rPr>
            </w:pPr>
          </w:p>
          <w:p w14:paraId="42B315C1" w14:textId="77777777" w:rsidR="00345CFE" w:rsidRDefault="00345CFE" w:rsidP="002E5B4C">
            <w:pPr>
              <w:spacing w:after="0"/>
              <w:jc w:val="left"/>
              <w:rPr>
                <w:szCs w:val="17"/>
              </w:rPr>
            </w:pPr>
          </w:p>
          <w:p w14:paraId="6BCF9AC9" w14:textId="77777777" w:rsidR="00345CFE" w:rsidRDefault="00345CFE" w:rsidP="002E5B4C">
            <w:pPr>
              <w:spacing w:after="0"/>
              <w:jc w:val="left"/>
              <w:rPr>
                <w:szCs w:val="17"/>
              </w:rPr>
            </w:pPr>
          </w:p>
          <w:p w14:paraId="2F455DE3" w14:textId="77777777" w:rsidR="00345CFE" w:rsidRDefault="00345CFE" w:rsidP="002E5B4C">
            <w:pPr>
              <w:spacing w:after="0"/>
              <w:jc w:val="left"/>
              <w:rPr>
                <w:szCs w:val="17"/>
              </w:rPr>
            </w:pPr>
          </w:p>
          <w:p w14:paraId="27040392" w14:textId="77777777" w:rsidR="00345CFE" w:rsidRDefault="00345CFE" w:rsidP="002E5B4C">
            <w:pPr>
              <w:spacing w:after="0"/>
              <w:jc w:val="left"/>
              <w:rPr>
                <w:szCs w:val="17"/>
              </w:rPr>
            </w:pPr>
          </w:p>
          <w:p w14:paraId="6EDD4EEC" w14:textId="77777777" w:rsidR="00345CFE" w:rsidRDefault="00345CFE" w:rsidP="002E5B4C">
            <w:pPr>
              <w:spacing w:after="0"/>
              <w:jc w:val="left"/>
              <w:rPr>
                <w:szCs w:val="17"/>
              </w:rPr>
            </w:pPr>
          </w:p>
          <w:p w14:paraId="49843463" w14:textId="77777777" w:rsidR="00345CFE" w:rsidRDefault="00345CFE" w:rsidP="002E5B4C">
            <w:pPr>
              <w:spacing w:after="0"/>
              <w:jc w:val="left"/>
              <w:rPr>
                <w:szCs w:val="17"/>
              </w:rPr>
            </w:pPr>
          </w:p>
          <w:p w14:paraId="2DF24831" w14:textId="77777777" w:rsidR="00345CFE" w:rsidRDefault="00345CFE" w:rsidP="002E5B4C">
            <w:pPr>
              <w:spacing w:after="0"/>
              <w:jc w:val="left"/>
              <w:rPr>
                <w:szCs w:val="17"/>
              </w:rPr>
            </w:pPr>
          </w:p>
          <w:p w14:paraId="1A438457" w14:textId="77777777" w:rsidR="00345CFE" w:rsidRDefault="00345CFE" w:rsidP="002E5B4C">
            <w:pPr>
              <w:spacing w:after="0"/>
              <w:jc w:val="left"/>
              <w:rPr>
                <w:szCs w:val="17"/>
              </w:rPr>
            </w:pPr>
          </w:p>
          <w:p w14:paraId="3B0AABFD" w14:textId="77777777" w:rsidR="00345CFE" w:rsidRDefault="00345CFE" w:rsidP="002E5B4C">
            <w:pPr>
              <w:spacing w:after="0"/>
              <w:jc w:val="left"/>
              <w:rPr>
                <w:szCs w:val="17"/>
              </w:rPr>
            </w:pPr>
          </w:p>
          <w:p w14:paraId="54FAFF21" w14:textId="77777777" w:rsidR="00345CFE" w:rsidRDefault="00345CFE" w:rsidP="002E5B4C">
            <w:pPr>
              <w:spacing w:after="0"/>
              <w:jc w:val="left"/>
              <w:rPr>
                <w:szCs w:val="17"/>
              </w:rPr>
            </w:pPr>
          </w:p>
          <w:p w14:paraId="5F4273DB" w14:textId="77777777" w:rsidR="00345CFE" w:rsidRDefault="00345CFE" w:rsidP="002E5B4C">
            <w:pPr>
              <w:spacing w:after="0"/>
              <w:jc w:val="left"/>
              <w:rPr>
                <w:szCs w:val="17"/>
              </w:rPr>
            </w:pPr>
          </w:p>
          <w:p w14:paraId="6B3F2CAB" w14:textId="77777777" w:rsidR="00345CFE" w:rsidRDefault="00345CFE" w:rsidP="002E5B4C">
            <w:pPr>
              <w:spacing w:after="0"/>
              <w:jc w:val="left"/>
              <w:rPr>
                <w:szCs w:val="17"/>
              </w:rPr>
            </w:pPr>
          </w:p>
          <w:p w14:paraId="60026D61" w14:textId="77777777" w:rsidR="00345CFE" w:rsidRDefault="00345CFE" w:rsidP="002E5B4C">
            <w:pPr>
              <w:spacing w:after="0"/>
              <w:jc w:val="left"/>
              <w:rPr>
                <w:szCs w:val="17"/>
              </w:rPr>
            </w:pPr>
          </w:p>
          <w:p w14:paraId="0859ABCC" w14:textId="77777777" w:rsidR="00345CFE" w:rsidRDefault="00345CFE" w:rsidP="002E5B4C">
            <w:pPr>
              <w:spacing w:after="0"/>
              <w:jc w:val="left"/>
              <w:rPr>
                <w:szCs w:val="17"/>
              </w:rPr>
            </w:pPr>
          </w:p>
          <w:p w14:paraId="3DB6D50B" w14:textId="77777777" w:rsidR="00345CFE" w:rsidRDefault="00345CFE" w:rsidP="002E5B4C">
            <w:pPr>
              <w:spacing w:after="0"/>
              <w:jc w:val="left"/>
              <w:rPr>
                <w:szCs w:val="17"/>
              </w:rPr>
            </w:pPr>
          </w:p>
          <w:p w14:paraId="6FA953F7" w14:textId="77777777" w:rsidR="00345CFE" w:rsidRDefault="00345CFE" w:rsidP="002E5B4C">
            <w:pPr>
              <w:spacing w:after="0"/>
              <w:jc w:val="left"/>
              <w:rPr>
                <w:szCs w:val="17"/>
              </w:rPr>
            </w:pPr>
          </w:p>
          <w:p w14:paraId="0285B5E8" w14:textId="77777777" w:rsidR="00345CFE" w:rsidRDefault="00345CFE" w:rsidP="002E5B4C">
            <w:pPr>
              <w:spacing w:after="0"/>
              <w:jc w:val="left"/>
              <w:rPr>
                <w:szCs w:val="17"/>
              </w:rPr>
            </w:pPr>
          </w:p>
          <w:p w14:paraId="412D38FE" w14:textId="77777777" w:rsidR="00345CFE" w:rsidRDefault="00345CFE" w:rsidP="002E5B4C">
            <w:pPr>
              <w:spacing w:after="0"/>
              <w:jc w:val="left"/>
              <w:rPr>
                <w:szCs w:val="17"/>
              </w:rPr>
            </w:pPr>
          </w:p>
          <w:p w14:paraId="5F848278" w14:textId="77777777" w:rsidR="00345CFE" w:rsidRDefault="00345CFE" w:rsidP="002E5B4C">
            <w:pPr>
              <w:spacing w:after="0"/>
              <w:jc w:val="left"/>
              <w:rPr>
                <w:szCs w:val="17"/>
              </w:rPr>
            </w:pPr>
          </w:p>
          <w:p w14:paraId="5AAADEB8" w14:textId="77777777" w:rsidR="00345CFE" w:rsidRDefault="00345CFE" w:rsidP="002E5B4C">
            <w:pPr>
              <w:spacing w:after="0"/>
              <w:jc w:val="left"/>
              <w:rPr>
                <w:szCs w:val="17"/>
              </w:rPr>
            </w:pPr>
          </w:p>
          <w:p w14:paraId="71990D7C" w14:textId="77777777" w:rsidR="00345CFE" w:rsidRDefault="00345CFE" w:rsidP="002E5B4C">
            <w:pPr>
              <w:spacing w:after="0"/>
              <w:jc w:val="left"/>
              <w:rPr>
                <w:szCs w:val="17"/>
              </w:rPr>
            </w:pPr>
          </w:p>
          <w:p w14:paraId="05D11D43" w14:textId="77777777" w:rsidR="00345CFE" w:rsidRDefault="00345CFE" w:rsidP="002E5B4C">
            <w:pPr>
              <w:spacing w:after="0"/>
              <w:jc w:val="left"/>
              <w:rPr>
                <w:szCs w:val="17"/>
              </w:rPr>
            </w:pPr>
          </w:p>
          <w:p w14:paraId="6AD8DD4B" w14:textId="77777777" w:rsidR="00345CFE" w:rsidRDefault="00345CFE" w:rsidP="002E5B4C">
            <w:pPr>
              <w:spacing w:after="0"/>
              <w:jc w:val="left"/>
              <w:rPr>
                <w:szCs w:val="17"/>
              </w:rPr>
            </w:pPr>
          </w:p>
          <w:p w14:paraId="695E15AA" w14:textId="77777777" w:rsidR="00345CFE" w:rsidRDefault="00345CFE" w:rsidP="002E5B4C">
            <w:pPr>
              <w:spacing w:after="0"/>
              <w:jc w:val="left"/>
              <w:rPr>
                <w:szCs w:val="17"/>
              </w:rPr>
            </w:pPr>
          </w:p>
          <w:p w14:paraId="071CDC97" w14:textId="77777777" w:rsidR="00345CFE" w:rsidRDefault="00345CFE" w:rsidP="002E5B4C">
            <w:pPr>
              <w:spacing w:after="0"/>
              <w:jc w:val="left"/>
              <w:rPr>
                <w:szCs w:val="17"/>
              </w:rPr>
            </w:pPr>
          </w:p>
          <w:p w14:paraId="3CBB3737" w14:textId="77777777" w:rsidR="00345CFE" w:rsidRDefault="00345CFE" w:rsidP="002E5B4C">
            <w:pPr>
              <w:spacing w:after="0"/>
              <w:jc w:val="left"/>
              <w:rPr>
                <w:szCs w:val="17"/>
              </w:rPr>
            </w:pPr>
          </w:p>
          <w:p w14:paraId="03ECC78D" w14:textId="77777777" w:rsidR="00345CFE" w:rsidRDefault="00345CFE" w:rsidP="002E5B4C">
            <w:pPr>
              <w:spacing w:after="0"/>
              <w:jc w:val="left"/>
              <w:rPr>
                <w:szCs w:val="17"/>
              </w:rPr>
            </w:pPr>
          </w:p>
          <w:p w14:paraId="56E57CE8" w14:textId="77777777" w:rsidR="00345CFE" w:rsidRDefault="00345CFE" w:rsidP="002E5B4C">
            <w:pPr>
              <w:spacing w:after="0"/>
              <w:jc w:val="left"/>
              <w:rPr>
                <w:szCs w:val="17"/>
              </w:rPr>
            </w:pPr>
          </w:p>
          <w:p w14:paraId="3B0750D8" w14:textId="77777777" w:rsidR="00345CFE" w:rsidRDefault="00345CFE" w:rsidP="002E5B4C">
            <w:pPr>
              <w:spacing w:after="0"/>
              <w:jc w:val="left"/>
              <w:rPr>
                <w:szCs w:val="17"/>
              </w:rPr>
            </w:pPr>
          </w:p>
          <w:p w14:paraId="1DD7E511" w14:textId="77777777" w:rsidR="00345CFE" w:rsidRDefault="00345CFE" w:rsidP="002E5B4C">
            <w:pPr>
              <w:spacing w:after="0"/>
              <w:jc w:val="left"/>
              <w:rPr>
                <w:szCs w:val="17"/>
              </w:rPr>
            </w:pPr>
          </w:p>
          <w:p w14:paraId="61A03CB3" w14:textId="77777777" w:rsidR="00345CFE" w:rsidRDefault="00345CFE" w:rsidP="002E5B4C">
            <w:pPr>
              <w:spacing w:after="0"/>
              <w:jc w:val="left"/>
              <w:rPr>
                <w:szCs w:val="17"/>
              </w:rPr>
            </w:pPr>
          </w:p>
          <w:p w14:paraId="1512191D" w14:textId="77777777" w:rsidR="00345CFE" w:rsidRDefault="00345CFE" w:rsidP="002E5B4C">
            <w:pPr>
              <w:spacing w:after="0"/>
              <w:jc w:val="left"/>
              <w:rPr>
                <w:szCs w:val="17"/>
              </w:rPr>
            </w:pPr>
          </w:p>
          <w:p w14:paraId="08D36932" w14:textId="77777777" w:rsidR="00345CFE" w:rsidRDefault="00345CFE" w:rsidP="002E5B4C">
            <w:pPr>
              <w:spacing w:after="0"/>
              <w:jc w:val="left"/>
              <w:rPr>
                <w:szCs w:val="17"/>
              </w:rPr>
            </w:pPr>
          </w:p>
          <w:p w14:paraId="47D6BF2F" w14:textId="77777777" w:rsidR="00345CFE" w:rsidRDefault="00345CFE" w:rsidP="002E5B4C">
            <w:pPr>
              <w:spacing w:after="0"/>
              <w:jc w:val="left"/>
              <w:rPr>
                <w:szCs w:val="17"/>
              </w:rPr>
            </w:pPr>
          </w:p>
          <w:p w14:paraId="59FA6101" w14:textId="77777777" w:rsidR="00345CFE" w:rsidRDefault="00345CFE" w:rsidP="002E5B4C">
            <w:pPr>
              <w:spacing w:after="0"/>
              <w:jc w:val="left"/>
              <w:rPr>
                <w:szCs w:val="17"/>
              </w:rPr>
            </w:pPr>
          </w:p>
          <w:p w14:paraId="3DA7270B" w14:textId="77777777" w:rsidR="00345CFE" w:rsidRDefault="00345CFE" w:rsidP="002E5B4C">
            <w:pPr>
              <w:spacing w:after="0"/>
              <w:jc w:val="left"/>
              <w:rPr>
                <w:szCs w:val="17"/>
              </w:rPr>
            </w:pPr>
          </w:p>
          <w:p w14:paraId="7D42BD35" w14:textId="77777777" w:rsidR="00345CFE" w:rsidRDefault="00345CFE" w:rsidP="002E5B4C">
            <w:pPr>
              <w:spacing w:after="0"/>
              <w:jc w:val="left"/>
              <w:rPr>
                <w:szCs w:val="17"/>
              </w:rPr>
            </w:pPr>
          </w:p>
          <w:p w14:paraId="2E051C8C" w14:textId="77777777" w:rsidR="00345CFE" w:rsidRDefault="00345CFE" w:rsidP="002E5B4C">
            <w:pPr>
              <w:spacing w:after="0"/>
              <w:jc w:val="left"/>
              <w:rPr>
                <w:szCs w:val="17"/>
              </w:rPr>
            </w:pPr>
          </w:p>
          <w:p w14:paraId="45E6983A" w14:textId="77777777" w:rsidR="00345CFE" w:rsidRDefault="00345CFE" w:rsidP="002E5B4C">
            <w:pPr>
              <w:spacing w:after="0"/>
              <w:jc w:val="left"/>
              <w:rPr>
                <w:szCs w:val="17"/>
              </w:rPr>
            </w:pPr>
          </w:p>
          <w:p w14:paraId="2DF7C87B" w14:textId="77777777" w:rsidR="00345CFE" w:rsidRDefault="00345CFE" w:rsidP="002E5B4C">
            <w:pPr>
              <w:spacing w:after="0"/>
              <w:jc w:val="left"/>
              <w:rPr>
                <w:szCs w:val="17"/>
              </w:rPr>
            </w:pPr>
          </w:p>
          <w:p w14:paraId="557997D9" w14:textId="77777777" w:rsidR="00345CFE" w:rsidRDefault="00345CFE" w:rsidP="002E5B4C">
            <w:pPr>
              <w:spacing w:after="0"/>
              <w:jc w:val="left"/>
              <w:rPr>
                <w:szCs w:val="17"/>
              </w:rPr>
            </w:pPr>
          </w:p>
          <w:p w14:paraId="3F7179B4" w14:textId="77777777" w:rsidR="00345CFE" w:rsidRDefault="00345CFE" w:rsidP="002E5B4C">
            <w:pPr>
              <w:spacing w:after="0"/>
              <w:jc w:val="left"/>
              <w:rPr>
                <w:szCs w:val="17"/>
              </w:rPr>
            </w:pPr>
          </w:p>
          <w:p w14:paraId="3BE5584B" w14:textId="77777777" w:rsidR="00345CFE" w:rsidRDefault="00345CFE" w:rsidP="002E5B4C">
            <w:pPr>
              <w:spacing w:after="0"/>
              <w:jc w:val="left"/>
              <w:rPr>
                <w:szCs w:val="17"/>
              </w:rPr>
            </w:pPr>
          </w:p>
          <w:p w14:paraId="049E2F30" w14:textId="77777777" w:rsidR="00345CFE" w:rsidRDefault="00345CFE" w:rsidP="002E5B4C">
            <w:pPr>
              <w:spacing w:after="0"/>
              <w:jc w:val="left"/>
              <w:rPr>
                <w:szCs w:val="17"/>
              </w:rPr>
            </w:pPr>
          </w:p>
          <w:p w14:paraId="611BC72D" w14:textId="77777777" w:rsidR="00345CFE" w:rsidRDefault="00345CFE" w:rsidP="002E5B4C">
            <w:pPr>
              <w:spacing w:after="0"/>
              <w:jc w:val="left"/>
              <w:rPr>
                <w:szCs w:val="17"/>
              </w:rPr>
            </w:pPr>
          </w:p>
          <w:p w14:paraId="15316674" w14:textId="77777777" w:rsidR="00345CFE" w:rsidRDefault="00345CFE" w:rsidP="002E5B4C">
            <w:pPr>
              <w:spacing w:after="0"/>
              <w:jc w:val="left"/>
              <w:rPr>
                <w:szCs w:val="17"/>
              </w:rPr>
            </w:pPr>
          </w:p>
          <w:p w14:paraId="2612E15D" w14:textId="77777777" w:rsidR="00345CFE" w:rsidRDefault="00345CFE" w:rsidP="002E5B4C">
            <w:pPr>
              <w:spacing w:after="0"/>
              <w:jc w:val="left"/>
              <w:rPr>
                <w:szCs w:val="17"/>
              </w:rPr>
            </w:pPr>
          </w:p>
          <w:p w14:paraId="1E723EA8" w14:textId="77777777" w:rsidR="00345CFE" w:rsidRDefault="00345CFE" w:rsidP="002E5B4C">
            <w:pPr>
              <w:spacing w:after="0"/>
              <w:jc w:val="left"/>
              <w:rPr>
                <w:szCs w:val="17"/>
              </w:rPr>
            </w:pPr>
          </w:p>
          <w:p w14:paraId="1C1392F0" w14:textId="77777777" w:rsidR="00345CFE" w:rsidRDefault="00345CFE" w:rsidP="002E5B4C">
            <w:pPr>
              <w:spacing w:after="0"/>
              <w:jc w:val="left"/>
              <w:rPr>
                <w:szCs w:val="17"/>
              </w:rPr>
            </w:pPr>
          </w:p>
          <w:p w14:paraId="25C99ACC" w14:textId="77777777" w:rsidR="00345CFE" w:rsidRDefault="00345CFE" w:rsidP="002E5B4C">
            <w:pPr>
              <w:spacing w:after="0"/>
              <w:jc w:val="left"/>
              <w:rPr>
                <w:szCs w:val="17"/>
              </w:rPr>
            </w:pPr>
          </w:p>
          <w:p w14:paraId="4F9F1572" w14:textId="77777777" w:rsidR="00345CFE" w:rsidRDefault="00345CFE" w:rsidP="002E5B4C">
            <w:pPr>
              <w:spacing w:after="0"/>
              <w:jc w:val="left"/>
              <w:rPr>
                <w:szCs w:val="17"/>
              </w:rPr>
            </w:pPr>
          </w:p>
          <w:p w14:paraId="09686D50" w14:textId="77777777" w:rsidR="00345CFE" w:rsidRDefault="00345CFE" w:rsidP="002E5B4C">
            <w:pPr>
              <w:spacing w:after="0"/>
              <w:jc w:val="left"/>
              <w:rPr>
                <w:szCs w:val="17"/>
              </w:rPr>
            </w:pPr>
          </w:p>
          <w:p w14:paraId="6C03610D" w14:textId="77777777" w:rsidR="00345CFE" w:rsidRDefault="00345CFE" w:rsidP="002E5B4C">
            <w:pPr>
              <w:spacing w:after="0"/>
              <w:jc w:val="left"/>
              <w:rPr>
                <w:szCs w:val="17"/>
              </w:rPr>
            </w:pPr>
          </w:p>
          <w:p w14:paraId="53139153" w14:textId="77777777" w:rsidR="00345CFE" w:rsidRDefault="00345CFE" w:rsidP="002E5B4C">
            <w:pPr>
              <w:spacing w:after="0"/>
              <w:jc w:val="left"/>
              <w:rPr>
                <w:szCs w:val="17"/>
              </w:rPr>
            </w:pPr>
          </w:p>
          <w:p w14:paraId="118DC9D5" w14:textId="77777777" w:rsidR="00345CFE" w:rsidRDefault="00345CFE" w:rsidP="002E5B4C">
            <w:pPr>
              <w:spacing w:after="0"/>
              <w:jc w:val="left"/>
              <w:rPr>
                <w:szCs w:val="17"/>
              </w:rPr>
            </w:pPr>
          </w:p>
          <w:p w14:paraId="0A1E113D" w14:textId="77777777" w:rsidR="00345CFE" w:rsidRDefault="00345CFE" w:rsidP="002E5B4C">
            <w:pPr>
              <w:spacing w:after="0"/>
              <w:jc w:val="left"/>
              <w:rPr>
                <w:szCs w:val="17"/>
              </w:rPr>
            </w:pPr>
          </w:p>
          <w:p w14:paraId="3DDD2827" w14:textId="77777777" w:rsidR="00345CFE" w:rsidRDefault="00345CFE" w:rsidP="00345CFE">
            <w:pPr>
              <w:spacing w:after="0"/>
              <w:jc w:val="left"/>
              <w:rPr>
                <w:szCs w:val="17"/>
              </w:rPr>
            </w:pPr>
            <w:r w:rsidRPr="00E11C90">
              <w:rPr>
                <w:szCs w:val="17"/>
              </w:rPr>
              <w:lastRenderedPageBreak/>
              <w:t>Whole of the State (excluding any areas specified in other classes)</w:t>
            </w:r>
          </w:p>
          <w:p w14:paraId="02C7D729" w14:textId="77777777" w:rsidR="00345CFE" w:rsidRDefault="00345CFE" w:rsidP="002E5B4C">
            <w:pPr>
              <w:spacing w:after="0"/>
              <w:jc w:val="left"/>
              <w:rPr>
                <w:szCs w:val="17"/>
              </w:rPr>
            </w:pPr>
          </w:p>
          <w:p w14:paraId="5BF75418" w14:textId="77777777" w:rsidR="00345CFE" w:rsidRDefault="00345CFE" w:rsidP="002E5B4C">
            <w:pPr>
              <w:spacing w:after="0"/>
              <w:jc w:val="left"/>
              <w:rPr>
                <w:szCs w:val="17"/>
              </w:rPr>
            </w:pPr>
          </w:p>
          <w:p w14:paraId="5CBDCC4A" w14:textId="77777777" w:rsidR="00345CFE" w:rsidRDefault="00345CFE" w:rsidP="002E5B4C">
            <w:pPr>
              <w:spacing w:after="0"/>
              <w:jc w:val="left"/>
              <w:rPr>
                <w:szCs w:val="17"/>
              </w:rPr>
            </w:pPr>
          </w:p>
          <w:p w14:paraId="2885BF91" w14:textId="77777777" w:rsidR="00345CFE" w:rsidRDefault="00345CFE" w:rsidP="002E5B4C">
            <w:pPr>
              <w:spacing w:after="0"/>
              <w:jc w:val="left"/>
              <w:rPr>
                <w:szCs w:val="17"/>
              </w:rPr>
            </w:pPr>
          </w:p>
          <w:p w14:paraId="24DD0099" w14:textId="77777777" w:rsidR="00345CFE" w:rsidRDefault="00345CFE" w:rsidP="002E5B4C">
            <w:pPr>
              <w:spacing w:after="0"/>
              <w:jc w:val="left"/>
              <w:rPr>
                <w:szCs w:val="17"/>
              </w:rPr>
            </w:pPr>
          </w:p>
          <w:p w14:paraId="5E5CAC3C" w14:textId="77777777" w:rsidR="00345CFE" w:rsidRDefault="00345CFE" w:rsidP="002E5B4C">
            <w:pPr>
              <w:spacing w:after="0"/>
              <w:jc w:val="left"/>
              <w:rPr>
                <w:szCs w:val="17"/>
              </w:rPr>
            </w:pPr>
          </w:p>
          <w:p w14:paraId="0A972E06" w14:textId="77777777" w:rsidR="00345CFE" w:rsidRDefault="00345CFE" w:rsidP="002E5B4C">
            <w:pPr>
              <w:spacing w:after="0"/>
              <w:jc w:val="left"/>
              <w:rPr>
                <w:szCs w:val="17"/>
              </w:rPr>
            </w:pPr>
          </w:p>
          <w:p w14:paraId="310E8D61" w14:textId="77777777" w:rsidR="00345CFE" w:rsidRDefault="00345CFE" w:rsidP="002E5B4C">
            <w:pPr>
              <w:spacing w:after="0"/>
              <w:jc w:val="left"/>
              <w:rPr>
                <w:szCs w:val="17"/>
              </w:rPr>
            </w:pPr>
          </w:p>
          <w:p w14:paraId="7A17FE7C" w14:textId="77777777" w:rsidR="00345CFE" w:rsidRDefault="00345CFE" w:rsidP="002E5B4C">
            <w:pPr>
              <w:spacing w:after="0"/>
              <w:jc w:val="left"/>
              <w:rPr>
                <w:szCs w:val="17"/>
              </w:rPr>
            </w:pPr>
          </w:p>
          <w:p w14:paraId="3CA225A2" w14:textId="77777777" w:rsidR="00345CFE" w:rsidRDefault="00345CFE" w:rsidP="002E5B4C">
            <w:pPr>
              <w:spacing w:after="0"/>
              <w:jc w:val="left"/>
              <w:rPr>
                <w:szCs w:val="17"/>
              </w:rPr>
            </w:pPr>
          </w:p>
          <w:p w14:paraId="65886A88" w14:textId="77777777" w:rsidR="00345CFE" w:rsidRDefault="00345CFE" w:rsidP="002E5B4C">
            <w:pPr>
              <w:spacing w:after="0"/>
              <w:jc w:val="left"/>
              <w:rPr>
                <w:szCs w:val="17"/>
              </w:rPr>
            </w:pPr>
          </w:p>
          <w:p w14:paraId="6CC5E356" w14:textId="77777777" w:rsidR="00345CFE" w:rsidRDefault="00345CFE" w:rsidP="002E5B4C">
            <w:pPr>
              <w:spacing w:after="0"/>
              <w:jc w:val="left"/>
              <w:rPr>
                <w:szCs w:val="17"/>
              </w:rPr>
            </w:pPr>
          </w:p>
          <w:p w14:paraId="25C394E5" w14:textId="77777777" w:rsidR="00345CFE" w:rsidRDefault="00345CFE" w:rsidP="002E5B4C">
            <w:pPr>
              <w:spacing w:after="0"/>
              <w:jc w:val="left"/>
              <w:rPr>
                <w:szCs w:val="17"/>
              </w:rPr>
            </w:pPr>
          </w:p>
          <w:p w14:paraId="6D24941A" w14:textId="77777777" w:rsidR="00345CFE" w:rsidRDefault="00345CFE" w:rsidP="002E5B4C">
            <w:pPr>
              <w:spacing w:after="0"/>
              <w:jc w:val="left"/>
              <w:rPr>
                <w:szCs w:val="17"/>
              </w:rPr>
            </w:pPr>
          </w:p>
          <w:p w14:paraId="0D0487F1" w14:textId="77777777" w:rsidR="00345CFE" w:rsidRDefault="00345CFE" w:rsidP="002E5B4C">
            <w:pPr>
              <w:spacing w:after="0"/>
              <w:jc w:val="left"/>
              <w:rPr>
                <w:szCs w:val="17"/>
              </w:rPr>
            </w:pPr>
          </w:p>
          <w:p w14:paraId="02BE3917" w14:textId="77777777" w:rsidR="00345CFE" w:rsidRDefault="00345CFE" w:rsidP="002E5B4C">
            <w:pPr>
              <w:spacing w:after="0"/>
              <w:jc w:val="left"/>
              <w:rPr>
                <w:szCs w:val="17"/>
              </w:rPr>
            </w:pPr>
          </w:p>
          <w:p w14:paraId="75EF0F6A" w14:textId="77777777" w:rsidR="00345CFE" w:rsidRDefault="00345CFE" w:rsidP="002E5B4C">
            <w:pPr>
              <w:spacing w:after="0"/>
              <w:jc w:val="left"/>
              <w:rPr>
                <w:szCs w:val="17"/>
              </w:rPr>
            </w:pPr>
          </w:p>
          <w:p w14:paraId="048DC92A" w14:textId="77777777" w:rsidR="00345CFE" w:rsidRDefault="00345CFE" w:rsidP="002E5B4C">
            <w:pPr>
              <w:spacing w:after="0"/>
              <w:jc w:val="left"/>
              <w:rPr>
                <w:szCs w:val="17"/>
              </w:rPr>
            </w:pPr>
          </w:p>
          <w:p w14:paraId="78CBE85D" w14:textId="77777777" w:rsidR="00345CFE" w:rsidRDefault="00345CFE" w:rsidP="002E5B4C">
            <w:pPr>
              <w:spacing w:after="0"/>
              <w:jc w:val="left"/>
              <w:rPr>
                <w:szCs w:val="17"/>
              </w:rPr>
            </w:pPr>
          </w:p>
          <w:p w14:paraId="6E6C2FEE" w14:textId="77777777" w:rsidR="00345CFE" w:rsidRDefault="00345CFE" w:rsidP="002E5B4C">
            <w:pPr>
              <w:spacing w:after="0"/>
              <w:jc w:val="left"/>
              <w:rPr>
                <w:szCs w:val="17"/>
              </w:rPr>
            </w:pPr>
          </w:p>
          <w:p w14:paraId="554FB020" w14:textId="77777777" w:rsidR="00345CFE" w:rsidRDefault="00345CFE" w:rsidP="002E5B4C">
            <w:pPr>
              <w:spacing w:after="0"/>
              <w:jc w:val="left"/>
              <w:rPr>
                <w:szCs w:val="17"/>
              </w:rPr>
            </w:pPr>
          </w:p>
          <w:p w14:paraId="30DCD884" w14:textId="77777777" w:rsidR="00345CFE" w:rsidRDefault="00345CFE" w:rsidP="002E5B4C">
            <w:pPr>
              <w:spacing w:after="0"/>
              <w:jc w:val="left"/>
              <w:rPr>
                <w:szCs w:val="17"/>
              </w:rPr>
            </w:pPr>
          </w:p>
          <w:p w14:paraId="5A3A46EC" w14:textId="77777777" w:rsidR="00345CFE" w:rsidRDefault="00345CFE" w:rsidP="002E5B4C">
            <w:pPr>
              <w:spacing w:after="0"/>
              <w:jc w:val="left"/>
              <w:rPr>
                <w:szCs w:val="17"/>
              </w:rPr>
            </w:pPr>
          </w:p>
          <w:p w14:paraId="3EB5223E" w14:textId="77777777" w:rsidR="00345CFE" w:rsidRDefault="00345CFE" w:rsidP="002E5B4C">
            <w:pPr>
              <w:spacing w:after="0"/>
              <w:jc w:val="left"/>
              <w:rPr>
                <w:szCs w:val="17"/>
              </w:rPr>
            </w:pPr>
          </w:p>
          <w:p w14:paraId="0F3FCDED" w14:textId="77777777" w:rsidR="00345CFE" w:rsidRDefault="00345CFE" w:rsidP="002E5B4C">
            <w:pPr>
              <w:spacing w:after="0"/>
              <w:jc w:val="left"/>
              <w:rPr>
                <w:szCs w:val="17"/>
              </w:rPr>
            </w:pPr>
          </w:p>
          <w:p w14:paraId="2C52B148" w14:textId="77777777" w:rsidR="00345CFE" w:rsidRDefault="00345CFE" w:rsidP="002E5B4C">
            <w:pPr>
              <w:spacing w:after="0"/>
              <w:jc w:val="left"/>
              <w:rPr>
                <w:szCs w:val="17"/>
              </w:rPr>
            </w:pPr>
          </w:p>
          <w:p w14:paraId="591D2BC7" w14:textId="77777777" w:rsidR="00345CFE" w:rsidRDefault="00345CFE" w:rsidP="002E5B4C">
            <w:pPr>
              <w:spacing w:after="0"/>
              <w:jc w:val="left"/>
              <w:rPr>
                <w:szCs w:val="17"/>
              </w:rPr>
            </w:pPr>
          </w:p>
          <w:p w14:paraId="690477E1" w14:textId="77777777" w:rsidR="00345CFE" w:rsidRDefault="00345CFE" w:rsidP="002E5B4C">
            <w:pPr>
              <w:spacing w:after="0"/>
              <w:jc w:val="left"/>
              <w:rPr>
                <w:szCs w:val="17"/>
              </w:rPr>
            </w:pPr>
          </w:p>
          <w:p w14:paraId="6EE75050" w14:textId="77777777" w:rsidR="00345CFE" w:rsidRDefault="00345CFE" w:rsidP="002E5B4C">
            <w:pPr>
              <w:spacing w:after="0"/>
              <w:jc w:val="left"/>
              <w:rPr>
                <w:szCs w:val="17"/>
              </w:rPr>
            </w:pPr>
          </w:p>
          <w:p w14:paraId="30F6CC01" w14:textId="77777777" w:rsidR="00345CFE" w:rsidRDefault="00345CFE" w:rsidP="002E5B4C">
            <w:pPr>
              <w:spacing w:after="0"/>
              <w:jc w:val="left"/>
              <w:rPr>
                <w:szCs w:val="17"/>
              </w:rPr>
            </w:pPr>
          </w:p>
          <w:p w14:paraId="36B9EDDE" w14:textId="77777777" w:rsidR="00345CFE" w:rsidRDefault="00345CFE" w:rsidP="002E5B4C">
            <w:pPr>
              <w:spacing w:after="0"/>
              <w:jc w:val="left"/>
              <w:rPr>
                <w:szCs w:val="17"/>
              </w:rPr>
            </w:pPr>
          </w:p>
          <w:p w14:paraId="5ECA904D" w14:textId="77777777" w:rsidR="00345CFE" w:rsidRDefault="00345CFE" w:rsidP="002E5B4C">
            <w:pPr>
              <w:spacing w:after="0"/>
              <w:jc w:val="left"/>
              <w:rPr>
                <w:szCs w:val="17"/>
              </w:rPr>
            </w:pPr>
          </w:p>
          <w:p w14:paraId="7D5C89FA" w14:textId="77777777" w:rsidR="00345CFE" w:rsidRDefault="00345CFE" w:rsidP="002E5B4C">
            <w:pPr>
              <w:spacing w:after="0"/>
              <w:jc w:val="left"/>
              <w:rPr>
                <w:szCs w:val="17"/>
              </w:rPr>
            </w:pPr>
          </w:p>
          <w:p w14:paraId="70E4D7D2" w14:textId="77777777" w:rsidR="00345CFE" w:rsidRDefault="00345CFE" w:rsidP="002E5B4C">
            <w:pPr>
              <w:spacing w:after="0"/>
              <w:jc w:val="left"/>
              <w:rPr>
                <w:szCs w:val="17"/>
              </w:rPr>
            </w:pPr>
          </w:p>
          <w:p w14:paraId="137C3ABA" w14:textId="77777777" w:rsidR="00345CFE" w:rsidRDefault="00345CFE" w:rsidP="002E5B4C">
            <w:pPr>
              <w:spacing w:after="0"/>
              <w:jc w:val="left"/>
              <w:rPr>
                <w:szCs w:val="17"/>
              </w:rPr>
            </w:pPr>
          </w:p>
          <w:p w14:paraId="4A9D10A4" w14:textId="77777777" w:rsidR="00345CFE" w:rsidRDefault="00345CFE" w:rsidP="002E5B4C">
            <w:pPr>
              <w:spacing w:after="0"/>
              <w:jc w:val="left"/>
              <w:rPr>
                <w:szCs w:val="17"/>
              </w:rPr>
            </w:pPr>
          </w:p>
          <w:p w14:paraId="7E8C747B" w14:textId="77777777" w:rsidR="00345CFE" w:rsidRDefault="00345CFE" w:rsidP="002E5B4C">
            <w:pPr>
              <w:spacing w:after="0"/>
              <w:jc w:val="left"/>
              <w:rPr>
                <w:szCs w:val="17"/>
              </w:rPr>
            </w:pPr>
          </w:p>
          <w:p w14:paraId="3A31FC47" w14:textId="77777777" w:rsidR="00345CFE" w:rsidRDefault="00345CFE" w:rsidP="002E5B4C">
            <w:pPr>
              <w:spacing w:after="0"/>
              <w:jc w:val="left"/>
              <w:rPr>
                <w:szCs w:val="17"/>
              </w:rPr>
            </w:pPr>
          </w:p>
          <w:p w14:paraId="0BA8DBFA" w14:textId="77777777" w:rsidR="00345CFE" w:rsidRDefault="00345CFE" w:rsidP="002E5B4C">
            <w:pPr>
              <w:spacing w:after="0"/>
              <w:jc w:val="left"/>
              <w:rPr>
                <w:szCs w:val="17"/>
              </w:rPr>
            </w:pPr>
          </w:p>
          <w:p w14:paraId="2315BE33" w14:textId="77777777" w:rsidR="00345CFE" w:rsidRDefault="00345CFE" w:rsidP="002E5B4C">
            <w:pPr>
              <w:spacing w:after="0"/>
              <w:jc w:val="left"/>
              <w:rPr>
                <w:szCs w:val="17"/>
              </w:rPr>
            </w:pPr>
          </w:p>
          <w:p w14:paraId="54E6FADC" w14:textId="77777777" w:rsidR="00345CFE" w:rsidRDefault="00345CFE" w:rsidP="002E5B4C">
            <w:pPr>
              <w:spacing w:after="0"/>
              <w:jc w:val="left"/>
              <w:rPr>
                <w:szCs w:val="17"/>
              </w:rPr>
            </w:pPr>
          </w:p>
          <w:p w14:paraId="7C6E10C5" w14:textId="77777777" w:rsidR="00345CFE" w:rsidRDefault="00345CFE" w:rsidP="002E5B4C">
            <w:pPr>
              <w:spacing w:after="0"/>
              <w:jc w:val="left"/>
              <w:rPr>
                <w:szCs w:val="17"/>
              </w:rPr>
            </w:pPr>
          </w:p>
          <w:p w14:paraId="2BA6CE8F" w14:textId="77777777" w:rsidR="00345CFE" w:rsidRDefault="00345CFE" w:rsidP="002E5B4C">
            <w:pPr>
              <w:spacing w:after="0"/>
              <w:jc w:val="left"/>
              <w:rPr>
                <w:szCs w:val="17"/>
              </w:rPr>
            </w:pPr>
          </w:p>
          <w:p w14:paraId="292E5777" w14:textId="77777777" w:rsidR="00345CFE" w:rsidRDefault="00345CFE" w:rsidP="002E5B4C">
            <w:pPr>
              <w:spacing w:after="0"/>
              <w:jc w:val="left"/>
              <w:rPr>
                <w:szCs w:val="17"/>
              </w:rPr>
            </w:pPr>
          </w:p>
          <w:p w14:paraId="7C98F474" w14:textId="77777777" w:rsidR="00345CFE" w:rsidRPr="00E11C90" w:rsidRDefault="00345CFE" w:rsidP="002E5B4C">
            <w:pPr>
              <w:spacing w:after="0"/>
              <w:jc w:val="left"/>
              <w:rPr>
                <w:szCs w:val="17"/>
              </w:rPr>
            </w:pPr>
          </w:p>
        </w:tc>
      </w:tr>
      <w:tr w:rsidR="003F483F" w:rsidRPr="00E11C90" w14:paraId="188F5498" w14:textId="77777777" w:rsidTr="005B0E02">
        <w:tc>
          <w:tcPr>
            <w:tcW w:w="851" w:type="dxa"/>
          </w:tcPr>
          <w:p w14:paraId="44330C68" w14:textId="77777777" w:rsidR="003F483F" w:rsidRPr="00E11C90" w:rsidRDefault="003F483F" w:rsidP="003F483F">
            <w:pPr>
              <w:spacing w:after="0"/>
              <w:jc w:val="center"/>
              <w:rPr>
                <w:szCs w:val="17"/>
              </w:rPr>
            </w:pPr>
            <w:r w:rsidRPr="00E11C90">
              <w:rPr>
                <w:szCs w:val="17"/>
              </w:rPr>
              <w:lastRenderedPageBreak/>
              <w:t>Class 5</w:t>
            </w:r>
          </w:p>
        </w:tc>
        <w:tc>
          <w:tcPr>
            <w:tcW w:w="3969" w:type="dxa"/>
          </w:tcPr>
          <w:p w14:paraId="756FD73B" w14:textId="77777777" w:rsidR="003F483F" w:rsidRPr="00E11C90" w:rsidRDefault="003F483F" w:rsidP="003F483F">
            <w:pPr>
              <w:spacing w:after="120"/>
              <w:jc w:val="left"/>
              <w:rPr>
                <w:i/>
                <w:iCs/>
                <w:szCs w:val="17"/>
              </w:rPr>
            </w:pPr>
            <w:r w:rsidRPr="00E11C90">
              <w:rPr>
                <w:i/>
                <w:iCs/>
                <w:szCs w:val="17"/>
              </w:rPr>
              <w:t>Vulpes vulpes</w:t>
            </w:r>
            <w:r w:rsidRPr="00E11C90">
              <w:rPr>
                <w:i/>
                <w:iCs/>
                <w:szCs w:val="17"/>
              </w:rPr>
              <w:br/>
            </w:r>
            <w:r w:rsidRPr="00E11C90">
              <w:rPr>
                <w:szCs w:val="17"/>
              </w:rPr>
              <w:t>Fox, Red Fox, European Fox</w:t>
            </w:r>
          </w:p>
        </w:tc>
        <w:tc>
          <w:tcPr>
            <w:tcW w:w="1842" w:type="dxa"/>
          </w:tcPr>
          <w:p w14:paraId="5EA0F063" w14:textId="77777777" w:rsidR="003F483F" w:rsidRPr="00E11C90" w:rsidRDefault="003F483F" w:rsidP="003F483F">
            <w:pPr>
              <w:spacing w:after="120"/>
              <w:jc w:val="left"/>
              <w:rPr>
                <w:szCs w:val="17"/>
              </w:rPr>
            </w:pPr>
            <w:r w:rsidRPr="00E11C90">
              <w:rPr>
                <w:szCs w:val="17"/>
              </w:rPr>
              <w:t>186(1)(3), 187(1), 188, 189, 192(2)</w:t>
            </w:r>
          </w:p>
        </w:tc>
        <w:tc>
          <w:tcPr>
            <w:tcW w:w="851" w:type="dxa"/>
          </w:tcPr>
          <w:p w14:paraId="5F32ECD7" w14:textId="77777777" w:rsidR="003F483F" w:rsidRPr="00E11C90" w:rsidRDefault="003F483F" w:rsidP="003F483F">
            <w:pPr>
              <w:spacing w:after="120"/>
              <w:jc w:val="center"/>
              <w:rPr>
                <w:szCs w:val="17"/>
              </w:rPr>
            </w:pPr>
            <w:r w:rsidRPr="00E11C90">
              <w:rPr>
                <w:szCs w:val="17"/>
              </w:rPr>
              <w:t>2</w:t>
            </w:r>
          </w:p>
        </w:tc>
        <w:tc>
          <w:tcPr>
            <w:tcW w:w="1701" w:type="dxa"/>
          </w:tcPr>
          <w:p w14:paraId="3FB4DD01" w14:textId="77777777" w:rsidR="003F483F" w:rsidRPr="00E11C90" w:rsidRDefault="003F483F" w:rsidP="003F483F">
            <w:pPr>
              <w:spacing w:after="120"/>
              <w:jc w:val="left"/>
              <w:rPr>
                <w:szCs w:val="17"/>
              </w:rPr>
            </w:pPr>
            <w:r w:rsidRPr="00E11C90">
              <w:rPr>
                <w:szCs w:val="17"/>
              </w:rPr>
              <w:t>Whole of the State (excluding any areas specified in other classes)</w:t>
            </w:r>
          </w:p>
        </w:tc>
      </w:tr>
      <w:tr w:rsidR="003F483F" w:rsidRPr="00E11C90" w14:paraId="0D13FE1A" w14:textId="77777777" w:rsidTr="005B0E02">
        <w:tc>
          <w:tcPr>
            <w:tcW w:w="851" w:type="dxa"/>
          </w:tcPr>
          <w:p w14:paraId="4DAD0DE8" w14:textId="77777777" w:rsidR="003F483F" w:rsidRPr="00E11C90" w:rsidRDefault="003F483F" w:rsidP="003F483F">
            <w:pPr>
              <w:spacing w:after="0"/>
              <w:jc w:val="center"/>
              <w:rPr>
                <w:szCs w:val="17"/>
              </w:rPr>
            </w:pPr>
            <w:r w:rsidRPr="00E11C90">
              <w:rPr>
                <w:szCs w:val="17"/>
              </w:rPr>
              <w:t>Class 6</w:t>
            </w:r>
          </w:p>
        </w:tc>
        <w:tc>
          <w:tcPr>
            <w:tcW w:w="3969" w:type="dxa"/>
          </w:tcPr>
          <w:p w14:paraId="02FB4A16" w14:textId="77777777" w:rsidR="003F483F" w:rsidRPr="00E11C90" w:rsidRDefault="003F483F" w:rsidP="003F483F">
            <w:pPr>
              <w:spacing w:after="120"/>
              <w:jc w:val="left"/>
              <w:rPr>
                <w:i/>
                <w:iCs/>
                <w:szCs w:val="17"/>
              </w:rPr>
            </w:pPr>
            <w:r w:rsidRPr="00E11C90">
              <w:rPr>
                <w:i/>
                <w:iCs/>
                <w:szCs w:val="17"/>
              </w:rPr>
              <w:t>Vulpes vulpes</w:t>
            </w:r>
            <w:r w:rsidRPr="00E11C90">
              <w:rPr>
                <w:i/>
                <w:iCs/>
                <w:szCs w:val="17"/>
              </w:rPr>
              <w:br/>
            </w:r>
            <w:r w:rsidRPr="00E11C90">
              <w:rPr>
                <w:szCs w:val="17"/>
              </w:rPr>
              <w:t>Fox, Red Fox, European Fox</w:t>
            </w:r>
          </w:p>
        </w:tc>
        <w:tc>
          <w:tcPr>
            <w:tcW w:w="1842" w:type="dxa"/>
          </w:tcPr>
          <w:p w14:paraId="7D55E86F" w14:textId="77777777" w:rsidR="003F483F" w:rsidRPr="00E11C90" w:rsidRDefault="003F483F" w:rsidP="003F483F">
            <w:pPr>
              <w:spacing w:after="120"/>
              <w:jc w:val="left"/>
              <w:rPr>
                <w:szCs w:val="17"/>
              </w:rPr>
            </w:pPr>
            <w:r w:rsidRPr="00E11C90">
              <w:rPr>
                <w:szCs w:val="17"/>
              </w:rPr>
              <w:t>186(1)(3), 187(2), 188, 189, 190, 192(1)</w:t>
            </w:r>
          </w:p>
        </w:tc>
        <w:tc>
          <w:tcPr>
            <w:tcW w:w="851" w:type="dxa"/>
          </w:tcPr>
          <w:p w14:paraId="63C2DE3D" w14:textId="77777777" w:rsidR="003F483F" w:rsidRPr="00E11C90" w:rsidRDefault="003F483F" w:rsidP="003F483F">
            <w:pPr>
              <w:spacing w:after="120"/>
              <w:jc w:val="center"/>
              <w:rPr>
                <w:szCs w:val="17"/>
              </w:rPr>
            </w:pPr>
            <w:r w:rsidRPr="00E11C90">
              <w:rPr>
                <w:szCs w:val="17"/>
              </w:rPr>
              <w:t>1</w:t>
            </w:r>
          </w:p>
        </w:tc>
        <w:tc>
          <w:tcPr>
            <w:tcW w:w="1701" w:type="dxa"/>
          </w:tcPr>
          <w:p w14:paraId="45D4BAED" w14:textId="77777777" w:rsidR="003F483F" w:rsidRPr="00E11C90" w:rsidRDefault="003F483F" w:rsidP="003F483F">
            <w:pPr>
              <w:spacing w:after="120"/>
              <w:jc w:val="left"/>
              <w:rPr>
                <w:szCs w:val="17"/>
              </w:rPr>
            </w:pPr>
            <w:r w:rsidRPr="00E11C90">
              <w:rPr>
                <w:szCs w:val="17"/>
              </w:rPr>
              <w:t>All offshore islands and any vessel adjacent to any such island</w:t>
            </w:r>
          </w:p>
        </w:tc>
      </w:tr>
      <w:tr w:rsidR="003F483F" w:rsidRPr="00E11C90" w14:paraId="697CE6C3" w14:textId="77777777" w:rsidTr="005B0E02">
        <w:tc>
          <w:tcPr>
            <w:tcW w:w="851" w:type="dxa"/>
          </w:tcPr>
          <w:p w14:paraId="5307E36A" w14:textId="77777777" w:rsidR="003F483F" w:rsidRPr="00E11C90" w:rsidRDefault="003F483F" w:rsidP="0037698C">
            <w:pPr>
              <w:keepNext/>
              <w:spacing w:after="0"/>
              <w:jc w:val="center"/>
              <w:rPr>
                <w:szCs w:val="17"/>
              </w:rPr>
            </w:pPr>
            <w:r w:rsidRPr="00E11C90">
              <w:rPr>
                <w:szCs w:val="17"/>
              </w:rPr>
              <w:lastRenderedPageBreak/>
              <w:t>Class 7</w:t>
            </w:r>
          </w:p>
        </w:tc>
        <w:tc>
          <w:tcPr>
            <w:tcW w:w="3969" w:type="dxa"/>
          </w:tcPr>
          <w:p w14:paraId="70AC4DA5" w14:textId="77777777" w:rsidR="003F483F" w:rsidRPr="00E11C90" w:rsidRDefault="003F483F" w:rsidP="0037698C">
            <w:pPr>
              <w:keepNext/>
              <w:spacing w:after="40"/>
              <w:jc w:val="left"/>
              <w:rPr>
                <w:i/>
                <w:iCs/>
                <w:szCs w:val="17"/>
              </w:rPr>
            </w:pPr>
            <w:r w:rsidRPr="00E11C90">
              <w:rPr>
                <w:i/>
                <w:iCs/>
                <w:szCs w:val="17"/>
              </w:rPr>
              <w:t>Canis familiaris</w:t>
            </w:r>
            <w:r w:rsidRPr="00E11C90">
              <w:rPr>
                <w:i/>
                <w:iCs/>
                <w:szCs w:val="17"/>
              </w:rPr>
              <w:br/>
            </w:r>
            <w:r w:rsidRPr="00E11C90">
              <w:rPr>
                <w:szCs w:val="17"/>
              </w:rPr>
              <w:t>Dog (Wild dog)—meaning any dog from the breed known as dingo or any hybrid of a dingo, or any other pure or mixed breed of dog living at large (ie. not owned, or not living in association with a human).</w:t>
            </w:r>
          </w:p>
          <w:p w14:paraId="1D2BA19D" w14:textId="77777777" w:rsidR="003F483F" w:rsidRPr="00E11C90" w:rsidRDefault="003F483F" w:rsidP="0037698C">
            <w:pPr>
              <w:keepNext/>
              <w:spacing w:after="120"/>
              <w:jc w:val="left"/>
              <w:rPr>
                <w:i/>
                <w:iCs/>
                <w:szCs w:val="17"/>
              </w:rPr>
            </w:pPr>
            <w:r w:rsidRPr="00E11C90">
              <w:rPr>
                <w:szCs w:val="17"/>
              </w:rPr>
              <w:t xml:space="preserve">(excluding breed known as New Guinea singing dog and any dog breed that has been hybridised with </w:t>
            </w:r>
            <w:r w:rsidRPr="00E11C90">
              <w:rPr>
                <w:szCs w:val="17"/>
              </w:rPr>
              <w:br/>
            </w:r>
            <w:r w:rsidRPr="00E11C90">
              <w:rPr>
                <w:i/>
                <w:iCs/>
                <w:szCs w:val="17"/>
              </w:rPr>
              <w:t>Canis lupus</w:t>
            </w:r>
            <w:r w:rsidRPr="00E11C90">
              <w:rPr>
                <w:szCs w:val="17"/>
              </w:rPr>
              <w:t xml:space="preserve"> (wolf)).</w:t>
            </w:r>
          </w:p>
        </w:tc>
        <w:tc>
          <w:tcPr>
            <w:tcW w:w="1842" w:type="dxa"/>
          </w:tcPr>
          <w:p w14:paraId="2DE3C274" w14:textId="77777777" w:rsidR="003F483F" w:rsidRPr="00E11C90" w:rsidRDefault="003F483F" w:rsidP="0037698C">
            <w:pPr>
              <w:keepNext/>
              <w:spacing w:after="120"/>
              <w:jc w:val="left"/>
              <w:rPr>
                <w:szCs w:val="17"/>
              </w:rPr>
            </w:pPr>
            <w:r w:rsidRPr="00E11C90">
              <w:rPr>
                <w:szCs w:val="17"/>
              </w:rPr>
              <w:t>186(1)(2)(3), 187(2), 188, 189, 191(1), 192(1)</w:t>
            </w:r>
          </w:p>
        </w:tc>
        <w:tc>
          <w:tcPr>
            <w:tcW w:w="851" w:type="dxa"/>
          </w:tcPr>
          <w:p w14:paraId="15A79B62" w14:textId="77777777" w:rsidR="003F483F" w:rsidRPr="00E11C90" w:rsidRDefault="003F483F" w:rsidP="0037698C">
            <w:pPr>
              <w:keepNext/>
              <w:spacing w:after="120"/>
              <w:jc w:val="center"/>
              <w:rPr>
                <w:szCs w:val="17"/>
              </w:rPr>
            </w:pPr>
            <w:r w:rsidRPr="00E11C90">
              <w:rPr>
                <w:szCs w:val="17"/>
              </w:rPr>
              <w:t>2</w:t>
            </w:r>
          </w:p>
        </w:tc>
        <w:tc>
          <w:tcPr>
            <w:tcW w:w="1701" w:type="dxa"/>
          </w:tcPr>
          <w:p w14:paraId="5A00BDC4" w14:textId="77777777" w:rsidR="003F483F" w:rsidRPr="00E11C90" w:rsidRDefault="003F483F" w:rsidP="0037698C">
            <w:pPr>
              <w:keepNext/>
              <w:spacing w:after="120"/>
              <w:jc w:val="left"/>
              <w:rPr>
                <w:szCs w:val="17"/>
              </w:rPr>
            </w:pPr>
            <w:r w:rsidRPr="00E11C90">
              <w:rPr>
                <w:szCs w:val="17"/>
              </w:rPr>
              <w:t>Inside of the Dog Fence</w:t>
            </w:r>
          </w:p>
        </w:tc>
      </w:tr>
      <w:tr w:rsidR="003F483F" w:rsidRPr="00E11C90" w14:paraId="7C470C70" w14:textId="77777777" w:rsidTr="005B0E02">
        <w:tc>
          <w:tcPr>
            <w:tcW w:w="851" w:type="dxa"/>
          </w:tcPr>
          <w:p w14:paraId="77ADA984" w14:textId="77777777" w:rsidR="003F483F" w:rsidRPr="00E11C90" w:rsidRDefault="003F483F" w:rsidP="0037698C">
            <w:pPr>
              <w:keepNext/>
              <w:spacing w:after="0"/>
              <w:jc w:val="center"/>
              <w:rPr>
                <w:szCs w:val="17"/>
              </w:rPr>
            </w:pPr>
            <w:r w:rsidRPr="00E11C90">
              <w:rPr>
                <w:szCs w:val="17"/>
              </w:rPr>
              <w:t>Class 8</w:t>
            </w:r>
          </w:p>
        </w:tc>
        <w:tc>
          <w:tcPr>
            <w:tcW w:w="3969" w:type="dxa"/>
          </w:tcPr>
          <w:p w14:paraId="5C4D359F" w14:textId="77777777" w:rsidR="003F483F" w:rsidRPr="00E11C90" w:rsidRDefault="003F483F" w:rsidP="0037698C">
            <w:pPr>
              <w:keepNext/>
              <w:spacing w:after="120"/>
              <w:jc w:val="left"/>
              <w:rPr>
                <w:szCs w:val="17"/>
              </w:rPr>
            </w:pPr>
            <w:r w:rsidRPr="00E11C90">
              <w:rPr>
                <w:szCs w:val="17"/>
              </w:rPr>
              <w:t>Hares and rabbits—the following species:</w:t>
            </w:r>
          </w:p>
          <w:p w14:paraId="190EFA98" w14:textId="77777777" w:rsidR="003F483F" w:rsidRPr="00E11C90" w:rsidRDefault="003F483F" w:rsidP="0037698C">
            <w:pPr>
              <w:keepNext/>
              <w:spacing w:after="120"/>
              <w:jc w:val="left"/>
              <w:rPr>
                <w:i/>
                <w:iCs/>
                <w:szCs w:val="17"/>
              </w:rPr>
            </w:pPr>
            <w:r w:rsidRPr="00E11C90">
              <w:rPr>
                <w:i/>
                <w:iCs/>
                <w:szCs w:val="17"/>
              </w:rPr>
              <w:t>Lepus europeus</w:t>
            </w:r>
            <w:r w:rsidRPr="00E11C90">
              <w:rPr>
                <w:i/>
                <w:iCs/>
                <w:szCs w:val="17"/>
              </w:rPr>
              <w:br/>
            </w:r>
            <w:r w:rsidRPr="00E11C90">
              <w:rPr>
                <w:szCs w:val="17"/>
              </w:rPr>
              <w:t>Hare, European Hare</w:t>
            </w:r>
          </w:p>
          <w:p w14:paraId="6EB046EC" w14:textId="77777777" w:rsidR="003F483F" w:rsidRPr="00E11C90" w:rsidRDefault="003F483F" w:rsidP="0037698C">
            <w:pPr>
              <w:keepNext/>
              <w:spacing w:after="120"/>
              <w:jc w:val="left"/>
              <w:rPr>
                <w:i/>
                <w:iCs/>
                <w:szCs w:val="17"/>
              </w:rPr>
            </w:pPr>
            <w:r w:rsidRPr="00E11C90">
              <w:rPr>
                <w:i/>
                <w:iCs/>
                <w:szCs w:val="17"/>
              </w:rPr>
              <w:t>Oryctolagus cuniculus</w:t>
            </w:r>
            <w:r w:rsidRPr="00E11C90">
              <w:rPr>
                <w:i/>
                <w:iCs/>
                <w:szCs w:val="17"/>
              </w:rPr>
              <w:br/>
            </w:r>
            <w:r w:rsidRPr="00E11C90">
              <w:rPr>
                <w:szCs w:val="17"/>
              </w:rPr>
              <w:t>Rabbit, European Rabbit</w:t>
            </w:r>
          </w:p>
        </w:tc>
        <w:tc>
          <w:tcPr>
            <w:tcW w:w="1842" w:type="dxa"/>
          </w:tcPr>
          <w:p w14:paraId="7B9DC44A" w14:textId="77777777" w:rsidR="003F483F" w:rsidRPr="00E11C90" w:rsidRDefault="003F483F" w:rsidP="0037698C">
            <w:pPr>
              <w:keepNext/>
              <w:spacing w:after="120"/>
              <w:jc w:val="left"/>
              <w:rPr>
                <w:szCs w:val="17"/>
              </w:rPr>
            </w:pPr>
            <w:r w:rsidRPr="00E11C90">
              <w:rPr>
                <w:szCs w:val="17"/>
              </w:rPr>
              <w:t>186(1)(3), 187(2), 188, 189, 190, 192(1)</w:t>
            </w:r>
          </w:p>
        </w:tc>
        <w:tc>
          <w:tcPr>
            <w:tcW w:w="851" w:type="dxa"/>
          </w:tcPr>
          <w:p w14:paraId="6E80551F" w14:textId="77777777" w:rsidR="003F483F" w:rsidRPr="00E11C90" w:rsidRDefault="003F483F" w:rsidP="0037698C">
            <w:pPr>
              <w:keepNext/>
              <w:spacing w:after="120"/>
              <w:jc w:val="center"/>
              <w:rPr>
                <w:szCs w:val="17"/>
              </w:rPr>
            </w:pPr>
            <w:r w:rsidRPr="00E11C90">
              <w:rPr>
                <w:szCs w:val="17"/>
              </w:rPr>
              <w:t>1</w:t>
            </w:r>
          </w:p>
        </w:tc>
        <w:tc>
          <w:tcPr>
            <w:tcW w:w="1701" w:type="dxa"/>
          </w:tcPr>
          <w:p w14:paraId="4C4E8B69" w14:textId="77777777" w:rsidR="003F483F" w:rsidRPr="00E11C90" w:rsidRDefault="003F483F" w:rsidP="0037698C">
            <w:pPr>
              <w:keepNext/>
              <w:spacing w:after="120"/>
              <w:jc w:val="left"/>
              <w:rPr>
                <w:szCs w:val="17"/>
              </w:rPr>
            </w:pPr>
            <w:r w:rsidRPr="00E11C90">
              <w:rPr>
                <w:szCs w:val="17"/>
              </w:rPr>
              <w:t>All offshore islands (including Kangaroo Island but excluding Wardang Island) and any vessel adjacent to any such island.</w:t>
            </w:r>
          </w:p>
        </w:tc>
      </w:tr>
      <w:tr w:rsidR="003F483F" w:rsidRPr="00E11C90" w14:paraId="63294D19" w14:textId="77777777" w:rsidTr="005B0E02">
        <w:tc>
          <w:tcPr>
            <w:tcW w:w="851" w:type="dxa"/>
          </w:tcPr>
          <w:p w14:paraId="4CB527F6" w14:textId="77777777" w:rsidR="003F483F" w:rsidRPr="00E11C90" w:rsidRDefault="003F483F" w:rsidP="003F483F">
            <w:pPr>
              <w:spacing w:after="0"/>
              <w:jc w:val="center"/>
              <w:rPr>
                <w:szCs w:val="17"/>
              </w:rPr>
            </w:pPr>
            <w:r w:rsidRPr="00E11C90">
              <w:rPr>
                <w:szCs w:val="17"/>
              </w:rPr>
              <w:t>Class 9</w:t>
            </w:r>
          </w:p>
        </w:tc>
        <w:tc>
          <w:tcPr>
            <w:tcW w:w="3969" w:type="dxa"/>
          </w:tcPr>
          <w:p w14:paraId="5CCAEB32" w14:textId="77777777" w:rsidR="003F483F" w:rsidRPr="00E11C90" w:rsidRDefault="003F483F" w:rsidP="003F483F">
            <w:pPr>
              <w:spacing w:after="120"/>
              <w:jc w:val="left"/>
              <w:rPr>
                <w:szCs w:val="17"/>
              </w:rPr>
            </w:pPr>
            <w:r w:rsidRPr="00E11C90">
              <w:rPr>
                <w:szCs w:val="17"/>
              </w:rPr>
              <w:t>Hares and rabbits—the following species:</w:t>
            </w:r>
          </w:p>
          <w:p w14:paraId="6FADCD67" w14:textId="77777777" w:rsidR="003F483F" w:rsidRPr="00E11C90" w:rsidRDefault="003F483F" w:rsidP="003F483F">
            <w:pPr>
              <w:spacing w:after="120"/>
              <w:jc w:val="left"/>
              <w:rPr>
                <w:i/>
                <w:iCs/>
                <w:szCs w:val="17"/>
              </w:rPr>
            </w:pPr>
            <w:r w:rsidRPr="00E11C90">
              <w:rPr>
                <w:i/>
                <w:iCs/>
                <w:szCs w:val="17"/>
              </w:rPr>
              <w:t>Lepus europeus</w:t>
            </w:r>
            <w:r w:rsidRPr="00E11C90">
              <w:rPr>
                <w:i/>
                <w:iCs/>
                <w:szCs w:val="17"/>
              </w:rPr>
              <w:br/>
            </w:r>
            <w:r w:rsidRPr="00E11C90">
              <w:rPr>
                <w:szCs w:val="17"/>
              </w:rPr>
              <w:t>Hare, European Hare</w:t>
            </w:r>
          </w:p>
          <w:p w14:paraId="79ADEC5D" w14:textId="77777777" w:rsidR="003F483F" w:rsidRPr="00E11C90" w:rsidRDefault="003F483F" w:rsidP="003F483F">
            <w:pPr>
              <w:spacing w:after="40"/>
              <w:jc w:val="left"/>
              <w:rPr>
                <w:i/>
                <w:iCs/>
                <w:szCs w:val="17"/>
              </w:rPr>
            </w:pPr>
            <w:r w:rsidRPr="00E11C90">
              <w:rPr>
                <w:i/>
                <w:iCs/>
                <w:szCs w:val="17"/>
              </w:rPr>
              <w:t>Oryctolagus cuniculus</w:t>
            </w:r>
            <w:r w:rsidRPr="00E11C90">
              <w:rPr>
                <w:i/>
                <w:iCs/>
                <w:szCs w:val="17"/>
              </w:rPr>
              <w:br/>
            </w:r>
            <w:r w:rsidRPr="00E11C90">
              <w:rPr>
                <w:szCs w:val="17"/>
              </w:rPr>
              <w:t>Rabbit, European Rabbit</w:t>
            </w:r>
          </w:p>
          <w:p w14:paraId="2051A70B" w14:textId="77777777" w:rsidR="003F483F" w:rsidRPr="00E11C90" w:rsidRDefault="003F483F" w:rsidP="003F483F">
            <w:pPr>
              <w:spacing w:after="120"/>
              <w:jc w:val="left"/>
              <w:rPr>
                <w:i/>
                <w:iCs/>
                <w:szCs w:val="17"/>
              </w:rPr>
            </w:pPr>
            <w:r w:rsidRPr="00E11C90">
              <w:rPr>
                <w:szCs w:val="17"/>
              </w:rPr>
              <w:t>(excluding domestic rabbits breeds</w:t>
            </w:r>
            <w:r w:rsidRPr="00E11C90">
              <w:rPr>
                <w:i/>
                <w:iCs/>
                <w:szCs w:val="17"/>
              </w:rPr>
              <w:t xml:space="preserve"> </w:t>
            </w:r>
            <w:r w:rsidRPr="00E11C90">
              <w:rPr>
                <w:szCs w:val="17"/>
              </w:rPr>
              <w:t>meaning breeds of rabbits bred and kept in captivity (ie. held in a building or enclosure with security measures designed to ensure that the animal cannot escape, other than in circumstances that cannot reasonably be foreseen)).</w:t>
            </w:r>
          </w:p>
        </w:tc>
        <w:tc>
          <w:tcPr>
            <w:tcW w:w="1842" w:type="dxa"/>
          </w:tcPr>
          <w:p w14:paraId="77822330" w14:textId="77777777" w:rsidR="003F483F" w:rsidRPr="00E11C90" w:rsidRDefault="003F483F" w:rsidP="003F483F">
            <w:pPr>
              <w:spacing w:after="120"/>
              <w:jc w:val="left"/>
              <w:rPr>
                <w:szCs w:val="17"/>
              </w:rPr>
            </w:pPr>
            <w:r w:rsidRPr="00E11C90">
              <w:rPr>
                <w:szCs w:val="17"/>
              </w:rPr>
              <w:t>186(1)(3), 187(2), 188, 189, 192(2), 194(1)</w:t>
            </w:r>
          </w:p>
        </w:tc>
        <w:tc>
          <w:tcPr>
            <w:tcW w:w="851" w:type="dxa"/>
          </w:tcPr>
          <w:p w14:paraId="568CF29B" w14:textId="77777777" w:rsidR="003F483F" w:rsidRPr="00E11C90" w:rsidRDefault="003F483F" w:rsidP="003F483F">
            <w:pPr>
              <w:spacing w:after="120"/>
              <w:jc w:val="center"/>
              <w:rPr>
                <w:szCs w:val="17"/>
              </w:rPr>
            </w:pPr>
            <w:r w:rsidRPr="00E11C90">
              <w:rPr>
                <w:szCs w:val="17"/>
              </w:rPr>
              <w:t>3</w:t>
            </w:r>
          </w:p>
        </w:tc>
        <w:tc>
          <w:tcPr>
            <w:tcW w:w="1701" w:type="dxa"/>
          </w:tcPr>
          <w:p w14:paraId="7843FC0C" w14:textId="77777777" w:rsidR="003F483F" w:rsidRPr="00E11C90" w:rsidRDefault="003F483F" w:rsidP="003F483F">
            <w:pPr>
              <w:spacing w:after="120"/>
              <w:jc w:val="left"/>
              <w:rPr>
                <w:szCs w:val="17"/>
              </w:rPr>
            </w:pPr>
            <w:r w:rsidRPr="00E11C90">
              <w:rPr>
                <w:szCs w:val="17"/>
              </w:rPr>
              <w:t>Whole of the State (excluding any areas specified in other classes)</w:t>
            </w:r>
          </w:p>
        </w:tc>
      </w:tr>
      <w:tr w:rsidR="003F483F" w:rsidRPr="00E11C90" w14:paraId="37075C7D" w14:textId="77777777" w:rsidTr="005B0E02">
        <w:tc>
          <w:tcPr>
            <w:tcW w:w="851" w:type="dxa"/>
          </w:tcPr>
          <w:p w14:paraId="427F91EC" w14:textId="77777777" w:rsidR="003F483F" w:rsidRPr="00E11C90" w:rsidRDefault="003F483F" w:rsidP="003F483F">
            <w:pPr>
              <w:spacing w:after="0"/>
              <w:jc w:val="center"/>
              <w:rPr>
                <w:szCs w:val="17"/>
              </w:rPr>
            </w:pPr>
            <w:r w:rsidRPr="00E11C90">
              <w:rPr>
                <w:szCs w:val="17"/>
              </w:rPr>
              <w:t>Class 10</w:t>
            </w:r>
          </w:p>
        </w:tc>
        <w:tc>
          <w:tcPr>
            <w:tcW w:w="3969" w:type="dxa"/>
          </w:tcPr>
          <w:p w14:paraId="330DDC68" w14:textId="77777777" w:rsidR="003F483F" w:rsidRPr="00E11C90" w:rsidRDefault="003F483F" w:rsidP="003F483F">
            <w:pPr>
              <w:spacing w:after="120"/>
              <w:jc w:val="left"/>
              <w:rPr>
                <w:szCs w:val="17"/>
              </w:rPr>
            </w:pPr>
          </w:p>
        </w:tc>
        <w:tc>
          <w:tcPr>
            <w:tcW w:w="1842" w:type="dxa"/>
          </w:tcPr>
          <w:p w14:paraId="35CD5B2C" w14:textId="77777777" w:rsidR="003F483F" w:rsidRPr="00E11C90" w:rsidRDefault="003F483F" w:rsidP="003F483F">
            <w:pPr>
              <w:spacing w:after="120"/>
              <w:jc w:val="left"/>
              <w:rPr>
                <w:szCs w:val="17"/>
              </w:rPr>
            </w:pPr>
          </w:p>
        </w:tc>
        <w:tc>
          <w:tcPr>
            <w:tcW w:w="851" w:type="dxa"/>
          </w:tcPr>
          <w:p w14:paraId="222F7536" w14:textId="77777777" w:rsidR="003F483F" w:rsidRPr="00E11C90" w:rsidRDefault="003F483F" w:rsidP="003F483F">
            <w:pPr>
              <w:spacing w:after="120"/>
              <w:jc w:val="center"/>
              <w:rPr>
                <w:szCs w:val="17"/>
              </w:rPr>
            </w:pPr>
          </w:p>
        </w:tc>
        <w:tc>
          <w:tcPr>
            <w:tcW w:w="1701" w:type="dxa"/>
          </w:tcPr>
          <w:p w14:paraId="11B0645F" w14:textId="77777777" w:rsidR="003F483F" w:rsidRPr="00E11C90" w:rsidRDefault="003F483F" w:rsidP="003F483F">
            <w:pPr>
              <w:spacing w:after="120"/>
              <w:jc w:val="left"/>
              <w:rPr>
                <w:szCs w:val="17"/>
              </w:rPr>
            </w:pPr>
          </w:p>
        </w:tc>
      </w:tr>
      <w:tr w:rsidR="003F483F" w:rsidRPr="00E11C90" w14:paraId="06FF185B" w14:textId="77777777" w:rsidTr="005B0E02">
        <w:tc>
          <w:tcPr>
            <w:tcW w:w="851" w:type="dxa"/>
          </w:tcPr>
          <w:p w14:paraId="3074084B" w14:textId="77777777" w:rsidR="003F483F" w:rsidRPr="00E11C90" w:rsidRDefault="003F483F" w:rsidP="003F483F">
            <w:pPr>
              <w:spacing w:after="0"/>
              <w:jc w:val="center"/>
              <w:rPr>
                <w:szCs w:val="17"/>
              </w:rPr>
            </w:pPr>
            <w:r w:rsidRPr="00E11C90">
              <w:rPr>
                <w:szCs w:val="17"/>
              </w:rPr>
              <w:t>Class 11</w:t>
            </w:r>
          </w:p>
        </w:tc>
        <w:tc>
          <w:tcPr>
            <w:tcW w:w="3969" w:type="dxa"/>
          </w:tcPr>
          <w:p w14:paraId="6E6EF9C3" w14:textId="77777777" w:rsidR="003F483F" w:rsidRPr="00E11C90" w:rsidRDefault="003F483F" w:rsidP="003F483F">
            <w:pPr>
              <w:spacing w:after="120"/>
              <w:jc w:val="left"/>
              <w:rPr>
                <w:i/>
                <w:iCs/>
                <w:szCs w:val="17"/>
              </w:rPr>
            </w:pPr>
            <w:r w:rsidRPr="00E11C90">
              <w:rPr>
                <w:i/>
                <w:iCs/>
                <w:szCs w:val="17"/>
              </w:rPr>
              <w:t>Capra hircus</w:t>
            </w:r>
            <w:r w:rsidRPr="00E11C90">
              <w:rPr>
                <w:i/>
                <w:iCs/>
                <w:szCs w:val="17"/>
              </w:rPr>
              <w:br/>
            </w:r>
            <w:r w:rsidRPr="00E11C90">
              <w:rPr>
                <w:szCs w:val="17"/>
              </w:rPr>
              <w:t>Goat</w:t>
            </w:r>
          </w:p>
        </w:tc>
        <w:tc>
          <w:tcPr>
            <w:tcW w:w="1842" w:type="dxa"/>
          </w:tcPr>
          <w:p w14:paraId="3270A9D9" w14:textId="77777777" w:rsidR="003F483F" w:rsidRPr="00E11C90" w:rsidRDefault="003F483F" w:rsidP="003F483F">
            <w:pPr>
              <w:spacing w:after="120"/>
              <w:jc w:val="left"/>
              <w:rPr>
                <w:szCs w:val="17"/>
              </w:rPr>
            </w:pPr>
            <w:r w:rsidRPr="00E11C90">
              <w:rPr>
                <w:szCs w:val="17"/>
              </w:rPr>
              <w:t>187(2), 189, 190, 192(3)</w:t>
            </w:r>
          </w:p>
        </w:tc>
        <w:tc>
          <w:tcPr>
            <w:tcW w:w="851" w:type="dxa"/>
          </w:tcPr>
          <w:p w14:paraId="2730B4FD" w14:textId="77777777" w:rsidR="003F483F" w:rsidRPr="00E11C90" w:rsidRDefault="003F483F" w:rsidP="003F483F">
            <w:pPr>
              <w:spacing w:after="120"/>
              <w:jc w:val="center"/>
              <w:rPr>
                <w:szCs w:val="17"/>
              </w:rPr>
            </w:pPr>
            <w:r w:rsidRPr="00E11C90">
              <w:rPr>
                <w:szCs w:val="17"/>
              </w:rPr>
              <w:t>3</w:t>
            </w:r>
          </w:p>
        </w:tc>
        <w:tc>
          <w:tcPr>
            <w:tcW w:w="1701" w:type="dxa"/>
          </w:tcPr>
          <w:p w14:paraId="129C0882" w14:textId="77777777" w:rsidR="003F483F" w:rsidRPr="00E11C90" w:rsidRDefault="003F483F" w:rsidP="003F483F">
            <w:pPr>
              <w:spacing w:after="120"/>
              <w:jc w:val="left"/>
              <w:rPr>
                <w:szCs w:val="17"/>
              </w:rPr>
            </w:pPr>
            <w:r w:rsidRPr="00E11C90">
              <w:rPr>
                <w:szCs w:val="17"/>
              </w:rPr>
              <w:t>Whole of the area comprising the Flinders Ranges Development Plan</w:t>
            </w:r>
          </w:p>
        </w:tc>
      </w:tr>
      <w:tr w:rsidR="003F483F" w:rsidRPr="00E11C90" w14:paraId="6C7B0338" w14:textId="77777777" w:rsidTr="005B0E02">
        <w:tc>
          <w:tcPr>
            <w:tcW w:w="851" w:type="dxa"/>
          </w:tcPr>
          <w:p w14:paraId="03560639" w14:textId="77777777" w:rsidR="003F483F" w:rsidRPr="00E11C90" w:rsidRDefault="003F483F" w:rsidP="003F483F">
            <w:pPr>
              <w:spacing w:after="0"/>
              <w:jc w:val="center"/>
              <w:rPr>
                <w:szCs w:val="17"/>
              </w:rPr>
            </w:pPr>
            <w:r w:rsidRPr="00E11C90">
              <w:rPr>
                <w:szCs w:val="17"/>
              </w:rPr>
              <w:t>Class 12</w:t>
            </w:r>
          </w:p>
        </w:tc>
        <w:tc>
          <w:tcPr>
            <w:tcW w:w="3969" w:type="dxa"/>
          </w:tcPr>
          <w:p w14:paraId="16395DCD" w14:textId="77777777" w:rsidR="003F483F" w:rsidRPr="00E11C90" w:rsidRDefault="003F483F" w:rsidP="003F483F">
            <w:pPr>
              <w:spacing w:after="120"/>
              <w:jc w:val="left"/>
              <w:rPr>
                <w:i/>
                <w:iCs/>
                <w:szCs w:val="17"/>
              </w:rPr>
            </w:pPr>
            <w:r w:rsidRPr="00E11C90">
              <w:rPr>
                <w:i/>
                <w:iCs/>
                <w:szCs w:val="17"/>
              </w:rPr>
              <w:t>Capra hircus</w:t>
            </w:r>
            <w:r w:rsidRPr="00E11C90">
              <w:rPr>
                <w:i/>
                <w:iCs/>
                <w:szCs w:val="17"/>
              </w:rPr>
              <w:br/>
            </w:r>
            <w:r w:rsidRPr="00E11C90">
              <w:rPr>
                <w:szCs w:val="17"/>
              </w:rPr>
              <w:t>Goat</w:t>
            </w:r>
          </w:p>
        </w:tc>
        <w:tc>
          <w:tcPr>
            <w:tcW w:w="1842" w:type="dxa"/>
          </w:tcPr>
          <w:p w14:paraId="31D03194" w14:textId="77777777" w:rsidR="003F483F" w:rsidRPr="00E11C90" w:rsidRDefault="003F483F" w:rsidP="003F483F">
            <w:pPr>
              <w:spacing w:after="120"/>
              <w:jc w:val="left"/>
              <w:rPr>
                <w:szCs w:val="17"/>
              </w:rPr>
            </w:pPr>
            <w:r w:rsidRPr="00E11C90">
              <w:rPr>
                <w:szCs w:val="17"/>
              </w:rPr>
              <w:t>186(1), 187(2), 189, 190, 192(3)</w:t>
            </w:r>
          </w:p>
        </w:tc>
        <w:tc>
          <w:tcPr>
            <w:tcW w:w="851" w:type="dxa"/>
          </w:tcPr>
          <w:p w14:paraId="1B0AC5C5" w14:textId="77777777" w:rsidR="003F483F" w:rsidRPr="00E11C90" w:rsidRDefault="003F483F" w:rsidP="003F483F">
            <w:pPr>
              <w:spacing w:after="120"/>
              <w:jc w:val="center"/>
              <w:rPr>
                <w:szCs w:val="17"/>
              </w:rPr>
            </w:pPr>
            <w:r w:rsidRPr="00E11C90">
              <w:rPr>
                <w:szCs w:val="17"/>
              </w:rPr>
              <w:t>3</w:t>
            </w:r>
          </w:p>
        </w:tc>
        <w:tc>
          <w:tcPr>
            <w:tcW w:w="1701" w:type="dxa"/>
          </w:tcPr>
          <w:p w14:paraId="0751E997" w14:textId="77777777" w:rsidR="003F483F" w:rsidRPr="00E11C90" w:rsidRDefault="003F483F" w:rsidP="003F483F">
            <w:pPr>
              <w:spacing w:after="120"/>
              <w:jc w:val="left"/>
              <w:rPr>
                <w:szCs w:val="17"/>
              </w:rPr>
            </w:pPr>
            <w:r w:rsidRPr="00E11C90">
              <w:rPr>
                <w:szCs w:val="17"/>
              </w:rPr>
              <w:t>All offshore islands (excluding Wardang Island and Kangaroo Island)</w:t>
            </w:r>
          </w:p>
        </w:tc>
      </w:tr>
      <w:tr w:rsidR="003F483F" w:rsidRPr="00E11C90" w14:paraId="778834AB" w14:textId="77777777" w:rsidTr="005B0E02">
        <w:tc>
          <w:tcPr>
            <w:tcW w:w="851" w:type="dxa"/>
          </w:tcPr>
          <w:p w14:paraId="4637727B" w14:textId="77777777" w:rsidR="003F483F" w:rsidRPr="00E11C90" w:rsidRDefault="003F483F" w:rsidP="003F483F">
            <w:pPr>
              <w:spacing w:after="0"/>
              <w:jc w:val="center"/>
              <w:rPr>
                <w:szCs w:val="17"/>
              </w:rPr>
            </w:pPr>
            <w:r w:rsidRPr="00E11C90">
              <w:rPr>
                <w:szCs w:val="17"/>
              </w:rPr>
              <w:t>Class 13</w:t>
            </w:r>
          </w:p>
        </w:tc>
        <w:tc>
          <w:tcPr>
            <w:tcW w:w="3969" w:type="dxa"/>
          </w:tcPr>
          <w:p w14:paraId="582FAB54" w14:textId="77777777" w:rsidR="003F483F" w:rsidRPr="00E11C90" w:rsidRDefault="003F483F" w:rsidP="003F483F">
            <w:pPr>
              <w:spacing w:after="120"/>
              <w:jc w:val="left"/>
              <w:rPr>
                <w:i/>
                <w:iCs/>
                <w:szCs w:val="17"/>
              </w:rPr>
            </w:pPr>
            <w:r w:rsidRPr="00E11C90">
              <w:rPr>
                <w:i/>
                <w:iCs/>
                <w:szCs w:val="17"/>
              </w:rPr>
              <w:t>Capra hircus</w:t>
            </w:r>
            <w:r w:rsidRPr="00E11C90">
              <w:rPr>
                <w:i/>
                <w:iCs/>
                <w:szCs w:val="17"/>
              </w:rPr>
              <w:br/>
            </w:r>
            <w:r w:rsidRPr="00E11C90">
              <w:rPr>
                <w:szCs w:val="17"/>
              </w:rPr>
              <w:t>Goat</w:t>
            </w:r>
          </w:p>
        </w:tc>
        <w:tc>
          <w:tcPr>
            <w:tcW w:w="1842" w:type="dxa"/>
          </w:tcPr>
          <w:p w14:paraId="37CC9CC5" w14:textId="77777777" w:rsidR="003F483F" w:rsidRPr="00E11C90" w:rsidRDefault="003F483F" w:rsidP="003F483F">
            <w:pPr>
              <w:spacing w:after="120"/>
              <w:jc w:val="left"/>
              <w:rPr>
                <w:szCs w:val="17"/>
              </w:rPr>
            </w:pPr>
            <w:r w:rsidRPr="00E11C90">
              <w:rPr>
                <w:szCs w:val="17"/>
              </w:rPr>
              <w:t>189, 192(3)</w:t>
            </w:r>
          </w:p>
        </w:tc>
        <w:tc>
          <w:tcPr>
            <w:tcW w:w="851" w:type="dxa"/>
          </w:tcPr>
          <w:p w14:paraId="3FA6F095" w14:textId="77777777" w:rsidR="003F483F" w:rsidRPr="00E11C90" w:rsidRDefault="003F483F" w:rsidP="003F483F">
            <w:pPr>
              <w:spacing w:after="120"/>
              <w:jc w:val="center"/>
              <w:rPr>
                <w:szCs w:val="17"/>
              </w:rPr>
            </w:pPr>
            <w:r w:rsidRPr="00E11C90">
              <w:rPr>
                <w:szCs w:val="17"/>
              </w:rPr>
              <w:t>3</w:t>
            </w:r>
          </w:p>
        </w:tc>
        <w:tc>
          <w:tcPr>
            <w:tcW w:w="1701" w:type="dxa"/>
          </w:tcPr>
          <w:p w14:paraId="026854C1" w14:textId="77777777" w:rsidR="003F483F" w:rsidRPr="00E11C90" w:rsidRDefault="003F483F" w:rsidP="003F483F">
            <w:pPr>
              <w:spacing w:after="120"/>
              <w:jc w:val="left"/>
              <w:rPr>
                <w:szCs w:val="17"/>
              </w:rPr>
            </w:pPr>
            <w:r w:rsidRPr="00E11C90">
              <w:rPr>
                <w:szCs w:val="17"/>
              </w:rPr>
              <w:t>Whole of the State (excluding any areas specified in other classes)</w:t>
            </w:r>
          </w:p>
        </w:tc>
      </w:tr>
      <w:tr w:rsidR="003F483F" w:rsidRPr="00E11C90" w14:paraId="5E7A7302" w14:textId="77777777" w:rsidTr="005B0E02">
        <w:tc>
          <w:tcPr>
            <w:tcW w:w="851" w:type="dxa"/>
          </w:tcPr>
          <w:p w14:paraId="3F598C0B" w14:textId="77777777" w:rsidR="003F483F" w:rsidRPr="00E11C90" w:rsidRDefault="003F483F" w:rsidP="003F483F">
            <w:pPr>
              <w:spacing w:after="0"/>
              <w:jc w:val="center"/>
              <w:rPr>
                <w:szCs w:val="17"/>
              </w:rPr>
            </w:pPr>
            <w:r w:rsidRPr="00E11C90">
              <w:rPr>
                <w:szCs w:val="17"/>
              </w:rPr>
              <w:t>Class 14</w:t>
            </w:r>
          </w:p>
        </w:tc>
        <w:tc>
          <w:tcPr>
            <w:tcW w:w="3969" w:type="dxa"/>
          </w:tcPr>
          <w:p w14:paraId="695E5F94" w14:textId="77777777" w:rsidR="003F483F" w:rsidRPr="00E11C90" w:rsidRDefault="003F483F" w:rsidP="003F483F">
            <w:pPr>
              <w:spacing w:after="120"/>
              <w:jc w:val="left"/>
              <w:rPr>
                <w:i/>
                <w:iCs/>
                <w:szCs w:val="17"/>
              </w:rPr>
            </w:pPr>
            <w:r w:rsidRPr="00E11C90">
              <w:rPr>
                <w:i/>
                <w:iCs/>
                <w:szCs w:val="17"/>
              </w:rPr>
              <w:t>Capra hircus</w:t>
            </w:r>
            <w:r w:rsidRPr="00E11C90">
              <w:rPr>
                <w:i/>
                <w:iCs/>
                <w:szCs w:val="17"/>
              </w:rPr>
              <w:br/>
            </w:r>
            <w:r w:rsidRPr="00E11C90">
              <w:rPr>
                <w:szCs w:val="17"/>
              </w:rPr>
              <w:t xml:space="preserve">Goat (captured feral goat held in captivity for less than 3 months)—meaning all goats that are on the land without landowners consent and are not kept as per prescribed measures gazetted under Section 192(3)(a) of the </w:t>
            </w:r>
            <w:r w:rsidRPr="00E11C90">
              <w:rPr>
                <w:i/>
                <w:iCs/>
                <w:szCs w:val="17"/>
              </w:rPr>
              <w:t>Landscape South Australia Act 2019</w:t>
            </w:r>
            <w:r w:rsidRPr="00E11C90">
              <w:rPr>
                <w:szCs w:val="17"/>
              </w:rPr>
              <w:t>, prior to being captured and placed in captivity, and have been in captivity for less than 3 months.</w:t>
            </w:r>
          </w:p>
        </w:tc>
        <w:tc>
          <w:tcPr>
            <w:tcW w:w="1842" w:type="dxa"/>
          </w:tcPr>
          <w:p w14:paraId="6485ABF2" w14:textId="77777777" w:rsidR="003F483F" w:rsidRPr="00E11C90" w:rsidRDefault="003F483F" w:rsidP="003F483F">
            <w:pPr>
              <w:spacing w:after="120"/>
              <w:jc w:val="left"/>
              <w:rPr>
                <w:szCs w:val="17"/>
              </w:rPr>
            </w:pPr>
            <w:r w:rsidRPr="00E11C90">
              <w:rPr>
                <w:szCs w:val="17"/>
              </w:rPr>
              <w:t>186(1)(3), 187(1), 189, 192(3)</w:t>
            </w:r>
          </w:p>
        </w:tc>
        <w:tc>
          <w:tcPr>
            <w:tcW w:w="851" w:type="dxa"/>
          </w:tcPr>
          <w:p w14:paraId="7722546D" w14:textId="77777777" w:rsidR="003F483F" w:rsidRPr="00E11C90" w:rsidRDefault="003F483F" w:rsidP="003F483F">
            <w:pPr>
              <w:spacing w:after="120"/>
              <w:jc w:val="center"/>
              <w:rPr>
                <w:szCs w:val="17"/>
              </w:rPr>
            </w:pPr>
            <w:r w:rsidRPr="00E11C90">
              <w:rPr>
                <w:szCs w:val="17"/>
              </w:rPr>
              <w:t>3</w:t>
            </w:r>
          </w:p>
        </w:tc>
        <w:tc>
          <w:tcPr>
            <w:tcW w:w="1701" w:type="dxa"/>
          </w:tcPr>
          <w:p w14:paraId="7B0DE0EA" w14:textId="77777777" w:rsidR="003F483F" w:rsidRPr="00E11C90" w:rsidRDefault="003F483F" w:rsidP="0037698C">
            <w:pPr>
              <w:keepNext/>
              <w:keepLines/>
              <w:spacing w:after="120"/>
              <w:jc w:val="left"/>
              <w:rPr>
                <w:szCs w:val="17"/>
              </w:rPr>
            </w:pPr>
            <w:r w:rsidRPr="00E11C90">
              <w:rPr>
                <w:szCs w:val="17"/>
              </w:rPr>
              <w:t>Whole of the State (excluding any areas specified in other classes)</w:t>
            </w:r>
          </w:p>
        </w:tc>
      </w:tr>
      <w:tr w:rsidR="003F483F" w:rsidRPr="00E11C90" w14:paraId="4D4CA707" w14:textId="77777777" w:rsidTr="005B0E02">
        <w:tc>
          <w:tcPr>
            <w:tcW w:w="851" w:type="dxa"/>
          </w:tcPr>
          <w:p w14:paraId="26DFB1FF" w14:textId="77777777" w:rsidR="003F483F" w:rsidRDefault="003F483F" w:rsidP="003F483F">
            <w:pPr>
              <w:spacing w:after="0"/>
              <w:jc w:val="center"/>
              <w:rPr>
                <w:szCs w:val="17"/>
              </w:rPr>
            </w:pPr>
            <w:r w:rsidRPr="00E11C90">
              <w:rPr>
                <w:szCs w:val="17"/>
              </w:rPr>
              <w:t>Class 15</w:t>
            </w:r>
          </w:p>
          <w:p w14:paraId="4B2CE510" w14:textId="77777777" w:rsidR="003030B0" w:rsidRDefault="003030B0" w:rsidP="003F483F">
            <w:pPr>
              <w:spacing w:after="0"/>
              <w:jc w:val="center"/>
              <w:rPr>
                <w:szCs w:val="17"/>
              </w:rPr>
            </w:pPr>
          </w:p>
          <w:p w14:paraId="37B11B7B" w14:textId="77777777" w:rsidR="003030B0" w:rsidRDefault="003030B0" w:rsidP="003F483F">
            <w:pPr>
              <w:spacing w:after="0"/>
              <w:jc w:val="center"/>
              <w:rPr>
                <w:szCs w:val="17"/>
              </w:rPr>
            </w:pPr>
          </w:p>
          <w:p w14:paraId="398488DA" w14:textId="77777777" w:rsidR="003030B0" w:rsidRDefault="003030B0" w:rsidP="003F483F">
            <w:pPr>
              <w:spacing w:after="0"/>
              <w:jc w:val="center"/>
              <w:rPr>
                <w:szCs w:val="17"/>
              </w:rPr>
            </w:pPr>
          </w:p>
          <w:p w14:paraId="370E3575" w14:textId="77777777" w:rsidR="003030B0" w:rsidRDefault="003030B0" w:rsidP="003F483F">
            <w:pPr>
              <w:spacing w:after="0"/>
              <w:jc w:val="center"/>
              <w:rPr>
                <w:szCs w:val="17"/>
              </w:rPr>
            </w:pPr>
          </w:p>
          <w:p w14:paraId="39B8FB7D" w14:textId="77777777" w:rsidR="003030B0" w:rsidRDefault="003030B0" w:rsidP="003F483F">
            <w:pPr>
              <w:spacing w:after="0"/>
              <w:jc w:val="center"/>
              <w:rPr>
                <w:szCs w:val="17"/>
              </w:rPr>
            </w:pPr>
          </w:p>
          <w:p w14:paraId="4A7F47DC" w14:textId="77777777" w:rsidR="003030B0" w:rsidRDefault="003030B0" w:rsidP="003F483F">
            <w:pPr>
              <w:spacing w:after="0"/>
              <w:jc w:val="center"/>
              <w:rPr>
                <w:szCs w:val="17"/>
              </w:rPr>
            </w:pPr>
          </w:p>
          <w:p w14:paraId="342F0D88" w14:textId="77777777" w:rsidR="003030B0" w:rsidRDefault="003030B0" w:rsidP="003F483F">
            <w:pPr>
              <w:spacing w:after="0"/>
              <w:jc w:val="center"/>
              <w:rPr>
                <w:szCs w:val="17"/>
              </w:rPr>
            </w:pPr>
          </w:p>
          <w:p w14:paraId="4E15DF51" w14:textId="77777777" w:rsidR="003030B0" w:rsidRDefault="003030B0" w:rsidP="003F483F">
            <w:pPr>
              <w:spacing w:after="0"/>
              <w:jc w:val="center"/>
              <w:rPr>
                <w:szCs w:val="17"/>
              </w:rPr>
            </w:pPr>
          </w:p>
          <w:p w14:paraId="7E5FC42F" w14:textId="77777777" w:rsidR="003030B0" w:rsidRDefault="003030B0" w:rsidP="003F483F">
            <w:pPr>
              <w:spacing w:after="0"/>
              <w:jc w:val="center"/>
              <w:rPr>
                <w:szCs w:val="17"/>
              </w:rPr>
            </w:pPr>
          </w:p>
          <w:p w14:paraId="10FAFA2B" w14:textId="77777777" w:rsidR="003030B0" w:rsidRDefault="003030B0" w:rsidP="003F483F">
            <w:pPr>
              <w:spacing w:after="0"/>
              <w:jc w:val="center"/>
              <w:rPr>
                <w:szCs w:val="17"/>
              </w:rPr>
            </w:pPr>
          </w:p>
          <w:p w14:paraId="6EB5E528" w14:textId="77777777" w:rsidR="003030B0" w:rsidRDefault="003030B0" w:rsidP="003F483F">
            <w:pPr>
              <w:spacing w:after="0"/>
              <w:jc w:val="center"/>
              <w:rPr>
                <w:szCs w:val="17"/>
              </w:rPr>
            </w:pPr>
          </w:p>
          <w:p w14:paraId="51D3916E" w14:textId="77777777" w:rsidR="003030B0" w:rsidRDefault="003030B0" w:rsidP="003F483F">
            <w:pPr>
              <w:spacing w:after="0"/>
              <w:jc w:val="center"/>
              <w:rPr>
                <w:szCs w:val="17"/>
              </w:rPr>
            </w:pPr>
          </w:p>
          <w:p w14:paraId="6F536760" w14:textId="77777777" w:rsidR="003030B0" w:rsidRDefault="003030B0" w:rsidP="003F483F">
            <w:pPr>
              <w:spacing w:after="0"/>
              <w:jc w:val="center"/>
              <w:rPr>
                <w:szCs w:val="17"/>
              </w:rPr>
            </w:pPr>
          </w:p>
          <w:p w14:paraId="575B9C89" w14:textId="77777777" w:rsidR="003030B0" w:rsidRDefault="003030B0" w:rsidP="003F483F">
            <w:pPr>
              <w:spacing w:after="0"/>
              <w:jc w:val="center"/>
              <w:rPr>
                <w:szCs w:val="17"/>
              </w:rPr>
            </w:pPr>
          </w:p>
          <w:p w14:paraId="075C7001" w14:textId="77777777" w:rsidR="003030B0" w:rsidRDefault="003030B0" w:rsidP="003F483F">
            <w:pPr>
              <w:spacing w:after="0"/>
              <w:jc w:val="center"/>
              <w:rPr>
                <w:szCs w:val="17"/>
              </w:rPr>
            </w:pPr>
          </w:p>
          <w:p w14:paraId="6C82D816" w14:textId="77777777" w:rsidR="003030B0" w:rsidRDefault="003030B0" w:rsidP="003F483F">
            <w:pPr>
              <w:spacing w:after="0"/>
              <w:jc w:val="center"/>
              <w:rPr>
                <w:szCs w:val="17"/>
              </w:rPr>
            </w:pPr>
          </w:p>
          <w:p w14:paraId="4DE364A9" w14:textId="77777777" w:rsidR="003030B0" w:rsidRDefault="003030B0" w:rsidP="003F483F">
            <w:pPr>
              <w:spacing w:after="0"/>
              <w:jc w:val="center"/>
              <w:rPr>
                <w:szCs w:val="17"/>
              </w:rPr>
            </w:pPr>
          </w:p>
          <w:p w14:paraId="48BA588D" w14:textId="77777777" w:rsidR="003030B0" w:rsidRDefault="003030B0" w:rsidP="003F483F">
            <w:pPr>
              <w:spacing w:after="0"/>
              <w:jc w:val="center"/>
              <w:rPr>
                <w:szCs w:val="17"/>
              </w:rPr>
            </w:pPr>
          </w:p>
          <w:p w14:paraId="1DB2D8AF" w14:textId="77777777" w:rsidR="003030B0" w:rsidRDefault="00ED5D2B" w:rsidP="00ED5D2B">
            <w:pPr>
              <w:spacing w:after="0"/>
              <w:jc w:val="center"/>
              <w:rPr>
                <w:szCs w:val="17"/>
              </w:rPr>
            </w:pPr>
            <w:r w:rsidRPr="00E11C90">
              <w:rPr>
                <w:szCs w:val="17"/>
              </w:rPr>
              <w:lastRenderedPageBreak/>
              <w:t>Class 15</w:t>
            </w:r>
          </w:p>
          <w:p w14:paraId="1A9AF343" w14:textId="26828C05" w:rsidR="00C30634" w:rsidRPr="00E11C90" w:rsidRDefault="00C30634" w:rsidP="00ED5D2B">
            <w:pPr>
              <w:spacing w:after="0"/>
              <w:jc w:val="center"/>
              <w:rPr>
                <w:szCs w:val="17"/>
              </w:rPr>
            </w:pPr>
            <w:r>
              <w:rPr>
                <w:szCs w:val="17"/>
              </w:rPr>
              <w:t>(cont.)</w:t>
            </w:r>
          </w:p>
        </w:tc>
        <w:tc>
          <w:tcPr>
            <w:tcW w:w="3969" w:type="dxa"/>
          </w:tcPr>
          <w:p w14:paraId="45731B85" w14:textId="77777777" w:rsidR="003F483F" w:rsidRPr="00E11C90" w:rsidRDefault="003F483F" w:rsidP="003F483F">
            <w:pPr>
              <w:spacing w:after="120"/>
              <w:jc w:val="left"/>
              <w:rPr>
                <w:szCs w:val="17"/>
              </w:rPr>
            </w:pPr>
            <w:r w:rsidRPr="00E11C90">
              <w:rPr>
                <w:szCs w:val="17"/>
              </w:rPr>
              <w:lastRenderedPageBreak/>
              <w:t xml:space="preserve">Deer (feral)—meaning all deer not kept in a captive state in accordance with prescribed measures gazetted under Section 192(3)(a) of the </w:t>
            </w:r>
            <w:r w:rsidRPr="00E11C90">
              <w:rPr>
                <w:i/>
                <w:iCs/>
                <w:szCs w:val="17"/>
              </w:rPr>
              <w:t>Landscape South Australia Act 2019</w:t>
            </w:r>
            <w:r w:rsidRPr="00E11C90">
              <w:rPr>
                <w:szCs w:val="17"/>
              </w:rPr>
              <w:t>. The following species and any hybrids of:</w:t>
            </w:r>
          </w:p>
          <w:p w14:paraId="6BF39069" w14:textId="77777777" w:rsidR="003F483F" w:rsidRPr="00E11C90" w:rsidRDefault="003F483F" w:rsidP="003F483F">
            <w:pPr>
              <w:spacing w:after="120"/>
              <w:jc w:val="left"/>
              <w:rPr>
                <w:b/>
                <w:bCs/>
                <w:szCs w:val="17"/>
              </w:rPr>
            </w:pPr>
            <w:r w:rsidRPr="00E11C90">
              <w:rPr>
                <w:i/>
                <w:iCs/>
                <w:szCs w:val="17"/>
              </w:rPr>
              <w:t>Axis axis</w:t>
            </w:r>
            <w:r w:rsidRPr="00E11C90">
              <w:rPr>
                <w:b/>
                <w:bCs/>
                <w:szCs w:val="17"/>
              </w:rPr>
              <w:br/>
            </w:r>
            <w:r w:rsidRPr="00E11C90">
              <w:rPr>
                <w:szCs w:val="17"/>
              </w:rPr>
              <w:t>Chital Deer, Axis Deer, Spotted Deer</w:t>
            </w:r>
          </w:p>
          <w:p w14:paraId="79F7F6D7" w14:textId="77777777" w:rsidR="003F483F" w:rsidRPr="00E11C90" w:rsidRDefault="003F483F" w:rsidP="003F483F">
            <w:pPr>
              <w:spacing w:after="120"/>
              <w:jc w:val="left"/>
              <w:rPr>
                <w:i/>
                <w:iCs/>
                <w:szCs w:val="17"/>
              </w:rPr>
            </w:pPr>
            <w:r w:rsidRPr="00E11C90">
              <w:rPr>
                <w:i/>
                <w:iCs/>
                <w:szCs w:val="17"/>
              </w:rPr>
              <w:t>Cervus canadensis</w:t>
            </w:r>
            <w:r w:rsidRPr="00E11C90">
              <w:rPr>
                <w:i/>
                <w:iCs/>
                <w:szCs w:val="17"/>
              </w:rPr>
              <w:br/>
            </w:r>
            <w:r w:rsidRPr="00E11C90">
              <w:rPr>
                <w:szCs w:val="17"/>
              </w:rPr>
              <w:t>Elk Deer (including Wapiti)</w:t>
            </w:r>
          </w:p>
          <w:p w14:paraId="38C5891F" w14:textId="77777777" w:rsidR="003F483F" w:rsidRPr="00E11C90" w:rsidRDefault="003F483F" w:rsidP="003F483F">
            <w:pPr>
              <w:spacing w:after="120"/>
              <w:jc w:val="left"/>
              <w:rPr>
                <w:i/>
                <w:iCs/>
                <w:szCs w:val="17"/>
              </w:rPr>
            </w:pPr>
            <w:r w:rsidRPr="00E11C90">
              <w:rPr>
                <w:i/>
                <w:iCs/>
                <w:szCs w:val="17"/>
              </w:rPr>
              <w:t>Cervus elaphus</w:t>
            </w:r>
            <w:r w:rsidRPr="00E11C90">
              <w:rPr>
                <w:i/>
                <w:iCs/>
                <w:szCs w:val="17"/>
              </w:rPr>
              <w:br/>
            </w:r>
            <w:r w:rsidRPr="00E11C90">
              <w:rPr>
                <w:szCs w:val="17"/>
              </w:rPr>
              <w:t>Red Deer</w:t>
            </w:r>
          </w:p>
          <w:p w14:paraId="0D2A3D36" w14:textId="77777777" w:rsidR="003F483F" w:rsidRPr="00E11C90" w:rsidRDefault="003F483F" w:rsidP="003F483F">
            <w:pPr>
              <w:spacing w:after="120"/>
              <w:jc w:val="left"/>
              <w:rPr>
                <w:i/>
                <w:iCs/>
                <w:szCs w:val="17"/>
              </w:rPr>
            </w:pPr>
            <w:r w:rsidRPr="00E11C90">
              <w:rPr>
                <w:i/>
                <w:iCs/>
                <w:szCs w:val="17"/>
              </w:rPr>
              <w:t>Axis porcinus</w:t>
            </w:r>
            <w:r w:rsidRPr="00E11C90">
              <w:rPr>
                <w:i/>
                <w:iCs/>
                <w:szCs w:val="17"/>
              </w:rPr>
              <w:br/>
            </w:r>
            <w:r w:rsidRPr="00E11C90">
              <w:rPr>
                <w:szCs w:val="17"/>
              </w:rPr>
              <w:t>Hog Deer</w:t>
            </w:r>
          </w:p>
          <w:p w14:paraId="287AF704" w14:textId="77777777" w:rsidR="003F483F" w:rsidRPr="00E11C90" w:rsidRDefault="003F483F" w:rsidP="003F483F">
            <w:pPr>
              <w:spacing w:after="120"/>
              <w:jc w:val="left"/>
              <w:rPr>
                <w:i/>
                <w:iCs/>
                <w:szCs w:val="17"/>
              </w:rPr>
            </w:pPr>
            <w:r w:rsidRPr="00E11C90">
              <w:rPr>
                <w:i/>
                <w:iCs/>
                <w:szCs w:val="17"/>
              </w:rPr>
              <w:t>Cervus nippon</w:t>
            </w:r>
            <w:r w:rsidRPr="00E11C90">
              <w:rPr>
                <w:i/>
                <w:iCs/>
                <w:szCs w:val="17"/>
              </w:rPr>
              <w:br/>
            </w:r>
            <w:r w:rsidRPr="00E11C90">
              <w:rPr>
                <w:szCs w:val="17"/>
              </w:rPr>
              <w:t>Sika Deer</w:t>
            </w:r>
          </w:p>
          <w:p w14:paraId="1063295A" w14:textId="77777777" w:rsidR="003F483F" w:rsidRPr="00E11C90" w:rsidRDefault="003F483F" w:rsidP="003F483F">
            <w:pPr>
              <w:spacing w:after="120"/>
              <w:jc w:val="left"/>
              <w:rPr>
                <w:i/>
                <w:iCs/>
                <w:szCs w:val="17"/>
              </w:rPr>
            </w:pPr>
            <w:r w:rsidRPr="00E11C90">
              <w:rPr>
                <w:i/>
                <w:iCs/>
                <w:szCs w:val="17"/>
              </w:rPr>
              <w:lastRenderedPageBreak/>
              <w:t>Dama dama</w:t>
            </w:r>
            <w:r w:rsidRPr="00E11C90">
              <w:rPr>
                <w:i/>
                <w:iCs/>
                <w:szCs w:val="17"/>
              </w:rPr>
              <w:br/>
            </w:r>
            <w:r w:rsidRPr="00E11C90">
              <w:rPr>
                <w:szCs w:val="17"/>
              </w:rPr>
              <w:t>Fallow Deer (incl. Persian/Mesopotamian fallow)</w:t>
            </w:r>
          </w:p>
          <w:p w14:paraId="47360D74" w14:textId="77777777" w:rsidR="003F483F" w:rsidRPr="00E11C90" w:rsidRDefault="003F483F" w:rsidP="003F483F">
            <w:pPr>
              <w:spacing w:after="120"/>
              <w:jc w:val="left"/>
              <w:rPr>
                <w:i/>
                <w:iCs/>
                <w:szCs w:val="17"/>
              </w:rPr>
            </w:pPr>
            <w:r w:rsidRPr="00E11C90">
              <w:rPr>
                <w:i/>
                <w:iCs/>
                <w:szCs w:val="17"/>
              </w:rPr>
              <w:t>Rusa timoriensis</w:t>
            </w:r>
            <w:r w:rsidRPr="00E11C90">
              <w:rPr>
                <w:i/>
                <w:iCs/>
                <w:szCs w:val="17"/>
              </w:rPr>
              <w:br/>
            </w:r>
            <w:r w:rsidRPr="00E11C90">
              <w:rPr>
                <w:szCs w:val="17"/>
              </w:rPr>
              <w:t>Rusa Deer, Javan Deer, Timor Deer</w:t>
            </w:r>
          </w:p>
          <w:p w14:paraId="7FAEF7F9" w14:textId="77777777" w:rsidR="003F483F" w:rsidRPr="00E11C90" w:rsidRDefault="003F483F" w:rsidP="003F483F">
            <w:pPr>
              <w:spacing w:after="120"/>
              <w:jc w:val="left"/>
              <w:rPr>
                <w:i/>
                <w:iCs/>
                <w:szCs w:val="17"/>
              </w:rPr>
            </w:pPr>
            <w:r w:rsidRPr="00E11C90">
              <w:rPr>
                <w:i/>
                <w:iCs/>
                <w:szCs w:val="17"/>
              </w:rPr>
              <w:t>Rusa unicolor</w:t>
            </w:r>
            <w:r w:rsidRPr="00E11C90">
              <w:rPr>
                <w:i/>
                <w:iCs/>
                <w:szCs w:val="17"/>
              </w:rPr>
              <w:br/>
            </w:r>
            <w:r w:rsidRPr="00E11C90">
              <w:rPr>
                <w:szCs w:val="17"/>
              </w:rPr>
              <w:t>Sambar, Sambar Deer</w:t>
            </w:r>
          </w:p>
        </w:tc>
        <w:tc>
          <w:tcPr>
            <w:tcW w:w="1842" w:type="dxa"/>
          </w:tcPr>
          <w:p w14:paraId="597FE0FF" w14:textId="77777777" w:rsidR="003F483F" w:rsidRDefault="003F483F" w:rsidP="0081298E">
            <w:pPr>
              <w:spacing w:after="0"/>
              <w:jc w:val="left"/>
              <w:rPr>
                <w:szCs w:val="17"/>
              </w:rPr>
            </w:pPr>
            <w:r w:rsidRPr="00E11C90">
              <w:rPr>
                <w:szCs w:val="17"/>
              </w:rPr>
              <w:lastRenderedPageBreak/>
              <w:t>186(1)(3), 187(1), 188, 189, 192(1)</w:t>
            </w:r>
          </w:p>
          <w:p w14:paraId="61ACE924" w14:textId="77777777" w:rsidR="003030B0" w:rsidRDefault="003030B0" w:rsidP="0081298E">
            <w:pPr>
              <w:spacing w:after="0"/>
              <w:jc w:val="left"/>
              <w:rPr>
                <w:szCs w:val="17"/>
              </w:rPr>
            </w:pPr>
          </w:p>
          <w:p w14:paraId="59D7517C" w14:textId="77777777" w:rsidR="003030B0" w:rsidRDefault="003030B0" w:rsidP="0081298E">
            <w:pPr>
              <w:spacing w:after="0"/>
              <w:jc w:val="left"/>
              <w:rPr>
                <w:szCs w:val="17"/>
              </w:rPr>
            </w:pPr>
          </w:p>
          <w:p w14:paraId="119B1030" w14:textId="77777777" w:rsidR="003030B0" w:rsidRDefault="003030B0" w:rsidP="0081298E">
            <w:pPr>
              <w:spacing w:after="0"/>
              <w:jc w:val="left"/>
              <w:rPr>
                <w:szCs w:val="17"/>
              </w:rPr>
            </w:pPr>
          </w:p>
          <w:p w14:paraId="262F9FE2" w14:textId="77777777" w:rsidR="003030B0" w:rsidRDefault="003030B0" w:rsidP="0081298E">
            <w:pPr>
              <w:spacing w:after="0"/>
              <w:jc w:val="left"/>
              <w:rPr>
                <w:szCs w:val="17"/>
              </w:rPr>
            </w:pPr>
          </w:p>
          <w:p w14:paraId="2DBB9100" w14:textId="77777777" w:rsidR="003030B0" w:rsidRDefault="003030B0" w:rsidP="0081298E">
            <w:pPr>
              <w:spacing w:after="0"/>
              <w:jc w:val="left"/>
              <w:rPr>
                <w:szCs w:val="17"/>
              </w:rPr>
            </w:pPr>
          </w:p>
          <w:p w14:paraId="68E9B191" w14:textId="77777777" w:rsidR="003030B0" w:rsidRDefault="003030B0" w:rsidP="0081298E">
            <w:pPr>
              <w:spacing w:after="0"/>
              <w:jc w:val="left"/>
              <w:rPr>
                <w:szCs w:val="17"/>
              </w:rPr>
            </w:pPr>
          </w:p>
          <w:p w14:paraId="1399DF89" w14:textId="77777777" w:rsidR="003030B0" w:rsidRDefault="003030B0" w:rsidP="0081298E">
            <w:pPr>
              <w:spacing w:after="0"/>
              <w:jc w:val="left"/>
              <w:rPr>
                <w:szCs w:val="17"/>
              </w:rPr>
            </w:pPr>
          </w:p>
          <w:p w14:paraId="44AB398F" w14:textId="77777777" w:rsidR="003030B0" w:rsidRDefault="003030B0" w:rsidP="0081298E">
            <w:pPr>
              <w:spacing w:after="0"/>
              <w:jc w:val="left"/>
              <w:rPr>
                <w:szCs w:val="17"/>
              </w:rPr>
            </w:pPr>
          </w:p>
          <w:p w14:paraId="64F60259" w14:textId="77777777" w:rsidR="003030B0" w:rsidRDefault="003030B0" w:rsidP="0081298E">
            <w:pPr>
              <w:spacing w:after="0"/>
              <w:jc w:val="left"/>
              <w:rPr>
                <w:szCs w:val="17"/>
              </w:rPr>
            </w:pPr>
          </w:p>
          <w:p w14:paraId="3F012A7A" w14:textId="77777777" w:rsidR="003030B0" w:rsidRDefault="003030B0" w:rsidP="0081298E">
            <w:pPr>
              <w:spacing w:after="0"/>
              <w:jc w:val="left"/>
              <w:rPr>
                <w:szCs w:val="17"/>
              </w:rPr>
            </w:pPr>
          </w:p>
          <w:p w14:paraId="3D7A14A7" w14:textId="77777777" w:rsidR="003030B0" w:rsidRDefault="003030B0" w:rsidP="0081298E">
            <w:pPr>
              <w:spacing w:after="0"/>
              <w:jc w:val="left"/>
              <w:rPr>
                <w:szCs w:val="17"/>
              </w:rPr>
            </w:pPr>
          </w:p>
          <w:p w14:paraId="6ADCC895" w14:textId="77777777" w:rsidR="003030B0" w:rsidRDefault="003030B0" w:rsidP="0081298E">
            <w:pPr>
              <w:spacing w:after="0"/>
              <w:jc w:val="left"/>
              <w:rPr>
                <w:szCs w:val="17"/>
              </w:rPr>
            </w:pPr>
          </w:p>
          <w:p w14:paraId="53376855" w14:textId="77777777" w:rsidR="003030B0" w:rsidRDefault="003030B0" w:rsidP="0081298E">
            <w:pPr>
              <w:spacing w:after="0"/>
              <w:jc w:val="left"/>
              <w:rPr>
                <w:szCs w:val="17"/>
              </w:rPr>
            </w:pPr>
          </w:p>
          <w:p w14:paraId="1933C5A9" w14:textId="77777777" w:rsidR="003030B0" w:rsidRDefault="003030B0" w:rsidP="0081298E">
            <w:pPr>
              <w:spacing w:after="0"/>
              <w:jc w:val="left"/>
              <w:rPr>
                <w:szCs w:val="17"/>
              </w:rPr>
            </w:pPr>
          </w:p>
          <w:p w14:paraId="1C1E1EFC" w14:textId="77777777" w:rsidR="003030B0" w:rsidRDefault="003030B0" w:rsidP="0081298E">
            <w:pPr>
              <w:spacing w:after="0"/>
              <w:jc w:val="left"/>
              <w:rPr>
                <w:szCs w:val="17"/>
              </w:rPr>
            </w:pPr>
          </w:p>
          <w:p w14:paraId="2E90218E" w14:textId="77777777" w:rsidR="003030B0" w:rsidRDefault="003030B0" w:rsidP="0081298E">
            <w:pPr>
              <w:spacing w:after="0"/>
              <w:jc w:val="left"/>
              <w:rPr>
                <w:szCs w:val="17"/>
              </w:rPr>
            </w:pPr>
          </w:p>
          <w:p w14:paraId="1DE48DCA" w14:textId="77777777" w:rsidR="003030B0" w:rsidRDefault="003030B0" w:rsidP="0081298E">
            <w:pPr>
              <w:spacing w:after="0"/>
              <w:jc w:val="left"/>
              <w:rPr>
                <w:szCs w:val="17"/>
              </w:rPr>
            </w:pPr>
          </w:p>
          <w:p w14:paraId="766C0DAE" w14:textId="67451F83" w:rsidR="003030B0" w:rsidRPr="00E11C90" w:rsidRDefault="00ED5D2B" w:rsidP="0081298E">
            <w:pPr>
              <w:spacing w:after="0"/>
              <w:jc w:val="left"/>
              <w:rPr>
                <w:szCs w:val="17"/>
              </w:rPr>
            </w:pPr>
            <w:r w:rsidRPr="00E11C90">
              <w:rPr>
                <w:szCs w:val="17"/>
              </w:rPr>
              <w:lastRenderedPageBreak/>
              <w:t>186(1)(3), 187(1), 188, 189, 192(1)</w:t>
            </w:r>
          </w:p>
        </w:tc>
        <w:tc>
          <w:tcPr>
            <w:tcW w:w="851" w:type="dxa"/>
          </w:tcPr>
          <w:p w14:paraId="6911B612" w14:textId="77777777" w:rsidR="003F483F" w:rsidRDefault="003F483F" w:rsidP="0081298E">
            <w:pPr>
              <w:spacing w:after="0"/>
              <w:jc w:val="center"/>
              <w:rPr>
                <w:szCs w:val="17"/>
              </w:rPr>
            </w:pPr>
            <w:r w:rsidRPr="00E11C90">
              <w:rPr>
                <w:szCs w:val="17"/>
              </w:rPr>
              <w:lastRenderedPageBreak/>
              <w:t>3</w:t>
            </w:r>
          </w:p>
          <w:p w14:paraId="1CE8A4BB" w14:textId="77777777" w:rsidR="003030B0" w:rsidRDefault="003030B0" w:rsidP="0081298E">
            <w:pPr>
              <w:spacing w:after="0"/>
              <w:jc w:val="center"/>
              <w:rPr>
                <w:szCs w:val="17"/>
              </w:rPr>
            </w:pPr>
          </w:p>
          <w:p w14:paraId="5387ED69" w14:textId="77777777" w:rsidR="003030B0" w:rsidRDefault="003030B0" w:rsidP="0081298E">
            <w:pPr>
              <w:spacing w:after="0"/>
              <w:jc w:val="center"/>
              <w:rPr>
                <w:szCs w:val="17"/>
              </w:rPr>
            </w:pPr>
          </w:p>
          <w:p w14:paraId="7813CC4F" w14:textId="77777777" w:rsidR="003030B0" w:rsidRDefault="003030B0" w:rsidP="0081298E">
            <w:pPr>
              <w:spacing w:after="0"/>
              <w:jc w:val="center"/>
              <w:rPr>
                <w:szCs w:val="17"/>
              </w:rPr>
            </w:pPr>
          </w:p>
          <w:p w14:paraId="382F66FC" w14:textId="77777777" w:rsidR="003030B0" w:rsidRDefault="003030B0" w:rsidP="0081298E">
            <w:pPr>
              <w:spacing w:after="0"/>
              <w:jc w:val="center"/>
              <w:rPr>
                <w:szCs w:val="17"/>
              </w:rPr>
            </w:pPr>
          </w:p>
          <w:p w14:paraId="338E7AF1" w14:textId="77777777" w:rsidR="003030B0" w:rsidRDefault="003030B0" w:rsidP="0081298E">
            <w:pPr>
              <w:spacing w:after="0"/>
              <w:jc w:val="center"/>
              <w:rPr>
                <w:szCs w:val="17"/>
              </w:rPr>
            </w:pPr>
          </w:p>
          <w:p w14:paraId="70A7BCB2" w14:textId="77777777" w:rsidR="003030B0" w:rsidRDefault="003030B0" w:rsidP="0081298E">
            <w:pPr>
              <w:spacing w:after="0"/>
              <w:jc w:val="center"/>
              <w:rPr>
                <w:szCs w:val="17"/>
              </w:rPr>
            </w:pPr>
          </w:p>
          <w:p w14:paraId="69E32B4A" w14:textId="77777777" w:rsidR="003030B0" w:rsidRDefault="003030B0" w:rsidP="0081298E">
            <w:pPr>
              <w:spacing w:after="0"/>
              <w:jc w:val="center"/>
              <w:rPr>
                <w:szCs w:val="17"/>
              </w:rPr>
            </w:pPr>
          </w:p>
          <w:p w14:paraId="73005690" w14:textId="77777777" w:rsidR="003030B0" w:rsidRDefault="003030B0" w:rsidP="0081298E">
            <w:pPr>
              <w:spacing w:after="0"/>
              <w:jc w:val="center"/>
              <w:rPr>
                <w:szCs w:val="17"/>
              </w:rPr>
            </w:pPr>
          </w:p>
          <w:p w14:paraId="4992CFEE" w14:textId="77777777" w:rsidR="003030B0" w:rsidRDefault="003030B0" w:rsidP="0081298E">
            <w:pPr>
              <w:spacing w:after="0"/>
              <w:jc w:val="center"/>
              <w:rPr>
                <w:szCs w:val="17"/>
              </w:rPr>
            </w:pPr>
          </w:p>
          <w:p w14:paraId="46E39C98" w14:textId="77777777" w:rsidR="003030B0" w:rsidRDefault="003030B0" w:rsidP="0081298E">
            <w:pPr>
              <w:spacing w:after="0"/>
              <w:jc w:val="center"/>
              <w:rPr>
                <w:szCs w:val="17"/>
              </w:rPr>
            </w:pPr>
          </w:p>
          <w:p w14:paraId="57608EC7" w14:textId="77777777" w:rsidR="003030B0" w:rsidRDefault="003030B0" w:rsidP="0081298E">
            <w:pPr>
              <w:spacing w:after="0"/>
              <w:jc w:val="center"/>
              <w:rPr>
                <w:szCs w:val="17"/>
              </w:rPr>
            </w:pPr>
          </w:p>
          <w:p w14:paraId="23EB2D98" w14:textId="77777777" w:rsidR="003030B0" w:rsidRDefault="003030B0" w:rsidP="0081298E">
            <w:pPr>
              <w:spacing w:after="0"/>
              <w:jc w:val="center"/>
              <w:rPr>
                <w:szCs w:val="17"/>
              </w:rPr>
            </w:pPr>
          </w:p>
          <w:p w14:paraId="2769E743" w14:textId="77777777" w:rsidR="003030B0" w:rsidRDefault="003030B0" w:rsidP="0081298E">
            <w:pPr>
              <w:spacing w:after="0"/>
              <w:jc w:val="center"/>
              <w:rPr>
                <w:szCs w:val="17"/>
              </w:rPr>
            </w:pPr>
          </w:p>
          <w:p w14:paraId="4FA0CF67" w14:textId="77777777" w:rsidR="003030B0" w:rsidRDefault="003030B0" w:rsidP="0081298E">
            <w:pPr>
              <w:spacing w:after="0"/>
              <w:jc w:val="center"/>
              <w:rPr>
                <w:szCs w:val="17"/>
              </w:rPr>
            </w:pPr>
          </w:p>
          <w:p w14:paraId="59901BE2" w14:textId="77777777" w:rsidR="003030B0" w:rsidRDefault="003030B0" w:rsidP="0081298E">
            <w:pPr>
              <w:spacing w:after="0"/>
              <w:jc w:val="center"/>
              <w:rPr>
                <w:szCs w:val="17"/>
              </w:rPr>
            </w:pPr>
          </w:p>
          <w:p w14:paraId="48F9B419" w14:textId="77777777" w:rsidR="003030B0" w:rsidRDefault="003030B0" w:rsidP="0081298E">
            <w:pPr>
              <w:spacing w:after="0"/>
              <w:jc w:val="center"/>
              <w:rPr>
                <w:szCs w:val="17"/>
              </w:rPr>
            </w:pPr>
          </w:p>
          <w:p w14:paraId="57BCC6C9" w14:textId="77777777" w:rsidR="003030B0" w:rsidRDefault="003030B0" w:rsidP="0081298E">
            <w:pPr>
              <w:spacing w:after="0"/>
              <w:jc w:val="center"/>
              <w:rPr>
                <w:szCs w:val="17"/>
              </w:rPr>
            </w:pPr>
          </w:p>
          <w:p w14:paraId="5888FA5D" w14:textId="77777777" w:rsidR="003030B0" w:rsidRDefault="003030B0" w:rsidP="0081298E">
            <w:pPr>
              <w:spacing w:after="0"/>
              <w:jc w:val="center"/>
              <w:rPr>
                <w:szCs w:val="17"/>
              </w:rPr>
            </w:pPr>
          </w:p>
          <w:p w14:paraId="2A55C0BA" w14:textId="61D6D954" w:rsidR="003030B0" w:rsidRPr="00E11C90" w:rsidRDefault="00ED5D2B" w:rsidP="0081298E">
            <w:pPr>
              <w:spacing w:after="0"/>
              <w:jc w:val="center"/>
              <w:rPr>
                <w:szCs w:val="17"/>
              </w:rPr>
            </w:pPr>
            <w:r>
              <w:rPr>
                <w:szCs w:val="17"/>
              </w:rPr>
              <w:lastRenderedPageBreak/>
              <w:t>3</w:t>
            </w:r>
          </w:p>
        </w:tc>
        <w:tc>
          <w:tcPr>
            <w:tcW w:w="1701" w:type="dxa"/>
          </w:tcPr>
          <w:p w14:paraId="03D3BA8B" w14:textId="77777777" w:rsidR="003F483F" w:rsidRDefault="003F483F" w:rsidP="0081298E">
            <w:pPr>
              <w:spacing w:after="0"/>
              <w:jc w:val="left"/>
              <w:rPr>
                <w:szCs w:val="17"/>
              </w:rPr>
            </w:pPr>
            <w:r w:rsidRPr="00E11C90">
              <w:rPr>
                <w:szCs w:val="17"/>
              </w:rPr>
              <w:lastRenderedPageBreak/>
              <w:t>Whole of the State (excluding any areas specified in other classes)</w:t>
            </w:r>
          </w:p>
          <w:p w14:paraId="088330ED" w14:textId="77777777" w:rsidR="003030B0" w:rsidRDefault="003030B0" w:rsidP="0081298E">
            <w:pPr>
              <w:spacing w:after="0"/>
              <w:jc w:val="left"/>
              <w:rPr>
                <w:szCs w:val="17"/>
              </w:rPr>
            </w:pPr>
          </w:p>
          <w:p w14:paraId="7C500EEF" w14:textId="77777777" w:rsidR="003030B0" w:rsidRDefault="003030B0" w:rsidP="0081298E">
            <w:pPr>
              <w:spacing w:after="0"/>
              <w:jc w:val="left"/>
              <w:rPr>
                <w:szCs w:val="17"/>
              </w:rPr>
            </w:pPr>
          </w:p>
          <w:p w14:paraId="62120883" w14:textId="77777777" w:rsidR="003030B0" w:rsidRDefault="003030B0" w:rsidP="0081298E">
            <w:pPr>
              <w:spacing w:after="0"/>
              <w:jc w:val="left"/>
              <w:rPr>
                <w:szCs w:val="17"/>
              </w:rPr>
            </w:pPr>
          </w:p>
          <w:p w14:paraId="134181D9" w14:textId="77777777" w:rsidR="003030B0" w:rsidRDefault="003030B0" w:rsidP="0081298E">
            <w:pPr>
              <w:spacing w:after="0"/>
              <w:jc w:val="left"/>
              <w:rPr>
                <w:szCs w:val="17"/>
              </w:rPr>
            </w:pPr>
          </w:p>
          <w:p w14:paraId="6B08634A" w14:textId="77777777" w:rsidR="003030B0" w:rsidRDefault="003030B0" w:rsidP="0081298E">
            <w:pPr>
              <w:spacing w:after="0"/>
              <w:jc w:val="left"/>
              <w:rPr>
                <w:szCs w:val="17"/>
              </w:rPr>
            </w:pPr>
          </w:p>
          <w:p w14:paraId="1D8E17AD" w14:textId="77777777" w:rsidR="003030B0" w:rsidRDefault="003030B0" w:rsidP="0081298E">
            <w:pPr>
              <w:spacing w:after="0"/>
              <w:jc w:val="left"/>
              <w:rPr>
                <w:szCs w:val="17"/>
              </w:rPr>
            </w:pPr>
          </w:p>
          <w:p w14:paraId="7A40FBBE" w14:textId="77777777" w:rsidR="003030B0" w:rsidRDefault="003030B0" w:rsidP="0081298E">
            <w:pPr>
              <w:spacing w:after="0"/>
              <w:jc w:val="left"/>
              <w:rPr>
                <w:szCs w:val="17"/>
              </w:rPr>
            </w:pPr>
          </w:p>
          <w:p w14:paraId="5973ED37" w14:textId="77777777" w:rsidR="003030B0" w:rsidRDefault="003030B0" w:rsidP="0081298E">
            <w:pPr>
              <w:spacing w:after="0"/>
              <w:jc w:val="left"/>
              <w:rPr>
                <w:szCs w:val="17"/>
              </w:rPr>
            </w:pPr>
          </w:p>
          <w:p w14:paraId="3C84E8B0" w14:textId="77777777" w:rsidR="003030B0" w:rsidRDefault="003030B0" w:rsidP="0081298E">
            <w:pPr>
              <w:spacing w:after="0"/>
              <w:jc w:val="left"/>
              <w:rPr>
                <w:szCs w:val="17"/>
              </w:rPr>
            </w:pPr>
          </w:p>
          <w:p w14:paraId="06DB9CF6" w14:textId="77777777" w:rsidR="003030B0" w:rsidRDefault="003030B0" w:rsidP="0081298E">
            <w:pPr>
              <w:spacing w:after="0"/>
              <w:jc w:val="left"/>
              <w:rPr>
                <w:szCs w:val="17"/>
              </w:rPr>
            </w:pPr>
          </w:p>
          <w:p w14:paraId="3E30F2C6" w14:textId="77777777" w:rsidR="003030B0" w:rsidRDefault="003030B0" w:rsidP="0081298E">
            <w:pPr>
              <w:spacing w:after="0"/>
              <w:jc w:val="left"/>
              <w:rPr>
                <w:szCs w:val="17"/>
              </w:rPr>
            </w:pPr>
          </w:p>
          <w:p w14:paraId="4D395856" w14:textId="77777777" w:rsidR="003030B0" w:rsidRDefault="003030B0" w:rsidP="0081298E">
            <w:pPr>
              <w:spacing w:after="0"/>
              <w:jc w:val="left"/>
              <w:rPr>
                <w:szCs w:val="17"/>
              </w:rPr>
            </w:pPr>
          </w:p>
          <w:p w14:paraId="63BB0C37" w14:textId="77777777" w:rsidR="003030B0" w:rsidRDefault="003030B0" w:rsidP="0081298E">
            <w:pPr>
              <w:spacing w:after="0"/>
              <w:jc w:val="left"/>
              <w:rPr>
                <w:szCs w:val="17"/>
              </w:rPr>
            </w:pPr>
          </w:p>
          <w:p w14:paraId="7005EDC8" w14:textId="77777777" w:rsidR="003030B0" w:rsidRDefault="003030B0" w:rsidP="0081298E">
            <w:pPr>
              <w:spacing w:after="0"/>
              <w:jc w:val="left"/>
              <w:rPr>
                <w:szCs w:val="17"/>
              </w:rPr>
            </w:pPr>
          </w:p>
          <w:p w14:paraId="00E6C5EF" w14:textId="77777777" w:rsidR="003030B0" w:rsidRDefault="003030B0" w:rsidP="0081298E">
            <w:pPr>
              <w:spacing w:after="0"/>
              <w:jc w:val="left"/>
              <w:rPr>
                <w:szCs w:val="17"/>
              </w:rPr>
            </w:pPr>
          </w:p>
          <w:p w14:paraId="36CF646E" w14:textId="40D35C8B" w:rsidR="003030B0" w:rsidRPr="00E11C90" w:rsidRDefault="00ED5D2B" w:rsidP="0081298E">
            <w:pPr>
              <w:spacing w:after="0"/>
              <w:jc w:val="left"/>
              <w:rPr>
                <w:szCs w:val="17"/>
              </w:rPr>
            </w:pPr>
            <w:r w:rsidRPr="00E11C90">
              <w:rPr>
                <w:szCs w:val="17"/>
              </w:rPr>
              <w:lastRenderedPageBreak/>
              <w:t>Whole of the State (excluding any areas specified in other classes)</w:t>
            </w:r>
          </w:p>
        </w:tc>
      </w:tr>
      <w:tr w:rsidR="003F483F" w:rsidRPr="00E11C90" w14:paraId="0F3C0769" w14:textId="77777777" w:rsidTr="005B0E02">
        <w:tc>
          <w:tcPr>
            <w:tcW w:w="851" w:type="dxa"/>
          </w:tcPr>
          <w:p w14:paraId="10B093EF" w14:textId="77777777" w:rsidR="003F483F" w:rsidRPr="00E11C90" w:rsidRDefault="003F483F" w:rsidP="003F483F">
            <w:pPr>
              <w:spacing w:after="0"/>
              <w:jc w:val="center"/>
              <w:rPr>
                <w:szCs w:val="17"/>
              </w:rPr>
            </w:pPr>
            <w:r w:rsidRPr="00E11C90">
              <w:rPr>
                <w:szCs w:val="17"/>
              </w:rPr>
              <w:lastRenderedPageBreak/>
              <w:t>Class 16</w:t>
            </w:r>
          </w:p>
        </w:tc>
        <w:tc>
          <w:tcPr>
            <w:tcW w:w="3969" w:type="dxa"/>
          </w:tcPr>
          <w:p w14:paraId="6127E9E0" w14:textId="77777777" w:rsidR="003F483F" w:rsidRPr="00E11C90" w:rsidRDefault="003F483F" w:rsidP="003F483F">
            <w:pPr>
              <w:spacing w:after="120"/>
              <w:jc w:val="left"/>
              <w:rPr>
                <w:szCs w:val="17"/>
              </w:rPr>
            </w:pPr>
            <w:r w:rsidRPr="00E11C90">
              <w:rPr>
                <w:szCs w:val="17"/>
              </w:rPr>
              <w:t xml:space="preserve">Deer (domestic)—meaning deer kept in a captive state in accordance with prescribed measures gazetted under Section 192(3)(a) of the </w:t>
            </w:r>
            <w:r w:rsidRPr="00E11C90">
              <w:rPr>
                <w:i/>
                <w:iCs/>
                <w:szCs w:val="17"/>
              </w:rPr>
              <w:t xml:space="preserve">Landscape South Australia </w:t>
            </w:r>
            <w:r w:rsidRPr="00E11C90">
              <w:rPr>
                <w:i/>
                <w:iCs/>
                <w:szCs w:val="17"/>
              </w:rPr>
              <w:br/>
              <w:t>Act 2019</w:t>
            </w:r>
            <w:r w:rsidRPr="00E11C90">
              <w:rPr>
                <w:szCs w:val="17"/>
              </w:rPr>
              <w:t>. The following species and any hybrids of:</w:t>
            </w:r>
          </w:p>
          <w:p w14:paraId="53441D1A" w14:textId="77777777" w:rsidR="003F483F" w:rsidRPr="00E11C90" w:rsidRDefault="003F483F" w:rsidP="003F483F">
            <w:pPr>
              <w:spacing w:after="120"/>
              <w:jc w:val="left"/>
              <w:rPr>
                <w:b/>
                <w:bCs/>
                <w:szCs w:val="17"/>
              </w:rPr>
            </w:pPr>
            <w:r w:rsidRPr="00E11C90">
              <w:rPr>
                <w:i/>
                <w:iCs/>
                <w:szCs w:val="17"/>
              </w:rPr>
              <w:t>Axis axis</w:t>
            </w:r>
            <w:r w:rsidRPr="00E11C90">
              <w:rPr>
                <w:b/>
                <w:bCs/>
                <w:szCs w:val="17"/>
              </w:rPr>
              <w:br/>
            </w:r>
            <w:r w:rsidRPr="00E11C90">
              <w:rPr>
                <w:szCs w:val="17"/>
              </w:rPr>
              <w:t>Chital Deer, Axis Deer, Spotted Deer</w:t>
            </w:r>
          </w:p>
          <w:p w14:paraId="771D4968" w14:textId="77777777" w:rsidR="003F483F" w:rsidRPr="00E11C90" w:rsidRDefault="003F483F" w:rsidP="003F483F">
            <w:pPr>
              <w:spacing w:after="120"/>
              <w:jc w:val="left"/>
              <w:rPr>
                <w:i/>
                <w:iCs/>
                <w:szCs w:val="17"/>
              </w:rPr>
            </w:pPr>
            <w:r w:rsidRPr="00E11C90">
              <w:rPr>
                <w:i/>
                <w:iCs/>
                <w:szCs w:val="17"/>
              </w:rPr>
              <w:t>Axis porcinus</w:t>
            </w:r>
            <w:r w:rsidRPr="00E11C90">
              <w:rPr>
                <w:i/>
                <w:iCs/>
                <w:szCs w:val="17"/>
              </w:rPr>
              <w:br/>
            </w:r>
            <w:r w:rsidRPr="00E11C90">
              <w:rPr>
                <w:szCs w:val="17"/>
              </w:rPr>
              <w:t>Hog Deer</w:t>
            </w:r>
          </w:p>
          <w:p w14:paraId="39960841" w14:textId="77777777" w:rsidR="003F483F" w:rsidRPr="00E11C90" w:rsidRDefault="003F483F" w:rsidP="003F483F">
            <w:pPr>
              <w:spacing w:after="120"/>
              <w:jc w:val="left"/>
              <w:rPr>
                <w:i/>
                <w:iCs/>
                <w:szCs w:val="17"/>
              </w:rPr>
            </w:pPr>
            <w:r w:rsidRPr="00E11C90">
              <w:rPr>
                <w:i/>
                <w:iCs/>
                <w:szCs w:val="17"/>
              </w:rPr>
              <w:t>Cervus canadensis</w:t>
            </w:r>
            <w:r w:rsidRPr="00E11C90">
              <w:rPr>
                <w:i/>
                <w:iCs/>
                <w:szCs w:val="17"/>
              </w:rPr>
              <w:br/>
            </w:r>
            <w:r w:rsidRPr="00E11C90">
              <w:rPr>
                <w:szCs w:val="17"/>
              </w:rPr>
              <w:t>Elk Deer (including Wapiti)</w:t>
            </w:r>
          </w:p>
          <w:p w14:paraId="4BC767A0" w14:textId="77777777" w:rsidR="003F483F" w:rsidRPr="00E11C90" w:rsidRDefault="003F483F" w:rsidP="003F483F">
            <w:pPr>
              <w:spacing w:after="120"/>
              <w:jc w:val="left"/>
              <w:rPr>
                <w:i/>
                <w:iCs/>
                <w:szCs w:val="17"/>
              </w:rPr>
            </w:pPr>
            <w:r w:rsidRPr="00E11C90">
              <w:rPr>
                <w:i/>
                <w:iCs/>
                <w:szCs w:val="17"/>
              </w:rPr>
              <w:t>Cervus elaphus</w:t>
            </w:r>
            <w:r w:rsidRPr="00E11C90">
              <w:rPr>
                <w:i/>
                <w:iCs/>
                <w:szCs w:val="17"/>
              </w:rPr>
              <w:br/>
            </w:r>
            <w:r w:rsidRPr="00E11C90">
              <w:rPr>
                <w:szCs w:val="17"/>
              </w:rPr>
              <w:t>Red Deer</w:t>
            </w:r>
          </w:p>
          <w:p w14:paraId="3BDF3FF0" w14:textId="77777777" w:rsidR="003F483F" w:rsidRPr="00E11C90" w:rsidRDefault="003F483F" w:rsidP="003F483F">
            <w:pPr>
              <w:spacing w:after="120"/>
              <w:jc w:val="left"/>
              <w:rPr>
                <w:i/>
                <w:iCs/>
                <w:szCs w:val="17"/>
              </w:rPr>
            </w:pPr>
            <w:r w:rsidRPr="00E11C90">
              <w:rPr>
                <w:i/>
                <w:iCs/>
                <w:szCs w:val="17"/>
              </w:rPr>
              <w:t>Cervus nippon</w:t>
            </w:r>
            <w:r w:rsidRPr="00E11C90">
              <w:rPr>
                <w:i/>
                <w:iCs/>
                <w:szCs w:val="17"/>
              </w:rPr>
              <w:br/>
            </w:r>
            <w:r w:rsidRPr="00E11C90">
              <w:rPr>
                <w:szCs w:val="17"/>
              </w:rPr>
              <w:t>Sika Deer</w:t>
            </w:r>
          </w:p>
          <w:p w14:paraId="7EA4B9B8" w14:textId="77777777" w:rsidR="003F483F" w:rsidRPr="00E11C90" w:rsidRDefault="003F483F" w:rsidP="003F483F">
            <w:pPr>
              <w:spacing w:after="120"/>
              <w:jc w:val="left"/>
              <w:rPr>
                <w:i/>
                <w:iCs/>
                <w:szCs w:val="17"/>
              </w:rPr>
            </w:pPr>
            <w:r w:rsidRPr="00E11C90">
              <w:rPr>
                <w:i/>
                <w:iCs/>
                <w:szCs w:val="17"/>
              </w:rPr>
              <w:t>Dama dama</w:t>
            </w:r>
            <w:r w:rsidRPr="00E11C90">
              <w:rPr>
                <w:i/>
                <w:iCs/>
                <w:szCs w:val="17"/>
              </w:rPr>
              <w:br/>
            </w:r>
            <w:r w:rsidRPr="00E11C90">
              <w:rPr>
                <w:szCs w:val="17"/>
              </w:rPr>
              <w:t>Fallow Deer (incl. Persian/Mesopotamian fallow)</w:t>
            </w:r>
          </w:p>
          <w:p w14:paraId="1075B864" w14:textId="77777777" w:rsidR="003F483F" w:rsidRPr="00E11C90" w:rsidRDefault="003F483F" w:rsidP="003F483F">
            <w:pPr>
              <w:spacing w:after="120"/>
              <w:jc w:val="left"/>
              <w:rPr>
                <w:i/>
                <w:iCs/>
                <w:szCs w:val="17"/>
              </w:rPr>
            </w:pPr>
            <w:r w:rsidRPr="00E11C90">
              <w:rPr>
                <w:i/>
                <w:iCs/>
                <w:szCs w:val="17"/>
              </w:rPr>
              <w:t>Rusa timoriensis</w:t>
            </w:r>
            <w:r w:rsidRPr="00E11C90">
              <w:rPr>
                <w:i/>
                <w:iCs/>
                <w:szCs w:val="17"/>
              </w:rPr>
              <w:br/>
            </w:r>
            <w:r w:rsidRPr="00E11C90">
              <w:rPr>
                <w:szCs w:val="17"/>
              </w:rPr>
              <w:t>Rusa Deer, Javan Deer, Timor Deer</w:t>
            </w:r>
          </w:p>
          <w:p w14:paraId="0F2F8137" w14:textId="77777777" w:rsidR="003F483F" w:rsidRPr="00E11C90" w:rsidRDefault="003F483F" w:rsidP="003F483F">
            <w:pPr>
              <w:spacing w:after="120"/>
              <w:jc w:val="left"/>
              <w:rPr>
                <w:i/>
                <w:iCs/>
                <w:szCs w:val="17"/>
              </w:rPr>
            </w:pPr>
            <w:r w:rsidRPr="00E11C90">
              <w:rPr>
                <w:i/>
                <w:iCs/>
                <w:szCs w:val="17"/>
              </w:rPr>
              <w:t>Rusa unicolor</w:t>
            </w:r>
            <w:r w:rsidRPr="00E11C90">
              <w:rPr>
                <w:i/>
                <w:iCs/>
                <w:szCs w:val="17"/>
              </w:rPr>
              <w:br/>
            </w:r>
            <w:r w:rsidRPr="00E11C90">
              <w:rPr>
                <w:szCs w:val="17"/>
              </w:rPr>
              <w:t>Sambar, Sambar Deer</w:t>
            </w:r>
          </w:p>
        </w:tc>
        <w:tc>
          <w:tcPr>
            <w:tcW w:w="1842" w:type="dxa"/>
          </w:tcPr>
          <w:p w14:paraId="2C7CC6E4" w14:textId="77777777" w:rsidR="003F483F" w:rsidRPr="00E11C90" w:rsidRDefault="003F483F" w:rsidP="003F483F">
            <w:pPr>
              <w:spacing w:after="120"/>
              <w:jc w:val="left"/>
              <w:rPr>
                <w:szCs w:val="17"/>
              </w:rPr>
            </w:pPr>
            <w:r w:rsidRPr="00E11C90">
              <w:rPr>
                <w:szCs w:val="17"/>
              </w:rPr>
              <w:t>189, 191(1), 192(3)</w:t>
            </w:r>
          </w:p>
        </w:tc>
        <w:tc>
          <w:tcPr>
            <w:tcW w:w="851" w:type="dxa"/>
          </w:tcPr>
          <w:p w14:paraId="49E6DD3D" w14:textId="77777777" w:rsidR="003F483F" w:rsidRPr="00E11C90" w:rsidRDefault="003F483F" w:rsidP="003F483F">
            <w:pPr>
              <w:spacing w:after="120"/>
              <w:jc w:val="center"/>
              <w:rPr>
                <w:szCs w:val="17"/>
              </w:rPr>
            </w:pPr>
            <w:r w:rsidRPr="00E11C90">
              <w:rPr>
                <w:szCs w:val="17"/>
              </w:rPr>
              <w:t>3</w:t>
            </w:r>
          </w:p>
        </w:tc>
        <w:tc>
          <w:tcPr>
            <w:tcW w:w="1701" w:type="dxa"/>
          </w:tcPr>
          <w:p w14:paraId="38C240C8" w14:textId="77777777" w:rsidR="003F483F" w:rsidRPr="00E11C90" w:rsidRDefault="003F483F" w:rsidP="003F483F">
            <w:pPr>
              <w:spacing w:after="120"/>
              <w:jc w:val="left"/>
              <w:rPr>
                <w:szCs w:val="17"/>
              </w:rPr>
            </w:pPr>
            <w:r w:rsidRPr="00E11C90">
              <w:rPr>
                <w:szCs w:val="17"/>
              </w:rPr>
              <w:t>Whole of the State (excluding any areas specified in other classes)</w:t>
            </w:r>
          </w:p>
        </w:tc>
      </w:tr>
      <w:tr w:rsidR="003F483F" w:rsidRPr="00E11C90" w14:paraId="00118E55" w14:textId="77777777" w:rsidTr="005B0E02">
        <w:tc>
          <w:tcPr>
            <w:tcW w:w="851" w:type="dxa"/>
          </w:tcPr>
          <w:p w14:paraId="0CF4F6F4" w14:textId="77777777" w:rsidR="003F483F" w:rsidRPr="00E11C90" w:rsidRDefault="003F483F" w:rsidP="003F483F">
            <w:pPr>
              <w:spacing w:after="0"/>
              <w:jc w:val="center"/>
              <w:rPr>
                <w:szCs w:val="17"/>
              </w:rPr>
            </w:pPr>
            <w:r w:rsidRPr="00E11C90">
              <w:rPr>
                <w:szCs w:val="17"/>
              </w:rPr>
              <w:t>Class 17</w:t>
            </w:r>
          </w:p>
        </w:tc>
        <w:tc>
          <w:tcPr>
            <w:tcW w:w="3969" w:type="dxa"/>
          </w:tcPr>
          <w:p w14:paraId="2CB29DC6" w14:textId="77777777" w:rsidR="003F483F" w:rsidRPr="00E11C90" w:rsidRDefault="003F483F" w:rsidP="003F483F">
            <w:pPr>
              <w:spacing w:after="120"/>
              <w:jc w:val="left"/>
              <w:rPr>
                <w:szCs w:val="17"/>
              </w:rPr>
            </w:pPr>
            <w:r w:rsidRPr="00E11C90">
              <w:rPr>
                <w:szCs w:val="17"/>
              </w:rPr>
              <w:t>Mice and rats (wild)—meaning any non-native mice or rat(s) that are wild-living, living at large and not kept in captivity (ie. not held in a building or enclosure with security measures designed to ensure that the animal cannot escape, other than in circumstances that cannot reasonably be foreseen). The following species:</w:t>
            </w:r>
          </w:p>
          <w:p w14:paraId="5B5B7212" w14:textId="77777777" w:rsidR="003F483F" w:rsidRPr="00E11C90" w:rsidRDefault="003F483F" w:rsidP="003F483F">
            <w:pPr>
              <w:spacing w:after="120"/>
              <w:jc w:val="left"/>
              <w:rPr>
                <w:i/>
                <w:iCs/>
                <w:szCs w:val="17"/>
              </w:rPr>
            </w:pPr>
            <w:r w:rsidRPr="00E11C90">
              <w:rPr>
                <w:i/>
                <w:iCs/>
                <w:szCs w:val="17"/>
              </w:rPr>
              <w:t>Mus musculus</w:t>
            </w:r>
            <w:r w:rsidRPr="00E11C90">
              <w:rPr>
                <w:i/>
                <w:iCs/>
                <w:szCs w:val="17"/>
              </w:rPr>
              <w:br/>
            </w:r>
            <w:r w:rsidRPr="00E11C90">
              <w:rPr>
                <w:szCs w:val="17"/>
              </w:rPr>
              <w:t>Mouse, House Mouse</w:t>
            </w:r>
          </w:p>
          <w:p w14:paraId="5E33FEC5" w14:textId="77777777" w:rsidR="003F483F" w:rsidRPr="00E11C90" w:rsidRDefault="003F483F" w:rsidP="003F483F">
            <w:pPr>
              <w:spacing w:after="120"/>
              <w:jc w:val="left"/>
              <w:rPr>
                <w:i/>
                <w:iCs/>
                <w:szCs w:val="17"/>
              </w:rPr>
            </w:pPr>
            <w:r w:rsidRPr="00E11C90">
              <w:rPr>
                <w:i/>
                <w:iCs/>
                <w:szCs w:val="17"/>
              </w:rPr>
              <w:t>Rattus norvegicus</w:t>
            </w:r>
            <w:r w:rsidRPr="00E11C90">
              <w:rPr>
                <w:i/>
                <w:iCs/>
                <w:szCs w:val="17"/>
              </w:rPr>
              <w:br/>
            </w:r>
            <w:r w:rsidRPr="00E11C90">
              <w:rPr>
                <w:szCs w:val="17"/>
              </w:rPr>
              <w:t>Brown Rat</w:t>
            </w:r>
          </w:p>
          <w:p w14:paraId="0BC1AA6E" w14:textId="77777777" w:rsidR="003F483F" w:rsidRPr="00E11C90" w:rsidRDefault="003F483F" w:rsidP="003F483F">
            <w:pPr>
              <w:spacing w:after="120"/>
              <w:jc w:val="left"/>
              <w:rPr>
                <w:i/>
                <w:iCs/>
                <w:szCs w:val="17"/>
              </w:rPr>
            </w:pPr>
            <w:r w:rsidRPr="00E11C90">
              <w:rPr>
                <w:i/>
                <w:iCs/>
                <w:szCs w:val="17"/>
              </w:rPr>
              <w:t>Rattus rattus</w:t>
            </w:r>
            <w:r w:rsidRPr="00E11C90">
              <w:rPr>
                <w:i/>
                <w:iCs/>
                <w:szCs w:val="17"/>
              </w:rPr>
              <w:br/>
            </w:r>
            <w:r w:rsidRPr="00E11C90">
              <w:rPr>
                <w:szCs w:val="17"/>
              </w:rPr>
              <w:t>Black Rat</w:t>
            </w:r>
          </w:p>
        </w:tc>
        <w:tc>
          <w:tcPr>
            <w:tcW w:w="1842" w:type="dxa"/>
          </w:tcPr>
          <w:p w14:paraId="1FB3EFCA" w14:textId="77777777" w:rsidR="003F483F" w:rsidRPr="00E11C90" w:rsidRDefault="003F483F" w:rsidP="003F483F">
            <w:pPr>
              <w:spacing w:after="120"/>
              <w:jc w:val="left"/>
              <w:rPr>
                <w:szCs w:val="17"/>
              </w:rPr>
            </w:pPr>
            <w:r w:rsidRPr="00E11C90">
              <w:rPr>
                <w:szCs w:val="17"/>
              </w:rPr>
              <w:t>187(1), 189</w:t>
            </w:r>
          </w:p>
        </w:tc>
        <w:tc>
          <w:tcPr>
            <w:tcW w:w="851" w:type="dxa"/>
          </w:tcPr>
          <w:p w14:paraId="5502EA34" w14:textId="77777777" w:rsidR="003F483F" w:rsidRPr="00E11C90" w:rsidRDefault="003F483F" w:rsidP="003F483F">
            <w:pPr>
              <w:spacing w:after="120"/>
              <w:jc w:val="center"/>
              <w:rPr>
                <w:szCs w:val="17"/>
              </w:rPr>
            </w:pPr>
            <w:r w:rsidRPr="00E11C90">
              <w:rPr>
                <w:szCs w:val="17"/>
              </w:rPr>
              <w:t>3</w:t>
            </w:r>
          </w:p>
        </w:tc>
        <w:tc>
          <w:tcPr>
            <w:tcW w:w="1701" w:type="dxa"/>
          </w:tcPr>
          <w:p w14:paraId="6BDFB437" w14:textId="77777777" w:rsidR="003F483F" w:rsidRPr="00E11C90" w:rsidRDefault="003F483F" w:rsidP="003F483F">
            <w:pPr>
              <w:spacing w:after="120"/>
              <w:jc w:val="left"/>
              <w:rPr>
                <w:szCs w:val="17"/>
              </w:rPr>
            </w:pPr>
            <w:r w:rsidRPr="00E11C90">
              <w:rPr>
                <w:szCs w:val="17"/>
              </w:rPr>
              <w:t>Whole of the State</w:t>
            </w:r>
          </w:p>
        </w:tc>
      </w:tr>
      <w:tr w:rsidR="003F483F" w:rsidRPr="00E11C90" w14:paraId="3855705D" w14:textId="77777777" w:rsidTr="005B0E02">
        <w:tc>
          <w:tcPr>
            <w:tcW w:w="851" w:type="dxa"/>
          </w:tcPr>
          <w:p w14:paraId="3C8DF92B" w14:textId="77777777" w:rsidR="003F483F" w:rsidRPr="00E11C90" w:rsidRDefault="003F483F" w:rsidP="003F483F">
            <w:pPr>
              <w:spacing w:after="0"/>
              <w:jc w:val="center"/>
              <w:rPr>
                <w:szCs w:val="17"/>
              </w:rPr>
            </w:pPr>
            <w:r w:rsidRPr="00E11C90">
              <w:rPr>
                <w:szCs w:val="17"/>
              </w:rPr>
              <w:t>Class 18</w:t>
            </w:r>
          </w:p>
        </w:tc>
        <w:tc>
          <w:tcPr>
            <w:tcW w:w="3969" w:type="dxa"/>
          </w:tcPr>
          <w:p w14:paraId="2D9CB97F" w14:textId="77777777" w:rsidR="003F483F" w:rsidRPr="00E11C90" w:rsidRDefault="003F483F" w:rsidP="003F483F">
            <w:pPr>
              <w:spacing w:after="120"/>
              <w:jc w:val="left"/>
              <w:rPr>
                <w:i/>
                <w:iCs/>
                <w:szCs w:val="17"/>
              </w:rPr>
            </w:pPr>
            <w:r w:rsidRPr="00E11C90">
              <w:rPr>
                <w:i/>
                <w:iCs/>
                <w:szCs w:val="17"/>
              </w:rPr>
              <w:t>Sturnus vulgaris</w:t>
            </w:r>
            <w:r w:rsidRPr="00E11C90">
              <w:rPr>
                <w:i/>
                <w:iCs/>
                <w:szCs w:val="17"/>
              </w:rPr>
              <w:br/>
            </w:r>
            <w:r w:rsidRPr="00E11C90">
              <w:rPr>
                <w:szCs w:val="17"/>
              </w:rPr>
              <w:t>Starling, Common Starling, European Starling</w:t>
            </w:r>
          </w:p>
        </w:tc>
        <w:tc>
          <w:tcPr>
            <w:tcW w:w="1842" w:type="dxa"/>
          </w:tcPr>
          <w:p w14:paraId="7084FA33" w14:textId="77777777" w:rsidR="003F483F" w:rsidRPr="00E11C90" w:rsidRDefault="003F483F" w:rsidP="003F483F">
            <w:pPr>
              <w:spacing w:after="120"/>
              <w:jc w:val="left"/>
              <w:rPr>
                <w:szCs w:val="17"/>
              </w:rPr>
            </w:pPr>
            <w:r w:rsidRPr="00E11C90">
              <w:rPr>
                <w:szCs w:val="17"/>
              </w:rPr>
              <w:t>186(1), 189,</w:t>
            </w:r>
          </w:p>
        </w:tc>
        <w:tc>
          <w:tcPr>
            <w:tcW w:w="851" w:type="dxa"/>
          </w:tcPr>
          <w:p w14:paraId="387F7827" w14:textId="77777777" w:rsidR="003F483F" w:rsidRPr="00E11C90" w:rsidRDefault="003F483F" w:rsidP="003F483F">
            <w:pPr>
              <w:spacing w:after="120"/>
              <w:jc w:val="center"/>
              <w:rPr>
                <w:szCs w:val="17"/>
              </w:rPr>
            </w:pPr>
            <w:r w:rsidRPr="00E11C90">
              <w:rPr>
                <w:szCs w:val="17"/>
              </w:rPr>
              <w:t>3</w:t>
            </w:r>
          </w:p>
        </w:tc>
        <w:tc>
          <w:tcPr>
            <w:tcW w:w="1701" w:type="dxa"/>
          </w:tcPr>
          <w:p w14:paraId="0D31534D" w14:textId="77777777" w:rsidR="003F483F" w:rsidRPr="00E11C90" w:rsidRDefault="003F483F" w:rsidP="003F483F">
            <w:pPr>
              <w:spacing w:after="120"/>
              <w:jc w:val="left"/>
              <w:rPr>
                <w:szCs w:val="17"/>
              </w:rPr>
            </w:pPr>
            <w:r w:rsidRPr="00E11C90">
              <w:rPr>
                <w:szCs w:val="17"/>
              </w:rPr>
              <w:t>The whole of the State west of a longitudinal line through Ceduna</w:t>
            </w:r>
          </w:p>
        </w:tc>
      </w:tr>
      <w:tr w:rsidR="003F483F" w:rsidRPr="00E11C90" w14:paraId="5369A009" w14:textId="77777777" w:rsidTr="005B0E02">
        <w:tc>
          <w:tcPr>
            <w:tcW w:w="851" w:type="dxa"/>
          </w:tcPr>
          <w:p w14:paraId="40C46CE3" w14:textId="77777777" w:rsidR="003F483F" w:rsidRPr="00E11C90" w:rsidRDefault="003F483F" w:rsidP="003F483F">
            <w:pPr>
              <w:spacing w:after="0"/>
              <w:jc w:val="center"/>
              <w:rPr>
                <w:szCs w:val="17"/>
              </w:rPr>
            </w:pPr>
            <w:r w:rsidRPr="00E11C90">
              <w:rPr>
                <w:szCs w:val="17"/>
              </w:rPr>
              <w:t>Class 19</w:t>
            </w:r>
          </w:p>
        </w:tc>
        <w:tc>
          <w:tcPr>
            <w:tcW w:w="3969" w:type="dxa"/>
          </w:tcPr>
          <w:p w14:paraId="4A9216C8" w14:textId="77777777" w:rsidR="003F483F" w:rsidRPr="00E11C90" w:rsidRDefault="003F483F" w:rsidP="003F483F">
            <w:pPr>
              <w:spacing w:after="120"/>
              <w:jc w:val="left"/>
              <w:rPr>
                <w:szCs w:val="17"/>
              </w:rPr>
            </w:pPr>
          </w:p>
        </w:tc>
        <w:tc>
          <w:tcPr>
            <w:tcW w:w="1842" w:type="dxa"/>
          </w:tcPr>
          <w:p w14:paraId="6180DA16" w14:textId="77777777" w:rsidR="003F483F" w:rsidRPr="00E11C90" w:rsidRDefault="003F483F" w:rsidP="003F483F">
            <w:pPr>
              <w:spacing w:after="120"/>
              <w:jc w:val="left"/>
              <w:rPr>
                <w:szCs w:val="17"/>
              </w:rPr>
            </w:pPr>
          </w:p>
        </w:tc>
        <w:tc>
          <w:tcPr>
            <w:tcW w:w="851" w:type="dxa"/>
          </w:tcPr>
          <w:p w14:paraId="273B5942" w14:textId="77777777" w:rsidR="003F483F" w:rsidRPr="00E11C90" w:rsidRDefault="003F483F" w:rsidP="003F483F">
            <w:pPr>
              <w:spacing w:after="120"/>
              <w:jc w:val="center"/>
              <w:rPr>
                <w:szCs w:val="17"/>
              </w:rPr>
            </w:pPr>
          </w:p>
        </w:tc>
        <w:tc>
          <w:tcPr>
            <w:tcW w:w="1701" w:type="dxa"/>
          </w:tcPr>
          <w:p w14:paraId="2ADBF598" w14:textId="77777777" w:rsidR="003F483F" w:rsidRPr="00E11C90" w:rsidRDefault="003F483F" w:rsidP="003F483F">
            <w:pPr>
              <w:spacing w:after="120"/>
              <w:jc w:val="left"/>
              <w:rPr>
                <w:szCs w:val="17"/>
              </w:rPr>
            </w:pPr>
          </w:p>
        </w:tc>
      </w:tr>
      <w:tr w:rsidR="003F483F" w:rsidRPr="00E11C90" w14:paraId="4F6AC78A" w14:textId="77777777" w:rsidTr="005B0E02">
        <w:tc>
          <w:tcPr>
            <w:tcW w:w="851" w:type="dxa"/>
          </w:tcPr>
          <w:p w14:paraId="162D4E9E" w14:textId="77777777" w:rsidR="003F483F" w:rsidRPr="00E11C90" w:rsidRDefault="003F483F" w:rsidP="003F483F">
            <w:pPr>
              <w:spacing w:after="0"/>
              <w:jc w:val="center"/>
              <w:rPr>
                <w:szCs w:val="17"/>
              </w:rPr>
            </w:pPr>
            <w:r w:rsidRPr="00E11C90">
              <w:rPr>
                <w:szCs w:val="17"/>
              </w:rPr>
              <w:t>Class 20</w:t>
            </w:r>
          </w:p>
        </w:tc>
        <w:tc>
          <w:tcPr>
            <w:tcW w:w="3969" w:type="dxa"/>
          </w:tcPr>
          <w:p w14:paraId="632DB29A" w14:textId="77777777" w:rsidR="003F483F" w:rsidRPr="00E11C90" w:rsidRDefault="003F483F" w:rsidP="003F483F">
            <w:pPr>
              <w:spacing w:after="120"/>
              <w:jc w:val="left"/>
              <w:rPr>
                <w:i/>
                <w:iCs/>
                <w:szCs w:val="17"/>
              </w:rPr>
            </w:pPr>
            <w:r w:rsidRPr="00E11C90">
              <w:rPr>
                <w:i/>
                <w:iCs/>
                <w:szCs w:val="17"/>
              </w:rPr>
              <w:t>Mustela putorius furo</w:t>
            </w:r>
            <w:r w:rsidRPr="00E11C90">
              <w:rPr>
                <w:i/>
                <w:iCs/>
                <w:szCs w:val="17"/>
              </w:rPr>
              <w:br/>
            </w:r>
            <w:r w:rsidRPr="00E11C90">
              <w:rPr>
                <w:szCs w:val="17"/>
              </w:rPr>
              <w:t>Ferret</w:t>
            </w:r>
          </w:p>
        </w:tc>
        <w:tc>
          <w:tcPr>
            <w:tcW w:w="1842" w:type="dxa"/>
          </w:tcPr>
          <w:p w14:paraId="6B29A86B" w14:textId="77777777" w:rsidR="003F483F" w:rsidRPr="00E11C90" w:rsidRDefault="003F483F" w:rsidP="003F483F">
            <w:pPr>
              <w:spacing w:after="120"/>
              <w:jc w:val="left"/>
              <w:rPr>
                <w:szCs w:val="17"/>
              </w:rPr>
            </w:pPr>
            <w:r w:rsidRPr="00E11C90">
              <w:rPr>
                <w:szCs w:val="17"/>
              </w:rPr>
              <w:t>186(1)(3), 187(2), 188, 189, 190, 191(1), 192(1)</w:t>
            </w:r>
          </w:p>
        </w:tc>
        <w:tc>
          <w:tcPr>
            <w:tcW w:w="851" w:type="dxa"/>
          </w:tcPr>
          <w:p w14:paraId="382EEEFB" w14:textId="77777777" w:rsidR="003F483F" w:rsidRPr="00E11C90" w:rsidRDefault="003F483F" w:rsidP="003F483F">
            <w:pPr>
              <w:spacing w:after="120"/>
              <w:jc w:val="center"/>
              <w:rPr>
                <w:szCs w:val="17"/>
              </w:rPr>
            </w:pPr>
            <w:r w:rsidRPr="00E11C90">
              <w:rPr>
                <w:szCs w:val="17"/>
              </w:rPr>
              <w:t>3</w:t>
            </w:r>
          </w:p>
        </w:tc>
        <w:tc>
          <w:tcPr>
            <w:tcW w:w="1701" w:type="dxa"/>
          </w:tcPr>
          <w:p w14:paraId="7B92F26A" w14:textId="77777777" w:rsidR="003F483F" w:rsidRPr="00E11C90" w:rsidRDefault="003F483F" w:rsidP="003F483F">
            <w:pPr>
              <w:spacing w:after="120"/>
              <w:jc w:val="left"/>
              <w:rPr>
                <w:szCs w:val="17"/>
              </w:rPr>
            </w:pPr>
            <w:r w:rsidRPr="00E11C90">
              <w:rPr>
                <w:szCs w:val="17"/>
              </w:rPr>
              <w:t>Kangaroo Island</w:t>
            </w:r>
          </w:p>
        </w:tc>
      </w:tr>
      <w:tr w:rsidR="003F483F" w:rsidRPr="00E11C90" w14:paraId="05E9231D" w14:textId="77777777" w:rsidTr="005B0E02">
        <w:tc>
          <w:tcPr>
            <w:tcW w:w="851" w:type="dxa"/>
          </w:tcPr>
          <w:p w14:paraId="28766793" w14:textId="77777777" w:rsidR="003F483F" w:rsidRDefault="003F483F" w:rsidP="003F483F">
            <w:pPr>
              <w:spacing w:after="0"/>
              <w:jc w:val="center"/>
              <w:rPr>
                <w:szCs w:val="17"/>
              </w:rPr>
            </w:pPr>
            <w:r w:rsidRPr="00E11C90">
              <w:rPr>
                <w:szCs w:val="17"/>
              </w:rPr>
              <w:t>Class 21</w:t>
            </w:r>
          </w:p>
          <w:p w14:paraId="2B4F4207" w14:textId="77777777" w:rsidR="00A92603" w:rsidRDefault="00A92603" w:rsidP="003F483F">
            <w:pPr>
              <w:spacing w:after="0"/>
              <w:jc w:val="center"/>
              <w:rPr>
                <w:szCs w:val="17"/>
              </w:rPr>
            </w:pPr>
          </w:p>
          <w:p w14:paraId="3D615967" w14:textId="77777777" w:rsidR="00A92603" w:rsidRDefault="00A92603" w:rsidP="003F483F">
            <w:pPr>
              <w:spacing w:after="0"/>
              <w:jc w:val="center"/>
              <w:rPr>
                <w:szCs w:val="17"/>
              </w:rPr>
            </w:pPr>
          </w:p>
          <w:p w14:paraId="1C183584" w14:textId="77777777" w:rsidR="00A92603" w:rsidRDefault="00A92603" w:rsidP="003F483F">
            <w:pPr>
              <w:spacing w:after="0"/>
              <w:jc w:val="center"/>
              <w:rPr>
                <w:szCs w:val="17"/>
              </w:rPr>
            </w:pPr>
          </w:p>
          <w:p w14:paraId="44063A56" w14:textId="77777777" w:rsidR="00A92603" w:rsidRDefault="00A92603" w:rsidP="003F483F">
            <w:pPr>
              <w:spacing w:after="0"/>
              <w:jc w:val="center"/>
              <w:rPr>
                <w:szCs w:val="17"/>
              </w:rPr>
            </w:pPr>
          </w:p>
          <w:p w14:paraId="0D21AAD2" w14:textId="77777777" w:rsidR="00A92603" w:rsidRDefault="00A92603" w:rsidP="003F483F">
            <w:pPr>
              <w:spacing w:after="0"/>
              <w:jc w:val="center"/>
              <w:rPr>
                <w:szCs w:val="17"/>
              </w:rPr>
            </w:pPr>
          </w:p>
          <w:p w14:paraId="0AEF6E34" w14:textId="77777777" w:rsidR="00A92603" w:rsidRDefault="00A92603" w:rsidP="003F483F">
            <w:pPr>
              <w:spacing w:after="0"/>
              <w:jc w:val="center"/>
              <w:rPr>
                <w:szCs w:val="17"/>
              </w:rPr>
            </w:pPr>
          </w:p>
          <w:p w14:paraId="68740BD1" w14:textId="77777777" w:rsidR="00A92603" w:rsidRDefault="00A92603" w:rsidP="003F483F">
            <w:pPr>
              <w:spacing w:after="0"/>
              <w:jc w:val="center"/>
              <w:rPr>
                <w:szCs w:val="17"/>
              </w:rPr>
            </w:pPr>
          </w:p>
          <w:p w14:paraId="7281F16F" w14:textId="77777777" w:rsidR="00A92603" w:rsidRDefault="00A92603" w:rsidP="003F483F">
            <w:pPr>
              <w:spacing w:after="0"/>
              <w:jc w:val="center"/>
              <w:rPr>
                <w:szCs w:val="17"/>
              </w:rPr>
            </w:pPr>
          </w:p>
          <w:p w14:paraId="7EC7B819" w14:textId="77777777" w:rsidR="00A92603" w:rsidRDefault="00A92603" w:rsidP="003F483F">
            <w:pPr>
              <w:spacing w:after="0"/>
              <w:jc w:val="center"/>
              <w:rPr>
                <w:szCs w:val="17"/>
              </w:rPr>
            </w:pPr>
          </w:p>
          <w:p w14:paraId="344B04F4" w14:textId="77777777" w:rsidR="00A92603" w:rsidRDefault="00A92603" w:rsidP="003F483F">
            <w:pPr>
              <w:spacing w:after="0"/>
              <w:jc w:val="center"/>
              <w:rPr>
                <w:szCs w:val="17"/>
              </w:rPr>
            </w:pPr>
          </w:p>
          <w:p w14:paraId="3E838809" w14:textId="77777777" w:rsidR="00A92603" w:rsidRDefault="00A92603" w:rsidP="003F483F">
            <w:pPr>
              <w:spacing w:after="0"/>
              <w:jc w:val="center"/>
              <w:rPr>
                <w:szCs w:val="17"/>
              </w:rPr>
            </w:pPr>
          </w:p>
          <w:p w14:paraId="35AF995E" w14:textId="77777777" w:rsidR="00A92603" w:rsidRDefault="00A92603" w:rsidP="003F483F">
            <w:pPr>
              <w:spacing w:after="0"/>
              <w:jc w:val="center"/>
              <w:rPr>
                <w:szCs w:val="17"/>
              </w:rPr>
            </w:pPr>
          </w:p>
          <w:p w14:paraId="6449DB17" w14:textId="77777777" w:rsidR="00A92603" w:rsidRDefault="00A92603" w:rsidP="003F483F">
            <w:pPr>
              <w:spacing w:after="0"/>
              <w:jc w:val="center"/>
              <w:rPr>
                <w:szCs w:val="17"/>
              </w:rPr>
            </w:pPr>
          </w:p>
          <w:p w14:paraId="081B9A80" w14:textId="77777777" w:rsidR="00A92603" w:rsidRDefault="00A92603" w:rsidP="003F483F">
            <w:pPr>
              <w:spacing w:after="0"/>
              <w:jc w:val="center"/>
              <w:rPr>
                <w:szCs w:val="17"/>
              </w:rPr>
            </w:pPr>
          </w:p>
          <w:p w14:paraId="4E75DCDD" w14:textId="1D97315E" w:rsidR="00A92603" w:rsidRPr="00E11C90" w:rsidRDefault="0021507D" w:rsidP="0021507D">
            <w:pPr>
              <w:spacing w:after="0"/>
              <w:jc w:val="center"/>
              <w:rPr>
                <w:szCs w:val="17"/>
              </w:rPr>
            </w:pPr>
            <w:r w:rsidRPr="00E11C90">
              <w:rPr>
                <w:szCs w:val="17"/>
              </w:rPr>
              <w:lastRenderedPageBreak/>
              <w:t>Class 21</w:t>
            </w:r>
          </w:p>
        </w:tc>
        <w:tc>
          <w:tcPr>
            <w:tcW w:w="3969" w:type="dxa"/>
          </w:tcPr>
          <w:p w14:paraId="1AA6DB0F" w14:textId="77777777" w:rsidR="003F483F" w:rsidRPr="00E11C90" w:rsidRDefault="003F483F" w:rsidP="00490813">
            <w:pPr>
              <w:spacing w:after="60"/>
              <w:jc w:val="left"/>
              <w:rPr>
                <w:szCs w:val="17"/>
              </w:rPr>
            </w:pPr>
            <w:r w:rsidRPr="00E11C90">
              <w:rPr>
                <w:szCs w:val="17"/>
              </w:rPr>
              <w:lastRenderedPageBreak/>
              <w:t>Deer—the following species and any hybrids of:</w:t>
            </w:r>
          </w:p>
          <w:p w14:paraId="0E2EA0F3" w14:textId="77777777" w:rsidR="003F483F" w:rsidRPr="00E11C90" w:rsidRDefault="003F483F" w:rsidP="003F483F">
            <w:pPr>
              <w:spacing w:after="120"/>
              <w:jc w:val="left"/>
              <w:rPr>
                <w:b/>
                <w:bCs/>
                <w:szCs w:val="17"/>
              </w:rPr>
            </w:pPr>
            <w:r w:rsidRPr="00E11C90">
              <w:rPr>
                <w:i/>
                <w:iCs/>
                <w:szCs w:val="17"/>
              </w:rPr>
              <w:t>Axis axis</w:t>
            </w:r>
            <w:r w:rsidRPr="00E11C90">
              <w:rPr>
                <w:b/>
                <w:bCs/>
                <w:szCs w:val="17"/>
              </w:rPr>
              <w:br/>
            </w:r>
            <w:r w:rsidRPr="00E11C90">
              <w:rPr>
                <w:szCs w:val="17"/>
              </w:rPr>
              <w:t>Chital Deer, Axis Deer, Spotted Deer</w:t>
            </w:r>
          </w:p>
          <w:p w14:paraId="2DE13D3B" w14:textId="77777777" w:rsidR="003F483F" w:rsidRPr="00E11C90" w:rsidRDefault="003F483F" w:rsidP="003F483F">
            <w:pPr>
              <w:spacing w:after="120"/>
              <w:jc w:val="left"/>
              <w:rPr>
                <w:i/>
                <w:iCs/>
                <w:szCs w:val="17"/>
              </w:rPr>
            </w:pPr>
            <w:r w:rsidRPr="00E11C90">
              <w:rPr>
                <w:i/>
                <w:iCs/>
                <w:szCs w:val="17"/>
              </w:rPr>
              <w:t>Axis porcinus</w:t>
            </w:r>
            <w:r w:rsidRPr="00E11C90">
              <w:rPr>
                <w:i/>
                <w:iCs/>
                <w:szCs w:val="17"/>
              </w:rPr>
              <w:br/>
            </w:r>
            <w:r w:rsidRPr="00E11C90">
              <w:rPr>
                <w:szCs w:val="17"/>
              </w:rPr>
              <w:t>Hog Deer</w:t>
            </w:r>
          </w:p>
          <w:p w14:paraId="34F6C7B1" w14:textId="77777777" w:rsidR="003F483F" w:rsidRPr="00E11C90" w:rsidRDefault="003F483F" w:rsidP="003F483F">
            <w:pPr>
              <w:spacing w:after="120"/>
              <w:jc w:val="left"/>
              <w:rPr>
                <w:i/>
                <w:iCs/>
                <w:szCs w:val="17"/>
              </w:rPr>
            </w:pPr>
            <w:r w:rsidRPr="00E11C90">
              <w:rPr>
                <w:i/>
                <w:iCs/>
                <w:szCs w:val="17"/>
              </w:rPr>
              <w:t>Cervus canadensis</w:t>
            </w:r>
            <w:r w:rsidRPr="00E11C90">
              <w:rPr>
                <w:i/>
                <w:iCs/>
                <w:szCs w:val="17"/>
              </w:rPr>
              <w:br/>
            </w:r>
            <w:r w:rsidRPr="00E11C90">
              <w:rPr>
                <w:szCs w:val="17"/>
              </w:rPr>
              <w:t>Elk Deer (including Wapiti)</w:t>
            </w:r>
          </w:p>
          <w:p w14:paraId="7A57A12C" w14:textId="77777777" w:rsidR="003F483F" w:rsidRPr="00E11C90" w:rsidRDefault="003F483F" w:rsidP="003F483F">
            <w:pPr>
              <w:spacing w:after="120"/>
              <w:jc w:val="left"/>
              <w:rPr>
                <w:i/>
                <w:iCs/>
                <w:szCs w:val="17"/>
              </w:rPr>
            </w:pPr>
            <w:r w:rsidRPr="00E11C90">
              <w:rPr>
                <w:i/>
                <w:iCs/>
                <w:szCs w:val="17"/>
              </w:rPr>
              <w:t>Cervus elaphus</w:t>
            </w:r>
            <w:r w:rsidRPr="00E11C90">
              <w:rPr>
                <w:i/>
                <w:iCs/>
                <w:szCs w:val="17"/>
              </w:rPr>
              <w:br/>
            </w:r>
            <w:r w:rsidRPr="00E11C90">
              <w:rPr>
                <w:szCs w:val="17"/>
              </w:rPr>
              <w:t>Red Deer</w:t>
            </w:r>
          </w:p>
          <w:p w14:paraId="0ECF06F4" w14:textId="77777777" w:rsidR="003F483F" w:rsidRPr="00E11C90" w:rsidRDefault="003F483F" w:rsidP="003F483F">
            <w:pPr>
              <w:spacing w:after="120"/>
              <w:jc w:val="left"/>
              <w:rPr>
                <w:i/>
                <w:iCs/>
                <w:szCs w:val="17"/>
              </w:rPr>
            </w:pPr>
            <w:r w:rsidRPr="00E11C90">
              <w:rPr>
                <w:i/>
                <w:iCs/>
                <w:szCs w:val="17"/>
              </w:rPr>
              <w:t>Cervus nippon</w:t>
            </w:r>
            <w:r w:rsidRPr="00E11C90">
              <w:rPr>
                <w:i/>
                <w:iCs/>
                <w:szCs w:val="17"/>
              </w:rPr>
              <w:br/>
            </w:r>
            <w:r w:rsidRPr="00E11C90">
              <w:rPr>
                <w:szCs w:val="17"/>
              </w:rPr>
              <w:t>Sika Deer</w:t>
            </w:r>
          </w:p>
          <w:p w14:paraId="374A7CC2" w14:textId="77777777" w:rsidR="003F483F" w:rsidRPr="00E11C90" w:rsidRDefault="003F483F" w:rsidP="003F483F">
            <w:pPr>
              <w:spacing w:after="120"/>
              <w:jc w:val="left"/>
              <w:rPr>
                <w:i/>
                <w:iCs/>
                <w:szCs w:val="17"/>
              </w:rPr>
            </w:pPr>
            <w:r w:rsidRPr="00E11C90">
              <w:rPr>
                <w:i/>
                <w:iCs/>
                <w:szCs w:val="17"/>
              </w:rPr>
              <w:lastRenderedPageBreak/>
              <w:t>Dama dama</w:t>
            </w:r>
            <w:r w:rsidRPr="00E11C90">
              <w:rPr>
                <w:i/>
                <w:iCs/>
                <w:szCs w:val="17"/>
              </w:rPr>
              <w:br/>
            </w:r>
            <w:r w:rsidRPr="00E11C90">
              <w:rPr>
                <w:szCs w:val="17"/>
              </w:rPr>
              <w:t>Fallow Deer (incl. Persian/Mesopotamian fallow)</w:t>
            </w:r>
          </w:p>
          <w:p w14:paraId="3FA0E835" w14:textId="77777777" w:rsidR="003F483F" w:rsidRPr="00E11C90" w:rsidRDefault="003F483F" w:rsidP="003F483F">
            <w:pPr>
              <w:spacing w:after="120"/>
              <w:jc w:val="left"/>
              <w:rPr>
                <w:i/>
                <w:iCs/>
                <w:szCs w:val="17"/>
              </w:rPr>
            </w:pPr>
            <w:r w:rsidRPr="00E11C90">
              <w:rPr>
                <w:i/>
                <w:iCs/>
                <w:szCs w:val="17"/>
              </w:rPr>
              <w:t>Rusa timoriensis</w:t>
            </w:r>
            <w:r w:rsidRPr="00E11C90">
              <w:rPr>
                <w:i/>
                <w:iCs/>
                <w:szCs w:val="17"/>
              </w:rPr>
              <w:br/>
            </w:r>
            <w:r w:rsidRPr="00E11C90">
              <w:rPr>
                <w:szCs w:val="17"/>
              </w:rPr>
              <w:t>Rusa Deer, Javan Deer, Timor Deer</w:t>
            </w:r>
          </w:p>
          <w:p w14:paraId="1AF908E8" w14:textId="77777777" w:rsidR="003F483F" w:rsidRPr="00E11C90" w:rsidRDefault="003F483F" w:rsidP="003F483F">
            <w:pPr>
              <w:spacing w:after="120"/>
              <w:jc w:val="left"/>
              <w:rPr>
                <w:i/>
                <w:iCs/>
                <w:szCs w:val="17"/>
              </w:rPr>
            </w:pPr>
            <w:r w:rsidRPr="00E11C90">
              <w:rPr>
                <w:i/>
                <w:iCs/>
                <w:szCs w:val="17"/>
              </w:rPr>
              <w:t>Rusa unicolor</w:t>
            </w:r>
            <w:r w:rsidRPr="00E11C90">
              <w:rPr>
                <w:i/>
                <w:iCs/>
                <w:szCs w:val="17"/>
              </w:rPr>
              <w:br/>
            </w:r>
            <w:r w:rsidRPr="00E11C90">
              <w:rPr>
                <w:szCs w:val="17"/>
              </w:rPr>
              <w:t>Sambar, Sambar Deer</w:t>
            </w:r>
          </w:p>
        </w:tc>
        <w:tc>
          <w:tcPr>
            <w:tcW w:w="1842" w:type="dxa"/>
          </w:tcPr>
          <w:p w14:paraId="5468AAEE" w14:textId="77777777" w:rsidR="003F483F" w:rsidRDefault="003F483F" w:rsidP="00A92603">
            <w:pPr>
              <w:spacing w:after="0"/>
              <w:jc w:val="left"/>
              <w:rPr>
                <w:szCs w:val="17"/>
              </w:rPr>
            </w:pPr>
            <w:r w:rsidRPr="00E11C90">
              <w:rPr>
                <w:szCs w:val="17"/>
              </w:rPr>
              <w:lastRenderedPageBreak/>
              <w:t>186(1)(3), 187(2), 188, 189, 190, 191(1), 192(1)</w:t>
            </w:r>
          </w:p>
          <w:p w14:paraId="12D004CD" w14:textId="77777777" w:rsidR="00A92603" w:rsidRDefault="00A92603" w:rsidP="00A92603">
            <w:pPr>
              <w:spacing w:after="0"/>
              <w:jc w:val="center"/>
              <w:rPr>
                <w:szCs w:val="17"/>
              </w:rPr>
            </w:pPr>
          </w:p>
          <w:p w14:paraId="3E9390CC" w14:textId="77777777" w:rsidR="00A92603" w:rsidRDefault="00A92603" w:rsidP="00A92603">
            <w:pPr>
              <w:spacing w:after="0"/>
              <w:jc w:val="center"/>
              <w:rPr>
                <w:szCs w:val="17"/>
              </w:rPr>
            </w:pPr>
          </w:p>
          <w:p w14:paraId="6DF1375D" w14:textId="77777777" w:rsidR="00A92603" w:rsidRDefault="00A92603" w:rsidP="00A92603">
            <w:pPr>
              <w:spacing w:after="0"/>
              <w:jc w:val="center"/>
              <w:rPr>
                <w:szCs w:val="17"/>
              </w:rPr>
            </w:pPr>
          </w:p>
          <w:p w14:paraId="606FABF4" w14:textId="77777777" w:rsidR="00A92603" w:rsidRDefault="00A92603" w:rsidP="00A92603">
            <w:pPr>
              <w:spacing w:after="0"/>
              <w:jc w:val="center"/>
              <w:rPr>
                <w:szCs w:val="17"/>
              </w:rPr>
            </w:pPr>
          </w:p>
          <w:p w14:paraId="1355BBD8" w14:textId="77777777" w:rsidR="00A92603" w:rsidRDefault="00A92603" w:rsidP="00A92603">
            <w:pPr>
              <w:spacing w:after="0"/>
              <w:jc w:val="center"/>
              <w:rPr>
                <w:szCs w:val="17"/>
              </w:rPr>
            </w:pPr>
          </w:p>
          <w:p w14:paraId="2C5D9418" w14:textId="77777777" w:rsidR="00A92603" w:rsidRDefault="00A92603" w:rsidP="00A92603">
            <w:pPr>
              <w:spacing w:after="0"/>
              <w:jc w:val="center"/>
              <w:rPr>
                <w:szCs w:val="17"/>
              </w:rPr>
            </w:pPr>
          </w:p>
          <w:p w14:paraId="358334F7" w14:textId="77777777" w:rsidR="00A92603" w:rsidRDefault="00A92603" w:rsidP="00A92603">
            <w:pPr>
              <w:spacing w:after="0"/>
              <w:jc w:val="center"/>
              <w:rPr>
                <w:szCs w:val="17"/>
              </w:rPr>
            </w:pPr>
          </w:p>
          <w:p w14:paraId="0C87BCFA" w14:textId="77777777" w:rsidR="00A92603" w:rsidRDefault="00A92603" w:rsidP="00A92603">
            <w:pPr>
              <w:spacing w:after="0"/>
              <w:jc w:val="center"/>
              <w:rPr>
                <w:szCs w:val="17"/>
              </w:rPr>
            </w:pPr>
          </w:p>
          <w:p w14:paraId="424A6C7C" w14:textId="77777777" w:rsidR="00A92603" w:rsidRDefault="00A92603" w:rsidP="00A92603">
            <w:pPr>
              <w:spacing w:after="0"/>
              <w:jc w:val="center"/>
              <w:rPr>
                <w:szCs w:val="17"/>
              </w:rPr>
            </w:pPr>
          </w:p>
          <w:p w14:paraId="30B9E7EA" w14:textId="77777777" w:rsidR="00A92603" w:rsidRDefault="00A92603" w:rsidP="00A92603">
            <w:pPr>
              <w:spacing w:after="0"/>
              <w:jc w:val="center"/>
              <w:rPr>
                <w:szCs w:val="17"/>
              </w:rPr>
            </w:pPr>
          </w:p>
          <w:p w14:paraId="735CB14B" w14:textId="77777777" w:rsidR="00A92603" w:rsidRDefault="00A92603" w:rsidP="00A92603">
            <w:pPr>
              <w:spacing w:after="0"/>
              <w:jc w:val="center"/>
              <w:rPr>
                <w:szCs w:val="17"/>
              </w:rPr>
            </w:pPr>
          </w:p>
          <w:p w14:paraId="1C76FAA6" w14:textId="77777777" w:rsidR="00A92603" w:rsidRDefault="00A92603" w:rsidP="00A92603">
            <w:pPr>
              <w:spacing w:after="0"/>
              <w:jc w:val="center"/>
              <w:rPr>
                <w:szCs w:val="17"/>
              </w:rPr>
            </w:pPr>
          </w:p>
          <w:p w14:paraId="43F8404D" w14:textId="77777777" w:rsidR="00A92603" w:rsidRDefault="00A92603" w:rsidP="00A92603">
            <w:pPr>
              <w:spacing w:after="0"/>
              <w:jc w:val="center"/>
              <w:rPr>
                <w:szCs w:val="17"/>
              </w:rPr>
            </w:pPr>
          </w:p>
          <w:p w14:paraId="5ED762FA" w14:textId="1876B8AB" w:rsidR="00A92603" w:rsidRPr="00E11C90" w:rsidRDefault="0021507D" w:rsidP="0021507D">
            <w:pPr>
              <w:spacing w:after="0"/>
              <w:jc w:val="left"/>
              <w:rPr>
                <w:szCs w:val="17"/>
              </w:rPr>
            </w:pPr>
            <w:r w:rsidRPr="00E11C90">
              <w:rPr>
                <w:szCs w:val="17"/>
              </w:rPr>
              <w:lastRenderedPageBreak/>
              <w:t>186(1)(3), 187(2), 188, 189, 190, 191(1), 192(1)</w:t>
            </w:r>
          </w:p>
        </w:tc>
        <w:tc>
          <w:tcPr>
            <w:tcW w:w="851" w:type="dxa"/>
          </w:tcPr>
          <w:p w14:paraId="735439C5" w14:textId="77777777" w:rsidR="003F483F" w:rsidRDefault="003F483F" w:rsidP="00A92603">
            <w:pPr>
              <w:spacing w:after="0"/>
              <w:jc w:val="center"/>
              <w:rPr>
                <w:szCs w:val="17"/>
              </w:rPr>
            </w:pPr>
            <w:r w:rsidRPr="00E11C90">
              <w:rPr>
                <w:szCs w:val="17"/>
              </w:rPr>
              <w:lastRenderedPageBreak/>
              <w:t>3</w:t>
            </w:r>
          </w:p>
          <w:p w14:paraId="07BC357E" w14:textId="77777777" w:rsidR="00A92603" w:rsidRDefault="00A92603" w:rsidP="00A92603">
            <w:pPr>
              <w:spacing w:after="0"/>
              <w:jc w:val="center"/>
              <w:rPr>
                <w:szCs w:val="17"/>
              </w:rPr>
            </w:pPr>
          </w:p>
          <w:p w14:paraId="367A5397" w14:textId="77777777" w:rsidR="00A92603" w:rsidRDefault="00A92603" w:rsidP="00A92603">
            <w:pPr>
              <w:spacing w:after="0"/>
              <w:jc w:val="center"/>
              <w:rPr>
                <w:szCs w:val="17"/>
              </w:rPr>
            </w:pPr>
          </w:p>
          <w:p w14:paraId="39AA872E" w14:textId="77777777" w:rsidR="00A92603" w:rsidRDefault="00A92603" w:rsidP="00A92603">
            <w:pPr>
              <w:spacing w:after="0"/>
              <w:jc w:val="center"/>
              <w:rPr>
                <w:szCs w:val="17"/>
              </w:rPr>
            </w:pPr>
          </w:p>
          <w:p w14:paraId="41A43F57" w14:textId="77777777" w:rsidR="00A92603" w:rsidRDefault="00A92603" w:rsidP="00A92603">
            <w:pPr>
              <w:spacing w:after="0"/>
              <w:jc w:val="center"/>
              <w:rPr>
                <w:szCs w:val="17"/>
              </w:rPr>
            </w:pPr>
          </w:p>
          <w:p w14:paraId="1742C583" w14:textId="77777777" w:rsidR="00A92603" w:rsidRDefault="00A92603" w:rsidP="00A92603">
            <w:pPr>
              <w:spacing w:after="0"/>
              <w:jc w:val="center"/>
              <w:rPr>
                <w:szCs w:val="17"/>
              </w:rPr>
            </w:pPr>
          </w:p>
          <w:p w14:paraId="4FEA6213" w14:textId="77777777" w:rsidR="00A92603" w:rsidRDefault="00A92603" w:rsidP="00A92603">
            <w:pPr>
              <w:spacing w:after="0"/>
              <w:jc w:val="center"/>
              <w:rPr>
                <w:szCs w:val="17"/>
              </w:rPr>
            </w:pPr>
          </w:p>
          <w:p w14:paraId="2D59134C" w14:textId="77777777" w:rsidR="00A92603" w:rsidRDefault="00A92603" w:rsidP="00A92603">
            <w:pPr>
              <w:spacing w:after="0"/>
              <w:jc w:val="center"/>
              <w:rPr>
                <w:szCs w:val="17"/>
              </w:rPr>
            </w:pPr>
          </w:p>
          <w:p w14:paraId="163929BB" w14:textId="77777777" w:rsidR="00A92603" w:rsidRDefault="00A92603" w:rsidP="00A92603">
            <w:pPr>
              <w:spacing w:after="0"/>
              <w:jc w:val="center"/>
              <w:rPr>
                <w:szCs w:val="17"/>
              </w:rPr>
            </w:pPr>
          </w:p>
          <w:p w14:paraId="40BABCDF" w14:textId="77777777" w:rsidR="00A92603" w:rsidRDefault="00A92603" w:rsidP="00A92603">
            <w:pPr>
              <w:spacing w:after="0"/>
              <w:jc w:val="center"/>
              <w:rPr>
                <w:szCs w:val="17"/>
              </w:rPr>
            </w:pPr>
          </w:p>
          <w:p w14:paraId="49A96D75" w14:textId="77777777" w:rsidR="00A92603" w:rsidRDefault="00A92603" w:rsidP="00A92603">
            <w:pPr>
              <w:spacing w:after="0"/>
              <w:jc w:val="center"/>
              <w:rPr>
                <w:szCs w:val="17"/>
              </w:rPr>
            </w:pPr>
          </w:p>
          <w:p w14:paraId="36856CC3" w14:textId="77777777" w:rsidR="00A92603" w:rsidRDefault="00A92603" w:rsidP="00A92603">
            <w:pPr>
              <w:spacing w:after="0"/>
              <w:jc w:val="center"/>
              <w:rPr>
                <w:szCs w:val="17"/>
              </w:rPr>
            </w:pPr>
          </w:p>
          <w:p w14:paraId="1A404A68" w14:textId="77777777" w:rsidR="00A92603" w:rsidRDefault="00A92603" w:rsidP="00A92603">
            <w:pPr>
              <w:spacing w:after="0"/>
              <w:jc w:val="center"/>
              <w:rPr>
                <w:szCs w:val="17"/>
              </w:rPr>
            </w:pPr>
          </w:p>
          <w:p w14:paraId="6F9D1CAA" w14:textId="77777777" w:rsidR="00A92603" w:rsidRDefault="00A92603" w:rsidP="00A92603">
            <w:pPr>
              <w:spacing w:after="0"/>
              <w:jc w:val="center"/>
              <w:rPr>
                <w:szCs w:val="17"/>
              </w:rPr>
            </w:pPr>
          </w:p>
          <w:p w14:paraId="30233765" w14:textId="77777777" w:rsidR="00A92603" w:rsidRDefault="00A92603" w:rsidP="00A92603">
            <w:pPr>
              <w:spacing w:after="0"/>
              <w:jc w:val="center"/>
              <w:rPr>
                <w:szCs w:val="17"/>
              </w:rPr>
            </w:pPr>
          </w:p>
          <w:p w14:paraId="07FD0197" w14:textId="0B604801" w:rsidR="00A92603" w:rsidRPr="00E11C90" w:rsidRDefault="00EF05D2" w:rsidP="00A92603">
            <w:pPr>
              <w:spacing w:after="0"/>
              <w:jc w:val="center"/>
              <w:rPr>
                <w:szCs w:val="17"/>
              </w:rPr>
            </w:pPr>
            <w:r>
              <w:rPr>
                <w:szCs w:val="17"/>
              </w:rPr>
              <w:lastRenderedPageBreak/>
              <w:t>3</w:t>
            </w:r>
          </w:p>
        </w:tc>
        <w:tc>
          <w:tcPr>
            <w:tcW w:w="1701" w:type="dxa"/>
          </w:tcPr>
          <w:p w14:paraId="743AF2E2" w14:textId="77777777" w:rsidR="003F483F" w:rsidRDefault="003F483F" w:rsidP="00A92603">
            <w:pPr>
              <w:spacing w:after="0"/>
              <w:jc w:val="left"/>
              <w:rPr>
                <w:szCs w:val="17"/>
              </w:rPr>
            </w:pPr>
            <w:r w:rsidRPr="00E11C90">
              <w:rPr>
                <w:szCs w:val="17"/>
              </w:rPr>
              <w:lastRenderedPageBreak/>
              <w:t>All offshore islands including Kangaroo Island</w:t>
            </w:r>
          </w:p>
          <w:p w14:paraId="41D7AE9B" w14:textId="77777777" w:rsidR="00A92603" w:rsidRDefault="00A92603" w:rsidP="00A92603">
            <w:pPr>
              <w:spacing w:after="0"/>
              <w:jc w:val="left"/>
              <w:rPr>
                <w:szCs w:val="17"/>
              </w:rPr>
            </w:pPr>
          </w:p>
          <w:p w14:paraId="142F6BBE" w14:textId="77777777" w:rsidR="00A92603" w:rsidRDefault="00A92603" w:rsidP="00A92603">
            <w:pPr>
              <w:spacing w:after="0"/>
              <w:jc w:val="left"/>
              <w:rPr>
                <w:szCs w:val="17"/>
              </w:rPr>
            </w:pPr>
          </w:p>
          <w:p w14:paraId="495AB6B1" w14:textId="77777777" w:rsidR="00A92603" w:rsidRDefault="00A92603" w:rsidP="00A92603">
            <w:pPr>
              <w:spacing w:after="0"/>
              <w:jc w:val="left"/>
              <w:rPr>
                <w:szCs w:val="17"/>
              </w:rPr>
            </w:pPr>
          </w:p>
          <w:p w14:paraId="2D536470" w14:textId="77777777" w:rsidR="00A92603" w:rsidRDefault="00A92603" w:rsidP="00A92603">
            <w:pPr>
              <w:spacing w:after="0"/>
              <w:jc w:val="left"/>
              <w:rPr>
                <w:szCs w:val="17"/>
              </w:rPr>
            </w:pPr>
          </w:p>
          <w:p w14:paraId="1D0DB86D" w14:textId="77777777" w:rsidR="00A92603" w:rsidRDefault="00A92603" w:rsidP="00A92603">
            <w:pPr>
              <w:spacing w:after="0"/>
              <w:jc w:val="left"/>
              <w:rPr>
                <w:szCs w:val="17"/>
              </w:rPr>
            </w:pPr>
          </w:p>
          <w:p w14:paraId="7EB74EBD" w14:textId="77777777" w:rsidR="00A92603" w:rsidRDefault="00A92603" w:rsidP="00A92603">
            <w:pPr>
              <w:spacing w:after="0"/>
              <w:jc w:val="left"/>
              <w:rPr>
                <w:szCs w:val="17"/>
              </w:rPr>
            </w:pPr>
          </w:p>
          <w:p w14:paraId="21F59FFB" w14:textId="77777777" w:rsidR="00A92603" w:rsidRDefault="00A92603" w:rsidP="00A92603">
            <w:pPr>
              <w:spacing w:after="0"/>
              <w:jc w:val="left"/>
              <w:rPr>
                <w:szCs w:val="17"/>
              </w:rPr>
            </w:pPr>
          </w:p>
          <w:p w14:paraId="16A0DF86" w14:textId="77777777" w:rsidR="00A92603" w:rsidRDefault="00A92603" w:rsidP="00A92603">
            <w:pPr>
              <w:spacing w:after="0"/>
              <w:jc w:val="left"/>
              <w:rPr>
                <w:szCs w:val="17"/>
              </w:rPr>
            </w:pPr>
          </w:p>
          <w:p w14:paraId="40E20992" w14:textId="77777777" w:rsidR="00A92603" w:rsidRDefault="00A92603" w:rsidP="00A92603">
            <w:pPr>
              <w:spacing w:after="0"/>
              <w:jc w:val="left"/>
              <w:rPr>
                <w:szCs w:val="17"/>
              </w:rPr>
            </w:pPr>
          </w:p>
          <w:p w14:paraId="25F69E63" w14:textId="77777777" w:rsidR="00A92603" w:rsidRDefault="00A92603" w:rsidP="00A92603">
            <w:pPr>
              <w:spacing w:after="0"/>
              <w:jc w:val="left"/>
              <w:rPr>
                <w:szCs w:val="17"/>
              </w:rPr>
            </w:pPr>
          </w:p>
          <w:p w14:paraId="530676CF" w14:textId="77777777" w:rsidR="00A92603" w:rsidRDefault="00A92603" w:rsidP="00A92603">
            <w:pPr>
              <w:spacing w:after="0"/>
              <w:jc w:val="left"/>
              <w:rPr>
                <w:szCs w:val="17"/>
              </w:rPr>
            </w:pPr>
          </w:p>
          <w:p w14:paraId="7E8ACBC5" w14:textId="77777777" w:rsidR="00A92603" w:rsidRDefault="00A92603" w:rsidP="00A92603">
            <w:pPr>
              <w:spacing w:after="0"/>
              <w:jc w:val="left"/>
              <w:rPr>
                <w:szCs w:val="17"/>
              </w:rPr>
            </w:pPr>
          </w:p>
          <w:p w14:paraId="1032BF7F" w14:textId="402FCBAB" w:rsidR="00A92603" w:rsidRPr="00E11C90" w:rsidRDefault="00EF05D2" w:rsidP="00A92603">
            <w:pPr>
              <w:spacing w:after="0"/>
              <w:jc w:val="left"/>
              <w:rPr>
                <w:szCs w:val="17"/>
              </w:rPr>
            </w:pPr>
            <w:r w:rsidRPr="00E11C90">
              <w:rPr>
                <w:szCs w:val="17"/>
              </w:rPr>
              <w:lastRenderedPageBreak/>
              <w:t>All offshore islands including Kangaroo Island</w:t>
            </w:r>
          </w:p>
        </w:tc>
      </w:tr>
      <w:tr w:rsidR="003F483F" w:rsidRPr="00E11C90" w14:paraId="04E77EB8" w14:textId="77777777" w:rsidTr="005B0E02">
        <w:tc>
          <w:tcPr>
            <w:tcW w:w="851" w:type="dxa"/>
          </w:tcPr>
          <w:p w14:paraId="5BF4B6F2" w14:textId="77777777" w:rsidR="003F483F" w:rsidRPr="00E11C90" w:rsidRDefault="003F483F" w:rsidP="003F483F">
            <w:pPr>
              <w:spacing w:after="0"/>
              <w:jc w:val="center"/>
              <w:rPr>
                <w:szCs w:val="17"/>
              </w:rPr>
            </w:pPr>
            <w:r w:rsidRPr="00E11C90">
              <w:rPr>
                <w:szCs w:val="17"/>
              </w:rPr>
              <w:lastRenderedPageBreak/>
              <w:t>Class 22</w:t>
            </w:r>
          </w:p>
        </w:tc>
        <w:tc>
          <w:tcPr>
            <w:tcW w:w="3969" w:type="dxa"/>
          </w:tcPr>
          <w:p w14:paraId="561B5095" w14:textId="77777777" w:rsidR="003F483F" w:rsidRPr="00E11C90" w:rsidRDefault="003F483F" w:rsidP="003F483F">
            <w:pPr>
              <w:spacing w:after="120"/>
              <w:jc w:val="left"/>
              <w:rPr>
                <w:i/>
                <w:iCs/>
                <w:szCs w:val="17"/>
              </w:rPr>
            </w:pPr>
            <w:r w:rsidRPr="00E11C90">
              <w:rPr>
                <w:i/>
                <w:iCs/>
                <w:szCs w:val="17"/>
              </w:rPr>
              <w:t>Capra hircus</w:t>
            </w:r>
            <w:r w:rsidRPr="00E11C90">
              <w:rPr>
                <w:i/>
                <w:iCs/>
                <w:szCs w:val="17"/>
              </w:rPr>
              <w:br/>
            </w:r>
            <w:r w:rsidRPr="00E11C90">
              <w:rPr>
                <w:szCs w:val="17"/>
              </w:rPr>
              <w:t>Goat</w:t>
            </w:r>
          </w:p>
        </w:tc>
        <w:tc>
          <w:tcPr>
            <w:tcW w:w="1842" w:type="dxa"/>
          </w:tcPr>
          <w:p w14:paraId="70EF48D4" w14:textId="77777777" w:rsidR="003F483F" w:rsidRPr="00E11C90" w:rsidRDefault="003F483F" w:rsidP="003F483F">
            <w:pPr>
              <w:spacing w:after="120"/>
              <w:jc w:val="left"/>
              <w:rPr>
                <w:szCs w:val="17"/>
              </w:rPr>
            </w:pPr>
            <w:r w:rsidRPr="00E11C90">
              <w:rPr>
                <w:szCs w:val="17"/>
              </w:rPr>
              <w:t>186(1)(3), 187(2), 188, 189, 190, 191(1), 192(2)</w:t>
            </w:r>
          </w:p>
        </w:tc>
        <w:tc>
          <w:tcPr>
            <w:tcW w:w="851" w:type="dxa"/>
          </w:tcPr>
          <w:p w14:paraId="26C9F204" w14:textId="77777777" w:rsidR="003F483F" w:rsidRPr="00E11C90" w:rsidRDefault="003F483F" w:rsidP="003F483F">
            <w:pPr>
              <w:spacing w:after="120"/>
              <w:jc w:val="center"/>
              <w:rPr>
                <w:szCs w:val="17"/>
              </w:rPr>
            </w:pPr>
            <w:r w:rsidRPr="00E11C90">
              <w:rPr>
                <w:szCs w:val="17"/>
              </w:rPr>
              <w:t>3</w:t>
            </w:r>
          </w:p>
        </w:tc>
        <w:tc>
          <w:tcPr>
            <w:tcW w:w="1701" w:type="dxa"/>
          </w:tcPr>
          <w:p w14:paraId="2C5646D1" w14:textId="77777777" w:rsidR="003F483F" w:rsidRPr="00E11C90" w:rsidRDefault="003F483F" w:rsidP="003F483F">
            <w:pPr>
              <w:spacing w:after="120"/>
              <w:jc w:val="left"/>
              <w:rPr>
                <w:szCs w:val="17"/>
              </w:rPr>
            </w:pPr>
            <w:r w:rsidRPr="00E11C90">
              <w:rPr>
                <w:szCs w:val="17"/>
              </w:rPr>
              <w:t>Kangaroo Island</w:t>
            </w:r>
          </w:p>
        </w:tc>
      </w:tr>
      <w:tr w:rsidR="003F483F" w:rsidRPr="00E11C90" w14:paraId="55F154B3" w14:textId="77777777" w:rsidTr="005B0E02">
        <w:tc>
          <w:tcPr>
            <w:tcW w:w="851" w:type="dxa"/>
          </w:tcPr>
          <w:p w14:paraId="3FF51490" w14:textId="77777777" w:rsidR="003F483F" w:rsidRPr="00E11C90" w:rsidRDefault="003F483F" w:rsidP="003F483F">
            <w:pPr>
              <w:spacing w:after="0"/>
              <w:jc w:val="center"/>
              <w:rPr>
                <w:szCs w:val="17"/>
              </w:rPr>
            </w:pPr>
            <w:r w:rsidRPr="00E11C90">
              <w:rPr>
                <w:szCs w:val="17"/>
              </w:rPr>
              <w:t>Class 23</w:t>
            </w:r>
          </w:p>
        </w:tc>
        <w:tc>
          <w:tcPr>
            <w:tcW w:w="3969" w:type="dxa"/>
          </w:tcPr>
          <w:p w14:paraId="3822A93C" w14:textId="77777777" w:rsidR="003F483F" w:rsidRPr="00E11C90" w:rsidRDefault="003F483F" w:rsidP="003F483F">
            <w:pPr>
              <w:spacing w:after="120"/>
              <w:jc w:val="left"/>
              <w:rPr>
                <w:i/>
                <w:iCs/>
                <w:szCs w:val="17"/>
              </w:rPr>
            </w:pPr>
            <w:r w:rsidRPr="00E11C90">
              <w:rPr>
                <w:i/>
                <w:iCs/>
                <w:szCs w:val="17"/>
              </w:rPr>
              <w:t>Sus scrofa</w:t>
            </w:r>
            <w:r w:rsidRPr="00E11C90">
              <w:rPr>
                <w:i/>
                <w:iCs/>
                <w:szCs w:val="17"/>
              </w:rPr>
              <w:br/>
            </w:r>
            <w:r w:rsidRPr="00E11C90">
              <w:rPr>
                <w:szCs w:val="17"/>
              </w:rPr>
              <w:t>Pig (feral)—meaning any pig(s) that are wild-living, living at large or born living at large.</w:t>
            </w:r>
          </w:p>
        </w:tc>
        <w:tc>
          <w:tcPr>
            <w:tcW w:w="1842" w:type="dxa"/>
          </w:tcPr>
          <w:p w14:paraId="24C3433B" w14:textId="77777777" w:rsidR="003F483F" w:rsidRPr="00E11C90" w:rsidRDefault="003F483F" w:rsidP="003F483F">
            <w:pPr>
              <w:spacing w:after="120"/>
              <w:jc w:val="left"/>
              <w:rPr>
                <w:szCs w:val="17"/>
              </w:rPr>
            </w:pPr>
            <w:r w:rsidRPr="00E11C90">
              <w:rPr>
                <w:szCs w:val="17"/>
              </w:rPr>
              <w:t>186(1)(3), 187(1), 188, 189, 190, 192(1)</w:t>
            </w:r>
          </w:p>
        </w:tc>
        <w:tc>
          <w:tcPr>
            <w:tcW w:w="851" w:type="dxa"/>
          </w:tcPr>
          <w:p w14:paraId="71F6FF81" w14:textId="77777777" w:rsidR="003F483F" w:rsidRPr="00E11C90" w:rsidRDefault="003F483F" w:rsidP="003F483F">
            <w:pPr>
              <w:spacing w:after="120"/>
              <w:jc w:val="center"/>
              <w:rPr>
                <w:szCs w:val="17"/>
              </w:rPr>
            </w:pPr>
            <w:r w:rsidRPr="00E11C90">
              <w:rPr>
                <w:szCs w:val="17"/>
              </w:rPr>
              <w:t>3</w:t>
            </w:r>
          </w:p>
        </w:tc>
        <w:tc>
          <w:tcPr>
            <w:tcW w:w="1701" w:type="dxa"/>
          </w:tcPr>
          <w:p w14:paraId="2BB4E63C" w14:textId="77777777" w:rsidR="003F483F" w:rsidRPr="00E11C90" w:rsidRDefault="003F483F" w:rsidP="003F483F">
            <w:pPr>
              <w:spacing w:after="120"/>
              <w:jc w:val="left"/>
              <w:rPr>
                <w:szCs w:val="17"/>
              </w:rPr>
            </w:pPr>
            <w:r w:rsidRPr="00E11C90">
              <w:rPr>
                <w:szCs w:val="17"/>
              </w:rPr>
              <w:t>Whole of the State</w:t>
            </w:r>
          </w:p>
        </w:tc>
      </w:tr>
      <w:tr w:rsidR="003F483F" w:rsidRPr="00E11C90" w14:paraId="3C57C242" w14:textId="77777777" w:rsidTr="005B0E02">
        <w:tc>
          <w:tcPr>
            <w:tcW w:w="851" w:type="dxa"/>
          </w:tcPr>
          <w:p w14:paraId="264B4D1E" w14:textId="77777777" w:rsidR="003F483F" w:rsidRPr="00E11C90" w:rsidRDefault="003F483F" w:rsidP="003F483F">
            <w:pPr>
              <w:spacing w:after="0"/>
              <w:jc w:val="center"/>
              <w:rPr>
                <w:szCs w:val="17"/>
              </w:rPr>
            </w:pPr>
            <w:r w:rsidRPr="00E11C90">
              <w:rPr>
                <w:szCs w:val="17"/>
              </w:rPr>
              <w:t>Class 24</w:t>
            </w:r>
          </w:p>
        </w:tc>
        <w:tc>
          <w:tcPr>
            <w:tcW w:w="3969" w:type="dxa"/>
          </w:tcPr>
          <w:p w14:paraId="31DA3591" w14:textId="77777777" w:rsidR="003F483F" w:rsidRPr="00E11C90" w:rsidRDefault="003F483F" w:rsidP="003F483F">
            <w:pPr>
              <w:spacing w:after="120"/>
              <w:jc w:val="left"/>
              <w:rPr>
                <w:i/>
                <w:iCs/>
                <w:szCs w:val="17"/>
              </w:rPr>
            </w:pPr>
            <w:r w:rsidRPr="00E11C90">
              <w:rPr>
                <w:i/>
                <w:iCs/>
                <w:szCs w:val="17"/>
              </w:rPr>
              <w:t>Sus scrofa</w:t>
            </w:r>
            <w:r w:rsidRPr="00E11C90">
              <w:rPr>
                <w:i/>
                <w:iCs/>
                <w:szCs w:val="17"/>
              </w:rPr>
              <w:br/>
            </w:r>
            <w:r w:rsidRPr="00E11C90">
              <w:rPr>
                <w:szCs w:val="17"/>
              </w:rPr>
              <w:t>Pig (domestic)—meaning pig(s) bred and kept in captivity (ie. held in a building or enclosure with security measures designed to ensure that the animal cannot escape, other than in circumstances that cannot reasonably be foreseen).</w:t>
            </w:r>
          </w:p>
        </w:tc>
        <w:tc>
          <w:tcPr>
            <w:tcW w:w="1842" w:type="dxa"/>
          </w:tcPr>
          <w:p w14:paraId="1B45C1F6" w14:textId="77777777" w:rsidR="003F483F" w:rsidRPr="00E11C90" w:rsidRDefault="003F483F" w:rsidP="003F483F">
            <w:pPr>
              <w:spacing w:after="120"/>
              <w:jc w:val="left"/>
              <w:rPr>
                <w:szCs w:val="17"/>
              </w:rPr>
            </w:pPr>
            <w:r w:rsidRPr="00E11C90">
              <w:rPr>
                <w:szCs w:val="17"/>
              </w:rPr>
              <w:t>189, 191(1), 192(3)</w:t>
            </w:r>
          </w:p>
        </w:tc>
        <w:tc>
          <w:tcPr>
            <w:tcW w:w="851" w:type="dxa"/>
          </w:tcPr>
          <w:p w14:paraId="5E2EBC61" w14:textId="77777777" w:rsidR="003F483F" w:rsidRPr="00E11C90" w:rsidRDefault="003F483F" w:rsidP="003F483F">
            <w:pPr>
              <w:spacing w:after="120"/>
              <w:jc w:val="center"/>
              <w:rPr>
                <w:szCs w:val="17"/>
              </w:rPr>
            </w:pPr>
            <w:r w:rsidRPr="00E11C90">
              <w:rPr>
                <w:szCs w:val="17"/>
              </w:rPr>
              <w:t>3</w:t>
            </w:r>
          </w:p>
        </w:tc>
        <w:tc>
          <w:tcPr>
            <w:tcW w:w="1701" w:type="dxa"/>
          </w:tcPr>
          <w:p w14:paraId="41FDB00D" w14:textId="77777777" w:rsidR="003F483F" w:rsidRPr="00E11C90" w:rsidRDefault="003F483F" w:rsidP="003F483F">
            <w:pPr>
              <w:spacing w:after="120"/>
              <w:jc w:val="left"/>
              <w:rPr>
                <w:szCs w:val="17"/>
              </w:rPr>
            </w:pPr>
            <w:r w:rsidRPr="00E11C90">
              <w:rPr>
                <w:szCs w:val="17"/>
              </w:rPr>
              <w:t>Whole of the State (excluding any areas specified in other classes)</w:t>
            </w:r>
          </w:p>
        </w:tc>
      </w:tr>
      <w:tr w:rsidR="003F483F" w:rsidRPr="00E11C90" w14:paraId="1A927E0D" w14:textId="77777777" w:rsidTr="005B0E02">
        <w:tc>
          <w:tcPr>
            <w:tcW w:w="851" w:type="dxa"/>
            <w:tcBorders>
              <w:bottom w:val="single" w:sz="4" w:space="0" w:color="auto"/>
            </w:tcBorders>
          </w:tcPr>
          <w:p w14:paraId="0DC42829" w14:textId="77777777" w:rsidR="003F483F" w:rsidRPr="00E11C90" w:rsidRDefault="003F483F" w:rsidP="003F483F">
            <w:pPr>
              <w:spacing w:after="0"/>
              <w:jc w:val="center"/>
              <w:rPr>
                <w:szCs w:val="17"/>
              </w:rPr>
            </w:pPr>
            <w:r w:rsidRPr="00E11C90">
              <w:rPr>
                <w:szCs w:val="17"/>
              </w:rPr>
              <w:t>Class 25</w:t>
            </w:r>
          </w:p>
        </w:tc>
        <w:tc>
          <w:tcPr>
            <w:tcW w:w="3969" w:type="dxa"/>
            <w:tcBorders>
              <w:bottom w:val="single" w:sz="4" w:space="0" w:color="auto"/>
            </w:tcBorders>
          </w:tcPr>
          <w:p w14:paraId="394559A1" w14:textId="77777777" w:rsidR="003F483F" w:rsidRPr="00E11C90" w:rsidRDefault="003F483F" w:rsidP="003F483F">
            <w:pPr>
              <w:spacing w:after="120"/>
              <w:jc w:val="left"/>
              <w:rPr>
                <w:i/>
                <w:iCs/>
                <w:szCs w:val="17"/>
              </w:rPr>
            </w:pPr>
            <w:r w:rsidRPr="00E11C90">
              <w:rPr>
                <w:i/>
                <w:iCs/>
                <w:szCs w:val="17"/>
              </w:rPr>
              <w:t>Sus scrofa</w:t>
            </w:r>
            <w:r w:rsidRPr="00E11C90">
              <w:rPr>
                <w:i/>
                <w:iCs/>
                <w:szCs w:val="17"/>
              </w:rPr>
              <w:br/>
            </w:r>
            <w:r w:rsidRPr="00E11C90">
              <w:rPr>
                <w:szCs w:val="17"/>
              </w:rPr>
              <w:t>Pig (domestic)—meaning pig(s) bred and kept in captivity (ie. held in a building or enclosure with security measures designed to ensure that the animal cannot escape, other than in circumstances that cannot reasonably be foreseen).</w:t>
            </w:r>
          </w:p>
        </w:tc>
        <w:tc>
          <w:tcPr>
            <w:tcW w:w="1842" w:type="dxa"/>
            <w:tcBorders>
              <w:bottom w:val="single" w:sz="4" w:space="0" w:color="auto"/>
            </w:tcBorders>
          </w:tcPr>
          <w:p w14:paraId="348C39D3" w14:textId="77777777" w:rsidR="003F483F" w:rsidRPr="00E11C90" w:rsidRDefault="003F483F" w:rsidP="003F483F">
            <w:pPr>
              <w:spacing w:after="120"/>
              <w:jc w:val="left"/>
              <w:rPr>
                <w:szCs w:val="17"/>
              </w:rPr>
            </w:pPr>
            <w:r w:rsidRPr="00E11C90">
              <w:rPr>
                <w:szCs w:val="17"/>
              </w:rPr>
              <w:t>186(1)(3), 187(2), 189, 191(1), 192(3)</w:t>
            </w:r>
          </w:p>
        </w:tc>
        <w:tc>
          <w:tcPr>
            <w:tcW w:w="851" w:type="dxa"/>
            <w:tcBorders>
              <w:bottom w:val="single" w:sz="4" w:space="0" w:color="auto"/>
            </w:tcBorders>
          </w:tcPr>
          <w:p w14:paraId="0293204F" w14:textId="77777777" w:rsidR="003F483F" w:rsidRPr="00E11C90" w:rsidRDefault="003F483F" w:rsidP="003F483F">
            <w:pPr>
              <w:spacing w:after="120"/>
              <w:jc w:val="center"/>
              <w:rPr>
                <w:szCs w:val="17"/>
              </w:rPr>
            </w:pPr>
            <w:r w:rsidRPr="00E11C90">
              <w:rPr>
                <w:szCs w:val="17"/>
              </w:rPr>
              <w:t>3</w:t>
            </w:r>
          </w:p>
        </w:tc>
        <w:tc>
          <w:tcPr>
            <w:tcW w:w="1701" w:type="dxa"/>
            <w:tcBorders>
              <w:bottom w:val="single" w:sz="4" w:space="0" w:color="auto"/>
            </w:tcBorders>
          </w:tcPr>
          <w:p w14:paraId="614B2334" w14:textId="77777777" w:rsidR="003F483F" w:rsidRPr="00E11C90" w:rsidRDefault="003F483F" w:rsidP="003F483F">
            <w:pPr>
              <w:spacing w:after="120"/>
              <w:jc w:val="left"/>
              <w:rPr>
                <w:szCs w:val="17"/>
              </w:rPr>
            </w:pPr>
            <w:r w:rsidRPr="00E11C90">
              <w:rPr>
                <w:szCs w:val="17"/>
              </w:rPr>
              <w:t>Kangaroo Island</w:t>
            </w:r>
          </w:p>
        </w:tc>
      </w:tr>
      <w:tr w:rsidR="003F483F" w:rsidRPr="00E11C90" w14:paraId="69CD191F" w14:textId="77777777" w:rsidTr="005B0E02">
        <w:tc>
          <w:tcPr>
            <w:tcW w:w="851" w:type="dxa"/>
            <w:tcBorders>
              <w:bottom w:val="single" w:sz="4" w:space="0" w:color="auto"/>
            </w:tcBorders>
          </w:tcPr>
          <w:p w14:paraId="00FA8262" w14:textId="77777777" w:rsidR="003F483F" w:rsidRPr="00E11C90" w:rsidRDefault="003F483F" w:rsidP="003F483F">
            <w:pPr>
              <w:spacing w:after="0"/>
              <w:jc w:val="center"/>
              <w:rPr>
                <w:szCs w:val="17"/>
              </w:rPr>
            </w:pPr>
            <w:r w:rsidRPr="00E11C90">
              <w:rPr>
                <w:szCs w:val="17"/>
              </w:rPr>
              <w:t>Class 26</w:t>
            </w:r>
          </w:p>
        </w:tc>
        <w:tc>
          <w:tcPr>
            <w:tcW w:w="3969" w:type="dxa"/>
            <w:tcBorders>
              <w:bottom w:val="single" w:sz="4" w:space="0" w:color="auto"/>
            </w:tcBorders>
          </w:tcPr>
          <w:p w14:paraId="25688BEC" w14:textId="77777777" w:rsidR="003F483F" w:rsidRPr="00E11C90" w:rsidRDefault="003F483F" w:rsidP="003F483F">
            <w:pPr>
              <w:spacing w:after="40"/>
              <w:jc w:val="left"/>
              <w:rPr>
                <w:i/>
                <w:iCs/>
                <w:szCs w:val="17"/>
              </w:rPr>
            </w:pPr>
            <w:r w:rsidRPr="00E11C90">
              <w:rPr>
                <w:i/>
                <w:iCs/>
                <w:szCs w:val="17"/>
              </w:rPr>
              <w:t>Canis familiaris</w:t>
            </w:r>
            <w:r w:rsidRPr="00E11C90">
              <w:rPr>
                <w:i/>
                <w:iCs/>
                <w:szCs w:val="17"/>
              </w:rPr>
              <w:br/>
            </w:r>
            <w:r w:rsidRPr="00E11C90">
              <w:rPr>
                <w:szCs w:val="17"/>
              </w:rPr>
              <w:t>Dog (Wild dog)—meaning any dog from the breed known as dingo or any hybrid of a dingo, or any other pure or mixed breed of dog living at large (ie. not owned, or not living in association with a human).</w:t>
            </w:r>
          </w:p>
          <w:p w14:paraId="36CC978E" w14:textId="77777777" w:rsidR="003F483F" w:rsidRPr="00E11C90" w:rsidRDefault="003F483F" w:rsidP="003F483F">
            <w:pPr>
              <w:spacing w:after="120"/>
              <w:jc w:val="left"/>
              <w:rPr>
                <w:szCs w:val="17"/>
              </w:rPr>
            </w:pPr>
            <w:r w:rsidRPr="00E11C90">
              <w:rPr>
                <w:szCs w:val="17"/>
              </w:rPr>
              <w:t>(excluding breed known as New Guinea singing dog and any dog breed that has been hybridised with</w:t>
            </w:r>
            <w:r w:rsidRPr="00E11C90">
              <w:rPr>
                <w:szCs w:val="17"/>
              </w:rPr>
              <w:br/>
            </w:r>
            <w:r w:rsidRPr="00E11C90">
              <w:rPr>
                <w:i/>
                <w:iCs/>
                <w:szCs w:val="17"/>
              </w:rPr>
              <w:t>Canis lupus</w:t>
            </w:r>
            <w:r w:rsidRPr="00E11C90">
              <w:rPr>
                <w:szCs w:val="17"/>
              </w:rPr>
              <w:t xml:space="preserve"> (wolf)).</w:t>
            </w:r>
          </w:p>
        </w:tc>
        <w:tc>
          <w:tcPr>
            <w:tcW w:w="1842" w:type="dxa"/>
            <w:tcBorders>
              <w:bottom w:val="single" w:sz="4" w:space="0" w:color="auto"/>
            </w:tcBorders>
          </w:tcPr>
          <w:p w14:paraId="61DEF81D" w14:textId="77777777" w:rsidR="003F483F" w:rsidRPr="00E11C90" w:rsidRDefault="003F483F" w:rsidP="003F483F">
            <w:pPr>
              <w:spacing w:after="120"/>
              <w:jc w:val="left"/>
              <w:rPr>
                <w:szCs w:val="17"/>
              </w:rPr>
            </w:pPr>
            <w:r w:rsidRPr="00E11C90">
              <w:rPr>
                <w:szCs w:val="17"/>
              </w:rPr>
              <w:t>192(3)</w:t>
            </w:r>
          </w:p>
        </w:tc>
        <w:tc>
          <w:tcPr>
            <w:tcW w:w="851" w:type="dxa"/>
            <w:tcBorders>
              <w:bottom w:val="single" w:sz="4" w:space="0" w:color="auto"/>
            </w:tcBorders>
          </w:tcPr>
          <w:p w14:paraId="41E16AAB" w14:textId="77777777" w:rsidR="003F483F" w:rsidRPr="00E11C90" w:rsidRDefault="003F483F" w:rsidP="003F483F">
            <w:pPr>
              <w:spacing w:after="120"/>
              <w:jc w:val="center"/>
              <w:rPr>
                <w:szCs w:val="17"/>
              </w:rPr>
            </w:pPr>
            <w:r w:rsidRPr="00E11C90">
              <w:rPr>
                <w:szCs w:val="17"/>
              </w:rPr>
              <w:t>2</w:t>
            </w:r>
          </w:p>
        </w:tc>
        <w:tc>
          <w:tcPr>
            <w:tcW w:w="1701" w:type="dxa"/>
            <w:tcBorders>
              <w:bottom w:val="single" w:sz="4" w:space="0" w:color="auto"/>
            </w:tcBorders>
          </w:tcPr>
          <w:p w14:paraId="7FC5FECE" w14:textId="77777777" w:rsidR="003F483F" w:rsidRPr="00E11C90" w:rsidRDefault="003F483F" w:rsidP="003F483F">
            <w:pPr>
              <w:spacing w:after="120"/>
              <w:jc w:val="left"/>
              <w:rPr>
                <w:szCs w:val="17"/>
              </w:rPr>
            </w:pPr>
            <w:r w:rsidRPr="00E11C90">
              <w:rPr>
                <w:szCs w:val="17"/>
              </w:rPr>
              <w:t>Within 35 kilometres of the outside of the SA Dog Fence, including the eastern shared border with New South Wales, and only on SA land</w:t>
            </w:r>
          </w:p>
        </w:tc>
      </w:tr>
    </w:tbl>
    <w:p w14:paraId="7C49B6DD" w14:textId="77777777" w:rsidR="00E11C90" w:rsidRPr="00E11C90" w:rsidRDefault="00E11C90" w:rsidP="00E11C90">
      <w:pPr>
        <w:spacing w:before="80" w:after="0"/>
        <w:rPr>
          <w:rFonts w:eastAsia="Times New Roman"/>
          <w:szCs w:val="17"/>
        </w:rPr>
      </w:pPr>
      <w:r w:rsidRPr="00E11C90">
        <w:rPr>
          <w:rFonts w:eastAsia="Times New Roman"/>
          <w:szCs w:val="17"/>
        </w:rPr>
        <w:t>Dated: 11 September 2024</w:t>
      </w:r>
    </w:p>
    <w:p w14:paraId="32F93F1C" w14:textId="77777777" w:rsidR="00E11C90" w:rsidRPr="00E11C90" w:rsidRDefault="00E11C90" w:rsidP="00E11C90">
      <w:pPr>
        <w:spacing w:after="0"/>
        <w:jc w:val="right"/>
        <w:rPr>
          <w:rFonts w:eastAsia="Times New Roman"/>
          <w:smallCaps/>
          <w:szCs w:val="20"/>
        </w:rPr>
      </w:pPr>
      <w:r w:rsidRPr="00E11C90">
        <w:rPr>
          <w:rFonts w:eastAsia="Times New Roman"/>
          <w:smallCaps/>
          <w:szCs w:val="20"/>
        </w:rPr>
        <w:t>Susan Close MP</w:t>
      </w:r>
    </w:p>
    <w:p w14:paraId="134FDCEC" w14:textId="50247505" w:rsidR="00E11C90" w:rsidRDefault="00E11C90" w:rsidP="00E11C90">
      <w:pPr>
        <w:spacing w:after="0"/>
        <w:jc w:val="right"/>
        <w:rPr>
          <w:rFonts w:eastAsia="Times New Roman"/>
          <w:szCs w:val="17"/>
        </w:rPr>
      </w:pPr>
      <w:r w:rsidRPr="00E11C90">
        <w:rPr>
          <w:rFonts w:eastAsia="Times New Roman"/>
          <w:szCs w:val="17"/>
        </w:rPr>
        <w:t>Minister for Environment and Water</w:t>
      </w:r>
    </w:p>
    <w:p w14:paraId="16C4A595" w14:textId="77777777" w:rsidR="00E11C90" w:rsidRDefault="00E11C90" w:rsidP="00E11C90">
      <w:pPr>
        <w:pBdr>
          <w:bottom w:val="single" w:sz="4" w:space="1" w:color="auto"/>
        </w:pBdr>
        <w:spacing w:after="0" w:line="52" w:lineRule="exact"/>
        <w:jc w:val="center"/>
      </w:pPr>
    </w:p>
    <w:p w14:paraId="576DF251" w14:textId="77777777" w:rsidR="00E11C90" w:rsidRDefault="00E11C90" w:rsidP="00E11C90">
      <w:pPr>
        <w:pBdr>
          <w:top w:val="single" w:sz="4" w:space="1" w:color="auto"/>
        </w:pBdr>
        <w:spacing w:before="34" w:after="0" w:line="14" w:lineRule="exact"/>
        <w:jc w:val="center"/>
      </w:pPr>
    </w:p>
    <w:p w14:paraId="0BF47C7E" w14:textId="39CE24A3" w:rsidR="00470C67" w:rsidRDefault="00470C67">
      <w:pPr>
        <w:spacing w:after="0" w:line="240" w:lineRule="auto"/>
        <w:jc w:val="left"/>
      </w:pPr>
    </w:p>
    <w:p w14:paraId="2875DAD3" w14:textId="77777777" w:rsidR="00FC056F" w:rsidRDefault="00FC056F" w:rsidP="00240DF0">
      <w:pPr>
        <w:pStyle w:val="Heading2"/>
      </w:pPr>
      <w:bookmarkStart w:id="69" w:name="_Toc178173416"/>
      <w:r>
        <w:t>National Parks and Wildlife Act 1972</w:t>
      </w:r>
      <w:bookmarkEnd w:id="69"/>
    </w:p>
    <w:p w14:paraId="4C588E9E" w14:textId="77777777" w:rsidR="00FC056F" w:rsidRDefault="00FC056F" w:rsidP="00FC056F">
      <w:pPr>
        <w:pStyle w:val="GG-Title3"/>
      </w:pPr>
      <w:r>
        <w:t xml:space="preserve">Deep Creek National Park, Talisker Conservation Park and Small Parks (Ballaparudda Creek Recreation Park, </w:t>
      </w:r>
      <w:r>
        <w:br/>
        <w:t xml:space="preserve">Waitpinga Conservation Park and Eric Bonython Conservation Park) of the Southern Fleurieu Peninsula </w:t>
      </w:r>
      <w:r>
        <w:br/>
        <w:t>Management Plan—Draft Management Plan 2024</w:t>
      </w:r>
    </w:p>
    <w:p w14:paraId="7C64258D" w14:textId="77777777" w:rsidR="00FC056F" w:rsidRDefault="00FC056F" w:rsidP="00FC056F">
      <w:r>
        <w:t xml:space="preserve">I, Michael Joseph Williams, Director of National Parks and Wildlife, hereby give notice under the provisions of Section 38 of the </w:t>
      </w:r>
      <w:r w:rsidRPr="002D3BBE">
        <w:rPr>
          <w:i/>
          <w:iCs/>
        </w:rPr>
        <w:t>National Parks and Wildlife Act 1972</w:t>
      </w:r>
      <w:r>
        <w:t xml:space="preserve"> that the draft Deep Creek National Park, Talisker Conservation Park and small parks (Ballaparudda Creek Recreation Park, Waitpinga Conservation Park and Eric Bonython Conservation Park) of the Southern Fleurieu Peninsula Management Plan 2024 has been prepared.</w:t>
      </w:r>
    </w:p>
    <w:p w14:paraId="2901907B" w14:textId="77777777" w:rsidR="00FC056F" w:rsidRDefault="00FC056F" w:rsidP="00FC056F">
      <w:r>
        <w:t>Copies of the draft plan may be obtained from:</w:t>
      </w:r>
    </w:p>
    <w:p w14:paraId="3C1074B5" w14:textId="77777777" w:rsidR="00FC056F" w:rsidRDefault="00FC056F" w:rsidP="00FC056F">
      <w:pPr>
        <w:ind w:left="284" w:hanging="142"/>
      </w:pPr>
      <w:r>
        <w:t>•</w:t>
      </w:r>
      <w:r>
        <w:tab/>
        <w:t>Department for Environment and Water Customer Service Centre, Ground Floor, 81-95 Waymouth Street, Adelaide SA 5000</w:t>
      </w:r>
    </w:p>
    <w:p w14:paraId="5E5A1C2B" w14:textId="77777777" w:rsidR="00FC056F" w:rsidRDefault="00FC056F" w:rsidP="00FC056F">
      <w:pPr>
        <w:ind w:left="284" w:hanging="142"/>
      </w:pPr>
      <w:r>
        <w:t>•</w:t>
      </w:r>
      <w:r>
        <w:tab/>
        <w:t>Victor Harbor National Parks and Wildlife Office, 3 Eyre Terrace, Victor Harbor SA 5211</w:t>
      </w:r>
    </w:p>
    <w:p w14:paraId="41F78459" w14:textId="77777777" w:rsidR="00FC056F" w:rsidRDefault="00FC056F" w:rsidP="00FC056F">
      <w:r>
        <w:t>Or online at:</w:t>
      </w:r>
    </w:p>
    <w:p w14:paraId="4F9D254B" w14:textId="77777777" w:rsidR="00FC056F" w:rsidRDefault="00FC056F" w:rsidP="00FC056F">
      <w:pPr>
        <w:ind w:left="284" w:hanging="142"/>
      </w:pPr>
      <w:r>
        <w:t>•</w:t>
      </w:r>
      <w:r>
        <w:tab/>
      </w:r>
      <w:hyperlink r:id="rId30" w:history="1">
        <w:r w:rsidRPr="000E5866">
          <w:rPr>
            <w:rStyle w:val="Hyperlink"/>
          </w:rPr>
          <w:t>https://yoursay.sa.gov.au/</w:t>
        </w:r>
      </w:hyperlink>
      <w:r>
        <w:t xml:space="preserve"> </w:t>
      </w:r>
    </w:p>
    <w:p w14:paraId="5AAC9BB7" w14:textId="77777777" w:rsidR="00FC056F" w:rsidRDefault="00FC056F" w:rsidP="00FC056F">
      <w:pPr>
        <w:ind w:left="284" w:hanging="142"/>
      </w:pPr>
      <w:r>
        <w:t>•</w:t>
      </w:r>
      <w:r>
        <w:tab/>
      </w:r>
      <w:hyperlink r:id="rId31" w:history="1">
        <w:r w:rsidRPr="000E5866">
          <w:rPr>
            <w:rStyle w:val="Hyperlink"/>
          </w:rPr>
          <w:t>https://www.parks.sa.gov.au/park-management/management-plans</w:t>
        </w:r>
      </w:hyperlink>
      <w:r>
        <w:t xml:space="preserve"> </w:t>
      </w:r>
    </w:p>
    <w:p w14:paraId="2ADEA3C8" w14:textId="77777777" w:rsidR="00FC056F" w:rsidRDefault="00FC056F" w:rsidP="00FC056F">
      <w:r>
        <w:t>Any person may make representations in connection with the draft plan during the period up to and including 5pm, 23 December 2024.</w:t>
      </w:r>
    </w:p>
    <w:p w14:paraId="3A3E0380" w14:textId="77777777" w:rsidR="00FC056F" w:rsidRDefault="00FC056F" w:rsidP="00FC056F">
      <w:r>
        <w:t xml:space="preserve">Written comments should be forwarded to National Parks and Protected Area Program Unit, Department for Environment and Water, GPO Box 1047 Adelaide SA 5001 or e-mailed to </w:t>
      </w:r>
      <w:hyperlink r:id="rId32" w:history="1">
        <w:r w:rsidRPr="000E5866">
          <w:rPr>
            <w:rStyle w:val="Hyperlink"/>
          </w:rPr>
          <w:t>DEWProtectedAreaManagement@sa.gov.au</w:t>
        </w:r>
      </w:hyperlink>
      <w:r>
        <w:t xml:space="preserve">. </w:t>
      </w:r>
    </w:p>
    <w:p w14:paraId="78192927" w14:textId="77777777" w:rsidR="00FC056F" w:rsidRDefault="00FC056F" w:rsidP="00FC056F">
      <w:pPr>
        <w:pStyle w:val="GG-SDated"/>
      </w:pPr>
      <w:r>
        <w:t>Dated: 23 September 2024</w:t>
      </w:r>
    </w:p>
    <w:p w14:paraId="784CAD55" w14:textId="77777777" w:rsidR="00FC056F" w:rsidRDefault="00FC056F" w:rsidP="00FC056F">
      <w:pPr>
        <w:pStyle w:val="GG-SName"/>
      </w:pPr>
      <w:r>
        <w:t>M. J.Williams</w:t>
      </w:r>
    </w:p>
    <w:p w14:paraId="30A292EF" w14:textId="77777777" w:rsidR="00FC056F" w:rsidRDefault="00FC056F" w:rsidP="00FC056F">
      <w:pPr>
        <w:pStyle w:val="GG-Signature"/>
      </w:pPr>
      <w:r>
        <w:t>Director of National Parks and Wildlife</w:t>
      </w:r>
    </w:p>
    <w:p w14:paraId="67EBBACE" w14:textId="77777777" w:rsidR="00FC056F" w:rsidRDefault="00FC056F" w:rsidP="00FC056F">
      <w:pPr>
        <w:pStyle w:val="GG-Signature"/>
      </w:pPr>
      <w:r>
        <w:t>Delegate of the Minister for Climate, Environment and Water</w:t>
      </w:r>
    </w:p>
    <w:p w14:paraId="596A64D3" w14:textId="77777777" w:rsidR="00FC056F" w:rsidRDefault="00FC056F" w:rsidP="00FC056F">
      <w:pPr>
        <w:pStyle w:val="GG-Signature"/>
        <w:pBdr>
          <w:bottom w:val="single" w:sz="4" w:space="1" w:color="auto"/>
        </w:pBdr>
        <w:spacing w:line="52" w:lineRule="exact"/>
        <w:jc w:val="center"/>
      </w:pPr>
    </w:p>
    <w:p w14:paraId="61AAD362" w14:textId="77777777" w:rsidR="00FC056F" w:rsidRDefault="00FC056F" w:rsidP="00FC056F">
      <w:pPr>
        <w:pStyle w:val="GG-Signature"/>
        <w:pBdr>
          <w:top w:val="single" w:sz="4" w:space="1" w:color="auto"/>
        </w:pBdr>
        <w:spacing w:before="34" w:line="14" w:lineRule="exact"/>
        <w:jc w:val="center"/>
      </w:pPr>
    </w:p>
    <w:p w14:paraId="717C438B" w14:textId="30FF5448" w:rsidR="00E313E7" w:rsidRDefault="00E313E7">
      <w:pPr>
        <w:spacing w:after="0" w:line="240" w:lineRule="auto"/>
        <w:jc w:val="left"/>
      </w:pPr>
      <w:r>
        <w:br w:type="page"/>
      </w:r>
    </w:p>
    <w:p w14:paraId="1B6CCD5A" w14:textId="77777777" w:rsidR="00DE716A" w:rsidRPr="00DE716A" w:rsidRDefault="00DE716A" w:rsidP="00240DF0">
      <w:pPr>
        <w:pStyle w:val="Heading2"/>
      </w:pPr>
      <w:bookmarkStart w:id="70" w:name="_Toc178173417"/>
      <w:r w:rsidRPr="00DE716A">
        <w:lastRenderedPageBreak/>
        <w:t>Planning, Development and Infrastructure Act 2016</w:t>
      </w:r>
      <w:bookmarkEnd w:id="70"/>
    </w:p>
    <w:p w14:paraId="380EB516" w14:textId="77777777" w:rsidR="00DE716A" w:rsidRPr="00DE716A" w:rsidRDefault="00DE716A" w:rsidP="00DE716A">
      <w:pPr>
        <w:jc w:val="center"/>
        <w:rPr>
          <w:smallCaps/>
          <w:szCs w:val="17"/>
        </w:rPr>
      </w:pPr>
      <w:r w:rsidRPr="00DE716A">
        <w:rPr>
          <w:smallCaps/>
          <w:szCs w:val="17"/>
        </w:rPr>
        <w:t>Section 80</w:t>
      </w:r>
    </w:p>
    <w:p w14:paraId="2745DA18" w14:textId="77777777" w:rsidR="00DE716A" w:rsidRPr="00DE716A" w:rsidRDefault="00DE716A" w:rsidP="00DE716A">
      <w:pPr>
        <w:jc w:val="center"/>
        <w:rPr>
          <w:i/>
          <w:szCs w:val="17"/>
        </w:rPr>
      </w:pPr>
      <w:r w:rsidRPr="00DE716A">
        <w:rPr>
          <w:i/>
          <w:szCs w:val="17"/>
        </w:rPr>
        <w:t>Alterations to the Building Rules—Ministerial Building Standards</w:t>
      </w:r>
    </w:p>
    <w:p w14:paraId="3DCCA109" w14:textId="77777777" w:rsidR="00DE716A" w:rsidRPr="00DE716A" w:rsidRDefault="00DE716A" w:rsidP="00DE716A">
      <w:pPr>
        <w:rPr>
          <w:i/>
          <w:iCs/>
        </w:rPr>
      </w:pPr>
      <w:r w:rsidRPr="00DE716A">
        <w:rPr>
          <w:i/>
          <w:iCs/>
        </w:rPr>
        <w:t>Preamble</w:t>
      </w:r>
    </w:p>
    <w:p w14:paraId="6E4AB9B2" w14:textId="77777777" w:rsidR="00DE716A" w:rsidRPr="00DE716A" w:rsidRDefault="00DE716A" w:rsidP="00DE716A">
      <w:pPr>
        <w:ind w:left="284" w:hanging="284"/>
      </w:pPr>
      <w:r w:rsidRPr="00DE716A">
        <w:t>1.</w:t>
      </w:r>
      <w:r w:rsidRPr="00DE716A">
        <w:tab/>
        <w:t xml:space="preserve">The </w:t>
      </w:r>
      <w:r w:rsidRPr="00DE716A">
        <w:rPr>
          <w:i/>
          <w:iCs/>
        </w:rPr>
        <w:t>Planning, Development and Infrastructure Act 2016</w:t>
      </w:r>
      <w:r w:rsidRPr="00DE716A">
        <w:t xml:space="preserve"> (the Act) defines the Building Rules as meaning (amongst other things) the </w:t>
      </w:r>
      <w:r w:rsidRPr="00DE716A">
        <w:rPr>
          <w:i/>
          <w:iCs/>
        </w:rPr>
        <w:t>Building Code</w:t>
      </w:r>
      <w:r w:rsidRPr="00DE716A">
        <w:t xml:space="preserve">, being the Building Code of Australia published by the Australian Building Codes Board from time to time, and </w:t>
      </w:r>
      <w:r w:rsidRPr="00DE716A">
        <w:rPr>
          <w:i/>
          <w:iCs/>
        </w:rPr>
        <w:t>Ministerial building standards</w:t>
      </w:r>
      <w:r w:rsidRPr="00DE716A">
        <w:t xml:space="preserve"> published by the Minister under the Act.</w:t>
      </w:r>
    </w:p>
    <w:p w14:paraId="43C2E34A" w14:textId="77777777" w:rsidR="00DE716A" w:rsidRPr="00DE716A" w:rsidRDefault="00DE716A" w:rsidP="00DE716A">
      <w:pPr>
        <w:ind w:left="284" w:hanging="284"/>
      </w:pPr>
      <w:r w:rsidRPr="00DE716A">
        <w:t>2.</w:t>
      </w:r>
      <w:r w:rsidRPr="00DE716A">
        <w:tab/>
        <w:t xml:space="preserve">Under Section 80(1) of the Act, the Minister may, after consultation with the State Planning Commission (the Commission), publish </w:t>
      </w:r>
      <w:r w:rsidRPr="00DE716A">
        <w:rPr>
          <w:i/>
          <w:iCs/>
        </w:rPr>
        <w:t>Ministerial building standards</w:t>
      </w:r>
      <w:r w:rsidRPr="00DE716A">
        <w:t xml:space="preserve"> that:</w:t>
      </w:r>
    </w:p>
    <w:p w14:paraId="26967104" w14:textId="77777777" w:rsidR="00DE716A" w:rsidRPr="00DE716A" w:rsidRDefault="00DE716A" w:rsidP="00DE716A">
      <w:pPr>
        <w:ind w:left="567" w:hanging="283"/>
      </w:pPr>
      <w:r w:rsidRPr="00DE716A">
        <w:t>(a)</w:t>
      </w:r>
      <w:r w:rsidRPr="00DE716A">
        <w:tab/>
        <w:t>relate to any aspect of building work (including the regulation, control, restriction or prohibition of building work);</w:t>
      </w:r>
    </w:p>
    <w:p w14:paraId="747A65D7" w14:textId="77777777" w:rsidR="00DE716A" w:rsidRPr="00DE716A" w:rsidRDefault="00DE716A" w:rsidP="00DE716A">
      <w:pPr>
        <w:ind w:left="567" w:hanging="283"/>
      </w:pPr>
      <w:r w:rsidRPr="00DE716A">
        <w:t>(b)</w:t>
      </w:r>
      <w:r w:rsidRPr="00DE716A">
        <w:tab/>
        <w:t>relate to any aspect of the design, construction, quality, safety, health, amenity, sustainability, adaptive re-use or maintenance of buildings; or</w:t>
      </w:r>
    </w:p>
    <w:p w14:paraId="16A1DC93" w14:textId="77777777" w:rsidR="00DE716A" w:rsidRPr="00DE716A" w:rsidRDefault="00DE716A" w:rsidP="00DE716A">
      <w:pPr>
        <w:ind w:left="567" w:hanging="283"/>
      </w:pPr>
      <w:r w:rsidRPr="00DE716A">
        <w:t>(c)</w:t>
      </w:r>
      <w:r w:rsidRPr="00DE716A">
        <w:tab/>
        <w:t>modify the Building Code as it applies under the Act (including pursuant to Section 79(1)(b)).</w:t>
      </w:r>
    </w:p>
    <w:p w14:paraId="5A97A36E" w14:textId="3FE3DB05" w:rsidR="00DE716A" w:rsidRPr="00DE716A" w:rsidRDefault="00DE716A" w:rsidP="00DE716A">
      <w:pPr>
        <w:ind w:left="284" w:hanging="284"/>
        <w:rPr>
          <w:spacing w:val="-2"/>
        </w:rPr>
      </w:pPr>
      <w:r w:rsidRPr="00DE716A">
        <w:t>3.</w:t>
      </w:r>
      <w:r w:rsidRPr="00DE716A">
        <w:tab/>
      </w:r>
      <w:r w:rsidRPr="00DE716A">
        <w:rPr>
          <w:spacing w:val="-2"/>
        </w:rPr>
        <w:t xml:space="preserve">Under Section 80(4) of the Act, the Minister may, after consultation with the Commission, vary or revoke a </w:t>
      </w:r>
      <w:r w:rsidRPr="00DE716A">
        <w:rPr>
          <w:i/>
          <w:iCs/>
          <w:spacing w:val="-2"/>
        </w:rPr>
        <w:t>Ministerial building standard</w:t>
      </w:r>
      <w:r w:rsidRPr="00DE716A">
        <w:rPr>
          <w:spacing w:val="-2"/>
        </w:rPr>
        <w:t>.</w:t>
      </w:r>
    </w:p>
    <w:p w14:paraId="06659D5D" w14:textId="77777777" w:rsidR="00DE716A" w:rsidRPr="00DE716A" w:rsidRDefault="00DE716A" w:rsidP="00DE716A">
      <w:pPr>
        <w:ind w:left="284" w:hanging="284"/>
      </w:pPr>
      <w:r w:rsidRPr="00DE716A">
        <w:t>4.</w:t>
      </w:r>
      <w:r w:rsidRPr="00DE716A">
        <w:tab/>
        <w:t xml:space="preserve">Pursuant to Section 80 of the Act, notice of publishing, varying, or revoking a </w:t>
      </w:r>
      <w:r w:rsidRPr="00DE716A">
        <w:rPr>
          <w:i/>
          <w:iCs/>
        </w:rPr>
        <w:t>Ministerial building standard</w:t>
      </w:r>
      <w:r w:rsidRPr="00DE716A">
        <w:t xml:space="preserve"> must be placed in the Government Gazette before they can take effect.</w:t>
      </w:r>
    </w:p>
    <w:p w14:paraId="0352A991" w14:textId="77777777" w:rsidR="00DE716A" w:rsidRPr="00DE716A" w:rsidRDefault="00DE716A" w:rsidP="00DE716A">
      <w:pPr>
        <w:jc w:val="center"/>
        <w:rPr>
          <w:smallCaps/>
          <w:szCs w:val="17"/>
        </w:rPr>
      </w:pPr>
      <w:r w:rsidRPr="00DE716A">
        <w:rPr>
          <w:smallCaps/>
          <w:szCs w:val="17"/>
        </w:rPr>
        <w:t>Notice</w:t>
      </w:r>
    </w:p>
    <w:p w14:paraId="153FDCAC" w14:textId="77777777" w:rsidR="00DE716A" w:rsidRPr="00DE716A" w:rsidRDefault="00DE716A" w:rsidP="00DE716A">
      <w:r w:rsidRPr="00DE716A">
        <w:t>Pursuant to Section 80(1) of the Act, I, Jodie Evans, Acting Director, Building, give notice, having consulted with the Commission, that the following Ministerial building standard that modifies the Building Code (including further modifications to modifications that are made under Section 79(1)(a) of the Act) has been varied and is to commence from the date of this notice:</w:t>
      </w:r>
    </w:p>
    <w:p w14:paraId="4E01606B" w14:textId="77777777" w:rsidR="00DE716A" w:rsidRPr="00DE716A" w:rsidRDefault="00DE716A" w:rsidP="00DE716A">
      <w:pPr>
        <w:ind w:left="142"/>
      </w:pPr>
      <w:r w:rsidRPr="00DE716A">
        <w:rPr>
          <w:i/>
          <w:iCs/>
        </w:rPr>
        <w:t xml:space="preserve">Ministerial Building Standard MBS 007—Modifications to the Building Code of Australia (Amendment 2) </w:t>
      </w:r>
      <w:r w:rsidRPr="00DE716A">
        <w:t>dated September 2024 as published on the PlanSA portal.</w:t>
      </w:r>
    </w:p>
    <w:p w14:paraId="25DCC09D" w14:textId="77777777" w:rsidR="00DE716A" w:rsidRPr="00DE716A" w:rsidRDefault="00DE716A" w:rsidP="00DE716A">
      <w:pPr>
        <w:spacing w:after="0"/>
        <w:rPr>
          <w:rFonts w:eastAsia="Times New Roman"/>
          <w:szCs w:val="17"/>
        </w:rPr>
      </w:pPr>
      <w:r w:rsidRPr="00DE716A">
        <w:rPr>
          <w:rFonts w:eastAsia="Times New Roman"/>
          <w:szCs w:val="17"/>
        </w:rPr>
        <w:t>Dated: 26 September 2024</w:t>
      </w:r>
    </w:p>
    <w:p w14:paraId="20D6156A" w14:textId="77777777" w:rsidR="00DE716A" w:rsidRPr="00DE716A" w:rsidRDefault="00DE716A" w:rsidP="00DE716A">
      <w:pPr>
        <w:spacing w:after="0"/>
        <w:jc w:val="right"/>
        <w:rPr>
          <w:rFonts w:eastAsia="Times New Roman"/>
          <w:smallCaps/>
          <w:szCs w:val="20"/>
        </w:rPr>
      </w:pPr>
      <w:r w:rsidRPr="00DE716A">
        <w:rPr>
          <w:rFonts w:eastAsia="Times New Roman"/>
          <w:smallCaps/>
          <w:szCs w:val="20"/>
        </w:rPr>
        <w:t>Jodie Evans</w:t>
      </w:r>
    </w:p>
    <w:p w14:paraId="500036D5" w14:textId="77777777" w:rsidR="00DE716A" w:rsidRPr="00DE716A" w:rsidRDefault="00DE716A" w:rsidP="00DE716A">
      <w:pPr>
        <w:spacing w:after="0"/>
        <w:jc w:val="right"/>
        <w:rPr>
          <w:rFonts w:eastAsia="Times New Roman"/>
          <w:szCs w:val="17"/>
        </w:rPr>
      </w:pPr>
      <w:r w:rsidRPr="00DE716A">
        <w:rPr>
          <w:rFonts w:eastAsia="Times New Roman"/>
          <w:szCs w:val="17"/>
        </w:rPr>
        <w:t>A/Director, Building</w:t>
      </w:r>
    </w:p>
    <w:p w14:paraId="3344737A" w14:textId="77777777" w:rsidR="00DE716A" w:rsidRPr="00DE716A" w:rsidRDefault="00DE716A" w:rsidP="00DE716A">
      <w:pPr>
        <w:spacing w:after="0"/>
        <w:jc w:val="right"/>
        <w:rPr>
          <w:rFonts w:eastAsia="Times New Roman"/>
          <w:szCs w:val="17"/>
        </w:rPr>
      </w:pPr>
      <w:r w:rsidRPr="00DE716A">
        <w:rPr>
          <w:rFonts w:eastAsia="Times New Roman"/>
          <w:szCs w:val="17"/>
        </w:rPr>
        <w:t>Planning and Land Use Services</w:t>
      </w:r>
    </w:p>
    <w:p w14:paraId="640EF0F3" w14:textId="77777777" w:rsidR="00DE716A" w:rsidRPr="00DE716A" w:rsidRDefault="00DE716A" w:rsidP="00DE716A">
      <w:pPr>
        <w:spacing w:after="0"/>
        <w:jc w:val="right"/>
        <w:rPr>
          <w:rFonts w:eastAsia="Times New Roman"/>
          <w:szCs w:val="17"/>
        </w:rPr>
      </w:pPr>
      <w:r w:rsidRPr="00DE716A">
        <w:rPr>
          <w:rFonts w:eastAsia="Times New Roman"/>
          <w:szCs w:val="17"/>
        </w:rPr>
        <w:t>Delegate of the Minister for Planning</w:t>
      </w:r>
    </w:p>
    <w:p w14:paraId="2C3E8E1E" w14:textId="77777777" w:rsidR="00DE716A" w:rsidRPr="00DE716A" w:rsidRDefault="00DE716A" w:rsidP="00DE716A">
      <w:pPr>
        <w:pBdr>
          <w:top w:val="single" w:sz="4" w:space="1" w:color="auto"/>
        </w:pBdr>
        <w:spacing w:before="100" w:line="14" w:lineRule="exact"/>
        <w:ind w:left="1077" w:right="1077"/>
        <w:jc w:val="center"/>
      </w:pPr>
    </w:p>
    <w:p w14:paraId="76DEE7B1" w14:textId="77777777" w:rsidR="00DE716A" w:rsidRPr="00DE716A" w:rsidRDefault="00DE716A" w:rsidP="00DE716A">
      <w:pPr>
        <w:jc w:val="center"/>
        <w:rPr>
          <w:smallCaps/>
          <w:szCs w:val="17"/>
        </w:rPr>
      </w:pPr>
      <w:r w:rsidRPr="00DE716A">
        <w:rPr>
          <w:smallCaps/>
          <w:szCs w:val="17"/>
        </w:rPr>
        <w:t>Ministerial Building Standard MBS 007</w:t>
      </w:r>
    </w:p>
    <w:p w14:paraId="606B667D" w14:textId="77777777" w:rsidR="00DE716A" w:rsidRPr="00DE716A" w:rsidRDefault="00DE716A" w:rsidP="00DE716A">
      <w:pPr>
        <w:spacing w:after="0"/>
        <w:jc w:val="center"/>
        <w:rPr>
          <w:i/>
          <w:szCs w:val="17"/>
        </w:rPr>
      </w:pPr>
      <w:r w:rsidRPr="00DE716A">
        <w:rPr>
          <w:i/>
          <w:szCs w:val="17"/>
        </w:rPr>
        <w:t>Modifications to the Building Code of Australia—September 2024—Amendment 2</w:t>
      </w:r>
    </w:p>
    <w:p w14:paraId="1347A68D" w14:textId="77777777" w:rsidR="00DE716A" w:rsidRPr="00DE716A" w:rsidRDefault="00DE716A" w:rsidP="00DE716A">
      <w:pPr>
        <w:jc w:val="center"/>
        <w:rPr>
          <w:i/>
          <w:szCs w:val="17"/>
        </w:rPr>
      </w:pPr>
      <w:r w:rsidRPr="00DE716A">
        <w:rPr>
          <w:i/>
          <w:szCs w:val="17"/>
        </w:rPr>
        <w:t>Published by the Minister for Planning</w:t>
      </w:r>
    </w:p>
    <w:p w14:paraId="3ECD1A3B" w14:textId="77777777" w:rsidR="00DE716A" w:rsidRPr="00DE716A" w:rsidRDefault="00DE716A" w:rsidP="00DE716A">
      <w:pPr>
        <w:ind w:left="284" w:hanging="284"/>
        <w:rPr>
          <w:b/>
        </w:rPr>
      </w:pPr>
      <w:r w:rsidRPr="00DE716A">
        <w:rPr>
          <w:b/>
        </w:rPr>
        <w:t>1.</w:t>
      </w:r>
      <w:r w:rsidRPr="00DE716A">
        <w:rPr>
          <w:b/>
        </w:rPr>
        <w:tab/>
        <w:t>SCOPE AND APPLICATION</w:t>
      </w:r>
    </w:p>
    <w:p w14:paraId="5D742D50" w14:textId="77777777" w:rsidR="00DE716A" w:rsidRPr="00DE716A" w:rsidRDefault="00DE716A" w:rsidP="00DE716A">
      <w:pPr>
        <w:ind w:left="709" w:hanging="425"/>
      </w:pPr>
      <w:r w:rsidRPr="00DE716A">
        <w:rPr>
          <w:b/>
          <w:bCs/>
        </w:rPr>
        <w:t>1.1</w:t>
      </w:r>
      <w:r w:rsidRPr="00DE716A">
        <w:tab/>
        <w:t xml:space="preserve">This Standard is published as a Ministerial Building Standard that forms part of the </w:t>
      </w:r>
      <w:r w:rsidRPr="00DE716A">
        <w:rPr>
          <w:i/>
          <w:iCs/>
        </w:rPr>
        <w:t xml:space="preserve">Building Rules </w:t>
      </w:r>
      <w:r w:rsidRPr="00DE716A">
        <w:t xml:space="preserve">under the </w:t>
      </w:r>
      <w:r w:rsidRPr="00DE716A">
        <w:rPr>
          <w:i/>
        </w:rPr>
        <w:t xml:space="preserve">Planning, Development and Infrastructure Act 2016 </w:t>
      </w:r>
      <w:r w:rsidRPr="00DE716A">
        <w:rPr>
          <w:iCs/>
        </w:rPr>
        <w:t>(PDI Act)</w:t>
      </w:r>
      <w:r w:rsidRPr="00DE716A">
        <w:rPr>
          <w:i/>
        </w:rPr>
        <w:t>.</w:t>
      </w:r>
    </w:p>
    <w:p w14:paraId="4CFB34C5" w14:textId="77777777" w:rsidR="00DE716A" w:rsidRPr="00DE716A" w:rsidRDefault="00DE716A" w:rsidP="00DE716A">
      <w:pPr>
        <w:ind w:left="709" w:hanging="425"/>
      </w:pPr>
      <w:r w:rsidRPr="00DE716A">
        <w:rPr>
          <w:b/>
          <w:bCs/>
        </w:rPr>
        <w:t>1.2</w:t>
      </w:r>
      <w:r w:rsidRPr="00DE716A">
        <w:tab/>
        <w:t xml:space="preserve">The </w:t>
      </w:r>
      <w:r w:rsidRPr="00DE716A">
        <w:rPr>
          <w:i/>
          <w:iCs/>
        </w:rPr>
        <w:t>Building Code</w:t>
      </w:r>
      <w:r w:rsidRPr="00DE716A">
        <w:t xml:space="preserve">, adopted as part of the </w:t>
      </w:r>
      <w:r w:rsidRPr="00DE716A">
        <w:rPr>
          <w:i/>
          <w:iCs/>
        </w:rPr>
        <w:t>Building Rules</w:t>
      </w:r>
      <w:r w:rsidRPr="00DE716A">
        <w:t xml:space="preserve"> by the </w:t>
      </w:r>
      <w:r w:rsidRPr="00DE716A">
        <w:rPr>
          <w:iCs/>
        </w:rPr>
        <w:t>PDI Act</w:t>
      </w:r>
      <w:r w:rsidRPr="00DE716A">
        <w:t>,</w:t>
      </w:r>
      <w:r w:rsidRPr="00DE716A">
        <w:rPr>
          <w:i/>
        </w:rPr>
        <w:t xml:space="preserve"> </w:t>
      </w:r>
      <w:r w:rsidRPr="00DE716A">
        <w:t xml:space="preserve">is modified in its application to </w:t>
      </w:r>
      <w:r w:rsidRPr="00DE716A">
        <w:rPr>
          <w:i/>
          <w:iCs/>
        </w:rPr>
        <w:t>building work</w:t>
      </w:r>
      <w:r w:rsidRPr="00DE716A">
        <w:t xml:space="preserve"> in South Australia in accordance with the provisions of this Standard.</w:t>
      </w:r>
    </w:p>
    <w:p w14:paraId="5C245A2F" w14:textId="77777777" w:rsidR="00DE716A" w:rsidRPr="00DE716A" w:rsidRDefault="00DE716A" w:rsidP="00DE716A">
      <w:pPr>
        <w:ind w:left="709" w:hanging="425"/>
        <w:rPr>
          <w:b/>
        </w:rPr>
      </w:pPr>
      <w:r w:rsidRPr="00DE716A">
        <w:rPr>
          <w:b/>
          <w:bCs/>
        </w:rPr>
        <w:t>1.3</w:t>
      </w:r>
      <w:r w:rsidRPr="00DE716A">
        <w:tab/>
        <w:t xml:space="preserve">The </w:t>
      </w:r>
      <w:bookmarkStart w:id="71" w:name="_Hlk159249244"/>
      <w:r w:rsidRPr="00DE716A">
        <w:rPr>
          <w:i/>
          <w:iCs/>
        </w:rPr>
        <w:t>Building Code</w:t>
      </w:r>
      <w:r w:rsidRPr="00DE716A">
        <w:t xml:space="preserve"> (NCC 2022) </w:t>
      </w:r>
      <w:bookmarkEnd w:id="71"/>
      <w:r w:rsidRPr="00DE716A">
        <w:t xml:space="preserve">commenced in the </w:t>
      </w:r>
      <w:r w:rsidRPr="00DE716A">
        <w:rPr>
          <w:i/>
          <w:iCs/>
        </w:rPr>
        <w:t>Building Rules</w:t>
      </w:r>
      <w:r w:rsidRPr="00DE716A">
        <w:t xml:space="preserve"> on 1 May 2023, with the sections relating to livable housing and improved energy efficiency and condensation management deferred in South Australia until 1 October 2024. The modifications within this Standard apply to the </w:t>
      </w:r>
      <w:r w:rsidRPr="00DE716A">
        <w:rPr>
          <w:i/>
          <w:iCs/>
        </w:rPr>
        <w:t>Building Code</w:t>
      </w:r>
      <w:r w:rsidRPr="00DE716A">
        <w:t xml:space="preserve"> from 26 September 2024 (unless stated otherwise) and must be read as if they are consolidated into the </w:t>
      </w:r>
      <w:r w:rsidRPr="00DE716A">
        <w:rPr>
          <w:i/>
          <w:iCs/>
        </w:rPr>
        <w:t>Building Code</w:t>
      </w:r>
      <w:r w:rsidRPr="00DE716A">
        <w:t>.</w:t>
      </w:r>
    </w:p>
    <w:p w14:paraId="1A00D4BB" w14:textId="7E20579D" w:rsidR="00470C67" w:rsidRPr="00470C67" w:rsidRDefault="00DE716A" w:rsidP="00470C67">
      <w:pPr>
        <w:ind w:left="709" w:hanging="425"/>
      </w:pPr>
      <w:r w:rsidRPr="00DE716A">
        <w:rPr>
          <w:b/>
          <w:bCs/>
        </w:rPr>
        <w:t>1.4</w:t>
      </w:r>
      <w:r w:rsidRPr="00DE716A">
        <w:tab/>
        <w:t>Ministerial Building Standard MBS 013 specifies energy efficiency and livable housing design deemed-to-satisfy provisions for additions and/or alterations to existing Class 1 dwellings to support compliance with the requirements of the NCC 2022 modern homes provisions from 1 May 2025.</w:t>
      </w:r>
    </w:p>
    <w:p w14:paraId="3A47004B" w14:textId="5F31F13F" w:rsidR="00DE716A" w:rsidRPr="00DE716A" w:rsidRDefault="00DE716A" w:rsidP="00DE716A">
      <w:pPr>
        <w:ind w:left="284" w:hanging="284"/>
        <w:rPr>
          <w:b/>
        </w:rPr>
      </w:pPr>
      <w:r w:rsidRPr="00DE716A">
        <w:rPr>
          <w:b/>
        </w:rPr>
        <w:t>2.</w:t>
      </w:r>
      <w:r w:rsidRPr="00DE716A">
        <w:rPr>
          <w:b/>
        </w:rPr>
        <w:tab/>
        <w:t>MODIFICATIONS TO NCC 2022</w:t>
      </w:r>
    </w:p>
    <w:p w14:paraId="50E30A59" w14:textId="77777777" w:rsidR="00DE716A" w:rsidRPr="00DE716A" w:rsidRDefault="00DE716A" w:rsidP="00DE716A">
      <w:pPr>
        <w:ind w:left="709" w:hanging="425"/>
        <w:rPr>
          <w:b/>
        </w:rPr>
      </w:pPr>
      <w:r w:rsidRPr="00DE716A">
        <w:rPr>
          <w:b/>
        </w:rPr>
        <w:t>2.1</w:t>
      </w:r>
      <w:r w:rsidRPr="00DE716A">
        <w:rPr>
          <w:b/>
        </w:rPr>
        <w:tab/>
        <w:t>Volume One</w:t>
      </w:r>
    </w:p>
    <w:p w14:paraId="3110CEA7" w14:textId="77777777" w:rsidR="00DE716A" w:rsidRPr="00DE716A" w:rsidRDefault="00DE716A" w:rsidP="00DE716A">
      <w:pPr>
        <w:ind w:left="709"/>
      </w:pPr>
      <w:r w:rsidRPr="00DE716A">
        <w:t xml:space="preserve">In South Australia, the </w:t>
      </w:r>
      <w:r w:rsidRPr="00DE716A">
        <w:rPr>
          <w:i/>
          <w:iCs/>
        </w:rPr>
        <w:t>Building Code</w:t>
      </w:r>
      <w:r w:rsidRPr="00DE716A">
        <w:t xml:space="preserve"> (NCC 2022 Volume One) will be taken to be modified as set out below:</w:t>
      </w:r>
    </w:p>
    <w:p w14:paraId="6CD499BB" w14:textId="77777777" w:rsidR="00DE716A" w:rsidRPr="00DE716A" w:rsidRDefault="00DE716A" w:rsidP="00DE716A">
      <w:pPr>
        <w:spacing w:before="80"/>
        <w:ind w:left="1276" w:hanging="567"/>
      </w:pPr>
      <w:r w:rsidRPr="00DE716A">
        <w:t>2.1.1</w:t>
      </w:r>
      <w:r w:rsidRPr="00DE716A">
        <w:tab/>
      </w:r>
      <w:bookmarkStart w:id="72" w:name="_Hlk127363979"/>
      <w:r w:rsidRPr="00DE716A">
        <w:t xml:space="preserve">Modify </w:t>
      </w:r>
      <w:r w:rsidRPr="00DE716A">
        <w:rPr>
          <w:b/>
          <w:bCs/>
        </w:rPr>
        <w:t xml:space="preserve">SA B1P4 Buildings in flood areas </w:t>
      </w:r>
      <w:r w:rsidRPr="00DE716A">
        <w:t>to read as follows:</w:t>
      </w:r>
    </w:p>
    <w:tbl>
      <w:tblPr>
        <w:tblStyle w:val="TableGrid"/>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078"/>
      </w:tblGrid>
      <w:tr w:rsidR="00DE716A" w:rsidRPr="00DE716A" w14:paraId="379DCE05" w14:textId="77777777" w:rsidTr="00DA7771">
        <w:tc>
          <w:tcPr>
            <w:tcW w:w="8080" w:type="dxa"/>
            <w:shd w:val="clear" w:color="auto" w:fill="F2F2F2" w:themeFill="background1" w:themeFillShade="F2"/>
            <w:tcMar>
              <w:top w:w="85" w:type="dxa"/>
              <w:bottom w:w="85" w:type="dxa"/>
            </w:tcMar>
          </w:tcPr>
          <w:p w14:paraId="331A9C90" w14:textId="77777777" w:rsidR="00DE716A" w:rsidRPr="00DE716A" w:rsidRDefault="00DE716A" w:rsidP="00DE716A">
            <w:r w:rsidRPr="00DE716A">
              <w:t>This clause has deliberately been left blank.</w:t>
            </w:r>
          </w:p>
          <w:p w14:paraId="1EF4FD15" w14:textId="77777777" w:rsidR="00DE716A" w:rsidRPr="00DE716A" w:rsidRDefault="00DE716A" w:rsidP="00DE716A">
            <w:r w:rsidRPr="00DE716A">
              <w:rPr>
                <w:b/>
                <w:bCs/>
              </w:rPr>
              <w:t xml:space="preserve">B1P4 </w:t>
            </w:r>
            <w:r w:rsidRPr="00DE716A">
              <w:t>does not apply in South Australia.</w:t>
            </w:r>
          </w:p>
        </w:tc>
      </w:tr>
    </w:tbl>
    <w:p w14:paraId="3BF562EB" w14:textId="77777777" w:rsidR="00DE716A" w:rsidRPr="00DE716A" w:rsidRDefault="00DE716A" w:rsidP="00DE716A">
      <w:pPr>
        <w:spacing w:before="80"/>
        <w:ind w:left="1276" w:hanging="567"/>
      </w:pPr>
      <w:r w:rsidRPr="00DE716A">
        <w:t>2.1.2</w:t>
      </w:r>
      <w:r w:rsidRPr="00DE716A">
        <w:tab/>
        <w:t xml:space="preserve">Modify </w:t>
      </w:r>
      <w:r w:rsidRPr="00DE716A">
        <w:rPr>
          <w:b/>
          <w:bCs/>
        </w:rPr>
        <w:t>SA B1D6</w:t>
      </w:r>
      <w:r w:rsidRPr="00DE716A">
        <w:t xml:space="preserve"> </w:t>
      </w:r>
      <w:r w:rsidRPr="00DE716A">
        <w:rPr>
          <w:b/>
          <w:bCs/>
        </w:rPr>
        <w:t>Construction of buildings in flood hazard areas</w:t>
      </w:r>
      <w:r w:rsidRPr="00DE716A">
        <w:t xml:space="preserve"> to read as follows:</w:t>
      </w:r>
    </w:p>
    <w:tbl>
      <w:tblPr>
        <w:tblStyle w:val="TableGrid"/>
        <w:tblW w:w="0" w:type="auto"/>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83"/>
      </w:tblGrid>
      <w:tr w:rsidR="00DE716A" w:rsidRPr="00DE716A" w14:paraId="77FE6768" w14:textId="77777777" w:rsidTr="00DA7771">
        <w:tc>
          <w:tcPr>
            <w:tcW w:w="8085" w:type="dxa"/>
            <w:shd w:val="clear" w:color="auto" w:fill="F2F2F2" w:themeFill="background1" w:themeFillShade="F2"/>
            <w:tcMar>
              <w:top w:w="85" w:type="dxa"/>
              <w:bottom w:w="85" w:type="dxa"/>
            </w:tcMar>
          </w:tcPr>
          <w:p w14:paraId="4FE0A7B0" w14:textId="77777777" w:rsidR="00DE716A" w:rsidRPr="00DE716A" w:rsidRDefault="00DE716A" w:rsidP="00DE716A">
            <w:r w:rsidRPr="00DE716A">
              <w:t>This clause has deliberately been left blank.</w:t>
            </w:r>
          </w:p>
          <w:p w14:paraId="788DEE5D" w14:textId="77777777" w:rsidR="00DE716A" w:rsidRPr="00DE716A" w:rsidRDefault="00DE716A" w:rsidP="00DE716A">
            <w:r w:rsidRPr="00DE716A">
              <w:rPr>
                <w:b/>
                <w:bCs/>
              </w:rPr>
              <w:t>B1D6</w:t>
            </w:r>
            <w:r w:rsidRPr="00DE716A">
              <w:t xml:space="preserve"> does not apply in South Australia.</w:t>
            </w:r>
          </w:p>
        </w:tc>
      </w:tr>
    </w:tbl>
    <w:p w14:paraId="75D20A46" w14:textId="77777777" w:rsidR="00DE716A" w:rsidRPr="00DE716A" w:rsidRDefault="00DE716A" w:rsidP="00DE716A">
      <w:pPr>
        <w:spacing w:before="80"/>
        <w:ind w:left="1276" w:hanging="567"/>
      </w:pPr>
      <w:bookmarkStart w:id="73" w:name="_Hlk160618387"/>
      <w:r w:rsidRPr="00DE716A">
        <w:t>2.1.3</w:t>
      </w:r>
      <w:r w:rsidRPr="00DE716A">
        <w:tab/>
        <w:t xml:space="preserve">Modify the Notes after the ‘Introduction to this Part’ in </w:t>
      </w:r>
      <w:r w:rsidRPr="00DE716A">
        <w:rPr>
          <w:b/>
          <w:bCs/>
        </w:rPr>
        <w:t>Part F8 Condensation management</w:t>
      </w:r>
      <w:r w:rsidRPr="00DE716A">
        <w:t xml:space="preserve"> to read as follows:</w:t>
      </w:r>
    </w:p>
    <w:tbl>
      <w:tblPr>
        <w:tblStyle w:val="TableGrid"/>
        <w:tblW w:w="0" w:type="auto"/>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83"/>
      </w:tblGrid>
      <w:tr w:rsidR="00DE716A" w:rsidRPr="00DE716A" w14:paraId="6C433E03" w14:textId="77777777" w:rsidTr="00DA7771">
        <w:tc>
          <w:tcPr>
            <w:tcW w:w="8085" w:type="dxa"/>
            <w:shd w:val="clear" w:color="auto" w:fill="F2F2F2" w:themeFill="background1" w:themeFillShade="F2"/>
            <w:tcMar>
              <w:top w:w="85" w:type="dxa"/>
              <w:bottom w:w="85" w:type="dxa"/>
            </w:tcMar>
          </w:tcPr>
          <w:p w14:paraId="15E10543" w14:textId="77777777" w:rsidR="00DE716A" w:rsidRPr="00DE716A" w:rsidRDefault="00DE716A" w:rsidP="00DE716A">
            <w:pPr>
              <w:rPr>
                <w:b/>
                <w:bCs/>
              </w:rPr>
            </w:pPr>
            <w:r w:rsidRPr="00DE716A">
              <w:rPr>
                <w:b/>
                <w:bCs/>
              </w:rPr>
              <w:t>Notes: South Australia Part F8 Condensation management</w:t>
            </w:r>
          </w:p>
          <w:p w14:paraId="7493891E" w14:textId="77777777" w:rsidR="00DE716A" w:rsidRPr="00DE716A" w:rsidRDefault="00DE716A" w:rsidP="00DE716A">
            <w:r w:rsidRPr="00DE716A">
              <w:rPr>
                <w:spacing w:val="-4"/>
              </w:rPr>
              <w:t xml:space="preserve">From 1 May 2023 to 30 September 2024, </w:t>
            </w:r>
            <w:r w:rsidRPr="00DE716A">
              <w:rPr>
                <w:b/>
                <w:bCs/>
                <w:spacing w:val="-4"/>
              </w:rPr>
              <w:t>Part F6</w:t>
            </w:r>
            <w:r w:rsidRPr="00DE716A">
              <w:rPr>
                <w:spacing w:val="-4"/>
              </w:rPr>
              <w:t xml:space="preserve"> of </w:t>
            </w:r>
            <w:r w:rsidRPr="00DE716A">
              <w:rPr>
                <w:b/>
                <w:bCs/>
                <w:spacing w:val="-4"/>
              </w:rPr>
              <w:t>NCC 2019</w:t>
            </w:r>
            <w:r w:rsidRPr="00DE716A">
              <w:rPr>
                <w:spacing w:val="-4"/>
              </w:rPr>
              <w:t xml:space="preserve"> (Amendment 1), including variations for South Australia,</w:t>
            </w:r>
            <w:r w:rsidRPr="00DE716A">
              <w:t xml:space="preserve"> may apply instead of Part F8 of NCC 2022.</w:t>
            </w:r>
          </w:p>
          <w:p w14:paraId="5B00436D" w14:textId="77777777" w:rsidR="00DE716A" w:rsidRPr="00DE716A" w:rsidRDefault="00DE716A" w:rsidP="00DE716A">
            <w:r w:rsidRPr="00DE716A">
              <w:rPr>
                <w:b/>
                <w:bCs/>
              </w:rPr>
              <w:t>Part F8</w:t>
            </w:r>
            <w:r w:rsidRPr="00DE716A">
              <w:t xml:space="preserve"> of </w:t>
            </w:r>
            <w:r w:rsidRPr="00DE716A">
              <w:rPr>
                <w:b/>
                <w:bCs/>
              </w:rPr>
              <w:t>NCC 2022</w:t>
            </w:r>
            <w:r w:rsidRPr="00DE716A">
              <w:t xml:space="preserve"> applies in South Australia from 1 October 2024.</w:t>
            </w:r>
          </w:p>
          <w:p w14:paraId="34278C6F" w14:textId="77777777" w:rsidR="00DE716A" w:rsidRPr="00DE716A" w:rsidRDefault="00DE716A" w:rsidP="00DE716A">
            <w:r w:rsidRPr="00DE716A">
              <w:t xml:space="preserve">A Class 2 building that is the subject of a </w:t>
            </w:r>
            <w:r w:rsidRPr="00DE716A">
              <w:rPr>
                <w:i/>
                <w:iCs/>
              </w:rPr>
              <w:t>development application</w:t>
            </w:r>
            <w:r w:rsidRPr="00DE716A">
              <w:t xml:space="preserve"> </w:t>
            </w:r>
            <w:r w:rsidRPr="00DE716A">
              <w:rPr>
                <w:i/>
                <w:iCs/>
              </w:rPr>
              <w:t>lodged</w:t>
            </w:r>
            <w:r w:rsidRPr="00DE716A">
              <w:t xml:space="preserve"> prior to 1 October 2024 may comply with </w:t>
            </w:r>
            <w:r w:rsidRPr="00DE716A">
              <w:rPr>
                <w:b/>
                <w:bCs/>
              </w:rPr>
              <w:t>Part F6</w:t>
            </w:r>
            <w:r w:rsidRPr="00DE716A">
              <w:t xml:space="preserve"> of </w:t>
            </w:r>
            <w:r w:rsidRPr="00DE716A">
              <w:rPr>
                <w:b/>
                <w:bCs/>
              </w:rPr>
              <w:t>NCC 2019</w:t>
            </w:r>
            <w:r w:rsidRPr="00DE716A">
              <w:t xml:space="preserve"> (Amendment 1), including variations for South Australia, instead of Part F8 of NCC 2022.</w:t>
            </w:r>
          </w:p>
        </w:tc>
      </w:tr>
    </w:tbl>
    <w:p w14:paraId="52236C15" w14:textId="77777777" w:rsidR="00DE716A" w:rsidRPr="00DE716A" w:rsidRDefault="00DE716A" w:rsidP="00DE716A">
      <w:pPr>
        <w:spacing w:before="80"/>
        <w:ind w:left="1276" w:hanging="567"/>
      </w:pPr>
      <w:r w:rsidRPr="00DE716A">
        <w:lastRenderedPageBreak/>
        <w:t>2.1.4</w:t>
      </w:r>
      <w:r w:rsidRPr="00DE716A">
        <w:tab/>
        <w:t xml:space="preserve">Modify the Notes after the ‘Introduction to this Part’ in </w:t>
      </w:r>
      <w:r w:rsidRPr="00DE716A">
        <w:rPr>
          <w:b/>
          <w:bCs/>
        </w:rPr>
        <w:t>Part G7 Livable housing design</w:t>
      </w:r>
      <w:r w:rsidRPr="00DE716A">
        <w:t xml:space="preserve"> to read as follows:</w:t>
      </w:r>
    </w:p>
    <w:tbl>
      <w:tblPr>
        <w:tblStyle w:val="TableGrid"/>
        <w:tblW w:w="0" w:type="auto"/>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83"/>
      </w:tblGrid>
      <w:tr w:rsidR="00DE716A" w:rsidRPr="00DE716A" w14:paraId="7731A5CF" w14:textId="77777777" w:rsidTr="00DA7771">
        <w:tc>
          <w:tcPr>
            <w:tcW w:w="8085" w:type="dxa"/>
            <w:shd w:val="clear" w:color="auto" w:fill="F2F2F2" w:themeFill="background1" w:themeFillShade="F2"/>
            <w:tcMar>
              <w:top w:w="85" w:type="dxa"/>
              <w:bottom w:w="85" w:type="dxa"/>
            </w:tcMar>
          </w:tcPr>
          <w:p w14:paraId="33F64D87" w14:textId="77777777" w:rsidR="00DE716A" w:rsidRPr="00DE716A" w:rsidRDefault="00DE716A" w:rsidP="00DE716A">
            <w:pPr>
              <w:rPr>
                <w:b/>
                <w:bCs/>
              </w:rPr>
            </w:pPr>
            <w:r w:rsidRPr="00DE716A">
              <w:rPr>
                <w:b/>
                <w:bCs/>
              </w:rPr>
              <w:t>Notes: South Australia Part G7 Livable housing design</w:t>
            </w:r>
          </w:p>
          <w:p w14:paraId="0B08FD1A" w14:textId="77777777" w:rsidR="00DE716A" w:rsidRPr="00DE716A" w:rsidRDefault="00DE716A" w:rsidP="00DE716A">
            <w:bookmarkStart w:id="74" w:name="_Hlk175044347"/>
            <w:r w:rsidRPr="00DE716A">
              <w:rPr>
                <w:b/>
                <w:bCs/>
              </w:rPr>
              <w:t xml:space="preserve">Part G7 </w:t>
            </w:r>
            <w:r w:rsidRPr="00DE716A">
              <w:t xml:space="preserve">of </w:t>
            </w:r>
            <w:r w:rsidRPr="00DE716A">
              <w:rPr>
                <w:b/>
                <w:bCs/>
              </w:rPr>
              <w:t>NCC 2022</w:t>
            </w:r>
            <w:r w:rsidRPr="00DE716A">
              <w:t xml:space="preserve"> takes effect in South Australia on 1 October 2024.</w:t>
            </w:r>
          </w:p>
          <w:p w14:paraId="72E285BD" w14:textId="77777777" w:rsidR="00DE716A" w:rsidRPr="00DE716A" w:rsidRDefault="00DE716A" w:rsidP="00DE716A">
            <w:pPr>
              <w:jc w:val="left"/>
            </w:pPr>
            <w:r w:rsidRPr="00DE716A">
              <w:rPr>
                <w:b/>
                <w:bCs/>
              </w:rPr>
              <w:t>Part G7</w:t>
            </w:r>
            <w:r w:rsidRPr="00DE716A">
              <w:t xml:space="preserve"> does not apply to a Class 2 building that is the subject of a </w:t>
            </w:r>
            <w:r w:rsidRPr="00DE716A">
              <w:rPr>
                <w:i/>
                <w:iCs/>
              </w:rPr>
              <w:t>development application</w:t>
            </w:r>
            <w:r w:rsidRPr="00DE716A">
              <w:t xml:space="preserve"> </w:t>
            </w:r>
            <w:r w:rsidRPr="00DE716A">
              <w:rPr>
                <w:i/>
                <w:iCs/>
              </w:rPr>
              <w:t>lodged</w:t>
            </w:r>
            <w:r w:rsidRPr="00DE716A">
              <w:t xml:space="preserve"> prior to </w:t>
            </w:r>
            <w:r w:rsidRPr="00DE716A">
              <w:br/>
              <w:t>1 October 2024.</w:t>
            </w:r>
            <w:bookmarkEnd w:id="74"/>
          </w:p>
        </w:tc>
      </w:tr>
    </w:tbl>
    <w:bookmarkEnd w:id="72"/>
    <w:bookmarkEnd w:id="73"/>
    <w:p w14:paraId="46B2E3AB" w14:textId="63AD10A4" w:rsidR="00DE716A" w:rsidRPr="00DE716A" w:rsidRDefault="00DE716A" w:rsidP="00DE716A">
      <w:pPr>
        <w:spacing w:before="80"/>
        <w:ind w:left="1276" w:hanging="567"/>
      </w:pPr>
      <w:r w:rsidRPr="00DE716A">
        <w:t>2.1.5</w:t>
      </w:r>
      <w:r w:rsidRPr="00DE716A">
        <w:tab/>
        <w:t xml:space="preserve">Modify the Notes after the ‘Introduction to this Part’ in </w:t>
      </w:r>
      <w:r w:rsidRPr="00DE716A">
        <w:rPr>
          <w:b/>
          <w:bCs/>
        </w:rPr>
        <w:t xml:space="preserve">Part J1 Energy efficiency performance requirements </w:t>
      </w:r>
      <w:r w:rsidRPr="00DE716A">
        <w:t>to read as follows:</w:t>
      </w:r>
    </w:p>
    <w:tbl>
      <w:tblPr>
        <w:tblStyle w:val="TableGrid"/>
        <w:tblW w:w="0" w:type="auto"/>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83"/>
      </w:tblGrid>
      <w:tr w:rsidR="00DE716A" w:rsidRPr="00DE716A" w14:paraId="31C3371F" w14:textId="77777777" w:rsidTr="00DA7771">
        <w:tc>
          <w:tcPr>
            <w:tcW w:w="8085" w:type="dxa"/>
            <w:shd w:val="clear" w:color="auto" w:fill="F2F2F2" w:themeFill="background1" w:themeFillShade="F2"/>
            <w:tcMar>
              <w:top w:w="85" w:type="dxa"/>
              <w:bottom w:w="85" w:type="dxa"/>
            </w:tcMar>
          </w:tcPr>
          <w:p w14:paraId="57D4FF7F" w14:textId="77777777" w:rsidR="00DE716A" w:rsidRPr="00DE716A" w:rsidRDefault="00DE716A" w:rsidP="00DE716A">
            <w:pPr>
              <w:rPr>
                <w:b/>
                <w:bCs/>
              </w:rPr>
            </w:pPr>
            <w:r w:rsidRPr="00DE716A">
              <w:rPr>
                <w:b/>
                <w:bCs/>
              </w:rPr>
              <w:t>Notes: South Australia Part J1 Energy efficiency performance requirements</w:t>
            </w:r>
          </w:p>
          <w:p w14:paraId="215A85F4" w14:textId="77777777" w:rsidR="00DE716A" w:rsidRPr="00DE716A" w:rsidRDefault="00DE716A" w:rsidP="00DE716A">
            <w:r w:rsidRPr="00DE716A">
              <w:rPr>
                <w:spacing w:val="-4"/>
              </w:rPr>
              <w:t xml:space="preserve">From 1 May 2023 to 30 September 2024, </w:t>
            </w:r>
            <w:r w:rsidRPr="00DE716A">
              <w:rPr>
                <w:b/>
                <w:bCs/>
                <w:spacing w:val="-4"/>
              </w:rPr>
              <w:t>Section J</w:t>
            </w:r>
            <w:r w:rsidRPr="00DE716A">
              <w:rPr>
                <w:spacing w:val="-4"/>
              </w:rPr>
              <w:t xml:space="preserve"> of </w:t>
            </w:r>
            <w:r w:rsidRPr="00DE716A">
              <w:rPr>
                <w:b/>
                <w:bCs/>
                <w:spacing w:val="-4"/>
              </w:rPr>
              <w:t>NCC 2019</w:t>
            </w:r>
            <w:r w:rsidRPr="00DE716A">
              <w:rPr>
                <w:spacing w:val="-4"/>
              </w:rPr>
              <w:t xml:space="preserve"> (Amendment 1), including variations for South Australia,</w:t>
            </w:r>
            <w:r w:rsidRPr="00DE716A">
              <w:t xml:space="preserve"> may apply instead of Section J of NCC 2022.</w:t>
            </w:r>
          </w:p>
          <w:p w14:paraId="28D19AD0" w14:textId="77777777" w:rsidR="00DE716A" w:rsidRPr="00DE716A" w:rsidRDefault="00DE716A" w:rsidP="00DE716A">
            <w:r w:rsidRPr="00DE716A">
              <w:rPr>
                <w:b/>
                <w:bCs/>
              </w:rPr>
              <w:t>Part J1</w:t>
            </w:r>
            <w:r w:rsidRPr="00DE716A">
              <w:t xml:space="preserve"> of </w:t>
            </w:r>
            <w:r w:rsidRPr="00DE716A">
              <w:rPr>
                <w:b/>
                <w:bCs/>
              </w:rPr>
              <w:t>NCC 2022</w:t>
            </w:r>
            <w:r w:rsidRPr="00DE716A">
              <w:t xml:space="preserve"> applies in South Australia from 1 October 2024.</w:t>
            </w:r>
          </w:p>
          <w:p w14:paraId="0C2CE7BF" w14:textId="77777777" w:rsidR="00DE716A" w:rsidRPr="00DE716A" w:rsidRDefault="00DE716A" w:rsidP="00DE716A">
            <w:r w:rsidRPr="00DE716A">
              <w:t xml:space="preserve">A Class 2 building that is the subject of a </w:t>
            </w:r>
            <w:r w:rsidRPr="00DE716A">
              <w:rPr>
                <w:i/>
                <w:iCs/>
              </w:rPr>
              <w:t>development application</w:t>
            </w:r>
            <w:r w:rsidRPr="00DE716A">
              <w:t xml:space="preserve"> </w:t>
            </w:r>
            <w:r w:rsidRPr="00DE716A">
              <w:rPr>
                <w:i/>
                <w:iCs/>
              </w:rPr>
              <w:t>lodged</w:t>
            </w:r>
            <w:r w:rsidRPr="00DE716A">
              <w:t xml:space="preserve"> prior to 1 October 2024 may comply with </w:t>
            </w:r>
            <w:r w:rsidRPr="00DE716A">
              <w:rPr>
                <w:b/>
                <w:bCs/>
              </w:rPr>
              <w:t>Section J</w:t>
            </w:r>
            <w:r w:rsidRPr="00DE716A">
              <w:t xml:space="preserve"> of </w:t>
            </w:r>
            <w:r w:rsidRPr="00DE716A">
              <w:rPr>
                <w:b/>
                <w:bCs/>
              </w:rPr>
              <w:t>NCC 2019</w:t>
            </w:r>
            <w:r w:rsidRPr="00DE716A">
              <w:t xml:space="preserve"> (Amendment 1), including variations for South Australia, instead of Part J1 of NCC 2022.</w:t>
            </w:r>
          </w:p>
        </w:tc>
      </w:tr>
    </w:tbl>
    <w:p w14:paraId="29266499" w14:textId="77777777" w:rsidR="00DE716A" w:rsidRPr="00DE716A" w:rsidRDefault="00DE716A" w:rsidP="00DE716A">
      <w:pPr>
        <w:spacing w:before="80"/>
        <w:ind w:left="1276" w:hanging="567"/>
      </w:pPr>
      <w:r w:rsidRPr="00DE716A">
        <w:t>2.1.6</w:t>
      </w:r>
      <w:r w:rsidRPr="00DE716A">
        <w:tab/>
        <w:t xml:space="preserve">Modify the Notes after the ‘Introduction to this Part’ in </w:t>
      </w:r>
      <w:r w:rsidRPr="00DE716A">
        <w:rPr>
          <w:b/>
          <w:bCs/>
        </w:rPr>
        <w:t xml:space="preserve">Part J2 Energy efficiency </w:t>
      </w:r>
      <w:r w:rsidRPr="00DE716A">
        <w:t>to read as follows:</w:t>
      </w:r>
    </w:p>
    <w:tbl>
      <w:tblPr>
        <w:tblStyle w:val="TableGrid"/>
        <w:tblW w:w="0" w:type="auto"/>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83"/>
      </w:tblGrid>
      <w:tr w:rsidR="00DE716A" w:rsidRPr="00DE716A" w14:paraId="24AD14EE" w14:textId="77777777" w:rsidTr="00DA7771">
        <w:tc>
          <w:tcPr>
            <w:tcW w:w="8085" w:type="dxa"/>
            <w:shd w:val="clear" w:color="auto" w:fill="F2F2F2" w:themeFill="background1" w:themeFillShade="F2"/>
            <w:tcMar>
              <w:top w:w="85" w:type="dxa"/>
              <w:bottom w:w="85" w:type="dxa"/>
            </w:tcMar>
          </w:tcPr>
          <w:p w14:paraId="40EE0E3C" w14:textId="77777777" w:rsidR="00DE716A" w:rsidRPr="00DE716A" w:rsidRDefault="00DE716A" w:rsidP="00DE716A">
            <w:pPr>
              <w:rPr>
                <w:b/>
                <w:bCs/>
              </w:rPr>
            </w:pPr>
            <w:r w:rsidRPr="00DE716A">
              <w:rPr>
                <w:b/>
                <w:bCs/>
              </w:rPr>
              <w:t>Notes: South Australia Part J2 Energy efficiency</w:t>
            </w:r>
          </w:p>
          <w:p w14:paraId="07A4E6AC" w14:textId="77777777" w:rsidR="00DE716A" w:rsidRPr="00DE716A" w:rsidRDefault="00DE716A" w:rsidP="00DE716A">
            <w:r w:rsidRPr="00DE716A">
              <w:rPr>
                <w:spacing w:val="-4"/>
              </w:rPr>
              <w:t xml:space="preserve">From 1 May 2023 to 30 September 2024, </w:t>
            </w:r>
            <w:r w:rsidRPr="00DE716A">
              <w:rPr>
                <w:b/>
                <w:bCs/>
                <w:spacing w:val="-4"/>
              </w:rPr>
              <w:t>Section J</w:t>
            </w:r>
            <w:r w:rsidRPr="00DE716A">
              <w:rPr>
                <w:spacing w:val="-4"/>
              </w:rPr>
              <w:t xml:space="preserve"> of </w:t>
            </w:r>
            <w:r w:rsidRPr="00DE716A">
              <w:rPr>
                <w:b/>
                <w:bCs/>
                <w:spacing w:val="-4"/>
              </w:rPr>
              <w:t>NCC 2019</w:t>
            </w:r>
            <w:r w:rsidRPr="00DE716A">
              <w:rPr>
                <w:spacing w:val="-4"/>
              </w:rPr>
              <w:t xml:space="preserve"> (Amendment 1), including variations for South Australia,</w:t>
            </w:r>
            <w:r w:rsidRPr="00DE716A">
              <w:t xml:space="preserve"> may apply instead of Section J of NCC 2022.</w:t>
            </w:r>
          </w:p>
          <w:p w14:paraId="5C3203EA" w14:textId="77777777" w:rsidR="00DE716A" w:rsidRPr="00DE716A" w:rsidRDefault="00DE716A" w:rsidP="00DE716A">
            <w:r w:rsidRPr="00DE716A">
              <w:rPr>
                <w:b/>
                <w:bCs/>
              </w:rPr>
              <w:t>Part J2</w:t>
            </w:r>
            <w:r w:rsidRPr="00DE716A">
              <w:t xml:space="preserve"> of </w:t>
            </w:r>
            <w:r w:rsidRPr="00DE716A">
              <w:rPr>
                <w:b/>
                <w:bCs/>
              </w:rPr>
              <w:t>NCC 2022</w:t>
            </w:r>
            <w:r w:rsidRPr="00DE716A">
              <w:t xml:space="preserve"> applies in South Australia from 1 October 2024.</w:t>
            </w:r>
          </w:p>
          <w:p w14:paraId="05CD0107" w14:textId="77777777" w:rsidR="00DE716A" w:rsidRPr="00DE716A" w:rsidRDefault="00DE716A" w:rsidP="00DE716A">
            <w:r w:rsidRPr="00DE716A">
              <w:t xml:space="preserve">A Class 2 building that is the subject of a </w:t>
            </w:r>
            <w:r w:rsidRPr="00DE716A">
              <w:rPr>
                <w:i/>
                <w:iCs/>
              </w:rPr>
              <w:t>development application</w:t>
            </w:r>
            <w:r w:rsidRPr="00DE716A">
              <w:t xml:space="preserve"> </w:t>
            </w:r>
            <w:r w:rsidRPr="00DE716A">
              <w:rPr>
                <w:i/>
                <w:iCs/>
              </w:rPr>
              <w:t>lodged</w:t>
            </w:r>
            <w:r w:rsidRPr="00DE716A">
              <w:t xml:space="preserve"> prior to 1 October 2024 may comply with </w:t>
            </w:r>
            <w:r w:rsidRPr="00DE716A">
              <w:rPr>
                <w:b/>
                <w:bCs/>
              </w:rPr>
              <w:t>Section J</w:t>
            </w:r>
            <w:r w:rsidRPr="00DE716A">
              <w:t xml:space="preserve"> of </w:t>
            </w:r>
            <w:r w:rsidRPr="00DE716A">
              <w:rPr>
                <w:b/>
                <w:bCs/>
              </w:rPr>
              <w:t>NCC 2019</w:t>
            </w:r>
            <w:r w:rsidRPr="00DE716A">
              <w:t xml:space="preserve"> (Amendment 1), including variations for South Australia, instead of Part J2 of NCC 2022.</w:t>
            </w:r>
          </w:p>
        </w:tc>
      </w:tr>
    </w:tbl>
    <w:p w14:paraId="1F08A875" w14:textId="77777777" w:rsidR="00DE716A" w:rsidRPr="00DE716A" w:rsidRDefault="00DE716A" w:rsidP="00DE716A">
      <w:pPr>
        <w:spacing w:before="80"/>
        <w:ind w:left="1276" w:hanging="567"/>
        <w:rPr>
          <w:b/>
          <w:bCs/>
        </w:rPr>
      </w:pPr>
      <w:r w:rsidRPr="00DE716A">
        <w:t>2.1.7</w:t>
      </w:r>
      <w:r w:rsidRPr="00DE716A">
        <w:tab/>
        <w:t xml:space="preserve">Modify the Notes after the ‘Introduction to this Part’ in </w:t>
      </w:r>
      <w:r w:rsidRPr="00DE716A">
        <w:rPr>
          <w:b/>
          <w:bCs/>
        </w:rPr>
        <w:t xml:space="preserve">Part J3 Elemental provisions for a sole-occupancy unit of a Class 2 building or a Class 4 part of a building </w:t>
      </w:r>
      <w:r w:rsidRPr="00DE716A">
        <w:t>to read as follows:</w:t>
      </w:r>
    </w:p>
    <w:tbl>
      <w:tblPr>
        <w:tblStyle w:val="TableGrid"/>
        <w:tblW w:w="0" w:type="auto"/>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83"/>
      </w:tblGrid>
      <w:tr w:rsidR="00DE716A" w:rsidRPr="00DE716A" w14:paraId="0B26DD0E" w14:textId="77777777" w:rsidTr="00DA7771">
        <w:tc>
          <w:tcPr>
            <w:tcW w:w="8085" w:type="dxa"/>
            <w:shd w:val="clear" w:color="auto" w:fill="F2F2F2" w:themeFill="background1" w:themeFillShade="F2"/>
            <w:tcMar>
              <w:top w:w="85" w:type="dxa"/>
              <w:bottom w:w="85" w:type="dxa"/>
            </w:tcMar>
          </w:tcPr>
          <w:p w14:paraId="2A335A9C" w14:textId="77777777" w:rsidR="00DE716A" w:rsidRPr="00DE716A" w:rsidRDefault="00DE716A" w:rsidP="00DE716A">
            <w:pPr>
              <w:rPr>
                <w:b/>
                <w:bCs/>
              </w:rPr>
            </w:pPr>
            <w:r w:rsidRPr="00DE716A">
              <w:rPr>
                <w:b/>
                <w:bCs/>
              </w:rPr>
              <w:t>Notes: South Australia Part J3 Elemental provisions for a sole-occupancy unit of a Class 2 building or a Class 4 part of a building</w:t>
            </w:r>
          </w:p>
          <w:p w14:paraId="0F27DECD" w14:textId="77777777" w:rsidR="00DE716A" w:rsidRPr="00DE716A" w:rsidRDefault="00DE716A" w:rsidP="00DE716A">
            <w:r w:rsidRPr="00DE716A">
              <w:rPr>
                <w:spacing w:val="-4"/>
              </w:rPr>
              <w:t xml:space="preserve">From 1 May 2023 to 30 September 2024, </w:t>
            </w:r>
            <w:r w:rsidRPr="00DE716A">
              <w:rPr>
                <w:b/>
                <w:bCs/>
                <w:spacing w:val="-4"/>
              </w:rPr>
              <w:t>Section J</w:t>
            </w:r>
            <w:r w:rsidRPr="00DE716A">
              <w:rPr>
                <w:spacing w:val="-4"/>
              </w:rPr>
              <w:t xml:space="preserve"> of </w:t>
            </w:r>
            <w:r w:rsidRPr="00DE716A">
              <w:rPr>
                <w:b/>
                <w:bCs/>
                <w:spacing w:val="-4"/>
              </w:rPr>
              <w:t>NCC 2019</w:t>
            </w:r>
            <w:r w:rsidRPr="00DE716A">
              <w:rPr>
                <w:spacing w:val="-4"/>
              </w:rPr>
              <w:t xml:space="preserve"> (Amendment 1), including variations for South Australia,</w:t>
            </w:r>
            <w:r w:rsidRPr="00DE716A">
              <w:t xml:space="preserve"> may apply instead of Section J of NCC 2022.</w:t>
            </w:r>
          </w:p>
          <w:p w14:paraId="079B26EF" w14:textId="77777777" w:rsidR="00DE716A" w:rsidRPr="00DE716A" w:rsidRDefault="00DE716A" w:rsidP="00DE716A">
            <w:r w:rsidRPr="00DE716A">
              <w:rPr>
                <w:b/>
                <w:bCs/>
              </w:rPr>
              <w:t>Part J3</w:t>
            </w:r>
            <w:r w:rsidRPr="00DE716A">
              <w:t xml:space="preserve"> of </w:t>
            </w:r>
            <w:r w:rsidRPr="00DE716A">
              <w:rPr>
                <w:b/>
                <w:bCs/>
              </w:rPr>
              <w:t>NCC 2022</w:t>
            </w:r>
            <w:r w:rsidRPr="00DE716A">
              <w:t xml:space="preserve"> applies in South Australia from 1 October 2024.</w:t>
            </w:r>
          </w:p>
          <w:p w14:paraId="663144BC" w14:textId="77777777" w:rsidR="00DE716A" w:rsidRPr="00DE716A" w:rsidRDefault="00DE716A" w:rsidP="00DE716A">
            <w:r w:rsidRPr="00DE716A">
              <w:t xml:space="preserve">A Class 2 building that is the subject of a </w:t>
            </w:r>
            <w:r w:rsidRPr="00DE716A">
              <w:rPr>
                <w:i/>
                <w:iCs/>
              </w:rPr>
              <w:t>development application</w:t>
            </w:r>
            <w:r w:rsidRPr="00DE716A">
              <w:t xml:space="preserve"> </w:t>
            </w:r>
            <w:r w:rsidRPr="00DE716A">
              <w:rPr>
                <w:i/>
                <w:iCs/>
              </w:rPr>
              <w:t>lodged</w:t>
            </w:r>
            <w:r w:rsidRPr="00DE716A">
              <w:t xml:space="preserve"> prior to 1 October 2024 may comply with </w:t>
            </w:r>
            <w:r w:rsidRPr="00DE716A">
              <w:rPr>
                <w:b/>
                <w:bCs/>
              </w:rPr>
              <w:t>Section J</w:t>
            </w:r>
            <w:r w:rsidRPr="00DE716A">
              <w:t xml:space="preserve"> of </w:t>
            </w:r>
            <w:r w:rsidRPr="00DE716A">
              <w:rPr>
                <w:b/>
                <w:bCs/>
              </w:rPr>
              <w:t>NCC 2019</w:t>
            </w:r>
            <w:r w:rsidRPr="00DE716A">
              <w:t xml:space="preserve"> (Amendment 1), including variations for South Australia, instead of Part J3 of NCC 2022.</w:t>
            </w:r>
          </w:p>
        </w:tc>
      </w:tr>
    </w:tbl>
    <w:p w14:paraId="6CFB261E" w14:textId="77777777" w:rsidR="00DE716A" w:rsidRPr="00DE716A" w:rsidRDefault="00DE716A" w:rsidP="00DE716A">
      <w:pPr>
        <w:spacing w:before="80"/>
        <w:ind w:left="1276" w:hanging="567"/>
      </w:pPr>
      <w:r w:rsidRPr="00DE716A">
        <w:t>2.1.8</w:t>
      </w:r>
      <w:r w:rsidRPr="00DE716A">
        <w:tab/>
        <w:t xml:space="preserve">Modify the Notes after the ‘Introduction to this Part’ in </w:t>
      </w:r>
      <w:r w:rsidRPr="00DE716A">
        <w:rPr>
          <w:b/>
          <w:bCs/>
        </w:rPr>
        <w:t xml:space="preserve">Part J4 Building fabric </w:t>
      </w:r>
      <w:r w:rsidRPr="00DE716A">
        <w:t>to read as follows:</w:t>
      </w:r>
    </w:p>
    <w:tbl>
      <w:tblPr>
        <w:tblStyle w:val="TableGrid"/>
        <w:tblW w:w="0" w:type="auto"/>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83"/>
      </w:tblGrid>
      <w:tr w:rsidR="00DE716A" w:rsidRPr="00DE716A" w14:paraId="4F5F27E2" w14:textId="77777777" w:rsidTr="00DA7771">
        <w:tc>
          <w:tcPr>
            <w:tcW w:w="8085" w:type="dxa"/>
            <w:shd w:val="clear" w:color="auto" w:fill="F2F2F2" w:themeFill="background1" w:themeFillShade="F2"/>
            <w:tcMar>
              <w:top w:w="85" w:type="dxa"/>
              <w:bottom w:w="85" w:type="dxa"/>
            </w:tcMar>
          </w:tcPr>
          <w:p w14:paraId="79F24A66" w14:textId="77777777" w:rsidR="00DE716A" w:rsidRPr="00DE716A" w:rsidRDefault="00DE716A" w:rsidP="00DE716A">
            <w:pPr>
              <w:rPr>
                <w:b/>
                <w:bCs/>
              </w:rPr>
            </w:pPr>
            <w:r w:rsidRPr="00DE716A">
              <w:rPr>
                <w:b/>
                <w:bCs/>
              </w:rPr>
              <w:t>Notes: South Australia Part J4 Building fabric</w:t>
            </w:r>
          </w:p>
          <w:p w14:paraId="5F1D34D9" w14:textId="77777777" w:rsidR="00DE716A" w:rsidRPr="00DE716A" w:rsidRDefault="00DE716A" w:rsidP="00DE716A">
            <w:r w:rsidRPr="00DE716A">
              <w:rPr>
                <w:spacing w:val="-4"/>
              </w:rPr>
              <w:t xml:space="preserve">From 1 May 2023 to 30 September 2024, </w:t>
            </w:r>
            <w:r w:rsidRPr="00DE716A">
              <w:rPr>
                <w:b/>
                <w:bCs/>
                <w:spacing w:val="-4"/>
              </w:rPr>
              <w:t>Section J</w:t>
            </w:r>
            <w:r w:rsidRPr="00DE716A">
              <w:rPr>
                <w:spacing w:val="-4"/>
              </w:rPr>
              <w:t xml:space="preserve"> of </w:t>
            </w:r>
            <w:r w:rsidRPr="00DE716A">
              <w:rPr>
                <w:b/>
                <w:bCs/>
                <w:spacing w:val="-4"/>
              </w:rPr>
              <w:t>NCC 2019</w:t>
            </w:r>
            <w:r w:rsidRPr="00DE716A">
              <w:rPr>
                <w:spacing w:val="-4"/>
              </w:rPr>
              <w:t xml:space="preserve"> (Amendment 1), including variations for South Australia,</w:t>
            </w:r>
            <w:r w:rsidRPr="00DE716A">
              <w:t xml:space="preserve"> may apply instead of Section J of NCC 2022.</w:t>
            </w:r>
          </w:p>
          <w:p w14:paraId="7E81442B" w14:textId="77777777" w:rsidR="00DE716A" w:rsidRPr="00DE716A" w:rsidRDefault="00DE716A" w:rsidP="00DE716A">
            <w:r w:rsidRPr="00DE716A">
              <w:rPr>
                <w:b/>
                <w:bCs/>
              </w:rPr>
              <w:t>Part J4</w:t>
            </w:r>
            <w:r w:rsidRPr="00DE716A">
              <w:t xml:space="preserve"> of </w:t>
            </w:r>
            <w:r w:rsidRPr="00DE716A">
              <w:rPr>
                <w:b/>
                <w:bCs/>
              </w:rPr>
              <w:t>NCC 2022</w:t>
            </w:r>
            <w:r w:rsidRPr="00DE716A">
              <w:t xml:space="preserve"> applies in South Australia from 1 October 2024.</w:t>
            </w:r>
          </w:p>
          <w:p w14:paraId="40210F92" w14:textId="77777777" w:rsidR="00DE716A" w:rsidRPr="00DE716A" w:rsidRDefault="00DE716A" w:rsidP="00DE716A">
            <w:r w:rsidRPr="00DE716A">
              <w:t xml:space="preserve">A Class 2 building that is the subject of a </w:t>
            </w:r>
            <w:r w:rsidRPr="00DE716A">
              <w:rPr>
                <w:i/>
                <w:iCs/>
              </w:rPr>
              <w:t>development application</w:t>
            </w:r>
            <w:r w:rsidRPr="00DE716A">
              <w:t xml:space="preserve"> </w:t>
            </w:r>
            <w:r w:rsidRPr="00DE716A">
              <w:rPr>
                <w:i/>
                <w:iCs/>
              </w:rPr>
              <w:t>lodged</w:t>
            </w:r>
            <w:r w:rsidRPr="00DE716A">
              <w:t xml:space="preserve"> prior to 1 October 2024 may comply with </w:t>
            </w:r>
            <w:r w:rsidRPr="00DE716A">
              <w:rPr>
                <w:b/>
                <w:bCs/>
              </w:rPr>
              <w:t>Section J</w:t>
            </w:r>
            <w:r w:rsidRPr="00DE716A">
              <w:t xml:space="preserve"> of </w:t>
            </w:r>
            <w:r w:rsidRPr="00DE716A">
              <w:rPr>
                <w:b/>
                <w:bCs/>
              </w:rPr>
              <w:t>NCC 2019</w:t>
            </w:r>
            <w:r w:rsidRPr="00DE716A">
              <w:t xml:space="preserve"> (Amendment 1), including variations for South Australia, instead of Part J4 of NCC 2022.</w:t>
            </w:r>
          </w:p>
        </w:tc>
      </w:tr>
    </w:tbl>
    <w:p w14:paraId="1089ECC2" w14:textId="77777777" w:rsidR="00DE716A" w:rsidRPr="00DE716A" w:rsidRDefault="00DE716A" w:rsidP="00DE716A">
      <w:pPr>
        <w:spacing w:before="80"/>
        <w:ind w:left="1276" w:hanging="567"/>
      </w:pPr>
      <w:r w:rsidRPr="00DE716A">
        <w:t>2.1.9</w:t>
      </w:r>
      <w:r w:rsidRPr="00DE716A">
        <w:tab/>
        <w:t xml:space="preserve">Modify the Notes after the ‘Introduction to this Part’ in </w:t>
      </w:r>
      <w:r w:rsidRPr="00DE716A">
        <w:rPr>
          <w:b/>
          <w:bCs/>
        </w:rPr>
        <w:t xml:space="preserve">Part J5 Building sealing </w:t>
      </w:r>
      <w:r w:rsidRPr="00DE716A">
        <w:t>to read as follows:</w:t>
      </w:r>
    </w:p>
    <w:tbl>
      <w:tblPr>
        <w:tblStyle w:val="TableGrid"/>
        <w:tblW w:w="0" w:type="auto"/>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83"/>
      </w:tblGrid>
      <w:tr w:rsidR="00DE716A" w:rsidRPr="00DE716A" w14:paraId="6CCE4702" w14:textId="77777777" w:rsidTr="00DA7771">
        <w:tc>
          <w:tcPr>
            <w:tcW w:w="8085" w:type="dxa"/>
            <w:shd w:val="clear" w:color="auto" w:fill="F2F2F2" w:themeFill="background1" w:themeFillShade="F2"/>
            <w:tcMar>
              <w:top w:w="85" w:type="dxa"/>
              <w:bottom w:w="85" w:type="dxa"/>
            </w:tcMar>
          </w:tcPr>
          <w:p w14:paraId="164C9849" w14:textId="77777777" w:rsidR="00DE716A" w:rsidRPr="00DE716A" w:rsidRDefault="00DE716A" w:rsidP="00DE716A">
            <w:pPr>
              <w:rPr>
                <w:b/>
                <w:bCs/>
              </w:rPr>
            </w:pPr>
            <w:r w:rsidRPr="00DE716A">
              <w:rPr>
                <w:b/>
                <w:bCs/>
              </w:rPr>
              <w:t>Notes: South Australia Part J5 Building sealing</w:t>
            </w:r>
          </w:p>
          <w:p w14:paraId="137AD8C7" w14:textId="77777777" w:rsidR="00DE716A" w:rsidRPr="00DE716A" w:rsidRDefault="00DE716A" w:rsidP="00DE716A">
            <w:r w:rsidRPr="00DE716A">
              <w:rPr>
                <w:spacing w:val="-4"/>
              </w:rPr>
              <w:t xml:space="preserve">From 1 May 2023 to 30 September 2024, </w:t>
            </w:r>
            <w:r w:rsidRPr="00DE716A">
              <w:rPr>
                <w:b/>
                <w:bCs/>
                <w:spacing w:val="-4"/>
              </w:rPr>
              <w:t>Section J</w:t>
            </w:r>
            <w:r w:rsidRPr="00DE716A">
              <w:rPr>
                <w:spacing w:val="-4"/>
              </w:rPr>
              <w:t xml:space="preserve"> of </w:t>
            </w:r>
            <w:r w:rsidRPr="00DE716A">
              <w:rPr>
                <w:b/>
                <w:bCs/>
                <w:spacing w:val="-4"/>
              </w:rPr>
              <w:t>NCC 2019</w:t>
            </w:r>
            <w:r w:rsidRPr="00DE716A">
              <w:rPr>
                <w:spacing w:val="-4"/>
              </w:rPr>
              <w:t xml:space="preserve"> (Amendment 1), including variations for South Australia,</w:t>
            </w:r>
            <w:r w:rsidRPr="00DE716A">
              <w:t xml:space="preserve"> may apply instead of Section J of NCC 2022.</w:t>
            </w:r>
          </w:p>
          <w:p w14:paraId="6ADAFCDE" w14:textId="77777777" w:rsidR="00DE716A" w:rsidRPr="00DE716A" w:rsidRDefault="00DE716A" w:rsidP="00DE716A">
            <w:r w:rsidRPr="00DE716A">
              <w:rPr>
                <w:b/>
                <w:bCs/>
              </w:rPr>
              <w:t>Part J5</w:t>
            </w:r>
            <w:r w:rsidRPr="00DE716A">
              <w:t xml:space="preserve"> of </w:t>
            </w:r>
            <w:r w:rsidRPr="00DE716A">
              <w:rPr>
                <w:b/>
                <w:bCs/>
              </w:rPr>
              <w:t>NCC 2022</w:t>
            </w:r>
            <w:r w:rsidRPr="00DE716A">
              <w:t xml:space="preserve"> applies in South Australia from 1 October 2024.</w:t>
            </w:r>
          </w:p>
          <w:p w14:paraId="6E23C1CA" w14:textId="77777777" w:rsidR="00DE716A" w:rsidRPr="00DE716A" w:rsidRDefault="00DE716A" w:rsidP="00DE716A">
            <w:r w:rsidRPr="00DE716A">
              <w:t xml:space="preserve">A Class 2 building that is the subject of a </w:t>
            </w:r>
            <w:r w:rsidRPr="00DE716A">
              <w:rPr>
                <w:i/>
                <w:iCs/>
              </w:rPr>
              <w:t>development application</w:t>
            </w:r>
            <w:r w:rsidRPr="00DE716A">
              <w:t xml:space="preserve"> </w:t>
            </w:r>
            <w:r w:rsidRPr="00DE716A">
              <w:rPr>
                <w:i/>
                <w:iCs/>
              </w:rPr>
              <w:t>lodged</w:t>
            </w:r>
            <w:r w:rsidRPr="00DE716A">
              <w:t xml:space="preserve"> prior to 1 October 2024 may comply with </w:t>
            </w:r>
            <w:r w:rsidRPr="00DE716A">
              <w:rPr>
                <w:b/>
                <w:bCs/>
              </w:rPr>
              <w:t>Section J</w:t>
            </w:r>
            <w:r w:rsidRPr="00DE716A">
              <w:t xml:space="preserve"> of </w:t>
            </w:r>
            <w:r w:rsidRPr="00DE716A">
              <w:rPr>
                <w:b/>
                <w:bCs/>
              </w:rPr>
              <w:t>NCC 2019</w:t>
            </w:r>
            <w:r w:rsidRPr="00DE716A">
              <w:t xml:space="preserve"> (Amendment 1), including variations for South Australia, instead of Part J5 of NCC 2022.</w:t>
            </w:r>
          </w:p>
        </w:tc>
      </w:tr>
    </w:tbl>
    <w:p w14:paraId="408715D5" w14:textId="77777777" w:rsidR="00DE716A" w:rsidRPr="00DE716A" w:rsidRDefault="00DE716A" w:rsidP="00DE716A">
      <w:pPr>
        <w:spacing w:before="80"/>
        <w:ind w:left="1276" w:hanging="567"/>
      </w:pPr>
      <w:r w:rsidRPr="00DE716A">
        <w:t>2.1.10</w:t>
      </w:r>
      <w:r w:rsidRPr="00DE716A">
        <w:tab/>
        <w:t xml:space="preserve">Modify the Notes after the ‘Introduction to this Part’ in </w:t>
      </w:r>
      <w:r w:rsidRPr="00DE716A">
        <w:rPr>
          <w:b/>
          <w:bCs/>
        </w:rPr>
        <w:t xml:space="preserve">Part J6 Air-conditioning and ventilation </w:t>
      </w:r>
      <w:r w:rsidRPr="00DE716A">
        <w:t>to read as follows:</w:t>
      </w:r>
    </w:p>
    <w:tbl>
      <w:tblPr>
        <w:tblStyle w:val="TableGrid"/>
        <w:tblW w:w="0" w:type="auto"/>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83"/>
      </w:tblGrid>
      <w:tr w:rsidR="00DE716A" w:rsidRPr="00DE716A" w14:paraId="1D356A55" w14:textId="77777777" w:rsidTr="00DA7771">
        <w:tc>
          <w:tcPr>
            <w:tcW w:w="8085" w:type="dxa"/>
            <w:shd w:val="clear" w:color="auto" w:fill="F2F2F2" w:themeFill="background1" w:themeFillShade="F2"/>
            <w:tcMar>
              <w:top w:w="85" w:type="dxa"/>
              <w:bottom w:w="85" w:type="dxa"/>
            </w:tcMar>
          </w:tcPr>
          <w:p w14:paraId="195D5AD5" w14:textId="77777777" w:rsidR="00DE716A" w:rsidRPr="00DE716A" w:rsidRDefault="00DE716A" w:rsidP="00DE716A">
            <w:pPr>
              <w:rPr>
                <w:b/>
                <w:bCs/>
              </w:rPr>
            </w:pPr>
            <w:r w:rsidRPr="00DE716A">
              <w:rPr>
                <w:b/>
                <w:bCs/>
              </w:rPr>
              <w:t>Notes: South Australia Part J6 Air-conditioning and ventilation</w:t>
            </w:r>
          </w:p>
          <w:p w14:paraId="2D7257AD" w14:textId="77777777" w:rsidR="00DE716A" w:rsidRPr="00DE716A" w:rsidRDefault="00DE716A" w:rsidP="00DE716A">
            <w:r w:rsidRPr="00DE716A">
              <w:rPr>
                <w:spacing w:val="-4"/>
              </w:rPr>
              <w:t xml:space="preserve">From 1 May 2023 to 30 September 2024, </w:t>
            </w:r>
            <w:r w:rsidRPr="00DE716A">
              <w:rPr>
                <w:b/>
                <w:bCs/>
                <w:spacing w:val="-4"/>
              </w:rPr>
              <w:t>Section J</w:t>
            </w:r>
            <w:r w:rsidRPr="00DE716A">
              <w:rPr>
                <w:spacing w:val="-4"/>
              </w:rPr>
              <w:t xml:space="preserve"> of </w:t>
            </w:r>
            <w:r w:rsidRPr="00DE716A">
              <w:rPr>
                <w:b/>
                <w:bCs/>
                <w:spacing w:val="-4"/>
              </w:rPr>
              <w:t>NCC 2019</w:t>
            </w:r>
            <w:r w:rsidRPr="00DE716A">
              <w:rPr>
                <w:spacing w:val="-4"/>
              </w:rPr>
              <w:t xml:space="preserve"> (Amendment 1), including variations for South Australia,</w:t>
            </w:r>
            <w:r w:rsidRPr="00DE716A">
              <w:t xml:space="preserve"> may apply instead of Section J of NCC 2022.</w:t>
            </w:r>
          </w:p>
          <w:p w14:paraId="169A4777" w14:textId="77777777" w:rsidR="00DE716A" w:rsidRPr="00DE716A" w:rsidRDefault="00DE716A" w:rsidP="00DE716A">
            <w:r w:rsidRPr="00DE716A">
              <w:rPr>
                <w:b/>
                <w:bCs/>
              </w:rPr>
              <w:t>Part J6</w:t>
            </w:r>
            <w:r w:rsidRPr="00DE716A">
              <w:t xml:space="preserve"> of </w:t>
            </w:r>
            <w:r w:rsidRPr="00DE716A">
              <w:rPr>
                <w:b/>
                <w:bCs/>
              </w:rPr>
              <w:t>NCC 2022</w:t>
            </w:r>
            <w:r w:rsidRPr="00DE716A">
              <w:t xml:space="preserve"> applies in South Australia from 1 October 2024.</w:t>
            </w:r>
          </w:p>
          <w:p w14:paraId="37B45BE0" w14:textId="77777777" w:rsidR="00DE716A" w:rsidRPr="00DE716A" w:rsidRDefault="00DE716A" w:rsidP="00DE716A">
            <w:r w:rsidRPr="00DE716A">
              <w:t xml:space="preserve">A Class 2 building that is the subject of a </w:t>
            </w:r>
            <w:r w:rsidRPr="00DE716A">
              <w:rPr>
                <w:i/>
                <w:iCs/>
              </w:rPr>
              <w:t>development application</w:t>
            </w:r>
            <w:r w:rsidRPr="00DE716A">
              <w:t xml:space="preserve"> </w:t>
            </w:r>
            <w:r w:rsidRPr="00DE716A">
              <w:rPr>
                <w:i/>
                <w:iCs/>
              </w:rPr>
              <w:t>lodged</w:t>
            </w:r>
            <w:r w:rsidRPr="00DE716A">
              <w:t xml:space="preserve"> prior to 1 October 2024 may comply with </w:t>
            </w:r>
            <w:r w:rsidRPr="00DE716A">
              <w:rPr>
                <w:b/>
                <w:bCs/>
              </w:rPr>
              <w:t>Section J</w:t>
            </w:r>
            <w:r w:rsidRPr="00DE716A">
              <w:t xml:space="preserve"> of </w:t>
            </w:r>
            <w:r w:rsidRPr="00DE716A">
              <w:rPr>
                <w:b/>
                <w:bCs/>
              </w:rPr>
              <w:t>NCC 2019</w:t>
            </w:r>
            <w:r w:rsidRPr="00DE716A">
              <w:t xml:space="preserve"> (Amendment 1), including variations for South Australia, instead of Part J6 of NCC 2022.</w:t>
            </w:r>
          </w:p>
        </w:tc>
      </w:tr>
    </w:tbl>
    <w:p w14:paraId="70FB4449" w14:textId="77777777" w:rsidR="00FB52DE" w:rsidRDefault="00FB52DE">
      <w:pPr>
        <w:spacing w:after="0" w:line="240" w:lineRule="auto"/>
        <w:jc w:val="left"/>
      </w:pPr>
      <w:r>
        <w:br w:type="page"/>
      </w:r>
    </w:p>
    <w:p w14:paraId="2FC56C3D" w14:textId="750F8F59" w:rsidR="00DE716A" w:rsidRPr="00DE716A" w:rsidRDefault="00DE716A" w:rsidP="00DE716A">
      <w:pPr>
        <w:spacing w:before="80"/>
        <w:ind w:left="1276" w:hanging="567"/>
      </w:pPr>
      <w:r w:rsidRPr="00DE716A">
        <w:lastRenderedPageBreak/>
        <w:t>2.1.11</w:t>
      </w:r>
      <w:r w:rsidRPr="00DE716A">
        <w:tab/>
        <w:t xml:space="preserve">Modify the Notes after the ‘Introduction to this Part’ in </w:t>
      </w:r>
      <w:r w:rsidRPr="00DE716A">
        <w:rPr>
          <w:b/>
          <w:bCs/>
        </w:rPr>
        <w:t xml:space="preserve">Part J7 Artificial lighting </w:t>
      </w:r>
      <w:r w:rsidRPr="00DE716A">
        <w:t xml:space="preserve">to read as follows: </w:t>
      </w:r>
    </w:p>
    <w:tbl>
      <w:tblPr>
        <w:tblStyle w:val="TableGrid"/>
        <w:tblW w:w="0" w:type="auto"/>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83"/>
      </w:tblGrid>
      <w:tr w:rsidR="00DE716A" w:rsidRPr="00DE716A" w14:paraId="018EF939" w14:textId="77777777" w:rsidTr="00DA7771">
        <w:trPr>
          <w:cantSplit/>
        </w:trPr>
        <w:tc>
          <w:tcPr>
            <w:tcW w:w="8085" w:type="dxa"/>
            <w:shd w:val="clear" w:color="auto" w:fill="F2F2F2" w:themeFill="background1" w:themeFillShade="F2"/>
            <w:tcMar>
              <w:top w:w="85" w:type="dxa"/>
              <w:bottom w:w="85" w:type="dxa"/>
            </w:tcMar>
          </w:tcPr>
          <w:p w14:paraId="43D62BB0" w14:textId="77777777" w:rsidR="00DE716A" w:rsidRPr="00DE716A" w:rsidRDefault="00DE716A" w:rsidP="00DE716A">
            <w:pPr>
              <w:rPr>
                <w:b/>
                <w:bCs/>
              </w:rPr>
            </w:pPr>
            <w:r w:rsidRPr="00DE716A">
              <w:rPr>
                <w:b/>
                <w:bCs/>
              </w:rPr>
              <w:t>Notes: South Australia Part J7 Artificial lighting</w:t>
            </w:r>
          </w:p>
          <w:p w14:paraId="0A56DC60" w14:textId="77777777" w:rsidR="00DE716A" w:rsidRPr="00DE716A" w:rsidRDefault="00DE716A" w:rsidP="00DE716A">
            <w:r w:rsidRPr="00DE716A">
              <w:rPr>
                <w:spacing w:val="-4"/>
              </w:rPr>
              <w:t xml:space="preserve">From 1 May 2023 to 30 September 2024, </w:t>
            </w:r>
            <w:r w:rsidRPr="00DE716A">
              <w:rPr>
                <w:b/>
                <w:bCs/>
                <w:spacing w:val="-4"/>
              </w:rPr>
              <w:t>Section J</w:t>
            </w:r>
            <w:r w:rsidRPr="00DE716A">
              <w:rPr>
                <w:spacing w:val="-4"/>
              </w:rPr>
              <w:t xml:space="preserve"> of </w:t>
            </w:r>
            <w:r w:rsidRPr="00DE716A">
              <w:rPr>
                <w:b/>
                <w:bCs/>
                <w:spacing w:val="-4"/>
              </w:rPr>
              <w:t>NCC 2019</w:t>
            </w:r>
            <w:r w:rsidRPr="00DE716A">
              <w:rPr>
                <w:spacing w:val="-4"/>
              </w:rPr>
              <w:t xml:space="preserve"> (Amendment 1), including variations for South Australia,</w:t>
            </w:r>
            <w:r w:rsidRPr="00DE716A">
              <w:t xml:space="preserve"> may apply instead of Section J of NCC 2022.</w:t>
            </w:r>
          </w:p>
          <w:p w14:paraId="415115C2" w14:textId="77777777" w:rsidR="00DE716A" w:rsidRPr="00DE716A" w:rsidRDefault="00DE716A" w:rsidP="00DE716A">
            <w:r w:rsidRPr="00DE716A">
              <w:rPr>
                <w:b/>
                <w:bCs/>
              </w:rPr>
              <w:t>Part J7</w:t>
            </w:r>
            <w:r w:rsidRPr="00DE716A">
              <w:t xml:space="preserve"> of </w:t>
            </w:r>
            <w:r w:rsidRPr="00DE716A">
              <w:rPr>
                <w:b/>
                <w:bCs/>
              </w:rPr>
              <w:t>NCC 2022</w:t>
            </w:r>
            <w:r w:rsidRPr="00DE716A">
              <w:t xml:space="preserve"> applies in South Australia from 1 October 2024.</w:t>
            </w:r>
          </w:p>
          <w:p w14:paraId="5EBC86DF" w14:textId="77777777" w:rsidR="00DE716A" w:rsidRPr="00DE716A" w:rsidRDefault="00DE716A" w:rsidP="00DE716A">
            <w:r w:rsidRPr="00DE716A">
              <w:t xml:space="preserve">A Class 2 building that is the subject of a </w:t>
            </w:r>
            <w:r w:rsidRPr="00DE716A">
              <w:rPr>
                <w:i/>
                <w:iCs/>
              </w:rPr>
              <w:t>development application</w:t>
            </w:r>
            <w:r w:rsidRPr="00DE716A">
              <w:t xml:space="preserve"> </w:t>
            </w:r>
            <w:r w:rsidRPr="00DE716A">
              <w:rPr>
                <w:i/>
                <w:iCs/>
              </w:rPr>
              <w:t>lodged</w:t>
            </w:r>
            <w:r w:rsidRPr="00DE716A">
              <w:t xml:space="preserve"> prior to 1 October 2024 may comply with </w:t>
            </w:r>
            <w:r w:rsidRPr="00DE716A">
              <w:rPr>
                <w:b/>
                <w:bCs/>
              </w:rPr>
              <w:t>Section J</w:t>
            </w:r>
            <w:r w:rsidRPr="00DE716A">
              <w:t xml:space="preserve"> of </w:t>
            </w:r>
            <w:r w:rsidRPr="00DE716A">
              <w:rPr>
                <w:b/>
                <w:bCs/>
              </w:rPr>
              <w:t>NCC 2019</w:t>
            </w:r>
            <w:r w:rsidRPr="00DE716A">
              <w:t xml:space="preserve"> (Amendment 1), including variations for South Australia, instead of Part J7 of NCC 2022.</w:t>
            </w:r>
          </w:p>
        </w:tc>
      </w:tr>
    </w:tbl>
    <w:p w14:paraId="64FBBBDF" w14:textId="1CDB0FCB" w:rsidR="00DE716A" w:rsidRPr="00DE716A" w:rsidRDefault="00DE716A" w:rsidP="00DE716A">
      <w:pPr>
        <w:spacing w:before="80"/>
        <w:ind w:left="1276" w:hanging="567"/>
      </w:pPr>
      <w:r w:rsidRPr="00DE716A">
        <w:t>2.1.12</w:t>
      </w:r>
      <w:r w:rsidRPr="00DE716A">
        <w:tab/>
        <w:t xml:space="preserve">Modify the Notes after the ‘Introduction to this Part’ in </w:t>
      </w:r>
      <w:r w:rsidRPr="00DE716A">
        <w:rPr>
          <w:b/>
          <w:bCs/>
        </w:rPr>
        <w:t xml:space="preserve">Part J8 Heated water supply and swimming pool and spa pool plant </w:t>
      </w:r>
      <w:r w:rsidRPr="00DE716A">
        <w:t>to read as follows:</w:t>
      </w:r>
    </w:p>
    <w:tbl>
      <w:tblPr>
        <w:tblStyle w:val="TableGrid"/>
        <w:tblW w:w="0" w:type="auto"/>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83"/>
      </w:tblGrid>
      <w:tr w:rsidR="00DE716A" w:rsidRPr="00DE716A" w14:paraId="31DB9BB0" w14:textId="77777777" w:rsidTr="00DA7771">
        <w:tc>
          <w:tcPr>
            <w:tcW w:w="8085" w:type="dxa"/>
            <w:shd w:val="clear" w:color="auto" w:fill="F2F2F2" w:themeFill="background1" w:themeFillShade="F2"/>
            <w:tcMar>
              <w:top w:w="85" w:type="dxa"/>
              <w:bottom w:w="85" w:type="dxa"/>
            </w:tcMar>
          </w:tcPr>
          <w:p w14:paraId="286354BF" w14:textId="77777777" w:rsidR="00DE716A" w:rsidRPr="00DE716A" w:rsidRDefault="00DE716A" w:rsidP="00DE716A">
            <w:pPr>
              <w:rPr>
                <w:b/>
                <w:bCs/>
              </w:rPr>
            </w:pPr>
            <w:r w:rsidRPr="00DE716A">
              <w:rPr>
                <w:b/>
                <w:bCs/>
              </w:rPr>
              <w:t>Notes: South Australia Part J8 Heated water supply and swimming pool and spa pool plant</w:t>
            </w:r>
          </w:p>
          <w:p w14:paraId="05B6F690" w14:textId="77777777" w:rsidR="00DE716A" w:rsidRPr="00DE716A" w:rsidRDefault="00DE716A" w:rsidP="00DE716A">
            <w:r w:rsidRPr="00DE716A">
              <w:rPr>
                <w:spacing w:val="-4"/>
              </w:rPr>
              <w:t xml:space="preserve">From 1 May 2023 to 30 September 2024, </w:t>
            </w:r>
            <w:r w:rsidRPr="00DE716A">
              <w:rPr>
                <w:b/>
                <w:bCs/>
                <w:spacing w:val="-4"/>
              </w:rPr>
              <w:t>Section J</w:t>
            </w:r>
            <w:r w:rsidRPr="00DE716A">
              <w:rPr>
                <w:spacing w:val="-4"/>
              </w:rPr>
              <w:t xml:space="preserve"> of </w:t>
            </w:r>
            <w:r w:rsidRPr="00DE716A">
              <w:rPr>
                <w:b/>
                <w:bCs/>
                <w:spacing w:val="-4"/>
              </w:rPr>
              <w:t>NCC 2019</w:t>
            </w:r>
            <w:r w:rsidRPr="00DE716A">
              <w:rPr>
                <w:spacing w:val="-4"/>
              </w:rPr>
              <w:t xml:space="preserve"> (Amendment 1), including variations for South Australia,</w:t>
            </w:r>
            <w:r w:rsidRPr="00DE716A">
              <w:t xml:space="preserve"> may apply instead of Section J of NCC 2022.</w:t>
            </w:r>
          </w:p>
          <w:p w14:paraId="571D9740" w14:textId="77777777" w:rsidR="00DE716A" w:rsidRPr="00DE716A" w:rsidRDefault="00DE716A" w:rsidP="00DE716A">
            <w:r w:rsidRPr="00DE716A">
              <w:rPr>
                <w:b/>
                <w:bCs/>
              </w:rPr>
              <w:t>Part J8</w:t>
            </w:r>
            <w:r w:rsidRPr="00DE716A">
              <w:t xml:space="preserve"> of </w:t>
            </w:r>
            <w:r w:rsidRPr="00DE716A">
              <w:rPr>
                <w:b/>
                <w:bCs/>
              </w:rPr>
              <w:t>NCC 2022</w:t>
            </w:r>
            <w:r w:rsidRPr="00DE716A">
              <w:t xml:space="preserve"> applies in South Australia from 1 October 2024.</w:t>
            </w:r>
          </w:p>
          <w:p w14:paraId="25406125" w14:textId="77777777" w:rsidR="00DE716A" w:rsidRPr="00DE716A" w:rsidRDefault="00DE716A" w:rsidP="00DE716A">
            <w:r w:rsidRPr="00DE716A">
              <w:t xml:space="preserve">A Class 2 building that is the subject of a </w:t>
            </w:r>
            <w:r w:rsidRPr="00DE716A">
              <w:rPr>
                <w:i/>
                <w:iCs/>
              </w:rPr>
              <w:t>development application</w:t>
            </w:r>
            <w:r w:rsidRPr="00DE716A">
              <w:t xml:space="preserve"> </w:t>
            </w:r>
            <w:r w:rsidRPr="00DE716A">
              <w:rPr>
                <w:i/>
                <w:iCs/>
              </w:rPr>
              <w:t>lodged</w:t>
            </w:r>
            <w:r w:rsidRPr="00DE716A">
              <w:t xml:space="preserve"> prior to 1 October 2024 may comply with </w:t>
            </w:r>
            <w:r w:rsidRPr="00DE716A">
              <w:rPr>
                <w:b/>
                <w:bCs/>
              </w:rPr>
              <w:t>Section J</w:t>
            </w:r>
            <w:r w:rsidRPr="00DE716A">
              <w:t xml:space="preserve"> of </w:t>
            </w:r>
            <w:r w:rsidRPr="00DE716A">
              <w:rPr>
                <w:b/>
                <w:bCs/>
              </w:rPr>
              <w:t>NCC 2019</w:t>
            </w:r>
            <w:r w:rsidRPr="00DE716A">
              <w:t xml:space="preserve"> (Amendment 1), including variations for South Australia, instead of Part J8 of NCC 2022.</w:t>
            </w:r>
          </w:p>
        </w:tc>
      </w:tr>
    </w:tbl>
    <w:p w14:paraId="50F08135" w14:textId="77777777" w:rsidR="00DE716A" w:rsidRPr="00DE716A" w:rsidRDefault="00DE716A" w:rsidP="00DE716A">
      <w:pPr>
        <w:spacing w:before="80"/>
        <w:ind w:left="1276" w:hanging="567"/>
      </w:pPr>
      <w:r w:rsidRPr="00DE716A">
        <w:t>2.1.13</w:t>
      </w:r>
      <w:r w:rsidRPr="00DE716A">
        <w:tab/>
        <w:t xml:space="preserve">Modify the Notes after the ‘Introduction to this Part’ in </w:t>
      </w:r>
      <w:r w:rsidRPr="00DE716A">
        <w:rPr>
          <w:b/>
          <w:bCs/>
        </w:rPr>
        <w:t xml:space="preserve">Part J9 Energy monitoring and on-site distributed energy resources </w:t>
      </w:r>
      <w:r w:rsidRPr="00DE716A">
        <w:t>to read as follows:</w:t>
      </w:r>
    </w:p>
    <w:tbl>
      <w:tblPr>
        <w:tblStyle w:val="TableGrid"/>
        <w:tblW w:w="0" w:type="auto"/>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83"/>
      </w:tblGrid>
      <w:tr w:rsidR="00DE716A" w:rsidRPr="00DE716A" w14:paraId="18A4BB03" w14:textId="77777777" w:rsidTr="00DA7771">
        <w:tc>
          <w:tcPr>
            <w:tcW w:w="8085" w:type="dxa"/>
            <w:shd w:val="clear" w:color="auto" w:fill="F2F2F2" w:themeFill="background1" w:themeFillShade="F2"/>
            <w:tcMar>
              <w:top w:w="85" w:type="dxa"/>
              <w:bottom w:w="85" w:type="dxa"/>
            </w:tcMar>
          </w:tcPr>
          <w:p w14:paraId="3599B907" w14:textId="77777777" w:rsidR="00DE716A" w:rsidRPr="00DE716A" w:rsidRDefault="00DE716A" w:rsidP="00DE716A">
            <w:pPr>
              <w:rPr>
                <w:b/>
                <w:bCs/>
              </w:rPr>
            </w:pPr>
            <w:r w:rsidRPr="00DE716A">
              <w:rPr>
                <w:b/>
                <w:bCs/>
              </w:rPr>
              <w:t>Notes: South Australia Part J9 Energy monitoring and on-site distributed energy resources</w:t>
            </w:r>
          </w:p>
          <w:p w14:paraId="655C1529" w14:textId="77777777" w:rsidR="00DE716A" w:rsidRPr="00DE716A" w:rsidRDefault="00DE716A" w:rsidP="00DE716A">
            <w:r w:rsidRPr="00DE716A">
              <w:rPr>
                <w:b/>
                <w:bCs/>
              </w:rPr>
              <w:t>Part J9</w:t>
            </w:r>
            <w:r w:rsidRPr="00DE716A">
              <w:t xml:space="preserve"> of </w:t>
            </w:r>
            <w:r w:rsidRPr="00DE716A">
              <w:rPr>
                <w:b/>
                <w:bCs/>
              </w:rPr>
              <w:t>NCC 2022</w:t>
            </w:r>
            <w:r w:rsidRPr="00DE716A">
              <w:t xml:space="preserve"> applies in South Australia from 1 October 2023.</w:t>
            </w:r>
          </w:p>
        </w:tc>
      </w:tr>
    </w:tbl>
    <w:p w14:paraId="02A711E6" w14:textId="77777777" w:rsidR="00DE716A" w:rsidRPr="00DE716A" w:rsidRDefault="00DE716A" w:rsidP="00DE716A">
      <w:pPr>
        <w:spacing w:before="120"/>
        <w:ind w:left="709" w:hanging="425"/>
        <w:rPr>
          <w:b/>
        </w:rPr>
      </w:pPr>
      <w:r w:rsidRPr="00DE716A">
        <w:rPr>
          <w:b/>
        </w:rPr>
        <w:t>2.2</w:t>
      </w:r>
      <w:r w:rsidRPr="00DE716A">
        <w:rPr>
          <w:b/>
        </w:rPr>
        <w:tab/>
        <w:t>Volume Two</w:t>
      </w:r>
    </w:p>
    <w:p w14:paraId="5E6653AF" w14:textId="77777777" w:rsidR="00DE716A" w:rsidRPr="00DE716A" w:rsidRDefault="00DE716A" w:rsidP="00DE716A">
      <w:pPr>
        <w:ind w:left="1276" w:hanging="567"/>
      </w:pPr>
      <w:r w:rsidRPr="00DE716A">
        <w:t xml:space="preserve">In South Australia, the </w:t>
      </w:r>
      <w:r w:rsidRPr="00DE716A">
        <w:rPr>
          <w:i/>
          <w:iCs/>
        </w:rPr>
        <w:t>Building Code</w:t>
      </w:r>
      <w:r w:rsidRPr="00DE716A">
        <w:t xml:space="preserve"> (NCC 2022 Volume Two) will be taken to be modified as set out below:</w:t>
      </w:r>
    </w:p>
    <w:p w14:paraId="16A54416" w14:textId="77777777" w:rsidR="00DE716A" w:rsidRPr="00DE716A" w:rsidRDefault="00DE716A" w:rsidP="00DE716A">
      <w:pPr>
        <w:ind w:left="1276" w:hanging="567"/>
      </w:pPr>
      <w:r w:rsidRPr="00DE716A">
        <w:t>2.2.1</w:t>
      </w:r>
      <w:r w:rsidRPr="00DE716A">
        <w:tab/>
        <w:t xml:space="preserve">Modify </w:t>
      </w:r>
      <w:r w:rsidRPr="00DE716A">
        <w:rPr>
          <w:b/>
          <w:bCs/>
        </w:rPr>
        <w:t xml:space="preserve">SA H1P2 Buildings in flood areas </w:t>
      </w:r>
      <w:r w:rsidRPr="00DE716A">
        <w:t>to read as follows:</w:t>
      </w:r>
    </w:p>
    <w:tbl>
      <w:tblPr>
        <w:tblStyle w:val="TableGrid"/>
        <w:tblW w:w="0" w:type="auto"/>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83"/>
      </w:tblGrid>
      <w:tr w:rsidR="00DE716A" w:rsidRPr="00DE716A" w14:paraId="624D9642" w14:textId="77777777" w:rsidTr="00DA7771">
        <w:tc>
          <w:tcPr>
            <w:tcW w:w="8085" w:type="dxa"/>
            <w:shd w:val="clear" w:color="auto" w:fill="F2F2F2" w:themeFill="background1" w:themeFillShade="F2"/>
            <w:tcMar>
              <w:top w:w="85" w:type="dxa"/>
              <w:bottom w:w="85" w:type="dxa"/>
            </w:tcMar>
          </w:tcPr>
          <w:p w14:paraId="5D31AC80" w14:textId="77777777" w:rsidR="00DE716A" w:rsidRPr="00DE716A" w:rsidRDefault="00DE716A" w:rsidP="00DE716A">
            <w:r w:rsidRPr="00DE716A">
              <w:t>This clause has deliberately been left blank.</w:t>
            </w:r>
          </w:p>
          <w:p w14:paraId="55B3804B" w14:textId="77777777" w:rsidR="00DE716A" w:rsidRPr="00DE716A" w:rsidRDefault="00DE716A" w:rsidP="00DE716A">
            <w:r w:rsidRPr="00DE716A">
              <w:rPr>
                <w:b/>
                <w:bCs/>
              </w:rPr>
              <w:t xml:space="preserve">H1P2 </w:t>
            </w:r>
            <w:r w:rsidRPr="00DE716A">
              <w:t>does not apply in South Australia.</w:t>
            </w:r>
          </w:p>
        </w:tc>
      </w:tr>
    </w:tbl>
    <w:p w14:paraId="558A5A16" w14:textId="77777777" w:rsidR="00DE716A" w:rsidRPr="00DE716A" w:rsidRDefault="00DE716A" w:rsidP="00DE716A">
      <w:pPr>
        <w:spacing w:before="80"/>
        <w:ind w:left="1276" w:hanging="567"/>
      </w:pPr>
      <w:r w:rsidRPr="00DE716A">
        <w:t>2.2.2</w:t>
      </w:r>
      <w:r w:rsidRPr="00DE716A">
        <w:tab/>
        <w:t xml:space="preserve">Modify </w:t>
      </w:r>
      <w:r w:rsidRPr="00DE716A">
        <w:rPr>
          <w:b/>
          <w:bCs/>
        </w:rPr>
        <w:t>H1D10</w:t>
      </w:r>
      <w:r w:rsidRPr="00DE716A">
        <w:t xml:space="preserve"> </w:t>
      </w:r>
      <w:r w:rsidRPr="00DE716A">
        <w:rPr>
          <w:b/>
          <w:bCs/>
        </w:rPr>
        <w:t>Flood hazard areas</w:t>
      </w:r>
      <w:r w:rsidRPr="00DE716A">
        <w:t xml:space="preserve"> to read as follows:</w:t>
      </w:r>
    </w:p>
    <w:tbl>
      <w:tblPr>
        <w:tblStyle w:val="TableGrid"/>
        <w:tblW w:w="0" w:type="auto"/>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83"/>
      </w:tblGrid>
      <w:tr w:rsidR="00DE716A" w:rsidRPr="00DE716A" w14:paraId="4E4D4099" w14:textId="77777777" w:rsidTr="00DA7771">
        <w:trPr>
          <w:cantSplit/>
        </w:trPr>
        <w:tc>
          <w:tcPr>
            <w:tcW w:w="8085" w:type="dxa"/>
            <w:shd w:val="clear" w:color="auto" w:fill="F2F2F2" w:themeFill="background1" w:themeFillShade="F2"/>
            <w:tcMar>
              <w:top w:w="85" w:type="dxa"/>
              <w:bottom w:w="85" w:type="dxa"/>
            </w:tcMar>
          </w:tcPr>
          <w:p w14:paraId="37AEDE5A" w14:textId="77777777" w:rsidR="00DE716A" w:rsidRPr="00DE716A" w:rsidRDefault="00DE716A" w:rsidP="00DE716A">
            <w:r w:rsidRPr="00DE716A">
              <w:t>This clause has deliberately been left blank.</w:t>
            </w:r>
          </w:p>
          <w:p w14:paraId="4A94ECCD" w14:textId="77777777" w:rsidR="00DE716A" w:rsidRPr="00DE716A" w:rsidRDefault="00DE716A" w:rsidP="00DE716A">
            <w:r w:rsidRPr="00DE716A">
              <w:rPr>
                <w:b/>
                <w:bCs/>
              </w:rPr>
              <w:t>H1D10</w:t>
            </w:r>
            <w:r w:rsidRPr="00DE716A">
              <w:t xml:space="preserve"> does not apply in South Australia.</w:t>
            </w:r>
          </w:p>
        </w:tc>
      </w:tr>
    </w:tbl>
    <w:p w14:paraId="04B41C68" w14:textId="77777777" w:rsidR="00DE716A" w:rsidRPr="00DE716A" w:rsidRDefault="00DE716A" w:rsidP="00DE716A">
      <w:pPr>
        <w:spacing w:before="80"/>
        <w:ind w:left="1276" w:hanging="567"/>
      </w:pPr>
      <w:r w:rsidRPr="00DE716A">
        <w:t>2.2.3</w:t>
      </w:r>
      <w:r w:rsidRPr="00DE716A">
        <w:tab/>
        <w:t xml:space="preserve">Modify the Notes under </w:t>
      </w:r>
      <w:r w:rsidRPr="00DE716A">
        <w:rPr>
          <w:b/>
          <w:bCs/>
        </w:rPr>
        <w:t>H4D9 Condensation management</w:t>
      </w:r>
      <w:r w:rsidRPr="00DE716A">
        <w:t xml:space="preserve"> to read as follows:</w:t>
      </w:r>
    </w:p>
    <w:tbl>
      <w:tblPr>
        <w:tblStyle w:val="TableGrid"/>
        <w:tblW w:w="0" w:type="auto"/>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83"/>
      </w:tblGrid>
      <w:tr w:rsidR="00DE716A" w:rsidRPr="00DE716A" w14:paraId="66243FBB" w14:textId="77777777" w:rsidTr="00DA7771">
        <w:tc>
          <w:tcPr>
            <w:tcW w:w="8085" w:type="dxa"/>
            <w:shd w:val="clear" w:color="auto" w:fill="F2F2F2" w:themeFill="background1" w:themeFillShade="F2"/>
            <w:tcMar>
              <w:top w:w="85" w:type="dxa"/>
              <w:bottom w:w="85" w:type="dxa"/>
            </w:tcMar>
          </w:tcPr>
          <w:p w14:paraId="0CB267B3" w14:textId="77777777" w:rsidR="00DE716A" w:rsidRPr="00DE716A" w:rsidRDefault="00DE716A" w:rsidP="00DE716A">
            <w:pPr>
              <w:rPr>
                <w:b/>
                <w:bCs/>
              </w:rPr>
            </w:pPr>
            <w:r w:rsidRPr="00DE716A">
              <w:rPr>
                <w:b/>
                <w:bCs/>
              </w:rPr>
              <w:t>Notes: South Australia H4D9 Condensation management</w:t>
            </w:r>
          </w:p>
          <w:p w14:paraId="3340EE0F" w14:textId="77777777" w:rsidR="00DE716A" w:rsidRPr="00DE716A" w:rsidRDefault="00DE716A" w:rsidP="00DE716A">
            <w:r w:rsidRPr="00DE716A">
              <w:t xml:space="preserve">From 1 May 2023 to 30 September 2024, </w:t>
            </w:r>
            <w:r w:rsidRPr="00DE716A">
              <w:rPr>
                <w:b/>
                <w:bCs/>
              </w:rPr>
              <w:t>P2.4.7</w:t>
            </w:r>
            <w:r w:rsidRPr="00DE716A">
              <w:t xml:space="preserve">, </w:t>
            </w:r>
            <w:r w:rsidRPr="00DE716A">
              <w:rPr>
                <w:b/>
                <w:bCs/>
              </w:rPr>
              <w:t>V2.4.7</w:t>
            </w:r>
            <w:r w:rsidRPr="00DE716A">
              <w:t xml:space="preserve"> and </w:t>
            </w:r>
            <w:r w:rsidRPr="00DE716A">
              <w:rPr>
                <w:b/>
                <w:bCs/>
              </w:rPr>
              <w:t>Part 3.8.7</w:t>
            </w:r>
            <w:r w:rsidRPr="00DE716A">
              <w:t xml:space="preserve"> of </w:t>
            </w:r>
            <w:r w:rsidRPr="00DE716A">
              <w:rPr>
                <w:b/>
                <w:bCs/>
              </w:rPr>
              <w:t>NCC 2019</w:t>
            </w:r>
            <w:r w:rsidRPr="00DE716A">
              <w:t xml:space="preserve"> (Amendment 1), including variations for South Australia, may apply instead of H4P7, H4V5 and H4D9 of NCC 2022.</w:t>
            </w:r>
          </w:p>
          <w:p w14:paraId="5CF9797C" w14:textId="77777777" w:rsidR="00DE716A" w:rsidRPr="00DE716A" w:rsidRDefault="00DE716A" w:rsidP="00DE716A">
            <w:r w:rsidRPr="00DE716A">
              <w:rPr>
                <w:b/>
                <w:bCs/>
              </w:rPr>
              <w:t>H4P7</w:t>
            </w:r>
            <w:r w:rsidRPr="00DE716A">
              <w:t xml:space="preserve">, </w:t>
            </w:r>
            <w:r w:rsidRPr="00DE716A">
              <w:rPr>
                <w:b/>
                <w:bCs/>
              </w:rPr>
              <w:t>H4V5</w:t>
            </w:r>
            <w:r w:rsidRPr="00DE716A">
              <w:t xml:space="preserve"> and </w:t>
            </w:r>
            <w:r w:rsidRPr="00DE716A">
              <w:rPr>
                <w:b/>
                <w:bCs/>
              </w:rPr>
              <w:t>H4D9</w:t>
            </w:r>
            <w:r w:rsidRPr="00DE716A">
              <w:t xml:space="preserve"> of </w:t>
            </w:r>
            <w:r w:rsidRPr="00DE716A">
              <w:rPr>
                <w:b/>
                <w:bCs/>
              </w:rPr>
              <w:t>NCC 2022</w:t>
            </w:r>
            <w:r w:rsidRPr="00DE716A">
              <w:t xml:space="preserve"> apply in South Australia from 1 October 2024.</w:t>
            </w:r>
          </w:p>
          <w:p w14:paraId="69B66130" w14:textId="77777777" w:rsidR="00DE716A" w:rsidRPr="00DE716A" w:rsidRDefault="00DE716A" w:rsidP="00DE716A">
            <w:pPr>
              <w:rPr>
                <w:b/>
                <w:bCs/>
              </w:rPr>
            </w:pPr>
            <w:r w:rsidRPr="00DE716A">
              <w:rPr>
                <w:b/>
                <w:bCs/>
              </w:rPr>
              <w:t>Concessions:</w:t>
            </w:r>
          </w:p>
          <w:p w14:paraId="14BB51CC" w14:textId="77777777" w:rsidR="00DE716A" w:rsidRPr="00DE716A" w:rsidRDefault="00DE716A" w:rsidP="00DE716A">
            <w:pPr>
              <w:ind w:left="466" w:hanging="296"/>
            </w:pPr>
            <w:r w:rsidRPr="00DE716A">
              <w:t>(1)</w:t>
            </w:r>
            <w:r w:rsidRPr="00DE716A">
              <w:tab/>
            </w:r>
            <w:r w:rsidRPr="00DE716A">
              <w:rPr>
                <w:spacing w:val="-2"/>
              </w:rPr>
              <w:t xml:space="preserve">A Class 1 building that is the subject of a </w:t>
            </w:r>
            <w:r w:rsidRPr="00DE716A">
              <w:rPr>
                <w:i/>
                <w:iCs/>
                <w:spacing w:val="-2"/>
              </w:rPr>
              <w:t>development application</w:t>
            </w:r>
            <w:r w:rsidRPr="00DE716A">
              <w:rPr>
                <w:spacing w:val="-2"/>
              </w:rPr>
              <w:t xml:space="preserve"> </w:t>
            </w:r>
            <w:r w:rsidRPr="00DE716A">
              <w:rPr>
                <w:i/>
                <w:iCs/>
                <w:spacing w:val="-2"/>
              </w:rPr>
              <w:t>lodged</w:t>
            </w:r>
            <w:r w:rsidRPr="00DE716A">
              <w:rPr>
                <w:spacing w:val="-2"/>
              </w:rPr>
              <w:t xml:space="preserve"> prior to 1 October 2024 may comply</w:t>
            </w:r>
            <w:r w:rsidRPr="00DE716A">
              <w:t xml:space="preserve"> with </w:t>
            </w:r>
            <w:r w:rsidRPr="00DE716A">
              <w:rPr>
                <w:b/>
                <w:bCs/>
              </w:rPr>
              <w:t>P2.4.7</w:t>
            </w:r>
            <w:r w:rsidRPr="00DE716A">
              <w:t xml:space="preserve">, </w:t>
            </w:r>
            <w:r w:rsidRPr="00DE716A">
              <w:rPr>
                <w:b/>
                <w:bCs/>
              </w:rPr>
              <w:t>V2.4.7</w:t>
            </w:r>
            <w:r w:rsidRPr="00DE716A">
              <w:t xml:space="preserve"> and </w:t>
            </w:r>
            <w:r w:rsidRPr="00DE716A">
              <w:rPr>
                <w:b/>
                <w:bCs/>
              </w:rPr>
              <w:t>Part 3.8.7</w:t>
            </w:r>
            <w:r w:rsidRPr="00DE716A">
              <w:t xml:space="preserve"> of </w:t>
            </w:r>
            <w:r w:rsidRPr="00DE716A">
              <w:rPr>
                <w:b/>
                <w:bCs/>
              </w:rPr>
              <w:t>NCC 2019</w:t>
            </w:r>
            <w:r w:rsidRPr="00DE716A">
              <w:t xml:space="preserve"> (Amendment 1).</w:t>
            </w:r>
          </w:p>
          <w:p w14:paraId="713DAD0A" w14:textId="77777777" w:rsidR="00DE716A" w:rsidRPr="00DE716A" w:rsidRDefault="00DE716A" w:rsidP="00DE716A">
            <w:pPr>
              <w:ind w:left="466" w:hanging="296"/>
            </w:pPr>
            <w:r w:rsidRPr="00DE716A">
              <w:t>(2)</w:t>
            </w:r>
            <w:r w:rsidRPr="00DE716A">
              <w:tab/>
              <w:t xml:space="preserve">An </w:t>
            </w:r>
            <w:r w:rsidRPr="00DE716A">
              <w:rPr>
                <w:i/>
                <w:iCs/>
              </w:rPr>
              <w:t>alteration</w:t>
            </w:r>
            <w:r w:rsidRPr="00DE716A">
              <w:t xml:space="preserve"> and/or </w:t>
            </w:r>
            <w:r w:rsidRPr="00DE716A">
              <w:rPr>
                <w:i/>
                <w:iCs/>
              </w:rPr>
              <w:t>addition</w:t>
            </w:r>
            <w:r w:rsidRPr="00DE716A">
              <w:t xml:space="preserve"> to an existing Class 1 building the subject of a </w:t>
            </w:r>
            <w:r w:rsidRPr="00DE716A">
              <w:rPr>
                <w:i/>
                <w:iCs/>
              </w:rPr>
              <w:t>development application</w:t>
            </w:r>
            <w:r w:rsidRPr="00DE716A">
              <w:t xml:space="preserve"> </w:t>
            </w:r>
            <w:r w:rsidRPr="00DE716A">
              <w:rPr>
                <w:i/>
                <w:iCs/>
              </w:rPr>
              <w:t>lodged</w:t>
            </w:r>
            <w:r w:rsidRPr="00DE716A">
              <w:t xml:space="preserve"> prior to 1 May 2025 may comply with </w:t>
            </w:r>
            <w:r w:rsidRPr="00DE716A">
              <w:rPr>
                <w:b/>
                <w:bCs/>
              </w:rPr>
              <w:t>P2.4.7</w:t>
            </w:r>
            <w:r w:rsidRPr="00DE716A">
              <w:t xml:space="preserve">, </w:t>
            </w:r>
            <w:r w:rsidRPr="00DE716A">
              <w:rPr>
                <w:b/>
                <w:bCs/>
              </w:rPr>
              <w:t>V2.4.7</w:t>
            </w:r>
            <w:r w:rsidRPr="00DE716A">
              <w:t xml:space="preserve"> and </w:t>
            </w:r>
            <w:r w:rsidRPr="00DE716A">
              <w:rPr>
                <w:b/>
                <w:bCs/>
              </w:rPr>
              <w:t>Part 3.8.7</w:t>
            </w:r>
            <w:r w:rsidRPr="00DE716A">
              <w:t xml:space="preserve"> of </w:t>
            </w:r>
            <w:r w:rsidRPr="00DE716A">
              <w:rPr>
                <w:b/>
                <w:bCs/>
              </w:rPr>
              <w:t>NCC 2019</w:t>
            </w:r>
            <w:r w:rsidRPr="00DE716A">
              <w:t xml:space="preserve"> (Amendment 1), including variations for South Australia.</w:t>
            </w:r>
          </w:p>
        </w:tc>
      </w:tr>
    </w:tbl>
    <w:p w14:paraId="17ADE6BE" w14:textId="77777777" w:rsidR="00DE716A" w:rsidRPr="00DE716A" w:rsidRDefault="00DE716A" w:rsidP="00DE716A">
      <w:pPr>
        <w:spacing w:before="80"/>
        <w:ind w:left="1276" w:hanging="567"/>
      </w:pPr>
      <w:r w:rsidRPr="00DE716A">
        <w:t>2.2.4</w:t>
      </w:r>
      <w:r w:rsidRPr="00DE716A">
        <w:tab/>
        <w:t xml:space="preserve">Modify the Notes after the ‘Introduction to this Part’ in </w:t>
      </w:r>
      <w:r w:rsidRPr="00DE716A">
        <w:rPr>
          <w:b/>
          <w:bCs/>
        </w:rPr>
        <w:t>Part H6 Energy efficiency</w:t>
      </w:r>
      <w:r w:rsidRPr="00DE716A">
        <w:t xml:space="preserve"> to read as follows:</w:t>
      </w:r>
    </w:p>
    <w:tbl>
      <w:tblPr>
        <w:tblStyle w:val="TableGrid"/>
        <w:tblW w:w="0" w:type="auto"/>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83"/>
      </w:tblGrid>
      <w:tr w:rsidR="00DE716A" w:rsidRPr="00DE716A" w14:paraId="5F834251" w14:textId="77777777" w:rsidTr="00DA7771">
        <w:trPr>
          <w:trHeight w:val="329"/>
        </w:trPr>
        <w:tc>
          <w:tcPr>
            <w:tcW w:w="8085" w:type="dxa"/>
            <w:shd w:val="clear" w:color="auto" w:fill="F2F2F2" w:themeFill="background1" w:themeFillShade="F2"/>
            <w:tcMar>
              <w:top w:w="85" w:type="dxa"/>
              <w:bottom w:w="85" w:type="dxa"/>
            </w:tcMar>
          </w:tcPr>
          <w:p w14:paraId="0579B987" w14:textId="77777777" w:rsidR="00DE716A" w:rsidRPr="00DE716A" w:rsidRDefault="00DE716A" w:rsidP="00DE716A">
            <w:pPr>
              <w:rPr>
                <w:b/>
                <w:bCs/>
              </w:rPr>
            </w:pPr>
            <w:r w:rsidRPr="00DE716A">
              <w:rPr>
                <w:b/>
                <w:bCs/>
              </w:rPr>
              <w:t>Notes: South Australia Part H6 Energy efficiency</w:t>
            </w:r>
          </w:p>
          <w:p w14:paraId="29CF33DB" w14:textId="77777777" w:rsidR="00DE716A" w:rsidRPr="00DE716A" w:rsidRDefault="00DE716A" w:rsidP="00DE716A">
            <w:r w:rsidRPr="00DE716A">
              <w:t xml:space="preserve">From 1 May 2023 to 30 September 2024, </w:t>
            </w:r>
            <w:r w:rsidRPr="00DE716A">
              <w:rPr>
                <w:b/>
                <w:bCs/>
              </w:rPr>
              <w:t>Part 2.6</w:t>
            </w:r>
            <w:r w:rsidRPr="00DE716A">
              <w:t xml:space="preserve"> and </w:t>
            </w:r>
            <w:r w:rsidRPr="00DE716A">
              <w:rPr>
                <w:b/>
                <w:bCs/>
              </w:rPr>
              <w:t>Part 3.12</w:t>
            </w:r>
            <w:r w:rsidRPr="00DE716A">
              <w:t xml:space="preserve"> of </w:t>
            </w:r>
            <w:r w:rsidRPr="00DE716A">
              <w:rPr>
                <w:b/>
                <w:bCs/>
              </w:rPr>
              <w:t>NCC 2019</w:t>
            </w:r>
            <w:r w:rsidRPr="00DE716A">
              <w:t xml:space="preserve"> (Amendment 1), including variations for South Australia, may apply instead of Part H6 of NCC 2022.</w:t>
            </w:r>
          </w:p>
          <w:p w14:paraId="0D051ACC" w14:textId="77777777" w:rsidR="00DE716A" w:rsidRPr="00DE716A" w:rsidRDefault="00DE716A" w:rsidP="00DE716A">
            <w:r w:rsidRPr="00DE716A">
              <w:rPr>
                <w:b/>
                <w:bCs/>
              </w:rPr>
              <w:t>Part H6</w:t>
            </w:r>
            <w:r w:rsidRPr="00DE716A">
              <w:t xml:space="preserve"> of </w:t>
            </w:r>
            <w:r w:rsidRPr="00DE716A">
              <w:rPr>
                <w:b/>
                <w:bCs/>
              </w:rPr>
              <w:t>NCC 2022</w:t>
            </w:r>
            <w:r w:rsidRPr="00DE716A">
              <w:t xml:space="preserve"> applies in South Australia from 1 October 2024.</w:t>
            </w:r>
          </w:p>
          <w:p w14:paraId="17E1CD78" w14:textId="77777777" w:rsidR="00DE716A" w:rsidRPr="00DE716A" w:rsidRDefault="00DE716A" w:rsidP="00DE716A">
            <w:pPr>
              <w:rPr>
                <w:b/>
                <w:bCs/>
              </w:rPr>
            </w:pPr>
            <w:r w:rsidRPr="00DE716A">
              <w:rPr>
                <w:b/>
                <w:bCs/>
              </w:rPr>
              <w:t>Concessions:</w:t>
            </w:r>
          </w:p>
          <w:p w14:paraId="4C942167" w14:textId="77777777" w:rsidR="00DE716A" w:rsidRPr="00DE716A" w:rsidRDefault="00DE716A" w:rsidP="00DE716A">
            <w:pPr>
              <w:ind w:left="466" w:hanging="296"/>
            </w:pPr>
            <w:bookmarkStart w:id="75" w:name="_Hlk157508421"/>
            <w:r w:rsidRPr="00DE716A">
              <w:t>(1)</w:t>
            </w:r>
            <w:r w:rsidRPr="00DE716A">
              <w:tab/>
              <w:t xml:space="preserve">A Class 1 building that is the subject of a </w:t>
            </w:r>
            <w:r w:rsidRPr="00DE716A">
              <w:rPr>
                <w:i/>
                <w:iCs/>
              </w:rPr>
              <w:t>development application</w:t>
            </w:r>
            <w:r w:rsidRPr="00DE716A">
              <w:t xml:space="preserve"> </w:t>
            </w:r>
            <w:r w:rsidRPr="00DE716A">
              <w:rPr>
                <w:i/>
                <w:iCs/>
              </w:rPr>
              <w:t>lodged</w:t>
            </w:r>
            <w:r w:rsidRPr="00DE716A">
              <w:t xml:space="preserve"> prior to 1 October 2024 may comply with </w:t>
            </w:r>
            <w:r w:rsidRPr="00DE716A">
              <w:rPr>
                <w:b/>
                <w:bCs/>
              </w:rPr>
              <w:t>P2.6.1</w:t>
            </w:r>
            <w:r w:rsidRPr="00DE716A">
              <w:t xml:space="preserve">, </w:t>
            </w:r>
            <w:r w:rsidRPr="00DE716A">
              <w:rPr>
                <w:b/>
                <w:bCs/>
              </w:rPr>
              <w:t>P2.6.2</w:t>
            </w:r>
            <w:r w:rsidRPr="00DE716A">
              <w:t xml:space="preserve">, </w:t>
            </w:r>
            <w:r w:rsidRPr="00DE716A">
              <w:rPr>
                <w:b/>
                <w:bCs/>
              </w:rPr>
              <w:t>A2.2(3)</w:t>
            </w:r>
            <w:r w:rsidRPr="00DE716A">
              <w:t xml:space="preserve">, </w:t>
            </w:r>
            <w:r w:rsidRPr="00DE716A">
              <w:rPr>
                <w:b/>
                <w:bCs/>
              </w:rPr>
              <w:t>A2.4(3</w:t>
            </w:r>
            <w:r w:rsidRPr="00DE716A">
              <w:t xml:space="preserve">) (as applicable) and </w:t>
            </w:r>
            <w:r w:rsidRPr="00DE716A">
              <w:rPr>
                <w:b/>
                <w:bCs/>
              </w:rPr>
              <w:t>Part 3.12</w:t>
            </w:r>
            <w:r w:rsidRPr="00DE716A">
              <w:t xml:space="preserve"> of </w:t>
            </w:r>
            <w:r w:rsidRPr="00DE716A">
              <w:rPr>
                <w:b/>
                <w:bCs/>
              </w:rPr>
              <w:t>NCC 2019</w:t>
            </w:r>
            <w:r w:rsidRPr="00DE716A">
              <w:t xml:space="preserve"> (Amendment 1).</w:t>
            </w:r>
          </w:p>
          <w:bookmarkEnd w:id="75"/>
          <w:p w14:paraId="69D237B8" w14:textId="77777777" w:rsidR="00DE716A" w:rsidRPr="00DE716A" w:rsidRDefault="00DE716A" w:rsidP="00DE716A">
            <w:pPr>
              <w:ind w:left="466" w:hanging="296"/>
            </w:pPr>
            <w:r w:rsidRPr="00DE716A">
              <w:t>(2)</w:t>
            </w:r>
            <w:r w:rsidRPr="00DE716A">
              <w:tab/>
              <w:t xml:space="preserve">An </w:t>
            </w:r>
            <w:r w:rsidRPr="00DE716A">
              <w:rPr>
                <w:i/>
                <w:iCs/>
              </w:rPr>
              <w:t>alteration</w:t>
            </w:r>
            <w:r w:rsidRPr="00DE716A">
              <w:t xml:space="preserve"> and/or </w:t>
            </w:r>
            <w:r w:rsidRPr="00DE716A">
              <w:rPr>
                <w:i/>
                <w:iCs/>
              </w:rPr>
              <w:t>addition</w:t>
            </w:r>
            <w:r w:rsidRPr="00DE716A">
              <w:t xml:space="preserve"> to an existing Class 1 building the subject of a </w:t>
            </w:r>
            <w:r w:rsidRPr="00DE716A">
              <w:rPr>
                <w:i/>
                <w:iCs/>
              </w:rPr>
              <w:t>development application</w:t>
            </w:r>
            <w:r w:rsidRPr="00DE716A">
              <w:t xml:space="preserve"> </w:t>
            </w:r>
            <w:r w:rsidRPr="00DE716A">
              <w:rPr>
                <w:i/>
                <w:iCs/>
              </w:rPr>
              <w:t>lodged</w:t>
            </w:r>
            <w:r w:rsidRPr="00DE716A">
              <w:t xml:space="preserve"> </w:t>
            </w:r>
            <w:r w:rsidRPr="00DE716A">
              <w:rPr>
                <w:spacing w:val="-4"/>
              </w:rPr>
              <w:t xml:space="preserve">prior to 1 May 2025 may comply with </w:t>
            </w:r>
            <w:r w:rsidRPr="00DE716A">
              <w:rPr>
                <w:b/>
                <w:bCs/>
                <w:spacing w:val="-4"/>
              </w:rPr>
              <w:t>P2.6.1</w:t>
            </w:r>
            <w:r w:rsidRPr="00DE716A">
              <w:rPr>
                <w:spacing w:val="-4"/>
              </w:rPr>
              <w:t xml:space="preserve">, </w:t>
            </w:r>
            <w:r w:rsidRPr="00DE716A">
              <w:rPr>
                <w:b/>
                <w:bCs/>
                <w:spacing w:val="-4"/>
              </w:rPr>
              <w:t>P2.6.2</w:t>
            </w:r>
            <w:r w:rsidRPr="00DE716A">
              <w:rPr>
                <w:spacing w:val="-4"/>
              </w:rPr>
              <w:t xml:space="preserve">, </w:t>
            </w:r>
            <w:r w:rsidRPr="00DE716A">
              <w:rPr>
                <w:b/>
                <w:bCs/>
                <w:spacing w:val="-4"/>
              </w:rPr>
              <w:t>A2.2(3)</w:t>
            </w:r>
            <w:r w:rsidRPr="00DE716A">
              <w:rPr>
                <w:spacing w:val="-4"/>
              </w:rPr>
              <w:t xml:space="preserve">, </w:t>
            </w:r>
            <w:r w:rsidRPr="00DE716A">
              <w:rPr>
                <w:b/>
                <w:bCs/>
                <w:spacing w:val="-4"/>
              </w:rPr>
              <w:t>A2.4(3</w:t>
            </w:r>
            <w:r w:rsidRPr="00DE716A">
              <w:rPr>
                <w:spacing w:val="-4"/>
              </w:rPr>
              <w:t xml:space="preserve">) (as applicable) and </w:t>
            </w:r>
            <w:r w:rsidRPr="00DE716A">
              <w:rPr>
                <w:b/>
                <w:bCs/>
                <w:spacing w:val="-4"/>
              </w:rPr>
              <w:t>Part 3.12</w:t>
            </w:r>
            <w:r w:rsidRPr="00DE716A">
              <w:rPr>
                <w:spacing w:val="-4"/>
              </w:rPr>
              <w:t xml:space="preserve"> of </w:t>
            </w:r>
            <w:r w:rsidRPr="00DE716A">
              <w:rPr>
                <w:b/>
                <w:bCs/>
                <w:spacing w:val="-4"/>
              </w:rPr>
              <w:t>NCC 2019</w:t>
            </w:r>
            <w:r w:rsidRPr="00DE716A">
              <w:t xml:space="preserve"> (Amendment 1).</w:t>
            </w:r>
          </w:p>
          <w:p w14:paraId="40B07CBD" w14:textId="77777777" w:rsidR="00DE716A" w:rsidRPr="00DE716A" w:rsidRDefault="00DE716A" w:rsidP="00DE716A">
            <w:pPr>
              <w:ind w:left="466" w:hanging="296"/>
            </w:pPr>
            <w:r w:rsidRPr="00DE716A">
              <w:t>(3)</w:t>
            </w:r>
            <w:r w:rsidRPr="00DE716A">
              <w:tab/>
              <w:t xml:space="preserve">A Class 1 building that is the subject of an application for </w:t>
            </w:r>
            <w:r w:rsidRPr="00DE716A">
              <w:rPr>
                <w:i/>
                <w:iCs/>
              </w:rPr>
              <w:t>building consent</w:t>
            </w:r>
            <w:r w:rsidRPr="00DE716A">
              <w:t xml:space="preserve"> lodged prior to 1 January 2027, </w:t>
            </w:r>
            <w:r w:rsidRPr="00DE716A">
              <w:rPr>
                <w:spacing w:val="-2"/>
              </w:rPr>
              <w:t xml:space="preserve">on a </w:t>
            </w:r>
            <w:r w:rsidRPr="00DE716A">
              <w:rPr>
                <w:i/>
                <w:iCs/>
                <w:spacing w:val="-2"/>
              </w:rPr>
              <w:t xml:space="preserve">small </w:t>
            </w:r>
            <w:r w:rsidRPr="00DE716A">
              <w:rPr>
                <w:spacing w:val="-2"/>
              </w:rPr>
              <w:t xml:space="preserve">or </w:t>
            </w:r>
            <w:r w:rsidRPr="00DE716A">
              <w:rPr>
                <w:i/>
                <w:iCs/>
                <w:spacing w:val="-2"/>
              </w:rPr>
              <w:t>irregular allotment</w:t>
            </w:r>
            <w:r w:rsidRPr="00DE716A">
              <w:rPr>
                <w:spacing w:val="-2"/>
              </w:rPr>
              <w:t xml:space="preserve"> for which an application</w:t>
            </w:r>
            <w:r w:rsidRPr="00DE716A">
              <w:rPr>
                <w:i/>
                <w:iCs/>
                <w:spacing w:val="-2"/>
              </w:rPr>
              <w:t xml:space="preserve"> </w:t>
            </w:r>
            <w:r w:rsidRPr="00DE716A">
              <w:rPr>
                <w:spacing w:val="-2"/>
              </w:rPr>
              <w:t xml:space="preserve">for land division was lodged prior to 1 January 2024, </w:t>
            </w:r>
            <w:r w:rsidRPr="00DE716A">
              <w:t>may comply with:</w:t>
            </w:r>
          </w:p>
          <w:p w14:paraId="4DAE31E8" w14:textId="77777777" w:rsidR="00DE716A" w:rsidRPr="00DE716A" w:rsidRDefault="00DE716A" w:rsidP="00DE716A">
            <w:pPr>
              <w:ind w:left="750" w:hanging="284"/>
            </w:pPr>
            <w:r w:rsidRPr="00DE716A">
              <w:lastRenderedPageBreak/>
              <w:t>(a)</w:t>
            </w:r>
            <w:r w:rsidRPr="00DE716A">
              <w:tab/>
            </w:r>
            <w:r w:rsidRPr="00DE716A">
              <w:rPr>
                <w:b/>
                <w:bCs/>
              </w:rPr>
              <w:t>P2.6.1</w:t>
            </w:r>
            <w:r w:rsidRPr="00DE716A">
              <w:t xml:space="preserve">, </w:t>
            </w:r>
            <w:r w:rsidRPr="00DE716A">
              <w:rPr>
                <w:b/>
                <w:bCs/>
              </w:rPr>
              <w:t>P2.6.2</w:t>
            </w:r>
            <w:r w:rsidRPr="00DE716A">
              <w:t xml:space="preserve">, </w:t>
            </w:r>
            <w:r w:rsidRPr="00DE716A">
              <w:rPr>
                <w:b/>
                <w:bCs/>
              </w:rPr>
              <w:t>A2.2(3),</w:t>
            </w:r>
            <w:r w:rsidRPr="00DE716A">
              <w:t xml:space="preserve"> </w:t>
            </w:r>
            <w:r w:rsidRPr="00DE716A">
              <w:rPr>
                <w:b/>
                <w:bCs/>
              </w:rPr>
              <w:t>A2.4(3</w:t>
            </w:r>
            <w:r w:rsidRPr="00DE716A">
              <w:t xml:space="preserve">) (as applicable), </w:t>
            </w:r>
            <w:r w:rsidRPr="00DE716A">
              <w:rPr>
                <w:b/>
                <w:bCs/>
              </w:rPr>
              <w:t>Part 3.12.0(a)</w:t>
            </w:r>
            <w:r w:rsidRPr="00DE716A">
              <w:t xml:space="preserve"> of </w:t>
            </w:r>
            <w:r w:rsidRPr="00DE716A">
              <w:rPr>
                <w:b/>
                <w:bCs/>
              </w:rPr>
              <w:t>NCC 2019</w:t>
            </w:r>
            <w:r w:rsidRPr="00DE716A">
              <w:t xml:space="preserve"> (Amendment 1) and </w:t>
            </w:r>
            <w:r w:rsidRPr="00DE716A">
              <w:rPr>
                <w:b/>
                <w:bCs/>
              </w:rPr>
              <w:t>H6P2—Energy usage</w:t>
            </w:r>
            <w:r w:rsidRPr="00DE716A">
              <w:t xml:space="preserve"> of </w:t>
            </w:r>
            <w:r w:rsidRPr="00DE716A">
              <w:rPr>
                <w:b/>
                <w:bCs/>
              </w:rPr>
              <w:t>NCC 2022</w:t>
            </w:r>
            <w:r w:rsidRPr="00DE716A">
              <w:t>; or</w:t>
            </w:r>
          </w:p>
          <w:p w14:paraId="2EBD638E" w14:textId="77777777" w:rsidR="00DE716A" w:rsidRPr="00DE716A" w:rsidRDefault="00DE716A" w:rsidP="00DE716A">
            <w:pPr>
              <w:ind w:left="750" w:hanging="284"/>
            </w:pPr>
            <w:r w:rsidRPr="00DE716A">
              <w:t>(b)</w:t>
            </w:r>
            <w:r w:rsidRPr="00DE716A">
              <w:tab/>
              <w:t xml:space="preserve">achieve an energy rating, including the separate heating and cooling load limits, using </w:t>
            </w:r>
            <w:r w:rsidRPr="00DE716A">
              <w:rPr>
                <w:i/>
                <w:iCs/>
              </w:rPr>
              <w:t>house energy rating software</w:t>
            </w:r>
            <w:r w:rsidRPr="00DE716A">
              <w:t xml:space="preserve">, of greater than or equal to 6 stars and comply with </w:t>
            </w:r>
            <w:r w:rsidRPr="00DE716A">
              <w:rPr>
                <w:b/>
                <w:bCs/>
              </w:rPr>
              <w:t>H6P2—Energy usage</w:t>
            </w:r>
            <w:r w:rsidRPr="00DE716A">
              <w:t xml:space="preserve"> of </w:t>
            </w:r>
            <w:r w:rsidRPr="00DE716A">
              <w:rPr>
                <w:b/>
                <w:bCs/>
              </w:rPr>
              <w:t>NCC 2022.</w:t>
            </w:r>
          </w:p>
          <w:p w14:paraId="32A102FF" w14:textId="77777777" w:rsidR="00DE716A" w:rsidRPr="00DE716A" w:rsidRDefault="00DE716A" w:rsidP="00DE716A">
            <w:pPr>
              <w:ind w:left="466" w:hanging="296"/>
            </w:pPr>
            <w:r w:rsidRPr="00DE716A">
              <w:t>(4)</w:t>
            </w:r>
            <w:r w:rsidRPr="00DE716A">
              <w:tab/>
              <w:t xml:space="preserve">A Class 1 building to be constructed on an existing </w:t>
            </w:r>
            <w:r w:rsidRPr="00DE716A">
              <w:rPr>
                <w:i/>
                <w:iCs/>
              </w:rPr>
              <w:t xml:space="preserve">small </w:t>
            </w:r>
            <w:r w:rsidRPr="00DE716A">
              <w:t xml:space="preserve">or </w:t>
            </w:r>
            <w:r w:rsidRPr="00DE716A">
              <w:rPr>
                <w:i/>
                <w:iCs/>
              </w:rPr>
              <w:t>irregular allotment</w:t>
            </w:r>
            <w:r w:rsidRPr="00DE716A">
              <w:t xml:space="preserve"> as of 1 October 2024 may comply with:</w:t>
            </w:r>
          </w:p>
          <w:p w14:paraId="65FCC441" w14:textId="77777777" w:rsidR="00DE716A" w:rsidRPr="00DE716A" w:rsidRDefault="00DE716A" w:rsidP="00DE716A">
            <w:pPr>
              <w:ind w:left="750" w:hanging="284"/>
            </w:pPr>
            <w:r w:rsidRPr="00DE716A">
              <w:t>(a)</w:t>
            </w:r>
            <w:r w:rsidRPr="00DE716A">
              <w:tab/>
            </w:r>
            <w:r w:rsidRPr="00DE716A">
              <w:rPr>
                <w:b/>
                <w:bCs/>
              </w:rPr>
              <w:t>P2.6.1</w:t>
            </w:r>
            <w:r w:rsidRPr="00DE716A">
              <w:t xml:space="preserve">, </w:t>
            </w:r>
            <w:r w:rsidRPr="00DE716A">
              <w:rPr>
                <w:b/>
                <w:bCs/>
              </w:rPr>
              <w:t>A2.2(3)</w:t>
            </w:r>
            <w:r w:rsidRPr="00DE716A">
              <w:t xml:space="preserve">, </w:t>
            </w:r>
            <w:r w:rsidRPr="00DE716A">
              <w:rPr>
                <w:b/>
                <w:bCs/>
              </w:rPr>
              <w:t xml:space="preserve">A2.4(3) </w:t>
            </w:r>
            <w:r w:rsidRPr="00DE716A">
              <w:t xml:space="preserve">(as applicable), </w:t>
            </w:r>
            <w:r w:rsidRPr="00DE716A">
              <w:rPr>
                <w:b/>
                <w:bCs/>
              </w:rPr>
              <w:t xml:space="preserve">Part 3.12.0(a) </w:t>
            </w:r>
            <w:r w:rsidRPr="00DE716A">
              <w:t xml:space="preserve">of </w:t>
            </w:r>
            <w:r w:rsidRPr="00DE716A">
              <w:rPr>
                <w:b/>
                <w:bCs/>
              </w:rPr>
              <w:t>NCC 2019</w:t>
            </w:r>
            <w:r w:rsidRPr="00DE716A">
              <w:t xml:space="preserve"> (Amendment 1) and </w:t>
            </w:r>
            <w:r w:rsidRPr="00DE716A">
              <w:rPr>
                <w:b/>
                <w:bCs/>
              </w:rPr>
              <w:t>H6P2—Energy usage</w:t>
            </w:r>
            <w:r w:rsidRPr="00DE716A">
              <w:t xml:space="preserve"> of </w:t>
            </w:r>
            <w:r w:rsidRPr="00DE716A">
              <w:rPr>
                <w:b/>
                <w:bCs/>
              </w:rPr>
              <w:t>NCC 2022</w:t>
            </w:r>
            <w:r w:rsidRPr="00DE716A">
              <w:t>; or</w:t>
            </w:r>
          </w:p>
          <w:p w14:paraId="2D01E6BA" w14:textId="77777777" w:rsidR="00DE716A" w:rsidRPr="00DE716A" w:rsidRDefault="00DE716A" w:rsidP="00DE716A">
            <w:pPr>
              <w:ind w:left="750" w:hanging="284"/>
            </w:pPr>
            <w:r w:rsidRPr="00DE716A">
              <w:t>(b)</w:t>
            </w:r>
            <w:r w:rsidRPr="00DE716A">
              <w:tab/>
              <w:t xml:space="preserve">achieve an energy rating, including separate heating and cooling load limits, using </w:t>
            </w:r>
            <w:r w:rsidRPr="00DE716A">
              <w:rPr>
                <w:i/>
                <w:iCs/>
              </w:rPr>
              <w:t>house energy rating software</w:t>
            </w:r>
            <w:r w:rsidRPr="00DE716A">
              <w:t xml:space="preserve">, of greater than or equal to 6 stars and comply with </w:t>
            </w:r>
            <w:r w:rsidRPr="00DE716A">
              <w:rPr>
                <w:b/>
                <w:bCs/>
              </w:rPr>
              <w:t>H6P2</w:t>
            </w:r>
            <w:r w:rsidRPr="00DE716A">
              <w:t>—</w:t>
            </w:r>
            <w:r w:rsidRPr="00DE716A">
              <w:rPr>
                <w:b/>
                <w:bCs/>
              </w:rPr>
              <w:t>Energy usage</w:t>
            </w:r>
            <w:r w:rsidRPr="00DE716A">
              <w:t xml:space="preserve"> of </w:t>
            </w:r>
            <w:r w:rsidRPr="00DE716A">
              <w:rPr>
                <w:b/>
                <w:bCs/>
              </w:rPr>
              <w:t>NCC 2022.</w:t>
            </w:r>
          </w:p>
          <w:p w14:paraId="3CFD43BD" w14:textId="77777777" w:rsidR="00DE716A" w:rsidRPr="00DE716A" w:rsidRDefault="00DE716A" w:rsidP="00DE716A">
            <w:pPr>
              <w:ind w:left="466" w:hanging="296"/>
            </w:pPr>
            <w:r w:rsidRPr="00DE716A">
              <w:t>(5)</w:t>
            </w:r>
            <w:r w:rsidRPr="00DE716A">
              <w:tab/>
              <w:t xml:space="preserve">A Class 1 building to be used as </w:t>
            </w:r>
            <w:r w:rsidRPr="00DE716A">
              <w:rPr>
                <w:i/>
                <w:iCs/>
              </w:rPr>
              <w:t>workers’ accommodation</w:t>
            </w:r>
            <w:r w:rsidRPr="00DE716A">
              <w:t xml:space="preserve"> or </w:t>
            </w:r>
            <w:r w:rsidRPr="00DE716A">
              <w:rPr>
                <w:i/>
                <w:iCs/>
              </w:rPr>
              <w:t>tourist accommodation</w:t>
            </w:r>
            <w:r w:rsidRPr="00DE716A">
              <w:t xml:space="preserve"> may comply with </w:t>
            </w:r>
            <w:r w:rsidRPr="00DE716A">
              <w:rPr>
                <w:b/>
                <w:bCs/>
              </w:rPr>
              <w:t>P2.6.1</w:t>
            </w:r>
            <w:r w:rsidRPr="00DE716A">
              <w:t>,</w:t>
            </w:r>
            <w:r w:rsidRPr="00DE716A">
              <w:rPr>
                <w:b/>
                <w:bCs/>
              </w:rPr>
              <w:t xml:space="preserve"> P2.6.2</w:t>
            </w:r>
            <w:r w:rsidRPr="00DE716A">
              <w:t>,</w:t>
            </w:r>
            <w:r w:rsidRPr="00DE716A">
              <w:rPr>
                <w:b/>
                <w:bCs/>
              </w:rPr>
              <w:t xml:space="preserve"> A2.2(3)</w:t>
            </w:r>
            <w:r w:rsidRPr="00DE716A">
              <w:t>,</w:t>
            </w:r>
            <w:r w:rsidRPr="00DE716A">
              <w:rPr>
                <w:b/>
                <w:bCs/>
              </w:rPr>
              <w:t xml:space="preserve"> A2.4(3)</w:t>
            </w:r>
            <w:r w:rsidRPr="00DE716A">
              <w:t xml:space="preserve"> (as applicable) and </w:t>
            </w:r>
            <w:r w:rsidRPr="00DE716A">
              <w:rPr>
                <w:b/>
                <w:bCs/>
              </w:rPr>
              <w:t xml:space="preserve">Part 3.12 </w:t>
            </w:r>
            <w:r w:rsidRPr="00DE716A">
              <w:t xml:space="preserve">of </w:t>
            </w:r>
            <w:r w:rsidRPr="00DE716A">
              <w:rPr>
                <w:b/>
                <w:bCs/>
              </w:rPr>
              <w:t>NCC 2019</w:t>
            </w:r>
            <w:r w:rsidRPr="00DE716A">
              <w:t xml:space="preserve"> (Amendment 1).</w:t>
            </w:r>
          </w:p>
          <w:p w14:paraId="5B1C7F27" w14:textId="77777777" w:rsidR="00DE716A" w:rsidRPr="00DE716A" w:rsidRDefault="00DE716A" w:rsidP="00DE716A">
            <w:pPr>
              <w:ind w:left="466" w:hanging="296"/>
            </w:pPr>
            <w:r w:rsidRPr="00DE716A">
              <w:t>(6)</w:t>
            </w:r>
            <w:r w:rsidRPr="00DE716A">
              <w:tab/>
              <w:t xml:space="preserve">A Class 1 building that is the subject of an application for </w:t>
            </w:r>
            <w:r w:rsidRPr="00DE716A">
              <w:rPr>
                <w:i/>
                <w:iCs/>
              </w:rPr>
              <w:t>building consent</w:t>
            </w:r>
            <w:r w:rsidRPr="00DE716A">
              <w:t xml:space="preserve"> lodged prior to 1 May 2026 within the Master Planned Neighbourhood Zone in the Mount Barker District Council may comply with:</w:t>
            </w:r>
          </w:p>
          <w:p w14:paraId="6F46DEAC" w14:textId="77777777" w:rsidR="00DE716A" w:rsidRPr="00DE716A" w:rsidRDefault="00DE716A" w:rsidP="00DE716A">
            <w:pPr>
              <w:ind w:left="750" w:hanging="284"/>
            </w:pPr>
            <w:r w:rsidRPr="00DE716A">
              <w:t>(a)</w:t>
            </w:r>
            <w:r w:rsidRPr="00DE716A">
              <w:tab/>
            </w:r>
            <w:r w:rsidRPr="00DE716A">
              <w:rPr>
                <w:b/>
                <w:bCs/>
              </w:rPr>
              <w:t>P2.6.1</w:t>
            </w:r>
            <w:r w:rsidRPr="00DE716A">
              <w:t xml:space="preserve">, </w:t>
            </w:r>
            <w:r w:rsidRPr="00DE716A">
              <w:rPr>
                <w:b/>
                <w:bCs/>
              </w:rPr>
              <w:t>A2.2(3)</w:t>
            </w:r>
            <w:r w:rsidRPr="00DE716A">
              <w:t>,</w:t>
            </w:r>
            <w:r w:rsidRPr="00DE716A">
              <w:rPr>
                <w:b/>
                <w:bCs/>
              </w:rPr>
              <w:t xml:space="preserve"> A2.4(3)</w:t>
            </w:r>
            <w:r w:rsidRPr="00DE716A">
              <w:t xml:space="preserve"> (as applicable), </w:t>
            </w:r>
            <w:r w:rsidRPr="00DE716A">
              <w:rPr>
                <w:b/>
                <w:bCs/>
              </w:rPr>
              <w:t xml:space="preserve">Part 3.12.0(a) </w:t>
            </w:r>
            <w:r w:rsidRPr="00DE716A">
              <w:t xml:space="preserve">of </w:t>
            </w:r>
            <w:r w:rsidRPr="00DE716A">
              <w:rPr>
                <w:b/>
                <w:bCs/>
              </w:rPr>
              <w:t>NCC 2019</w:t>
            </w:r>
            <w:r w:rsidRPr="00DE716A">
              <w:t xml:space="preserve"> (Amendment 1) and </w:t>
            </w:r>
            <w:r w:rsidRPr="00DE716A">
              <w:rPr>
                <w:b/>
                <w:bCs/>
              </w:rPr>
              <w:t>H6P2—Energy usage</w:t>
            </w:r>
            <w:r w:rsidRPr="00DE716A">
              <w:t xml:space="preserve"> of </w:t>
            </w:r>
            <w:r w:rsidRPr="00DE716A">
              <w:rPr>
                <w:b/>
                <w:bCs/>
              </w:rPr>
              <w:t>NCC 2022</w:t>
            </w:r>
            <w:r w:rsidRPr="00DE716A">
              <w:t>; or</w:t>
            </w:r>
          </w:p>
          <w:p w14:paraId="0CD94EB8" w14:textId="77777777" w:rsidR="00DE716A" w:rsidRPr="00DE716A" w:rsidRDefault="00DE716A" w:rsidP="00DE716A">
            <w:pPr>
              <w:ind w:left="750" w:hanging="284"/>
            </w:pPr>
            <w:r w:rsidRPr="00DE716A">
              <w:t>(b)</w:t>
            </w:r>
            <w:r w:rsidRPr="00DE716A">
              <w:tab/>
              <w:t xml:space="preserve">Achieve an energy rating, including the separate heating and cooling load limits, using </w:t>
            </w:r>
            <w:r w:rsidRPr="00DE716A">
              <w:rPr>
                <w:i/>
                <w:iCs/>
              </w:rPr>
              <w:t>house energy rating software</w:t>
            </w:r>
            <w:r w:rsidRPr="00DE716A">
              <w:t xml:space="preserve">, of greater than or equal to 6 stars and comply with </w:t>
            </w:r>
            <w:r w:rsidRPr="00DE716A">
              <w:rPr>
                <w:b/>
                <w:bCs/>
              </w:rPr>
              <w:t>H6P2—Energy usage</w:t>
            </w:r>
            <w:r w:rsidRPr="00DE716A">
              <w:t xml:space="preserve"> of </w:t>
            </w:r>
            <w:r w:rsidRPr="00DE716A">
              <w:rPr>
                <w:b/>
                <w:bCs/>
              </w:rPr>
              <w:t>NCC 2022.</w:t>
            </w:r>
          </w:p>
          <w:p w14:paraId="07ADA16B" w14:textId="77777777" w:rsidR="00DE716A" w:rsidRPr="00DE716A" w:rsidRDefault="00DE716A" w:rsidP="00DE716A">
            <w:pPr>
              <w:ind w:left="466" w:hanging="296"/>
              <w:rPr>
                <w:spacing w:val="-4"/>
              </w:rPr>
            </w:pPr>
            <w:r w:rsidRPr="00DE716A">
              <w:t>(7)</w:t>
            </w:r>
            <w:r w:rsidRPr="00DE716A">
              <w:tab/>
              <w:t xml:space="preserve">A Class 1 building that is </w:t>
            </w:r>
            <w:r w:rsidRPr="00DE716A">
              <w:rPr>
                <w:i/>
                <w:iCs/>
              </w:rPr>
              <w:t>manufactured off site</w:t>
            </w:r>
            <w:r w:rsidRPr="00DE716A">
              <w:t xml:space="preserve"> and with a </w:t>
            </w:r>
            <w:r w:rsidRPr="00DE716A">
              <w:rPr>
                <w:i/>
                <w:iCs/>
              </w:rPr>
              <w:t>floor area</w:t>
            </w:r>
            <w:r w:rsidRPr="00DE716A">
              <w:t xml:space="preserve"> equal to or less than 60sqm may comply </w:t>
            </w:r>
            <w:r w:rsidRPr="00DE716A">
              <w:rPr>
                <w:spacing w:val="-4"/>
              </w:rPr>
              <w:t xml:space="preserve">with the </w:t>
            </w:r>
            <w:r w:rsidRPr="00DE716A">
              <w:rPr>
                <w:b/>
                <w:bCs/>
                <w:spacing w:val="-4"/>
              </w:rPr>
              <w:t>P2.6.1,</w:t>
            </w:r>
            <w:r w:rsidRPr="00DE716A">
              <w:rPr>
                <w:spacing w:val="-4"/>
              </w:rPr>
              <w:t xml:space="preserve"> </w:t>
            </w:r>
            <w:r w:rsidRPr="00DE716A">
              <w:rPr>
                <w:b/>
                <w:bCs/>
                <w:spacing w:val="-4"/>
              </w:rPr>
              <w:t>3.12.0.1(a)(i), (ii) and (iii)</w:t>
            </w:r>
            <w:r w:rsidRPr="00DE716A">
              <w:rPr>
                <w:spacing w:val="-4"/>
              </w:rPr>
              <w:t xml:space="preserve"> of </w:t>
            </w:r>
            <w:r w:rsidRPr="00DE716A">
              <w:rPr>
                <w:b/>
                <w:bCs/>
                <w:spacing w:val="-4"/>
              </w:rPr>
              <w:t xml:space="preserve">NCC 2019 </w:t>
            </w:r>
            <w:r w:rsidRPr="00DE716A">
              <w:rPr>
                <w:spacing w:val="-4"/>
              </w:rPr>
              <w:t xml:space="preserve">(Amendment 1) and </w:t>
            </w:r>
            <w:r w:rsidRPr="00DE716A">
              <w:rPr>
                <w:b/>
                <w:bCs/>
                <w:spacing w:val="-4"/>
              </w:rPr>
              <w:t>H6P2—Energy usage</w:t>
            </w:r>
            <w:r w:rsidRPr="00DE716A">
              <w:rPr>
                <w:spacing w:val="-4"/>
              </w:rPr>
              <w:t xml:space="preserve"> of </w:t>
            </w:r>
            <w:r w:rsidRPr="00DE716A">
              <w:rPr>
                <w:b/>
                <w:bCs/>
                <w:spacing w:val="-4"/>
              </w:rPr>
              <w:t>NCC 2022</w:t>
            </w:r>
            <w:r w:rsidRPr="00DE716A">
              <w:rPr>
                <w:spacing w:val="-4"/>
              </w:rPr>
              <w:t>.</w:t>
            </w:r>
          </w:p>
          <w:p w14:paraId="2B163EAB" w14:textId="77777777" w:rsidR="00DE716A" w:rsidRPr="00DE716A" w:rsidRDefault="00DE716A" w:rsidP="00DE716A">
            <w:pPr>
              <w:ind w:left="466"/>
              <w:rPr>
                <w:i/>
                <w:iCs/>
              </w:rPr>
            </w:pPr>
            <w:r w:rsidRPr="00DE716A">
              <w:rPr>
                <w:i/>
                <w:iCs/>
              </w:rPr>
              <w:t>Note: SA3.12.0.1(a)(iv) and (v), SA3.12.0.1(b) and (c) and SA Table 3.12.0.1 cannot be used.</w:t>
            </w:r>
          </w:p>
          <w:p w14:paraId="0F6EF3D3" w14:textId="77777777" w:rsidR="00DE716A" w:rsidRPr="00DE716A" w:rsidRDefault="00DE716A" w:rsidP="00DE716A">
            <w:pPr>
              <w:ind w:left="466" w:hanging="296"/>
            </w:pPr>
            <w:r w:rsidRPr="00DE716A">
              <w:t>(8)</w:t>
            </w:r>
            <w:r w:rsidRPr="00DE716A">
              <w:tab/>
              <w:t xml:space="preserve">A Class 1 building that is </w:t>
            </w:r>
            <w:r w:rsidRPr="00DE716A">
              <w:rPr>
                <w:i/>
                <w:iCs/>
              </w:rPr>
              <w:t>manufactured off site</w:t>
            </w:r>
            <w:r w:rsidRPr="00DE716A">
              <w:t xml:space="preserve"> and located in </w:t>
            </w:r>
            <w:r w:rsidRPr="00DE716A">
              <w:rPr>
                <w:i/>
                <w:iCs/>
              </w:rPr>
              <w:t>Climate Zone</w:t>
            </w:r>
            <w:r w:rsidRPr="00DE716A">
              <w:t xml:space="preserve"> 4, a local government area listed in </w:t>
            </w:r>
            <w:r w:rsidRPr="00DE716A">
              <w:rPr>
                <w:b/>
                <w:bCs/>
              </w:rPr>
              <w:t>Table A</w:t>
            </w:r>
            <w:r w:rsidRPr="00DE716A">
              <w:t xml:space="preserve">, or an area not located within a local government area, may comply with the </w:t>
            </w:r>
            <w:r w:rsidRPr="00DE716A">
              <w:rPr>
                <w:b/>
                <w:bCs/>
              </w:rPr>
              <w:t>3.12.0.1(a)(i), (ii) and (iii)</w:t>
            </w:r>
            <w:r w:rsidRPr="00DE716A">
              <w:t xml:space="preserve"> of </w:t>
            </w:r>
            <w:r w:rsidRPr="00DE716A">
              <w:rPr>
                <w:b/>
                <w:bCs/>
              </w:rPr>
              <w:t xml:space="preserve">NCC 2019 </w:t>
            </w:r>
            <w:r w:rsidRPr="00DE716A">
              <w:t xml:space="preserve">(Amendment 1) and </w:t>
            </w:r>
            <w:r w:rsidRPr="00DE716A">
              <w:rPr>
                <w:b/>
                <w:bCs/>
              </w:rPr>
              <w:t>H6P2—Energy usage</w:t>
            </w:r>
            <w:r w:rsidRPr="00DE716A">
              <w:t xml:space="preserve"> of </w:t>
            </w:r>
            <w:r w:rsidRPr="00DE716A">
              <w:rPr>
                <w:b/>
                <w:bCs/>
              </w:rPr>
              <w:t>NCC 2022</w:t>
            </w:r>
            <w:r w:rsidRPr="00DE716A">
              <w:t>.</w:t>
            </w:r>
          </w:p>
          <w:p w14:paraId="2E8CA6FE" w14:textId="77777777" w:rsidR="00DE716A" w:rsidRPr="00DE716A" w:rsidRDefault="00DE716A" w:rsidP="00DE716A">
            <w:pPr>
              <w:ind w:left="466"/>
              <w:rPr>
                <w:i/>
                <w:iCs/>
              </w:rPr>
            </w:pPr>
            <w:r w:rsidRPr="00DE716A">
              <w:rPr>
                <w:i/>
                <w:iCs/>
              </w:rPr>
              <w:t>Note: SA3.12.0.1(a)(iv) and (v), SA3.12.0.1(b) and (c) and SA Table 3.12.0.1 cannot be used.</w:t>
            </w:r>
          </w:p>
          <w:p w14:paraId="64EF20BC" w14:textId="77777777" w:rsidR="00DE716A" w:rsidRPr="00DE716A" w:rsidRDefault="00DE716A" w:rsidP="00DE716A">
            <w:pPr>
              <w:ind w:left="466"/>
            </w:pPr>
            <w:r w:rsidRPr="00DE716A">
              <w:rPr>
                <w:b/>
                <w:bCs/>
              </w:rPr>
              <w:t>Table A</w:t>
            </w:r>
          </w:p>
          <w:tbl>
            <w:tblPr>
              <w:tblStyle w:val="TableGrid"/>
              <w:tblW w:w="0" w:type="auto"/>
              <w:tblInd w:w="462" w:type="dxa"/>
              <w:tblLook w:val="04A0" w:firstRow="1" w:lastRow="0" w:firstColumn="1" w:lastColumn="0" w:noHBand="0" w:noVBand="1"/>
            </w:tblPr>
            <w:tblGrid>
              <w:gridCol w:w="2457"/>
              <w:gridCol w:w="2457"/>
              <w:gridCol w:w="2457"/>
            </w:tblGrid>
            <w:tr w:rsidR="00DE716A" w:rsidRPr="00DE716A" w14:paraId="7D4E4E3E" w14:textId="77777777" w:rsidTr="00DA7771">
              <w:tc>
                <w:tcPr>
                  <w:tcW w:w="2457" w:type="dxa"/>
                  <w:tcMar>
                    <w:top w:w="85" w:type="dxa"/>
                    <w:bottom w:w="85" w:type="dxa"/>
                  </w:tcMar>
                </w:tcPr>
                <w:p w14:paraId="44C7AA8F" w14:textId="77777777" w:rsidR="00DE716A" w:rsidRPr="00DE716A" w:rsidRDefault="00DE716A" w:rsidP="00DE716A">
                  <w:r w:rsidRPr="00DE716A">
                    <w:t>Ceduna Council</w:t>
                  </w:r>
                </w:p>
              </w:tc>
              <w:tc>
                <w:tcPr>
                  <w:tcW w:w="2457" w:type="dxa"/>
                  <w:tcMar>
                    <w:top w:w="85" w:type="dxa"/>
                    <w:bottom w:w="85" w:type="dxa"/>
                  </w:tcMar>
                </w:tcPr>
                <w:p w14:paraId="3AE6F6C2" w14:textId="77777777" w:rsidR="00DE716A" w:rsidRPr="00DE716A" w:rsidRDefault="00DE716A" w:rsidP="00DE716A">
                  <w:r w:rsidRPr="00DE716A">
                    <w:t>Kangaroo Island Council</w:t>
                  </w:r>
                </w:p>
              </w:tc>
              <w:tc>
                <w:tcPr>
                  <w:tcW w:w="2457" w:type="dxa"/>
                  <w:tcMar>
                    <w:top w:w="85" w:type="dxa"/>
                    <w:bottom w:w="85" w:type="dxa"/>
                  </w:tcMar>
                </w:tcPr>
                <w:p w14:paraId="49953CE7" w14:textId="77777777" w:rsidR="00DE716A" w:rsidRPr="00DE716A" w:rsidRDefault="00DE716A" w:rsidP="00DE716A">
                  <w:r w:rsidRPr="00DE716A">
                    <w:t>Peterborough Council</w:t>
                  </w:r>
                </w:p>
              </w:tc>
            </w:tr>
            <w:tr w:rsidR="00DE716A" w:rsidRPr="00DE716A" w14:paraId="703F4985" w14:textId="77777777" w:rsidTr="00DA7771">
              <w:tc>
                <w:tcPr>
                  <w:tcW w:w="2457" w:type="dxa"/>
                  <w:tcMar>
                    <w:top w:w="85" w:type="dxa"/>
                    <w:bottom w:w="85" w:type="dxa"/>
                  </w:tcMar>
                </w:tcPr>
                <w:p w14:paraId="401CA90B" w14:textId="77777777" w:rsidR="00DE716A" w:rsidRPr="00DE716A" w:rsidRDefault="00DE716A" w:rsidP="00DE716A">
                  <w:r w:rsidRPr="00DE716A">
                    <w:t>Cleve Council</w:t>
                  </w:r>
                </w:p>
              </w:tc>
              <w:tc>
                <w:tcPr>
                  <w:tcW w:w="2457" w:type="dxa"/>
                  <w:tcMar>
                    <w:top w:w="85" w:type="dxa"/>
                    <w:bottom w:w="85" w:type="dxa"/>
                  </w:tcMar>
                </w:tcPr>
                <w:p w14:paraId="268DE30A" w14:textId="77777777" w:rsidR="00DE716A" w:rsidRPr="00DE716A" w:rsidRDefault="00DE716A" w:rsidP="00DE716A">
                  <w:r w:rsidRPr="00DE716A">
                    <w:t>Karoonda East Murray Council</w:t>
                  </w:r>
                </w:p>
              </w:tc>
              <w:tc>
                <w:tcPr>
                  <w:tcW w:w="2457" w:type="dxa"/>
                  <w:tcMar>
                    <w:top w:w="85" w:type="dxa"/>
                    <w:bottom w:w="85" w:type="dxa"/>
                  </w:tcMar>
                </w:tcPr>
                <w:p w14:paraId="2C4BBA85" w14:textId="77777777" w:rsidR="00DE716A" w:rsidRPr="00DE716A" w:rsidRDefault="00DE716A" w:rsidP="00DE716A">
                  <w:r w:rsidRPr="00DE716A">
                    <w:t>Southern Mallee Council</w:t>
                  </w:r>
                </w:p>
              </w:tc>
            </w:tr>
            <w:tr w:rsidR="00DE716A" w:rsidRPr="00DE716A" w14:paraId="1AD83D71" w14:textId="77777777" w:rsidTr="00DA7771">
              <w:tc>
                <w:tcPr>
                  <w:tcW w:w="2457" w:type="dxa"/>
                  <w:tcMar>
                    <w:top w:w="85" w:type="dxa"/>
                    <w:bottom w:w="85" w:type="dxa"/>
                  </w:tcMar>
                </w:tcPr>
                <w:p w14:paraId="46F45EEA" w14:textId="77777777" w:rsidR="00DE716A" w:rsidRPr="00DE716A" w:rsidRDefault="00DE716A" w:rsidP="00DE716A">
                  <w:r w:rsidRPr="00DE716A">
                    <w:t>Coorong District Council</w:t>
                  </w:r>
                </w:p>
              </w:tc>
              <w:tc>
                <w:tcPr>
                  <w:tcW w:w="2457" w:type="dxa"/>
                  <w:tcMar>
                    <w:top w:w="85" w:type="dxa"/>
                    <w:bottom w:w="85" w:type="dxa"/>
                  </w:tcMar>
                </w:tcPr>
                <w:p w14:paraId="27EA0A8E" w14:textId="77777777" w:rsidR="00DE716A" w:rsidRPr="00DE716A" w:rsidRDefault="00DE716A" w:rsidP="00DE716A">
                  <w:r w:rsidRPr="00DE716A">
                    <w:t>Kimba Council</w:t>
                  </w:r>
                </w:p>
              </w:tc>
              <w:tc>
                <w:tcPr>
                  <w:tcW w:w="2457" w:type="dxa"/>
                  <w:tcMar>
                    <w:top w:w="85" w:type="dxa"/>
                    <w:bottom w:w="85" w:type="dxa"/>
                  </w:tcMar>
                </w:tcPr>
                <w:p w14:paraId="58A3B15E" w14:textId="77777777" w:rsidR="00DE716A" w:rsidRPr="00DE716A" w:rsidRDefault="00DE716A" w:rsidP="00DE716A">
                  <w:r w:rsidRPr="00DE716A">
                    <w:t>Streaky Bay Council</w:t>
                  </w:r>
                </w:p>
              </w:tc>
            </w:tr>
            <w:tr w:rsidR="00DE716A" w:rsidRPr="00DE716A" w14:paraId="094FD056" w14:textId="77777777" w:rsidTr="00DA7771">
              <w:tc>
                <w:tcPr>
                  <w:tcW w:w="2457" w:type="dxa"/>
                  <w:tcMar>
                    <w:top w:w="85" w:type="dxa"/>
                    <w:bottom w:w="85" w:type="dxa"/>
                  </w:tcMar>
                </w:tcPr>
                <w:p w14:paraId="74B9C6CE" w14:textId="77777777" w:rsidR="00DE716A" w:rsidRPr="00DE716A" w:rsidRDefault="00DE716A" w:rsidP="00DE716A">
                  <w:r w:rsidRPr="00DE716A">
                    <w:t>Elliston Council</w:t>
                  </w:r>
                </w:p>
              </w:tc>
              <w:tc>
                <w:tcPr>
                  <w:tcW w:w="2457" w:type="dxa"/>
                  <w:tcMar>
                    <w:top w:w="85" w:type="dxa"/>
                    <w:bottom w:w="85" w:type="dxa"/>
                  </w:tcMar>
                </w:tcPr>
                <w:p w14:paraId="160CB3DD" w14:textId="77777777" w:rsidR="00DE716A" w:rsidRPr="00DE716A" w:rsidRDefault="00DE716A" w:rsidP="00DE716A">
                  <w:r w:rsidRPr="00DE716A">
                    <w:t>Lower Eyre Peninsula Council</w:t>
                  </w:r>
                </w:p>
              </w:tc>
              <w:tc>
                <w:tcPr>
                  <w:tcW w:w="2457" w:type="dxa"/>
                  <w:tcMar>
                    <w:top w:w="85" w:type="dxa"/>
                    <w:bottom w:w="85" w:type="dxa"/>
                  </w:tcMar>
                </w:tcPr>
                <w:p w14:paraId="005CF5D6" w14:textId="77777777" w:rsidR="00DE716A" w:rsidRPr="00DE716A" w:rsidRDefault="00DE716A" w:rsidP="00DE716A">
                  <w:r w:rsidRPr="00DE716A">
                    <w:t>Tatiara Council</w:t>
                  </w:r>
                </w:p>
              </w:tc>
            </w:tr>
            <w:tr w:rsidR="00DE716A" w:rsidRPr="00DE716A" w14:paraId="1C0CC70E" w14:textId="77777777" w:rsidTr="00DA7771">
              <w:tc>
                <w:tcPr>
                  <w:tcW w:w="2457" w:type="dxa"/>
                  <w:tcMar>
                    <w:top w:w="85" w:type="dxa"/>
                    <w:bottom w:w="85" w:type="dxa"/>
                  </w:tcMar>
                </w:tcPr>
                <w:p w14:paraId="55F8328F" w14:textId="77777777" w:rsidR="00DE716A" w:rsidRPr="00DE716A" w:rsidRDefault="00DE716A" w:rsidP="00DE716A">
                  <w:r w:rsidRPr="00DE716A">
                    <w:t>Flinders Ranges Council</w:t>
                  </w:r>
                </w:p>
              </w:tc>
              <w:tc>
                <w:tcPr>
                  <w:tcW w:w="2457" w:type="dxa"/>
                  <w:tcMar>
                    <w:top w:w="85" w:type="dxa"/>
                    <w:bottom w:w="85" w:type="dxa"/>
                  </w:tcMar>
                </w:tcPr>
                <w:p w14:paraId="2DB86C76" w14:textId="77777777" w:rsidR="00DE716A" w:rsidRPr="00DE716A" w:rsidRDefault="00DE716A" w:rsidP="00DE716A">
                  <w:r w:rsidRPr="00DE716A">
                    <w:t>Mid Murray Council</w:t>
                  </w:r>
                </w:p>
              </w:tc>
              <w:tc>
                <w:tcPr>
                  <w:tcW w:w="2457" w:type="dxa"/>
                  <w:tcMar>
                    <w:top w:w="85" w:type="dxa"/>
                    <w:bottom w:w="85" w:type="dxa"/>
                  </w:tcMar>
                </w:tcPr>
                <w:p w14:paraId="1725B13A" w14:textId="77777777" w:rsidR="00DE716A" w:rsidRPr="00DE716A" w:rsidRDefault="00DE716A" w:rsidP="00DE716A">
                  <w:r w:rsidRPr="00DE716A">
                    <w:t>Tumby Bay Council</w:t>
                  </w:r>
                </w:p>
              </w:tc>
            </w:tr>
            <w:tr w:rsidR="00DE716A" w:rsidRPr="00DE716A" w14:paraId="27F208E6" w14:textId="77777777" w:rsidTr="00DA7771">
              <w:tc>
                <w:tcPr>
                  <w:tcW w:w="2457" w:type="dxa"/>
                  <w:tcMar>
                    <w:top w:w="85" w:type="dxa"/>
                    <w:bottom w:w="85" w:type="dxa"/>
                  </w:tcMar>
                </w:tcPr>
                <w:p w14:paraId="313D146A" w14:textId="77777777" w:rsidR="00DE716A" w:rsidRPr="00DE716A" w:rsidRDefault="00DE716A" w:rsidP="00DE716A">
                  <w:r w:rsidRPr="00DE716A">
                    <w:t>Franklin Harbour Council</w:t>
                  </w:r>
                </w:p>
              </w:tc>
              <w:tc>
                <w:tcPr>
                  <w:tcW w:w="2457" w:type="dxa"/>
                  <w:tcMar>
                    <w:top w:w="85" w:type="dxa"/>
                    <w:bottom w:w="85" w:type="dxa"/>
                  </w:tcMar>
                </w:tcPr>
                <w:p w14:paraId="0F45066B" w14:textId="77777777" w:rsidR="00DE716A" w:rsidRPr="00DE716A" w:rsidRDefault="00DE716A" w:rsidP="00DE716A">
                  <w:r w:rsidRPr="00DE716A">
                    <w:t>Mount Remarkable Council</w:t>
                  </w:r>
                </w:p>
              </w:tc>
              <w:tc>
                <w:tcPr>
                  <w:tcW w:w="2457" w:type="dxa"/>
                  <w:tcMar>
                    <w:top w:w="85" w:type="dxa"/>
                    <w:bottom w:w="85" w:type="dxa"/>
                  </w:tcMar>
                </w:tcPr>
                <w:p w14:paraId="6613FD87" w14:textId="77777777" w:rsidR="00DE716A" w:rsidRPr="00DE716A" w:rsidRDefault="00DE716A" w:rsidP="00DE716A">
                  <w:r w:rsidRPr="00DE716A">
                    <w:t>Wudinna District Council</w:t>
                  </w:r>
                </w:p>
              </w:tc>
            </w:tr>
            <w:tr w:rsidR="00DE716A" w:rsidRPr="00DE716A" w14:paraId="45A62D73" w14:textId="77777777" w:rsidTr="00DA7771">
              <w:tc>
                <w:tcPr>
                  <w:tcW w:w="2457" w:type="dxa"/>
                  <w:tcMar>
                    <w:top w:w="85" w:type="dxa"/>
                    <w:bottom w:w="85" w:type="dxa"/>
                  </w:tcMar>
                </w:tcPr>
                <w:p w14:paraId="0B4C25C4" w14:textId="77777777" w:rsidR="00DE716A" w:rsidRPr="00DE716A" w:rsidRDefault="00DE716A" w:rsidP="00DE716A">
                  <w:r w:rsidRPr="00DE716A">
                    <w:t>Goyder Council</w:t>
                  </w:r>
                </w:p>
              </w:tc>
              <w:tc>
                <w:tcPr>
                  <w:tcW w:w="2457" w:type="dxa"/>
                  <w:tcMar>
                    <w:top w:w="85" w:type="dxa"/>
                    <w:bottom w:w="85" w:type="dxa"/>
                  </w:tcMar>
                </w:tcPr>
                <w:p w14:paraId="03518B40" w14:textId="77777777" w:rsidR="00DE716A" w:rsidRPr="00DE716A" w:rsidRDefault="00DE716A" w:rsidP="00DE716A">
                  <w:r w:rsidRPr="00DE716A">
                    <w:t>Orroroo Carrieton Council</w:t>
                  </w:r>
                </w:p>
              </w:tc>
              <w:tc>
                <w:tcPr>
                  <w:tcW w:w="2457" w:type="dxa"/>
                  <w:tcMar>
                    <w:top w:w="85" w:type="dxa"/>
                    <w:bottom w:w="85" w:type="dxa"/>
                  </w:tcMar>
                </w:tcPr>
                <w:p w14:paraId="6A57CED2" w14:textId="77777777" w:rsidR="00DE716A" w:rsidRPr="00DE716A" w:rsidRDefault="00DE716A" w:rsidP="00DE716A"/>
              </w:tc>
            </w:tr>
          </w:tbl>
          <w:p w14:paraId="132A797C" w14:textId="77777777" w:rsidR="00DE716A" w:rsidRPr="00DE716A" w:rsidRDefault="00DE716A" w:rsidP="00DE716A"/>
        </w:tc>
      </w:tr>
    </w:tbl>
    <w:p w14:paraId="49940713" w14:textId="77777777" w:rsidR="00DE716A" w:rsidRPr="00DE716A" w:rsidRDefault="00DE716A" w:rsidP="00DE716A">
      <w:pPr>
        <w:spacing w:before="80"/>
        <w:ind w:left="1276" w:hanging="567"/>
      </w:pPr>
      <w:r w:rsidRPr="00DE716A">
        <w:lastRenderedPageBreak/>
        <w:t>2.2.5</w:t>
      </w:r>
      <w:r w:rsidRPr="00DE716A">
        <w:tab/>
        <w:t xml:space="preserve">Modify the Notes after the ‘Introduction to this Part’ in </w:t>
      </w:r>
      <w:r w:rsidRPr="00DE716A">
        <w:rPr>
          <w:b/>
          <w:bCs/>
        </w:rPr>
        <w:t>Part H8 Livable housing design</w:t>
      </w:r>
      <w:r w:rsidRPr="00DE716A">
        <w:t xml:space="preserve"> to insert the following:</w:t>
      </w:r>
    </w:p>
    <w:tbl>
      <w:tblPr>
        <w:tblStyle w:val="TableGrid"/>
        <w:tblW w:w="0" w:type="auto"/>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83"/>
      </w:tblGrid>
      <w:tr w:rsidR="00DE716A" w:rsidRPr="00DE716A" w14:paraId="3984869F" w14:textId="77777777" w:rsidTr="00DA7771">
        <w:tc>
          <w:tcPr>
            <w:tcW w:w="8085" w:type="dxa"/>
            <w:shd w:val="clear" w:color="auto" w:fill="F2F2F2" w:themeFill="background1" w:themeFillShade="F2"/>
            <w:tcMar>
              <w:top w:w="85" w:type="dxa"/>
              <w:bottom w:w="85" w:type="dxa"/>
            </w:tcMar>
          </w:tcPr>
          <w:p w14:paraId="4EE04216" w14:textId="77777777" w:rsidR="00DE716A" w:rsidRPr="00DE716A" w:rsidRDefault="00DE716A" w:rsidP="00DE716A">
            <w:pPr>
              <w:rPr>
                <w:b/>
                <w:bCs/>
              </w:rPr>
            </w:pPr>
            <w:r w:rsidRPr="00DE716A">
              <w:rPr>
                <w:b/>
                <w:bCs/>
              </w:rPr>
              <w:t>Notes: South Australia Part H8 Livable housing design</w:t>
            </w:r>
          </w:p>
          <w:p w14:paraId="0C542C33" w14:textId="77777777" w:rsidR="00DE716A" w:rsidRPr="00DE716A" w:rsidRDefault="00DE716A" w:rsidP="00DE716A">
            <w:r w:rsidRPr="00DE716A">
              <w:rPr>
                <w:b/>
                <w:bCs/>
              </w:rPr>
              <w:t>Part H8</w:t>
            </w:r>
            <w:r w:rsidRPr="00DE716A">
              <w:t xml:space="preserve"> of </w:t>
            </w:r>
            <w:r w:rsidRPr="00DE716A">
              <w:rPr>
                <w:b/>
                <w:bCs/>
              </w:rPr>
              <w:t xml:space="preserve">NCC 2022 </w:t>
            </w:r>
            <w:r w:rsidRPr="00DE716A">
              <w:t>takes effect in South Australia on 1 October 2024.</w:t>
            </w:r>
          </w:p>
          <w:p w14:paraId="14304AB7" w14:textId="77777777" w:rsidR="00DE716A" w:rsidRPr="00DE716A" w:rsidRDefault="00DE716A" w:rsidP="00DE716A">
            <w:pPr>
              <w:rPr>
                <w:b/>
                <w:bCs/>
              </w:rPr>
            </w:pPr>
            <w:r w:rsidRPr="00DE716A">
              <w:rPr>
                <w:b/>
                <w:bCs/>
              </w:rPr>
              <w:t>Concessions:</w:t>
            </w:r>
          </w:p>
          <w:p w14:paraId="1BAF0C13" w14:textId="77777777" w:rsidR="00DE716A" w:rsidRPr="00DE716A" w:rsidRDefault="00DE716A" w:rsidP="00DE716A">
            <w:pPr>
              <w:ind w:left="466" w:hanging="296"/>
            </w:pPr>
            <w:r w:rsidRPr="00DE716A">
              <w:t>(1)</w:t>
            </w:r>
            <w:r w:rsidRPr="00DE716A">
              <w:tab/>
              <w:t xml:space="preserve">Subject to </w:t>
            </w:r>
            <w:r w:rsidRPr="00DE716A">
              <w:rPr>
                <w:b/>
                <w:bCs/>
              </w:rPr>
              <w:t>(2)</w:t>
            </w:r>
            <w:r w:rsidRPr="00DE716A">
              <w:t xml:space="preserve">, </w:t>
            </w:r>
            <w:r w:rsidRPr="00DE716A">
              <w:rPr>
                <w:b/>
                <w:bCs/>
              </w:rPr>
              <w:t>Part H8</w:t>
            </w:r>
            <w:r w:rsidRPr="00DE716A">
              <w:t xml:space="preserve"> does not apply to a Class 1a building if:</w:t>
            </w:r>
          </w:p>
          <w:p w14:paraId="256EF438" w14:textId="77777777" w:rsidR="00DE716A" w:rsidRPr="00DE716A" w:rsidRDefault="00DE716A" w:rsidP="00DE716A">
            <w:pPr>
              <w:ind w:left="750" w:hanging="284"/>
            </w:pPr>
            <w:bookmarkStart w:id="76" w:name="_Hlk157440379"/>
            <w:r w:rsidRPr="00DE716A">
              <w:t>(a)</w:t>
            </w:r>
            <w:r w:rsidRPr="00DE716A">
              <w:tab/>
              <w:t xml:space="preserve">The Class 1a building was the subject of a </w:t>
            </w:r>
            <w:r w:rsidRPr="00DE716A">
              <w:rPr>
                <w:i/>
                <w:iCs/>
              </w:rPr>
              <w:t>development application</w:t>
            </w:r>
            <w:r w:rsidRPr="00DE716A">
              <w:t xml:space="preserve"> </w:t>
            </w:r>
            <w:r w:rsidRPr="00DE716A">
              <w:rPr>
                <w:i/>
                <w:iCs/>
              </w:rPr>
              <w:t>lodged</w:t>
            </w:r>
            <w:r w:rsidRPr="00DE716A">
              <w:t xml:space="preserve"> before 1 October 2024, or</w:t>
            </w:r>
          </w:p>
          <w:p w14:paraId="2C9BCE7A" w14:textId="77777777" w:rsidR="00DE716A" w:rsidRPr="00DE716A" w:rsidRDefault="00DE716A" w:rsidP="00DE716A">
            <w:pPr>
              <w:ind w:left="750" w:hanging="284"/>
            </w:pPr>
            <w:r w:rsidRPr="00DE716A">
              <w:t>(b)</w:t>
            </w:r>
            <w:r w:rsidRPr="00DE716A">
              <w:tab/>
            </w:r>
            <w:r w:rsidRPr="00DE716A">
              <w:rPr>
                <w:spacing w:val="-4"/>
              </w:rPr>
              <w:t xml:space="preserve">The Class 1a building was the subject of an application for </w:t>
            </w:r>
            <w:r w:rsidRPr="00DE716A">
              <w:rPr>
                <w:i/>
                <w:iCs/>
                <w:spacing w:val="-4"/>
              </w:rPr>
              <w:t>building consent</w:t>
            </w:r>
            <w:r w:rsidRPr="00DE716A">
              <w:rPr>
                <w:spacing w:val="-4"/>
              </w:rPr>
              <w:t xml:space="preserve"> lodged prior to 1 January 2027 on a </w:t>
            </w:r>
            <w:r w:rsidRPr="00DE716A">
              <w:rPr>
                <w:i/>
                <w:iCs/>
                <w:spacing w:val="-4"/>
              </w:rPr>
              <w:t>small</w:t>
            </w:r>
            <w:r w:rsidRPr="00DE716A">
              <w:rPr>
                <w:spacing w:val="-4"/>
              </w:rPr>
              <w:t xml:space="preserve"> or </w:t>
            </w:r>
            <w:r w:rsidRPr="00DE716A">
              <w:rPr>
                <w:i/>
                <w:iCs/>
                <w:spacing w:val="-4"/>
              </w:rPr>
              <w:t>irregular</w:t>
            </w:r>
            <w:r w:rsidRPr="00DE716A">
              <w:rPr>
                <w:spacing w:val="-4"/>
              </w:rPr>
              <w:t xml:space="preserve"> </w:t>
            </w:r>
            <w:r w:rsidRPr="00DE716A">
              <w:rPr>
                <w:i/>
                <w:iCs/>
                <w:spacing w:val="-4"/>
              </w:rPr>
              <w:t xml:space="preserve">allotment </w:t>
            </w:r>
            <w:r w:rsidRPr="00DE716A">
              <w:rPr>
                <w:spacing w:val="-4"/>
              </w:rPr>
              <w:t>for which an application</w:t>
            </w:r>
            <w:r w:rsidRPr="00DE716A">
              <w:rPr>
                <w:i/>
                <w:iCs/>
                <w:spacing w:val="-4"/>
              </w:rPr>
              <w:t xml:space="preserve"> </w:t>
            </w:r>
            <w:r w:rsidRPr="00DE716A">
              <w:rPr>
                <w:spacing w:val="-4"/>
              </w:rPr>
              <w:t>for land division was lodged prior to 1 January 2024, or</w:t>
            </w:r>
          </w:p>
          <w:p w14:paraId="704CF8C2" w14:textId="77777777" w:rsidR="00DE716A" w:rsidRPr="00DE716A" w:rsidRDefault="00DE716A" w:rsidP="00DE716A">
            <w:pPr>
              <w:ind w:left="750" w:hanging="284"/>
            </w:pPr>
            <w:r w:rsidRPr="00DE716A">
              <w:t>(c)</w:t>
            </w:r>
            <w:r w:rsidRPr="00DE716A">
              <w:tab/>
              <w:t xml:space="preserve">The </w:t>
            </w:r>
            <w:r w:rsidRPr="00DE716A">
              <w:rPr>
                <w:i/>
                <w:iCs/>
              </w:rPr>
              <w:t xml:space="preserve">allotment </w:t>
            </w:r>
            <w:r w:rsidRPr="00DE716A">
              <w:t xml:space="preserve">on which the Class 1a building is to be constructed was a </w:t>
            </w:r>
            <w:r w:rsidRPr="00DE716A">
              <w:rPr>
                <w:i/>
                <w:iCs/>
              </w:rPr>
              <w:t>small</w:t>
            </w:r>
            <w:r w:rsidRPr="00DE716A">
              <w:t xml:space="preserve"> or</w:t>
            </w:r>
            <w:r w:rsidRPr="00DE716A">
              <w:rPr>
                <w:i/>
                <w:iCs/>
              </w:rPr>
              <w:t xml:space="preserve"> irregular</w:t>
            </w:r>
            <w:r w:rsidRPr="00DE716A">
              <w:t xml:space="preserve"> </w:t>
            </w:r>
            <w:r w:rsidRPr="00DE716A">
              <w:rPr>
                <w:i/>
                <w:iCs/>
              </w:rPr>
              <w:t>allotment</w:t>
            </w:r>
            <w:r w:rsidRPr="00DE716A">
              <w:t xml:space="preserve"> existing as of 1 October 2024, or</w:t>
            </w:r>
          </w:p>
          <w:p w14:paraId="53F00D88" w14:textId="77777777" w:rsidR="00DE716A" w:rsidRPr="00DE716A" w:rsidRDefault="00DE716A" w:rsidP="00DE716A">
            <w:pPr>
              <w:ind w:left="750" w:hanging="284"/>
            </w:pPr>
            <w:r w:rsidRPr="00DE716A">
              <w:t>(d)</w:t>
            </w:r>
            <w:r w:rsidRPr="00DE716A">
              <w:tab/>
              <w:t xml:space="preserve">The Class 1a building is </w:t>
            </w:r>
            <w:r w:rsidRPr="00DE716A">
              <w:rPr>
                <w:i/>
                <w:iCs/>
              </w:rPr>
              <w:t>manufactured off site</w:t>
            </w:r>
            <w:r w:rsidRPr="00DE716A">
              <w:t xml:space="preserve"> and the </w:t>
            </w:r>
            <w:r w:rsidRPr="00DE716A">
              <w:rPr>
                <w:i/>
                <w:iCs/>
              </w:rPr>
              <w:t>floor area</w:t>
            </w:r>
            <w:r w:rsidRPr="00DE716A">
              <w:t xml:space="preserve"> is equal to or less than 60sqm, or</w:t>
            </w:r>
          </w:p>
          <w:p w14:paraId="3B43F957" w14:textId="77777777" w:rsidR="00DE716A" w:rsidRPr="00DE716A" w:rsidRDefault="00DE716A" w:rsidP="00DE716A">
            <w:pPr>
              <w:ind w:left="750" w:hanging="284"/>
            </w:pPr>
            <w:r w:rsidRPr="00DE716A">
              <w:t>(e)</w:t>
            </w:r>
            <w:r w:rsidRPr="00DE716A">
              <w:tab/>
              <w:t xml:space="preserve">The Class 1a building is used as </w:t>
            </w:r>
            <w:r w:rsidRPr="00DE716A">
              <w:rPr>
                <w:i/>
                <w:iCs/>
              </w:rPr>
              <w:t>workers’ accommodation</w:t>
            </w:r>
            <w:r w:rsidRPr="00DE716A">
              <w:t xml:space="preserve"> or </w:t>
            </w:r>
            <w:r w:rsidRPr="00DE716A">
              <w:rPr>
                <w:i/>
                <w:iCs/>
              </w:rPr>
              <w:t>tourist accommodation</w:t>
            </w:r>
            <w:r w:rsidRPr="00DE716A">
              <w:t>;</w:t>
            </w:r>
          </w:p>
          <w:p w14:paraId="39C15DC4" w14:textId="77777777" w:rsidR="00DE716A" w:rsidRPr="00DE716A" w:rsidRDefault="00DE716A" w:rsidP="00DE716A">
            <w:pPr>
              <w:ind w:left="750" w:hanging="284"/>
            </w:pPr>
            <w:r w:rsidRPr="00DE716A">
              <w:t>(f)</w:t>
            </w:r>
            <w:r w:rsidRPr="00DE716A">
              <w:tab/>
              <w:t xml:space="preserve">The building work comprises an </w:t>
            </w:r>
            <w:r w:rsidRPr="00DE716A">
              <w:rPr>
                <w:i/>
                <w:iCs/>
              </w:rPr>
              <w:t>alteration</w:t>
            </w:r>
            <w:r w:rsidRPr="00DE716A">
              <w:t xml:space="preserve"> and/or </w:t>
            </w:r>
            <w:r w:rsidRPr="00DE716A">
              <w:rPr>
                <w:i/>
                <w:iCs/>
              </w:rPr>
              <w:t>addition</w:t>
            </w:r>
            <w:r w:rsidRPr="00DE716A">
              <w:t xml:space="preserve"> to a Class 1a building for which a </w:t>
            </w:r>
            <w:r w:rsidRPr="00DE716A">
              <w:rPr>
                <w:i/>
                <w:iCs/>
              </w:rPr>
              <w:t>development application</w:t>
            </w:r>
            <w:r w:rsidRPr="00DE716A">
              <w:t xml:space="preserve"> is </w:t>
            </w:r>
            <w:r w:rsidRPr="00DE716A">
              <w:rPr>
                <w:i/>
                <w:iCs/>
              </w:rPr>
              <w:t>lodged</w:t>
            </w:r>
            <w:r w:rsidRPr="00DE716A">
              <w:t xml:space="preserve"> prior to 1 May 2025.</w:t>
            </w:r>
          </w:p>
          <w:bookmarkEnd w:id="76"/>
          <w:p w14:paraId="4A36F5E7" w14:textId="77777777" w:rsidR="00DE716A" w:rsidRPr="00DE716A" w:rsidRDefault="00DE716A" w:rsidP="00DE716A">
            <w:pPr>
              <w:ind w:left="466" w:hanging="296"/>
            </w:pPr>
            <w:r w:rsidRPr="00DE716A">
              <w:t>(2)</w:t>
            </w:r>
            <w:r w:rsidRPr="00DE716A">
              <w:tab/>
              <w:t xml:space="preserve">Class 1a buildings subject to </w:t>
            </w:r>
            <w:r w:rsidRPr="00DE716A">
              <w:rPr>
                <w:b/>
                <w:bCs/>
              </w:rPr>
              <w:t>(1)(b)</w:t>
            </w:r>
            <w:r w:rsidRPr="00DE716A">
              <w:t>,</w:t>
            </w:r>
            <w:r w:rsidRPr="00DE716A">
              <w:rPr>
                <w:b/>
                <w:bCs/>
              </w:rPr>
              <w:t xml:space="preserve"> (c)</w:t>
            </w:r>
            <w:r w:rsidRPr="00DE716A">
              <w:t>,</w:t>
            </w:r>
            <w:r w:rsidRPr="00DE716A">
              <w:rPr>
                <w:b/>
                <w:bCs/>
              </w:rPr>
              <w:t xml:space="preserve"> (d)</w:t>
            </w:r>
            <w:r w:rsidRPr="00DE716A">
              <w:t xml:space="preserve"> and </w:t>
            </w:r>
            <w:r w:rsidRPr="00DE716A">
              <w:rPr>
                <w:b/>
                <w:bCs/>
              </w:rPr>
              <w:t>(e)</w:t>
            </w:r>
            <w:r w:rsidRPr="00DE716A">
              <w:t xml:space="preserve"> must still comply with </w:t>
            </w:r>
            <w:r w:rsidRPr="00DE716A">
              <w:rPr>
                <w:i/>
                <w:iCs/>
              </w:rPr>
              <w:t>Part 6- Reinforcement of bathroom and sanitary compartment walls</w:t>
            </w:r>
            <w:r w:rsidRPr="00DE716A">
              <w:t xml:space="preserve"> of the </w:t>
            </w:r>
            <w:r w:rsidRPr="00DE716A">
              <w:rPr>
                <w:i/>
                <w:iCs/>
              </w:rPr>
              <w:t>Livable Housing Design Standard</w:t>
            </w:r>
            <w:r w:rsidRPr="00DE716A">
              <w:t>.</w:t>
            </w:r>
          </w:p>
        </w:tc>
      </w:tr>
    </w:tbl>
    <w:p w14:paraId="705DCACB" w14:textId="77777777" w:rsidR="00FB52DE" w:rsidRDefault="00FB52DE">
      <w:pPr>
        <w:spacing w:after="0" w:line="240" w:lineRule="auto"/>
        <w:jc w:val="left"/>
        <w:rPr>
          <w:szCs w:val="17"/>
        </w:rPr>
      </w:pPr>
      <w:r>
        <w:rPr>
          <w:szCs w:val="17"/>
        </w:rPr>
        <w:br w:type="page"/>
      </w:r>
    </w:p>
    <w:p w14:paraId="2C2D443A" w14:textId="674C2CC1" w:rsidR="00DE716A" w:rsidRPr="00DE716A" w:rsidRDefault="00DE716A" w:rsidP="00DE716A">
      <w:pPr>
        <w:spacing w:before="80"/>
        <w:ind w:left="1276" w:hanging="567"/>
        <w:rPr>
          <w:szCs w:val="17"/>
        </w:rPr>
      </w:pPr>
      <w:r w:rsidRPr="00DE716A">
        <w:rPr>
          <w:szCs w:val="17"/>
        </w:rPr>
        <w:lastRenderedPageBreak/>
        <w:t>2.2.6</w:t>
      </w:r>
      <w:r w:rsidRPr="00DE716A">
        <w:rPr>
          <w:szCs w:val="17"/>
        </w:rPr>
        <w:tab/>
      </w:r>
      <w:r w:rsidRPr="00DE716A">
        <w:t>Modify</w:t>
      </w:r>
      <w:r w:rsidRPr="00DE716A">
        <w:rPr>
          <w:szCs w:val="17"/>
        </w:rPr>
        <w:t xml:space="preserve"> Clause </w:t>
      </w:r>
      <w:r w:rsidRPr="00DE716A">
        <w:rPr>
          <w:b/>
          <w:bCs/>
          <w:szCs w:val="17"/>
        </w:rPr>
        <w:t>H8D2</w:t>
      </w:r>
      <w:r w:rsidRPr="00DE716A">
        <w:rPr>
          <w:szCs w:val="17"/>
        </w:rPr>
        <w:t xml:space="preserve"> in </w:t>
      </w:r>
      <w:r w:rsidRPr="00DE716A">
        <w:rPr>
          <w:b/>
          <w:bCs/>
          <w:szCs w:val="17"/>
        </w:rPr>
        <w:t>Part H8 Livable housing design</w:t>
      </w:r>
      <w:r w:rsidRPr="00DE716A">
        <w:rPr>
          <w:szCs w:val="17"/>
        </w:rPr>
        <w:t xml:space="preserve"> to insert </w:t>
      </w:r>
      <w:r w:rsidRPr="00DE716A">
        <w:rPr>
          <w:b/>
          <w:bCs/>
          <w:szCs w:val="17"/>
        </w:rPr>
        <w:t>(5), (6)</w:t>
      </w:r>
      <w:r w:rsidRPr="00DE716A">
        <w:rPr>
          <w:szCs w:val="17"/>
        </w:rPr>
        <w:t xml:space="preserve"> and </w:t>
      </w:r>
      <w:r w:rsidRPr="00DE716A">
        <w:rPr>
          <w:b/>
          <w:bCs/>
          <w:szCs w:val="17"/>
        </w:rPr>
        <w:t xml:space="preserve">(7) </w:t>
      </w:r>
      <w:r w:rsidRPr="00DE716A">
        <w:rPr>
          <w:szCs w:val="17"/>
        </w:rPr>
        <w:t>as follows:</w:t>
      </w:r>
    </w:p>
    <w:p w14:paraId="5F9F1CF7" w14:textId="77777777" w:rsidR="00DE716A" w:rsidRPr="00DE716A" w:rsidRDefault="00DE716A" w:rsidP="00DE716A">
      <w:pPr>
        <w:ind w:left="1560" w:hanging="284"/>
        <w:rPr>
          <w:szCs w:val="17"/>
        </w:rPr>
      </w:pPr>
      <w:r w:rsidRPr="00DE716A">
        <w:rPr>
          <w:szCs w:val="17"/>
        </w:rPr>
        <w:t>(5)</w:t>
      </w:r>
      <w:r w:rsidRPr="00DE716A">
        <w:rPr>
          <w:szCs w:val="17"/>
        </w:rPr>
        <w:tab/>
      </w:r>
      <w:bookmarkStart w:id="77" w:name="_Hlk160618482"/>
      <w:r w:rsidRPr="00DE716A">
        <w:rPr>
          <w:b/>
          <w:bCs/>
          <w:szCs w:val="17"/>
        </w:rPr>
        <w:t>Clause 2.2 Threshold</w:t>
      </w:r>
      <w:r w:rsidRPr="00DE716A">
        <w:rPr>
          <w:szCs w:val="17"/>
        </w:rPr>
        <w:t xml:space="preserve"> of the </w:t>
      </w:r>
      <w:r w:rsidRPr="00DE716A">
        <w:rPr>
          <w:i/>
          <w:iCs/>
          <w:szCs w:val="17"/>
        </w:rPr>
        <w:t>ABCB Standard for Livable Housing Design</w:t>
      </w:r>
      <w:r w:rsidRPr="00DE716A">
        <w:rPr>
          <w:szCs w:val="17"/>
        </w:rPr>
        <w:t xml:space="preserve"> is varied in South Australia as follows:</w:t>
      </w:r>
    </w:p>
    <w:p w14:paraId="76271CE6" w14:textId="77777777" w:rsidR="00DE716A" w:rsidRPr="00DE716A" w:rsidRDefault="00DE716A" w:rsidP="00DE716A">
      <w:pPr>
        <w:ind w:left="1560"/>
        <w:rPr>
          <w:szCs w:val="17"/>
        </w:rPr>
      </w:pPr>
      <w:r w:rsidRPr="00DE716A">
        <w:rPr>
          <w:szCs w:val="17"/>
        </w:rPr>
        <w:t xml:space="preserve">The threshold of an entrance door that is subject to </w:t>
      </w:r>
      <w:r w:rsidRPr="00DE716A">
        <w:rPr>
          <w:b/>
          <w:bCs/>
          <w:szCs w:val="17"/>
        </w:rPr>
        <w:t>Clause 2.1</w:t>
      </w:r>
      <w:r w:rsidRPr="00DE716A">
        <w:rPr>
          <w:szCs w:val="17"/>
        </w:rPr>
        <w:t xml:space="preserve"> must—</w:t>
      </w:r>
    </w:p>
    <w:p w14:paraId="558C9658" w14:textId="77777777" w:rsidR="00DE716A" w:rsidRPr="00DE716A" w:rsidRDefault="00DE716A" w:rsidP="00DE716A">
      <w:pPr>
        <w:ind w:left="1843" w:hanging="283"/>
        <w:rPr>
          <w:szCs w:val="17"/>
        </w:rPr>
      </w:pPr>
      <w:r w:rsidRPr="00DE716A">
        <w:t>(a)</w:t>
      </w:r>
      <w:r w:rsidRPr="00DE716A">
        <w:tab/>
      </w:r>
      <w:r w:rsidRPr="00DE716A">
        <w:rPr>
          <w:szCs w:val="17"/>
        </w:rPr>
        <w:t>be level; or</w:t>
      </w:r>
    </w:p>
    <w:p w14:paraId="0D70924D" w14:textId="77777777" w:rsidR="00DE716A" w:rsidRPr="00DE716A" w:rsidRDefault="00DE716A" w:rsidP="00DE716A">
      <w:pPr>
        <w:ind w:left="1843" w:hanging="283"/>
        <w:rPr>
          <w:szCs w:val="17"/>
        </w:rPr>
      </w:pPr>
      <w:r w:rsidRPr="00DE716A">
        <w:t>(b)</w:t>
      </w:r>
      <w:r w:rsidRPr="00DE716A">
        <w:tab/>
      </w:r>
      <w:r w:rsidRPr="00DE716A">
        <w:rPr>
          <w:szCs w:val="17"/>
        </w:rPr>
        <w:t>have a sill height not more than 5 mm if the lip is rounded or bevelled; or</w:t>
      </w:r>
    </w:p>
    <w:p w14:paraId="32A94FC4" w14:textId="77777777" w:rsidR="00DE716A" w:rsidRPr="00DE716A" w:rsidRDefault="00DE716A" w:rsidP="00DE716A">
      <w:pPr>
        <w:ind w:left="1843" w:hanging="283"/>
        <w:rPr>
          <w:szCs w:val="17"/>
        </w:rPr>
      </w:pPr>
      <w:r w:rsidRPr="00DE716A">
        <w:t>(c)</w:t>
      </w:r>
      <w:r w:rsidRPr="00DE716A">
        <w:tab/>
      </w:r>
      <w:r w:rsidRPr="00DE716A">
        <w:rPr>
          <w:szCs w:val="17"/>
        </w:rPr>
        <w:t>have a ramped threshold that—</w:t>
      </w:r>
    </w:p>
    <w:p w14:paraId="2465EA19" w14:textId="77777777" w:rsidR="00DE716A" w:rsidRPr="00DE716A" w:rsidRDefault="00DE716A" w:rsidP="00DE716A">
      <w:pPr>
        <w:ind w:left="2268" w:hanging="425"/>
        <w:rPr>
          <w:szCs w:val="17"/>
        </w:rPr>
      </w:pPr>
      <w:r w:rsidRPr="00DE716A">
        <w:t>(i)</w:t>
      </w:r>
      <w:r w:rsidRPr="00DE716A">
        <w:tab/>
      </w:r>
      <w:r w:rsidRPr="00DE716A">
        <w:rPr>
          <w:szCs w:val="17"/>
        </w:rPr>
        <w:t>does not extend internally beyond the depth of the door jamb; and</w:t>
      </w:r>
    </w:p>
    <w:p w14:paraId="74D27707" w14:textId="77777777" w:rsidR="00DE716A" w:rsidRPr="00DE716A" w:rsidRDefault="00DE716A" w:rsidP="00DE716A">
      <w:pPr>
        <w:ind w:left="2268" w:hanging="425"/>
        <w:rPr>
          <w:szCs w:val="17"/>
        </w:rPr>
      </w:pPr>
      <w:r w:rsidRPr="00DE716A">
        <w:t>(ii)</w:t>
      </w:r>
      <w:r w:rsidRPr="00DE716A">
        <w:tab/>
      </w:r>
      <w:r w:rsidRPr="00DE716A">
        <w:rPr>
          <w:szCs w:val="17"/>
        </w:rPr>
        <w:t>has a gradient not steeper than 1:8; and</w:t>
      </w:r>
    </w:p>
    <w:p w14:paraId="492D3F5A" w14:textId="77777777" w:rsidR="00DE716A" w:rsidRPr="00DE716A" w:rsidRDefault="00DE716A" w:rsidP="00DE716A">
      <w:pPr>
        <w:ind w:left="2268" w:hanging="425"/>
        <w:rPr>
          <w:szCs w:val="17"/>
        </w:rPr>
      </w:pPr>
      <w:r w:rsidRPr="00DE716A">
        <w:t>(iii)</w:t>
      </w:r>
      <w:r w:rsidRPr="00DE716A">
        <w:tab/>
      </w:r>
      <w:r w:rsidRPr="00DE716A">
        <w:rPr>
          <w:szCs w:val="17"/>
        </w:rPr>
        <w:t>is at least as wide as the minimum clear opening width of the entrance door; and</w:t>
      </w:r>
    </w:p>
    <w:p w14:paraId="67E44A9E" w14:textId="77777777" w:rsidR="00DE716A" w:rsidRPr="00DE716A" w:rsidRDefault="00DE716A" w:rsidP="00DE716A">
      <w:pPr>
        <w:ind w:left="2268" w:hanging="425"/>
        <w:rPr>
          <w:szCs w:val="17"/>
        </w:rPr>
      </w:pPr>
      <w:r w:rsidRPr="00DE716A">
        <w:t>(iv)</w:t>
      </w:r>
      <w:r w:rsidRPr="00DE716A">
        <w:tab/>
      </w:r>
      <w:r w:rsidRPr="00DE716A">
        <w:rPr>
          <w:szCs w:val="17"/>
        </w:rPr>
        <w:t xml:space="preserve">does not intrude into the minimum dimensions of a landing area that is required by </w:t>
      </w:r>
      <w:r w:rsidRPr="00DE716A">
        <w:rPr>
          <w:b/>
          <w:bCs/>
          <w:szCs w:val="17"/>
        </w:rPr>
        <w:t>Clause 2.3</w:t>
      </w:r>
      <w:r w:rsidRPr="00DE716A">
        <w:rPr>
          <w:szCs w:val="17"/>
        </w:rPr>
        <w:t>; or</w:t>
      </w:r>
    </w:p>
    <w:p w14:paraId="3C0F70F5" w14:textId="7EC2D5F6" w:rsidR="00DE716A" w:rsidRPr="00DE716A" w:rsidRDefault="00DE716A" w:rsidP="00DE716A">
      <w:pPr>
        <w:ind w:left="1843" w:hanging="283"/>
        <w:rPr>
          <w:szCs w:val="17"/>
        </w:rPr>
      </w:pPr>
      <w:r w:rsidRPr="00DE716A">
        <w:t>(d)</w:t>
      </w:r>
      <w:r w:rsidRPr="00DE716A">
        <w:tab/>
      </w:r>
      <w:r w:rsidRPr="00DE716A">
        <w:rPr>
          <w:szCs w:val="17"/>
        </w:rPr>
        <w:t xml:space="preserve">where the requirements of </w:t>
      </w:r>
      <w:r w:rsidRPr="00DE716A">
        <w:rPr>
          <w:b/>
          <w:bCs/>
          <w:szCs w:val="17"/>
        </w:rPr>
        <w:t>(a), (b)</w:t>
      </w:r>
      <w:r w:rsidRPr="00DE716A">
        <w:rPr>
          <w:szCs w:val="17"/>
        </w:rPr>
        <w:t xml:space="preserve"> or </w:t>
      </w:r>
      <w:r w:rsidRPr="00DE716A">
        <w:rPr>
          <w:b/>
          <w:bCs/>
          <w:szCs w:val="17"/>
        </w:rPr>
        <w:t xml:space="preserve">(c) </w:t>
      </w:r>
      <w:r w:rsidRPr="00DE716A">
        <w:rPr>
          <w:szCs w:val="17"/>
        </w:rPr>
        <w:t>cannot meet the weatherproofing requirements of the NCC, for external entrance doors containing a raised door or sill—</w:t>
      </w:r>
    </w:p>
    <w:p w14:paraId="376D2D83" w14:textId="77777777" w:rsidR="00DE716A" w:rsidRPr="00DE716A" w:rsidRDefault="00DE716A" w:rsidP="00DE716A">
      <w:pPr>
        <w:ind w:left="2268" w:hanging="425"/>
        <w:rPr>
          <w:szCs w:val="17"/>
        </w:rPr>
      </w:pPr>
      <w:r w:rsidRPr="00DE716A">
        <w:t>(i)</w:t>
      </w:r>
      <w:r w:rsidRPr="00DE716A">
        <w:tab/>
      </w:r>
      <w:r w:rsidRPr="00DE716A">
        <w:rPr>
          <w:szCs w:val="17"/>
        </w:rPr>
        <w:t>have no lip or upstand greater than 15 mm within the sill profile; and</w:t>
      </w:r>
    </w:p>
    <w:p w14:paraId="7277D181" w14:textId="77777777" w:rsidR="00DE716A" w:rsidRPr="00DE716A" w:rsidRDefault="00DE716A" w:rsidP="00DE716A">
      <w:pPr>
        <w:ind w:left="2268" w:hanging="425"/>
        <w:rPr>
          <w:szCs w:val="17"/>
        </w:rPr>
      </w:pPr>
      <w:r w:rsidRPr="00DE716A">
        <w:t>(ii)</w:t>
      </w:r>
      <w:r w:rsidRPr="00DE716A">
        <w:tab/>
      </w:r>
      <w:r w:rsidRPr="00DE716A">
        <w:rPr>
          <w:szCs w:val="17"/>
        </w:rPr>
        <w:t>have no more than 5 mm height difference between the edge of the top surface of the sill and the adjoining finished surface.</w:t>
      </w:r>
    </w:p>
    <w:p w14:paraId="79AD36AC" w14:textId="77777777" w:rsidR="00DE716A" w:rsidRPr="00DE716A" w:rsidRDefault="00DE716A" w:rsidP="00DE716A">
      <w:pPr>
        <w:ind w:left="1560" w:hanging="284"/>
        <w:rPr>
          <w:szCs w:val="17"/>
        </w:rPr>
      </w:pPr>
      <w:r w:rsidRPr="00DE716A">
        <w:rPr>
          <w:szCs w:val="17"/>
        </w:rPr>
        <w:t>(6)</w:t>
      </w:r>
      <w:r w:rsidRPr="00DE716A">
        <w:rPr>
          <w:szCs w:val="17"/>
        </w:rPr>
        <w:tab/>
      </w:r>
      <w:r w:rsidRPr="00DE716A">
        <w:rPr>
          <w:b/>
          <w:bCs/>
          <w:szCs w:val="17"/>
        </w:rPr>
        <w:t>Clause 4.1</w:t>
      </w:r>
      <w:r w:rsidRPr="00DE716A">
        <w:rPr>
          <w:szCs w:val="17"/>
        </w:rPr>
        <w:t xml:space="preserve"> of the </w:t>
      </w:r>
      <w:r w:rsidRPr="00DE716A">
        <w:rPr>
          <w:i/>
          <w:iCs/>
          <w:szCs w:val="17"/>
        </w:rPr>
        <w:t>ABCB Standard for Livable Housing Design</w:t>
      </w:r>
      <w:r w:rsidRPr="00DE716A">
        <w:rPr>
          <w:szCs w:val="17"/>
        </w:rPr>
        <w:t xml:space="preserve"> is varied in South Australia as follows:</w:t>
      </w:r>
    </w:p>
    <w:p w14:paraId="05176B96" w14:textId="77777777" w:rsidR="00DE716A" w:rsidRPr="00DE716A" w:rsidRDefault="00DE716A" w:rsidP="00DE716A">
      <w:pPr>
        <w:ind w:left="1560"/>
        <w:rPr>
          <w:szCs w:val="17"/>
        </w:rPr>
      </w:pPr>
      <w:r w:rsidRPr="00DE716A">
        <w:rPr>
          <w:szCs w:val="17"/>
        </w:rPr>
        <w:t xml:space="preserve">There must be at least one compliant </w:t>
      </w:r>
      <w:r w:rsidRPr="00DE716A">
        <w:rPr>
          <w:i/>
          <w:iCs/>
          <w:szCs w:val="17"/>
        </w:rPr>
        <w:t>sanitary compartment</w:t>
      </w:r>
      <w:r w:rsidRPr="00DE716A">
        <w:rPr>
          <w:szCs w:val="17"/>
        </w:rPr>
        <w:t xml:space="preserve"> located on either:</w:t>
      </w:r>
    </w:p>
    <w:p w14:paraId="6E86F9C9" w14:textId="77777777" w:rsidR="00DE716A" w:rsidRPr="00DE716A" w:rsidRDefault="00DE716A" w:rsidP="00DE716A">
      <w:pPr>
        <w:ind w:left="1843" w:hanging="283"/>
        <w:rPr>
          <w:szCs w:val="17"/>
        </w:rPr>
      </w:pPr>
      <w:r w:rsidRPr="00DE716A">
        <w:t>(a)</w:t>
      </w:r>
      <w:r w:rsidRPr="00DE716A">
        <w:tab/>
      </w:r>
      <w:r w:rsidRPr="00DE716A">
        <w:rPr>
          <w:szCs w:val="17"/>
        </w:rPr>
        <w:t>the ground or entry level; or</w:t>
      </w:r>
    </w:p>
    <w:p w14:paraId="4B2978DF" w14:textId="77777777" w:rsidR="00DE716A" w:rsidRPr="00DE716A" w:rsidRDefault="00DE716A" w:rsidP="00DE716A">
      <w:pPr>
        <w:ind w:left="1843" w:hanging="283"/>
        <w:rPr>
          <w:szCs w:val="17"/>
        </w:rPr>
      </w:pPr>
      <w:r w:rsidRPr="00DE716A">
        <w:t>(b)</w:t>
      </w:r>
      <w:r w:rsidRPr="00DE716A">
        <w:tab/>
      </w:r>
      <w:r w:rsidRPr="00DE716A">
        <w:rPr>
          <w:szCs w:val="17"/>
        </w:rPr>
        <w:t xml:space="preserve">the lowest level containing a </w:t>
      </w:r>
      <w:r w:rsidRPr="00DE716A">
        <w:rPr>
          <w:i/>
          <w:iCs/>
          <w:szCs w:val="17"/>
        </w:rPr>
        <w:t xml:space="preserve">habitable </w:t>
      </w:r>
      <w:r w:rsidRPr="00DE716A">
        <w:rPr>
          <w:szCs w:val="17"/>
        </w:rPr>
        <w:t>room within a Class 1a building.</w:t>
      </w:r>
    </w:p>
    <w:p w14:paraId="110EEFBC" w14:textId="77777777" w:rsidR="00DE716A" w:rsidRPr="00DE716A" w:rsidRDefault="00DE716A" w:rsidP="00DE716A">
      <w:pPr>
        <w:ind w:left="1560" w:hanging="284"/>
        <w:rPr>
          <w:szCs w:val="17"/>
        </w:rPr>
      </w:pPr>
      <w:r w:rsidRPr="00DE716A">
        <w:rPr>
          <w:szCs w:val="17"/>
        </w:rPr>
        <w:t>(7)</w:t>
      </w:r>
      <w:r w:rsidRPr="00DE716A">
        <w:rPr>
          <w:szCs w:val="17"/>
        </w:rPr>
        <w:tab/>
      </w:r>
      <w:r w:rsidRPr="00DE716A">
        <w:rPr>
          <w:b/>
          <w:bCs/>
          <w:szCs w:val="17"/>
        </w:rPr>
        <w:t>Clause 5.2</w:t>
      </w:r>
      <w:r w:rsidRPr="00DE716A">
        <w:rPr>
          <w:szCs w:val="17"/>
        </w:rPr>
        <w:t xml:space="preserve"> of the </w:t>
      </w:r>
      <w:r w:rsidRPr="00DE716A">
        <w:rPr>
          <w:i/>
          <w:iCs/>
          <w:szCs w:val="17"/>
        </w:rPr>
        <w:t>ABCB Standard for Livable Housing Design</w:t>
      </w:r>
      <w:r w:rsidRPr="00DE716A">
        <w:rPr>
          <w:szCs w:val="17"/>
        </w:rPr>
        <w:t xml:space="preserve"> is varied in South Australia as follows:</w:t>
      </w:r>
    </w:p>
    <w:p w14:paraId="050FC848" w14:textId="77777777" w:rsidR="00DE716A" w:rsidRPr="00DE716A" w:rsidRDefault="00DE716A" w:rsidP="00DE716A">
      <w:pPr>
        <w:ind w:left="1843" w:hanging="283"/>
        <w:rPr>
          <w:szCs w:val="17"/>
        </w:rPr>
      </w:pPr>
      <w:r w:rsidRPr="00DE716A">
        <w:t>(a)</w:t>
      </w:r>
      <w:r w:rsidRPr="00DE716A">
        <w:tab/>
      </w:r>
      <w:r w:rsidRPr="00DE716A">
        <w:rPr>
          <w:szCs w:val="17"/>
        </w:rPr>
        <w:t>At least one shower must have a hobless and step-free entry.</w:t>
      </w:r>
    </w:p>
    <w:p w14:paraId="4983227C" w14:textId="77777777" w:rsidR="00DE716A" w:rsidRPr="00DE716A" w:rsidRDefault="00DE716A" w:rsidP="00DE716A">
      <w:pPr>
        <w:ind w:left="1843" w:hanging="283"/>
        <w:rPr>
          <w:szCs w:val="17"/>
        </w:rPr>
      </w:pPr>
      <w:r w:rsidRPr="00DE716A">
        <w:t>(b)</w:t>
      </w:r>
      <w:r w:rsidRPr="00DE716A">
        <w:tab/>
      </w:r>
      <w:r w:rsidRPr="00DE716A">
        <w:rPr>
          <w:szCs w:val="17"/>
        </w:rPr>
        <w:t xml:space="preserve">An </w:t>
      </w:r>
      <w:r w:rsidRPr="00DE716A">
        <w:rPr>
          <w:i/>
          <w:iCs/>
          <w:szCs w:val="17"/>
        </w:rPr>
        <w:t>enclosed shower area</w:t>
      </w:r>
      <w:r w:rsidRPr="00DE716A">
        <w:rPr>
          <w:szCs w:val="17"/>
        </w:rPr>
        <w:t xml:space="preserve"> that is hobless and step-free must have:</w:t>
      </w:r>
    </w:p>
    <w:p w14:paraId="46CECEF4" w14:textId="77777777" w:rsidR="00DE716A" w:rsidRPr="00DE716A" w:rsidRDefault="00DE716A" w:rsidP="00DE716A">
      <w:pPr>
        <w:ind w:left="1843" w:hanging="283"/>
        <w:rPr>
          <w:szCs w:val="17"/>
        </w:rPr>
      </w:pPr>
      <w:r w:rsidRPr="00DE716A">
        <w:t>(i)</w:t>
      </w:r>
      <w:r w:rsidRPr="00DE716A">
        <w:tab/>
      </w:r>
      <w:r w:rsidRPr="00DE716A">
        <w:rPr>
          <w:szCs w:val="17"/>
        </w:rPr>
        <w:t>a water bar with a maximum height of 5 mm installed above and sealed to the waterstop at the shower area entry; or</w:t>
      </w:r>
    </w:p>
    <w:p w14:paraId="06E653AA" w14:textId="77777777" w:rsidR="00DE716A" w:rsidRPr="00DE716A" w:rsidRDefault="00DE716A" w:rsidP="00DE716A">
      <w:pPr>
        <w:ind w:left="1843" w:hanging="283"/>
        <w:rPr>
          <w:szCs w:val="17"/>
        </w:rPr>
      </w:pPr>
      <w:r w:rsidRPr="00DE716A">
        <w:t>(ii)</w:t>
      </w:r>
      <w:r w:rsidRPr="00DE716A">
        <w:tab/>
      </w:r>
      <w:r w:rsidRPr="00DE716A">
        <w:rPr>
          <w:szCs w:val="17"/>
        </w:rPr>
        <w:t>a linear drain at the shower area entry.</w:t>
      </w:r>
    </w:p>
    <w:p w14:paraId="4D245F3F" w14:textId="77777777" w:rsidR="00DE716A" w:rsidRPr="00DE716A" w:rsidRDefault="00DE716A" w:rsidP="00DE716A">
      <w:pPr>
        <w:ind w:left="1843" w:hanging="283"/>
        <w:rPr>
          <w:szCs w:val="17"/>
        </w:rPr>
      </w:pPr>
      <w:r w:rsidRPr="00DE716A">
        <w:t>(c)</w:t>
      </w:r>
      <w:r w:rsidRPr="00DE716A">
        <w:tab/>
      </w:r>
      <w:r w:rsidRPr="00DE716A">
        <w:rPr>
          <w:szCs w:val="17"/>
        </w:rPr>
        <w:t xml:space="preserve">An </w:t>
      </w:r>
      <w:r w:rsidRPr="00DE716A">
        <w:rPr>
          <w:i/>
          <w:iCs/>
          <w:szCs w:val="17"/>
        </w:rPr>
        <w:t>unenclosed shower area</w:t>
      </w:r>
      <w:r w:rsidRPr="00DE716A">
        <w:rPr>
          <w:szCs w:val="17"/>
        </w:rPr>
        <w:t xml:space="preserve"> that is hobless and step-free must comply with AS 3740 or Part 10.2 of the </w:t>
      </w:r>
      <w:r w:rsidRPr="00DE716A">
        <w:rPr>
          <w:b/>
          <w:bCs/>
          <w:szCs w:val="17"/>
        </w:rPr>
        <w:t>ABCB Housing Provisions</w:t>
      </w:r>
      <w:r w:rsidRPr="00DE716A">
        <w:rPr>
          <w:szCs w:val="17"/>
        </w:rPr>
        <w:t>.</w:t>
      </w:r>
    </w:p>
    <w:tbl>
      <w:tblPr>
        <w:tblStyle w:val="TableGrid"/>
        <w:tblW w:w="0" w:type="auto"/>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7653"/>
      </w:tblGrid>
      <w:tr w:rsidR="00DE716A" w:rsidRPr="00DE716A" w14:paraId="4CBCE2ED" w14:textId="77777777" w:rsidTr="00DA7771">
        <w:trPr>
          <w:cantSplit/>
        </w:trPr>
        <w:tc>
          <w:tcPr>
            <w:tcW w:w="7655" w:type="dxa"/>
            <w:shd w:val="clear" w:color="auto" w:fill="F2F2F2" w:themeFill="background1" w:themeFillShade="F2"/>
            <w:tcMar>
              <w:top w:w="85" w:type="dxa"/>
              <w:bottom w:w="85" w:type="dxa"/>
            </w:tcMar>
          </w:tcPr>
          <w:p w14:paraId="0766E076" w14:textId="77777777" w:rsidR="00DE716A" w:rsidRPr="00DE716A" w:rsidRDefault="00DE716A" w:rsidP="00DE716A">
            <w:pPr>
              <w:rPr>
                <w:szCs w:val="17"/>
              </w:rPr>
            </w:pPr>
            <w:r w:rsidRPr="00DE716A">
              <w:rPr>
                <w:b/>
                <w:bCs/>
                <w:szCs w:val="17"/>
              </w:rPr>
              <w:t>Note:</w:t>
            </w:r>
          </w:p>
          <w:p w14:paraId="10BDC9EA" w14:textId="77777777" w:rsidR="00DE716A" w:rsidRPr="00DE716A" w:rsidRDefault="00DE716A" w:rsidP="00DE716A">
            <w:pPr>
              <w:rPr>
                <w:szCs w:val="17"/>
              </w:rPr>
            </w:pPr>
            <w:r w:rsidRPr="00DE716A">
              <w:rPr>
                <w:i/>
                <w:iCs/>
                <w:szCs w:val="17"/>
              </w:rPr>
              <w:t>Enclosed shower areas</w:t>
            </w:r>
            <w:r w:rsidRPr="00DE716A">
              <w:rPr>
                <w:szCs w:val="17"/>
              </w:rPr>
              <w:t xml:space="preserve"> and </w:t>
            </w:r>
            <w:r w:rsidRPr="00DE716A">
              <w:rPr>
                <w:i/>
                <w:iCs/>
                <w:szCs w:val="17"/>
              </w:rPr>
              <w:t>unenclosed shower areas</w:t>
            </w:r>
            <w:r w:rsidRPr="00DE716A">
              <w:rPr>
                <w:szCs w:val="17"/>
              </w:rPr>
              <w:t xml:space="preserve"> that are hobless and step-free must be waterproofed in accordance with AS 3740 or </w:t>
            </w:r>
            <w:r w:rsidRPr="00DE716A">
              <w:rPr>
                <w:b/>
                <w:bCs/>
                <w:szCs w:val="17"/>
              </w:rPr>
              <w:t>Part 10.2</w:t>
            </w:r>
            <w:r w:rsidRPr="00DE716A">
              <w:rPr>
                <w:szCs w:val="17"/>
              </w:rPr>
              <w:t xml:space="preserve"> of the </w:t>
            </w:r>
            <w:r w:rsidRPr="00DE716A">
              <w:rPr>
                <w:b/>
                <w:bCs/>
                <w:szCs w:val="17"/>
              </w:rPr>
              <w:t>ABCB Housing Provisions</w:t>
            </w:r>
            <w:r w:rsidRPr="00DE716A">
              <w:rPr>
                <w:szCs w:val="17"/>
              </w:rPr>
              <w:t>.</w:t>
            </w:r>
          </w:p>
          <w:p w14:paraId="5BF7CE94" w14:textId="77777777" w:rsidR="00DE716A" w:rsidRPr="00DE716A" w:rsidRDefault="00DE716A" w:rsidP="00DE716A">
            <w:pPr>
              <w:rPr>
                <w:szCs w:val="17"/>
              </w:rPr>
            </w:pPr>
            <w:r w:rsidRPr="00DE716A">
              <w:rPr>
                <w:szCs w:val="17"/>
              </w:rPr>
              <w:t>Figures of hobless and step-free showers that incorporate a shower screen door have been provided in Appendix A and are for informative purposes only.</w:t>
            </w:r>
          </w:p>
        </w:tc>
      </w:tr>
    </w:tbl>
    <w:bookmarkEnd w:id="77"/>
    <w:p w14:paraId="055A6BCD" w14:textId="77777777" w:rsidR="00DE716A" w:rsidRPr="00DE716A" w:rsidRDefault="00DE716A" w:rsidP="00DE716A">
      <w:pPr>
        <w:spacing w:before="80"/>
        <w:ind w:left="1276" w:hanging="567"/>
        <w:rPr>
          <w:szCs w:val="17"/>
        </w:rPr>
      </w:pPr>
      <w:r w:rsidRPr="00DE716A">
        <w:rPr>
          <w:szCs w:val="17"/>
        </w:rPr>
        <w:t>2.2.7</w:t>
      </w:r>
      <w:r w:rsidRPr="00DE716A">
        <w:rPr>
          <w:szCs w:val="17"/>
        </w:rPr>
        <w:tab/>
      </w:r>
      <w:r w:rsidRPr="00DE716A">
        <w:t>Modify</w:t>
      </w:r>
      <w:r w:rsidRPr="00DE716A">
        <w:rPr>
          <w:szCs w:val="17"/>
        </w:rPr>
        <w:t xml:space="preserve"> </w:t>
      </w:r>
      <w:r w:rsidRPr="00DE716A">
        <w:rPr>
          <w:b/>
          <w:bCs/>
          <w:szCs w:val="17"/>
        </w:rPr>
        <w:t>S42C4 (1) Additional Deemed-to-Satisfy Provisions when using house energy rating software</w:t>
      </w:r>
      <w:r w:rsidRPr="00DE716A">
        <w:rPr>
          <w:i/>
          <w:iCs/>
          <w:szCs w:val="17"/>
        </w:rPr>
        <w:t xml:space="preserve"> </w:t>
      </w:r>
      <w:r w:rsidRPr="00DE716A">
        <w:rPr>
          <w:szCs w:val="17"/>
        </w:rPr>
        <w:t>as follows:</w:t>
      </w:r>
    </w:p>
    <w:p w14:paraId="78E658CF" w14:textId="77777777" w:rsidR="00DE716A" w:rsidRPr="00DE716A" w:rsidRDefault="00DE716A" w:rsidP="00DE716A">
      <w:pPr>
        <w:ind w:left="1616" w:hanging="340"/>
        <w:rPr>
          <w:szCs w:val="17"/>
        </w:rPr>
      </w:pPr>
      <w:r w:rsidRPr="00DE716A">
        <w:rPr>
          <w:szCs w:val="17"/>
        </w:rPr>
        <w:t>(1)</w:t>
      </w:r>
      <w:r w:rsidRPr="00DE716A">
        <w:rPr>
          <w:szCs w:val="17"/>
        </w:rPr>
        <w:tab/>
        <w:t xml:space="preserve">To comply with </w:t>
      </w:r>
      <w:hyperlink r:id="rId33" w:anchor="_ebeae85f-b094-4bad-a411-364a0334aa3b" w:history="1">
        <w:r w:rsidRPr="00DE716A">
          <w:rPr>
            <w:b/>
            <w:bCs/>
            <w:szCs w:val="17"/>
          </w:rPr>
          <w:t>H6P1</w:t>
        </w:r>
      </w:hyperlink>
      <w:r w:rsidRPr="00DE716A">
        <w:rPr>
          <w:szCs w:val="17"/>
        </w:rPr>
        <w:t xml:space="preserve">, in addition to </w:t>
      </w:r>
      <w:hyperlink r:id="rId34" w:anchor="_9f1997aa-d81a-453a-ad0b-8f6681e8eaf0" w:history="1">
        <w:r w:rsidRPr="00DE716A">
          <w:rPr>
            <w:b/>
            <w:bCs/>
            <w:szCs w:val="17"/>
          </w:rPr>
          <w:t>S42C2</w:t>
        </w:r>
      </w:hyperlink>
      <w:r w:rsidRPr="00DE716A">
        <w:rPr>
          <w:szCs w:val="17"/>
        </w:rPr>
        <w:t xml:space="preserve">, a building must comply with </w:t>
      </w:r>
      <w:r w:rsidRPr="00DE716A">
        <w:rPr>
          <w:b/>
          <w:bCs/>
          <w:szCs w:val="17"/>
        </w:rPr>
        <w:t>Section 13</w:t>
      </w:r>
      <w:r w:rsidRPr="00DE716A">
        <w:rPr>
          <w:szCs w:val="17"/>
        </w:rPr>
        <w:t xml:space="preserve"> of the </w:t>
      </w:r>
      <w:r w:rsidRPr="00DE716A">
        <w:rPr>
          <w:b/>
          <w:bCs/>
          <w:szCs w:val="17"/>
        </w:rPr>
        <w:t>ABCB Housing Provisions</w:t>
      </w:r>
      <w:r w:rsidRPr="00DE716A">
        <w:rPr>
          <w:szCs w:val="17"/>
        </w:rPr>
        <w:t xml:space="preserve"> clauses—</w:t>
      </w:r>
    </w:p>
    <w:p w14:paraId="37E9E606" w14:textId="77777777" w:rsidR="00DE716A" w:rsidRPr="00DE716A" w:rsidRDefault="00DE716A" w:rsidP="00DE716A">
      <w:pPr>
        <w:ind w:left="1843" w:hanging="283"/>
        <w:rPr>
          <w:szCs w:val="17"/>
        </w:rPr>
      </w:pPr>
      <w:r w:rsidRPr="00DE716A">
        <w:rPr>
          <w:szCs w:val="17"/>
        </w:rPr>
        <w:t>(a)</w:t>
      </w:r>
      <w:r w:rsidRPr="00DE716A">
        <w:rPr>
          <w:szCs w:val="17"/>
        </w:rPr>
        <w:tab/>
      </w:r>
      <w:hyperlink r:id="rId35" w:anchor="_e835680a-a71a-42c2-995e-0550abdf0eda" w:history="1">
        <w:r w:rsidRPr="00DE716A">
          <w:rPr>
            <w:b/>
            <w:bCs/>
            <w:szCs w:val="17"/>
          </w:rPr>
          <w:t>13.2.2</w:t>
        </w:r>
      </w:hyperlink>
      <w:r w:rsidRPr="00DE716A">
        <w:rPr>
          <w:szCs w:val="17"/>
        </w:rPr>
        <w:t>, for building</w:t>
      </w:r>
      <w:r w:rsidRPr="00DE716A">
        <w:rPr>
          <w:i/>
          <w:iCs/>
          <w:szCs w:val="17"/>
        </w:rPr>
        <w:t xml:space="preserve"> </w:t>
      </w:r>
      <w:hyperlink r:id="rId36" w:anchor="_13553d4f-118c-47e2-90ba-9892194abdf6" w:history="1">
        <w:r w:rsidRPr="00DE716A">
          <w:rPr>
            <w:i/>
            <w:iCs/>
            <w:szCs w:val="17"/>
          </w:rPr>
          <w:t>fabric</w:t>
        </w:r>
      </w:hyperlink>
      <w:r w:rsidRPr="00DE716A">
        <w:rPr>
          <w:szCs w:val="17"/>
        </w:rPr>
        <w:t xml:space="preserve"> thermal insulation; and</w:t>
      </w:r>
    </w:p>
    <w:p w14:paraId="232A5284" w14:textId="77777777" w:rsidR="00DE716A" w:rsidRPr="00DE716A" w:rsidRDefault="00DE716A" w:rsidP="00DE716A">
      <w:pPr>
        <w:ind w:left="1843" w:hanging="283"/>
        <w:rPr>
          <w:szCs w:val="17"/>
        </w:rPr>
      </w:pPr>
      <w:r w:rsidRPr="00DE716A">
        <w:rPr>
          <w:szCs w:val="17"/>
        </w:rPr>
        <w:t>(b)</w:t>
      </w:r>
      <w:r w:rsidRPr="00DE716A">
        <w:rPr>
          <w:szCs w:val="17"/>
        </w:rPr>
        <w:tab/>
      </w:r>
      <w:hyperlink r:id="rId37" w:anchor="_079a5bf0-5e77-4d1f-aaf8-cf26070dc863" w:history="1">
        <w:r w:rsidRPr="00DE716A">
          <w:rPr>
            <w:b/>
            <w:bCs/>
            <w:szCs w:val="17"/>
          </w:rPr>
          <w:t>13.2.3(7</w:t>
        </w:r>
        <w:r w:rsidRPr="00DE716A">
          <w:rPr>
            <w:szCs w:val="17"/>
          </w:rPr>
          <w:t>)</w:t>
        </w:r>
      </w:hyperlink>
      <w:r w:rsidRPr="00DE716A">
        <w:rPr>
          <w:szCs w:val="17"/>
        </w:rPr>
        <w:t xml:space="preserve"> and </w:t>
      </w:r>
      <w:hyperlink r:id="rId38" w:anchor="_71c35b1d-29b9-40e3-8aa5-a2262f8ab1cb" w:history="1">
        <w:r w:rsidRPr="00DE716A">
          <w:rPr>
            <w:b/>
            <w:bCs/>
            <w:szCs w:val="17"/>
          </w:rPr>
          <w:t>13.2.5(5)</w:t>
        </w:r>
      </w:hyperlink>
      <w:r w:rsidRPr="00DE716A">
        <w:rPr>
          <w:szCs w:val="17"/>
        </w:rPr>
        <w:t>, for thermal breaks; and</w:t>
      </w:r>
    </w:p>
    <w:p w14:paraId="29AC5FBB" w14:textId="77777777" w:rsidR="00DE716A" w:rsidRPr="00DE716A" w:rsidRDefault="00DE716A" w:rsidP="00DE716A">
      <w:pPr>
        <w:ind w:left="1843" w:hanging="283"/>
        <w:rPr>
          <w:szCs w:val="17"/>
        </w:rPr>
      </w:pPr>
      <w:r w:rsidRPr="00DE716A">
        <w:rPr>
          <w:szCs w:val="17"/>
        </w:rPr>
        <w:t>(c)</w:t>
      </w:r>
      <w:r w:rsidRPr="00DE716A">
        <w:rPr>
          <w:szCs w:val="17"/>
        </w:rPr>
        <w:tab/>
      </w:r>
      <w:hyperlink r:id="rId39" w:anchor="_80bd4b4b-e737-4e2e-a6a2-585308505d24" w:history="1">
        <w:r w:rsidRPr="00DE716A">
          <w:rPr>
            <w:b/>
            <w:bCs/>
            <w:szCs w:val="17"/>
          </w:rPr>
          <w:t>13.2.3(5)</w:t>
        </w:r>
      </w:hyperlink>
      <w:r w:rsidRPr="00DE716A">
        <w:rPr>
          <w:szCs w:val="17"/>
        </w:rPr>
        <w:t xml:space="preserve">, for compensating for a loss of ceiling insulation, other than where the </w:t>
      </w:r>
      <w:hyperlink r:id="rId40" w:anchor="_c3e52045-6061-460e-93b7-bf5293430c15" w:history="1">
        <w:r w:rsidRPr="00DE716A">
          <w:rPr>
            <w:i/>
            <w:iCs/>
            <w:szCs w:val="17"/>
          </w:rPr>
          <w:t>house energy rating software</w:t>
        </w:r>
      </w:hyperlink>
      <w:r w:rsidRPr="00DE716A">
        <w:rPr>
          <w:szCs w:val="17"/>
        </w:rPr>
        <w:t xml:space="preserve"> has compensated for a loss of ceiling insulation; and</w:t>
      </w:r>
    </w:p>
    <w:p w14:paraId="54E1513D" w14:textId="77777777" w:rsidR="00DE716A" w:rsidRPr="00DE716A" w:rsidRDefault="00DE716A" w:rsidP="00DE716A">
      <w:pPr>
        <w:ind w:left="1843" w:hanging="283"/>
        <w:rPr>
          <w:szCs w:val="17"/>
        </w:rPr>
      </w:pPr>
      <w:r w:rsidRPr="00DE716A">
        <w:rPr>
          <w:szCs w:val="17"/>
        </w:rPr>
        <w:t>(d)</w:t>
      </w:r>
      <w:r w:rsidRPr="00DE716A">
        <w:rPr>
          <w:szCs w:val="17"/>
        </w:rPr>
        <w:tab/>
      </w:r>
      <w:hyperlink r:id="rId41" w:anchor="_4053b4dd-55b7-416b-9b91-1a3e5bc00799" w:history="1">
        <w:r w:rsidRPr="00DE716A">
          <w:rPr>
            <w:b/>
            <w:bCs/>
            <w:szCs w:val="17"/>
          </w:rPr>
          <w:t>13.2.6(4)</w:t>
        </w:r>
      </w:hyperlink>
      <w:r w:rsidRPr="00DE716A">
        <w:rPr>
          <w:szCs w:val="17"/>
        </w:rPr>
        <w:t xml:space="preserve">, </w:t>
      </w:r>
      <w:hyperlink r:id="rId42" w:anchor="_c51aecd5-9890-4934-bb2f-e17a5ecf1097" w:history="1">
        <w:r w:rsidRPr="00DE716A">
          <w:rPr>
            <w:b/>
            <w:bCs/>
            <w:szCs w:val="17"/>
          </w:rPr>
          <w:t>13.2.6(5)</w:t>
        </w:r>
      </w:hyperlink>
      <w:r w:rsidRPr="00DE716A">
        <w:rPr>
          <w:b/>
          <w:bCs/>
          <w:szCs w:val="17"/>
        </w:rPr>
        <w:t>(a)(i)</w:t>
      </w:r>
      <w:r w:rsidRPr="00DE716A">
        <w:rPr>
          <w:szCs w:val="17"/>
        </w:rPr>
        <w:t xml:space="preserve"> and </w:t>
      </w:r>
      <w:hyperlink r:id="rId43" w:anchor="_f1d24984-4b12-4e5b-a47c-2ab04938187b" w:history="1">
        <w:r w:rsidRPr="00DE716A">
          <w:rPr>
            <w:b/>
            <w:bCs/>
            <w:szCs w:val="17"/>
          </w:rPr>
          <w:t>13.2.6(6</w:t>
        </w:r>
        <w:r w:rsidRPr="00DE716A">
          <w:rPr>
            <w:szCs w:val="17"/>
          </w:rPr>
          <w:t>)</w:t>
        </w:r>
      </w:hyperlink>
      <w:r w:rsidRPr="00DE716A">
        <w:rPr>
          <w:szCs w:val="17"/>
        </w:rPr>
        <w:t xml:space="preserve"> for slab edge insulation; and</w:t>
      </w:r>
    </w:p>
    <w:p w14:paraId="62F675DD" w14:textId="77777777" w:rsidR="00DE716A" w:rsidRPr="00DE716A" w:rsidRDefault="00DE716A" w:rsidP="00DE716A">
      <w:pPr>
        <w:ind w:left="1843" w:hanging="283"/>
        <w:rPr>
          <w:szCs w:val="17"/>
        </w:rPr>
      </w:pPr>
      <w:r w:rsidRPr="00DE716A">
        <w:rPr>
          <w:szCs w:val="17"/>
        </w:rPr>
        <w:t>(e)</w:t>
      </w:r>
      <w:r w:rsidRPr="00DE716A">
        <w:rPr>
          <w:szCs w:val="17"/>
        </w:rPr>
        <w:tab/>
      </w:r>
      <w:hyperlink r:id="rId44" w:anchor="_09a0cfcb-49e7-4656-a327-9fbd0dbd1672" w:history="1">
        <w:r w:rsidRPr="00DE716A">
          <w:rPr>
            <w:b/>
            <w:bCs/>
            <w:szCs w:val="17"/>
          </w:rPr>
          <w:t>Part 13.4</w:t>
        </w:r>
      </w:hyperlink>
      <w:r w:rsidRPr="00DE716A">
        <w:rPr>
          <w:szCs w:val="17"/>
        </w:rPr>
        <w:t>, for building sealing.</w:t>
      </w:r>
    </w:p>
    <w:p w14:paraId="24147DEC" w14:textId="77777777" w:rsidR="00DE716A" w:rsidRPr="00DE716A" w:rsidRDefault="00DE716A" w:rsidP="00DE716A">
      <w:pPr>
        <w:ind w:left="709" w:hanging="425"/>
        <w:rPr>
          <w:b/>
          <w:szCs w:val="17"/>
        </w:rPr>
      </w:pPr>
      <w:r w:rsidRPr="00DE716A">
        <w:rPr>
          <w:b/>
          <w:szCs w:val="17"/>
        </w:rPr>
        <w:t>2.3</w:t>
      </w:r>
      <w:r w:rsidRPr="00DE716A">
        <w:rPr>
          <w:b/>
          <w:szCs w:val="17"/>
        </w:rPr>
        <w:tab/>
        <w:t>Housing Provisions</w:t>
      </w:r>
    </w:p>
    <w:p w14:paraId="412F8A05" w14:textId="77777777" w:rsidR="00DE716A" w:rsidRPr="00DE716A" w:rsidRDefault="00DE716A" w:rsidP="00DE716A">
      <w:pPr>
        <w:ind w:left="709"/>
        <w:rPr>
          <w:szCs w:val="17"/>
        </w:rPr>
      </w:pPr>
      <w:r w:rsidRPr="00DE716A">
        <w:rPr>
          <w:szCs w:val="17"/>
        </w:rPr>
        <w:t xml:space="preserve">In South Australia, the </w:t>
      </w:r>
      <w:r w:rsidRPr="00DE716A">
        <w:rPr>
          <w:i/>
          <w:iCs/>
          <w:szCs w:val="17"/>
        </w:rPr>
        <w:t>Building Code</w:t>
      </w:r>
      <w:r w:rsidRPr="00DE716A">
        <w:rPr>
          <w:szCs w:val="17"/>
        </w:rPr>
        <w:t xml:space="preserve"> (NCC 2022 Housing Provisions) will be taken to be modified as set out below:</w:t>
      </w:r>
    </w:p>
    <w:p w14:paraId="57CEC000" w14:textId="77777777" w:rsidR="00DE716A" w:rsidRPr="00DE716A" w:rsidRDefault="00DE716A" w:rsidP="00DE716A">
      <w:pPr>
        <w:ind w:left="1276" w:hanging="567"/>
        <w:rPr>
          <w:szCs w:val="17"/>
        </w:rPr>
      </w:pPr>
      <w:r w:rsidRPr="00DE716A">
        <w:rPr>
          <w:szCs w:val="17"/>
        </w:rPr>
        <w:t>2.3.1</w:t>
      </w:r>
      <w:r w:rsidRPr="00DE716A">
        <w:rPr>
          <w:szCs w:val="17"/>
        </w:rPr>
        <w:tab/>
        <w:t xml:space="preserve">Modify Clause </w:t>
      </w:r>
      <w:r w:rsidRPr="00DE716A">
        <w:rPr>
          <w:b/>
          <w:bCs/>
          <w:szCs w:val="17"/>
        </w:rPr>
        <w:t>SA 9.2.8(a) Open carports</w:t>
      </w:r>
      <w:r w:rsidRPr="00DE716A">
        <w:rPr>
          <w:szCs w:val="17"/>
        </w:rPr>
        <w:t xml:space="preserve"> to read as follows:</w:t>
      </w:r>
    </w:p>
    <w:p w14:paraId="31A8A634" w14:textId="77777777" w:rsidR="00DE716A" w:rsidRPr="00DE716A" w:rsidRDefault="00DE716A" w:rsidP="00DE716A">
      <w:pPr>
        <w:ind w:left="1276"/>
        <w:rPr>
          <w:szCs w:val="17"/>
        </w:rPr>
      </w:pPr>
      <w:r w:rsidRPr="00DE716A">
        <w:rPr>
          <w:szCs w:val="17"/>
        </w:rPr>
        <w:t xml:space="preserve">A Class 10a carport or verandah is exempt from complying with </w:t>
      </w:r>
      <w:hyperlink r:id="rId45" w:anchor="_b283ca0b-02ec-457e-82c8-26579aaf9f25" w:history="1">
        <w:r w:rsidRPr="00DE716A">
          <w:rPr>
            <w:b/>
            <w:bCs/>
            <w:szCs w:val="17"/>
          </w:rPr>
          <w:t>9.2.4(1)</w:t>
        </w:r>
      </w:hyperlink>
      <w:r w:rsidRPr="00DE716A">
        <w:rPr>
          <w:szCs w:val="17"/>
        </w:rPr>
        <w:t xml:space="preserve"> if—</w:t>
      </w:r>
    </w:p>
    <w:p w14:paraId="2DFCE971" w14:textId="77777777" w:rsidR="00DE716A" w:rsidRPr="00DE716A" w:rsidRDefault="00DE716A" w:rsidP="00DE716A">
      <w:pPr>
        <w:ind w:left="1843" w:hanging="283"/>
        <w:rPr>
          <w:szCs w:val="17"/>
        </w:rPr>
      </w:pPr>
      <w:r w:rsidRPr="00DE716A">
        <w:t>(a)</w:t>
      </w:r>
      <w:r w:rsidRPr="00DE716A">
        <w:tab/>
      </w:r>
      <w:r w:rsidRPr="00DE716A">
        <w:rPr>
          <w:szCs w:val="17"/>
        </w:rPr>
        <w:t>it has—</w:t>
      </w:r>
    </w:p>
    <w:p w14:paraId="5A9451A4" w14:textId="77777777" w:rsidR="00DE716A" w:rsidRPr="00DE716A" w:rsidRDefault="00DE716A" w:rsidP="00DE716A">
      <w:pPr>
        <w:ind w:left="2268" w:hanging="425"/>
        <w:rPr>
          <w:szCs w:val="17"/>
        </w:rPr>
      </w:pPr>
      <w:r w:rsidRPr="00DE716A">
        <w:t>(i)</w:t>
      </w:r>
      <w:r w:rsidRPr="00DE716A">
        <w:tab/>
      </w:r>
      <w:r w:rsidRPr="00DE716A">
        <w:rPr>
          <w:szCs w:val="17"/>
        </w:rPr>
        <w:t>two or more sides open and not less than one third of its perimeter open and, for the purpose of this clause, a side is considered to be open if the roof covering adjacent to that side is not less than 500mm from another building or allotment boundary; or</w:t>
      </w:r>
    </w:p>
    <w:p w14:paraId="070CE642" w14:textId="77777777" w:rsidR="00DE716A" w:rsidRPr="00DE716A" w:rsidRDefault="00DE716A" w:rsidP="00DE716A">
      <w:pPr>
        <w:ind w:left="2268" w:hanging="425"/>
        <w:rPr>
          <w:szCs w:val="17"/>
        </w:rPr>
      </w:pPr>
      <w:r w:rsidRPr="00DE716A">
        <w:t>(ii)</w:t>
      </w:r>
      <w:r w:rsidRPr="00DE716A">
        <w:tab/>
      </w:r>
      <w:r w:rsidRPr="00DE716A">
        <w:rPr>
          <w:szCs w:val="17"/>
        </w:rPr>
        <w:t xml:space="preserve">any part of the </w:t>
      </w:r>
      <w:hyperlink r:id="rId46" w:anchor="_d87c7cc0-d0b0-40ab-9a5b-d070ed6e115e" w:history="1">
        <w:r w:rsidRPr="00DE716A">
          <w:rPr>
            <w:i/>
            <w:iCs/>
            <w:szCs w:val="17"/>
          </w:rPr>
          <w:t>external wall</w:t>
        </w:r>
      </w:hyperlink>
      <w:r w:rsidRPr="00DE716A">
        <w:rPr>
          <w:szCs w:val="17"/>
        </w:rPr>
        <w:t xml:space="preserve"> of the Class 1 building located less than 2m from the allotment boundary or less than 4m from another Class 1 building on the same allotment is </w:t>
      </w:r>
      <w:hyperlink r:id="rId47" w:anchor="_2d22acf1-980a-4a51-a1a7-758f41e54a83" w:history="1">
        <w:r w:rsidRPr="00DE716A">
          <w:rPr>
            <w:i/>
            <w:iCs/>
            <w:szCs w:val="17"/>
          </w:rPr>
          <w:t>fire-resisting</w:t>
        </w:r>
      </w:hyperlink>
      <w:r w:rsidRPr="00DE716A">
        <w:rPr>
          <w:szCs w:val="17"/>
        </w:rPr>
        <w:t xml:space="preserve"> to the underside of a </w:t>
      </w:r>
      <w:hyperlink r:id="rId48" w:anchor="_be8a1d10-4119-4eb0-a014-07a806b104ff" w:history="1">
        <w:r w:rsidRPr="00DE716A">
          <w:rPr>
            <w:i/>
            <w:iCs/>
            <w:spacing w:val="-2"/>
            <w:szCs w:val="17"/>
          </w:rPr>
          <w:t>non-combustible</w:t>
        </w:r>
      </w:hyperlink>
      <w:r w:rsidRPr="00DE716A">
        <w:rPr>
          <w:spacing w:val="-2"/>
          <w:szCs w:val="17"/>
        </w:rPr>
        <w:t xml:space="preserve"> roof covering or to the underside of a </w:t>
      </w:r>
      <w:hyperlink r:id="rId49" w:anchor="_be8a1d10-4119-4eb0-a014-07a806b104ff" w:history="1">
        <w:r w:rsidRPr="00DE716A">
          <w:rPr>
            <w:i/>
            <w:iCs/>
            <w:spacing w:val="-2"/>
            <w:szCs w:val="17"/>
          </w:rPr>
          <w:t>non-combustible</w:t>
        </w:r>
      </w:hyperlink>
      <w:r w:rsidRPr="00DE716A">
        <w:rPr>
          <w:spacing w:val="-2"/>
          <w:szCs w:val="17"/>
        </w:rPr>
        <w:t xml:space="preserve"> ceiling lining (see </w:t>
      </w:r>
      <w:hyperlink w:anchor="_d894f0d7-bb82-4021-8141-529ba904e9ae" w:history="1">
        <w:r w:rsidRPr="00DE716A">
          <w:rPr>
            <w:b/>
            <w:bCs/>
            <w:spacing w:val="-2"/>
            <w:szCs w:val="17"/>
          </w:rPr>
          <w:t>SA</w:t>
        </w:r>
        <w:r w:rsidRPr="00DE716A">
          <w:rPr>
            <w:spacing w:val="-2"/>
            <w:szCs w:val="17"/>
          </w:rPr>
          <w:t xml:space="preserve"> </w:t>
        </w:r>
        <w:r w:rsidRPr="00DE716A">
          <w:rPr>
            <w:b/>
            <w:bCs/>
            <w:spacing w:val="-2"/>
            <w:szCs w:val="17"/>
          </w:rPr>
          <w:t>Figure 9.2.8a</w:t>
        </w:r>
      </w:hyperlink>
      <w:r w:rsidRPr="00DE716A">
        <w:rPr>
          <w:spacing w:val="-2"/>
          <w:szCs w:val="17"/>
        </w:rPr>
        <w:t xml:space="preserve">, </w:t>
      </w:r>
      <w:hyperlink w:anchor="_76a58360-23c3-485c-b940-313b445aed83" w:history="1">
        <w:r w:rsidRPr="00DE716A">
          <w:rPr>
            <w:b/>
            <w:bCs/>
            <w:szCs w:val="17"/>
          </w:rPr>
          <w:t>SA Figure 9.2.8b</w:t>
        </w:r>
      </w:hyperlink>
      <w:r w:rsidRPr="00DE716A">
        <w:rPr>
          <w:szCs w:val="17"/>
        </w:rPr>
        <w:t xml:space="preserve"> and </w:t>
      </w:r>
      <w:hyperlink w:anchor="_a5a1c3a4-07c8-482d-90ae-75912dbde336" w:history="1">
        <w:r w:rsidRPr="00DE716A">
          <w:rPr>
            <w:b/>
            <w:bCs/>
            <w:szCs w:val="17"/>
          </w:rPr>
          <w:t>SA Figure 9.2.8c</w:t>
        </w:r>
      </w:hyperlink>
      <w:r w:rsidRPr="00DE716A">
        <w:rPr>
          <w:szCs w:val="17"/>
        </w:rPr>
        <w:t>); and</w:t>
      </w:r>
    </w:p>
    <w:p w14:paraId="3C8C1871" w14:textId="77777777" w:rsidR="00FB52DE" w:rsidRDefault="00FB52DE">
      <w:pPr>
        <w:spacing w:after="0" w:line="240" w:lineRule="auto"/>
        <w:jc w:val="left"/>
        <w:rPr>
          <w:szCs w:val="17"/>
        </w:rPr>
      </w:pPr>
      <w:r>
        <w:rPr>
          <w:szCs w:val="17"/>
        </w:rPr>
        <w:br w:type="page"/>
      </w:r>
    </w:p>
    <w:p w14:paraId="14EA381D" w14:textId="18D19D4B" w:rsidR="00DE716A" w:rsidRPr="00DE716A" w:rsidRDefault="00DE716A" w:rsidP="00DE716A">
      <w:pPr>
        <w:ind w:left="1276" w:hanging="567"/>
        <w:rPr>
          <w:szCs w:val="17"/>
        </w:rPr>
      </w:pPr>
      <w:r w:rsidRPr="00DE716A">
        <w:rPr>
          <w:szCs w:val="17"/>
        </w:rPr>
        <w:lastRenderedPageBreak/>
        <w:t>2.3.2</w:t>
      </w:r>
      <w:r w:rsidRPr="00DE716A">
        <w:rPr>
          <w:szCs w:val="17"/>
        </w:rPr>
        <w:tab/>
        <w:t xml:space="preserve">Modify Clause </w:t>
      </w:r>
      <w:r w:rsidRPr="00DE716A">
        <w:rPr>
          <w:b/>
          <w:bCs/>
          <w:szCs w:val="17"/>
        </w:rPr>
        <w:t>SA 10.2.1 Wet areas</w:t>
      </w:r>
      <w:r w:rsidRPr="00DE716A">
        <w:rPr>
          <w:szCs w:val="17"/>
        </w:rPr>
        <w:t xml:space="preserve"> to read as follows:</w:t>
      </w:r>
    </w:p>
    <w:p w14:paraId="7877649B" w14:textId="77777777" w:rsidR="00DE716A" w:rsidRPr="00DE716A" w:rsidRDefault="00DE716A" w:rsidP="00DE716A">
      <w:pPr>
        <w:ind w:left="1276"/>
        <w:rPr>
          <w:szCs w:val="17"/>
        </w:rPr>
      </w:pPr>
      <w:r w:rsidRPr="00DE716A">
        <w:rPr>
          <w:szCs w:val="17"/>
        </w:rPr>
        <w:t xml:space="preserve">Building elements in </w:t>
      </w:r>
      <w:hyperlink r:id="rId50" w:anchor="_28f0fa3d-c51f-4413-8274-97824adf4971" w:history="1">
        <w:r w:rsidRPr="00DE716A">
          <w:rPr>
            <w:i/>
            <w:iCs/>
            <w:szCs w:val="17"/>
          </w:rPr>
          <w:t>wet areas</w:t>
        </w:r>
      </w:hyperlink>
      <w:r w:rsidRPr="00DE716A">
        <w:rPr>
          <w:szCs w:val="17"/>
        </w:rPr>
        <w:t xml:space="preserve"> within a building must—</w:t>
      </w:r>
    </w:p>
    <w:p w14:paraId="175B97BB" w14:textId="77777777" w:rsidR="00DE716A" w:rsidRPr="00DE716A" w:rsidRDefault="00DE716A" w:rsidP="00DE716A">
      <w:pPr>
        <w:ind w:left="1843" w:hanging="283"/>
        <w:rPr>
          <w:szCs w:val="17"/>
        </w:rPr>
      </w:pPr>
      <w:r w:rsidRPr="00DE716A">
        <w:t>(a)</w:t>
      </w:r>
      <w:r w:rsidRPr="00DE716A">
        <w:tab/>
      </w:r>
      <w:r w:rsidRPr="00DE716A">
        <w:rPr>
          <w:szCs w:val="17"/>
        </w:rPr>
        <w:t xml:space="preserve">be </w:t>
      </w:r>
      <w:hyperlink r:id="rId51" w:anchor="_02296d09-c6a7-41f4-a398-1f059045818c" w:history="1">
        <w:r w:rsidRPr="00DE716A">
          <w:rPr>
            <w:i/>
            <w:iCs/>
            <w:szCs w:val="17"/>
          </w:rPr>
          <w:t>waterproof</w:t>
        </w:r>
      </w:hyperlink>
      <w:r w:rsidRPr="00DE716A">
        <w:rPr>
          <w:i/>
          <w:iCs/>
          <w:szCs w:val="17"/>
        </w:rPr>
        <w:t xml:space="preserve"> </w:t>
      </w:r>
      <w:r w:rsidRPr="00DE716A">
        <w:rPr>
          <w:szCs w:val="17"/>
        </w:rPr>
        <w:t xml:space="preserve">or </w:t>
      </w:r>
      <w:hyperlink r:id="rId52" w:anchor="_787642fb-810b-4dc9-8ea9-f54fcfbc19e1" w:history="1">
        <w:r w:rsidRPr="00DE716A">
          <w:rPr>
            <w:i/>
            <w:iCs/>
            <w:szCs w:val="17"/>
          </w:rPr>
          <w:t>water resistant</w:t>
        </w:r>
      </w:hyperlink>
      <w:r w:rsidRPr="00DE716A">
        <w:rPr>
          <w:szCs w:val="17"/>
        </w:rPr>
        <w:t xml:space="preserve"> in accordance with </w:t>
      </w:r>
      <w:hyperlink r:id="rId53" w:anchor="_54cdb4ed-f84a-42a7-b4da-5d09a1eb3043" w:history="1">
        <w:r w:rsidRPr="00DE716A">
          <w:rPr>
            <w:b/>
            <w:bCs/>
            <w:szCs w:val="17"/>
          </w:rPr>
          <w:t>10.2.2</w:t>
        </w:r>
      </w:hyperlink>
      <w:r w:rsidRPr="00DE716A">
        <w:rPr>
          <w:szCs w:val="17"/>
        </w:rPr>
        <w:t xml:space="preserve"> to </w:t>
      </w:r>
      <w:hyperlink r:id="rId54" w:anchor="_cf4b746f-3412-4ec4-b3d9-00e9b42213d1" w:history="1">
        <w:r w:rsidRPr="00DE716A">
          <w:rPr>
            <w:b/>
            <w:bCs/>
            <w:szCs w:val="17"/>
          </w:rPr>
          <w:t>10.2.6</w:t>
        </w:r>
      </w:hyperlink>
      <w:r w:rsidRPr="00DE716A">
        <w:rPr>
          <w:szCs w:val="17"/>
        </w:rPr>
        <w:t>, except that—</w:t>
      </w:r>
    </w:p>
    <w:p w14:paraId="2FD89981" w14:textId="77777777" w:rsidR="00DE716A" w:rsidRPr="00DE716A" w:rsidRDefault="00DE716A" w:rsidP="00DE716A">
      <w:pPr>
        <w:ind w:left="2268" w:hanging="425"/>
        <w:rPr>
          <w:szCs w:val="17"/>
        </w:rPr>
      </w:pPr>
      <w:r w:rsidRPr="00DE716A">
        <w:t>(i)</w:t>
      </w:r>
      <w:r w:rsidRPr="00DE716A">
        <w:tab/>
      </w:r>
      <w:r w:rsidRPr="00DE716A">
        <w:rPr>
          <w:szCs w:val="17"/>
        </w:rPr>
        <w:t xml:space="preserve">in any room containing a washing machine, the wall area from finished floor level to a minimum of 75mm above and 75mm each side of the washing machine tap outlets must be </w:t>
      </w:r>
      <w:hyperlink r:id="rId55" w:anchor="_787642fb-810b-4dc9-8ea9-f54fcfbc19e1" w:history="1">
        <w:r w:rsidRPr="00DE716A">
          <w:rPr>
            <w:i/>
            <w:iCs/>
            <w:szCs w:val="17"/>
          </w:rPr>
          <w:t>water resistant</w:t>
        </w:r>
      </w:hyperlink>
      <w:r w:rsidRPr="00DE716A">
        <w:rPr>
          <w:szCs w:val="17"/>
        </w:rPr>
        <w:t>; and</w:t>
      </w:r>
    </w:p>
    <w:p w14:paraId="2385C906" w14:textId="77777777" w:rsidR="00DE716A" w:rsidRPr="00DE716A" w:rsidRDefault="00DE716A" w:rsidP="00DE716A">
      <w:pPr>
        <w:ind w:left="2268" w:hanging="425"/>
        <w:rPr>
          <w:szCs w:val="17"/>
        </w:rPr>
      </w:pPr>
      <w:r w:rsidRPr="00DE716A">
        <w:t>(ii)</w:t>
      </w:r>
      <w:r w:rsidRPr="00DE716A">
        <w:tab/>
      </w:r>
      <w:r w:rsidRPr="00DE716A">
        <w:rPr>
          <w:szCs w:val="17"/>
        </w:rPr>
        <w:t xml:space="preserve">where a </w:t>
      </w:r>
      <w:hyperlink r:id="rId56" w:anchor="_41006db4-49b2-4075-82fb-c7a6e2258636" w:history="1">
        <w:r w:rsidRPr="00DE716A">
          <w:rPr>
            <w:i/>
            <w:iCs/>
            <w:szCs w:val="17"/>
          </w:rPr>
          <w:t>vessel</w:t>
        </w:r>
      </w:hyperlink>
      <w:r w:rsidRPr="00DE716A">
        <w:rPr>
          <w:i/>
          <w:iCs/>
          <w:szCs w:val="17"/>
        </w:rPr>
        <w:t xml:space="preserve"> </w:t>
      </w:r>
      <w:r w:rsidRPr="00DE716A">
        <w:rPr>
          <w:szCs w:val="17"/>
        </w:rPr>
        <w:t>is inset into a bench top in a kitchen, bar area, kitchenette or domestic food and beverage preparation area—</w:t>
      </w:r>
    </w:p>
    <w:p w14:paraId="5E7DB8E1" w14:textId="77777777" w:rsidR="00DE716A" w:rsidRPr="00DE716A" w:rsidRDefault="00DE716A" w:rsidP="00DE716A">
      <w:pPr>
        <w:ind w:left="2694" w:hanging="426"/>
        <w:rPr>
          <w:szCs w:val="17"/>
        </w:rPr>
      </w:pPr>
      <w:r w:rsidRPr="00DE716A">
        <w:t>(A)</w:t>
      </w:r>
      <w:r w:rsidRPr="00DE716A">
        <w:tab/>
      </w:r>
      <w:r w:rsidRPr="00DE716A">
        <w:rPr>
          <w:szCs w:val="17"/>
        </w:rPr>
        <w:t xml:space="preserve">wall junctions and joints within 150mm above the </w:t>
      </w:r>
      <w:hyperlink r:id="rId57" w:anchor="_41006db4-49b2-4075-82fb-c7a6e2258636" w:history="1">
        <w:r w:rsidRPr="00DE716A">
          <w:rPr>
            <w:i/>
            <w:iCs/>
            <w:szCs w:val="17"/>
          </w:rPr>
          <w:t>vessel</w:t>
        </w:r>
      </w:hyperlink>
      <w:r w:rsidRPr="00DE716A">
        <w:rPr>
          <w:i/>
          <w:iCs/>
          <w:szCs w:val="17"/>
        </w:rPr>
        <w:t xml:space="preserve"> </w:t>
      </w:r>
      <w:r w:rsidRPr="00DE716A">
        <w:rPr>
          <w:szCs w:val="17"/>
        </w:rPr>
        <w:t xml:space="preserve">must be </w:t>
      </w:r>
      <w:hyperlink r:id="rId58" w:anchor="_787642fb-810b-4dc9-8ea9-f54fcfbc19e1" w:history="1">
        <w:r w:rsidRPr="00DE716A">
          <w:rPr>
            <w:i/>
            <w:iCs/>
            <w:szCs w:val="17"/>
          </w:rPr>
          <w:t>water resistant</w:t>
        </w:r>
      </w:hyperlink>
      <w:r w:rsidRPr="00DE716A">
        <w:rPr>
          <w:szCs w:val="17"/>
        </w:rPr>
        <w:t xml:space="preserve"> for the extent of the </w:t>
      </w:r>
      <w:hyperlink r:id="rId59" w:anchor="_41006db4-49b2-4075-82fb-c7a6e2258636" w:history="1">
        <w:r w:rsidRPr="00DE716A">
          <w:rPr>
            <w:i/>
            <w:iCs/>
            <w:szCs w:val="17"/>
          </w:rPr>
          <w:t>vessel</w:t>
        </w:r>
      </w:hyperlink>
      <w:r w:rsidRPr="00DE716A">
        <w:rPr>
          <w:szCs w:val="17"/>
        </w:rPr>
        <w:t>; and</w:t>
      </w:r>
    </w:p>
    <w:p w14:paraId="182A7771" w14:textId="77777777" w:rsidR="00DE716A" w:rsidRPr="00DE716A" w:rsidRDefault="00DE716A" w:rsidP="00DE716A">
      <w:pPr>
        <w:ind w:left="2694" w:hanging="426"/>
        <w:rPr>
          <w:szCs w:val="17"/>
        </w:rPr>
      </w:pPr>
      <w:r w:rsidRPr="00DE716A">
        <w:t>(B)</w:t>
      </w:r>
      <w:r w:rsidRPr="00DE716A">
        <w:tab/>
      </w:r>
      <w:r w:rsidRPr="00DE716A">
        <w:rPr>
          <w:szCs w:val="17"/>
        </w:rPr>
        <w:t>the perimeter edges of the</w:t>
      </w:r>
      <w:r w:rsidRPr="00DE716A">
        <w:rPr>
          <w:i/>
          <w:iCs/>
          <w:szCs w:val="17"/>
        </w:rPr>
        <w:t xml:space="preserve"> </w:t>
      </w:r>
      <w:hyperlink r:id="rId60" w:anchor="_41006db4-49b2-4075-82fb-c7a6e2258636" w:history="1">
        <w:r w:rsidRPr="00DE716A">
          <w:rPr>
            <w:i/>
            <w:iCs/>
            <w:szCs w:val="17"/>
          </w:rPr>
          <w:t>vessel</w:t>
        </w:r>
      </w:hyperlink>
      <w:r w:rsidRPr="00DE716A">
        <w:rPr>
          <w:szCs w:val="17"/>
        </w:rPr>
        <w:t xml:space="preserve"> must be </w:t>
      </w:r>
      <w:hyperlink r:id="rId61" w:anchor="_787642fb-810b-4dc9-8ea9-f54fcfbc19e1" w:history="1">
        <w:r w:rsidRPr="00DE716A">
          <w:rPr>
            <w:i/>
            <w:iCs/>
            <w:szCs w:val="17"/>
          </w:rPr>
          <w:t>water resistant</w:t>
        </w:r>
      </w:hyperlink>
      <w:r w:rsidRPr="00DE716A">
        <w:rPr>
          <w:szCs w:val="17"/>
        </w:rPr>
        <w:t xml:space="preserve"> for the extent of the </w:t>
      </w:r>
      <w:hyperlink r:id="rId62" w:anchor="_41006db4-49b2-4075-82fb-c7a6e2258636" w:history="1">
        <w:r w:rsidRPr="00DE716A">
          <w:rPr>
            <w:i/>
            <w:iCs/>
            <w:szCs w:val="17"/>
          </w:rPr>
          <w:t>vessel</w:t>
        </w:r>
      </w:hyperlink>
      <w:r w:rsidRPr="00DE716A">
        <w:rPr>
          <w:szCs w:val="17"/>
        </w:rPr>
        <w:t xml:space="preserve"> (see </w:t>
      </w:r>
      <w:hyperlink w:anchor="_f724be35-94a9-4ceb-991e-e858039d7a0e" w:history="1">
        <w:r w:rsidRPr="00DE716A">
          <w:rPr>
            <w:b/>
            <w:bCs/>
            <w:szCs w:val="17"/>
          </w:rPr>
          <w:t>SA Figures 10.2.1a</w:t>
        </w:r>
      </w:hyperlink>
      <w:r w:rsidRPr="00DE716A">
        <w:rPr>
          <w:b/>
          <w:bCs/>
          <w:szCs w:val="17"/>
        </w:rPr>
        <w:t xml:space="preserve">, </w:t>
      </w:r>
      <w:hyperlink w:anchor="_551ecc41-9681-4458-b17c-8c7d0908e29b" w:history="1">
        <w:r w:rsidRPr="00DE716A">
          <w:rPr>
            <w:b/>
            <w:bCs/>
            <w:szCs w:val="17"/>
          </w:rPr>
          <w:t>10.2.1b</w:t>
        </w:r>
      </w:hyperlink>
      <w:r w:rsidRPr="00DE716A">
        <w:rPr>
          <w:szCs w:val="17"/>
        </w:rPr>
        <w:t xml:space="preserve"> and </w:t>
      </w:r>
      <w:hyperlink w:anchor="_55ea27b5-a970-47d8-bd56-783c66265b4a" w:history="1">
        <w:r w:rsidRPr="00DE716A">
          <w:rPr>
            <w:b/>
            <w:bCs/>
            <w:szCs w:val="17"/>
          </w:rPr>
          <w:t>10.2.1c</w:t>
        </w:r>
      </w:hyperlink>
      <w:r w:rsidRPr="00DE716A">
        <w:rPr>
          <w:szCs w:val="17"/>
        </w:rPr>
        <w:t>); and</w:t>
      </w:r>
    </w:p>
    <w:p w14:paraId="3034EC83" w14:textId="77777777" w:rsidR="00DE716A" w:rsidRPr="00DE716A" w:rsidRDefault="00DE716A" w:rsidP="00DE716A">
      <w:pPr>
        <w:ind w:left="2694" w:hanging="426"/>
        <w:rPr>
          <w:szCs w:val="17"/>
        </w:rPr>
      </w:pPr>
      <w:r w:rsidRPr="00DE716A">
        <w:t>(C)</w:t>
      </w:r>
      <w:r w:rsidRPr="00DE716A">
        <w:tab/>
      </w:r>
      <w:r w:rsidRPr="00DE716A">
        <w:rPr>
          <w:szCs w:val="17"/>
        </w:rPr>
        <w:t xml:space="preserve">penetrations in horizontal surfaces for tap and spout outlets in kitchens, bar areas, kitchenettes or domestic food and beverage preparation areas, must be </w:t>
      </w:r>
      <w:hyperlink r:id="rId63" w:anchor="_02296d09-c6a7-41f4-a398-1f059045818c" w:history="1">
        <w:r w:rsidRPr="00DE716A">
          <w:rPr>
            <w:i/>
            <w:iCs/>
            <w:szCs w:val="17"/>
          </w:rPr>
          <w:t>waterproof</w:t>
        </w:r>
      </w:hyperlink>
      <w:r w:rsidRPr="00DE716A">
        <w:rPr>
          <w:szCs w:val="17"/>
        </w:rPr>
        <w:t>; and</w:t>
      </w:r>
    </w:p>
    <w:p w14:paraId="79623BD9" w14:textId="77777777" w:rsidR="00DE716A" w:rsidRPr="00DE716A" w:rsidRDefault="00DE716A" w:rsidP="00DE716A">
      <w:pPr>
        <w:ind w:left="1843" w:hanging="283"/>
        <w:rPr>
          <w:szCs w:val="17"/>
        </w:rPr>
      </w:pPr>
      <w:r w:rsidRPr="00DE716A">
        <w:t>(b)</w:t>
      </w:r>
      <w:r w:rsidRPr="00DE716A">
        <w:tab/>
      </w:r>
      <w:r w:rsidRPr="00DE716A">
        <w:rPr>
          <w:szCs w:val="17"/>
        </w:rPr>
        <w:t>have the wet area construction practices in accordance with</w:t>
      </w:r>
    </w:p>
    <w:p w14:paraId="489EE101" w14:textId="77777777" w:rsidR="00DE716A" w:rsidRPr="00DE716A" w:rsidRDefault="00DE716A" w:rsidP="00DE716A">
      <w:pPr>
        <w:ind w:left="2268" w:hanging="425"/>
        <w:rPr>
          <w:szCs w:val="17"/>
        </w:rPr>
      </w:pPr>
      <w:r w:rsidRPr="00DE716A">
        <w:t>(i)</w:t>
      </w:r>
      <w:r w:rsidRPr="00DE716A">
        <w:tab/>
      </w:r>
      <w:r w:rsidRPr="00DE716A">
        <w:rPr>
          <w:b/>
          <w:bCs/>
          <w:szCs w:val="17"/>
        </w:rPr>
        <w:t>Clauses 10.2.7 to 10.2.32,</w:t>
      </w:r>
      <w:r w:rsidRPr="00DE716A">
        <w:rPr>
          <w:szCs w:val="17"/>
        </w:rPr>
        <w:t xml:space="preserve"> or</w:t>
      </w:r>
    </w:p>
    <w:p w14:paraId="3C7381E2" w14:textId="1523C88E" w:rsidR="00BD6686" w:rsidRPr="00BD6686" w:rsidRDefault="00DE716A" w:rsidP="00BD6686">
      <w:pPr>
        <w:ind w:left="2268" w:hanging="425"/>
        <w:rPr>
          <w:szCs w:val="17"/>
        </w:rPr>
      </w:pPr>
      <w:r w:rsidRPr="00DE716A">
        <w:t>(ii)</w:t>
      </w:r>
      <w:r w:rsidRPr="00DE716A">
        <w:tab/>
      </w:r>
      <w:r w:rsidRPr="00DE716A">
        <w:rPr>
          <w:b/>
          <w:bCs/>
          <w:szCs w:val="17"/>
        </w:rPr>
        <w:t>AS 3740</w:t>
      </w:r>
      <w:r w:rsidRPr="00DE716A">
        <w:rPr>
          <w:szCs w:val="17"/>
        </w:rPr>
        <w:t>, and</w:t>
      </w:r>
    </w:p>
    <w:p w14:paraId="0AA99C96" w14:textId="2A9BF785" w:rsidR="00DE716A" w:rsidRPr="00DE716A" w:rsidRDefault="00DE716A" w:rsidP="00DE716A">
      <w:pPr>
        <w:ind w:left="1843" w:hanging="283"/>
        <w:rPr>
          <w:szCs w:val="17"/>
        </w:rPr>
      </w:pPr>
      <w:r w:rsidRPr="00DE716A">
        <w:t>(c)</w:t>
      </w:r>
      <w:r w:rsidRPr="00DE716A">
        <w:tab/>
      </w:r>
      <w:r w:rsidRPr="00DE716A">
        <w:rPr>
          <w:szCs w:val="17"/>
        </w:rPr>
        <w:t xml:space="preserve">have </w:t>
      </w:r>
      <w:r w:rsidRPr="00DE716A">
        <w:rPr>
          <w:i/>
          <w:iCs/>
          <w:szCs w:val="17"/>
        </w:rPr>
        <w:t>floor wastes</w:t>
      </w:r>
      <w:r w:rsidRPr="00DE716A">
        <w:rPr>
          <w:szCs w:val="17"/>
        </w:rPr>
        <w:t xml:space="preserve"> provided in accordance with </w:t>
      </w:r>
      <w:hyperlink r:id="rId64" w:anchor="_3bc7d70b-e7ff-4411-a0e0-fa55371d6c3f" w:history="1">
        <w:r w:rsidRPr="00DE716A">
          <w:rPr>
            <w:b/>
            <w:bCs/>
            <w:szCs w:val="17"/>
          </w:rPr>
          <w:t>SA 10.2.33</w:t>
        </w:r>
      </w:hyperlink>
      <w:r w:rsidRPr="00DE716A">
        <w:rPr>
          <w:szCs w:val="17"/>
        </w:rPr>
        <w:t>; and</w:t>
      </w:r>
    </w:p>
    <w:p w14:paraId="27E8DE2A" w14:textId="77777777" w:rsidR="00DE716A" w:rsidRPr="00DE716A" w:rsidRDefault="00DE716A" w:rsidP="00DE716A">
      <w:pPr>
        <w:ind w:left="1843" w:hanging="283"/>
        <w:rPr>
          <w:szCs w:val="17"/>
        </w:rPr>
      </w:pPr>
      <w:r w:rsidRPr="00DE716A">
        <w:t>(d)</w:t>
      </w:r>
      <w:r w:rsidRPr="00DE716A">
        <w:tab/>
      </w:r>
      <w:r w:rsidRPr="00DE716A">
        <w:rPr>
          <w:szCs w:val="17"/>
        </w:rPr>
        <w:t xml:space="preserve">where </w:t>
      </w:r>
      <w:r w:rsidRPr="00DE716A">
        <w:rPr>
          <w:i/>
          <w:iCs/>
          <w:szCs w:val="17"/>
        </w:rPr>
        <w:t>floor wastes</w:t>
      </w:r>
      <w:r w:rsidRPr="00DE716A">
        <w:rPr>
          <w:szCs w:val="17"/>
        </w:rPr>
        <w:t xml:space="preserve"> are provided for drainage of floors in bathrooms and laundries, the floors, floor/wall junction and penetration must be </w:t>
      </w:r>
      <w:hyperlink r:id="rId65" w:anchor="_02296d09-c6a7-41f4-a398-1f059045818c" w:history="1">
        <w:r w:rsidRPr="00DE716A">
          <w:rPr>
            <w:i/>
            <w:iCs/>
            <w:szCs w:val="17"/>
          </w:rPr>
          <w:t>waterproof</w:t>
        </w:r>
      </w:hyperlink>
      <w:r w:rsidRPr="00DE716A">
        <w:rPr>
          <w:i/>
          <w:iCs/>
          <w:szCs w:val="17"/>
        </w:rPr>
        <w:t>.</w:t>
      </w:r>
    </w:p>
    <w:p w14:paraId="2B9FC986" w14:textId="77777777" w:rsidR="00DE716A" w:rsidRPr="00DE716A" w:rsidRDefault="00DE716A" w:rsidP="00DE716A">
      <w:pPr>
        <w:spacing w:before="80"/>
        <w:ind w:left="1276" w:hanging="567"/>
        <w:rPr>
          <w:szCs w:val="17"/>
        </w:rPr>
      </w:pPr>
      <w:r w:rsidRPr="00DE716A">
        <w:rPr>
          <w:szCs w:val="17"/>
        </w:rPr>
        <w:t>2.3.3</w:t>
      </w:r>
      <w:r w:rsidRPr="00DE716A">
        <w:rPr>
          <w:szCs w:val="17"/>
        </w:rPr>
        <w:tab/>
        <w:t xml:space="preserve">Modify Clause </w:t>
      </w:r>
      <w:r w:rsidRPr="00DE716A">
        <w:rPr>
          <w:b/>
          <w:bCs/>
          <w:szCs w:val="17"/>
        </w:rPr>
        <w:t>SA 10.2.33 Provision of floor wastes</w:t>
      </w:r>
      <w:r w:rsidRPr="00DE716A">
        <w:rPr>
          <w:szCs w:val="17"/>
        </w:rPr>
        <w:t xml:space="preserve"> to read as follows:</w:t>
      </w:r>
    </w:p>
    <w:p w14:paraId="2C02F279" w14:textId="77777777" w:rsidR="00DE716A" w:rsidRPr="00DE716A" w:rsidRDefault="00DE716A" w:rsidP="00DE716A">
      <w:pPr>
        <w:ind w:left="1560" w:hanging="284"/>
        <w:rPr>
          <w:szCs w:val="17"/>
        </w:rPr>
      </w:pPr>
      <w:r w:rsidRPr="00DE716A">
        <w:rPr>
          <w:szCs w:val="17"/>
        </w:rPr>
        <w:t>(1)</w:t>
      </w:r>
      <w:r w:rsidRPr="00DE716A">
        <w:rPr>
          <w:szCs w:val="17"/>
        </w:rPr>
        <w:tab/>
        <w:t xml:space="preserve">The floor of a </w:t>
      </w:r>
      <w:r w:rsidRPr="00DE716A">
        <w:rPr>
          <w:i/>
          <w:iCs/>
          <w:szCs w:val="17"/>
        </w:rPr>
        <w:t>wet area</w:t>
      </w:r>
      <w:r w:rsidRPr="00DE716A">
        <w:rPr>
          <w:szCs w:val="17"/>
        </w:rPr>
        <w:t xml:space="preserve"> containing a </w:t>
      </w:r>
      <w:hyperlink r:id="rId66" w:anchor="_42779cdb-6aa7-4439-ba4b-496fb87142a1" w:history="1">
        <w:r w:rsidRPr="00DE716A">
          <w:rPr>
            <w:i/>
            <w:iCs/>
            <w:szCs w:val="17"/>
          </w:rPr>
          <w:t>vessel</w:t>
        </w:r>
      </w:hyperlink>
      <w:r w:rsidRPr="00DE716A">
        <w:rPr>
          <w:szCs w:val="17"/>
        </w:rPr>
        <w:t xml:space="preserve"> must be graded to a </w:t>
      </w:r>
      <w:r w:rsidRPr="00DE716A">
        <w:rPr>
          <w:i/>
          <w:iCs/>
          <w:szCs w:val="17"/>
        </w:rPr>
        <w:t>floor waste</w:t>
      </w:r>
      <w:r w:rsidRPr="00DE716A">
        <w:rPr>
          <w:szCs w:val="17"/>
        </w:rPr>
        <w:t xml:space="preserve"> to permit drainage of water.</w:t>
      </w:r>
    </w:p>
    <w:p w14:paraId="081CC8CD" w14:textId="77777777" w:rsidR="00DE716A" w:rsidRPr="00DE716A" w:rsidRDefault="00DE716A" w:rsidP="00DE716A">
      <w:pPr>
        <w:ind w:left="1560" w:hanging="284"/>
        <w:rPr>
          <w:szCs w:val="17"/>
        </w:rPr>
      </w:pPr>
      <w:r w:rsidRPr="00DE716A">
        <w:rPr>
          <w:szCs w:val="17"/>
        </w:rPr>
        <w:t>(2)</w:t>
      </w:r>
      <w:r w:rsidRPr="00DE716A">
        <w:rPr>
          <w:szCs w:val="17"/>
        </w:rPr>
        <w:tab/>
        <w:t xml:space="preserve">A floor need not be graded to a </w:t>
      </w:r>
      <w:r w:rsidRPr="00DE716A">
        <w:rPr>
          <w:i/>
          <w:iCs/>
          <w:szCs w:val="17"/>
        </w:rPr>
        <w:t>floor waste</w:t>
      </w:r>
      <w:r w:rsidRPr="00DE716A">
        <w:rPr>
          <w:szCs w:val="17"/>
        </w:rPr>
        <w:t xml:space="preserve"> as </w:t>
      </w:r>
      <w:r w:rsidRPr="00DE716A">
        <w:rPr>
          <w:i/>
          <w:iCs/>
          <w:szCs w:val="17"/>
        </w:rPr>
        <w:t>required</w:t>
      </w:r>
      <w:r w:rsidRPr="00DE716A">
        <w:rPr>
          <w:szCs w:val="17"/>
        </w:rPr>
        <w:t xml:space="preserve"> by </w:t>
      </w:r>
      <w:r w:rsidRPr="00DE716A">
        <w:rPr>
          <w:b/>
          <w:bCs/>
          <w:szCs w:val="17"/>
        </w:rPr>
        <w:t>(1)</w:t>
      </w:r>
      <w:r w:rsidRPr="00DE716A">
        <w:rPr>
          <w:szCs w:val="17"/>
        </w:rPr>
        <w:t xml:space="preserve"> if—</w:t>
      </w:r>
    </w:p>
    <w:p w14:paraId="535026D4" w14:textId="77777777" w:rsidR="00DE716A" w:rsidRPr="00DE716A" w:rsidRDefault="00DE716A" w:rsidP="00DE716A">
      <w:pPr>
        <w:ind w:left="1843" w:hanging="283"/>
        <w:rPr>
          <w:szCs w:val="17"/>
        </w:rPr>
      </w:pPr>
      <w:r w:rsidRPr="00DE716A">
        <w:rPr>
          <w:szCs w:val="17"/>
        </w:rPr>
        <w:t>(a)</w:t>
      </w:r>
      <w:r w:rsidRPr="00DE716A">
        <w:rPr>
          <w:szCs w:val="17"/>
        </w:rPr>
        <w:tab/>
        <w:t xml:space="preserve">all </w:t>
      </w:r>
      <w:r w:rsidRPr="00DE716A">
        <w:rPr>
          <w:i/>
          <w:iCs/>
          <w:szCs w:val="17"/>
        </w:rPr>
        <w:t>vessels</w:t>
      </w:r>
      <w:r w:rsidRPr="00DE716A">
        <w:rPr>
          <w:szCs w:val="17"/>
        </w:rPr>
        <w:t xml:space="preserve"> are provided with in-built overflow protection or have a permanent open trapped connection to the plumbing and drainage system (such as a WC pan); or</w:t>
      </w:r>
    </w:p>
    <w:p w14:paraId="44EE825C" w14:textId="77777777" w:rsidR="00DE716A" w:rsidRPr="00DE716A" w:rsidRDefault="00DE716A" w:rsidP="00DE716A">
      <w:pPr>
        <w:ind w:left="1843" w:hanging="283"/>
        <w:rPr>
          <w:szCs w:val="17"/>
        </w:rPr>
      </w:pPr>
      <w:r w:rsidRPr="00DE716A">
        <w:rPr>
          <w:szCs w:val="17"/>
        </w:rPr>
        <w:t>(b)</w:t>
      </w:r>
      <w:r w:rsidRPr="00DE716A">
        <w:rPr>
          <w:szCs w:val="17"/>
        </w:rPr>
        <w:tab/>
        <w:t xml:space="preserve">the </w:t>
      </w:r>
      <w:r w:rsidRPr="00DE716A">
        <w:rPr>
          <w:i/>
          <w:iCs/>
          <w:szCs w:val="17"/>
        </w:rPr>
        <w:t>floor waste</w:t>
      </w:r>
      <w:r w:rsidRPr="00DE716A">
        <w:rPr>
          <w:szCs w:val="17"/>
        </w:rPr>
        <w:t xml:space="preserve"> is provided solely for the connection of plumbing fixtures and all </w:t>
      </w:r>
      <w:r w:rsidRPr="00DE716A">
        <w:rPr>
          <w:i/>
          <w:iCs/>
          <w:szCs w:val="17"/>
        </w:rPr>
        <w:t xml:space="preserve">vessels </w:t>
      </w:r>
      <w:r w:rsidRPr="00DE716A">
        <w:rPr>
          <w:szCs w:val="17"/>
        </w:rPr>
        <w:t xml:space="preserve">in the </w:t>
      </w:r>
      <w:r w:rsidRPr="00DE716A">
        <w:rPr>
          <w:i/>
          <w:iCs/>
          <w:szCs w:val="17"/>
        </w:rPr>
        <w:t>wet area</w:t>
      </w:r>
      <w:r w:rsidRPr="00DE716A">
        <w:rPr>
          <w:szCs w:val="17"/>
        </w:rPr>
        <w:t xml:space="preserve"> are provided with in-built overflow protection or have permanent open trapped connection to the plumbing and drainage system (such as a WC pan).</w:t>
      </w:r>
    </w:p>
    <w:p w14:paraId="0D0BDA1E" w14:textId="77777777" w:rsidR="00DE716A" w:rsidRPr="00DE716A" w:rsidRDefault="00DE716A" w:rsidP="00DE716A">
      <w:pPr>
        <w:ind w:left="1560" w:hanging="284"/>
        <w:rPr>
          <w:szCs w:val="17"/>
        </w:rPr>
      </w:pPr>
      <w:r w:rsidRPr="00DE716A">
        <w:rPr>
          <w:szCs w:val="17"/>
        </w:rPr>
        <w:t>(3)</w:t>
      </w:r>
      <w:r w:rsidRPr="00DE716A">
        <w:rPr>
          <w:szCs w:val="17"/>
        </w:rPr>
        <w:tab/>
        <w:t xml:space="preserve">A floor of a </w:t>
      </w:r>
      <w:r w:rsidRPr="00DE716A">
        <w:rPr>
          <w:i/>
          <w:iCs/>
          <w:szCs w:val="17"/>
        </w:rPr>
        <w:t>wet area</w:t>
      </w:r>
      <w:r w:rsidRPr="00DE716A">
        <w:rPr>
          <w:szCs w:val="17"/>
        </w:rPr>
        <w:t xml:space="preserve"> that is graded without ponding to a </w:t>
      </w:r>
      <w:r w:rsidRPr="00DE716A">
        <w:rPr>
          <w:i/>
          <w:iCs/>
          <w:szCs w:val="17"/>
        </w:rPr>
        <w:t xml:space="preserve">floor waste </w:t>
      </w:r>
      <w:r w:rsidRPr="00DE716A">
        <w:rPr>
          <w:szCs w:val="17"/>
        </w:rPr>
        <w:t xml:space="preserve">within the shower area will satisfy </w:t>
      </w:r>
      <w:r w:rsidRPr="00DE716A">
        <w:rPr>
          <w:b/>
          <w:bCs/>
          <w:szCs w:val="17"/>
        </w:rPr>
        <w:t>(1)</w:t>
      </w:r>
      <w:r w:rsidRPr="00DE716A">
        <w:rPr>
          <w:szCs w:val="17"/>
        </w:rPr>
        <w:t>.</w:t>
      </w:r>
    </w:p>
    <w:p w14:paraId="1ABB6A72" w14:textId="77777777" w:rsidR="00DE716A" w:rsidRPr="00DE716A" w:rsidRDefault="00DE716A" w:rsidP="00DE716A">
      <w:pPr>
        <w:ind w:left="1560" w:hanging="284"/>
        <w:rPr>
          <w:szCs w:val="17"/>
        </w:rPr>
      </w:pPr>
      <w:r w:rsidRPr="00DE716A">
        <w:rPr>
          <w:szCs w:val="17"/>
        </w:rPr>
        <w:t>(4)</w:t>
      </w:r>
      <w:r w:rsidRPr="00DE716A">
        <w:rPr>
          <w:szCs w:val="17"/>
        </w:rPr>
        <w:tab/>
        <w:t xml:space="preserve">The fall of the floor surface graded to a </w:t>
      </w:r>
      <w:r w:rsidRPr="00DE716A">
        <w:rPr>
          <w:i/>
          <w:iCs/>
          <w:szCs w:val="17"/>
        </w:rPr>
        <w:t>floor waste</w:t>
      </w:r>
      <w:r w:rsidRPr="00DE716A">
        <w:rPr>
          <w:szCs w:val="17"/>
        </w:rPr>
        <w:t xml:space="preserve"> in accordance with </w:t>
      </w:r>
      <w:r w:rsidRPr="00DE716A">
        <w:rPr>
          <w:b/>
          <w:bCs/>
          <w:szCs w:val="17"/>
        </w:rPr>
        <w:t>(1)</w:t>
      </w:r>
      <w:r w:rsidRPr="00DE716A">
        <w:rPr>
          <w:szCs w:val="17"/>
        </w:rPr>
        <w:t xml:space="preserve"> or </w:t>
      </w:r>
      <w:r w:rsidRPr="00DE716A">
        <w:rPr>
          <w:b/>
          <w:bCs/>
          <w:szCs w:val="17"/>
        </w:rPr>
        <w:t>(3)</w:t>
      </w:r>
      <w:r w:rsidRPr="00DE716A">
        <w:rPr>
          <w:szCs w:val="17"/>
        </w:rPr>
        <w:t xml:space="preserve"> must be in accordance with </w:t>
      </w:r>
      <w:hyperlink r:id="rId67" w:anchor="_6948d9ae-f62a-45d9-9f0d-be0dd68b6ac6" w:history="1">
        <w:r w:rsidRPr="00DE716A">
          <w:rPr>
            <w:b/>
            <w:bCs/>
            <w:szCs w:val="17"/>
          </w:rPr>
          <w:t>10.2.12</w:t>
        </w:r>
      </w:hyperlink>
      <w:r w:rsidRPr="00DE716A">
        <w:rPr>
          <w:szCs w:val="17"/>
        </w:rPr>
        <w:t>.</w:t>
      </w:r>
    </w:p>
    <w:p w14:paraId="22EF5E13" w14:textId="77777777" w:rsidR="00DE716A" w:rsidRPr="00DE716A" w:rsidRDefault="00DE716A" w:rsidP="00DE716A">
      <w:pPr>
        <w:ind w:left="284" w:hanging="284"/>
        <w:rPr>
          <w:b/>
        </w:rPr>
      </w:pPr>
      <w:r w:rsidRPr="00DE716A">
        <w:rPr>
          <w:b/>
        </w:rPr>
        <w:t>3.</w:t>
      </w:r>
      <w:r w:rsidRPr="00DE716A">
        <w:rPr>
          <w:b/>
        </w:rPr>
        <w:tab/>
        <w:t>INTERPRETATION</w:t>
      </w:r>
    </w:p>
    <w:p w14:paraId="53F8BD64" w14:textId="77777777" w:rsidR="00DE716A" w:rsidRPr="00DE716A" w:rsidRDefault="00DE716A" w:rsidP="00DE716A">
      <w:pPr>
        <w:ind w:left="284"/>
      </w:pPr>
      <w:r w:rsidRPr="00DE716A">
        <w:rPr>
          <w:b/>
        </w:rPr>
        <w:t xml:space="preserve">Addition </w:t>
      </w:r>
      <w:r w:rsidRPr="00DE716A">
        <w:t xml:space="preserve">means an extension or increase in </w:t>
      </w:r>
      <w:r w:rsidRPr="00DE716A">
        <w:rPr>
          <w:iCs/>
        </w:rPr>
        <w:t>floor area</w:t>
      </w:r>
      <w:r w:rsidRPr="00DE716A">
        <w:t>, number of storeys, or height of an existing dwelling.</w:t>
      </w:r>
    </w:p>
    <w:p w14:paraId="088691E7" w14:textId="77777777" w:rsidR="00DE716A" w:rsidRPr="00DE716A" w:rsidRDefault="00DE716A" w:rsidP="00DE716A">
      <w:pPr>
        <w:ind w:left="284"/>
      </w:pPr>
      <w:r w:rsidRPr="00DE716A">
        <w:rPr>
          <w:b/>
          <w:bCs/>
        </w:rPr>
        <w:t xml:space="preserve">Allotment </w:t>
      </w:r>
      <w:r w:rsidRPr="00DE716A">
        <w:t>has the same meaning as defined in the PDI Act except for:</w:t>
      </w:r>
    </w:p>
    <w:p w14:paraId="2D9805F7" w14:textId="77777777" w:rsidR="00DE716A" w:rsidRPr="00DE716A" w:rsidRDefault="00DE716A" w:rsidP="00DE716A">
      <w:pPr>
        <w:ind w:left="567" w:hanging="142"/>
      </w:pPr>
      <w:r w:rsidRPr="00DE716A">
        <w:t>•</w:t>
      </w:r>
      <w:r w:rsidRPr="00DE716A">
        <w:tab/>
        <w:t xml:space="preserve">a development lot and common property created by division under the </w:t>
      </w:r>
      <w:r w:rsidRPr="00DE716A">
        <w:rPr>
          <w:i/>
          <w:iCs/>
        </w:rPr>
        <w:t>Community Titles Act</w:t>
      </w:r>
      <w:r w:rsidRPr="00DE716A">
        <w:t xml:space="preserve"> </w:t>
      </w:r>
      <w:r w:rsidRPr="00DE716A">
        <w:rPr>
          <w:i/>
          <w:iCs/>
        </w:rPr>
        <w:t>1996</w:t>
      </w:r>
    </w:p>
    <w:p w14:paraId="3C298D4D" w14:textId="77777777" w:rsidR="00DE716A" w:rsidRPr="00DE716A" w:rsidRDefault="00DE716A" w:rsidP="00DE716A">
      <w:pPr>
        <w:ind w:left="567" w:hanging="142"/>
      </w:pPr>
      <w:r w:rsidRPr="00DE716A">
        <w:t>•</w:t>
      </w:r>
      <w:r w:rsidRPr="00DE716A">
        <w:tab/>
        <w:t xml:space="preserve">a lot, development lot and common property created by strata division under the </w:t>
      </w:r>
      <w:r w:rsidRPr="00DE716A">
        <w:rPr>
          <w:i/>
          <w:iCs/>
        </w:rPr>
        <w:t>Community Titles Act 1996</w:t>
      </w:r>
    </w:p>
    <w:p w14:paraId="211EA222" w14:textId="77777777" w:rsidR="00DE716A" w:rsidRPr="00DE716A" w:rsidRDefault="00DE716A" w:rsidP="00DE716A">
      <w:pPr>
        <w:ind w:left="567" w:hanging="142"/>
        <w:rPr>
          <w:i/>
          <w:iCs/>
        </w:rPr>
      </w:pPr>
      <w:r w:rsidRPr="00DE716A">
        <w:t>•</w:t>
      </w:r>
      <w:r w:rsidRPr="00DE716A">
        <w:tab/>
        <w:t xml:space="preserve">a unit and common property created by division under the </w:t>
      </w:r>
      <w:r w:rsidRPr="00DE716A">
        <w:rPr>
          <w:i/>
          <w:iCs/>
        </w:rPr>
        <w:t>Strata Titles Act 1988.</w:t>
      </w:r>
    </w:p>
    <w:p w14:paraId="2F3EC00E" w14:textId="77777777" w:rsidR="00DE716A" w:rsidRPr="00DE716A" w:rsidRDefault="00DE716A" w:rsidP="00DE716A">
      <w:pPr>
        <w:ind w:left="284"/>
        <w:rPr>
          <w:lang w:bidi="en-AU"/>
        </w:rPr>
      </w:pPr>
      <w:r w:rsidRPr="00DE716A">
        <w:rPr>
          <w:b/>
          <w:bCs/>
          <w:lang w:bidi="en-AU"/>
        </w:rPr>
        <w:t>Alteration</w:t>
      </w:r>
      <w:r w:rsidRPr="00DE716A">
        <w:rPr>
          <w:lang w:bidi="en-AU"/>
        </w:rPr>
        <w:t xml:space="preserve"> means any change to an existing dwelling involving building work within the curtilage of the existing walls floor and roof or the relocation of a </w:t>
      </w:r>
      <w:r w:rsidRPr="00DE716A">
        <w:t>building</w:t>
      </w:r>
      <w:r w:rsidRPr="00DE716A">
        <w:rPr>
          <w:lang w:bidi="en-AU"/>
        </w:rPr>
        <w:t xml:space="preserve"> on land that is required by the </w:t>
      </w:r>
      <w:r w:rsidRPr="00DE716A">
        <w:rPr>
          <w:i/>
          <w:iCs/>
          <w:lang w:bidi="en-AU"/>
        </w:rPr>
        <w:t>Regulations</w:t>
      </w:r>
      <w:r w:rsidRPr="00DE716A">
        <w:rPr>
          <w:lang w:bidi="en-AU"/>
        </w:rPr>
        <w:t xml:space="preserve"> to comply with the </w:t>
      </w:r>
      <w:r w:rsidRPr="00DE716A">
        <w:rPr>
          <w:i/>
          <w:iCs/>
          <w:lang w:bidi="en-AU"/>
        </w:rPr>
        <w:t>Building Rules</w:t>
      </w:r>
      <w:r w:rsidRPr="00DE716A">
        <w:rPr>
          <w:lang w:bidi="en-AU"/>
        </w:rPr>
        <w:t>. An alteration can include:</w:t>
      </w:r>
    </w:p>
    <w:p w14:paraId="155A9A6D" w14:textId="77777777" w:rsidR="00DE716A" w:rsidRPr="00DE716A" w:rsidRDefault="00DE716A" w:rsidP="00DE716A">
      <w:pPr>
        <w:ind w:left="567" w:hanging="142"/>
      </w:pPr>
      <w:r w:rsidRPr="00DE716A">
        <w:t>•</w:t>
      </w:r>
      <w:r w:rsidRPr="00DE716A">
        <w:tab/>
        <w:t>rearrangement of any space by constructing walls or partitions or by changing ceiling height</w:t>
      </w:r>
    </w:p>
    <w:p w14:paraId="4FE30A0F" w14:textId="77777777" w:rsidR="00DE716A" w:rsidRPr="00DE716A" w:rsidRDefault="00DE716A" w:rsidP="00DE716A">
      <w:pPr>
        <w:ind w:left="567" w:hanging="142"/>
      </w:pPr>
      <w:r w:rsidRPr="00DE716A">
        <w:t>•</w:t>
      </w:r>
      <w:r w:rsidRPr="00DE716A">
        <w:tab/>
        <w:t>addition or elimination of any door or window in a wall providing lateral load resistance</w:t>
      </w:r>
    </w:p>
    <w:p w14:paraId="5405BFB5" w14:textId="77777777" w:rsidR="00DE716A" w:rsidRPr="00DE716A" w:rsidRDefault="00DE716A" w:rsidP="00DE716A">
      <w:pPr>
        <w:ind w:left="567" w:hanging="142"/>
      </w:pPr>
      <w:bookmarkStart w:id="78" w:name="_Hlk164191211"/>
      <w:r w:rsidRPr="00DE716A">
        <w:t>•</w:t>
      </w:r>
      <w:r w:rsidRPr="00DE716A">
        <w:tab/>
        <w:t>change in roofing material</w:t>
      </w:r>
      <w:bookmarkEnd w:id="78"/>
    </w:p>
    <w:p w14:paraId="7B986FEC" w14:textId="77777777" w:rsidR="00DE716A" w:rsidRPr="00DE716A" w:rsidRDefault="00DE716A" w:rsidP="00DE716A">
      <w:pPr>
        <w:ind w:left="567" w:hanging="142"/>
      </w:pPr>
      <w:r w:rsidRPr="00DE716A">
        <w:t>•</w:t>
      </w:r>
      <w:r w:rsidRPr="00DE716A">
        <w:tab/>
        <w:t>work or actions that reduce the load-bearing capacity of a primary building element</w:t>
      </w:r>
    </w:p>
    <w:p w14:paraId="220AA387" w14:textId="77777777" w:rsidR="00DE716A" w:rsidRPr="00DE716A" w:rsidRDefault="00DE716A" w:rsidP="00DE716A">
      <w:pPr>
        <w:ind w:left="567" w:hanging="142"/>
      </w:pPr>
      <w:r w:rsidRPr="00DE716A">
        <w:t>•</w:t>
      </w:r>
      <w:r w:rsidRPr="00DE716A">
        <w:tab/>
        <w:t>installation of additional equipment or fixtures, work or actions that impose additional loads on a primary building element.</w:t>
      </w:r>
    </w:p>
    <w:p w14:paraId="0D303003" w14:textId="77777777" w:rsidR="00DE716A" w:rsidRPr="00DE716A" w:rsidRDefault="00DE716A" w:rsidP="00DE716A">
      <w:pPr>
        <w:ind w:left="567" w:hanging="142"/>
      </w:pPr>
      <w:r w:rsidRPr="00DE716A">
        <w:t>•</w:t>
      </w:r>
      <w:r w:rsidRPr="00DE716A">
        <w:tab/>
        <w:t>relocation of an existing dwelling that is re-erected, moved from one allotment to another or relocated on the same allotment.</w:t>
      </w:r>
    </w:p>
    <w:p w14:paraId="0CAE9EE3" w14:textId="77777777" w:rsidR="00DE716A" w:rsidRPr="00DE716A" w:rsidRDefault="00DE716A" w:rsidP="00DE716A">
      <w:pPr>
        <w:ind w:left="284"/>
      </w:pPr>
      <w:r w:rsidRPr="00DE716A">
        <w:rPr>
          <w:b/>
          <w:bCs/>
        </w:rPr>
        <w:t>Building Code</w:t>
      </w:r>
      <w:r w:rsidRPr="00DE716A">
        <w:t xml:space="preserve"> has the same meaning as defined in the PDI Act.</w:t>
      </w:r>
    </w:p>
    <w:p w14:paraId="22121BFF" w14:textId="77777777" w:rsidR="00DE716A" w:rsidRPr="00DE716A" w:rsidRDefault="00DE716A" w:rsidP="00DE716A">
      <w:pPr>
        <w:ind w:left="284"/>
      </w:pPr>
      <w:r w:rsidRPr="00DE716A">
        <w:rPr>
          <w:b/>
          <w:bCs/>
        </w:rPr>
        <w:t>Building consent</w:t>
      </w:r>
      <w:r w:rsidRPr="00DE716A">
        <w:t xml:space="preserve"> has the same meaning as defined in the PDI Act.</w:t>
      </w:r>
    </w:p>
    <w:p w14:paraId="2BC8BB96" w14:textId="77777777" w:rsidR="00DE716A" w:rsidRPr="00DE716A" w:rsidRDefault="00DE716A" w:rsidP="00DE716A">
      <w:pPr>
        <w:ind w:left="284"/>
      </w:pPr>
      <w:r w:rsidRPr="00DE716A">
        <w:rPr>
          <w:b/>
          <w:bCs/>
        </w:rPr>
        <w:t>Building work</w:t>
      </w:r>
      <w:r w:rsidRPr="00DE716A">
        <w:t xml:space="preserve"> has the same meaning as defined in the PDI Act.</w:t>
      </w:r>
    </w:p>
    <w:p w14:paraId="4ED13AF0" w14:textId="77777777" w:rsidR="00DE716A" w:rsidRPr="00DE716A" w:rsidRDefault="00DE716A" w:rsidP="00DE716A">
      <w:pPr>
        <w:ind w:left="284"/>
      </w:pPr>
      <w:r w:rsidRPr="00DE716A">
        <w:rPr>
          <w:b/>
          <w:bCs/>
        </w:rPr>
        <w:t>Climate Zone</w:t>
      </w:r>
      <w:r w:rsidRPr="00DE716A">
        <w:t xml:space="preserve"> has the same meaning as defined in the </w:t>
      </w:r>
      <w:r w:rsidRPr="00DE716A">
        <w:rPr>
          <w:i/>
          <w:iCs/>
        </w:rPr>
        <w:t>Building Code</w:t>
      </w:r>
      <w:r w:rsidRPr="00DE716A">
        <w:t>.</w:t>
      </w:r>
    </w:p>
    <w:p w14:paraId="4BCEF409" w14:textId="77777777" w:rsidR="00DE716A" w:rsidRPr="00DE716A" w:rsidRDefault="00DE716A" w:rsidP="00DE716A">
      <w:pPr>
        <w:ind w:left="284"/>
      </w:pPr>
      <w:r w:rsidRPr="00DE716A">
        <w:rPr>
          <w:b/>
          <w:bCs/>
        </w:rPr>
        <w:t>Development application</w:t>
      </w:r>
      <w:r w:rsidRPr="00DE716A">
        <w:t xml:space="preserve"> means an application for </w:t>
      </w:r>
      <w:r w:rsidRPr="00DE716A">
        <w:rPr>
          <w:i/>
          <w:iCs/>
        </w:rPr>
        <w:t>building consent</w:t>
      </w:r>
      <w:r w:rsidRPr="00DE716A">
        <w:t xml:space="preserve"> or </w:t>
      </w:r>
      <w:r w:rsidRPr="00DE716A">
        <w:rPr>
          <w:i/>
          <w:iCs/>
        </w:rPr>
        <w:t>planning consent</w:t>
      </w:r>
      <w:r w:rsidRPr="00DE716A">
        <w:t>.</w:t>
      </w:r>
    </w:p>
    <w:p w14:paraId="5D74D7DB" w14:textId="77777777" w:rsidR="00DE716A" w:rsidRPr="00DE716A" w:rsidRDefault="00DE716A" w:rsidP="00DE716A">
      <w:pPr>
        <w:ind w:left="284"/>
      </w:pPr>
      <w:r w:rsidRPr="00DE716A">
        <w:rPr>
          <w:b/>
          <w:bCs/>
        </w:rPr>
        <w:t>Enclosed shower area</w:t>
      </w:r>
      <w:r w:rsidRPr="00DE716A">
        <w:t xml:space="preserve"> has the same meaning as defined in the </w:t>
      </w:r>
      <w:r w:rsidRPr="00DE716A">
        <w:rPr>
          <w:i/>
          <w:iCs/>
        </w:rPr>
        <w:t>Building Code</w:t>
      </w:r>
      <w:r w:rsidRPr="00DE716A">
        <w:t>.</w:t>
      </w:r>
    </w:p>
    <w:p w14:paraId="6689DD8C" w14:textId="77777777" w:rsidR="00DE716A" w:rsidRPr="00DE716A" w:rsidRDefault="00DE716A" w:rsidP="00DE716A">
      <w:pPr>
        <w:ind w:left="284"/>
      </w:pPr>
      <w:r w:rsidRPr="00DE716A">
        <w:rPr>
          <w:b/>
          <w:bCs/>
        </w:rPr>
        <w:t>External wall</w:t>
      </w:r>
      <w:r w:rsidRPr="00DE716A">
        <w:t xml:space="preserve"> has the same meaning as defined in the </w:t>
      </w:r>
      <w:r w:rsidRPr="00DE716A">
        <w:rPr>
          <w:i/>
          <w:iCs/>
        </w:rPr>
        <w:t>Building Code</w:t>
      </w:r>
      <w:r w:rsidRPr="00DE716A">
        <w:t>.</w:t>
      </w:r>
    </w:p>
    <w:p w14:paraId="520540C4" w14:textId="77777777" w:rsidR="00DE716A" w:rsidRPr="00DE716A" w:rsidRDefault="00DE716A" w:rsidP="00DE716A">
      <w:pPr>
        <w:ind w:left="284"/>
      </w:pPr>
      <w:r w:rsidRPr="00DE716A">
        <w:rPr>
          <w:b/>
          <w:bCs/>
        </w:rPr>
        <w:t>Fabric</w:t>
      </w:r>
      <w:r w:rsidRPr="00DE716A">
        <w:t xml:space="preserve"> has the same meaning as defined in the </w:t>
      </w:r>
      <w:r w:rsidRPr="00DE716A">
        <w:rPr>
          <w:i/>
          <w:iCs/>
        </w:rPr>
        <w:t>Building Code</w:t>
      </w:r>
      <w:r w:rsidRPr="00DE716A">
        <w:t>.</w:t>
      </w:r>
    </w:p>
    <w:p w14:paraId="2E92712D" w14:textId="77777777" w:rsidR="00DE716A" w:rsidRPr="00DE716A" w:rsidRDefault="00DE716A" w:rsidP="00DE716A">
      <w:pPr>
        <w:ind w:left="284"/>
      </w:pPr>
      <w:r w:rsidRPr="00DE716A">
        <w:rPr>
          <w:b/>
          <w:bCs/>
        </w:rPr>
        <w:t>Fire-resisting</w:t>
      </w:r>
      <w:r w:rsidRPr="00DE716A">
        <w:t xml:space="preserve"> has the same meaning as defined in the </w:t>
      </w:r>
      <w:r w:rsidRPr="00DE716A">
        <w:rPr>
          <w:i/>
          <w:iCs/>
        </w:rPr>
        <w:t>Building Code</w:t>
      </w:r>
      <w:r w:rsidRPr="00DE716A">
        <w:t>.</w:t>
      </w:r>
    </w:p>
    <w:p w14:paraId="430C9A3F" w14:textId="77777777" w:rsidR="00DE716A" w:rsidRPr="00DE716A" w:rsidRDefault="00DE716A" w:rsidP="00DE716A">
      <w:pPr>
        <w:ind w:left="284"/>
      </w:pPr>
      <w:r w:rsidRPr="00DE716A">
        <w:rPr>
          <w:b/>
          <w:bCs/>
        </w:rPr>
        <w:t>Floor area</w:t>
      </w:r>
      <w:r w:rsidRPr="00DE716A">
        <w:t xml:space="preserve"> has the same meaning as defined in the </w:t>
      </w:r>
      <w:r w:rsidRPr="00DE716A">
        <w:rPr>
          <w:i/>
          <w:iCs/>
        </w:rPr>
        <w:t>Building Code</w:t>
      </w:r>
      <w:r w:rsidRPr="00DE716A">
        <w:t>.</w:t>
      </w:r>
    </w:p>
    <w:p w14:paraId="41E5CB4D" w14:textId="77777777" w:rsidR="00FB52DE" w:rsidRDefault="00FB52DE">
      <w:pPr>
        <w:spacing w:after="0" w:line="240" w:lineRule="auto"/>
        <w:jc w:val="left"/>
        <w:rPr>
          <w:b/>
          <w:bCs/>
        </w:rPr>
      </w:pPr>
      <w:r>
        <w:rPr>
          <w:b/>
          <w:bCs/>
        </w:rPr>
        <w:br w:type="page"/>
      </w:r>
    </w:p>
    <w:p w14:paraId="558646FD" w14:textId="65928ADA" w:rsidR="00DE716A" w:rsidRPr="00DE716A" w:rsidRDefault="00DE716A" w:rsidP="00DE716A">
      <w:pPr>
        <w:ind w:left="284"/>
      </w:pPr>
      <w:r w:rsidRPr="00DE716A">
        <w:rPr>
          <w:b/>
          <w:bCs/>
        </w:rPr>
        <w:lastRenderedPageBreak/>
        <w:t>Floor waste</w:t>
      </w:r>
      <w:r w:rsidRPr="00DE716A">
        <w:t xml:space="preserve"> has the same meaning as defined in the </w:t>
      </w:r>
      <w:r w:rsidRPr="00DE716A">
        <w:rPr>
          <w:i/>
          <w:iCs/>
        </w:rPr>
        <w:t>Building Code</w:t>
      </w:r>
      <w:r w:rsidRPr="00DE716A">
        <w:t>.</w:t>
      </w:r>
    </w:p>
    <w:p w14:paraId="1B5E4B87" w14:textId="77777777" w:rsidR="00DE716A" w:rsidRPr="00DE716A" w:rsidRDefault="00DE716A" w:rsidP="00DE716A">
      <w:pPr>
        <w:ind w:left="284"/>
      </w:pPr>
      <w:r w:rsidRPr="00DE716A">
        <w:rPr>
          <w:b/>
          <w:bCs/>
        </w:rPr>
        <w:t>Habitable room</w:t>
      </w:r>
      <w:r w:rsidRPr="00DE716A">
        <w:t xml:space="preserve"> has the same meaning as defined in the </w:t>
      </w:r>
      <w:r w:rsidRPr="00DE716A">
        <w:rPr>
          <w:i/>
          <w:iCs/>
        </w:rPr>
        <w:t>Building Code</w:t>
      </w:r>
      <w:r w:rsidRPr="00DE716A">
        <w:t>.</w:t>
      </w:r>
    </w:p>
    <w:p w14:paraId="0B8437F0" w14:textId="77777777" w:rsidR="00DE716A" w:rsidRPr="00DE716A" w:rsidRDefault="00DE716A" w:rsidP="00DE716A">
      <w:pPr>
        <w:ind w:left="284"/>
      </w:pPr>
      <w:r w:rsidRPr="00DE716A">
        <w:rPr>
          <w:b/>
          <w:bCs/>
        </w:rPr>
        <w:t>House energy rating software</w:t>
      </w:r>
      <w:r w:rsidRPr="00DE716A">
        <w:t xml:space="preserve"> has the same meaning as defined in the </w:t>
      </w:r>
      <w:r w:rsidRPr="00DE716A">
        <w:rPr>
          <w:i/>
          <w:iCs/>
        </w:rPr>
        <w:t>Building Code</w:t>
      </w:r>
      <w:r w:rsidRPr="00DE716A">
        <w:t>.</w:t>
      </w:r>
    </w:p>
    <w:p w14:paraId="6A62A702" w14:textId="77777777" w:rsidR="00DE716A" w:rsidRPr="00DE716A" w:rsidRDefault="00DE716A" w:rsidP="00DE716A">
      <w:pPr>
        <w:ind w:left="284"/>
        <w:rPr>
          <w:lang w:val="en-US"/>
        </w:rPr>
      </w:pPr>
      <w:r w:rsidRPr="00DE716A">
        <w:rPr>
          <w:b/>
          <w:bCs/>
        </w:rPr>
        <w:t>Irregular allotment</w:t>
      </w:r>
      <w:r w:rsidRPr="00DE716A">
        <w:t xml:space="preserve"> means an </w:t>
      </w:r>
      <w:r w:rsidRPr="00DE716A">
        <w:rPr>
          <w:i/>
          <w:iCs/>
        </w:rPr>
        <w:t xml:space="preserve">allotment </w:t>
      </w:r>
      <w:r w:rsidRPr="00DE716A">
        <w:t xml:space="preserve">with an area less than 300sqm and </w:t>
      </w:r>
      <w:r w:rsidRPr="00DE716A">
        <w:rPr>
          <w:lang w:val="en-US"/>
        </w:rPr>
        <w:t xml:space="preserve">which is unable to contain a minimum 9m x 15m rectangle beyond the </w:t>
      </w:r>
      <w:r w:rsidRPr="00DE716A">
        <w:rPr>
          <w:i/>
          <w:iCs/>
          <w:lang w:val="en-US"/>
        </w:rPr>
        <w:t>primary street setback</w:t>
      </w:r>
      <w:r w:rsidRPr="00DE716A">
        <w:rPr>
          <w:lang w:val="en-US"/>
        </w:rPr>
        <w:t>.</w:t>
      </w:r>
    </w:p>
    <w:p w14:paraId="65ADFA1A" w14:textId="77777777" w:rsidR="00DE716A" w:rsidRPr="00DE716A" w:rsidRDefault="00DE716A" w:rsidP="00DE716A">
      <w:pPr>
        <w:ind w:left="284"/>
      </w:pPr>
      <w:r w:rsidRPr="00DE716A">
        <w:rPr>
          <w:b/>
          <w:bCs/>
          <w:lang w:val="en-US"/>
        </w:rPr>
        <w:t>Lodged</w:t>
      </w:r>
      <w:r w:rsidRPr="00DE716A">
        <w:rPr>
          <w:lang w:val="en-US"/>
        </w:rPr>
        <w:t xml:space="preserve"> means an application has been </w:t>
      </w:r>
      <w:r w:rsidRPr="00DE716A">
        <w:t xml:space="preserve">lodged electronically via the SA planning portal, lodged with the relevant authority at the principal office of the relevant authority, or lodged with an accredited professional in such manner as the accredited professional may require as per Regulations 29(1) and 29(2) of the </w:t>
      </w:r>
      <w:r w:rsidRPr="00DE716A">
        <w:rPr>
          <w:i/>
          <w:iCs/>
        </w:rPr>
        <w:t>Planning, Development and Infrastructure (General) Regulations 2017</w:t>
      </w:r>
      <w:r w:rsidRPr="00DE716A">
        <w:t>.</w:t>
      </w:r>
    </w:p>
    <w:p w14:paraId="5E609361" w14:textId="77777777" w:rsidR="00DE716A" w:rsidRPr="00DE716A" w:rsidRDefault="00DE716A" w:rsidP="00DE716A">
      <w:pPr>
        <w:ind w:left="284"/>
      </w:pPr>
      <w:r w:rsidRPr="00DE716A">
        <w:rPr>
          <w:b/>
          <w:bCs/>
          <w:lang w:val="en-US"/>
        </w:rPr>
        <w:t>Manufactured off site</w:t>
      </w:r>
      <w:r w:rsidRPr="00DE716A">
        <w:rPr>
          <w:lang w:val="en-US"/>
        </w:rPr>
        <w:t xml:space="preserve"> means a </w:t>
      </w:r>
      <w:r w:rsidRPr="00DE716A">
        <w:t>transportable</w:t>
      </w:r>
      <w:r w:rsidRPr="00DE716A">
        <w:rPr>
          <w:lang w:val="en-US"/>
        </w:rPr>
        <w:t xml:space="preserve"> building or a tiny house without wheels</w:t>
      </w:r>
    </w:p>
    <w:p w14:paraId="3A02EB92" w14:textId="77777777" w:rsidR="00DE716A" w:rsidRPr="00DE716A" w:rsidRDefault="00DE716A" w:rsidP="00DE716A">
      <w:pPr>
        <w:ind w:left="284"/>
      </w:pPr>
      <w:r w:rsidRPr="00DE716A">
        <w:rPr>
          <w:b/>
          <w:bCs/>
        </w:rPr>
        <w:t>Non-combustible</w:t>
      </w:r>
      <w:r w:rsidRPr="00DE716A">
        <w:t xml:space="preserve"> has the same meaning as defined in the </w:t>
      </w:r>
      <w:r w:rsidRPr="00DE716A">
        <w:rPr>
          <w:i/>
          <w:iCs/>
        </w:rPr>
        <w:t>Building Code</w:t>
      </w:r>
      <w:r w:rsidRPr="00DE716A">
        <w:t>.</w:t>
      </w:r>
    </w:p>
    <w:p w14:paraId="1D141922" w14:textId="77777777" w:rsidR="00DE716A" w:rsidRPr="00DE716A" w:rsidRDefault="00DE716A" w:rsidP="00DE716A">
      <w:pPr>
        <w:ind w:left="284"/>
      </w:pPr>
      <w:r w:rsidRPr="00DE716A">
        <w:rPr>
          <w:b/>
          <w:bCs/>
        </w:rPr>
        <w:t>Planning and Design Code</w:t>
      </w:r>
      <w:r w:rsidRPr="00DE716A">
        <w:t xml:space="preserve"> has the same meaning as defined in the PDI Act.</w:t>
      </w:r>
    </w:p>
    <w:p w14:paraId="2714DFB5" w14:textId="77777777" w:rsidR="00DE716A" w:rsidRPr="00DE716A" w:rsidRDefault="00DE716A" w:rsidP="00DE716A">
      <w:pPr>
        <w:ind w:left="284"/>
      </w:pPr>
      <w:r w:rsidRPr="00DE716A">
        <w:rPr>
          <w:b/>
          <w:bCs/>
        </w:rPr>
        <w:t>Planning consent</w:t>
      </w:r>
      <w:r w:rsidRPr="00DE716A">
        <w:t xml:space="preserve"> has the same meaning as defined in the PDI Act.</w:t>
      </w:r>
    </w:p>
    <w:p w14:paraId="66D6D8A0" w14:textId="77777777" w:rsidR="00DE716A" w:rsidRPr="00DE716A" w:rsidRDefault="00DE716A" w:rsidP="00DE716A">
      <w:pPr>
        <w:ind w:left="284"/>
      </w:pPr>
      <w:r w:rsidRPr="00DE716A">
        <w:rPr>
          <w:b/>
          <w:bCs/>
        </w:rPr>
        <w:t>Primary street frontage</w:t>
      </w:r>
      <w:r w:rsidRPr="00DE716A">
        <w:t xml:space="preserve"> has the same meaning as the </w:t>
      </w:r>
      <w:r w:rsidRPr="00DE716A">
        <w:rPr>
          <w:i/>
          <w:iCs/>
        </w:rPr>
        <w:t>Planning and Design Code</w:t>
      </w:r>
      <w:r w:rsidRPr="00DE716A">
        <w:t>.</w:t>
      </w:r>
    </w:p>
    <w:p w14:paraId="5B4162F7" w14:textId="77777777" w:rsidR="00DE716A" w:rsidRPr="00DE716A" w:rsidRDefault="00DE716A" w:rsidP="00DE716A">
      <w:pPr>
        <w:ind w:left="284"/>
      </w:pPr>
      <w:r w:rsidRPr="00DE716A">
        <w:rPr>
          <w:b/>
          <w:bCs/>
          <w:lang w:val="en-US"/>
        </w:rPr>
        <w:t>Primary street setback</w:t>
      </w:r>
      <w:r w:rsidRPr="00DE716A">
        <w:rPr>
          <w:lang w:val="en-US"/>
        </w:rPr>
        <w:t xml:space="preserve"> has the same </w:t>
      </w:r>
      <w:r w:rsidRPr="00DE716A">
        <w:t>meaning</w:t>
      </w:r>
      <w:r w:rsidRPr="00DE716A">
        <w:rPr>
          <w:lang w:val="en-US"/>
        </w:rPr>
        <w:t xml:space="preserve"> as the </w:t>
      </w:r>
      <w:r w:rsidRPr="00DE716A">
        <w:rPr>
          <w:i/>
          <w:iCs/>
          <w:lang w:val="en-US"/>
        </w:rPr>
        <w:t>Planning and Design Code</w:t>
      </w:r>
      <w:r w:rsidRPr="00DE716A">
        <w:rPr>
          <w:lang w:val="en-US"/>
        </w:rPr>
        <w:t>.</w:t>
      </w:r>
    </w:p>
    <w:p w14:paraId="767E8CB2" w14:textId="77777777" w:rsidR="00DE716A" w:rsidRPr="00DE716A" w:rsidRDefault="00DE716A" w:rsidP="00DE716A">
      <w:pPr>
        <w:ind w:left="284"/>
      </w:pPr>
      <w:r w:rsidRPr="00DE716A">
        <w:rPr>
          <w:b/>
          <w:bCs/>
        </w:rPr>
        <w:t>Sanitary compartment</w:t>
      </w:r>
      <w:r w:rsidRPr="00DE716A">
        <w:t xml:space="preserve"> has the same meaning as defined in the </w:t>
      </w:r>
      <w:r w:rsidRPr="00DE716A">
        <w:rPr>
          <w:i/>
          <w:iCs/>
        </w:rPr>
        <w:t>Building Code</w:t>
      </w:r>
      <w:r w:rsidRPr="00DE716A">
        <w:t>.</w:t>
      </w:r>
    </w:p>
    <w:p w14:paraId="6FE8893D" w14:textId="77777777" w:rsidR="00DE716A" w:rsidRPr="00DE716A" w:rsidRDefault="00DE716A" w:rsidP="00DE716A">
      <w:pPr>
        <w:ind w:left="284"/>
      </w:pPr>
      <w:r w:rsidRPr="00DE716A">
        <w:rPr>
          <w:b/>
          <w:bCs/>
        </w:rPr>
        <w:t>Small allotment</w:t>
      </w:r>
      <w:r w:rsidRPr="00DE716A">
        <w:t xml:space="preserve"> means an </w:t>
      </w:r>
      <w:r w:rsidRPr="00DE716A">
        <w:rPr>
          <w:i/>
          <w:iCs/>
        </w:rPr>
        <w:t>allotment</w:t>
      </w:r>
      <w:r w:rsidRPr="00DE716A">
        <w:t xml:space="preserve"> with the </w:t>
      </w:r>
      <w:r w:rsidRPr="00DE716A">
        <w:rPr>
          <w:i/>
          <w:iCs/>
        </w:rPr>
        <w:t>primary street frontage</w:t>
      </w:r>
      <w:r w:rsidRPr="00DE716A">
        <w:t xml:space="preserve"> less than or equal to 10m.</w:t>
      </w:r>
    </w:p>
    <w:p w14:paraId="46E5DDAC" w14:textId="77777777" w:rsidR="00DE716A" w:rsidRPr="00DE716A" w:rsidRDefault="00DE716A" w:rsidP="00DE716A">
      <w:pPr>
        <w:ind w:left="284"/>
        <w:rPr>
          <w:i/>
          <w:iCs/>
        </w:rPr>
      </w:pPr>
      <w:r w:rsidRPr="00DE716A">
        <w:rPr>
          <w:b/>
          <w:bCs/>
        </w:rPr>
        <w:t>Tourist accommodation</w:t>
      </w:r>
      <w:r w:rsidRPr="00DE716A">
        <w:t xml:space="preserve"> has the same meaning as Part 7—Land Use Definitions of the </w:t>
      </w:r>
      <w:r w:rsidRPr="00DE716A">
        <w:rPr>
          <w:i/>
          <w:iCs/>
        </w:rPr>
        <w:t>Planning and Design Code.</w:t>
      </w:r>
    </w:p>
    <w:p w14:paraId="7B75FAB4" w14:textId="77777777" w:rsidR="00DE716A" w:rsidRPr="00DE716A" w:rsidRDefault="00DE716A" w:rsidP="00DE716A">
      <w:pPr>
        <w:ind w:left="284"/>
      </w:pPr>
      <w:r w:rsidRPr="00DE716A">
        <w:rPr>
          <w:b/>
          <w:bCs/>
        </w:rPr>
        <w:t>Unenclosed shower area</w:t>
      </w:r>
      <w:r w:rsidRPr="00DE716A">
        <w:t xml:space="preserve"> has the same meaning as defined in the </w:t>
      </w:r>
      <w:r w:rsidRPr="00DE716A">
        <w:rPr>
          <w:i/>
          <w:iCs/>
        </w:rPr>
        <w:t>Building Code</w:t>
      </w:r>
      <w:r w:rsidRPr="00DE716A">
        <w:t>.</w:t>
      </w:r>
    </w:p>
    <w:p w14:paraId="781FC8D1" w14:textId="77777777" w:rsidR="00DE716A" w:rsidRPr="00DE716A" w:rsidRDefault="00DE716A" w:rsidP="00DE716A">
      <w:pPr>
        <w:ind w:left="284"/>
      </w:pPr>
      <w:r w:rsidRPr="00DE716A">
        <w:rPr>
          <w:b/>
          <w:bCs/>
        </w:rPr>
        <w:t>Vessel</w:t>
      </w:r>
      <w:r w:rsidRPr="00DE716A">
        <w:t xml:space="preserve"> has the same meaning as defined in the </w:t>
      </w:r>
      <w:r w:rsidRPr="00DE716A">
        <w:rPr>
          <w:i/>
          <w:iCs/>
        </w:rPr>
        <w:t>Building Code</w:t>
      </w:r>
      <w:r w:rsidRPr="00DE716A">
        <w:t>.</w:t>
      </w:r>
    </w:p>
    <w:p w14:paraId="7667FCD3" w14:textId="77777777" w:rsidR="00DE716A" w:rsidRPr="00DE716A" w:rsidRDefault="00DE716A" w:rsidP="00DE716A">
      <w:pPr>
        <w:ind w:left="284"/>
        <w:rPr>
          <w:b/>
          <w:bCs/>
        </w:rPr>
      </w:pPr>
      <w:r w:rsidRPr="00DE716A">
        <w:rPr>
          <w:b/>
          <w:bCs/>
        </w:rPr>
        <w:t>Waterproof</w:t>
      </w:r>
      <w:r w:rsidRPr="00DE716A">
        <w:t xml:space="preserve"> has the same meaning as defined in the </w:t>
      </w:r>
      <w:r w:rsidRPr="00DE716A">
        <w:rPr>
          <w:i/>
          <w:iCs/>
        </w:rPr>
        <w:t>Building Code</w:t>
      </w:r>
      <w:r w:rsidRPr="00DE716A">
        <w:t>.</w:t>
      </w:r>
    </w:p>
    <w:p w14:paraId="0E5B1115" w14:textId="77777777" w:rsidR="00DE716A" w:rsidRPr="00DE716A" w:rsidRDefault="00DE716A" w:rsidP="00DE716A">
      <w:pPr>
        <w:ind w:left="284"/>
        <w:rPr>
          <w:b/>
          <w:bCs/>
        </w:rPr>
      </w:pPr>
      <w:r w:rsidRPr="00DE716A">
        <w:rPr>
          <w:b/>
          <w:bCs/>
        </w:rPr>
        <w:t>Water resistant</w:t>
      </w:r>
      <w:r w:rsidRPr="00DE716A">
        <w:t xml:space="preserve"> has the same meaning as defined in the </w:t>
      </w:r>
      <w:r w:rsidRPr="00DE716A">
        <w:rPr>
          <w:i/>
          <w:iCs/>
        </w:rPr>
        <w:t>Building Code</w:t>
      </w:r>
      <w:r w:rsidRPr="00DE716A">
        <w:t>.</w:t>
      </w:r>
    </w:p>
    <w:p w14:paraId="56AB11CB" w14:textId="77777777" w:rsidR="00DE716A" w:rsidRPr="00DE716A" w:rsidRDefault="00DE716A" w:rsidP="00DE716A">
      <w:pPr>
        <w:ind w:left="284"/>
      </w:pPr>
      <w:r w:rsidRPr="00DE716A">
        <w:rPr>
          <w:b/>
          <w:bCs/>
        </w:rPr>
        <w:t>Wet area</w:t>
      </w:r>
      <w:r w:rsidRPr="00DE716A">
        <w:t xml:space="preserve"> has the same meaning as defined in the </w:t>
      </w:r>
      <w:r w:rsidRPr="00DE716A">
        <w:rPr>
          <w:i/>
          <w:iCs/>
        </w:rPr>
        <w:t>Building Code</w:t>
      </w:r>
      <w:r w:rsidRPr="00DE716A">
        <w:t>.</w:t>
      </w:r>
    </w:p>
    <w:p w14:paraId="7BD6774D" w14:textId="77777777" w:rsidR="00DE716A" w:rsidRPr="00DE716A" w:rsidRDefault="00DE716A" w:rsidP="00DE716A">
      <w:pPr>
        <w:ind w:left="284"/>
        <w:rPr>
          <w:i/>
          <w:iCs/>
        </w:rPr>
      </w:pPr>
      <w:r w:rsidRPr="00DE716A">
        <w:rPr>
          <w:b/>
          <w:bCs/>
        </w:rPr>
        <w:t>Workers’ accommodation</w:t>
      </w:r>
      <w:r w:rsidRPr="00DE716A">
        <w:t xml:space="preserve"> has the same meaning as Part 7—Land Use Definitions of the </w:t>
      </w:r>
      <w:r w:rsidRPr="00DE716A">
        <w:rPr>
          <w:i/>
          <w:iCs/>
        </w:rPr>
        <w:t>Planning and Design Code.</w:t>
      </w:r>
    </w:p>
    <w:p w14:paraId="6DABCE04" w14:textId="77777777" w:rsidR="00DE716A" w:rsidRPr="00DE716A" w:rsidRDefault="00DE716A" w:rsidP="00DE716A">
      <w:pPr>
        <w:ind w:left="284" w:hanging="284"/>
        <w:rPr>
          <w:b/>
        </w:rPr>
      </w:pPr>
      <w:r w:rsidRPr="00DE716A">
        <w:rPr>
          <w:b/>
        </w:rPr>
        <w:t>4.</w:t>
      </w:r>
      <w:r w:rsidRPr="00DE716A">
        <w:rPr>
          <w:b/>
        </w:rPr>
        <w:tab/>
        <w:t>EXPLANATORY INFORMATION (INFORMATIVE ONLY)</w:t>
      </w:r>
    </w:p>
    <w:p w14:paraId="730B51D5" w14:textId="77777777" w:rsidR="00DE716A" w:rsidRPr="00DE716A" w:rsidRDefault="00DE716A" w:rsidP="00DE716A">
      <w:pPr>
        <w:ind w:left="284"/>
      </w:pPr>
      <w:r w:rsidRPr="00DE716A">
        <w:t>The majority of the modifications within this Standard relate to the transitional concessions provided for the implementation of the Building Code (NCC 2022) livable housing design and upgraded energy efficiency and condensation provisions in South Australia.</w:t>
      </w:r>
    </w:p>
    <w:p w14:paraId="144F4541" w14:textId="77777777" w:rsidR="00DE716A" w:rsidRPr="00DE716A" w:rsidRDefault="00DE716A" w:rsidP="00DE716A">
      <w:pPr>
        <w:ind w:left="284"/>
      </w:pPr>
      <w:r w:rsidRPr="00DE716A">
        <w:rPr>
          <w:spacing w:val="-2"/>
        </w:rPr>
        <w:t>Additional modifications have been made to correct issues associated with the South Australian variations for flood prone areas, wet areas</w:t>
      </w:r>
      <w:r w:rsidRPr="00DE716A">
        <w:t xml:space="preserve"> and the fire safety concession for carports/verandahs.</w:t>
      </w:r>
    </w:p>
    <w:p w14:paraId="40207F3E" w14:textId="77777777" w:rsidR="00DE716A" w:rsidRPr="00DE716A" w:rsidRDefault="00DE716A" w:rsidP="00DE716A">
      <w:pPr>
        <w:ind w:left="284"/>
      </w:pPr>
      <w:r w:rsidRPr="00DE716A">
        <w:t>Notes provide additional mandatory instructions pursuant to Clause A1G4(3)(g) of the Building Code (NCC 2022). The amended Notes contained in this Standard may be relied upon for determining the applicable provisions in South Australia.</w:t>
      </w:r>
    </w:p>
    <w:p w14:paraId="39BE42F1" w14:textId="77777777" w:rsidR="00DE716A" w:rsidRPr="00DE716A" w:rsidRDefault="00DE716A" w:rsidP="00DE716A">
      <w:pPr>
        <w:ind w:left="284"/>
      </w:pPr>
      <w:r w:rsidRPr="00DE716A">
        <w:t xml:space="preserve">Copies of NCC 2022 can be downloaded or is available online from the Australian Building Codes Board’s website at </w:t>
      </w:r>
      <w:hyperlink r:id="rId68" w:history="1">
        <w:r w:rsidRPr="00DE716A">
          <w:t>ncc.abcb.gov.au</w:t>
        </w:r>
      </w:hyperlink>
      <w:r w:rsidRPr="00DE716A">
        <w:t>.</w:t>
      </w:r>
    </w:p>
    <w:p w14:paraId="531AF416" w14:textId="77777777" w:rsidR="00DE716A" w:rsidRPr="00DE716A" w:rsidRDefault="00DE716A" w:rsidP="00DE716A">
      <w:pPr>
        <w:rPr>
          <w:b/>
        </w:rPr>
      </w:pPr>
      <w:r w:rsidRPr="00DE716A">
        <w:rPr>
          <w:b/>
        </w:rPr>
        <w:t>APPENDIX A (INFORMATIVE ONLY)</w:t>
      </w:r>
    </w:p>
    <w:p w14:paraId="4C12D658" w14:textId="77777777" w:rsidR="00DE716A" w:rsidRPr="00DE716A" w:rsidRDefault="00DE716A" w:rsidP="00DE716A">
      <w:r w:rsidRPr="00DE716A">
        <w:t>Figures A1, A2 and A3 illustrate hobless and step-free showers that incorporate a water bar and a shower screen door with a proprietary door seal.</w:t>
      </w:r>
    </w:p>
    <w:p w14:paraId="09B5CC75" w14:textId="77777777" w:rsidR="00DE716A" w:rsidRPr="00DE716A" w:rsidRDefault="00DE716A" w:rsidP="00DE716A">
      <w:r w:rsidRPr="00DE716A">
        <w:t>Figures A4, A5 and A6 illustrate hobless and step-free showers that incorporate a linear grated drain and a shower screen door without a proprietary door seal.</w:t>
      </w:r>
    </w:p>
    <w:p w14:paraId="1E7159DB" w14:textId="77777777" w:rsidR="00DE716A" w:rsidRPr="00DE716A" w:rsidRDefault="00DE716A" w:rsidP="00DE716A">
      <w:r w:rsidRPr="00DE716A">
        <w:rPr>
          <w:rFonts w:ascii="Arial" w:eastAsia="Times New Roman" w:hAnsi="Arial"/>
          <w:i/>
          <w:iCs/>
          <w:noProof/>
          <w:sz w:val="20"/>
          <w:szCs w:val="20"/>
        </w:rPr>
        <mc:AlternateContent>
          <mc:Choice Requires="wpg">
            <w:drawing>
              <wp:anchor distT="0" distB="0" distL="114300" distR="114300" simplePos="0" relativeHeight="251665408" behindDoc="0" locked="0" layoutInCell="1" allowOverlap="1" wp14:anchorId="7A3A79B4" wp14:editId="305BED8C">
                <wp:simplePos x="0" y="0"/>
                <wp:positionH relativeFrom="margin">
                  <wp:align>left</wp:align>
                </wp:positionH>
                <wp:positionV relativeFrom="paragraph">
                  <wp:posOffset>262509</wp:posOffset>
                </wp:positionV>
                <wp:extent cx="3617595" cy="2409825"/>
                <wp:effectExtent l="0" t="0" r="1905" b="9525"/>
                <wp:wrapTopAndBottom/>
                <wp:docPr id="530566879" name="Group 3"/>
                <wp:cNvGraphicFramePr/>
                <a:graphic xmlns:a="http://schemas.openxmlformats.org/drawingml/2006/main">
                  <a:graphicData uri="http://schemas.microsoft.com/office/word/2010/wordprocessingGroup">
                    <wpg:wgp>
                      <wpg:cNvGrpSpPr/>
                      <wpg:grpSpPr>
                        <a:xfrm>
                          <a:off x="0" y="0"/>
                          <a:ext cx="3617595" cy="2409825"/>
                          <a:chOff x="0" y="161900"/>
                          <a:chExt cx="3619095" cy="2409473"/>
                        </a:xfrm>
                      </wpg:grpSpPr>
                      <pic:pic xmlns:pic="http://schemas.openxmlformats.org/drawingml/2006/picture">
                        <pic:nvPicPr>
                          <pic:cNvPr id="51033469" name="Picture 1"/>
                          <pic:cNvPicPr>
                            <a:picLocks noChangeAspect="1"/>
                          </pic:cNvPicPr>
                        </pic:nvPicPr>
                        <pic:blipFill rotWithShape="1">
                          <a:blip r:embed="rId69">
                            <a:extLst>
                              <a:ext uri="{28A0092B-C50C-407E-A947-70E740481C1C}">
                                <a14:useLocalDpi xmlns:a14="http://schemas.microsoft.com/office/drawing/2010/main" val="0"/>
                              </a:ext>
                            </a:extLst>
                          </a:blip>
                          <a:srcRect t="6062" r="4516" b="3724"/>
                          <a:stretch/>
                        </pic:blipFill>
                        <pic:spPr bwMode="auto">
                          <a:xfrm>
                            <a:off x="0" y="161900"/>
                            <a:ext cx="3619095" cy="240947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46592548" name="Picture 7"/>
                          <pic:cNvPicPr>
                            <a:picLocks noChangeAspect="1"/>
                          </pic:cNvPicPr>
                        </pic:nvPicPr>
                        <pic:blipFill rotWithShape="1">
                          <a:blip r:embed="rId70">
                            <a:extLst>
                              <a:ext uri="{28A0092B-C50C-407E-A947-70E740481C1C}">
                                <a14:useLocalDpi xmlns:a14="http://schemas.microsoft.com/office/drawing/2010/main" val="0"/>
                              </a:ext>
                            </a:extLst>
                          </a:blip>
                          <a:srcRect l="20938"/>
                          <a:stretch/>
                        </pic:blipFill>
                        <pic:spPr bwMode="auto">
                          <a:xfrm>
                            <a:off x="914400" y="419100"/>
                            <a:ext cx="1798320" cy="57213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73B6141" id="Group 3" o:spid="_x0000_s1026" style="position:absolute;margin-left:0;margin-top:20.65pt;width:284.85pt;height:189.75pt;z-index:251665408;mso-position-horizontal:left;mso-position-horizontal-relative:margin" coordorigin=",1619" coordsize="36190,24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619;width:36190;height:24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">
                  <v:imagedata r:id="rId71" o:title="" croptop="3973f" cropbottom="2441f" cropright="2960f"/>
                </v:shape>
                <v:shape id="Picture 7" o:spid="_x0000_s1028" type="#_x0000_t75" style="position:absolute;left:9144;top:4191;width:17983;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">
                  <v:imagedata r:id="rId72" o:title="" cropleft="13722f"/>
                </v:shape>
                <w10:wrap type="topAndBottom" anchorx="margin"/>
              </v:group>
            </w:pict>
          </mc:Fallback>
        </mc:AlternateContent>
      </w:r>
      <w:r w:rsidRPr="00DE716A">
        <w:t>Figures A1 to A6 are for informative purposes only.</w:t>
      </w:r>
    </w:p>
    <w:p w14:paraId="7D90E69E" w14:textId="62142C9B" w:rsidR="00DE716A" w:rsidRPr="00DE716A" w:rsidRDefault="00DE716A" w:rsidP="00DE716A">
      <w:pPr>
        <w:rPr>
          <w:i/>
          <w:iCs/>
        </w:rPr>
      </w:pPr>
      <w:r w:rsidRPr="00DE716A">
        <w:rPr>
          <w:i/>
          <w:iCs/>
        </w:rPr>
        <w:t>Figure A1</w:t>
      </w:r>
    </w:p>
    <w:p w14:paraId="3AEC4737" w14:textId="77777777" w:rsidR="00DE716A" w:rsidRPr="00DE716A" w:rsidRDefault="00DE716A" w:rsidP="00DE716A">
      <w:pPr>
        <w:rPr>
          <w:i/>
          <w:iCs/>
        </w:rPr>
      </w:pPr>
      <w:r w:rsidRPr="00DE716A">
        <w:rPr>
          <w:rFonts w:ascii="Arial" w:eastAsia="Times New Roman" w:hAnsi="Arial"/>
          <w:noProof/>
          <w:sz w:val="20"/>
          <w:szCs w:val="20"/>
        </w:rPr>
        <w:lastRenderedPageBreak/>
        <mc:AlternateContent>
          <mc:Choice Requires="wpg">
            <w:drawing>
              <wp:anchor distT="0" distB="0" distL="114300" distR="114300" simplePos="0" relativeHeight="251666432" behindDoc="0" locked="0" layoutInCell="1" allowOverlap="1" wp14:anchorId="51B4E7B4" wp14:editId="2429C80C">
                <wp:simplePos x="0" y="0"/>
                <wp:positionH relativeFrom="margin">
                  <wp:align>left</wp:align>
                </wp:positionH>
                <wp:positionV relativeFrom="paragraph">
                  <wp:posOffset>62611</wp:posOffset>
                </wp:positionV>
                <wp:extent cx="3639185" cy="2171700"/>
                <wp:effectExtent l="0" t="0" r="0" b="0"/>
                <wp:wrapTopAndBottom/>
                <wp:docPr id="677956662" name="Group 4"/>
                <wp:cNvGraphicFramePr/>
                <a:graphic xmlns:a="http://schemas.openxmlformats.org/drawingml/2006/main">
                  <a:graphicData uri="http://schemas.microsoft.com/office/word/2010/wordprocessingGroup">
                    <wpg:wgp>
                      <wpg:cNvGrpSpPr/>
                      <wpg:grpSpPr>
                        <a:xfrm>
                          <a:off x="0" y="0"/>
                          <a:ext cx="3639185" cy="2171700"/>
                          <a:chOff x="0" y="152401"/>
                          <a:chExt cx="3638550" cy="2171700"/>
                        </a:xfrm>
                      </wpg:grpSpPr>
                      <pic:pic xmlns:pic="http://schemas.openxmlformats.org/drawingml/2006/picture">
                        <pic:nvPicPr>
                          <pic:cNvPr id="1959620537" name="Picture 1"/>
                          <pic:cNvPicPr>
                            <a:picLocks noChangeAspect="1"/>
                          </pic:cNvPicPr>
                        </pic:nvPicPr>
                        <pic:blipFill rotWithShape="1">
                          <a:blip r:embed="rId73">
                            <a:extLst>
                              <a:ext uri="{28A0092B-C50C-407E-A947-70E740481C1C}">
                                <a14:useLocalDpi xmlns:a14="http://schemas.microsoft.com/office/drawing/2010/main" val="0"/>
                              </a:ext>
                            </a:extLst>
                          </a:blip>
                          <a:srcRect t="6358" r="5226" b="3046"/>
                          <a:stretch/>
                        </pic:blipFill>
                        <pic:spPr bwMode="auto">
                          <a:xfrm>
                            <a:off x="0" y="152401"/>
                            <a:ext cx="3638550" cy="2171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1130794" name="Picture 8"/>
                          <pic:cNvPicPr>
                            <a:picLocks noChangeAspect="1"/>
                          </pic:cNvPicPr>
                        </pic:nvPicPr>
                        <pic:blipFill rotWithShape="1">
                          <a:blip r:embed="rId74">
                            <a:extLst>
                              <a:ext uri="{28A0092B-C50C-407E-A947-70E740481C1C}">
                                <a14:useLocalDpi xmlns:a14="http://schemas.microsoft.com/office/drawing/2010/main" val="0"/>
                              </a:ext>
                            </a:extLst>
                          </a:blip>
                          <a:srcRect l="22198"/>
                          <a:stretch/>
                        </pic:blipFill>
                        <pic:spPr bwMode="auto">
                          <a:xfrm>
                            <a:off x="1390570" y="495300"/>
                            <a:ext cx="1769110" cy="57213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5544A0F6" id="Group 4" o:spid="_x0000_s1026" style="position:absolute;margin-left:0;margin-top:4.95pt;width:286.55pt;height:171pt;z-index:251666432;mso-position-horizontal:left;mso-position-horizontal-relative:margin" coordorigin=",1524" coordsize="36385,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">
                <v:shape id="Picture 1" o:spid="_x0000_s1027" type="#_x0000_t75" style="position:absolute;top:1524;width:36385;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">
                  <v:imagedata r:id="rId75" o:title="" croptop="4167f" cropbottom="1996f" cropright="3425f"/>
                </v:shape>
                <v:shape id="Picture 8" o:spid="_x0000_s1028" type="#_x0000_t75" style="position:absolute;left:13905;top:4953;width:17691;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">
                  <v:imagedata r:id="rId76" o:title="" cropleft="14548f"/>
                </v:shape>
                <w10:wrap type="topAndBottom" anchorx="margin"/>
              </v:group>
            </w:pict>
          </mc:Fallback>
        </mc:AlternateContent>
      </w:r>
      <w:r w:rsidRPr="00DE716A">
        <w:rPr>
          <w:i/>
          <w:iCs/>
        </w:rPr>
        <w:t>Figure A2</w:t>
      </w:r>
    </w:p>
    <w:p w14:paraId="3FDDE795" w14:textId="77777777" w:rsidR="00DE716A" w:rsidRPr="00DE716A" w:rsidRDefault="00DE716A" w:rsidP="00DE716A">
      <w:pPr>
        <w:rPr>
          <w:i/>
          <w:iCs/>
        </w:rPr>
      </w:pPr>
      <w:r w:rsidRPr="00DE716A">
        <w:rPr>
          <w:rFonts w:ascii="Arial" w:eastAsia="Times New Roman" w:hAnsi="Arial" w:cs="Arial"/>
          <w:noProof/>
          <w:sz w:val="20"/>
          <w:szCs w:val="20"/>
        </w:rPr>
        <w:drawing>
          <wp:anchor distT="0" distB="0" distL="114300" distR="114300" simplePos="0" relativeHeight="251668480" behindDoc="0" locked="0" layoutInCell="1" allowOverlap="1" wp14:anchorId="71EC3E29" wp14:editId="0F19A7E1">
            <wp:simplePos x="0" y="0"/>
            <wp:positionH relativeFrom="margin">
              <wp:align>left</wp:align>
            </wp:positionH>
            <wp:positionV relativeFrom="paragraph">
              <wp:posOffset>2451735</wp:posOffset>
            </wp:positionV>
            <wp:extent cx="3920490" cy="2105025"/>
            <wp:effectExtent l="0" t="0" r="3810" b="9525"/>
            <wp:wrapTopAndBottom/>
            <wp:docPr id="827688829" name="Picture 1" descr="A diagram of a bathroom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88829" name="Picture 1" descr="A diagram of a bathroom floor&#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3920490" cy="2105025"/>
                    </a:xfrm>
                    <a:prstGeom prst="rect">
                      <a:avLst/>
                    </a:prstGeom>
                  </pic:spPr>
                </pic:pic>
              </a:graphicData>
            </a:graphic>
            <wp14:sizeRelH relativeFrom="page">
              <wp14:pctWidth>0</wp14:pctWidth>
            </wp14:sizeRelH>
            <wp14:sizeRelV relativeFrom="page">
              <wp14:pctHeight>0</wp14:pctHeight>
            </wp14:sizeRelV>
          </wp:anchor>
        </w:drawing>
      </w:r>
      <w:r w:rsidRPr="00DE716A">
        <w:rPr>
          <w:rFonts w:ascii="Arial" w:eastAsia="Times New Roman" w:hAnsi="Arial"/>
          <w:noProof/>
          <w:sz w:val="20"/>
          <w:szCs w:val="20"/>
        </w:rPr>
        <mc:AlternateContent>
          <mc:Choice Requires="wpg">
            <w:drawing>
              <wp:anchor distT="0" distB="0" distL="114300" distR="114300" simplePos="0" relativeHeight="251667456" behindDoc="0" locked="0" layoutInCell="1" allowOverlap="1" wp14:anchorId="664A1550" wp14:editId="43208F34">
                <wp:simplePos x="0" y="0"/>
                <wp:positionH relativeFrom="margin">
                  <wp:align>left</wp:align>
                </wp:positionH>
                <wp:positionV relativeFrom="paragraph">
                  <wp:posOffset>36322</wp:posOffset>
                </wp:positionV>
                <wp:extent cx="3912870" cy="2199640"/>
                <wp:effectExtent l="0" t="0" r="0" b="0"/>
                <wp:wrapTopAndBottom/>
                <wp:docPr id="1849044585" name="Group 8"/>
                <wp:cNvGraphicFramePr/>
                <a:graphic xmlns:a="http://schemas.openxmlformats.org/drawingml/2006/main">
                  <a:graphicData uri="http://schemas.microsoft.com/office/word/2010/wordprocessingGroup">
                    <wpg:wgp>
                      <wpg:cNvGrpSpPr/>
                      <wpg:grpSpPr>
                        <a:xfrm>
                          <a:off x="0" y="0"/>
                          <a:ext cx="3912870" cy="2199640"/>
                          <a:chOff x="0" y="381281"/>
                          <a:chExt cx="3914775" cy="2201264"/>
                        </a:xfrm>
                      </wpg:grpSpPr>
                      <pic:pic xmlns:pic="http://schemas.openxmlformats.org/drawingml/2006/picture">
                        <pic:nvPicPr>
                          <pic:cNvPr id="113467953" name="Picture 1"/>
                          <pic:cNvPicPr>
                            <a:picLocks noChangeAspect="1"/>
                          </pic:cNvPicPr>
                        </pic:nvPicPr>
                        <pic:blipFill rotWithShape="1">
                          <a:blip r:embed="rId78">
                            <a:extLst>
                              <a:ext uri="{28A0092B-C50C-407E-A947-70E740481C1C}">
                                <a14:useLocalDpi xmlns:a14="http://schemas.microsoft.com/office/drawing/2010/main" val="0"/>
                              </a:ext>
                            </a:extLst>
                          </a:blip>
                          <a:srcRect t="14765" r="4005" b="-1"/>
                          <a:stretch/>
                        </pic:blipFill>
                        <pic:spPr bwMode="auto">
                          <a:xfrm>
                            <a:off x="0" y="381281"/>
                            <a:ext cx="3914775" cy="220126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5015775" name="Picture 7" descr="A white text on a black background&#10;&#10;Description automatically generated"/>
                          <pic:cNvPicPr>
                            <a:picLocks noChangeAspect="1"/>
                          </pic:cNvPicPr>
                        </pic:nvPicPr>
                        <pic:blipFill rotWithShape="1">
                          <a:blip r:embed="rId70">
                            <a:extLst>
                              <a:ext uri="{28A0092B-C50C-407E-A947-70E740481C1C}">
                                <a14:useLocalDpi xmlns:a14="http://schemas.microsoft.com/office/drawing/2010/main" val="0"/>
                              </a:ext>
                            </a:extLst>
                          </a:blip>
                          <a:srcRect l="21780"/>
                          <a:stretch/>
                        </pic:blipFill>
                        <pic:spPr bwMode="auto">
                          <a:xfrm>
                            <a:off x="1457515" y="618950"/>
                            <a:ext cx="1778635" cy="57213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B7941E8" id="Group 8" o:spid="_x0000_s1026" style="position:absolute;margin-left:0;margin-top:2.85pt;width:308.1pt;height:173.2pt;z-index:251667456;mso-position-horizontal:left;mso-position-horizontal-relative:margin" coordorigin=",3812" coordsize="39147,22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">
                <v:shape id="Picture 1" o:spid="_x0000_s1027" type="#_x0000_t75" style="position:absolute;top:3812;width:39147;height:22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">
                  <v:imagedata r:id="rId79" o:title="" croptop="9676f" cropbottom="-1f" cropright="2625f"/>
                </v:shape>
                <v:shape id="Picture 7" o:spid="_x0000_s1028" type="#_x0000_t75" alt="A white text on a black background&#10;&#10;Description automatically generated" style="position:absolute;left:14575;top:6189;width:17786;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">
                  <v:imagedata r:id="rId72" o:title="A white text on a black background&#10;&#10;Description automatically generated" cropleft="14274f"/>
                </v:shape>
                <w10:wrap type="topAndBottom" anchorx="margin"/>
              </v:group>
            </w:pict>
          </mc:Fallback>
        </mc:AlternateContent>
      </w:r>
      <w:r w:rsidRPr="00DE716A">
        <w:rPr>
          <w:i/>
          <w:iCs/>
        </w:rPr>
        <w:t>Figure A3</w:t>
      </w:r>
    </w:p>
    <w:p w14:paraId="3F0A18D2" w14:textId="063B9835" w:rsidR="00DE716A" w:rsidRPr="00DE716A" w:rsidRDefault="00DE716A" w:rsidP="00DE716A">
      <w:pPr>
        <w:rPr>
          <w:i/>
          <w:iCs/>
        </w:rPr>
      </w:pPr>
      <w:r w:rsidRPr="00DE716A">
        <w:rPr>
          <w:rFonts w:ascii="Arial" w:eastAsia="Times New Roman" w:hAnsi="Arial"/>
          <w:noProof/>
          <w:sz w:val="20"/>
          <w:szCs w:val="20"/>
        </w:rPr>
        <w:drawing>
          <wp:anchor distT="0" distB="0" distL="114300" distR="114300" simplePos="0" relativeHeight="251669504" behindDoc="0" locked="0" layoutInCell="1" allowOverlap="1" wp14:anchorId="2C967A2C" wp14:editId="23D9C71F">
            <wp:simplePos x="0" y="0"/>
            <wp:positionH relativeFrom="column">
              <wp:posOffset>354401</wp:posOffset>
            </wp:positionH>
            <wp:positionV relativeFrom="paragraph">
              <wp:posOffset>686223</wp:posOffset>
            </wp:positionV>
            <wp:extent cx="1789356" cy="572135"/>
            <wp:effectExtent l="0" t="0" r="0" b="0"/>
            <wp:wrapNone/>
            <wp:docPr id="1594990358" name="Picture 7"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134234" name="Picture 7" descr="A white text on a black background&#10;&#10;Description automatically generated"/>
                    <pic:cNvPicPr>
                      <a:picLocks noChangeAspect="1"/>
                    </pic:cNvPicPr>
                  </pic:nvPicPr>
                  <pic:blipFill rotWithShape="1">
                    <a:blip r:embed="rId70">
                      <a:extLst>
                        <a:ext uri="{28A0092B-C50C-407E-A947-70E740481C1C}">
                          <a14:useLocalDpi xmlns:a14="http://schemas.microsoft.com/office/drawing/2010/main" val="0"/>
                        </a:ext>
                      </a:extLst>
                    </a:blip>
                    <a:srcRect l="21375"/>
                    <a:stretch/>
                  </pic:blipFill>
                  <pic:spPr bwMode="auto">
                    <a:xfrm>
                      <a:off x="0" y="0"/>
                      <a:ext cx="1789356" cy="572135"/>
                    </a:xfrm>
                    <a:prstGeom prst="rect">
                      <a:avLst/>
                    </a:prstGeom>
                    <a:noFill/>
                    <a:ln>
                      <a:noFill/>
                    </a:ln>
                    <a:extLst>
                      <a:ext uri="{53640926-AAD7-44D8-BBD7-CCE9431645EC}">
                        <a14:shadowObscured xmlns:a14="http://schemas.microsoft.com/office/drawing/2010/main"/>
                      </a:ext>
                    </a:extLst>
                  </pic:spPr>
                </pic:pic>
              </a:graphicData>
            </a:graphic>
          </wp:anchor>
        </w:drawing>
      </w:r>
      <w:r w:rsidRPr="00DE716A">
        <w:rPr>
          <w:i/>
          <w:iCs/>
        </w:rPr>
        <w:t>Figure A4</w:t>
      </w:r>
    </w:p>
    <w:p w14:paraId="0166F407" w14:textId="374AD127" w:rsidR="00DE716A" w:rsidRPr="00DE716A" w:rsidRDefault="00FB52DE" w:rsidP="00DE716A">
      <w:pPr>
        <w:rPr>
          <w:i/>
          <w:iCs/>
        </w:rPr>
      </w:pPr>
      <w:r w:rsidRPr="00DE716A">
        <w:rPr>
          <w:rFonts w:ascii="Arial" w:eastAsia="Times New Roman" w:hAnsi="Arial"/>
          <w:noProof/>
          <w:sz w:val="20"/>
          <w:szCs w:val="20"/>
        </w:rPr>
        <w:lastRenderedPageBreak/>
        <w:drawing>
          <wp:anchor distT="0" distB="0" distL="114300" distR="114300" simplePos="0" relativeHeight="251671552" behindDoc="0" locked="0" layoutInCell="1" allowOverlap="1" wp14:anchorId="5322A25E" wp14:editId="4BF99537">
            <wp:simplePos x="0" y="0"/>
            <wp:positionH relativeFrom="column">
              <wp:posOffset>369977</wp:posOffset>
            </wp:positionH>
            <wp:positionV relativeFrom="paragraph">
              <wp:posOffset>529055</wp:posOffset>
            </wp:positionV>
            <wp:extent cx="1789356" cy="572135"/>
            <wp:effectExtent l="0" t="0" r="0" b="0"/>
            <wp:wrapNone/>
            <wp:docPr id="1493239386" name="Picture 7"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134234" name="Picture 7" descr="A white text on a black background&#10;&#10;Description automatically generated"/>
                    <pic:cNvPicPr>
                      <a:picLocks noChangeAspect="1"/>
                    </pic:cNvPicPr>
                  </pic:nvPicPr>
                  <pic:blipFill rotWithShape="1">
                    <a:blip r:embed="rId70">
                      <a:extLst>
                        <a:ext uri="{28A0092B-C50C-407E-A947-70E740481C1C}">
                          <a14:useLocalDpi xmlns:a14="http://schemas.microsoft.com/office/drawing/2010/main" val="0"/>
                        </a:ext>
                      </a:extLst>
                    </a:blip>
                    <a:srcRect l="21375"/>
                    <a:stretch/>
                  </pic:blipFill>
                  <pic:spPr bwMode="auto">
                    <a:xfrm>
                      <a:off x="0" y="0"/>
                      <a:ext cx="1789356" cy="572135"/>
                    </a:xfrm>
                    <a:prstGeom prst="rect">
                      <a:avLst/>
                    </a:prstGeom>
                    <a:noFill/>
                    <a:ln>
                      <a:noFill/>
                    </a:ln>
                    <a:extLst>
                      <a:ext uri="{53640926-AAD7-44D8-BBD7-CCE9431645EC}">
                        <a14:shadowObscured xmlns:a14="http://schemas.microsoft.com/office/drawing/2010/main"/>
                      </a:ext>
                    </a:extLst>
                  </pic:spPr>
                </pic:pic>
              </a:graphicData>
            </a:graphic>
          </wp:anchor>
        </w:drawing>
      </w:r>
      <w:r w:rsidR="00DE716A" w:rsidRPr="00DE716A">
        <w:rPr>
          <w:rFonts w:ascii="Arial" w:eastAsia="Times New Roman" w:hAnsi="Arial" w:cs="Arial"/>
          <w:noProof/>
          <w:sz w:val="20"/>
          <w:szCs w:val="20"/>
        </w:rPr>
        <w:drawing>
          <wp:anchor distT="0" distB="0" distL="114300" distR="114300" simplePos="0" relativeHeight="251670528" behindDoc="0" locked="0" layoutInCell="1" allowOverlap="1" wp14:anchorId="74B8C1A2" wp14:editId="6EE947BA">
            <wp:simplePos x="0" y="0"/>
            <wp:positionH relativeFrom="margin">
              <wp:align>left</wp:align>
            </wp:positionH>
            <wp:positionV relativeFrom="paragraph">
              <wp:posOffset>94615</wp:posOffset>
            </wp:positionV>
            <wp:extent cx="3920506" cy="2105025"/>
            <wp:effectExtent l="0" t="0" r="3810" b="0"/>
            <wp:wrapTopAndBottom/>
            <wp:docPr id="1742102818" name="Picture 1" descr="A diagram of a bathroom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88829" name="Picture 1" descr="A diagram of a bathroom floor&#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3920506" cy="2105025"/>
                    </a:xfrm>
                    <a:prstGeom prst="rect">
                      <a:avLst/>
                    </a:prstGeom>
                  </pic:spPr>
                </pic:pic>
              </a:graphicData>
            </a:graphic>
            <wp14:sizeRelH relativeFrom="page">
              <wp14:pctWidth>0</wp14:pctWidth>
            </wp14:sizeRelH>
            <wp14:sizeRelV relativeFrom="page">
              <wp14:pctHeight>0</wp14:pctHeight>
            </wp14:sizeRelV>
          </wp:anchor>
        </w:drawing>
      </w:r>
      <w:r w:rsidR="00DE716A" w:rsidRPr="00DE716A">
        <w:rPr>
          <w:i/>
          <w:iCs/>
        </w:rPr>
        <w:t>Figure A5</w:t>
      </w:r>
    </w:p>
    <w:p w14:paraId="22B0D80B" w14:textId="77777777" w:rsidR="00DE716A" w:rsidRPr="00DE716A" w:rsidRDefault="00DE716A" w:rsidP="00DE716A">
      <w:pPr>
        <w:spacing w:after="120"/>
        <w:rPr>
          <w:i/>
          <w:iCs/>
        </w:rPr>
      </w:pPr>
      <w:r w:rsidRPr="00DE716A">
        <w:rPr>
          <w:rFonts w:ascii="Arial" w:eastAsia="Times New Roman" w:hAnsi="Arial"/>
          <w:noProof/>
          <w:sz w:val="20"/>
          <w:szCs w:val="20"/>
        </w:rPr>
        <mc:AlternateContent>
          <mc:Choice Requires="wpg">
            <w:drawing>
              <wp:anchor distT="0" distB="0" distL="114300" distR="114300" simplePos="0" relativeHeight="251672576" behindDoc="0" locked="0" layoutInCell="1" allowOverlap="1" wp14:anchorId="0671AFB9" wp14:editId="526EF724">
                <wp:simplePos x="0" y="0"/>
                <wp:positionH relativeFrom="margin">
                  <wp:align>left</wp:align>
                </wp:positionH>
                <wp:positionV relativeFrom="paragraph">
                  <wp:posOffset>106934</wp:posOffset>
                </wp:positionV>
                <wp:extent cx="4049395" cy="2202815"/>
                <wp:effectExtent l="0" t="0" r="8255" b="6985"/>
                <wp:wrapTopAndBottom/>
                <wp:docPr id="425786862" name="Group 7"/>
                <wp:cNvGraphicFramePr/>
                <a:graphic xmlns:a="http://schemas.openxmlformats.org/drawingml/2006/main">
                  <a:graphicData uri="http://schemas.microsoft.com/office/word/2010/wordprocessingGroup">
                    <wpg:wgp>
                      <wpg:cNvGrpSpPr/>
                      <wpg:grpSpPr>
                        <a:xfrm>
                          <a:off x="0" y="0"/>
                          <a:ext cx="4049395" cy="2202815"/>
                          <a:chOff x="0" y="0"/>
                          <a:chExt cx="4048125" cy="2202815"/>
                        </a:xfrm>
                      </wpg:grpSpPr>
                      <pic:pic xmlns:pic="http://schemas.openxmlformats.org/drawingml/2006/picture">
                        <pic:nvPicPr>
                          <pic:cNvPr id="802360208" name="Picture 1"/>
                          <pic:cNvPicPr>
                            <a:picLocks noChangeAspect="1"/>
                          </pic:cNvPicPr>
                        </pic:nvPicPr>
                        <pic:blipFill rotWithShape="1">
                          <a:blip r:embed="rId80">
                            <a:extLst>
                              <a:ext uri="{28A0092B-C50C-407E-A947-70E740481C1C}">
                                <a14:useLocalDpi xmlns:a14="http://schemas.microsoft.com/office/drawing/2010/main" val="0"/>
                              </a:ext>
                            </a:extLst>
                          </a:blip>
                          <a:srcRect r="4623"/>
                          <a:stretch/>
                        </pic:blipFill>
                        <pic:spPr bwMode="auto">
                          <a:xfrm>
                            <a:off x="0" y="0"/>
                            <a:ext cx="4048125" cy="22028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41134234" name="Picture 7" descr="A white text on a black background&#10;&#10;Description automatically generated"/>
                          <pic:cNvPicPr>
                            <a:picLocks noChangeAspect="1"/>
                          </pic:cNvPicPr>
                        </pic:nvPicPr>
                        <pic:blipFill rotWithShape="1">
                          <a:blip r:embed="rId70">
                            <a:extLst>
                              <a:ext uri="{28A0092B-C50C-407E-A947-70E740481C1C}">
                                <a14:useLocalDpi xmlns:a14="http://schemas.microsoft.com/office/drawing/2010/main" val="0"/>
                              </a:ext>
                            </a:extLst>
                          </a:blip>
                          <a:srcRect l="21375"/>
                          <a:stretch/>
                        </pic:blipFill>
                        <pic:spPr bwMode="auto">
                          <a:xfrm>
                            <a:off x="247928" y="428625"/>
                            <a:ext cx="1788795" cy="57213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D0D933E" id="Group 7" o:spid="_x0000_s1026" style="position:absolute;margin-left:0;margin-top:8.4pt;width:318.85pt;height:173.45pt;z-index:251672576;mso-position-horizontal:left;mso-position-horizontal-relative:margin" coordsize="40481,22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">
                <v:shape id="Picture 1" o:spid="_x0000_s1027" type="#_x0000_t75" style="position:absolute;width:40481;height:22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">
                  <v:imagedata r:id="rId81" o:title="" cropright="3030f"/>
                </v:shape>
                <v:shape id="Picture 7" o:spid="_x0000_s1028" type="#_x0000_t75" alt="A white text on a black background&#10;&#10;Description automatically generated" style="position:absolute;left:2479;top:4286;width:17888;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">
                  <v:imagedata r:id="rId72" o:title="A white text on a black background&#10;&#10;Description automatically generated" cropleft="14008f"/>
                </v:shape>
                <w10:wrap type="topAndBottom" anchorx="margin"/>
              </v:group>
            </w:pict>
          </mc:Fallback>
        </mc:AlternateContent>
      </w:r>
      <w:r w:rsidRPr="00DE716A">
        <w:rPr>
          <w:i/>
          <w:iCs/>
        </w:rPr>
        <w:t>Figure A6</w:t>
      </w:r>
    </w:p>
    <w:p w14:paraId="755CD5E4" w14:textId="77777777" w:rsidR="00DE716A" w:rsidRPr="00DE716A" w:rsidRDefault="00DE716A" w:rsidP="00DE716A">
      <w:pPr>
        <w:rPr>
          <w:i/>
          <w:iCs/>
        </w:rPr>
      </w:pPr>
      <w:r w:rsidRPr="00DE716A">
        <w:rPr>
          <w:i/>
          <w:iCs/>
        </w:rPr>
        <w:t>Source: Queensland Development Code Mandatory Part 4.5—Livable dwellings and grading to floor wastes</w:t>
      </w:r>
    </w:p>
    <w:p w14:paraId="39F836CC" w14:textId="043A80CE" w:rsidR="00DE716A" w:rsidRDefault="00DE716A" w:rsidP="00AD7889">
      <w:pPr>
        <w:spacing w:after="0"/>
        <w:rPr>
          <w:i/>
          <w:iCs/>
        </w:rPr>
      </w:pPr>
      <w:r w:rsidRPr="00DE716A">
        <w:rPr>
          <w:i/>
          <w:iCs/>
        </w:rPr>
        <w:t>Reproduced with permission: Queensland Government—Department of Housing, Local Government, Planning and Public Works.</w:t>
      </w:r>
    </w:p>
    <w:p w14:paraId="74C51032" w14:textId="77777777" w:rsidR="00AD7889" w:rsidRDefault="00AD7889" w:rsidP="00AD7889">
      <w:pPr>
        <w:pBdr>
          <w:top w:val="single" w:sz="4" w:space="1" w:color="auto"/>
        </w:pBdr>
        <w:spacing w:before="100" w:after="0" w:line="14" w:lineRule="exact"/>
        <w:jc w:val="center"/>
      </w:pPr>
    </w:p>
    <w:p w14:paraId="1734C49F" w14:textId="77777777" w:rsidR="00AD7889" w:rsidRPr="00DE716A" w:rsidRDefault="00AD7889" w:rsidP="00AD7889">
      <w:pPr>
        <w:pStyle w:val="NoSpacing"/>
      </w:pPr>
    </w:p>
    <w:p w14:paraId="5DFBA56B" w14:textId="7F77A658" w:rsidR="00DE716A" w:rsidRDefault="00DE716A" w:rsidP="00DE716A">
      <w:pPr>
        <w:pStyle w:val="GG-Title1"/>
      </w:pPr>
      <w:r>
        <w:t>Planning, Development And Infrastructure Act 2016</w:t>
      </w:r>
    </w:p>
    <w:p w14:paraId="1A05D43D" w14:textId="77777777" w:rsidR="00DE716A" w:rsidRDefault="00DE716A" w:rsidP="00DE716A">
      <w:pPr>
        <w:pStyle w:val="GG-Title2"/>
      </w:pPr>
      <w:r>
        <w:t>Section 76</w:t>
      </w:r>
    </w:p>
    <w:p w14:paraId="6CABDDE2" w14:textId="77777777" w:rsidR="00DE716A" w:rsidRDefault="00DE716A" w:rsidP="00DE716A">
      <w:pPr>
        <w:pStyle w:val="GG-Title3"/>
      </w:pPr>
      <w:r>
        <w:t>Amendment to the Planning and Design Code</w:t>
      </w:r>
    </w:p>
    <w:p w14:paraId="186C0A02" w14:textId="77777777" w:rsidR="00DE716A" w:rsidRPr="00C53745" w:rsidRDefault="00DE716A" w:rsidP="00DE716A">
      <w:pPr>
        <w:rPr>
          <w:i/>
          <w:iCs/>
        </w:rPr>
      </w:pPr>
      <w:r w:rsidRPr="00C53745">
        <w:rPr>
          <w:i/>
          <w:iCs/>
        </w:rPr>
        <w:t>Preamble</w:t>
      </w:r>
    </w:p>
    <w:p w14:paraId="03C8BF94" w14:textId="77777777" w:rsidR="00DE716A" w:rsidRPr="002C1927" w:rsidRDefault="00DE716A" w:rsidP="00DE716A">
      <w:pPr>
        <w:rPr>
          <w:spacing w:val="-4"/>
        </w:rPr>
      </w:pPr>
      <w:r>
        <w:t xml:space="preserve">It is necessary to amend the Planning and Design Code (the Code) in operation at 12 September 2024 (Version 2024.17) in order to make changes of form relating to the Code’s spatial layers and their relationship with land parcels. NOTE: There are no changes to the application </w:t>
      </w:r>
      <w:r w:rsidRPr="002C1927">
        <w:rPr>
          <w:spacing w:val="-4"/>
        </w:rPr>
        <w:t>of zone, subzone or overlay boundaries and their relationship with affected parcels or the intent of policy application as a result of this amendment.</w:t>
      </w:r>
    </w:p>
    <w:p w14:paraId="476A43DE" w14:textId="77777777" w:rsidR="00DE716A" w:rsidRDefault="00DE716A" w:rsidP="00DE716A">
      <w:pPr>
        <w:ind w:left="284" w:hanging="284"/>
      </w:pPr>
      <w:r>
        <w:t>1.</w:t>
      </w:r>
      <w:r>
        <w:tab/>
        <w:t xml:space="preserve">Pursuant to Section 76 of the </w:t>
      </w:r>
      <w:r w:rsidRPr="0001578E">
        <w:rPr>
          <w:i/>
          <w:iCs/>
        </w:rPr>
        <w:t>Planning, Development and Infrastructure Act 2016</w:t>
      </w:r>
      <w:r>
        <w:t xml:space="preserve"> (the Act), I hereby amend the Code in order to make changes of form (without altering the effect of underlying policy), correct errors and make operational amendments as follows:</w:t>
      </w:r>
    </w:p>
    <w:p w14:paraId="52BA70D7" w14:textId="77777777" w:rsidR="00DE716A" w:rsidRDefault="00DE716A" w:rsidP="00DE716A">
      <w:pPr>
        <w:ind w:left="567" w:hanging="283"/>
      </w:pPr>
      <w:r>
        <w:t>(a)</w:t>
      </w:r>
      <w:r>
        <w:tab/>
        <w:t>Undertake minor alterations to the geometry of the spatial layers and data in the Code to maintain the current relationship between the parcel boundaries and Code data as a result of the following:</w:t>
      </w:r>
    </w:p>
    <w:p w14:paraId="5587D619" w14:textId="77777777" w:rsidR="00DE716A" w:rsidRDefault="00DE716A" w:rsidP="00DE716A">
      <w:pPr>
        <w:ind w:left="851" w:hanging="284"/>
      </w:pPr>
      <w:r>
        <w:t>(i)</w:t>
      </w:r>
      <w:r>
        <w:tab/>
        <w:t>New plans of division deposited in the Land Titles Office between 4 September 2024 and 17 September 2024 affecting the following spatial and data layers in the Code:</w:t>
      </w:r>
    </w:p>
    <w:p w14:paraId="572D6FCC" w14:textId="77777777" w:rsidR="00DE716A" w:rsidRDefault="00DE716A" w:rsidP="00DE716A">
      <w:pPr>
        <w:ind w:left="1134" w:hanging="283"/>
      </w:pPr>
      <w:r>
        <w:t>A.</w:t>
      </w:r>
      <w:r>
        <w:tab/>
        <w:t>Zones and subzones</w:t>
      </w:r>
    </w:p>
    <w:p w14:paraId="0526C279" w14:textId="77777777" w:rsidR="00DE716A" w:rsidRDefault="00DE716A" w:rsidP="00DE716A">
      <w:pPr>
        <w:ind w:left="1134" w:hanging="283"/>
      </w:pPr>
      <w:r>
        <w:t>B.</w:t>
      </w:r>
      <w:r>
        <w:tab/>
        <w:t>Technical and Numeric Variations</w:t>
      </w:r>
    </w:p>
    <w:p w14:paraId="3AFF5BDF" w14:textId="77777777" w:rsidR="00DE716A" w:rsidRDefault="00DE716A" w:rsidP="00DE716A">
      <w:pPr>
        <w:ind w:left="1276" w:hanging="142"/>
      </w:pPr>
      <w:r>
        <w:t>•</w:t>
      </w:r>
      <w:r>
        <w:tab/>
        <w:t>Building Heights (Levels)</w:t>
      </w:r>
    </w:p>
    <w:p w14:paraId="71745186" w14:textId="77777777" w:rsidR="00DE716A" w:rsidRDefault="00DE716A" w:rsidP="00DE716A">
      <w:pPr>
        <w:ind w:left="1276" w:hanging="142"/>
      </w:pPr>
      <w:r>
        <w:t>•</w:t>
      </w:r>
      <w:r>
        <w:tab/>
        <w:t>Building Heights (Metres)</w:t>
      </w:r>
    </w:p>
    <w:p w14:paraId="166887E1" w14:textId="77777777" w:rsidR="00DE716A" w:rsidRDefault="00DE716A" w:rsidP="00DE716A">
      <w:pPr>
        <w:ind w:left="1276" w:hanging="142"/>
      </w:pPr>
      <w:r>
        <w:t>•</w:t>
      </w:r>
      <w:r>
        <w:tab/>
        <w:t>Concept Plan</w:t>
      </w:r>
    </w:p>
    <w:p w14:paraId="43318281" w14:textId="77777777" w:rsidR="00DE716A" w:rsidRDefault="00DE716A" w:rsidP="00DE716A">
      <w:pPr>
        <w:ind w:left="1276" w:hanging="142"/>
      </w:pPr>
      <w:r>
        <w:t>•</w:t>
      </w:r>
      <w:r>
        <w:tab/>
        <w:t>Interface Height</w:t>
      </w:r>
    </w:p>
    <w:p w14:paraId="5D685871" w14:textId="77777777" w:rsidR="00DE716A" w:rsidRDefault="00DE716A" w:rsidP="00DE716A">
      <w:pPr>
        <w:ind w:left="1276" w:hanging="142"/>
      </w:pPr>
      <w:r>
        <w:t>•</w:t>
      </w:r>
      <w:r>
        <w:tab/>
        <w:t>Minimum Dwelling Allotment Size</w:t>
      </w:r>
    </w:p>
    <w:p w14:paraId="0715CF21" w14:textId="77777777" w:rsidR="00DE716A" w:rsidRDefault="00DE716A" w:rsidP="00DE716A">
      <w:pPr>
        <w:ind w:left="1276" w:hanging="142"/>
      </w:pPr>
      <w:r>
        <w:t>•</w:t>
      </w:r>
      <w:r>
        <w:tab/>
        <w:t>Minimum Frontage</w:t>
      </w:r>
    </w:p>
    <w:p w14:paraId="4CE365ED" w14:textId="77777777" w:rsidR="00FB52DE" w:rsidRDefault="00FB52DE">
      <w:pPr>
        <w:spacing w:after="0" w:line="240" w:lineRule="auto"/>
        <w:jc w:val="left"/>
      </w:pPr>
      <w:r>
        <w:br w:type="page"/>
      </w:r>
    </w:p>
    <w:p w14:paraId="6AB7E3ED" w14:textId="69C886AC" w:rsidR="00DE716A" w:rsidRDefault="00DE716A" w:rsidP="00DE716A">
      <w:pPr>
        <w:ind w:left="1276" w:hanging="142"/>
      </w:pPr>
      <w:r>
        <w:lastRenderedPageBreak/>
        <w:t>•</w:t>
      </w:r>
      <w:r>
        <w:tab/>
        <w:t>Minimum Site Area</w:t>
      </w:r>
    </w:p>
    <w:p w14:paraId="2BAFEB1E" w14:textId="77777777" w:rsidR="00DE716A" w:rsidRDefault="00DE716A" w:rsidP="00DE716A">
      <w:pPr>
        <w:ind w:left="1276" w:hanging="142"/>
      </w:pPr>
      <w:r>
        <w:t>•</w:t>
      </w:r>
      <w:r>
        <w:tab/>
        <w:t>Minimum Primary Street Setback</w:t>
      </w:r>
    </w:p>
    <w:p w14:paraId="16DBA695" w14:textId="77777777" w:rsidR="00DE716A" w:rsidRDefault="00DE716A" w:rsidP="00DE716A">
      <w:pPr>
        <w:ind w:left="1276" w:hanging="142"/>
      </w:pPr>
      <w:r>
        <w:t>•</w:t>
      </w:r>
      <w:r>
        <w:tab/>
        <w:t>Minimum Side Boundary Setback</w:t>
      </w:r>
    </w:p>
    <w:p w14:paraId="03925CF4" w14:textId="77777777" w:rsidR="00DE716A" w:rsidRDefault="00DE716A" w:rsidP="00DE716A">
      <w:pPr>
        <w:ind w:left="1276" w:hanging="142"/>
      </w:pPr>
      <w:r>
        <w:t>•</w:t>
      </w:r>
      <w:r>
        <w:tab/>
        <w:t>Future Local Road Widening Setback</w:t>
      </w:r>
    </w:p>
    <w:p w14:paraId="2104A04F" w14:textId="77777777" w:rsidR="00DE716A" w:rsidRDefault="00DE716A" w:rsidP="00DE716A">
      <w:pPr>
        <w:ind w:left="1276" w:hanging="142"/>
      </w:pPr>
      <w:r>
        <w:t>•</w:t>
      </w:r>
      <w:r>
        <w:tab/>
        <w:t>Site Coverage</w:t>
      </w:r>
    </w:p>
    <w:p w14:paraId="4986BBDC" w14:textId="77777777" w:rsidR="00DE716A" w:rsidRDefault="00DE716A" w:rsidP="00DE716A">
      <w:pPr>
        <w:ind w:left="1134" w:hanging="283"/>
      </w:pPr>
      <w:r>
        <w:t>C.</w:t>
      </w:r>
      <w:r>
        <w:tab/>
        <w:t>Overlays</w:t>
      </w:r>
    </w:p>
    <w:p w14:paraId="50E1B37F" w14:textId="77777777" w:rsidR="00DE716A" w:rsidRDefault="00DE716A" w:rsidP="00DE716A">
      <w:pPr>
        <w:ind w:left="1276" w:hanging="142"/>
      </w:pPr>
      <w:r>
        <w:t>•</w:t>
      </w:r>
      <w:r>
        <w:tab/>
        <w:t>Affordable Housing</w:t>
      </w:r>
    </w:p>
    <w:p w14:paraId="7DB00166" w14:textId="77777777" w:rsidR="00DE716A" w:rsidRDefault="00DE716A" w:rsidP="00DE716A">
      <w:pPr>
        <w:ind w:left="1276" w:hanging="142"/>
      </w:pPr>
      <w:r>
        <w:t>•</w:t>
      </w:r>
      <w:r>
        <w:tab/>
        <w:t>Airport Building Heights (Regulated)</w:t>
      </w:r>
    </w:p>
    <w:p w14:paraId="6432A654" w14:textId="77777777" w:rsidR="00DE716A" w:rsidRDefault="00DE716A" w:rsidP="00DE716A">
      <w:pPr>
        <w:ind w:left="1276" w:hanging="142"/>
      </w:pPr>
      <w:r>
        <w:t>•</w:t>
      </w:r>
      <w:r>
        <w:tab/>
        <w:t>Coastal Areas</w:t>
      </w:r>
    </w:p>
    <w:p w14:paraId="0623E386" w14:textId="77777777" w:rsidR="00DE716A" w:rsidRDefault="00DE716A" w:rsidP="00DE716A">
      <w:pPr>
        <w:ind w:left="1276" w:hanging="142"/>
      </w:pPr>
      <w:r>
        <w:t>•</w:t>
      </w:r>
      <w:r>
        <w:tab/>
        <w:t>Future Road Widening</w:t>
      </w:r>
    </w:p>
    <w:p w14:paraId="29DC3A96" w14:textId="77777777" w:rsidR="00DE716A" w:rsidRDefault="00DE716A" w:rsidP="00DE716A">
      <w:pPr>
        <w:ind w:left="1276" w:hanging="142"/>
      </w:pPr>
      <w:r>
        <w:t>•</w:t>
      </w:r>
      <w:r>
        <w:tab/>
        <w:t>Hazards (Bushfire—High Risk)</w:t>
      </w:r>
    </w:p>
    <w:p w14:paraId="00C05B19" w14:textId="77777777" w:rsidR="00DE716A" w:rsidRDefault="00DE716A" w:rsidP="00DE716A">
      <w:pPr>
        <w:ind w:left="1276" w:hanging="142"/>
      </w:pPr>
      <w:r>
        <w:t>•</w:t>
      </w:r>
      <w:r>
        <w:tab/>
        <w:t>Hazards (Bushfire—Medium Risk)</w:t>
      </w:r>
    </w:p>
    <w:p w14:paraId="6E736FF2" w14:textId="77777777" w:rsidR="00DE716A" w:rsidRDefault="00DE716A" w:rsidP="00DE716A">
      <w:pPr>
        <w:ind w:left="1276" w:hanging="142"/>
      </w:pPr>
      <w:r>
        <w:t>•</w:t>
      </w:r>
      <w:r>
        <w:tab/>
        <w:t>Hazards (Bushfire—General Risk)</w:t>
      </w:r>
    </w:p>
    <w:p w14:paraId="5D9A9B03" w14:textId="77777777" w:rsidR="00DE716A" w:rsidRDefault="00DE716A" w:rsidP="00DE716A">
      <w:pPr>
        <w:ind w:left="1276" w:hanging="142"/>
      </w:pPr>
      <w:r>
        <w:t>•</w:t>
      </w:r>
      <w:r>
        <w:tab/>
        <w:t>Hazards (Bushfire—Urban Interface)</w:t>
      </w:r>
    </w:p>
    <w:p w14:paraId="0F39B076" w14:textId="2D5AE353" w:rsidR="00DE716A" w:rsidRDefault="00DE716A" w:rsidP="00DE716A">
      <w:pPr>
        <w:ind w:left="1276" w:hanging="142"/>
      </w:pPr>
      <w:r>
        <w:t>•</w:t>
      </w:r>
      <w:r>
        <w:tab/>
        <w:t>Hazards (Bushfire—Regional)</w:t>
      </w:r>
    </w:p>
    <w:p w14:paraId="333367B3" w14:textId="77777777" w:rsidR="00DE716A" w:rsidRDefault="00DE716A" w:rsidP="00DE716A">
      <w:pPr>
        <w:ind w:left="1276" w:hanging="142"/>
      </w:pPr>
      <w:r>
        <w:t>•</w:t>
      </w:r>
      <w:r>
        <w:tab/>
        <w:t>Hazards (Bushfire—Outback)</w:t>
      </w:r>
    </w:p>
    <w:p w14:paraId="561E06C8" w14:textId="77777777" w:rsidR="00DE716A" w:rsidRDefault="00DE716A" w:rsidP="00DE716A">
      <w:pPr>
        <w:ind w:left="1276" w:hanging="142"/>
      </w:pPr>
      <w:r>
        <w:t>•</w:t>
      </w:r>
      <w:r>
        <w:tab/>
        <w:t>Heritage Adjacency</w:t>
      </w:r>
    </w:p>
    <w:p w14:paraId="58F70ECE" w14:textId="77777777" w:rsidR="00DE716A" w:rsidRDefault="00DE716A" w:rsidP="00DE716A">
      <w:pPr>
        <w:ind w:left="1276" w:hanging="142"/>
      </w:pPr>
      <w:r>
        <w:t>•</w:t>
      </w:r>
      <w:r>
        <w:tab/>
        <w:t>Historic Area</w:t>
      </w:r>
    </w:p>
    <w:p w14:paraId="18FFE11C" w14:textId="77777777" w:rsidR="00DE716A" w:rsidRDefault="00DE716A" w:rsidP="00DE716A">
      <w:pPr>
        <w:ind w:left="1276" w:hanging="142"/>
      </w:pPr>
      <w:r>
        <w:t>•</w:t>
      </w:r>
      <w:r>
        <w:tab/>
        <w:t>Local Heritage Place</w:t>
      </w:r>
    </w:p>
    <w:p w14:paraId="2B6BB4B5" w14:textId="77777777" w:rsidR="00DE716A" w:rsidRDefault="00DE716A" w:rsidP="00DE716A">
      <w:pPr>
        <w:ind w:left="1276" w:hanging="142"/>
      </w:pPr>
      <w:r>
        <w:t>•</w:t>
      </w:r>
      <w:r>
        <w:tab/>
        <w:t>Noise and Air Emissions</w:t>
      </w:r>
    </w:p>
    <w:p w14:paraId="5E004CCF" w14:textId="77777777" w:rsidR="00DE716A" w:rsidRDefault="00DE716A" w:rsidP="00DE716A">
      <w:pPr>
        <w:ind w:left="1276" w:hanging="142"/>
      </w:pPr>
      <w:r>
        <w:t>•</w:t>
      </w:r>
      <w:r>
        <w:tab/>
        <w:t>River Murray Flood Plain Protection Area</w:t>
      </w:r>
    </w:p>
    <w:p w14:paraId="4C8F7EDC" w14:textId="77777777" w:rsidR="00DE716A" w:rsidRDefault="00DE716A" w:rsidP="00DE716A">
      <w:pPr>
        <w:ind w:left="1276" w:hanging="142"/>
      </w:pPr>
      <w:r>
        <w:t>•</w:t>
      </w:r>
      <w:r>
        <w:tab/>
        <w:t>State Heritage Place</w:t>
      </w:r>
    </w:p>
    <w:p w14:paraId="380299B6" w14:textId="77777777" w:rsidR="00DE716A" w:rsidRDefault="00DE716A" w:rsidP="00DE716A">
      <w:pPr>
        <w:ind w:left="1276" w:hanging="142"/>
      </w:pPr>
      <w:r>
        <w:t>•</w:t>
      </w:r>
      <w:r>
        <w:tab/>
        <w:t>Stormwater Management</w:t>
      </w:r>
    </w:p>
    <w:p w14:paraId="56CFA226" w14:textId="77777777" w:rsidR="00DE716A" w:rsidRDefault="00DE716A" w:rsidP="00DE716A">
      <w:pPr>
        <w:ind w:left="1276" w:hanging="142"/>
      </w:pPr>
      <w:r>
        <w:t>•</w:t>
      </w:r>
      <w:r>
        <w:tab/>
        <w:t>Urban Tree Canopy</w:t>
      </w:r>
    </w:p>
    <w:p w14:paraId="768C6D22" w14:textId="77777777" w:rsidR="00DE716A" w:rsidRDefault="00DE716A" w:rsidP="00DE716A">
      <w:pPr>
        <w:ind w:left="851" w:hanging="284"/>
      </w:pPr>
      <w:r>
        <w:t>(ii)</w:t>
      </w:r>
      <w:r>
        <w:tab/>
        <w:t>Improved spatial data for existing land parcels in the following locations (as described in Column A) that affect data layers in the Code (as shown in Column B):</w:t>
      </w:r>
    </w:p>
    <w:tbl>
      <w:tblPr>
        <w:tblStyle w:val="TableGrid"/>
        <w:tblW w:w="8505" w:type="dxa"/>
        <w:tblInd w:w="846" w:type="dxa"/>
        <w:tblLayout w:type="fixed"/>
        <w:tblLook w:val="04A0" w:firstRow="1" w:lastRow="0" w:firstColumn="1" w:lastColumn="0" w:noHBand="0" w:noVBand="1"/>
      </w:tblPr>
      <w:tblGrid>
        <w:gridCol w:w="5103"/>
        <w:gridCol w:w="3402"/>
      </w:tblGrid>
      <w:tr w:rsidR="00DE716A" w:rsidRPr="00167C10" w14:paraId="5859A216" w14:textId="77777777" w:rsidTr="00DA7771">
        <w:trPr>
          <w:tblHeader/>
        </w:trPr>
        <w:tc>
          <w:tcPr>
            <w:tcW w:w="5103" w:type="dxa"/>
            <w:tcBorders>
              <w:bottom w:val="single" w:sz="4" w:space="0" w:color="auto"/>
            </w:tcBorders>
            <w:shd w:val="clear" w:color="auto" w:fill="auto"/>
            <w:vAlign w:val="center"/>
          </w:tcPr>
          <w:p w14:paraId="33B789A4" w14:textId="77777777" w:rsidR="00DE716A" w:rsidRPr="00167C10" w:rsidRDefault="00DE716A"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167C10">
              <w:rPr>
                <w:b/>
              </w:rPr>
              <w:t>Location (Column A)</w:t>
            </w:r>
          </w:p>
        </w:tc>
        <w:tc>
          <w:tcPr>
            <w:tcW w:w="3402" w:type="dxa"/>
            <w:tcBorders>
              <w:bottom w:val="single" w:sz="4" w:space="0" w:color="auto"/>
            </w:tcBorders>
            <w:shd w:val="clear" w:color="auto" w:fill="auto"/>
            <w:vAlign w:val="center"/>
          </w:tcPr>
          <w:p w14:paraId="232833D8" w14:textId="77777777" w:rsidR="00DE716A" w:rsidRPr="00167C10" w:rsidRDefault="00DE716A"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167C10">
              <w:rPr>
                <w:b/>
              </w:rPr>
              <w:t>Layers (Column B)</w:t>
            </w:r>
          </w:p>
        </w:tc>
      </w:tr>
      <w:tr w:rsidR="00DE716A" w:rsidRPr="00167C10" w14:paraId="17F5611F" w14:textId="77777777" w:rsidTr="00DA7771">
        <w:tc>
          <w:tcPr>
            <w:tcW w:w="5103" w:type="dxa"/>
            <w:tcBorders>
              <w:bottom w:val="single" w:sz="4" w:space="0" w:color="auto"/>
            </w:tcBorders>
          </w:tcPr>
          <w:p w14:paraId="01ABFDD0" w14:textId="77777777" w:rsidR="00DE716A" w:rsidRPr="00167C10" w:rsidRDefault="00DE716A"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ind w:left="851" w:hanging="284"/>
              <w:rPr>
                <w:b/>
                <w:lang w:val="en-GB"/>
              </w:rPr>
            </w:pPr>
            <w:r w:rsidRPr="00167C10">
              <w:rPr>
                <w:b/>
                <w:lang w:val="en-GB"/>
              </w:rPr>
              <w:t>Coles</w:t>
            </w:r>
          </w:p>
          <w:p w14:paraId="3E34C38B" w14:textId="77777777" w:rsidR="00DE716A" w:rsidRPr="00167C10" w:rsidRDefault="00DE716A"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851" w:hanging="284"/>
            </w:pPr>
            <w:r w:rsidRPr="00167C10">
              <w:rPr>
                <w:noProof/>
              </w:rPr>
              <w:drawing>
                <wp:anchor distT="0" distB="0" distL="114300" distR="114300" simplePos="0" relativeHeight="251663360" behindDoc="0" locked="0" layoutInCell="1" allowOverlap="1" wp14:anchorId="206F283E" wp14:editId="63678433">
                  <wp:simplePos x="0" y="0"/>
                  <wp:positionH relativeFrom="column">
                    <wp:posOffset>361892</wp:posOffset>
                  </wp:positionH>
                  <wp:positionV relativeFrom="paragraph">
                    <wp:posOffset>58</wp:posOffset>
                  </wp:positionV>
                  <wp:extent cx="2409825" cy="2476500"/>
                  <wp:effectExtent l="0" t="0" r="9525" b="0"/>
                  <wp:wrapTopAndBottom/>
                  <wp:docPr id="1979408141" name="Picture 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408141" name="Picture 2" descr="A map of a city&#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09825" cy="2476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tcBorders>
              <w:bottom w:val="single" w:sz="4" w:space="0" w:color="auto"/>
            </w:tcBorders>
          </w:tcPr>
          <w:p w14:paraId="093E8112" w14:textId="77777777" w:rsidR="00DE716A" w:rsidRPr="00167C10" w:rsidRDefault="00DE716A"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ind w:left="599" w:hanging="284"/>
            </w:pPr>
            <w:r w:rsidRPr="00167C10">
              <w:t>Zones and subzones</w:t>
            </w:r>
          </w:p>
          <w:p w14:paraId="3DEA444A" w14:textId="77777777" w:rsidR="00DE716A" w:rsidRPr="00167C10" w:rsidRDefault="00DE716A"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599" w:hanging="284"/>
            </w:pPr>
            <w:r w:rsidRPr="00167C10">
              <w:t>Technical and Numeric Variations</w:t>
            </w:r>
          </w:p>
          <w:p w14:paraId="5F4A9FED" w14:textId="77777777" w:rsidR="00DE716A" w:rsidRPr="00167C10" w:rsidRDefault="00DE716A" w:rsidP="00DE716A">
            <w:pPr>
              <w:numPr>
                <w:ilvl w:val="0"/>
                <w:numId w:val="4"/>
              </w:numPr>
              <w:tabs>
                <w:tab w:val="clear" w:pos="160"/>
                <w:tab w:val="clear" w:pos="320"/>
                <w:tab w:val="clear" w:pos="480"/>
                <w:tab w:val="clear" w:pos="640"/>
                <w:tab w:val="clear" w:pos="720"/>
                <w:tab w:val="clear" w:pos="800"/>
                <w:tab w:val="clear" w:pos="960"/>
                <w:tab w:val="clear" w:pos="1120"/>
                <w:tab w:val="clear" w:pos="1280"/>
                <w:tab w:val="clear" w:pos="1440"/>
                <w:tab w:val="clear" w:pos="1600"/>
                <w:tab w:val="clear" w:pos="1760"/>
                <w:tab w:val="clear" w:pos="1920"/>
                <w:tab w:val="clear" w:pos="2080"/>
                <w:tab w:val="clear" w:pos="2240"/>
              </w:tabs>
              <w:ind w:left="599" w:hanging="142"/>
            </w:pPr>
            <w:r w:rsidRPr="00167C10">
              <w:t>Minimum Dwelling Allotment Size</w:t>
            </w:r>
          </w:p>
          <w:p w14:paraId="4CE62728" w14:textId="77777777" w:rsidR="00DE716A" w:rsidRPr="00167C10" w:rsidRDefault="00DE716A" w:rsidP="00DE716A">
            <w:pPr>
              <w:numPr>
                <w:ilvl w:val="0"/>
                <w:numId w:val="4"/>
              </w:numPr>
              <w:tabs>
                <w:tab w:val="clear" w:pos="160"/>
                <w:tab w:val="clear" w:pos="320"/>
                <w:tab w:val="clear" w:pos="480"/>
                <w:tab w:val="clear" w:pos="640"/>
                <w:tab w:val="clear" w:pos="720"/>
                <w:tab w:val="clear" w:pos="800"/>
                <w:tab w:val="clear" w:pos="960"/>
                <w:tab w:val="clear" w:pos="1120"/>
                <w:tab w:val="clear" w:pos="1280"/>
                <w:tab w:val="clear" w:pos="1440"/>
                <w:tab w:val="clear" w:pos="1600"/>
                <w:tab w:val="clear" w:pos="1760"/>
                <w:tab w:val="clear" w:pos="1920"/>
                <w:tab w:val="clear" w:pos="2080"/>
                <w:tab w:val="clear" w:pos="2240"/>
              </w:tabs>
              <w:ind w:left="599" w:hanging="142"/>
            </w:pPr>
            <w:r w:rsidRPr="00167C10">
              <w:t>Minimum Site Area</w:t>
            </w:r>
          </w:p>
          <w:p w14:paraId="3478FE20" w14:textId="77777777" w:rsidR="00DE716A" w:rsidRPr="00167C10" w:rsidRDefault="00DE716A"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599" w:hanging="284"/>
            </w:pPr>
            <w:r w:rsidRPr="00167C10">
              <w:t>Overlays</w:t>
            </w:r>
          </w:p>
          <w:p w14:paraId="20B9EE3D" w14:textId="77777777" w:rsidR="00DE716A" w:rsidRPr="00167C10" w:rsidRDefault="00DE716A" w:rsidP="00DE716A">
            <w:pPr>
              <w:numPr>
                <w:ilvl w:val="0"/>
                <w:numId w:val="4"/>
              </w:numPr>
              <w:tabs>
                <w:tab w:val="clear" w:pos="160"/>
                <w:tab w:val="clear" w:pos="320"/>
                <w:tab w:val="clear" w:pos="480"/>
                <w:tab w:val="clear" w:pos="640"/>
                <w:tab w:val="clear" w:pos="720"/>
                <w:tab w:val="clear" w:pos="800"/>
                <w:tab w:val="clear" w:pos="960"/>
                <w:tab w:val="clear" w:pos="1120"/>
                <w:tab w:val="clear" w:pos="1280"/>
                <w:tab w:val="clear" w:pos="1440"/>
                <w:tab w:val="clear" w:pos="1600"/>
                <w:tab w:val="clear" w:pos="1760"/>
                <w:tab w:val="clear" w:pos="1920"/>
                <w:tab w:val="clear" w:pos="2080"/>
                <w:tab w:val="clear" w:pos="2240"/>
              </w:tabs>
              <w:ind w:left="599" w:hanging="142"/>
            </w:pPr>
            <w:r w:rsidRPr="00167C10">
              <w:t>Hazards (Bushfire</w:t>
            </w:r>
            <w:r>
              <w:t>—</w:t>
            </w:r>
            <w:r w:rsidRPr="00167C10">
              <w:t>General)</w:t>
            </w:r>
          </w:p>
        </w:tc>
      </w:tr>
      <w:tr w:rsidR="00DE716A" w:rsidRPr="00167C10" w14:paraId="6D798C80" w14:textId="77777777" w:rsidTr="00DA7771">
        <w:tc>
          <w:tcPr>
            <w:tcW w:w="5103" w:type="dxa"/>
            <w:tcBorders>
              <w:top w:val="single" w:sz="4" w:space="0" w:color="auto"/>
              <w:left w:val="nil"/>
              <w:bottom w:val="nil"/>
              <w:right w:val="nil"/>
            </w:tcBorders>
          </w:tcPr>
          <w:p w14:paraId="3B9B9643" w14:textId="77777777" w:rsidR="00DE716A" w:rsidRPr="00167C10" w:rsidRDefault="00DE716A"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ind w:left="851" w:hanging="284"/>
              <w:jc w:val="left"/>
              <w:rPr>
                <w:b/>
                <w:lang w:val="en-GB"/>
              </w:rPr>
            </w:pPr>
          </w:p>
        </w:tc>
        <w:tc>
          <w:tcPr>
            <w:tcW w:w="3402" w:type="dxa"/>
            <w:tcBorders>
              <w:top w:val="single" w:sz="4" w:space="0" w:color="auto"/>
              <w:left w:val="nil"/>
              <w:bottom w:val="nil"/>
              <w:right w:val="nil"/>
            </w:tcBorders>
          </w:tcPr>
          <w:p w14:paraId="5AE0646D" w14:textId="77777777" w:rsidR="00DE716A" w:rsidRPr="00167C10" w:rsidRDefault="00DE716A"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ind w:left="851" w:hanging="284"/>
              <w:jc w:val="left"/>
            </w:pPr>
          </w:p>
        </w:tc>
      </w:tr>
    </w:tbl>
    <w:p w14:paraId="6B1001B5" w14:textId="77777777" w:rsidR="00DE716A" w:rsidRDefault="00DE716A" w:rsidP="00DE716A">
      <w:pPr>
        <w:ind w:left="567" w:hanging="283"/>
      </w:pPr>
      <w:r>
        <w:t>(b)</w:t>
      </w:r>
      <w:r>
        <w:tab/>
        <w:t>In Part 13 of the Code—Table of Amendments, update the publication date, Code version number, amendment type and summary of amendments within the ‘Table of Planning and Design Code Amendments’ to reflect the amendments to the Code as described in this Notice.</w:t>
      </w:r>
    </w:p>
    <w:p w14:paraId="601E7CA8" w14:textId="77777777" w:rsidR="00DE716A" w:rsidRDefault="00DE716A" w:rsidP="00DE716A">
      <w:pPr>
        <w:ind w:left="284" w:hanging="284"/>
      </w:pPr>
      <w:r>
        <w:t>2.</w:t>
      </w:r>
      <w:r>
        <w:tab/>
        <w:t>Pursuant to Section 76(5)(a) of the Act, I further specify that the amendments to the Code as described in this Notice will take effect upon the date those amendments are published on the SA planning portal.</w:t>
      </w:r>
    </w:p>
    <w:p w14:paraId="0CA11545" w14:textId="77777777" w:rsidR="00DE716A" w:rsidRDefault="00DE716A" w:rsidP="00DE716A">
      <w:r>
        <w:t xml:space="preserve">Dated: </w:t>
      </w:r>
      <w:r w:rsidRPr="004F5AB8">
        <w:t>26</w:t>
      </w:r>
      <w:r>
        <w:t xml:space="preserve"> September 2024</w:t>
      </w:r>
    </w:p>
    <w:p w14:paraId="1AB9C28C" w14:textId="77777777" w:rsidR="00DE716A" w:rsidRDefault="00DE716A" w:rsidP="00DE716A">
      <w:pPr>
        <w:pStyle w:val="GG-SName"/>
      </w:pPr>
      <w:r>
        <w:t>Greg Van Gaans</w:t>
      </w:r>
    </w:p>
    <w:p w14:paraId="63693D77" w14:textId="77777777" w:rsidR="00DE716A" w:rsidRDefault="00DE716A" w:rsidP="00DE716A">
      <w:pPr>
        <w:pStyle w:val="GG-Signature"/>
      </w:pPr>
      <w:r>
        <w:t>Director, Land and Built Environment</w:t>
      </w:r>
    </w:p>
    <w:p w14:paraId="5767D871" w14:textId="77777777" w:rsidR="00DE716A" w:rsidRDefault="00DE716A" w:rsidP="00DE716A">
      <w:pPr>
        <w:pStyle w:val="GG-Signature"/>
      </w:pPr>
      <w:r>
        <w:t>Department for Housing and Urban Development</w:t>
      </w:r>
    </w:p>
    <w:p w14:paraId="2B5614F8" w14:textId="4AFA4979" w:rsidR="00DE716A" w:rsidRDefault="00DE716A" w:rsidP="00171EEC">
      <w:pPr>
        <w:pStyle w:val="GG-Signature"/>
      </w:pPr>
      <w:r>
        <w:t>Delegate of the Minister for Planning</w:t>
      </w:r>
    </w:p>
    <w:p w14:paraId="2EAEE5E9" w14:textId="77777777" w:rsidR="00171EEC" w:rsidRDefault="00171EEC" w:rsidP="00171EEC">
      <w:pPr>
        <w:pStyle w:val="GG-Signature"/>
        <w:pBdr>
          <w:bottom w:val="single" w:sz="4" w:space="1" w:color="auto"/>
        </w:pBdr>
        <w:spacing w:line="52" w:lineRule="exact"/>
        <w:jc w:val="center"/>
      </w:pPr>
    </w:p>
    <w:p w14:paraId="2F375E4C" w14:textId="77777777" w:rsidR="00171EEC" w:rsidRDefault="00171EEC" w:rsidP="00171EEC">
      <w:pPr>
        <w:pStyle w:val="GG-Signature"/>
        <w:pBdr>
          <w:top w:val="single" w:sz="4" w:space="1" w:color="auto"/>
        </w:pBdr>
        <w:spacing w:before="34" w:line="14" w:lineRule="exact"/>
        <w:jc w:val="center"/>
      </w:pPr>
    </w:p>
    <w:p w14:paraId="117C54A9" w14:textId="77777777" w:rsidR="00FB52DE" w:rsidRDefault="00FB52DE">
      <w:pPr>
        <w:spacing w:after="0" w:line="240" w:lineRule="auto"/>
        <w:jc w:val="left"/>
        <w:rPr>
          <w:caps/>
          <w:szCs w:val="17"/>
          <w:lang w:val="en-US"/>
        </w:rPr>
      </w:pPr>
      <w:bookmarkStart w:id="79" w:name="_Toc178173418"/>
      <w:r>
        <w:br w:type="page"/>
      </w:r>
    </w:p>
    <w:p w14:paraId="15153118" w14:textId="1216D880" w:rsidR="00417D78" w:rsidRDefault="00417D78" w:rsidP="00240DF0">
      <w:pPr>
        <w:pStyle w:val="Heading2"/>
      </w:pPr>
      <w:r>
        <w:lastRenderedPageBreak/>
        <w:t>Police Act 1998</w:t>
      </w:r>
      <w:bookmarkEnd w:id="79"/>
    </w:p>
    <w:p w14:paraId="6909197E" w14:textId="77777777" w:rsidR="00417D78" w:rsidRDefault="00417D78" w:rsidP="00417D78">
      <w:pPr>
        <w:pStyle w:val="GG-Title3"/>
      </w:pPr>
      <w:r>
        <w:t>Authorisation to Conduct Oral Fluid Screening</w:t>
      </w:r>
    </w:p>
    <w:p w14:paraId="1D23E452" w14:textId="77777777" w:rsidR="00417D78" w:rsidRDefault="00417D78" w:rsidP="00417D78">
      <w:r>
        <w:t>I, Grant Stevens, Commissioner of Police, do hereby notify that on and from 10 September 2024, the following persons were authorised by the Commissioner of Police to conduct oral fluid screening as defined in and for the purposes of the:</w:t>
      </w:r>
    </w:p>
    <w:p w14:paraId="04FAE6B3" w14:textId="77777777" w:rsidR="00417D78" w:rsidRDefault="00417D78" w:rsidP="00417D78">
      <w:pPr>
        <w:spacing w:after="40"/>
        <w:ind w:left="284" w:hanging="142"/>
      </w:pPr>
      <w:r>
        <w:t>•</w:t>
      </w:r>
      <w:r>
        <w:tab/>
      </w:r>
      <w:r w:rsidRPr="00F7286B">
        <w:rPr>
          <w:i/>
          <w:iCs/>
        </w:rPr>
        <w:t>Police Act 1998</w:t>
      </w:r>
      <w:r w:rsidRPr="00F7286B">
        <w:t>; and</w:t>
      </w:r>
    </w:p>
    <w:p w14:paraId="28710A64" w14:textId="77777777" w:rsidR="00417D78" w:rsidRDefault="00417D78" w:rsidP="00417D78">
      <w:pPr>
        <w:ind w:left="284" w:hanging="142"/>
        <w:rPr>
          <w:i/>
          <w:iCs/>
        </w:rPr>
      </w:pPr>
      <w:r>
        <w:t>•</w:t>
      </w:r>
      <w:r>
        <w:tab/>
      </w:r>
      <w:r w:rsidRPr="00F7286B">
        <w:rPr>
          <w:i/>
          <w:iCs/>
        </w:rPr>
        <w:t>Police Regulations 2014</w:t>
      </w:r>
      <w:r>
        <w:rPr>
          <w:i/>
          <w:iCs/>
        </w:rPr>
        <w: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701"/>
      </w:tblGrid>
      <w:tr w:rsidR="00417D78" w:rsidRPr="00F7286B" w14:paraId="2D7C1EBF" w14:textId="77777777" w:rsidTr="00DA7771">
        <w:trPr>
          <w:trHeight w:val="58"/>
        </w:trPr>
        <w:tc>
          <w:tcPr>
            <w:tcW w:w="1134" w:type="dxa"/>
            <w:tcBorders>
              <w:top w:val="single" w:sz="4" w:space="0" w:color="auto"/>
              <w:bottom w:val="single" w:sz="4" w:space="0" w:color="auto"/>
            </w:tcBorders>
          </w:tcPr>
          <w:p w14:paraId="13A85BFF" w14:textId="77777777" w:rsidR="00417D78" w:rsidRPr="00F7286B" w:rsidRDefault="00417D78"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bookmarkStart w:id="80" w:name="_Hlk177982021"/>
            <w:r w:rsidRPr="00F7286B">
              <w:rPr>
                <w:b/>
                <w:bCs/>
              </w:rPr>
              <w:t>PD Number</w:t>
            </w:r>
          </w:p>
        </w:tc>
        <w:tc>
          <w:tcPr>
            <w:tcW w:w="1701" w:type="dxa"/>
            <w:tcBorders>
              <w:top w:val="single" w:sz="4" w:space="0" w:color="auto"/>
              <w:bottom w:val="single" w:sz="4" w:space="0" w:color="auto"/>
            </w:tcBorders>
          </w:tcPr>
          <w:p w14:paraId="3CDE0BEC" w14:textId="77777777" w:rsidR="00417D78" w:rsidRPr="00F7286B" w:rsidRDefault="00417D78"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F7286B">
              <w:rPr>
                <w:b/>
                <w:bCs/>
              </w:rPr>
              <w:t>Officer Name</w:t>
            </w:r>
          </w:p>
        </w:tc>
      </w:tr>
      <w:tr w:rsidR="00417D78" w:rsidRPr="00F7286B" w14:paraId="0A9A83FF" w14:textId="77777777" w:rsidTr="00DA7771">
        <w:tc>
          <w:tcPr>
            <w:tcW w:w="1134" w:type="dxa"/>
            <w:tcBorders>
              <w:top w:val="single" w:sz="4" w:space="0" w:color="auto"/>
            </w:tcBorders>
          </w:tcPr>
          <w:p w14:paraId="0DB46034" w14:textId="77777777" w:rsidR="00417D78" w:rsidRPr="00F7286B" w:rsidRDefault="00417D78"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1701" w:type="dxa"/>
            <w:tcBorders>
              <w:top w:val="single" w:sz="4" w:space="0" w:color="auto"/>
            </w:tcBorders>
          </w:tcPr>
          <w:p w14:paraId="5BDB640F" w14:textId="77777777" w:rsidR="00417D78" w:rsidRPr="00F7286B" w:rsidRDefault="00417D78"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r>
      <w:tr w:rsidR="00417D78" w:rsidRPr="00F7286B" w14:paraId="23E41B7C" w14:textId="77777777" w:rsidTr="00DA7771">
        <w:tc>
          <w:tcPr>
            <w:tcW w:w="1134" w:type="dxa"/>
          </w:tcPr>
          <w:p w14:paraId="64C67A5E" w14:textId="77777777" w:rsidR="00417D78" w:rsidRPr="00F7286B" w:rsidRDefault="00417D78"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F7286B">
              <w:t>87414</w:t>
            </w:r>
          </w:p>
        </w:tc>
        <w:tc>
          <w:tcPr>
            <w:tcW w:w="1701" w:type="dxa"/>
          </w:tcPr>
          <w:p w14:paraId="2D5152D9" w14:textId="77777777" w:rsidR="00417D78" w:rsidRPr="00F7286B" w:rsidRDefault="00417D78"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80"/>
            </w:pPr>
            <w:r w:rsidRPr="00F7286B">
              <w:t>NEAGLE, Philip</w:t>
            </w:r>
          </w:p>
        </w:tc>
      </w:tr>
      <w:tr w:rsidR="00417D78" w:rsidRPr="00F7286B" w14:paraId="1AB54347" w14:textId="77777777" w:rsidTr="00DA7771">
        <w:tc>
          <w:tcPr>
            <w:tcW w:w="1134" w:type="dxa"/>
            <w:tcBorders>
              <w:bottom w:val="single" w:sz="4" w:space="0" w:color="auto"/>
            </w:tcBorders>
          </w:tcPr>
          <w:p w14:paraId="00FF36EC" w14:textId="77777777" w:rsidR="00417D78" w:rsidRPr="00F7286B" w:rsidRDefault="00417D78"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F7286B">
              <w:t>73016</w:t>
            </w:r>
          </w:p>
        </w:tc>
        <w:tc>
          <w:tcPr>
            <w:tcW w:w="1701" w:type="dxa"/>
            <w:tcBorders>
              <w:bottom w:val="single" w:sz="4" w:space="0" w:color="auto"/>
            </w:tcBorders>
          </w:tcPr>
          <w:p w14:paraId="59EAAB2A" w14:textId="77777777" w:rsidR="00417D78" w:rsidRPr="00F7286B" w:rsidRDefault="00417D78"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80"/>
            </w:pPr>
            <w:r w:rsidRPr="00F7286B">
              <w:t>BURNS, Rebecca</w:t>
            </w:r>
          </w:p>
        </w:tc>
      </w:tr>
      <w:tr w:rsidR="00417D78" w:rsidRPr="00F7286B" w14:paraId="0953EF22" w14:textId="77777777" w:rsidTr="00DA7771">
        <w:tc>
          <w:tcPr>
            <w:tcW w:w="1134" w:type="dxa"/>
            <w:tcBorders>
              <w:top w:val="single" w:sz="4" w:space="0" w:color="auto"/>
            </w:tcBorders>
          </w:tcPr>
          <w:p w14:paraId="36E2B1A4" w14:textId="77777777" w:rsidR="00417D78" w:rsidRPr="00F7286B" w:rsidRDefault="00417D78"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701" w:type="dxa"/>
            <w:tcBorders>
              <w:top w:val="single" w:sz="4" w:space="0" w:color="auto"/>
            </w:tcBorders>
          </w:tcPr>
          <w:p w14:paraId="31C5B8EB" w14:textId="77777777" w:rsidR="00417D78" w:rsidRPr="00F7286B" w:rsidRDefault="00417D78"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bookmarkEnd w:id="80"/>
    <w:p w14:paraId="7409A412" w14:textId="77777777" w:rsidR="00417D78" w:rsidRDefault="00417D78" w:rsidP="00417D78">
      <w:pPr>
        <w:pStyle w:val="GG-SDated"/>
      </w:pPr>
      <w:r>
        <w:t>Dated: 20 September 2024</w:t>
      </w:r>
    </w:p>
    <w:p w14:paraId="30E833A3" w14:textId="77777777" w:rsidR="00417D78" w:rsidRDefault="00417D78" w:rsidP="00417D78">
      <w:pPr>
        <w:pStyle w:val="GG-SName"/>
      </w:pPr>
      <w:r>
        <w:t>Grant Stevens</w:t>
      </w:r>
    </w:p>
    <w:p w14:paraId="5711B9AC" w14:textId="77777777" w:rsidR="00417D78" w:rsidRDefault="00417D78" w:rsidP="00417D78">
      <w:pPr>
        <w:pStyle w:val="GG-Signature"/>
      </w:pPr>
      <w:r>
        <w:t>Commissioner of Police</w:t>
      </w:r>
    </w:p>
    <w:p w14:paraId="5E0CE3EF" w14:textId="77777777" w:rsidR="00417D78" w:rsidRDefault="00417D78" w:rsidP="00417D78">
      <w:pPr>
        <w:spacing w:after="0"/>
      </w:pPr>
      <w:r>
        <w:t>Reference: 2024/1962</w:t>
      </w:r>
    </w:p>
    <w:p w14:paraId="2F91299B" w14:textId="77777777" w:rsidR="00417D78" w:rsidRDefault="00417D78" w:rsidP="00417D78">
      <w:pPr>
        <w:pBdr>
          <w:top w:val="single" w:sz="4" w:space="1" w:color="auto"/>
        </w:pBdr>
        <w:spacing w:before="100" w:after="0" w:line="14" w:lineRule="exact"/>
        <w:jc w:val="center"/>
      </w:pPr>
    </w:p>
    <w:p w14:paraId="6EF5FAB8" w14:textId="77777777" w:rsidR="00417D78" w:rsidRPr="007D2F27" w:rsidRDefault="00417D78" w:rsidP="00417D78">
      <w:pPr>
        <w:pStyle w:val="NoSpacing"/>
      </w:pPr>
    </w:p>
    <w:p w14:paraId="3DD5B5AD" w14:textId="2A8A1873" w:rsidR="00417D78" w:rsidRDefault="00417D78" w:rsidP="00417D78">
      <w:pPr>
        <w:pStyle w:val="GG-Title1"/>
      </w:pPr>
      <w:r>
        <w:t>Police Act 1998</w:t>
      </w:r>
    </w:p>
    <w:p w14:paraId="4AA772A2" w14:textId="77777777" w:rsidR="00417D78" w:rsidRDefault="00417D78" w:rsidP="00417D78">
      <w:pPr>
        <w:pStyle w:val="GG-Title3"/>
      </w:pPr>
      <w:r>
        <w:t>Authorisation to Conduct Urine Screening</w:t>
      </w:r>
    </w:p>
    <w:p w14:paraId="14E580F4" w14:textId="77777777" w:rsidR="00417D78" w:rsidRDefault="00417D78" w:rsidP="00417D78">
      <w:r>
        <w:t>I, Grant Stevens, Commissioner of Police, do hereby notify that on and from 10 September 2024, the following persons were authorised by the Commissioner of Police to conduct urine screening as defined in and for the purposes of the:</w:t>
      </w:r>
    </w:p>
    <w:p w14:paraId="4390CAC9" w14:textId="77777777" w:rsidR="00417D78" w:rsidRDefault="00417D78" w:rsidP="00417D78">
      <w:pPr>
        <w:spacing w:after="40"/>
        <w:ind w:left="284" w:hanging="142"/>
      </w:pPr>
      <w:r>
        <w:t>•</w:t>
      </w:r>
      <w:r>
        <w:tab/>
      </w:r>
      <w:r w:rsidRPr="00350936">
        <w:rPr>
          <w:i/>
          <w:iCs/>
        </w:rPr>
        <w:t>Police Act 1998</w:t>
      </w:r>
      <w:r>
        <w:t>; and</w:t>
      </w:r>
    </w:p>
    <w:p w14:paraId="24C05910" w14:textId="77777777" w:rsidR="00417D78" w:rsidRDefault="00417D78" w:rsidP="00417D78">
      <w:pPr>
        <w:ind w:left="284" w:hanging="142"/>
      </w:pPr>
      <w:r>
        <w:t>•</w:t>
      </w:r>
      <w:r>
        <w:tab/>
      </w:r>
      <w:r w:rsidRPr="00350936">
        <w:rPr>
          <w:i/>
          <w:iCs/>
        </w:rPr>
        <w:t>Police Regulations 2014</w:t>
      </w:r>
      <w:r>
        <w: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701"/>
      </w:tblGrid>
      <w:tr w:rsidR="00417D78" w:rsidRPr="00F7286B" w14:paraId="39175D09" w14:textId="77777777" w:rsidTr="00DA7771">
        <w:trPr>
          <w:trHeight w:val="58"/>
        </w:trPr>
        <w:tc>
          <w:tcPr>
            <w:tcW w:w="1134" w:type="dxa"/>
            <w:tcBorders>
              <w:top w:val="single" w:sz="4" w:space="0" w:color="auto"/>
              <w:bottom w:val="single" w:sz="4" w:space="0" w:color="auto"/>
            </w:tcBorders>
          </w:tcPr>
          <w:p w14:paraId="02257EB4" w14:textId="77777777" w:rsidR="00417D78" w:rsidRPr="00F7286B" w:rsidRDefault="00417D78"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F7286B">
              <w:rPr>
                <w:b/>
                <w:bCs/>
              </w:rPr>
              <w:t>PD Number</w:t>
            </w:r>
          </w:p>
        </w:tc>
        <w:tc>
          <w:tcPr>
            <w:tcW w:w="1701" w:type="dxa"/>
            <w:tcBorders>
              <w:top w:val="single" w:sz="4" w:space="0" w:color="auto"/>
              <w:bottom w:val="single" w:sz="4" w:space="0" w:color="auto"/>
            </w:tcBorders>
          </w:tcPr>
          <w:p w14:paraId="737A623B" w14:textId="77777777" w:rsidR="00417D78" w:rsidRPr="00F7286B" w:rsidRDefault="00417D78"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F7286B">
              <w:rPr>
                <w:b/>
                <w:bCs/>
              </w:rPr>
              <w:t>Officer Name</w:t>
            </w:r>
          </w:p>
        </w:tc>
      </w:tr>
      <w:tr w:rsidR="00417D78" w:rsidRPr="00F7286B" w14:paraId="33800A59" w14:textId="77777777" w:rsidTr="00DA7771">
        <w:tc>
          <w:tcPr>
            <w:tcW w:w="1134" w:type="dxa"/>
            <w:tcBorders>
              <w:top w:val="single" w:sz="4" w:space="0" w:color="auto"/>
            </w:tcBorders>
          </w:tcPr>
          <w:p w14:paraId="5058E687" w14:textId="77777777" w:rsidR="00417D78" w:rsidRPr="00F7286B" w:rsidRDefault="00417D78"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1701" w:type="dxa"/>
            <w:tcBorders>
              <w:top w:val="single" w:sz="4" w:space="0" w:color="auto"/>
            </w:tcBorders>
          </w:tcPr>
          <w:p w14:paraId="7D90B516" w14:textId="77777777" w:rsidR="00417D78" w:rsidRPr="00F7286B" w:rsidRDefault="00417D78"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r>
      <w:tr w:rsidR="00417D78" w:rsidRPr="00F7286B" w14:paraId="0B250FC4" w14:textId="77777777" w:rsidTr="00DA7771">
        <w:tc>
          <w:tcPr>
            <w:tcW w:w="1134" w:type="dxa"/>
          </w:tcPr>
          <w:p w14:paraId="5219CDD3" w14:textId="77777777" w:rsidR="00417D78" w:rsidRPr="00F7286B" w:rsidRDefault="00417D78"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F7286B">
              <w:t>87414</w:t>
            </w:r>
          </w:p>
        </w:tc>
        <w:tc>
          <w:tcPr>
            <w:tcW w:w="1701" w:type="dxa"/>
          </w:tcPr>
          <w:p w14:paraId="42F9FB28" w14:textId="77777777" w:rsidR="00417D78" w:rsidRPr="00F7286B" w:rsidRDefault="00417D78"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80"/>
            </w:pPr>
            <w:r w:rsidRPr="00F7286B">
              <w:t>NEAGLE, Philip</w:t>
            </w:r>
          </w:p>
        </w:tc>
      </w:tr>
      <w:tr w:rsidR="00417D78" w:rsidRPr="00F7286B" w14:paraId="7458AF2A" w14:textId="77777777" w:rsidTr="00DA7771">
        <w:tc>
          <w:tcPr>
            <w:tcW w:w="1134" w:type="dxa"/>
            <w:tcBorders>
              <w:bottom w:val="single" w:sz="4" w:space="0" w:color="auto"/>
            </w:tcBorders>
          </w:tcPr>
          <w:p w14:paraId="27DA8AB3" w14:textId="77777777" w:rsidR="00417D78" w:rsidRPr="00F7286B" w:rsidRDefault="00417D78"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F7286B">
              <w:t>73016</w:t>
            </w:r>
          </w:p>
        </w:tc>
        <w:tc>
          <w:tcPr>
            <w:tcW w:w="1701" w:type="dxa"/>
            <w:tcBorders>
              <w:bottom w:val="single" w:sz="4" w:space="0" w:color="auto"/>
            </w:tcBorders>
          </w:tcPr>
          <w:p w14:paraId="0607CD39" w14:textId="77777777" w:rsidR="00417D78" w:rsidRPr="00F7286B" w:rsidRDefault="00417D78"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80"/>
            </w:pPr>
            <w:r w:rsidRPr="00F7286B">
              <w:t>BURNS, Rebecca</w:t>
            </w:r>
          </w:p>
        </w:tc>
      </w:tr>
      <w:tr w:rsidR="00417D78" w:rsidRPr="00F7286B" w14:paraId="39DFE1B2" w14:textId="77777777" w:rsidTr="00DA7771">
        <w:tc>
          <w:tcPr>
            <w:tcW w:w="1134" w:type="dxa"/>
            <w:tcBorders>
              <w:top w:val="single" w:sz="4" w:space="0" w:color="auto"/>
            </w:tcBorders>
          </w:tcPr>
          <w:p w14:paraId="0944C596" w14:textId="77777777" w:rsidR="00417D78" w:rsidRPr="00F7286B" w:rsidRDefault="00417D78"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701" w:type="dxa"/>
            <w:tcBorders>
              <w:top w:val="single" w:sz="4" w:space="0" w:color="auto"/>
            </w:tcBorders>
          </w:tcPr>
          <w:p w14:paraId="2E5CD18D" w14:textId="77777777" w:rsidR="00417D78" w:rsidRPr="00F7286B" w:rsidRDefault="00417D78"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5CE22A7A" w14:textId="77777777" w:rsidR="00417D78" w:rsidRDefault="00417D78" w:rsidP="00417D78">
      <w:pPr>
        <w:pStyle w:val="GG-SDated"/>
      </w:pPr>
      <w:r>
        <w:t>Dated: 20 September 2024</w:t>
      </w:r>
    </w:p>
    <w:p w14:paraId="6B8468BA" w14:textId="77777777" w:rsidR="00417D78" w:rsidRDefault="00417D78" w:rsidP="00417D78">
      <w:pPr>
        <w:pStyle w:val="GG-SName"/>
      </w:pPr>
      <w:r>
        <w:t>Grant Stevens</w:t>
      </w:r>
    </w:p>
    <w:p w14:paraId="51B2A2AD" w14:textId="77777777" w:rsidR="00417D78" w:rsidRDefault="00417D78" w:rsidP="00417D78">
      <w:pPr>
        <w:pStyle w:val="GG-Signature"/>
      </w:pPr>
      <w:r>
        <w:t>Commissioner of Police</w:t>
      </w:r>
    </w:p>
    <w:p w14:paraId="4D17B178" w14:textId="77777777" w:rsidR="00417D78" w:rsidRDefault="00417D78" w:rsidP="00417D78">
      <w:pPr>
        <w:spacing w:after="0"/>
      </w:pPr>
      <w:r>
        <w:t>Reference: 2024/1962</w:t>
      </w:r>
    </w:p>
    <w:p w14:paraId="210034A4" w14:textId="77777777" w:rsidR="00417D78" w:rsidRDefault="00417D78" w:rsidP="00417D78">
      <w:pPr>
        <w:pBdr>
          <w:top w:val="single" w:sz="4" w:space="1" w:color="auto"/>
        </w:pBdr>
        <w:spacing w:before="100" w:after="0" w:line="14" w:lineRule="exact"/>
        <w:jc w:val="center"/>
      </w:pPr>
    </w:p>
    <w:p w14:paraId="1FF04E92" w14:textId="77777777" w:rsidR="00417D78" w:rsidRDefault="00417D78" w:rsidP="00417D78">
      <w:pPr>
        <w:pStyle w:val="NoSpacing"/>
      </w:pPr>
    </w:p>
    <w:p w14:paraId="7B382B44" w14:textId="77777777" w:rsidR="00417D78" w:rsidRDefault="00417D78" w:rsidP="00417D78">
      <w:pPr>
        <w:pStyle w:val="GG-Title1"/>
      </w:pPr>
      <w:r>
        <w:t>Police Act 1998</w:t>
      </w:r>
    </w:p>
    <w:p w14:paraId="34E0D155" w14:textId="77777777" w:rsidR="00417D78" w:rsidRDefault="00417D78" w:rsidP="00417D78">
      <w:pPr>
        <w:pStyle w:val="GG-Title3"/>
      </w:pPr>
      <w:r>
        <w:t>Authorisation to Conduct Urine Screening</w:t>
      </w:r>
    </w:p>
    <w:p w14:paraId="2FCB66A6" w14:textId="77777777" w:rsidR="00417D78" w:rsidRDefault="00417D78" w:rsidP="00417D78">
      <w:r>
        <w:t>I, Grant Stevens, Commissioner of Police, do hereby notify that on and from 16 September 2024, the following persons were authorised by the Commissioner of Police to conduct urine screening as defined in and for the purposes of the:</w:t>
      </w:r>
    </w:p>
    <w:p w14:paraId="292DADB2" w14:textId="77777777" w:rsidR="00417D78" w:rsidRDefault="00417D78" w:rsidP="00417D78">
      <w:pPr>
        <w:spacing w:after="40"/>
        <w:ind w:left="284" w:hanging="142"/>
      </w:pPr>
      <w:r>
        <w:t>•</w:t>
      </w:r>
      <w:r>
        <w:tab/>
      </w:r>
      <w:r w:rsidRPr="00350936">
        <w:rPr>
          <w:i/>
          <w:iCs/>
        </w:rPr>
        <w:t>Police Act 1998</w:t>
      </w:r>
      <w:r>
        <w:t>; and</w:t>
      </w:r>
    </w:p>
    <w:p w14:paraId="586D52C4" w14:textId="77777777" w:rsidR="00417D78" w:rsidRDefault="00417D78" w:rsidP="00417D78">
      <w:pPr>
        <w:ind w:left="284" w:hanging="142"/>
      </w:pPr>
      <w:r>
        <w:t>•</w:t>
      </w:r>
      <w:r>
        <w:tab/>
      </w:r>
      <w:r w:rsidRPr="00350936">
        <w:rPr>
          <w:i/>
          <w:iCs/>
        </w:rPr>
        <w:t>Police Regulations 2014</w:t>
      </w:r>
      <w:r>
        <w: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701"/>
      </w:tblGrid>
      <w:tr w:rsidR="00417D78" w:rsidRPr="00F7286B" w14:paraId="15929EBA" w14:textId="77777777" w:rsidTr="00DA7771">
        <w:trPr>
          <w:trHeight w:val="58"/>
        </w:trPr>
        <w:tc>
          <w:tcPr>
            <w:tcW w:w="1134" w:type="dxa"/>
            <w:tcBorders>
              <w:top w:val="single" w:sz="4" w:space="0" w:color="auto"/>
              <w:bottom w:val="single" w:sz="4" w:space="0" w:color="auto"/>
            </w:tcBorders>
          </w:tcPr>
          <w:p w14:paraId="750CFF85" w14:textId="77777777" w:rsidR="00417D78" w:rsidRPr="00F7286B" w:rsidRDefault="00417D78"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F7286B">
              <w:rPr>
                <w:b/>
                <w:bCs/>
              </w:rPr>
              <w:t>PD Number</w:t>
            </w:r>
          </w:p>
        </w:tc>
        <w:tc>
          <w:tcPr>
            <w:tcW w:w="1701" w:type="dxa"/>
            <w:tcBorders>
              <w:top w:val="single" w:sz="4" w:space="0" w:color="auto"/>
              <w:bottom w:val="single" w:sz="4" w:space="0" w:color="auto"/>
            </w:tcBorders>
          </w:tcPr>
          <w:p w14:paraId="0EB374C0" w14:textId="77777777" w:rsidR="00417D78" w:rsidRPr="00F7286B" w:rsidRDefault="00417D78"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F7286B">
              <w:rPr>
                <w:b/>
                <w:bCs/>
              </w:rPr>
              <w:t>Officer Name</w:t>
            </w:r>
          </w:p>
        </w:tc>
      </w:tr>
      <w:tr w:rsidR="00417D78" w:rsidRPr="00F7286B" w14:paraId="5DA3E1C9" w14:textId="77777777" w:rsidTr="00DA7771">
        <w:tc>
          <w:tcPr>
            <w:tcW w:w="1134" w:type="dxa"/>
            <w:tcBorders>
              <w:top w:val="single" w:sz="4" w:space="0" w:color="auto"/>
            </w:tcBorders>
          </w:tcPr>
          <w:p w14:paraId="34E00928" w14:textId="77777777" w:rsidR="00417D78" w:rsidRPr="00F7286B" w:rsidRDefault="00417D78"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1701" w:type="dxa"/>
            <w:tcBorders>
              <w:top w:val="single" w:sz="4" w:space="0" w:color="auto"/>
            </w:tcBorders>
          </w:tcPr>
          <w:p w14:paraId="11CC173B" w14:textId="77777777" w:rsidR="00417D78" w:rsidRPr="00F7286B" w:rsidRDefault="00417D78"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r>
      <w:tr w:rsidR="00417D78" w:rsidRPr="00F7286B" w14:paraId="6BA48625" w14:textId="77777777" w:rsidTr="00DA7771">
        <w:tc>
          <w:tcPr>
            <w:tcW w:w="1134" w:type="dxa"/>
            <w:tcBorders>
              <w:bottom w:val="single" w:sz="4" w:space="0" w:color="auto"/>
            </w:tcBorders>
          </w:tcPr>
          <w:p w14:paraId="7319D46D" w14:textId="77777777" w:rsidR="00417D78" w:rsidRPr="00F7286B" w:rsidRDefault="00417D78"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350936">
              <w:t>75088</w:t>
            </w:r>
          </w:p>
        </w:tc>
        <w:tc>
          <w:tcPr>
            <w:tcW w:w="1701" w:type="dxa"/>
            <w:tcBorders>
              <w:bottom w:val="single" w:sz="4" w:space="0" w:color="auto"/>
            </w:tcBorders>
          </w:tcPr>
          <w:p w14:paraId="40F755D4" w14:textId="77777777" w:rsidR="00417D78" w:rsidRPr="00F7286B" w:rsidRDefault="00417D78"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80"/>
            </w:pPr>
            <w:r w:rsidRPr="00350936">
              <w:t>WATKINS, Kate</w:t>
            </w:r>
          </w:p>
        </w:tc>
      </w:tr>
      <w:tr w:rsidR="00417D78" w:rsidRPr="00F7286B" w14:paraId="2ED7E3A7" w14:textId="77777777" w:rsidTr="00DA7771">
        <w:tc>
          <w:tcPr>
            <w:tcW w:w="1134" w:type="dxa"/>
            <w:tcBorders>
              <w:top w:val="single" w:sz="4" w:space="0" w:color="auto"/>
            </w:tcBorders>
          </w:tcPr>
          <w:p w14:paraId="21BB3B5F" w14:textId="77777777" w:rsidR="00417D78" w:rsidRPr="00F7286B" w:rsidRDefault="00417D78"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701" w:type="dxa"/>
            <w:tcBorders>
              <w:top w:val="single" w:sz="4" w:space="0" w:color="auto"/>
            </w:tcBorders>
          </w:tcPr>
          <w:p w14:paraId="26E15DCA" w14:textId="77777777" w:rsidR="00417D78" w:rsidRPr="00F7286B" w:rsidRDefault="00417D78"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2B454C45" w14:textId="77777777" w:rsidR="00417D78" w:rsidRDefault="00417D78" w:rsidP="00417D78">
      <w:pPr>
        <w:pStyle w:val="GG-SDated"/>
      </w:pPr>
      <w:r>
        <w:t>Dated: 20 September 2024</w:t>
      </w:r>
    </w:p>
    <w:p w14:paraId="1C8BBB4D" w14:textId="77777777" w:rsidR="00417D78" w:rsidRDefault="00417D78" w:rsidP="00417D78">
      <w:pPr>
        <w:pStyle w:val="GG-SName"/>
      </w:pPr>
      <w:r>
        <w:t>Grant Stevens</w:t>
      </w:r>
    </w:p>
    <w:p w14:paraId="379D3058" w14:textId="77777777" w:rsidR="00417D78" w:rsidRDefault="00417D78" w:rsidP="00417D78">
      <w:pPr>
        <w:pStyle w:val="GG-Signature"/>
      </w:pPr>
      <w:r>
        <w:t>Commissioner of Police</w:t>
      </w:r>
    </w:p>
    <w:p w14:paraId="2E0A09E3" w14:textId="77777777" w:rsidR="00423B72" w:rsidRDefault="00417D78" w:rsidP="00423B72">
      <w:pPr>
        <w:spacing w:after="0"/>
      </w:pPr>
      <w:r>
        <w:t>Reference: 2021/3377</w:t>
      </w:r>
    </w:p>
    <w:p w14:paraId="349C4464" w14:textId="77777777" w:rsidR="00423B72" w:rsidRDefault="00423B72" w:rsidP="00423B72">
      <w:pPr>
        <w:pBdr>
          <w:bottom w:val="single" w:sz="4" w:space="1" w:color="auto"/>
        </w:pBdr>
        <w:spacing w:after="0" w:line="52" w:lineRule="exact"/>
        <w:jc w:val="center"/>
        <w:rPr>
          <w:lang w:val="en-US"/>
        </w:rPr>
      </w:pPr>
    </w:p>
    <w:p w14:paraId="7BA34A47" w14:textId="77777777" w:rsidR="00423B72" w:rsidRDefault="00423B72" w:rsidP="00423B72">
      <w:pPr>
        <w:pBdr>
          <w:top w:val="single" w:sz="4" w:space="1" w:color="auto"/>
        </w:pBdr>
        <w:spacing w:before="34" w:after="0" w:line="14" w:lineRule="exact"/>
        <w:jc w:val="center"/>
        <w:rPr>
          <w:lang w:val="en-US"/>
        </w:rPr>
      </w:pPr>
    </w:p>
    <w:p w14:paraId="54B6D654" w14:textId="69F874BC" w:rsidR="009D1E2E" w:rsidRPr="009D1E2E" w:rsidRDefault="009D1E2E" w:rsidP="00E12591">
      <w:pPr>
        <w:pStyle w:val="Heading1"/>
      </w:pPr>
      <w:r>
        <w:rPr>
          <w:lang w:val="en-US"/>
        </w:rPr>
        <w:br w:type="page"/>
      </w:r>
      <w:bookmarkStart w:id="81" w:name="_Toc33707983"/>
      <w:bookmarkStart w:id="82" w:name="_Toc33708154"/>
      <w:bookmarkStart w:id="83" w:name="_Toc178173419"/>
      <w:r>
        <w:lastRenderedPageBreak/>
        <w:t>Local</w:t>
      </w:r>
      <w:r w:rsidRPr="009D1E2E">
        <w:t xml:space="preserve"> Government Instruments</w:t>
      </w:r>
      <w:bookmarkEnd w:id="81"/>
      <w:bookmarkEnd w:id="82"/>
      <w:bookmarkEnd w:id="83"/>
    </w:p>
    <w:p w14:paraId="6FA32D0B" w14:textId="77777777" w:rsidR="00BD2D65" w:rsidRDefault="00BD2D65" w:rsidP="00E12591">
      <w:pPr>
        <w:pStyle w:val="Heading2"/>
      </w:pPr>
      <w:bookmarkStart w:id="84" w:name="_Toc178173420"/>
      <w:r>
        <w:t>City of Adelaide</w:t>
      </w:r>
      <w:bookmarkEnd w:id="84"/>
    </w:p>
    <w:p w14:paraId="6203F1DC" w14:textId="77777777" w:rsidR="00BD2D65" w:rsidRDefault="00BD2D65" w:rsidP="00BD2D65">
      <w:pPr>
        <w:pStyle w:val="GG-Title2"/>
      </w:pPr>
      <w:r>
        <w:t>Local Government Act 1999</w:t>
      </w:r>
    </w:p>
    <w:p w14:paraId="4C62704B" w14:textId="77777777" w:rsidR="00BD2D65" w:rsidRDefault="00BD2D65" w:rsidP="00BD2D65">
      <w:pPr>
        <w:pStyle w:val="GG-Title3"/>
      </w:pPr>
      <w:r>
        <w:t>Strategic Management Plans—</w:t>
      </w:r>
      <w:r>
        <w:br/>
        <w:t>Draft 2024/2025-2033/34 Long Term Financial Plan for Public Consultation</w:t>
      </w:r>
    </w:p>
    <w:p w14:paraId="777AD23F" w14:textId="77777777" w:rsidR="00BD2D65" w:rsidRDefault="00BD2D65" w:rsidP="00BD2D65">
      <w:r>
        <w:t>The City of Adelaide is consulting on its Draft 2024/2025-2033/34 Long Term Financial Plan.</w:t>
      </w:r>
    </w:p>
    <w:p w14:paraId="3DE0B565" w14:textId="77777777" w:rsidR="00BD2D65" w:rsidRDefault="00BD2D65" w:rsidP="00BD2D65">
      <w:r w:rsidRPr="00800D62">
        <w:rPr>
          <w:spacing w:val="-2"/>
        </w:rPr>
        <w:t xml:space="preserve">Pursuant to the provisions of Section 122(1A) of the </w:t>
      </w:r>
      <w:r w:rsidRPr="00800D62">
        <w:rPr>
          <w:i/>
          <w:iCs/>
          <w:spacing w:val="-2"/>
        </w:rPr>
        <w:t>Local Government Act 1999</w:t>
      </w:r>
      <w:r w:rsidRPr="00800D62">
        <w:rPr>
          <w:spacing w:val="-2"/>
        </w:rPr>
        <w:t xml:space="preserve">, the City of Adelaide is required to conduct public consultation </w:t>
      </w:r>
      <w:r>
        <w:t>on its Draft 2024/2025-2033/34 Long Term Financial Plan before it can be formally adopted.</w:t>
      </w:r>
    </w:p>
    <w:p w14:paraId="709BBCEE" w14:textId="77777777" w:rsidR="00BD2D65" w:rsidRDefault="00BD2D65" w:rsidP="00BD2D65">
      <w:r>
        <w:t>The City of Adelaide gives notice of its proposal to provide a draft of its 2024/2025-2033/34 Long Term Financial Plan for the purposes of public consultation.</w:t>
      </w:r>
    </w:p>
    <w:p w14:paraId="21ABDD1D" w14:textId="77777777" w:rsidR="00BD2D65" w:rsidRDefault="00BD2D65" w:rsidP="00BD2D65">
      <w:r w:rsidRPr="00E1788F">
        <w:rPr>
          <w:spacing w:val="-2"/>
        </w:rPr>
        <w:t>A copy of the Draft 2024/2025-2033/34 Long Term Financial Plan is available for inspection at the council’s principal office (25 Pirie Street,</w:t>
      </w:r>
      <w:r>
        <w:t xml:space="preserve"> Adelaide SA 5000) and at its libraries and community centres.</w:t>
      </w:r>
    </w:p>
    <w:p w14:paraId="594E75AE" w14:textId="77777777" w:rsidR="00BD2D65" w:rsidRDefault="00BD2D65" w:rsidP="00BD2D65">
      <w:r>
        <w:t xml:space="preserve">For further information in relation to the consultation process or to provide feedback you can visit </w:t>
      </w:r>
      <w:hyperlink r:id="rId83" w:history="1">
        <w:r w:rsidRPr="00A00EE7">
          <w:rPr>
            <w:rStyle w:val="Hyperlink"/>
          </w:rPr>
          <w:t>ouradelaide.sa.gov.au</w:t>
        </w:r>
      </w:hyperlink>
      <w:r>
        <w:t xml:space="preserve"> at any time, or Council’s principal office, libraries and community centres during their hours of operation.</w:t>
      </w:r>
    </w:p>
    <w:p w14:paraId="32056D60" w14:textId="77777777" w:rsidR="00BD2D65" w:rsidRDefault="00BD2D65" w:rsidP="00BD2D65">
      <w:r>
        <w:t>Consultation is open from Monday, 30 September 2024.</w:t>
      </w:r>
    </w:p>
    <w:p w14:paraId="1541DB90" w14:textId="77777777" w:rsidR="00BD2D65" w:rsidRPr="00820222" w:rsidRDefault="00BD2D65" w:rsidP="00BD2D65">
      <w:pPr>
        <w:rPr>
          <w:b/>
          <w:bCs/>
          <w:spacing w:val="-2"/>
        </w:rPr>
      </w:pPr>
      <w:r w:rsidRPr="00820222">
        <w:rPr>
          <w:b/>
          <w:bCs/>
          <w:spacing w:val="-2"/>
        </w:rPr>
        <w:t>All submissions on the Draft 2024/2025-2033/34 Long Term Financial Plan must be received by 11:59pm, Sunday, 20 October 2024.</w:t>
      </w:r>
    </w:p>
    <w:p w14:paraId="1A90D511" w14:textId="77777777" w:rsidR="00BD2D65" w:rsidRDefault="00BD2D65" w:rsidP="00BD2D65">
      <w:pPr>
        <w:pStyle w:val="GG-SDated"/>
      </w:pPr>
      <w:r>
        <w:t>Dated: 26 September 2024</w:t>
      </w:r>
    </w:p>
    <w:p w14:paraId="414AB808" w14:textId="77777777" w:rsidR="00BD2D65" w:rsidRDefault="00BD2D65" w:rsidP="00BD2D65">
      <w:pPr>
        <w:pStyle w:val="GG-SName"/>
      </w:pPr>
      <w:r>
        <w:t>Michael Sedgman</w:t>
      </w:r>
    </w:p>
    <w:p w14:paraId="6A82CFFD" w14:textId="77777777" w:rsidR="00BD2D65" w:rsidRDefault="00BD2D65" w:rsidP="00BD2D65">
      <w:pPr>
        <w:pStyle w:val="GG-Signature"/>
      </w:pPr>
      <w:r>
        <w:t>Chief Executive Officer</w:t>
      </w:r>
    </w:p>
    <w:p w14:paraId="377208E2" w14:textId="77777777" w:rsidR="00BD2D65" w:rsidRDefault="00BD2D65" w:rsidP="00BD2D65">
      <w:pPr>
        <w:pStyle w:val="GG-Signature"/>
        <w:pBdr>
          <w:bottom w:val="single" w:sz="4" w:space="1" w:color="auto"/>
        </w:pBdr>
        <w:spacing w:line="52" w:lineRule="exact"/>
        <w:jc w:val="center"/>
      </w:pPr>
    </w:p>
    <w:p w14:paraId="2CCB9620" w14:textId="77777777" w:rsidR="00BD2D65" w:rsidRDefault="00BD2D65" w:rsidP="00BD2D65">
      <w:pPr>
        <w:pStyle w:val="GG-Signature"/>
        <w:pBdr>
          <w:top w:val="single" w:sz="4" w:space="1" w:color="auto"/>
        </w:pBdr>
        <w:spacing w:before="34" w:line="14" w:lineRule="exact"/>
        <w:jc w:val="center"/>
      </w:pPr>
    </w:p>
    <w:p w14:paraId="194B232B" w14:textId="77777777" w:rsidR="00BD2D65" w:rsidRPr="007D2F27" w:rsidRDefault="00BD2D65" w:rsidP="00BD2D65">
      <w:pPr>
        <w:pStyle w:val="NoSpacing"/>
      </w:pPr>
    </w:p>
    <w:p w14:paraId="735087C5" w14:textId="77777777" w:rsidR="00BD2D65" w:rsidRDefault="00BD2D65" w:rsidP="00E12591">
      <w:pPr>
        <w:pStyle w:val="Heading2"/>
      </w:pPr>
      <w:bookmarkStart w:id="85" w:name="_Toc178173421"/>
      <w:r>
        <w:t>City of Prospect</w:t>
      </w:r>
      <w:bookmarkEnd w:id="85"/>
    </w:p>
    <w:p w14:paraId="73757F15" w14:textId="77777777" w:rsidR="00BD2D65" w:rsidRDefault="00BD2D65" w:rsidP="00BD2D65">
      <w:pPr>
        <w:pStyle w:val="GG-Title3"/>
      </w:pPr>
      <w:r>
        <w:t>Assignment of Names for Public Places</w:t>
      </w:r>
    </w:p>
    <w:p w14:paraId="7D9945D5" w14:textId="77777777" w:rsidR="00BD2D65" w:rsidRDefault="00BD2D65" w:rsidP="00BD2D65">
      <w:r>
        <w:t xml:space="preserve">Notice is hereby given that the Council of City of Prospect at its meeting held on 27 August 2024 resolved pursuant to Section 219(1) of the </w:t>
      </w:r>
      <w:r w:rsidRPr="00B52A27">
        <w:rPr>
          <w:i/>
          <w:iCs/>
        </w:rPr>
        <w:t>Local Government Act 1999</w:t>
      </w:r>
      <w:r>
        <w:t xml:space="preserve"> that the name of public places located in the suburb of Prospect be assigned the names as detailed below:</w:t>
      </w:r>
    </w:p>
    <w:p w14:paraId="7C18EA4C" w14:textId="77777777" w:rsidR="00BD2D65" w:rsidRDefault="00BD2D65" w:rsidP="00BD2D65">
      <w:pPr>
        <w:spacing w:after="40"/>
        <w:ind w:left="284" w:hanging="142"/>
      </w:pPr>
      <w:r>
        <w:t>•</w:t>
      </w:r>
      <w:r>
        <w:tab/>
        <w:t>Reserve 401 be assigned the name Parkana Reserve;</w:t>
      </w:r>
    </w:p>
    <w:p w14:paraId="62E1516E" w14:textId="77777777" w:rsidR="00BD2D65" w:rsidRDefault="00BD2D65" w:rsidP="00BD2D65">
      <w:pPr>
        <w:spacing w:after="40"/>
        <w:ind w:left="284" w:hanging="142"/>
      </w:pPr>
      <w:r>
        <w:t>•</w:t>
      </w:r>
      <w:r>
        <w:tab/>
        <w:t>Reserve 402 be assigned the name Payinthi Reserve;</w:t>
      </w:r>
    </w:p>
    <w:p w14:paraId="78FDD17C" w14:textId="77777777" w:rsidR="00BD2D65" w:rsidRDefault="00BD2D65" w:rsidP="00BD2D65">
      <w:pPr>
        <w:ind w:left="284" w:hanging="142"/>
      </w:pPr>
      <w:r>
        <w:t>•</w:t>
      </w:r>
      <w:r>
        <w:tab/>
        <w:t>Reserve 403 be assigned the name Wardlu Reserve.</w:t>
      </w:r>
    </w:p>
    <w:p w14:paraId="3C5A6ACC" w14:textId="77777777" w:rsidR="00BD2D65" w:rsidRDefault="00BD2D65" w:rsidP="00BD2D65">
      <w:r w:rsidRPr="002403C6">
        <w:rPr>
          <w:spacing w:val="-4"/>
        </w:rPr>
        <w:t>A plan that delineates the new reserves that are the subject to the assignment place names, together with a copy of the Council’s resolution 2024/113</w:t>
      </w:r>
      <w:r>
        <w:t xml:space="preserve"> are both available for inspection at the Council’s principal office, 128 Prospect Road, Prospect, during their normal business hours and on the Council’s website </w:t>
      </w:r>
      <w:hyperlink r:id="rId84" w:history="1">
        <w:r w:rsidRPr="004C2DD5">
          <w:rPr>
            <w:rStyle w:val="Hyperlink"/>
          </w:rPr>
          <w:t>www.prospect.sa.gov.au/naming-of-public-roads</w:t>
        </w:r>
      </w:hyperlink>
      <w:r>
        <w:t xml:space="preserve">. </w:t>
      </w:r>
    </w:p>
    <w:p w14:paraId="73BFEB8C" w14:textId="77777777" w:rsidR="00BD2D65" w:rsidRDefault="00BD2D65" w:rsidP="00BD2D65">
      <w:pPr>
        <w:pStyle w:val="GG-SDated"/>
      </w:pPr>
      <w:r>
        <w:t>Dated: 26 September 2024</w:t>
      </w:r>
    </w:p>
    <w:p w14:paraId="24BC5917" w14:textId="77777777" w:rsidR="00BD2D65" w:rsidRDefault="00BD2D65" w:rsidP="00BD2D65">
      <w:pPr>
        <w:pStyle w:val="GG-SName"/>
      </w:pPr>
      <w:r>
        <w:t>Chris White</w:t>
      </w:r>
    </w:p>
    <w:p w14:paraId="68B28B50" w14:textId="77777777" w:rsidR="00BD2D65" w:rsidRDefault="00BD2D65" w:rsidP="00BD2D65">
      <w:pPr>
        <w:pStyle w:val="GG-Signature"/>
      </w:pPr>
      <w:r>
        <w:t>Chief Executive Officer</w:t>
      </w:r>
    </w:p>
    <w:p w14:paraId="2497729A" w14:textId="77777777" w:rsidR="00BD2D65" w:rsidRDefault="00BD2D65" w:rsidP="00BD2D65">
      <w:pPr>
        <w:pBdr>
          <w:top w:val="single" w:sz="4" w:space="1" w:color="auto"/>
        </w:pBdr>
        <w:spacing w:before="100" w:after="0" w:line="14" w:lineRule="exact"/>
        <w:jc w:val="center"/>
      </w:pPr>
    </w:p>
    <w:p w14:paraId="61143F0E" w14:textId="77777777" w:rsidR="00BD2D65" w:rsidRPr="007D2F27" w:rsidRDefault="00BD2D65" w:rsidP="00BD2D65">
      <w:pPr>
        <w:pStyle w:val="NoSpacing"/>
      </w:pPr>
    </w:p>
    <w:p w14:paraId="70255FFD" w14:textId="77777777" w:rsidR="00BD2D65" w:rsidRDefault="00BD2D65" w:rsidP="00BD2D65">
      <w:pPr>
        <w:pStyle w:val="GG-Title1"/>
      </w:pPr>
      <w:r>
        <w:t>City of Prospect</w:t>
      </w:r>
    </w:p>
    <w:p w14:paraId="64E04D57" w14:textId="77777777" w:rsidR="00BD2D65" w:rsidRDefault="00BD2D65" w:rsidP="00BD2D65">
      <w:pPr>
        <w:pStyle w:val="GG-Title3"/>
      </w:pPr>
      <w:r>
        <w:t>By-Law Application</w:t>
      </w:r>
    </w:p>
    <w:p w14:paraId="0C03FA1F" w14:textId="77777777" w:rsidR="00BD2D65" w:rsidRDefault="00BD2D65" w:rsidP="00BD2D65">
      <w:r>
        <w:t>Notice is hereby given that at the Council Meeting held on 23 July 2024, City of Prospect resolved to declare:</w:t>
      </w:r>
    </w:p>
    <w:p w14:paraId="0F9F1FE0" w14:textId="77777777" w:rsidR="00BD2D65" w:rsidRDefault="00BD2D65" w:rsidP="00BD2D65">
      <w:pPr>
        <w:ind w:left="142"/>
      </w:pPr>
      <w:r>
        <w:t xml:space="preserve">In accordance with Section 263(3)(e) of the </w:t>
      </w:r>
      <w:r w:rsidRPr="00B84607">
        <w:rPr>
          <w:i/>
          <w:iCs/>
        </w:rPr>
        <w:t>Local Government Act 1999</w:t>
      </w:r>
      <w:r>
        <w:t>, and effective 1 August 2024, declares that:</w:t>
      </w:r>
    </w:p>
    <w:p w14:paraId="66969915" w14:textId="77777777" w:rsidR="00BD2D65" w:rsidRDefault="00BD2D65" w:rsidP="00BD2D65">
      <w:pPr>
        <w:ind w:left="567" w:hanging="283"/>
      </w:pPr>
      <w:r>
        <w:t>(a)</w:t>
      </w:r>
      <w:r>
        <w:tab/>
      </w:r>
      <w:r w:rsidRPr="00490E77">
        <w:rPr>
          <w:spacing w:val="-2"/>
        </w:rPr>
        <w:t xml:space="preserve">Paragraph 4.22 of Council’s Local Government Land By-law No 3 of 2022 (Golf) shall apply to all grassed areas of Broadview Oval, </w:t>
      </w:r>
      <w:r>
        <w:t>Prospect Oval/Payinthi yarta and Charles Cane Reserve/Parndo Yerta.</w:t>
      </w:r>
    </w:p>
    <w:p w14:paraId="3A7BAA1F" w14:textId="77777777" w:rsidR="00BD2D65" w:rsidRDefault="00BD2D65" w:rsidP="00BD2D65">
      <w:pPr>
        <w:ind w:left="567" w:hanging="283"/>
      </w:pPr>
      <w:r>
        <w:t>(b)</w:t>
      </w:r>
      <w:r>
        <w:tab/>
        <w:t>Paragraph 4.34 of Council’s Local Government Land By-law No 3 of 2022 (Swimming) shall apply to Prospect Estate Reserve.</w:t>
      </w:r>
    </w:p>
    <w:p w14:paraId="353A4BE4" w14:textId="77777777" w:rsidR="00BD2D65" w:rsidRDefault="00BD2D65" w:rsidP="00BD2D65">
      <w:pPr>
        <w:ind w:left="567" w:hanging="283"/>
      </w:pPr>
      <w:r>
        <w:t>(c)</w:t>
      </w:r>
      <w:r>
        <w:tab/>
      </w:r>
      <w:r w:rsidRPr="00490E77">
        <w:rPr>
          <w:spacing w:val="-4"/>
        </w:rPr>
        <w:t>Paragraph 4.36 of Council’s Local Government Land By-law No 3 of 2022 (Weddings) shall apply to St Helen’s Park, Memorial Gardens,</w:t>
      </w:r>
      <w:r>
        <w:t xml:space="preserve"> Prospect Estate Reserve, Prospect Gardens/Narnu Wirra.</w:t>
      </w:r>
    </w:p>
    <w:p w14:paraId="187E417F" w14:textId="77777777" w:rsidR="00BD2D65" w:rsidRDefault="00BD2D65" w:rsidP="00BD2D65">
      <w:pPr>
        <w:ind w:left="567" w:hanging="283"/>
      </w:pPr>
      <w:r>
        <w:t>(d)</w:t>
      </w:r>
      <w:r>
        <w:tab/>
      </w:r>
      <w:r w:rsidRPr="009B7824">
        <w:rPr>
          <w:spacing w:val="-2"/>
        </w:rPr>
        <w:t>Paragraph 5.2.1 of Council’s Dogs By-law No 5 of 2022 (Dog on Leash Areas) shall apply to all Local Government Land and Roads</w:t>
      </w:r>
      <w:r>
        <w:t xml:space="preserve"> in City of Prospect except Nailsworth Village and/or except where a declaration under Paragraph 6.2.2 applies, in which case the declaration under Paragraph 6.2.2 shall prevail.</w:t>
      </w:r>
    </w:p>
    <w:p w14:paraId="3EA36C8B" w14:textId="77777777" w:rsidR="00BD2D65" w:rsidRDefault="00BD2D65" w:rsidP="00BD2D65">
      <w:pPr>
        <w:ind w:left="567" w:hanging="283"/>
      </w:pPr>
      <w:r>
        <w:t>(e)</w:t>
      </w:r>
      <w:r>
        <w:tab/>
      </w:r>
      <w:r w:rsidRPr="00490E77">
        <w:rPr>
          <w:spacing w:val="-2"/>
        </w:rPr>
        <w:t>Paragraph 6.2.2 of Council’s Dogs By-law No 5 of 2022 (Dog Off Leash Areas) shall apply to any designated dog parks in accordance</w:t>
      </w:r>
      <w:r>
        <w:t xml:space="preserve"> with local signage, together with the following parks or portions of parks between the hours of 5am-8am and 5pm-9pm on any given day:</w:t>
      </w:r>
    </w:p>
    <w:p w14:paraId="1E87EE4F" w14:textId="77777777" w:rsidR="00BD2D65" w:rsidRDefault="00BD2D65" w:rsidP="00BD2D65">
      <w:pPr>
        <w:ind w:left="993" w:hanging="426"/>
      </w:pPr>
      <w:r>
        <w:t>(i)</w:t>
      </w:r>
      <w:r>
        <w:tab/>
        <w:t>Broadview Oval/Yarnta Tutu yarta (all areas of the park except the designated dog park and the children’s playground area), except where this declaration would be contrary to Paragraph 5.2.2 in which case Paragraph 5.2.2 prevails;</w:t>
      </w:r>
    </w:p>
    <w:p w14:paraId="5FCE100F" w14:textId="77777777" w:rsidR="00BD2D65" w:rsidRDefault="00BD2D65" w:rsidP="00BD2D65">
      <w:pPr>
        <w:ind w:left="993" w:hanging="426"/>
      </w:pPr>
      <w:r>
        <w:t>(ii)</w:t>
      </w:r>
      <w:r>
        <w:tab/>
      </w:r>
      <w:r w:rsidRPr="009B7824">
        <w:rPr>
          <w:spacing w:val="-2"/>
        </w:rPr>
        <w:t>Charles Cane Reserve/Parndo Yerta (all areas of the park except the children’s playground area), except where this declaration</w:t>
      </w:r>
      <w:r>
        <w:t xml:space="preserve"> would be contrary to Paragraph 5.2.2 in which case Paragraph 5.2.2 prevails;</w:t>
      </w:r>
    </w:p>
    <w:p w14:paraId="7F4AF499" w14:textId="77777777" w:rsidR="00BD2D65" w:rsidRPr="00915B80" w:rsidRDefault="00BD2D65" w:rsidP="00BD2D65">
      <w:pPr>
        <w:ind w:left="993" w:hanging="426"/>
        <w:rPr>
          <w:spacing w:val="-2"/>
        </w:rPr>
      </w:pPr>
      <w:r>
        <w:t>(iii)</w:t>
      </w:r>
      <w:r>
        <w:tab/>
      </w:r>
      <w:r w:rsidRPr="00915B80">
        <w:rPr>
          <w:spacing w:val="-2"/>
        </w:rPr>
        <w:t>Prospect Oval/Payinthi yarta, except where this declaration would be contrary to Paragraph 5.2.2 in which case Paragraph 5.2.2 prevails;</w:t>
      </w:r>
    </w:p>
    <w:p w14:paraId="79969A06" w14:textId="77777777" w:rsidR="00BD2D65" w:rsidRDefault="00BD2D65" w:rsidP="00BD2D65">
      <w:pPr>
        <w:ind w:left="993" w:hanging="426"/>
      </w:pPr>
      <w:r>
        <w:t>(iv)</w:t>
      </w:r>
      <w:r>
        <w:tab/>
        <w:t>Irish Harp Reserve (western grassed area, in accordance with local signage);</w:t>
      </w:r>
    </w:p>
    <w:p w14:paraId="0AB89610" w14:textId="77777777" w:rsidR="00F83D5F" w:rsidRDefault="00F83D5F">
      <w:pPr>
        <w:spacing w:after="0" w:line="240" w:lineRule="auto"/>
        <w:jc w:val="left"/>
      </w:pPr>
      <w:r>
        <w:br w:type="page"/>
      </w:r>
    </w:p>
    <w:p w14:paraId="219FCF8B" w14:textId="183A2C0C" w:rsidR="00BD2D65" w:rsidRDefault="00BD2D65" w:rsidP="00BD2D65">
      <w:pPr>
        <w:ind w:left="993" w:hanging="426"/>
      </w:pPr>
      <w:r>
        <w:lastRenderedPageBreak/>
        <w:t>(v)</w:t>
      </w:r>
      <w:r>
        <w:tab/>
        <w:t>Main North Road Pocket Park (except the children’s playground);</w:t>
      </w:r>
    </w:p>
    <w:p w14:paraId="0AE9C89D" w14:textId="77777777" w:rsidR="00BD2D65" w:rsidRDefault="00BD2D65" w:rsidP="00BD2D65">
      <w:pPr>
        <w:ind w:left="993" w:hanging="426"/>
      </w:pPr>
      <w:r>
        <w:t>(vi)</w:t>
      </w:r>
      <w:r>
        <w:tab/>
        <w:t>Memorial Gardens (grassed areas of the park except the children’s playground area) in accordance with local signage;</w:t>
      </w:r>
    </w:p>
    <w:p w14:paraId="45C1DC97" w14:textId="07899E8B" w:rsidR="00BD2D65" w:rsidRDefault="00BD2D65" w:rsidP="00BD2D65">
      <w:pPr>
        <w:ind w:left="993" w:hanging="426"/>
      </w:pPr>
      <w:r>
        <w:t>(vii)</w:t>
      </w:r>
      <w:r>
        <w:tab/>
        <w:t>Percy Street Reserve (grassed areas of the park except the children’s playground);</w:t>
      </w:r>
    </w:p>
    <w:p w14:paraId="3938777B" w14:textId="77777777" w:rsidR="00BD2D65" w:rsidRDefault="00BD2D65" w:rsidP="00BD2D65">
      <w:pPr>
        <w:ind w:left="993" w:hanging="426"/>
      </w:pPr>
      <w:r>
        <w:t>(viii)</w:t>
      </w:r>
      <w:r>
        <w:tab/>
        <w:t>Prospect Estate Reserve (all areas of the park except the children’s playground);</w:t>
      </w:r>
    </w:p>
    <w:p w14:paraId="464C6F5E" w14:textId="77777777" w:rsidR="00BD2D65" w:rsidRDefault="00BD2D65" w:rsidP="00BD2D65">
      <w:pPr>
        <w:ind w:left="993" w:hanging="426"/>
      </w:pPr>
      <w:r>
        <w:t>(ix)</w:t>
      </w:r>
      <w:r>
        <w:tab/>
        <w:t>Prospect Gardens/Narnu Wirra (western grassed area, in accordance with local signage);</w:t>
      </w:r>
    </w:p>
    <w:p w14:paraId="7D594023" w14:textId="77777777" w:rsidR="00BD2D65" w:rsidRDefault="00BD2D65" w:rsidP="00BD2D65">
      <w:pPr>
        <w:ind w:left="993" w:hanging="426"/>
      </w:pPr>
      <w:r>
        <w:t>(x)</w:t>
      </w:r>
      <w:r>
        <w:tab/>
        <w:t>RL Pash Reserve (grassed areas of the park except any children’s playground); and</w:t>
      </w:r>
    </w:p>
    <w:p w14:paraId="63FE7A7F" w14:textId="77777777" w:rsidR="00BD2D65" w:rsidRDefault="00BD2D65" w:rsidP="00BD2D65">
      <w:pPr>
        <w:ind w:left="993" w:hanging="426"/>
      </w:pPr>
      <w:r>
        <w:t>(xi)</w:t>
      </w:r>
      <w:r>
        <w:tab/>
        <w:t>St Helens Park (except the children’s playground).</w:t>
      </w:r>
    </w:p>
    <w:p w14:paraId="34AE36AD" w14:textId="77777777" w:rsidR="00BD2D65" w:rsidRDefault="00BD2D65" w:rsidP="00BD2D65">
      <w:pPr>
        <w:pStyle w:val="GG-SDated"/>
      </w:pPr>
      <w:r>
        <w:t>Dated: 26 September 2024</w:t>
      </w:r>
    </w:p>
    <w:p w14:paraId="1A744AD7" w14:textId="77777777" w:rsidR="00BD2D65" w:rsidRDefault="00BD2D65" w:rsidP="00BD2D65">
      <w:pPr>
        <w:pStyle w:val="GG-SName"/>
      </w:pPr>
      <w:r>
        <w:t>Chris White</w:t>
      </w:r>
    </w:p>
    <w:p w14:paraId="14549D16" w14:textId="0383337A" w:rsidR="00BD2D65" w:rsidRDefault="00BD2D65" w:rsidP="002956FE">
      <w:pPr>
        <w:pStyle w:val="GG-Signature"/>
      </w:pPr>
      <w:r>
        <w:t>Chief Executive Officer</w:t>
      </w:r>
    </w:p>
    <w:p w14:paraId="3C8C046F" w14:textId="77777777" w:rsidR="002956FE" w:rsidRDefault="002956FE" w:rsidP="002956FE">
      <w:pPr>
        <w:pStyle w:val="GG-Signature"/>
        <w:pBdr>
          <w:bottom w:val="single" w:sz="4" w:space="1" w:color="auto"/>
        </w:pBdr>
        <w:spacing w:line="52" w:lineRule="exact"/>
        <w:jc w:val="center"/>
      </w:pPr>
    </w:p>
    <w:p w14:paraId="39B29154" w14:textId="77777777" w:rsidR="002956FE" w:rsidRDefault="002956FE" w:rsidP="002956FE">
      <w:pPr>
        <w:pStyle w:val="GG-Signature"/>
        <w:pBdr>
          <w:top w:val="single" w:sz="4" w:space="1" w:color="auto"/>
        </w:pBdr>
        <w:spacing w:before="34" w:line="14" w:lineRule="exact"/>
        <w:jc w:val="center"/>
      </w:pPr>
    </w:p>
    <w:p w14:paraId="09281588" w14:textId="77777777" w:rsidR="002956FE" w:rsidRPr="007D2F27" w:rsidRDefault="002956FE" w:rsidP="002956FE">
      <w:pPr>
        <w:pStyle w:val="NoSpacing"/>
      </w:pPr>
    </w:p>
    <w:p w14:paraId="60F7A3F5" w14:textId="77777777" w:rsidR="00351B4B" w:rsidRDefault="00351B4B" w:rsidP="00E12591">
      <w:pPr>
        <w:pStyle w:val="Heading2"/>
      </w:pPr>
      <w:bookmarkStart w:id="86" w:name="_Toc178173422"/>
      <w:r>
        <w:t>Kangaroo Island Council</w:t>
      </w:r>
      <w:bookmarkEnd w:id="86"/>
    </w:p>
    <w:p w14:paraId="1759E824" w14:textId="77777777" w:rsidR="00351B4B" w:rsidRDefault="00351B4B" w:rsidP="00351B4B">
      <w:pPr>
        <w:pStyle w:val="GG-Title2"/>
      </w:pPr>
      <w:r>
        <w:t>Local Government Act 1999</w:t>
      </w:r>
    </w:p>
    <w:p w14:paraId="6F2B6366" w14:textId="77777777" w:rsidR="00351B4B" w:rsidRDefault="00351B4B" w:rsidP="00351B4B">
      <w:pPr>
        <w:pStyle w:val="GG-Title3"/>
      </w:pPr>
      <w:r>
        <w:t>Adoption of Amended Community Land Management Plan</w:t>
      </w:r>
    </w:p>
    <w:p w14:paraId="6E913457" w14:textId="77777777" w:rsidR="00351B4B" w:rsidRDefault="00351B4B" w:rsidP="00351B4B">
      <w:r>
        <w:t xml:space="preserve">Notice is hereby given pursuant to Section 198(4) of the </w:t>
      </w:r>
      <w:r w:rsidRPr="00F66D56">
        <w:rPr>
          <w:i/>
          <w:iCs/>
        </w:rPr>
        <w:t>Local Government Act 1999</w:t>
      </w:r>
      <w:r>
        <w:t>, that the Kangaroo Island Council at its ordinary council meetings held on the dates as identified in the tables below, resolved to adopt the corresponding proposals for amendment of its community land management plan entitled Council Lands Management Plan:</w:t>
      </w:r>
    </w:p>
    <w:p w14:paraId="5391EA36" w14:textId="77777777" w:rsidR="00351B4B" w:rsidRDefault="00351B4B" w:rsidP="00351B4B">
      <w:pPr>
        <w:pStyle w:val="GG-Title2"/>
      </w:pPr>
      <w:r>
        <w:t>Table 1: Substitution of Community Land Data Sheets</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9"/>
        <w:gridCol w:w="5075"/>
        <w:gridCol w:w="1276"/>
        <w:gridCol w:w="1704"/>
      </w:tblGrid>
      <w:tr w:rsidR="00351B4B" w:rsidRPr="00F66D56" w14:paraId="0B424D73" w14:textId="77777777" w:rsidTr="00DA7771">
        <w:trPr>
          <w:tblHeader/>
          <w:jc w:val="center"/>
        </w:trPr>
        <w:tc>
          <w:tcPr>
            <w:tcW w:w="1300" w:type="dxa"/>
            <w:tcBorders>
              <w:top w:val="single" w:sz="4" w:space="0" w:color="auto"/>
              <w:bottom w:val="single" w:sz="4" w:space="0" w:color="auto"/>
            </w:tcBorders>
            <w:vAlign w:val="center"/>
          </w:tcPr>
          <w:p w14:paraId="1FD2F628" w14:textId="77777777" w:rsidR="00351B4B" w:rsidRPr="00F66D56"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F66D56">
              <w:rPr>
                <w:b/>
                <w:bCs/>
              </w:rPr>
              <w:t>Meeting Date</w:t>
            </w:r>
          </w:p>
        </w:tc>
        <w:tc>
          <w:tcPr>
            <w:tcW w:w="5079" w:type="dxa"/>
            <w:tcBorders>
              <w:top w:val="single" w:sz="4" w:space="0" w:color="auto"/>
              <w:bottom w:val="single" w:sz="4" w:space="0" w:color="auto"/>
            </w:tcBorders>
            <w:vAlign w:val="center"/>
          </w:tcPr>
          <w:p w14:paraId="7B3A1C84" w14:textId="77777777" w:rsidR="00351B4B" w:rsidRPr="00F66D56"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F66D56">
              <w:rPr>
                <w:b/>
                <w:bCs/>
              </w:rPr>
              <w:t>Name of Substituted Community Land Data Sheet</w:t>
            </w:r>
          </w:p>
        </w:tc>
        <w:tc>
          <w:tcPr>
            <w:tcW w:w="1276" w:type="dxa"/>
            <w:tcBorders>
              <w:top w:val="single" w:sz="4" w:space="0" w:color="auto"/>
              <w:bottom w:val="single" w:sz="4" w:space="0" w:color="auto"/>
            </w:tcBorders>
            <w:vAlign w:val="center"/>
          </w:tcPr>
          <w:p w14:paraId="7F64F8CC" w14:textId="77777777" w:rsidR="00351B4B" w:rsidRPr="00F66D56"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F66D56">
              <w:rPr>
                <w:b/>
                <w:bCs/>
              </w:rPr>
              <w:t>Old Page No.</w:t>
            </w:r>
          </w:p>
        </w:tc>
        <w:tc>
          <w:tcPr>
            <w:tcW w:w="1705" w:type="dxa"/>
            <w:tcBorders>
              <w:top w:val="single" w:sz="4" w:space="0" w:color="auto"/>
              <w:bottom w:val="single" w:sz="4" w:space="0" w:color="auto"/>
            </w:tcBorders>
            <w:vAlign w:val="center"/>
          </w:tcPr>
          <w:p w14:paraId="5FA9AC42" w14:textId="77777777" w:rsidR="00351B4B" w:rsidRPr="00F66D56"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F66D56">
              <w:rPr>
                <w:b/>
                <w:bCs/>
              </w:rPr>
              <w:t>New Page No.</w:t>
            </w:r>
          </w:p>
        </w:tc>
      </w:tr>
      <w:tr w:rsidR="00351B4B" w:rsidRPr="0074258C" w14:paraId="61D770FB" w14:textId="77777777" w:rsidTr="00DA7771">
        <w:trPr>
          <w:tblHeader/>
          <w:jc w:val="center"/>
        </w:trPr>
        <w:tc>
          <w:tcPr>
            <w:tcW w:w="1300" w:type="dxa"/>
            <w:tcBorders>
              <w:top w:val="single" w:sz="4" w:space="0" w:color="auto"/>
              <w:bottom w:val="nil"/>
            </w:tcBorders>
            <w:vAlign w:val="center"/>
          </w:tcPr>
          <w:p w14:paraId="09A1F6B8" w14:textId="77777777" w:rsidR="00351B4B" w:rsidRPr="0074258C"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pPr>
          </w:p>
        </w:tc>
        <w:tc>
          <w:tcPr>
            <w:tcW w:w="5079" w:type="dxa"/>
            <w:tcBorders>
              <w:top w:val="single" w:sz="4" w:space="0" w:color="auto"/>
              <w:bottom w:val="nil"/>
            </w:tcBorders>
            <w:vAlign w:val="center"/>
          </w:tcPr>
          <w:p w14:paraId="25829E54" w14:textId="77777777" w:rsidR="00351B4B" w:rsidRPr="0074258C"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pPr>
          </w:p>
        </w:tc>
        <w:tc>
          <w:tcPr>
            <w:tcW w:w="1276" w:type="dxa"/>
            <w:tcBorders>
              <w:top w:val="single" w:sz="4" w:space="0" w:color="auto"/>
              <w:bottom w:val="nil"/>
            </w:tcBorders>
            <w:vAlign w:val="center"/>
          </w:tcPr>
          <w:p w14:paraId="1F00B9CF" w14:textId="77777777" w:rsidR="00351B4B" w:rsidRPr="0074258C"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pPr>
          </w:p>
        </w:tc>
        <w:tc>
          <w:tcPr>
            <w:tcW w:w="1705" w:type="dxa"/>
            <w:tcBorders>
              <w:top w:val="single" w:sz="4" w:space="0" w:color="auto"/>
              <w:bottom w:val="nil"/>
            </w:tcBorders>
            <w:vAlign w:val="center"/>
          </w:tcPr>
          <w:p w14:paraId="79E50400" w14:textId="77777777" w:rsidR="00351B4B" w:rsidRPr="0074258C"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pPr>
          </w:p>
        </w:tc>
      </w:tr>
      <w:tr w:rsidR="00351B4B" w:rsidRPr="00F66D56" w14:paraId="31537C2B" w14:textId="77777777" w:rsidTr="00DA7771">
        <w:trPr>
          <w:jc w:val="center"/>
        </w:trPr>
        <w:tc>
          <w:tcPr>
            <w:tcW w:w="1300" w:type="dxa"/>
            <w:tcBorders>
              <w:top w:val="nil"/>
              <w:bottom w:val="nil"/>
            </w:tcBorders>
          </w:tcPr>
          <w:p w14:paraId="21162620" w14:textId="77777777" w:rsidR="00351B4B" w:rsidRPr="00F66D56"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F66D56">
              <w:t>9 July 2024</w:t>
            </w:r>
          </w:p>
        </w:tc>
        <w:tc>
          <w:tcPr>
            <w:tcW w:w="5079" w:type="dxa"/>
            <w:tcBorders>
              <w:top w:val="nil"/>
              <w:bottom w:val="nil"/>
            </w:tcBorders>
          </w:tcPr>
          <w:p w14:paraId="69C16467" w14:textId="77777777" w:rsidR="00351B4B" w:rsidRPr="00F66D56"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ind w:left="293"/>
              <w:jc w:val="left"/>
            </w:pPr>
            <w:r w:rsidRPr="00F66D56">
              <w:t>Hamilton Drive Emu Bay Recreation Reserve Management Plan</w:t>
            </w:r>
          </w:p>
        </w:tc>
        <w:tc>
          <w:tcPr>
            <w:tcW w:w="1276" w:type="dxa"/>
            <w:tcBorders>
              <w:top w:val="nil"/>
              <w:bottom w:val="nil"/>
            </w:tcBorders>
          </w:tcPr>
          <w:p w14:paraId="3B35A7E6" w14:textId="77777777" w:rsidR="00351B4B" w:rsidRPr="00F66D56"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ind w:left="397"/>
              <w:jc w:val="left"/>
            </w:pPr>
            <w:r w:rsidRPr="00F66D56">
              <w:t>78</w:t>
            </w:r>
          </w:p>
        </w:tc>
        <w:tc>
          <w:tcPr>
            <w:tcW w:w="1705" w:type="dxa"/>
            <w:tcBorders>
              <w:top w:val="nil"/>
              <w:bottom w:val="nil"/>
            </w:tcBorders>
          </w:tcPr>
          <w:p w14:paraId="1476EC4A" w14:textId="77777777" w:rsidR="00351B4B" w:rsidRPr="00F66D56"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ind w:left="462"/>
              <w:jc w:val="left"/>
            </w:pPr>
            <w:r w:rsidRPr="00F66D56">
              <w:t>78, 78A</w:t>
            </w:r>
          </w:p>
        </w:tc>
      </w:tr>
      <w:tr w:rsidR="00351B4B" w:rsidRPr="00F66D56" w14:paraId="04D5C6CC" w14:textId="77777777" w:rsidTr="00DA7771">
        <w:trPr>
          <w:jc w:val="center"/>
        </w:trPr>
        <w:tc>
          <w:tcPr>
            <w:tcW w:w="1300" w:type="dxa"/>
            <w:tcBorders>
              <w:top w:val="nil"/>
              <w:bottom w:val="single" w:sz="4" w:space="0" w:color="auto"/>
            </w:tcBorders>
          </w:tcPr>
          <w:p w14:paraId="6ACF5AAE" w14:textId="77777777" w:rsidR="00351B4B" w:rsidRPr="00F66D56"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F66D56">
              <w:t>9 July 2024</w:t>
            </w:r>
          </w:p>
        </w:tc>
        <w:tc>
          <w:tcPr>
            <w:tcW w:w="5079" w:type="dxa"/>
            <w:tcBorders>
              <w:top w:val="nil"/>
              <w:bottom w:val="single" w:sz="4" w:space="0" w:color="auto"/>
            </w:tcBorders>
          </w:tcPr>
          <w:p w14:paraId="2FD6B5FB" w14:textId="77777777" w:rsidR="00351B4B" w:rsidRPr="00F66D56"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435" w:hanging="142"/>
              <w:jc w:val="left"/>
            </w:pPr>
            <w:r w:rsidRPr="00F66D56">
              <w:t>Reeves Point Historic Reserves (including Flagstaff Lookout) Management Plan</w:t>
            </w:r>
          </w:p>
        </w:tc>
        <w:tc>
          <w:tcPr>
            <w:tcW w:w="1276" w:type="dxa"/>
            <w:tcBorders>
              <w:top w:val="nil"/>
              <w:bottom w:val="single" w:sz="4" w:space="0" w:color="auto"/>
            </w:tcBorders>
          </w:tcPr>
          <w:p w14:paraId="5B101FE5" w14:textId="77777777" w:rsidR="00351B4B" w:rsidRPr="00F66D56"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397"/>
              <w:jc w:val="left"/>
            </w:pPr>
            <w:r w:rsidRPr="00F66D56">
              <w:t>154</w:t>
            </w:r>
          </w:p>
        </w:tc>
        <w:tc>
          <w:tcPr>
            <w:tcW w:w="1705" w:type="dxa"/>
            <w:tcBorders>
              <w:top w:val="nil"/>
              <w:bottom w:val="single" w:sz="4" w:space="0" w:color="auto"/>
            </w:tcBorders>
          </w:tcPr>
          <w:p w14:paraId="14A4797F" w14:textId="77777777" w:rsidR="00351B4B" w:rsidRPr="00F66D56"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462"/>
              <w:jc w:val="left"/>
            </w:pPr>
            <w:r w:rsidRPr="00F66D56">
              <w:t>154, 154A, 154B, 154C, 154D, 154E</w:t>
            </w:r>
          </w:p>
        </w:tc>
      </w:tr>
      <w:tr w:rsidR="00351B4B" w:rsidRPr="00F66D56" w14:paraId="62D71EA8" w14:textId="77777777" w:rsidTr="00DA7771">
        <w:trPr>
          <w:jc w:val="center"/>
        </w:trPr>
        <w:tc>
          <w:tcPr>
            <w:tcW w:w="1300" w:type="dxa"/>
            <w:tcBorders>
              <w:top w:val="single" w:sz="4" w:space="0" w:color="auto"/>
              <w:bottom w:val="nil"/>
            </w:tcBorders>
          </w:tcPr>
          <w:p w14:paraId="1838226E" w14:textId="77777777" w:rsidR="00351B4B" w:rsidRPr="00F66D56"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5079" w:type="dxa"/>
            <w:tcBorders>
              <w:top w:val="single" w:sz="4" w:space="0" w:color="auto"/>
              <w:bottom w:val="nil"/>
            </w:tcBorders>
          </w:tcPr>
          <w:p w14:paraId="3C8D90C8" w14:textId="77777777" w:rsidR="00351B4B" w:rsidRPr="00F66D56"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1276" w:type="dxa"/>
            <w:tcBorders>
              <w:top w:val="single" w:sz="4" w:space="0" w:color="auto"/>
              <w:bottom w:val="nil"/>
            </w:tcBorders>
          </w:tcPr>
          <w:p w14:paraId="1DF812B0" w14:textId="77777777" w:rsidR="00351B4B" w:rsidRPr="00F66D56"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1705" w:type="dxa"/>
            <w:tcBorders>
              <w:top w:val="single" w:sz="4" w:space="0" w:color="auto"/>
              <w:bottom w:val="nil"/>
            </w:tcBorders>
          </w:tcPr>
          <w:p w14:paraId="50F1AF18" w14:textId="77777777" w:rsidR="00351B4B" w:rsidRPr="00F66D56"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r>
    </w:tbl>
    <w:p w14:paraId="71C0054B" w14:textId="77777777" w:rsidR="00351B4B" w:rsidRDefault="00351B4B" w:rsidP="00351B4B">
      <w:pPr>
        <w:pStyle w:val="GG-Title2"/>
      </w:pPr>
      <w:r w:rsidRPr="00103108">
        <w:t>Table 2: Amendment of Community Land Data Sheets</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6374"/>
        <w:gridCol w:w="1704"/>
      </w:tblGrid>
      <w:tr w:rsidR="00351B4B" w:rsidRPr="00103108" w14:paraId="1A878BEC" w14:textId="77777777" w:rsidTr="00DA7771">
        <w:trPr>
          <w:jc w:val="center"/>
        </w:trPr>
        <w:tc>
          <w:tcPr>
            <w:tcW w:w="1276" w:type="dxa"/>
            <w:tcBorders>
              <w:top w:val="single" w:sz="4" w:space="0" w:color="auto"/>
              <w:bottom w:val="single" w:sz="4" w:space="0" w:color="auto"/>
            </w:tcBorders>
            <w:vAlign w:val="center"/>
          </w:tcPr>
          <w:p w14:paraId="6E980E85" w14:textId="77777777" w:rsidR="00351B4B" w:rsidRPr="00103108"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103108">
              <w:rPr>
                <w:b/>
                <w:bCs/>
              </w:rPr>
              <w:t>Meeting Date</w:t>
            </w:r>
          </w:p>
        </w:tc>
        <w:tc>
          <w:tcPr>
            <w:tcW w:w="6379" w:type="dxa"/>
            <w:tcBorders>
              <w:top w:val="single" w:sz="4" w:space="0" w:color="auto"/>
              <w:bottom w:val="single" w:sz="4" w:space="0" w:color="auto"/>
            </w:tcBorders>
            <w:vAlign w:val="center"/>
          </w:tcPr>
          <w:p w14:paraId="5A720352" w14:textId="77777777" w:rsidR="00351B4B" w:rsidRPr="00103108"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103108">
              <w:rPr>
                <w:b/>
                <w:bCs/>
              </w:rPr>
              <w:t>Land Title Reference/Address of Amended Community Land Data Sheet</w:t>
            </w:r>
          </w:p>
        </w:tc>
        <w:tc>
          <w:tcPr>
            <w:tcW w:w="1705" w:type="dxa"/>
            <w:tcBorders>
              <w:top w:val="single" w:sz="4" w:space="0" w:color="auto"/>
              <w:bottom w:val="single" w:sz="4" w:space="0" w:color="auto"/>
            </w:tcBorders>
            <w:vAlign w:val="center"/>
          </w:tcPr>
          <w:p w14:paraId="62F63621" w14:textId="77777777" w:rsidR="00351B4B" w:rsidRPr="00103108"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103108">
              <w:rPr>
                <w:b/>
                <w:bCs/>
              </w:rPr>
              <w:t>Amended Page No.</w:t>
            </w:r>
          </w:p>
        </w:tc>
      </w:tr>
      <w:tr w:rsidR="00351B4B" w:rsidRPr="00103108" w14:paraId="10D4C9AC" w14:textId="77777777" w:rsidTr="00DA7771">
        <w:trPr>
          <w:jc w:val="center"/>
        </w:trPr>
        <w:tc>
          <w:tcPr>
            <w:tcW w:w="1276" w:type="dxa"/>
            <w:tcBorders>
              <w:top w:val="single" w:sz="4" w:space="0" w:color="auto"/>
              <w:bottom w:val="single" w:sz="4" w:space="0" w:color="auto"/>
            </w:tcBorders>
          </w:tcPr>
          <w:p w14:paraId="5D0FA0D8" w14:textId="77777777" w:rsidR="00351B4B" w:rsidRPr="00103108"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103108">
              <w:t>9 July 2024</w:t>
            </w:r>
          </w:p>
        </w:tc>
        <w:tc>
          <w:tcPr>
            <w:tcW w:w="6379" w:type="dxa"/>
            <w:tcBorders>
              <w:top w:val="single" w:sz="4" w:space="0" w:color="auto"/>
              <w:bottom w:val="single" w:sz="4" w:space="0" w:color="auto"/>
            </w:tcBorders>
          </w:tcPr>
          <w:p w14:paraId="3B9A5C94" w14:textId="77777777" w:rsidR="00351B4B" w:rsidRPr="00103108"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ind w:left="1593"/>
              <w:jc w:val="left"/>
            </w:pPr>
            <w:r w:rsidRPr="00103108">
              <w:t>CR 5550/690 Esplanade Kingscote</w:t>
            </w:r>
          </w:p>
        </w:tc>
        <w:tc>
          <w:tcPr>
            <w:tcW w:w="1705" w:type="dxa"/>
            <w:tcBorders>
              <w:top w:val="single" w:sz="4" w:space="0" w:color="auto"/>
              <w:bottom w:val="single" w:sz="4" w:space="0" w:color="auto"/>
            </w:tcBorders>
          </w:tcPr>
          <w:p w14:paraId="2BDE7900" w14:textId="77777777" w:rsidR="00351B4B" w:rsidRPr="00103108"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103108">
              <w:t>155, 156</w:t>
            </w:r>
          </w:p>
        </w:tc>
      </w:tr>
      <w:tr w:rsidR="00351B4B" w:rsidRPr="00103108" w14:paraId="224FA0D7" w14:textId="77777777" w:rsidTr="00DA7771">
        <w:trPr>
          <w:jc w:val="center"/>
        </w:trPr>
        <w:tc>
          <w:tcPr>
            <w:tcW w:w="1276" w:type="dxa"/>
            <w:tcBorders>
              <w:top w:val="single" w:sz="4" w:space="0" w:color="auto"/>
              <w:bottom w:val="nil"/>
            </w:tcBorders>
          </w:tcPr>
          <w:p w14:paraId="4E4988B3" w14:textId="77777777" w:rsidR="00351B4B" w:rsidRPr="00103108"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6379" w:type="dxa"/>
            <w:tcBorders>
              <w:top w:val="single" w:sz="4" w:space="0" w:color="auto"/>
              <w:bottom w:val="nil"/>
            </w:tcBorders>
          </w:tcPr>
          <w:p w14:paraId="760E2439" w14:textId="77777777" w:rsidR="00351B4B" w:rsidRPr="00103108"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705" w:type="dxa"/>
            <w:tcBorders>
              <w:top w:val="single" w:sz="4" w:space="0" w:color="auto"/>
              <w:bottom w:val="nil"/>
            </w:tcBorders>
          </w:tcPr>
          <w:p w14:paraId="17909FD0" w14:textId="77777777" w:rsidR="00351B4B" w:rsidRPr="00103108"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63DA2D5F" w14:textId="77777777" w:rsidR="00351B4B" w:rsidRDefault="00351B4B" w:rsidP="00351B4B">
      <w:pPr>
        <w:pStyle w:val="GG-Title2"/>
      </w:pPr>
      <w:r w:rsidRPr="00103108">
        <w:t>Table 3: Deletion of Community Land Data Sheets</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6374"/>
        <w:gridCol w:w="1704"/>
      </w:tblGrid>
      <w:tr w:rsidR="00351B4B" w:rsidRPr="00103108" w14:paraId="427C21C2" w14:textId="77777777" w:rsidTr="00DA7771">
        <w:trPr>
          <w:tblHeader/>
          <w:jc w:val="center"/>
        </w:trPr>
        <w:tc>
          <w:tcPr>
            <w:tcW w:w="682" w:type="pct"/>
            <w:tcBorders>
              <w:top w:val="single" w:sz="4" w:space="0" w:color="auto"/>
              <w:bottom w:val="single" w:sz="4" w:space="0" w:color="auto"/>
            </w:tcBorders>
            <w:vAlign w:val="center"/>
          </w:tcPr>
          <w:p w14:paraId="440B8A7A" w14:textId="77777777" w:rsidR="00351B4B" w:rsidRPr="00103108"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103108">
              <w:rPr>
                <w:b/>
                <w:bCs/>
              </w:rPr>
              <w:t>Meeting Date</w:t>
            </w:r>
          </w:p>
        </w:tc>
        <w:tc>
          <w:tcPr>
            <w:tcW w:w="3407" w:type="pct"/>
            <w:tcBorders>
              <w:top w:val="single" w:sz="4" w:space="0" w:color="auto"/>
              <w:bottom w:val="single" w:sz="4" w:space="0" w:color="auto"/>
            </w:tcBorders>
            <w:vAlign w:val="center"/>
          </w:tcPr>
          <w:p w14:paraId="09CC328E" w14:textId="77777777" w:rsidR="00351B4B" w:rsidRPr="00103108"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103108">
              <w:rPr>
                <w:b/>
                <w:bCs/>
              </w:rPr>
              <w:t>Land Title Reference/Address of Deleted Community Land Data Sheet</w:t>
            </w:r>
          </w:p>
        </w:tc>
        <w:tc>
          <w:tcPr>
            <w:tcW w:w="911" w:type="pct"/>
            <w:tcBorders>
              <w:top w:val="single" w:sz="4" w:space="0" w:color="auto"/>
              <w:bottom w:val="single" w:sz="4" w:space="0" w:color="auto"/>
            </w:tcBorders>
            <w:vAlign w:val="center"/>
          </w:tcPr>
          <w:p w14:paraId="79BC28F4" w14:textId="77777777" w:rsidR="00351B4B" w:rsidRPr="00103108"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103108">
              <w:rPr>
                <w:b/>
                <w:bCs/>
              </w:rPr>
              <w:t>Deleted Page No.</w:t>
            </w:r>
          </w:p>
        </w:tc>
      </w:tr>
      <w:tr w:rsidR="00351B4B" w:rsidRPr="00103108" w14:paraId="38003C5C" w14:textId="77777777" w:rsidTr="00DA7771">
        <w:trPr>
          <w:tblHeader/>
          <w:jc w:val="center"/>
        </w:trPr>
        <w:tc>
          <w:tcPr>
            <w:tcW w:w="682" w:type="pct"/>
            <w:tcBorders>
              <w:top w:val="single" w:sz="4" w:space="0" w:color="auto"/>
              <w:bottom w:val="nil"/>
            </w:tcBorders>
            <w:vAlign w:val="center"/>
          </w:tcPr>
          <w:p w14:paraId="2F27F8E7" w14:textId="77777777" w:rsidR="00351B4B" w:rsidRPr="00103108"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3407" w:type="pct"/>
            <w:tcBorders>
              <w:top w:val="single" w:sz="4" w:space="0" w:color="auto"/>
              <w:bottom w:val="nil"/>
            </w:tcBorders>
            <w:vAlign w:val="center"/>
          </w:tcPr>
          <w:p w14:paraId="2B847F33" w14:textId="77777777" w:rsidR="00351B4B" w:rsidRPr="00103108"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911" w:type="pct"/>
            <w:tcBorders>
              <w:top w:val="single" w:sz="4" w:space="0" w:color="auto"/>
              <w:bottom w:val="nil"/>
            </w:tcBorders>
            <w:vAlign w:val="center"/>
          </w:tcPr>
          <w:p w14:paraId="151093BB" w14:textId="77777777" w:rsidR="00351B4B" w:rsidRPr="00103108"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r>
      <w:tr w:rsidR="00351B4B" w:rsidRPr="00103108" w14:paraId="27788FCD" w14:textId="77777777" w:rsidTr="00DA7771">
        <w:trPr>
          <w:jc w:val="center"/>
        </w:trPr>
        <w:tc>
          <w:tcPr>
            <w:tcW w:w="682" w:type="pct"/>
            <w:tcBorders>
              <w:top w:val="nil"/>
            </w:tcBorders>
          </w:tcPr>
          <w:p w14:paraId="7C185D93" w14:textId="77777777" w:rsidR="00351B4B" w:rsidRPr="00103108"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103108">
              <w:t>9 July 2024</w:t>
            </w:r>
          </w:p>
        </w:tc>
        <w:tc>
          <w:tcPr>
            <w:tcW w:w="3407" w:type="pct"/>
            <w:tcBorders>
              <w:top w:val="nil"/>
            </w:tcBorders>
          </w:tcPr>
          <w:p w14:paraId="4DCACD88" w14:textId="77777777" w:rsidR="00351B4B" w:rsidRPr="00103108"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3"/>
            </w:pPr>
            <w:r w:rsidRPr="00103108">
              <w:t>CR 5756/681 Esplanade Kingscote</w:t>
            </w:r>
          </w:p>
        </w:tc>
        <w:tc>
          <w:tcPr>
            <w:tcW w:w="911" w:type="pct"/>
            <w:tcBorders>
              <w:top w:val="nil"/>
            </w:tcBorders>
          </w:tcPr>
          <w:p w14:paraId="783BC16E" w14:textId="77777777" w:rsidR="00351B4B" w:rsidRPr="00103108"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pPr>
            <w:r w:rsidRPr="00103108">
              <w:t>54</w:t>
            </w:r>
          </w:p>
        </w:tc>
      </w:tr>
      <w:tr w:rsidR="00351B4B" w:rsidRPr="00103108" w14:paraId="53B8B744" w14:textId="77777777" w:rsidTr="00DA7771">
        <w:trPr>
          <w:jc w:val="center"/>
        </w:trPr>
        <w:tc>
          <w:tcPr>
            <w:tcW w:w="682" w:type="pct"/>
          </w:tcPr>
          <w:p w14:paraId="5731623F" w14:textId="77777777" w:rsidR="00351B4B" w:rsidRPr="00103108"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103108">
              <w:t>9 July 2024</w:t>
            </w:r>
          </w:p>
        </w:tc>
        <w:tc>
          <w:tcPr>
            <w:tcW w:w="3407" w:type="pct"/>
          </w:tcPr>
          <w:p w14:paraId="1C92DC43" w14:textId="77777777" w:rsidR="00351B4B" w:rsidRPr="00103108"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3"/>
            </w:pPr>
            <w:r w:rsidRPr="00103108">
              <w:t>CR 5796/284 Lot 802 Seaview Road Kingscote</w:t>
            </w:r>
          </w:p>
        </w:tc>
        <w:tc>
          <w:tcPr>
            <w:tcW w:w="911" w:type="pct"/>
          </w:tcPr>
          <w:p w14:paraId="4918B3DB" w14:textId="77777777" w:rsidR="00351B4B" w:rsidRPr="00103108"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pPr>
            <w:r w:rsidRPr="00103108">
              <w:t>123</w:t>
            </w:r>
          </w:p>
        </w:tc>
      </w:tr>
      <w:tr w:rsidR="00351B4B" w:rsidRPr="00103108" w14:paraId="08816CB3" w14:textId="77777777" w:rsidTr="00DA7771">
        <w:trPr>
          <w:jc w:val="center"/>
        </w:trPr>
        <w:tc>
          <w:tcPr>
            <w:tcW w:w="682" w:type="pct"/>
            <w:tcBorders>
              <w:bottom w:val="nil"/>
            </w:tcBorders>
          </w:tcPr>
          <w:p w14:paraId="705B9C51" w14:textId="77777777" w:rsidR="00351B4B" w:rsidRPr="00103108"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103108">
              <w:t>9 July 2024</w:t>
            </w:r>
          </w:p>
        </w:tc>
        <w:tc>
          <w:tcPr>
            <w:tcW w:w="3407" w:type="pct"/>
            <w:tcBorders>
              <w:bottom w:val="nil"/>
            </w:tcBorders>
          </w:tcPr>
          <w:p w14:paraId="0588CFDB" w14:textId="77777777" w:rsidR="00351B4B" w:rsidRPr="00103108"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3"/>
            </w:pPr>
            <w:r w:rsidRPr="00103108">
              <w:t>CR 5350/941 Lots 94 and 95 Seaview Road Kingscote</w:t>
            </w:r>
          </w:p>
        </w:tc>
        <w:tc>
          <w:tcPr>
            <w:tcW w:w="911" w:type="pct"/>
            <w:tcBorders>
              <w:bottom w:val="nil"/>
            </w:tcBorders>
          </w:tcPr>
          <w:p w14:paraId="6C9AC4EB" w14:textId="77777777" w:rsidR="00351B4B" w:rsidRPr="00103108"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462"/>
            </w:pPr>
            <w:r w:rsidRPr="00103108">
              <w:t>124,125</w:t>
            </w:r>
          </w:p>
        </w:tc>
      </w:tr>
      <w:tr w:rsidR="00351B4B" w:rsidRPr="00103108" w14:paraId="122A85A7" w14:textId="77777777" w:rsidTr="00DA7771">
        <w:trPr>
          <w:jc w:val="center"/>
        </w:trPr>
        <w:tc>
          <w:tcPr>
            <w:tcW w:w="682" w:type="pct"/>
            <w:tcBorders>
              <w:top w:val="nil"/>
              <w:bottom w:val="single" w:sz="4" w:space="0" w:color="auto"/>
            </w:tcBorders>
          </w:tcPr>
          <w:p w14:paraId="6833D648" w14:textId="77777777" w:rsidR="00351B4B" w:rsidRPr="00103108"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103108">
              <w:t>9 July 2024</w:t>
            </w:r>
          </w:p>
        </w:tc>
        <w:tc>
          <w:tcPr>
            <w:tcW w:w="3407" w:type="pct"/>
            <w:tcBorders>
              <w:top w:val="nil"/>
              <w:bottom w:val="single" w:sz="4" w:space="0" w:color="auto"/>
            </w:tcBorders>
          </w:tcPr>
          <w:p w14:paraId="27B07E65" w14:textId="77777777" w:rsidR="00351B4B" w:rsidRPr="00103108"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593"/>
            </w:pPr>
            <w:r w:rsidRPr="00103108">
              <w:t>CR 5756/689 Seaview Road Kingscote</w:t>
            </w:r>
          </w:p>
        </w:tc>
        <w:tc>
          <w:tcPr>
            <w:tcW w:w="911" w:type="pct"/>
            <w:tcBorders>
              <w:top w:val="nil"/>
              <w:bottom w:val="single" w:sz="4" w:space="0" w:color="auto"/>
            </w:tcBorders>
          </w:tcPr>
          <w:p w14:paraId="38EDB44B" w14:textId="77777777" w:rsidR="00351B4B" w:rsidRPr="00103108"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462"/>
            </w:pPr>
            <w:r w:rsidRPr="00103108">
              <w:t>138</w:t>
            </w:r>
          </w:p>
        </w:tc>
      </w:tr>
      <w:tr w:rsidR="00351B4B" w:rsidRPr="00103108" w14:paraId="30DF44C3" w14:textId="77777777" w:rsidTr="00DA7771">
        <w:trPr>
          <w:jc w:val="center"/>
        </w:trPr>
        <w:tc>
          <w:tcPr>
            <w:tcW w:w="682" w:type="pct"/>
            <w:tcBorders>
              <w:top w:val="single" w:sz="4" w:space="0" w:color="auto"/>
              <w:bottom w:val="nil"/>
            </w:tcBorders>
          </w:tcPr>
          <w:p w14:paraId="04561A6F" w14:textId="77777777" w:rsidR="00351B4B" w:rsidRPr="00103108"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3407" w:type="pct"/>
            <w:tcBorders>
              <w:top w:val="single" w:sz="4" w:space="0" w:color="auto"/>
              <w:bottom w:val="nil"/>
            </w:tcBorders>
          </w:tcPr>
          <w:p w14:paraId="7640C1BA" w14:textId="77777777" w:rsidR="00351B4B" w:rsidRPr="00103108"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911" w:type="pct"/>
            <w:tcBorders>
              <w:top w:val="single" w:sz="4" w:space="0" w:color="auto"/>
              <w:bottom w:val="nil"/>
            </w:tcBorders>
          </w:tcPr>
          <w:p w14:paraId="2D54FF9F" w14:textId="77777777" w:rsidR="00351B4B" w:rsidRPr="00103108" w:rsidRDefault="00351B4B" w:rsidP="00DA77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005DCA0E" w14:textId="77777777" w:rsidR="00351B4B" w:rsidRDefault="00351B4B" w:rsidP="00351B4B">
      <w:r>
        <w:t xml:space="preserve">A copy of the </w:t>
      </w:r>
      <w:r w:rsidRPr="00103108">
        <w:rPr>
          <w:i/>
          <w:iCs/>
        </w:rPr>
        <w:t>Council Lands Management Plan</w:t>
      </w:r>
      <w:r>
        <w:t xml:space="preserve"> incorporating all the above amendments may now be viewed by visiting Council’s website </w:t>
      </w:r>
      <w:hyperlink r:id="rId85" w:history="1">
        <w:r w:rsidRPr="00DD2B2B">
          <w:rPr>
            <w:rStyle w:val="Hyperlink"/>
          </w:rPr>
          <w:t>www.kangarooisland.sa.gov.au</w:t>
        </w:r>
      </w:hyperlink>
      <w:r>
        <w:t xml:space="preserve">. </w:t>
      </w:r>
    </w:p>
    <w:p w14:paraId="291D2D11" w14:textId="77777777" w:rsidR="00351B4B" w:rsidRDefault="00351B4B" w:rsidP="00351B4B">
      <w:pPr>
        <w:pStyle w:val="GG-SDated"/>
      </w:pPr>
      <w:r>
        <w:t>Dated: 24 September 2024</w:t>
      </w:r>
    </w:p>
    <w:p w14:paraId="5F569E92" w14:textId="77777777" w:rsidR="00351B4B" w:rsidRDefault="00351B4B" w:rsidP="00351B4B">
      <w:pPr>
        <w:pStyle w:val="GG-SName"/>
      </w:pPr>
      <w:r>
        <w:t>D. Buckingham</w:t>
      </w:r>
    </w:p>
    <w:p w14:paraId="190E3483" w14:textId="77777777" w:rsidR="00351B4B" w:rsidRDefault="00351B4B" w:rsidP="00351B4B">
      <w:pPr>
        <w:pStyle w:val="GG-Signature"/>
      </w:pPr>
      <w:r>
        <w:t>Chief Executive Officer</w:t>
      </w:r>
    </w:p>
    <w:p w14:paraId="51014787" w14:textId="77777777" w:rsidR="00351B4B" w:rsidRDefault="00351B4B" w:rsidP="00351B4B">
      <w:pPr>
        <w:pStyle w:val="GG-Signature"/>
        <w:pBdr>
          <w:bottom w:val="single" w:sz="4" w:space="1" w:color="auto"/>
        </w:pBdr>
        <w:spacing w:line="52" w:lineRule="exact"/>
        <w:jc w:val="center"/>
      </w:pPr>
    </w:p>
    <w:p w14:paraId="3921D9E3" w14:textId="77777777" w:rsidR="00351B4B" w:rsidRDefault="00351B4B" w:rsidP="00351B4B">
      <w:pPr>
        <w:pStyle w:val="GG-Signature"/>
        <w:pBdr>
          <w:top w:val="single" w:sz="4" w:space="1" w:color="auto"/>
        </w:pBdr>
        <w:spacing w:before="34" w:line="14" w:lineRule="exact"/>
        <w:jc w:val="center"/>
      </w:pPr>
    </w:p>
    <w:p w14:paraId="62B0BD1E" w14:textId="77777777" w:rsidR="00351B4B" w:rsidRPr="007D2F27" w:rsidRDefault="00351B4B" w:rsidP="00351B4B">
      <w:pPr>
        <w:pStyle w:val="NoSpacing"/>
      </w:pPr>
    </w:p>
    <w:p w14:paraId="7311E7B0" w14:textId="77777777" w:rsidR="00351B4B" w:rsidRDefault="00351B4B" w:rsidP="00E12591">
      <w:pPr>
        <w:pStyle w:val="Heading2"/>
      </w:pPr>
      <w:bookmarkStart w:id="87" w:name="_Toc178173423"/>
      <w:r>
        <w:t>Renmark Paringa Council</w:t>
      </w:r>
      <w:bookmarkEnd w:id="87"/>
    </w:p>
    <w:p w14:paraId="10F24599" w14:textId="77777777" w:rsidR="00351B4B" w:rsidRDefault="00351B4B" w:rsidP="00351B4B">
      <w:pPr>
        <w:pStyle w:val="GG-Title2"/>
      </w:pPr>
      <w:r>
        <w:t>Roads (Opening and Closing) Act 1991</w:t>
      </w:r>
    </w:p>
    <w:p w14:paraId="3964BF65" w14:textId="77777777" w:rsidR="00351B4B" w:rsidRDefault="00351B4B" w:rsidP="00351B4B">
      <w:pPr>
        <w:pStyle w:val="GG-Title3"/>
      </w:pPr>
      <w:r>
        <w:t>Road Closing—Government Road, Renmark West</w:t>
      </w:r>
    </w:p>
    <w:p w14:paraId="690F6419" w14:textId="77777777" w:rsidR="00351B4B" w:rsidRDefault="00351B4B" w:rsidP="00351B4B">
      <w:r>
        <w:t xml:space="preserve">In accordance with Section 10 of the </w:t>
      </w:r>
      <w:r w:rsidRPr="00E85796">
        <w:rPr>
          <w:i/>
          <w:iCs/>
        </w:rPr>
        <w:t>Roads (Opening and Closing) Act 1991</w:t>
      </w:r>
      <w:r>
        <w:t xml:space="preserve">, notice is hereby given that The Renmark Paringa Council </w:t>
      </w:r>
      <w:r w:rsidRPr="0024610B">
        <w:rPr>
          <w:spacing w:val="-2"/>
        </w:rPr>
        <w:t>proposes to make a Road Process Order to close and sell to the adjoining land owner a portion of Government Road adjoining allotment 104</w:t>
      </w:r>
      <w:r>
        <w:t xml:space="preserve"> in D70713 shown marked ‘A’ on Preliminary Plan 24/0037.</w:t>
      </w:r>
    </w:p>
    <w:p w14:paraId="0E800E31" w14:textId="77777777" w:rsidR="00351B4B" w:rsidRDefault="00351B4B" w:rsidP="00351B4B">
      <w:r>
        <w:t xml:space="preserve">The Preliminary Plan is available for public inspection at the offices of the Renmark Paringa Council, 61 Eighteenth Street, Renmark and the Adelaide Office of the Surveyor-General located at Level 10, 83 Pirie Street, Adelaide, during normal office hours. The Preliminary Plan can also be viewed at </w:t>
      </w:r>
      <w:hyperlink r:id="rId86" w:history="1">
        <w:r w:rsidRPr="00871B56">
          <w:rPr>
            <w:rStyle w:val="Hyperlink"/>
          </w:rPr>
          <w:t>www.sa.gov.au/roadsactproposals</w:t>
        </w:r>
      </w:hyperlink>
      <w:r>
        <w:t xml:space="preserve">. </w:t>
      </w:r>
    </w:p>
    <w:p w14:paraId="61AD31FC" w14:textId="77777777" w:rsidR="00351B4B" w:rsidRDefault="00351B4B" w:rsidP="00351B4B">
      <w:r>
        <w:t>Any submission must set out the full name and address of the person making the submission and must be fully supported by reasons. The application for easement or objection must be made in writing to the Renmark Paringa Council, PO Box 730, Renmark SA 5341 within 28 days of this notice and a copy must be forwarded to the Surveyor-General at GPO Box 1815, Adelaide 5001. Where a submission is made, the applicant must be prepared to support their submission in person upon council giving notification of a meeting at which the matter will be considered.</w:t>
      </w:r>
    </w:p>
    <w:p w14:paraId="4C6375A0" w14:textId="77777777" w:rsidR="00351B4B" w:rsidRDefault="00351B4B" w:rsidP="00351B4B">
      <w:pPr>
        <w:pStyle w:val="GG-SDated"/>
      </w:pPr>
      <w:r>
        <w:t>Dated: 26 September 2024</w:t>
      </w:r>
    </w:p>
    <w:p w14:paraId="1EA4563D" w14:textId="77777777" w:rsidR="00351B4B" w:rsidRDefault="00351B4B" w:rsidP="00351B4B">
      <w:pPr>
        <w:pStyle w:val="GG-SName"/>
      </w:pPr>
      <w:r>
        <w:t>Tony Siviour</w:t>
      </w:r>
    </w:p>
    <w:p w14:paraId="218D3735" w14:textId="77777777" w:rsidR="00351B4B" w:rsidRDefault="00351B4B" w:rsidP="00351B4B">
      <w:pPr>
        <w:pStyle w:val="GG-Signature"/>
      </w:pPr>
      <w:r>
        <w:t>Chief Executive Officer</w:t>
      </w:r>
    </w:p>
    <w:p w14:paraId="418BA5F3" w14:textId="77777777" w:rsidR="00351B4B" w:rsidRDefault="00351B4B" w:rsidP="00351B4B">
      <w:pPr>
        <w:pStyle w:val="GG-Signature"/>
        <w:pBdr>
          <w:bottom w:val="single" w:sz="4" w:space="1" w:color="auto"/>
        </w:pBdr>
        <w:spacing w:line="52" w:lineRule="exact"/>
        <w:jc w:val="center"/>
      </w:pPr>
    </w:p>
    <w:p w14:paraId="256A2FE0" w14:textId="77777777" w:rsidR="00351B4B" w:rsidRDefault="00351B4B" w:rsidP="00351B4B">
      <w:pPr>
        <w:pStyle w:val="GG-Signature"/>
        <w:pBdr>
          <w:top w:val="single" w:sz="4" w:space="1" w:color="auto"/>
        </w:pBdr>
        <w:spacing w:before="34" w:line="14" w:lineRule="exact"/>
        <w:jc w:val="center"/>
      </w:pPr>
    </w:p>
    <w:p w14:paraId="75BB5A9F" w14:textId="77777777" w:rsidR="00351B4B" w:rsidRPr="007D2F27" w:rsidRDefault="00351B4B" w:rsidP="00351B4B">
      <w:pPr>
        <w:pStyle w:val="NoSpacing"/>
      </w:pPr>
    </w:p>
    <w:p w14:paraId="1A4F7C36" w14:textId="77777777" w:rsidR="00E32A14" w:rsidRDefault="00E32A14">
      <w:pPr>
        <w:spacing w:after="0" w:line="240" w:lineRule="auto"/>
        <w:jc w:val="left"/>
        <w:rPr>
          <w:rFonts w:eastAsia="Times New Roman"/>
          <w:caps/>
          <w:szCs w:val="17"/>
        </w:rPr>
      </w:pPr>
      <w:r>
        <w:rPr>
          <w:rFonts w:eastAsia="Times New Roman"/>
          <w:caps/>
          <w:szCs w:val="17"/>
        </w:rPr>
        <w:br w:type="page"/>
      </w:r>
    </w:p>
    <w:p w14:paraId="7E6FE9C0" w14:textId="21176A23" w:rsidR="00351B4B" w:rsidRPr="00351B4B" w:rsidRDefault="00351B4B" w:rsidP="00E12591">
      <w:pPr>
        <w:pStyle w:val="Heading2"/>
      </w:pPr>
      <w:bookmarkStart w:id="88" w:name="_Toc178173424"/>
      <w:r w:rsidRPr="00351B4B">
        <w:lastRenderedPageBreak/>
        <w:t>District Council of Streaky Bay</w:t>
      </w:r>
      <w:bookmarkEnd w:id="88"/>
    </w:p>
    <w:p w14:paraId="26677824" w14:textId="77777777" w:rsidR="00351B4B" w:rsidRPr="00351B4B" w:rsidRDefault="00351B4B" w:rsidP="00351B4B">
      <w:pPr>
        <w:jc w:val="center"/>
        <w:rPr>
          <w:smallCaps/>
          <w:szCs w:val="17"/>
        </w:rPr>
      </w:pPr>
      <w:r w:rsidRPr="00351B4B">
        <w:rPr>
          <w:smallCaps/>
          <w:color w:val="000000"/>
          <w:szCs w:val="17"/>
        </w:rPr>
        <w:t>Liquor Licensing Act 1997,</w:t>
      </w:r>
      <w:r w:rsidRPr="00351B4B">
        <w:rPr>
          <w:i/>
          <w:iCs/>
          <w:smallCaps/>
          <w:color w:val="000000"/>
          <w:szCs w:val="17"/>
        </w:rPr>
        <w:t xml:space="preserve"> </w:t>
      </w:r>
      <w:r w:rsidRPr="00351B4B">
        <w:rPr>
          <w:smallCaps/>
          <w:szCs w:val="17"/>
        </w:rPr>
        <w:t>Section 131(1a)</w:t>
      </w:r>
    </w:p>
    <w:p w14:paraId="6A78CDA0" w14:textId="77777777" w:rsidR="00351B4B" w:rsidRPr="00351B4B" w:rsidRDefault="00351B4B" w:rsidP="00351B4B">
      <w:pPr>
        <w:jc w:val="center"/>
        <w:rPr>
          <w:i/>
          <w:szCs w:val="17"/>
        </w:rPr>
      </w:pPr>
      <w:r w:rsidRPr="00351B4B">
        <w:rPr>
          <w:i/>
          <w:szCs w:val="17"/>
        </w:rPr>
        <w:t>Liquor Licensing (Dry Areas) Notice 2024</w:t>
      </w:r>
    </w:p>
    <w:p w14:paraId="37755715" w14:textId="77777777" w:rsidR="00351B4B" w:rsidRPr="00351B4B" w:rsidRDefault="00351B4B" w:rsidP="00351B4B">
      <w:pPr>
        <w:autoSpaceDE w:val="0"/>
        <w:autoSpaceDN w:val="0"/>
        <w:adjustRightInd w:val="0"/>
        <w:ind w:left="284" w:hanging="284"/>
        <w:rPr>
          <w:color w:val="000000"/>
          <w:szCs w:val="17"/>
        </w:rPr>
      </w:pPr>
      <w:r w:rsidRPr="00351B4B">
        <w:rPr>
          <w:b/>
          <w:bCs/>
          <w:color w:val="000000"/>
          <w:szCs w:val="17"/>
        </w:rPr>
        <w:t>1.</w:t>
      </w:r>
      <w:r w:rsidRPr="00351B4B">
        <w:rPr>
          <w:b/>
          <w:bCs/>
          <w:color w:val="000000"/>
          <w:szCs w:val="17"/>
        </w:rPr>
        <w:tab/>
        <w:t>Short title</w:t>
      </w:r>
    </w:p>
    <w:p w14:paraId="2B9A7FF2" w14:textId="77777777" w:rsidR="00351B4B" w:rsidRPr="00351B4B" w:rsidRDefault="00351B4B" w:rsidP="00351B4B">
      <w:pPr>
        <w:autoSpaceDE w:val="0"/>
        <w:autoSpaceDN w:val="0"/>
        <w:adjustRightInd w:val="0"/>
        <w:ind w:left="284"/>
        <w:rPr>
          <w:color w:val="000000"/>
          <w:szCs w:val="17"/>
        </w:rPr>
      </w:pPr>
      <w:r w:rsidRPr="00351B4B">
        <w:rPr>
          <w:color w:val="000000"/>
          <w:szCs w:val="17"/>
        </w:rPr>
        <w:t xml:space="preserve">This notice may be cited as the </w:t>
      </w:r>
      <w:r w:rsidRPr="00351B4B">
        <w:rPr>
          <w:i/>
          <w:iCs/>
          <w:color w:val="000000"/>
          <w:szCs w:val="17"/>
        </w:rPr>
        <w:t>Liquor Licensing (Dry Areas) Notice 2024</w:t>
      </w:r>
      <w:r w:rsidRPr="00351B4B">
        <w:rPr>
          <w:color w:val="000000"/>
          <w:szCs w:val="17"/>
        </w:rPr>
        <w:t>.</w:t>
      </w:r>
    </w:p>
    <w:p w14:paraId="612B2D0C" w14:textId="77777777" w:rsidR="00351B4B" w:rsidRPr="00351B4B" w:rsidRDefault="00351B4B" w:rsidP="00351B4B">
      <w:pPr>
        <w:autoSpaceDE w:val="0"/>
        <w:autoSpaceDN w:val="0"/>
        <w:adjustRightInd w:val="0"/>
        <w:ind w:left="284" w:hanging="284"/>
        <w:rPr>
          <w:b/>
          <w:bCs/>
          <w:color w:val="000000"/>
          <w:szCs w:val="17"/>
        </w:rPr>
      </w:pPr>
      <w:r w:rsidRPr="00351B4B">
        <w:rPr>
          <w:b/>
          <w:bCs/>
          <w:color w:val="000000"/>
          <w:szCs w:val="17"/>
        </w:rPr>
        <w:t>2.</w:t>
      </w:r>
      <w:r w:rsidRPr="00351B4B">
        <w:rPr>
          <w:b/>
          <w:bCs/>
          <w:color w:val="000000"/>
          <w:szCs w:val="17"/>
        </w:rPr>
        <w:tab/>
        <w:t>Commencement</w:t>
      </w:r>
    </w:p>
    <w:p w14:paraId="506BFFCC" w14:textId="77777777" w:rsidR="00351B4B" w:rsidRPr="00351B4B" w:rsidRDefault="00351B4B" w:rsidP="00351B4B">
      <w:pPr>
        <w:autoSpaceDE w:val="0"/>
        <w:autoSpaceDN w:val="0"/>
        <w:adjustRightInd w:val="0"/>
        <w:ind w:left="284"/>
        <w:rPr>
          <w:color w:val="000000"/>
          <w:szCs w:val="17"/>
        </w:rPr>
      </w:pPr>
      <w:r w:rsidRPr="00351B4B">
        <w:rPr>
          <w:color w:val="000000"/>
          <w:szCs w:val="17"/>
        </w:rPr>
        <w:t>This notice comes into operation on 19 October 2024.</w:t>
      </w:r>
    </w:p>
    <w:p w14:paraId="5A41182A" w14:textId="77777777" w:rsidR="00351B4B" w:rsidRPr="00351B4B" w:rsidRDefault="00351B4B" w:rsidP="00351B4B">
      <w:pPr>
        <w:autoSpaceDE w:val="0"/>
        <w:autoSpaceDN w:val="0"/>
        <w:adjustRightInd w:val="0"/>
        <w:ind w:left="284" w:hanging="284"/>
        <w:rPr>
          <w:b/>
          <w:bCs/>
          <w:color w:val="000000"/>
          <w:szCs w:val="17"/>
        </w:rPr>
      </w:pPr>
      <w:r w:rsidRPr="00351B4B">
        <w:rPr>
          <w:b/>
          <w:bCs/>
          <w:color w:val="000000"/>
          <w:szCs w:val="17"/>
        </w:rPr>
        <w:t>3.</w:t>
      </w:r>
      <w:r w:rsidRPr="00351B4B">
        <w:rPr>
          <w:b/>
          <w:bCs/>
          <w:color w:val="000000"/>
          <w:szCs w:val="17"/>
        </w:rPr>
        <w:tab/>
        <w:t>Interpretation</w:t>
      </w:r>
    </w:p>
    <w:p w14:paraId="0E48E20C" w14:textId="77777777" w:rsidR="00351B4B" w:rsidRPr="00351B4B" w:rsidRDefault="00351B4B" w:rsidP="00351B4B">
      <w:pPr>
        <w:autoSpaceDE w:val="0"/>
        <w:autoSpaceDN w:val="0"/>
        <w:adjustRightInd w:val="0"/>
        <w:ind w:left="567" w:hanging="283"/>
        <w:rPr>
          <w:color w:val="000000"/>
          <w:szCs w:val="17"/>
        </w:rPr>
      </w:pPr>
      <w:r w:rsidRPr="00351B4B">
        <w:rPr>
          <w:color w:val="000000"/>
          <w:szCs w:val="17"/>
        </w:rPr>
        <w:t>(1)</w:t>
      </w:r>
      <w:r w:rsidRPr="00351B4B">
        <w:rPr>
          <w:color w:val="000000"/>
          <w:szCs w:val="17"/>
        </w:rPr>
        <w:tab/>
        <w:t>In this notice—</w:t>
      </w:r>
    </w:p>
    <w:p w14:paraId="1D149139" w14:textId="77777777" w:rsidR="00351B4B" w:rsidRPr="00351B4B" w:rsidRDefault="00351B4B" w:rsidP="00351B4B">
      <w:pPr>
        <w:autoSpaceDE w:val="0"/>
        <w:autoSpaceDN w:val="0"/>
        <w:adjustRightInd w:val="0"/>
        <w:ind w:left="709"/>
        <w:rPr>
          <w:color w:val="000000"/>
          <w:szCs w:val="17"/>
        </w:rPr>
      </w:pPr>
      <w:r w:rsidRPr="00351B4B">
        <w:rPr>
          <w:bCs/>
          <w:i/>
          <w:iCs/>
          <w:color w:val="000000"/>
          <w:szCs w:val="17"/>
        </w:rPr>
        <w:t>principal notice</w:t>
      </w:r>
      <w:r w:rsidRPr="00351B4B">
        <w:rPr>
          <w:b/>
          <w:bCs/>
          <w:i/>
          <w:iCs/>
          <w:color w:val="000000"/>
          <w:szCs w:val="17"/>
        </w:rPr>
        <w:t xml:space="preserve"> </w:t>
      </w:r>
      <w:r w:rsidRPr="00351B4B">
        <w:rPr>
          <w:color w:val="000000"/>
          <w:szCs w:val="17"/>
        </w:rPr>
        <w:t xml:space="preserve">means the </w:t>
      </w:r>
      <w:r w:rsidRPr="00351B4B">
        <w:rPr>
          <w:i/>
          <w:iCs/>
          <w:color w:val="000000"/>
          <w:szCs w:val="17"/>
        </w:rPr>
        <w:t xml:space="preserve">Liquor Licensing (Dry Areas) Notice 2015 </w:t>
      </w:r>
      <w:r w:rsidRPr="00351B4B">
        <w:rPr>
          <w:color w:val="000000"/>
          <w:szCs w:val="17"/>
        </w:rPr>
        <w:t>published in the Gazette on 5.1.15, as in force from time to time.</w:t>
      </w:r>
    </w:p>
    <w:p w14:paraId="3913E74A" w14:textId="77777777" w:rsidR="00351B4B" w:rsidRPr="00351B4B" w:rsidRDefault="00351B4B" w:rsidP="00351B4B">
      <w:pPr>
        <w:autoSpaceDE w:val="0"/>
        <w:autoSpaceDN w:val="0"/>
        <w:adjustRightInd w:val="0"/>
        <w:ind w:left="567" w:hanging="283"/>
        <w:rPr>
          <w:color w:val="000000"/>
          <w:szCs w:val="17"/>
        </w:rPr>
      </w:pPr>
      <w:r w:rsidRPr="00351B4B">
        <w:rPr>
          <w:color w:val="000000"/>
          <w:szCs w:val="17"/>
        </w:rPr>
        <w:t>(2)</w:t>
      </w:r>
      <w:r w:rsidRPr="00351B4B">
        <w:rPr>
          <w:color w:val="000000"/>
          <w:szCs w:val="17"/>
        </w:rPr>
        <w:tab/>
        <w:t>Clause 3 of the principal notice applies to this notice as if it were the principal notice.</w:t>
      </w:r>
    </w:p>
    <w:p w14:paraId="4B9CC278" w14:textId="77777777" w:rsidR="00351B4B" w:rsidRPr="00351B4B" w:rsidRDefault="00351B4B" w:rsidP="00351B4B">
      <w:pPr>
        <w:autoSpaceDE w:val="0"/>
        <w:autoSpaceDN w:val="0"/>
        <w:adjustRightInd w:val="0"/>
        <w:ind w:left="284" w:hanging="284"/>
        <w:rPr>
          <w:b/>
          <w:bCs/>
          <w:color w:val="000000"/>
          <w:szCs w:val="17"/>
        </w:rPr>
      </w:pPr>
      <w:r w:rsidRPr="00351B4B">
        <w:rPr>
          <w:b/>
          <w:bCs/>
          <w:color w:val="000000"/>
          <w:szCs w:val="17"/>
        </w:rPr>
        <w:t>4.</w:t>
      </w:r>
      <w:r w:rsidRPr="00351B4B">
        <w:rPr>
          <w:b/>
          <w:bCs/>
          <w:color w:val="000000"/>
          <w:szCs w:val="17"/>
        </w:rPr>
        <w:tab/>
        <w:t>Consumption etc of liquor prohibited in dry areas</w:t>
      </w:r>
    </w:p>
    <w:p w14:paraId="57DD6576" w14:textId="77777777" w:rsidR="00351B4B" w:rsidRPr="00351B4B" w:rsidRDefault="00351B4B" w:rsidP="00351B4B">
      <w:pPr>
        <w:autoSpaceDE w:val="0"/>
        <w:autoSpaceDN w:val="0"/>
        <w:adjustRightInd w:val="0"/>
        <w:ind w:left="567" w:hanging="283"/>
        <w:rPr>
          <w:color w:val="000000"/>
          <w:szCs w:val="17"/>
        </w:rPr>
      </w:pPr>
      <w:r w:rsidRPr="00351B4B">
        <w:rPr>
          <w:color w:val="000000"/>
          <w:szCs w:val="17"/>
        </w:rPr>
        <w:t>(1)</w:t>
      </w:r>
      <w:r w:rsidRPr="00351B4B">
        <w:rPr>
          <w:color w:val="000000"/>
          <w:szCs w:val="17"/>
        </w:rPr>
        <w:tab/>
        <w:t>Pursuant to Section 131 of the Act, the consumption and possession of liquor in the area described in the Schedule is prohibited in accordance with the provisions of the Schedule.</w:t>
      </w:r>
    </w:p>
    <w:p w14:paraId="638A40F9" w14:textId="77777777" w:rsidR="00351B4B" w:rsidRPr="00351B4B" w:rsidRDefault="00351B4B" w:rsidP="00351B4B">
      <w:pPr>
        <w:autoSpaceDE w:val="0"/>
        <w:autoSpaceDN w:val="0"/>
        <w:adjustRightInd w:val="0"/>
        <w:ind w:left="567" w:hanging="283"/>
        <w:rPr>
          <w:color w:val="000000"/>
          <w:szCs w:val="17"/>
        </w:rPr>
      </w:pPr>
      <w:r w:rsidRPr="00351B4B">
        <w:rPr>
          <w:color w:val="000000"/>
          <w:szCs w:val="17"/>
        </w:rPr>
        <w:t>(2)</w:t>
      </w:r>
      <w:r w:rsidRPr="00351B4B">
        <w:rPr>
          <w:color w:val="000000"/>
          <w:szCs w:val="17"/>
        </w:rPr>
        <w:tab/>
        <w:t>The prohibition has effect during the periods specified in the Schedule.</w:t>
      </w:r>
    </w:p>
    <w:p w14:paraId="49EB79E1" w14:textId="77777777" w:rsidR="00351B4B" w:rsidRPr="00351B4B" w:rsidRDefault="00351B4B" w:rsidP="00351B4B">
      <w:pPr>
        <w:autoSpaceDE w:val="0"/>
        <w:autoSpaceDN w:val="0"/>
        <w:adjustRightInd w:val="0"/>
        <w:ind w:left="567" w:hanging="283"/>
        <w:rPr>
          <w:color w:val="000000"/>
          <w:szCs w:val="17"/>
        </w:rPr>
      </w:pPr>
      <w:r w:rsidRPr="00351B4B">
        <w:rPr>
          <w:color w:val="000000"/>
          <w:szCs w:val="17"/>
        </w:rPr>
        <w:t>(3)</w:t>
      </w:r>
      <w:r w:rsidRPr="00351B4B">
        <w:rPr>
          <w:color w:val="000000"/>
          <w:szCs w:val="17"/>
        </w:rPr>
        <w:tab/>
        <w:t>The prohibition does not extend to private land in the area described in the Schedule.</w:t>
      </w:r>
    </w:p>
    <w:p w14:paraId="69AF9C61" w14:textId="77777777" w:rsidR="00351B4B" w:rsidRPr="00351B4B" w:rsidRDefault="00351B4B" w:rsidP="00351B4B">
      <w:pPr>
        <w:autoSpaceDE w:val="0"/>
        <w:autoSpaceDN w:val="0"/>
        <w:adjustRightInd w:val="0"/>
        <w:ind w:left="567" w:hanging="283"/>
        <w:rPr>
          <w:color w:val="000000"/>
          <w:szCs w:val="17"/>
        </w:rPr>
      </w:pPr>
      <w:r w:rsidRPr="00351B4B">
        <w:rPr>
          <w:color w:val="000000"/>
          <w:szCs w:val="17"/>
        </w:rPr>
        <w:t>(4)</w:t>
      </w:r>
      <w:r w:rsidRPr="00351B4B">
        <w:rPr>
          <w:color w:val="000000"/>
          <w:szCs w:val="17"/>
        </w:rPr>
        <w:tab/>
        <w:t>Unless the contrary intention appears, the prohibition of the possession of liquor in the area does not extend to:</w:t>
      </w:r>
    </w:p>
    <w:p w14:paraId="110F27CF" w14:textId="77777777" w:rsidR="00351B4B" w:rsidRPr="00351B4B" w:rsidRDefault="00351B4B" w:rsidP="00351B4B">
      <w:pPr>
        <w:autoSpaceDE w:val="0"/>
        <w:autoSpaceDN w:val="0"/>
        <w:adjustRightInd w:val="0"/>
        <w:ind w:left="851" w:hanging="284"/>
        <w:rPr>
          <w:color w:val="000000"/>
          <w:szCs w:val="17"/>
        </w:rPr>
      </w:pPr>
      <w:r w:rsidRPr="00351B4B">
        <w:rPr>
          <w:color w:val="000000"/>
          <w:szCs w:val="17"/>
        </w:rPr>
        <w:t>(a)</w:t>
      </w:r>
      <w:r w:rsidRPr="00351B4B">
        <w:rPr>
          <w:color w:val="000000"/>
          <w:szCs w:val="17"/>
        </w:rPr>
        <w:tab/>
        <w:t>a person who is genuinely passing through the area if:</w:t>
      </w:r>
    </w:p>
    <w:p w14:paraId="0D76D943" w14:textId="77777777" w:rsidR="00351B4B" w:rsidRPr="00351B4B" w:rsidRDefault="00351B4B" w:rsidP="00351B4B">
      <w:pPr>
        <w:autoSpaceDE w:val="0"/>
        <w:autoSpaceDN w:val="0"/>
        <w:adjustRightInd w:val="0"/>
        <w:ind w:left="1134" w:hanging="283"/>
        <w:rPr>
          <w:color w:val="000000"/>
          <w:szCs w:val="17"/>
        </w:rPr>
      </w:pPr>
      <w:r w:rsidRPr="00351B4B">
        <w:rPr>
          <w:color w:val="000000"/>
          <w:szCs w:val="17"/>
        </w:rPr>
        <w:t>(i)</w:t>
      </w:r>
      <w:r w:rsidRPr="00351B4B">
        <w:rPr>
          <w:color w:val="000000"/>
          <w:szCs w:val="17"/>
        </w:rPr>
        <w:tab/>
        <w:t>the liquor is in the original container in which it was purchased from licensed premises; and</w:t>
      </w:r>
    </w:p>
    <w:p w14:paraId="2379A77F" w14:textId="77777777" w:rsidR="00351B4B" w:rsidRPr="00351B4B" w:rsidRDefault="00351B4B" w:rsidP="00351B4B">
      <w:pPr>
        <w:autoSpaceDE w:val="0"/>
        <w:autoSpaceDN w:val="0"/>
        <w:adjustRightInd w:val="0"/>
        <w:ind w:left="1134" w:hanging="283"/>
        <w:rPr>
          <w:color w:val="000000"/>
          <w:szCs w:val="17"/>
        </w:rPr>
      </w:pPr>
      <w:r w:rsidRPr="00351B4B">
        <w:rPr>
          <w:color w:val="000000"/>
          <w:szCs w:val="17"/>
        </w:rPr>
        <w:t>(ii)</w:t>
      </w:r>
      <w:r w:rsidRPr="00351B4B">
        <w:rPr>
          <w:color w:val="000000"/>
          <w:szCs w:val="17"/>
        </w:rPr>
        <w:tab/>
        <w:t>the container has not been opened; or</w:t>
      </w:r>
    </w:p>
    <w:p w14:paraId="0D1B89E8" w14:textId="77777777" w:rsidR="00351B4B" w:rsidRPr="00351B4B" w:rsidRDefault="00351B4B" w:rsidP="00351B4B">
      <w:pPr>
        <w:autoSpaceDE w:val="0"/>
        <w:autoSpaceDN w:val="0"/>
        <w:adjustRightInd w:val="0"/>
        <w:ind w:left="851" w:hanging="284"/>
        <w:rPr>
          <w:color w:val="000000"/>
          <w:spacing w:val="-2"/>
          <w:szCs w:val="17"/>
        </w:rPr>
      </w:pPr>
      <w:r w:rsidRPr="00351B4B">
        <w:rPr>
          <w:color w:val="000000"/>
          <w:szCs w:val="17"/>
        </w:rPr>
        <w:t>(b)</w:t>
      </w:r>
      <w:r w:rsidRPr="00351B4B">
        <w:rPr>
          <w:color w:val="000000"/>
          <w:szCs w:val="17"/>
        </w:rPr>
        <w:tab/>
        <w:t xml:space="preserve">a person who has possession of the liquor in the course of carrying on a business or in the </w:t>
      </w:r>
      <w:r w:rsidRPr="00351B4B">
        <w:rPr>
          <w:color w:val="000000"/>
          <w:spacing w:val="-2"/>
          <w:szCs w:val="17"/>
        </w:rPr>
        <w:t xml:space="preserve">course of his or her </w:t>
      </w:r>
      <w:r w:rsidRPr="00351B4B">
        <w:rPr>
          <w:color w:val="000000"/>
          <w:szCs w:val="17"/>
        </w:rPr>
        <w:t>employment</w:t>
      </w:r>
      <w:r w:rsidRPr="00351B4B">
        <w:rPr>
          <w:color w:val="000000"/>
          <w:spacing w:val="-2"/>
          <w:szCs w:val="17"/>
        </w:rPr>
        <w:t xml:space="preserve"> by another person in the course of carrying on a business; or</w:t>
      </w:r>
    </w:p>
    <w:p w14:paraId="748649CB" w14:textId="77777777" w:rsidR="00351B4B" w:rsidRPr="00351B4B" w:rsidRDefault="00351B4B" w:rsidP="00351B4B">
      <w:pPr>
        <w:autoSpaceDE w:val="0"/>
        <w:autoSpaceDN w:val="0"/>
        <w:adjustRightInd w:val="0"/>
        <w:ind w:left="851" w:hanging="284"/>
        <w:rPr>
          <w:color w:val="000000"/>
          <w:szCs w:val="17"/>
        </w:rPr>
      </w:pPr>
      <w:r w:rsidRPr="00351B4B">
        <w:rPr>
          <w:color w:val="000000"/>
          <w:szCs w:val="17"/>
        </w:rPr>
        <w:t>(c)</w:t>
      </w:r>
      <w:r w:rsidRPr="00351B4B">
        <w:rPr>
          <w:color w:val="000000"/>
          <w:szCs w:val="17"/>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14:paraId="5EC9D9A5" w14:textId="77777777" w:rsidR="00351B4B" w:rsidRPr="00351B4B" w:rsidRDefault="00351B4B" w:rsidP="00351B4B">
      <w:pPr>
        <w:autoSpaceDE w:val="0"/>
        <w:autoSpaceDN w:val="0"/>
        <w:adjustRightInd w:val="0"/>
        <w:ind w:left="567" w:hanging="283"/>
        <w:rPr>
          <w:color w:val="000000"/>
          <w:szCs w:val="17"/>
        </w:rPr>
      </w:pPr>
      <w:r w:rsidRPr="00351B4B">
        <w:rPr>
          <w:color w:val="000000"/>
          <w:szCs w:val="17"/>
        </w:rPr>
        <w:t>(5)</w:t>
      </w:r>
      <w:r w:rsidRPr="00351B4B">
        <w:rPr>
          <w:color w:val="000000"/>
          <w:szCs w:val="17"/>
        </w:rPr>
        <w:tab/>
        <w:t>Schedule 1 and Schedule 2 are in substitution for Schedule—Streaky Bay Area 1 and Area 2 in the principal notice.</w:t>
      </w:r>
    </w:p>
    <w:p w14:paraId="00AF742C" w14:textId="77777777" w:rsidR="00351B4B" w:rsidRPr="00351B4B" w:rsidRDefault="00351B4B" w:rsidP="00351B4B">
      <w:pPr>
        <w:jc w:val="center"/>
        <w:rPr>
          <w:smallCaps/>
          <w:szCs w:val="17"/>
        </w:rPr>
      </w:pPr>
      <w:r w:rsidRPr="00351B4B">
        <w:rPr>
          <w:smallCaps/>
          <w:szCs w:val="17"/>
        </w:rPr>
        <w:t>Schedule 1</w:t>
      </w:r>
    </w:p>
    <w:p w14:paraId="66087EAB" w14:textId="77777777" w:rsidR="00351B4B" w:rsidRPr="00351B4B" w:rsidRDefault="00351B4B" w:rsidP="00351B4B">
      <w:pPr>
        <w:jc w:val="center"/>
        <w:rPr>
          <w:i/>
          <w:szCs w:val="17"/>
        </w:rPr>
      </w:pPr>
      <w:r w:rsidRPr="00351B4B">
        <w:rPr>
          <w:i/>
          <w:szCs w:val="17"/>
        </w:rPr>
        <w:t>Streaky Bay Area 1</w:t>
      </w:r>
    </w:p>
    <w:p w14:paraId="6EF05949" w14:textId="77777777" w:rsidR="00351B4B" w:rsidRPr="00351B4B" w:rsidRDefault="00351B4B" w:rsidP="00351B4B">
      <w:pPr>
        <w:autoSpaceDE w:val="0"/>
        <w:autoSpaceDN w:val="0"/>
        <w:adjustRightInd w:val="0"/>
        <w:ind w:left="284" w:hanging="284"/>
        <w:rPr>
          <w:b/>
          <w:bCs/>
          <w:color w:val="000000"/>
          <w:szCs w:val="17"/>
        </w:rPr>
      </w:pPr>
      <w:r w:rsidRPr="00351B4B">
        <w:rPr>
          <w:b/>
          <w:bCs/>
          <w:color w:val="000000"/>
          <w:szCs w:val="17"/>
        </w:rPr>
        <w:t>1.</w:t>
      </w:r>
      <w:r w:rsidRPr="00351B4B">
        <w:rPr>
          <w:b/>
          <w:bCs/>
          <w:color w:val="000000"/>
          <w:szCs w:val="17"/>
        </w:rPr>
        <w:tab/>
        <w:t>Extent of prohibition</w:t>
      </w:r>
    </w:p>
    <w:p w14:paraId="159E31CB" w14:textId="77777777" w:rsidR="00351B4B" w:rsidRPr="00351B4B" w:rsidRDefault="00351B4B" w:rsidP="00351B4B">
      <w:pPr>
        <w:autoSpaceDE w:val="0"/>
        <w:autoSpaceDN w:val="0"/>
        <w:adjustRightInd w:val="0"/>
        <w:ind w:left="284"/>
        <w:rPr>
          <w:szCs w:val="17"/>
        </w:rPr>
      </w:pPr>
      <w:r w:rsidRPr="00351B4B">
        <w:rPr>
          <w:color w:val="000000"/>
          <w:szCs w:val="17"/>
        </w:rPr>
        <w:t>The</w:t>
      </w:r>
      <w:r w:rsidRPr="00351B4B">
        <w:rPr>
          <w:szCs w:val="17"/>
        </w:rPr>
        <w:t xml:space="preserve"> </w:t>
      </w:r>
      <w:r w:rsidRPr="00351B4B">
        <w:rPr>
          <w:color w:val="000000"/>
          <w:szCs w:val="17"/>
        </w:rPr>
        <w:t>consumption</w:t>
      </w:r>
      <w:r w:rsidRPr="00351B4B">
        <w:rPr>
          <w:szCs w:val="17"/>
        </w:rPr>
        <w:t xml:space="preserve"> of liquor is prohibited and the possession of liquor is prohibited.</w:t>
      </w:r>
    </w:p>
    <w:p w14:paraId="70E8FE5A" w14:textId="77777777" w:rsidR="00351B4B" w:rsidRPr="00351B4B" w:rsidRDefault="00351B4B" w:rsidP="00351B4B">
      <w:pPr>
        <w:autoSpaceDE w:val="0"/>
        <w:autoSpaceDN w:val="0"/>
        <w:adjustRightInd w:val="0"/>
        <w:ind w:left="284" w:hanging="284"/>
        <w:rPr>
          <w:b/>
          <w:bCs/>
          <w:color w:val="000000"/>
          <w:szCs w:val="17"/>
        </w:rPr>
      </w:pPr>
      <w:r w:rsidRPr="00351B4B">
        <w:rPr>
          <w:b/>
          <w:bCs/>
          <w:color w:val="000000"/>
          <w:szCs w:val="17"/>
        </w:rPr>
        <w:t>2.</w:t>
      </w:r>
      <w:r w:rsidRPr="00351B4B">
        <w:rPr>
          <w:b/>
          <w:bCs/>
          <w:color w:val="000000"/>
          <w:szCs w:val="17"/>
        </w:rPr>
        <w:tab/>
        <w:t>Period of prohibition</w:t>
      </w:r>
    </w:p>
    <w:p w14:paraId="3572B915" w14:textId="77777777" w:rsidR="00351B4B" w:rsidRPr="00351B4B" w:rsidRDefault="00351B4B" w:rsidP="00351B4B">
      <w:pPr>
        <w:autoSpaceDE w:val="0"/>
        <w:autoSpaceDN w:val="0"/>
        <w:adjustRightInd w:val="0"/>
        <w:ind w:left="284"/>
        <w:rPr>
          <w:szCs w:val="17"/>
        </w:rPr>
      </w:pPr>
      <w:r w:rsidRPr="00351B4B">
        <w:rPr>
          <w:color w:val="000000"/>
          <w:szCs w:val="17"/>
        </w:rPr>
        <w:t>From</w:t>
      </w:r>
      <w:r w:rsidRPr="00351B4B">
        <w:rPr>
          <w:szCs w:val="17"/>
        </w:rPr>
        <w:t xml:space="preserve"> 2.00pm on Saturday, 19 October 2024 to 12.00pm (Noon) on Sunday, 20 October 2024.</w:t>
      </w:r>
    </w:p>
    <w:p w14:paraId="0D33342C" w14:textId="77777777" w:rsidR="00351B4B" w:rsidRPr="00351B4B" w:rsidRDefault="00351B4B" w:rsidP="00351B4B">
      <w:pPr>
        <w:autoSpaceDE w:val="0"/>
        <w:autoSpaceDN w:val="0"/>
        <w:adjustRightInd w:val="0"/>
        <w:ind w:left="284" w:hanging="284"/>
        <w:rPr>
          <w:b/>
          <w:bCs/>
          <w:color w:val="000000"/>
          <w:szCs w:val="17"/>
        </w:rPr>
      </w:pPr>
      <w:r w:rsidRPr="00351B4B">
        <w:rPr>
          <w:b/>
          <w:bCs/>
          <w:color w:val="000000"/>
          <w:szCs w:val="17"/>
        </w:rPr>
        <w:t>3.</w:t>
      </w:r>
      <w:r w:rsidRPr="00351B4B">
        <w:rPr>
          <w:b/>
          <w:bCs/>
          <w:color w:val="000000"/>
          <w:szCs w:val="17"/>
        </w:rPr>
        <w:tab/>
        <w:t>Description of area</w:t>
      </w:r>
    </w:p>
    <w:p w14:paraId="006531C9" w14:textId="77777777" w:rsidR="00351B4B" w:rsidRPr="00351B4B" w:rsidRDefault="00351B4B" w:rsidP="00351B4B">
      <w:pPr>
        <w:autoSpaceDE w:val="0"/>
        <w:autoSpaceDN w:val="0"/>
        <w:adjustRightInd w:val="0"/>
        <w:ind w:left="284"/>
        <w:rPr>
          <w:spacing w:val="-2"/>
          <w:szCs w:val="17"/>
        </w:rPr>
      </w:pPr>
      <w:r w:rsidRPr="00351B4B">
        <w:rPr>
          <w:szCs w:val="17"/>
        </w:rPr>
        <w:t xml:space="preserve">The area commonly known as the Streaky Bay Race Course and officially known as 29614 Flinders Highway, as contained in Certificate of Title Volume 5938 Folio 856. Additionally, included is the area to the west of the allotment 326m from the north-western </w:t>
      </w:r>
      <w:r w:rsidRPr="00351B4B">
        <w:rPr>
          <w:spacing w:val="-2"/>
          <w:szCs w:val="17"/>
        </w:rPr>
        <w:t>corner of Certificate of Title Volume 5938 Folio 856 following the northern boundary of the Certificate of Title Volume 5899 Folio 186,</w:t>
      </w:r>
      <w:r w:rsidRPr="00351B4B">
        <w:rPr>
          <w:szCs w:val="17"/>
        </w:rPr>
        <w:t xml:space="preserve"> </w:t>
      </w:r>
      <w:r w:rsidRPr="00351B4B">
        <w:rPr>
          <w:spacing w:val="-2"/>
          <w:szCs w:val="17"/>
        </w:rPr>
        <w:t>then spanning 260m south east, then east connecting back to the south-western corner of the Certificate of Title Volume 5938 Folio 856.</w:t>
      </w:r>
    </w:p>
    <w:p w14:paraId="4533AF88" w14:textId="77777777" w:rsidR="00351B4B" w:rsidRPr="00351B4B" w:rsidRDefault="00351B4B" w:rsidP="00351B4B">
      <w:pPr>
        <w:autoSpaceDE w:val="0"/>
        <w:autoSpaceDN w:val="0"/>
        <w:adjustRightInd w:val="0"/>
        <w:ind w:left="284"/>
        <w:rPr>
          <w:szCs w:val="17"/>
        </w:rPr>
      </w:pPr>
      <w:r w:rsidRPr="00351B4B">
        <w:rPr>
          <w:spacing w:val="-4"/>
          <w:szCs w:val="17"/>
        </w:rPr>
        <w:t xml:space="preserve">The area excludes 3 different licenced zones. The zone furthest to the east is set back 30m from the northern boundary of </w:t>
      </w:r>
      <w:r w:rsidRPr="00351B4B">
        <w:rPr>
          <w:color w:val="000000"/>
          <w:spacing w:val="-4"/>
          <w:szCs w:val="17"/>
        </w:rPr>
        <w:t>Certificate</w:t>
      </w:r>
      <w:r w:rsidRPr="00351B4B">
        <w:rPr>
          <w:spacing w:val="-4"/>
          <w:szCs w:val="17"/>
        </w:rPr>
        <w:t xml:space="preserve"> of Title</w:t>
      </w:r>
      <w:r w:rsidRPr="00351B4B">
        <w:rPr>
          <w:szCs w:val="17"/>
        </w:rPr>
        <w:t xml:space="preserve"> Volume 5938 Folio 856, spanning 135m wide parallel to the northern boundary. The eastern side of the zone is 190m along the eastern </w:t>
      </w:r>
      <w:r w:rsidRPr="00351B4B">
        <w:rPr>
          <w:spacing w:val="-2"/>
          <w:szCs w:val="17"/>
        </w:rPr>
        <w:t>boundary, perpendicular to the northern boundary, 15m into the land parcel. From the south eastern corner, the zone continues 140m at</w:t>
      </w:r>
      <w:r w:rsidRPr="00351B4B">
        <w:rPr>
          <w:szCs w:val="17"/>
        </w:rPr>
        <w:t xml:space="preserve"> an angle of 260 degrees north then continuing 135m parallel to the eastern boundary.</w:t>
      </w:r>
    </w:p>
    <w:p w14:paraId="6AE1C122" w14:textId="77777777" w:rsidR="00351B4B" w:rsidRPr="00351B4B" w:rsidRDefault="00351B4B" w:rsidP="00351B4B">
      <w:pPr>
        <w:autoSpaceDE w:val="0"/>
        <w:autoSpaceDN w:val="0"/>
        <w:adjustRightInd w:val="0"/>
        <w:ind w:left="284"/>
        <w:rPr>
          <w:szCs w:val="17"/>
        </w:rPr>
      </w:pPr>
      <w:r w:rsidRPr="00351B4B">
        <w:rPr>
          <w:szCs w:val="17"/>
        </w:rPr>
        <w:t>The zone furthest to the south is a rectangle zone set back 45m from the southern boundary of Certificate of Title Volume 5938 Folio 856, spanning 295m wide parallel to the southern boundary. With the south eastern corner 215m from eastern boundary, the zone is 78m long perpendicular to the southern boundary.</w:t>
      </w:r>
    </w:p>
    <w:p w14:paraId="71BB1D93" w14:textId="77777777" w:rsidR="00351B4B" w:rsidRPr="00351B4B" w:rsidRDefault="00351B4B" w:rsidP="00351B4B">
      <w:pPr>
        <w:autoSpaceDE w:val="0"/>
        <w:autoSpaceDN w:val="0"/>
        <w:adjustRightInd w:val="0"/>
        <w:ind w:left="284"/>
        <w:rPr>
          <w:szCs w:val="17"/>
        </w:rPr>
      </w:pPr>
      <w:r w:rsidRPr="00351B4B">
        <w:rPr>
          <w:szCs w:val="17"/>
        </w:rPr>
        <w:t xml:space="preserve">The zone furthest to the west is set back 33m from the northern boundary of Certificate of Title Volume 5938 Folio 856, spanning </w:t>
      </w:r>
      <w:r w:rsidRPr="00351B4B">
        <w:rPr>
          <w:spacing w:val="-4"/>
          <w:szCs w:val="17"/>
        </w:rPr>
        <w:t xml:space="preserve">105m wide parallel to the northern boundary of the parcel. From the north most corner, the zone continues 83m parallel to the eastern boundary, </w:t>
      </w:r>
      <w:r w:rsidRPr="00351B4B">
        <w:rPr>
          <w:szCs w:val="17"/>
        </w:rPr>
        <w:t>then 170m at an angle of 255 north towards the southern boundary. The south most boundary runs parallel to the southern boundary of Certificate of Title Volume 5938 Folio 856 to the boundary of Certificate of Title Volume 5899 Folio 186. From Certificate of Title Volume 5899 Folio 186, the western boundary of the zones continues 128m at an angle of 15 degrees north, continuing 43m parallel to the eastern boundary.</w:t>
      </w:r>
      <w:r w:rsidRPr="00351B4B">
        <w:rPr>
          <w:rFonts w:eastAsia="Times New Roman"/>
          <w:szCs w:val="20"/>
        </w:rPr>
        <w:br w:type="page"/>
      </w:r>
    </w:p>
    <w:p w14:paraId="326A83B8" w14:textId="77777777" w:rsidR="00351B4B" w:rsidRPr="00351B4B" w:rsidRDefault="00351B4B" w:rsidP="00351B4B">
      <w:pPr>
        <w:spacing w:before="120" w:after="0"/>
        <w:rPr>
          <w:rFonts w:eastAsia="Times New Roman"/>
          <w:szCs w:val="17"/>
        </w:rPr>
      </w:pPr>
      <w:r w:rsidRPr="00351B4B">
        <w:rPr>
          <w:rFonts w:eastAsia="Times New Roman"/>
          <w:szCs w:val="17"/>
        </w:rPr>
        <w:lastRenderedPageBreak/>
        <w:t>Dated: 26 September 2024</w:t>
      </w:r>
    </w:p>
    <w:p w14:paraId="3B4BF24D" w14:textId="77777777" w:rsidR="00351B4B" w:rsidRPr="00351B4B" w:rsidRDefault="00351B4B" w:rsidP="00351B4B">
      <w:pPr>
        <w:spacing w:after="0"/>
        <w:jc w:val="right"/>
        <w:rPr>
          <w:rFonts w:eastAsia="Times New Roman"/>
          <w:smallCaps/>
          <w:szCs w:val="20"/>
        </w:rPr>
      </w:pPr>
      <w:r w:rsidRPr="00351B4B">
        <w:rPr>
          <w:rFonts w:eastAsia="Times New Roman"/>
          <w:smallCaps/>
          <w:szCs w:val="20"/>
        </w:rPr>
        <w:t>Damian Carter</w:t>
      </w:r>
    </w:p>
    <w:p w14:paraId="6B9B403F" w14:textId="77777777" w:rsidR="00351B4B" w:rsidRPr="00351B4B" w:rsidRDefault="00351B4B" w:rsidP="00351B4B">
      <w:pPr>
        <w:spacing w:after="0"/>
        <w:jc w:val="right"/>
        <w:rPr>
          <w:rFonts w:eastAsia="Times New Roman"/>
          <w:szCs w:val="17"/>
        </w:rPr>
      </w:pPr>
      <w:r w:rsidRPr="00351B4B">
        <w:rPr>
          <w:rFonts w:eastAsia="Times New Roman"/>
          <w:szCs w:val="17"/>
        </w:rPr>
        <w:t>Chief Executive Officer</w:t>
      </w:r>
    </w:p>
    <w:p w14:paraId="3DFCADA5" w14:textId="77777777" w:rsidR="00351B4B" w:rsidRPr="00351B4B" w:rsidRDefault="00351B4B" w:rsidP="00351B4B">
      <w:pPr>
        <w:pBdr>
          <w:bottom w:val="single" w:sz="4" w:space="1" w:color="auto"/>
        </w:pBdr>
        <w:spacing w:after="0" w:line="52" w:lineRule="exact"/>
        <w:jc w:val="center"/>
        <w:rPr>
          <w:rFonts w:eastAsia="Times New Roman"/>
          <w:szCs w:val="17"/>
        </w:rPr>
      </w:pPr>
    </w:p>
    <w:p w14:paraId="219E570E" w14:textId="77777777" w:rsidR="00351B4B" w:rsidRPr="00351B4B" w:rsidRDefault="00351B4B" w:rsidP="00351B4B">
      <w:pPr>
        <w:pBdr>
          <w:top w:val="single" w:sz="4" w:space="1" w:color="auto"/>
        </w:pBdr>
        <w:spacing w:before="34" w:after="0" w:line="14" w:lineRule="exact"/>
        <w:jc w:val="center"/>
        <w:rPr>
          <w:rFonts w:eastAsia="Times New Roman"/>
          <w:szCs w:val="17"/>
        </w:rPr>
      </w:pPr>
    </w:p>
    <w:p w14:paraId="05493B19" w14:textId="7A0BC58D" w:rsidR="00351B4B" w:rsidRDefault="00351B4B" w:rsidP="00351B4B">
      <w:pPr>
        <w:rPr>
          <w:rFonts w:eastAsia="Times New Roman"/>
          <w:szCs w:val="17"/>
          <w:lang w:val="en-US"/>
        </w:rPr>
      </w:pPr>
      <w:r w:rsidRPr="00351B4B">
        <w:rPr>
          <w:rFonts w:eastAsia="Times New Roman"/>
          <w:noProof/>
          <w:szCs w:val="17"/>
        </w:rPr>
        <w:drawing>
          <wp:anchor distT="0" distB="0" distL="114300" distR="114300" simplePos="0" relativeHeight="251661312" behindDoc="0" locked="0" layoutInCell="1" allowOverlap="1" wp14:anchorId="56FBA99D" wp14:editId="2BB4ED1E">
            <wp:simplePos x="0" y="0"/>
            <wp:positionH relativeFrom="margin">
              <wp:align>center</wp:align>
            </wp:positionH>
            <wp:positionV relativeFrom="margin">
              <wp:align>top</wp:align>
            </wp:positionV>
            <wp:extent cx="5467350" cy="7991475"/>
            <wp:effectExtent l="0" t="0" r="0" b="9525"/>
            <wp:wrapTopAndBottom/>
            <wp:docPr id="1080098289" name="Picture 1" descr="A diagram of a pla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98289" name="Picture 1" descr="A diagram of a plane&#10;&#10;Description automatically generated with medium confidenc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467350" cy="79914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br w:type="page"/>
      </w:r>
    </w:p>
    <w:p w14:paraId="49DDEC42" w14:textId="77777777" w:rsidR="00351B4B" w:rsidRDefault="00351B4B" w:rsidP="00E12591">
      <w:pPr>
        <w:pStyle w:val="Heading2"/>
      </w:pPr>
      <w:bookmarkStart w:id="89" w:name="_Toc178173425"/>
      <w:r>
        <w:lastRenderedPageBreak/>
        <w:t>District Council of Yankalilla</w:t>
      </w:r>
      <w:bookmarkEnd w:id="89"/>
    </w:p>
    <w:p w14:paraId="61BD7086" w14:textId="77777777" w:rsidR="00351B4B" w:rsidRDefault="00351B4B" w:rsidP="00351B4B">
      <w:pPr>
        <w:pStyle w:val="GG-Title2"/>
      </w:pPr>
      <w:r>
        <w:t>Local Government Act 1999</w:t>
      </w:r>
    </w:p>
    <w:p w14:paraId="3B92A8A2" w14:textId="77777777" w:rsidR="00351B4B" w:rsidRDefault="00351B4B" w:rsidP="00351B4B">
      <w:pPr>
        <w:pStyle w:val="GG-Title3"/>
      </w:pPr>
      <w:r>
        <w:t>Resignation of Councillor</w:t>
      </w:r>
    </w:p>
    <w:p w14:paraId="045C3489" w14:textId="77777777" w:rsidR="00351B4B" w:rsidRDefault="00351B4B" w:rsidP="00351B4B">
      <w:r>
        <w:t xml:space="preserve">Notice is hereby given in accordance with Section 54(1)(b) and 54(6) of the </w:t>
      </w:r>
      <w:r w:rsidRPr="00CD145E">
        <w:rPr>
          <w:i/>
          <w:iCs/>
        </w:rPr>
        <w:t>Local Government Act 1999</w:t>
      </w:r>
      <w:r>
        <w:t xml:space="preserve"> that a vacancy has occurred in the office of Councillor for Light Ward, due to the resignation of Councillor Glen Rowlands, effective from Tuesday, 17 September 2024.</w:t>
      </w:r>
    </w:p>
    <w:p w14:paraId="60580B8A" w14:textId="77777777" w:rsidR="00351B4B" w:rsidRDefault="00351B4B" w:rsidP="00351B4B">
      <w:pPr>
        <w:pStyle w:val="GG-SDated"/>
      </w:pPr>
      <w:r>
        <w:t>Dated: 26 September 2024</w:t>
      </w:r>
    </w:p>
    <w:p w14:paraId="2CBF8793" w14:textId="77777777" w:rsidR="00351B4B" w:rsidRDefault="00351B4B" w:rsidP="00351B4B">
      <w:pPr>
        <w:pStyle w:val="GG-SName"/>
      </w:pPr>
      <w:r>
        <w:t>Nathan Cunningham</w:t>
      </w:r>
    </w:p>
    <w:p w14:paraId="4AC0CF18" w14:textId="77777777" w:rsidR="00351B4B" w:rsidRDefault="00351B4B" w:rsidP="00351B4B">
      <w:pPr>
        <w:pStyle w:val="GG-Signature"/>
      </w:pPr>
      <w:r>
        <w:t>Chief Executive Officer</w:t>
      </w:r>
    </w:p>
    <w:p w14:paraId="61D5AA80" w14:textId="77777777" w:rsidR="00351B4B" w:rsidRDefault="00351B4B" w:rsidP="00351B4B">
      <w:pPr>
        <w:pStyle w:val="GG-Signature"/>
        <w:pBdr>
          <w:bottom w:val="single" w:sz="4" w:space="1" w:color="auto"/>
        </w:pBdr>
        <w:spacing w:line="52" w:lineRule="exact"/>
        <w:jc w:val="center"/>
      </w:pPr>
    </w:p>
    <w:p w14:paraId="5CFAE816" w14:textId="77777777" w:rsidR="00351B4B" w:rsidRDefault="00351B4B" w:rsidP="00351B4B">
      <w:pPr>
        <w:pStyle w:val="GG-Signature"/>
        <w:pBdr>
          <w:top w:val="single" w:sz="4" w:space="1" w:color="auto"/>
        </w:pBdr>
        <w:spacing w:before="34" w:line="14" w:lineRule="exact"/>
        <w:jc w:val="center"/>
      </w:pPr>
    </w:p>
    <w:p w14:paraId="20A669F0" w14:textId="77777777" w:rsidR="00351B4B" w:rsidRPr="007D2F27" w:rsidRDefault="00351B4B" w:rsidP="00351B4B">
      <w:pPr>
        <w:pStyle w:val="GG-body"/>
      </w:pPr>
    </w:p>
    <w:p w14:paraId="656CD4BE" w14:textId="77777777" w:rsidR="009D1E2E" w:rsidRPr="009D1E2E" w:rsidRDefault="009D1E2E" w:rsidP="0043001F">
      <w:pPr>
        <w:pStyle w:val="Heading1"/>
      </w:pPr>
      <w:r>
        <w:rPr>
          <w:lang w:val="en-US"/>
        </w:rPr>
        <w:br w:type="page"/>
      </w:r>
      <w:bookmarkStart w:id="90" w:name="_Toc33707984"/>
      <w:bookmarkStart w:id="91" w:name="_Toc33708155"/>
      <w:bookmarkStart w:id="92" w:name="_Toc178173426"/>
      <w:r>
        <w:lastRenderedPageBreak/>
        <w:t>Public Notices</w:t>
      </w:r>
      <w:bookmarkEnd w:id="90"/>
      <w:bookmarkEnd w:id="91"/>
      <w:bookmarkEnd w:id="92"/>
    </w:p>
    <w:p w14:paraId="47B47D55" w14:textId="77777777" w:rsidR="009D4152" w:rsidRDefault="009D4152" w:rsidP="00B3007B">
      <w:pPr>
        <w:pStyle w:val="Heading2"/>
      </w:pPr>
      <w:bookmarkStart w:id="93" w:name="_Toc178173427"/>
      <w:r>
        <w:t>National Electricity Law</w:t>
      </w:r>
      <w:bookmarkEnd w:id="93"/>
    </w:p>
    <w:p w14:paraId="7238F659" w14:textId="77777777" w:rsidR="009D4152" w:rsidRDefault="009D4152" w:rsidP="009D4152">
      <w:pPr>
        <w:pStyle w:val="GG-Title3"/>
      </w:pPr>
      <w:r>
        <w:t>Notices of Draft Determination</w:t>
      </w:r>
    </w:p>
    <w:p w14:paraId="0E4FB7AF" w14:textId="77777777" w:rsidR="009D4152" w:rsidRDefault="009D4152" w:rsidP="009D4152">
      <w:r>
        <w:t>The Australian Energy Market Commission (AEMC) gives notice under the National Electricity Law as follows:</w:t>
      </w:r>
    </w:p>
    <w:p w14:paraId="23467816" w14:textId="77777777" w:rsidR="009D4152" w:rsidRDefault="009D4152" w:rsidP="009D4152">
      <w:pPr>
        <w:ind w:left="142"/>
      </w:pPr>
      <w:r w:rsidRPr="00E544E9">
        <w:rPr>
          <w:spacing w:val="-4"/>
        </w:rPr>
        <w:t xml:space="preserve">Under s 99, the making of a draft determination and related draft rule on the </w:t>
      </w:r>
      <w:r w:rsidRPr="00E544E9">
        <w:rPr>
          <w:i/>
          <w:iCs/>
          <w:spacing w:val="-4"/>
        </w:rPr>
        <w:t xml:space="preserve">Cyber security roles and responsibilities </w:t>
      </w:r>
      <w:r w:rsidRPr="00E544E9">
        <w:rPr>
          <w:spacing w:val="-4"/>
        </w:rPr>
        <w:t>proposal (Ref. ERC0388).</w:t>
      </w:r>
      <w:r>
        <w:t xml:space="preserve"> Submissions must be received by </w:t>
      </w:r>
      <w:r w:rsidRPr="006119AC">
        <w:rPr>
          <w:b/>
          <w:bCs/>
        </w:rPr>
        <w:t>7 November 2024</w:t>
      </w:r>
      <w:r>
        <w:t>.</w:t>
      </w:r>
    </w:p>
    <w:p w14:paraId="6179B0B8" w14:textId="77777777" w:rsidR="009D4152" w:rsidRDefault="009D4152" w:rsidP="009D4152">
      <w:pPr>
        <w:ind w:left="142"/>
      </w:pPr>
      <w:r>
        <w:t xml:space="preserve">Under s 99, the making of a draft determination and related draft rule on the </w:t>
      </w:r>
      <w:r w:rsidRPr="00032A91">
        <w:rPr>
          <w:i/>
          <w:iCs/>
        </w:rPr>
        <w:t>Improving consideration of demand-side factors in the ISP</w:t>
      </w:r>
      <w:r>
        <w:t xml:space="preserve"> proposal (Ref. ERC0396). Submissions must be received by </w:t>
      </w:r>
      <w:r w:rsidRPr="006119AC">
        <w:rPr>
          <w:b/>
          <w:bCs/>
        </w:rPr>
        <w:t>7 November 2024</w:t>
      </w:r>
      <w:r>
        <w:t>.</w:t>
      </w:r>
    </w:p>
    <w:p w14:paraId="147D5CB0" w14:textId="77777777" w:rsidR="009D4152" w:rsidRDefault="009D4152" w:rsidP="009D4152">
      <w:pPr>
        <w:ind w:left="142"/>
      </w:pPr>
      <w:r w:rsidRPr="00E544E9">
        <w:rPr>
          <w:spacing w:val="-2"/>
        </w:rPr>
        <w:t xml:space="preserve">Under s 99, the making of a draft determination and related draft rule on the </w:t>
      </w:r>
      <w:r w:rsidRPr="00E544E9">
        <w:rPr>
          <w:i/>
          <w:iCs/>
          <w:spacing w:val="-2"/>
        </w:rPr>
        <w:t>Better integration of gas and community sentiment into the ISP</w:t>
      </w:r>
      <w:r>
        <w:t xml:space="preserve"> proposal (Ref. ERC0395). Submissions must be received by </w:t>
      </w:r>
      <w:r w:rsidRPr="006119AC">
        <w:rPr>
          <w:b/>
          <w:bCs/>
        </w:rPr>
        <w:t>7 November 2024</w:t>
      </w:r>
      <w:r>
        <w:t>.</w:t>
      </w:r>
    </w:p>
    <w:p w14:paraId="2859773F" w14:textId="77777777" w:rsidR="009D4152" w:rsidRDefault="009D4152" w:rsidP="009D4152">
      <w:r w:rsidRPr="00F32D6D">
        <w:rPr>
          <w:spacing w:val="-2"/>
        </w:rPr>
        <w:t xml:space="preserve">Submissions can be made via the </w:t>
      </w:r>
      <w:hyperlink r:id="rId88" w:history="1">
        <w:r w:rsidRPr="00F32D6D">
          <w:rPr>
            <w:rStyle w:val="Hyperlink"/>
            <w:spacing w:val="-2"/>
          </w:rPr>
          <w:t>AEMC’s website</w:t>
        </w:r>
      </w:hyperlink>
      <w:r w:rsidRPr="00F32D6D">
        <w:rPr>
          <w:spacing w:val="-2"/>
        </w:rPr>
        <w:t xml:space="preserve">. Before making a submission, please review the AEMC’s </w:t>
      </w:r>
      <w:hyperlink r:id="rId89" w:history="1">
        <w:r w:rsidRPr="00F32D6D">
          <w:rPr>
            <w:rStyle w:val="Hyperlink"/>
            <w:spacing w:val="-2"/>
          </w:rPr>
          <w:t>privacy statement</w:t>
        </w:r>
      </w:hyperlink>
      <w:r w:rsidRPr="00F32D6D">
        <w:rPr>
          <w:spacing w:val="-2"/>
        </w:rPr>
        <w:t xml:space="preserve"> on its website,</w:t>
      </w:r>
      <w:r>
        <w:t xml:space="preserve"> and consider the AEMC’s </w:t>
      </w:r>
      <w:hyperlink r:id="rId90" w:history="1">
        <w:r w:rsidRPr="00BA1B70">
          <w:rPr>
            <w:rStyle w:val="Hyperlink"/>
          </w:rPr>
          <w:t>Tips for making a submission</w:t>
        </w:r>
      </w:hyperlink>
      <w:r>
        <w:t>. The AEMC publishes all submissions on its website, subject to confidentiality.</w:t>
      </w:r>
    </w:p>
    <w:p w14:paraId="0B408548" w14:textId="77777777" w:rsidR="009D4152" w:rsidRDefault="009D4152" w:rsidP="009D4152">
      <w:r>
        <w:t>Documents referred to above are available on the AEMC’s website and are available for inspection at the AEMC’s office.</w:t>
      </w:r>
    </w:p>
    <w:p w14:paraId="4545C305" w14:textId="77777777" w:rsidR="009D4152" w:rsidRDefault="009D4152" w:rsidP="009D4152">
      <w:pPr>
        <w:spacing w:after="0"/>
        <w:ind w:left="142"/>
      </w:pPr>
      <w:r>
        <w:t>Australian Energy Market Commission</w:t>
      </w:r>
    </w:p>
    <w:p w14:paraId="20576292" w14:textId="77777777" w:rsidR="009D4152" w:rsidRDefault="009D4152" w:rsidP="009D4152">
      <w:pPr>
        <w:spacing w:after="0"/>
        <w:ind w:left="142"/>
      </w:pPr>
      <w:r>
        <w:t>Level 15, 60 Castlereagh St</w:t>
      </w:r>
    </w:p>
    <w:p w14:paraId="536D4704" w14:textId="77777777" w:rsidR="009D4152" w:rsidRDefault="009D4152" w:rsidP="009D4152">
      <w:pPr>
        <w:spacing w:after="40"/>
        <w:ind w:left="142"/>
      </w:pPr>
      <w:r>
        <w:t>Sydney NSW 2000</w:t>
      </w:r>
    </w:p>
    <w:p w14:paraId="224A4556" w14:textId="77777777" w:rsidR="009D4152" w:rsidRDefault="009D4152" w:rsidP="009D4152">
      <w:pPr>
        <w:spacing w:after="0"/>
        <w:ind w:left="142"/>
      </w:pPr>
      <w:r>
        <w:t>Telephone: (02) 8296 7800</w:t>
      </w:r>
    </w:p>
    <w:p w14:paraId="1652C8C4" w14:textId="77777777" w:rsidR="009D4152" w:rsidRDefault="00C342DA" w:rsidP="009D4152">
      <w:pPr>
        <w:ind w:left="142"/>
      </w:pPr>
      <w:hyperlink r:id="rId91" w:history="1">
        <w:r w:rsidR="009D4152" w:rsidRPr="00B968E0">
          <w:rPr>
            <w:rStyle w:val="Hyperlink"/>
          </w:rPr>
          <w:t>www.aemc.gov.au</w:t>
        </w:r>
      </w:hyperlink>
      <w:r w:rsidR="009D4152">
        <w:t xml:space="preserve"> </w:t>
      </w:r>
    </w:p>
    <w:p w14:paraId="00ECB67D" w14:textId="77777777" w:rsidR="009D4152" w:rsidRDefault="009D4152" w:rsidP="009D4152">
      <w:pPr>
        <w:pStyle w:val="GG-SDated"/>
      </w:pPr>
      <w:r>
        <w:t>Dated: 26 September 2024</w:t>
      </w:r>
    </w:p>
    <w:p w14:paraId="525DFF12" w14:textId="77777777" w:rsidR="00867458" w:rsidRDefault="00867458" w:rsidP="00867458">
      <w:pPr>
        <w:pBdr>
          <w:bottom w:val="single" w:sz="4" w:space="1" w:color="auto"/>
        </w:pBdr>
        <w:spacing w:after="0" w:line="52" w:lineRule="exact"/>
        <w:jc w:val="center"/>
      </w:pPr>
    </w:p>
    <w:p w14:paraId="113786CD" w14:textId="77777777" w:rsidR="00867458" w:rsidRDefault="00867458" w:rsidP="00867458">
      <w:pPr>
        <w:pBdr>
          <w:top w:val="single" w:sz="4" w:space="1" w:color="auto"/>
        </w:pBdr>
        <w:spacing w:before="34" w:after="0" w:line="14" w:lineRule="exact"/>
        <w:jc w:val="center"/>
      </w:pPr>
    </w:p>
    <w:p w14:paraId="63F06B9D" w14:textId="77777777" w:rsidR="009D4152" w:rsidRPr="007D2F27" w:rsidRDefault="009D4152" w:rsidP="00867458">
      <w:pPr>
        <w:pStyle w:val="NoSpacing"/>
      </w:pPr>
    </w:p>
    <w:p w14:paraId="4C1FAA33" w14:textId="77777777" w:rsidR="009D4152" w:rsidRDefault="009D4152" w:rsidP="00B3007B">
      <w:pPr>
        <w:pStyle w:val="Heading2"/>
      </w:pPr>
      <w:bookmarkStart w:id="94" w:name="_Toc178173428"/>
      <w:r>
        <w:t>National Gas Law</w:t>
      </w:r>
      <w:bookmarkEnd w:id="94"/>
    </w:p>
    <w:p w14:paraId="75D138B9" w14:textId="77777777" w:rsidR="009D4152" w:rsidRDefault="009D4152" w:rsidP="009D4152">
      <w:pPr>
        <w:pStyle w:val="GG-Title3"/>
      </w:pPr>
      <w:r>
        <w:t>Notice of Draft Determination</w:t>
      </w:r>
    </w:p>
    <w:p w14:paraId="7679F502" w14:textId="77777777" w:rsidR="009D4152" w:rsidRDefault="009D4152" w:rsidP="009D4152">
      <w:r>
        <w:t>The Australian Energy Market Commission (AEMC) gives notice under the National Gas Law as follows:</w:t>
      </w:r>
    </w:p>
    <w:p w14:paraId="3FB94BD5" w14:textId="77777777" w:rsidR="009D4152" w:rsidRDefault="009D4152" w:rsidP="009D4152">
      <w:pPr>
        <w:ind w:left="142"/>
      </w:pPr>
      <w:r w:rsidRPr="00420B1A">
        <w:rPr>
          <w:spacing w:val="-2"/>
        </w:rPr>
        <w:t xml:space="preserve">Under s 308, the making of a draft determination and related draft rule on the </w:t>
      </w:r>
      <w:r w:rsidRPr="00420B1A">
        <w:rPr>
          <w:i/>
          <w:iCs/>
          <w:spacing w:val="-2"/>
        </w:rPr>
        <w:t>Better integration of gas and community sentiment into the ISP</w:t>
      </w:r>
      <w:r>
        <w:t xml:space="preserve"> (Ref. GRC0073) proposal. Submissions must be received by </w:t>
      </w:r>
      <w:r w:rsidRPr="00420B1A">
        <w:rPr>
          <w:b/>
          <w:bCs/>
        </w:rPr>
        <w:t>7 November 2024</w:t>
      </w:r>
      <w:r>
        <w:t>.</w:t>
      </w:r>
    </w:p>
    <w:p w14:paraId="429EF8D4" w14:textId="77777777" w:rsidR="009D4152" w:rsidRDefault="009D4152" w:rsidP="009D4152">
      <w:r w:rsidRPr="00C218B6">
        <w:rPr>
          <w:spacing w:val="-2"/>
        </w:rPr>
        <w:t xml:space="preserve">Submissions can be made via the AEMC’s website. Before making a submission, please review the AEMC’s </w:t>
      </w:r>
      <w:hyperlink r:id="rId92" w:history="1">
        <w:r w:rsidRPr="00F8723C">
          <w:rPr>
            <w:rStyle w:val="Hyperlink"/>
            <w:spacing w:val="-2"/>
          </w:rPr>
          <w:t>privacy statement</w:t>
        </w:r>
      </w:hyperlink>
      <w:r w:rsidRPr="00C218B6">
        <w:rPr>
          <w:spacing w:val="-2"/>
        </w:rPr>
        <w:t xml:space="preserve"> on its website,</w:t>
      </w:r>
      <w:r>
        <w:t xml:space="preserve"> and consider the AEMC’s </w:t>
      </w:r>
      <w:hyperlink r:id="rId93" w:history="1">
        <w:r w:rsidRPr="00F8723C">
          <w:rPr>
            <w:rStyle w:val="Hyperlink"/>
          </w:rPr>
          <w:t>Tips for making a submission</w:t>
        </w:r>
      </w:hyperlink>
      <w:r>
        <w:t>. The AEMC publishes all submissions on its website, subject to confidentiality.</w:t>
      </w:r>
    </w:p>
    <w:p w14:paraId="67BCBDAC" w14:textId="77777777" w:rsidR="009D4152" w:rsidRDefault="009D4152" w:rsidP="009D4152">
      <w:r>
        <w:t>Documents referred to above are available on the AEMC’s website and are available for inspection at the AEMC’s office.</w:t>
      </w:r>
    </w:p>
    <w:p w14:paraId="4EC55576" w14:textId="77777777" w:rsidR="009D4152" w:rsidRDefault="009D4152" w:rsidP="009D4152">
      <w:pPr>
        <w:spacing w:after="0"/>
        <w:ind w:left="142"/>
      </w:pPr>
      <w:r>
        <w:t>Australian Energy Market Commission</w:t>
      </w:r>
    </w:p>
    <w:p w14:paraId="036C71E1" w14:textId="77777777" w:rsidR="009D4152" w:rsidRDefault="009D4152" w:rsidP="009D4152">
      <w:pPr>
        <w:spacing w:after="0"/>
        <w:ind w:left="142"/>
      </w:pPr>
      <w:r>
        <w:t>Level 15, 60 Castlereagh St</w:t>
      </w:r>
    </w:p>
    <w:p w14:paraId="72596854" w14:textId="77777777" w:rsidR="009D4152" w:rsidRDefault="009D4152" w:rsidP="009D4152">
      <w:pPr>
        <w:spacing w:after="40"/>
        <w:ind w:left="142"/>
      </w:pPr>
      <w:r>
        <w:t>Sydney NSW 2000</w:t>
      </w:r>
    </w:p>
    <w:p w14:paraId="6B044311" w14:textId="77777777" w:rsidR="009D4152" w:rsidRDefault="009D4152" w:rsidP="009D4152">
      <w:pPr>
        <w:spacing w:after="0"/>
        <w:ind w:left="142"/>
      </w:pPr>
      <w:r>
        <w:t>Telephone: (02) 8296 7800</w:t>
      </w:r>
    </w:p>
    <w:p w14:paraId="1D8DDA64" w14:textId="77777777" w:rsidR="009D4152" w:rsidRDefault="00C342DA" w:rsidP="009D4152">
      <w:pPr>
        <w:ind w:left="142"/>
      </w:pPr>
      <w:hyperlink r:id="rId94" w:history="1">
        <w:r w:rsidR="009D4152" w:rsidRPr="00941FBB">
          <w:rPr>
            <w:rStyle w:val="Hyperlink"/>
          </w:rPr>
          <w:t>www.aemc.gov.au</w:t>
        </w:r>
      </w:hyperlink>
      <w:r w:rsidR="009D4152">
        <w:t xml:space="preserve"> </w:t>
      </w:r>
    </w:p>
    <w:p w14:paraId="1B0A460E" w14:textId="3D777021" w:rsidR="009D4152" w:rsidRDefault="009D4152" w:rsidP="00867458">
      <w:pPr>
        <w:pStyle w:val="GG-SDated"/>
      </w:pPr>
      <w:r>
        <w:t>Dated: 26 September 2024</w:t>
      </w:r>
    </w:p>
    <w:p w14:paraId="14E8E971" w14:textId="77777777" w:rsidR="00867458" w:rsidRDefault="00867458" w:rsidP="00867458">
      <w:pPr>
        <w:pBdr>
          <w:bottom w:val="single" w:sz="4" w:space="1" w:color="auto"/>
        </w:pBdr>
        <w:spacing w:after="0" w:line="52" w:lineRule="exact"/>
        <w:jc w:val="center"/>
      </w:pPr>
    </w:p>
    <w:p w14:paraId="116D30DD" w14:textId="77777777" w:rsidR="00867458" w:rsidRDefault="00867458" w:rsidP="00867458">
      <w:pPr>
        <w:pBdr>
          <w:top w:val="single" w:sz="4" w:space="1" w:color="auto"/>
        </w:pBdr>
        <w:spacing w:before="34" w:after="0" w:line="14" w:lineRule="exact"/>
        <w:jc w:val="center"/>
      </w:pPr>
    </w:p>
    <w:p w14:paraId="64B1B3FB" w14:textId="77777777" w:rsidR="00867458" w:rsidRPr="00867458" w:rsidRDefault="00867458" w:rsidP="00867458">
      <w:pPr>
        <w:pStyle w:val="NoSpacing"/>
      </w:pPr>
    </w:p>
    <w:p w14:paraId="215A34E3" w14:textId="77777777" w:rsidR="009D4152" w:rsidRDefault="009D4152" w:rsidP="009D4152">
      <w:r>
        <w:t>[</w:t>
      </w:r>
      <w:r w:rsidRPr="002748EE">
        <w:rPr>
          <w:smallCaps/>
        </w:rPr>
        <w:t>Republished</w:t>
      </w:r>
      <w:r>
        <w:t>]</w:t>
      </w:r>
    </w:p>
    <w:p w14:paraId="1CABAE4D" w14:textId="77777777" w:rsidR="009D4152" w:rsidRDefault="009D4152" w:rsidP="009D4152">
      <w:pPr>
        <w:spacing w:after="120"/>
      </w:pPr>
      <w:r>
        <w:t xml:space="preserve">The notice published in the </w:t>
      </w:r>
      <w:r w:rsidRPr="009D7465">
        <w:rPr>
          <w:i/>
          <w:iCs/>
        </w:rPr>
        <w:t>South Australian Government Gazette</w:t>
      </w:r>
      <w:r>
        <w:t xml:space="preserve"> No. 64, dated 19 September 2024, on page 3216, under the heading </w:t>
      </w:r>
      <w:r>
        <w:br/>
      </w:r>
      <w:r w:rsidRPr="009D7465">
        <w:rPr>
          <w:i/>
          <w:iCs/>
        </w:rPr>
        <w:t>Sale of Property</w:t>
      </w:r>
      <w:r>
        <w:t xml:space="preserve"> was published with an error and should be replaced with the following:</w:t>
      </w:r>
    </w:p>
    <w:p w14:paraId="014A7E8B" w14:textId="77777777" w:rsidR="009D4152" w:rsidRDefault="009D4152" w:rsidP="00B3007B">
      <w:pPr>
        <w:pStyle w:val="Heading2"/>
      </w:pPr>
      <w:bookmarkStart w:id="95" w:name="_Toc178173429"/>
      <w:r>
        <w:t>Sale of Property</w:t>
      </w:r>
      <w:bookmarkEnd w:id="95"/>
    </w:p>
    <w:p w14:paraId="21E54150" w14:textId="77777777" w:rsidR="009D4152" w:rsidRDefault="009D4152" w:rsidP="009D4152">
      <w:pPr>
        <w:pStyle w:val="GG-Title3"/>
      </w:pPr>
      <w:r>
        <w:t>Warrant of Sale</w:t>
      </w:r>
    </w:p>
    <w:p w14:paraId="730750FC" w14:textId="77777777" w:rsidR="009D4152" w:rsidRDefault="009D4152" w:rsidP="009D4152">
      <w:pPr>
        <w:spacing w:after="0"/>
      </w:pPr>
      <w:r>
        <w:t>Auction Date: Wednesday, 2 October 2024 at 11:00am</w:t>
      </w:r>
    </w:p>
    <w:p w14:paraId="7ABABE5B" w14:textId="77777777" w:rsidR="009D4152" w:rsidRDefault="009D4152" w:rsidP="009D4152">
      <w:r>
        <w:t>Location: 226 Sir Donald Bradman Drive, Cowandilla, South Australia</w:t>
      </w:r>
    </w:p>
    <w:p w14:paraId="69259361" w14:textId="77777777" w:rsidR="009D4152" w:rsidRDefault="009D4152" w:rsidP="009D4152">
      <w:r>
        <w:t>Notice is hereby given that on the above date at the time and place stated, by virtue of the Warrant of Sale issued out of the District Court of South Australia, Action No. 2651 of 2022 directed to the Sheriff of South Australia in an action wherein Anna Pissas is the Plaintiff and Anastasios Pissas is the Defendant, I, Leslie Turner, Sheriff of the State of South Australia, will by my auctioneers, Griffin Real Estate, make sale of the estate, right, title or interest whatsoever it may be of the defendant, Anastasios Pissas the registered proprietor of an estate in fee simple in the following:</w:t>
      </w:r>
    </w:p>
    <w:p w14:paraId="6193E6D9" w14:textId="77777777" w:rsidR="009D4152" w:rsidRDefault="009D4152" w:rsidP="009D4152">
      <w:pPr>
        <w:ind w:left="142"/>
      </w:pPr>
      <w:r>
        <w:t>That piece of land situated in the area named Cowandilla, being 226 Sir Donald Bradman Drive, Cowandilla, Hundred of Adelaide, being the property comprised in Certificate of Title Register Book Volume 5598 Folio 583.</w:t>
      </w:r>
    </w:p>
    <w:p w14:paraId="020C0148" w14:textId="77777777" w:rsidR="009D4152" w:rsidRDefault="009D4152" w:rsidP="009D4152">
      <w:r>
        <w:t>Further particulars from the auctioneers:</w:t>
      </w:r>
    </w:p>
    <w:p w14:paraId="2199D098" w14:textId="77777777" w:rsidR="009D4152" w:rsidRDefault="009D4152" w:rsidP="009D4152">
      <w:pPr>
        <w:spacing w:after="0"/>
        <w:ind w:left="142"/>
      </w:pPr>
      <w:r>
        <w:t>Mark Griffin</w:t>
      </w:r>
    </w:p>
    <w:p w14:paraId="24E41BDB" w14:textId="77777777" w:rsidR="009D4152" w:rsidRDefault="009D4152" w:rsidP="009D4152">
      <w:pPr>
        <w:spacing w:after="0"/>
        <w:ind w:left="142"/>
      </w:pPr>
      <w:r>
        <w:t>Griffin Real Estate</w:t>
      </w:r>
    </w:p>
    <w:p w14:paraId="5E0D79B9" w14:textId="77777777" w:rsidR="009D4152" w:rsidRDefault="009D4152" w:rsidP="009D4152">
      <w:pPr>
        <w:spacing w:after="0"/>
        <w:ind w:left="142"/>
      </w:pPr>
      <w:r>
        <w:t>22 Greenhill Road, Wayville SA 5034</w:t>
      </w:r>
    </w:p>
    <w:p w14:paraId="46038DE4" w14:textId="77777777" w:rsidR="009D4152" w:rsidRDefault="009D4152" w:rsidP="009D4152">
      <w:pPr>
        <w:ind w:left="142"/>
      </w:pPr>
      <w:r>
        <w:t>Telephone: (08) 8372 7872</w:t>
      </w:r>
    </w:p>
    <w:p w14:paraId="11673BF2" w14:textId="77777777" w:rsidR="009D4152" w:rsidRDefault="009D4152" w:rsidP="009D4152">
      <w:pPr>
        <w:pStyle w:val="GG-SDated"/>
      </w:pPr>
      <w:r>
        <w:t>Dated: 26 September 2024</w:t>
      </w:r>
    </w:p>
    <w:p w14:paraId="40737DC5" w14:textId="77777777" w:rsidR="009D4152" w:rsidRDefault="009D4152" w:rsidP="009D4152">
      <w:pPr>
        <w:pStyle w:val="GG-SName"/>
      </w:pPr>
      <w:r w:rsidRPr="004E6CA3">
        <w:t>Leslie Turner</w:t>
      </w:r>
    </w:p>
    <w:p w14:paraId="479283A3" w14:textId="77777777" w:rsidR="00867458" w:rsidRDefault="009D4152" w:rsidP="00867458">
      <w:pPr>
        <w:pStyle w:val="GG-Signature"/>
        <w:rPr>
          <w:u w:val="words"/>
        </w:rPr>
      </w:pPr>
      <w:r w:rsidRPr="004E6CA3">
        <w:t>Sheriff</w:t>
      </w:r>
    </w:p>
    <w:p w14:paraId="197655AD" w14:textId="77777777" w:rsidR="00867458" w:rsidRDefault="00867458" w:rsidP="00867458">
      <w:pPr>
        <w:pStyle w:val="GG-Signature"/>
        <w:pBdr>
          <w:bottom w:val="single" w:sz="4" w:space="1" w:color="auto"/>
        </w:pBdr>
        <w:spacing w:line="52" w:lineRule="exact"/>
        <w:jc w:val="center"/>
        <w:rPr>
          <w:caps/>
        </w:rPr>
      </w:pPr>
    </w:p>
    <w:p w14:paraId="79F29A2A" w14:textId="77777777" w:rsidR="00867458" w:rsidRDefault="00867458" w:rsidP="00867458">
      <w:pPr>
        <w:pStyle w:val="GG-Signature"/>
        <w:pBdr>
          <w:top w:val="single" w:sz="4" w:space="1" w:color="auto"/>
        </w:pBdr>
        <w:spacing w:before="34" w:line="14" w:lineRule="exact"/>
        <w:jc w:val="center"/>
        <w:rPr>
          <w:caps/>
        </w:rPr>
      </w:pPr>
    </w:p>
    <w:p w14:paraId="2BE7393F" w14:textId="6BC18405" w:rsidR="009D4152" w:rsidRDefault="009D4152" w:rsidP="00867458">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both"/>
        <w:rPr>
          <w:caps/>
        </w:rPr>
      </w:pPr>
      <w:r>
        <w:rPr>
          <w:caps/>
        </w:rPr>
        <w:br w:type="page"/>
      </w:r>
    </w:p>
    <w:p w14:paraId="49CA994C" w14:textId="1E5B3404" w:rsidR="009D4152" w:rsidRPr="009D4152" w:rsidRDefault="009D4152" w:rsidP="00B3007B">
      <w:pPr>
        <w:pStyle w:val="Heading2"/>
      </w:pPr>
      <w:bookmarkStart w:id="96" w:name="_Toc178173430"/>
      <w:r w:rsidRPr="009D4152">
        <w:lastRenderedPageBreak/>
        <w:t>Trustee Act 1936</w:t>
      </w:r>
      <w:bookmarkEnd w:id="96"/>
    </w:p>
    <w:p w14:paraId="7C67E10F" w14:textId="77777777" w:rsidR="009D4152" w:rsidRPr="009D4152" w:rsidRDefault="009D4152" w:rsidP="009D4152">
      <w:pPr>
        <w:jc w:val="center"/>
        <w:rPr>
          <w:smallCaps/>
          <w:szCs w:val="17"/>
        </w:rPr>
      </w:pPr>
      <w:r w:rsidRPr="009D4152">
        <w:rPr>
          <w:smallCaps/>
          <w:szCs w:val="17"/>
        </w:rPr>
        <w:t>Public Trustee</w:t>
      </w:r>
    </w:p>
    <w:p w14:paraId="3831E9B2" w14:textId="77777777" w:rsidR="009D4152" w:rsidRPr="009D4152" w:rsidRDefault="009D4152" w:rsidP="009D4152">
      <w:pPr>
        <w:jc w:val="center"/>
        <w:rPr>
          <w:i/>
          <w:szCs w:val="17"/>
        </w:rPr>
      </w:pPr>
      <w:r w:rsidRPr="009D4152">
        <w:rPr>
          <w:i/>
          <w:szCs w:val="17"/>
        </w:rPr>
        <w:t>Estates of Deceased Persons</w:t>
      </w:r>
    </w:p>
    <w:p w14:paraId="6DDF2535" w14:textId="77777777" w:rsidR="009D4152" w:rsidRPr="009D4152" w:rsidRDefault="009D4152" w:rsidP="009D4152">
      <w:pPr>
        <w:rPr>
          <w:rFonts w:eastAsia="Times New Roman"/>
          <w:szCs w:val="17"/>
        </w:rPr>
      </w:pPr>
      <w:r w:rsidRPr="009D4152">
        <w:rPr>
          <w:rFonts w:eastAsia="Times New Roman"/>
          <w:szCs w:val="17"/>
        </w:rPr>
        <w:t>In the matter of the estates of the undermentioned deceased persons:</w:t>
      </w:r>
    </w:p>
    <w:p w14:paraId="24A35067" w14:textId="77777777" w:rsidR="009D4152" w:rsidRPr="009D4152" w:rsidRDefault="009D4152" w:rsidP="009D4152">
      <w:pPr>
        <w:spacing w:after="0"/>
        <w:ind w:left="142"/>
        <w:rPr>
          <w:rFonts w:eastAsia="Times New Roman"/>
          <w:szCs w:val="17"/>
        </w:rPr>
      </w:pPr>
      <w:r w:rsidRPr="009D4152">
        <w:rPr>
          <w:rFonts w:eastAsia="Times New Roman"/>
          <w:szCs w:val="17"/>
        </w:rPr>
        <w:t>CONNOR Alexander late of 7 Yacca Street Whyalla Stuart of no occupation who died 12 October 2022</w:t>
      </w:r>
    </w:p>
    <w:p w14:paraId="2850337F" w14:textId="77777777" w:rsidR="009D4152" w:rsidRPr="009D4152" w:rsidRDefault="009D4152" w:rsidP="009D4152">
      <w:pPr>
        <w:spacing w:after="0"/>
        <w:ind w:left="142"/>
        <w:rPr>
          <w:rFonts w:eastAsia="Times New Roman"/>
          <w:szCs w:val="17"/>
        </w:rPr>
      </w:pPr>
      <w:r w:rsidRPr="009D4152">
        <w:rPr>
          <w:rFonts w:eastAsia="Times New Roman"/>
          <w:szCs w:val="17"/>
        </w:rPr>
        <w:t>DOLPHIN Audrey Mavis late of 1160 North East Road St Agnes Retired farm hand who died 16 June 2024</w:t>
      </w:r>
    </w:p>
    <w:p w14:paraId="27D44BD5" w14:textId="77777777" w:rsidR="009D4152" w:rsidRPr="009D4152" w:rsidRDefault="009D4152" w:rsidP="009D4152">
      <w:pPr>
        <w:spacing w:after="0"/>
        <w:ind w:left="142"/>
        <w:rPr>
          <w:rFonts w:eastAsia="Times New Roman"/>
          <w:szCs w:val="17"/>
        </w:rPr>
      </w:pPr>
      <w:r w:rsidRPr="009D4152">
        <w:rPr>
          <w:rFonts w:eastAsia="Times New Roman"/>
          <w:szCs w:val="17"/>
        </w:rPr>
        <w:t>FISCHER Robert William late of 5 Belmont Place Banksia Park Retired Admin worker who died 9 May 2024</w:t>
      </w:r>
    </w:p>
    <w:p w14:paraId="166DE2CE" w14:textId="77777777" w:rsidR="009D4152" w:rsidRPr="009D4152" w:rsidRDefault="009D4152" w:rsidP="009D4152">
      <w:pPr>
        <w:spacing w:after="0"/>
        <w:ind w:left="142"/>
        <w:rPr>
          <w:rFonts w:eastAsia="Times New Roman"/>
          <w:szCs w:val="17"/>
        </w:rPr>
      </w:pPr>
      <w:r w:rsidRPr="009D4152">
        <w:rPr>
          <w:rFonts w:eastAsia="Times New Roman"/>
          <w:szCs w:val="17"/>
        </w:rPr>
        <w:t>GREEN Debra Janet late of 2 First Avenue Glenelg East Personal Assistant who died 29 March 2024</w:t>
      </w:r>
    </w:p>
    <w:p w14:paraId="10A2A3B3" w14:textId="77777777" w:rsidR="009D4152" w:rsidRPr="009D4152" w:rsidRDefault="009D4152" w:rsidP="009D4152">
      <w:pPr>
        <w:spacing w:after="0"/>
        <w:ind w:left="142"/>
        <w:rPr>
          <w:rFonts w:eastAsia="Times New Roman"/>
          <w:szCs w:val="17"/>
        </w:rPr>
      </w:pPr>
      <w:r w:rsidRPr="009D4152">
        <w:rPr>
          <w:rFonts w:eastAsia="Times New Roman"/>
          <w:szCs w:val="17"/>
        </w:rPr>
        <w:t>HILL Barry George late of 2 Leighton Avenue Klemzig Retired diesel mechanic who died 20 April 2024</w:t>
      </w:r>
    </w:p>
    <w:p w14:paraId="4A6EB99B" w14:textId="77777777" w:rsidR="009D4152" w:rsidRPr="009D4152" w:rsidRDefault="009D4152" w:rsidP="009D4152">
      <w:pPr>
        <w:spacing w:after="0"/>
        <w:ind w:left="142"/>
        <w:rPr>
          <w:rFonts w:eastAsia="Times New Roman"/>
          <w:szCs w:val="17"/>
        </w:rPr>
      </w:pPr>
      <w:r w:rsidRPr="009D4152">
        <w:rPr>
          <w:rFonts w:eastAsia="Times New Roman"/>
          <w:szCs w:val="17"/>
        </w:rPr>
        <w:t>MARKS Brian Thomas late of 50 Bay Road Victor Harbor Shop Keeper who died 26 January 2024</w:t>
      </w:r>
    </w:p>
    <w:p w14:paraId="14D35643" w14:textId="77777777" w:rsidR="009D4152" w:rsidRPr="009D4152" w:rsidRDefault="009D4152" w:rsidP="009D4152">
      <w:pPr>
        <w:spacing w:after="0"/>
        <w:ind w:left="142"/>
        <w:rPr>
          <w:rFonts w:eastAsia="Times New Roman"/>
          <w:szCs w:val="17"/>
        </w:rPr>
      </w:pPr>
      <w:r w:rsidRPr="009D4152">
        <w:rPr>
          <w:rFonts w:eastAsia="Times New Roman"/>
          <w:szCs w:val="17"/>
        </w:rPr>
        <w:t>RANDALL Tanya Lee late of 42 Risely Avenue Royal Park of no occupation who died 9 February 2024</w:t>
      </w:r>
    </w:p>
    <w:p w14:paraId="0AA111D9" w14:textId="77777777" w:rsidR="009D4152" w:rsidRPr="009D4152" w:rsidRDefault="009D4152" w:rsidP="009D4152">
      <w:pPr>
        <w:spacing w:after="0"/>
        <w:ind w:left="142"/>
        <w:rPr>
          <w:rFonts w:eastAsia="Times New Roman"/>
          <w:szCs w:val="17"/>
        </w:rPr>
      </w:pPr>
      <w:r w:rsidRPr="009D4152">
        <w:rPr>
          <w:rFonts w:eastAsia="Times New Roman"/>
          <w:szCs w:val="17"/>
        </w:rPr>
        <w:t>SPRIGGS William Alan late of 10 Morton Road Christie Downs Retired Nursing Educator who died 7 January 2024</w:t>
      </w:r>
    </w:p>
    <w:p w14:paraId="60366C93" w14:textId="77777777" w:rsidR="009D4152" w:rsidRPr="009D4152" w:rsidRDefault="009D4152" w:rsidP="009D4152">
      <w:pPr>
        <w:spacing w:after="0"/>
        <w:ind w:left="142"/>
        <w:rPr>
          <w:rFonts w:eastAsia="Times New Roman"/>
          <w:szCs w:val="17"/>
        </w:rPr>
      </w:pPr>
      <w:r w:rsidRPr="009D4152">
        <w:rPr>
          <w:rFonts w:eastAsia="Times New Roman"/>
          <w:szCs w:val="17"/>
        </w:rPr>
        <w:t>TIGWELL Colin Christopher late of 49 Kapunda Street Kapunda of no occupation who died 6 January 2024</w:t>
      </w:r>
    </w:p>
    <w:p w14:paraId="22F02CD4" w14:textId="77777777" w:rsidR="009D4152" w:rsidRPr="009D4152" w:rsidRDefault="009D4152" w:rsidP="009D4152">
      <w:pPr>
        <w:spacing w:after="0"/>
        <w:ind w:left="142"/>
        <w:rPr>
          <w:rFonts w:eastAsia="Times New Roman"/>
          <w:szCs w:val="17"/>
        </w:rPr>
      </w:pPr>
      <w:r w:rsidRPr="009D4152">
        <w:rPr>
          <w:rFonts w:eastAsia="Times New Roman"/>
          <w:szCs w:val="17"/>
        </w:rPr>
        <w:t>WILKINSON Shaun David late of 26 Foote Avenue Kilburn of no occupation who died 31 March 2024</w:t>
      </w:r>
    </w:p>
    <w:p w14:paraId="72F48A4B" w14:textId="77777777" w:rsidR="009D4152" w:rsidRPr="009D4152" w:rsidRDefault="009D4152" w:rsidP="009D4152">
      <w:pPr>
        <w:ind w:left="142"/>
        <w:rPr>
          <w:rFonts w:eastAsia="Times New Roman"/>
          <w:szCs w:val="17"/>
        </w:rPr>
      </w:pPr>
      <w:r w:rsidRPr="009D4152">
        <w:rPr>
          <w:rFonts w:eastAsia="Times New Roman"/>
          <w:szCs w:val="17"/>
        </w:rPr>
        <w:t>WINGATE Ruth Betty late of 477-479 Military Road Largs Bay of no occupation who died 28 May 2024</w:t>
      </w:r>
    </w:p>
    <w:p w14:paraId="2A6A51D0" w14:textId="77777777" w:rsidR="009D4152" w:rsidRPr="009D4152" w:rsidRDefault="009D4152" w:rsidP="009D4152">
      <w:pPr>
        <w:rPr>
          <w:rFonts w:eastAsia="Times New Roman"/>
          <w:szCs w:val="17"/>
        </w:rPr>
      </w:pPr>
      <w:r w:rsidRPr="009D4152">
        <w:rPr>
          <w:rFonts w:eastAsia="Times New Roman"/>
          <w:spacing w:val="-2"/>
          <w:szCs w:val="17"/>
        </w:rPr>
        <w:t xml:space="preserve">Notice is hereby given pursuant to the </w:t>
      </w:r>
      <w:r w:rsidRPr="009D4152">
        <w:rPr>
          <w:rFonts w:eastAsia="Times New Roman"/>
          <w:i/>
          <w:iCs/>
          <w:spacing w:val="-2"/>
          <w:szCs w:val="17"/>
        </w:rPr>
        <w:t>Trustee Act 1936</w:t>
      </w:r>
      <w:r w:rsidRPr="009D4152">
        <w:rPr>
          <w:rFonts w:eastAsia="Times New Roman"/>
          <w:spacing w:val="-2"/>
          <w:szCs w:val="17"/>
        </w:rPr>
        <w:t xml:space="preserve">, the </w:t>
      </w:r>
      <w:r w:rsidRPr="009D4152">
        <w:rPr>
          <w:rFonts w:eastAsia="Times New Roman"/>
          <w:i/>
          <w:iCs/>
          <w:spacing w:val="-2"/>
          <w:szCs w:val="17"/>
        </w:rPr>
        <w:t>Inheritance (Family Provision) Act 1972</w:t>
      </w:r>
      <w:r w:rsidRPr="009D4152">
        <w:rPr>
          <w:rFonts w:eastAsia="Times New Roman"/>
          <w:spacing w:val="-2"/>
          <w:szCs w:val="17"/>
        </w:rPr>
        <w:t xml:space="preserve"> and the </w:t>
      </w:r>
      <w:r w:rsidRPr="009D4152">
        <w:rPr>
          <w:rFonts w:eastAsia="Times New Roman"/>
          <w:i/>
          <w:iCs/>
          <w:spacing w:val="-2"/>
          <w:szCs w:val="17"/>
        </w:rPr>
        <w:t>Family Relationships Act 1975</w:t>
      </w:r>
      <w:r w:rsidRPr="009D4152">
        <w:rPr>
          <w:rFonts w:eastAsia="Times New Roman"/>
          <w:szCs w:val="17"/>
        </w:rPr>
        <w:t xml:space="preserve"> that all creditors, beneficiaries, and other persons having claims against the said estates are required to send, in writing, to the office of Public Trustee at GPO Box 1338, Adelaide SA 5001, full particulars and proof of such claims, on or before the 25 October 2024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4BD16810" w14:textId="77777777" w:rsidR="009D4152" w:rsidRPr="009D4152" w:rsidRDefault="009D4152" w:rsidP="009D4152">
      <w:pPr>
        <w:spacing w:after="0"/>
        <w:rPr>
          <w:rFonts w:eastAsia="Times New Roman"/>
          <w:szCs w:val="17"/>
        </w:rPr>
      </w:pPr>
      <w:r w:rsidRPr="009D4152">
        <w:rPr>
          <w:rFonts w:eastAsia="Times New Roman"/>
          <w:szCs w:val="17"/>
        </w:rPr>
        <w:t>Dated: 26 September 2024</w:t>
      </w:r>
    </w:p>
    <w:p w14:paraId="3B91FCF0" w14:textId="77777777" w:rsidR="009D4152" w:rsidRPr="009D4152" w:rsidRDefault="009D4152" w:rsidP="009D4152">
      <w:pPr>
        <w:spacing w:after="0"/>
        <w:jc w:val="right"/>
        <w:rPr>
          <w:rFonts w:eastAsia="Times New Roman"/>
          <w:szCs w:val="17"/>
        </w:rPr>
      </w:pPr>
      <w:r w:rsidRPr="009D4152">
        <w:rPr>
          <w:rFonts w:eastAsia="Times New Roman"/>
          <w:smallCaps/>
          <w:szCs w:val="20"/>
        </w:rPr>
        <w:t>T. Brumfield</w:t>
      </w:r>
    </w:p>
    <w:p w14:paraId="6AA155D5" w14:textId="77777777" w:rsidR="009D4152" w:rsidRPr="009D4152" w:rsidRDefault="009D4152" w:rsidP="009D4152">
      <w:pPr>
        <w:spacing w:after="0"/>
        <w:jc w:val="right"/>
        <w:rPr>
          <w:rFonts w:eastAsia="Times New Roman"/>
          <w:szCs w:val="17"/>
        </w:rPr>
      </w:pPr>
      <w:r w:rsidRPr="009D4152">
        <w:rPr>
          <w:rFonts w:eastAsia="Times New Roman"/>
          <w:szCs w:val="17"/>
        </w:rPr>
        <w:t>Public Trustee</w:t>
      </w:r>
    </w:p>
    <w:p w14:paraId="4A66B3A1" w14:textId="77777777" w:rsidR="009D4152" w:rsidRPr="009D4152" w:rsidRDefault="009D4152" w:rsidP="009D4152">
      <w:pPr>
        <w:pBdr>
          <w:bottom w:val="single" w:sz="4" w:space="1" w:color="auto"/>
        </w:pBdr>
        <w:spacing w:after="0" w:line="52" w:lineRule="exact"/>
        <w:jc w:val="center"/>
        <w:rPr>
          <w:rFonts w:eastAsia="Times New Roman"/>
          <w:szCs w:val="17"/>
        </w:rPr>
      </w:pPr>
    </w:p>
    <w:p w14:paraId="61060CDD" w14:textId="77777777" w:rsidR="009D4152" w:rsidRPr="009D4152" w:rsidRDefault="009D4152" w:rsidP="009D4152">
      <w:pPr>
        <w:pBdr>
          <w:top w:val="single" w:sz="4" w:space="1" w:color="auto"/>
        </w:pBdr>
        <w:spacing w:before="34" w:after="0" w:line="14" w:lineRule="exact"/>
        <w:jc w:val="center"/>
        <w:rPr>
          <w:rFonts w:eastAsia="Times New Roman"/>
          <w:szCs w:val="17"/>
        </w:rPr>
      </w:pPr>
    </w:p>
    <w:p w14:paraId="40287146" w14:textId="77777777" w:rsidR="009D4152" w:rsidRPr="009D4152" w:rsidRDefault="009D4152" w:rsidP="009D415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46807DD9" w14:textId="77777777" w:rsidR="00CD586C" w:rsidRPr="00304833" w:rsidRDefault="00C965BF" w:rsidP="00D60089">
      <w:pPr>
        <w:spacing w:after="0" w:line="240" w:lineRule="auto"/>
        <w:ind w:right="600"/>
        <w:rPr>
          <w:color w:val="000000"/>
          <w:sz w:val="20"/>
          <w:szCs w:val="20"/>
        </w:rPr>
      </w:pPr>
      <w:r>
        <w:rPr>
          <w:color w:val="000000"/>
          <w:spacing w:val="-4"/>
          <w:sz w:val="20"/>
          <w:szCs w:val="20"/>
        </w:rPr>
        <w:br w:type="page"/>
      </w:r>
    </w:p>
    <w:p w14:paraId="4A68C8B8" w14:textId="77777777" w:rsidR="00EB5C72" w:rsidRPr="00576D3B" w:rsidRDefault="00EB5C72" w:rsidP="005335F1">
      <w:pPr>
        <w:spacing w:after="0" w:line="240" w:lineRule="auto"/>
        <w:ind w:left="600" w:right="600"/>
        <w:jc w:val="center"/>
        <w:rPr>
          <w:color w:val="000000"/>
          <w:sz w:val="20"/>
          <w:szCs w:val="20"/>
        </w:rPr>
      </w:pPr>
    </w:p>
    <w:p w14:paraId="30E92159" w14:textId="77777777" w:rsidR="00EB5C72" w:rsidRPr="00576D3B" w:rsidRDefault="00EB5C72" w:rsidP="005335F1">
      <w:pPr>
        <w:spacing w:after="0" w:line="240" w:lineRule="auto"/>
        <w:ind w:left="600" w:right="600"/>
        <w:jc w:val="center"/>
        <w:rPr>
          <w:color w:val="000000"/>
          <w:sz w:val="20"/>
          <w:szCs w:val="20"/>
        </w:rPr>
      </w:pPr>
    </w:p>
    <w:p w14:paraId="7AB11963" w14:textId="77777777" w:rsidR="00EB5C72" w:rsidRDefault="00EB5C72" w:rsidP="005335F1">
      <w:pPr>
        <w:spacing w:after="0" w:line="240" w:lineRule="auto"/>
        <w:ind w:left="600" w:right="600"/>
        <w:jc w:val="center"/>
        <w:rPr>
          <w:color w:val="000000"/>
          <w:sz w:val="20"/>
          <w:szCs w:val="20"/>
        </w:rPr>
      </w:pPr>
    </w:p>
    <w:p w14:paraId="7727E4CC" w14:textId="77777777" w:rsidR="00EB5C72" w:rsidRPr="00576D3B" w:rsidRDefault="00EB5C72" w:rsidP="005335F1">
      <w:pPr>
        <w:spacing w:after="0" w:line="240" w:lineRule="auto"/>
        <w:ind w:left="600" w:right="600"/>
        <w:jc w:val="center"/>
        <w:rPr>
          <w:color w:val="000000"/>
          <w:sz w:val="20"/>
          <w:szCs w:val="20"/>
        </w:rPr>
      </w:pPr>
    </w:p>
    <w:p w14:paraId="50814D6F"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0B8487C0" w14:textId="77777777" w:rsidR="00EB5C72" w:rsidRPr="00576D3B" w:rsidRDefault="00EB5C72" w:rsidP="005335F1">
      <w:pPr>
        <w:spacing w:after="0" w:line="240" w:lineRule="auto"/>
        <w:ind w:left="600" w:right="600"/>
        <w:jc w:val="center"/>
        <w:rPr>
          <w:color w:val="000000"/>
          <w:sz w:val="20"/>
          <w:szCs w:val="20"/>
        </w:rPr>
      </w:pPr>
    </w:p>
    <w:p w14:paraId="76587DDB" w14:textId="77777777" w:rsidR="00EB5C72" w:rsidRDefault="00EB5C72" w:rsidP="005335F1">
      <w:pPr>
        <w:spacing w:after="0" w:line="240" w:lineRule="auto"/>
        <w:ind w:left="600" w:right="600"/>
        <w:jc w:val="center"/>
        <w:rPr>
          <w:color w:val="000000"/>
          <w:sz w:val="20"/>
          <w:szCs w:val="20"/>
        </w:rPr>
      </w:pPr>
    </w:p>
    <w:p w14:paraId="3BE121BC" w14:textId="77777777" w:rsidR="00EB5C72" w:rsidRPr="00576D3B" w:rsidRDefault="00EB5C72" w:rsidP="005335F1">
      <w:pPr>
        <w:spacing w:after="0" w:line="240" w:lineRule="auto"/>
        <w:ind w:left="600" w:right="600"/>
        <w:jc w:val="center"/>
        <w:rPr>
          <w:color w:val="000000"/>
          <w:sz w:val="20"/>
          <w:szCs w:val="20"/>
        </w:rPr>
      </w:pPr>
    </w:p>
    <w:p w14:paraId="46D807C8"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68AF5F5E"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2AEA7F94"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012D0FDC"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38C61C27" w14:textId="77777777" w:rsidR="00EB5C72" w:rsidRPr="00576D3B" w:rsidRDefault="00EB5C72" w:rsidP="00AD0853">
      <w:pPr>
        <w:spacing w:after="0" w:line="240" w:lineRule="auto"/>
        <w:ind w:left="600" w:right="600"/>
        <w:jc w:val="center"/>
        <w:rPr>
          <w:color w:val="000000"/>
          <w:sz w:val="20"/>
          <w:szCs w:val="20"/>
        </w:rPr>
      </w:pPr>
    </w:p>
    <w:p w14:paraId="2332C49C" w14:textId="77777777" w:rsidR="00EB5C72" w:rsidRPr="00576D3B" w:rsidRDefault="00EB5C72" w:rsidP="00AD0853">
      <w:pPr>
        <w:spacing w:after="0" w:line="240" w:lineRule="auto"/>
        <w:ind w:left="600" w:right="600"/>
        <w:jc w:val="center"/>
        <w:rPr>
          <w:color w:val="000000"/>
          <w:sz w:val="20"/>
          <w:szCs w:val="20"/>
        </w:rPr>
      </w:pPr>
    </w:p>
    <w:p w14:paraId="6DAD5BB4" w14:textId="77777777" w:rsidR="00EB5C72" w:rsidRPr="00576D3B" w:rsidRDefault="00EB5C72" w:rsidP="00AD0853">
      <w:pPr>
        <w:spacing w:after="0" w:line="240" w:lineRule="auto"/>
        <w:ind w:left="600" w:right="600"/>
        <w:jc w:val="center"/>
        <w:rPr>
          <w:color w:val="000000"/>
          <w:sz w:val="20"/>
          <w:szCs w:val="20"/>
        </w:rPr>
      </w:pPr>
    </w:p>
    <w:p w14:paraId="2EA3E9B9"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614A363F"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770FF922"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3AD57CEC"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2B262F0B"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72E79382"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3912CC40" w14:textId="77777777" w:rsidR="00EB5C72" w:rsidRPr="00576D3B" w:rsidRDefault="00EB5C72" w:rsidP="00AD0853">
      <w:pPr>
        <w:spacing w:after="0" w:line="240" w:lineRule="auto"/>
        <w:ind w:left="600" w:right="600"/>
        <w:jc w:val="center"/>
        <w:rPr>
          <w:color w:val="000000"/>
          <w:sz w:val="20"/>
          <w:szCs w:val="20"/>
        </w:rPr>
      </w:pPr>
    </w:p>
    <w:p w14:paraId="21328DFE" w14:textId="77777777" w:rsidR="00EB5C72" w:rsidRPr="00576D3B" w:rsidRDefault="00EB5C72" w:rsidP="00AD0853">
      <w:pPr>
        <w:spacing w:after="0" w:line="240" w:lineRule="auto"/>
        <w:ind w:left="600" w:right="600"/>
        <w:jc w:val="center"/>
        <w:rPr>
          <w:color w:val="000000"/>
          <w:sz w:val="20"/>
          <w:szCs w:val="20"/>
        </w:rPr>
      </w:pPr>
    </w:p>
    <w:p w14:paraId="2B7DFB7A" w14:textId="77777777" w:rsidR="00EB5C72" w:rsidRPr="00576D3B" w:rsidRDefault="00EB5C72" w:rsidP="00AD0853">
      <w:pPr>
        <w:spacing w:after="0" w:line="240" w:lineRule="auto"/>
        <w:ind w:left="600" w:right="600"/>
        <w:jc w:val="center"/>
        <w:rPr>
          <w:color w:val="000000"/>
          <w:sz w:val="20"/>
          <w:szCs w:val="20"/>
        </w:rPr>
      </w:pPr>
    </w:p>
    <w:p w14:paraId="1B25459F"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7FECB77B"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3747D7E7"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5A329A40"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62546137"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5A225E42" w14:textId="77777777" w:rsidR="00EB5C72" w:rsidRPr="00576D3B" w:rsidRDefault="00EB5C72" w:rsidP="00AD0853">
      <w:pPr>
        <w:spacing w:after="0" w:line="240" w:lineRule="auto"/>
        <w:ind w:left="600" w:right="600"/>
        <w:jc w:val="center"/>
        <w:rPr>
          <w:color w:val="000000"/>
          <w:sz w:val="20"/>
          <w:szCs w:val="20"/>
        </w:rPr>
      </w:pPr>
    </w:p>
    <w:p w14:paraId="7386FDAA" w14:textId="77777777" w:rsidR="00EB5C72" w:rsidRPr="00576D3B" w:rsidRDefault="00EB5C72" w:rsidP="00AD0853">
      <w:pPr>
        <w:spacing w:after="0" w:line="240" w:lineRule="auto"/>
        <w:ind w:left="600" w:right="600"/>
        <w:jc w:val="center"/>
        <w:rPr>
          <w:color w:val="000000"/>
          <w:sz w:val="20"/>
          <w:szCs w:val="20"/>
        </w:rPr>
      </w:pPr>
    </w:p>
    <w:p w14:paraId="1CBE4DFC" w14:textId="77777777" w:rsidR="00EB5C72" w:rsidRPr="00576D3B" w:rsidRDefault="00EB5C72" w:rsidP="00AD0853">
      <w:pPr>
        <w:spacing w:after="0" w:line="240" w:lineRule="auto"/>
        <w:ind w:left="600" w:right="600"/>
        <w:jc w:val="center"/>
        <w:rPr>
          <w:color w:val="000000"/>
          <w:sz w:val="20"/>
          <w:szCs w:val="20"/>
        </w:rPr>
      </w:pPr>
    </w:p>
    <w:p w14:paraId="4BC26D53"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95" w:history="1">
        <w:r w:rsidRPr="00576D3B">
          <w:rPr>
            <w:rFonts w:eastAsia="Times New Roman"/>
            <w:color w:val="0000FF"/>
            <w:sz w:val="24"/>
            <w:u w:val="single"/>
            <w:lang w:eastAsia="en-AU"/>
          </w:rPr>
          <w:t>governmentgazettesa@sa.gov.au</w:t>
        </w:r>
      </w:hyperlink>
    </w:p>
    <w:p w14:paraId="7CE8EC81"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0EC60B86"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96" w:history="1">
        <w:r w:rsidRPr="00576D3B">
          <w:rPr>
            <w:rFonts w:eastAsia="Times New Roman"/>
            <w:color w:val="0000FF"/>
            <w:sz w:val="24"/>
            <w:u w:val="single"/>
            <w:lang w:eastAsia="en-AU"/>
          </w:rPr>
          <w:t>www.governmentgazette.sa.gov.au</w:t>
        </w:r>
      </w:hyperlink>
    </w:p>
    <w:p w14:paraId="5EB4D47E" w14:textId="77777777" w:rsidR="00EB5C72" w:rsidRPr="00576D3B" w:rsidRDefault="00EB5C72" w:rsidP="00AD0853">
      <w:pPr>
        <w:spacing w:after="0" w:line="240" w:lineRule="auto"/>
        <w:ind w:left="600" w:right="600"/>
        <w:jc w:val="center"/>
        <w:rPr>
          <w:color w:val="000000"/>
          <w:sz w:val="20"/>
          <w:szCs w:val="20"/>
        </w:rPr>
      </w:pPr>
    </w:p>
    <w:p w14:paraId="5A48C42F" w14:textId="77777777" w:rsidR="00EB5C72" w:rsidRPr="00576D3B" w:rsidRDefault="00EB5C72" w:rsidP="00AD0853">
      <w:pPr>
        <w:spacing w:after="0" w:line="240" w:lineRule="auto"/>
        <w:ind w:left="600" w:right="600"/>
        <w:jc w:val="center"/>
        <w:rPr>
          <w:color w:val="000000"/>
          <w:sz w:val="20"/>
          <w:szCs w:val="20"/>
        </w:rPr>
      </w:pPr>
    </w:p>
    <w:p w14:paraId="349B13D2" w14:textId="77777777" w:rsidR="00EB5C72" w:rsidRPr="00576D3B" w:rsidRDefault="00EB5C72" w:rsidP="00AD0853">
      <w:pPr>
        <w:spacing w:after="0" w:line="240" w:lineRule="auto"/>
        <w:ind w:left="600" w:right="600"/>
        <w:jc w:val="center"/>
        <w:rPr>
          <w:color w:val="000000"/>
          <w:sz w:val="20"/>
          <w:szCs w:val="20"/>
        </w:rPr>
      </w:pPr>
    </w:p>
    <w:p w14:paraId="3C542379" w14:textId="77777777" w:rsidR="00EB5C72" w:rsidRPr="00576D3B" w:rsidRDefault="00EB5C72" w:rsidP="00AD0853">
      <w:pPr>
        <w:spacing w:after="0" w:line="240" w:lineRule="auto"/>
        <w:ind w:left="600" w:right="600"/>
        <w:jc w:val="center"/>
        <w:rPr>
          <w:color w:val="000000"/>
          <w:sz w:val="20"/>
          <w:szCs w:val="20"/>
        </w:rPr>
      </w:pPr>
    </w:p>
    <w:p w14:paraId="02E1BE0A" w14:textId="77777777" w:rsidR="00EB5C72" w:rsidRDefault="00EB5C72" w:rsidP="00AD0853">
      <w:pPr>
        <w:spacing w:after="0" w:line="240" w:lineRule="auto"/>
        <w:ind w:left="600" w:right="600"/>
        <w:jc w:val="center"/>
        <w:rPr>
          <w:color w:val="000000"/>
          <w:sz w:val="20"/>
          <w:szCs w:val="20"/>
        </w:rPr>
      </w:pPr>
    </w:p>
    <w:p w14:paraId="29443A62" w14:textId="77777777" w:rsidR="00EB5C72" w:rsidRDefault="00EB5C72" w:rsidP="00AD0853">
      <w:pPr>
        <w:spacing w:after="0" w:line="240" w:lineRule="auto"/>
        <w:ind w:left="600" w:right="600"/>
        <w:jc w:val="center"/>
        <w:rPr>
          <w:color w:val="000000"/>
          <w:sz w:val="20"/>
          <w:szCs w:val="20"/>
        </w:rPr>
      </w:pPr>
    </w:p>
    <w:p w14:paraId="398096A6" w14:textId="77777777" w:rsidR="00EB5C72" w:rsidRDefault="00EB5C72" w:rsidP="00AD0853">
      <w:pPr>
        <w:spacing w:after="0" w:line="240" w:lineRule="auto"/>
        <w:ind w:left="600" w:right="600"/>
        <w:jc w:val="center"/>
        <w:rPr>
          <w:color w:val="000000"/>
          <w:sz w:val="20"/>
          <w:szCs w:val="20"/>
        </w:rPr>
      </w:pPr>
    </w:p>
    <w:p w14:paraId="15202F01" w14:textId="77777777" w:rsidR="00EB5C72" w:rsidRDefault="00EB5C72" w:rsidP="00AD0853">
      <w:pPr>
        <w:spacing w:after="0" w:line="240" w:lineRule="auto"/>
        <w:ind w:left="600" w:right="600"/>
        <w:jc w:val="center"/>
        <w:rPr>
          <w:color w:val="000000"/>
          <w:sz w:val="20"/>
          <w:szCs w:val="20"/>
        </w:rPr>
      </w:pPr>
    </w:p>
    <w:p w14:paraId="0EB804E5" w14:textId="77777777" w:rsidR="000163A9" w:rsidRPr="00144772" w:rsidRDefault="000163A9" w:rsidP="000163A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44A07C44" w14:textId="77777777" w:rsidR="000163A9" w:rsidRPr="00144772" w:rsidRDefault="000163A9" w:rsidP="000163A9">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BCC0395" w14:textId="77777777" w:rsidR="000163A9" w:rsidRPr="00777F88" w:rsidRDefault="000163A9" w:rsidP="00A71F02">
      <w:pPr>
        <w:pStyle w:val="Footer"/>
        <w:spacing w:before="120" w:line="170" w:lineRule="exact"/>
        <w:jc w:val="center"/>
        <w:rPr>
          <w:szCs w:val="17"/>
        </w:rPr>
      </w:pPr>
      <w:r w:rsidRPr="00777F88">
        <w:rPr>
          <w:szCs w:val="17"/>
        </w:rPr>
        <w:t xml:space="preserve">Printed and published weekly by authority of </w:t>
      </w:r>
      <w:r>
        <w:rPr>
          <w:smallCaps/>
          <w:szCs w:val="17"/>
        </w:rPr>
        <w:t>T. Foresto</w:t>
      </w:r>
      <w:r w:rsidRPr="00732A1E">
        <w:rPr>
          <w:szCs w:val="17"/>
        </w:rPr>
        <w:t xml:space="preserve">, </w:t>
      </w:r>
      <w:r w:rsidRPr="00B33677">
        <w:rPr>
          <w:szCs w:val="17"/>
        </w:rPr>
        <w:t>Government</w:t>
      </w:r>
      <w:r w:rsidRPr="00777F88">
        <w:rPr>
          <w:szCs w:val="17"/>
        </w:rPr>
        <w:t xml:space="preserve"> Printer, South Australia</w:t>
      </w:r>
    </w:p>
    <w:p w14:paraId="3CB264E3" w14:textId="77777777" w:rsidR="000163A9" w:rsidRPr="00777F88" w:rsidRDefault="000163A9" w:rsidP="000163A9">
      <w:pPr>
        <w:pStyle w:val="Footer"/>
        <w:spacing w:line="170" w:lineRule="exact"/>
        <w:jc w:val="center"/>
        <w:rPr>
          <w:szCs w:val="17"/>
        </w:rPr>
      </w:pPr>
      <w:r w:rsidRPr="000C7EA3">
        <w:rPr>
          <w:szCs w:val="17"/>
        </w:rPr>
        <w:t>$</w:t>
      </w:r>
      <w:r>
        <w:rPr>
          <w:szCs w:val="17"/>
        </w:rPr>
        <w:t>8.80</w:t>
      </w:r>
      <w:r w:rsidRPr="000C7EA3">
        <w:rPr>
          <w:szCs w:val="17"/>
        </w:rPr>
        <w:t xml:space="preserve"> per issue (plus postage), $</w:t>
      </w:r>
      <w:r>
        <w:rPr>
          <w:szCs w:val="17"/>
        </w:rPr>
        <w:t>443.00</w:t>
      </w:r>
      <w:r w:rsidRPr="000C7EA3">
        <w:rPr>
          <w:szCs w:val="17"/>
        </w:rPr>
        <w:t xml:space="preserve"> per annual subscription—GST inclusive</w:t>
      </w:r>
    </w:p>
    <w:p w14:paraId="22D538AD" w14:textId="77777777" w:rsidR="000163A9" w:rsidRPr="00D0446B" w:rsidRDefault="000163A9" w:rsidP="000163A9">
      <w:pPr>
        <w:pStyle w:val="Footer"/>
        <w:spacing w:line="170" w:lineRule="exact"/>
        <w:jc w:val="center"/>
        <w:rPr>
          <w:szCs w:val="17"/>
        </w:rPr>
      </w:pPr>
      <w:r w:rsidRPr="00777F88">
        <w:rPr>
          <w:szCs w:val="17"/>
        </w:rPr>
        <w:t xml:space="preserve">Online publications: </w:t>
      </w:r>
      <w:hyperlink r:id="rId97" w:history="1">
        <w:r w:rsidRPr="000B6B42">
          <w:rPr>
            <w:rStyle w:val="Hyperlink"/>
            <w:szCs w:val="17"/>
          </w:rPr>
          <w:t>www.governmentgazette.sa.gov.au</w:t>
        </w:r>
      </w:hyperlink>
      <w:r>
        <w:rPr>
          <w:szCs w:val="17"/>
        </w:rPr>
        <w:t xml:space="preserve"> </w:t>
      </w:r>
    </w:p>
    <w:sectPr w:rsidR="000163A9" w:rsidRPr="00D0446B" w:rsidSect="00A31977">
      <w:headerReference w:type="even" r:id="rId98"/>
      <w:headerReference w:type="default" r:id="rId99"/>
      <w:pgSz w:w="11906" w:h="16838"/>
      <w:pgMar w:top="1673" w:right="1259" w:bottom="1418" w:left="1293" w:header="1134" w:footer="1134" w:gutter="0"/>
      <w:pgNumType w:start="3800"/>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87845F" w14:textId="77777777" w:rsidR="00681C77" w:rsidRDefault="00681C77" w:rsidP="00777F88">
      <w:pPr>
        <w:spacing w:after="0" w:line="240" w:lineRule="auto"/>
      </w:pPr>
      <w:r>
        <w:separator/>
      </w:r>
    </w:p>
  </w:endnote>
  <w:endnote w:type="continuationSeparator" w:id="0">
    <w:p w14:paraId="1777EE3F" w14:textId="77777777" w:rsidR="00681C77" w:rsidRDefault="00681C77"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FHDL H+ Helvetica Neue">
    <w:altName w:val="Calibri"/>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ani">
    <w:charset w:val="00"/>
    <w:family w:val="roman"/>
    <w:pitch w:val="variable"/>
    <w:sig w:usb0="00200003" w:usb1="00000000" w:usb2="00000000" w:usb3="00000000" w:csb0="00000001" w:csb1="00000000"/>
  </w:font>
  <w:font w:name="NBFFLK+Arial">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38389"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26677"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3841C8D6"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4EC278E8"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15A53AD8"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7879D2">
      <w:rPr>
        <w:szCs w:val="17"/>
      </w:rPr>
      <w:t>80</w:t>
    </w:r>
    <w:r w:rsidRPr="000C7EA3">
      <w:rPr>
        <w:szCs w:val="17"/>
      </w:rPr>
      <w:t xml:space="preserve"> per issue (plus postage), $</w:t>
    </w:r>
    <w:r w:rsidR="003121EA">
      <w:rPr>
        <w:szCs w:val="17"/>
      </w:rPr>
      <w:t>4</w:t>
    </w:r>
    <w:r w:rsidR="007879D2">
      <w:rPr>
        <w:szCs w:val="17"/>
      </w:rPr>
      <w:t>43</w:t>
    </w:r>
    <w:r w:rsidR="003121EA">
      <w:rPr>
        <w:szCs w:val="17"/>
      </w:rPr>
      <w:t>.00</w:t>
    </w:r>
    <w:r w:rsidRPr="000C7EA3">
      <w:rPr>
        <w:szCs w:val="17"/>
      </w:rPr>
      <w:t xml:space="preserve"> per annual subscription—GST inclusive</w:t>
    </w:r>
  </w:p>
  <w:p w14:paraId="7ECF2CC8"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EBEAB"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272BE"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1198BC91"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2B86BC7A"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6AF957D4"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7AAB531A"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C744BE" w14:textId="77777777" w:rsidR="00681C77" w:rsidRDefault="00681C77" w:rsidP="00777F88">
      <w:pPr>
        <w:spacing w:after="0" w:line="240" w:lineRule="auto"/>
      </w:pPr>
      <w:r>
        <w:separator/>
      </w:r>
    </w:p>
  </w:footnote>
  <w:footnote w:type="continuationSeparator" w:id="0">
    <w:p w14:paraId="73EE1EFD" w14:textId="77777777" w:rsidR="00681C77" w:rsidRDefault="00681C77"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E4064"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23390BFB"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5E8D52E1"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82A6DE"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43EFB"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21F0F755"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344D2AAE"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D90D4F"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120E0E" w14:textId="4C7B5275"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656273">
      <w:rPr>
        <w:rFonts w:eastAsia="Times New Roman"/>
        <w:sz w:val="21"/>
        <w:szCs w:val="21"/>
      </w:rPr>
      <w:t>66</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656273">
      <w:rPr>
        <w:rFonts w:eastAsia="Times New Roman"/>
        <w:sz w:val="21"/>
        <w:szCs w:val="21"/>
      </w:rPr>
      <w:t>26 September</w:t>
    </w:r>
    <w:r w:rsidR="00C9018A" w:rsidRPr="00C9018A">
      <w:rPr>
        <w:rFonts w:eastAsia="Times New Roman"/>
        <w:sz w:val="21"/>
        <w:szCs w:val="21"/>
      </w:rPr>
      <w:t xml:space="preserve"> 20</w:t>
    </w:r>
    <w:r>
      <w:rPr>
        <w:rFonts w:eastAsia="Times New Roman"/>
        <w:sz w:val="21"/>
        <w:szCs w:val="21"/>
      </w:rPr>
      <w:t>2</w:t>
    </w:r>
    <w:r w:rsidR="00656273">
      <w:rPr>
        <w:rFonts w:eastAsia="Times New Roman"/>
        <w:sz w:val="21"/>
        <w:szCs w:val="21"/>
      </w:rPr>
      <w:t>4</w:t>
    </w:r>
  </w:p>
  <w:p w14:paraId="4BB1E914"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1BC6C" w14:textId="3EC72380" w:rsidR="00C25241" w:rsidRPr="00C25241" w:rsidRDefault="00656273"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26 September</w:t>
    </w:r>
    <w:r w:rsidRPr="00C9018A">
      <w:rPr>
        <w:rFonts w:eastAsia="Times New Roman"/>
        <w:sz w:val="21"/>
        <w:szCs w:val="21"/>
      </w:rPr>
      <w:t xml:space="preserve"> 20</w:t>
    </w:r>
    <w:r>
      <w:rPr>
        <w:rFonts w:eastAsia="Times New Roman"/>
        <w:sz w:val="21"/>
        <w:szCs w:val="21"/>
      </w:rPr>
      <w:t>24</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66</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65466A0E"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802CF"/>
    <w:multiLevelType w:val="multilevel"/>
    <w:tmpl w:val="E1784FB4"/>
    <w:lvl w:ilvl="0">
      <w:start w:val="75"/>
      <w:numFmt w:val="bullet"/>
      <w:lvlText w:val="-"/>
      <w:lvlJc w:val="left"/>
      <w:pPr>
        <w:tabs>
          <w:tab w:val="num" w:pos="720"/>
        </w:tabs>
        <w:ind w:left="720" w:hanging="360"/>
      </w:pPr>
      <w:rPr>
        <w:rFonts w:ascii="Calibri" w:eastAsiaTheme="minorHAns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B0515D"/>
    <w:multiLevelType w:val="hybridMultilevel"/>
    <w:tmpl w:val="81B47248"/>
    <w:lvl w:ilvl="0" w:tplc="FFFFFFFF">
      <w:start w:val="1"/>
      <w:numFmt w:val="lowerLetter"/>
      <w:lvlText w:val="(%1)"/>
      <w:lvlJc w:val="left"/>
      <w:pPr>
        <w:ind w:left="2280" w:hanging="360"/>
      </w:pPr>
      <w:rPr>
        <w:rFonts w:hint="default"/>
      </w:rPr>
    </w:lvl>
    <w:lvl w:ilvl="1" w:tplc="FFFFFFFF" w:tentative="1">
      <w:start w:val="1"/>
      <w:numFmt w:val="lowerLetter"/>
      <w:lvlText w:val="%2."/>
      <w:lvlJc w:val="left"/>
      <w:pPr>
        <w:ind w:left="3000" w:hanging="360"/>
      </w:pPr>
    </w:lvl>
    <w:lvl w:ilvl="2" w:tplc="FFFFFFFF" w:tentative="1">
      <w:start w:val="1"/>
      <w:numFmt w:val="lowerRoman"/>
      <w:lvlText w:val="%3."/>
      <w:lvlJc w:val="right"/>
      <w:pPr>
        <w:ind w:left="3720" w:hanging="18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2" w15:restartNumberingAfterBreak="0">
    <w:nsid w:val="12044BBC"/>
    <w:multiLevelType w:val="hybridMultilevel"/>
    <w:tmpl w:val="551EE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2E25DD"/>
    <w:multiLevelType w:val="hybridMultilevel"/>
    <w:tmpl w:val="63FE91AA"/>
    <w:lvl w:ilvl="0" w:tplc="FFFFFFFF">
      <w:start w:val="1"/>
      <w:numFmt w:val="decimal"/>
      <w:lvlText w:val="(%1)"/>
      <w:lvlJc w:val="left"/>
      <w:pPr>
        <w:ind w:left="360" w:hanging="360"/>
      </w:pPr>
      <w:rPr>
        <w:rFonts w:ascii="Arial" w:eastAsia="Times New Roman" w:hAnsi="Arial" w:cs="Arial"/>
      </w:rPr>
    </w:lvl>
    <w:lvl w:ilvl="1" w:tplc="FFFFFFFF" w:tentative="1">
      <w:start w:val="1"/>
      <w:numFmt w:val="lowerLetter"/>
      <w:lvlText w:val="%2."/>
      <w:lvlJc w:val="left"/>
      <w:pPr>
        <w:ind w:left="3000" w:hanging="360"/>
      </w:pPr>
    </w:lvl>
    <w:lvl w:ilvl="2" w:tplc="FFFFFFFF" w:tentative="1">
      <w:start w:val="1"/>
      <w:numFmt w:val="lowerRoman"/>
      <w:lvlText w:val="%3."/>
      <w:lvlJc w:val="right"/>
      <w:pPr>
        <w:ind w:left="3720" w:hanging="18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4" w15:restartNumberingAfterBreak="0">
    <w:nsid w:val="146E75A8"/>
    <w:multiLevelType w:val="hybridMultilevel"/>
    <w:tmpl w:val="3572A5B0"/>
    <w:lvl w:ilvl="0" w:tplc="8972695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53541AD"/>
    <w:multiLevelType w:val="hybridMultilevel"/>
    <w:tmpl w:val="A57634F8"/>
    <w:lvl w:ilvl="0" w:tplc="646635C2">
      <w:start w:val="1"/>
      <w:numFmt w:val="lowerLetter"/>
      <w:lvlText w:val="(%1)"/>
      <w:lvlJc w:val="left"/>
      <w:pPr>
        <w:ind w:left="6208" w:hanging="360"/>
      </w:pPr>
      <w:rPr>
        <w:rFonts w:ascii="Arial" w:eastAsia="Times New Roman" w:hAnsi="Arial" w:cs="Arial"/>
      </w:rPr>
    </w:lvl>
    <w:lvl w:ilvl="1" w:tplc="0C090019" w:tentative="1">
      <w:start w:val="1"/>
      <w:numFmt w:val="lowerLetter"/>
      <w:lvlText w:val="%2."/>
      <w:lvlJc w:val="left"/>
      <w:pPr>
        <w:ind w:left="6928" w:hanging="360"/>
      </w:pPr>
    </w:lvl>
    <w:lvl w:ilvl="2" w:tplc="0C09001B" w:tentative="1">
      <w:start w:val="1"/>
      <w:numFmt w:val="lowerRoman"/>
      <w:lvlText w:val="%3."/>
      <w:lvlJc w:val="right"/>
      <w:pPr>
        <w:ind w:left="7648" w:hanging="180"/>
      </w:pPr>
    </w:lvl>
    <w:lvl w:ilvl="3" w:tplc="0C09000F" w:tentative="1">
      <w:start w:val="1"/>
      <w:numFmt w:val="decimal"/>
      <w:lvlText w:val="%4."/>
      <w:lvlJc w:val="left"/>
      <w:pPr>
        <w:ind w:left="8368" w:hanging="360"/>
      </w:pPr>
    </w:lvl>
    <w:lvl w:ilvl="4" w:tplc="0C090019" w:tentative="1">
      <w:start w:val="1"/>
      <w:numFmt w:val="lowerLetter"/>
      <w:lvlText w:val="%5."/>
      <w:lvlJc w:val="left"/>
      <w:pPr>
        <w:ind w:left="9088" w:hanging="360"/>
      </w:pPr>
    </w:lvl>
    <w:lvl w:ilvl="5" w:tplc="0C09001B" w:tentative="1">
      <w:start w:val="1"/>
      <w:numFmt w:val="lowerRoman"/>
      <w:lvlText w:val="%6."/>
      <w:lvlJc w:val="right"/>
      <w:pPr>
        <w:ind w:left="9808" w:hanging="180"/>
      </w:pPr>
    </w:lvl>
    <w:lvl w:ilvl="6" w:tplc="0C09000F" w:tentative="1">
      <w:start w:val="1"/>
      <w:numFmt w:val="decimal"/>
      <w:lvlText w:val="%7."/>
      <w:lvlJc w:val="left"/>
      <w:pPr>
        <w:ind w:left="10528" w:hanging="360"/>
      </w:pPr>
    </w:lvl>
    <w:lvl w:ilvl="7" w:tplc="0C090019" w:tentative="1">
      <w:start w:val="1"/>
      <w:numFmt w:val="lowerLetter"/>
      <w:lvlText w:val="%8."/>
      <w:lvlJc w:val="left"/>
      <w:pPr>
        <w:ind w:left="11248" w:hanging="360"/>
      </w:pPr>
    </w:lvl>
    <w:lvl w:ilvl="8" w:tplc="0C09001B" w:tentative="1">
      <w:start w:val="1"/>
      <w:numFmt w:val="lowerRoman"/>
      <w:lvlText w:val="%9."/>
      <w:lvlJc w:val="right"/>
      <w:pPr>
        <w:ind w:left="11968" w:hanging="180"/>
      </w:pPr>
    </w:lvl>
  </w:abstractNum>
  <w:abstractNum w:abstractNumId="6" w15:restartNumberingAfterBreak="0">
    <w:nsid w:val="22303C0E"/>
    <w:multiLevelType w:val="hybridMultilevel"/>
    <w:tmpl w:val="62002B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442AD6"/>
    <w:multiLevelType w:val="multilevel"/>
    <w:tmpl w:val="1ED65F8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BC029E2"/>
    <w:multiLevelType w:val="hybridMultilevel"/>
    <w:tmpl w:val="F62A62FA"/>
    <w:lvl w:ilvl="0" w:tplc="340E6EEC">
      <w:start w:val="1"/>
      <w:numFmt w:val="lowerLetter"/>
      <w:lvlText w:val="(%1)"/>
      <w:lvlJc w:val="left"/>
      <w:pPr>
        <w:ind w:left="1636" w:hanging="360"/>
      </w:pPr>
      <w:rPr>
        <w:rFonts w:hint="default"/>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9" w15:restartNumberingAfterBreak="0">
    <w:nsid w:val="415D495D"/>
    <w:multiLevelType w:val="hybridMultilevel"/>
    <w:tmpl w:val="911E8F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4313CAA"/>
    <w:multiLevelType w:val="multilevel"/>
    <w:tmpl w:val="77742A6A"/>
    <w:lvl w:ilvl="0">
      <w:start w:val="1"/>
      <w:numFmt w:val="lowerLetter"/>
      <w:lvlText w:val="%1)"/>
      <w:lvlJc w:val="left"/>
      <w:pPr>
        <w:tabs>
          <w:tab w:val="num" w:pos="1636"/>
        </w:tabs>
        <w:ind w:left="1636" w:hanging="360"/>
      </w:pPr>
    </w:lvl>
    <w:lvl w:ilvl="1">
      <w:start w:val="1"/>
      <w:numFmt w:val="lowerRoman"/>
      <w:lvlText w:val="%2."/>
      <w:lvlJc w:val="right"/>
      <w:pPr>
        <w:ind w:left="2356" w:hanging="360"/>
      </w:pPr>
    </w:lvl>
    <w:lvl w:ilvl="2">
      <w:start w:val="2"/>
      <w:numFmt w:val="lowerRoman"/>
      <w:lvlText w:val="(%3)"/>
      <w:lvlJc w:val="left"/>
      <w:pPr>
        <w:ind w:left="3436" w:hanging="720"/>
      </w:pPr>
      <w:rPr>
        <w:rFonts w:hint="default"/>
      </w:rPr>
    </w:lvl>
    <w:lvl w:ilvl="3" w:tentative="1">
      <w:start w:val="1"/>
      <w:numFmt w:val="decimal"/>
      <w:lvlText w:val="%4."/>
      <w:lvlJc w:val="left"/>
      <w:pPr>
        <w:tabs>
          <w:tab w:val="num" w:pos="3796"/>
        </w:tabs>
        <w:ind w:left="3796" w:hanging="360"/>
      </w:pPr>
    </w:lvl>
    <w:lvl w:ilvl="4" w:tentative="1">
      <w:start w:val="1"/>
      <w:numFmt w:val="decimal"/>
      <w:lvlText w:val="%5."/>
      <w:lvlJc w:val="left"/>
      <w:pPr>
        <w:tabs>
          <w:tab w:val="num" w:pos="4516"/>
        </w:tabs>
        <w:ind w:left="4516" w:hanging="360"/>
      </w:pPr>
    </w:lvl>
    <w:lvl w:ilvl="5" w:tentative="1">
      <w:start w:val="1"/>
      <w:numFmt w:val="decimal"/>
      <w:lvlText w:val="%6."/>
      <w:lvlJc w:val="left"/>
      <w:pPr>
        <w:tabs>
          <w:tab w:val="num" w:pos="5236"/>
        </w:tabs>
        <w:ind w:left="5236" w:hanging="360"/>
      </w:pPr>
    </w:lvl>
    <w:lvl w:ilvl="6" w:tentative="1">
      <w:start w:val="1"/>
      <w:numFmt w:val="decimal"/>
      <w:lvlText w:val="%7."/>
      <w:lvlJc w:val="left"/>
      <w:pPr>
        <w:tabs>
          <w:tab w:val="num" w:pos="5956"/>
        </w:tabs>
        <w:ind w:left="5956" w:hanging="360"/>
      </w:pPr>
    </w:lvl>
    <w:lvl w:ilvl="7" w:tentative="1">
      <w:start w:val="1"/>
      <w:numFmt w:val="decimal"/>
      <w:lvlText w:val="%8."/>
      <w:lvlJc w:val="left"/>
      <w:pPr>
        <w:tabs>
          <w:tab w:val="num" w:pos="6676"/>
        </w:tabs>
        <w:ind w:left="6676" w:hanging="360"/>
      </w:pPr>
    </w:lvl>
    <w:lvl w:ilvl="8" w:tentative="1">
      <w:start w:val="1"/>
      <w:numFmt w:val="decimal"/>
      <w:lvlText w:val="%9."/>
      <w:lvlJc w:val="left"/>
      <w:pPr>
        <w:tabs>
          <w:tab w:val="num" w:pos="7396"/>
        </w:tabs>
        <w:ind w:left="7396" w:hanging="360"/>
      </w:pPr>
    </w:lvl>
  </w:abstractNum>
  <w:abstractNum w:abstractNumId="11" w15:restartNumberingAfterBreak="0">
    <w:nsid w:val="4B3D3245"/>
    <w:multiLevelType w:val="hybridMultilevel"/>
    <w:tmpl w:val="5186F1D8"/>
    <w:lvl w:ilvl="0" w:tplc="859A0F4C">
      <w:start w:val="1"/>
      <w:numFmt w:val="decimal"/>
      <w:lvlText w:val="(%1)"/>
      <w:lvlJc w:val="left"/>
      <w:pPr>
        <w:ind w:left="1920" w:hanging="360"/>
      </w:pPr>
      <w:rPr>
        <w:rFonts w:ascii="Arial" w:eastAsia="Times New Roman" w:hAnsi="Arial" w:cs="Arial"/>
        <w:b w:val="0"/>
        <w:bCs w:val="0"/>
      </w:rPr>
    </w:lvl>
    <w:lvl w:ilvl="1" w:tplc="0C090019">
      <w:start w:val="1"/>
      <w:numFmt w:val="lowerLetter"/>
      <w:lvlText w:val="%2."/>
      <w:lvlJc w:val="left"/>
      <w:pPr>
        <w:ind w:left="2716" w:hanging="360"/>
      </w:pPr>
    </w:lvl>
    <w:lvl w:ilvl="2" w:tplc="0C09001B" w:tentative="1">
      <w:start w:val="1"/>
      <w:numFmt w:val="lowerRoman"/>
      <w:lvlText w:val="%3."/>
      <w:lvlJc w:val="right"/>
      <w:pPr>
        <w:ind w:left="3436" w:hanging="180"/>
      </w:pPr>
    </w:lvl>
    <w:lvl w:ilvl="3" w:tplc="0C09000F" w:tentative="1">
      <w:start w:val="1"/>
      <w:numFmt w:val="decimal"/>
      <w:lvlText w:val="%4."/>
      <w:lvlJc w:val="left"/>
      <w:pPr>
        <w:ind w:left="4156" w:hanging="360"/>
      </w:pPr>
    </w:lvl>
    <w:lvl w:ilvl="4" w:tplc="0C090019" w:tentative="1">
      <w:start w:val="1"/>
      <w:numFmt w:val="lowerLetter"/>
      <w:lvlText w:val="%5."/>
      <w:lvlJc w:val="left"/>
      <w:pPr>
        <w:ind w:left="4876" w:hanging="360"/>
      </w:pPr>
    </w:lvl>
    <w:lvl w:ilvl="5" w:tplc="0C09001B" w:tentative="1">
      <w:start w:val="1"/>
      <w:numFmt w:val="lowerRoman"/>
      <w:lvlText w:val="%6."/>
      <w:lvlJc w:val="right"/>
      <w:pPr>
        <w:ind w:left="5596" w:hanging="180"/>
      </w:pPr>
    </w:lvl>
    <w:lvl w:ilvl="6" w:tplc="0C09000F" w:tentative="1">
      <w:start w:val="1"/>
      <w:numFmt w:val="decimal"/>
      <w:lvlText w:val="%7."/>
      <w:lvlJc w:val="left"/>
      <w:pPr>
        <w:ind w:left="6316" w:hanging="360"/>
      </w:pPr>
    </w:lvl>
    <w:lvl w:ilvl="7" w:tplc="0C090019" w:tentative="1">
      <w:start w:val="1"/>
      <w:numFmt w:val="lowerLetter"/>
      <w:lvlText w:val="%8."/>
      <w:lvlJc w:val="left"/>
      <w:pPr>
        <w:ind w:left="7036" w:hanging="360"/>
      </w:pPr>
    </w:lvl>
    <w:lvl w:ilvl="8" w:tplc="0C09001B" w:tentative="1">
      <w:start w:val="1"/>
      <w:numFmt w:val="lowerRoman"/>
      <w:lvlText w:val="%9."/>
      <w:lvlJc w:val="right"/>
      <w:pPr>
        <w:ind w:left="7756" w:hanging="180"/>
      </w:pPr>
    </w:lvl>
  </w:abstractNum>
  <w:abstractNum w:abstractNumId="12" w15:restartNumberingAfterBreak="0">
    <w:nsid w:val="4D305F62"/>
    <w:multiLevelType w:val="hybridMultilevel"/>
    <w:tmpl w:val="13CE1AF2"/>
    <w:lvl w:ilvl="0" w:tplc="8DB84BF4">
      <w:start w:val="7"/>
      <w:numFmt w:val="decimal"/>
      <w:lvlText w:val="(%1)"/>
      <w:lvlJc w:val="left"/>
      <w:pPr>
        <w:ind w:left="360" w:hanging="360"/>
      </w:pPr>
      <w:rPr>
        <w:rFonts w:ascii="Arial" w:eastAsia="Times New Roman" w:hAnsi="Arial" w:cs="Aria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D8D5425"/>
    <w:multiLevelType w:val="hybridMultilevel"/>
    <w:tmpl w:val="63FE91AA"/>
    <w:lvl w:ilvl="0" w:tplc="FFFFFFFF">
      <w:start w:val="1"/>
      <w:numFmt w:val="decimal"/>
      <w:lvlText w:val="(%1)"/>
      <w:lvlJc w:val="left"/>
      <w:pPr>
        <w:ind w:left="360" w:hanging="360"/>
      </w:pPr>
      <w:rPr>
        <w:rFonts w:ascii="Arial" w:eastAsia="Times New Roman" w:hAnsi="Arial" w:cs="Arial"/>
      </w:rPr>
    </w:lvl>
    <w:lvl w:ilvl="1" w:tplc="FFFFFFFF" w:tentative="1">
      <w:start w:val="1"/>
      <w:numFmt w:val="lowerLetter"/>
      <w:lvlText w:val="%2."/>
      <w:lvlJc w:val="left"/>
      <w:pPr>
        <w:ind w:left="3000" w:hanging="360"/>
      </w:pPr>
    </w:lvl>
    <w:lvl w:ilvl="2" w:tplc="FFFFFFFF" w:tentative="1">
      <w:start w:val="1"/>
      <w:numFmt w:val="lowerRoman"/>
      <w:lvlText w:val="%3."/>
      <w:lvlJc w:val="right"/>
      <w:pPr>
        <w:ind w:left="3720" w:hanging="18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14" w15:restartNumberingAfterBreak="0">
    <w:nsid w:val="4E903D03"/>
    <w:multiLevelType w:val="hybridMultilevel"/>
    <w:tmpl w:val="B59A42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23D3AFA"/>
    <w:multiLevelType w:val="hybridMultilevel"/>
    <w:tmpl w:val="22B835A4"/>
    <w:lvl w:ilvl="0" w:tplc="8B26C19C">
      <w:start w:val="1"/>
      <w:numFmt w:val="lowerLetter"/>
      <w:lvlText w:val="(%1)"/>
      <w:lvlJc w:val="left"/>
      <w:pPr>
        <w:ind w:left="720" w:hanging="360"/>
      </w:pPr>
      <w:rPr>
        <w:rFonts w:hint="default"/>
      </w:rPr>
    </w:lvl>
    <w:lvl w:ilvl="1" w:tplc="344E25C0">
      <w:start w:val="1"/>
      <w:numFmt w:val="lowerRoman"/>
      <w:lvlText w:val="(%2)"/>
      <w:lvlJc w:val="left"/>
      <w:pPr>
        <w:ind w:left="1440" w:hanging="360"/>
      </w:pPr>
      <w:rPr>
        <w:rFonts w:ascii="Arial" w:eastAsia="Times New Roman" w:hAnsi="Arial" w:cs="Arial"/>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37A4778"/>
    <w:multiLevelType w:val="hybridMultilevel"/>
    <w:tmpl w:val="02F81B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5EF0868"/>
    <w:multiLevelType w:val="multilevel"/>
    <w:tmpl w:val="98D841FE"/>
    <w:lvl w:ilvl="0">
      <w:start w:val="1"/>
      <w:numFmt w:val="decimal"/>
      <w:pStyle w:val="MBSnumbered"/>
      <w:lvlText w:val="(%1)"/>
      <w:lvlJc w:val="left"/>
      <w:pPr>
        <w:ind w:left="567" w:hanging="567"/>
      </w:pPr>
      <w:rPr>
        <w:rFonts w:hint="default"/>
        <w:strike w:val="0"/>
        <w:color w:val="auto"/>
      </w:rPr>
    </w:lvl>
    <w:lvl w:ilvl="1">
      <w:start w:val="1"/>
      <w:numFmt w:val="lowerLetter"/>
      <w:lvlText w:val="(%2)"/>
      <w:lvlJc w:val="left"/>
      <w:pPr>
        <w:ind w:left="1134" w:hanging="567"/>
      </w:pPr>
      <w:rPr>
        <w:rFonts w:hint="default"/>
        <w:b w:val="0"/>
        <w:bCs w:val="0"/>
      </w:rPr>
    </w:lvl>
    <w:lvl w:ilvl="2">
      <w:start w:val="1"/>
      <w:numFmt w:val="lowerRoman"/>
      <w:lvlText w:val="(%3)"/>
      <w:lvlJc w:val="left"/>
      <w:pPr>
        <w:ind w:left="1701" w:hanging="567"/>
      </w:pPr>
      <w:rPr>
        <w:rFonts w:hint="default"/>
      </w:rPr>
    </w:lvl>
    <w:lvl w:ilvl="3">
      <w:start w:val="1"/>
      <w:numFmt w:val="upperLetter"/>
      <w:lvlText w:val="(%4)"/>
      <w:lvlJc w:val="left"/>
      <w:pPr>
        <w:ind w:left="2268" w:hanging="567"/>
      </w:pPr>
      <w:rPr>
        <w:rFonts w:hint="default"/>
      </w:rPr>
    </w:lvl>
    <w:lvl w:ilvl="4">
      <w:start w:val="1"/>
      <w:numFmt w:val="decimal"/>
      <w:pStyle w:val="MBSTableNotes"/>
      <w:lvlText w:val="(%5)"/>
      <w:lvlJc w:val="left"/>
      <w:pPr>
        <w:ind w:left="284" w:hanging="284"/>
      </w:pPr>
      <w:rPr>
        <w:rFonts w:hint="default"/>
      </w:rPr>
    </w:lvl>
    <w:lvl w:ilvl="5">
      <w:start w:val="1"/>
      <w:numFmt w:val="lowerLetter"/>
      <w:lvlText w:val="(%6)"/>
      <w:lvlJc w:val="left"/>
      <w:pPr>
        <w:ind w:left="567" w:hanging="283"/>
      </w:pPr>
      <w:rPr>
        <w:rFonts w:hint="default"/>
        <w:color w:val="auto"/>
      </w:rPr>
    </w:lvl>
    <w:lvl w:ilvl="6">
      <w:start w:val="1"/>
      <w:numFmt w:val="bullet"/>
      <w:pStyle w:val="MBSbulleted"/>
      <w:lvlText w:val=""/>
      <w:lvlJc w:val="left"/>
      <w:pPr>
        <w:ind w:left="425" w:hanging="425"/>
      </w:pPr>
      <w:rPr>
        <w:rFonts w:ascii="Symbol" w:hAnsi="Symbol" w:hint="default"/>
        <w:color w:val="auto"/>
      </w:rPr>
    </w:lvl>
    <w:lvl w:ilvl="7">
      <w:start w:val="1"/>
      <w:numFmt w:val="lowerLetter"/>
      <w:lvlText w:val="%8."/>
      <w:lvlJc w:val="left"/>
      <w:pPr>
        <w:ind w:left="5400" w:hanging="360"/>
      </w:pPr>
      <w:rPr>
        <w:rFonts w:hint="default"/>
        <w:color w:val="auto"/>
      </w:rPr>
    </w:lvl>
    <w:lvl w:ilvl="8">
      <w:start w:val="1"/>
      <w:numFmt w:val="lowerRoman"/>
      <w:lvlText w:val="%9."/>
      <w:lvlJc w:val="right"/>
      <w:pPr>
        <w:ind w:left="6120" w:hanging="180"/>
      </w:pPr>
      <w:rPr>
        <w:rFonts w:hint="default"/>
      </w:rPr>
    </w:lvl>
  </w:abstractNum>
  <w:abstractNum w:abstractNumId="18"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621F7EA2"/>
    <w:multiLevelType w:val="hybridMultilevel"/>
    <w:tmpl w:val="CC3A438A"/>
    <w:lvl w:ilvl="0" w:tplc="AA40061C">
      <w:start w:val="1"/>
      <w:numFmt w:val="lowerRoman"/>
      <w:lvlText w:val="(%1)"/>
      <w:lvlJc w:val="left"/>
      <w:pPr>
        <w:ind w:left="2575" w:hanging="720"/>
      </w:pPr>
      <w:rPr>
        <w:rFonts w:hint="default"/>
      </w:rPr>
    </w:lvl>
    <w:lvl w:ilvl="1" w:tplc="0C090019">
      <w:start w:val="1"/>
      <w:numFmt w:val="lowerLetter"/>
      <w:lvlText w:val="%2."/>
      <w:lvlJc w:val="left"/>
      <w:pPr>
        <w:ind w:left="2935" w:hanging="360"/>
      </w:pPr>
    </w:lvl>
    <w:lvl w:ilvl="2" w:tplc="0C09001B" w:tentative="1">
      <w:start w:val="1"/>
      <w:numFmt w:val="lowerRoman"/>
      <w:lvlText w:val="%3."/>
      <w:lvlJc w:val="right"/>
      <w:pPr>
        <w:ind w:left="3655" w:hanging="180"/>
      </w:pPr>
    </w:lvl>
    <w:lvl w:ilvl="3" w:tplc="0C09000F" w:tentative="1">
      <w:start w:val="1"/>
      <w:numFmt w:val="decimal"/>
      <w:lvlText w:val="%4."/>
      <w:lvlJc w:val="left"/>
      <w:pPr>
        <w:ind w:left="4375" w:hanging="360"/>
      </w:pPr>
    </w:lvl>
    <w:lvl w:ilvl="4" w:tplc="0C090019" w:tentative="1">
      <w:start w:val="1"/>
      <w:numFmt w:val="lowerLetter"/>
      <w:lvlText w:val="%5."/>
      <w:lvlJc w:val="left"/>
      <w:pPr>
        <w:ind w:left="5095" w:hanging="360"/>
      </w:pPr>
    </w:lvl>
    <w:lvl w:ilvl="5" w:tplc="0C09001B" w:tentative="1">
      <w:start w:val="1"/>
      <w:numFmt w:val="lowerRoman"/>
      <w:lvlText w:val="%6."/>
      <w:lvlJc w:val="right"/>
      <w:pPr>
        <w:ind w:left="5815" w:hanging="180"/>
      </w:pPr>
    </w:lvl>
    <w:lvl w:ilvl="6" w:tplc="0C09000F" w:tentative="1">
      <w:start w:val="1"/>
      <w:numFmt w:val="decimal"/>
      <w:lvlText w:val="%7."/>
      <w:lvlJc w:val="left"/>
      <w:pPr>
        <w:ind w:left="6535" w:hanging="360"/>
      </w:pPr>
    </w:lvl>
    <w:lvl w:ilvl="7" w:tplc="0C090019" w:tentative="1">
      <w:start w:val="1"/>
      <w:numFmt w:val="lowerLetter"/>
      <w:lvlText w:val="%8."/>
      <w:lvlJc w:val="left"/>
      <w:pPr>
        <w:ind w:left="7255" w:hanging="360"/>
      </w:pPr>
    </w:lvl>
    <w:lvl w:ilvl="8" w:tplc="0C09001B" w:tentative="1">
      <w:start w:val="1"/>
      <w:numFmt w:val="lowerRoman"/>
      <w:lvlText w:val="%9."/>
      <w:lvlJc w:val="right"/>
      <w:pPr>
        <w:ind w:left="7975" w:hanging="180"/>
      </w:pPr>
    </w:lvl>
  </w:abstractNum>
  <w:abstractNum w:abstractNumId="20" w15:restartNumberingAfterBreak="0">
    <w:nsid w:val="62B928F1"/>
    <w:multiLevelType w:val="hybridMultilevel"/>
    <w:tmpl w:val="DD2680D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2DE2061"/>
    <w:multiLevelType w:val="hybridMultilevel"/>
    <w:tmpl w:val="BD08554E"/>
    <w:lvl w:ilvl="0" w:tplc="AA40061C">
      <w:start w:val="1"/>
      <w:numFmt w:val="lowerRoman"/>
      <w:lvlText w:val="(%1)"/>
      <w:lvlJc w:val="left"/>
      <w:pPr>
        <w:ind w:left="248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3130BF5"/>
    <w:multiLevelType w:val="hybridMultilevel"/>
    <w:tmpl w:val="2780B2E2"/>
    <w:lvl w:ilvl="0" w:tplc="4F141542">
      <w:start w:val="1"/>
      <w:numFmt w:val="lowerLetter"/>
      <w:lvlText w:val="(%1)"/>
      <w:lvlJc w:val="left"/>
      <w:pPr>
        <w:ind w:left="2061" w:hanging="360"/>
      </w:pPr>
      <w:rPr>
        <w:rFonts w:ascii="Arial" w:hAnsi="Arial" w:cs="Arial" w:hint="default"/>
      </w:rPr>
    </w:lvl>
    <w:lvl w:ilvl="1" w:tplc="AA40061C">
      <w:start w:val="1"/>
      <w:numFmt w:val="lowerRoman"/>
      <w:lvlText w:val="(%2)"/>
      <w:lvlJc w:val="left"/>
      <w:pPr>
        <w:ind w:left="2487" w:hanging="360"/>
      </w:pPr>
      <w:rPr>
        <w:rFonts w:hint="default"/>
      </w:r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23" w15:restartNumberingAfterBreak="0">
    <w:nsid w:val="632B3478"/>
    <w:multiLevelType w:val="multilevel"/>
    <w:tmpl w:val="990E2020"/>
    <w:lvl w:ilvl="0">
      <w:start w:val="1"/>
      <w:numFmt w:val="lowerLetter"/>
      <w:lvlText w:val="%1)"/>
      <w:lvlJc w:val="left"/>
      <w:pPr>
        <w:tabs>
          <w:tab w:val="num" w:pos="720"/>
        </w:tabs>
        <w:ind w:left="720" w:hanging="360"/>
      </w:pPr>
    </w:lvl>
    <w:lvl w:ilvl="1">
      <w:start w:val="1"/>
      <w:numFmt w:val="lowerRoman"/>
      <w:lvlText w:val="(%2)"/>
      <w:lvlJc w:val="left"/>
      <w:pPr>
        <w:ind w:left="1440" w:hanging="360"/>
      </w:pPr>
      <w:rPr>
        <w:rFonts w:hint="default"/>
      </w:rPr>
    </w:lvl>
    <w:lvl w:ilvl="2">
      <w:start w:val="1"/>
      <w:numFmt w:val="upperLetter"/>
      <w:lvlText w:val="%3."/>
      <w:lvlJc w:val="left"/>
      <w:pPr>
        <w:ind w:left="2160" w:hanging="360"/>
      </w:pPr>
    </w:lvl>
    <w:lvl w:ilvl="3">
      <w:start w:val="1"/>
      <w:numFmt w:val="decimal"/>
      <w:lvlText w:val="%4."/>
      <w:lvlJc w:val="left"/>
      <w:pPr>
        <w:tabs>
          <w:tab w:val="num" w:pos="2880"/>
        </w:tabs>
        <w:ind w:left="2880" w:hanging="360"/>
      </w:pPr>
    </w:lvl>
    <w:lvl w:ilvl="4">
      <w:start w:val="1"/>
      <w:numFmt w:val="upperLetter"/>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B782215"/>
    <w:multiLevelType w:val="hybridMultilevel"/>
    <w:tmpl w:val="BC908C32"/>
    <w:lvl w:ilvl="0" w:tplc="953ED076">
      <w:start w:val="1"/>
      <w:numFmt w:val="lowerLetter"/>
      <w:lvlText w:val="(%1)"/>
      <w:lvlJc w:val="left"/>
      <w:pPr>
        <w:ind w:left="2990" w:hanging="360"/>
      </w:pPr>
      <w:rPr>
        <w:rFonts w:hint="default"/>
      </w:rPr>
    </w:lvl>
    <w:lvl w:ilvl="1" w:tplc="0C090019" w:tentative="1">
      <w:start w:val="1"/>
      <w:numFmt w:val="lowerLetter"/>
      <w:lvlText w:val="%2."/>
      <w:lvlJc w:val="left"/>
      <w:pPr>
        <w:ind w:left="3710" w:hanging="360"/>
      </w:pPr>
    </w:lvl>
    <w:lvl w:ilvl="2" w:tplc="0C09001B" w:tentative="1">
      <w:start w:val="1"/>
      <w:numFmt w:val="lowerRoman"/>
      <w:lvlText w:val="%3."/>
      <w:lvlJc w:val="right"/>
      <w:pPr>
        <w:ind w:left="4430" w:hanging="180"/>
      </w:pPr>
    </w:lvl>
    <w:lvl w:ilvl="3" w:tplc="0C09000F" w:tentative="1">
      <w:start w:val="1"/>
      <w:numFmt w:val="decimal"/>
      <w:lvlText w:val="%4."/>
      <w:lvlJc w:val="left"/>
      <w:pPr>
        <w:ind w:left="5150" w:hanging="360"/>
      </w:pPr>
    </w:lvl>
    <w:lvl w:ilvl="4" w:tplc="0C090019" w:tentative="1">
      <w:start w:val="1"/>
      <w:numFmt w:val="lowerLetter"/>
      <w:lvlText w:val="%5."/>
      <w:lvlJc w:val="left"/>
      <w:pPr>
        <w:ind w:left="5870" w:hanging="360"/>
      </w:pPr>
    </w:lvl>
    <w:lvl w:ilvl="5" w:tplc="0C09001B" w:tentative="1">
      <w:start w:val="1"/>
      <w:numFmt w:val="lowerRoman"/>
      <w:lvlText w:val="%6."/>
      <w:lvlJc w:val="right"/>
      <w:pPr>
        <w:ind w:left="6590" w:hanging="180"/>
      </w:pPr>
    </w:lvl>
    <w:lvl w:ilvl="6" w:tplc="0C09000F" w:tentative="1">
      <w:start w:val="1"/>
      <w:numFmt w:val="decimal"/>
      <w:lvlText w:val="%7."/>
      <w:lvlJc w:val="left"/>
      <w:pPr>
        <w:ind w:left="7310" w:hanging="360"/>
      </w:pPr>
    </w:lvl>
    <w:lvl w:ilvl="7" w:tplc="0C090019" w:tentative="1">
      <w:start w:val="1"/>
      <w:numFmt w:val="lowerLetter"/>
      <w:lvlText w:val="%8."/>
      <w:lvlJc w:val="left"/>
      <w:pPr>
        <w:ind w:left="8030" w:hanging="360"/>
      </w:pPr>
    </w:lvl>
    <w:lvl w:ilvl="8" w:tplc="0C09001B" w:tentative="1">
      <w:start w:val="1"/>
      <w:numFmt w:val="lowerRoman"/>
      <w:lvlText w:val="%9."/>
      <w:lvlJc w:val="right"/>
      <w:pPr>
        <w:ind w:left="8750" w:hanging="180"/>
      </w:pPr>
    </w:lvl>
  </w:abstractNum>
  <w:abstractNum w:abstractNumId="26"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831137671">
    <w:abstractNumId w:val="24"/>
  </w:num>
  <w:num w:numId="2" w16cid:durableId="1999571555">
    <w:abstractNumId w:val="26"/>
  </w:num>
  <w:num w:numId="3" w16cid:durableId="1118531261">
    <w:abstractNumId w:val="18"/>
  </w:num>
  <w:num w:numId="4" w16cid:durableId="1460758616">
    <w:abstractNumId w:val="0"/>
  </w:num>
  <w:num w:numId="5" w16cid:durableId="428699953">
    <w:abstractNumId w:val="7"/>
  </w:num>
  <w:num w:numId="6" w16cid:durableId="1001272555">
    <w:abstractNumId w:val="10"/>
  </w:num>
  <w:num w:numId="7" w16cid:durableId="1630011667">
    <w:abstractNumId w:val="19"/>
  </w:num>
  <w:num w:numId="8" w16cid:durableId="2001499231">
    <w:abstractNumId w:val="11"/>
  </w:num>
  <w:num w:numId="9" w16cid:durableId="400761580">
    <w:abstractNumId w:val="1"/>
  </w:num>
  <w:num w:numId="10" w16cid:durableId="1879318207">
    <w:abstractNumId w:val="5"/>
  </w:num>
  <w:num w:numId="11" w16cid:durableId="601035001">
    <w:abstractNumId w:val="25"/>
  </w:num>
  <w:num w:numId="12" w16cid:durableId="935601764">
    <w:abstractNumId w:val="23"/>
  </w:num>
  <w:num w:numId="13" w16cid:durableId="876157763">
    <w:abstractNumId w:val="2"/>
  </w:num>
  <w:num w:numId="14" w16cid:durableId="367341271">
    <w:abstractNumId w:val="22"/>
  </w:num>
  <w:num w:numId="15" w16cid:durableId="629437815">
    <w:abstractNumId w:val="8"/>
  </w:num>
  <w:num w:numId="16" w16cid:durableId="432169805">
    <w:abstractNumId w:val="12"/>
  </w:num>
  <w:num w:numId="17" w16cid:durableId="25298768">
    <w:abstractNumId w:val="15"/>
  </w:num>
  <w:num w:numId="18" w16cid:durableId="715206450">
    <w:abstractNumId w:val="4"/>
  </w:num>
  <w:num w:numId="19" w16cid:durableId="1332179390">
    <w:abstractNumId w:val="21"/>
  </w:num>
  <w:num w:numId="20" w16cid:durableId="524759444">
    <w:abstractNumId w:val="17"/>
  </w:num>
  <w:num w:numId="21" w16cid:durableId="1175270053">
    <w:abstractNumId w:val="3"/>
  </w:num>
  <w:num w:numId="22" w16cid:durableId="1736510927">
    <w:abstractNumId w:val="13"/>
  </w:num>
  <w:num w:numId="23" w16cid:durableId="1276326259">
    <w:abstractNumId w:val="9"/>
  </w:num>
  <w:num w:numId="24" w16cid:durableId="719061850">
    <w:abstractNumId w:val="16"/>
  </w:num>
  <w:num w:numId="25" w16cid:durableId="48503527">
    <w:abstractNumId w:val="14"/>
  </w:num>
  <w:num w:numId="26" w16cid:durableId="545683274">
    <w:abstractNumId w:val="6"/>
  </w:num>
  <w:num w:numId="27" w16cid:durableId="852106774">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6"/>
  <w:attachedTemplate r:id="rId1"/>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C77"/>
    <w:rsid w:val="000100A7"/>
    <w:rsid w:val="000163A9"/>
    <w:rsid w:val="0001762C"/>
    <w:rsid w:val="000202A8"/>
    <w:rsid w:val="0002085F"/>
    <w:rsid w:val="000249AC"/>
    <w:rsid w:val="00027533"/>
    <w:rsid w:val="00030270"/>
    <w:rsid w:val="0005659C"/>
    <w:rsid w:val="000628EC"/>
    <w:rsid w:val="00063D6D"/>
    <w:rsid w:val="00064C75"/>
    <w:rsid w:val="00066B0B"/>
    <w:rsid w:val="00070E37"/>
    <w:rsid w:val="000835E8"/>
    <w:rsid w:val="000928F0"/>
    <w:rsid w:val="0009376E"/>
    <w:rsid w:val="000A1FA8"/>
    <w:rsid w:val="000B0640"/>
    <w:rsid w:val="000B38D1"/>
    <w:rsid w:val="000C1F3D"/>
    <w:rsid w:val="000C5912"/>
    <w:rsid w:val="000D34A3"/>
    <w:rsid w:val="000D35A2"/>
    <w:rsid w:val="000D54A0"/>
    <w:rsid w:val="000E332A"/>
    <w:rsid w:val="000E655C"/>
    <w:rsid w:val="000F0B45"/>
    <w:rsid w:val="000F2CEA"/>
    <w:rsid w:val="00104BC5"/>
    <w:rsid w:val="00110167"/>
    <w:rsid w:val="001169F7"/>
    <w:rsid w:val="00116F04"/>
    <w:rsid w:val="00120922"/>
    <w:rsid w:val="00121D2F"/>
    <w:rsid w:val="00123302"/>
    <w:rsid w:val="0012772C"/>
    <w:rsid w:val="00133D99"/>
    <w:rsid w:val="00147592"/>
    <w:rsid w:val="0015071B"/>
    <w:rsid w:val="00153708"/>
    <w:rsid w:val="001572AD"/>
    <w:rsid w:val="001576DB"/>
    <w:rsid w:val="00160CDB"/>
    <w:rsid w:val="0016463B"/>
    <w:rsid w:val="00171EEC"/>
    <w:rsid w:val="0018240B"/>
    <w:rsid w:val="00183633"/>
    <w:rsid w:val="001A6981"/>
    <w:rsid w:val="001A7A85"/>
    <w:rsid w:val="001B2310"/>
    <w:rsid w:val="001B7138"/>
    <w:rsid w:val="001B79A6"/>
    <w:rsid w:val="001C09DA"/>
    <w:rsid w:val="001D5A30"/>
    <w:rsid w:val="001E668B"/>
    <w:rsid w:val="001E78FF"/>
    <w:rsid w:val="001E7A64"/>
    <w:rsid w:val="00203620"/>
    <w:rsid w:val="00204C2A"/>
    <w:rsid w:val="002113D6"/>
    <w:rsid w:val="002130A5"/>
    <w:rsid w:val="002148EF"/>
    <w:rsid w:val="0021507D"/>
    <w:rsid w:val="00222B67"/>
    <w:rsid w:val="00223E7D"/>
    <w:rsid w:val="00226CF1"/>
    <w:rsid w:val="00227163"/>
    <w:rsid w:val="0023136A"/>
    <w:rsid w:val="002333FE"/>
    <w:rsid w:val="00237B08"/>
    <w:rsid w:val="00240DF0"/>
    <w:rsid w:val="002425EF"/>
    <w:rsid w:val="00243ABD"/>
    <w:rsid w:val="00251266"/>
    <w:rsid w:val="00251FEE"/>
    <w:rsid w:val="00256C71"/>
    <w:rsid w:val="00262F8F"/>
    <w:rsid w:val="0026731F"/>
    <w:rsid w:val="00275F32"/>
    <w:rsid w:val="00293061"/>
    <w:rsid w:val="0029410F"/>
    <w:rsid w:val="002956FE"/>
    <w:rsid w:val="002977EE"/>
    <w:rsid w:val="002A0492"/>
    <w:rsid w:val="002A4530"/>
    <w:rsid w:val="002A7F4B"/>
    <w:rsid w:val="002B1AEF"/>
    <w:rsid w:val="002B5584"/>
    <w:rsid w:val="002C219B"/>
    <w:rsid w:val="002C2E97"/>
    <w:rsid w:val="002C751E"/>
    <w:rsid w:val="002C7DF4"/>
    <w:rsid w:val="002D2D91"/>
    <w:rsid w:val="002D3EE3"/>
    <w:rsid w:val="002D4754"/>
    <w:rsid w:val="002D7735"/>
    <w:rsid w:val="002E5B4C"/>
    <w:rsid w:val="003030B0"/>
    <w:rsid w:val="00304833"/>
    <w:rsid w:val="003121EA"/>
    <w:rsid w:val="00314651"/>
    <w:rsid w:val="00322D71"/>
    <w:rsid w:val="00334806"/>
    <w:rsid w:val="00334814"/>
    <w:rsid w:val="00335E8E"/>
    <w:rsid w:val="0034074D"/>
    <w:rsid w:val="00345CFE"/>
    <w:rsid w:val="00351B4B"/>
    <w:rsid w:val="0035604B"/>
    <w:rsid w:val="00362C85"/>
    <w:rsid w:val="00372CA3"/>
    <w:rsid w:val="00375085"/>
    <w:rsid w:val="00376590"/>
    <w:rsid w:val="0037698C"/>
    <w:rsid w:val="00380942"/>
    <w:rsid w:val="00384F68"/>
    <w:rsid w:val="00386A66"/>
    <w:rsid w:val="00394510"/>
    <w:rsid w:val="00394788"/>
    <w:rsid w:val="003967FE"/>
    <w:rsid w:val="003A362B"/>
    <w:rsid w:val="003B43DE"/>
    <w:rsid w:val="003C2BF7"/>
    <w:rsid w:val="003D2332"/>
    <w:rsid w:val="003D5923"/>
    <w:rsid w:val="003E016D"/>
    <w:rsid w:val="003E0181"/>
    <w:rsid w:val="003E2C11"/>
    <w:rsid w:val="003E2F5F"/>
    <w:rsid w:val="003E3565"/>
    <w:rsid w:val="003E7B98"/>
    <w:rsid w:val="003F4643"/>
    <w:rsid w:val="003F483F"/>
    <w:rsid w:val="00410E08"/>
    <w:rsid w:val="004120A4"/>
    <w:rsid w:val="0041701B"/>
    <w:rsid w:val="00417D78"/>
    <w:rsid w:val="00421804"/>
    <w:rsid w:val="00423B72"/>
    <w:rsid w:val="0043001F"/>
    <w:rsid w:val="0043387B"/>
    <w:rsid w:val="00435ECE"/>
    <w:rsid w:val="00441E8D"/>
    <w:rsid w:val="0044383E"/>
    <w:rsid w:val="004530F1"/>
    <w:rsid w:val="004535E8"/>
    <w:rsid w:val="00464A8C"/>
    <w:rsid w:val="00466122"/>
    <w:rsid w:val="00470C67"/>
    <w:rsid w:val="00472302"/>
    <w:rsid w:val="00475212"/>
    <w:rsid w:val="00477593"/>
    <w:rsid w:val="00477682"/>
    <w:rsid w:val="004872C1"/>
    <w:rsid w:val="00487DCB"/>
    <w:rsid w:val="00490813"/>
    <w:rsid w:val="0049287C"/>
    <w:rsid w:val="004960A1"/>
    <w:rsid w:val="004A5341"/>
    <w:rsid w:val="004B1B9B"/>
    <w:rsid w:val="004B39A1"/>
    <w:rsid w:val="004B6AFB"/>
    <w:rsid w:val="004C06D5"/>
    <w:rsid w:val="004C1538"/>
    <w:rsid w:val="004C4DE5"/>
    <w:rsid w:val="004C5748"/>
    <w:rsid w:val="004C61AD"/>
    <w:rsid w:val="004D43E8"/>
    <w:rsid w:val="004E545F"/>
    <w:rsid w:val="004E657B"/>
    <w:rsid w:val="004F01C3"/>
    <w:rsid w:val="004F1085"/>
    <w:rsid w:val="004F13B7"/>
    <w:rsid w:val="004F619A"/>
    <w:rsid w:val="004F7CCF"/>
    <w:rsid w:val="004F7EE6"/>
    <w:rsid w:val="00504D28"/>
    <w:rsid w:val="005115D3"/>
    <w:rsid w:val="00513766"/>
    <w:rsid w:val="005152B8"/>
    <w:rsid w:val="005335F1"/>
    <w:rsid w:val="00535963"/>
    <w:rsid w:val="00537260"/>
    <w:rsid w:val="00540347"/>
    <w:rsid w:val="00540423"/>
    <w:rsid w:val="00540D30"/>
    <w:rsid w:val="00541F1C"/>
    <w:rsid w:val="0054338C"/>
    <w:rsid w:val="00543A79"/>
    <w:rsid w:val="00544893"/>
    <w:rsid w:val="00557A4A"/>
    <w:rsid w:val="005622AC"/>
    <w:rsid w:val="0056267A"/>
    <w:rsid w:val="00590C18"/>
    <w:rsid w:val="005956F0"/>
    <w:rsid w:val="005A3A1B"/>
    <w:rsid w:val="005A69A9"/>
    <w:rsid w:val="005B0E02"/>
    <w:rsid w:val="005B3EF1"/>
    <w:rsid w:val="005B4E55"/>
    <w:rsid w:val="005B69B3"/>
    <w:rsid w:val="005C6C9D"/>
    <w:rsid w:val="005D2091"/>
    <w:rsid w:val="005D24AC"/>
    <w:rsid w:val="005D6F34"/>
    <w:rsid w:val="005E70E2"/>
    <w:rsid w:val="005E7D95"/>
    <w:rsid w:val="005F4618"/>
    <w:rsid w:val="00602B9D"/>
    <w:rsid w:val="00612978"/>
    <w:rsid w:val="006156E0"/>
    <w:rsid w:val="00615806"/>
    <w:rsid w:val="0063119A"/>
    <w:rsid w:val="006419CA"/>
    <w:rsid w:val="00645DC8"/>
    <w:rsid w:val="006541DC"/>
    <w:rsid w:val="00656241"/>
    <w:rsid w:val="00656273"/>
    <w:rsid w:val="006671B7"/>
    <w:rsid w:val="00670706"/>
    <w:rsid w:val="00671C1C"/>
    <w:rsid w:val="00681C77"/>
    <w:rsid w:val="00682532"/>
    <w:rsid w:val="00682F0B"/>
    <w:rsid w:val="00683755"/>
    <w:rsid w:val="00685927"/>
    <w:rsid w:val="00694D0A"/>
    <w:rsid w:val="006974D4"/>
    <w:rsid w:val="006A510F"/>
    <w:rsid w:val="006B561D"/>
    <w:rsid w:val="006B5B96"/>
    <w:rsid w:val="006C5BE8"/>
    <w:rsid w:val="006D00AD"/>
    <w:rsid w:val="006D3455"/>
    <w:rsid w:val="006E0C7D"/>
    <w:rsid w:val="006E6060"/>
    <w:rsid w:val="00703D70"/>
    <w:rsid w:val="0071453C"/>
    <w:rsid w:val="00724B20"/>
    <w:rsid w:val="00731EA9"/>
    <w:rsid w:val="00732C68"/>
    <w:rsid w:val="00732FC9"/>
    <w:rsid w:val="00737523"/>
    <w:rsid w:val="0075022D"/>
    <w:rsid w:val="00756694"/>
    <w:rsid w:val="0076638C"/>
    <w:rsid w:val="00777F88"/>
    <w:rsid w:val="007850FA"/>
    <w:rsid w:val="007879D2"/>
    <w:rsid w:val="007902CE"/>
    <w:rsid w:val="0079069D"/>
    <w:rsid w:val="007908C1"/>
    <w:rsid w:val="0079116C"/>
    <w:rsid w:val="007A120B"/>
    <w:rsid w:val="007A37F9"/>
    <w:rsid w:val="007A4399"/>
    <w:rsid w:val="007A5911"/>
    <w:rsid w:val="007B4546"/>
    <w:rsid w:val="007B668A"/>
    <w:rsid w:val="007C2C6F"/>
    <w:rsid w:val="007C3E7B"/>
    <w:rsid w:val="007E0F4A"/>
    <w:rsid w:val="007E5D21"/>
    <w:rsid w:val="007F1191"/>
    <w:rsid w:val="0080019C"/>
    <w:rsid w:val="008008DD"/>
    <w:rsid w:val="00802077"/>
    <w:rsid w:val="0081298E"/>
    <w:rsid w:val="00812CF3"/>
    <w:rsid w:val="00822107"/>
    <w:rsid w:val="008226D4"/>
    <w:rsid w:val="008243AE"/>
    <w:rsid w:val="008250FE"/>
    <w:rsid w:val="00831BDE"/>
    <w:rsid w:val="00841924"/>
    <w:rsid w:val="00854962"/>
    <w:rsid w:val="00867458"/>
    <w:rsid w:val="00867EF2"/>
    <w:rsid w:val="00870FFC"/>
    <w:rsid w:val="0087395E"/>
    <w:rsid w:val="00891067"/>
    <w:rsid w:val="008A405A"/>
    <w:rsid w:val="008C202E"/>
    <w:rsid w:val="008E4F1E"/>
    <w:rsid w:val="00901E82"/>
    <w:rsid w:val="00902C46"/>
    <w:rsid w:val="0090520A"/>
    <w:rsid w:val="00914649"/>
    <w:rsid w:val="00920880"/>
    <w:rsid w:val="00920FFF"/>
    <w:rsid w:val="00921240"/>
    <w:rsid w:val="0093079E"/>
    <w:rsid w:val="00940FA8"/>
    <w:rsid w:val="00947809"/>
    <w:rsid w:val="0095143F"/>
    <w:rsid w:val="00955412"/>
    <w:rsid w:val="00955694"/>
    <w:rsid w:val="009562D8"/>
    <w:rsid w:val="00962B7D"/>
    <w:rsid w:val="00964704"/>
    <w:rsid w:val="00964B4D"/>
    <w:rsid w:val="009703CC"/>
    <w:rsid w:val="00974E27"/>
    <w:rsid w:val="009750C8"/>
    <w:rsid w:val="00977C9F"/>
    <w:rsid w:val="00985AEE"/>
    <w:rsid w:val="00996781"/>
    <w:rsid w:val="009A501E"/>
    <w:rsid w:val="009A6661"/>
    <w:rsid w:val="009B2C75"/>
    <w:rsid w:val="009B6FDC"/>
    <w:rsid w:val="009B6FFD"/>
    <w:rsid w:val="009C5892"/>
    <w:rsid w:val="009C6388"/>
    <w:rsid w:val="009D1E2E"/>
    <w:rsid w:val="009D4152"/>
    <w:rsid w:val="009D586E"/>
    <w:rsid w:val="009E2997"/>
    <w:rsid w:val="009F15D7"/>
    <w:rsid w:val="009F3262"/>
    <w:rsid w:val="009F7976"/>
    <w:rsid w:val="00A001A2"/>
    <w:rsid w:val="00A00225"/>
    <w:rsid w:val="00A0211B"/>
    <w:rsid w:val="00A16B0A"/>
    <w:rsid w:val="00A239EB"/>
    <w:rsid w:val="00A25F99"/>
    <w:rsid w:val="00A2611B"/>
    <w:rsid w:val="00A27CFE"/>
    <w:rsid w:val="00A31977"/>
    <w:rsid w:val="00A33023"/>
    <w:rsid w:val="00A343F2"/>
    <w:rsid w:val="00A37EF6"/>
    <w:rsid w:val="00A424A1"/>
    <w:rsid w:val="00A44FFB"/>
    <w:rsid w:val="00A504E5"/>
    <w:rsid w:val="00A50E6A"/>
    <w:rsid w:val="00A55207"/>
    <w:rsid w:val="00A631C3"/>
    <w:rsid w:val="00A71F02"/>
    <w:rsid w:val="00A747D0"/>
    <w:rsid w:val="00A74915"/>
    <w:rsid w:val="00A756C0"/>
    <w:rsid w:val="00A773E8"/>
    <w:rsid w:val="00A92603"/>
    <w:rsid w:val="00A92C4D"/>
    <w:rsid w:val="00A93B37"/>
    <w:rsid w:val="00A97608"/>
    <w:rsid w:val="00AA4769"/>
    <w:rsid w:val="00AD0853"/>
    <w:rsid w:val="00AD71CC"/>
    <w:rsid w:val="00AD7889"/>
    <w:rsid w:val="00AE5553"/>
    <w:rsid w:val="00AE6D05"/>
    <w:rsid w:val="00AF1082"/>
    <w:rsid w:val="00AF2903"/>
    <w:rsid w:val="00AF46B8"/>
    <w:rsid w:val="00AF6919"/>
    <w:rsid w:val="00B01DE4"/>
    <w:rsid w:val="00B07083"/>
    <w:rsid w:val="00B1073C"/>
    <w:rsid w:val="00B13C12"/>
    <w:rsid w:val="00B14482"/>
    <w:rsid w:val="00B152A8"/>
    <w:rsid w:val="00B15A2B"/>
    <w:rsid w:val="00B15AEC"/>
    <w:rsid w:val="00B21E57"/>
    <w:rsid w:val="00B22E26"/>
    <w:rsid w:val="00B2703F"/>
    <w:rsid w:val="00B3007B"/>
    <w:rsid w:val="00B32C36"/>
    <w:rsid w:val="00B33677"/>
    <w:rsid w:val="00B33FB3"/>
    <w:rsid w:val="00B37A4F"/>
    <w:rsid w:val="00B40542"/>
    <w:rsid w:val="00B431DE"/>
    <w:rsid w:val="00B47884"/>
    <w:rsid w:val="00B51574"/>
    <w:rsid w:val="00B53F6A"/>
    <w:rsid w:val="00B656D6"/>
    <w:rsid w:val="00B815D2"/>
    <w:rsid w:val="00B85FEA"/>
    <w:rsid w:val="00B91501"/>
    <w:rsid w:val="00B95182"/>
    <w:rsid w:val="00B97531"/>
    <w:rsid w:val="00BC2F16"/>
    <w:rsid w:val="00BC3291"/>
    <w:rsid w:val="00BC4D92"/>
    <w:rsid w:val="00BC772D"/>
    <w:rsid w:val="00BD2D65"/>
    <w:rsid w:val="00BD6686"/>
    <w:rsid w:val="00BE137F"/>
    <w:rsid w:val="00BE6AA2"/>
    <w:rsid w:val="00BF0D2D"/>
    <w:rsid w:val="00BF1895"/>
    <w:rsid w:val="00BF6670"/>
    <w:rsid w:val="00BF69B7"/>
    <w:rsid w:val="00BF723C"/>
    <w:rsid w:val="00C00001"/>
    <w:rsid w:val="00C0094C"/>
    <w:rsid w:val="00C032B2"/>
    <w:rsid w:val="00C06ED8"/>
    <w:rsid w:val="00C11C91"/>
    <w:rsid w:val="00C1275E"/>
    <w:rsid w:val="00C17168"/>
    <w:rsid w:val="00C25241"/>
    <w:rsid w:val="00C30634"/>
    <w:rsid w:val="00C31045"/>
    <w:rsid w:val="00C342DA"/>
    <w:rsid w:val="00C366C4"/>
    <w:rsid w:val="00C40694"/>
    <w:rsid w:val="00C53FED"/>
    <w:rsid w:val="00C62FCE"/>
    <w:rsid w:val="00C77C39"/>
    <w:rsid w:val="00C83D8C"/>
    <w:rsid w:val="00C84A2F"/>
    <w:rsid w:val="00C9018A"/>
    <w:rsid w:val="00C965BF"/>
    <w:rsid w:val="00C971BF"/>
    <w:rsid w:val="00CA64A6"/>
    <w:rsid w:val="00CB0790"/>
    <w:rsid w:val="00CC49F6"/>
    <w:rsid w:val="00CD586C"/>
    <w:rsid w:val="00CD6F35"/>
    <w:rsid w:val="00CF153F"/>
    <w:rsid w:val="00D0446B"/>
    <w:rsid w:val="00D04AD0"/>
    <w:rsid w:val="00D14EFE"/>
    <w:rsid w:val="00D14F34"/>
    <w:rsid w:val="00D15B81"/>
    <w:rsid w:val="00D166C4"/>
    <w:rsid w:val="00D20B92"/>
    <w:rsid w:val="00D21B2E"/>
    <w:rsid w:val="00D23AB5"/>
    <w:rsid w:val="00D256F7"/>
    <w:rsid w:val="00D33DB5"/>
    <w:rsid w:val="00D35830"/>
    <w:rsid w:val="00D35BBC"/>
    <w:rsid w:val="00D415EC"/>
    <w:rsid w:val="00D60089"/>
    <w:rsid w:val="00D66290"/>
    <w:rsid w:val="00D66F7A"/>
    <w:rsid w:val="00D730EB"/>
    <w:rsid w:val="00D73B65"/>
    <w:rsid w:val="00D75219"/>
    <w:rsid w:val="00D75E76"/>
    <w:rsid w:val="00D80D4A"/>
    <w:rsid w:val="00D817E6"/>
    <w:rsid w:val="00D83C2C"/>
    <w:rsid w:val="00D857A6"/>
    <w:rsid w:val="00D8760C"/>
    <w:rsid w:val="00D912A0"/>
    <w:rsid w:val="00DA08BE"/>
    <w:rsid w:val="00DA1254"/>
    <w:rsid w:val="00DA30CF"/>
    <w:rsid w:val="00DA6921"/>
    <w:rsid w:val="00DB10F7"/>
    <w:rsid w:val="00DB5A8F"/>
    <w:rsid w:val="00DB6A8B"/>
    <w:rsid w:val="00DC2219"/>
    <w:rsid w:val="00DC2C7E"/>
    <w:rsid w:val="00DC7AC3"/>
    <w:rsid w:val="00DD670D"/>
    <w:rsid w:val="00DE347D"/>
    <w:rsid w:val="00DE716A"/>
    <w:rsid w:val="00DF632D"/>
    <w:rsid w:val="00DF7707"/>
    <w:rsid w:val="00E11C90"/>
    <w:rsid w:val="00E12591"/>
    <w:rsid w:val="00E21999"/>
    <w:rsid w:val="00E222C6"/>
    <w:rsid w:val="00E27CBD"/>
    <w:rsid w:val="00E313E7"/>
    <w:rsid w:val="00E32A14"/>
    <w:rsid w:val="00E4308C"/>
    <w:rsid w:val="00E50B26"/>
    <w:rsid w:val="00E519D3"/>
    <w:rsid w:val="00E525DE"/>
    <w:rsid w:val="00E57D4E"/>
    <w:rsid w:val="00E60854"/>
    <w:rsid w:val="00E649D8"/>
    <w:rsid w:val="00E65D6E"/>
    <w:rsid w:val="00E663DF"/>
    <w:rsid w:val="00E77F1C"/>
    <w:rsid w:val="00E860FD"/>
    <w:rsid w:val="00E92649"/>
    <w:rsid w:val="00E93D01"/>
    <w:rsid w:val="00E94CBF"/>
    <w:rsid w:val="00E95550"/>
    <w:rsid w:val="00EA04EC"/>
    <w:rsid w:val="00EA2CCE"/>
    <w:rsid w:val="00EB5C72"/>
    <w:rsid w:val="00EC2419"/>
    <w:rsid w:val="00ED024C"/>
    <w:rsid w:val="00ED0B2E"/>
    <w:rsid w:val="00ED326B"/>
    <w:rsid w:val="00ED3955"/>
    <w:rsid w:val="00ED5D2B"/>
    <w:rsid w:val="00EE119B"/>
    <w:rsid w:val="00EE248B"/>
    <w:rsid w:val="00EE2A33"/>
    <w:rsid w:val="00EE5D8C"/>
    <w:rsid w:val="00EE7338"/>
    <w:rsid w:val="00EF05D2"/>
    <w:rsid w:val="00EF509F"/>
    <w:rsid w:val="00EF586F"/>
    <w:rsid w:val="00EF640E"/>
    <w:rsid w:val="00EF6684"/>
    <w:rsid w:val="00F011AF"/>
    <w:rsid w:val="00F12687"/>
    <w:rsid w:val="00F226A5"/>
    <w:rsid w:val="00F2577E"/>
    <w:rsid w:val="00F329B4"/>
    <w:rsid w:val="00F513CA"/>
    <w:rsid w:val="00F55C07"/>
    <w:rsid w:val="00F577DC"/>
    <w:rsid w:val="00F670BB"/>
    <w:rsid w:val="00F70E33"/>
    <w:rsid w:val="00F77366"/>
    <w:rsid w:val="00F80EF5"/>
    <w:rsid w:val="00F825B2"/>
    <w:rsid w:val="00F8336F"/>
    <w:rsid w:val="00F83D5F"/>
    <w:rsid w:val="00F847F9"/>
    <w:rsid w:val="00F85D9B"/>
    <w:rsid w:val="00F94AB3"/>
    <w:rsid w:val="00FA5AA5"/>
    <w:rsid w:val="00FB0EA1"/>
    <w:rsid w:val="00FB52DE"/>
    <w:rsid w:val="00FB5F67"/>
    <w:rsid w:val="00FB68BE"/>
    <w:rsid w:val="00FC056F"/>
    <w:rsid w:val="00FC7743"/>
    <w:rsid w:val="00FE3648"/>
    <w:rsid w:val="00FF5340"/>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4A25C7"/>
  <w15:chartTrackingRefBased/>
  <w15:docId w15:val="{33B86E3D-4B9A-4A99-B773-2F85FE49D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43001F"/>
    <w:pPr>
      <w:spacing w:before="0"/>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nhideWhenUsed/>
    <w:qFormat/>
    <w:rsid w:val="004D43E8"/>
    <w:pPr>
      <w:ind w:left="142" w:hanging="142"/>
      <w:outlineLvl w:val="5"/>
    </w:pPr>
  </w:style>
  <w:style w:type="paragraph" w:styleId="Heading7">
    <w:name w:val="heading 7"/>
    <w:basedOn w:val="TOC1"/>
    <w:next w:val="Normal"/>
    <w:link w:val="Heading7Char"/>
    <w:unhideWhenUsed/>
    <w:rsid w:val="004D43E8"/>
    <w:pPr>
      <w:outlineLvl w:val="6"/>
    </w:pPr>
    <w:rPr>
      <w:szCs w:val="17"/>
    </w:rPr>
  </w:style>
  <w:style w:type="paragraph" w:styleId="Heading8">
    <w:name w:val="heading 8"/>
    <w:basedOn w:val="Normal"/>
    <w:next w:val="Normal"/>
    <w:link w:val="Heading8Char"/>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rsid w:val="0043001F"/>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4D43E8"/>
    <w:rPr>
      <w:rFonts w:ascii="Times New Roman" w:eastAsia="Times New Roman" w:hAnsi="Times New Roman"/>
      <w:noProof/>
      <w:color w:val="000000"/>
      <w:sz w:val="17"/>
      <w:szCs w:val="17"/>
    </w:rPr>
  </w:style>
  <w:style w:type="character" w:customStyle="1" w:styleId="Heading7Char">
    <w:name w:val="Heading 7 Char"/>
    <w:link w:val="Heading7"/>
    <w:rsid w:val="004D43E8"/>
    <w:rPr>
      <w:rFonts w:ascii="Times New Roman" w:eastAsia="Times New Roman" w:hAnsi="Times New Roman"/>
      <w:noProof/>
      <w:color w:val="000000"/>
      <w:sz w:val="17"/>
      <w:szCs w:val="17"/>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C366C4"/>
    <w:pPr>
      <w:keepLines/>
      <w:tabs>
        <w:tab w:val="right" w:leader="dot" w:pos="4550"/>
      </w:tabs>
      <w:autoSpaceDE w:val="0"/>
      <w:autoSpaceDN w:val="0"/>
      <w:adjustRightInd w:val="0"/>
      <w:spacing w:before="40" w:line="170" w:lineRule="exact"/>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nhideWhenUsed/>
    <w:rsid w:val="000B38D1"/>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351B4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11C9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11C9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11C9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11C9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E11C90"/>
  </w:style>
  <w:style w:type="table" w:customStyle="1" w:styleId="TableGrid5">
    <w:name w:val="Table Grid5"/>
    <w:basedOn w:val="TableNormal"/>
    <w:next w:val="TableGrid"/>
    <w:uiPriority w:val="59"/>
    <w:rsid w:val="00E11C9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11C9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11C9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11C9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0">
    <w:name w:val="RegSpace"/>
    <w:next w:val="GG-body"/>
    <w:qFormat/>
    <w:rsid w:val="00E11C90"/>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E11C9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E11C9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11C90"/>
  </w:style>
  <w:style w:type="paragraph" w:styleId="ListNumber">
    <w:name w:val="List Number"/>
    <w:basedOn w:val="Normal"/>
    <w:rsid w:val="00E11C90"/>
    <w:pPr>
      <w:tabs>
        <w:tab w:val="num" w:pos="360"/>
      </w:tabs>
      <w:ind w:left="360" w:hanging="360"/>
    </w:pPr>
    <w:rPr>
      <w:rFonts w:eastAsia="Times New Roman"/>
      <w:szCs w:val="20"/>
    </w:rPr>
  </w:style>
  <w:style w:type="paragraph" w:styleId="ListNumber2">
    <w:name w:val="List Number 2"/>
    <w:basedOn w:val="Normal"/>
    <w:rsid w:val="00E11C90"/>
    <w:pPr>
      <w:tabs>
        <w:tab w:val="num" w:pos="643"/>
      </w:tabs>
      <w:ind w:left="643" w:hanging="360"/>
    </w:pPr>
    <w:rPr>
      <w:rFonts w:eastAsia="Times New Roman"/>
      <w:szCs w:val="20"/>
    </w:rPr>
  </w:style>
  <w:style w:type="paragraph" w:styleId="ListNumber3">
    <w:name w:val="List Number 3"/>
    <w:basedOn w:val="Normal"/>
    <w:rsid w:val="00E11C90"/>
    <w:pPr>
      <w:tabs>
        <w:tab w:val="num" w:pos="1080"/>
      </w:tabs>
      <w:ind w:left="1080" w:hanging="360"/>
    </w:pPr>
    <w:rPr>
      <w:rFonts w:eastAsia="Times New Roman"/>
      <w:szCs w:val="20"/>
    </w:rPr>
  </w:style>
  <w:style w:type="paragraph" w:styleId="ListNumber4">
    <w:name w:val="List Number 4"/>
    <w:basedOn w:val="Normal"/>
    <w:rsid w:val="00E11C90"/>
    <w:pPr>
      <w:tabs>
        <w:tab w:val="num" w:pos="1440"/>
      </w:tabs>
      <w:ind w:left="1440" w:hanging="360"/>
    </w:pPr>
    <w:rPr>
      <w:rFonts w:eastAsia="Times New Roman"/>
      <w:szCs w:val="20"/>
    </w:rPr>
  </w:style>
  <w:style w:type="paragraph" w:styleId="ListNumber5">
    <w:name w:val="List Number 5"/>
    <w:basedOn w:val="Normal"/>
    <w:rsid w:val="00E11C90"/>
    <w:pPr>
      <w:tabs>
        <w:tab w:val="num" w:pos="1800"/>
      </w:tabs>
      <w:ind w:left="1800" w:hanging="360"/>
    </w:pPr>
    <w:rPr>
      <w:rFonts w:eastAsia="Times New Roman"/>
      <w:szCs w:val="20"/>
    </w:rPr>
  </w:style>
  <w:style w:type="character" w:styleId="FootnoteReference">
    <w:name w:val="footnote reference"/>
    <w:semiHidden/>
    <w:rsid w:val="00E11C90"/>
    <w:rPr>
      <w:vertAlign w:val="superscript"/>
    </w:rPr>
  </w:style>
  <w:style w:type="table" w:customStyle="1" w:styleId="TableGrid11">
    <w:name w:val="Table Grid11"/>
    <w:basedOn w:val="TableNormal"/>
    <w:next w:val="TableGrid"/>
    <w:uiPriority w:val="59"/>
    <w:rsid w:val="00E11C9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E11C90"/>
  </w:style>
  <w:style w:type="numbering" w:customStyle="1" w:styleId="NoList111">
    <w:name w:val="No List111"/>
    <w:next w:val="NoList"/>
    <w:uiPriority w:val="99"/>
    <w:semiHidden/>
    <w:unhideWhenUsed/>
    <w:rsid w:val="00E11C90"/>
  </w:style>
  <w:style w:type="table" w:customStyle="1" w:styleId="TableGrid12">
    <w:name w:val="Table Grid12"/>
    <w:basedOn w:val="TableNormal"/>
    <w:next w:val="TableGrid"/>
    <w:uiPriority w:val="59"/>
    <w:rsid w:val="00E11C9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E11C90"/>
  </w:style>
  <w:style w:type="table" w:customStyle="1" w:styleId="TableGrid21">
    <w:name w:val="Table Grid21"/>
    <w:basedOn w:val="TableNormal"/>
    <w:next w:val="TableGrid"/>
    <w:rsid w:val="00E11C9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E11C90"/>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E11C90"/>
  </w:style>
  <w:style w:type="paragraph" w:customStyle="1" w:styleId="Default">
    <w:name w:val="Default"/>
    <w:basedOn w:val="GG-body"/>
    <w:rsid w:val="00E11C90"/>
    <w:pPr>
      <w:widowControl w:val="0"/>
      <w:autoSpaceDE w:val="0"/>
      <w:autoSpaceDN w:val="0"/>
      <w:adjustRightInd w:val="0"/>
    </w:pPr>
    <w:rPr>
      <w:rFonts w:cs="AFHDL H+ Helvetica Neue"/>
      <w:color w:val="000000"/>
      <w:szCs w:val="24"/>
    </w:rPr>
  </w:style>
  <w:style w:type="numbering" w:customStyle="1" w:styleId="NoList4">
    <w:name w:val="No List4"/>
    <w:next w:val="NoList"/>
    <w:uiPriority w:val="99"/>
    <w:semiHidden/>
    <w:unhideWhenUsed/>
    <w:rsid w:val="00E11C90"/>
  </w:style>
  <w:style w:type="numbering" w:customStyle="1" w:styleId="NoList5">
    <w:name w:val="No List5"/>
    <w:next w:val="NoList"/>
    <w:uiPriority w:val="99"/>
    <w:semiHidden/>
    <w:unhideWhenUsed/>
    <w:rsid w:val="00E11C90"/>
  </w:style>
  <w:style w:type="table" w:customStyle="1" w:styleId="RTWSATable">
    <w:name w:val="RTWSA Table"/>
    <w:basedOn w:val="TableNormal"/>
    <w:uiPriority w:val="99"/>
    <w:rsid w:val="00E11C90"/>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E11C90"/>
    <w:rPr>
      <w:rFonts w:ascii="Source Sans Pro" w:eastAsia="MS Mincho" w:hAnsi="Source Sans Pro"/>
      <w:sz w:val="22"/>
      <w:szCs w:val="24"/>
      <w:lang w:eastAsia="en-US"/>
    </w:rPr>
    <w:tblPr/>
    <w:tcPr>
      <w:shd w:val="clear" w:color="auto" w:fill="auto"/>
    </w:tcPr>
  </w:style>
  <w:style w:type="numbering" w:customStyle="1" w:styleId="NoList6">
    <w:name w:val="No List6"/>
    <w:next w:val="NoList"/>
    <w:uiPriority w:val="99"/>
    <w:semiHidden/>
    <w:unhideWhenUsed/>
    <w:rsid w:val="00E11C90"/>
  </w:style>
  <w:style w:type="table" w:customStyle="1" w:styleId="TableGrid13">
    <w:name w:val="Table Grid13"/>
    <w:basedOn w:val="TableNormal"/>
    <w:next w:val="TableGrid"/>
    <w:uiPriority w:val="59"/>
    <w:rsid w:val="00E11C9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E11C90"/>
  </w:style>
  <w:style w:type="numbering" w:customStyle="1" w:styleId="NoList112">
    <w:name w:val="No List112"/>
    <w:next w:val="NoList"/>
    <w:uiPriority w:val="99"/>
    <w:semiHidden/>
    <w:unhideWhenUsed/>
    <w:rsid w:val="00E11C90"/>
  </w:style>
  <w:style w:type="table" w:customStyle="1" w:styleId="TableGrid14">
    <w:name w:val="Table Grid14"/>
    <w:basedOn w:val="TableNormal"/>
    <w:next w:val="TableGrid"/>
    <w:uiPriority w:val="59"/>
    <w:rsid w:val="00E11C9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E11C90"/>
  </w:style>
  <w:style w:type="table" w:customStyle="1" w:styleId="TableGrid22">
    <w:name w:val="Table Grid22"/>
    <w:basedOn w:val="TableNormal"/>
    <w:next w:val="TableGrid"/>
    <w:rsid w:val="00E11C9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E11C90"/>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E11C90"/>
  </w:style>
  <w:style w:type="numbering" w:customStyle="1" w:styleId="NoList41">
    <w:name w:val="No List41"/>
    <w:next w:val="NoList"/>
    <w:uiPriority w:val="99"/>
    <w:semiHidden/>
    <w:unhideWhenUsed/>
    <w:rsid w:val="00E11C90"/>
  </w:style>
  <w:style w:type="numbering" w:customStyle="1" w:styleId="NoList51">
    <w:name w:val="No List51"/>
    <w:next w:val="NoList"/>
    <w:uiPriority w:val="99"/>
    <w:semiHidden/>
    <w:unhideWhenUsed/>
    <w:rsid w:val="00E11C90"/>
  </w:style>
  <w:style w:type="table" w:customStyle="1" w:styleId="RTWSATable1">
    <w:name w:val="RTWSA Table1"/>
    <w:basedOn w:val="TableNormal"/>
    <w:uiPriority w:val="99"/>
    <w:rsid w:val="00E11C90"/>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E11C90"/>
    <w:rPr>
      <w:rFonts w:ascii="Source Sans Pro" w:eastAsia="MS Mincho" w:hAnsi="Source Sans Pro"/>
      <w:sz w:val="22"/>
      <w:szCs w:val="24"/>
      <w:lang w:eastAsia="en-US"/>
    </w:rPr>
    <w:tblPr/>
    <w:tcPr>
      <w:shd w:val="clear" w:color="auto" w:fill="auto"/>
    </w:tcPr>
  </w:style>
  <w:style w:type="character" w:styleId="UnresolvedMention">
    <w:name w:val="Unresolved Mention"/>
    <w:basedOn w:val="DefaultParagraphFont"/>
    <w:uiPriority w:val="99"/>
    <w:semiHidden/>
    <w:unhideWhenUsed/>
    <w:rsid w:val="00E11C90"/>
    <w:rPr>
      <w:color w:val="605E5C"/>
      <w:shd w:val="clear" w:color="auto" w:fill="E1DFDD"/>
    </w:rPr>
  </w:style>
  <w:style w:type="character" w:styleId="CommentReference">
    <w:name w:val="annotation reference"/>
    <w:basedOn w:val="DefaultParagraphFont"/>
    <w:uiPriority w:val="99"/>
    <w:semiHidden/>
    <w:unhideWhenUsed/>
    <w:rsid w:val="00E11C90"/>
    <w:rPr>
      <w:sz w:val="16"/>
      <w:szCs w:val="16"/>
    </w:rPr>
  </w:style>
  <w:style w:type="paragraph" w:styleId="CommentText">
    <w:name w:val="annotation text"/>
    <w:basedOn w:val="Normal"/>
    <w:link w:val="CommentTextChar"/>
    <w:uiPriority w:val="99"/>
    <w:unhideWhenUsed/>
    <w:rsid w:val="00E11C90"/>
    <w:pPr>
      <w:spacing w:after="160" w:line="240" w:lineRule="auto"/>
      <w:jc w:val="left"/>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E11C90"/>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E11C90"/>
    <w:rPr>
      <w:b/>
      <w:bCs/>
    </w:rPr>
  </w:style>
  <w:style w:type="character" w:customStyle="1" w:styleId="CommentSubjectChar">
    <w:name w:val="Comment Subject Char"/>
    <w:basedOn w:val="CommentTextChar"/>
    <w:link w:val="CommentSubject"/>
    <w:uiPriority w:val="99"/>
    <w:semiHidden/>
    <w:rsid w:val="00E11C90"/>
    <w:rPr>
      <w:rFonts w:asciiTheme="minorHAnsi" w:eastAsiaTheme="minorHAnsi" w:hAnsiTheme="minorHAnsi" w:cstheme="minorBidi"/>
      <w:b/>
      <w:bCs/>
      <w:lang w:eastAsia="en-US"/>
    </w:rPr>
  </w:style>
  <w:style w:type="paragraph" w:styleId="Revision">
    <w:name w:val="Revision"/>
    <w:hidden/>
    <w:uiPriority w:val="99"/>
    <w:semiHidden/>
    <w:rsid w:val="00E11C90"/>
    <w:rPr>
      <w:rFonts w:asciiTheme="minorHAnsi" w:eastAsiaTheme="minorHAnsi" w:hAnsiTheme="minorHAnsi" w:cstheme="minorBidi"/>
      <w:sz w:val="22"/>
      <w:szCs w:val="22"/>
      <w:lang w:eastAsia="en-US"/>
    </w:rPr>
  </w:style>
  <w:style w:type="paragraph" w:styleId="BodyText">
    <w:name w:val="Body Text"/>
    <w:basedOn w:val="Normal"/>
    <w:link w:val="BodyTextChar"/>
    <w:semiHidden/>
    <w:rsid w:val="00DE716A"/>
    <w:pPr>
      <w:tabs>
        <w:tab w:val="left" w:pos="425"/>
        <w:tab w:val="left" w:pos="851"/>
        <w:tab w:val="left" w:pos="1276"/>
        <w:tab w:val="left" w:pos="1701"/>
      </w:tabs>
      <w:spacing w:after="120" w:line="288" w:lineRule="auto"/>
      <w:jc w:val="left"/>
    </w:pPr>
    <w:rPr>
      <w:rFonts w:ascii="Arial" w:eastAsia="Times New Roman" w:hAnsi="Arial"/>
      <w:sz w:val="20"/>
      <w:szCs w:val="20"/>
    </w:rPr>
  </w:style>
  <w:style w:type="character" w:customStyle="1" w:styleId="BodyTextChar">
    <w:name w:val="Body Text Char"/>
    <w:basedOn w:val="DefaultParagraphFont"/>
    <w:link w:val="BodyText"/>
    <w:semiHidden/>
    <w:rsid w:val="00DE716A"/>
    <w:rPr>
      <w:rFonts w:ascii="Arial" w:eastAsia="Times New Roman" w:hAnsi="Arial"/>
      <w:lang w:eastAsia="en-US"/>
    </w:rPr>
  </w:style>
  <w:style w:type="paragraph" w:styleId="Date">
    <w:name w:val="Date"/>
    <w:basedOn w:val="Normal"/>
    <w:next w:val="Normal"/>
    <w:link w:val="DateChar"/>
    <w:uiPriority w:val="99"/>
    <w:unhideWhenUsed/>
    <w:rsid w:val="00DE716A"/>
    <w:pPr>
      <w:tabs>
        <w:tab w:val="left" w:pos="425"/>
        <w:tab w:val="left" w:pos="851"/>
        <w:tab w:val="left" w:pos="1276"/>
        <w:tab w:val="left" w:pos="1701"/>
      </w:tabs>
      <w:spacing w:after="200" w:line="288" w:lineRule="auto"/>
      <w:jc w:val="left"/>
    </w:pPr>
    <w:rPr>
      <w:rFonts w:ascii="Arial" w:eastAsia="Times New Roman" w:hAnsi="Arial"/>
      <w:sz w:val="20"/>
      <w:szCs w:val="20"/>
    </w:rPr>
  </w:style>
  <w:style w:type="character" w:customStyle="1" w:styleId="DateChar">
    <w:name w:val="Date Char"/>
    <w:basedOn w:val="DefaultParagraphFont"/>
    <w:link w:val="Date"/>
    <w:uiPriority w:val="99"/>
    <w:rsid w:val="00DE716A"/>
    <w:rPr>
      <w:rFonts w:ascii="Arial" w:eastAsia="Times New Roman" w:hAnsi="Arial"/>
      <w:lang w:eastAsia="en-US"/>
    </w:rPr>
  </w:style>
  <w:style w:type="paragraph" w:styleId="NormalWeb">
    <w:name w:val="Normal (Web)"/>
    <w:basedOn w:val="Normal"/>
    <w:uiPriority w:val="99"/>
    <w:unhideWhenUsed/>
    <w:rsid w:val="00DE716A"/>
    <w:pPr>
      <w:tabs>
        <w:tab w:val="left" w:pos="425"/>
        <w:tab w:val="left" w:pos="851"/>
        <w:tab w:val="left" w:pos="1276"/>
        <w:tab w:val="left" w:pos="1701"/>
      </w:tabs>
      <w:spacing w:after="200" w:line="288" w:lineRule="auto"/>
      <w:jc w:val="left"/>
    </w:pPr>
    <w:rPr>
      <w:rFonts w:eastAsia="Times New Roman"/>
      <w:sz w:val="24"/>
      <w:szCs w:val="24"/>
    </w:rPr>
  </w:style>
  <w:style w:type="paragraph" w:styleId="Caption">
    <w:name w:val="caption"/>
    <w:basedOn w:val="Normal"/>
    <w:next w:val="Normal"/>
    <w:uiPriority w:val="35"/>
    <w:unhideWhenUsed/>
    <w:qFormat/>
    <w:rsid w:val="00DE716A"/>
    <w:pPr>
      <w:tabs>
        <w:tab w:val="left" w:pos="425"/>
        <w:tab w:val="left" w:pos="851"/>
        <w:tab w:val="left" w:pos="1276"/>
        <w:tab w:val="left" w:pos="1701"/>
      </w:tabs>
      <w:spacing w:after="200" w:line="240" w:lineRule="auto"/>
      <w:jc w:val="left"/>
    </w:pPr>
    <w:rPr>
      <w:rFonts w:ascii="Arial" w:eastAsia="Times New Roman" w:hAnsi="Arial"/>
      <w:i/>
      <w:iCs/>
      <w:color w:val="44546A" w:themeColor="text2"/>
      <w:sz w:val="18"/>
      <w:szCs w:val="18"/>
    </w:rPr>
  </w:style>
  <w:style w:type="paragraph" w:customStyle="1" w:styleId="MBSClause">
    <w:name w:val="MBS Clause"/>
    <w:basedOn w:val="BodyText"/>
    <w:link w:val="MBSClauseChar"/>
    <w:qFormat/>
    <w:rsid w:val="00DE716A"/>
    <w:pPr>
      <w:keepLines/>
      <w:widowControl w:val="0"/>
      <w:tabs>
        <w:tab w:val="clear" w:pos="425"/>
        <w:tab w:val="clear" w:pos="851"/>
        <w:tab w:val="clear" w:pos="1276"/>
        <w:tab w:val="clear" w:pos="1701"/>
      </w:tabs>
      <w:autoSpaceDE w:val="0"/>
      <w:autoSpaceDN w:val="0"/>
      <w:spacing w:before="180" w:after="0" w:line="276" w:lineRule="auto"/>
      <w:outlineLvl w:val="0"/>
    </w:pPr>
    <w:rPr>
      <w:rFonts w:eastAsia="Arial" w:cs="Arial"/>
      <w:spacing w:val="-1"/>
      <w:lang w:bidi="en-AU"/>
    </w:rPr>
  </w:style>
  <w:style w:type="character" w:customStyle="1" w:styleId="MBSClauseChar">
    <w:name w:val="MBS Clause Char"/>
    <w:basedOn w:val="BodyTextChar"/>
    <w:link w:val="MBSClause"/>
    <w:rsid w:val="00DE716A"/>
    <w:rPr>
      <w:rFonts w:ascii="Arial" w:eastAsia="Arial" w:hAnsi="Arial" w:cs="Arial"/>
      <w:spacing w:val="-1"/>
      <w:lang w:eastAsia="en-US" w:bidi="en-AU"/>
    </w:rPr>
  </w:style>
  <w:style w:type="paragraph" w:customStyle="1" w:styleId="MBSnumbered">
    <w:name w:val="MBS numbered"/>
    <w:basedOn w:val="Normal"/>
    <w:qFormat/>
    <w:rsid w:val="00DE716A"/>
    <w:pPr>
      <w:keepLines/>
      <w:widowControl w:val="0"/>
      <w:numPr>
        <w:numId w:val="20"/>
      </w:numPr>
      <w:autoSpaceDE w:val="0"/>
      <w:autoSpaceDN w:val="0"/>
      <w:spacing w:before="120" w:after="0" w:line="276" w:lineRule="auto"/>
      <w:jc w:val="left"/>
      <w:outlineLvl w:val="0"/>
    </w:pPr>
    <w:rPr>
      <w:rFonts w:ascii="Arial" w:eastAsia="Arial" w:hAnsi="Arial" w:cs="NBFFLK+Arial"/>
      <w:spacing w:val="-1"/>
      <w:sz w:val="20"/>
      <w:szCs w:val="20"/>
      <w:lang w:eastAsia="en-AU" w:bidi="en-AU"/>
    </w:rPr>
  </w:style>
  <w:style w:type="paragraph" w:customStyle="1" w:styleId="MBSTableNotes">
    <w:name w:val="MBS Table Notes"/>
    <w:basedOn w:val="MBSnumbered"/>
    <w:qFormat/>
    <w:rsid w:val="00DE716A"/>
    <w:pPr>
      <w:numPr>
        <w:ilvl w:val="4"/>
      </w:numPr>
      <w:spacing w:before="0"/>
    </w:pPr>
    <w:rPr>
      <w:sz w:val="16"/>
      <w:szCs w:val="16"/>
      <w:lang w:eastAsia="en-US" w:bidi="ar-SA"/>
    </w:rPr>
  </w:style>
  <w:style w:type="paragraph" w:customStyle="1" w:styleId="MBSbulleted">
    <w:name w:val="MBS bulleted"/>
    <w:basedOn w:val="MBSnumbered"/>
    <w:link w:val="MBSbulletedChar"/>
    <w:qFormat/>
    <w:rsid w:val="00DE716A"/>
    <w:pPr>
      <w:numPr>
        <w:ilvl w:val="6"/>
      </w:numPr>
      <w:tabs>
        <w:tab w:val="left" w:pos="426"/>
      </w:tabs>
    </w:pPr>
  </w:style>
  <w:style w:type="character" w:customStyle="1" w:styleId="MBSbulletedChar">
    <w:name w:val="MBS bulleted Char"/>
    <w:basedOn w:val="DefaultParagraphFont"/>
    <w:link w:val="MBSbulleted"/>
    <w:rsid w:val="00DE716A"/>
    <w:rPr>
      <w:rFonts w:ascii="Arial" w:eastAsia="Arial" w:hAnsi="Arial" w:cs="NBFFLK+Arial"/>
      <w:spacing w:val="-1"/>
      <w:lang w:bidi="en-AU"/>
    </w:rPr>
  </w:style>
  <w:style w:type="character" w:styleId="FollowedHyperlink">
    <w:name w:val="FollowedHyperlink"/>
    <w:basedOn w:val="DefaultParagraphFont"/>
    <w:uiPriority w:val="99"/>
    <w:semiHidden/>
    <w:unhideWhenUsed/>
    <w:rsid w:val="00DE71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DEM.petroleum@sa.gov.au" TargetMode="External"/><Relationship Id="rId21" Type="http://schemas.openxmlformats.org/officeDocument/2006/relationships/hyperlink" Target="http://www.legislation.sa.gov.au/index.aspx?action=legref&amp;type=act&amp;legtitle=Outback%20Communities%20(Administration%20and%20Management)%20Act%202009" TargetMode="External"/><Relationship Id="rId42" Type="http://schemas.openxmlformats.org/officeDocument/2006/relationships/hyperlink" Target="file:///C:\editions\ncc-2022\adopted\housing-provisions\13-energy-efficiency\part-132-building-fabric" TargetMode="External"/><Relationship Id="rId47" Type="http://schemas.openxmlformats.org/officeDocument/2006/relationships/hyperlink" Target="file:///C:\editions\ncc-2022\adopted\housing-provisions\1-definitions\glossary" TargetMode="External"/><Relationship Id="rId63" Type="http://schemas.openxmlformats.org/officeDocument/2006/relationships/hyperlink" Target="file:///C:\editions\ncc-2022\adopted\housing-provisions\1-definitions\glossary" TargetMode="External"/><Relationship Id="rId68" Type="http://schemas.openxmlformats.org/officeDocument/2006/relationships/hyperlink" Target="https://ncc.abcb.gov.au/" TargetMode="External"/><Relationship Id="rId84" Type="http://schemas.openxmlformats.org/officeDocument/2006/relationships/hyperlink" Target="http://www.prospect.sa.gov.au/naming-of-public-roads" TargetMode="External"/><Relationship Id="rId89" Type="http://schemas.openxmlformats.org/officeDocument/2006/relationships/hyperlink" Target="https://www.aemc.gov.au/terms-use/privacy" TargetMode="External"/><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hyperlink" Target="mailto:DEWProtectedAreaManagement@sa.gov.au" TargetMode="External"/><Relationship Id="rId37" Type="http://schemas.openxmlformats.org/officeDocument/2006/relationships/hyperlink" Target="file:///C:\editions\ncc-2022\adopted\housing-provisions\13-energy-efficiency\part-132-building-fabric" TargetMode="External"/><Relationship Id="rId53" Type="http://schemas.openxmlformats.org/officeDocument/2006/relationships/hyperlink" Target="file:///C:\editions\ncc-2022\adopted\housing-provisions\10-health-and-amenity\part-102-wet-area-waterproofing" TargetMode="External"/><Relationship Id="rId58" Type="http://schemas.openxmlformats.org/officeDocument/2006/relationships/hyperlink" Target="file:///C:\editions\ncc-2022\adopted\housing-provisions\1-definitions\glossary" TargetMode="External"/><Relationship Id="rId74" Type="http://schemas.openxmlformats.org/officeDocument/2006/relationships/image" Target="media/image7.png"/><Relationship Id="rId79" Type="http://schemas.openxmlformats.org/officeDocument/2006/relationships/image" Target="media/image12.png"/><Relationship Id="rId5" Type="http://schemas.openxmlformats.org/officeDocument/2006/relationships/webSettings" Target="webSettings.xml"/><Relationship Id="rId90" Type="http://schemas.openxmlformats.org/officeDocument/2006/relationships/hyperlink" Target="https://www.aemc.gov.au/our-work/changing-energy-rules-unique-process/making-rule-change-request/submission-tips" TargetMode="External"/><Relationship Id="rId95" Type="http://schemas.openxmlformats.org/officeDocument/2006/relationships/hyperlink" Target="mailto:governmentgazettesa@sa.gov.au" TargetMode="External"/><Relationship Id="rId22" Type="http://schemas.openxmlformats.org/officeDocument/2006/relationships/hyperlink" Target="http://www.legislation.sa.gov.au/index.aspx?action=legref&amp;type=act&amp;legtitle=Local%20Government%20Act%201999" TargetMode="External"/><Relationship Id="rId27" Type="http://schemas.openxmlformats.org/officeDocument/2006/relationships/hyperlink" Target="http://www.energymining.sa.gov.au/industry/energy-resources" TargetMode="External"/><Relationship Id="rId43" Type="http://schemas.openxmlformats.org/officeDocument/2006/relationships/hyperlink" Target="file:///C:\editions\ncc-2022\adopted\housing-provisions\13-energy-efficiency\part-132-building-fabric" TargetMode="External"/><Relationship Id="rId48" Type="http://schemas.openxmlformats.org/officeDocument/2006/relationships/hyperlink" Target="file:///C:\editions\ncc-2022\adopted\housing-provisions\1-definitions\glossary" TargetMode="External"/><Relationship Id="rId64" Type="http://schemas.openxmlformats.org/officeDocument/2006/relationships/hyperlink" Target="file:///C:\editions\ncc-2022\adopted\housing-provisions\8-south-australia\102-wet-area-waterproofing" TargetMode="External"/><Relationship Id="rId69" Type="http://schemas.openxmlformats.org/officeDocument/2006/relationships/image" Target="media/image2.png"/><Relationship Id="rId80" Type="http://schemas.openxmlformats.org/officeDocument/2006/relationships/image" Target="media/image13.png"/><Relationship Id="rId85" Type="http://schemas.openxmlformats.org/officeDocument/2006/relationships/hyperlink" Target="http://www.kangarooisland.sa.gov.au" TargetMode="External"/><Relationship Id="rId12" Type="http://schemas.openxmlformats.org/officeDocument/2006/relationships/footer" Target="footer2.xml"/><Relationship Id="rId17" Type="http://schemas.openxmlformats.org/officeDocument/2006/relationships/hyperlink" Target="http://www.legislation.sa.gov.au/index.aspx?action=legref&amp;type=act&amp;legtitle=Crown%20Land%20Management%20Act%202009" TargetMode="External"/><Relationship Id="rId25" Type="http://schemas.openxmlformats.org/officeDocument/2006/relationships/hyperlink" Target="http://www.legislation.sa.gov.au/index.aspx?action=legref&amp;type=act&amp;legtitle=Legislative%20Instruments%20Act%201978" TargetMode="External"/><Relationship Id="rId33" Type="http://schemas.openxmlformats.org/officeDocument/2006/relationships/hyperlink" Target="file:///C:\editions\ncc-2022\adopted\volume-two\h-class-1-and-10-buildings\part-h6-energy-efficiency" TargetMode="External"/><Relationship Id="rId38" Type="http://schemas.openxmlformats.org/officeDocument/2006/relationships/hyperlink" Target="file:///C:\editions\ncc-2022\adopted\housing-provisions\13-energy-efficiency\part-132-building-fabric" TargetMode="External"/><Relationship Id="rId46" Type="http://schemas.openxmlformats.org/officeDocument/2006/relationships/hyperlink" Target="file:///C:\editions\ncc-2022\adopted\housing-provisions\1-definitions\glossary" TargetMode="External"/><Relationship Id="rId59" Type="http://schemas.openxmlformats.org/officeDocument/2006/relationships/hyperlink" Target="file:///C:\editions\ncc-2022\adopted\housing-provisions\1-definitions\glossary" TargetMode="External"/><Relationship Id="rId67" Type="http://schemas.openxmlformats.org/officeDocument/2006/relationships/hyperlink" Target="file:///C:\editions\ncc-2022\adopted\housing-provisions\10-health-and-amenity\part-102-wet-area-waterproofing" TargetMode="External"/><Relationship Id="rId20" Type="http://schemas.openxmlformats.org/officeDocument/2006/relationships/hyperlink" Target="http://www.legislation.sa.gov.au/index.aspx?action=legref&amp;type=act&amp;legtitle=Outback%20Communities%20(Administration%20and%20Management)%20Act%202009" TargetMode="External"/><Relationship Id="rId41" Type="http://schemas.openxmlformats.org/officeDocument/2006/relationships/hyperlink" Target="file:///C:\editions\ncc-2022\adopted\housing-provisions\13-energy-efficiency\part-132-building-fabric" TargetMode="External"/><Relationship Id="rId54" Type="http://schemas.openxmlformats.org/officeDocument/2006/relationships/hyperlink" Target="file:///C:\editions\ncc-2022\adopted\housing-provisions\10-health-and-amenity\part-102-wet-area-waterproofing" TargetMode="External"/><Relationship Id="rId62" Type="http://schemas.openxmlformats.org/officeDocument/2006/relationships/hyperlink" Target="file:///C:\editions\ncc-2022\adopted\housing-provisions\1-definitions\glossary" TargetMode="External"/><Relationship Id="rId70" Type="http://schemas.openxmlformats.org/officeDocument/2006/relationships/image" Target="media/image3.png"/><Relationship Id="rId75" Type="http://schemas.openxmlformats.org/officeDocument/2006/relationships/image" Target="media/image8.png"/><Relationship Id="rId83" Type="http://schemas.openxmlformats.org/officeDocument/2006/relationships/hyperlink" Target="https://ouradelaide.sa.gov.au/" TargetMode="External"/><Relationship Id="rId88" Type="http://schemas.openxmlformats.org/officeDocument/2006/relationships/hyperlink" Target="https://www.aemc.gov.au/contact-us/lodge-submission" TargetMode="External"/><Relationship Id="rId91" Type="http://schemas.openxmlformats.org/officeDocument/2006/relationships/hyperlink" Target="http://www.aemc.gov.au" TargetMode="External"/><Relationship Id="rId96" Type="http://schemas.openxmlformats.org/officeDocument/2006/relationships/hyperlink" Target="http://www.governmentgazette.sa.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legislation.sa.gov.au/index.aspx?action=legref&amp;type=act&amp;legtitle=Real%20Property%20Act%201886" TargetMode="External"/><Relationship Id="rId28" Type="http://schemas.openxmlformats.org/officeDocument/2006/relationships/hyperlink" Target="https://map.sarig.sa.gov.au/" TargetMode="External"/><Relationship Id="rId36" Type="http://schemas.openxmlformats.org/officeDocument/2006/relationships/hyperlink" Target="file:///C:\editions\ncc-2022\adopted\volume-two\1-definitions\glossary" TargetMode="External"/><Relationship Id="rId49" Type="http://schemas.openxmlformats.org/officeDocument/2006/relationships/hyperlink" Target="file:///C:\editions\ncc-2022\adopted\housing-provisions\1-definitions\glossary" TargetMode="External"/><Relationship Id="rId57" Type="http://schemas.openxmlformats.org/officeDocument/2006/relationships/hyperlink" Target="file:///C:\editions\ncc-2022\adopted\housing-provisions\1-definitions\glossary" TargetMode="External"/><Relationship Id="rId10" Type="http://schemas.openxmlformats.org/officeDocument/2006/relationships/header" Target="header2.xml"/><Relationship Id="rId31" Type="http://schemas.openxmlformats.org/officeDocument/2006/relationships/hyperlink" Target="https://www.parks.sa.gov.au/park-management/management-plans" TargetMode="External"/><Relationship Id="rId44" Type="http://schemas.openxmlformats.org/officeDocument/2006/relationships/hyperlink" Target="file:///C:\editions\ncc-2022\adopted\housing-provisions\13-energy-efficiency\part-134-building-sealing" TargetMode="External"/><Relationship Id="rId52" Type="http://schemas.openxmlformats.org/officeDocument/2006/relationships/hyperlink" Target="file:///C:\editions\ncc-2022\adopted\housing-provisions\1-definitions\glossary" TargetMode="External"/><Relationship Id="rId60" Type="http://schemas.openxmlformats.org/officeDocument/2006/relationships/hyperlink" Target="file:///C:\editions\ncc-2022\adopted\housing-provisions\1-definitions\glossary" TargetMode="External"/><Relationship Id="rId65" Type="http://schemas.openxmlformats.org/officeDocument/2006/relationships/hyperlink" Target="file:///C:\editions\ncc-2022\adopted\housing-provisions\1-definitions\glossary" TargetMode="External"/><Relationship Id="rId73" Type="http://schemas.openxmlformats.org/officeDocument/2006/relationships/image" Target="media/image6.png"/><Relationship Id="rId78" Type="http://schemas.openxmlformats.org/officeDocument/2006/relationships/image" Target="media/image11.png"/><Relationship Id="rId81" Type="http://schemas.openxmlformats.org/officeDocument/2006/relationships/image" Target="media/image14.png"/><Relationship Id="rId86" Type="http://schemas.openxmlformats.org/officeDocument/2006/relationships/hyperlink" Target="http://www.sa.gov.au/roadsactproposals" TargetMode="External"/><Relationship Id="rId94" Type="http://schemas.openxmlformats.org/officeDocument/2006/relationships/hyperlink" Target="http://www.aemc.gov.au" TargetMode="External"/><Relationship Id="rId99" Type="http://schemas.openxmlformats.org/officeDocument/2006/relationships/header" Target="header6.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legislation.sa.gov.au/index.aspx?action=legref&amp;type=act&amp;legtitle=Adelaide%20Park%20Lands%20Act%202005" TargetMode="External"/><Relationship Id="rId39" Type="http://schemas.openxmlformats.org/officeDocument/2006/relationships/hyperlink" Target="file:///C:\editions\ncc-2022\adopted\housing-provisions\13-energy-efficiency\part-132-building-fabric" TargetMode="External"/><Relationship Id="rId34" Type="http://schemas.openxmlformats.org/officeDocument/2006/relationships/hyperlink" Target="file:///C:\editions\ncc-2022\adopted\volume-two\h-class-1-and-10-buildings\42-house-energy-rating-software" TargetMode="External"/><Relationship Id="rId50" Type="http://schemas.openxmlformats.org/officeDocument/2006/relationships/hyperlink" Target="file:///C:\editions\ncc-2022\adopted\housing-provisions\1-definitions\glossary" TargetMode="External"/><Relationship Id="rId55" Type="http://schemas.openxmlformats.org/officeDocument/2006/relationships/hyperlink" Target="file:///C:\editions\ncc-2022\adopted\housing-provisions\1-definitions\glossary" TargetMode="External"/><Relationship Id="rId76" Type="http://schemas.openxmlformats.org/officeDocument/2006/relationships/image" Target="media/image9.png"/><Relationship Id="rId97" Type="http://schemas.openxmlformats.org/officeDocument/2006/relationships/hyperlink" Target="http://www.governmentgazette.sa.gov.au" TargetMode="External"/><Relationship Id="rId7" Type="http://schemas.openxmlformats.org/officeDocument/2006/relationships/endnotes" Target="endnotes.xml"/><Relationship Id="rId71" Type="http://schemas.openxmlformats.org/officeDocument/2006/relationships/image" Target="media/image4.png"/><Relationship Id="rId92" Type="http://schemas.openxmlformats.org/officeDocument/2006/relationships/hyperlink" Target="https://www.aemc.gov.au/terms-use/privacy" TargetMode="External"/><Relationship Id="rId2" Type="http://schemas.openxmlformats.org/officeDocument/2006/relationships/numbering" Target="numbering.xml"/><Relationship Id="rId29" Type="http://schemas.openxmlformats.org/officeDocument/2006/relationships/hyperlink" Target="https://www.energymining.sa.gov.au/industry/energy-resources/regulation/environmental-register" TargetMode="External"/><Relationship Id="rId24" Type="http://schemas.openxmlformats.org/officeDocument/2006/relationships/hyperlink" Target="http://www.legislation.sa.gov.au/index.aspx?action=legref&amp;type=subordleg&amp;legtitle=Crown%20Land%20Management%20Regulations%202010" TargetMode="External"/><Relationship Id="rId40" Type="http://schemas.openxmlformats.org/officeDocument/2006/relationships/hyperlink" Target="file:///C:\editions\ncc-2022\adopted\volume-two\1-definitions\glossary" TargetMode="External"/><Relationship Id="rId45" Type="http://schemas.openxmlformats.org/officeDocument/2006/relationships/hyperlink" Target="file:///C:\editions\ncc-2022\adopted\housing-provisions\9-fire-safety\part-92-fire-separation-external-walls" TargetMode="External"/><Relationship Id="rId66" Type="http://schemas.openxmlformats.org/officeDocument/2006/relationships/hyperlink" Target="file:///C:\editions\ncc-2022\adopted\housing-provisions\1-definitions\glossary" TargetMode="External"/><Relationship Id="rId87" Type="http://schemas.openxmlformats.org/officeDocument/2006/relationships/image" Target="media/image16.png"/><Relationship Id="rId61" Type="http://schemas.openxmlformats.org/officeDocument/2006/relationships/hyperlink" Target="file:///C:\editions\ncc-2022\adopted\housing-provisions\1-definitions\glossary" TargetMode="External"/><Relationship Id="rId82" Type="http://schemas.openxmlformats.org/officeDocument/2006/relationships/image" Target="media/image15.png"/><Relationship Id="rId19" Type="http://schemas.openxmlformats.org/officeDocument/2006/relationships/hyperlink" Target="http://www.legislation.sa.gov.au/index.aspx?action=legref&amp;type=act&amp;legtitle=Planning%20Development%20and%20Infrastructure%20Act%202016" TargetMode="External"/><Relationship Id="rId14" Type="http://schemas.openxmlformats.org/officeDocument/2006/relationships/header" Target="header4.xml"/><Relationship Id="rId30" Type="http://schemas.openxmlformats.org/officeDocument/2006/relationships/hyperlink" Target="https://yoursay.sa.gov.au/" TargetMode="External"/><Relationship Id="rId35" Type="http://schemas.openxmlformats.org/officeDocument/2006/relationships/hyperlink" Target="file:///C:\editions\ncc-2022\adopted\housing-provisions\13-energy-efficiency\part-132-building-fabric" TargetMode="External"/><Relationship Id="rId56" Type="http://schemas.openxmlformats.org/officeDocument/2006/relationships/hyperlink" Target="file:///C:\editions\ncc-2022\adopted\housing-provisions\1-definitions\glossary" TargetMode="External"/><Relationship Id="rId77" Type="http://schemas.openxmlformats.org/officeDocument/2006/relationships/image" Target="media/image10.png"/><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file:///C:\editions\ncc-2022\adopted\housing-provisions\1-definitions\glossary" TargetMode="External"/><Relationship Id="rId72" Type="http://schemas.openxmlformats.org/officeDocument/2006/relationships/image" Target="media/image5.png"/><Relationship Id="rId93" Type="http://schemas.openxmlformats.org/officeDocument/2006/relationships/hyperlink" Target="https://www.aemc.gov.au/our-work/changing-energy-rules-unique-process/making-rule-change-request/submission-tips" TargetMode="External"/><Relationship Id="rId98" Type="http://schemas.openxmlformats.org/officeDocument/2006/relationships/header" Target="header5.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atA01\OneDrive%20-%20South%20Australia%20Government\Desktop\GG%20PAGINATION_TEMPLATE%20-%20new.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 - new</Template>
  <TotalTime>108</TotalTime>
  <Pages>57</Pages>
  <Words>21958</Words>
  <Characters>125167</Characters>
  <Application>Microsoft Office Word</Application>
  <DocSecurity>0</DocSecurity>
  <Lines>1043</Lines>
  <Paragraphs>293</Paragraphs>
  <ScaleCrop>false</ScaleCrop>
  <HeadingPairs>
    <vt:vector size="2" baseType="variant">
      <vt:variant>
        <vt:lpstr>Title</vt:lpstr>
      </vt:variant>
      <vt:variant>
        <vt:i4>1</vt:i4>
      </vt:variant>
    </vt:vector>
  </HeadingPairs>
  <TitlesOfParts>
    <vt:vector size="1" baseType="lpstr">
      <vt:lpstr>No. 66 - Thursday, 26 September 2024 (pp. 3799–3855)</vt:lpstr>
    </vt:vector>
  </TitlesOfParts>
  <Company>SA Government</Company>
  <LinksUpToDate>false</LinksUpToDate>
  <CharactersWithSpaces>146832</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66 - Thursday, 26 September 2024 (pp. 3799–3855)</dc:title>
  <dc:subject/>
  <dc:creator>Alicia Wheaton</dc:creator>
  <cp:keywords/>
  <cp:lastModifiedBy>Wheaton, Alicia (Service SA)</cp:lastModifiedBy>
  <cp:revision>108</cp:revision>
  <cp:lastPrinted>2017-06-14T02:19:00Z</cp:lastPrinted>
  <dcterms:created xsi:type="dcterms:W3CDTF">2024-09-25T06:10:00Z</dcterms:created>
  <dcterms:modified xsi:type="dcterms:W3CDTF">2024-09-26T03:36:00Z</dcterms:modified>
</cp:coreProperties>
</file>