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0B999" w14:textId="7778755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CA1B2B" wp14:editId="1A811DA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75FA4">
        <w:rPr>
          <w:rStyle w:val="StyleTimesNewRoman105pt"/>
        </w:rPr>
        <w:t>59</w:t>
      </w:r>
      <w:r w:rsidRPr="007A0461">
        <w:rPr>
          <w:rStyle w:val="StyleTimesNewRoman105pt"/>
        </w:rPr>
        <w:tab/>
        <w:t xml:space="preserve">p. </w:t>
      </w:r>
      <w:r w:rsidR="00075FA4">
        <w:rPr>
          <w:rStyle w:val="StyleTimesNewRoman105pt"/>
        </w:rPr>
        <w:t>2869</w:t>
      </w:r>
    </w:p>
    <w:p w14:paraId="1F1CC4AD"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DB1ED2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DE2BB0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E2D72DB" w14:textId="77777777" w:rsidR="00EB5C72" w:rsidRPr="003471CD" w:rsidRDefault="00EB5C72" w:rsidP="00EB5C72">
      <w:pPr>
        <w:pBdr>
          <w:top w:val="single" w:sz="6" w:space="0" w:color="auto"/>
        </w:pBdr>
        <w:spacing w:after="0" w:line="240" w:lineRule="auto"/>
        <w:jc w:val="center"/>
        <w:rPr>
          <w:color w:val="000000"/>
          <w:sz w:val="20"/>
        </w:rPr>
      </w:pPr>
    </w:p>
    <w:p w14:paraId="509BEC56" w14:textId="1A68634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75FA4">
        <w:rPr>
          <w:smallCaps/>
          <w:color w:val="000000"/>
          <w:sz w:val="28"/>
          <w:szCs w:val="26"/>
        </w:rPr>
        <w:t xml:space="preserve">22 August </w:t>
      </w:r>
      <w:r w:rsidRPr="003471CD">
        <w:rPr>
          <w:smallCaps/>
          <w:color w:val="000000"/>
          <w:sz w:val="28"/>
          <w:szCs w:val="26"/>
        </w:rPr>
        <w:t>202</w:t>
      </w:r>
      <w:r w:rsidR="00075FA4">
        <w:rPr>
          <w:smallCaps/>
          <w:color w:val="000000"/>
          <w:sz w:val="28"/>
          <w:szCs w:val="26"/>
        </w:rPr>
        <w:t>4</w:t>
      </w:r>
    </w:p>
    <w:p w14:paraId="08C6829A" w14:textId="77777777" w:rsidR="00EB5C72" w:rsidRPr="003471CD" w:rsidRDefault="00EB5C72" w:rsidP="00EB5C72">
      <w:pPr>
        <w:spacing w:after="0" w:line="240" w:lineRule="exact"/>
        <w:jc w:val="center"/>
        <w:rPr>
          <w:color w:val="000000"/>
          <w:sz w:val="20"/>
        </w:rPr>
      </w:pPr>
    </w:p>
    <w:p w14:paraId="428CFBE0" w14:textId="77777777" w:rsidR="008008DD" w:rsidRPr="00612978" w:rsidRDefault="008008DD" w:rsidP="008008DD">
      <w:pPr>
        <w:pBdr>
          <w:top w:val="single" w:sz="6" w:space="1" w:color="auto"/>
        </w:pBdr>
        <w:spacing w:after="0" w:line="360" w:lineRule="exact"/>
        <w:jc w:val="center"/>
        <w:rPr>
          <w:color w:val="000000"/>
          <w:sz w:val="20"/>
          <w:szCs w:val="20"/>
        </w:rPr>
      </w:pPr>
    </w:p>
    <w:p w14:paraId="35A7A77A"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BD0CAC2" w14:textId="77777777" w:rsidR="001B7138" w:rsidRPr="008008DD" w:rsidRDefault="001B7138" w:rsidP="001B7138">
      <w:pPr>
        <w:spacing w:after="0" w:line="320" w:lineRule="exact"/>
        <w:jc w:val="center"/>
        <w:rPr>
          <w:b/>
          <w:smallCaps/>
          <w:sz w:val="20"/>
          <w:szCs w:val="20"/>
        </w:rPr>
      </w:pPr>
    </w:p>
    <w:p w14:paraId="13FF73B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FE763B4" w14:textId="0E2EAE2A" w:rsidR="000C4896" w:rsidRPr="000C4896" w:rsidRDefault="00B1073C" w:rsidP="000C4896">
      <w:pPr>
        <w:pStyle w:val="TOC1"/>
        <w:tabs>
          <w:tab w:val="right" w:leader="dot" w:pos="4550"/>
        </w:tabs>
        <w:rPr>
          <w:rFonts w:eastAsiaTheme="minorEastAsia"/>
          <w:noProof/>
          <w:color w:val="auto"/>
          <w:kern w:val="2"/>
          <w:szCs w:val="17"/>
          <w14:ligatures w14:val="standardContextual"/>
        </w:rPr>
      </w:pPr>
      <w:r w:rsidRPr="000C4896">
        <w:rPr>
          <w:szCs w:val="17"/>
        </w:rPr>
        <w:fldChar w:fldCharType="begin"/>
      </w:r>
      <w:r w:rsidRPr="000C4896">
        <w:rPr>
          <w:szCs w:val="17"/>
        </w:rPr>
        <w:instrText xml:space="preserve"> TOC \o "1-3" \h \z \u </w:instrText>
      </w:r>
      <w:r w:rsidRPr="000C4896">
        <w:rPr>
          <w:szCs w:val="17"/>
        </w:rPr>
        <w:fldChar w:fldCharType="separate"/>
      </w:r>
      <w:hyperlink w:anchor="_Toc175215659" w:history="1">
        <w:r w:rsidR="000C4896" w:rsidRPr="008D3EB0">
          <w:rPr>
            <w:rStyle w:val="Hyperlink"/>
            <w:rFonts w:ascii="Times New Roman Bold" w:hAnsi="Times New Roman Bold"/>
            <w:b/>
            <w:bCs/>
            <w:smallCaps/>
            <w:noProof/>
            <w:szCs w:val="17"/>
          </w:rPr>
          <w:t>Governor</w:t>
        </w:r>
        <w:r w:rsidR="00855C37">
          <w:rPr>
            <w:rStyle w:val="Hyperlink"/>
            <w:rFonts w:ascii="Times New Roman Bold" w:hAnsi="Times New Roman Bold"/>
            <w:b/>
            <w:bCs/>
            <w:smallCaps/>
            <w:noProof/>
            <w:szCs w:val="17"/>
          </w:rPr>
          <w:t>’</w:t>
        </w:r>
        <w:r w:rsidR="000C4896" w:rsidRPr="008D3EB0">
          <w:rPr>
            <w:rStyle w:val="Hyperlink"/>
            <w:rFonts w:ascii="Times New Roman Bold" w:hAnsi="Times New Roman Bold"/>
            <w:b/>
            <w:bCs/>
            <w:smallCaps/>
            <w:noProof/>
            <w:szCs w:val="17"/>
          </w:rPr>
          <w:t>s Instruments</w:t>
        </w:r>
      </w:hyperlink>
    </w:p>
    <w:p w14:paraId="6AE8E367" w14:textId="4522293C"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60" w:history="1">
        <w:r w:rsidR="000C4896" w:rsidRPr="000C4896">
          <w:rPr>
            <w:rStyle w:val="Hyperlink"/>
            <w:noProof/>
            <w:szCs w:val="17"/>
          </w:rPr>
          <w:t>Appointments, Resignations and General Matters</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_Toc175215660 \h </w:instrText>
        </w:r>
        <w:r w:rsidR="000C4896" w:rsidRPr="000C4896">
          <w:rPr>
            <w:noProof/>
            <w:webHidden/>
            <w:szCs w:val="17"/>
          </w:rPr>
        </w:r>
        <w:r w:rsidR="000C4896" w:rsidRPr="000C4896">
          <w:rPr>
            <w:noProof/>
            <w:webHidden/>
            <w:szCs w:val="17"/>
          </w:rPr>
          <w:fldChar w:fldCharType="separate"/>
        </w:r>
        <w:r w:rsidR="00197165">
          <w:rPr>
            <w:noProof/>
            <w:webHidden/>
            <w:szCs w:val="17"/>
          </w:rPr>
          <w:t>2870</w:t>
        </w:r>
        <w:r w:rsidR="000C4896" w:rsidRPr="000C4896">
          <w:rPr>
            <w:noProof/>
            <w:webHidden/>
            <w:szCs w:val="17"/>
          </w:rPr>
          <w:fldChar w:fldCharType="end"/>
        </w:r>
      </w:hyperlink>
    </w:p>
    <w:p w14:paraId="0368DFBB" w14:textId="42DDEC64"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61" w:history="1">
        <w:r w:rsidR="000C4896" w:rsidRPr="000C4896">
          <w:rPr>
            <w:rStyle w:val="Hyperlink"/>
            <w:noProof/>
            <w:szCs w:val="17"/>
          </w:rPr>
          <w:t>Proclamations</w:t>
        </w:r>
        <w:r w:rsidR="00E33194">
          <w:rPr>
            <w:noProof/>
            <w:webHidden/>
            <w:szCs w:val="17"/>
          </w:rPr>
          <w:t>—</w:t>
        </w:r>
      </w:hyperlink>
    </w:p>
    <w:p w14:paraId="695BBF67" w14:textId="2FFA8EC8"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2" w:history="1">
        <w:r w:rsidR="000C4896" w:rsidRPr="000C4896">
          <w:rPr>
            <w:rStyle w:val="Hyperlink"/>
            <w:noProof/>
            <w:szCs w:val="17"/>
          </w:rPr>
          <w:t>Statutes Amendment (Attorney</w:t>
        </w:r>
        <w:r w:rsidR="000C4896" w:rsidRPr="000C4896">
          <w:rPr>
            <w:rStyle w:val="Hyperlink"/>
            <w:noProof/>
            <w:szCs w:val="17"/>
          </w:rPr>
          <w:noBreakHyphen/>
          <w:t>General</w:t>
        </w:r>
        <w:r w:rsidR="00855C37">
          <w:rPr>
            <w:rStyle w:val="Hyperlink"/>
            <w:noProof/>
            <w:szCs w:val="17"/>
          </w:rPr>
          <w:t>’</w:t>
        </w:r>
        <w:r w:rsidR="000C4896" w:rsidRPr="000C4896">
          <w:rPr>
            <w:rStyle w:val="Hyperlink"/>
            <w:noProof/>
            <w:szCs w:val="17"/>
          </w:rPr>
          <w:t xml:space="preserve">s Portfolio) </w:t>
        </w:r>
        <w:r w:rsidR="00E33194">
          <w:rPr>
            <w:rStyle w:val="Hyperlink"/>
            <w:noProof/>
            <w:szCs w:val="17"/>
          </w:rPr>
          <w:br/>
        </w:r>
        <w:r w:rsidR="000C4896" w:rsidRPr="000C4896">
          <w:rPr>
            <w:rStyle w:val="Hyperlink"/>
            <w:noProof/>
            <w:szCs w:val="17"/>
          </w:rPr>
          <w:t>Act (Commencement) Proclamation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_Toc175215662 \h </w:instrText>
        </w:r>
        <w:r w:rsidR="000C4896" w:rsidRPr="000C4896">
          <w:rPr>
            <w:noProof/>
            <w:webHidden/>
            <w:szCs w:val="17"/>
          </w:rPr>
        </w:r>
        <w:r w:rsidR="000C4896" w:rsidRPr="000C4896">
          <w:rPr>
            <w:noProof/>
            <w:webHidden/>
            <w:szCs w:val="17"/>
          </w:rPr>
          <w:fldChar w:fldCharType="separate"/>
        </w:r>
        <w:r w:rsidR="00197165">
          <w:rPr>
            <w:noProof/>
            <w:webHidden/>
            <w:szCs w:val="17"/>
          </w:rPr>
          <w:t>2871</w:t>
        </w:r>
        <w:r w:rsidR="000C4896" w:rsidRPr="000C4896">
          <w:rPr>
            <w:noProof/>
            <w:webHidden/>
            <w:szCs w:val="17"/>
          </w:rPr>
          <w:fldChar w:fldCharType="end"/>
        </w:r>
      </w:hyperlink>
    </w:p>
    <w:p w14:paraId="7FCAD4A4" w14:textId="6CB1AA15"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3" w:history="1">
        <w:r w:rsidR="000C4896" w:rsidRPr="000C4896">
          <w:rPr>
            <w:rStyle w:val="Hyperlink"/>
            <w:noProof/>
            <w:szCs w:val="17"/>
          </w:rPr>
          <w:t xml:space="preserve">Work Health and Safety (Review Recommendations) </w:t>
        </w:r>
        <w:r w:rsidR="00E33194">
          <w:rPr>
            <w:rStyle w:val="Hyperlink"/>
            <w:noProof/>
            <w:szCs w:val="17"/>
          </w:rPr>
          <w:br/>
        </w:r>
        <w:r w:rsidR="000C4896" w:rsidRPr="002B00EB">
          <w:rPr>
            <w:rStyle w:val="Hyperlink"/>
            <w:noProof/>
            <w:spacing w:val="-4"/>
            <w:szCs w:val="17"/>
          </w:rPr>
          <w:t>Amendment Act (Commencement) Proclamation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_Toc175215663 \h </w:instrText>
        </w:r>
        <w:r w:rsidR="000C4896" w:rsidRPr="000C4896">
          <w:rPr>
            <w:noProof/>
            <w:webHidden/>
            <w:szCs w:val="17"/>
          </w:rPr>
        </w:r>
        <w:r w:rsidR="000C4896" w:rsidRPr="000C4896">
          <w:rPr>
            <w:noProof/>
            <w:webHidden/>
            <w:szCs w:val="17"/>
          </w:rPr>
          <w:fldChar w:fldCharType="separate"/>
        </w:r>
        <w:r w:rsidR="00197165">
          <w:rPr>
            <w:noProof/>
            <w:webHidden/>
            <w:szCs w:val="17"/>
          </w:rPr>
          <w:t>2871</w:t>
        </w:r>
        <w:r w:rsidR="000C4896" w:rsidRPr="000C4896">
          <w:rPr>
            <w:noProof/>
            <w:webHidden/>
            <w:szCs w:val="17"/>
          </w:rPr>
          <w:fldChar w:fldCharType="end"/>
        </w:r>
      </w:hyperlink>
    </w:p>
    <w:p w14:paraId="234C8BF2" w14:textId="2CBF712E"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4" w:history="1">
        <w:r w:rsidR="000C4896" w:rsidRPr="000C4896">
          <w:rPr>
            <w:rStyle w:val="Hyperlink"/>
            <w:noProof/>
            <w:szCs w:val="17"/>
          </w:rPr>
          <w:t xml:space="preserve">Highways (Control of Access—Port River Expressway, </w:t>
        </w:r>
        <w:r w:rsidR="00E33194">
          <w:rPr>
            <w:rStyle w:val="Hyperlink"/>
            <w:noProof/>
            <w:szCs w:val="17"/>
          </w:rPr>
          <w:br/>
        </w:r>
        <w:r w:rsidR="000C4896" w:rsidRPr="000C4896">
          <w:rPr>
            <w:rStyle w:val="Hyperlink"/>
            <w:noProof/>
            <w:szCs w:val="17"/>
          </w:rPr>
          <w:t xml:space="preserve">Northern Connector, Northern Expressway) </w:t>
        </w:r>
        <w:r w:rsidR="00E33194">
          <w:rPr>
            <w:rStyle w:val="Hyperlink"/>
            <w:noProof/>
            <w:szCs w:val="17"/>
          </w:rPr>
          <w:br/>
        </w:r>
        <w:r w:rsidR="000C4896" w:rsidRPr="000C4896">
          <w:rPr>
            <w:rStyle w:val="Hyperlink"/>
            <w:noProof/>
            <w:szCs w:val="17"/>
          </w:rPr>
          <w:t>Proclamation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_Toc175215664 \h </w:instrText>
        </w:r>
        <w:r w:rsidR="000C4896" w:rsidRPr="000C4896">
          <w:rPr>
            <w:noProof/>
            <w:webHidden/>
            <w:szCs w:val="17"/>
          </w:rPr>
        </w:r>
        <w:r w:rsidR="000C4896" w:rsidRPr="000C4896">
          <w:rPr>
            <w:noProof/>
            <w:webHidden/>
            <w:szCs w:val="17"/>
          </w:rPr>
          <w:fldChar w:fldCharType="separate"/>
        </w:r>
        <w:r w:rsidR="00197165">
          <w:rPr>
            <w:noProof/>
            <w:webHidden/>
            <w:szCs w:val="17"/>
          </w:rPr>
          <w:t>2872</w:t>
        </w:r>
        <w:r w:rsidR="000C4896" w:rsidRPr="000C4896">
          <w:rPr>
            <w:noProof/>
            <w:webHidden/>
            <w:szCs w:val="17"/>
          </w:rPr>
          <w:fldChar w:fldCharType="end"/>
        </w:r>
      </w:hyperlink>
    </w:p>
    <w:p w14:paraId="4AA179D6" w14:textId="25788654"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5" w:history="1">
        <w:r w:rsidR="000C4896" w:rsidRPr="000C4896">
          <w:rPr>
            <w:rStyle w:val="Hyperlink"/>
            <w:noProof/>
            <w:szCs w:val="17"/>
          </w:rPr>
          <w:t xml:space="preserve">Liquor Licensing (Conferral of Authority) </w:t>
        </w:r>
        <w:r w:rsidR="002B00EB">
          <w:rPr>
            <w:rStyle w:val="Hyperlink"/>
            <w:noProof/>
            <w:szCs w:val="17"/>
          </w:rPr>
          <w:br/>
        </w:r>
        <w:r w:rsidR="000C4896" w:rsidRPr="000C4896">
          <w:rPr>
            <w:rStyle w:val="Hyperlink"/>
            <w:noProof/>
            <w:szCs w:val="17"/>
          </w:rPr>
          <w:t>Proclamation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_Toc175215665 \h </w:instrText>
        </w:r>
        <w:r w:rsidR="000C4896" w:rsidRPr="000C4896">
          <w:rPr>
            <w:noProof/>
            <w:webHidden/>
            <w:szCs w:val="17"/>
          </w:rPr>
        </w:r>
        <w:r w:rsidR="000C4896" w:rsidRPr="000C4896">
          <w:rPr>
            <w:noProof/>
            <w:webHidden/>
            <w:szCs w:val="17"/>
          </w:rPr>
          <w:fldChar w:fldCharType="separate"/>
        </w:r>
        <w:r w:rsidR="00197165">
          <w:rPr>
            <w:noProof/>
            <w:webHidden/>
            <w:szCs w:val="17"/>
          </w:rPr>
          <w:t>2915</w:t>
        </w:r>
        <w:r w:rsidR="000C4896" w:rsidRPr="000C4896">
          <w:rPr>
            <w:noProof/>
            <w:webHidden/>
            <w:szCs w:val="17"/>
          </w:rPr>
          <w:fldChar w:fldCharType="end"/>
        </w:r>
      </w:hyperlink>
    </w:p>
    <w:p w14:paraId="2FCBE60D" w14:textId="00B095D5"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66" w:history="1">
        <w:r w:rsidR="000C4896" w:rsidRPr="000C4896">
          <w:rPr>
            <w:rStyle w:val="Hyperlink"/>
            <w:noProof/>
            <w:szCs w:val="17"/>
          </w:rPr>
          <w:t>Regulations</w:t>
        </w:r>
        <w:r w:rsidR="00E33194">
          <w:rPr>
            <w:noProof/>
            <w:webHidden/>
            <w:szCs w:val="17"/>
          </w:rPr>
          <w:t>—</w:t>
        </w:r>
      </w:hyperlink>
    </w:p>
    <w:p w14:paraId="3C455C5C" w14:textId="1A4DDD52"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7" w:history="1">
        <w:r w:rsidR="000C4896" w:rsidRPr="000C4896">
          <w:rPr>
            <w:rStyle w:val="Hyperlink"/>
            <w:noProof/>
            <w:szCs w:val="17"/>
          </w:rPr>
          <w:t>Land Valuers Regulations 2024</w:t>
        </w:r>
        <w:r w:rsidR="005E7D3D">
          <w:rPr>
            <w:rStyle w:val="Hyperlink"/>
            <w:noProof/>
            <w:szCs w:val="17"/>
          </w:rPr>
          <w:t xml:space="preserve">—No. </w:t>
        </w:r>
        <w:r w:rsidR="00FD2504">
          <w:rPr>
            <w:rStyle w:val="Hyperlink"/>
            <w:noProof/>
            <w:szCs w:val="17"/>
          </w:rPr>
          <w:t>84</w:t>
        </w:r>
        <w:r w:rsidR="005E7D3D">
          <w:rPr>
            <w:rStyle w:val="Hyperlink"/>
            <w:noProof/>
            <w:szCs w:val="17"/>
          </w:rPr>
          <w:t xml:space="preserve"> of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_Toc175215667 \h </w:instrText>
        </w:r>
        <w:r w:rsidR="000C4896" w:rsidRPr="000C4896">
          <w:rPr>
            <w:noProof/>
            <w:webHidden/>
            <w:szCs w:val="17"/>
          </w:rPr>
        </w:r>
        <w:r w:rsidR="000C4896" w:rsidRPr="000C4896">
          <w:rPr>
            <w:noProof/>
            <w:webHidden/>
            <w:szCs w:val="17"/>
          </w:rPr>
          <w:fldChar w:fldCharType="separate"/>
        </w:r>
        <w:r w:rsidR="00197165">
          <w:rPr>
            <w:noProof/>
            <w:webHidden/>
            <w:szCs w:val="17"/>
          </w:rPr>
          <w:t>2916</w:t>
        </w:r>
        <w:r w:rsidR="000C4896" w:rsidRPr="000C4896">
          <w:rPr>
            <w:noProof/>
            <w:webHidden/>
            <w:szCs w:val="17"/>
          </w:rPr>
          <w:fldChar w:fldCharType="end"/>
        </w:r>
      </w:hyperlink>
    </w:p>
    <w:p w14:paraId="4BF514E1" w14:textId="2FCDA753"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8" w:history="1">
        <w:r w:rsidR="000C4896" w:rsidRPr="000C4896">
          <w:rPr>
            <w:rStyle w:val="Hyperlink"/>
            <w:noProof/>
            <w:szCs w:val="17"/>
          </w:rPr>
          <w:t>F</w:t>
        </w:r>
        <w:r w:rsidR="000C4896" w:rsidRPr="00E104F3">
          <w:rPr>
            <w:rStyle w:val="Hyperlink"/>
            <w:noProof/>
            <w:spacing w:val="-4"/>
            <w:szCs w:val="17"/>
          </w:rPr>
          <w:t>air Work (General) Regulations 2024</w:t>
        </w:r>
        <w:r w:rsidR="005E7D3D" w:rsidRPr="00E104F3">
          <w:rPr>
            <w:rStyle w:val="Hyperlink"/>
            <w:noProof/>
            <w:spacing w:val="-4"/>
            <w:szCs w:val="17"/>
          </w:rPr>
          <w:t xml:space="preserve">—No. </w:t>
        </w:r>
        <w:r w:rsidR="00FD2504" w:rsidRPr="00E104F3">
          <w:rPr>
            <w:rStyle w:val="Hyperlink"/>
            <w:noProof/>
            <w:spacing w:val="-4"/>
            <w:szCs w:val="17"/>
          </w:rPr>
          <w:t>85</w:t>
        </w:r>
        <w:r w:rsidR="005E7D3D" w:rsidRPr="00E104F3">
          <w:rPr>
            <w:rStyle w:val="Hyperlink"/>
            <w:noProof/>
            <w:spacing w:val="-4"/>
            <w:szCs w:val="17"/>
          </w:rPr>
          <w:t xml:space="preserve"> of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_Toc175215668 \h </w:instrText>
        </w:r>
        <w:r w:rsidR="000C4896" w:rsidRPr="000C4896">
          <w:rPr>
            <w:noProof/>
            <w:webHidden/>
            <w:szCs w:val="17"/>
          </w:rPr>
        </w:r>
        <w:r w:rsidR="000C4896" w:rsidRPr="000C4896">
          <w:rPr>
            <w:noProof/>
            <w:webHidden/>
            <w:szCs w:val="17"/>
          </w:rPr>
          <w:fldChar w:fldCharType="separate"/>
        </w:r>
        <w:r w:rsidR="00197165">
          <w:rPr>
            <w:noProof/>
            <w:webHidden/>
            <w:szCs w:val="17"/>
          </w:rPr>
          <w:t>2918</w:t>
        </w:r>
        <w:r w:rsidR="000C4896" w:rsidRPr="000C4896">
          <w:rPr>
            <w:noProof/>
            <w:webHidden/>
            <w:szCs w:val="17"/>
          </w:rPr>
          <w:fldChar w:fldCharType="end"/>
        </w:r>
      </w:hyperlink>
    </w:p>
    <w:p w14:paraId="142EE551" w14:textId="26EDA920"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69" w:history="1">
        <w:r w:rsidR="000C4896" w:rsidRPr="000C4896">
          <w:rPr>
            <w:rStyle w:val="Hyperlink"/>
            <w:noProof/>
            <w:szCs w:val="17"/>
          </w:rPr>
          <w:t>Fair Work (Representation) Regulations 2024</w:t>
        </w:r>
        <w:r w:rsidR="005E7D3D" w:rsidRPr="005E7D3D">
          <w:rPr>
            <w:rStyle w:val="Hyperlink"/>
            <w:noProof/>
            <w:szCs w:val="17"/>
          </w:rPr>
          <w:t>—</w:t>
        </w:r>
        <w:r w:rsidR="00902EB7">
          <w:rPr>
            <w:rStyle w:val="Hyperlink"/>
            <w:noProof/>
            <w:szCs w:val="17"/>
          </w:rPr>
          <w:br/>
        </w:r>
        <w:r w:rsidR="005E7D3D" w:rsidRPr="005E7D3D">
          <w:rPr>
            <w:rStyle w:val="Hyperlink"/>
            <w:noProof/>
            <w:szCs w:val="17"/>
          </w:rPr>
          <w:t xml:space="preserve">No. </w:t>
        </w:r>
        <w:r w:rsidR="00FD2504">
          <w:rPr>
            <w:rStyle w:val="Hyperlink"/>
            <w:noProof/>
            <w:szCs w:val="17"/>
          </w:rPr>
          <w:t>86</w:t>
        </w:r>
        <w:r w:rsidR="005E7D3D" w:rsidRPr="005E7D3D">
          <w:rPr>
            <w:rStyle w:val="Hyperlink"/>
            <w:noProof/>
            <w:szCs w:val="17"/>
          </w:rPr>
          <w:t xml:space="preserve"> of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_Toc175215669 \h </w:instrText>
        </w:r>
        <w:r w:rsidR="000C4896" w:rsidRPr="000C4896">
          <w:rPr>
            <w:noProof/>
            <w:webHidden/>
            <w:szCs w:val="17"/>
          </w:rPr>
        </w:r>
        <w:r w:rsidR="000C4896" w:rsidRPr="000C4896">
          <w:rPr>
            <w:noProof/>
            <w:webHidden/>
            <w:szCs w:val="17"/>
          </w:rPr>
          <w:fldChar w:fldCharType="separate"/>
        </w:r>
        <w:r w:rsidR="00197165">
          <w:rPr>
            <w:noProof/>
            <w:webHidden/>
            <w:szCs w:val="17"/>
          </w:rPr>
          <w:t>2927</w:t>
        </w:r>
        <w:r w:rsidR="000C4896" w:rsidRPr="000C4896">
          <w:rPr>
            <w:noProof/>
            <w:webHidden/>
            <w:szCs w:val="17"/>
          </w:rPr>
          <w:fldChar w:fldCharType="end"/>
        </w:r>
      </w:hyperlink>
    </w:p>
    <w:p w14:paraId="66200547" w14:textId="27DAFD27"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70" w:history="1">
        <w:r w:rsidR="000C4896" w:rsidRPr="000C4896">
          <w:rPr>
            <w:rStyle w:val="Hyperlink"/>
            <w:noProof/>
            <w:szCs w:val="17"/>
          </w:rPr>
          <w:t xml:space="preserve">Oaths (Prescribed Requirements) Amendment </w:t>
        </w:r>
        <w:r w:rsidR="00E33194">
          <w:rPr>
            <w:rStyle w:val="Hyperlink"/>
            <w:noProof/>
            <w:szCs w:val="17"/>
          </w:rPr>
          <w:br/>
        </w:r>
        <w:r w:rsidR="000C4896" w:rsidRPr="000C4896">
          <w:rPr>
            <w:rStyle w:val="Hyperlink"/>
            <w:noProof/>
            <w:szCs w:val="17"/>
          </w:rPr>
          <w:t>Regulations 2024</w:t>
        </w:r>
        <w:r w:rsidR="005E7D3D" w:rsidRPr="005E7D3D">
          <w:rPr>
            <w:rStyle w:val="Hyperlink"/>
            <w:noProof/>
            <w:szCs w:val="17"/>
          </w:rPr>
          <w:t xml:space="preserve">—No. </w:t>
        </w:r>
        <w:r w:rsidR="00FD2504">
          <w:rPr>
            <w:rStyle w:val="Hyperlink"/>
            <w:noProof/>
            <w:szCs w:val="17"/>
          </w:rPr>
          <w:t>87</w:t>
        </w:r>
        <w:r w:rsidR="005E7D3D" w:rsidRPr="005E7D3D">
          <w:rPr>
            <w:rStyle w:val="Hyperlink"/>
            <w:noProof/>
            <w:szCs w:val="17"/>
          </w:rPr>
          <w:t xml:space="preserve"> of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_Toc175215670 \h </w:instrText>
        </w:r>
        <w:r w:rsidR="000C4896" w:rsidRPr="000C4896">
          <w:rPr>
            <w:noProof/>
            <w:webHidden/>
            <w:szCs w:val="17"/>
          </w:rPr>
        </w:r>
        <w:r w:rsidR="000C4896" w:rsidRPr="000C4896">
          <w:rPr>
            <w:noProof/>
            <w:webHidden/>
            <w:szCs w:val="17"/>
          </w:rPr>
          <w:fldChar w:fldCharType="separate"/>
        </w:r>
        <w:r w:rsidR="00197165">
          <w:rPr>
            <w:noProof/>
            <w:webHidden/>
            <w:szCs w:val="17"/>
          </w:rPr>
          <w:t>2937</w:t>
        </w:r>
        <w:r w:rsidR="000C4896" w:rsidRPr="000C4896">
          <w:rPr>
            <w:noProof/>
            <w:webHidden/>
            <w:szCs w:val="17"/>
          </w:rPr>
          <w:fldChar w:fldCharType="end"/>
        </w:r>
      </w:hyperlink>
    </w:p>
    <w:p w14:paraId="75775F1D" w14:textId="6E76D601" w:rsidR="000C4896" w:rsidRPr="000C4896" w:rsidRDefault="00103DDC" w:rsidP="00E3319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5215671" w:history="1">
        <w:r w:rsidR="000C4896" w:rsidRPr="000C4896">
          <w:rPr>
            <w:rStyle w:val="Hyperlink"/>
            <w:noProof/>
            <w:szCs w:val="17"/>
          </w:rPr>
          <w:t>Legislative Instruments (Postponement of Expiry) Regulations 2024</w:t>
        </w:r>
        <w:r w:rsidR="005E7D3D" w:rsidRPr="005E7D3D">
          <w:rPr>
            <w:rStyle w:val="Hyperlink"/>
            <w:noProof/>
            <w:szCs w:val="17"/>
          </w:rPr>
          <w:t xml:space="preserve">—No. </w:t>
        </w:r>
        <w:r w:rsidR="00FD2504">
          <w:rPr>
            <w:rStyle w:val="Hyperlink"/>
            <w:noProof/>
            <w:szCs w:val="17"/>
          </w:rPr>
          <w:t>88</w:t>
        </w:r>
        <w:r w:rsidR="005E7D3D" w:rsidRPr="005E7D3D">
          <w:rPr>
            <w:rStyle w:val="Hyperlink"/>
            <w:noProof/>
            <w:szCs w:val="17"/>
          </w:rPr>
          <w:t xml:space="preserve"> of 2024</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_Toc175215671 \h </w:instrText>
        </w:r>
        <w:r w:rsidR="000C4896" w:rsidRPr="000C4896">
          <w:rPr>
            <w:noProof/>
            <w:webHidden/>
            <w:szCs w:val="17"/>
          </w:rPr>
        </w:r>
        <w:r w:rsidR="000C4896" w:rsidRPr="000C4896">
          <w:rPr>
            <w:noProof/>
            <w:webHidden/>
            <w:szCs w:val="17"/>
          </w:rPr>
          <w:fldChar w:fldCharType="separate"/>
        </w:r>
        <w:r w:rsidR="00197165">
          <w:rPr>
            <w:noProof/>
            <w:webHidden/>
            <w:szCs w:val="17"/>
          </w:rPr>
          <w:t>2942</w:t>
        </w:r>
        <w:r w:rsidR="000C4896" w:rsidRPr="000C4896">
          <w:rPr>
            <w:noProof/>
            <w:webHidden/>
            <w:szCs w:val="17"/>
          </w:rPr>
          <w:fldChar w:fldCharType="end"/>
        </w:r>
      </w:hyperlink>
    </w:p>
    <w:p w14:paraId="7F88D211" w14:textId="7183731E" w:rsidR="000C4896" w:rsidRPr="000C4896" w:rsidRDefault="00103DDC" w:rsidP="002B00EB">
      <w:pPr>
        <w:pStyle w:val="TOC1"/>
        <w:tabs>
          <w:tab w:val="right" w:leader="dot" w:pos="4550"/>
        </w:tabs>
        <w:spacing w:before="40"/>
        <w:rPr>
          <w:rFonts w:eastAsiaTheme="minorEastAsia"/>
          <w:noProof/>
          <w:color w:val="auto"/>
          <w:kern w:val="2"/>
          <w:szCs w:val="17"/>
          <w14:ligatures w14:val="standardContextual"/>
        </w:rPr>
      </w:pPr>
      <w:hyperlink w:anchor="_Toc175215672" w:history="1">
        <w:r w:rsidR="000C4896" w:rsidRPr="008D3EB0">
          <w:rPr>
            <w:rStyle w:val="Hyperlink"/>
            <w:rFonts w:ascii="Times New Roman Bold" w:hAnsi="Times New Roman Bold"/>
            <w:b/>
            <w:bCs/>
            <w:smallCaps/>
            <w:noProof/>
            <w:szCs w:val="17"/>
          </w:rPr>
          <w:t>State</w:t>
        </w:r>
        <w:r w:rsidR="000C4896" w:rsidRPr="000C4896">
          <w:rPr>
            <w:rStyle w:val="Hyperlink"/>
            <w:noProof/>
            <w:szCs w:val="17"/>
          </w:rPr>
          <w:t xml:space="preserve"> </w:t>
        </w:r>
        <w:r w:rsidR="000C4896" w:rsidRPr="008D3EB0">
          <w:rPr>
            <w:rStyle w:val="Hyperlink"/>
            <w:rFonts w:ascii="Times New Roman Bold" w:hAnsi="Times New Roman Bold"/>
            <w:b/>
            <w:bCs/>
            <w:smallCaps/>
            <w:noProof/>
            <w:szCs w:val="17"/>
          </w:rPr>
          <w:t>Government</w:t>
        </w:r>
        <w:r w:rsidR="000C4896" w:rsidRPr="000C4896">
          <w:rPr>
            <w:rStyle w:val="Hyperlink"/>
            <w:noProof/>
            <w:szCs w:val="17"/>
          </w:rPr>
          <w:t xml:space="preserve"> </w:t>
        </w:r>
        <w:r w:rsidR="000C4896" w:rsidRPr="008D3EB0">
          <w:rPr>
            <w:rStyle w:val="Hyperlink"/>
            <w:rFonts w:ascii="Times New Roman Bold" w:hAnsi="Times New Roman Bold"/>
            <w:b/>
            <w:bCs/>
            <w:smallCaps/>
            <w:noProof/>
            <w:szCs w:val="17"/>
          </w:rPr>
          <w:t>Instruments</w:t>
        </w:r>
      </w:hyperlink>
    </w:p>
    <w:p w14:paraId="3EEFE42A" w14:textId="023B730D"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3" w:history="1">
        <w:r w:rsidR="000C4896" w:rsidRPr="000C4896">
          <w:rPr>
            <w:rStyle w:val="Hyperlink"/>
            <w:noProof/>
            <w:szCs w:val="17"/>
          </w:rPr>
          <w:t>Education and Children</w:t>
        </w:r>
        <w:r w:rsidR="00855C37">
          <w:rPr>
            <w:rStyle w:val="Hyperlink"/>
            <w:noProof/>
            <w:szCs w:val="17"/>
          </w:rPr>
          <w:t>’</w:t>
        </w:r>
        <w:r w:rsidR="000C4896" w:rsidRPr="000C4896">
          <w:rPr>
            <w:rStyle w:val="Hyperlink"/>
            <w:noProof/>
            <w:szCs w:val="17"/>
          </w:rPr>
          <w:t>s Services Regulations 2020</w:t>
        </w:r>
        <w:r w:rsidR="00D51EBF">
          <w:rPr>
            <w:rStyle w:val="Hyperlink"/>
            <w:noProof/>
            <w:szCs w:val="17"/>
          </w:rPr>
          <w:t>—</w:t>
        </w:r>
        <w:r w:rsidR="00D51EBF" w:rsidRPr="00D51EBF">
          <w:rPr>
            <w:rStyle w:val="Hyperlink"/>
            <w:smallCaps/>
            <w:noProof/>
            <w:szCs w:val="17"/>
          </w:rPr>
          <w:t>Corrigendum</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_Toc175215673 \h </w:instrText>
        </w:r>
        <w:r w:rsidR="000C4896" w:rsidRPr="000C4896">
          <w:rPr>
            <w:noProof/>
            <w:webHidden/>
            <w:szCs w:val="17"/>
          </w:rPr>
        </w:r>
        <w:r w:rsidR="000C4896" w:rsidRPr="000C4896">
          <w:rPr>
            <w:noProof/>
            <w:webHidden/>
            <w:szCs w:val="17"/>
          </w:rPr>
          <w:fldChar w:fldCharType="separate"/>
        </w:r>
        <w:r w:rsidR="00197165">
          <w:rPr>
            <w:noProof/>
            <w:webHidden/>
            <w:szCs w:val="17"/>
          </w:rPr>
          <w:t>2947</w:t>
        </w:r>
        <w:r w:rsidR="000C4896" w:rsidRPr="000C4896">
          <w:rPr>
            <w:noProof/>
            <w:webHidden/>
            <w:szCs w:val="17"/>
          </w:rPr>
          <w:fldChar w:fldCharType="end"/>
        </w:r>
      </w:hyperlink>
    </w:p>
    <w:p w14:paraId="14110131" w14:textId="0B8B4721" w:rsidR="000C4896" w:rsidRPr="000C4896" w:rsidRDefault="003F10D9" w:rsidP="005C71D0">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175215674" w:history="1">
        <w:r w:rsidR="000C4896" w:rsidRPr="000C4896">
          <w:rPr>
            <w:rStyle w:val="Hyperlink"/>
            <w:noProof/>
            <w:szCs w:val="17"/>
          </w:rPr>
          <w:t>Environment Protection Act 1993</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_Toc175215674 \h </w:instrText>
        </w:r>
        <w:r w:rsidR="000C4896" w:rsidRPr="000C4896">
          <w:rPr>
            <w:noProof/>
            <w:webHidden/>
            <w:szCs w:val="17"/>
          </w:rPr>
        </w:r>
        <w:r w:rsidR="000C4896" w:rsidRPr="000C4896">
          <w:rPr>
            <w:noProof/>
            <w:webHidden/>
            <w:szCs w:val="17"/>
          </w:rPr>
          <w:fldChar w:fldCharType="separate"/>
        </w:r>
        <w:r w:rsidR="00197165">
          <w:rPr>
            <w:noProof/>
            <w:webHidden/>
            <w:szCs w:val="17"/>
          </w:rPr>
          <w:t>2947</w:t>
        </w:r>
        <w:r w:rsidR="000C4896" w:rsidRPr="000C4896">
          <w:rPr>
            <w:noProof/>
            <w:webHidden/>
            <w:szCs w:val="17"/>
          </w:rPr>
          <w:fldChar w:fldCharType="end"/>
        </w:r>
      </w:hyperlink>
    </w:p>
    <w:p w14:paraId="6B6777C9" w14:textId="6E71B861"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5" w:history="1">
        <w:r w:rsidR="000C4896" w:rsidRPr="000C4896">
          <w:rPr>
            <w:rStyle w:val="Hyperlink"/>
            <w:noProof/>
            <w:szCs w:val="17"/>
          </w:rPr>
          <w:t xml:space="preserve">Fisheries Management (Rock Lobster Fisheries) </w:t>
        </w:r>
        <w:r w:rsidR="005C71D0">
          <w:rPr>
            <w:rStyle w:val="Hyperlink"/>
            <w:noProof/>
            <w:szCs w:val="17"/>
          </w:rPr>
          <w:br/>
        </w:r>
        <w:r w:rsidR="000C4896" w:rsidRPr="000C4896">
          <w:rPr>
            <w:rStyle w:val="Hyperlink"/>
            <w:noProof/>
            <w:szCs w:val="17"/>
          </w:rPr>
          <w:t>Regulations 2017</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_Toc175215675 \h </w:instrText>
        </w:r>
        <w:r w:rsidR="000C4896" w:rsidRPr="000C4896">
          <w:rPr>
            <w:noProof/>
            <w:webHidden/>
            <w:szCs w:val="17"/>
          </w:rPr>
        </w:r>
        <w:r w:rsidR="000C4896" w:rsidRPr="000C4896">
          <w:rPr>
            <w:noProof/>
            <w:webHidden/>
            <w:szCs w:val="17"/>
          </w:rPr>
          <w:fldChar w:fldCharType="separate"/>
        </w:r>
        <w:r w:rsidR="00197165">
          <w:rPr>
            <w:noProof/>
            <w:webHidden/>
            <w:szCs w:val="17"/>
          </w:rPr>
          <w:t>2978</w:t>
        </w:r>
        <w:r w:rsidR="000C4896" w:rsidRPr="000C4896">
          <w:rPr>
            <w:noProof/>
            <w:webHidden/>
            <w:szCs w:val="17"/>
          </w:rPr>
          <w:fldChar w:fldCharType="end"/>
        </w:r>
      </w:hyperlink>
    </w:p>
    <w:p w14:paraId="7B6B42B1" w14:textId="7C851597"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6" w:history="1">
        <w:r w:rsidR="000C4896" w:rsidRPr="000C4896">
          <w:rPr>
            <w:rStyle w:val="Hyperlink"/>
            <w:noProof/>
            <w:szCs w:val="17"/>
          </w:rPr>
          <w:t>Fisheries Management Act 2007</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_Toc175215676 \h </w:instrText>
        </w:r>
        <w:r w:rsidR="000C4896" w:rsidRPr="000C4896">
          <w:rPr>
            <w:noProof/>
            <w:webHidden/>
            <w:szCs w:val="17"/>
          </w:rPr>
        </w:r>
        <w:r w:rsidR="000C4896" w:rsidRPr="000C4896">
          <w:rPr>
            <w:noProof/>
            <w:webHidden/>
            <w:szCs w:val="17"/>
          </w:rPr>
          <w:fldChar w:fldCharType="separate"/>
        </w:r>
        <w:r w:rsidR="00197165">
          <w:rPr>
            <w:noProof/>
            <w:webHidden/>
            <w:szCs w:val="17"/>
          </w:rPr>
          <w:t>2979</w:t>
        </w:r>
        <w:r w:rsidR="000C4896" w:rsidRPr="000C4896">
          <w:rPr>
            <w:noProof/>
            <w:webHidden/>
            <w:szCs w:val="17"/>
          </w:rPr>
          <w:fldChar w:fldCharType="end"/>
        </w:r>
      </w:hyperlink>
    </w:p>
    <w:p w14:paraId="5CEA7710" w14:textId="70862F89"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7" w:history="1">
        <w:r w:rsidR="000C4896" w:rsidRPr="000C4896">
          <w:rPr>
            <w:rStyle w:val="Hyperlink"/>
            <w:noProof/>
            <w:szCs w:val="17"/>
          </w:rPr>
          <w:t>Housing Improvement Act 2016</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_Toc175215677 \h </w:instrText>
        </w:r>
        <w:r w:rsidR="000C4896" w:rsidRPr="000C4896">
          <w:rPr>
            <w:noProof/>
            <w:webHidden/>
            <w:szCs w:val="17"/>
          </w:rPr>
        </w:r>
        <w:r w:rsidR="000C4896" w:rsidRPr="000C4896">
          <w:rPr>
            <w:noProof/>
            <w:webHidden/>
            <w:szCs w:val="17"/>
          </w:rPr>
          <w:fldChar w:fldCharType="separate"/>
        </w:r>
        <w:r w:rsidR="00197165">
          <w:rPr>
            <w:noProof/>
            <w:webHidden/>
            <w:szCs w:val="17"/>
          </w:rPr>
          <w:t>2981</w:t>
        </w:r>
        <w:r w:rsidR="000C4896" w:rsidRPr="000C4896">
          <w:rPr>
            <w:noProof/>
            <w:webHidden/>
            <w:szCs w:val="17"/>
          </w:rPr>
          <w:fldChar w:fldCharType="end"/>
        </w:r>
      </w:hyperlink>
    </w:p>
    <w:p w14:paraId="29E676E8" w14:textId="6ADFBB21"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8" w:history="1">
        <w:r w:rsidR="000C4896" w:rsidRPr="000C4896">
          <w:rPr>
            <w:rStyle w:val="Hyperlink"/>
            <w:noProof/>
            <w:szCs w:val="17"/>
          </w:rPr>
          <w:t>Justices of the Peace Act 2005</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_Toc175215678 \h </w:instrText>
        </w:r>
        <w:r w:rsidR="000C4896" w:rsidRPr="000C4896">
          <w:rPr>
            <w:noProof/>
            <w:webHidden/>
            <w:szCs w:val="17"/>
          </w:rPr>
        </w:r>
        <w:r w:rsidR="000C4896" w:rsidRPr="000C4896">
          <w:rPr>
            <w:noProof/>
            <w:webHidden/>
            <w:szCs w:val="17"/>
          </w:rPr>
          <w:fldChar w:fldCharType="separate"/>
        </w:r>
        <w:r w:rsidR="00197165">
          <w:rPr>
            <w:noProof/>
            <w:webHidden/>
            <w:szCs w:val="17"/>
          </w:rPr>
          <w:t>2981</w:t>
        </w:r>
        <w:r w:rsidR="000C4896" w:rsidRPr="000C4896">
          <w:rPr>
            <w:noProof/>
            <w:webHidden/>
            <w:szCs w:val="17"/>
          </w:rPr>
          <w:fldChar w:fldCharType="end"/>
        </w:r>
      </w:hyperlink>
    </w:p>
    <w:p w14:paraId="096C70CF" w14:textId="368003A6"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79" w:history="1">
        <w:r w:rsidR="000C4896" w:rsidRPr="000C4896">
          <w:rPr>
            <w:rStyle w:val="Hyperlink"/>
            <w:noProof/>
            <w:szCs w:val="17"/>
          </w:rPr>
          <w:t>Mental Health Act 2009</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_Toc175215679 \h </w:instrText>
        </w:r>
        <w:r w:rsidR="000C4896" w:rsidRPr="000C4896">
          <w:rPr>
            <w:noProof/>
            <w:webHidden/>
            <w:szCs w:val="17"/>
          </w:rPr>
        </w:r>
        <w:r w:rsidR="000C4896" w:rsidRPr="000C4896">
          <w:rPr>
            <w:noProof/>
            <w:webHidden/>
            <w:szCs w:val="17"/>
          </w:rPr>
          <w:fldChar w:fldCharType="separate"/>
        </w:r>
        <w:r w:rsidR="00197165">
          <w:rPr>
            <w:noProof/>
            <w:webHidden/>
            <w:szCs w:val="17"/>
          </w:rPr>
          <w:t>2982</w:t>
        </w:r>
        <w:r w:rsidR="000C4896" w:rsidRPr="000C4896">
          <w:rPr>
            <w:noProof/>
            <w:webHidden/>
            <w:szCs w:val="17"/>
          </w:rPr>
          <w:fldChar w:fldCharType="end"/>
        </w:r>
      </w:hyperlink>
    </w:p>
    <w:p w14:paraId="20307677" w14:textId="1A6CF201"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80" w:history="1">
        <w:r w:rsidR="000C4896" w:rsidRPr="000C4896">
          <w:rPr>
            <w:rStyle w:val="Hyperlink"/>
            <w:noProof/>
            <w:szCs w:val="17"/>
          </w:rPr>
          <w:t>Mining Act 1971</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_Toc175215680 \h </w:instrText>
        </w:r>
        <w:r w:rsidR="000C4896" w:rsidRPr="000C4896">
          <w:rPr>
            <w:noProof/>
            <w:webHidden/>
            <w:szCs w:val="17"/>
          </w:rPr>
        </w:r>
        <w:r w:rsidR="000C4896" w:rsidRPr="000C4896">
          <w:rPr>
            <w:noProof/>
            <w:webHidden/>
            <w:szCs w:val="17"/>
          </w:rPr>
          <w:fldChar w:fldCharType="separate"/>
        </w:r>
        <w:r w:rsidR="00197165">
          <w:rPr>
            <w:noProof/>
            <w:webHidden/>
            <w:szCs w:val="17"/>
          </w:rPr>
          <w:t>2982</w:t>
        </w:r>
        <w:r w:rsidR="000C4896" w:rsidRPr="000C4896">
          <w:rPr>
            <w:noProof/>
            <w:webHidden/>
            <w:szCs w:val="17"/>
          </w:rPr>
          <w:fldChar w:fldCharType="end"/>
        </w:r>
      </w:hyperlink>
    </w:p>
    <w:p w14:paraId="7E3D6EB8" w14:textId="6353C7A0"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81" w:history="1">
        <w:r w:rsidR="000C4896" w:rsidRPr="000C4896">
          <w:rPr>
            <w:rStyle w:val="Hyperlink"/>
            <w:noProof/>
            <w:szCs w:val="17"/>
          </w:rPr>
          <w:t>Remuneration Tribunal</w:t>
        </w:r>
        <w:r w:rsidR="00626DBF">
          <w:rPr>
            <w:rStyle w:val="Hyperlink"/>
            <w:noProof/>
            <w:szCs w:val="17"/>
          </w:rPr>
          <w:t>, The</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_Toc175215681 \h </w:instrText>
        </w:r>
        <w:r w:rsidR="000C4896" w:rsidRPr="000C4896">
          <w:rPr>
            <w:noProof/>
            <w:webHidden/>
            <w:szCs w:val="17"/>
          </w:rPr>
        </w:r>
        <w:r w:rsidR="000C4896" w:rsidRPr="000C4896">
          <w:rPr>
            <w:noProof/>
            <w:webHidden/>
            <w:szCs w:val="17"/>
          </w:rPr>
          <w:fldChar w:fldCharType="separate"/>
        </w:r>
        <w:r w:rsidR="00197165">
          <w:rPr>
            <w:noProof/>
            <w:webHidden/>
            <w:szCs w:val="17"/>
          </w:rPr>
          <w:t>2982</w:t>
        </w:r>
        <w:r w:rsidR="000C4896" w:rsidRPr="000C4896">
          <w:rPr>
            <w:noProof/>
            <w:webHidden/>
            <w:szCs w:val="17"/>
          </w:rPr>
          <w:fldChar w:fldCharType="end"/>
        </w:r>
      </w:hyperlink>
    </w:p>
    <w:p w14:paraId="15CD9197" w14:textId="41B4CEF7"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82" w:history="1">
        <w:r w:rsidR="000C4896" w:rsidRPr="000C4896">
          <w:rPr>
            <w:rStyle w:val="Hyperlink"/>
            <w:noProof/>
            <w:szCs w:val="17"/>
          </w:rPr>
          <w:t>Retirement Villages Act 2016</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_Toc175215682 \h </w:instrText>
        </w:r>
        <w:r w:rsidR="000C4896" w:rsidRPr="000C4896">
          <w:rPr>
            <w:noProof/>
            <w:webHidden/>
            <w:szCs w:val="17"/>
          </w:rPr>
        </w:r>
        <w:r w:rsidR="000C4896" w:rsidRPr="000C4896">
          <w:rPr>
            <w:noProof/>
            <w:webHidden/>
            <w:szCs w:val="17"/>
          </w:rPr>
          <w:fldChar w:fldCharType="separate"/>
        </w:r>
        <w:r w:rsidR="00197165">
          <w:rPr>
            <w:noProof/>
            <w:webHidden/>
            <w:szCs w:val="17"/>
          </w:rPr>
          <w:t>2986</w:t>
        </w:r>
        <w:r w:rsidR="000C4896" w:rsidRPr="000C4896">
          <w:rPr>
            <w:noProof/>
            <w:webHidden/>
            <w:szCs w:val="17"/>
          </w:rPr>
          <w:fldChar w:fldCharType="end"/>
        </w:r>
      </w:hyperlink>
    </w:p>
    <w:p w14:paraId="0A57145E" w14:textId="29478C22"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83" w:history="1">
        <w:r w:rsidR="000C4896" w:rsidRPr="000C4896">
          <w:rPr>
            <w:rStyle w:val="Hyperlink"/>
            <w:noProof/>
            <w:szCs w:val="17"/>
          </w:rPr>
          <w:t>Roads (Opening and Closing) Act 1991</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_Toc175215683 \h </w:instrText>
        </w:r>
        <w:r w:rsidR="000C4896" w:rsidRPr="000C4896">
          <w:rPr>
            <w:noProof/>
            <w:webHidden/>
            <w:szCs w:val="17"/>
          </w:rPr>
        </w:r>
        <w:r w:rsidR="000C4896" w:rsidRPr="000C4896">
          <w:rPr>
            <w:noProof/>
            <w:webHidden/>
            <w:szCs w:val="17"/>
          </w:rPr>
          <w:fldChar w:fldCharType="separate"/>
        </w:r>
        <w:r w:rsidR="00197165">
          <w:rPr>
            <w:noProof/>
            <w:webHidden/>
            <w:szCs w:val="17"/>
          </w:rPr>
          <w:t>2987</w:t>
        </w:r>
        <w:r w:rsidR="000C4896" w:rsidRPr="000C4896">
          <w:rPr>
            <w:noProof/>
            <w:webHidden/>
            <w:szCs w:val="17"/>
          </w:rPr>
          <w:fldChar w:fldCharType="end"/>
        </w:r>
      </w:hyperlink>
    </w:p>
    <w:p w14:paraId="49B50AB4" w14:textId="4861B2BE" w:rsidR="000C4896" w:rsidRPr="000C4896" w:rsidRDefault="00103DDC" w:rsidP="005C71D0">
      <w:pPr>
        <w:pStyle w:val="TOC2"/>
        <w:tabs>
          <w:tab w:val="right" w:leader="dot" w:pos="4550"/>
        </w:tabs>
        <w:ind w:left="142" w:hanging="142"/>
        <w:rPr>
          <w:rFonts w:eastAsiaTheme="minorEastAsia"/>
          <w:noProof/>
          <w:color w:val="auto"/>
          <w:kern w:val="2"/>
          <w:szCs w:val="17"/>
          <w14:ligatures w14:val="standardContextual"/>
        </w:rPr>
      </w:pPr>
      <w:hyperlink w:anchor="_Toc175215684" w:history="1">
        <w:r w:rsidR="000C4896" w:rsidRPr="000C4896">
          <w:rPr>
            <w:rStyle w:val="Hyperlink"/>
            <w:noProof/>
            <w:szCs w:val="17"/>
          </w:rPr>
          <w:t xml:space="preserve">South Australian Local Government Grants </w:t>
        </w:r>
        <w:r w:rsidR="00E33194">
          <w:rPr>
            <w:rStyle w:val="Hyperlink"/>
            <w:noProof/>
            <w:szCs w:val="17"/>
          </w:rPr>
          <w:br/>
        </w:r>
        <w:r w:rsidR="000C4896" w:rsidRPr="000C4896">
          <w:rPr>
            <w:rStyle w:val="Hyperlink"/>
            <w:noProof/>
            <w:szCs w:val="17"/>
          </w:rPr>
          <w:t>Commission Act 1992</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_Toc175215684 \h </w:instrText>
        </w:r>
        <w:r w:rsidR="000C4896" w:rsidRPr="000C4896">
          <w:rPr>
            <w:noProof/>
            <w:webHidden/>
            <w:szCs w:val="17"/>
          </w:rPr>
        </w:r>
        <w:r w:rsidR="000C4896" w:rsidRPr="000C4896">
          <w:rPr>
            <w:noProof/>
            <w:webHidden/>
            <w:szCs w:val="17"/>
          </w:rPr>
          <w:fldChar w:fldCharType="separate"/>
        </w:r>
        <w:r w:rsidR="00197165">
          <w:rPr>
            <w:noProof/>
            <w:webHidden/>
            <w:szCs w:val="17"/>
          </w:rPr>
          <w:t>2987</w:t>
        </w:r>
        <w:r w:rsidR="000C4896" w:rsidRPr="000C4896">
          <w:rPr>
            <w:noProof/>
            <w:webHidden/>
            <w:szCs w:val="17"/>
          </w:rPr>
          <w:fldChar w:fldCharType="end"/>
        </w:r>
      </w:hyperlink>
    </w:p>
    <w:p w14:paraId="416869D7" w14:textId="6191753A" w:rsidR="000C4896" w:rsidRPr="000C4896" w:rsidRDefault="00103DDC" w:rsidP="00CE6068">
      <w:pPr>
        <w:pStyle w:val="TOC1"/>
        <w:tabs>
          <w:tab w:val="right" w:leader="dot" w:pos="4550"/>
        </w:tabs>
        <w:spacing w:before="100"/>
        <w:rPr>
          <w:rFonts w:eastAsiaTheme="minorEastAsia"/>
          <w:noProof/>
          <w:color w:val="auto"/>
          <w:kern w:val="2"/>
          <w:szCs w:val="17"/>
          <w14:ligatures w14:val="standardContextual"/>
        </w:rPr>
      </w:pPr>
      <w:hyperlink w:anchor="_Toc175215685" w:history="1">
        <w:r w:rsidR="000C4896" w:rsidRPr="008D3EB0">
          <w:rPr>
            <w:rStyle w:val="Hyperlink"/>
            <w:rFonts w:ascii="Times New Roman Bold" w:hAnsi="Times New Roman Bold"/>
            <w:b/>
            <w:bCs/>
            <w:smallCaps/>
            <w:noProof/>
            <w:szCs w:val="17"/>
          </w:rPr>
          <w:t>Local</w:t>
        </w:r>
        <w:r w:rsidR="000C4896" w:rsidRPr="000C4896">
          <w:rPr>
            <w:rStyle w:val="Hyperlink"/>
            <w:noProof/>
            <w:szCs w:val="17"/>
          </w:rPr>
          <w:t xml:space="preserve"> </w:t>
        </w:r>
        <w:r w:rsidR="000C4896" w:rsidRPr="008D3EB0">
          <w:rPr>
            <w:rStyle w:val="Hyperlink"/>
            <w:rFonts w:ascii="Times New Roman Bold" w:hAnsi="Times New Roman Bold"/>
            <w:b/>
            <w:bCs/>
            <w:smallCaps/>
            <w:noProof/>
            <w:szCs w:val="17"/>
          </w:rPr>
          <w:t>Government</w:t>
        </w:r>
        <w:r w:rsidR="000C4896" w:rsidRPr="000C4896">
          <w:rPr>
            <w:rStyle w:val="Hyperlink"/>
            <w:noProof/>
            <w:szCs w:val="17"/>
          </w:rPr>
          <w:t xml:space="preserve"> </w:t>
        </w:r>
        <w:r w:rsidR="000C4896" w:rsidRPr="008D3EB0">
          <w:rPr>
            <w:rStyle w:val="Hyperlink"/>
            <w:rFonts w:ascii="Times New Roman Bold" w:hAnsi="Times New Roman Bold"/>
            <w:b/>
            <w:bCs/>
            <w:smallCaps/>
            <w:noProof/>
            <w:szCs w:val="17"/>
          </w:rPr>
          <w:t>Instruments</w:t>
        </w:r>
      </w:hyperlink>
    </w:p>
    <w:p w14:paraId="5DB13DC3" w14:textId="5E72DC58"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86" w:history="1">
        <w:r w:rsidR="000C4896" w:rsidRPr="000C4896">
          <w:rPr>
            <w:rStyle w:val="Hyperlink"/>
            <w:noProof/>
            <w:szCs w:val="17"/>
          </w:rPr>
          <w:t>City of Charles Sturt</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_Toc175215686 \h </w:instrText>
        </w:r>
        <w:r w:rsidR="000C4896" w:rsidRPr="000C4896">
          <w:rPr>
            <w:noProof/>
            <w:webHidden/>
            <w:szCs w:val="17"/>
          </w:rPr>
        </w:r>
        <w:r w:rsidR="000C4896" w:rsidRPr="000C4896">
          <w:rPr>
            <w:noProof/>
            <w:webHidden/>
            <w:szCs w:val="17"/>
          </w:rPr>
          <w:fldChar w:fldCharType="separate"/>
        </w:r>
        <w:r w:rsidR="00197165">
          <w:rPr>
            <w:noProof/>
            <w:webHidden/>
            <w:szCs w:val="17"/>
          </w:rPr>
          <w:t>2988</w:t>
        </w:r>
        <w:r w:rsidR="000C4896" w:rsidRPr="000C4896">
          <w:rPr>
            <w:noProof/>
            <w:webHidden/>
            <w:szCs w:val="17"/>
          </w:rPr>
          <w:fldChar w:fldCharType="end"/>
        </w:r>
      </w:hyperlink>
    </w:p>
    <w:p w14:paraId="739B47D0" w14:textId="6B5AE34E"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87" w:history="1">
        <w:r w:rsidR="000C4896" w:rsidRPr="000C4896">
          <w:rPr>
            <w:rStyle w:val="Hyperlink"/>
            <w:noProof/>
            <w:szCs w:val="17"/>
          </w:rPr>
          <w:t>City of Port Adelaide Enfield</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_Toc175215687 \h </w:instrText>
        </w:r>
        <w:r w:rsidR="000C4896" w:rsidRPr="000C4896">
          <w:rPr>
            <w:noProof/>
            <w:webHidden/>
            <w:szCs w:val="17"/>
          </w:rPr>
        </w:r>
        <w:r w:rsidR="000C4896" w:rsidRPr="000C4896">
          <w:rPr>
            <w:noProof/>
            <w:webHidden/>
            <w:szCs w:val="17"/>
          </w:rPr>
          <w:fldChar w:fldCharType="separate"/>
        </w:r>
        <w:r w:rsidR="00197165">
          <w:rPr>
            <w:noProof/>
            <w:webHidden/>
            <w:szCs w:val="17"/>
          </w:rPr>
          <w:t>2988</w:t>
        </w:r>
        <w:r w:rsidR="000C4896" w:rsidRPr="000C4896">
          <w:rPr>
            <w:noProof/>
            <w:webHidden/>
            <w:szCs w:val="17"/>
          </w:rPr>
          <w:fldChar w:fldCharType="end"/>
        </w:r>
      </w:hyperlink>
    </w:p>
    <w:p w14:paraId="271EFEEF" w14:textId="5DA870D4"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88" w:history="1">
        <w:r w:rsidR="000C4896" w:rsidRPr="000C4896">
          <w:rPr>
            <w:rStyle w:val="Hyperlink"/>
            <w:noProof/>
            <w:szCs w:val="17"/>
          </w:rPr>
          <w:t>Kingston District Council</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_Toc175215688 \h </w:instrText>
        </w:r>
        <w:r w:rsidR="000C4896" w:rsidRPr="000C4896">
          <w:rPr>
            <w:noProof/>
            <w:webHidden/>
            <w:szCs w:val="17"/>
          </w:rPr>
        </w:r>
        <w:r w:rsidR="000C4896" w:rsidRPr="000C4896">
          <w:rPr>
            <w:noProof/>
            <w:webHidden/>
            <w:szCs w:val="17"/>
          </w:rPr>
          <w:fldChar w:fldCharType="separate"/>
        </w:r>
        <w:r w:rsidR="00197165">
          <w:rPr>
            <w:noProof/>
            <w:webHidden/>
            <w:szCs w:val="17"/>
          </w:rPr>
          <w:t>2988</w:t>
        </w:r>
        <w:r w:rsidR="000C4896" w:rsidRPr="000C4896">
          <w:rPr>
            <w:noProof/>
            <w:webHidden/>
            <w:szCs w:val="17"/>
          </w:rPr>
          <w:fldChar w:fldCharType="end"/>
        </w:r>
      </w:hyperlink>
    </w:p>
    <w:p w14:paraId="6B26E0C7" w14:textId="0E6AD1DD"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89" w:history="1">
        <w:r w:rsidR="000C4896" w:rsidRPr="000C4896">
          <w:rPr>
            <w:rStyle w:val="Hyperlink"/>
            <w:noProof/>
            <w:szCs w:val="17"/>
          </w:rPr>
          <w:t>Lower Eyre Council</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_Toc175215689 \h </w:instrText>
        </w:r>
        <w:r w:rsidR="000C4896" w:rsidRPr="000C4896">
          <w:rPr>
            <w:noProof/>
            <w:webHidden/>
            <w:szCs w:val="17"/>
          </w:rPr>
        </w:r>
        <w:r w:rsidR="000C4896" w:rsidRPr="000C4896">
          <w:rPr>
            <w:noProof/>
            <w:webHidden/>
            <w:szCs w:val="17"/>
          </w:rPr>
          <w:fldChar w:fldCharType="separate"/>
        </w:r>
        <w:r w:rsidR="00197165">
          <w:rPr>
            <w:noProof/>
            <w:webHidden/>
            <w:szCs w:val="17"/>
          </w:rPr>
          <w:t>2989</w:t>
        </w:r>
        <w:r w:rsidR="000C4896" w:rsidRPr="000C4896">
          <w:rPr>
            <w:noProof/>
            <w:webHidden/>
            <w:szCs w:val="17"/>
          </w:rPr>
          <w:fldChar w:fldCharType="end"/>
        </w:r>
      </w:hyperlink>
    </w:p>
    <w:p w14:paraId="4D8A16D9" w14:textId="6439B96F"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90" w:history="1">
        <w:r w:rsidR="000C4896" w:rsidRPr="000C4896">
          <w:rPr>
            <w:rStyle w:val="Hyperlink"/>
            <w:noProof/>
            <w:szCs w:val="17"/>
          </w:rPr>
          <w:t>Mid Murray Council</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_Toc175215690 \h </w:instrText>
        </w:r>
        <w:r w:rsidR="000C4896" w:rsidRPr="000C4896">
          <w:rPr>
            <w:noProof/>
            <w:webHidden/>
            <w:szCs w:val="17"/>
          </w:rPr>
        </w:r>
        <w:r w:rsidR="000C4896" w:rsidRPr="000C4896">
          <w:rPr>
            <w:noProof/>
            <w:webHidden/>
            <w:szCs w:val="17"/>
          </w:rPr>
          <w:fldChar w:fldCharType="separate"/>
        </w:r>
        <w:r w:rsidR="00197165">
          <w:rPr>
            <w:noProof/>
            <w:webHidden/>
            <w:szCs w:val="17"/>
          </w:rPr>
          <w:t>2989</w:t>
        </w:r>
        <w:r w:rsidR="000C4896" w:rsidRPr="000C4896">
          <w:rPr>
            <w:noProof/>
            <w:webHidden/>
            <w:szCs w:val="17"/>
          </w:rPr>
          <w:fldChar w:fldCharType="end"/>
        </w:r>
      </w:hyperlink>
    </w:p>
    <w:p w14:paraId="459B53AE" w14:textId="2D65AF6B"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91" w:history="1">
        <w:r w:rsidR="000C4896" w:rsidRPr="000C4896">
          <w:rPr>
            <w:rStyle w:val="Hyperlink"/>
            <w:noProof/>
            <w:szCs w:val="17"/>
          </w:rPr>
          <w:t>District Council of Tumby Bay</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_Toc175215691 \h </w:instrText>
        </w:r>
        <w:r w:rsidR="000C4896" w:rsidRPr="000C4896">
          <w:rPr>
            <w:noProof/>
            <w:webHidden/>
            <w:szCs w:val="17"/>
          </w:rPr>
        </w:r>
        <w:r w:rsidR="000C4896" w:rsidRPr="000C4896">
          <w:rPr>
            <w:noProof/>
            <w:webHidden/>
            <w:szCs w:val="17"/>
          </w:rPr>
          <w:fldChar w:fldCharType="separate"/>
        </w:r>
        <w:r w:rsidR="00197165">
          <w:rPr>
            <w:noProof/>
            <w:webHidden/>
            <w:szCs w:val="17"/>
          </w:rPr>
          <w:t>2989</w:t>
        </w:r>
        <w:r w:rsidR="000C4896" w:rsidRPr="000C4896">
          <w:rPr>
            <w:noProof/>
            <w:webHidden/>
            <w:szCs w:val="17"/>
          </w:rPr>
          <w:fldChar w:fldCharType="end"/>
        </w:r>
      </w:hyperlink>
    </w:p>
    <w:p w14:paraId="72E613AC" w14:textId="244B2550" w:rsidR="000C4896" w:rsidRPr="000C4896" w:rsidRDefault="00103DDC" w:rsidP="00CE6068">
      <w:pPr>
        <w:pStyle w:val="TOC1"/>
        <w:tabs>
          <w:tab w:val="right" w:leader="dot" w:pos="4550"/>
        </w:tabs>
        <w:spacing w:before="100"/>
        <w:rPr>
          <w:rFonts w:eastAsiaTheme="minorEastAsia"/>
          <w:noProof/>
          <w:color w:val="auto"/>
          <w:kern w:val="2"/>
          <w:szCs w:val="17"/>
          <w14:ligatures w14:val="standardContextual"/>
        </w:rPr>
      </w:pPr>
      <w:hyperlink w:anchor="_Toc175215692" w:history="1">
        <w:r w:rsidR="000C4896" w:rsidRPr="008D3EB0">
          <w:rPr>
            <w:rStyle w:val="Hyperlink"/>
            <w:rFonts w:ascii="Times New Roman Bold" w:hAnsi="Times New Roman Bold"/>
            <w:b/>
            <w:bCs/>
            <w:smallCaps/>
            <w:noProof/>
            <w:szCs w:val="17"/>
          </w:rPr>
          <w:t>Public</w:t>
        </w:r>
        <w:r w:rsidR="000C4896" w:rsidRPr="000C4896">
          <w:rPr>
            <w:rStyle w:val="Hyperlink"/>
            <w:noProof/>
            <w:szCs w:val="17"/>
          </w:rPr>
          <w:t xml:space="preserve"> </w:t>
        </w:r>
        <w:r w:rsidR="000C4896" w:rsidRPr="008D3EB0">
          <w:rPr>
            <w:rStyle w:val="Hyperlink"/>
            <w:rFonts w:ascii="Times New Roman Bold" w:hAnsi="Times New Roman Bold"/>
            <w:b/>
            <w:bCs/>
            <w:smallCaps/>
            <w:noProof/>
            <w:szCs w:val="17"/>
          </w:rPr>
          <w:t>Notices</w:t>
        </w:r>
      </w:hyperlink>
    </w:p>
    <w:p w14:paraId="7F8DA90A" w14:textId="060ABAFE"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93" w:history="1">
        <w:r w:rsidR="000C4896" w:rsidRPr="000C4896">
          <w:rPr>
            <w:rStyle w:val="Hyperlink"/>
            <w:noProof/>
            <w:szCs w:val="17"/>
          </w:rPr>
          <w:t>National Electricity Law</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_Toc175215693 \h </w:instrText>
        </w:r>
        <w:r w:rsidR="000C4896" w:rsidRPr="000C4896">
          <w:rPr>
            <w:noProof/>
            <w:webHidden/>
            <w:szCs w:val="17"/>
          </w:rPr>
        </w:r>
        <w:r w:rsidR="000C4896" w:rsidRPr="000C4896">
          <w:rPr>
            <w:noProof/>
            <w:webHidden/>
            <w:szCs w:val="17"/>
          </w:rPr>
          <w:fldChar w:fldCharType="separate"/>
        </w:r>
        <w:r w:rsidR="00197165">
          <w:rPr>
            <w:noProof/>
            <w:webHidden/>
            <w:szCs w:val="17"/>
          </w:rPr>
          <w:t>2990</w:t>
        </w:r>
        <w:r w:rsidR="000C4896" w:rsidRPr="000C4896">
          <w:rPr>
            <w:noProof/>
            <w:webHidden/>
            <w:szCs w:val="17"/>
          </w:rPr>
          <w:fldChar w:fldCharType="end"/>
        </w:r>
      </w:hyperlink>
    </w:p>
    <w:p w14:paraId="789AD2B3" w14:textId="743964B4" w:rsidR="000C4896" w:rsidRPr="000C4896" w:rsidRDefault="00103DDC" w:rsidP="000C4896">
      <w:pPr>
        <w:pStyle w:val="TOC2"/>
        <w:tabs>
          <w:tab w:val="right" w:leader="dot" w:pos="4550"/>
        </w:tabs>
        <w:rPr>
          <w:rFonts w:eastAsiaTheme="minorEastAsia"/>
          <w:noProof/>
          <w:color w:val="auto"/>
          <w:kern w:val="2"/>
          <w:szCs w:val="17"/>
          <w14:ligatures w14:val="standardContextual"/>
        </w:rPr>
      </w:pPr>
      <w:hyperlink w:anchor="_Toc175215694" w:history="1">
        <w:r w:rsidR="000C4896" w:rsidRPr="000C4896">
          <w:rPr>
            <w:rStyle w:val="Hyperlink"/>
            <w:noProof/>
            <w:szCs w:val="17"/>
          </w:rPr>
          <w:t>Trustee Act 1936</w:t>
        </w:r>
        <w:r w:rsidR="000C4896" w:rsidRPr="000C4896">
          <w:rPr>
            <w:noProof/>
            <w:webHidden/>
            <w:szCs w:val="17"/>
          </w:rPr>
          <w:tab/>
        </w:r>
        <w:r w:rsidR="000C4896" w:rsidRPr="000C4896">
          <w:rPr>
            <w:noProof/>
            <w:webHidden/>
            <w:szCs w:val="17"/>
          </w:rPr>
          <w:fldChar w:fldCharType="begin"/>
        </w:r>
        <w:r w:rsidR="000C4896" w:rsidRPr="000C4896">
          <w:rPr>
            <w:noProof/>
            <w:webHidden/>
            <w:szCs w:val="17"/>
          </w:rPr>
          <w:instrText xml:space="preserve"> PAGEREF _Toc175215694 \h </w:instrText>
        </w:r>
        <w:r w:rsidR="000C4896" w:rsidRPr="000C4896">
          <w:rPr>
            <w:noProof/>
            <w:webHidden/>
            <w:szCs w:val="17"/>
          </w:rPr>
        </w:r>
        <w:r w:rsidR="000C4896" w:rsidRPr="000C4896">
          <w:rPr>
            <w:noProof/>
            <w:webHidden/>
            <w:szCs w:val="17"/>
          </w:rPr>
          <w:fldChar w:fldCharType="separate"/>
        </w:r>
        <w:r w:rsidR="00197165">
          <w:rPr>
            <w:noProof/>
            <w:webHidden/>
            <w:szCs w:val="17"/>
          </w:rPr>
          <w:t>2990</w:t>
        </w:r>
        <w:r w:rsidR="000C4896" w:rsidRPr="000C4896">
          <w:rPr>
            <w:noProof/>
            <w:webHidden/>
            <w:szCs w:val="17"/>
          </w:rPr>
          <w:fldChar w:fldCharType="end"/>
        </w:r>
      </w:hyperlink>
    </w:p>
    <w:p w14:paraId="0A1249F6" w14:textId="669216C9" w:rsidR="001B7138" w:rsidRDefault="00B1073C" w:rsidP="000C4896">
      <w:pPr>
        <w:spacing w:after="0"/>
        <w:jc w:val="left"/>
        <w:rPr>
          <w:smallCaps/>
          <w:szCs w:val="17"/>
        </w:rPr>
      </w:pPr>
      <w:r w:rsidRPr="000C4896">
        <w:rPr>
          <w:b/>
          <w:smallCaps/>
          <w:szCs w:val="17"/>
        </w:rPr>
        <w:fldChar w:fldCharType="end"/>
      </w:r>
    </w:p>
    <w:p w14:paraId="7AAC243A"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8F6B850" w14:textId="77777777" w:rsidR="009D1E2E" w:rsidRPr="0043001F" w:rsidRDefault="009D1E2E" w:rsidP="0043001F">
      <w:pPr>
        <w:pStyle w:val="Heading1"/>
      </w:pPr>
      <w:bookmarkStart w:id="1" w:name="_Toc33707977"/>
      <w:bookmarkStart w:id="2" w:name="_Toc33708148"/>
      <w:bookmarkStart w:id="3" w:name="_Toc175215659"/>
      <w:r w:rsidRPr="0043001F">
        <w:lastRenderedPageBreak/>
        <w:t>Governor’s Instruments</w:t>
      </w:r>
      <w:bookmarkEnd w:id="1"/>
      <w:bookmarkEnd w:id="2"/>
      <w:bookmarkEnd w:id="3"/>
    </w:p>
    <w:p w14:paraId="6C09969F" w14:textId="77777777" w:rsidR="00694D0A" w:rsidRDefault="0063119A" w:rsidP="0063119A">
      <w:pPr>
        <w:pStyle w:val="Heading2"/>
      </w:pPr>
      <w:bookmarkStart w:id="4" w:name="_Toc175215660"/>
      <w:r w:rsidRPr="0063119A">
        <w:t xml:space="preserve">Appointments, Resignations </w:t>
      </w:r>
      <w:r>
        <w:t>a</w:t>
      </w:r>
      <w:r w:rsidRPr="0063119A">
        <w:t>nd General Matters</w:t>
      </w:r>
      <w:bookmarkEnd w:id="4"/>
    </w:p>
    <w:p w14:paraId="77FD01F4" w14:textId="77777777" w:rsidR="00DF7AD1" w:rsidRDefault="00DF7AD1" w:rsidP="00DF7AD1">
      <w:pPr>
        <w:spacing w:after="0"/>
        <w:jc w:val="right"/>
      </w:pPr>
      <w:r>
        <w:t>Department of the Premier and Cabinet</w:t>
      </w:r>
    </w:p>
    <w:p w14:paraId="4040DAD0" w14:textId="77777777" w:rsidR="00DF7AD1" w:rsidRDefault="00DF7AD1" w:rsidP="00DF7AD1">
      <w:pPr>
        <w:jc w:val="right"/>
      </w:pPr>
      <w:r>
        <w:t>Adelaide, 22 August 2024</w:t>
      </w:r>
    </w:p>
    <w:p w14:paraId="13172A11" w14:textId="77777777" w:rsidR="00DF7AD1" w:rsidRPr="008C55AF" w:rsidRDefault="00DF7AD1" w:rsidP="00DF7AD1">
      <w:r w:rsidRPr="008C55AF">
        <w:t>Her Excellency the Governor in Executive Council has been pleased to appoint the Honourable Chief Justice Christopher John Kourakis as Governor’s Deputy of South Australia from 3.30pm on Sunday, 25 August 2024 until such time as the Governor of South Australia assumes the Administration of the government of the Commonwealth of Australia on Monday, 26 August 2024.</w:t>
      </w:r>
    </w:p>
    <w:p w14:paraId="7AB5931B" w14:textId="77777777" w:rsidR="00DF7AD1" w:rsidRDefault="00DF7AD1" w:rsidP="00DF7AD1">
      <w:pPr>
        <w:spacing w:after="0"/>
        <w:jc w:val="center"/>
      </w:pPr>
      <w:r>
        <w:t>By command,</w:t>
      </w:r>
    </w:p>
    <w:p w14:paraId="22D97736" w14:textId="77777777" w:rsidR="00DF7AD1" w:rsidRDefault="00DF7AD1" w:rsidP="00DF7AD1">
      <w:pPr>
        <w:pStyle w:val="GG-SName"/>
      </w:pPr>
      <w:r>
        <w:t>Stephen Campbell Mullighan, MP</w:t>
      </w:r>
    </w:p>
    <w:p w14:paraId="0BBF0499" w14:textId="77777777" w:rsidR="00DF7AD1" w:rsidRDefault="00DF7AD1" w:rsidP="00DF7AD1">
      <w:pPr>
        <w:pStyle w:val="GG-Signature"/>
      </w:pPr>
      <w:r>
        <w:t>For Premier</w:t>
      </w:r>
    </w:p>
    <w:p w14:paraId="3A201AFA" w14:textId="77777777" w:rsidR="00DF7AD1" w:rsidRDefault="00DF7AD1" w:rsidP="00DF7AD1">
      <w:pPr>
        <w:pBdr>
          <w:top w:val="single" w:sz="4" w:space="1" w:color="auto"/>
        </w:pBdr>
        <w:spacing w:before="100" w:after="0" w:line="14" w:lineRule="exact"/>
        <w:jc w:val="center"/>
      </w:pPr>
    </w:p>
    <w:p w14:paraId="7CB7C7E7" w14:textId="77777777" w:rsidR="00DF7AD1" w:rsidRDefault="00DF7AD1" w:rsidP="00DF7AD1">
      <w:pPr>
        <w:spacing w:after="0"/>
      </w:pPr>
    </w:p>
    <w:p w14:paraId="317CD604" w14:textId="77777777" w:rsidR="00DF7AD1" w:rsidRDefault="00DF7AD1" w:rsidP="00DF7AD1">
      <w:pPr>
        <w:spacing w:after="0"/>
        <w:jc w:val="right"/>
      </w:pPr>
      <w:r>
        <w:t>Department of the Premier and Cabinet</w:t>
      </w:r>
    </w:p>
    <w:p w14:paraId="1D2B1CEA" w14:textId="77777777" w:rsidR="00DF7AD1" w:rsidRDefault="00DF7AD1" w:rsidP="00DF7AD1">
      <w:pPr>
        <w:jc w:val="right"/>
      </w:pPr>
      <w:r>
        <w:t>Adelaide, 22 August 2024</w:t>
      </w:r>
    </w:p>
    <w:p w14:paraId="1A00FF19" w14:textId="77777777" w:rsidR="00DF7AD1" w:rsidRDefault="00DF7AD1" w:rsidP="00DF7AD1">
      <w:r>
        <w:t>Her Excellency the Governor in Executive Council has been pleased to appoint Anne Elizabeth Barnett to the office of Judge of the District Court of South Australia, effective from 9 September 2024 - pursuant to section 12(1) of the District Court Act 1991.</w:t>
      </w:r>
    </w:p>
    <w:p w14:paraId="33471D80" w14:textId="77777777" w:rsidR="00DF7AD1" w:rsidRDefault="00DF7AD1" w:rsidP="00DF7AD1">
      <w:pPr>
        <w:spacing w:after="0"/>
        <w:jc w:val="center"/>
      </w:pPr>
      <w:r>
        <w:t>By command,</w:t>
      </w:r>
    </w:p>
    <w:p w14:paraId="4A4392EA" w14:textId="77777777" w:rsidR="00DF7AD1" w:rsidRDefault="00DF7AD1" w:rsidP="00DF7AD1">
      <w:pPr>
        <w:pStyle w:val="GG-SName"/>
      </w:pPr>
      <w:r>
        <w:t>Stephen Campbell Mullighan, MP</w:t>
      </w:r>
    </w:p>
    <w:p w14:paraId="1D67E590" w14:textId="77777777" w:rsidR="00DF7AD1" w:rsidRDefault="00DF7AD1" w:rsidP="00DF7AD1">
      <w:pPr>
        <w:pStyle w:val="GG-Signature"/>
      </w:pPr>
      <w:r>
        <w:t>For Premier</w:t>
      </w:r>
    </w:p>
    <w:p w14:paraId="35DE94E3" w14:textId="77777777" w:rsidR="00DF7AD1" w:rsidRDefault="00DF7AD1" w:rsidP="00DF7AD1">
      <w:pPr>
        <w:spacing w:after="0"/>
      </w:pPr>
      <w:r>
        <w:t>AGO0161-24CS</w:t>
      </w:r>
    </w:p>
    <w:p w14:paraId="37029E8F" w14:textId="77777777" w:rsidR="00DF7AD1" w:rsidRDefault="00DF7AD1" w:rsidP="00DF7AD1">
      <w:pPr>
        <w:pBdr>
          <w:top w:val="single" w:sz="4" w:space="1" w:color="auto"/>
        </w:pBdr>
        <w:spacing w:before="100" w:after="0" w:line="14" w:lineRule="exact"/>
        <w:jc w:val="center"/>
      </w:pPr>
    </w:p>
    <w:p w14:paraId="7A89A279" w14:textId="77777777" w:rsidR="00DF7AD1" w:rsidRDefault="00DF7AD1" w:rsidP="00DF7AD1">
      <w:pPr>
        <w:spacing w:after="0"/>
      </w:pPr>
    </w:p>
    <w:p w14:paraId="0D2AE396" w14:textId="77777777" w:rsidR="00DF7AD1" w:rsidRDefault="00DF7AD1" w:rsidP="00DF7AD1">
      <w:pPr>
        <w:spacing w:after="0"/>
        <w:jc w:val="right"/>
      </w:pPr>
      <w:r>
        <w:t>Department of the Premier and Cabinet</w:t>
      </w:r>
    </w:p>
    <w:p w14:paraId="4169AD0F" w14:textId="77777777" w:rsidR="00DF7AD1" w:rsidRDefault="00DF7AD1" w:rsidP="00DF7AD1">
      <w:pPr>
        <w:jc w:val="right"/>
      </w:pPr>
      <w:r>
        <w:t>Adelaide, 22 August 2024</w:t>
      </w:r>
    </w:p>
    <w:p w14:paraId="0E2101CD" w14:textId="77777777" w:rsidR="00DF7AD1" w:rsidRDefault="00DF7AD1" w:rsidP="00DF7AD1">
      <w:r w:rsidRPr="00EC66C9">
        <w:rPr>
          <w:spacing w:val="-4"/>
        </w:rPr>
        <w:t>Her Excellency the Governor in Executive Council has been pleased to designate Anne Elizabeth Barnett as a Judge of the Environment, Resources</w:t>
      </w:r>
      <w:r>
        <w:t xml:space="preserve"> and Development Court of South Australia, effective from 9 September 2024 - pursuant to section 8(6) of the Environment, Resources and Development Court Act 1993.</w:t>
      </w:r>
    </w:p>
    <w:p w14:paraId="234ED7C9" w14:textId="77777777" w:rsidR="00DF7AD1" w:rsidRDefault="00DF7AD1" w:rsidP="00DF7AD1">
      <w:pPr>
        <w:spacing w:after="0"/>
        <w:jc w:val="center"/>
      </w:pPr>
      <w:r>
        <w:t>By command,</w:t>
      </w:r>
    </w:p>
    <w:p w14:paraId="22B90A58" w14:textId="77777777" w:rsidR="00DF7AD1" w:rsidRDefault="00DF7AD1" w:rsidP="00DF7AD1">
      <w:pPr>
        <w:pStyle w:val="GG-SName"/>
      </w:pPr>
      <w:r>
        <w:t>Stephen Campbell Mullighan, MP</w:t>
      </w:r>
    </w:p>
    <w:p w14:paraId="2FCEA105" w14:textId="77777777" w:rsidR="00DF7AD1" w:rsidRDefault="00DF7AD1" w:rsidP="00DF7AD1">
      <w:pPr>
        <w:pStyle w:val="GG-Signature"/>
      </w:pPr>
      <w:r>
        <w:t>For Premier</w:t>
      </w:r>
    </w:p>
    <w:p w14:paraId="2504087F" w14:textId="77777777" w:rsidR="00DF7AD1" w:rsidRDefault="00DF7AD1" w:rsidP="00DF7AD1">
      <w:pPr>
        <w:spacing w:after="0"/>
      </w:pPr>
      <w:r>
        <w:t>AGO0161-24CS</w:t>
      </w:r>
    </w:p>
    <w:p w14:paraId="26C6B526" w14:textId="77777777" w:rsidR="00DF7AD1" w:rsidRDefault="00DF7AD1" w:rsidP="00DF7AD1">
      <w:pPr>
        <w:pBdr>
          <w:bottom w:val="single" w:sz="4" w:space="1" w:color="auto"/>
        </w:pBdr>
        <w:spacing w:after="0" w:line="52" w:lineRule="exact"/>
        <w:jc w:val="center"/>
      </w:pPr>
    </w:p>
    <w:p w14:paraId="30203172" w14:textId="77777777" w:rsidR="00DF7AD1" w:rsidRDefault="00DF7AD1" w:rsidP="00DF7AD1">
      <w:pPr>
        <w:pBdr>
          <w:top w:val="single" w:sz="4" w:space="1" w:color="auto"/>
        </w:pBdr>
        <w:spacing w:before="34" w:after="0" w:line="14" w:lineRule="exact"/>
        <w:jc w:val="center"/>
      </w:pPr>
    </w:p>
    <w:p w14:paraId="5E15B68F" w14:textId="77777777" w:rsidR="00DF7AD1" w:rsidRPr="007D2F27" w:rsidRDefault="00DF7AD1" w:rsidP="00DF7A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6E44F7E" w14:textId="77777777" w:rsidR="0063119A" w:rsidRDefault="0063119A" w:rsidP="005335F1">
      <w:pPr>
        <w:pStyle w:val="GG-body"/>
        <w:rPr>
          <w:lang w:val="en-US"/>
        </w:rPr>
      </w:pPr>
    </w:p>
    <w:p w14:paraId="3FCA66D2" w14:textId="77777777" w:rsidR="00694D0A" w:rsidRDefault="000249AC" w:rsidP="005335F1">
      <w:pPr>
        <w:pStyle w:val="Heading2"/>
      </w:pPr>
      <w:r>
        <w:br w:type="page"/>
      </w:r>
      <w:bookmarkStart w:id="5" w:name="_Toc33707979"/>
      <w:bookmarkStart w:id="6" w:name="_Toc33708150"/>
      <w:bookmarkStart w:id="7" w:name="_Toc175215661"/>
      <w:r w:rsidR="00694D0A">
        <w:lastRenderedPageBreak/>
        <w:t>Proclamations</w:t>
      </w:r>
      <w:bookmarkEnd w:id="5"/>
      <w:bookmarkEnd w:id="6"/>
      <w:bookmarkEnd w:id="7"/>
    </w:p>
    <w:p w14:paraId="5CADA137" w14:textId="77777777" w:rsidR="00662296" w:rsidRPr="00662296" w:rsidRDefault="00662296" w:rsidP="0066229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2296">
        <w:rPr>
          <w:rFonts w:eastAsia="Times New Roman"/>
          <w:color w:val="000000"/>
          <w:sz w:val="28"/>
          <w:szCs w:val="28"/>
          <w:lang w:eastAsia="en-AU"/>
          <w14:ligatures w14:val="standardContextual"/>
        </w:rPr>
        <w:t>South Australia</w:t>
      </w:r>
    </w:p>
    <w:p w14:paraId="0C0EB03F" w14:textId="77777777" w:rsidR="00662296" w:rsidRPr="00662296" w:rsidRDefault="00662296" w:rsidP="00816353">
      <w:pPr>
        <w:pStyle w:val="Heading3"/>
        <w:rPr>
          <w:lang w:eastAsia="en-AU"/>
        </w:rPr>
      </w:pPr>
      <w:bookmarkStart w:id="8" w:name="_Toc175215662"/>
      <w:r w:rsidRPr="00662296">
        <w:rPr>
          <w:lang w:eastAsia="en-AU"/>
        </w:rPr>
        <w:t>Statutes Amendment (Attorney</w:t>
      </w:r>
      <w:r w:rsidRPr="00662296">
        <w:rPr>
          <w:lang w:eastAsia="en-AU"/>
        </w:rPr>
        <w:noBreakHyphen/>
        <w:t>General's Portfolio) Act (Commencement) Proclamation 2024</w:t>
      </w:r>
      <w:bookmarkEnd w:id="8"/>
    </w:p>
    <w:p w14:paraId="2A8C1EA1"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1—Short title</w:t>
      </w:r>
    </w:p>
    <w:p w14:paraId="5C7FD3BD"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 xml:space="preserve">This proclamation may be cited as the </w:t>
      </w:r>
      <w:r w:rsidRPr="00662296">
        <w:rPr>
          <w:rFonts w:eastAsia="Times New Roman"/>
          <w:i/>
          <w:iCs/>
          <w:color w:val="000000"/>
          <w:sz w:val="23"/>
          <w:szCs w:val="23"/>
          <w:lang w:eastAsia="en-AU"/>
          <w14:ligatures w14:val="standardContextual"/>
        </w:rPr>
        <w:t>Statutes Amendment (Attorney</w:t>
      </w:r>
      <w:r w:rsidRPr="00662296">
        <w:rPr>
          <w:rFonts w:eastAsia="Times New Roman"/>
          <w:i/>
          <w:iCs/>
          <w:color w:val="000000"/>
          <w:sz w:val="23"/>
          <w:szCs w:val="23"/>
          <w:lang w:eastAsia="en-AU"/>
          <w14:ligatures w14:val="standardContextual"/>
        </w:rPr>
        <w:noBreakHyphen/>
        <w:t>General's Portfolio) Act (Commencement) Proclamation 2024</w:t>
      </w:r>
      <w:r w:rsidRPr="00662296">
        <w:rPr>
          <w:rFonts w:eastAsia="Times New Roman"/>
          <w:color w:val="000000"/>
          <w:sz w:val="23"/>
          <w:szCs w:val="23"/>
          <w:lang w:eastAsia="en-AU"/>
          <w14:ligatures w14:val="standardContextual"/>
        </w:rPr>
        <w:t>.</w:t>
      </w:r>
    </w:p>
    <w:p w14:paraId="2EEADDEA"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2—Commencement of remaining provisions</w:t>
      </w:r>
    </w:p>
    <w:p w14:paraId="03503533"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 xml:space="preserve">The remaining provisions of the </w:t>
      </w:r>
      <w:hyperlink r:id="rId17" w:history="1">
        <w:r w:rsidRPr="00662296">
          <w:rPr>
            <w:rFonts w:eastAsia="Times New Roman"/>
            <w:i/>
            <w:iCs/>
            <w:color w:val="000000"/>
            <w:sz w:val="23"/>
            <w:szCs w:val="23"/>
            <w:lang w:eastAsia="en-AU"/>
            <w14:ligatures w14:val="standardContextual"/>
          </w:rPr>
          <w:t>Statutes Amendment (Attorney</w:t>
        </w:r>
        <w:r w:rsidRPr="00662296">
          <w:rPr>
            <w:rFonts w:eastAsia="Times New Roman"/>
            <w:i/>
            <w:iCs/>
            <w:color w:val="000000"/>
            <w:sz w:val="23"/>
            <w:szCs w:val="23"/>
            <w:lang w:eastAsia="en-AU"/>
            <w14:ligatures w14:val="standardContextual"/>
          </w:rPr>
          <w:noBreakHyphen/>
          <w:t>General's Portfolio) Act 2024</w:t>
        </w:r>
      </w:hyperlink>
      <w:r w:rsidRPr="00662296">
        <w:rPr>
          <w:rFonts w:eastAsia="Times New Roman"/>
          <w:color w:val="000000"/>
          <w:sz w:val="23"/>
          <w:szCs w:val="23"/>
          <w:lang w:eastAsia="en-AU"/>
          <w14:ligatures w14:val="standardContextual"/>
        </w:rPr>
        <w:t xml:space="preserve"> (No 23 of 2024) will come into operation on 26 August 2024.</w:t>
      </w:r>
    </w:p>
    <w:p w14:paraId="37159B2D" w14:textId="77777777" w:rsidR="00662296" w:rsidRPr="00662296" w:rsidRDefault="00662296" w:rsidP="0066229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Made by the Governor</w:t>
      </w:r>
    </w:p>
    <w:p w14:paraId="52EEE949" w14:textId="77777777" w:rsidR="00662296" w:rsidRPr="00662296" w:rsidRDefault="00662296" w:rsidP="0066229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with the advice and consent of the Executive Council</w:t>
      </w:r>
    </w:p>
    <w:p w14:paraId="3278817E" w14:textId="77777777" w:rsidR="00662296" w:rsidRPr="00662296" w:rsidRDefault="00662296" w:rsidP="0066229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on 22 August 2024</w:t>
      </w:r>
    </w:p>
    <w:p w14:paraId="622520D9" w14:textId="77777777" w:rsidR="00662296" w:rsidRDefault="00662296">
      <w:pPr>
        <w:spacing w:after="0" w:line="240" w:lineRule="auto"/>
        <w:jc w:val="left"/>
        <w:rPr>
          <w:rFonts w:eastAsia="Times New Roman"/>
          <w:color w:val="000000"/>
          <w:sz w:val="28"/>
          <w:szCs w:val="28"/>
          <w:lang w:eastAsia="en-AU"/>
          <w14:ligatures w14:val="standardContextual"/>
        </w:rPr>
      </w:pPr>
    </w:p>
    <w:p w14:paraId="00CF01A7" w14:textId="77777777" w:rsidR="00662296" w:rsidRDefault="00662296">
      <w:pPr>
        <w:spacing w:after="0" w:line="240" w:lineRule="auto"/>
        <w:jc w:val="left"/>
        <w:rPr>
          <w:rFonts w:eastAsia="Times New Roman"/>
          <w:color w:val="000000"/>
          <w:sz w:val="28"/>
          <w:szCs w:val="28"/>
          <w:lang w:eastAsia="en-AU"/>
          <w14:ligatures w14:val="standardContextual"/>
        </w:rPr>
      </w:pPr>
    </w:p>
    <w:p w14:paraId="4700D41B" w14:textId="77777777" w:rsidR="00662296" w:rsidRDefault="00662296">
      <w:pPr>
        <w:spacing w:after="0" w:line="240" w:lineRule="auto"/>
        <w:jc w:val="left"/>
        <w:rPr>
          <w:rFonts w:eastAsia="Times New Roman"/>
          <w:color w:val="000000"/>
          <w:sz w:val="28"/>
          <w:szCs w:val="28"/>
          <w:lang w:eastAsia="en-AU"/>
          <w14:ligatures w14:val="standardContextual"/>
        </w:rPr>
      </w:pPr>
    </w:p>
    <w:p w14:paraId="7A3389B7" w14:textId="77777777" w:rsidR="00662296" w:rsidRDefault="00662296">
      <w:pPr>
        <w:spacing w:after="0" w:line="240" w:lineRule="auto"/>
        <w:jc w:val="left"/>
        <w:rPr>
          <w:rFonts w:eastAsia="Times New Roman"/>
          <w:color w:val="000000"/>
          <w:sz w:val="28"/>
          <w:szCs w:val="28"/>
          <w:lang w:eastAsia="en-AU"/>
          <w14:ligatures w14:val="standardContextual"/>
        </w:rPr>
      </w:pPr>
    </w:p>
    <w:p w14:paraId="2FAA8A9D" w14:textId="77777777" w:rsidR="00662296" w:rsidRDefault="00662296">
      <w:pPr>
        <w:spacing w:after="0" w:line="240" w:lineRule="auto"/>
        <w:jc w:val="left"/>
        <w:rPr>
          <w:rFonts w:eastAsia="Times New Roman"/>
          <w:color w:val="000000"/>
          <w:sz w:val="28"/>
          <w:szCs w:val="28"/>
          <w:lang w:eastAsia="en-AU"/>
          <w14:ligatures w14:val="standardContextual"/>
        </w:rPr>
      </w:pPr>
    </w:p>
    <w:p w14:paraId="2F7E601E" w14:textId="77777777" w:rsidR="003E0931" w:rsidRDefault="003E0931">
      <w:pPr>
        <w:spacing w:after="0" w:line="240" w:lineRule="auto"/>
        <w:jc w:val="left"/>
        <w:rPr>
          <w:rFonts w:eastAsia="Times New Roman"/>
          <w:color w:val="000000"/>
          <w:sz w:val="28"/>
          <w:szCs w:val="28"/>
          <w:lang w:eastAsia="en-AU"/>
          <w14:ligatures w14:val="standardContextual"/>
        </w:rPr>
      </w:pPr>
    </w:p>
    <w:p w14:paraId="076A0A40" w14:textId="77777777" w:rsidR="00662296" w:rsidRPr="00662296" w:rsidRDefault="00662296" w:rsidP="0066229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2296">
        <w:rPr>
          <w:rFonts w:eastAsia="Times New Roman"/>
          <w:color w:val="000000"/>
          <w:sz w:val="28"/>
          <w:szCs w:val="28"/>
          <w:lang w:eastAsia="en-AU"/>
          <w14:ligatures w14:val="standardContextual"/>
        </w:rPr>
        <w:t>South Australia</w:t>
      </w:r>
    </w:p>
    <w:p w14:paraId="0A17F472" w14:textId="77777777" w:rsidR="00662296" w:rsidRPr="00662296" w:rsidRDefault="00662296" w:rsidP="00816353">
      <w:pPr>
        <w:pStyle w:val="Heading3"/>
        <w:rPr>
          <w:lang w:eastAsia="en-AU"/>
        </w:rPr>
      </w:pPr>
      <w:bookmarkStart w:id="9" w:name="_Toc175215663"/>
      <w:r w:rsidRPr="00662296">
        <w:rPr>
          <w:lang w:eastAsia="en-AU"/>
        </w:rPr>
        <w:t>Work Health and Safety (Review Recommendations) Amendment Act (Commencement) Proclamation 2024</w:t>
      </w:r>
      <w:bookmarkEnd w:id="9"/>
    </w:p>
    <w:p w14:paraId="54097FEC"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1—Short title</w:t>
      </w:r>
    </w:p>
    <w:p w14:paraId="0B7D57A8"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 xml:space="preserve">This proclamation may be cited as the </w:t>
      </w:r>
      <w:r w:rsidRPr="00662296">
        <w:rPr>
          <w:rFonts w:eastAsia="Times New Roman"/>
          <w:i/>
          <w:iCs/>
          <w:color w:val="000000"/>
          <w:sz w:val="23"/>
          <w:szCs w:val="23"/>
          <w:lang w:eastAsia="en-AU"/>
          <w14:ligatures w14:val="standardContextual"/>
        </w:rPr>
        <w:t>Work Health and Safety (Review Recommendations) Amendment Act (Commencement) Proclamation 2024</w:t>
      </w:r>
      <w:r w:rsidRPr="00662296">
        <w:rPr>
          <w:rFonts w:eastAsia="Times New Roman"/>
          <w:color w:val="000000"/>
          <w:sz w:val="23"/>
          <w:szCs w:val="23"/>
          <w:lang w:eastAsia="en-AU"/>
          <w14:ligatures w14:val="standardContextual"/>
        </w:rPr>
        <w:t>.</w:t>
      </w:r>
    </w:p>
    <w:p w14:paraId="6298701E"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2—Commencement of Act</w:t>
      </w:r>
    </w:p>
    <w:p w14:paraId="0D120F8F"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 xml:space="preserve">The </w:t>
      </w:r>
      <w:hyperlink r:id="rId18" w:history="1">
        <w:r w:rsidRPr="00662296">
          <w:rPr>
            <w:rFonts w:eastAsia="Times New Roman"/>
            <w:i/>
            <w:iCs/>
            <w:color w:val="000000"/>
            <w:sz w:val="23"/>
            <w:szCs w:val="23"/>
            <w:lang w:eastAsia="en-AU"/>
            <w14:ligatures w14:val="standardContextual"/>
          </w:rPr>
          <w:t>Work Health and Safety (Review Recommendations) Amendment Act 2024</w:t>
        </w:r>
      </w:hyperlink>
      <w:r w:rsidRPr="00662296">
        <w:rPr>
          <w:rFonts w:eastAsia="Times New Roman"/>
          <w:color w:val="000000"/>
          <w:sz w:val="23"/>
          <w:szCs w:val="23"/>
          <w:lang w:eastAsia="en-AU"/>
          <w14:ligatures w14:val="standardContextual"/>
        </w:rPr>
        <w:t xml:space="preserve"> (No 20 of 2024) comes into operation on 1 September 2024.</w:t>
      </w:r>
    </w:p>
    <w:p w14:paraId="08EBA091" w14:textId="77777777" w:rsidR="00662296" w:rsidRPr="00662296" w:rsidRDefault="00662296" w:rsidP="0066229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Made by the Governor</w:t>
      </w:r>
    </w:p>
    <w:p w14:paraId="527B9651" w14:textId="77777777" w:rsidR="00662296" w:rsidRPr="00662296" w:rsidRDefault="00662296" w:rsidP="0066229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with the advice and consent of the Executive Council</w:t>
      </w:r>
    </w:p>
    <w:p w14:paraId="6A4291BE" w14:textId="77777777" w:rsidR="00662296" w:rsidRPr="00662296" w:rsidRDefault="00662296" w:rsidP="0066229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on 22 August 2024</w:t>
      </w:r>
    </w:p>
    <w:p w14:paraId="002EC8E1" w14:textId="7BC2257D" w:rsidR="00662296" w:rsidRDefault="00662296">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18080E83" w14:textId="77777777" w:rsidR="008B1E85" w:rsidRDefault="008B1E85" w:rsidP="008B1E85">
      <w:pPr>
        <w:pStyle w:val="RegSpace"/>
        <w:rPr>
          <w:lang w:eastAsia="en-AU"/>
        </w:rPr>
      </w:pPr>
    </w:p>
    <w:p w14:paraId="161C9D07" w14:textId="7A227C50" w:rsidR="001908F0" w:rsidRPr="001908F0" w:rsidRDefault="001908F0" w:rsidP="001908F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908F0">
        <w:rPr>
          <w:rFonts w:eastAsia="Times New Roman"/>
          <w:color w:val="000000"/>
          <w:sz w:val="28"/>
          <w:szCs w:val="28"/>
          <w:lang w:eastAsia="en-AU"/>
          <w14:ligatures w14:val="standardContextual"/>
        </w:rPr>
        <w:t>South Australia</w:t>
      </w:r>
    </w:p>
    <w:p w14:paraId="62C0D408" w14:textId="77777777" w:rsidR="001908F0" w:rsidRPr="001908F0" w:rsidRDefault="001908F0" w:rsidP="00816353">
      <w:pPr>
        <w:pStyle w:val="Heading3"/>
        <w:rPr>
          <w:lang w:eastAsia="en-AU"/>
        </w:rPr>
      </w:pPr>
      <w:bookmarkStart w:id="10" w:name="_Toc175215664"/>
      <w:r w:rsidRPr="001908F0">
        <w:rPr>
          <w:lang w:eastAsia="en-AU"/>
        </w:rPr>
        <w:t>Highways (Control of Access—Port River Expressway, Northern Connector, Northern Expressway) Proclamation 2024</w:t>
      </w:r>
      <w:bookmarkEnd w:id="10"/>
    </w:p>
    <w:p w14:paraId="1A93237B" w14:textId="77777777" w:rsidR="001908F0" w:rsidRPr="001908F0" w:rsidRDefault="001908F0" w:rsidP="001908F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908F0">
        <w:rPr>
          <w:rFonts w:eastAsia="Times New Roman"/>
          <w:color w:val="000000"/>
          <w:sz w:val="24"/>
          <w:szCs w:val="24"/>
          <w:lang w:eastAsia="en-AU"/>
          <w14:ligatures w14:val="standardContextual"/>
        </w:rPr>
        <w:t xml:space="preserve">under section 30A(1)(a) of the </w:t>
      </w:r>
      <w:r w:rsidRPr="001908F0">
        <w:rPr>
          <w:rFonts w:eastAsia="Times New Roman"/>
          <w:i/>
          <w:iCs/>
          <w:color w:val="000000"/>
          <w:sz w:val="24"/>
          <w:szCs w:val="24"/>
          <w:lang w:eastAsia="en-AU"/>
          <w14:ligatures w14:val="standardContextual"/>
        </w:rPr>
        <w:t>Highways Act 1926</w:t>
      </w:r>
    </w:p>
    <w:p w14:paraId="19C4E0BB" w14:textId="77777777" w:rsidR="001908F0" w:rsidRPr="001908F0" w:rsidRDefault="001908F0" w:rsidP="00190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908F0">
        <w:rPr>
          <w:rFonts w:eastAsia="Times New Roman"/>
          <w:b/>
          <w:bCs/>
          <w:color w:val="000000"/>
          <w:sz w:val="26"/>
          <w:szCs w:val="26"/>
          <w:lang w:eastAsia="en-AU"/>
          <w14:ligatures w14:val="standardContextual"/>
        </w:rPr>
        <w:t>1—Short title</w:t>
      </w:r>
    </w:p>
    <w:p w14:paraId="30EE1E81" w14:textId="77777777" w:rsidR="001908F0" w:rsidRPr="001908F0" w:rsidRDefault="001908F0" w:rsidP="001908F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 xml:space="preserve">This proclamation may be cited as the </w:t>
      </w:r>
      <w:r w:rsidRPr="001908F0">
        <w:rPr>
          <w:rFonts w:eastAsia="Times New Roman"/>
          <w:i/>
          <w:iCs/>
          <w:color w:val="000000"/>
          <w:sz w:val="23"/>
          <w:szCs w:val="23"/>
          <w:lang w:eastAsia="en-AU"/>
          <w14:ligatures w14:val="standardContextual"/>
        </w:rPr>
        <w:t>Highways (Control of Access—Port River Expressway, Northern Connector, Northern Expressway) Proclamation 2024</w:t>
      </w:r>
      <w:r w:rsidRPr="001908F0">
        <w:rPr>
          <w:rFonts w:eastAsia="Times New Roman"/>
          <w:color w:val="000000"/>
          <w:sz w:val="23"/>
          <w:szCs w:val="23"/>
          <w:lang w:eastAsia="en-AU"/>
          <w14:ligatures w14:val="standardContextual"/>
        </w:rPr>
        <w:t>.</w:t>
      </w:r>
    </w:p>
    <w:p w14:paraId="3A151A06" w14:textId="77777777" w:rsidR="001908F0" w:rsidRPr="001908F0" w:rsidRDefault="001908F0" w:rsidP="00190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908F0">
        <w:rPr>
          <w:rFonts w:eastAsia="Times New Roman"/>
          <w:b/>
          <w:bCs/>
          <w:color w:val="000000"/>
          <w:sz w:val="26"/>
          <w:szCs w:val="26"/>
          <w:lang w:eastAsia="en-AU"/>
          <w14:ligatures w14:val="standardContextual"/>
        </w:rPr>
        <w:t>2—Commencement</w:t>
      </w:r>
    </w:p>
    <w:p w14:paraId="569425E1" w14:textId="77777777" w:rsidR="001908F0" w:rsidRPr="001908F0" w:rsidRDefault="001908F0" w:rsidP="001908F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This proclamation comes into operation on the day on which it is made.</w:t>
      </w:r>
    </w:p>
    <w:p w14:paraId="0C7E1071" w14:textId="77777777" w:rsidR="001908F0" w:rsidRPr="001908F0" w:rsidRDefault="001908F0" w:rsidP="00190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908F0">
        <w:rPr>
          <w:rFonts w:eastAsia="Times New Roman"/>
          <w:b/>
          <w:bCs/>
          <w:color w:val="000000"/>
          <w:sz w:val="26"/>
          <w:szCs w:val="26"/>
          <w:lang w:eastAsia="en-AU"/>
          <w14:ligatures w14:val="standardContextual"/>
        </w:rPr>
        <w:t>3—Declaration of controlled-access road</w:t>
      </w:r>
    </w:p>
    <w:p w14:paraId="5B498183" w14:textId="77777777" w:rsidR="001908F0" w:rsidRPr="001908F0" w:rsidRDefault="001908F0" w:rsidP="001908F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ab/>
        <w:t>(1)</w:t>
      </w:r>
      <w:r w:rsidRPr="001908F0">
        <w:rPr>
          <w:rFonts w:eastAsia="Times New Roman"/>
          <w:color w:val="000000"/>
          <w:sz w:val="23"/>
          <w:szCs w:val="23"/>
          <w:lang w:eastAsia="en-AU"/>
          <w14:ligatures w14:val="standardContextual"/>
        </w:rPr>
        <w:tab/>
        <w:t>The land shaded in grey on the plan in Schedule 1 is a controlled-access road.</w:t>
      </w:r>
    </w:p>
    <w:p w14:paraId="2DFA5CDA" w14:textId="77777777" w:rsidR="001908F0" w:rsidRPr="001908F0" w:rsidRDefault="001908F0" w:rsidP="001908F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ab/>
        <w:t>(2)</w:t>
      </w:r>
      <w:r w:rsidRPr="001908F0">
        <w:rPr>
          <w:rFonts w:eastAsia="Times New Roman"/>
          <w:color w:val="000000"/>
          <w:sz w:val="23"/>
          <w:szCs w:val="23"/>
          <w:lang w:eastAsia="en-AU"/>
          <w14:ligatures w14:val="standardContextual"/>
        </w:rPr>
        <w:tab/>
        <w:t>The land shaded in grey on the plan in Schedule 2 is a controlled-access road.</w:t>
      </w:r>
    </w:p>
    <w:p w14:paraId="78C8DE00" w14:textId="77777777" w:rsidR="001908F0" w:rsidRPr="001908F0" w:rsidRDefault="001908F0" w:rsidP="001908F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ab/>
        <w:t>(3)</w:t>
      </w:r>
      <w:r w:rsidRPr="001908F0">
        <w:rPr>
          <w:rFonts w:eastAsia="Times New Roman"/>
          <w:color w:val="000000"/>
          <w:sz w:val="23"/>
          <w:szCs w:val="23"/>
          <w:lang w:eastAsia="en-AU"/>
          <w14:ligatures w14:val="standardContextual"/>
        </w:rPr>
        <w:tab/>
        <w:t>The land shaded in grey on the plan in Schedule 3 is a controlled-access road.</w:t>
      </w:r>
    </w:p>
    <w:p w14:paraId="4CF998CA" w14:textId="77777777" w:rsidR="001908F0" w:rsidRPr="001908F0" w:rsidRDefault="001908F0" w:rsidP="001908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908F0">
        <w:rPr>
          <w:rFonts w:eastAsia="Times New Roman"/>
          <w:b/>
          <w:bCs/>
          <w:color w:val="000000"/>
          <w:sz w:val="26"/>
          <w:szCs w:val="26"/>
          <w:lang w:eastAsia="en-AU"/>
          <w14:ligatures w14:val="standardContextual"/>
        </w:rPr>
        <w:t>4—Routes and means of access</w:t>
      </w:r>
    </w:p>
    <w:p w14:paraId="1E6761B7" w14:textId="0E3B4D78" w:rsidR="00925965" w:rsidRDefault="001908F0" w:rsidP="001908F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The routes and means of access by which persons and vehicles may enter or leave the controlled-access roads declared in clause 3 are as shown on the respective plans referred to in that clause.</w:t>
      </w:r>
    </w:p>
    <w:p w14:paraId="1417BCAE" w14:textId="77777777" w:rsidR="00925965" w:rsidRDefault="0092596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F1C6545" w14:textId="7333F60F" w:rsidR="001908F0" w:rsidRPr="001908F0" w:rsidRDefault="00925965" w:rsidP="001908F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908F0">
        <w:rPr>
          <w:rFonts w:eastAsia="Times New Roman"/>
          <w:noProof/>
          <w:color w:val="000000"/>
          <w:sz w:val="23"/>
          <w:szCs w:val="23"/>
          <w:lang w:eastAsia="en-AU"/>
          <w14:ligatures w14:val="standardContextual"/>
        </w:rPr>
        <w:lastRenderedPageBreak/>
        <w:drawing>
          <wp:anchor distT="0" distB="0" distL="114300" distR="114300" simplePos="0" relativeHeight="251660288" behindDoc="0" locked="0" layoutInCell="1" allowOverlap="1" wp14:anchorId="3898274A" wp14:editId="3B52A9E9">
            <wp:simplePos x="0" y="0"/>
            <wp:positionH relativeFrom="margin">
              <wp:posOffset>266700</wp:posOffset>
            </wp:positionH>
            <wp:positionV relativeFrom="paragraph">
              <wp:posOffset>253855</wp:posOffset>
            </wp:positionV>
            <wp:extent cx="5405120" cy="7383780"/>
            <wp:effectExtent l="0" t="0" r="5080" b="7620"/>
            <wp:wrapTopAndBottom/>
            <wp:docPr id="13209626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33"/>
                    <a:stretch/>
                  </pic:blipFill>
                  <pic:spPr bwMode="auto">
                    <a:xfrm>
                      <a:off x="0" y="0"/>
                      <a:ext cx="5405120" cy="738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8F0" w:rsidRPr="001908F0">
        <w:rPr>
          <w:rFonts w:eastAsia="Times New Roman"/>
          <w:b/>
          <w:bCs/>
          <w:color w:val="000000"/>
          <w:sz w:val="32"/>
          <w:szCs w:val="32"/>
          <w:lang w:eastAsia="en-AU"/>
          <w14:ligatures w14:val="standardContextual"/>
        </w:rPr>
        <w:t>Schedule 1—Port River Expressway</w:t>
      </w:r>
    </w:p>
    <w:p w14:paraId="6C268903" w14:textId="68FDFF31" w:rsidR="00925965" w:rsidRDefault="0092596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80D542E" w14:textId="178EC94D"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anchor distT="0" distB="0" distL="114300" distR="114300" simplePos="0" relativeHeight="251661312" behindDoc="0" locked="0" layoutInCell="1" allowOverlap="1" wp14:anchorId="40280DEF" wp14:editId="18AFB89E">
            <wp:simplePos x="0" y="0"/>
            <wp:positionH relativeFrom="column">
              <wp:posOffset>266965</wp:posOffset>
            </wp:positionH>
            <wp:positionV relativeFrom="paragraph">
              <wp:posOffset>5201</wp:posOffset>
            </wp:positionV>
            <wp:extent cx="5405120" cy="7639050"/>
            <wp:effectExtent l="0" t="0" r="5080" b="0"/>
            <wp:wrapTopAndBottom/>
            <wp:docPr id="308052073" name="Picture 34"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52073" name="Picture 34" descr="A map of a riv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31AD8" w14:textId="7AC3B3FA"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5BAB71AC" wp14:editId="23129E1C">
            <wp:extent cx="5405120" cy="7639050"/>
            <wp:effectExtent l="0" t="0" r="5080" b="0"/>
            <wp:docPr id="628489010" name="Picture 33"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9010" name="Picture 33" descr="A map of a roa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2F097170" w14:textId="55FC5178"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5B34CA3F" wp14:editId="43B90A0A">
            <wp:extent cx="5405120" cy="7639050"/>
            <wp:effectExtent l="0" t="0" r="5080" b="0"/>
            <wp:docPr id="2035532114" name="Picture 32" descr="A map of a long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32114" name="Picture 32" descr="A map of a long li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851AC89" w14:textId="136A3755"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133FA8E8" wp14:editId="31A616A7">
            <wp:extent cx="5405120" cy="7639050"/>
            <wp:effectExtent l="0" t="0" r="5080" b="0"/>
            <wp:docPr id="2032447796" name="Picture 3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47796" name="Picture 31" descr="A map of a la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054BBE5" w14:textId="67D5347A"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0C3F93D7" wp14:editId="4E691DB9">
            <wp:extent cx="5405120" cy="7639050"/>
            <wp:effectExtent l="0" t="0" r="5080" b="0"/>
            <wp:docPr id="407123671" name="Picture 30"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3671" name="Picture 30" descr="A map of a riv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DB8F58B" w14:textId="1169F0C1"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7E17647C" wp14:editId="5298E3D4">
            <wp:extent cx="5405120" cy="7639050"/>
            <wp:effectExtent l="0" t="0" r="5080" b="0"/>
            <wp:docPr id="1455230534" name="Picture 29" descr="A black and white drawing of a long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30534" name="Picture 29" descr="A black and white drawing of a long rectangular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5BB0958F" w14:textId="09869D9F"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276F0E4" wp14:editId="41115FE6">
            <wp:extent cx="5405120" cy="7639050"/>
            <wp:effectExtent l="0" t="0" r="5080" b="0"/>
            <wp:docPr id="703012223" name="Picture 28"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12223" name="Picture 28" descr="A diagram of a pla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20667468" w14:textId="6337B96C"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080440CF" wp14:editId="3ED9B569">
            <wp:extent cx="5405120" cy="7639050"/>
            <wp:effectExtent l="0" t="0" r="5080" b="0"/>
            <wp:docPr id="1304219834" name="Picture 27" descr="A black and white map of a long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19834" name="Picture 27" descr="A black and white map of a long rectangular objec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58C6B03" w14:textId="27AAE8A6"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263700D8" wp14:editId="3F47C191">
            <wp:extent cx="5405120" cy="7639050"/>
            <wp:effectExtent l="0" t="0" r="5080" b="0"/>
            <wp:docPr id="1238549010" name="Picture 26"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49010" name="Picture 26" descr="A drawing of a rectangular objec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46F21287" w14:textId="7609687A"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2728286D" wp14:editId="38AEB7DD">
            <wp:extent cx="5578998" cy="7478832"/>
            <wp:effectExtent l="0" t="0" r="3175" b="8255"/>
            <wp:docPr id="631157771" name="Picture 2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57771" name="Picture 25" descr="A map of a neighborhood&#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16" b="3633"/>
                    <a:stretch/>
                  </pic:blipFill>
                  <pic:spPr bwMode="auto">
                    <a:xfrm>
                      <a:off x="0" y="0"/>
                      <a:ext cx="5585346" cy="7487341"/>
                    </a:xfrm>
                    <a:prstGeom prst="rect">
                      <a:avLst/>
                    </a:prstGeom>
                    <a:noFill/>
                    <a:ln>
                      <a:noFill/>
                    </a:ln>
                    <a:extLst>
                      <a:ext uri="{53640926-AAD7-44D8-BBD7-CCE9431645EC}">
                        <a14:shadowObscured xmlns:a14="http://schemas.microsoft.com/office/drawing/2010/main"/>
                      </a:ext>
                    </a:extLst>
                  </pic:spPr>
                </pic:pic>
              </a:graphicData>
            </a:graphic>
          </wp:inline>
        </w:drawing>
      </w:r>
    </w:p>
    <w:p w14:paraId="4FBDA6F9" w14:textId="69B38E6D"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4AA39BCA" wp14:editId="35807644">
            <wp:extent cx="5405120" cy="7639050"/>
            <wp:effectExtent l="0" t="0" r="5080" b="0"/>
            <wp:docPr id="12585889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r w:rsidRPr="001908F0">
        <w:rPr>
          <w:rFonts w:eastAsia="Times New Roman"/>
          <w:color w:val="000000"/>
          <w:sz w:val="23"/>
          <w:szCs w:val="23"/>
          <w:lang w:eastAsia="en-AU"/>
          <w14:ligatures w14:val="standardContextual"/>
        </w:rPr>
        <w:br w:type="page"/>
      </w:r>
    </w:p>
    <w:p w14:paraId="39BB87CF" w14:textId="77777777" w:rsidR="001908F0" w:rsidRPr="001908F0" w:rsidRDefault="001908F0" w:rsidP="001908F0">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760"/>
        <w:gridCol w:w="2342"/>
        <w:gridCol w:w="4684"/>
      </w:tblGrid>
      <w:tr w:rsidR="001908F0" w:rsidRPr="001908F0" w14:paraId="4E2ACF0E" w14:textId="77777777" w:rsidTr="00F51B00">
        <w:trPr>
          <w:cantSplit/>
          <w:tblHeader/>
        </w:trPr>
        <w:tc>
          <w:tcPr>
            <w:tcW w:w="8786" w:type="dxa"/>
            <w:gridSpan w:val="3"/>
            <w:tcBorders>
              <w:top w:val="nil"/>
              <w:left w:val="nil"/>
              <w:bottom w:val="nil"/>
              <w:right w:val="nil"/>
            </w:tcBorders>
          </w:tcPr>
          <w:p w14:paraId="6A55D282"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PORT RIVER EXPRESSWAY</w:t>
            </w:r>
          </w:p>
          <w:p w14:paraId="7979BBE9"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TABLE OF AUTHORISED ROUTES AND MEANS OF ACCESS TO THE CONTROLLED ACCESS ROAD</w:t>
            </w:r>
          </w:p>
        </w:tc>
      </w:tr>
      <w:tr w:rsidR="001908F0" w:rsidRPr="001908F0" w14:paraId="7769A2EC" w14:textId="77777777" w:rsidTr="00F51B00">
        <w:trPr>
          <w:cantSplit/>
          <w:tblHeader/>
        </w:trPr>
        <w:tc>
          <w:tcPr>
            <w:tcW w:w="1760" w:type="dxa"/>
            <w:tcBorders>
              <w:top w:val="nil"/>
              <w:left w:val="nil"/>
              <w:bottom w:val="single" w:sz="4" w:space="0" w:color="auto"/>
              <w:right w:val="nil"/>
            </w:tcBorders>
          </w:tcPr>
          <w:p w14:paraId="5B563E33"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Point</w:t>
            </w:r>
          </w:p>
        </w:tc>
        <w:tc>
          <w:tcPr>
            <w:tcW w:w="2342" w:type="dxa"/>
            <w:tcBorders>
              <w:top w:val="nil"/>
              <w:left w:val="nil"/>
              <w:bottom w:val="single" w:sz="4" w:space="0" w:color="auto"/>
              <w:right w:val="nil"/>
            </w:tcBorders>
          </w:tcPr>
          <w:p w14:paraId="169D1CDF"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Width (metres)</w:t>
            </w:r>
          </w:p>
        </w:tc>
        <w:tc>
          <w:tcPr>
            <w:tcW w:w="4684" w:type="dxa"/>
            <w:tcBorders>
              <w:top w:val="nil"/>
              <w:left w:val="nil"/>
              <w:bottom w:val="single" w:sz="4" w:space="0" w:color="auto"/>
              <w:right w:val="nil"/>
            </w:tcBorders>
          </w:tcPr>
          <w:p w14:paraId="24695188"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(Centrally located) in relation to allotment boundary (metres)</w:t>
            </w:r>
          </w:p>
        </w:tc>
      </w:tr>
      <w:tr w:rsidR="001908F0" w:rsidRPr="001908F0" w14:paraId="4752B1D3" w14:textId="77777777" w:rsidTr="00F51B00">
        <w:trPr>
          <w:cantSplit/>
        </w:trPr>
        <w:tc>
          <w:tcPr>
            <w:tcW w:w="1760" w:type="dxa"/>
            <w:tcBorders>
              <w:top w:val="single" w:sz="4" w:space="0" w:color="auto"/>
              <w:left w:val="nil"/>
              <w:bottom w:val="nil"/>
              <w:right w:val="nil"/>
            </w:tcBorders>
            <w:vAlign w:val="center"/>
          </w:tcPr>
          <w:p w14:paraId="2A9C33B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w:t>
            </w:r>
          </w:p>
        </w:tc>
        <w:tc>
          <w:tcPr>
            <w:tcW w:w="2342" w:type="dxa"/>
            <w:tcBorders>
              <w:top w:val="single" w:sz="4" w:space="0" w:color="auto"/>
              <w:left w:val="nil"/>
              <w:bottom w:val="nil"/>
              <w:right w:val="nil"/>
            </w:tcBorders>
            <w:vAlign w:val="center"/>
          </w:tcPr>
          <w:p w14:paraId="4579CB2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single" w:sz="4" w:space="0" w:color="auto"/>
              <w:left w:val="nil"/>
              <w:bottom w:val="nil"/>
              <w:right w:val="nil"/>
            </w:tcBorders>
            <w:vAlign w:val="center"/>
          </w:tcPr>
          <w:p w14:paraId="6C745E4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08F710C3" w14:textId="77777777" w:rsidTr="00F51B00">
        <w:trPr>
          <w:cantSplit/>
        </w:trPr>
        <w:tc>
          <w:tcPr>
            <w:tcW w:w="1760" w:type="dxa"/>
            <w:tcBorders>
              <w:top w:val="nil"/>
              <w:left w:val="nil"/>
              <w:bottom w:val="nil"/>
              <w:right w:val="nil"/>
            </w:tcBorders>
            <w:vAlign w:val="center"/>
          </w:tcPr>
          <w:p w14:paraId="4A7CBD4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w:t>
            </w:r>
          </w:p>
        </w:tc>
        <w:tc>
          <w:tcPr>
            <w:tcW w:w="2342" w:type="dxa"/>
            <w:tcBorders>
              <w:top w:val="nil"/>
              <w:left w:val="nil"/>
              <w:bottom w:val="nil"/>
              <w:right w:val="nil"/>
            </w:tcBorders>
            <w:vAlign w:val="center"/>
          </w:tcPr>
          <w:p w14:paraId="2E7512A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3.7</w:t>
            </w:r>
          </w:p>
        </w:tc>
        <w:tc>
          <w:tcPr>
            <w:tcW w:w="4684" w:type="dxa"/>
            <w:tcBorders>
              <w:top w:val="nil"/>
              <w:left w:val="nil"/>
              <w:bottom w:val="nil"/>
              <w:right w:val="nil"/>
            </w:tcBorders>
            <w:vAlign w:val="center"/>
          </w:tcPr>
          <w:p w14:paraId="5C5A22D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26.4 north from southern boundary of A140 in F4207</w:t>
            </w:r>
          </w:p>
        </w:tc>
      </w:tr>
      <w:tr w:rsidR="001908F0" w:rsidRPr="001908F0" w14:paraId="2361F534" w14:textId="77777777" w:rsidTr="00F51B00">
        <w:trPr>
          <w:cantSplit/>
        </w:trPr>
        <w:tc>
          <w:tcPr>
            <w:tcW w:w="1760" w:type="dxa"/>
            <w:tcBorders>
              <w:top w:val="nil"/>
              <w:left w:val="nil"/>
              <w:bottom w:val="nil"/>
              <w:right w:val="nil"/>
            </w:tcBorders>
            <w:vAlign w:val="center"/>
          </w:tcPr>
          <w:p w14:paraId="094AB1F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w:t>
            </w:r>
          </w:p>
        </w:tc>
        <w:tc>
          <w:tcPr>
            <w:tcW w:w="2342" w:type="dxa"/>
            <w:tcBorders>
              <w:top w:val="nil"/>
              <w:left w:val="nil"/>
              <w:bottom w:val="nil"/>
              <w:right w:val="nil"/>
            </w:tcBorders>
            <w:vAlign w:val="center"/>
          </w:tcPr>
          <w:p w14:paraId="119A92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4684" w:type="dxa"/>
            <w:tcBorders>
              <w:top w:val="nil"/>
              <w:left w:val="nil"/>
              <w:bottom w:val="nil"/>
              <w:right w:val="nil"/>
            </w:tcBorders>
            <w:vAlign w:val="center"/>
          </w:tcPr>
          <w:p w14:paraId="7204208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16.9 north from southern boundary of A140 in F4207</w:t>
            </w:r>
          </w:p>
        </w:tc>
      </w:tr>
      <w:tr w:rsidR="001908F0" w:rsidRPr="001908F0" w14:paraId="5ED415B4" w14:textId="77777777" w:rsidTr="00F51B00">
        <w:trPr>
          <w:cantSplit/>
        </w:trPr>
        <w:tc>
          <w:tcPr>
            <w:tcW w:w="1760" w:type="dxa"/>
            <w:tcBorders>
              <w:top w:val="nil"/>
              <w:left w:val="nil"/>
              <w:bottom w:val="nil"/>
              <w:right w:val="nil"/>
            </w:tcBorders>
            <w:vAlign w:val="center"/>
          </w:tcPr>
          <w:p w14:paraId="00088B0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w:t>
            </w:r>
          </w:p>
        </w:tc>
        <w:tc>
          <w:tcPr>
            <w:tcW w:w="2342" w:type="dxa"/>
            <w:tcBorders>
              <w:top w:val="nil"/>
              <w:left w:val="nil"/>
              <w:bottom w:val="nil"/>
              <w:right w:val="nil"/>
            </w:tcBorders>
            <w:vAlign w:val="center"/>
          </w:tcPr>
          <w:p w14:paraId="62CB76A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4684" w:type="dxa"/>
            <w:tcBorders>
              <w:top w:val="nil"/>
              <w:left w:val="nil"/>
              <w:bottom w:val="nil"/>
              <w:right w:val="nil"/>
            </w:tcBorders>
            <w:vAlign w:val="center"/>
          </w:tcPr>
          <w:p w14:paraId="32937AA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7.7 north from southern boundary of A140 in F4207</w:t>
            </w:r>
          </w:p>
        </w:tc>
      </w:tr>
      <w:tr w:rsidR="001908F0" w:rsidRPr="001908F0" w14:paraId="2AD71F48" w14:textId="77777777" w:rsidTr="00F51B00">
        <w:trPr>
          <w:cantSplit/>
        </w:trPr>
        <w:tc>
          <w:tcPr>
            <w:tcW w:w="1760" w:type="dxa"/>
            <w:tcBorders>
              <w:top w:val="nil"/>
              <w:left w:val="nil"/>
              <w:bottom w:val="nil"/>
              <w:right w:val="nil"/>
            </w:tcBorders>
            <w:vAlign w:val="center"/>
          </w:tcPr>
          <w:p w14:paraId="0951827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w:t>
            </w:r>
          </w:p>
        </w:tc>
        <w:tc>
          <w:tcPr>
            <w:tcW w:w="2342" w:type="dxa"/>
            <w:tcBorders>
              <w:top w:val="nil"/>
              <w:left w:val="nil"/>
              <w:bottom w:val="nil"/>
              <w:right w:val="nil"/>
            </w:tcBorders>
            <w:vAlign w:val="center"/>
          </w:tcPr>
          <w:p w14:paraId="1706F48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0DFF56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25D7C0DB" w14:textId="77777777" w:rsidTr="00F51B00">
        <w:trPr>
          <w:cantSplit/>
        </w:trPr>
        <w:tc>
          <w:tcPr>
            <w:tcW w:w="1760" w:type="dxa"/>
            <w:tcBorders>
              <w:top w:val="nil"/>
              <w:left w:val="nil"/>
              <w:bottom w:val="nil"/>
              <w:right w:val="nil"/>
            </w:tcBorders>
            <w:vAlign w:val="center"/>
          </w:tcPr>
          <w:p w14:paraId="19D7C7F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w:t>
            </w:r>
          </w:p>
        </w:tc>
        <w:tc>
          <w:tcPr>
            <w:tcW w:w="2342" w:type="dxa"/>
            <w:tcBorders>
              <w:top w:val="nil"/>
              <w:left w:val="nil"/>
              <w:bottom w:val="nil"/>
              <w:right w:val="nil"/>
            </w:tcBorders>
            <w:vAlign w:val="center"/>
          </w:tcPr>
          <w:p w14:paraId="061F975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6.0</w:t>
            </w:r>
          </w:p>
        </w:tc>
        <w:tc>
          <w:tcPr>
            <w:tcW w:w="4684" w:type="dxa"/>
            <w:tcBorders>
              <w:top w:val="nil"/>
              <w:left w:val="nil"/>
              <w:bottom w:val="nil"/>
              <w:right w:val="nil"/>
            </w:tcBorders>
            <w:vAlign w:val="center"/>
          </w:tcPr>
          <w:p w14:paraId="04FE2B8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14.5 west from eastern boundary of A6 in D132224</w:t>
            </w:r>
          </w:p>
        </w:tc>
      </w:tr>
      <w:tr w:rsidR="001908F0" w:rsidRPr="001908F0" w14:paraId="5904F315" w14:textId="77777777" w:rsidTr="00F51B00">
        <w:trPr>
          <w:cantSplit/>
        </w:trPr>
        <w:tc>
          <w:tcPr>
            <w:tcW w:w="1760" w:type="dxa"/>
            <w:tcBorders>
              <w:top w:val="nil"/>
              <w:left w:val="nil"/>
              <w:bottom w:val="nil"/>
              <w:right w:val="nil"/>
            </w:tcBorders>
            <w:vAlign w:val="center"/>
          </w:tcPr>
          <w:p w14:paraId="610E4A3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w:t>
            </w:r>
          </w:p>
        </w:tc>
        <w:tc>
          <w:tcPr>
            <w:tcW w:w="2342" w:type="dxa"/>
            <w:tcBorders>
              <w:top w:val="nil"/>
              <w:left w:val="nil"/>
              <w:bottom w:val="nil"/>
              <w:right w:val="nil"/>
            </w:tcBorders>
            <w:vAlign w:val="center"/>
          </w:tcPr>
          <w:p w14:paraId="7C4302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26.3</w:t>
            </w:r>
          </w:p>
        </w:tc>
        <w:tc>
          <w:tcPr>
            <w:tcW w:w="4684" w:type="dxa"/>
            <w:tcBorders>
              <w:top w:val="nil"/>
              <w:left w:val="nil"/>
              <w:bottom w:val="nil"/>
              <w:right w:val="nil"/>
            </w:tcBorders>
            <w:vAlign w:val="center"/>
          </w:tcPr>
          <w:p w14:paraId="31D5254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18.5 east from western boundary of A102 in D67320</w:t>
            </w:r>
          </w:p>
        </w:tc>
      </w:tr>
      <w:tr w:rsidR="001908F0" w:rsidRPr="001908F0" w14:paraId="36B99D96" w14:textId="77777777" w:rsidTr="00F51B00">
        <w:trPr>
          <w:cantSplit/>
        </w:trPr>
        <w:tc>
          <w:tcPr>
            <w:tcW w:w="1760" w:type="dxa"/>
            <w:tcBorders>
              <w:top w:val="nil"/>
              <w:left w:val="nil"/>
              <w:bottom w:val="nil"/>
              <w:right w:val="nil"/>
            </w:tcBorders>
            <w:vAlign w:val="center"/>
          </w:tcPr>
          <w:p w14:paraId="2DEE4CF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w:t>
            </w:r>
          </w:p>
        </w:tc>
        <w:tc>
          <w:tcPr>
            <w:tcW w:w="2342" w:type="dxa"/>
            <w:tcBorders>
              <w:top w:val="nil"/>
              <w:left w:val="nil"/>
              <w:bottom w:val="nil"/>
              <w:right w:val="nil"/>
            </w:tcBorders>
            <w:vAlign w:val="center"/>
          </w:tcPr>
          <w:p w14:paraId="2A0C500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15.8</w:t>
            </w:r>
          </w:p>
        </w:tc>
        <w:tc>
          <w:tcPr>
            <w:tcW w:w="4684" w:type="dxa"/>
            <w:tcBorders>
              <w:top w:val="nil"/>
              <w:left w:val="nil"/>
              <w:bottom w:val="nil"/>
              <w:right w:val="nil"/>
            </w:tcBorders>
            <w:vAlign w:val="center"/>
          </w:tcPr>
          <w:p w14:paraId="3566759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36.1 south from northern boundary of A602 in D132915</w:t>
            </w:r>
          </w:p>
        </w:tc>
      </w:tr>
      <w:tr w:rsidR="001908F0" w:rsidRPr="001908F0" w14:paraId="1C8EC190" w14:textId="77777777" w:rsidTr="00F51B00">
        <w:trPr>
          <w:cantSplit/>
        </w:trPr>
        <w:tc>
          <w:tcPr>
            <w:tcW w:w="1760" w:type="dxa"/>
            <w:tcBorders>
              <w:top w:val="nil"/>
              <w:left w:val="nil"/>
              <w:bottom w:val="nil"/>
              <w:right w:val="nil"/>
            </w:tcBorders>
            <w:vAlign w:val="center"/>
          </w:tcPr>
          <w:p w14:paraId="09DF4FC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8a</w:t>
            </w:r>
          </w:p>
        </w:tc>
        <w:tc>
          <w:tcPr>
            <w:tcW w:w="2342" w:type="dxa"/>
            <w:tcBorders>
              <w:top w:val="nil"/>
              <w:left w:val="nil"/>
              <w:bottom w:val="nil"/>
              <w:right w:val="nil"/>
            </w:tcBorders>
            <w:vAlign w:val="center"/>
          </w:tcPr>
          <w:p w14:paraId="57040EF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BOUNDARY</w:t>
            </w:r>
          </w:p>
        </w:tc>
        <w:tc>
          <w:tcPr>
            <w:tcW w:w="4684" w:type="dxa"/>
            <w:tcBorders>
              <w:top w:val="nil"/>
              <w:left w:val="nil"/>
              <w:bottom w:val="nil"/>
              <w:right w:val="nil"/>
            </w:tcBorders>
            <w:vAlign w:val="center"/>
          </w:tcPr>
          <w:p w14:paraId="51BEB76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Northern boundary of A77 in D82497</w:t>
            </w:r>
          </w:p>
        </w:tc>
      </w:tr>
      <w:tr w:rsidR="001908F0" w:rsidRPr="001908F0" w14:paraId="4C7ACD4C" w14:textId="77777777" w:rsidTr="00F51B00">
        <w:trPr>
          <w:cantSplit/>
        </w:trPr>
        <w:tc>
          <w:tcPr>
            <w:tcW w:w="1760" w:type="dxa"/>
            <w:tcBorders>
              <w:top w:val="nil"/>
              <w:left w:val="nil"/>
              <w:bottom w:val="nil"/>
              <w:right w:val="nil"/>
            </w:tcBorders>
            <w:vAlign w:val="center"/>
          </w:tcPr>
          <w:p w14:paraId="2BA46E4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w:t>
            </w:r>
          </w:p>
        </w:tc>
        <w:tc>
          <w:tcPr>
            <w:tcW w:w="2342" w:type="dxa"/>
            <w:tcBorders>
              <w:top w:val="nil"/>
              <w:left w:val="nil"/>
              <w:bottom w:val="nil"/>
              <w:right w:val="nil"/>
            </w:tcBorders>
            <w:vAlign w:val="center"/>
          </w:tcPr>
          <w:p w14:paraId="5E287AA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10.0</w:t>
            </w:r>
          </w:p>
        </w:tc>
        <w:tc>
          <w:tcPr>
            <w:tcW w:w="4684" w:type="dxa"/>
            <w:tcBorders>
              <w:top w:val="nil"/>
              <w:left w:val="nil"/>
              <w:bottom w:val="nil"/>
              <w:right w:val="nil"/>
            </w:tcBorders>
            <w:vAlign w:val="center"/>
          </w:tcPr>
          <w:p w14:paraId="51F5599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5.0 east from western boundary of S496 in H105800</w:t>
            </w:r>
          </w:p>
        </w:tc>
      </w:tr>
      <w:tr w:rsidR="001908F0" w:rsidRPr="001908F0" w14:paraId="254D9136" w14:textId="77777777" w:rsidTr="00F51B00">
        <w:trPr>
          <w:cantSplit/>
        </w:trPr>
        <w:tc>
          <w:tcPr>
            <w:tcW w:w="1760" w:type="dxa"/>
            <w:tcBorders>
              <w:top w:val="nil"/>
              <w:left w:val="nil"/>
              <w:bottom w:val="nil"/>
              <w:right w:val="nil"/>
            </w:tcBorders>
            <w:vAlign w:val="center"/>
          </w:tcPr>
          <w:p w14:paraId="1E22B57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2342" w:type="dxa"/>
            <w:tcBorders>
              <w:top w:val="nil"/>
              <w:left w:val="nil"/>
              <w:bottom w:val="nil"/>
              <w:right w:val="nil"/>
            </w:tcBorders>
            <w:vAlign w:val="center"/>
          </w:tcPr>
          <w:p w14:paraId="3498CD2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w:t>
            </w:r>
          </w:p>
        </w:tc>
        <w:tc>
          <w:tcPr>
            <w:tcW w:w="4684" w:type="dxa"/>
            <w:tcBorders>
              <w:top w:val="nil"/>
              <w:left w:val="nil"/>
              <w:bottom w:val="nil"/>
              <w:right w:val="nil"/>
            </w:tcBorders>
            <w:vAlign w:val="center"/>
          </w:tcPr>
          <w:p w14:paraId="6502539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 west from eastern boundary of A74 in D82497</w:t>
            </w:r>
          </w:p>
        </w:tc>
      </w:tr>
      <w:tr w:rsidR="001908F0" w:rsidRPr="001908F0" w14:paraId="5DCAD9D6" w14:textId="77777777" w:rsidTr="00F51B00">
        <w:trPr>
          <w:cantSplit/>
        </w:trPr>
        <w:tc>
          <w:tcPr>
            <w:tcW w:w="1760" w:type="dxa"/>
            <w:tcBorders>
              <w:top w:val="nil"/>
              <w:left w:val="nil"/>
              <w:bottom w:val="nil"/>
              <w:right w:val="nil"/>
            </w:tcBorders>
            <w:vAlign w:val="center"/>
          </w:tcPr>
          <w:p w14:paraId="2BC897C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w:t>
            </w:r>
          </w:p>
        </w:tc>
        <w:tc>
          <w:tcPr>
            <w:tcW w:w="2342" w:type="dxa"/>
            <w:tcBorders>
              <w:top w:val="nil"/>
              <w:left w:val="nil"/>
              <w:bottom w:val="nil"/>
              <w:right w:val="nil"/>
            </w:tcBorders>
            <w:vAlign w:val="center"/>
          </w:tcPr>
          <w:p w14:paraId="4973EBA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7F25877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CA47A20" w14:textId="77777777" w:rsidTr="00F51B00">
        <w:trPr>
          <w:cantSplit/>
        </w:trPr>
        <w:tc>
          <w:tcPr>
            <w:tcW w:w="1760" w:type="dxa"/>
            <w:tcBorders>
              <w:top w:val="nil"/>
              <w:left w:val="nil"/>
              <w:bottom w:val="nil"/>
              <w:right w:val="nil"/>
            </w:tcBorders>
            <w:vAlign w:val="center"/>
          </w:tcPr>
          <w:p w14:paraId="4A13DF7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w:t>
            </w:r>
          </w:p>
        </w:tc>
        <w:tc>
          <w:tcPr>
            <w:tcW w:w="2342" w:type="dxa"/>
            <w:tcBorders>
              <w:top w:val="nil"/>
              <w:left w:val="nil"/>
              <w:bottom w:val="nil"/>
              <w:right w:val="nil"/>
            </w:tcBorders>
            <w:vAlign w:val="center"/>
          </w:tcPr>
          <w:p w14:paraId="7770308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26022DD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01581852" w14:textId="77777777" w:rsidTr="00F51B00">
        <w:trPr>
          <w:cantSplit/>
        </w:trPr>
        <w:tc>
          <w:tcPr>
            <w:tcW w:w="1760" w:type="dxa"/>
            <w:tcBorders>
              <w:top w:val="nil"/>
              <w:left w:val="nil"/>
              <w:bottom w:val="nil"/>
              <w:right w:val="nil"/>
            </w:tcBorders>
            <w:vAlign w:val="center"/>
          </w:tcPr>
          <w:p w14:paraId="0CEDF73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w:t>
            </w:r>
          </w:p>
        </w:tc>
        <w:tc>
          <w:tcPr>
            <w:tcW w:w="2342" w:type="dxa"/>
            <w:tcBorders>
              <w:top w:val="nil"/>
              <w:left w:val="nil"/>
              <w:bottom w:val="nil"/>
              <w:right w:val="nil"/>
            </w:tcBorders>
            <w:vAlign w:val="center"/>
          </w:tcPr>
          <w:p w14:paraId="2032C24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11.8</w:t>
            </w:r>
          </w:p>
        </w:tc>
        <w:tc>
          <w:tcPr>
            <w:tcW w:w="4684" w:type="dxa"/>
            <w:tcBorders>
              <w:top w:val="nil"/>
              <w:left w:val="nil"/>
              <w:bottom w:val="nil"/>
              <w:right w:val="nil"/>
            </w:tcBorders>
            <w:vAlign w:val="center"/>
          </w:tcPr>
          <w:p w14:paraId="565476A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10.0 south east from western boundary of A3 in F51965</w:t>
            </w:r>
          </w:p>
        </w:tc>
      </w:tr>
      <w:tr w:rsidR="001908F0" w:rsidRPr="001908F0" w14:paraId="43DD688C" w14:textId="77777777" w:rsidTr="00F51B00">
        <w:trPr>
          <w:cantSplit/>
        </w:trPr>
        <w:tc>
          <w:tcPr>
            <w:tcW w:w="1760" w:type="dxa"/>
            <w:tcBorders>
              <w:top w:val="nil"/>
              <w:left w:val="nil"/>
              <w:bottom w:val="nil"/>
              <w:right w:val="nil"/>
            </w:tcBorders>
            <w:vAlign w:val="center"/>
          </w:tcPr>
          <w:p w14:paraId="2BA9B1B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w:t>
            </w:r>
          </w:p>
        </w:tc>
        <w:tc>
          <w:tcPr>
            <w:tcW w:w="2342" w:type="dxa"/>
            <w:tcBorders>
              <w:top w:val="nil"/>
              <w:left w:val="nil"/>
              <w:bottom w:val="nil"/>
              <w:right w:val="nil"/>
            </w:tcBorders>
            <w:vAlign w:val="center"/>
          </w:tcPr>
          <w:p w14:paraId="2814A97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7.0</w:t>
            </w:r>
          </w:p>
        </w:tc>
        <w:tc>
          <w:tcPr>
            <w:tcW w:w="4684" w:type="dxa"/>
            <w:tcBorders>
              <w:top w:val="nil"/>
              <w:left w:val="nil"/>
              <w:bottom w:val="nil"/>
              <w:right w:val="nil"/>
            </w:tcBorders>
            <w:vAlign w:val="center"/>
          </w:tcPr>
          <w:p w14:paraId="3BB5ADE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27.0 south east from western boundary of A3 in F51965</w:t>
            </w:r>
          </w:p>
        </w:tc>
      </w:tr>
      <w:tr w:rsidR="001908F0" w:rsidRPr="001908F0" w14:paraId="36E28ED7" w14:textId="77777777" w:rsidTr="00F51B00">
        <w:trPr>
          <w:cantSplit/>
        </w:trPr>
        <w:tc>
          <w:tcPr>
            <w:tcW w:w="1760" w:type="dxa"/>
            <w:tcBorders>
              <w:top w:val="nil"/>
              <w:left w:val="nil"/>
              <w:bottom w:val="nil"/>
              <w:right w:val="nil"/>
            </w:tcBorders>
            <w:vAlign w:val="center"/>
          </w:tcPr>
          <w:p w14:paraId="20009B2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2342" w:type="dxa"/>
            <w:tcBorders>
              <w:top w:val="nil"/>
              <w:left w:val="nil"/>
              <w:bottom w:val="nil"/>
              <w:right w:val="nil"/>
            </w:tcBorders>
            <w:vAlign w:val="center"/>
          </w:tcPr>
          <w:p w14:paraId="524BF36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4.3</w:t>
            </w:r>
          </w:p>
        </w:tc>
        <w:tc>
          <w:tcPr>
            <w:tcW w:w="4684" w:type="dxa"/>
            <w:tcBorders>
              <w:top w:val="nil"/>
              <w:left w:val="nil"/>
              <w:bottom w:val="nil"/>
              <w:right w:val="nil"/>
            </w:tcBorders>
            <w:vAlign w:val="center"/>
          </w:tcPr>
          <w:p w14:paraId="46C60CB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13.9 north west of eastern boundary of A501 in D64221</w:t>
            </w:r>
          </w:p>
        </w:tc>
      </w:tr>
      <w:tr w:rsidR="001908F0" w:rsidRPr="001908F0" w14:paraId="068F15B5" w14:textId="77777777" w:rsidTr="00F51B00">
        <w:trPr>
          <w:cantSplit/>
        </w:trPr>
        <w:tc>
          <w:tcPr>
            <w:tcW w:w="1760" w:type="dxa"/>
            <w:tcBorders>
              <w:top w:val="nil"/>
              <w:left w:val="nil"/>
              <w:bottom w:val="nil"/>
              <w:right w:val="nil"/>
            </w:tcBorders>
            <w:vAlign w:val="center"/>
          </w:tcPr>
          <w:p w14:paraId="2C8E971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w:t>
            </w:r>
          </w:p>
        </w:tc>
        <w:tc>
          <w:tcPr>
            <w:tcW w:w="2342" w:type="dxa"/>
            <w:tcBorders>
              <w:top w:val="nil"/>
              <w:left w:val="nil"/>
              <w:bottom w:val="nil"/>
              <w:right w:val="nil"/>
            </w:tcBorders>
            <w:vAlign w:val="center"/>
          </w:tcPr>
          <w:p w14:paraId="7546FDA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3F7F027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49B0A68F" w14:textId="77777777" w:rsidTr="00F51B00">
        <w:trPr>
          <w:cantSplit/>
        </w:trPr>
        <w:tc>
          <w:tcPr>
            <w:tcW w:w="1760" w:type="dxa"/>
            <w:tcBorders>
              <w:top w:val="nil"/>
              <w:left w:val="nil"/>
              <w:bottom w:val="nil"/>
              <w:right w:val="nil"/>
            </w:tcBorders>
            <w:vAlign w:val="center"/>
          </w:tcPr>
          <w:p w14:paraId="3A407F3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17</w:t>
            </w:r>
          </w:p>
        </w:tc>
        <w:tc>
          <w:tcPr>
            <w:tcW w:w="2342" w:type="dxa"/>
            <w:tcBorders>
              <w:top w:val="nil"/>
              <w:left w:val="nil"/>
              <w:bottom w:val="nil"/>
              <w:right w:val="nil"/>
            </w:tcBorders>
            <w:vAlign w:val="center"/>
          </w:tcPr>
          <w:p w14:paraId="575E5A1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7.8</w:t>
            </w:r>
          </w:p>
        </w:tc>
        <w:tc>
          <w:tcPr>
            <w:tcW w:w="4684" w:type="dxa"/>
            <w:tcBorders>
              <w:top w:val="nil"/>
              <w:left w:val="nil"/>
              <w:bottom w:val="nil"/>
              <w:right w:val="nil"/>
            </w:tcBorders>
            <w:vAlign w:val="center"/>
          </w:tcPr>
          <w:p w14:paraId="59B32C2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64.6 west from eastern boundary of Piece 83 in D83825</w:t>
            </w:r>
          </w:p>
        </w:tc>
      </w:tr>
      <w:tr w:rsidR="001908F0" w:rsidRPr="001908F0" w14:paraId="2F9836F1" w14:textId="77777777" w:rsidTr="00F51B00">
        <w:trPr>
          <w:cantSplit/>
        </w:trPr>
        <w:tc>
          <w:tcPr>
            <w:tcW w:w="1760" w:type="dxa"/>
            <w:tcBorders>
              <w:top w:val="nil"/>
              <w:left w:val="nil"/>
              <w:bottom w:val="nil"/>
              <w:right w:val="nil"/>
            </w:tcBorders>
            <w:vAlign w:val="center"/>
          </w:tcPr>
          <w:p w14:paraId="18F29B1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18</w:t>
            </w:r>
          </w:p>
        </w:tc>
        <w:tc>
          <w:tcPr>
            <w:tcW w:w="2342" w:type="dxa"/>
            <w:tcBorders>
              <w:top w:val="nil"/>
              <w:left w:val="nil"/>
              <w:bottom w:val="nil"/>
              <w:right w:val="nil"/>
            </w:tcBorders>
            <w:vAlign w:val="center"/>
          </w:tcPr>
          <w:p w14:paraId="2E354EE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4684" w:type="dxa"/>
            <w:tcBorders>
              <w:top w:val="nil"/>
              <w:left w:val="nil"/>
              <w:bottom w:val="nil"/>
              <w:right w:val="nil"/>
            </w:tcBorders>
            <w:vAlign w:val="center"/>
          </w:tcPr>
          <w:p w14:paraId="4E1FA8B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 south from northern boundary of A85 in D83825</w:t>
            </w:r>
          </w:p>
        </w:tc>
      </w:tr>
      <w:tr w:rsidR="001908F0" w:rsidRPr="001908F0" w14:paraId="526BA263" w14:textId="77777777" w:rsidTr="00F51B00">
        <w:trPr>
          <w:cantSplit/>
        </w:trPr>
        <w:tc>
          <w:tcPr>
            <w:tcW w:w="1760" w:type="dxa"/>
            <w:tcBorders>
              <w:top w:val="nil"/>
              <w:left w:val="nil"/>
              <w:bottom w:val="nil"/>
              <w:right w:val="nil"/>
            </w:tcBorders>
            <w:vAlign w:val="center"/>
          </w:tcPr>
          <w:p w14:paraId="7D8099C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19</w:t>
            </w:r>
          </w:p>
        </w:tc>
        <w:tc>
          <w:tcPr>
            <w:tcW w:w="2342" w:type="dxa"/>
            <w:tcBorders>
              <w:top w:val="nil"/>
              <w:left w:val="nil"/>
              <w:bottom w:val="nil"/>
              <w:right w:val="nil"/>
            </w:tcBorders>
            <w:vAlign w:val="center"/>
          </w:tcPr>
          <w:p w14:paraId="4999875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w:t>
            </w:r>
          </w:p>
        </w:tc>
        <w:tc>
          <w:tcPr>
            <w:tcW w:w="4684" w:type="dxa"/>
            <w:tcBorders>
              <w:top w:val="nil"/>
              <w:left w:val="nil"/>
              <w:bottom w:val="nil"/>
              <w:right w:val="nil"/>
            </w:tcBorders>
            <w:vAlign w:val="center"/>
          </w:tcPr>
          <w:p w14:paraId="21EB140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2.8 south from northern boundary of A64 in D67321</w:t>
            </w:r>
          </w:p>
        </w:tc>
      </w:tr>
      <w:tr w:rsidR="001908F0" w:rsidRPr="001908F0" w14:paraId="1E9967FB" w14:textId="77777777" w:rsidTr="00F51B00">
        <w:trPr>
          <w:cantSplit/>
        </w:trPr>
        <w:tc>
          <w:tcPr>
            <w:tcW w:w="1760" w:type="dxa"/>
            <w:tcBorders>
              <w:top w:val="nil"/>
              <w:left w:val="nil"/>
              <w:bottom w:val="nil"/>
              <w:right w:val="nil"/>
            </w:tcBorders>
            <w:vAlign w:val="center"/>
          </w:tcPr>
          <w:p w14:paraId="06418E0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w:t>
            </w:r>
          </w:p>
        </w:tc>
        <w:tc>
          <w:tcPr>
            <w:tcW w:w="2342" w:type="dxa"/>
            <w:tcBorders>
              <w:top w:val="nil"/>
              <w:left w:val="nil"/>
              <w:bottom w:val="nil"/>
              <w:right w:val="nil"/>
            </w:tcBorders>
            <w:vAlign w:val="center"/>
          </w:tcPr>
          <w:p w14:paraId="1BF16E4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18.9</w:t>
            </w:r>
          </w:p>
        </w:tc>
        <w:tc>
          <w:tcPr>
            <w:tcW w:w="4684" w:type="dxa"/>
            <w:tcBorders>
              <w:top w:val="nil"/>
              <w:left w:val="nil"/>
              <w:bottom w:val="nil"/>
              <w:right w:val="nil"/>
            </w:tcBorders>
            <w:vAlign w:val="center"/>
          </w:tcPr>
          <w:p w14:paraId="181FFF7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85.2 south from northern boundary of A65 in D67321</w:t>
            </w:r>
          </w:p>
        </w:tc>
      </w:tr>
      <w:tr w:rsidR="001908F0" w:rsidRPr="001908F0" w14:paraId="674AA0BD" w14:textId="77777777" w:rsidTr="00F51B00">
        <w:trPr>
          <w:cantSplit/>
        </w:trPr>
        <w:tc>
          <w:tcPr>
            <w:tcW w:w="1760" w:type="dxa"/>
            <w:tcBorders>
              <w:top w:val="nil"/>
              <w:left w:val="nil"/>
              <w:bottom w:val="nil"/>
              <w:right w:val="nil"/>
            </w:tcBorders>
            <w:vAlign w:val="center"/>
          </w:tcPr>
          <w:p w14:paraId="7E36CE8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21</w:t>
            </w:r>
          </w:p>
        </w:tc>
        <w:tc>
          <w:tcPr>
            <w:tcW w:w="2342" w:type="dxa"/>
            <w:tcBorders>
              <w:top w:val="nil"/>
              <w:left w:val="nil"/>
              <w:bottom w:val="nil"/>
              <w:right w:val="nil"/>
            </w:tcBorders>
            <w:vAlign w:val="center"/>
          </w:tcPr>
          <w:p w14:paraId="179E737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20.2</w:t>
            </w:r>
          </w:p>
        </w:tc>
        <w:tc>
          <w:tcPr>
            <w:tcW w:w="4684" w:type="dxa"/>
            <w:tcBorders>
              <w:top w:val="nil"/>
              <w:left w:val="nil"/>
              <w:bottom w:val="nil"/>
              <w:right w:val="nil"/>
            </w:tcBorders>
            <w:vAlign w:val="center"/>
          </w:tcPr>
          <w:p w14:paraId="34C0E62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86.5 south from northern boundary of A66 in D67321</w:t>
            </w:r>
          </w:p>
        </w:tc>
      </w:tr>
      <w:tr w:rsidR="001908F0" w:rsidRPr="001908F0" w14:paraId="721177B4" w14:textId="77777777" w:rsidTr="00F51B00">
        <w:trPr>
          <w:cantSplit/>
        </w:trPr>
        <w:tc>
          <w:tcPr>
            <w:tcW w:w="1760" w:type="dxa"/>
            <w:tcBorders>
              <w:top w:val="nil"/>
              <w:left w:val="nil"/>
              <w:bottom w:val="nil"/>
              <w:right w:val="nil"/>
            </w:tcBorders>
            <w:vAlign w:val="center"/>
          </w:tcPr>
          <w:p w14:paraId="3505577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w:t>
            </w:r>
          </w:p>
        </w:tc>
        <w:tc>
          <w:tcPr>
            <w:tcW w:w="2342" w:type="dxa"/>
            <w:tcBorders>
              <w:top w:val="nil"/>
              <w:left w:val="nil"/>
              <w:bottom w:val="nil"/>
              <w:right w:val="nil"/>
            </w:tcBorders>
            <w:vAlign w:val="center"/>
          </w:tcPr>
          <w:p w14:paraId="28F8494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8.0</w:t>
            </w:r>
          </w:p>
        </w:tc>
        <w:tc>
          <w:tcPr>
            <w:tcW w:w="4684" w:type="dxa"/>
            <w:tcBorders>
              <w:top w:val="nil"/>
              <w:left w:val="nil"/>
              <w:bottom w:val="nil"/>
              <w:right w:val="nil"/>
            </w:tcBorders>
            <w:vAlign w:val="center"/>
          </w:tcPr>
          <w:p w14:paraId="5820816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143.9 south from northern boundary of A66 in D67321</w:t>
            </w:r>
          </w:p>
        </w:tc>
      </w:tr>
      <w:tr w:rsidR="001908F0" w:rsidRPr="001908F0" w14:paraId="5331FC92" w14:textId="77777777" w:rsidTr="00F51B00">
        <w:trPr>
          <w:cantSplit/>
        </w:trPr>
        <w:tc>
          <w:tcPr>
            <w:tcW w:w="1760" w:type="dxa"/>
            <w:tcBorders>
              <w:top w:val="nil"/>
              <w:left w:val="nil"/>
              <w:bottom w:val="nil"/>
              <w:right w:val="nil"/>
            </w:tcBorders>
            <w:vAlign w:val="center"/>
          </w:tcPr>
          <w:p w14:paraId="232A171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w:t>
            </w:r>
          </w:p>
        </w:tc>
        <w:tc>
          <w:tcPr>
            <w:tcW w:w="2342" w:type="dxa"/>
            <w:tcBorders>
              <w:top w:val="nil"/>
              <w:left w:val="nil"/>
              <w:bottom w:val="nil"/>
              <w:right w:val="nil"/>
            </w:tcBorders>
            <w:vAlign w:val="center"/>
          </w:tcPr>
          <w:p w14:paraId="20C3EFE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4684" w:type="dxa"/>
            <w:tcBorders>
              <w:top w:val="nil"/>
              <w:left w:val="nil"/>
              <w:bottom w:val="nil"/>
              <w:right w:val="nil"/>
            </w:tcBorders>
            <w:vAlign w:val="center"/>
          </w:tcPr>
          <w:p w14:paraId="17D7F72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26.6 north from southern boundary of S423 in H105800</w:t>
            </w:r>
          </w:p>
        </w:tc>
      </w:tr>
      <w:tr w:rsidR="001908F0" w:rsidRPr="001908F0" w14:paraId="5B960253" w14:textId="77777777" w:rsidTr="00F51B00">
        <w:trPr>
          <w:cantSplit/>
        </w:trPr>
        <w:tc>
          <w:tcPr>
            <w:tcW w:w="1760" w:type="dxa"/>
            <w:tcBorders>
              <w:top w:val="nil"/>
              <w:left w:val="nil"/>
              <w:bottom w:val="nil"/>
              <w:right w:val="nil"/>
            </w:tcBorders>
            <w:vAlign w:val="center"/>
          </w:tcPr>
          <w:p w14:paraId="3FB33F9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24</w:t>
            </w:r>
          </w:p>
        </w:tc>
        <w:tc>
          <w:tcPr>
            <w:tcW w:w="2342" w:type="dxa"/>
            <w:tcBorders>
              <w:top w:val="nil"/>
              <w:left w:val="nil"/>
              <w:bottom w:val="nil"/>
              <w:right w:val="nil"/>
            </w:tcBorders>
            <w:vAlign w:val="center"/>
          </w:tcPr>
          <w:p w14:paraId="5A9C23F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30.6</w:t>
            </w:r>
          </w:p>
        </w:tc>
        <w:tc>
          <w:tcPr>
            <w:tcW w:w="4684" w:type="dxa"/>
            <w:tcBorders>
              <w:top w:val="nil"/>
              <w:left w:val="nil"/>
              <w:bottom w:val="nil"/>
              <w:right w:val="nil"/>
            </w:tcBorders>
            <w:vAlign w:val="center"/>
          </w:tcPr>
          <w:p w14:paraId="331C312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39.8 south from northern boundary of A104 in D67320</w:t>
            </w:r>
          </w:p>
        </w:tc>
      </w:tr>
      <w:tr w:rsidR="001908F0" w:rsidRPr="001908F0" w14:paraId="6F13E752" w14:textId="77777777" w:rsidTr="00F51B00">
        <w:trPr>
          <w:cantSplit/>
        </w:trPr>
        <w:tc>
          <w:tcPr>
            <w:tcW w:w="1760" w:type="dxa"/>
            <w:tcBorders>
              <w:top w:val="nil"/>
              <w:left w:val="nil"/>
              <w:bottom w:val="nil"/>
              <w:right w:val="nil"/>
            </w:tcBorders>
            <w:vAlign w:val="center"/>
          </w:tcPr>
          <w:p w14:paraId="24E4189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w:t>
            </w:r>
          </w:p>
        </w:tc>
        <w:tc>
          <w:tcPr>
            <w:tcW w:w="2342" w:type="dxa"/>
            <w:tcBorders>
              <w:top w:val="nil"/>
              <w:left w:val="nil"/>
              <w:bottom w:val="nil"/>
              <w:right w:val="nil"/>
            </w:tcBorders>
            <w:vAlign w:val="center"/>
          </w:tcPr>
          <w:p w14:paraId="5D90756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7.8</w:t>
            </w:r>
          </w:p>
        </w:tc>
        <w:tc>
          <w:tcPr>
            <w:tcW w:w="4684" w:type="dxa"/>
            <w:tcBorders>
              <w:top w:val="nil"/>
              <w:left w:val="nil"/>
              <w:bottom w:val="nil"/>
              <w:right w:val="nil"/>
            </w:tcBorders>
            <w:vAlign w:val="center"/>
          </w:tcPr>
          <w:p w14:paraId="09F3F53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21.5 north east from western boundary of A51 in F112305</w:t>
            </w:r>
          </w:p>
        </w:tc>
      </w:tr>
      <w:tr w:rsidR="001908F0" w:rsidRPr="001908F0" w14:paraId="69437906" w14:textId="77777777" w:rsidTr="00F51B00">
        <w:trPr>
          <w:cantSplit/>
        </w:trPr>
        <w:tc>
          <w:tcPr>
            <w:tcW w:w="1760" w:type="dxa"/>
            <w:tcBorders>
              <w:top w:val="nil"/>
              <w:left w:val="nil"/>
              <w:bottom w:val="nil"/>
              <w:right w:val="nil"/>
            </w:tcBorders>
            <w:vAlign w:val="center"/>
          </w:tcPr>
          <w:p w14:paraId="699E1D8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w:t>
            </w:r>
          </w:p>
        </w:tc>
        <w:tc>
          <w:tcPr>
            <w:tcW w:w="2342" w:type="dxa"/>
            <w:tcBorders>
              <w:top w:val="nil"/>
              <w:left w:val="nil"/>
              <w:bottom w:val="nil"/>
              <w:right w:val="nil"/>
            </w:tcBorders>
            <w:vAlign w:val="center"/>
          </w:tcPr>
          <w:p w14:paraId="71E00E9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13.0</w:t>
            </w:r>
          </w:p>
        </w:tc>
        <w:tc>
          <w:tcPr>
            <w:tcW w:w="4684" w:type="dxa"/>
            <w:tcBorders>
              <w:top w:val="nil"/>
              <w:left w:val="nil"/>
              <w:bottom w:val="nil"/>
              <w:right w:val="nil"/>
            </w:tcBorders>
            <w:vAlign w:val="center"/>
          </w:tcPr>
          <w:p w14:paraId="3B9BF64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13.6 south west from eastern boundary of A526 in D58489</w:t>
            </w:r>
          </w:p>
        </w:tc>
      </w:tr>
      <w:tr w:rsidR="001908F0" w:rsidRPr="001908F0" w14:paraId="4085AA5C" w14:textId="77777777" w:rsidTr="00F51B00">
        <w:trPr>
          <w:cantSplit/>
        </w:trPr>
        <w:tc>
          <w:tcPr>
            <w:tcW w:w="1760" w:type="dxa"/>
            <w:tcBorders>
              <w:top w:val="nil"/>
              <w:left w:val="nil"/>
              <w:bottom w:val="nil"/>
              <w:right w:val="nil"/>
            </w:tcBorders>
            <w:vAlign w:val="center"/>
          </w:tcPr>
          <w:p w14:paraId="5C86D1B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w:t>
            </w:r>
          </w:p>
        </w:tc>
        <w:tc>
          <w:tcPr>
            <w:tcW w:w="2342" w:type="dxa"/>
            <w:tcBorders>
              <w:top w:val="nil"/>
              <w:left w:val="nil"/>
              <w:bottom w:val="nil"/>
              <w:right w:val="nil"/>
            </w:tcBorders>
            <w:vAlign w:val="center"/>
          </w:tcPr>
          <w:p w14:paraId="3B2840F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10.3</w:t>
            </w:r>
          </w:p>
        </w:tc>
        <w:tc>
          <w:tcPr>
            <w:tcW w:w="4684" w:type="dxa"/>
            <w:tcBorders>
              <w:top w:val="nil"/>
              <w:left w:val="nil"/>
              <w:bottom w:val="nil"/>
              <w:right w:val="nil"/>
            </w:tcBorders>
            <w:vAlign w:val="center"/>
          </w:tcPr>
          <w:p w14:paraId="1250CAE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8.6 north east from western boundary of A53 in F112307</w:t>
            </w:r>
          </w:p>
        </w:tc>
      </w:tr>
      <w:tr w:rsidR="001908F0" w:rsidRPr="001908F0" w14:paraId="1ECD475E" w14:textId="77777777" w:rsidTr="00F51B00">
        <w:trPr>
          <w:cantSplit/>
        </w:trPr>
        <w:tc>
          <w:tcPr>
            <w:tcW w:w="1760" w:type="dxa"/>
            <w:tcBorders>
              <w:top w:val="nil"/>
              <w:left w:val="nil"/>
              <w:bottom w:val="nil"/>
              <w:right w:val="nil"/>
            </w:tcBorders>
            <w:vAlign w:val="center"/>
          </w:tcPr>
          <w:p w14:paraId="62E5511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27a</w:t>
            </w:r>
          </w:p>
        </w:tc>
        <w:tc>
          <w:tcPr>
            <w:tcW w:w="2342" w:type="dxa"/>
            <w:tcBorders>
              <w:top w:val="nil"/>
              <w:left w:val="nil"/>
              <w:bottom w:val="nil"/>
              <w:right w:val="nil"/>
            </w:tcBorders>
            <w:vAlign w:val="center"/>
          </w:tcPr>
          <w:p w14:paraId="12654FC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8.2</w:t>
            </w:r>
          </w:p>
        </w:tc>
        <w:tc>
          <w:tcPr>
            <w:tcW w:w="4684" w:type="dxa"/>
            <w:tcBorders>
              <w:top w:val="nil"/>
              <w:left w:val="nil"/>
              <w:bottom w:val="nil"/>
              <w:right w:val="nil"/>
            </w:tcBorders>
            <w:vAlign w:val="center"/>
          </w:tcPr>
          <w:p w14:paraId="53B340E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22.6 north east from western boundary of A53 in F112307</w:t>
            </w:r>
          </w:p>
        </w:tc>
      </w:tr>
      <w:tr w:rsidR="001908F0" w:rsidRPr="001908F0" w14:paraId="3E087496" w14:textId="77777777" w:rsidTr="00F51B00">
        <w:trPr>
          <w:cantSplit/>
        </w:trPr>
        <w:tc>
          <w:tcPr>
            <w:tcW w:w="1760" w:type="dxa"/>
            <w:tcBorders>
              <w:top w:val="nil"/>
              <w:left w:val="nil"/>
              <w:bottom w:val="nil"/>
              <w:right w:val="nil"/>
            </w:tcBorders>
            <w:vAlign w:val="center"/>
          </w:tcPr>
          <w:p w14:paraId="4437A12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28</w:t>
            </w:r>
          </w:p>
        </w:tc>
        <w:tc>
          <w:tcPr>
            <w:tcW w:w="2342" w:type="dxa"/>
            <w:tcBorders>
              <w:top w:val="nil"/>
              <w:left w:val="nil"/>
              <w:bottom w:val="nil"/>
              <w:right w:val="nil"/>
            </w:tcBorders>
            <w:vAlign w:val="center"/>
          </w:tcPr>
          <w:p w14:paraId="252D9A3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40.4</w:t>
            </w:r>
          </w:p>
        </w:tc>
        <w:tc>
          <w:tcPr>
            <w:tcW w:w="4684" w:type="dxa"/>
            <w:tcBorders>
              <w:top w:val="nil"/>
              <w:left w:val="nil"/>
              <w:bottom w:val="nil"/>
              <w:right w:val="nil"/>
            </w:tcBorders>
            <w:vAlign w:val="center"/>
          </w:tcPr>
          <w:p w14:paraId="6181723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126.1 north east from western boundary of A53 in F112307</w:t>
            </w:r>
          </w:p>
        </w:tc>
      </w:tr>
      <w:tr w:rsidR="001908F0" w:rsidRPr="001908F0" w14:paraId="00968CB1" w14:textId="77777777" w:rsidTr="00F51B00">
        <w:trPr>
          <w:cantSplit/>
        </w:trPr>
        <w:tc>
          <w:tcPr>
            <w:tcW w:w="1760" w:type="dxa"/>
            <w:tcBorders>
              <w:top w:val="nil"/>
              <w:left w:val="nil"/>
              <w:bottom w:val="nil"/>
              <w:right w:val="nil"/>
            </w:tcBorders>
            <w:vAlign w:val="center"/>
          </w:tcPr>
          <w:p w14:paraId="656D83F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lastRenderedPageBreak/>
              <w:t>29</w:t>
            </w:r>
          </w:p>
        </w:tc>
        <w:tc>
          <w:tcPr>
            <w:tcW w:w="2342" w:type="dxa"/>
            <w:tcBorders>
              <w:top w:val="nil"/>
              <w:left w:val="nil"/>
              <w:bottom w:val="nil"/>
              <w:right w:val="nil"/>
            </w:tcBorders>
            <w:vAlign w:val="center"/>
          </w:tcPr>
          <w:p w14:paraId="356BB28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14.1</w:t>
            </w:r>
          </w:p>
        </w:tc>
        <w:tc>
          <w:tcPr>
            <w:tcW w:w="4684" w:type="dxa"/>
            <w:tcBorders>
              <w:top w:val="nil"/>
              <w:left w:val="nil"/>
              <w:bottom w:val="nil"/>
              <w:right w:val="nil"/>
            </w:tcBorders>
            <w:vAlign w:val="center"/>
          </w:tcPr>
          <w:p w14:paraId="7FABE5A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13.8 south west from eastern boundary of A52 in F112306</w:t>
            </w:r>
          </w:p>
        </w:tc>
      </w:tr>
      <w:tr w:rsidR="001908F0" w:rsidRPr="001908F0" w14:paraId="331086D9" w14:textId="77777777" w:rsidTr="00F51B00">
        <w:trPr>
          <w:cantSplit/>
        </w:trPr>
        <w:tc>
          <w:tcPr>
            <w:tcW w:w="1760" w:type="dxa"/>
            <w:tcBorders>
              <w:top w:val="nil"/>
              <w:left w:val="nil"/>
              <w:bottom w:val="nil"/>
              <w:right w:val="nil"/>
            </w:tcBorders>
            <w:vAlign w:val="center"/>
          </w:tcPr>
          <w:p w14:paraId="2AA0255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w:t>
            </w:r>
          </w:p>
        </w:tc>
        <w:tc>
          <w:tcPr>
            <w:tcW w:w="2342" w:type="dxa"/>
            <w:tcBorders>
              <w:top w:val="nil"/>
              <w:left w:val="nil"/>
              <w:bottom w:val="nil"/>
              <w:right w:val="nil"/>
            </w:tcBorders>
            <w:vAlign w:val="center"/>
          </w:tcPr>
          <w:p w14:paraId="5CC62A1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28.8</w:t>
            </w:r>
          </w:p>
        </w:tc>
        <w:tc>
          <w:tcPr>
            <w:tcW w:w="4684" w:type="dxa"/>
            <w:tcBorders>
              <w:top w:val="nil"/>
              <w:left w:val="nil"/>
              <w:bottom w:val="nil"/>
              <w:right w:val="nil"/>
            </w:tcBorders>
            <w:vAlign w:val="center"/>
          </w:tcPr>
          <w:p w14:paraId="3948A5E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19.9 north east from western boundary of S403 in H105800</w:t>
            </w:r>
          </w:p>
        </w:tc>
      </w:tr>
      <w:tr w:rsidR="001908F0" w:rsidRPr="001908F0" w14:paraId="6BA869A2" w14:textId="77777777" w:rsidTr="00F51B00">
        <w:trPr>
          <w:cantSplit/>
        </w:trPr>
        <w:tc>
          <w:tcPr>
            <w:tcW w:w="1760" w:type="dxa"/>
            <w:tcBorders>
              <w:top w:val="nil"/>
              <w:left w:val="nil"/>
              <w:bottom w:val="nil"/>
              <w:right w:val="nil"/>
            </w:tcBorders>
            <w:vAlign w:val="center"/>
          </w:tcPr>
          <w:p w14:paraId="1C12121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31</w:t>
            </w:r>
          </w:p>
        </w:tc>
        <w:tc>
          <w:tcPr>
            <w:tcW w:w="2342" w:type="dxa"/>
            <w:tcBorders>
              <w:top w:val="nil"/>
              <w:left w:val="nil"/>
              <w:bottom w:val="nil"/>
              <w:right w:val="nil"/>
            </w:tcBorders>
            <w:vAlign w:val="center"/>
          </w:tcPr>
          <w:p w14:paraId="7C4BEAD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9.1</w:t>
            </w:r>
          </w:p>
        </w:tc>
        <w:tc>
          <w:tcPr>
            <w:tcW w:w="4684" w:type="dxa"/>
            <w:tcBorders>
              <w:top w:val="nil"/>
              <w:left w:val="nil"/>
              <w:bottom w:val="nil"/>
              <w:right w:val="nil"/>
            </w:tcBorders>
            <w:vAlign w:val="center"/>
          </w:tcPr>
          <w:p w14:paraId="077D440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14.7 north east from western boundary of A508 in D58528</w:t>
            </w:r>
          </w:p>
        </w:tc>
      </w:tr>
      <w:tr w:rsidR="001908F0" w:rsidRPr="001908F0" w14:paraId="3E5DC559" w14:textId="77777777" w:rsidTr="00F51B00">
        <w:trPr>
          <w:cantSplit/>
        </w:trPr>
        <w:tc>
          <w:tcPr>
            <w:tcW w:w="1760" w:type="dxa"/>
            <w:tcBorders>
              <w:top w:val="nil"/>
              <w:left w:val="nil"/>
              <w:bottom w:val="nil"/>
              <w:right w:val="nil"/>
            </w:tcBorders>
            <w:vAlign w:val="center"/>
          </w:tcPr>
          <w:p w14:paraId="36E94D8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32</w:t>
            </w:r>
          </w:p>
        </w:tc>
        <w:tc>
          <w:tcPr>
            <w:tcW w:w="2342" w:type="dxa"/>
            <w:tcBorders>
              <w:top w:val="nil"/>
              <w:left w:val="nil"/>
              <w:bottom w:val="nil"/>
              <w:right w:val="nil"/>
            </w:tcBorders>
            <w:vAlign w:val="center"/>
          </w:tcPr>
          <w:p w14:paraId="2F513B6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12.6</w:t>
            </w:r>
          </w:p>
        </w:tc>
        <w:tc>
          <w:tcPr>
            <w:tcW w:w="4684" w:type="dxa"/>
            <w:tcBorders>
              <w:top w:val="nil"/>
              <w:left w:val="nil"/>
              <w:bottom w:val="nil"/>
              <w:right w:val="nil"/>
            </w:tcBorders>
            <w:vAlign w:val="center"/>
          </w:tcPr>
          <w:p w14:paraId="5A60605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38.4 south west from eastern boundary of A508 in D58528</w:t>
            </w:r>
          </w:p>
        </w:tc>
      </w:tr>
      <w:tr w:rsidR="001908F0" w:rsidRPr="001908F0" w14:paraId="528270DA" w14:textId="77777777" w:rsidTr="00F51B00">
        <w:trPr>
          <w:cantSplit/>
        </w:trPr>
        <w:tc>
          <w:tcPr>
            <w:tcW w:w="1760" w:type="dxa"/>
            <w:tcBorders>
              <w:top w:val="nil"/>
              <w:left w:val="nil"/>
              <w:bottom w:val="nil"/>
              <w:right w:val="nil"/>
            </w:tcBorders>
            <w:vAlign w:val="center"/>
          </w:tcPr>
          <w:p w14:paraId="2E68C0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33</w:t>
            </w:r>
          </w:p>
        </w:tc>
        <w:tc>
          <w:tcPr>
            <w:tcW w:w="2342" w:type="dxa"/>
            <w:tcBorders>
              <w:top w:val="nil"/>
              <w:left w:val="nil"/>
              <w:bottom w:val="nil"/>
              <w:right w:val="nil"/>
            </w:tcBorders>
            <w:vAlign w:val="center"/>
          </w:tcPr>
          <w:p w14:paraId="03BEE70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14.4</w:t>
            </w:r>
          </w:p>
        </w:tc>
        <w:tc>
          <w:tcPr>
            <w:tcW w:w="4684" w:type="dxa"/>
            <w:tcBorders>
              <w:top w:val="nil"/>
              <w:left w:val="nil"/>
              <w:bottom w:val="nil"/>
              <w:right w:val="nil"/>
            </w:tcBorders>
            <w:vAlign w:val="center"/>
          </w:tcPr>
          <w:p w14:paraId="4DB276C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8.5 south west from eastern boundary of A514 in D58863</w:t>
            </w:r>
          </w:p>
        </w:tc>
      </w:tr>
      <w:tr w:rsidR="001908F0" w:rsidRPr="001908F0" w14:paraId="3CF8731E" w14:textId="77777777" w:rsidTr="00F51B00">
        <w:trPr>
          <w:cantSplit/>
        </w:trPr>
        <w:tc>
          <w:tcPr>
            <w:tcW w:w="1760" w:type="dxa"/>
            <w:tcBorders>
              <w:top w:val="nil"/>
              <w:left w:val="nil"/>
              <w:bottom w:val="nil"/>
              <w:right w:val="nil"/>
            </w:tcBorders>
            <w:vAlign w:val="center"/>
          </w:tcPr>
          <w:p w14:paraId="7130318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34</w:t>
            </w:r>
          </w:p>
        </w:tc>
        <w:tc>
          <w:tcPr>
            <w:tcW w:w="2342" w:type="dxa"/>
            <w:tcBorders>
              <w:top w:val="nil"/>
              <w:left w:val="nil"/>
              <w:bottom w:val="nil"/>
              <w:right w:val="nil"/>
            </w:tcBorders>
            <w:vAlign w:val="center"/>
          </w:tcPr>
          <w:p w14:paraId="60E8520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9.0</w:t>
            </w:r>
          </w:p>
        </w:tc>
        <w:tc>
          <w:tcPr>
            <w:tcW w:w="4684" w:type="dxa"/>
            <w:tcBorders>
              <w:top w:val="nil"/>
              <w:left w:val="nil"/>
              <w:bottom w:val="nil"/>
              <w:right w:val="nil"/>
            </w:tcBorders>
            <w:vAlign w:val="center"/>
          </w:tcPr>
          <w:p w14:paraId="4B9F652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39.8 north east from western boundary of A514 in D58863</w:t>
            </w:r>
          </w:p>
        </w:tc>
      </w:tr>
      <w:tr w:rsidR="001908F0" w:rsidRPr="001908F0" w14:paraId="7947D1A9" w14:textId="77777777" w:rsidTr="00F51B00">
        <w:trPr>
          <w:cantSplit/>
        </w:trPr>
        <w:tc>
          <w:tcPr>
            <w:tcW w:w="1760" w:type="dxa"/>
            <w:tcBorders>
              <w:top w:val="nil"/>
              <w:left w:val="nil"/>
              <w:bottom w:val="nil"/>
              <w:right w:val="nil"/>
            </w:tcBorders>
            <w:vAlign w:val="center"/>
          </w:tcPr>
          <w:p w14:paraId="2265199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36</w:t>
            </w:r>
          </w:p>
        </w:tc>
        <w:tc>
          <w:tcPr>
            <w:tcW w:w="2342" w:type="dxa"/>
            <w:tcBorders>
              <w:top w:val="nil"/>
              <w:left w:val="nil"/>
              <w:bottom w:val="nil"/>
              <w:right w:val="nil"/>
            </w:tcBorders>
            <w:vAlign w:val="center"/>
          </w:tcPr>
          <w:p w14:paraId="1B93B1F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20.5</w:t>
            </w:r>
          </w:p>
        </w:tc>
        <w:tc>
          <w:tcPr>
            <w:tcW w:w="4684" w:type="dxa"/>
            <w:tcBorders>
              <w:top w:val="nil"/>
              <w:left w:val="nil"/>
              <w:bottom w:val="nil"/>
              <w:right w:val="nil"/>
            </w:tcBorders>
            <w:vAlign w:val="center"/>
          </w:tcPr>
          <w:p w14:paraId="0C1E163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20.2 south west from eastern boundary of S1025 in H105800</w:t>
            </w:r>
          </w:p>
        </w:tc>
      </w:tr>
      <w:tr w:rsidR="001908F0" w:rsidRPr="001908F0" w14:paraId="67C8211B" w14:textId="77777777" w:rsidTr="00F51B00">
        <w:trPr>
          <w:cantSplit/>
        </w:trPr>
        <w:tc>
          <w:tcPr>
            <w:tcW w:w="1760" w:type="dxa"/>
            <w:tcBorders>
              <w:top w:val="nil"/>
              <w:left w:val="nil"/>
              <w:bottom w:val="nil"/>
              <w:right w:val="nil"/>
            </w:tcBorders>
            <w:vAlign w:val="center"/>
          </w:tcPr>
          <w:p w14:paraId="534346B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37</w:t>
            </w:r>
          </w:p>
        </w:tc>
        <w:tc>
          <w:tcPr>
            <w:tcW w:w="2342" w:type="dxa"/>
            <w:tcBorders>
              <w:top w:val="nil"/>
              <w:left w:val="nil"/>
              <w:bottom w:val="nil"/>
              <w:right w:val="nil"/>
            </w:tcBorders>
            <w:vAlign w:val="center"/>
          </w:tcPr>
          <w:p w14:paraId="56FDB4B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5.9</w:t>
            </w:r>
          </w:p>
        </w:tc>
        <w:tc>
          <w:tcPr>
            <w:tcW w:w="4684" w:type="dxa"/>
            <w:tcBorders>
              <w:top w:val="nil"/>
              <w:left w:val="nil"/>
              <w:bottom w:val="nil"/>
              <w:right w:val="nil"/>
            </w:tcBorders>
            <w:vAlign w:val="center"/>
          </w:tcPr>
          <w:p w14:paraId="5E0B04E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11.5 north east from western boundary of S1033 in H105800</w:t>
            </w:r>
          </w:p>
        </w:tc>
      </w:tr>
      <w:tr w:rsidR="001908F0" w:rsidRPr="001908F0" w14:paraId="42FDD4CE" w14:textId="77777777" w:rsidTr="00F51B00">
        <w:trPr>
          <w:cantSplit/>
        </w:trPr>
        <w:tc>
          <w:tcPr>
            <w:tcW w:w="1760" w:type="dxa"/>
            <w:tcBorders>
              <w:top w:val="nil"/>
              <w:left w:val="nil"/>
              <w:bottom w:val="nil"/>
              <w:right w:val="nil"/>
            </w:tcBorders>
            <w:vAlign w:val="center"/>
          </w:tcPr>
          <w:p w14:paraId="03AAE71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w:t>
            </w:r>
          </w:p>
        </w:tc>
        <w:tc>
          <w:tcPr>
            <w:tcW w:w="2342" w:type="dxa"/>
            <w:tcBorders>
              <w:top w:val="nil"/>
              <w:left w:val="nil"/>
              <w:bottom w:val="nil"/>
              <w:right w:val="nil"/>
            </w:tcBorders>
            <w:vAlign w:val="center"/>
          </w:tcPr>
          <w:p w14:paraId="4E6F645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6.4</w:t>
            </w:r>
          </w:p>
        </w:tc>
        <w:tc>
          <w:tcPr>
            <w:tcW w:w="4684" w:type="dxa"/>
            <w:tcBorders>
              <w:top w:val="nil"/>
              <w:left w:val="nil"/>
              <w:bottom w:val="nil"/>
              <w:right w:val="nil"/>
            </w:tcBorders>
            <w:vAlign w:val="center"/>
          </w:tcPr>
          <w:p w14:paraId="226976C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11.0 north east from western boundary of S641 in H105800</w:t>
            </w:r>
          </w:p>
        </w:tc>
      </w:tr>
      <w:tr w:rsidR="001908F0" w:rsidRPr="001908F0" w14:paraId="1882D97D" w14:textId="77777777" w:rsidTr="00F51B00">
        <w:trPr>
          <w:cantSplit/>
        </w:trPr>
        <w:tc>
          <w:tcPr>
            <w:tcW w:w="1760" w:type="dxa"/>
            <w:tcBorders>
              <w:top w:val="nil"/>
              <w:left w:val="nil"/>
              <w:bottom w:val="nil"/>
              <w:right w:val="nil"/>
            </w:tcBorders>
            <w:vAlign w:val="center"/>
          </w:tcPr>
          <w:p w14:paraId="1ED9C4F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39</w:t>
            </w:r>
          </w:p>
        </w:tc>
        <w:tc>
          <w:tcPr>
            <w:tcW w:w="2342" w:type="dxa"/>
            <w:tcBorders>
              <w:top w:val="nil"/>
              <w:left w:val="nil"/>
              <w:bottom w:val="nil"/>
              <w:right w:val="nil"/>
            </w:tcBorders>
            <w:vAlign w:val="center"/>
          </w:tcPr>
          <w:p w14:paraId="23671C2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12.5</w:t>
            </w:r>
          </w:p>
        </w:tc>
        <w:tc>
          <w:tcPr>
            <w:tcW w:w="4684" w:type="dxa"/>
            <w:tcBorders>
              <w:top w:val="nil"/>
              <w:left w:val="nil"/>
              <w:bottom w:val="nil"/>
              <w:right w:val="nil"/>
            </w:tcBorders>
            <w:vAlign w:val="center"/>
          </w:tcPr>
          <w:p w14:paraId="45B0539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25.6 south west from eastern boundary of A50 in F112304</w:t>
            </w:r>
          </w:p>
        </w:tc>
      </w:tr>
      <w:tr w:rsidR="001908F0" w:rsidRPr="001908F0" w14:paraId="2A54E4EF" w14:textId="77777777" w:rsidTr="00F51B00">
        <w:trPr>
          <w:cantSplit/>
        </w:trPr>
        <w:tc>
          <w:tcPr>
            <w:tcW w:w="1760" w:type="dxa"/>
            <w:tcBorders>
              <w:top w:val="nil"/>
              <w:left w:val="nil"/>
              <w:bottom w:val="nil"/>
              <w:right w:val="nil"/>
            </w:tcBorders>
            <w:vAlign w:val="center"/>
          </w:tcPr>
          <w:p w14:paraId="6EDE54E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2342" w:type="dxa"/>
            <w:tcBorders>
              <w:top w:val="nil"/>
              <w:left w:val="nil"/>
              <w:bottom w:val="nil"/>
              <w:right w:val="nil"/>
            </w:tcBorders>
            <w:vAlign w:val="center"/>
          </w:tcPr>
          <w:p w14:paraId="626BAFC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11.1</w:t>
            </w:r>
          </w:p>
        </w:tc>
        <w:tc>
          <w:tcPr>
            <w:tcW w:w="4684" w:type="dxa"/>
            <w:tcBorders>
              <w:top w:val="nil"/>
              <w:left w:val="nil"/>
              <w:bottom w:val="nil"/>
              <w:right w:val="nil"/>
            </w:tcBorders>
            <w:vAlign w:val="center"/>
          </w:tcPr>
          <w:p w14:paraId="5843565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42.0 south west from eastern boundary of A50 in F112304</w:t>
            </w:r>
          </w:p>
        </w:tc>
      </w:tr>
      <w:tr w:rsidR="001908F0" w:rsidRPr="001908F0" w14:paraId="2CEB647B" w14:textId="77777777" w:rsidTr="00F51B00">
        <w:trPr>
          <w:cantSplit/>
        </w:trPr>
        <w:tc>
          <w:tcPr>
            <w:tcW w:w="1760" w:type="dxa"/>
            <w:tcBorders>
              <w:top w:val="nil"/>
              <w:left w:val="nil"/>
              <w:bottom w:val="nil"/>
              <w:right w:val="nil"/>
            </w:tcBorders>
            <w:vAlign w:val="center"/>
          </w:tcPr>
          <w:p w14:paraId="15DF72A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2342" w:type="dxa"/>
            <w:tcBorders>
              <w:top w:val="nil"/>
              <w:left w:val="nil"/>
              <w:bottom w:val="nil"/>
              <w:right w:val="nil"/>
            </w:tcBorders>
            <w:vAlign w:val="center"/>
          </w:tcPr>
          <w:p w14:paraId="383F261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9.5</w:t>
            </w:r>
          </w:p>
        </w:tc>
        <w:tc>
          <w:tcPr>
            <w:tcW w:w="4684" w:type="dxa"/>
            <w:tcBorders>
              <w:top w:val="nil"/>
              <w:left w:val="nil"/>
              <w:bottom w:val="nil"/>
              <w:right w:val="nil"/>
            </w:tcBorders>
            <w:vAlign w:val="center"/>
          </w:tcPr>
          <w:p w14:paraId="69A653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10.7 north east from western boundary of A6 in F102793</w:t>
            </w:r>
          </w:p>
        </w:tc>
      </w:tr>
      <w:tr w:rsidR="001908F0" w:rsidRPr="001908F0" w14:paraId="428FF3A8" w14:textId="77777777" w:rsidTr="00F51B00">
        <w:trPr>
          <w:cantSplit/>
        </w:trPr>
        <w:tc>
          <w:tcPr>
            <w:tcW w:w="1760" w:type="dxa"/>
            <w:tcBorders>
              <w:top w:val="nil"/>
              <w:left w:val="nil"/>
              <w:bottom w:val="nil"/>
              <w:right w:val="nil"/>
            </w:tcBorders>
            <w:vAlign w:val="center"/>
          </w:tcPr>
          <w:p w14:paraId="5D7A827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2342" w:type="dxa"/>
            <w:tcBorders>
              <w:top w:val="nil"/>
              <w:left w:val="nil"/>
              <w:bottom w:val="nil"/>
              <w:right w:val="nil"/>
            </w:tcBorders>
            <w:vAlign w:val="center"/>
          </w:tcPr>
          <w:p w14:paraId="3FEB3F5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9.4</w:t>
            </w:r>
          </w:p>
        </w:tc>
        <w:tc>
          <w:tcPr>
            <w:tcW w:w="4684" w:type="dxa"/>
            <w:tcBorders>
              <w:top w:val="nil"/>
              <w:left w:val="nil"/>
              <w:bottom w:val="nil"/>
              <w:right w:val="nil"/>
            </w:tcBorders>
            <w:vAlign w:val="center"/>
          </w:tcPr>
          <w:p w14:paraId="3EEA6E2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9.4 west from eastern boundary of A20 in D122931</w:t>
            </w:r>
          </w:p>
        </w:tc>
      </w:tr>
      <w:tr w:rsidR="001908F0" w:rsidRPr="001908F0" w14:paraId="0AFD4D3D" w14:textId="77777777" w:rsidTr="00F51B00">
        <w:trPr>
          <w:cantSplit/>
        </w:trPr>
        <w:tc>
          <w:tcPr>
            <w:tcW w:w="1760" w:type="dxa"/>
            <w:tcBorders>
              <w:top w:val="nil"/>
              <w:left w:val="nil"/>
              <w:bottom w:val="nil"/>
              <w:right w:val="nil"/>
            </w:tcBorders>
            <w:vAlign w:val="center"/>
          </w:tcPr>
          <w:p w14:paraId="27833DB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43</w:t>
            </w:r>
          </w:p>
        </w:tc>
        <w:tc>
          <w:tcPr>
            <w:tcW w:w="2342" w:type="dxa"/>
            <w:tcBorders>
              <w:top w:val="nil"/>
              <w:left w:val="nil"/>
              <w:bottom w:val="nil"/>
              <w:right w:val="nil"/>
            </w:tcBorders>
            <w:vAlign w:val="center"/>
          </w:tcPr>
          <w:p w14:paraId="70E2519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4.8</w:t>
            </w:r>
          </w:p>
        </w:tc>
        <w:tc>
          <w:tcPr>
            <w:tcW w:w="4684" w:type="dxa"/>
            <w:tcBorders>
              <w:top w:val="nil"/>
              <w:left w:val="nil"/>
              <w:bottom w:val="nil"/>
              <w:right w:val="nil"/>
            </w:tcBorders>
            <w:vAlign w:val="center"/>
          </w:tcPr>
          <w:p w14:paraId="3561FB9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23.8 north east from western boundary of A3 in D18712</w:t>
            </w:r>
          </w:p>
        </w:tc>
      </w:tr>
      <w:tr w:rsidR="001908F0" w:rsidRPr="001908F0" w14:paraId="74A451AD" w14:textId="77777777" w:rsidTr="00F51B00">
        <w:trPr>
          <w:cantSplit/>
        </w:trPr>
        <w:tc>
          <w:tcPr>
            <w:tcW w:w="1760" w:type="dxa"/>
            <w:tcBorders>
              <w:top w:val="nil"/>
              <w:left w:val="nil"/>
              <w:bottom w:val="nil"/>
              <w:right w:val="nil"/>
            </w:tcBorders>
            <w:vAlign w:val="center"/>
          </w:tcPr>
          <w:p w14:paraId="3288C2E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44</w:t>
            </w:r>
          </w:p>
        </w:tc>
        <w:tc>
          <w:tcPr>
            <w:tcW w:w="2342" w:type="dxa"/>
            <w:tcBorders>
              <w:top w:val="nil"/>
              <w:left w:val="nil"/>
              <w:bottom w:val="nil"/>
              <w:right w:val="nil"/>
            </w:tcBorders>
            <w:vAlign w:val="center"/>
          </w:tcPr>
          <w:p w14:paraId="43AAC68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7.7</w:t>
            </w:r>
          </w:p>
        </w:tc>
        <w:tc>
          <w:tcPr>
            <w:tcW w:w="4684" w:type="dxa"/>
            <w:tcBorders>
              <w:top w:val="nil"/>
              <w:left w:val="nil"/>
              <w:bottom w:val="nil"/>
              <w:right w:val="nil"/>
            </w:tcBorders>
            <w:vAlign w:val="center"/>
          </w:tcPr>
          <w:p w14:paraId="099001D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40.0 north east from western boundary of A2 in D18712</w:t>
            </w:r>
          </w:p>
        </w:tc>
      </w:tr>
      <w:tr w:rsidR="001908F0" w:rsidRPr="001908F0" w14:paraId="7BD6FAD8" w14:textId="77777777" w:rsidTr="00F51B00">
        <w:trPr>
          <w:cantSplit/>
        </w:trPr>
        <w:tc>
          <w:tcPr>
            <w:tcW w:w="1760" w:type="dxa"/>
            <w:tcBorders>
              <w:top w:val="nil"/>
              <w:left w:val="nil"/>
              <w:bottom w:val="nil"/>
              <w:right w:val="nil"/>
            </w:tcBorders>
            <w:vAlign w:val="center"/>
          </w:tcPr>
          <w:p w14:paraId="5EDE443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45</w:t>
            </w:r>
          </w:p>
        </w:tc>
        <w:tc>
          <w:tcPr>
            <w:tcW w:w="2342" w:type="dxa"/>
            <w:tcBorders>
              <w:top w:val="nil"/>
              <w:left w:val="nil"/>
              <w:bottom w:val="nil"/>
              <w:right w:val="nil"/>
            </w:tcBorders>
            <w:vAlign w:val="center"/>
          </w:tcPr>
          <w:p w14:paraId="0FECFC0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8.4</w:t>
            </w:r>
          </w:p>
        </w:tc>
        <w:tc>
          <w:tcPr>
            <w:tcW w:w="4684" w:type="dxa"/>
            <w:tcBorders>
              <w:top w:val="nil"/>
              <w:left w:val="nil"/>
              <w:bottom w:val="nil"/>
              <w:right w:val="nil"/>
            </w:tcBorders>
            <w:vAlign w:val="center"/>
          </w:tcPr>
          <w:p w14:paraId="118D7BE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4.8 north east from western boundary of A2 in D18712</w:t>
            </w:r>
          </w:p>
        </w:tc>
      </w:tr>
      <w:tr w:rsidR="001908F0" w:rsidRPr="001908F0" w14:paraId="08A60E5B" w14:textId="77777777" w:rsidTr="00F51B00">
        <w:trPr>
          <w:cantSplit/>
        </w:trPr>
        <w:tc>
          <w:tcPr>
            <w:tcW w:w="1760" w:type="dxa"/>
            <w:tcBorders>
              <w:top w:val="nil"/>
              <w:left w:val="nil"/>
              <w:bottom w:val="nil"/>
              <w:right w:val="nil"/>
            </w:tcBorders>
            <w:vAlign w:val="center"/>
          </w:tcPr>
          <w:p w14:paraId="01623DF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46</w:t>
            </w:r>
          </w:p>
        </w:tc>
        <w:tc>
          <w:tcPr>
            <w:tcW w:w="2342" w:type="dxa"/>
            <w:tcBorders>
              <w:top w:val="nil"/>
              <w:left w:val="nil"/>
              <w:bottom w:val="nil"/>
              <w:right w:val="nil"/>
            </w:tcBorders>
            <w:vAlign w:val="center"/>
          </w:tcPr>
          <w:p w14:paraId="30EED14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10.0</w:t>
            </w:r>
          </w:p>
        </w:tc>
        <w:tc>
          <w:tcPr>
            <w:tcW w:w="4684" w:type="dxa"/>
            <w:tcBorders>
              <w:top w:val="nil"/>
              <w:left w:val="nil"/>
              <w:bottom w:val="nil"/>
              <w:right w:val="nil"/>
            </w:tcBorders>
            <w:vAlign w:val="center"/>
          </w:tcPr>
          <w:p w14:paraId="54DEF69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11.1 north east from western boundary of A1 in D18712</w:t>
            </w:r>
          </w:p>
        </w:tc>
      </w:tr>
      <w:tr w:rsidR="001908F0" w:rsidRPr="001908F0" w14:paraId="46F11A26" w14:textId="77777777" w:rsidTr="00F51B00">
        <w:trPr>
          <w:cantSplit/>
        </w:trPr>
        <w:tc>
          <w:tcPr>
            <w:tcW w:w="1760" w:type="dxa"/>
            <w:tcBorders>
              <w:top w:val="nil"/>
              <w:left w:val="nil"/>
              <w:bottom w:val="nil"/>
              <w:right w:val="nil"/>
            </w:tcBorders>
            <w:vAlign w:val="center"/>
          </w:tcPr>
          <w:p w14:paraId="6581639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47</w:t>
            </w:r>
          </w:p>
        </w:tc>
        <w:tc>
          <w:tcPr>
            <w:tcW w:w="2342" w:type="dxa"/>
            <w:tcBorders>
              <w:top w:val="nil"/>
              <w:left w:val="nil"/>
              <w:bottom w:val="nil"/>
              <w:right w:val="nil"/>
            </w:tcBorders>
            <w:vAlign w:val="center"/>
          </w:tcPr>
          <w:p w14:paraId="2FD784D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8.0</w:t>
            </w:r>
          </w:p>
        </w:tc>
        <w:tc>
          <w:tcPr>
            <w:tcW w:w="4684" w:type="dxa"/>
            <w:tcBorders>
              <w:top w:val="nil"/>
              <w:left w:val="nil"/>
              <w:bottom w:val="nil"/>
              <w:right w:val="nil"/>
            </w:tcBorders>
            <w:vAlign w:val="center"/>
          </w:tcPr>
          <w:p w14:paraId="7A0FB07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59.0 south west from eastern boundary of S1038 in H105800</w:t>
            </w:r>
          </w:p>
        </w:tc>
      </w:tr>
      <w:tr w:rsidR="001908F0" w:rsidRPr="001908F0" w14:paraId="728F49FF" w14:textId="77777777" w:rsidTr="00F51B00">
        <w:trPr>
          <w:cantSplit/>
        </w:trPr>
        <w:tc>
          <w:tcPr>
            <w:tcW w:w="1760" w:type="dxa"/>
            <w:tcBorders>
              <w:top w:val="nil"/>
              <w:left w:val="nil"/>
              <w:bottom w:val="nil"/>
              <w:right w:val="nil"/>
            </w:tcBorders>
            <w:vAlign w:val="center"/>
          </w:tcPr>
          <w:p w14:paraId="2A84ECB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48</w:t>
            </w:r>
          </w:p>
        </w:tc>
        <w:tc>
          <w:tcPr>
            <w:tcW w:w="2342" w:type="dxa"/>
            <w:tcBorders>
              <w:top w:val="nil"/>
              <w:left w:val="nil"/>
              <w:bottom w:val="nil"/>
              <w:right w:val="nil"/>
            </w:tcBorders>
            <w:vAlign w:val="center"/>
          </w:tcPr>
          <w:p w14:paraId="4879D1D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474092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4B118815" w14:textId="77777777" w:rsidTr="00F51B00">
        <w:trPr>
          <w:cantSplit/>
        </w:trPr>
        <w:tc>
          <w:tcPr>
            <w:tcW w:w="1760" w:type="dxa"/>
            <w:tcBorders>
              <w:top w:val="nil"/>
              <w:left w:val="nil"/>
              <w:bottom w:val="nil"/>
              <w:right w:val="nil"/>
            </w:tcBorders>
            <w:vAlign w:val="center"/>
          </w:tcPr>
          <w:p w14:paraId="7E16A40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49</w:t>
            </w:r>
          </w:p>
        </w:tc>
        <w:tc>
          <w:tcPr>
            <w:tcW w:w="2342" w:type="dxa"/>
            <w:tcBorders>
              <w:top w:val="nil"/>
              <w:left w:val="nil"/>
              <w:bottom w:val="nil"/>
              <w:right w:val="nil"/>
            </w:tcBorders>
            <w:vAlign w:val="center"/>
          </w:tcPr>
          <w:p w14:paraId="459EE1F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7B501A6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164CE44D" w14:textId="77777777" w:rsidTr="00F51B00">
        <w:trPr>
          <w:cantSplit/>
        </w:trPr>
        <w:tc>
          <w:tcPr>
            <w:tcW w:w="1760" w:type="dxa"/>
            <w:tcBorders>
              <w:top w:val="nil"/>
              <w:left w:val="nil"/>
              <w:bottom w:val="nil"/>
              <w:right w:val="nil"/>
            </w:tcBorders>
            <w:vAlign w:val="center"/>
          </w:tcPr>
          <w:p w14:paraId="7A9E5CF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50</w:t>
            </w:r>
          </w:p>
        </w:tc>
        <w:tc>
          <w:tcPr>
            <w:tcW w:w="2342" w:type="dxa"/>
            <w:tcBorders>
              <w:top w:val="nil"/>
              <w:left w:val="nil"/>
              <w:bottom w:val="nil"/>
              <w:right w:val="nil"/>
            </w:tcBorders>
            <w:vAlign w:val="center"/>
          </w:tcPr>
          <w:p w14:paraId="2861CA5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7.6</w:t>
            </w:r>
          </w:p>
        </w:tc>
        <w:tc>
          <w:tcPr>
            <w:tcW w:w="4684" w:type="dxa"/>
            <w:tcBorders>
              <w:top w:val="nil"/>
              <w:left w:val="nil"/>
              <w:bottom w:val="nil"/>
              <w:right w:val="nil"/>
            </w:tcBorders>
            <w:vAlign w:val="center"/>
          </w:tcPr>
          <w:p w14:paraId="4A9D798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 south east from western boundary of A1 in F2193</w:t>
            </w:r>
          </w:p>
        </w:tc>
      </w:tr>
      <w:tr w:rsidR="001908F0" w:rsidRPr="001908F0" w14:paraId="4316A6E7" w14:textId="77777777" w:rsidTr="00F51B00">
        <w:trPr>
          <w:cantSplit/>
        </w:trPr>
        <w:tc>
          <w:tcPr>
            <w:tcW w:w="1760" w:type="dxa"/>
            <w:tcBorders>
              <w:top w:val="nil"/>
              <w:left w:val="nil"/>
              <w:bottom w:val="nil"/>
              <w:right w:val="nil"/>
            </w:tcBorders>
            <w:vAlign w:val="center"/>
          </w:tcPr>
          <w:p w14:paraId="1EDF1BC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51</w:t>
            </w:r>
          </w:p>
        </w:tc>
        <w:tc>
          <w:tcPr>
            <w:tcW w:w="2342" w:type="dxa"/>
            <w:tcBorders>
              <w:top w:val="nil"/>
              <w:left w:val="nil"/>
              <w:bottom w:val="nil"/>
              <w:right w:val="nil"/>
            </w:tcBorders>
            <w:vAlign w:val="center"/>
          </w:tcPr>
          <w:p w14:paraId="7039E89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7.9</w:t>
            </w:r>
          </w:p>
        </w:tc>
        <w:tc>
          <w:tcPr>
            <w:tcW w:w="4684" w:type="dxa"/>
            <w:tcBorders>
              <w:top w:val="nil"/>
              <w:left w:val="nil"/>
              <w:bottom w:val="nil"/>
              <w:right w:val="nil"/>
            </w:tcBorders>
            <w:vAlign w:val="center"/>
          </w:tcPr>
          <w:p w14:paraId="789D3C1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3.9 north west from eastern boundary of A520 in D58488</w:t>
            </w:r>
          </w:p>
        </w:tc>
      </w:tr>
      <w:tr w:rsidR="001908F0" w:rsidRPr="001908F0" w14:paraId="5D7F77CC" w14:textId="77777777" w:rsidTr="00F51B00">
        <w:trPr>
          <w:cantSplit/>
        </w:trPr>
        <w:tc>
          <w:tcPr>
            <w:tcW w:w="1760" w:type="dxa"/>
            <w:tcBorders>
              <w:top w:val="nil"/>
              <w:left w:val="nil"/>
              <w:bottom w:val="nil"/>
              <w:right w:val="nil"/>
            </w:tcBorders>
            <w:vAlign w:val="center"/>
          </w:tcPr>
          <w:p w14:paraId="570DCB7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52</w:t>
            </w:r>
          </w:p>
        </w:tc>
        <w:tc>
          <w:tcPr>
            <w:tcW w:w="2342" w:type="dxa"/>
            <w:tcBorders>
              <w:top w:val="nil"/>
              <w:left w:val="nil"/>
              <w:bottom w:val="nil"/>
              <w:right w:val="nil"/>
            </w:tcBorders>
            <w:vAlign w:val="center"/>
          </w:tcPr>
          <w:p w14:paraId="4742EB5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10.0</w:t>
            </w:r>
          </w:p>
        </w:tc>
        <w:tc>
          <w:tcPr>
            <w:tcW w:w="4684" w:type="dxa"/>
            <w:tcBorders>
              <w:top w:val="nil"/>
              <w:left w:val="nil"/>
              <w:bottom w:val="nil"/>
              <w:right w:val="nil"/>
            </w:tcBorders>
            <w:vAlign w:val="center"/>
          </w:tcPr>
          <w:p w14:paraId="6D4A7BE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12.9 east from western boundary of A520 in D58488</w:t>
            </w:r>
          </w:p>
        </w:tc>
      </w:tr>
      <w:tr w:rsidR="001908F0" w:rsidRPr="001908F0" w14:paraId="79C55A37" w14:textId="77777777" w:rsidTr="00F51B00">
        <w:trPr>
          <w:cantSplit/>
        </w:trPr>
        <w:tc>
          <w:tcPr>
            <w:tcW w:w="1760" w:type="dxa"/>
            <w:tcBorders>
              <w:top w:val="nil"/>
              <w:left w:val="nil"/>
              <w:bottom w:val="nil"/>
              <w:right w:val="nil"/>
            </w:tcBorders>
            <w:vAlign w:val="center"/>
          </w:tcPr>
          <w:p w14:paraId="7E23C01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53</w:t>
            </w:r>
          </w:p>
        </w:tc>
        <w:tc>
          <w:tcPr>
            <w:tcW w:w="2342" w:type="dxa"/>
            <w:tcBorders>
              <w:top w:val="nil"/>
              <w:left w:val="nil"/>
              <w:bottom w:val="nil"/>
              <w:right w:val="nil"/>
            </w:tcBorders>
            <w:vAlign w:val="center"/>
          </w:tcPr>
          <w:p w14:paraId="3C8E5E7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4684" w:type="dxa"/>
            <w:tcBorders>
              <w:top w:val="nil"/>
              <w:left w:val="nil"/>
              <w:bottom w:val="nil"/>
              <w:right w:val="nil"/>
            </w:tcBorders>
            <w:vAlign w:val="center"/>
          </w:tcPr>
          <w:p w14:paraId="3CCC041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1.9 north east from western boundary of A505 in D58528</w:t>
            </w:r>
          </w:p>
        </w:tc>
      </w:tr>
      <w:tr w:rsidR="001908F0" w:rsidRPr="001908F0" w14:paraId="1B87C235" w14:textId="77777777" w:rsidTr="00F51B00">
        <w:trPr>
          <w:cantSplit/>
        </w:trPr>
        <w:tc>
          <w:tcPr>
            <w:tcW w:w="1760" w:type="dxa"/>
            <w:tcBorders>
              <w:top w:val="nil"/>
              <w:left w:val="nil"/>
              <w:bottom w:val="nil"/>
              <w:right w:val="nil"/>
            </w:tcBorders>
            <w:vAlign w:val="center"/>
          </w:tcPr>
          <w:p w14:paraId="2322DFD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lastRenderedPageBreak/>
              <w:t>54</w:t>
            </w:r>
          </w:p>
        </w:tc>
        <w:tc>
          <w:tcPr>
            <w:tcW w:w="2342" w:type="dxa"/>
            <w:tcBorders>
              <w:top w:val="nil"/>
              <w:left w:val="nil"/>
              <w:bottom w:val="nil"/>
              <w:right w:val="nil"/>
            </w:tcBorders>
            <w:vAlign w:val="center"/>
          </w:tcPr>
          <w:p w14:paraId="0BF2690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5.3</w:t>
            </w:r>
          </w:p>
        </w:tc>
        <w:tc>
          <w:tcPr>
            <w:tcW w:w="4684" w:type="dxa"/>
            <w:tcBorders>
              <w:top w:val="nil"/>
              <w:left w:val="nil"/>
              <w:bottom w:val="nil"/>
              <w:right w:val="nil"/>
            </w:tcBorders>
            <w:vAlign w:val="center"/>
          </w:tcPr>
          <w:p w14:paraId="6DB3887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8.8 south west from eastern boundary of A506 in D58528</w:t>
            </w:r>
          </w:p>
        </w:tc>
      </w:tr>
      <w:tr w:rsidR="001908F0" w:rsidRPr="001908F0" w14:paraId="35743162" w14:textId="77777777" w:rsidTr="00F51B00">
        <w:trPr>
          <w:cantSplit/>
        </w:trPr>
        <w:tc>
          <w:tcPr>
            <w:tcW w:w="1760" w:type="dxa"/>
            <w:tcBorders>
              <w:top w:val="nil"/>
              <w:left w:val="nil"/>
              <w:bottom w:val="nil"/>
              <w:right w:val="nil"/>
            </w:tcBorders>
            <w:vAlign w:val="center"/>
          </w:tcPr>
          <w:p w14:paraId="423237E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55</w:t>
            </w:r>
          </w:p>
        </w:tc>
        <w:tc>
          <w:tcPr>
            <w:tcW w:w="2342" w:type="dxa"/>
            <w:tcBorders>
              <w:top w:val="nil"/>
              <w:left w:val="nil"/>
              <w:bottom w:val="nil"/>
              <w:right w:val="nil"/>
            </w:tcBorders>
            <w:vAlign w:val="center"/>
          </w:tcPr>
          <w:p w14:paraId="1B97922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5.3</w:t>
            </w:r>
          </w:p>
        </w:tc>
        <w:tc>
          <w:tcPr>
            <w:tcW w:w="4684" w:type="dxa"/>
            <w:tcBorders>
              <w:top w:val="nil"/>
              <w:left w:val="nil"/>
              <w:bottom w:val="nil"/>
              <w:right w:val="nil"/>
            </w:tcBorders>
            <w:vAlign w:val="center"/>
          </w:tcPr>
          <w:p w14:paraId="20CEB7F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7.5 north east from western boundary of A512 in D58509</w:t>
            </w:r>
          </w:p>
        </w:tc>
      </w:tr>
      <w:tr w:rsidR="001908F0" w:rsidRPr="001908F0" w14:paraId="149B5DE9" w14:textId="77777777" w:rsidTr="00F51B00">
        <w:trPr>
          <w:cantSplit/>
        </w:trPr>
        <w:tc>
          <w:tcPr>
            <w:tcW w:w="1760" w:type="dxa"/>
            <w:tcBorders>
              <w:top w:val="nil"/>
              <w:left w:val="nil"/>
              <w:bottom w:val="nil"/>
              <w:right w:val="nil"/>
            </w:tcBorders>
            <w:vAlign w:val="center"/>
          </w:tcPr>
          <w:p w14:paraId="45974E5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56</w:t>
            </w:r>
          </w:p>
        </w:tc>
        <w:tc>
          <w:tcPr>
            <w:tcW w:w="2342" w:type="dxa"/>
            <w:tcBorders>
              <w:top w:val="nil"/>
              <w:left w:val="nil"/>
              <w:bottom w:val="nil"/>
              <w:right w:val="nil"/>
            </w:tcBorders>
            <w:vAlign w:val="center"/>
          </w:tcPr>
          <w:p w14:paraId="58A58CB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9.1</w:t>
            </w:r>
          </w:p>
        </w:tc>
        <w:tc>
          <w:tcPr>
            <w:tcW w:w="4684" w:type="dxa"/>
            <w:tcBorders>
              <w:top w:val="nil"/>
              <w:left w:val="nil"/>
              <w:bottom w:val="nil"/>
              <w:right w:val="nil"/>
            </w:tcBorders>
            <w:vAlign w:val="center"/>
          </w:tcPr>
          <w:p w14:paraId="62132C6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29.0 south west from eastern boundary of A507 in D58528</w:t>
            </w:r>
          </w:p>
        </w:tc>
      </w:tr>
      <w:tr w:rsidR="001908F0" w:rsidRPr="001908F0" w14:paraId="69EA2FFA" w14:textId="77777777" w:rsidTr="00F51B00">
        <w:trPr>
          <w:cantSplit/>
        </w:trPr>
        <w:tc>
          <w:tcPr>
            <w:tcW w:w="1760" w:type="dxa"/>
            <w:tcBorders>
              <w:top w:val="nil"/>
              <w:left w:val="nil"/>
              <w:bottom w:val="nil"/>
              <w:right w:val="nil"/>
            </w:tcBorders>
            <w:vAlign w:val="center"/>
          </w:tcPr>
          <w:p w14:paraId="276E7C1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57</w:t>
            </w:r>
          </w:p>
        </w:tc>
        <w:tc>
          <w:tcPr>
            <w:tcW w:w="2342" w:type="dxa"/>
            <w:tcBorders>
              <w:top w:val="nil"/>
              <w:left w:val="nil"/>
              <w:bottom w:val="nil"/>
              <w:right w:val="nil"/>
            </w:tcBorders>
            <w:vAlign w:val="center"/>
          </w:tcPr>
          <w:p w14:paraId="549BBDB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75CA389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4776566B" w14:textId="77777777" w:rsidTr="00F51B00">
        <w:trPr>
          <w:cantSplit/>
        </w:trPr>
        <w:tc>
          <w:tcPr>
            <w:tcW w:w="1760" w:type="dxa"/>
            <w:tcBorders>
              <w:top w:val="nil"/>
              <w:left w:val="nil"/>
              <w:bottom w:val="nil"/>
              <w:right w:val="nil"/>
            </w:tcBorders>
            <w:vAlign w:val="center"/>
          </w:tcPr>
          <w:p w14:paraId="583F875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58</w:t>
            </w:r>
          </w:p>
        </w:tc>
        <w:tc>
          <w:tcPr>
            <w:tcW w:w="2342" w:type="dxa"/>
            <w:tcBorders>
              <w:top w:val="nil"/>
              <w:left w:val="nil"/>
              <w:bottom w:val="nil"/>
              <w:right w:val="nil"/>
            </w:tcBorders>
            <w:vAlign w:val="center"/>
          </w:tcPr>
          <w:p w14:paraId="18375E8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1F31758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21DE1E51" w14:textId="77777777" w:rsidR="001908F0" w:rsidRPr="001908F0" w:rsidRDefault="001908F0" w:rsidP="001908F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908F0">
        <w:rPr>
          <w:rFonts w:eastAsia="Times New Roman"/>
          <w:b/>
          <w:bCs/>
          <w:color w:val="000000"/>
          <w:sz w:val="32"/>
          <w:szCs w:val="32"/>
          <w:lang w:eastAsia="en-AU"/>
          <w14:ligatures w14:val="standardContextual"/>
        </w:rPr>
        <w:lastRenderedPageBreak/>
        <w:t>Schedule 2—Northern Connector</w:t>
      </w:r>
    </w:p>
    <w:p w14:paraId="613DBBED" w14:textId="72530A7F"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drawing>
          <wp:inline distT="0" distB="0" distL="0" distR="0" wp14:anchorId="019C6516" wp14:editId="656548AF">
            <wp:extent cx="5403850" cy="7371085"/>
            <wp:effectExtent l="0" t="0" r="6350" b="1270"/>
            <wp:docPr id="1294670879" name="Picture 23"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0879" name="Picture 23" descr="A map of a road&#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86"/>
                    <a:stretch/>
                  </pic:blipFill>
                  <pic:spPr bwMode="auto">
                    <a:xfrm>
                      <a:off x="0" y="0"/>
                      <a:ext cx="5405120" cy="7372817"/>
                    </a:xfrm>
                    <a:prstGeom prst="rect">
                      <a:avLst/>
                    </a:prstGeom>
                    <a:noFill/>
                    <a:ln>
                      <a:noFill/>
                    </a:ln>
                    <a:extLst>
                      <a:ext uri="{53640926-AAD7-44D8-BBD7-CCE9431645EC}">
                        <a14:shadowObscured xmlns:a14="http://schemas.microsoft.com/office/drawing/2010/main"/>
                      </a:ext>
                    </a:extLst>
                  </pic:spPr>
                </pic:pic>
              </a:graphicData>
            </a:graphic>
          </wp:inline>
        </w:drawing>
      </w:r>
    </w:p>
    <w:p w14:paraId="185F5D46" w14:textId="552A506C"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7DEA228" wp14:editId="1D834394">
            <wp:extent cx="5405120" cy="7639050"/>
            <wp:effectExtent l="0" t="0" r="5080" b="0"/>
            <wp:docPr id="1035155794" name="Picture 22" descr="A diagram of a curve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5794" name="Picture 22" descr="A diagram of a curved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D8A08AB" w14:textId="457B3377"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2FFB5F7" wp14:editId="3D1303BD">
            <wp:extent cx="5405120" cy="7639050"/>
            <wp:effectExtent l="0" t="0" r="5080" b="0"/>
            <wp:docPr id="53141441" name="Picture 2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1441" name="Picture 21" descr="A map of a riv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537B517A" w14:textId="1A7EAD23"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06F4BD72" wp14:editId="633D2DCD">
            <wp:extent cx="5405120" cy="7639050"/>
            <wp:effectExtent l="0" t="0" r="5080" b="0"/>
            <wp:docPr id="561893964" name="Picture 20"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3964" name="Picture 20" descr="A map of a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3CF1887E" w14:textId="13B8D615"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7614636D" wp14:editId="790C2D92">
            <wp:extent cx="5405120" cy="7639050"/>
            <wp:effectExtent l="0" t="0" r="5080" b="0"/>
            <wp:docPr id="1249380292" name="Picture 19" descr="A map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0292" name="Picture 19" descr="A map of a runwa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90E1514" w14:textId="055F4242"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07374277" wp14:editId="1889C9B7">
            <wp:extent cx="5405120" cy="7639050"/>
            <wp:effectExtent l="0" t="0" r="5080" b="0"/>
            <wp:docPr id="179421357" name="Picture 18"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1357" name="Picture 18" descr="A map of a city&#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4C4B68CC" w14:textId="24AFF4BF"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DFD7810" wp14:editId="5856E486">
            <wp:extent cx="5405120" cy="7639050"/>
            <wp:effectExtent l="0" t="0" r="5080" b="0"/>
            <wp:docPr id="1615190791" name="Picture 17"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90791" name="Picture 17" descr="A map of a riv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04002D5C" w14:textId="4EE66A03"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2FF3FDCB" wp14:editId="5C7A3BD9">
            <wp:extent cx="5405120" cy="7639050"/>
            <wp:effectExtent l="0" t="0" r="5080" b="0"/>
            <wp:docPr id="956052884" name="Picture 16" descr="A map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2884" name="Picture 16" descr="A map of a runwa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15D8CE55" w14:textId="4C5ED710"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3E5C1183" wp14:editId="32E02863">
            <wp:extent cx="5405120" cy="7639050"/>
            <wp:effectExtent l="0" t="0" r="5080" b="0"/>
            <wp:docPr id="892105206" name="Picture 15"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05206" name="Picture 15" descr="A map of a riv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3970574A" w14:textId="5C0421B2"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D18B457" wp14:editId="08C97026">
            <wp:extent cx="5405120" cy="7639050"/>
            <wp:effectExtent l="0" t="0" r="5080" b="0"/>
            <wp:docPr id="1277592434" name="Picture 1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92434" name="Picture 14" descr="A map of a cit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25D18581" w14:textId="30280B27"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7CB6111" wp14:editId="376DC272">
            <wp:extent cx="5405120" cy="7639050"/>
            <wp:effectExtent l="0" t="0" r="5080" b="0"/>
            <wp:docPr id="1541568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71FB749C" w14:textId="6DEEC403"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0057C5F0" wp14:editId="7B8BA60A">
            <wp:extent cx="5405120" cy="7639050"/>
            <wp:effectExtent l="0" t="0" r="5080" b="0"/>
            <wp:docPr id="630739513" name="Picture 12" descr="A map of la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39513" name="Picture 12" descr="A map of land with black dot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p>
    <w:p w14:paraId="56B58134" w14:textId="0FBF4290"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425125DC" wp14:editId="3D4AD9A0">
            <wp:extent cx="5405120" cy="7639050"/>
            <wp:effectExtent l="0" t="0" r="5080" b="0"/>
            <wp:docPr id="245917568" name="Picture 1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7568" name="Picture 11" descr="A map of a lan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5120" cy="7639050"/>
                    </a:xfrm>
                    <a:prstGeom prst="rect">
                      <a:avLst/>
                    </a:prstGeom>
                    <a:noFill/>
                    <a:ln>
                      <a:noFill/>
                    </a:ln>
                  </pic:spPr>
                </pic:pic>
              </a:graphicData>
            </a:graphic>
          </wp:inline>
        </w:drawing>
      </w:r>
      <w:r w:rsidRPr="001908F0">
        <w:rPr>
          <w:rFonts w:eastAsia="Times New Roman"/>
          <w:color w:val="000000"/>
          <w:sz w:val="23"/>
          <w:szCs w:val="23"/>
          <w:lang w:eastAsia="en-AU"/>
          <w14:ligatures w14:val="standardContextual"/>
        </w:rPr>
        <w:br w:type="page"/>
      </w:r>
    </w:p>
    <w:p w14:paraId="0C2A7D8A" w14:textId="77777777" w:rsidR="001908F0" w:rsidRPr="001908F0" w:rsidRDefault="001908F0" w:rsidP="001908F0">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277"/>
        <w:gridCol w:w="1596"/>
        <w:gridCol w:w="5913"/>
      </w:tblGrid>
      <w:tr w:rsidR="001908F0" w:rsidRPr="001908F0" w14:paraId="40CB50E6" w14:textId="77777777" w:rsidTr="00F51B00">
        <w:trPr>
          <w:cantSplit/>
          <w:tblHeader/>
        </w:trPr>
        <w:tc>
          <w:tcPr>
            <w:tcW w:w="8786" w:type="dxa"/>
            <w:gridSpan w:val="3"/>
            <w:tcBorders>
              <w:top w:val="nil"/>
              <w:left w:val="nil"/>
              <w:bottom w:val="nil"/>
              <w:right w:val="nil"/>
            </w:tcBorders>
          </w:tcPr>
          <w:p w14:paraId="551EBBD9"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NORTHERN CONNECTOR</w:t>
            </w:r>
          </w:p>
          <w:p w14:paraId="17194DD3"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TABLE OF AUTHORISED ROUTES AND MEANS OF ACCESS TO THE CONTROLLED ACCESS ROAD</w:t>
            </w:r>
          </w:p>
        </w:tc>
      </w:tr>
      <w:tr w:rsidR="001908F0" w:rsidRPr="001908F0" w14:paraId="5C87B30D" w14:textId="77777777" w:rsidTr="00F51B00">
        <w:trPr>
          <w:cantSplit/>
          <w:tblHeader/>
        </w:trPr>
        <w:tc>
          <w:tcPr>
            <w:tcW w:w="1277" w:type="dxa"/>
            <w:tcBorders>
              <w:top w:val="nil"/>
              <w:left w:val="nil"/>
              <w:bottom w:val="single" w:sz="4" w:space="0" w:color="auto"/>
              <w:right w:val="nil"/>
            </w:tcBorders>
          </w:tcPr>
          <w:p w14:paraId="52EB58B4"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Point</w:t>
            </w:r>
          </w:p>
        </w:tc>
        <w:tc>
          <w:tcPr>
            <w:tcW w:w="1596" w:type="dxa"/>
            <w:tcBorders>
              <w:top w:val="nil"/>
              <w:left w:val="nil"/>
              <w:bottom w:val="single" w:sz="4" w:space="0" w:color="auto"/>
              <w:right w:val="nil"/>
            </w:tcBorders>
          </w:tcPr>
          <w:p w14:paraId="29B6C05E"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Width (metres)</w:t>
            </w:r>
          </w:p>
        </w:tc>
        <w:tc>
          <w:tcPr>
            <w:tcW w:w="5913" w:type="dxa"/>
            <w:tcBorders>
              <w:top w:val="nil"/>
              <w:left w:val="nil"/>
              <w:bottom w:val="single" w:sz="4" w:space="0" w:color="auto"/>
              <w:right w:val="nil"/>
            </w:tcBorders>
          </w:tcPr>
          <w:p w14:paraId="62FE9ADB"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(Centrally located) in relation to allotment boundary (metres)</w:t>
            </w:r>
          </w:p>
        </w:tc>
      </w:tr>
      <w:tr w:rsidR="001908F0" w:rsidRPr="001908F0" w14:paraId="26B2FA9D" w14:textId="77777777" w:rsidTr="00F51B00">
        <w:trPr>
          <w:cantSplit/>
        </w:trPr>
        <w:tc>
          <w:tcPr>
            <w:tcW w:w="1277" w:type="dxa"/>
            <w:tcBorders>
              <w:top w:val="single" w:sz="4" w:space="0" w:color="auto"/>
              <w:left w:val="nil"/>
              <w:bottom w:val="nil"/>
              <w:right w:val="nil"/>
            </w:tcBorders>
            <w:vAlign w:val="center"/>
          </w:tcPr>
          <w:p w14:paraId="5CECDE5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w:t>
            </w:r>
          </w:p>
        </w:tc>
        <w:tc>
          <w:tcPr>
            <w:tcW w:w="1596" w:type="dxa"/>
            <w:tcBorders>
              <w:top w:val="single" w:sz="4" w:space="0" w:color="auto"/>
              <w:left w:val="nil"/>
              <w:bottom w:val="nil"/>
              <w:right w:val="nil"/>
            </w:tcBorders>
            <w:vAlign w:val="center"/>
          </w:tcPr>
          <w:p w14:paraId="061AFA5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10.2</w:t>
            </w:r>
          </w:p>
        </w:tc>
        <w:tc>
          <w:tcPr>
            <w:tcW w:w="5913" w:type="dxa"/>
            <w:tcBorders>
              <w:top w:val="single" w:sz="4" w:space="0" w:color="auto"/>
              <w:left w:val="nil"/>
              <w:bottom w:val="nil"/>
              <w:right w:val="nil"/>
            </w:tcBorders>
            <w:vAlign w:val="center"/>
          </w:tcPr>
          <w:p w14:paraId="5403893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448.0 north from southern boundary of A16 in D112813</w:t>
            </w:r>
          </w:p>
        </w:tc>
      </w:tr>
      <w:tr w:rsidR="001908F0" w:rsidRPr="001908F0" w14:paraId="1F783D26" w14:textId="77777777" w:rsidTr="00F51B00">
        <w:trPr>
          <w:cantSplit/>
        </w:trPr>
        <w:tc>
          <w:tcPr>
            <w:tcW w:w="1277" w:type="dxa"/>
            <w:tcBorders>
              <w:top w:val="nil"/>
              <w:left w:val="nil"/>
              <w:bottom w:val="nil"/>
              <w:right w:val="nil"/>
            </w:tcBorders>
            <w:vAlign w:val="center"/>
          </w:tcPr>
          <w:p w14:paraId="3B451C6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w:t>
            </w:r>
          </w:p>
        </w:tc>
        <w:tc>
          <w:tcPr>
            <w:tcW w:w="1596" w:type="dxa"/>
            <w:tcBorders>
              <w:top w:val="nil"/>
              <w:left w:val="nil"/>
              <w:bottom w:val="nil"/>
              <w:right w:val="nil"/>
            </w:tcBorders>
            <w:vAlign w:val="center"/>
          </w:tcPr>
          <w:p w14:paraId="655F33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4.9</w:t>
            </w:r>
          </w:p>
        </w:tc>
        <w:tc>
          <w:tcPr>
            <w:tcW w:w="5913" w:type="dxa"/>
            <w:tcBorders>
              <w:top w:val="nil"/>
              <w:left w:val="nil"/>
              <w:bottom w:val="nil"/>
              <w:right w:val="nil"/>
            </w:tcBorders>
            <w:vAlign w:val="center"/>
          </w:tcPr>
          <w:p w14:paraId="1054C78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17.2 north west from north eastern corner of A20 in D112815</w:t>
            </w:r>
          </w:p>
        </w:tc>
      </w:tr>
      <w:tr w:rsidR="001908F0" w:rsidRPr="001908F0" w14:paraId="6AF1D4D9" w14:textId="77777777" w:rsidTr="00F51B00">
        <w:trPr>
          <w:cantSplit/>
        </w:trPr>
        <w:tc>
          <w:tcPr>
            <w:tcW w:w="1277" w:type="dxa"/>
            <w:tcBorders>
              <w:top w:val="nil"/>
              <w:left w:val="nil"/>
              <w:bottom w:val="nil"/>
              <w:right w:val="nil"/>
            </w:tcBorders>
            <w:vAlign w:val="center"/>
          </w:tcPr>
          <w:p w14:paraId="62CE94D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w:t>
            </w:r>
          </w:p>
        </w:tc>
        <w:tc>
          <w:tcPr>
            <w:tcW w:w="1596" w:type="dxa"/>
            <w:tcBorders>
              <w:top w:val="nil"/>
              <w:left w:val="nil"/>
              <w:bottom w:val="nil"/>
              <w:right w:val="nil"/>
            </w:tcBorders>
            <w:vAlign w:val="center"/>
          </w:tcPr>
          <w:p w14:paraId="2A32267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3.6</w:t>
            </w:r>
          </w:p>
        </w:tc>
        <w:tc>
          <w:tcPr>
            <w:tcW w:w="5913" w:type="dxa"/>
            <w:tcBorders>
              <w:top w:val="nil"/>
              <w:left w:val="nil"/>
              <w:bottom w:val="nil"/>
              <w:right w:val="nil"/>
            </w:tcBorders>
            <w:vAlign w:val="center"/>
          </w:tcPr>
          <w:p w14:paraId="60F9D1C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7.7 north from northern boundary of A5161 in D127752</w:t>
            </w:r>
          </w:p>
        </w:tc>
      </w:tr>
      <w:tr w:rsidR="001908F0" w:rsidRPr="001908F0" w14:paraId="1A73EC70" w14:textId="77777777" w:rsidTr="00F51B00">
        <w:trPr>
          <w:cantSplit/>
        </w:trPr>
        <w:tc>
          <w:tcPr>
            <w:tcW w:w="1277" w:type="dxa"/>
            <w:tcBorders>
              <w:top w:val="nil"/>
              <w:left w:val="nil"/>
              <w:bottom w:val="nil"/>
              <w:right w:val="nil"/>
            </w:tcBorders>
            <w:vAlign w:val="center"/>
          </w:tcPr>
          <w:p w14:paraId="5A7F77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w:t>
            </w:r>
          </w:p>
        </w:tc>
        <w:tc>
          <w:tcPr>
            <w:tcW w:w="1596" w:type="dxa"/>
            <w:tcBorders>
              <w:top w:val="nil"/>
              <w:left w:val="nil"/>
              <w:bottom w:val="nil"/>
              <w:right w:val="nil"/>
            </w:tcBorders>
            <w:vAlign w:val="center"/>
          </w:tcPr>
          <w:p w14:paraId="67298D8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3.7</w:t>
            </w:r>
          </w:p>
        </w:tc>
        <w:tc>
          <w:tcPr>
            <w:tcW w:w="5913" w:type="dxa"/>
            <w:tcBorders>
              <w:top w:val="nil"/>
              <w:left w:val="nil"/>
              <w:bottom w:val="nil"/>
              <w:right w:val="nil"/>
            </w:tcBorders>
            <w:vAlign w:val="center"/>
          </w:tcPr>
          <w:p w14:paraId="40265AB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21.0 north west from south western corner of Piece 33 in D112819</w:t>
            </w:r>
          </w:p>
        </w:tc>
      </w:tr>
      <w:tr w:rsidR="001908F0" w:rsidRPr="001908F0" w14:paraId="3851CFB4" w14:textId="77777777" w:rsidTr="00F51B00">
        <w:trPr>
          <w:cantSplit/>
        </w:trPr>
        <w:tc>
          <w:tcPr>
            <w:tcW w:w="1277" w:type="dxa"/>
            <w:tcBorders>
              <w:top w:val="nil"/>
              <w:left w:val="nil"/>
              <w:bottom w:val="nil"/>
              <w:right w:val="nil"/>
            </w:tcBorders>
            <w:vAlign w:val="center"/>
          </w:tcPr>
          <w:p w14:paraId="6C424E1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w:t>
            </w:r>
          </w:p>
        </w:tc>
        <w:tc>
          <w:tcPr>
            <w:tcW w:w="1596" w:type="dxa"/>
            <w:tcBorders>
              <w:top w:val="nil"/>
              <w:left w:val="nil"/>
              <w:bottom w:val="nil"/>
              <w:right w:val="nil"/>
            </w:tcBorders>
            <w:vAlign w:val="center"/>
          </w:tcPr>
          <w:p w14:paraId="46BBAF0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2.9</w:t>
            </w:r>
          </w:p>
        </w:tc>
        <w:tc>
          <w:tcPr>
            <w:tcW w:w="5913" w:type="dxa"/>
            <w:tcBorders>
              <w:top w:val="nil"/>
              <w:left w:val="nil"/>
              <w:bottom w:val="nil"/>
              <w:right w:val="nil"/>
            </w:tcBorders>
            <w:vAlign w:val="center"/>
          </w:tcPr>
          <w:p w14:paraId="2936D9E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151.8 north from northern boundary of A31 in D112819</w:t>
            </w:r>
          </w:p>
        </w:tc>
      </w:tr>
      <w:tr w:rsidR="001908F0" w:rsidRPr="001908F0" w14:paraId="2B0AEC4E" w14:textId="77777777" w:rsidTr="00F51B00">
        <w:trPr>
          <w:cantSplit/>
        </w:trPr>
        <w:tc>
          <w:tcPr>
            <w:tcW w:w="1277" w:type="dxa"/>
            <w:tcBorders>
              <w:top w:val="nil"/>
              <w:left w:val="nil"/>
              <w:bottom w:val="nil"/>
              <w:right w:val="nil"/>
            </w:tcBorders>
            <w:vAlign w:val="center"/>
          </w:tcPr>
          <w:p w14:paraId="3599F7F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w:t>
            </w:r>
          </w:p>
        </w:tc>
        <w:tc>
          <w:tcPr>
            <w:tcW w:w="1596" w:type="dxa"/>
            <w:tcBorders>
              <w:top w:val="nil"/>
              <w:left w:val="nil"/>
              <w:bottom w:val="nil"/>
              <w:right w:val="nil"/>
            </w:tcBorders>
            <w:vAlign w:val="center"/>
          </w:tcPr>
          <w:p w14:paraId="6ECBAFA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5913" w:type="dxa"/>
            <w:tcBorders>
              <w:top w:val="nil"/>
              <w:left w:val="nil"/>
              <w:bottom w:val="nil"/>
              <w:right w:val="nil"/>
            </w:tcBorders>
            <w:vAlign w:val="center"/>
          </w:tcPr>
          <w:p w14:paraId="171F68F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25.1 north east from A57 in F114618</w:t>
            </w:r>
          </w:p>
        </w:tc>
      </w:tr>
      <w:tr w:rsidR="001908F0" w:rsidRPr="001908F0" w14:paraId="28FD653B" w14:textId="77777777" w:rsidTr="00F51B00">
        <w:trPr>
          <w:cantSplit/>
        </w:trPr>
        <w:tc>
          <w:tcPr>
            <w:tcW w:w="1277" w:type="dxa"/>
            <w:tcBorders>
              <w:top w:val="nil"/>
              <w:left w:val="nil"/>
              <w:bottom w:val="nil"/>
              <w:right w:val="nil"/>
            </w:tcBorders>
            <w:vAlign w:val="center"/>
          </w:tcPr>
          <w:p w14:paraId="5D1829A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w:t>
            </w:r>
          </w:p>
        </w:tc>
        <w:tc>
          <w:tcPr>
            <w:tcW w:w="1596" w:type="dxa"/>
            <w:tcBorders>
              <w:top w:val="nil"/>
              <w:left w:val="nil"/>
              <w:bottom w:val="nil"/>
              <w:right w:val="nil"/>
            </w:tcBorders>
            <w:vAlign w:val="center"/>
          </w:tcPr>
          <w:p w14:paraId="0301CF4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5913" w:type="dxa"/>
            <w:tcBorders>
              <w:top w:val="nil"/>
              <w:left w:val="nil"/>
              <w:bottom w:val="nil"/>
              <w:right w:val="nil"/>
            </w:tcBorders>
            <w:vAlign w:val="center"/>
          </w:tcPr>
          <w:p w14:paraId="777A46D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7.1 east from northern corner of Piece 49 in D127076</w:t>
            </w:r>
          </w:p>
        </w:tc>
      </w:tr>
      <w:tr w:rsidR="001908F0" w:rsidRPr="001908F0" w14:paraId="0445A4A6" w14:textId="77777777" w:rsidTr="00F51B00">
        <w:trPr>
          <w:cantSplit/>
        </w:trPr>
        <w:tc>
          <w:tcPr>
            <w:tcW w:w="1277" w:type="dxa"/>
            <w:tcBorders>
              <w:top w:val="nil"/>
              <w:left w:val="nil"/>
              <w:bottom w:val="nil"/>
              <w:right w:val="nil"/>
            </w:tcBorders>
            <w:vAlign w:val="center"/>
          </w:tcPr>
          <w:p w14:paraId="1C2143D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w:t>
            </w:r>
          </w:p>
        </w:tc>
        <w:tc>
          <w:tcPr>
            <w:tcW w:w="1596" w:type="dxa"/>
            <w:tcBorders>
              <w:top w:val="nil"/>
              <w:left w:val="nil"/>
              <w:bottom w:val="nil"/>
              <w:right w:val="nil"/>
            </w:tcBorders>
            <w:vAlign w:val="center"/>
          </w:tcPr>
          <w:p w14:paraId="4334DD9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5.7</w:t>
            </w:r>
          </w:p>
        </w:tc>
        <w:tc>
          <w:tcPr>
            <w:tcW w:w="5913" w:type="dxa"/>
            <w:tcBorders>
              <w:top w:val="nil"/>
              <w:left w:val="nil"/>
              <w:bottom w:val="nil"/>
              <w:right w:val="nil"/>
            </w:tcBorders>
            <w:vAlign w:val="center"/>
          </w:tcPr>
          <w:p w14:paraId="5E26743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77.0 south west from south eastern corner of A54 in D127077</w:t>
            </w:r>
          </w:p>
        </w:tc>
      </w:tr>
      <w:tr w:rsidR="001908F0" w:rsidRPr="001908F0" w14:paraId="4424985E" w14:textId="77777777" w:rsidTr="00F51B00">
        <w:trPr>
          <w:cantSplit/>
        </w:trPr>
        <w:tc>
          <w:tcPr>
            <w:tcW w:w="1277" w:type="dxa"/>
            <w:tcBorders>
              <w:top w:val="nil"/>
              <w:left w:val="nil"/>
              <w:bottom w:val="nil"/>
              <w:right w:val="nil"/>
            </w:tcBorders>
            <w:vAlign w:val="center"/>
          </w:tcPr>
          <w:p w14:paraId="7ECA240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w:t>
            </w:r>
          </w:p>
        </w:tc>
        <w:tc>
          <w:tcPr>
            <w:tcW w:w="1596" w:type="dxa"/>
            <w:tcBorders>
              <w:top w:val="nil"/>
              <w:left w:val="nil"/>
              <w:bottom w:val="nil"/>
              <w:right w:val="nil"/>
            </w:tcBorders>
            <w:vAlign w:val="center"/>
          </w:tcPr>
          <w:p w14:paraId="2BD53BC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3.1</w:t>
            </w:r>
          </w:p>
        </w:tc>
        <w:tc>
          <w:tcPr>
            <w:tcW w:w="5913" w:type="dxa"/>
            <w:tcBorders>
              <w:top w:val="nil"/>
              <w:left w:val="nil"/>
              <w:bottom w:val="nil"/>
              <w:right w:val="nil"/>
            </w:tcBorders>
            <w:vAlign w:val="center"/>
          </w:tcPr>
          <w:p w14:paraId="2E63C26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10.0 south west from south western corner of A511 in D112845</w:t>
            </w:r>
          </w:p>
        </w:tc>
      </w:tr>
      <w:tr w:rsidR="001908F0" w:rsidRPr="001908F0" w14:paraId="65BC62A8" w14:textId="77777777" w:rsidTr="00F51B00">
        <w:trPr>
          <w:cantSplit/>
        </w:trPr>
        <w:tc>
          <w:tcPr>
            <w:tcW w:w="1277" w:type="dxa"/>
            <w:tcBorders>
              <w:top w:val="nil"/>
              <w:left w:val="nil"/>
              <w:bottom w:val="nil"/>
              <w:right w:val="nil"/>
            </w:tcBorders>
            <w:vAlign w:val="center"/>
          </w:tcPr>
          <w:p w14:paraId="4AF6308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1596" w:type="dxa"/>
            <w:tcBorders>
              <w:top w:val="nil"/>
              <w:left w:val="nil"/>
              <w:bottom w:val="nil"/>
              <w:right w:val="nil"/>
            </w:tcBorders>
            <w:vAlign w:val="center"/>
          </w:tcPr>
          <w:p w14:paraId="61B097D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12.2</w:t>
            </w:r>
          </w:p>
        </w:tc>
        <w:tc>
          <w:tcPr>
            <w:tcW w:w="5913" w:type="dxa"/>
            <w:tcBorders>
              <w:top w:val="nil"/>
              <w:left w:val="nil"/>
              <w:bottom w:val="nil"/>
              <w:right w:val="nil"/>
            </w:tcBorders>
            <w:vAlign w:val="center"/>
          </w:tcPr>
          <w:p w14:paraId="4EBDE30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54.0 south east from north western corner of A92 in DP117347</w:t>
            </w:r>
          </w:p>
        </w:tc>
      </w:tr>
      <w:tr w:rsidR="001908F0" w:rsidRPr="001908F0" w14:paraId="66F38964" w14:textId="77777777" w:rsidTr="00F51B00">
        <w:trPr>
          <w:cantSplit/>
        </w:trPr>
        <w:tc>
          <w:tcPr>
            <w:tcW w:w="1277" w:type="dxa"/>
            <w:tcBorders>
              <w:top w:val="nil"/>
              <w:left w:val="nil"/>
              <w:bottom w:val="nil"/>
              <w:right w:val="nil"/>
            </w:tcBorders>
            <w:vAlign w:val="center"/>
          </w:tcPr>
          <w:p w14:paraId="0721A75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w:t>
            </w:r>
          </w:p>
        </w:tc>
        <w:tc>
          <w:tcPr>
            <w:tcW w:w="1596" w:type="dxa"/>
            <w:tcBorders>
              <w:top w:val="nil"/>
              <w:left w:val="nil"/>
              <w:bottom w:val="nil"/>
              <w:right w:val="nil"/>
            </w:tcBorders>
            <w:vAlign w:val="center"/>
          </w:tcPr>
          <w:p w14:paraId="311C919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5913" w:type="dxa"/>
            <w:tcBorders>
              <w:top w:val="nil"/>
              <w:left w:val="nil"/>
              <w:bottom w:val="nil"/>
              <w:right w:val="nil"/>
            </w:tcBorders>
            <w:vAlign w:val="center"/>
          </w:tcPr>
          <w:p w14:paraId="3009119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2E1B4829" w14:textId="77777777" w:rsidTr="00F51B00">
        <w:trPr>
          <w:cantSplit/>
        </w:trPr>
        <w:tc>
          <w:tcPr>
            <w:tcW w:w="1277" w:type="dxa"/>
            <w:tcBorders>
              <w:top w:val="nil"/>
              <w:left w:val="nil"/>
              <w:bottom w:val="nil"/>
              <w:right w:val="nil"/>
            </w:tcBorders>
            <w:vAlign w:val="center"/>
          </w:tcPr>
          <w:p w14:paraId="27EAB77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w:t>
            </w:r>
          </w:p>
        </w:tc>
        <w:tc>
          <w:tcPr>
            <w:tcW w:w="1596" w:type="dxa"/>
            <w:tcBorders>
              <w:top w:val="nil"/>
              <w:left w:val="nil"/>
              <w:bottom w:val="nil"/>
              <w:right w:val="nil"/>
            </w:tcBorders>
            <w:vAlign w:val="center"/>
          </w:tcPr>
          <w:p w14:paraId="728E216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5913" w:type="dxa"/>
            <w:tcBorders>
              <w:top w:val="nil"/>
              <w:left w:val="nil"/>
              <w:bottom w:val="nil"/>
              <w:right w:val="nil"/>
            </w:tcBorders>
            <w:vAlign w:val="center"/>
          </w:tcPr>
          <w:p w14:paraId="51A47B4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126.1 south from north eastern corner of A155 in DP132729</w:t>
            </w:r>
          </w:p>
        </w:tc>
      </w:tr>
      <w:tr w:rsidR="001908F0" w:rsidRPr="001908F0" w14:paraId="5A57593C" w14:textId="77777777" w:rsidTr="00F51B00">
        <w:trPr>
          <w:cantSplit/>
        </w:trPr>
        <w:tc>
          <w:tcPr>
            <w:tcW w:w="1277" w:type="dxa"/>
            <w:tcBorders>
              <w:top w:val="nil"/>
              <w:left w:val="nil"/>
              <w:bottom w:val="nil"/>
              <w:right w:val="nil"/>
            </w:tcBorders>
            <w:vAlign w:val="center"/>
          </w:tcPr>
          <w:p w14:paraId="67AC2B2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w:t>
            </w:r>
          </w:p>
        </w:tc>
        <w:tc>
          <w:tcPr>
            <w:tcW w:w="1596" w:type="dxa"/>
            <w:tcBorders>
              <w:top w:val="nil"/>
              <w:left w:val="nil"/>
              <w:bottom w:val="nil"/>
              <w:right w:val="nil"/>
            </w:tcBorders>
            <w:vAlign w:val="center"/>
          </w:tcPr>
          <w:p w14:paraId="5300645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5913" w:type="dxa"/>
            <w:tcBorders>
              <w:top w:val="nil"/>
              <w:left w:val="nil"/>
              <w:bottom w:val="nil"/>
              <w:right w:val="nil"/>
            </w:tcBorders>
            <w:vAlign w:val="center"/>
          </w:tcPr>
          <w:p w14:paraId="51162A0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162.0 north west from north eastern corner of A155 in DP132729</w:t>
            </w:r>
          </w:p>
        </w:tc>
      </w:tr>
      <w:tr w:rsidR="001908F0" w:rsidRPr="001908F0" w14:paraId="41A0394B" w14:textId="77777777" w:rsidTr="00F51B00">
        <w:trPr>
          <w:cantSplit/>
        </w:trPr>
        <w:tc>
          <w:tcPr>
            <w:tcW w:w="1277" w:type="dxa"/>
            <w:tcBorders>
              <w:top w:val="nil"/>
              <w:left w:val="nil"/>
              <w:bottom w:val="nil"/>
              <w:right w:val="nil"/>
            </w:tcBorders>
            <w:vAlign w:val="center"/>
          </w:tcPr>
          <w:p w14:paraId="640734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w:t>
            </w:r>
          </w:p>
        </w:tc>
        <w:tc>
          <w:tcPr>
            <w:tcW w:w="1596" w:type="dxa"/>
            <w:tcBorders>
              <w:top w:val="nil"/>
              <w:left w:val="nil"/>
              <w:bottom w:val="nil"/>
              <w:right w:val="nil"/>
            </w:tcBorders>
            <w:vAlign w:val="center"/>
          </w:tcPr>
          <w:p w14:paraId="03874C8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w:t>
            </w:r>
          </w:p>
        </w:tc>
        <w:tc>
          <w:tcPr>
            <w:tcW w:w="5913" w:type="dxa"/>
            <w:tcBorders>
              <w:top w:val="nil"/>
              <w:left w:val="nil"/>
              <w:bottom w:val="nil"/>
              <w:right w:val="nil"/>
            </w:tcBorders>
            <w:vAlign w:val="center"/>
          </w:tcPr>
          <w:p w14:paraId="788FD9B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38.0 south west from eastern corner of A42 in F218350</w:t>
            </w:r>
          </w:p>
        </w:tc>
      </w:tr>
      <w:tr w:rsidR="001908F0" w:rsidRPr="001908F0" w14:paraId="40E56E72" w14:textId="77777777" w:rsidTr="00F51B00">
        <w:trPr>
          <w:cantSplit/>
        </w:trPr>
        <w:tc>
          <w:tcPr>
            <w:tcW w:w="1277" w:type="dxa"/>
            <w:tcBorders>
              <w:top w:val="nil"/>
              <w:left w:val="nil"/>
              <w:bottom w:val="nil"/>
              <w:right w:val="nil"/>
            </w:tcBorders>
            <w:vAlign w:val="center"/>
          </w:tcPr>
          <w:p w14:paraId="3AC2B6C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1596" w:type="dxa"/>
            <w:tcBorders>
              <w:top w:val="nil"/>
              <w:left w:val="nil"/>
              <w:bottom w:val="nil"/>
              <w:right w:val="nil"/>
            </w:tcBorders>
            <w:vAlign w:val="center"/>
          </w:tcPr>
          <w:p w14:paraId="5AEBDE6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5913" w:type="dxa"/>
            <w:tcBorders>
              <w:top w:val="nil"/>
              <w:left w:val="nil"/>
              <w:bottom w:val="nil"/>
              <w:right w:val="nil"/>
            </w:tcBorders>
            <w:vAlign w:val="center"/>
          </w:tcPr>
          <w:p w14:paraId="25BF8F3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11.0 north east from northern corner of A11 in F114672</w:t>
            </w:r>
          </w:p>
        </w:tc>
      </w:tr>
      <w:tr w:rsidR="001908F0" w:rsidRPr="001908F0" w14:paraId="1481DF0D" w14:textId="77777777" w:rsidTr="00F51B00">
        <w:trPr>
          <w:cantSplit/>
        </w:trPr>
        <w:tc>
          <w:tcPr>
            <w:tcW w:w="1277" w:type="dxa"/>
            <w:tcBorders>
              <w:top w:val="nil"/>
              <w:left w:val="nil"/>
              <w:bottom w:val="nil"/>
              <w:right w:val="nil"/>
            </w:tcBorders>
            <w:vAlign w:val="center"/>
          </w:tcPr>
          <w:p w14:paraId="3CCAD9D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w:t>
            </w:r>
          </w:p>
        </w:tc>
        <w:tc>
          <w:tcPr>
            <w:tcW w:w="1596" w:type="dxa"/>
            <w:tcBorders>
              <w:top w:val="nil"/>
              <w:left w:val="nil"/>
              <w:bottom w:val="nil"/>
              <w:right w:val="nil"/>
            </w:tcBorders>
            <w:vAlign w:val="center"/>
          </w:tcPr>
          <w:p w14:paraId="4D14D3F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3.3</w:t>
            </w:r>
          </w:p>
        </w:tc>
        <w:tc>
          <w:tcPr>
            <w:tcW w:w="5913" w:type="dxa"/>
            <w:tcBorders>
              <w:top w:val="nil"/>
              <w:left w:val="nil"/>
              <w:bottom w:val="nil"/>
              <w:right w:val="nil"/>
            </w:tcBorders>
            <w:vAlign w:val="center"/>
          </w:tcPr>
          <w:p w14:paraId="3313AA8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11.2 north from north eastern corner of A731 in D127794</w:t>
            </w:r>
          </w:p>
        </w:tc>
      </w:tr>
      <w:tr w:rsidR="001908F0" w:rsidRPr="001908F0" w14:paraId="6B855E80" w14:textId="77777777" w:rsidTr="00F51B00">
        <w:trPr>
          <w:cantSplit/>
        </w:trPr>
        <w:tc>
          <w:tcPr>
            <w:tcW w:w="1277" w:type="dxa"/>
            <w:tcBorders>
              <w:top w:val="nil"/>
              <w:left w:val="nil"/>
              <w:bottom w:val="nil"/>
              <w:right w:val="nil"/>
            </w:tcBorders>
            <w:vAlign w:val="center"/>
          </w:tcPr>
          <w:p w14:paraId="5556BFA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17</w:t>
            </w:r>
          </w:p>
        </w:tc>
        <w:tc>
          <w:tcPr>
            <w:tcW w:w="1596" w:type="dxa"/>
            <w:tcBorders>
              <w:top w:val="nil"/>
              <w:left w:val="nil"/>
              <w:bottom w:val="nil"/>
              <w:right w:val="nil"/>
            </w:tcBorders>
            <w:vAlign w:val="center"/>
          </w:tcPr>
          <w:p w14:paraId="7C04346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5913" w:type="dxa"/>
            <w:tcBorders>
              <w:top w:val="nil"/>
              <w:left w:val="nil"/>
              <w:bottom w:val="nil"/>
              <w:right w:val="nil"/>
            </w:tcBorders>
            <w:vAlign w:val="center"/>
          </w:tcPr>
          <w:p w14:paraId="485B241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59C527C2" w14:textId="77777777" w:rsidTr="00F51B00">
        <w:trPr>
          <w:cantSplit/>
        </w:trPr>
        <w:tc>
          <w:tcPr>
            <w:tcW w:w="1277" w:type="dxa"/>
            <w:tcBorders>
              <w:top w:val="nil"/>
              <w:left w:val="nil"/>
              <w:bottom w:val="nil"/>
              <w:right w:val="nil"/>
            </w:tcBorders>
            <w:vAlign w:val="center"/>
          </w:tcPr>
          <w:p w14:paraId="768738E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18</w:t>
            </w:r>
          </w:p>
        </w:tc>
        <w:tc>
          <w:tcPr>
            <w:tcW w:w="1596" w:type="dxa"/>
            <w:tcBorders>
              <w:top w:val="nil"/>
              <w:left w:val="nil"/>
              <w:bottom w:val="nil"/>
              <w:right w:val="nil"/>
            </w:tcBorders>
            <w:vAlign w:val="center"/>
          </w:tcPr>
          <w:p w14:paraId="3C9EDF0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5913" w:type="dxa"/>
            <w:tcBorders>
              <w:top w:val="nil"/>
              <w:left w:val="nil"/>
              <w:bottom w:val="nil"/>
              <w:right w:val="nil"/>
            </w:tcBorders>
            <w:vAlign w:val="center"/>
          </w:tcPr>
          <w:p w14:paraId="35DF7C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14.0 north west from north western corner of A560 in D113365</w:t>
            </w:r>
          </w:p>
        </w:tc>
      </w:tr>
      <w:tr w:rsidR="001908F0" w:rsidRPr="001908F0" w14:paraId="04DC549C" w14:textId="77777777" w:rsidTr="00F51B00">
        <w:trPr>
          <w:cantSplit/>
        </w:trPr>
        <w:tc>
          <w:tcPr>
            <w:tcW w:w="1277" w:type="dxa"/>
            <w:tcBorders>
              <w:top w:val="nil"/>
              <w:left w:val="nil"/>
              <w:bottom w:val="nil"/>
              <w:right w:val="nil"/>
            </w:tcBorders>
            <w:vAlign w:val="center"/>
          </w:tcPr>
          <w:p w14:paraId="7B932DA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19</w:t>
            </w:r>
          </w:p>
        </w:tc>
        <w:tc>
          <w:tcPr>
            <w:tcW w:w="1596" w:type="dxa"/>
            <w:tcBorders>
              <w:top w:val="nil"/>
              <w:left w:val="nil"/>
              <w:bottom w:val="nil"/>
              <w:right w:val="nil"/>
            </w:tcBorders>
            <w:vAlign w:val="center"/>
          </w:tcPr>
          <w:p w14:paraId="584AE98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5913" w:type="dxa"/>
            <w:tcBorders>
              <w:top w:val="nil"/>
              <w:left w:val="nil"/>
              <w:bottom w:val="nil"/>
              <w:right w:val="nil"/>
            </w:tcBorders>
            <w:vAlign w:val="center"/>
          </w:tcPr>
          <w:p w14:paraId="4CEEEBE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64.0 south from north eastern corner of A28 in D87617</w:t>
            </w:r>
          </w:p>
        </w:tc>
      </w:tr>
      <w:tr w:rsidR="001908F0" w:rsidRPr="001908F0" w14:paraId="62F26135" w14:textId="77777777" w:rsidTr="00F51B00">
        <w:trPr>
          <w:cantSplit/>
        </w:trPr>
        <w:tc>
          <w:tcPr>
            <w:tcW w:w="1277" w:type="dxa"/>
            <w:tcBorders>
              <w:top w:val="nil"/>
              <w:left w:val="nil"/>
              <w:bottom w:val="nil"/>
              <w:right w:val="nil"/>
            </w:tcBorders>
            <w:vAlign w:val="center"/>
          </w:tcPr>
          <w:p w14:paraId="13A6A2C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w:t>
            </w:r>
          </w:p>
        </w:tc>
        <w:tc>
          <w:tcPr>
            <w:tcW w:w="1596" w:type="dxa"/>
            <w:tcBorders>
              <w:top w:val="nil"/>
              <w:left w:val="nil"/>
              <w:bottom w:val="nil"/>
              <w:right w:val="nil"/>
            </w:tcBorders>
            <w:vAlign w:val="center"/>
          </w:tcPr>
          <w:p w14:paraId="7ABFE91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5913" w:type="dxa"/>
            <w:tcBorders>
              <w:top w:val="nil"/>
              <w:left w:val="nil"/>
              <w:bottom w:val="nil"/>
              <w:right w:val="nil"/>
            </w:tcBorders>
            <w:vAlign w:val="center"/>
          </w:tcPr>
          <w:p w14:paraId="2F5ECD2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5.1 south from southern boundary of A9 in F114470</w:t>
            </w:r>
          </w:p>
        </w:tc>
      </w:tr>
      <w:tr w:rsidR="001908F0" w:rsidRPr="001908F0" w14:paraId="31E124F9" w14:textId="77777777" w:rsidTr="00F51B00">
        <w:trPr>
          <w:cantSplit/>
        </w:trPr>
        <w:tc>
          <w:tcPr>
            <w:tcW w:w="1277" w:type="dxa"/>
            <w:tcBorders>
              <w:top w:val="nil"/>
              <w:left w:val="nil"/>
              <w:bottom w:val="nil"/>
              <w:right w:val="nil"/>
            </w:tcBorders>
            <w:vAlign w:val="center"/>
          </w:tcPr>
          <w:p w14:paraId="078825F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21</w:t>
            </w:r>
          </w:p>
        </w:tc>
        <w:tc>
          <w:tcPr>
            <w:tcW w:w="1596" w:type="dxa"/>
            <w:tcBorders>
              <w:top w:val="nil"/>
              <w:left w:val="nil"/>
              <w:bottom w:val="nil"/>
              <w:right w:val="nil"/>
            </w:tcBorders>
            <w:vAlign w:val="center"/>
          </w:tcPr>
          <w:p w14:paraId="0D263EC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w:t>
            </w:r>
          </w:p>
        </w:tc>
        <w:tc>
          <w:tcPr>
            <w:tcW w:w="5913" w:type="dxa"/>
            <w:tcBorders>
              <w:top w:val="nil"/>
              <w:left w:val="nil"/>
              <w:bottom w:val="nil"/>
              <w:right w:val="nil"/>
            </w:tcBorders>
            <w:vAlign w:val="center"/>
          </w:tcPr>
          <w:p w14:paraId="0F43AA1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9.8 south from southern boundary of A255 in D129124</w:t>
            </w:r>
          </w:p>
        </w:tc>
      </w:tr>
      <w:tr w:rsidR="001908F0" w:rsidRPr="001908F0" w14:paraId="5406C3B1" w14:textId="77777777" w:rsidTr="00F51B00">
        <w:trPr>
          <w:cantSplit/>
        </w:trPr>
        <w:tc>
          <w:tcPr>
            <w:tcW w:w="1277" w:type="dxa"/>
            <w:tcBorders>
              <w:top w:val="nil"/>
              <w:left w:val="nil"/>
              <w:bottom w:val="nil"/>
              <w:right w:val="nil"/>
            </w:tcBorders>
            <w:vAlign w:val="center"/>
          </w:tcPr>
          <w:p w14:paraId="25543E8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w:t>
            </w:r>
          </w:p>
        </w:tc>
        <w:tc>
          <w:tcPr>
            <w:tcW w:w="1596" w:type="dxa"/>
            <w:tcBorders>
              <w:top w:val="nil"/>
              <w:left w:val="nil"/>
              <w:bottom w:val="nil"/>
              <w:right w:val="nil"/>
            </w:tcBorders>
            <w:vAlign w:val="center"/>
          </w:tcPr>
          <w:p w14:paraId="2BEF5AE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5913" w:type="dxa"/>
            <w:tcBorders>
              <w:top w:val="nil"/>
              <w:left w:val="nil"/>
              <w:bottom w:val="nil"/>
              <w:right w:val="nil"/>
            </w:tcBorders>
            <w:vAlign w:val="center"/>
          </w:tcPr>
          <w:p w14:paraId="187ED03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12.5 north from northern boundary in A3 in F7504</w:t>
            </w:r>
          </w:p>
        </w:tc>
      </w:tr>
      <w:tr w:rsidR="001908F0" w:rsidRPr="001908F0" w14:paraId="1C41C469" w14:textId="77777777" w:rsidTr="00F51B00">
        <w:trPr>
          <w:cantSplit/>
        </w:trPr>
        <w:tc>
          <w:tcPr>
            <w:tcW w:w="1277" w:type="dxa"/>
            <w:tcBorders>
              <w:top w:val="nil"/>
              <w:left w:val="nil"/>
              <w:bottom w:val="nil"/>
              <w:right w:val="nil"/>
            </w:tcBorders>
            <w:vAlign w:val="center"/>
          </w:tcPr>
          <w:p w14:paraId="228E44D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w:t>
            </w:r>
          </w:p>
        </w:tc>
        <w:tc>
          <w:tcPr>
            <w:tcW w:w="1596" w:type="dxa"/>
            <w:tcBorders>
              <w:top w:val="nil"/>
              <w:left w:val="nil"/>
              <w:bottom w:val="nil"/>
              <w:right w:val="nil"/>
            </w:tcBorders>
            <w:vAlign w:val="center"/>
          </w:tcPr>
          <w:p w14:paraId="46F43A1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w:t>
            </w:r>
          </w:p>
        </w:tc>
        <w:tc>
          <w:tcPr>
            <w:tcW w:w="5913" w:type="dxa"/>
            <w:tcBorders>
              <w:top w:val="nil"/>
              <w:left w:val="nil"/>
              <w:bottom w:val="nil"/>
              <w:right w:val="nil"/>
            </w:tcBorders>
            <w:vAlign w:val="center"/>
          </w:tcPr>
          <w:p w14:paraId="22651E2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5.2 from northern boundary of A3 in F114564</w:t>
            </w:r>
          </w:p>
        </w:tc>
      </w:tr>
      <w:tr w:rsidR="001908F0" w:rsidRPr="001908F0" w14:paraId="10D36C4A" w14:textId="77777777" w:rsidTr="00F51B00">
        <w:trPr>
          <w:cantSplit/>
        </w:trPr>
        <w:tc>
          <w:tcPr>
            <w:tcW w:w="1277" w:type="dxa"/>
            <w:tcBorders>
              <w:top w:val="nil"/>
              <w:left w:val="nil"/>
              <w:bottom w:val="nil"/>
              <w:right w:val="nil"/>
            </w:tcBorders>
            <w:vAlign w:val="center"/>
          </w:tcPr>
          <w:p w14:paraId="2218C39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w:t>
            </w:r>
          </w:p>
        </w:tc>
        <w:tc>
          <w:tcPr>
            <w:tcW w:w="1596" w:type="dxa"/>
            <w:tcBorders>
              <w:top w:val="nil"/>
              <w:left w:val="nil"/>
              <w:bottom w:val="nil"/>
              <w:right w:val="nil"/>
            </w:tcBorders>
            <w:vAlign w:val="center"/>
          </w:tcPr>
          <w:p w14:paraId="2B15453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w:t>
            </w:r>
          </w:p>
        </w:tc>
        <w:tc>
          <w:tcPr>
            <w:tcW w:w="5913" w:type="dxa"/>
            <w:tcBorders>
              <w:top w:val="nil"/>
              <w:left w:val="nil"/>
              <w:bottom w:val="nil"/>
              <w:right w:val="nil"/>
            </w:tcBorders>
            <w:vAlign w:val="center"/>
          </w:tcPr>
          <w:p w14:paraId="6A0D070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26.0 north east from the easternmost corner of A5321 in D124056</w:t>
            </w:r>
          </w:p>
        </w:tc>
      </w:tr>
      <w:tr w:rsidR="001908F0" w:rsidRPr="001908F0" w14:paraId="3A19189D" w14:textId="77777777" w:rsidTr="00F51B00">
        <w:trPr>
          <w:cantSplit/>
        </w:trPr>
        <w:tc>
          <w:tcPr>
            <w:tcW w:w="1277" w:type="dxa"/>
            <w:tcBorders>
              <w:top w:val="nil"/>
              <w:left w:val="nil"/>
              <w:bottom w:val="nil"/>
              <w:right w:val="nil"/>
            </w:tcBorders>
            <w:vAlign w:val="center"/>
          </w:tcPr>
          <w:p w14:paraId="19EE171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w:t>
            </w:r>
          </w:p>
        </w:tc>
        <w:tc>
          <w:tcPr>
            <w:tcW w:w="1596" w:type="dxa"/>
            <w:tcBorders>
              <w:top w:val="nil"/>
              <w:left w:val="nil"/>
              <w:bottom w:val="nil"/>
              <w:right w:val="nil"/>
            </w:tcBorders>
            <w:vAlign w:val="center"/>
          </w:tcPr>
          <w:p w14:paraId="5DF7CC4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5913" w:type="dxa"/>
            <w:tcBorders>
              <w:top w:val="nil"/>
              <w:left w:val="nil"/>
              <w:bottom w:val="nil"/>
              <w:right w:val="nil"/>
            </w:tcBorders>
            <w:vAlign w:val="center"/>
          </w:tcPr>
          <w:p w14:paraId="0663B4B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B1798C0" w14:textId="77777777" w:rsidTr="00F51B00">
        <w:trPr>
          <w:cantSplit/>
        </w:trPr>
        <w:tc>
          <w:tcPr>
            <w:tcW w:w="1277" w:type="dxa"/>
            <w:tcBorders>
              <w:top w:val="nil"/>
              <w:left w:val="nil"/>
              <w:bottom w:val="nil"/>
              <w:right w:val="nil"/>
            </w:tcBorders>
            <w:vAlign w:val="center"/>
          </w:tcPr>
          <w:p w14:paraId="6FD21F1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28</w:t>
            </w:r>
          </w:p>
        </w:tc>
        <w:tc>
          <w:tcPr>
            <w:tcW w:w="1596" w:type="dxa"/>
            <w:tcBorders>
              <w:top w:val="nil"/>
              <w:left w:val="nil"/>
              <w:bottom w:val="nil"/>
              <w:right w:val="nil"/>
            </w:tcBorders>
            <w:vAlign w:val="center"/>
          </w:tcPr>
          <w:p w14:paraId="6AFFB04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w:t>
            </w:r>
          </w:p>
        </w:tc>
        <w:tc>
          <w:tcPr>
            <w:tcW w:w="5913" w:type="dxa"/>
            <w:tcBorders>
              <w:top w:val="nil"/>
              <w:left w:val="nil"/>
              <w:bottom w:val="nil"/>
              <w:right w:val="nil"/>
            </w:tcBorders>
            <w:vAlign w:val="center"/>
          </w:tcPr>
          <w:p w14:paraId="6E1BC9B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9.0 north from southern boundary of A535 in D112849</w:t>
            </w:r>
          </w:p>
        </w:tc>
      </w:tr>
    </w:tbl>
    <w:p w14:paraId="134BDB0A" w14:textId="77777777" w:rsidR="001908F0" w:rsidRPr="001908F0" w:rsidRDefault="001908F0" w:rsidP="001908F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908F0">
        <w:rPr>
          <w:rFonts w:eastAsia="Times New Roman"/>
          <w:b/>
          <w:bCs/>
          <w:color w:val="000000"/>
          <w:sz w:val="32"/>
          <w:szCs w:val="32"/>
          <w:lang w:eastAsia="en-AU"/>
          <w14:ligatures w14:val="standardContextual"/>
        </w:rPr>
        <w:lastRenderedPageBreak/>
        <w:t>Schedule 3—Northern Expressway</w:t>
      </w:r>
    </w:p>
    <w:p w14:paraId="601EC794" w14:textId="4DADFC85" w:rsidR="002369FC"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drawing>
          <wp:inline distT="0" distB="0" distL="0" distR="0" wp14:anchorId="3E264011" wp14:editId="593150FC">
            <wp:extent cx="5683170" cy="7350999"/>
            <wp:effectExtent l="0" t="0" r="0" b="2540"/>
            <wp:docPr id="420591266" name="Picture 10"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1266" name="Picture 10" descr="A map of a roa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3170" cy="7350999"/>
                    </a:xfrm>
                    <a:prstGeom prst="rect">
                      <a:avLst/>
                    </a:prstGeom>
                    <a:noFill/>
                    <a:ln>
                      <a:noFill/>
                    </a:ln>
                  </pic:spPr>
                </pic:pic>
              </a:graphicData>
            </a:graphic>
          </wp:inline>
        </w:drawing>
      </w:r>
    </w:p>
    <w:p w14:paraId="26BD6205" w14:textId="77777777" w:rsidR="002369FC" w:rsidRDefault="002369FC">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7DB5468" w14:textId="6F76D765"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anchor distT="0" distB="0" distL="114300" distR="114300" simplePos="0" relativeHeight="251662336" behindDoc="1" locked="0" layoutInCell="1" allowOverlap="1" wp14:anchorId="5C74978D" wp14:editId="75A8F265">
            <wp:simplePos x="0" y="0"/>
            <wp:positionH relativeFrom="margin">
              <wp:align>center</wp:align>
            </wp:positionH>
            <wp:positionV relativeFrom="margin">
              <wp:posOffset>397365</wp:posOffset>
            </wp:positionV>
            <wp:extent cx="5515200" cy="7131600"/>
            <wp:effectExtent l="0" t="0" r="0" b="0"/>
            <wp:wrapTight wrapText="bothSides">
              <wp:wrapPolygon edited="0">
                <wp:start x="0" y="0"/>
                <wp:lineTo x="0" y="21523"/>
                <wp:lineTo x="21488" y="21523"/>
                <wp:lineTo x="21488" y="0"/>
                <wp:lineTo x="0" y="0"/>
              </wp:wrapPolygon>
            </wp:wrapTight>
            <wp:docPr id="1092917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5200" cy="71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1D2E0" w14:textId="6B3216D2"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7FE6F215" wp14:editId="52D34693">
            <wp:extent cx="5405120" cy="6991350"/>
            <wp:effectExtent l="0" t="0" r="5080" b="0"/>
            <wp:docPr id="1631252124" name="Picture 8"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52124" name="Picture 8" descr="A map of a riv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7C43C4F2" w14:textId="4A6EF0E4"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59E2051D" wp14:editId="7C368683">
            <wp:extent cx="5405120" cy="6991350"/>
            <wp:effectExtent l="0" t="0" r="5080" b="0"/>
            <wp:docPr id="969854126" name="Picture 7"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54126" name="Picture 7" descr="A map of a roa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4EE7757E" w14:textId="137B65BF"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4EEB228B" wp14:editId="65B56D7F">
            <wp:extent cx="5405120" cy="6991350"/>
            <wp:effectExtent l="0" t="0" r="5080" b="0"/>
            <wp:docPr id="633909373" name="Picture 6"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9373" name="Picture 6" descr="A map of a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20934D19" w14:textId="55176C0F"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2D9915C0" wp14:editId="598BDD4B">
            <wp:extent cx="5405120" cy="6991350"/>
            <wp:effectExtent l="0" t="0" r="5080" b="0"/>
            <wp:docPr id="1296655989" name="Picture 5"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5989" name="Picture 5" descr="A map of a riv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4E018841" w14:textId="6EBBE19C"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64E425C3" wp14:editId="29AC7EDE">
            <wp:extent cx="5405120" cy="6991350"/>
            <wp:effectExtent l="0" t="0" r="5080" b="0"/>
            <wp:docPr id="16460384" name="Picture 4"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384" name="Picture 4" descr="A map of a riv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2BD50D17" w14:textId="74F92493"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1F89A0D4" wp14:editId="698836D5">
            <wp:extent cx="5405120" cy="6991350"/>
            <wp:effectExtent l="0" t="0" r="5080" b="0"/>
            <wp:docPr id="1790738982"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38982" name="Picture 3" descr="A map of a city&#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2763FF47" w14:textId="037CDA31"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7DEBA992" wp14:editId="58E5234D">
            <wp:extent cx="5405120" cy="6991350"/>
            <wp:effectExtent l="0" t="0" r="5080" b="0"/>
            <wp:docPr id="1146448752" name="Picture 2"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8752" name="Picture 2" descr="A map of a roa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p>
    <w:p w14:paraId="42450B0E" w14:textId="3AEBD29B" w:rsidR="001908F0" w:rsidRPr="001908F0" w:rsidRDefault="001908F0" w:rsidP="001908F0">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908F0">
        <w:rPr>
          <w:rFonts w:eastAsia="Times New Roman"/>
          <w:noProof/>
          <w:color w:val="000000"/>
          <w:sz w:val="23"/>
          <w:szCs w:val="23"/>
          <w:lang w:eastAsia="en-AU"/>
          <w14:ligatures w14:val="standardContextual"/>
        </w:rPr>
        <w:lastRenderedPageBreak/>
        <w:drawing>
          <wp:inline distT="0" distB="0" distL="0" distR="0" wp14:anchorId="54D54DF5" wp14:editId="1240BED1">
            <wp:extent cx="5405120" cy="6991350"/>
            <wp:effectExtent l="0" t="0" r="5080" b="0"/>
            <wp:docPr id="3891597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9769" name="Picture 1" descr="A map of a city&#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5120" cy="6991350"/>
                    </a:xfrm>
                    <a:prstGeom prst="rect">
                      <a:avLst/>
                    </a:prstGeom>
                    <a:noFill/>
                    <a:ln>
                      <a:noFill/>
                    </a:ln>
                  </pic:spPr>
                </pic:pic>
              </a:graphicData>
            </a:graphic>
          </wp:inline>
        </w:drawing>
      </w:r>
      <w:r w:rsidRPr="001908F0">
        <w:rPr>
          <w:rFonts w:eastAsia="Times New Roman"/>
          <w:color w:val="000000"/>
          <w:sz w:val="23"/>
          <w:szCs w:val="23"/>
          <w:lang w:eastAsia="en-AU"/>
          <w14:ligatures w14:val="standardContextual"/>
        </w:rPr>
        <w:br w:type="page"/>
      </w:r>
    </w:p>
    <w:p w14:paraId="6DC5DDC4" w14:textId="77777777" w:rsidR="001908F0" w:rsidRPr="001908F0" w:rsidRDefault="001908F0" w:rsidP="001908F0">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760"/>
        <w:gridCol w:w="2342"/>
        <w:gridCol w:w="4684"/>
      </w:tblGrid>
      <w:tr w:rsidR="001908F0" w:rsidRPr="001908F0" w14:paraId="2B35B68F" w14:textId="77777777" w:rsidTr="00F51B00">
        <w:trPr>
          <w:cantSplit/>
          <w:tblHeader/>
        </w:trPr>
        <w:tc>
          <w:tcPr>
            <w:tcW w:w="8786" w:type="dxa"/>
            <w:gridSpan w:val="3"/>
            <w:tcBorders>
              <w:top w:val="nil"/>
              <w:left w:val="nil"/>
              <w:bottom w:val="nil"/>
              <w:right w:val="nil"/>
            </w:tcBorders>
          </w:tcPr>
          <w:p w14:paraId="5AD9A58F"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NORTHERN EXPRESSWAY</w:t>
            </w:r>
          </w:p>
          <w:p w14:paraId="6AB13471" w14:textId="77777777" w:rsidR="001908F0" w:rsidRPr="001908F0" w:rsidRDefault="001908F0" w:rsidP="001908F0">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TABLE OF AUTHORISED ROUTES AND MEANS OF ACCESS TO THE CONTROLLED ACCESS ROAD</w:t>
            </w:r>
          </w:p>
        </w:tc>
      </w:tr>
      <w:tr w:rsidR="001908F0" w:rsidRPr="001908F0" w14:paraId="4542B770" w14:textId="77777777" w:rsidTr="00F51B00">
        <w:trPr>
          <w:cantSplit/>
          <w:tblHeader/>
        </w:trPr>
        <w:tc>
          <w:tcPr>
            <w:tcW w:w="1760" w:type="dxa"/>
            <w:tcBorders>
              <w:top w:val="nil"/>
              <w:left w:val="nil"/>
              <w:bottom w:val="single" w:sz="4" w:space="0" w:color="auto"/>
              <w:right w:val="nil"/>
            </w:tcBorders>
          </w:tcPr>
          <w:p w14:paraId="46A947D1"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Point</w:t>
            </w:r>
          </w:p>
        </w:tc>
        <w:tc>
          <w:tcPr>
            <w:tcW w:w="2342" w:type="dxa"/>
            <w:tcBorders>
              <w:top w:val="nil"/>
              <w:left w:val="nil"/>
              <w:bottom w:val="single" w:sz="4" w:space="0" w:color="auto"/>
              <w:right w:val="nil"/>
            </w:tcBorders>
          </w:tcPr>
          <w:p w14:paraId="6734FBC8"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Width (metres)</w:t>
            </w:r>
          </w:p>
        </w:tc>
        <w:tc>
          <w:tcPr>
            <w:tcW w:w="4684" w:type="dxa"/>
            <w:tcBorders>
              <w:top w:val="nil"/>
              <w:left w:val="nil"/>
              <w:bottom w:val="single" w:sz="4" w:space="0" w:color="auto"/>
              <w:right w:val="nil"/>
            </w:tcBorders>
          </w:tcPr>
          <w:p w14:paraId="76AC2635"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1908F0">
              <w:rPr>
                <w:rFonts w:eastAsia="Times New Roman"/>
                <w:b/>
                <w:bCs/>
                <w:color w:val="000000"/>
                <w:sz w:val="20"/>
                <w:szCs w:val="20"/>
                <w:lang w:eastAsia="en-AU"/>
                <w14:ligatures w14:val="standardContextual"/>
              </w:rPr>
              <w:t>Access (Centrally located) in relation to allotment boundary (metres)</w:t>
            </w:r>
          </w:p>
        </w:tc>
      </w:tr>
      <w:tr w:rsidR="001908F0" w:rsidRPr="001908F0" w14:paraId="62C0ABBC" w14:textId="77777777" w:rsidTr="00F51B00">
        <w:trPr>
          <w:cantSplit/>
        </w:trPr>
        <w:tc>
          <w:tcPr>
            <w:tcW w:w="1760" w:type="dxa"/>
            <w:tcBorders>
              <w:top w:val="single" w:sz="4" w:space="0" w:color="auto"/>
              <w:left w:val="nil"/>
              <w:bottom w:val="nil"/>
              <w:right w:val="nil"/>
            </w:tcBorders>
            <w:vAlign w:val="center"/>
          </w:tcPr>
          <w:p w14:paraId="2B842B0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w:t>
            </w:r>
          </w:p>
        </w:tc>
        <w:tc>
          <w:tcPr>
            <w:tcW w:w="2342" w:type="dxa"/>
            <w:tcBorders>
              <w:top w:val="single" w:sz="4" w:space="0" w:color="auto"/>
              <w:left w:val="nil"/>
              <w:bottom w:val="nil"/>
              <w:right w:val="nil"/>
            </w:tcBorders>
            <w:vAlign w:val="center"/>
          </w:tcPr>
          <w:p w14:paraId="0872FE7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4.5</w:t>
            </w:r>
          </w:p>
        </w:tc>
        <w:tc>
          <w:tcPr>
            <w:tcW w:w="4684" w:type="dxa"/>
            <w:tcBorders>
              <w:top w:val="single" w:sz="4" w:space="0" w:color="auto"/>
              <w:left w:val="nil"/>
              <w:bottom w:val="nil"/>
              <w:right w:val="nil"/>
            </w:tcBorders>
            <w:vAlign w:val="center"/>
          </w:tcPr>
          <w:p w14:paraId="3E97DB3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16.4 north from northernmost corner of A72 in D88735</w:t>
            </w:r>
          </w:p>
        </w:tc>
      </w:tr>
      <w:tr w:rsidR="001908F0" w:rsidRPr="001908F0" w14:paraId="5A68D8B6" w14:textId="77777777" w:rsidTr="00F51B00">
        <w:trPr>
          <w:cantSplit/>
        </w:trPr>
        <w:tc>
          <w:tcPr>
            <w:tcW w:w="1760" w:type="dxa"/>
            <w:tcBorders>
              <w:top w:val="nil"/>
              <w:left w:val="nil"/>
              <w:bottom w:val="nil"/>
              <w:right w:val="nil"/>
            </w:tcBorders>
            <w:vAlign w:val="center"/>
          </w:tcPr>
          <w:p w14:paraId="1489295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w:t>
            </w:r>
          </w:p>
        </w:tc>
        <w:tc>
          <w:tcPr>
            <w:tcW w:w="2342" w:type="dxa"/>
            <w:tcBorders>
              <w:top w:val="nil"/>
              <w:left w:val="nil"/>
              <w:bottom w:val="nil"/>
              <w:right w:val="nil"/>
            </w:tcBorders>
            <w:vAlign w:val="center"/>
          </w:tcPr>
          <w:p w14:paraId="6D037A2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w:t>
            </w:r>
          </w:p>
        </w:tc>
        <w:tc>
          <w:tcPr>
            <w:tcW w:w="4684" w:type="dxa"/>
            <w:tcBorders>
              <w:top w:val="nil"/>
              <w:left w:val="nil"/>
              <w:bottom w:val="nil"/>
              <w:right w:val="nil"/>
            </w:tcBorders>
            <w:vAlign w:val="center"/>
          </w:tcPr>
          <w:p w14:paraId="3971B63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19.3 north from northernmost corner of A72 in D88735</w:t>
            </w:r>
          </w:p>
        </w:tc>
      </w:tr>
      <w:tr w:rsidR="001908F0" w:rsidRPr="001908F0" w14:paraId="7A34C86A" w14:textId="77777777" w:rsidTr="00F51B00">
        <w:trPr>
          <w:cantSplit/>
        </w:trPr>
        <w:tc>
          <w:tcPr>
            <w:tcW w:w="1760" w:type="dxa"/>
            <w:tcBorders>
              <w:top w:val="nil"/>
              <w:left w:val="nil"/>
              <w:bottom w:val="nil"/>
              <w:right w:val="nil"/>
            </w:tcBorders>
            <w:vAlign w:val="center"/>
          </w:tcPr>
          <w:p w14:paraId="034EB1C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w:t>
            </w:r>
          </w:p>
        </w:tc>
        <w:tc>
          <w:tcPr>
            <w:tcW w:w="2342" w:type="dxa"/>
            <w:tcBorders>
              <w:top w:val="nil"/>
              <w:left w:val="nil"/>
              <w:bottom w:val="nil"/>
              <w:right w:val="nil"/>
            </w:tcBorders>
            <w:vAlign w:val="center"/>
          </w:tcPr>
          <w:p w14:paraId="7D08170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w:t>
            </w:r>
          </w:p>
        </w:tc>
        <w:tc>
          <w:tcPr>
            <w:tcW w:w="4684" w:type="dxa"/>
            <w:tcBorders>
              <w:top w:val="nil"/>
              <w:left w:val="nil"/>
              <w:bottom w:val="nil"/>
              <w:right w:val="nil"/>
            </w:tcBorders>
            <w:vAlign w:val="center"/>
          </w:tcPr>
          <w:p w14:paraId="3A69718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30.7 south from south western corner of A65 D76617</w:t>
            </w:r>
          </w:p>
        </w:tc>
      </w:tr>
      <w:tr w:rsidR="001908F0" w:rsidRPr="001908F0" w14:paraId="396A67A0" w14:textId="77777777" w:rsidTr="00F51B00">
        <w:trPr>
          <w:cantSplit/>
        </w:trPr>
        <w:tc>
          <w:tcPr>
            <w:tcW w:w="1760" w:type="dxa"/>
            <w:tcBorders>
              <w:top w:val="nil"/>
              <w:left w:val="nil"/>
              <w:bottom w:val="nil"/>
              <w:right w:val="nil"/>
            </w:tcBorders>
            <w:vAlign w:val="center"/>
          </w:tcPr>
          <w:p w14:paraId="55F9873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w:t>
            </w:r>
          </w:p>
        </w:tc>
        <w:tc>
          <w:tcPr>
            <w:tcW w:w="2342" w:type="dxa"/>
            <w:tcBorders>
              <w:top w:val="nil"/>
              <w:left w:val="nil"/>
              <w:bottom w:val="nil"/>
              <w:right w:val="nil"/>
            </w:tcBorders>
            <w:vAlign w:val="center"/>
          </w:tcPr>
          <w:p w14:paraId="60C41FD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3.7</w:t>
            </w:r>
          </w:p>
        </w:tc>
        <w:tc>
          <w:tcPr>
            <w:tcW w:w="4684" w:type="dxa"/>
            <w:tcBorders>
              <w:top w:val="nil"/>
              <w:left w:val="nil"/>
              <w:bottom w:val="nil"/>
              <w:right w:val="nil"/>
            </w:tcBorders>
            <w:vAlign w:val="center"/>
          </w:tcPr>
          <w:p w14:paraId="5F0762E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52.1 south from south western corner of A65 D76617</w:t>
            </w:r>
          </w:p>
        </w:tc>
      </w:tr>
      <w:tr w:rsidR="001908F0" w:rsidRPr="001908F0" w14:paraId="2255F8F4" w14:textId="77777777" w:rsidTr="00F51B00">
        <w:trPr>
          <w:cantSplit/>
        </w:trPr>
        <w:tc>
          <w:tcPr>
            <w:tcW w:w="1760" w:type="dxa"/>
            <w:tcBorders>
              <w:top w:val="nil"/>
              <w:left w:val="nil"/>
              <w:bottom w:val="nil"/>
              <w:right w:val="nil"/>
            </w:tcBorders>
            <w:vAlign w:val="center"/>
          </w:tcPr>
          <w:p w14:paraId="42163CF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w:t>
            </w:r>
          </w:p>
        </w:tc>
        <w:tc>
          <w:tcPr>
            <w:tcW w:w="2342" w:type="dxa"/>
            <w:tcBorders>
              <w:top w:val="nil"/>
              <w:left w:val="nil"/>
              <w:bottom w:val="nil"/>
              <w:right w:val="nil"/>
            </w:tcBorders>
            <w:vAlign w:val="center"/>
          </w:tcPr>
          <w:p w14:paraId="6A2CBEE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51A42CC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7.6 south of south western corner of A77 in D76507</w:t>
            </w:r>
          </w:p>
        </w:tc>
      </w:tr>
      <w:tr w:rsidR="001908F0" w:rsidRPr="001908F0" w14:paraId="430A53BE" w14:textId="77777777" w:rsidTr="00F51B00">
        <w:trPr>
          <w:cantSplit/>
        </w:trPr>
        <w:tc>
          <w:tcPr>
            <w:tcW w:w="1760" w:type="dxa"/>
            <w:tcBorders>
              <w:top w:val="nil"/>
              <w:left w:val="nil"/>
              <w:bottom w:val="nil"/>
              <w:right w:val="nil"/>
            </w:tcBorders>
            <w:vAlign w:val="center"/>
          </w:tcPr>
          <w:p w14:paraId="573C606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w:t>
            </w:r>
          </w:p>
        </w:tc>
        <w:tc>
          <w:tcPr>
            <w:tcW w:w="2342" w:type="dxa"/>
            <w:tcBorders>
              <w:top w:val="nil"/>
              <w:left w:val="nil"/>
              <w:bottom w:val="nil"/>
              <w:right w:val="nil"/>
            </w:tcBorders>
            <w:vAlign w:val="center"/>
          </w:tcPr>
          <w:p w14:paraId="424A953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w:t>
            </w:r>
          </w:p>
        </w:tc>
        <w:tc>
          <w:tcPr>
            <w:tcW w:w="4684" w:type="dxa"/>
            <w:tcBorders>
              <w:top w:val="nil"/>
              <w:left w:val="nil"/>
              <w:bottom w:val="nil"/>
              <w:right w:val="nil"/>
            </w:tcBorders>
            <w:vAlign w:val="center"/>
          </w:tcPr>
          <w:p w14:paraId="424A9A3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23.4 north from north western corner of A58 in D77198</w:t>
            </w:r>
          </w:p>
        </w:tc>
      </w:tr>
      <w:tr w:rsidR="001908F0" w:rsidRPr="001908F0" w14:paraId="35D15E5B" w14:textId="77777777" w:rsidTr="00F51B00">
        <w:trPr>
          <w:cantSplit/>
        </w:trPr>
        <w:tc>
          <w:tcPr>
            <w:tcW w:w="1760" w:type="dxa"/>
            <w:tcBorders>
              <w:top w:val="nil"/>
              <w:left w:val="nil"/>
              <w:bottom w:val="nil"/>
              <w:right w:val="nil"/>
            </w:tcBorders>
            <w:vAlign w:val="center"/>
          </w:tcPr>
          <w:p w14:paraId="7E3B893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w:t>
            </w:r>
          </w:p>
        </w:tc>
        <w:tc>
          <w:tcPr>
            <w:tcW w:w="2342" w:type="dxa"/>
            <w:tcBorders>
              <w:top w:val="nil"/>
              <w:left w:val="nil"/>
              <w:bottom w:val="nil"/>
              <w:right w:val="nil"/>
            </w:tcBorders>
            <w:vAlign w:val="center"/>
          </w:tcPr>
          <w:p w14:paraId="4D0C2A7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66C5300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20.2 north from northern corner of A49 in D76455</w:t>
            </w:r>
          </w:p>
        </w:tc>
      </w:tr>
      <w:tr w:rsidR="001908F0" w:rsidRPr="001908F0" w14:paraId="46E01BAD" w14:textId="77777777" w:rsidTr="00F51B00">
        <w:trPr>
          <w:cantSplit/>
        </w:trPr>
        <w:tc>
          <w:tcPr>
            <w:tcW w:w="1760" w:type="dxa"/>
            <w:tcBorders>
              <w:top w:val="nil"/>
              <w:left w:val="nil"/>
              <w:bottom w:val="nil"/>
              <w:right w:val="nil"/>
            </w:tcBorders>
            <w:vAlign w:val="center"/>
          </w:tcPr>
          <w:p w14:paraId="3C1D97A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w:t>
            </w:r>
          </w:p>
        </w:tc>
        <w:tc>
          <w:tcPr>
            <w:tcW w:w="2342" w:type="dxa"/>
            <w:tcBorders>
              <w:top w:val="nil"/>
              <w:left w:val="nil"/>
              <w:bottom w:val="nil"/>
              <w:right w:val="nil"/>
            </w:tcBorders>
            <w:vAlign w:val="center"/>
          </w:tcPr>
          <w:p w14:paraId="564FF6A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4684" w:type="dxa"/>
            <w:tcBorders>
              <w:top w:val="nil"/>
              <w:left w:val="nil"/>
              <w:bottom w:val="nil"/>
              <w:right w:val="nil"/>
            </w:tcBorders>
            <w:vAlign w:val="center"/>
          </w:tcPr>
          <w:p w14:paraId="54B535D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9.1 south from southern corner of A78 in D77601</w:t>
            </w:r>
          </w:p>
        </w:tc>
      </w:tr>
      <w:tr w:rsidR="001908F0" w:rsidRPr="001908F0" w14:paraId="3B7431E2" w14:textId="77777777" w:rsidTr="00F51B00">
        <w:trPr>
          <w:cantSplit/>
        </w:trPr>
        <w:tc>
          <w:tcPr>
            <w:tcW w:w="1760" w:type="dxa"/>
            <w:tcBorders>
              <w:top w:val="nil"/>
              <w:left w:val="nil"/>
              <w:bottom w:val="nil"/>
              <w:right w:val="nil"/>
            </w:tcBorders>
            <w:vAlign w:val="center"/>
          </w:tcPr>
          <w:p w14:paraId="1E92A52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10</w:t>
            </w:r>
          </w:p>
        </w:tc>
        <w:tc>
          <w:tcPr>
            <w:tcW w:w="2342" w:type="dxa"/>
            <w:tcBorders>
              <w:top w:val="nil"/>
              <w:left w:val="nil"/>
              <w:bottom w:val="nil"/>
              <w:right w:val="nil"/>
            </w:tcBorders>
            <w:vAlign w:val="center"/>
          </w:tcPr>
          <w:p w14:paraId="7AD577F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6A68398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12.2 north from northern corner of A49 in D76455</w:t>
            </w:r>
          </w:p>
        </w:tc>
      </w:tr>
      <w:tr w:rsidR="001908F0" w:rsidRPr="001908F0" w14:paraId="0D68A252" w14:textId="77777777" w:rsidTr="00F51B00">
        <w:trPr>
          <w:cantSplit/>
        </w:trPr>
        <w:tc>
          <w:tcPr>
            <w:tcW w:w="1760" w:type="dxa"/>
            <w:tcBorders>
              <w:top w:val="nil"/>
              <w:left w:val="nil"/>
              <w:bottom w:val="nil"/>
              <w:right w:val="nil"/>
            </w:tcBorders>
            <w:vAlign w:val="center"/>
          </w:tcPr>
          <w:p w14:paraId="73AA814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2342" w:type="dxa"/>
            <w:tcBorders>
              <w:top w:val="nil"/>
              <w:left w:val="nil"/>
              <w:bottom w:val="nil"/>
              <w:right w:val="nil"/>
            </w:tcBorders>
            <w:vAlign w:val="center"/>
          </w:tcPr>
          <w:p w14:paraId="6F2E098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w:t>
            </w:r>
          </w:p>
        </w:tc>
        <w:tc>
          <w:tcPr>
            <w:tcW w:w="4684" w:type="dxa"/>
            <w:tcBorders>
              <w:top w:val="nil"/>
              <w:left w:val="nil"/>
              <w:bottom w:val="nil"/>
              <w:right w:val="nil"/>
            </w:tcBorders>
            <w:vAlign w:val="center"/>
          </w:tcPr>
          <w:p w14:paraId="5431968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20.0 south west from western corner of A42 in D77268</w:t>
            </w:r>
          </w:p>
        </w:tc>
      </w:tr>
      <w:tr w:rsidR="001908F0" w:rsidRPr="001908F0" w14:paraId="787A8C38" w14:textId="77777777" w:rsidTr="00F51B00">
        <w:trPr>
          <w:cantSplit/>
        </w:trPr>
        <w:tc>
          <w:tcPr>
            <w:tcW w:w="1760" w:type="dxa"/>
            <w:tcBorders>
              <w:top w:val="nil"/>
              <w:left w:val="nil"/>
              <w:bottom w:val="nil"/>
              <w:right w:val="nil"/>
            </w:tcBorders>
            <w:vAlign w:val="center"/>
          </w:tcPr>
          <w:p w14:paraId="0227DF2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w:t>
            </w:r>
          </w:p>
        </w:tc>
        <w:tc>
          <w:tcPr>
            <w:tcW w:w="2342" w:type="dxa"/>
            <w:tcBorders>
              <w:top w:val="nil"/>
              <w:left w:val="nil"/>
              <w:bottom w:val="nil"/>
              <w:right w:val="nil"/>
            </w:tcBorders>
            <w:vAlign w:val="center"/>
          </w:tcPr>
          <w:p w14:paraId="4EA7EFC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w:t>
            </w:r>
          </w:p>
        </w:tc>
        <w:tc>
          <w:tcPr>
            <w:tcW w:w="4684" w:type="dxa"/>
            <w:tcBorders>
              <w:top w:val="nil"/>
              <w:left w:val="nil"/>
              <w:bottom w:val="nil"/>
              <w:right w:val="nil"/>
            </w:tcBorders>
            <w:vAlign w:val="center"/>
          </w:tcPr>
          <w:p w14:paraId="1BA733C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12.3 northeast from northernmost corner of A121 in D91340</w:t>
            </w:r>
          </w:p>
        </w:tc>
      </w:tr>
      <w:tr w:rsidR="001908F0" w:rsidRPr="001908F0" w14:paraId="03396F16" w14:textId="77777777" w:rsidTr="00F51B00">
        <w:trPr>
          <w:cantSplit/>
        </w:trPr>
        <w:tc>
          <w:tcPr>
            <w:tcW w:w="1760" w:type="dxa"/>
            <w:tcBorders>
              <w:top w:val="nil"/>
              <w:left w:val="nil"/>
              <w:bottom w:val="nil"/>
              <w:right w:val="nil"/>
            </w:tcBorders>
            <w:vAlign w:val="center"/>
          </w:tcPr>
          <w:p w14:paraId="1062374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21</w:t>
            </w:r>
          </w:p>
        </w:tc>
        <w:tc>
          <w:tcPr>
            <w:tcW w:w="2342" w:type="dxa"/>
            <w:tcBorders>
              <w:top w:val="nil"/>
              <w:left w:val="nil"/>
              <w:bottom w:val="nil"/>
              <w:right w:val="nil"/>
            </w:tcBorders>
            <w:vAlign w:val="center"/>
          </w:tcPr>
          <w:p w14:paraId="22EE9CA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9.5</w:t>
            </w:r>
          </w:p>
        </w:tc>
        <w:tc>
          <w:tcPr>
            <w:tcW w:w="4684" w:type="dxa"/>
            <w:tcBorders>
              <w:top w:val="nil"/>
              <w:left w:val="nil"/>
              <w:bottom w:val="nil"/>
              <w:right w:val="nil"/>
            </w:tcBorders>
            <w:vAlign w:val="center"/>
          </w:tcPr>
          <w:p w14:paraId="36FC2C3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227.0 southeast from western corner of A70 in D77163</w:t>
            </w:r>
          </w:p>
        </w:tc>
      </w:tr>
      <w:tr w:rsidR="001908F0" w:rsidRPr="001908F0" w14:paraId="58DA22E0" w14:textId="77777777" w:rsidTr="00F51B00">
        <w:trPr>
          <w:cantSplit/>
        </w:trPr>
        <w:tc>
          <w:tcPr>
            <w:tcW w:w="1760" w:type="dxa"/>
            <w:tcBorders>
              <w:top w:val="nil"/>
              <w:left w:val="nil"/>
              <w:bottom w:val="nil"/>
              <w:right w:val="nil"/>
            </w:tcBorders>
            <w:vAlign w:val="center"/>
          </w:tcPr>
          <w:p w14:paraId="4D67537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w:t>
            </w:r>
          </w:p>
        </w:tc>
        <w:tc>
          <w:tcPr>
            <w:tcW w:w="2342" w:type="dxa"/>
            <w:tcBorders>
              <w:top w:val="nil"/>
              <w:left w:val="nil"/>
              <w:bottom w:val="nil"/>
              <w:right w:val="nil"/>
            </w:tcBorders>
            <w:vAlign w:val="center"/>
          </w:tcPr>
          <w:p w14:paraId="0FF8F59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5CF25CA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2C4AFD87" w14:textId="77777777" w:rsidTr="00F51B00">
        <w:trPr>
          <w:cantSplit/>
        </w:trPr>
        <w:tc>
          <w:tcPr>
            <w:tcW w:w="1760" w:type="dxa"/>
            <w:tcBorders>
              <w:top w:val="nil"/>
              <w:left w:val="nil"/>
              <w:bottom w:val="nil"/>
              <w:right w:val="nil"/>
            </w:tcBorders>
            <w:vAlign w:val="center"/>
          </w:tcPr>
          <w:p w14:paraId="4378D6E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w:t>
            </w:r>
          </w:p>
        </w:tc>
        <w:tc>
          <w:tcPr>
            <w:tcW w:w="2342" w:type="dxa"/>
            <w:tcBorders>
              <w:top w:val="nil"/>
              <w:left w:val="nil"/>
              <w:bottom w:val="nil"/>
              <w:right w:val="nil"/>
            </w:tcBorders>
            <w:vAlign w:val="center"/>
          </w:tcPr>
          <w:p w14:paraId="0DD9022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59339E4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44A7BDC5" w14:textId="77777777" w:rsidTr="00F51B00">
        <w:trPr>
          <w:cantSplit/>
        </w:trPr>
        <w:tc>
          <w:tcPr>
            <w:tcW w:w="1760" w:type="dxa"/>
            <w:tcBorders>
              <w:top w:val="nil"/>
              <w:left w:val="nil"/>
              <w:bottom w:val="nil"/>
              <w:right w:val="nil"/>
            </w:tcBorders>
            <w:vAlign w:val="center"/>
          </w:tcPr>
          <w:p w14:paraId="53ECFCA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24</w:t>
            </w:r>
          </w:p>
        </w:tc>
        <w:tc>
          <w:tcPr>
            <w:tcW w:w="2342" w:type="dxa"/>
            <w:tcBorders>
              <w:top w:val="nil"/>
              <w:left w:val="nil"/>
              <w:bottom w:val="nil"/>
              <w:right w:val="nil"/>
            </w:tcBorders>
            <w:vAlign w:val="center"/>
          </w:tcPr>
          <w:p w14:paraId="45A69A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4.3</w:t>
            </w:r>
          </w:p>
        </w:tc>
        <w:tc>
          <w:tcPr>
            <w:tcW w:w="4684" w:type="dxa"/>
            <w:tcBorders>
              <w:top w:val="nil"/>
              <w:left w:val="nil"/>
              <w:bottom w:val="nil"/>
              <w:right w:val="nil"/>
            </w:tcBorders>
            <w:vAlign w:val="center"/>
          </w:tcPr>
          <w:p w14:paraId="238F1F1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34.7 east from northernmost corner of A224 D76496</w:t>
            </w:r>
          </w:p>
        </w:tc>
      </w:tr>
      <w:tr w:rsidR="001908F0" w:rsidRPr="001908F0" w14:paraId="50C4AFEA" w14:textId="77777777" w:rsidTr="00F51B00">
        <w:trPr>
          <w:cantSplit/>
        </w:trPr>
        <w:tc>
          <w:tcPr>
            <w:tcW w:w="1760" w:type="dxa"/>
            <w:tcBorders>
              <w:top w:val="nil"/>
              <w:left w:val="nil"/>
              <w:bottom w:val="nil"/>
              <w:right w:val="nil"/>
            </w:tcBorders>
            <w:vAlign w:val="center"/>
          </w:tcPr>
          <w:p w14:paraId="72280C4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w:t>
            </w:r>
          </w:p>
        </w:tc>
        <w:tc>
          <w:tcPr>
            <w:tcW w:w="2342" w:type="dxa"/>
            <w:tcBorders>
              <w:top w:val="nil"/>
              <w:left w:val="nil"/>
              <w:bottom w:val="nil"/>
              <w:right w:val="nil"/>
            </w:tcBorders>
            <w:vAlign w:val="center"/>
          </w:tcPr>
          <w:p w14:paraId="056CC8B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395D70F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54.9 east from northernmost corner of A224 D76496</w:t>
            </w:r>
          </w:p>
        </w:tc>
      </w:tr>
      <w:tr w:rsidR="001908F0" w:rsidRPr="001908F0" w14:paraId="3DCC9BC0" w14:textId="77777777" w:rsidTr="00F51B00">
        <w:trPr>
          <w:cantSplit/>
        </w:trPr>
        <w:tc>
          <w:tcPr>
            <w:tcW w:w="1760" w:type="dxa"/>
            <w:tcBorders>
              <w:top w:val="nil"/>
              <w:left w:val="nil"/>
              <w:bottom w:val="nil"/>
              <w:right w:val="nil"/>
            </w:tcBorders>
            <w:vAlign w:val="center"/>
          </w:tcPr>
          <w:p w14:paraId="249D969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26</w:t>
            </w:r>
          </w:p>
        </w:tc>
        <w:tc>
          <w:tcPr>
            <w:tcW w:w="2342" w:type="dxa"/>
            <w:tcBorders>
              <w:top w:val="nil"/>
              <w:left w:val="nil"/>
              <w:bottom w:val="nil"/>
              <w:right w:val="nil"/>
            </w:tcBorders>
            <w:vAlign w:val="center"/>
          </w:tcPr>
          <w:p w14:paraId="4CA654D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2411112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64665FD4" w14:textId="77777777" w:rsidTr="00F51B00">
        <w:trPr>
          <w:cantSplit/>
        </w:trPr>
        <w:tc>
          <w:tcPr>
            <w:tcW w:w="1760" w:type="dxa"/>
            <w:tcBorders>
              <w:top w:val="nil"/>
              <w:left w:val="nil"/>
              <w:bottom w:val="nil"/>
              <w:right w:val="nil"/>
            </w:tcBorders>
            <w:vAlign w:val="center"/>
          </w:tcPr>
          <w:p w14:paraId="6D7FFBA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29</w:t>
            </w:r>
          </w:p>
        </w:tc>
        <w:tc>
          <w:tcPr>
            <w:tcW w:w="2342" w:type="dxa"/>
            <w:tcBorders>
              <w:top w:val="nil"/>
              <w:left w:val="nil"/>
              <w:bottom w:val="nil"/>
              <w:right w:val="nil"/>
            </w:tcBorders>
            <w:vAlign w:val="center"/>
          </w:tcPr>
          <w:p w14:paraId="61E5120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22</w:t>
            </w:r>
          </w:p>
        </w:tc>
        <w:tc>
          <w:tcPr>
            <w:tcW w:w="4684" w:type="dxa"/>
            <w:tcBorders>
              <w:top w:val="nil"/>
              <w:left w:val="nil"/>
              <w:bottom w:val="nil"/>
              <w:right w:val="nil"/>
            </w:tcBorders>
            <w:vAlign w:val="center"/>
          </w:tcPr>
          <w:p w14:paraId="2BF1556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72.3 northwest from the eastern corner of A330 in F162679</w:t>
            </w:r>
          </w:p>
        </w:tc>
      </w:tr>
      <w:tr w:rsidR="001908F0" w:rsidRPr="001908F0" w14:paraId="4F36E169" w14:textId="77777777" w:rsidTr="00F51B00">
        <w:trPr>
          <w:cantSplit/>
        </w:trPr>
        <w:tc>
          <w:tcPr>
            <w:tcW w:w="1760" w:type="dxa"/>
            <w:tcBorders>
              <w:top w:val="nil"/>
              <w:left w:val="nil"/>
              <w:bottom w:val="nil"/>
              <w:right w:val="nil"/>
            </w:tcBorders>
            <w:vAlign w:val="center"/>
          </w:tcPr>
          <w:p w14:paraId="46773B2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w:t>
            </w:r>
          </w:p>
        </w:tc>
        <w:tc>
          <w:tcPr>
            <w:tcW w:w="2342" w:type="dxa"/>
            <w:tcBorders>
              <w:top w:val="nil"/>
              <w:left w:val="nil"/>
              <w:bottom w:val="nil"/>
              <w:right w:val="nil"/>
            </w:tcBorders>
            <w:vAlign w:val="center"/>
          </w:tcPr>
          <w:p w14:paraId="6726348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30</w:t>
            </w:r>
          </w:p>
        </w:tc>
        <w:tc>
          <w:tcPr>
            <w:tcW w:w="4684" w:type="dxa"/>
            <w:tcBorders>
              <w:top w:val="nil"/>
              <w:left w:val="nil"/>
              <w:bottom w:val="nil"/>
              <w:right w:val="nil"/>
            </w:tcBorders>
            <w:vAlign w:val="center"/>
          </w:tcPr>
          <w:p w14:paraId="3FB99FD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25.0 northwest from the eastern corner of A330 in F162679</w:t>
            </w:r>
          </w:p>
        </w:tc>
      </w:tr>
      <w:tr w:rsidR="001908F0" w:rsidRPr="001908F0" w14:paraId="005AD962" w14:textId="77777777" w:rsidTr="00F51B00">
        <w:trPr>
          <w:cantSplit/>
        </w:trPr>
        <w:tc>
          <w:tcPr>
            <w:tcW w:w="1760" w:type="dxa"/>
            <w:tcBorders>
              <w:top w:val="nil"/>
              <w:left w:val="nil"/>
              <w:bottom w:val="nil"/>
              <w:right w:val="nil"/>
            </w:tcBorders>
            <w:vAlign w:val="center"/>
          </w:tcPr>
          <w:p w14:paraId="07726A3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32</w:t>
            </w:r>
          </w:p>
        </w:tc>
        <w:tc>
          <w:tcPr>
            <w:tcW w:w="2342" w:type="dxa"/>
            <w:tcBorders>
              <w:top w:val="nil"/>
              <w:left w:val="nil"/>
              <w:bottom w:val="nil"/>
              <w:right w:val="nil"/>
            </w:tcBorders>
            <w:vAlign w:val="center"/>
          </w:tcPr>
          <w:p w14:paraId="4B61772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7523FAD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14.0 south east from westernmost corner of A10 in D87266</w:t>
            </w:r>
          </w:p>
        </w:tc>
      </w:tr>
      <w:tr w:rsidR="001908F0" w:rsidRPr="001908F0" w14:paraId="05A8ADD2" w14:textId="77777777" w:rsidTr="00F51B00">
        <w:trPr>
          <w:cantSplit/>
        </w:trPr>
        <w:tc>
          <w:tcPr>
            <w:tcW w:w="1760" w:type="dxa"/>
            <w:tcBorders>
              <w:top w:val="nil"/>
              <w:left w:val="nil"/>
              <w:bottom w:val="nil"/>
              <w:right w:val="nil"/>
            </w:tcBorders>
            <w:vAlign w:val="center"/>
          </w:tcPr>
          <w:p w14:paraId="38523EF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36</w:t>
            </w:r>
          </w:p>
        </w:tc>
        <w:tc>
          <w:tcPr>
            <w:tcW w:w="2342" w:type="dxa"/>
            <w:tcBorders>
              <w:top w:val="nil"/>
              <w:left w:val="nil"/>
              <w:bottom w:val="nil"/>
              <w:right w:val="nil"/>
            </w:tcBorders>
            <w:vAlign w:val="center"/>
          </w:tcPr>
          <w:p w14:paraId="46469D0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1E0374E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5C514602" w14:textId="77777777" w:rsidTr="00F51B00">
        <w:trPr>
          <w:cantSplit/>
        </w:trPr>
        <w:tc>
          <w:tcPr>
            <w:tcW w:w="1760" w:type="dxa"/>
            <w:tcBorders>
              <w:top w:val="nil"/>
              <w:left w:val="nil"/>
              <w:bottom w:val="nil"/>
              <w:right w:val="nil"/>
            </w:tcBorders>
            <w:vAlign w:val="center"/>
          </w:tcPr>
          <w:p w14:paraId="3320F3F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37</w:t>
            </w:r>
          </w:p>
        </w:tc>
        <w:tc>
          <w:tcPr>
            <w:tcW w:w="2342" w:type="dxa"/>
            <w:tcBorders>
              <w:top w:val="nil"/>
              <w:left w:val="nil"/>
              <w:bottom w:val="nil"/>
              <w:right w:val="nil"/>
            </w:tcBorders>
            <w:vAlign w:val="center"/>
          </w:tcPr>
          <w:p w14:paraId="123CC1D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9.5</w:t>
            </w:r>
          </w:p>
        </w:tc>
        <w:tc>
          <w:tcPr>
            <w:tcW w:w="4684" w:type="dxa"/>
            <w:tcBorders>
              <w:top w:val="nil"/>
              <w:left w:val="nil"/>
              <w:bottom w:val="nil"/>
              <w:right w:val="nil"/>
            </w:tcBorders>
            <w:vAlign w:val="center"/>
          </w:tcPr>
          <w:p w14:paraId="3FE5574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4.7 north of southern boundary of A10 in D86149</w:t>
            </w:r>
          </w:p>
        </w:tc>
      </w:tr>
      <w:tr w:rsidR="001908F0" w:rsidRPr="001908F0" w14:paraId="5466BEB5" w14:textId="77777777" w:rsidTr="00F51B00">
        <w:trPr>
          <w:cantSplit/>
        </w:trPr>
        <w:tc>
          <w:tcPr>
            <w:tcW w:w="1760" w:type="dxa"/>
            <w:tcBorders>
              <w:top w:val="nil"/>
              <w:left w:val="nil"/>
              <w:bottom w:val="nil"/>
              <w:right w:val="nil"/>
            </w:tcBorders>
            <w:vAlign w:val="center"/>
          </w:tcPr>
          <w:p w14:paraId="34F79C0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39</w:t>
            </w:r>
          </w:p>
        </w:tc>
        <w:tc>
          <w:tcPr>
            <w:tcW w:w="2342" w:type="dxa"/>
            <w:tcBorders>
              <w:top w:val="nil"/>
              <w:left w:val="nil"/>
              <w:bottom w:val="nil"/>
              <w:right w:val="nil"/>
            </w:tcBorders>
            <w:vAlign w:val="center"/>
          </w:tcPr>
          <w:p w14:paraId="1A2AC36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75979CC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6CB7A89C" w14:textId="77777777" w:rsidTr="00F51B00">
        <w:trPr>
          <w:cantSplit/>
        </w:trPr>
        <w:tc>
          <w:tcPr>
            <w:tcW w:w="1760" w:type="dxa"/>
            <w:tcBorders>
              <w:top w:val="nil"/>
              <w:left w:val="nil"/>
              <w:bottom w:val="nil"/>
              <w:right w:val="nil"/>
            </w:tcBorders>
            <w:vAlign w:val="center"/>
          </w:tcPr>
          <w:p w14:paraId="04AF10F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2342" w:type="dxa"/>
            <w:tcBorders>
              <w:top w:val="nil"/>
              <w:left w:val="nil"/>
              <w:bottom w:val="nil"/>
              <w:right w:val="nil"/>
            </w:tcBorders>
            <w:vAlign w:val="center"/>
          </w:tcPr>
          <w:p w14:paraId="4B2B1DE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4.4</w:t>
            </w:r>
          </w:p>
        </w:tc>
        <w:tc>
          <w:tcPr>
            <w:tcW w:w="4684" w:type="dxa"/>
            <w:tcBorders>
              <w:top w:val="nil"/>
              <w:left w:val="nil"/>
              <w:bottom w:val="nil"/>
              <w:right w:val="nil"/>
            </w:tcBorders>
            <w:vAlign w:val="center"/>
          </w:tcPr>
          <w:p w14:paraId="502669D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82.4 north from southern boundary of A1 in F3823</w:t>
            </w:r>
          </w:p>
        </w:tc>
      </w:tr>
      <w:tr w:rsidR="001908F0" w:rsidRPr="001908F0" w14:paraId="55A62CED" w14:textId="77777777" w:rsidTr="00F51B00">
        <w:trPr>
          <w:cantSplit/>
        </w:trPr>
        <w:tc>
          <w:tcPr>
            <w:tcW w:w="1760" w:type="dxa"/>
            <w:tcBorders>
              <w:top w:val="nil"/>
              <w:left w:val="nil"/>
              <w:bottom w:val="nil"/>
              <w:right w:val="nil"/>
            </w:tcBorders>
            <w:vAlign w:val="center"/>
          </w:tcPr>
          <w:p w14:paraId="5CCC4F6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2342" w:type="dxa"/>
            <w:tcBorders>
              <w:top w:val="nil"/>
              <w:left w:val="nil"/>
              <w:bottom w:val="nil"/>
              <w:right w:val="nil"/>
            </w:tcBorders>
            <w:vAlign w:val="center"/>
          </w:tcPr>
          <w:p w14:paraId="250ED71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w:t>
            </w:r>
          </w:p>
        </w:tc>
        <w:tc>
          <w:tcPr>
            <w:tcW w:w="4684" w:type="dxa"/>
            <w:tcBorders>
              <w:top w:val="nil"/>
              <w:left w:val="nil"/>
              <w:bottom w:val="nil"/>
              <w:right w:val="nil"/>
            </w:tcBorders>
            <w:vAlign w:val="center"/>
          </w:tcPr>
          <w:p w14:paraId="455E81C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3.5 south from northern boundary of A267 in D81810</w:t>
            </w:r>
          </w:p>
        </w:tc>
      </w:tr>
      <w:tr w:rsidR="001908F0" w:rsidRPr="001908F0" w14:paraId="2554FE15" w14:textId="77777777" w:rsidTr="00F51B00">
        <w:trPr>
          <w:cantSplit/>
        </w:trPr>
        <w:tc>
          <w:tcPr>
            <w:tcW w:w="1760" w:type="dxa"/>
            <w:tcBorders>
              <w:top w:val="nil"/>
              <w:left w:val="nil"/>
              <w:bottom w:val="nil"/>
              <w:right w:val="nil"/>
            </w:tcBorders>
            <w:vAlign w:val="center"/>
          </w:tcPr>
          <w:p w14:paraId="6316545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2342" w:type="dxa"/>
            <w:tcBorders>
              <w:top w:val="nil"/>
              <w:left w:val="nil"/>
              <w:bottom w:val="nil"/>
              <w:right w:val="nil"/>
            </w:tcBorders>
            <w:vAlign w:val="center"/>
          </w:tcPr>
          <w:p w14:paraId="6AAD878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4684" w:type="dxa"/>
            <w:tcBorders>
              <w:top w:val="nil"/>
              <w:left w:val="nil"/>
              <w:bottom w:val="nil"/>
              <w:right w:val="nil"/>
            </w:tcBorders>
            <w:vAlign w:val="center"/>
          </w:tcPr>
          <w:p w14:paraId="1E36548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38.1 south from northern boundary of A267 in D81810</w:t>
            </w:r>
          </w:p>
        </w:tc>
      </w:tr>
      <w:tr w:rsidR="001908F0" w:rsidRPr="001908F0" w14:paraId="4AEEF4DC" w14:textId="77777777" w:rsidTr="00F51B00">
        <w:trPr>
          <w:cantSplit/>
        </w:trPr>
        <w:tc>
          <w:tcPr>
            <w:tcW w:w="1760" w:type="dxa"/>
            <w:tcBorders>
              <w:top w:val="nil"/>
              <w:left w:val="nil"/>
              <w:bottom w:val="nil"/>
              <w:right w:val="nil"/>
            </w:tcBorders>
            <w:vAlign w:val="center"/>
          </w:tcPr>
          <w:p w14:paraId="48A432F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44</w:t>
            </w:r>
          </w:p>
        </w:tc>
        <w:tc>
          <w:tcPr>
            <w:tcW w:w="2342" w:type="dxa"/>
            <w:tcBorders>
              <w:top w:val="nil"/>
              <w:left w:val="nil"/>
              <w:bottom w:val="nil"/>
              <w:right w:val="nil"/>
            </w:tcBorders>
            <w:vAlign w:val="center"/>
          </w:tcPr>
          <w:p w14:paraId="5E43DE3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6CB0851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7.6 east from southernmost corner of A32 in D64659</w:t>
            </w:r>
          </w:p>
        </w:tc>
      </w:tr>
      <w:tr w:rsidR="001908F0" w:rsidRPr="001908F0" w14:paraId="0C066073" w14:textId="77777777" w:rsidTr="00F51B00">
        <w:trPr>
          <w:cantSplit/>
        </w:trPr>
        <w:tc>
          <w:tcPr>
            <w:tcW w:w="1760" w:type="dxa"/>
            <w:tcBorders>
              <w:top w:val="nil"/>
              <w:left w:val="nil"/>
              <w:bottom w:val="nil"/>
              <w:right w:val="nil"/>
            </w:tcBorders>
            <w:vAlign w:val="center"/>
          </w:tcPr>
          <w:p w14:paraId="4C34819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45</w:t>
            </w:r>
          </w:p>
        </w:tc>
        <w:tc>
          <w:tcPr>
            <w:tcW w:w="2342" w:type="dxa"/>
            <w:tcBorders>
              <w:top w:val="nil"/>
              <w:left w:val="nil"/>
              <w:bottom w:val="nil"/>
              <w:right w:val="nil"/>
            </w:tcBorders>
            <w:vAlign w:val="center"/>
          </w:tcPr>
          <w:p w14:paraId="155CB71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2.9</w:t>
            </w:r>
          </w:p>
        </w:tc>
        <w:tc>
          <w:tcPr>
            <w:tcW w:w="4684" w:type="dxa"/>
            <w:tcBorders>
              <w:top w:val="nil"/>
              <w:left w:val="nil"/>
              <w:bottom w:val="nil"/>
              <w:right w:val="nil"/>
            </w:tcBorders>
            <w:vAlign w:val="center"/>
          </w:tcPr>
          <w:p w14:paraId="20E854B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 east from eastern corner of A347 F162696</w:t>
            </w:r>
          </w:p>
        </w:tc>
      </w:tr>
      <w:tr w:rsidR="001908F0" w:rsidRPr="001908F0" w14:paraId="3AC1BD41" w14:textId="77777777" w:rsidTr="00F51B00">
        <w:trPr>
          <w:cantSplit/>
        </w:trPr>
        <w:tc>
          <w:tcPr>
            <w:tcW w:w="1760" w:type="dxa"/>
            <w:tcBorders>
              <w:top w:val="nil"/>
              <w:left w:val="nil"/>
              <w:bottom w:val="nil"/>
              <w:right w:val="nil"/>
            </w:tcBorders>
            <w:vAlign w:val="center"/>
          </w:tcPr>
          <w:p w14:paraId="6BAED43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46</w:t>
            </w:r>
          </w:p>
        </w:tc>
        <w:tc>
          <w:tcPr>
            <w:tcW w:w="2342" w:type="dxa"/>
            <w:tcBorders>
              <w:top w:val="nil"/>
              <w:left w:val="nil"/>
              <w:bottom w:val="nil"/>
              <w:right w:val="nil"/>
            </w:tcBorders>
            <w:vAlign w:val="center"/>
          </w:tcPr>
          <w:p w14:paraId="2D0F79C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4684" w:type="dxa"/>
            <w:tcBorders>
              <w:top w:val="nil"/>
              <w:left w:val="nil"/>
              <w:bottom w:val="nil"/>
              <w:right w:val="nil"/>
            </w:tcBorders>
            <w:vAlign w:val="center"/>
          </w:tcPr>
          <w:p w14:paraId="45BE90B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16.7 north east from northernmost corner of A243 D82630</w:t>
            </w:r>
          </w:p>
        </w:tc>
      </w:tr>
      <w:tr w:rsidR="001908F0" w:rsidRPr="001908F0" w14:paraId="04C6D1BE" w14:textId="77777777" w:rsidTr="00F51B00">
        <w:trPr>
          <w:cantSplit/>
        </w:trPr>
        <w:tc>
          <w:tcPr>
            <w:tcW w:w="1760" w:type="dxa"/>
            <w:tcBorders>
              <w:top w:val="nil"/>
              <w:left w:val="nil"/>
              <w:bottom w:val="nil"/>
              <w:right w:val="nil"/>
            </w:tcBorders>
            <w:vAlign w:val="center"/>
          </w:tcPr>
          <w:p w14:paraId="3586301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47</w:t>
            </w:r>
          </w:p>
        </w:tc>
        <w:tc>
          <w:tcPr>
            <w:tcW w:w="2342" w:type="dxa"/>
            <w:tcBorders>
              <w:top w:val="nil"/>
              <w:left w:val="nil"/>
              <w:bottom w:val="nil"/>
              <w:right w:val="nil"/>
            </w:tcBorders>
            <w:vAlign w:val="center"/>
          </w:tcPr>
          <w:p w14:paraId="77F0D00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1.4</w:t>
            </w:r>
          </w:p>
        </w:tc>
        <w:tc>
          <w:tcPr>
            <w:tcW w:w="4684" w:type="dxa"/>
            <w:tcBorders>
              <w:top w:val="nil"/>
              <w:left w:val="nil"/>
              <w:bottom w:val="nil"/>
              <w:right w:val="nil"/>
            </w:tcBorders>
            <w:vAlign w:val="center"/>
          </w:tcPr>
          <w:p w14:paraId="6C689FC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 north east from northernmost corner of A243 D82630</w:t>
            </w:r>
          </w:p>
        </w:tc>
      </w:tr>
      <w:tr w:rsidR="001908F0" w:rsidRPr="001908F0" w14:paraId="186B2942" w14:textId="77777777" w:rsidTr="00F51B00">
        <w:trPr>
          <w:cantSplit/>
        </w:trPr>
        <w:tc>
          <w:tcPr>
            <w:tcW w:w="1760" w:type="dxa"/>
            <w:tcBorders>
              <w:top w:val="nil"/>
              <w:left w:val="nil"/>
              <w:bottom w:val="nil"/>
              <w:right w:val="nil"/>
            </w:tcBorders>
            <w:vAlign w:val="center"/>
          </w:tcPr>
          <w:p w14:paraId="5A6912E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lastRenderedPageBreak/>
              <w:t>48</w:t>
            </w:r>
          </w:p>
        </w:tc>
        <w:tc>
          <w:tcPr>
            <w:tcW w:w="2342" w:type="dxa"/>
            <w:tcBorders>
              <w:top w:val="nil"/>
              <w:left w:val="nil"/>
              <w:bottom w:val="nil"/>
              <w:right w:val="nil"/>
            </w:tcBorders>
            <w:vAlign w:val="center"/>
          </w:tcPr>
          <w:p w14:paraId="0C07208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878AC0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260A53AD" w14:textId="77777777" w:rsidTr="00F51B00">
        <w:trPr>
          <w:cantSplit/>
        </w:trPr>
        <w:tc>
          <w:tcPr>
            <w:tcW w:w="1760" w:type="dxa"/>
            <w:tcBorders>
              <w:top w:val="nil"/>
              <w:left w:val="nil"/>
              <w:bottom w:val="nil"/>
              <w:right w:val="nil"/>
            </w:tcBorders>
            <w:vAlign w:val="center"/>
          </w:tcPr>
          <w:p w14:paraId="621A97B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49</w:t>
            </w:r>
          </w:p>
        </w:tc>
        <w:tc>
          <w:tcPr>
            <w:tcW w:w="2342" w:type="dxa"/>
            <w:tcBorders>
              <w:top w:val="nil"/>
              <w:left w:val="nil"/>
              <w:bottom w:val="nil"/>
              <w:right w:val="nil"/>
            </w:tcBorders>
            <w:vAlign w:val="center"/>
          </w:tcPr>
          <w:p w14:paraId="313B90B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9.3</w:t>
            </w:r>
          </w:p>
        </w:tc>
        <w:tc>
          <w:tcPr>
            <w:tcW w:w="4684" w:type="dxa"/>
            <w:tcBorders>
              <w:top w:val="nil"/>
              <w:left w:val="nil"/>
              <w:bottom w:val="nil"/>
              <w:right w:val="nil"/>
            </w:tcBorders>
            <w:vAlign w:val="center"/>
          </w:tcPr>
          <w:p w14:paraId="552C782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111.8 west from eastern corner of A203 in D76494</w:t>
            </w:r>
          </w:p>
        </w:tc>
      </w:tr>
      <w:tr w:rsidR="001908F0" w:rsidRPr="001908F0" w14:paraId="1AD3CEAD" w14:textId="77777777" w:rsidTr="00F51B00">
        <w:trPr>
          <w:cantSplit/>
        </w:trPr>
        <w:tc>
          <w:tcPr>
            <w:tcW w:w="1760" w:type="dxa"/>
            <w:tcBorders>
              <w:top w:val="nil"/>
              <w:left w:val="nil"/>
              <w:bottom w:val="nil"/>
              <w:right w:val="nil"/>
            </w:tcBorders>
            <w:vAlign w:val="center"/>
          </w:tcPr>
          <w:p w14:paraId="7538CFB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53</w:t>
            </w:r>
          </w:p>
        </w:tc>
        <w:tc>
          <w:tcPr>
            <w:tcW w:w="2342" w:type="dxa"/>
            <w:tcBorders>
              <w:top w:val="nil"/>
              <w:left w:val="nil"/>
              <w:bottom w:val="nil"/>
              <w:right w:val="nil"/>
            </w:tcBorders>
            <w:vAlign w:val="center"/>
          </w:tcPr>
          <w:p w14:paraId="1F857E5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4684" w:type="dxa"/>
            <w:tcBorders>
              <w:top w:val="nil"/>
              <w:left w:val="nil"/>
              <w:bottom w:val="nil"/>
              <w:right w:val="nil"/>
            </w:tcBorders>
            <w:vAlign w:val="center"/>
          </w:tcPr>
          <w:p w14:paraId="5F4CA7F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9.8 south from western corner of A111 in D50804</w:t>
            </w:r>
          </w:p>
        </w:tc>
      </w:tr>
      <w:tr w:rsidR="001908F0" w:rsidRPr="001908F0" w14:paraId="5943516A" w14:textId="77777777" w:rsidTr="00F51B00">
        <w:trPr>
          <w:cantSplit/>
        </w:trPr>
        <w:tc>
          <w:tcPr>
            <w:tcW w:w="1760" w:type="dxa"/>
            <w:tcBorders>
              <w:top w:val="nil"/>
              <w:left w:val="nil"/>
              <w:bottom w:val="nil"/>
              <w:right w:val="nil"/>
            </w:tcBorders>
            <w:vAlign w:val="center"/>
          </w:tcPr>
          <w:p w14:paraId="4AAC7B9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w:t>
            </w:r>
          </w:p>
        </w:tc>
        <w:tc>
          <w:tcPr>
            <w:tcW w:w="2342" w:type="dxa"/>
            <w:tcBorders>
              <w:top w:val="nil"/>
              <w:left w:val="nil"/>
              <w:bottom w:val="nil"/>
              <w:right w:val="nil"/>
            </w:tcBorders>
            <w:vAlign w:val="center"/>
          </w:tcPr>
          <w:p w14:paraId="560D56C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58C6AF6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23.9 south from western corner of A111 in D50804</w:t>
            </w:r>
          </w:p>
        </w:tc>
      </w:tr>
      <w:tr w:rsidR="001908F0" w:rsidRPr="001908F0" w14:paraId="2D62C7E8" w14:textId="77777777" w:rsidTr="00F51B00">
        <w:trPr>
          <w:cantSplit/>
        </w:trPr>
        <w:tc>
          <w:tcPr>
            <w:tcW w:w="1760" w:type="dxa"/>
            <w:tcBorders>
              <w:top w:val="nil"/>
              <w:left w:val="nil"/>
              <w:bottom w:val="nil"/>
              <w:right w:val="nil"/>
            </w:tcBorders>
            <w:vAlign w:val="center"/>
          </w:tcPr>
          <w:p w14:paraId="0697314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55</w:t>
            </w:r>
          </w:p>
        </w:tc>
        <w:tc>
          <w:tcPr>
            <w:tcW w:w="2342" w:type="dxa"/>
            <w:tcBorders>
              <w:top w:val="nil"/>
              <w:left w:val="nil"/>
              <w:bottom w:val="nil"/>
              <w:right w:val="nil"/>
            </w:tcBorders>
            <w:vAlign w:val="center"/>
          </w:tcPr>
          <w:p w14:paraId="714ABF4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5B99912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13.0 north east from eastern corner of Q3000 in D134462</w:t>
            </w:r>
          </w:p>
        </w:tc>
      </w:tr>
      <w:tr w:rsidR="001908F0" w:rsidRPr="001908F0" w14:paraId="12B779ED" w14:textId="77777777" w:rsidTr="00F51B00">
        <w:trPr>
          <w:cantSplit/>
        </w:trPr>
        <w:tc>
          <w:tcPr>
            <w:tcW w:w="1760" w:type="dxa"/>
            <w:tcBorders>
              <w:top w:val="nil"/>
              <w:left w:val="nil"/>
              <w:bottom w:val="nil"/>
              <w:right w:val="nil"/>
            </w:tcBorders>
            <w:vAlign w:val="center"/>
          </w:tcPr>
          <w:p w14:paraId="419BEC5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56</w:t>
            </w:r>
          </w:p>
        </w:tc>
        <w:tc>
          <w:tcPr>
            <w:tcW w:w="2342" w:type="dxa"/>
            <w:tcBorders>
              <w:top w:val="nil"/>
              <w:left w:val="nil"/>
              <w:bottom w:val="nil"/>
              <w:right w:val="nil"/>
            </w:tcBorders>
            <w:vAlign w:val="center"/>
          </w:tcPr>
          <w:p w14:paraId="15C6B66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34F428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93DE614" w14:textId="77777777" w:rsidTr="00F51B00">
        <w:trPr>
          <w:cantSplit/>
        </w:trPr>
        <w:tc>
          <w:tcPr>
            <w:tcW w:w="1760" w:type="dxa"/>
            <w:tcBorders>
              <w:top w:val="nil"/>
              <w:left w:val="nil"/>
              <w:bottom w:val="nil"/>
              <w:right w:val="nil"/>
            </w:tcBorders>
            <w:vAlign w:val="center"/>
          </w:tcPr>
          <w:p w14:paraId="23CD46E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57</w:t>
            </w:r>
          </w:p>
        </w:tc>
        <w:tc>
          <w:tcPr>
            <w:tcW w:w="2342" w:type="dxa"/>
            <w:tcBorders>
              <w:top w:val="nil"/>
              <w:left w:val="nil"/>
              <w:bottom w:val="nil"/>
              <w:right w:val="nil"/>
            </w:tcBorders>
            <w:vAlign w:val="center"/>
          </w:tcPr>
          <w:p w14:paraId="1524DEB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17</w:t>
            </w:r>
          </w:p>
        </w:tc>
        <w:tc>
          <w:tcPr>
            <w:tcW w:w="4684" w:type="dxa"/>
            <w:tcBorders>
              <w:top w:val="nil"/>
              <w:left w:val="nil"/>
              <w:bottom w:val="nil"/>
              <w:right w:val="nil"/>
            </w:tcBorders>
            <w:vAlign w:val="center"/>
          </w:tcPr>
          <w:p w14:paraId="427FBB3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25.0 west from south east corner of A602 in D94164</w:t>
            </w:r>
          </w:p>
        </w:tc>
      </w:tr>
      <w:tr w:rsidR="001908F0" w:rsidRPr="001908F0" w14:paraId="7366B9E4" w14:textId="77777777" w:rsidTr="00F51B00">
        <w:trPr>
          <w:cantSplit/>
        </w:trPr>
        <w:tc>
          <w:tcPr>
            <w:tcW w:w="1760" w:type="dxa"/>
            <w:tcBorders>
              <w:top w:val="nil"/>
              <w:left w:val="nil"/>
              <w:bottom w:val="nil"/>
              <w:right w:val="nil"/>
            </w:tcBorders>
            <w:vAlign w:val="center"/>
          </w:tcPr>
          <w:p w14:paraId="16B0507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2342" w:type="dxa"/>
            <w:tcBorders>
              <w:top w:val="nil"/>
              <w:left w:val="nil"/>
              <w:bottom w:val="nil"/>
              <w:right w:val="nil"/>
            </w:tcBorders>
            <w:vAlign w:val="center"/>
          </w:tcPr>
          <w:p w14:paraId="050C2F8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3F88851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688262BB" w14:textId="77777777" w:rsidTr="00F51B00">
        <w:trPr>
          <w:cantSplit/>
        </w:trPr>
        <w:tc>
          <w:tcPr>
            <w:tcW w:w="1760" w:type="dxa"/>
            <w:tcBorders>
              <w:top w:val="nil"/>
              <w:left w:val="nil"/>
              <w:bottom w:val="nil"/>
              <w:right w:val="nil"/>
            </w:tcBorders>
            <w:vAlign w:val="center"/>
          </w:tcPr>
          <w:p w14:paraId="46F6474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64</w:t>
            </w:r>
          </w:p>
        </w:tc>
        <w:tc>
          <w:tcPr>
            <w:tcW w:w="2342" w:type="dxa"/>
            <w:tcBorders>
              <w:top w:val="nil"/>
              <w:left w:val="nil"/>
              <w:bottom w:val="nil"/>
              <w:right w:val="nil"/>
            </w:tcBorders>
            <w:vAlign w:val="center"/>
          </w:tcPr>
          <w:p w14:paraId="711A4F5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4684" w:type="dxa"/>
            <w:tcBorders>
              <w:top w:val="nil"/>
              <w:left w:val="nil"/>
              <w:bottom w:val="nil"/>
              <w:right w:val="nil"/>
            </w:tcBorders>
            <w:vAlign w:val="center"/>
          </w:tcPr>
          <w:p w14:paraId="19623B1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7.3 south west from south eastern corner of A501 in D83180</w:t>
            </w:r>
          </w:p>
        </w:tc>
      </w:tr>
      <w:tr w:rsidR="001908F0" w:rsidRPr="001908F0" w14:paraId="38AB3D8A" w14:textId="77777777" w:rsidTr="00F51B00">
        <w:trPr>
          <w:cantSplit/>
        </w:trPr>
        <w:tc>
          <w:tcPr>
            <w:tcW w:w="1760" w:type="dxa"/>
            <w:tcBorders>
              <w:top w:val="nil"/>
              <w:left w:val="nil"/>
              <w:bottom w:val="nil"/>
              <w:right w:val="nil"/>
            </w:tcBorders>
            <w:vAlign w:val="center"/>
          </w:tcPr>
          <w:p w14:paraId="6D129DA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65</w:t>
            </w:r>
          </w:p>
        </w:tc>
        <w:tc>
          <w:tcPr>
            <w:tcW w:w="2342" w:type="dxa"/>
            <w:tcBorders>
              <w:top w:val="nil"/>
              <w:left w:val="nil"/>
              <w:bottom w:val="nil"/>
              <w:right w:val="nil"/>
            </w:tcBorders>
            <w:vAlign w:val="center"/>
          </w:tcPr>
          <w:p w14:paraId="7E3754A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2BB7790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11.7 south west from south western corner of A503 in D83180</w:t>
            </w:r>
          </w:p>
        </w:tc>
      </w:tr>
      <w:tr w:rsidR="001908F0" w:rsidRPr="001908F0" w14:paraId="5A63ED17" w14:textId="77777777" w:rsidTr="00F51B00">
        <w:trPr>
          <w:cantSplit/>
        </w:trPr>
        <w:tc>
          <w:tcPr>
            <w:tcW w:w="1760" w:type="dxa"/>
            <w:tcBorders>
              <w:top w:val="nil"/>
              <w:left w:val="nil"/>
              <w:bottom w:val="nil"/>
              <w:right w:val="nil"/>
            </w:tcBorders>
            <w:vAlign w:val="center"/>
          </w:tcPr>
          <w:p w14:paraId="1C64A6D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66</w:t>
            </w:r>
          </w:p>
        </w:tc>
        <w:tc>
          <w:tcPr>
            <w:tcW w:w="2342" w:type="dxa"/>
            <w:tcBorders>
              <w:top w:val="nil"/>
              <w:left w:val="nil"/>
              <w:bottom w:val="nil"/>
              <w:right w:val="nil"/>
            </w:tcBorders>
            <w:vAlign w:val="center"/>
          </w:tcPr>
          <w:p w14:paraId="5C62039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37307E2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23.1 south west from south western corner of A503 in D83180</w:t>
            </w:r>
          </w:p>
        </w:tc>
      </w:tr>
      <w:tr w:rsidR="001908F0" w:rsidRPr="001908F0" w14:paraId="090B585E" w14:textId="77777777" w:rsidTr="00F51B00">
        <w:trPr>
          <w:cantSplit/>
        </w:trPr>
        <w:tc>
          <w:tcPr>
            <w:tcW w:w="1760" w:type="dxa"/>
            <w:tcBorders>
              <w:top w:val="nil"/>
              <w:left w:val="nil"/>
              <w:bottom w:val="nil"/>
              <w:right w:val="nil"/>
            </w:tcBorders>
            <w:vAlign w:val="center"/>
          </w:tcPr>
          <w:p w14:paraId="468B662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67</w:t>
            </w:r>
          </w:p>
        </w:tc>
        <w:tc>
          <w:tcPr>
            <w:tcW w:w="2342" w:type="dxa"/>
            <w:tcBorders>
              <w:top w:val="nil"/>
              <w:left w:val="nil"/>
              <w:bottom w:val="nil"/>
              <w:right w:val="nil"/>
            </w:tcBorders>
            <w:vAlign w:val="center"/>
          </w:tcPr>
          <w:p w14:paraId="6CDB5F2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4684" w:type="dxa"/>
            <w:tcBorders>
              <w:top w:val="nil"/>
              <w:left w:val="nil"/>
              <w:bottom w:val="nil"/>
              <w:right w:val="nil"/>
            </w:tcBorders>
            <w:vAlign w:val="center"/>
          </w:tcPr>
          <w:p w14:paraId="36DE4BB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3.1 south from the northern boundary of A47 in D94551</w:t>
            </w:r>
          </w:p>
        </w:tc>
      </w:tr>
      <w:tr w:rsidR="001908F0" w:rsidRPr="001908F0" w14:paraId="1FA75F3F" w14:textId="77777777" w:rsidTr="00F51B00">
        <w:trPr>
          <w:cantSplit/>
        </w:trPr>
        <w:tc>
          <w:tcPr>
            <w:tcW w:w="1760" w:type="dxa"/>
            <w:tcBorders>
              <w:top w:val="nil"/>
              <w:left w:val="nil"/>
              <w:bottom w:val="nil"/>
              <w:right w:val="nil"/>
            </w:tcBorders>
            <w:vAlign w:val="center"/>
          </w:tcPr>
          <w:p w14:paraId="1349BA0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69</w:t>
            </w:r>
          </w:p>
        </w:tc>
        <w:tc>
          <w:tcPr>
            <w:tcW w:w="2342" w:type="dxa"/>
            <w:tcBorders>
              <w:top w:val="nil"/>
              <w:left w:val="nil"/>
              <w:bottom w:val="nil"/>
              <w:right w:val="nil"/>
            </w:tcBorders>
            <w:vAlign w:val="center"/>
          </w:tcPr>
          <w:p w14:paraId="0E7395D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348EC8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42FF32BB" w14:textId="77777777" w:rsidTr="00F51B00">
        <w:trPr>
          <w:cantSplit/>
        </w:trPr>
        <w:tc>
          <w:tcPr>
            <w:tcW w:w="1760" w:type="dxa"/>
            <w:tcBorders>
              <w:top w:val="nil"/>
              <w:left w:val="nil"/>
              <w:bottom w:val="nil"/>
              <w:right w:val="nil"/>
            </w:tcBorders>
            <w:vAlign w:val="center"/>
          </w:tcPr>
          <w:p w14:paraId="72FDCA0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70</w:t>
            </w:r>
          </w:p>
        </w:tc>
        <w:tc>
          <w:tcPr>
            <w:tcW w:w="2342" w:type="dxa"/>
            <w:tcBorders>
              <w:top w:val="nil"/>
              <w:left w:val="nil"/>
              <w:bottom w:val="nil"/>
              <w:right w:val="nil"/>
            </w:tcBorders>
            <w:vAlign w:val="center"/>
          </w:tcPr>
          <w:p w14:paraId="0D3D6796"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6.6</w:t>
            </w:r>
          </w:p>
        </w:tc>
        <w:tc>
          <w:tcPr>
            <w:tcW w:w="4684" w:type="dxa"/>
            <w:tcBorders>
              <w:top w:val="nil"/>
              <w:left w:val="nil"/>
              <w:bottom w:val="nil"/>
              <w:right w:val="nil"/>
            </w:tcBorders>
            <w:vAlign w:val="center"/>
          </w:tcPr>
          <w:p w14:paraId="07BB999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83.7 west from north western corner of A48 in F153949</w:t>
            </w:r>
          </w:p>
        </w:tc>
      </w:tr>
      <w:tr w:rsidR="001908F0" w:rsidRPr="001908F0" w14:paraId="7E20C9D9" w14:textId="77777777" w:rsidTr="00F51B00">
        <w:trPr>
          <w:cantSplit/>
        </w:trPr>
        <w:tc>
          <w:tcPr>
            <w:tcW w:w="1760" w:type="dxa"/>
            <w:tcBorders>
              <w:top w:val="nil"/>
              <w:left w:val="nil"/>
              <w:bottom w:val="nil"/>
              <w:right w:val="nil"/>
            </w:tcBorders>
            <w:vAlign w:val="center"/>
          </w:tcPr>
          <w:p w14:paraId="534A0EB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71</w:t>
            </w:r>
          </w:p>
        </w:tc>
        <w:tc>
          <w:tcPr>
            <w:tcW w:w="2342" w:type="dxa"/>
            <w:tcBorders>
              <w:top w:val="nil"/>
              <w:left w:val="nil"/>
              <w:bottom w:val="nil"/>
              <w:right w:val="nil"/>
            </w:tcBorders>
            <w:vAlign w:val="center"/>
          </w:tcPr>
          <w:p w14:paraId="5B237A1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4.0</w:t>
            </w:r>
          </w:p>
        </w:tc>
        <w:tc>
          <w:tcPr>
            <w:tcW w:w="4684" w:type="dxa"/>
            <w:tcBorders>
              <w:top w:val="nil"/>
              <w:left w:val="nil"/>
              <w:bottom w:val="nil"/>
              <w:right w:val="nil"/>
            </w:tcBorders>
            <w:vAlign w:val="center"/>
          </w:tcPr>
          <w:p w14:paraId="7B0EB41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78.4 west from north western corner of A48 in F153949</w:t>
            </w:r>
          </w:p>
        </w:tc>
      </w:tr>
      <w:tr w:rsidR="001908F0" w:rsidRPr="001908F0" w14:paraId="6FF0B404" w14:textId="77777777" w:rsidTr="00F51B00">
        <w:trPr>
          <w:cantSplit/>
        </w:trPr>
        <w:tc>
          <w:tcPr>
            <w:tcW w:w="1760" w:type="dxa"/>
            <w:tcBorders>
              <w:top w:val="nil"/>
              <w:left w:val="nil"/>
              <w:bottom w:val="nil"/>
              <w:right w:val="nil"/>
            </w:tcBorders>
            <w:vAlign w:val="center"/>
          </w:tcPr>
          <w:p w14:paraId="4AEC79D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72</w:t>
            </w:r>
          </w:p>
        </w:tc>
        <w:tc>
          <w:tcPr>
            <w:tcW w:w="2342" w:type="dxa"/>
            <w:tcBorders>
              <w:top w:val="nil"/>
              <w:left w:val="nil"/>
              <w:bottom w:val="nil"/>
              <w:right w:val="nil"/>
            </w:tcBorders>
            <w:vAlign w:val="center"/>
          </w:tcPr>
          <w:p w14:paraId="6D0B68F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6.5</w:t>
            </w:r>
          </w:p>
        </w:tc>
        <w:tc>
          <w:tcPr>
            <w:tcW w:w="4684" w:type="dxa"/>
            <w:tcBorders>
              <w:top w:val="nil"/>
              <w:left w:val="nil"/>
              <w:bottom w:val="nil"/>
              <w:right w:val="nil"/>
            </w:tcBorders>
            <w:vAlign w:val="center"/>
          </w:tcPr>
          <w:p w14:paraId="69C61A6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67.3 west from north western corner of A48 in F153949</w:t>
            </w:r>
          </w:p>
        </w:tc>
      </w:tr>
      <w:tr w:rsidR="001908F0" w:rsidRPr="001908F0" w14:paraId="0319B0D1" w14:textId="77777777" w:rsidTr="00F51B00">
        <w:trPr>
          <w:cantSplit/>
        </w:trPr>
        <w:tc>
          <w:tcPr>
            <w:tcW w:w="1760" w:type="dxa"/>
            <w:tcBorders>
              <w:top w:val="nil"/>
              <w:left w:val="nil"/>
              <w:bottom w:val="nil"/>
              <w:right w:val="nil"/>
            </w:tcBorders>
            <w:vAlign w:val="center"/>
          </w:tcPr>
          <w:p w14:paraId="0036F74A"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73</w:t>
            </w:r>
          </w:p>
        </w:tc>
        <w:tc>
          <w:tcPr>
            <w:tcW w:w="2342" w:type="dxa"/>
            <w:tcBorders>
              <w:top w:val="nil"/>
              <w:left w:val="nil"/>
              <w:bottom w:val="nil"/>
              <w:right w:val="nil"/>
            </w:tcBorders>
            <w:vAlign w:val="center"/>
          </w:tcPr>
          <w:p w14:paraId="57B992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0.9</w:t>
            </w:r>
          </w:p>
        </w:tc>
        <w:tc>
          <w:tcPr>
            <w:tcW w:w="4684" w:type="dxa"/>
            <w:tcBorders>
              <w:top w:val="nil"/>
              <w:left w:val="nil"/>
              <w:bottom w:val="nil"/>
              <w:right w:val="nil"/>
            </w:tcBorders>
            <w:vAlign w:val="center"/>
          </w:tcPr>
          <w:p w14:paraId="054354D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54.4 west from north western corner of A48 in F153949</w:t>
            </w:r>
          </w:p>
        </w:tc>
      </w:tr>
      <w:tr w:rsidR="001908F0" w:rsidRPr="001908F0" w14:paraId="18C28D2B" w14:textId="77777777" w:rsidTr="00F51B00">
        <w:trPr>
          <w:cantSplit/>
        </w:trPr>
        <w:tc>
          <w:tcPr>
            <w:tcW w:w="1760" w:type="dxa"/>
            <w:tcBorders>
              <w:top w:val="nil"/>
              <w:left w:val="nil"/>
              <w:bottom w:val="nil"/>
              <w:right w:val="nil"/>
            </w:tcBorders>
            <w:vAlign w:val="center"/>
          </w:tcPr>
          <w:p w14:paraId="0BA1021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74</w:t>
            </w:r>
          </w:p>
        </w:tc>
        <w:tc>
          <w:tcPr>
            <w:tcW w:w="2342" w:type="dxa"/>
            <w:tcBorders>
              <w:top w:val="nil"/>
              <w:left w:val="nil"/>
              <w:bottom w:val="nil"/>
              <w:right w:val="nil"/>
            </w:tcBorders>
            <w:vAlign w:val="center"/>
          </w:tcPr>
          <w:p w14:paraId="3AD90C3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31</w:t>
            </w:r>
          </w:p>
        </w:tc>
        <w:tc>
          <w:tcPr>
            <w:tcW w:w="4684" w:type="dxa"/>
            <w:tcBorders>
              <w:top w:val="nil"/>
              <w:left w:val="nil"/>
              <w:bottom w:val="nil"/>
              <w:right w:val="nil"/>
            </w:tcBorders>
            <w:vAlign w:val="center"/>
          </w:tcPr>
          <w:p w14:paraId="33B7444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27.1 west from north western corner of A48 in F153949</w:t>
            </w:r>
          </w:p>
        </w:tc>
      </w:tr>
      <w:tr w:rsidR="001908F0" w:rsidRPr="001908F0" w14:paraId="40D722C0" w14:textId="77777777" w:rsidTr="00F51B00">
        <w:trPr>
          <w:cantSplit/>
        </w:trPr>
        <w:tc>
          <w:tcPr>
            <w:tcW w:w="1760" w:type="dxa"/>
            <w:tcBorders>
              <w:top w:val="nil"/>
              <w:left w:val="nil"/>
              <w:bottom w:val="nil"/>
              <w:right w:val="nil"/>
            </w:tcBorders>
            <w:vAlign w:val="center"/>
          </w:tcPr>
          <w:p w14:paraId="7AAE616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75</w:t>
            </w:r>
          </w:p>
        </w:tc>
        <w:tc>
          <w:tcPr>
            <w:tcW w:w="2342" w:type="dxa"/>
            <w:tcBorders>
              <w:top w:val="nil"/>
              <w:left w:val="nil"/>
              <w:bottom w:val="nil"/>
              <w:right w:val="nil"/>
            </w:tcBorders>
            <w:vAlign w:val="center"/>
          </w:tcPr>
          <w:p w14:paraId="0EDB311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09F616D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E45DAE3" w14:textId="77777777" w:rsidTr="00F51B00">
        <w:trPr>
          <w:cantSplit/>
        </w:trPr>
        <w:tc>
          <w:tcPr>
            <w:tcW w:w="1760" w:type="dxa"/>
            <w:tcBorders>
              <w:top w:val="nil"/>
              <w:left w:val="nil"/>
              <w:bottom w:val="nil"/>
              <w:right w:val="nil"/>
            </w:tcBorders>
            <w:vAlign w:val="center"/>
          </w:tcPr>
          <w:p w14:paraId="185D082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76</w:t>
            </w:r>
          </w:p>
        </w:tc>
        <w:tc>
          <w:tcPr>
            <w:tcW w:w="2342" w:type="dxa"/>
            <w:tcBorders>
              <w:top w:val="nil"/>
              <w:left w:val="nil"/>
              <w:bottom w:val="nil"/>
              <w:right w:val="nil"/>
            </w:tcBorders>
            <w:vAlign w:val="center"/>
          </w:tcPr>
          <w:p w14:paraId="440D8E7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571E3E3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66F74ADF" w14:textId="77777777" w:rsidTr="00F51B00">
        <w:trPr>
          <w:cantSplit/>
        </w:trPr>
        <w:tc>
          <w:tcPr>
            <w:tcW w:w="1760" w:type="dxa"/>
            <w:tcBorders>
              <w:top w:val="nil"/>
              <w:left w:val="nil"/>
              <w:bottom w:val="nil"/>
              <w:right w:val="nil"/>
            </w:tcBorders>
            <w:vAlign w:val="center"/>
          </w:tcPr>
          <w:p w14:paraId="18EB099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79</w:t>
            </w:r>
          </w:p>
        </w:tc>
        <w:tc>
          <w:tcPr>
            <w:tcW w:w="2342" w:type="dxa"/>
            <w:tcBorders>
              <w:top w:val="nil"/>
              <w:left w:val="nil"/>
              <w:bottom w:val="nil"/>
              <w:right w:val="nil"/>
            </w:tcBorders>
            <w:vAlign w:val="center"/>
          </w:tcPr>
          <w:p w14:paraId="0BDA9DA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5CDEB5F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0BDCACD" w14:textId="77777777" w:rsidTr="00F51B00">
        <w:trPr>
          <w:cantSplit/>
        </w:trPr>
        <w:tc>
          <w:tcPr>
            <w:tcW w:w="1760" w:type="dxa"/>
            <w:tcBorders>
              <w:top w:val="nil"/>
              <w:left w:val="nil"/>
              <w:bottom w:val="nil"/>
              <w:right w:val="nil"/>
            </w:tcBorders>
            <w:vAlign w:val="center"/>
          </w:tcPr>
          <w:p w14:paraId="3800492B"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82</w:t>
            </w:r>
          </w:p>
        </w:tc>
        <w:tc>
          <w:tcPr>
            <w:tcW w:w="2342" w:type="dxa"/>
            <w:tcBorders>
              <w:top w:val="nil"/>
              <w:left w:val="nil"/>
              <w:bottom w:val="nil"/>
              <w:right w:val="nil"/>
            </w:tcBorders>
            <w:vAlign w:val="center"/>
          </w:tcPr>
          <w:p w14:paraId="7E03CFA2"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734171F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11.5 east from south eastern corner of A101 in D133541</w:t>
            </w:r>
          </w:p>
        </w:tc>
      </w:tr>
      <w:tr w:rsidR="001908F0" w:rsidRPr="001908F0" w14:paraId="28EEE963" w14:textId="77777777" w:rsidTr="00F51B00">
        <w:trPr>
          <w:cantSplit/>
        </w:trPr>
        <w:tc>
          <w:tcPr>
            <w:tcW w:w="1760" w:type="dxa"/>
            <w:tcBorders>
              <w:top w:val="nil"/>
              <w:left w:val="nil"/>
              <w:bottom w:val="nil"/>
              <w:right w:val="nil"/>
            </w:tcBorders>
            <w:vAlign w:val="center"/>
          </w:tcPr>
          <w:p w14:paraId="7C19EB9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83</w:t>
            </w:r>
          </w:p>
        </w:tc>
        <w:tc>
          <w:tcPr>
            <w:tcW w:w="2342" w:type="dxa"/>
            <w:tcBorders>
              <w:top w:val="nil"/>
              <w:left w:val="nil"/>
              <w:bottom w:val="nil"/>
              <w:right w:val="nil"/>
            </w:tcBorders>
            <w:vAlign w:val="center"/>
          </w:tcPr>
          <w:p w14:paraId="097101BD"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4.1</w:t>
            </w:r>
          </w:p>
        </w:tc>
        <w:tc>
          <w:tcPr>
            <w:tcW w:w="4684" w:type="dxa"/>
            <w:tcBorders>
              <w:top w:val="nil"/>
              <w:left w:val="nil"/>
              <w:bottom w:val="nil"/>
              <w:right w:val="nil"/>
            </w:tcBorders>
            <w:vAlign w:val="center"/>
          </w:tcPr>
          <w:p w14:paraId="4F5C748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7.2 east from northern corner of A102 in D133541</w:t>
            </w:r>
          </w:p>
        </w:tc>
      </w:tr>
      <w:tr w:rsidR="001908F0" w:rsidRPr="001908F0" w14:paraId="102812B4" w14:textId="77777777" w:rsidTr="00F51B00">
        <w:trPr>
          <w:cantSplit/>
        </w:trPr>
        <w:tc>
          <w:tcPr>
            <w:tcW w:w="1760" w:type="dxa"/>
            <w:tcBorders>
              <w:top w:val="nil"/>
              <w:left w:val="nil"/>
              <w:bottom w:val="nil"/>
              <w:right w:val="nil"/>
            </w:tcBorders>
            <w:vAlign w:val="center"/>
          </w:tcPr>
          <w:p w14:paraId="707C30F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84</w:t>
            </w:r>
          </w:p>
        </w:tc>
        <w:tc>
          <w:tcPr>
            <w:tcW w:w="2342" w:type="dxa"/>
            <w:tcBorders>
              <w:top w:val="nil"/>
              <w:left w:val="nil"/>
              <w:bottom w:val="nil"/>
              <w:right w:val="nil"/>
            </w:tcBorders>
            <w:vAlign w:val="center"/>
          </w:tcPr>
          <w:p w14:paraId="6770325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1.5</w:t>
            </w:r>
          </w:p>
        </w:tc>
        <w:tc>
          <w:tcPr>
            <w:tcW w:w="4684" w:type="dxa"/>
            <w:tcBorders>
              <w:top w:val="nil"/>
              <w:left w:val="nil"/>
              <w:bottom w:val="nil"/>
              <w:right w:val="nil"/>
            </w:tcBorders>
            <w:vAlign w:val="center"/>
          </w:tcPr>
          <w:p w14:paraId="564780E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17.0 east from northern corner of A102 in D133541</w:t>
            </w:r>
          </w:p>
        </w:tc>
      </w:tr>
      <w:tr w:rsidR="001908F0" w:rsidRPr="001908F0" w14:paraId="3009D310" w14:textId="77777777" w:rsidTr="00F51B00">
        <w:trPr>
          <w:cantSplit/>
        </w:trPr>
        <w:tc>
          <w:tcPr>
            <w:tcW w:w="1760" w:type="dxa"/>
            <w:tcBorders>
              <w:top w:val="nil"/>
              <w:left w:val="nil"/>
              <w:bottom w:val="nil"/>
              <w:right w:val="nil"/>
            </w:tcBorders>
            <w:vAlign w:val="center"/>
          </w:tcPr>
          <w:p w14:paraId="6C624A7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85</w:t>
            </w:r>
          </w:p>
        </w:tc>
        <w:tc>
          <w:tcPr>
            <w:tcW w:w="2342" w:type="dxa"/>
            <w:tcBorders>
              <w:top w:val="nil"/>
              <w:left w:val="nil"/>
              <w:bottom w:val="nil"/>
              <w:right w:val="nil"/>
            </w:tcBorders>
            <w:vAlign w:val="center"/>
          </w:tcPr>
          <w:p w14:paraId="11D0D27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4.5</w:t>
            </w:r>
          </w:p>
        </w:tc>
        <w:tc>
          <w:tcPr>
            <w:tcW w:w="4684" w:type="dxa"/>
            <w:tcBorders>
              <w:top w:val="nil"/>
              <w:left w:val="nil"/>
              <w:bottom w:val="nil"/>
              <w:right w:val="nil"/>
            </w:tcBorders>
            <w:vAlign w:val="center"/>
          </w:tcPr>
          <w:p w14:paraId="1325E68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4.9 west from A893 in D85616</w:t>
            </w:r>
          </w:p>
        </w:tc>
      </w:tr>
      <w:tr w:rsidR="001908F0" w:rsidRPr="001908F0" w14:paraId="5BF82978" w14:textId="77777777" w:rsidTr="00F51B00">
        <w:trPr>
          <w:cantSplit/>
        </w:trPr>
        <w:tc>
          <w:tcPr>
            <w:tcW w:w="1760" w:type="dxa"/>
            <w:tcBorders>
              <w:top w:val="nil"/>
              <w:left w:val="nil"/>
              <w:bottom w:val="nil"/>
              <w:right w:val="nil"/>
            </w:tcBorders>
            <w:vAlign w:val="center"/>
          </w:tcPr>
          <w:p w14:paraId="03F2D69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87</w:t>
            </w:r>
          </w:p>
        </w:tc>
        <w:tc>
          <w:tcPr>
            <w:tcW w:w="2342" w:type="dxa"/>
            <w:tcBorders>
              <w:top w:val="nil"/>
              <w:left w:val="nil"/>
              <w:bottom w:val="nil"/>
              <w:right w:val="nil"/>
            </w:tcBorders>
            <w:vAlign w:val="center"/>
          </w:tcPr>
          <w:p w14:paraId="1620420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6E916C6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7C08B4F7" w14:textId="77777777" w:rsidTr="00F51B00">
        <w:trPr>
          <w:cantSplit/>
        </w:trPr>
        <w:tc>
          <w:tcPr>
            <w:tcW w:w="1760" w:type="dxa"/>
            <w:tcBorders>
              <w:top w:val="nil"/>
              <w:left w:val="nil"/>
              <w:bottom w:val="nil"/>
              <w:right w:val="nil"/>
            </w:tcBorders>
            <w:vAlign w:val="center"/>
          </w:tcPr>
          <w:p w14:paraId="5A5BC539"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88</w:t>
            </w:r>
          </w:p>
        </w:tc>
        <w:tc>
          <w:tcPr>
            <w:tcW w:w="2342" w:type="dxa"/>
            <w:tcBorders>
              <w:top w:val="nil"/>
              <w:left w:val="nil"/>
              <w:bottom w:val="nil"/>
              <w:right w:val="nil"/>
            </w:tcBorders>
            <w:vAlign w:val="center"/>
          </w:tcPr>
          <w:p w14:paraId="0DA9F360"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4BEA714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37994834" w14:textId="77777777" w:rsidTr="00F51B00">
        <w:trPr>
          <w:cantSplit/>
        </w:trPr>
        <w:tc>
          <w:tcPr>
            <w:tcW w:w="1760" w:type="dxa"/>
            <w:tcBorders>
              <w:top w:val="nil"/>
              <w:left w:val="nil"/>
              <w:bottom w:val="nil"/>
              <w:right w:val="nil"/>
            </w:tcBorders>
            <w:vAlign w:val="center"/>
          </w:tcPr>
          <w:p w14:paraId="7513517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89</w:t>
            </w:r>
          </w:p>
        </w:tc>
        <w:tc>
          <w:tcPr>
            <w:tcW w:w="2342" w:type="dxa"/>
            <w:tcBorders>
              <w:top w:val="nil"/>
              <w:left w:val="nil"/>
              <w:bottom w:val="nil"/>
              <w:right w:val="nil"/>
            </w:tcBorders>
            <w:vAlign w:val="center"/>
          </w:tcPr>
          <w:p w14:paraId="0128B45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FULL WIDTH OF ROAD</w:t>
            </w:r>
          </w:p>
        </w:tc>
        <w:tc>
          <w:tcPr>
            <w:tcW w:w="4684" w:type="dxa"/>
            <w:tcBorders>
              <w:top w:val="nil"/>
              <w:left w:val="nil"/>
              <w:bottom w:val="nil"/>
              <w:right w:val="nil"/>
            </w:tcBorders>
            <w:vAlign w:val="center"/>
          </w:tcPr>
          <w:p w14:paraId="119C634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1908F0" w:rsidRPr="001908F0" w14:paraId="6E9C1F35" w14:textId="77777777" w:rsidTr="00F51B00">
        <w:trPr>
          <w:cantSplit/>
        </w:trPr>
        <w:tc>
          <w:tcPr>
            <w:tcW w:w="1760" w:type="dxa"/>
            <w:tcBorders>
              <w:top w:val="nil"/>
              <w:left w:val="nil"/>
              <w:bottom w:val="nil"/>
              <w:right w:val="nil"/>
            </w:tcBorders>
            <w:vAlign w:val="center"/>
          </w:tcPr>
          <w:p w14:paraId="0E73B4B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90</w:t>
            </w:r>
          </w:p>
        </w:tc>
        <w:tc>
          <w:tcPr>
            <w:tcW w:w="2342" w:type="dxa"/>
            <w:tcBorders>
              <w:top w:val="nil"/>
              <w:left w:val="nil"/>
              <w:bottom w:val="nil"/>
              <w:right w:val="nil"/>
            </w:tcBorders>
            <w:vAlign w:val="center"/>
          </w:tcPr>
          <w:p w14:paraId="07E8AD1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6.2</w:t>
            </w:r>
          </w:p>
        </w:tc>
        <w:tc>
          <w:tcPr>
            <w:tcW w:w="4684" w:type="dxa"/>
            <w:tcBorders>
              <w:top w:val="nil"/>
              <w:left w:val="nil"/>
              <w:bottom w:val="nil"/>
              <w:right w:val="nil"/>
            </w:tcBorders>
            <w:vAlign w:val="center"/>
          </w:tcPr>
          <w:p w14:paraId="044538AE"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65.3 southwest from easternmost corner of A601 in D94164</w:t>
            </w:r>
          </w:p>
        </w:tc>
      </w:tr>
      <w:tr w:rsidR="001908F0" w:rsidRPr="001908F0" w14:paraId="08D159BC" w14:textId="77777777" w:rsidTr="00F51B00">
        <w:trPr>
          <w:cantSplit/>
        </w:trPr>
        <w:tc>
          <w:tcPr>
            <w:tcW w:w="1760" w:type="dxa"/>
            <w:tcBorders>
              <w:top w:val="nil"/>
              <w:left w:val="nil"/>
              <w:bottom w:val="nil"/>
              <w:right w:val="nil"/>
            </w:tcBorders>
            <w:vAlign w:val="center"/>
          </w:tcPr>
          <w:p w14:paraId="766636B3"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91</w:t>
            </w:r>
          </w:p>
        </w:tc>
        <w:tc>
          <w:tcPr>
            <w:tcW w:w="2342" w:type="dxa"/>
            <w:tcBorders>
              <w:top w:val="nil"/>
              <w:left w:val="nil"/>
              <w:bottom w:val="nil"/>
              <w:right w:val="nil"/>
            </w:tcBorders>
            <w:vAlign w:val="center"/>
          </w:tcPr>
          <w:p w14:paraId="4A4D7A5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4.8</w:t>
            </w:r>
          </w:p>
        </w:tc>
        <w:tc>
          <w:tcPr>
            <w:tcW w:w="4684" w:type="dxa"/>
            <w:tcBorders>
              <w:top w:val="nil"/>
              <w:left w:val="nil"/>
              <w:bottom w:val="nil"/>
              <w:right w:val="nil"/>
            </w:tcBorders>
            <w:vAlign w:val="center"/>
          </w:tcPr>
          <w:p w14:paraId="195C6668"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79.6 southwest from easternmost corner of A601 in D94164</w:t>
            </w:r>
          </w:p>
        </w:tc>
      </w:tr>
      <w:tr w:rsidR="001908F0" w:rsidRPr="001908F0" w14:paraId="2153DCD6" w14:textId="77777777" w:rsidTr="00F51B00">
        <w:trPr>
          <w:cantSplit/>
        </w:trPr>
        <w:tc>
          <w:tcPr>
            <w:tcW w:w="1760" w:type="dxa"/>
            <w:tcBorders>
              <w:top w:val="nil"/>
              <w:left w:val="nil"/>
              <w:bottom w:val="nil"/>
              <w:right w:val="nil"/>
            </w:tcBorders>
            <w:vAlign w:val="center"/>
          </w:tcPr>
          <w:p w14:paraId="626C2C61"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lastRenderedPageBreak/>
              <w:t>92</w:t>
            </w:r>
          </w:p>
        </w:tc>
        <w:tc>
          <w:tcPr>
            <w:tcW w:w="2342" w:type="dxa"/>
            <w:tcBorders>
              <w:top w:val="nil"/>
              <w:left w:val="nil"/>
              <w:bottom w:val="nil"/>
              <w:right w:val="nil"/>
            </w:tcBorders>
            <w:vAlign w:val="center"/>
          </w:tcPr>
          <w:p w14:paraId="6AEF7015"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18.0</w:t>
            </w:r>
          </w:p>
        </w:tc>
        <w:tc>
          <w:tcPr>
            <w:tcW w:w="4684" w:type="dxa"/>
            <w:tcBorders>
              <w:top w:val="nil"/>
              <w:left w:val="nil"/>
              <w:bottom w:val="nil"/>
              <w:right w:val="nil"/>
            </w:tcBorders>
            <w:vAlign w:val="center"/>
          </w:tcPr>
          <w:p w14:paraId="7EABD694"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27.0 southwest from south western corner of A1 in F125009</w:t>
            </w:r>
          </w:p>
        </w:tc>
      </w:tr>
      <w:tr w:rsidR="001908F0" w:rsidRPr="001908F0" w14:paraId="1D2B1BD6" w14:textId="77777777" w:rsidTr="00F51B00">
        <w:trPr>
          <w:cantSplit/>
        </w:trPr>
        <w:tc>
          <w:tcPr>
            <w:tcW w:w="1760" w:type="dxa"/>
            <w:tcBorders>
              <w:top w:val="nil"/>
              <w:left w:val="nil"/>
              <w:bottom w:val="nil"/>
              <w:right w:val="nil"/>
            </w:tcBorders>
            <w:vAlign w:val="center"/>
          </w:tcPr>
          <w:p w14:paraId="294BB4F7"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93</w:t>
            </w:r>
          </w:p>
        </w:tc>
        <w:tc>
          <w:tcPr>
            <w:tcW w:w="2342" w:type="dxa"/>
            <w:tcBorders>
              <w:top w:val="nil"/>
              <w:left w:val="nil"/>
              <w:bottom w:val="nil"/>
              <w:right w:val="nil"/>
            </w:tcBorders>
            <w:vAlign w:val="center"/>
          </w:tcPr>
          <w:p w14:paraId="586A3C8C"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4.2</w:t>
            </w:r>
          </w:p>
        </w:tc>
        <w:tc>
          <w:tcPr>
            <w:tcW w:w="4684" w:type="dxa"/>
            <w:tcBorders>
              <w:top w:val="nil"/>
              <w:left w:val="nil"/>
              <w:bottom w:val="nil"/>
              <w:right w:val="nil"/>
            </w:tcBorders>
            <w:vAlign w:val="center"/>
          </w:tcPr>
          <w:p w14:paraId="7EA1B85F" w14:textId="77777777" w:rsidR="001908F0" w:rsidRPr="001908F0" w:rsidRDefault="001908F0" w:rsidP="001908F0">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908F0">
              <w:rPr>
                <w:rFonts w:eastAsia="Times New Roman"/>
                <w:color w:val="000000"/>
                <w:sz w:val="20"/>
                <w:szCs w:val="20"/>
                <w:lang w:eastAsia="en-AU"/>
                <w14:ligatures w14:val="standardContextual"/>
              </w:rPr>
              <w:t>12.3 south west from north eastern corner of A218 in F162567</w:t>
            </w:r>
          </w:p>
        </w:tc>
      </w:tr>
    </w:tbl>
    <w:p w14:paraId="19D79605" w14:textId="77777777" w:rsidR="001908F0" w:rsidRPr="001908F0" w:rsidRDefault="001908F0" w:rsidP="001908F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908F0">
        <w:rPr>
          <w:rFonts w:eastAsia="Times New Roman"/>
          <w:b/>
          <w:bCs/>
          <w:color w:val="000000"/>
          <w:sz w:val="26"/>
          <w:szCs w:val="26"/>
          <w:lang w:eastAsia="en-AU"/>
          <w14:ligatures w14:val="standardContextual"/>
        </w:rPr>
        <w:t>Made by the Governor</w:t>
      </w:r>
    </w:p>
    <w:p w14:paraId="7EA2F6E9" w14:textId="77777777" w:rsidR="001908F0" w:rsidRPr="001908F0" w:rsidRDefault="001908F0" w:rsidP="001908F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on the recommendation of the Commissioner of Highways and with the advice and consent of the Executive Council</w:t>
      </w:r>
    </w:p>
    <w:p w14:paraId="4CE73238" w14:textId="77777777" w:rsidR="001908F0" w:rsidRPr="001908F0" w:rsidRDefault="001908F0" w:rsidP="001908F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908F0">
        <w:rPr>
          <w:rFonts w:eastAsia="Times New Roman"/>
          <w:color w:val="000000"/>
          <w:sz w:val="23"/>
          <w:szCs w:val="23"/>
          <w:lang w:eastAsia="en-AU"/>
          <w14:ligatures w14:val="standardContextual"/>
        </w:rPr>
        <w:t>on 22 August 2024</w:t>
      </w:r>
    </w:p>
    <w:p w14:paraId="629B4EBC" w14:textId="77777777" w:rsidR="001908F0" w:rsidRDefault="001908F0">
      <w:pPr>
        <w:spacing w:after="0" w:line="240" w:lineRule="auto"/>
        <w:jc w:val="left"/>
        <w:rPr>
          <w:rFonts w:eastAsia="Times New Roman"/>
          <w:color w:val="000000"/>
          <w:sz w:val="28"/>
          <w:szCs w:val="28"/>
          <w:lang w:eastAsia="en-AU"/>
          <w14:ligatures w14:val="standardContextual"/>
        </w:rPr>
      </w:pPr>
    </w:p>
    <w:p w14:paraId="123A3663" w14:textId="19796EC6" w:rsidR="002A11BC" w:rsidRDefault="002A11BC">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7292D73C" w14:textId="77777777" w:rsidR="003D5239" w:rsidRDefault="003D5239" w:rsidP="003D5239">
      <w:pPr>
        <w:pStyle w:val="RegSpace"/>
        <w:rPr>
          <w:lang w:eastAsia="en-AU"/>
        </w:rPr>
      </w:pPr>
    </w:p>
    <w:p w14:paraId="542DCCB9" w14:textId="2F6937EA" w:rsidR="00662296" w:rsidRPr="00662296" w:rsidRDefault="00662296" w:rsidP="00662296">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2296">
        <w:rPr>
          <w:rFonts w:eastAsia="Times New Roman"/>
          <w:color w:val="000000"/>
          <w:sz w:val="28"/>
          <w:szCs w:val="28"/>
          <w:lang w:eastAsia="en-AU"/>
          <w14:ligatures w14:val="standardContextual"/>
        </w:rPr>
        <w:t>South Australia</w:t>
      </w:r>
    </w:p>
    <w:p w14:paraId="7C13B4AA" w14:textId="77777777" w:rsidR="00662296" w:rsidRPr="00662296" w:rsidRDefault="00662296" w:rsidP="00816353">
      <w:pPr>
        <w:pStyle w:val="Heading3"/>
        <w:rPr>
          <w:lang w:eastAsia="en-AU"/>
        </w:rPr>
      </w:pPr>
      <w:bookmarkStart w:id="11" w:name="_Toc175215665"/>
      <w:r w:rsidRPr="00662296">
        <w:rPr>
          <w:lang w:eastAsia="en-AU"/>
        </w:rPr>
        <w:t>Liquor Licensing (Conferral of Authority) Proclamation 2024</w:t>
      </w:r>
      <w:bookmarkEnd w:id="11"/>
    </w:p>
    <w:p w14:paraId="1B06C756" w14:textId="77777777" w:rsidR="00662296" w:rsidRPr="00662296" w:rsidRDefault="00662296" w:rsidP="00662296">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62296">
        <w:rPr>
          <w:rFonts w:eastAsia="Times New Roman"/>
          <w:color w:val="000000"/>
          <w:sz w:val="24"/>
          <w:szCs w:val="24"/>
          <w:lang w:eastAsia="en-AU"/>
          <w14:ligatures w14:val="standardContextual"/>
        </w:rPr>
        <w:t xml:space="preserve">under section 15 of the </w:t>
      </w:r>
      <w:r w:rsidRPr="00662296">
        <w:rPr>
          <w:rFonts w:eastAsia="Times New Roman"/>
          <w:i/>
          <w:iCs/>
          <w:color w:val="000000"/>
          <w:sz w:val="24"/>
          <w:szCs w:val="24"/>
          <w:lang w:eastAsia="en-AU"/>
          <w14:ligatures w14:val="standardContextual"/>
        </w:rPr>
        <w:t>Liquor Licensing Act 1997</w:t>
      </w:r>
    </w:p>
    <w:p w14:paraId="6E19DF2B"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1—Short title</w:t>
      </w:r>
    </w:p>
    <w:p w14:paraId="719365E9"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 xml:space="preserve">This proclamation may be cited as the </w:t>
      </w:r>
      <w:r w:rsidRPr="00662296">
        <w:rPr>
          <w:rFonts w:eastAsia="Times New Roman"/>
          <w:i/>
          <w:iCs/>
          <w:color w:val="000000"/>
          <w:sz w:val="23"/>
          <w:szCs w:val="23"/>
          <w:lang w:eastAsia="en-AU"/>
          <w14:ligatures w14:val="standardContextual"/>
        </w:rPr>
        <w:t>Liquor Licensing (Conferral of Authority) Proclamation 2024</w:t>
      </w:r>
      <w:r w:rsidRPr="00662296">
        <w:rPr>
          <w:rFonts w:eastAsia="Times New Roman"/>
          <w:color w:val="000000"/>
          <w:sz w:val="23"/>
          <w:szCs w:val="23"/>
          <w:lang w:eastAsia="en-AU"/>
          <w14:ligatures w14:val="standardContextual"/>
        </w:rPr>
        <w:t>.</w:t>
      </w:r>
    </w:p>
    <w:p w14:paraId="3EB98E0F"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2—Commencement</w:t>
      </w:r>
    </w:p>
    <w:p w14:paraId="6F8BBD5F"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This proclamation comes into operation on 9 September 2024.</w:t>
      </w:r>
    </w:p>
    <w:p w14:paraId="5EECE33D" w14:textId="77777777" w:rsidR="00662296" w:rsidRPr="00662296" w:rsidRDefault="00662296" w:rsidP="0066229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3—Conferral of authority on District Court Judge</w:t>
      </w:r>
    </w:p>
    <w:p w14:paraId="40D69392" w14:textId="77777777" w:rsidR="00662296" w:rsidRPr="00662296" w:rsidRDefault="00662296" w:rsidP="00662296">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Authority is conferred on the District Court Judge named in Schedule 1 to exercise the jurisdiction of the Licensing Court of South Australia.</w:t>
      </w:r>
    </w:p>
    <w:p w14:paraId="02E81DE9" w14:textId="77777777" w:rsidR="00662296" w:rsidRPr="00662296" w:rsidRDefault="00662296" w:rsidP="0066229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62296">
        <w:rPr>
          <w:rFonts w:eastAsia="Times New Roman"/>
          <w:b/>
          <w:bCs/>
          <w:color w:val="000000"/>
          <w:sz w:val="32"/>
          <w:szCs w:val="32"/>
          <w:lang w:eastAsia="en-AU"/>
          <w14:ligatures w14:val="standardContextual"/>
        </w:rPr>
        <w:t>Schedule 1—District Court Judge on whom authority is conferred</w:t>
      </w:r>
    </w:p>
    <w:p w14:paraId="1DD02D44" w14:textId="77777777" w:rsidR="00662296" w:rsidRPr="00662296" w:rsidRDefault="00662296" w:rsidP="00662296">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Her Honour Judge Anne Elizabeth Barnett</w:t>
      </w:r>
    </w:p>
    <w:p w14:paraId="56655755" w14:textId="77777777" w:rsidR="00662296" w:rsidRPr="00662296" w:rsidRDefault="00662296" w:rsidP="00662296">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2296">
        <w:rPr>
          <w:rFonts w:eastAsia="Times New Roman"/>
          <w:b/>
          <w:bCs/>
          <w:color w:val="000000"/>
          <w:sz w:val="26"/>
          <w:szCs w:val="26"/>
          <w:lang w:eastAsia="en-AU"/>
          <w14:ligatures w14:val="standardContextual"/>
        </w:rPr>
        <w:t>Made by the Governor</w:t>
      </w:r>
    </w:p>
    <w:p w14:paraId="08D42941" w14:textId="77777777" w:rsidR="00662296" w:rsidRPr="00662296" w:rsidRDefault="00662296" w:rsidP="00662296">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with the advice and consent of the Executive Council</w:t>
      </w:r>
    </w:p>
    <w:p w14:paraId="4E3F6021" w14:textId="77777777" w:rsidR="00662296" w:rsidRPr="00662296" w:rsidRDefault="00662296" w:rsidP="00662296">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2296">
        <w:rPr>
          <w:rFonts w:eastAsia="Times New Roman"/>
          <w:color w:val="000000"/>
          <w:sz w:val="23"/>
          <w:szCs w:val="23"/>
          <w:lang w:eastAsia="en-AU"/>
          <w14:ligatures w14:val="standardContextual"/>
        </w:rPr>
        <w:t>on 22 August 2024</w:t>
      </w:r>
    </w:p>
    <w:p w14:paraId="52D75C28" w14:textId="535FA788" w:rsidR="00662296" w:rsidRDefault="00662296">
      <w:pPr>
        <w:spacing w:after="0" w:line="240" w:lineRule="auto"/>
        <w:jc w:val="left"/>
        <w:rPr>
          <w:rFonts w:eastAsia="Times New Roman"/>
          <w:szCs w:val="17"/>
          <w:lang w:val="en-US"/>
        </w:rPr>
      </w:pPr>
      <w:r>
        <w:rPr>
          <w:lang w:val="en-US"/>
        </w:rPr>
        <w:br w:type="page"/>
      </w:r>
    </w:p>
    <w:p w14:paraId="2AF74A84" w14:textId="4E3D2BEB" w:rsidR="00694D0A" w:rsidRDefault="00694D0A" w:rsidP="005335F1">
      <w:pPr>
        <w:pStyle w:val="Heading2"/>
      </w:pPr>
      <w:bookmarkStart w:id="12" w:name="_Toc33707980"/>
      <w:bookmarkStart w:id="13" w:name="_Toc33708151"/>
      <w:bookmarkStart w:id="14" w:name="_Toc175215666"/>
      <w:r>
        <w:lastRenderedPageBreak/>
        <w:t>Regulations</w:t>
      </w:r>
      <w:bookmarkEnd w:id="12"/>
      <w:bookmarkEnd w:id="13"/>
      <w:bookmarkEnd w:id="14"/>
    </w:p>
    <w:p w14:paraId="7F648CC0" w14:textId="77777777" w:rsidR="001F4344" w:rsidRPr="001F4344" w:rsidRDefault="001F4344" w:rsidP="001F4344">
      <w:pPr>
        <w:keepLines/>
        <w:autoSpaceDE w:val="0"/>
        <w:autoSpaceDN w:val="0"/>
        <w:adjustRightInd w:val="0"/>
        <w:spacing w:before="240" w:after="0" w:line="240" w:lineRule="auto"/>
        <w:jc w:val="left"/>
        <w:rPr>
          <w:rFonts w:eastAsia="Times New Roman"/>
          <w:color w:val="000000"/>
          <w:sz w:val="28"/>
          <w:szCs w:val="28"/>
          <w:lang w:eastAsia="en-AU"/>
        </w:rPr>
      </w:pPr>
      <w:r w:rsidRPr="001F4344">
        <w:rPr>
          <w:rFonts w:eastAsia="Times New Roman"/>
          <w:color w:val="000000"/>
          <w:sz w:val="28"/>
          <w:szCs w:val="28"/>
          <w:lang w:eastAsia="en-AU"/>
        </w:rPr>
        <w:t>South Australia</w:t>
      </w:r>
    </w:p>
    <w:p w14:paraId="4F78A519" w14:textId="77777777" w:rsidR="001F4344" w:rsidRPr="001F4344" w:rsidRDefault="001F4344" w:rsidP="00816353">
      <w:pPr>
        <w:pStyle w:val="Heading3"/>
        <w:rPr>
          <w:lang w:eastAsia="en-AU"/>
        </w:rPr>
      </w:pPr>
      <w:bookmarkStart w:id="15" w:name="_Toc175215667"/>
      <w:r w:rsidRPr="001F4344">
        <w:rPr>
          <w:lang w:eastAsia="en-AU"/>
        </w:rPr>
        <w:t>Land Valuers Regulations 2024</w:t>
      </w:r>
      <w:bookmarkEnd w:id="15"/>
    </w:p>
    <w:p w14:paraId="626299F4" w14:textId="77777777" w:rsidR="001F4344" w:rsidRPr="001F4344" w:rsidRDefault="001F4344" w:rsidP="001F4344">
      <w:pPr>
        <w:keepLines/>
        <w:autoSpaceDE w:val="0"/>
        <w:autoSpaceDN w:val="0"/>
        <w:adjustRightInd w:val="0"/>
        <w:spacing w:before="80" w:after="240" w:line="240" w:lineRule="auto"/>
        <w:jc w:val="left"/>
        <w:rPr>
          <w:rFonts w:eastAsia="Times New Roman"/>
          <w:color w:val="000000"/>
          <w:sz w:val="24"/>
          <w:szCs w:val="24"/>
          <w:lang w:eastAsia="en-AU"/>
        </w:rPr>
      </w:pPr>
      <w:r w:rsidRPr="001F4344">
        <w:rPr>
          <w:rFonts w:eastAsia="Times New Roman"/>
          <w:color w:val="000000"/>
          <w:sz w:val="24"/>
          <w:szCs w:val="24"/>
          <w:lang w:eastAsia="en-AU"/>
        </w:rPr>
        <w:t xml:space="preserve">under the </w:t>
      </w:r>
      <w:r w:rsidRPr="001F4344">
        <w:rPr>
          <w:rFonts w:eastAsia="Times New Roman"/>
          <w:i/>
          <w:iCs/>
          <w:color w:val="000000"/>
          <w:sz w:val="24"/>
          <w:szCs w:val="24"/>
          <w:lang w:eastAsia="en-AU"/>
        </w:rPr>
        <w:t>Land Valuers Act 1994</w:t>
      </w:r>
    </w:p>
    <w:p w14:paraId="7BB918BA" w14:textId="77777777" w:rsidR="001F4344" w:rsidRPr="001F4344" w:rsidRDefault="001F4344" w:rsidP="001F434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F697C7" w14:textId="77777777" w:rsidR="001F4344" w:rsidRPr="001F4344" w:rsidRDefault="001F4344" w:rsidP="001F4344">
      <w:pPr>
        <w:keepLines/>
        <w:autoSpaceDE w:val="0"/>
        <w:autoSpaceDN w:val="0"/>
        <w:adjustRightInd w:val="0"/>
        <w:spacing w:before="120" w:after="0" w:line="240" w:lineRule="auto"/>
        <w:jc w:val="left"/>
        <w:rPr>
          <w:rFonts w:eastAsia="Times New Roman"/>
          <w:b/>
          <w:bCs/>
          <w:color w:val="000000"/>
          <w:sz w:val="32"/>
          <w:szCs w:val="32"/>
          <w:lang w:eastAsia="en-AU"/>
        </w:rPr>
      </w:pPr>
      <w:r w:rsidRPr="001F4344">
        <w:rPr>
          <w:rFonts w:eastAsia="Times New Roman"/>
          <w:b/>
          <w:bCs/>
          <w:color w:val="000000"/>
          <w:sz w:val="32"/>
          <w:szCs w:val="32"/>
          <w:lang w:eastAsia="en-AU"/>
        </w:rPr>
        <w:t>Contents</w:t>
      </w:r>
    </w:p>
    <w:p w14:paraId="3D2958AD" w14:textId="77777777" w:rsidR="001F4344" w:rsidRPr="001F4344" w:rsidRDefault="00103DDC" w:rsidP="001F434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1F4344" w:rsidRPr="001F4344">
          <w:rPr>
            <w:rFonts w:eastAsia="Times New Roman"/>
            <w:color w:val="000000"/>
            <w:sz w:val="22"/>
            <w:lang w:eastAsia="en-AU"/>
          </w:rPr>
          <w:t>1</w:t>
        </w:r>
        <w:r w:rsidR="001F4344" w:rsidRPr="001F4344">
          <w:rPr>
            <w:rFonts w:eastAsia="Times New Roman"/>
            <w:color w:val="000000"/>
            <w:sz w:val="22"/>
            <w:lang w:eastAsia="en-AU"/>
          </w:rPr>
          <w:tab/>
          <w:t>Short title</w:t>
        </w:r>
      </w:hyperlink>
    </w:p>
    <w:p w14:paraId="763BC534" w14:textId="77777777" w:rsidR="001F4344" w:rsidRPr="001F4344" w:rsidRDefault="00103DDC" w:rsidP="001F434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F4344" w:rsidRPr="001F4344">
          <w:rPr>
            <w:rFonts w:eastAsia="Times New Roman"/>
            <w:color w:val="000000"/>
            <w:sz w:val="22"/>
            <w:lang w:eastAsia="en-AU"/>
          </w:rPr>
          <w:t>2</w:t>
        </w:r>
        <w:r w:rsidR="001F4344" w:rsidRPr="001F4344">
          <w:rPr>
            <w:rFonts w:eastAsia="Times New Roman"/>
            <w:color w:val="000000"/>
            <w:sz w:val="22"/>
            <w:lang w:eastAsia="en-AU"/>
          </w:rPr>
          <w:tab/>
          <w:t>Commencement</w:t>
        </w:r>
      </w:hyperlink>
    </w:p>
    <w:p w14:paraId="6E094C5B" w14:textId="77777777" w:rsidR="001F4344" w:rsidRPr="001F4344" w:rsidRDefault="00103DDC" w:rsidP="001F434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F4344" w:rsidRPr="001F4344">
          <w:rPr>
            <w:rFonts w:eastAsia="Times New Roman"/>
            <w:color w:val="000000"/>
            <w:sz w:val="22"/>
            <w:lang w:eastAsia="en-AU"/>
          </w:rPr>
          <w:t>3</w:t>
        </w:r>
        <w:r w:rsidR="001F4344" w:rsidRPr="001F4344">
          <w:rPr>
            <w:rFonts w:eastAsia="Times New Roman"/>
            <w:color w:val="000000"/>
            <w:sz w:val="22"/>
            <w:lang w:eastAsia="en-AU"/>
          </w:rPr>
          <w:tab/>
          <w:t>Interpretation</w:t>
        </w:r>
      </w:hyperlink>
    </w:p>
    <w:p w14:paraId="75C3319F" w14:textId="77777777" w:rsidR="001F4344" w:rsidRPr="001F4344" w:rsidRDefault="00103DDC" w:rsidP="001F434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1F4344" w:rsidRPr="001F4344">
          <w:rPr>
            <w:rFonts w:eastAsia="Times New Roman"/>
            <w:color w:val="000000"/>
            <w:sz w:val="22"/>
            <w:lang w:eastAsia="en-AU"/>
          </w:rPr>
          <w:t>4</w:t>
        </w:r>
        <w:r w:rsidR="001F4344" w:rsidRPr="001F4344">
          <w:rPr>
            <w:rFonts w:eastAsia="Times New Roman"/>
            <w:color w:val="000000"/>
            <w:sz w:val="22"/>
            <w:lang w:eastAsia="en-AU"/>
          </w:rPr>
          <w:tab/>
          <w:t>Qualifications required to be held by land valuers</w:t>
        </w:r>
      </w:hyperlink>
    </w:p>
    <w:p w14:paraId="5C53969F" w14:textId="77777777" w:rsidR="001F4344" w:rsidRPr="001F4344" w:rsidRDefault="00103DDC" w:rsidP="001F4344">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1F4344" w:rsidRPr="001F4344">
          <w:rPr>
            <w:rFonts w:eastAsia="Times New Roman"/>
            <w:color w:val="000000"/>
            <w:sz w:val="28"/>
            <w:szCs w:val="28"/>
            <w:lang w:eastAsia="en-AU"/>
          </w:rPr>
          <w:t xml:space="preserve">Schedule 1—Repeal of </w:t>
        </w:r>
        <w:r w:rsidR="001F4344" w:rsidRPr="001F4344">
          <w:rPr>
            <w:rFonts w:eastAsia="Times New Roman"/>
            <w:i/>
            <w:iCs/>
            <w:color w:val="000000"/>
            <w:sz w:val="28"/>
            <w:szCs w:val="28"/>
            <w:lang w:eastAsia="en-AU"/>
          </w:rPr>
          <w:t>Land Valuers Regulations 2010</w:t>
        </w:r>
      </w:hyperlink>
    </w:p>
    <w:p w14:paraId="0DC64754" w14:textId="77777777" w:rsidR="001F4344" w:rsidRPr="001F4344" w:rsidRDefault="001F4344" w:rsidP="001F434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AAB14C5" w14:textId="77777777" w:rsidR="001F4344" w:rsidRPr="001F4344" w:rsidRDefault="001F4344" w:rsidP="001F43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1"/>
      <w:bookmarkStart w:id="17" w:name="Elkera_Print_BK1"/>
      <w:r w:rsidRPr="001F4344">
        <w:rPr>
          <w:rFonts w:eastAsia="Times New Roman"/>
          <w:b/>
          <w:bCs/>
          <w:color w:val="000000"/>
          <w:sz w:val="26"/>
          <w:szCs w:val="26"/>
          <w:lang w:eastAsia="en-AU"/>
        </w:rPr>
        <w:t>1—Short title</w:t>
      </w:r>
      <w:bookmarkEnd w:id="16"/>
      <w:bookmarkEnd w:id="17"/>
    </w:p>
    <w:p w14:paraId="60488655" w14:textId="77777777" w:rsidR="001F4344" w:rsidRPr="001F4344" w:rsidRDefault="001F4344" w:rsidP="001F4344">
      <w:pPr>
        <w:keepLines/>
        <w:autoSpaceDE w:val="0"/>
        <w:autoSpaceDN w:val="0"/>
        <w:adjustRightInd w:val="0"/>
        <w:spacing w:before="120" w:after="0" w:line="240" w:lineRule="auto"/>
        <w:ind w:left="794"/>
        <w:jc w:val="left"/>
        <w:rPr>
          <w:rFonts w:eastAsia="Times New Roman"/>
          <w:color w:val="000000"/>
          <w:sz w:val="23"/>
          <w:szCs w:val="23"/>
          <w:lang w:eastAsia="en-AU"/>
        </w:rPr>
      </w:pPr>
      <w:r w:rsidRPr="001F4344">
        <w:rPr>
          <w:rFonts w:eastAsia="Times New Roman"/>
          <w:color w:val="000000"/>
          <w:sz w:val="23"/>
          <w:szCs w:val="23"/>
          <w:lang w:eastAsia="en-AU"/>
        </w:rPr>
        <w:t xml:space="preserve">These regulations may be cited as the </w:t>
      </w:r>
      <w:r w:rsidRPr="001F4344">
        <w:rPr>
          <w:rFonts w:eastAsia="Times New Roman"/>
          <w:i/>
          <w:iCs/>
          <w:color w:val="000000"/>
          <w:sz w:val="23"/>
          <w:szCs w:val="23"/>
          <w:lang w:eastAsia="en-AU"/>
        </w:rPr>
        <w:t>Land Valuers Regulations 2024</w:t>
      </w:r>
      <w:r w:rsidRPr="001F4344">
        <w:rPr>
          <w:rFonts w:eastAsia="Times New Roman"/>
          <w:color w:val="000000"/>
          <w:sz w:val="23"/>
          <w:szCs w:val="23"/>
          <w:lang w:eastAsia="en-AU"/>
        </w:rPr>
        <w:t>.</w:t>
      </w:r>
    </w:p>
    <w:p w14:paraId="595650A1" w14:textId="77777777" w:rsidR="001F4344" w:rsidRPr="001F4344" w:rsidRDefault="001F4344" w:rsidP="001F43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1F4344">
        <w:rPr>
          <w:rFonts w:eastAsia="Times New Roman"/>
          <w:b/>
          <w:bCs/>
          <w:color w:val="000000"/>
          <w:sz w:val="26"/>
          <w:szCs w:val="26"/>
          <w:lang w:eastAsia="en-AU"/>
        </w:rPr>
        <w:t>2—Commencement</w:t>
      </w:r>
      <w:bookmarkEnd w:id="18"/>
      <w:bookmarkEnd w:id="19"/>
    </w:p>
    <w:p w14:paraId="5F6023F4" w14:textId="77777777" w:rsidR="001F4344" w:rsidRPr="001F4344" w:rsidRDefault="001F4344" w:rsidP="001F4344">
      <w:pPr>
        <w:keepLines/>
        <w:autoSpaceDE w:val="0"/>
        <w:autoSpaceDN w:val="0"/>
        <w:adjustRightInd w:val="0"/>
        <w:spacing w:before="120" w:after="0" w:line="240" w:lineRule="auto"/>
        <w:ind w:left="794"/>
        <w:jc w:val="left"/>
        <w:rPr>
          <w:rFonts w:eastAsia="Times New Roman"/>
          <w:color w:val="000000"/>
          <w:sz w:val="23"/>
          <w:szCs w:val="23"/>
          <w:lang w:eastAsia="en-AU"/>
        </w:rPr>
      </w:pPr>
      <w:r w:rsidRPr="001F4344">
        <w:rPr>
          <w:rFonts w:eastAsia="Times New Roman"/>
          <w:color w:val="000000"/>
          <w:sz w:val="23"/>
          <w:szCs w:val="23"/>
          <w:lang w:eastAsia="en-AU"/>
        </w:rPr>
        <w:t>These regulations come into operation on 1 September 2024.</w:t>
      </w:r>
    </w:p>
    <w:p w14:paraId="06501DF6" w14:textId="77777777" w:rsidR="001F4344" w:rsidRPr="001F4344" w:rsidRDefault="001F4344" w:rsidP="001F43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1F4344">
        <w:rPr>
          <w:rFonts w:eastAsia="Times New Roman"/>
          <w:b/>
          <w:bCs/>
          <w:color w:val="000000"/>
          <w:sz w:val="26"/>
          <w:szCs w:val="26"/>
          <w:lang w:eastAsia="en-AU"/>
        </w:rPr>
        <w:t>3—Interpretation</w:t>
      </w:r>
      <w:bookmarkEnd w:id="20"/>
      <w:bookmarkEnd w:id="21"/>
    </w:p>
    <w:p w14:paraId="4A9A236F" w14:textId="77777777" w:rsidR="001F4344" w:rsidRPr="001F4344" w:rsidRDefault="001F4344" w:rsidP="001F434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F4344">
        <w:rPr>
          <w:rFonts w:eastAsia="Times New Roman"/>
          <w:color w:val="000000"/>
          <w:sz w:val="23"/>
          <w:szCs w:val="23"/>
          <w:lang w:eastAsia="en-AU"/>
        </w:rPr>
        <w:tab/>
        <w:t>(1)</w:t>
      </w:r>
      <w:r w:rsidRPr="001F4344">
        <w:rPr>
          <w:rFonts w:eastAsia="Times New Roman"/>
          <w:color w:val="000000"/>
          <w:sz w:val="23"/>
          <w:szCs w:val="23"/>
          <w:lang w:eastAsia="en-AU"/>
        </w:rPr>
        <w:tab/>
        <w:t>In these regulations—</w:t>
      </w:r>
    </w:p>
    <w:p w14:paraId="164E3497" w14:textId="77777777" w:rsidR="001F4344" w:rsidRPr="001F4344" w:rsidRDefault="001F4344" w:rsidP="001F4344">
      <w:pPr>
        <w:keepLines/>
        <w:autoSpaceDE w:val="0"/>
        <w:autoSpaceDN w:val="0"/>
        <w:adjustRightInd w:val="0"/>
        <w:spacing w:before="120" w:after="0" w:line="240" w:lineRule="auto"/>
        <w:ind w:left="794"/>
        <w:jc w:val="left"/>
        <w:rPr>
          <w:rFonts w:eastAsia="Times New Roman"/>
          <w:color w:val="000000"/>
          <w:sz w:val="23"/>
          <w:szCs w:val="23"/>
          <w:lang w:eastAsia="en-AU"/>
        </w:rPr>
      </w:pPr>
      <w:r w:rsidRPr="001F4344">
        <w:rPr>
          <w:rFonts w:eastAsia="Times New Roman"/>
          <w:b/>
          <w:bCs/>
          <w:i/>
          <w:iCs/>
          <w:color w:val="000000"/>
          <w:sz w:val="23"/>
          <w:szCs w:val="23"/>
          <w:lang w:eastAsia="en-AU"/>
        </w:rPr>
        <w:t>Act</w:t>
      </w:r>
      <w:r w:rsidRPr="001F4344">
        <w:rPr>
          <w:rFonts w:eastAsia="Times New Roman"/>
          <w:color w:val="000000"/>
          <w:sz w:val="23"/>
          <w:szCs w:val="23"/>
          <w:lang w:eastAsia="en-AU"/>
        </w:rPr>
        <w:t xml:space="preserve"> means the </w:t>
      </w:r>
      <w:hyperlink r:id="rId54" w:history="1">
        <w:r w:rsidRPr="001F4344">
          <w:rPr>
            <w:rFonts w:eastAsia="Times New Roman"/>
            <w:i/>
            <w:iCs/>
            <w:color w:val="000000"/>
            <w:sz w:val="23"/>
            <w:szCs w:val="23"/>
            <w:lang w:eastAsia="en-AU"/>
          </w:rPr>
          <w:t>Land Valuers Act 1994</w:t>
        </w:r>
      </w:hyperlink>
      <w:r w:rsidRPr="001F4344">
        <w:rPr>
          <w:rFonts w:eastAsia="Times New Roman"/>
          <w:color w:val="000000"/>
          <w:sz w:val="23"/>
          <w:szCs w:val="23"/>
          <w:lang w:eastAsia="en-AU"/>
        </w:rPr>
        <w:t>.</w:t>
      </w:r>
    </w:p>
    <w:p w14:paraId="51444179" w14:textId="77777777" w:rsidR="001F4344" w:rsidRPr="001F4344" w:rsidRDefault="001F4344" w:rsidP="001F434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F4344">
        <w:rPr>
          <w:rFonts w:eastAsia="Times New Roman"/>
          <w:color w:val="000000"/>
          <w:sz w:val="23"/>
          <w:szCs w:val="23"/>
          <w:lang w:eastAsia="en-AU"/>
        </w:rPr>
        <w:tab/>
        <w:t>(2)</w:t>
      </w:r>
      <w:r w:rsidRPr="001F4344">
        <w:rPr>
          <w:rFonts w:eastAsia="Times New Roman"/>
          <w:color w:val="000000"/>
          <w:sz w:val="23"/>
          <w:szCs w:val="23"/>
          <w:lang w:eastAsia="en-AU"/>
        </w:rPr>
        <w:tab/>
        <w:t>For the purposes of these regulations, a reference to a qualification or subject conferred or offered by a particular institution includes a reference to a qualification or subject of a different name conferred or offered by that institution and certified by that institution to be an equivalent qualification or subject.</w:t>
      </w:r>
    </w:p>
    <w:p w14:paraId="429096C6" w14:textId="77777777" w:rsidR="001F4344" w:rsidRPr="001F4344" w:rsidRDefault="001F4344" w:rsidP="001F434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4"/>
      <w:bookmarkStart w:id="23" w:name="Elkera_Print_BK4"/>
      <w:r w:rsidRPr="001F4344">
        <w:rPr>
          <w:rFonts w:eastAsia="Times New Roman"/>
          <w:b/>
          <w:bCs/>
          <w:color w:val="000000"/>
          <w:sz w:val="26"/>
          <w:szCs w:val="26"/>
          <w:lang w:eastAsia="en-AU"/>
        </w:rPr>
        <w:t>4—Qualifications required to be held by land valuers</w:t>
      </w:r>
      <w:bookmarkEnd w:id="22"/>
      <w:bookmarkEnd w:id="23"/>
    </w:p>
    <w:p w14:paraId="3FF4FF46" w14:textId="77777777" w:rsidR="001F4344" w:rsidRPr="001F4344" w:rsidRDefault="001F4344" w:rsidP="001F434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F4344">
        <w:rPr>
          <w:rFonts w:eastAsia="Times New Roman"/>
          <w:color w:val="000000"/>
          <w:sz w:val="23"/>
          <w:szCs w:val="23"/>
          <w:lang w:eastAsia="en-AU"/>
        </w:rPr>
        <w:t>For the purposes of sections 5(a) and 6(a) of the Act, an individual must hold at least 1 of the following qualifications:</w:t>
      </w:r>
    </w:p>
    <w:p w14:paraId="34F1F600"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(a)</w:t>
      </w:r>
      <w:r w:rsidRPr="001F4344">
        <w:rPr>
          <w:rFonts w:eastAsia="Times New Roman"/>
          <w:color w:val="000000"/>
          <w:sz w:val="23"/>
          <w:szCs w:val="23"/>
          <w:lang w:eastAsia="en-AU"/>
        </w:rPr>
        <w:tab/>
        <w:t>degree of Bachelor of Business (Property) conferred by the University of South Australia or Adelaide University, including satisfactory completion of (or status granted in) the subject of Statutory Valuations and at least 1 of the following subjects or combinations of subjects:</w:t>
      </w:r>
    </w:p>
    <w:p w14:paraId="4177221C"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w:t>
      </w:r>
      <w:r w:rsidRPr="001F4344">
        <w:rPr>
          <w:rFonts w:eastAsia="Times New Roman"/>
          <w:color w:val="000000"/>
          <w:sz w:val="23"/>
          <w:szCs w:val="23"/>
          <w:lang w:eastAsia="en-AU"/>
        </w:rPr>
        <w:tab/>
        <w:t>Valuation of Investment Properties;</w:t>
      </w:r>
    </w:p>
    <w:p w14:paraId="12646A49"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(ii)</w:t>
      </w:r>
      <w:r w:rsidRPr="001F4344">
        <w:rPr>
          <w:rFonts w:eastAsia="Times New Roman"/>
          <w:color w:val="000000"/>
          <w:sz w:val="23"/>
          <w:szCs w:val="23"/>
          <w:lang w:eastAsia="en-AU"/>
        </w:rPr>
        <w:tab/>
        <w:t>Advanced Property Valuation;</w:t>
      </w:r>
    </w:p>
    <w:p w14:paraId="314E2B64"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(iii)</w:t>
      </w:r>
      <w:r w:rsidRPr="001F4344">
        <w:rPr>
          <w:rFonts w:eastAsia="Times New Roman"/>
          <w:color w:val="000000"/>
          <w:sz w:val="23"/>
          <w:szCs w:val="23"/>
          <w:lang w:eastAsia="en-AU"/>
        </w:rPr>
        <w:tab/>
        <w:t>Property Practice and Commercial Property Valuation;</w:t>
      </w:r>
    </w:p>
    <w:p w14:paraId="1EE37000"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(b)</w:t>
      </w:r>
      <w:r w:rsidRPr="001F4344">
        <w:rPr>
          <w:rFonts w:eastAsia="Times New Roman"/>
          <w:color w:val="000000"/>
          <w:sz w:val="23"/>
          <w:szCs w:val="23"/>
          <w:lang w:eastAsia="en-AU"/>
        </w:rPr>
        <w:tab/>
        <w:t>Graduate Diploma in Property, or degree of Master of Business in Property or degree of Master of Business (Property), conferred by the University of South Australia, including satisfactory completion of (or status granted in) the following subjects:</w:t>
      </w:r>
    </w:p>
    <w:p w14:paraId="014B883B" w14:textId="77777777" w:rsidR="00134079" w:rsidRDefault="0013407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64C6D38" w14:textId="355B0E9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lastRenderedPageBreak/>
        <w:tab/>
        <w:t>(i)</w:t>
      </w:r>
      <w:r w:rsidRPr="001F4344">
        <w:rPr>
          <w:rFonts w:eastAsia="Times New Roman"/>
          <w:color w:val="000000"/>
          <w:sz w:val="23"/>
          <w:szCs w:val="23"/>
          <w:lang w:eastAsia="en-AU"/>
        </w:rPr>
        <w:tab/>
        <w:t>—</w:t>
      </w:r>
    </w:p>
    <w:p w14:paraId="0D06C02F"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(A)</w:t>
      </w:r>
      <w:r w:rsidRPr="001F4344">
        <w:rPr>
          <w:rFonts w:eastAsia="Times New Roman"/>
          <w:color w:val="000000"/>
          <w:sz w:val="23"/>
          <w:szCs w:val="23"/>
          <w:lang w:eastAsia="en-AU"/>
        </w:rPr>
        <w:tab/>
        <w:t>Property Law 1G and 2G; or</w:t>
      </w:r>
    </w:p>
    <w:p w14:paraId="57077F73"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(B)</w:t>
      </w:r>
      <w:r w:rsidRPr="001F4344">
        <w:rPr>
          <w:rFonts w:eastAsia="Times New Roman"/>
          <w:color w:val="000000"/>
          <w:sz w:val="23"/>
          <w:szCs w:val="23"/>
          <w:lang w:eastAsia="en-AU"/>
        </w:rPr>
        <w:tab/>
        <w:t>Property Law 2M; or</w:t>
      </w:r>
    </w:p>
    <w:p w14:paraId="55B13757"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(C)</w:t>
      </w:r>
      <w:r w:rsidRPr="001F4344">
        <w:rPr>
          <w:rFonts w:eastAsia="Times New Roman"/>
          <w:color w:val="000000"/>
          <w:sz w:val="23"/>
          <w:szCs w:val="23"/>
          <w:lang w:eastAsia="en-AU"/>
        </w:rPr>
        <w:tab/>
        <w:t>Law of Property G;</w:t>
      </w:r>
    </w:p>
    <w:p w14:paraId="0AA4F946"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(ii)</w:t>
      </w:r>
      <w:r w:rsidRPr="001F4344">
        <w:rPr>
          <w:rFonts w:eastAsia="Times New Roman"/>
          <w:color w:val="000000"/>
          <w:sz w:val="23"/>
          <w:szCs w:val="23"/>
          <w:lang w:eastAsia="en-AU"/>
        </w:rPr>
        <w:tab/>
        <w:t>—</w:t>
      </w:r>
    </w:p>
    <w:p w14:paraId="75FB9EC9"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(A)</w:t>
      </w:r>
      <w:r w:rsidRPr="001F4344">
        <w:rPr>
          <w:rFonts w:eastAsia="Times New Roman"/>
          <w:color w:val="000000"/>
          <w:sz w:val="23"/>
          <w:szCs w:val="23"/>
          <w:lang w:eastAsia="en-AU"/>
        </w:rPr>
        <w:tab/>
        <w:t>Property Case Studies, Real Estate Valuation 1, Real Estate Valuation 2, Real Estate Valuation 3 and Valuation Case Studies; or</w:t>
      </w:r>
    </w:p>
    <w:p w14:paraId="5107733D"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(B)</w:t>
      </w:r>
      <w:r w:rsidRPr="001F4344">
        <w:rPr>
          <w:rFonts w:eastAsia="Times New Roman"/>
          <w:color w:val="000000"/>
          <w:sz w:val="23"/>
          <w:szCs w:val="23"/>
          <w:lang w:eastAsia="en-AU"/>
        </w:rPr>
        <w:tab/>
        <w:t>Statutory Valuation G and Valuation of Investment Property G; or</w:t>
      </w:r>
    </w:p>
    <w:p w14:paraId="25DCCC7E" w14:textId="77777777" w:rsidR="001F4344" w:rsidRPr="001F4344" w:rsidRDefault="001F4344" w:rsidP="001F434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F4344">
        <w:rPr>
          <w:rFonts w:eastAsia="Times New Roman"/>
          <w:color w:val="000000"/>
          <w:sz w:val="23"/>
          <w:szCs w:val="23"/>
          <w:lang w:eastAsia="en-AU"/>
        </w:rPr>
        <w:tab/>
        <w:t>(C)</w:t>
      </w:r>
      <w:r w:rsidRPr="001F4344">
        <w:rPr>
          <w:rFonts w:eastAsia="Times New Roman"/>
          <w:color w:val="000000"/>
          <w:sz w:val="23"/>
          <w:szCs w:val="23"/>
          <w:lang w:eastAsia="en-AU"/>
        </w:rPr>
        <w:tab/>
        <w:t>Statutory Valuation G and Advanced Property Valuation G;</w:t>
      </w:r>
    </w:p>
    <w:p w14:paraId="229DD5BE"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(c)</w:t>
      </w:r>
      <w:r w:rsidRPr="001F4344">
        <w:rPr>
          <w:rFonts w:eastAsia="Times New Roman"/>
          <w:color w:val="000000"/>
          <w:sz w:val="23"/>
          <w:szCs w:val="23"/>
          <w:lang w:eastAsia="en-AU"/>
        </w:rPr>
        <w:tab/>
        <w:t>degree of Bachelor of Business in Property conferred by the University of South Australia, including satisfactory completion of (or status granted in) the following subjects:</w:t>
      </w:r>
    </w:p>
    <w:p w14:paraId="1C1D96F1"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w:t>
      </w:r>
      <w:r w:rsidRPr="001F4344">
        <w:rPr>
          <w:rFonts w:eastAsia="Times New Roman"/>
          <w:color w:val="000000"/>
          <w:sz w:val="23"/>
          <w:szCs w:val="23"/>
          <w:lang w:eastAsia="en-AU"/>
        </w:rPr>
        <w:tab/>
        <w:t>Valuation 1 and 2;</w:t>
      </w:r>
    </w:p>
    <w:p w14:paraId="363468E1"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(ii)</w:t>
      </w:r>
      <w:r w:rsidRPr="001F4344">
        <w:rPr>
          <w:rFonts w:eastAsia="Times New Roman"/>
          <w:color w:val="000000"/>
          <w:sz w:val="23"/>
          <w:szCs w:val="23"/>
          <w:lang w:eastAsia="en-AU"/>
        </w:rPr>
        <w:tab/>
        <w:t>Valuation Field Work 1 and 2;</w:t>
      </w:r>
    </w:p>
    <w:p w14:paraId="13A8449A"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(d)</w:t>
      </w:r>
      <w:r w:rsidRPr="001F4344">
        <w:rPr>
          <w:rFonts w:eastAsia="Times New Roman"/>
          <w:color w:val="000000"/>
          <w:sz w:val="23"/>
          <w:szCs w:val="23"/>
          <w:lang w:eastAsia="en-AU"/>
        </w:rPr>
        <w:tab/>
        <w:t>membership of the Australian Property Institute holding the certification of Certified Practising Valuer, Certified Practising Valuer (Residential) or Residential Property Valuer;</w:t>
      </w:r>
    </w:p>
    <w:p w14:paraId="395C78A6"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(e)</w:t>
      </w:r>
      <w:r w:rsidRPr="001F4344">
        <w:rPr>
          <w:rFonts w:eastAsia="Times New Roman"/>
          <w:color w:val="000000"/>
          <w:sz w:val="23"/>
          <w:szCs w:val="23"/>
          <w:lang w:eastAsia="en-AU"/>
        </w:rPr>
        <w:tab/>
        <w:t>membership as a full member, senior member, fellow member or life fellow member of the Property Institute of New Zealand;</w:t>
      </w:r>
    </w:p>
    <w:p w14:paraId="2B8D54B1"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(f)</w:t>
      </w:r>
      <w:r w:rsidRPr="001F4344">
        <w:rPr>
          <w:rFonts w:eastAsia="Times New Roman"/>
          <w:color w:val="000000"/>
          <w:sz w:val="23"/>
          <w:szCs w:val="23"/>
          <w:lang w:eastAsia="en-AU"/>
        </w:rPr>
        <w:tab/>
        <w:t>membership of the Royal Institution of Chartered Surveyors as a Chartered Valuation Surveyor or a Fellow Member;</w:t>
      </w:r>
    </w:p>
    <w:p w14:paraId="67F6E2B7" w14:textId="77777777" w:rsidR="001F4344" w:rsidRPr="001F4344" w:rsidRDefault="001F4344" w:rsidP="001F434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F4344">
        <w:rPr>
          <w:rFonts w:eastAsia="Times New Roman"/>
          <w:color w:val="000000"/>
          <w:sz w:val="23"/>
          <w:szCs w:val="23"/>
          <w:lang w:eastAsia="en-AU"/>
        </w:rPr>
        <w:tab/>
        <w:t>(g)</w:t>
      </w:r>
      <w:r w:rsidRPr="001F4344">
        <w:rPr>
          <w:rFonts w:eastAsia="Times New Roman"/>
          <w:color w:val="000000"/>
          <w:sz w:val="23"/>
          <w:szCs w:val="23"/>
          <w:lang w:eastAsia="en-AU"/>
        </w:rPr>
        <w:tab/>
        <w:t>in the case of an individual who—</w:t>
      </w:r>
    </w:p>
    <w:p w14:paraId="05646D36"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w:t>
      </w:r>
      <w:r w:rsidRPr="001F4344">
        <w:rPr>
          <w:rFonts w:eastAsia="Times New Roman"/>
          <w:color w:val="000000"/>
          <w:sz w:val="23"/>
          <w:szCs w:val="23"/>
          <w:lang w:eastAsia="en-AU"/>
        </w:rPr>
        <w:tab/>
        <w:t xml:space="preserve">immediately before the commencement of these regulations had qualifications declared under the </w:t>
      </w:r>
      <w:hyperlink r:id="rId55" w:history="1">
        <w:r w:rsidRPr="001F4344">
          <w:rPr>
            <w:rFonts w:eastAsia="Times New Roman"/>
            <w:i/>
            <w:iCs/>
            <w:color w:val="000000"/>
            <w:sz w:val="23"/>
            <w:szCs w:val="23"/>
            <w:lang w:eastAsia="en-AU"/>
          </w:rPr>
          <w:t>Land Valuers Regulations 2010</w:t>
        </w:r>
      </w:hyperlink>
      <w:r w:rsidRPr="001F4344">
        <w:rPr>
          <w:rFonts w:eastAsia="Times New Roman"/>
          <w:color w:val="000000"/>
          <w:sz w:val="23"/>
          <w:szCs w:val="23"/>
          <w:lang w:eastAsia="en-AU"/>
        </w:rPr>
        <w:t xml:space="preserve"> to be prescribed qualifications—those qualifications; or</w:t>
      </w:r>
    </w:p>
    <w:p w14:paraId="78BE6537" w14:textId="77777777" w:rsidR="001F4344" w:rsidRPr="001F4344" w:rsidRDefault="001F4344" w:rsidP="001F434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F4344">
        <w:rPr>
          <w:rFonts w:eastAsia="Times New Roman"/>
          <w:color w:val="000000"/>
          <w:sz w:val="23"/>
          <w:szCs w:val="23"/>
          <w:lang w:eastAsia="en-AU"/>
        </w:rPr>
        <w:tab/>
        <w:t>(ii)</w:t>
      </w:r>
      <w:r w:rsidRPr="001F4344">
        <w:rPr>
          <w:rFonts w:eastAsia="Times New Roman"/>
          <w:color w:val="000000"/>
          <w:sz w:val="23"/>
          <w:szCs w:val="23"/>
          <w:lang w:eastAsia="en-AU"/>
        </w:rPr>
        <w:tab/>
        <w:t xml:space="preserve">immediately before the commencement of the </w:t>
      </w:r>
      <w:hyperlink r:id="rId56" w:history="1">
        <w:r w:rsidRPr="001F4344">
          <w:rPr>
            <w:rFonts w:eastAsia="Times New Roman"/>
            <w:i/>
            <w:iCs/>
            <w:color w:val="000000"/>
            <w:sz w:val="23"/>
            <w:szCs w:val="23"/>
            <w:lang w:eastAsia="en-AU"/>
          </w:rPr>
          <w:t>Land Valuers Regulations 2010</w:t>
        </w:r>
      </w:hyperlink>
      <w:r w:rsidRPr="001F4344">
        <w:rPr>
          <w:rFonts w:eastAsia="Times New Roman"/>
          <w:color w:val="000000"/>
          <w:sz w:val="23"/>
          <w:szCs w:val="23"/>
          <w:lang w:eastAsia="en-AU"/>
        </w:rPr>
        <w:t xml:space="preserve"> had qualifications declared under the </w:t>
      </w:r>
      <w:hyperlink r:id="rId57" w:history="1">
        <w:r w:rsidRPr="001F4344">
          <w:rPr>
            <w:rFonts w:eastAsia="Times New Roman"/>
            <w:i/>
            <w:iCs/>
            <w:color w:val="000000"/>
            <w:sz w:val="23"/>
            <w:szCs w:val="23"/>
            <w:lang w:eastAsia="en-AU"/>
          </w:rPr>
          <w:t>Land Valuers Regulations 1995</w:t>
        </w:r>
      </w:hyperlink>
      <w:r w:rsidRPr="001F4344">
        <w:rPr>
          <w:rFonts w:eastAsia="Times New Roman"/>
          <w:color w:val="000000"/>
          <w:sz w:val="23"/>
          <w:szCs w:val="23"/>
          <w:lang w:eastAsia="en-AU"/>
        </w:rPr>
        <w:t xml:space="preserve"> to be prescribed qualifications—those qualifications.</w:t>
      </w:r>
    </w:p>
    <w:p w14:paraId="3B3DDC74" w14:textId="77777777" w:rsidR="001F4344" w:rsidRPr="001F4344" w:rsidRDefault="001F4344" w:rsidP="001F434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5"/>
      <w:bookmarkStart w:id="25" w:name="Elkera_Print_BK5"/>
      <w:r w:rsidRPr="001F4344">
        <w:rPr>
          <w:rFonts w:eastAsia="Times New Roman"/>
          <w:b/>
          <w:bCs/>
          <w:color w:val="000000"/>
          <w:sz w:val="32"/>
          <w:szCs w:val="32"/>
          <w:lang w:eastAsia="en-AU"/>
        </w:rPr>
        <w:t xml:space="preserve">Schedule 1—Repeal of </w:t>
      </w:r>
      <w:r w:rsidRPr="001F4344">
        <w:rPr>
          <w:rFonts w:eastAsia="Times New Roman"/>
          <w:b/>
          <w:bCs/>
          <w:i/>
          <w:iCs/>
          <w:color w:val="000000"/>
          <w:sz w:val="32"/>
          <w:szCs w:val="32"/>
          <w:lang w:eastAsia="en-AU"/>
        </w:rPr>
        <w:t>Land Valuers Regulations 2010</w:t>
      </w:r>
      <w:bookmarkEnd w:id="24"/>
      <w:bookmarkEnd w:id="25"/>
    </w:p>
    <w:p w14:paraId="4F3F1027" w14:textId="77777777" w:rsidR="001F4344" w:rsidRPr="001F4344" w:rsidRDefault="001F4344" w:rsidP="001F4344">
      <w:pPr>
        <w:keepLines/>
        <w:autoSpaceDE w:val="0"/>
        <w:autoSpaceDN w:val="0"/>
        <w:adjustRightInd w:val="0"/>
        <w:spacing w:before="120" w:after="0" w:line="240" w:lineRule="auto"/>
        <w:jc w:val="left"/>
        <w:rPr>
          <w:rFonts w:eastAsia="Times New Roman"/>
          <w:color w:val="000000"/>
          <w:sz w:val="23"/>
          <w:szCs w:val="23"/>
          <w:lang w:eastAsia="en-AU"/>
        </w:rPr>
      </w:pPr>
      <w:r w:rsidRPr="001F4344">
        <w:rPr>
          <w:rFonts w:eastAsia="Times New Roman"/>
          <w:color w:val="000000"/>
          <w:sz w:val="23"/>
          <w:szCs w:val="23"/>
          <w:lang w:eastAsia="en-AU"/>
        </w:rPr>
        <w:t xml:space="preserve">The </w:t>
      </w:r>
      <w:hyperlink r:id="rId58" w:history="1">
        <w:r w:rsidRPr="001F4344">
          <w:rPr>
            <w:rFonts w:eastAsia="Times New Roman"/>
            <w:i/>
            <w:iCs/>
            <w:color w:val="000000"/>
            <w:sz w:val="23"/>
            <w:szCs w:val="23"/>
            <w:lang w:eastAsia="en-AU"/>
          </w:rPr>
          <w:t>Land Valuers Regulations 2010</w:t>
        </w:r>
      </w:hyperlink>
      <w:r w:rsidRPr="001F4344">
        <w:rPr>
          <w:rFonts w:eastAsia="Times New Roman"/>
          <w:color w:val="000000"/>
          <w:sz w:val="23"/>
          <w:szCs w:val="23"/>
          <w:lang w:eastAsia="en-AU"/>
        </w:rPr>
        <w:t xml:space="preserve"> are repealed.</w:t>
      </w:r>
    </w:p>
    <w:p w14:paraId="415B82FB" w14:textId="77777777" w:rsidR="001F4344" w:rsidRPr="001F4344" w:rsidRDefault="001F4344" w:rsidP="001F434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F4344">
        <w:rPr>
          <w:rFonts w:eastAsia="Times New Roman"/>
          <w:b/>
          <w:bCs/>
          <w:color w:val="000000"/>
          <w:sz w:val="20"/>
          <w:szCs w:val="20"/>
          <w:lang w:eastAsia="en-AU"/>
        </w:rPr>
        <w:t>Editorial note—</w:t>
      </w:r>
    </w:p>
    <w:p w14:paraId="6EBCB6B7" w14:textId="77777777" w:rsidR="001F4344" w:rsidRPr="001F4344" w:rsidRDefault="001F4344" w:rsidP="001F4344">
      <w:pPr>
        <w:keepLines/>
        <w:autoSpaceDE w:val="0"/>
        <w:autoSpaceDN w:val="0"/>
        <w:adjustRightInd w:val="0"/>
        <w:spacing w:before="120" w:after="0" w:line="240" w:lineRule="auto"/>
        <w:ind w:left="794"/>
        <w:jc w:val="left"/>
        <w:rPr>
          <w:rFonts w:eastAsia="Times New Roman"/>
          <w:color w:val="000000"/>
          <w:sz w:val="20"/>
          <w:szCs w:val="20"/>
          <w:lang w:eastAsia="en-AU"/>
        </w:rPr>
      </w:pPr>
      <w:r w:rsidRPr="001F4344">
        <w:rPr>
          <w:rFonts w:eastAsia="Times New Roman"/>
          <w:color w:val="000000"/>
          <w:sz w:val="20"/>
          <w:szCs w:val="20"/>
          <w:lang w:eastAsia="en-AU"/>
        </w:rPr>
        <w:t xml:space="preserve">As required by section 10AA(2) of the </w:t>
      </w:r>
      <w:hyperlink r:id="rId59" w:history="1">
        <w:r w:rsidRPr="001F4344">
          <w:rPr>
            <w:rFonts w:eastAsia="Times New Roman"/>
            <w:i/>
            <w:iCs/>
            <w:color w:val="000000"/>
            <w:sz w:val="20"/>
            <w:szCs w:val="20"/>
            <w:lang w:eastAsia="en-AU"/>
          </w:rPr>
          <w:t>Legislative Instruments Act 1978</w:t>
        </w:r>
      </w:hyperlink>
      <w:r w:rsidRPr="001F434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8BA7B06" w14:textId="77777777" w:rsidR="001F4344" w:rsidRPr="001F4344" w:rsidRDefault="001F4344" w:rsidP="001F434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F4344">
        <w:rPr>
          <w:rFonts w:eastAsia="Times New Roman"/>
          <w:b/>
          <w:bCs/>
          <w:color w:val="000000"/>
          <w:sz w:val="26"/>
          <w:szCs w:val="26"/>
          <w:lang w:eastAsia="en-AU"/>
        </w:rPr>
        <w:t>Made by the Governor</w:t>
      </w:r>
    </w:p>
    <w:p w14:paraId="050E686E" w14:textId="77777777" w:rsidR="001F4344" w:rsidRPr="001F4344" w:rsidRDefault="001F4344" w:rsidP="001F4344">
      <w:pPr>
        <w:keepNext/>
        <w:keepLines/>
        <w:autoSpaceDE w:val="0"/>
        <w:autoSpaceDN w:val="0"/>
        <w:adjustRightInd w:val="0"/>
        <w:spacing w:before="120" w:after="0" w:line="240" w:lineRule="auto"/>
        <w:jc w:val="left"/>
        <w:rPr>
          <w:rFonts w:eastAsia="Times New Roman"/>
          <w:color w:val="000000"/>
          <w:sz w:val="23"/>
          <w:szCs w:val="23"/>
          <w:lang w:eastAsia="en-AU"/>
        </w:rPr>
      </w:pPr>
      <w:r w:rsidRPr="001F4344">
        <w:rPr>
          <w:rFonts w:eastAsia="Times New Roman"/>
          <w:color w:val="000000"/>
          <w:sz w:val="23"/>
          <w:szCs w:val="23"/>
          <w:lang w:eastAsia="en-AU"/>
        </w:rPr>
        <w:t>with the advice and consent of the Executive Council</w:t>
      </w:r>
    </w:p>
    <w:p w14:paraId="14C8EFDF" w14:textId="77777777" w:rsidR="001F4344" w:rsidRPr="001F4344" w:rsidRDefault="001F4344" w:rsidP="001F4344">
      <w:pPr>
        <w:keepNext/>
        <w:keepLines/>
        <w:autoSpaceDE w:val="0"/>
        <w:autoSpaceDN w:val="0"/>
        <w:adjustRightInd w:val="0"/>
        <w:spacing w:after="0" w:line="240" w:lineRule="auto"/>
        <w:jc w:val="left"/>
        <w:rPr>
          <w:rFonts w:eastAsia="Times New Roman"/>
          <w:color w:val="000000"/>
          <w:sz w:val="23"/>
          <w:szCs w:val="23"/>
          <w:lang w:eastAsia="en-AU"/>
        </w:rPr>
      </w:pPr>
      <w:r w:rsidRPr="001F4344">
        <w:rPr>
          <w:rFonts w:eastAsia="Times New Roman"/>
          <w:color w:val="000000"/>
          <w:sz w:val="23"/>
          <w:szCs w:val="23"/>
          <w:lang w:eastAsia="en-AU"/>
        </w:rPr>
        <w:t>on 22 August 2024</w:t>
      </w:r>
    </w:p>
    <w:p w14:paraId="7BA7026B" w14:textId="77777777" w:rsidR="001F4344" w:rsidRPr="001F4344" w:rsidRDefault="001F4344" w:rsidP="001F4344">
      <w:pPr>
        <w:keepNext/>
        <w:keepLines/>
        <w:autoSpaceDE w:val="0"/>
        <w:autoSpaceDN w:val="0"/>
        <w:adjustRightInd w:val="0"/>
        <w:spacing w:before="120" w:after="0" w:line="240" w:lineRule="auto"/>
        <w:jc w:val="left"/>
        <w:rPr>
          <w:rFonts w:eastAsia="Times New Roman"/>
          <w:color w:val="000000"/>
          <w:sz w:val="23"/>
          <w:szCs w:val="23"/>
          <w:lang w:eastAsia="en-AU"/>
        </w:rPr>
      </w:pPr>
      <w:r w:rsidRPr="001F4344">
        <w:rPr>
          <w:rFonts w:eastAsia="Times New Roman"/>
          <w:color w:val="000000"/>
          <w:sz w:val="23"/>
          <w:szCs w:val="23"/>
          <w:lang w:eastAsia="en-AU"/>
        </w:rPr>
        <w:t>No 84 of 2024</w:t>
      </w:r>
    </w:p>
    <w:p w14:paraId="6BF27794" w14:textId="56784FB3" w:rsidR="001F4344" w:rsidRDefault="001F4344">
      <w:pPr>
        <w:spacing w:after="0" w:line="240" w:lineRule="auto"/>
        <w:jc w:val="left"/>
        <w:rPr>
          <w:rFonts w:eastAsia="Times New Roman"/>
          <w:szCs w:val="17"/>
        </w:rPr>
      </w:pPr>
      <w:r>
        <w:br w:type="page"/>
      </w:r>
    </w:p>
    <w:p w14:paraId="6096615D" w14:textId="77777777" w:rsidR="0016463B" w:rsidRDefault="0016463B" w:rsidP="00AC6522">
      <w:pPr>
        <w:pStyle w:val="RegSpace"/>
      </w:pPr>
    </w:p>
    <w:p w14:paraId="75ADC7E1" w14:textId="77777777" w:rsidR="00AC6522" w:rsidRPr="00AC6522" w:rsidRDefault="00AC6522" w:rsidP="00AC6522">
      <w:pPr>
        <w:keepLines/>
        <w:autoSpaceDE w:val="0"/>
        <w:autoSpaceDN w:val="0"/>
        <w:adjustRightInd w:val="0"/>
        <w:spacing w:before="240" w:after="0" w:line="240" w:lineRule="auto"/>
        <w:jc w:val="left"/>
        <w:rPr>
          <w:rFonts w:eastAsia="Times New Roman"/>
          <w:color w:val="000000"/>
          <w:sz w:val="28"/>
          <w:szCs w:val="28"/>
          <w:lang w:eastAsia="en-AU"/>
        </w:rPr>
      </w:pPr>
      <w:r w:rsidRPr="00AC6522">
        <w:rPr>
          <w:rFonts w:eastAsia="Times New Roman"/>
          <w:color w:val="000000"/>
          <w:sz w:val="28"/>
          <w:szCs w:val="28"/>
          <w:lang w:eastAsia="en-AU"/>
        </w:rPr>
        <w:t>South Australia</w:t>
      </w:r>
    </w:p>
    <w:p w14:paraId="26D9E7BE" w14:textId="77777777" w:rsidR="00AC6522" w:rsidRPr="00AC6522" w:rsidRDefault="00AC6522" w:rsidP="00816353">
      <w:pPr>
        <w:pStyle w:val="Heading3"/>
        <w:rPr>
          <w:lang w:eastAsia="en-AU"/>
        </w:rPr>
      </w:pPr>
      <w:bookmarkStart w:id="26" w:name="_Toc175215668"/>
      <w:r w:rsidRPr="00AC6522">
        <w:rPr>
          <w:lang w:eastAsia="en-AU"/>
        </w:rPr>
        <w:t>Fair Work (General) Regulations 2024</w:t>
      </w:r>
      <w:bookmarkEnd w:id="26"/>
    </w:p>
    <w:p w14:paraId="109C382C" w14:textId="77777777" w:rsidR="00AC6522" w:rsidRPr="00AC6522" w:rsidRDefault="00AC6522" w:rsidP="00AC6522">
      <w:pPr>
        <w:keepLines/>
        <w:autoSpaceDE w:val="0"/>
        <w:autoSpaceDN w:val="0"/>
        <w:adjustRightInd w:val="0"/>
        <w:spacing w:before="80" w:after="240" w:line="240" w:lineRule="auto"/>
        <w:jc w:val="left"/>
        <w:rPr>
          <w:rFonts w:eastAsia="Times New Roman"/>
          <w:color w:val="000000"/>
          <w:sz w:val="24"/>
          <w:szCs w:val="24"/>
          <w:lang w:eastAsia="en-AU"/>
        </w:rPr>
      </w:pPr>
      <w:r w:rsidRPr="00AC6522">
        <w:rPr>
          <w:rFonts w:eastAsia="Times New Roman"/>
          <w:color w:val="000000"/>
          <w:sz w:val="24"/>
          <w:szCs w:val="24"/>
          <w:lang w:eastAsia="en-AU"/>
        </w:rPr>
        <w:t xml:space="preserve">under the </w:t>
      </w:r>
      <w:r w:rsidRPr="00AC6522">
        <w:rPr>
          <w:rFonts w:eastAsia="Times New Roman"/>
          <w:i/>
          <w:iCs/>
          <w:color w:val="000000"/>
          <w:sz w:val="24"/>
          <w:szCs w:val="24"/>
          <w:lang w:eastAsia="en-AU"/>
        </w:rPr>
        <w:t>Fair Work Act 1994</w:t>
      </w:r>
    </w:p>
    <w:p w14:paraId="5423A2C9"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628D8B3" w14:textId="77777777" w:rsidR="00AC6522" w:rsidRPr="00AC6522" w:rsidRDefault="00AC6522" w:rsidP="00AC6522">
      <w:pPr>
        <w:keepLines/>
        <w:autoSpaceDE w:val="0"/>
        <w:autoSpaceDN w:val="0"/>
        <w:adjustRightInd w:val="0"/>
        <w:spacing w:before="120" w:after="0" w:line="240" w:lineRule="auto"/>
        <w:jc w:val="left"/>
        <w:rPr>
          <w:rFonts w:eastAsia="Times New Roman"/>
          <w:b/>
          <w:bCs/>
          <w:color w:val="000000"/>
          <w:sz w:val="32"/>
          <w:szCs w:val="32"/>
          <w:lang w:eastAsia="en-AU"/>
        </w:rPr>
      </w:pPr>
      <w:r w:rsidRPr="00AC6522">
        <w:rPr>
          <w:rFonts w:eastAsia="Times New Roman"/>
          <w:b/>
          <w:bCs/>
          <w:color w:val="000000"/>
          <w:sz w:val="32"/>
          <w:szCs w:val="32"/>
          <w:lang w:eastAsia="en-AU"/>
        </w:rPr>
        <w:t>Contents</w:t>
      </w:r>
    </w:p>
    <w:p w14:paraId="180E4982"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C6522" w:rsidRPr="00AC6522">
          <w:rPr>
            <w:rFonts w:eastAsia="Times New Roman"/>
            <w:color w:val="000000"/>
            <w:sz w:val="28"/>
            <w:szCs w:val="28"/>
            <w:lang w:eastAsia="en-AU"/>
          </w:rPr>
          <w:t>Part 1—Preliminary</w:t>
        </w:r>
      </w:hyperlink>
    </w:p>
    <w:p w14:paraId="7726CB14"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C6522" w:rsidRPr="00AC6522">
          <w:rPr>
            <w:rFonts w:eastAsia="Times New Roman"/>
            <w:color w:val="000000"/>
            <w:sz w:val="22"/>
            <w:lang w:eastAsia="en-AU"/>
          </w:rPr>
          <w:t>1</w:t>
        </w:r>
        <w:r w:rsidR="00AC6522" w:rsidRPr="00AC6522">
          <w:rPr>
            <w:rFonts w:eastAsia="Times New Roman"/>
            <w:color w:val="000000"/>
            <w:sz w:val="22"/>
            <w:lang w:eastAsia="en-AU"/>
          </w:rPr>
          <w:tab/>
          <w:t>Short title</w:t>
        </w:r>
      </w:hyperlink>
    </w:p>
    <w:p w14:paraId="2649A9B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C6522" w:rsidRPr="00AC6522">
          <w:rPr>
            <w:rFonts w:eastAsia="Times New Roman"/>
            <w:color w:val="000000"/>
            <w:sz w:val="22"/>
            <w:lang w:eastAsia="en-AU"/>
          </w:rPr>
          <w:t>2</w:t>
        </w:r>
        <w:r w:rsidR="00AC6522" w:rsidRPr="00AC6522">
          <w:rPr>
            <w:rFonts w:eastAsia="Times New Roman"/>
            <w:color w:val="000000"/>
            <w:sz w:val="22"/>
            <w:lang w:eastAsia="en-AU"/>
          </w:rPr>
          <w:tab/>
          <w:t>Commencement</w:t>
        </w:r>
      </w:hyperlink>
    </w:p>
    <w:p w14:paraId="7300973C"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C6522" w:rsidRPr="00AC6522">
          <w:rPr>
            <w:rFonts w:eastAsia="Times New Roman"/>
            <w:color w:val="000000"/>
            <w:sz w:val="22"/>
            <w:lang w:eastAsia="en-AU"/>
          </w:rPr>
          <w:t>3</w:t>
        </w:r>
        <w:r w:rsidR="00AC6522" w:rsidRPr="00AC6522">
          <w:rPr>
            <w:rFonts w:eastAsia="Times New Roman"/>
            <w:color w:val="000000"/>
            <w:sz w:val="22"/>
            <w:lang w:eastAsia="en-AU"/>
          </w:rPr>
          <w:tab/>
          <w:t>Interpretation</w:t>
        </w:r>
      </w:hyperlink>
    </w:p>
    <w:p w14:paraId="78B6DD1E"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AC6522" w:rsidRPr="00AC6522">
          <w:rPr>
            <w:rFonts w:eastAsia="Times New Roman"/>
            <w:color w:val="000000"/>
            <w:sz w:val="22"/>
            <w:lang w:eastAsia="en-AU"/>
          </w:rPr>
          <w:t>4</w:t>
        </w:r>
        <w:r w:rsidR="00AC6522" w:rsidRPr="00AC6522">
          <w:rPr>
            <w:rFonts w:eastAsia="Times New Roman"/>
            <w:color w:val="000000"/>
            <w:sz w:val="22"/>
            <w:lang w:eastAsia="en-AU"/>
          </w:rPr>
          <w:tab/>
          <w:t>Declared employer for public employees</w:t>
        </w:r>
      </w:hyperlink>
    </w:p>
    <w:p w14:paraId="1A4DBFB6"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C6522" w:rsidRPr="00AC6522">
          <w:rPr>
            <w:rFonts w:eastAsia="Times New Roman"/>
            <w:color w:val="000000"/>
            <w:sz w:val="22"/>
            <w:lang w:eastAsia="en-AU"/>
          </w:rPr>
          <w:t>5</w:t>
        </w:r>
        <w:r w:rsidR="00AC6522" w:rsidRPr="00AC6522">
          <w:rPr>
            <w:rFonts w:eastAsia="Times New Roman"/>
            <w:color w:val="000000"/>
            <w:sz w:val="22"/>
            <w:lang w:eastAsia="en-AU"/>
          </w:rPr>
          <w:tab/>
          <w:t>Employment excluded from Act</w:t>
        </w:r>
      </w:hyperlink>
    </w:p>
    <w:p w14:paraId="33C06DAD"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AC6522" w:rsidRPr="00AC6522">
          <w:rPr>
            <w:rFonts w:eastAsia="Times New Roman"/>
            <w:color w:val="000000"/>
            <w:sz w:val="28"/>
            <w:szCs w:val="28"/>
            <w:lang w:eastAsia="en-AU"/>
          </w:rPr>
          <w:t>Part 2—Enterprise agreements</w:t>
        </w:r>
      </w:hyperlink>
    </w:p>
    <w:p w14:paraId="783C676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56c1b22_9bae_478d_bf51_a1a0b26ca5" w:history="1">
        <w:r w:rsidR="00AC6522" w:rsidRPr="00AC6522">
          <w:rPr>
            <w:rFonts w:eastAsia="Times New Roman"/>
            <w:color w:val="000000"/>
            <w:sz w:val="22"/>
            <w:lang w:eastAsia="en-AU"/>
          </w:rPr>
          <w:t>6</w:t>
        </w:r>
        <w:r w:rsidR="00AC6522" w:rsidRPr="00AC6522">
          <w:rPr>
            <w:rFonts w:eastAsia="Times New Roman"/>
            <w:color w:val="000000"/>
            <w:sz w:val="22"/>
            <w:lang w:eastAsia="en-AU"/>
          </w:rPr>
          <w:tab/>
          <w:t>Notice to be given by association</w:t>
        </w:r>
      </w:hyperlink>
    </w:p>
    <w:p w14:paraId="4057C74A"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fc63d77_06a7_4e34_beca_099167de01b1_d" w:history="1">
        <w:r w:rsidR="00AC6522" w:rsidRPr="00AC6522">
          <w:rPr>
            <w:rFonts w:eastAsia="Times New Roman"/>
            <w:color w:val="000000"/>
            <w:sz w:val="22"/>
            <w:lang w:eastAsia="en-AU"/>
          </w:rPr>
          <w:t>7</w:t>
        </w:r>
        <w:r w:rsidR="00AC6522" w:rsidRPr="00AC6522">
          <w:rPr>
            <w:rFonts w:eastAsia="Times New Roman"/>
            <w:color w:val="000000"/>
            <w:sz w:val="22"/>
            <w:lang w:eastAsia="en-AU"/>
          </w:rPr>
          <w:tab/>
          <w:t>Notice to be given by employer</w:t>
        </w:r>
      </w:hyperlink>
    </w:p>
    <w:p w14:paraId="028538E1"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AC6522" w:rsidRPr="00AC6522">
          <w:rPr>
            <w:rFonts w:eastAsia="Times New Roman"/>
            <w:color w:val="000000"/>
            <w:sz w:val="22"/>
            <w:lang w:eastAsia="en-AU"/>
          </w:rPr>
          <w:t>8</w:t>
        </w:r>
        <w:r w:rsidR="00AC6522" w:rsidRPr="00AC6522">
          <w:rPr>
            <w:rFonts w:eastAsia="Times New Roman"/>
            <w:color w:val="000000"/>
            <w:sz w:val="22"/>
            <w:lang w:eastAsia="en-AU"/>
          </w:rPr>
          <w:tab/>
          <w:t>Requirements for signing enterprise agreement</w:t>
        </w:r>
      </w:hyperlink>
    </w:p>
    <w:p w14:paraId="4BE3BECB"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4" w:history="1">
        <w:r w:rsidR="00AC6522" w:rsidRPr="00AC6522">
          <w:rPr>
            <w:rFonts w:eastAsia="Times New Roman"/>
            <w:color w:val="000000"/>
            <w:sz w:val="28"/>
            <w:szCs w:val="28"/>
            <w:lang w:eastAsia="en-AU"/>
          </w:rPr>
          <w:t>Part 3—Miscellaneous</w:t>
        </w:r>
      </w:hyperlink>
    </w:p>
    <w:p w14:paraId="7B1B4E48"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AC6522" w:rsidRPr="00AC6522">
          <w:rPr>
            <w:rFonts w:eastAsia="Times New Roman"/>
            <w:color w:val="000000"/>
            <w:sz w:val="22"/>
            <w:lang w:eastAsia="en-AU"/>
          </w:rPr>
          <w:t>9</w:t>
        </w:r>
        <w:r w:rsidR="00AC6522" w:rsidRPr="00AC6522">
          <w:rPr>
            <w:rFonts w:eastAsia="Times New Roman"/>
            <w:color w:val="000000"/>
            <w:sz w:val="22"/>
            <w:lang w:eastAsia="en-AU"/>
          </w:rPr>
          <w:tab/>
          <w:t>Unfair dismissal</w:t>
        </w:r>
      </w:hyperlink>
    </w:p>
    <w:p w14:paraId="61971D82"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AC6522" w:rsidRPr="00AC6522">
          <w:rPr>
            <w:rFonts w:eastAsia="Times New Roman"/>
            <w:color w:val="000000"/>
            <w:sz w:val="22"/>
            <w:lang w:eastAsia="en-AU"/>
          </w:rPr>
          <w:t>10</w:t>
        </w:r>
        <w:r w:rsidR="00AC6522" w:rsidRPr="00AC6522">
          <w:rPr>
            <w:rFonts w:eastAsia="Times New Roman"/>
            <w:color w:val="000000"/>
            <w:sz w:val="22"/>
            <w:lang w:eastAsia="en-AU"/>
          </w:rPr>
          <w:tab/>
          <w:t>Awards relating to disabled workers</w:t>
        </w:r>
      </w:hyperlink>
    </w:p>
    <w:p w14:paraId="7D540014"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AC6522" w:rsidRPr="00AC6522">
          <w:rPr>
            <w:rFonts w:eastAsia="Times New Roman"/>
            <w:color w:val="000000"/>
            <w:sz w:val="22"/>
            <w:lang w:eastAsia="en-AU"/>
          </w:rPr>
          <w:t>11</w:t>
        </w:r>
        <w:r w:rsidR="00AC6522" w:rsidRPr="00AC6522">
          <w:rPr>
            <w:rFonts w:eastAsia="Times New Roman"/>
            <w:color w:val="000000"/>
            <w:sz w:val="22"/>
            <w:lang w:eastAsia="en-AU"/>
          </w:rPr>
          <w:tab/>
          <w:t>Continuous service</w:t>
        </w:r>
      </w:hyperlink>
    </w:p>
    <w:p w14:paraId="1A940923"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AC6522" w:rsidRPr="00AC6522">
          <w:rPr>
            <w:rFonts w:eastAsia="Times New Roman"/>
            <w:color w:val="000000"/>
            <w:sz w:val="22"/>
            <w:lang w:eastAsia="en-AU"/>
          </w:rPr>
          <w:t>12</w:t>
        </w:r>
        <w:r w:rsidR="00AC6522" w:rsidRPr="00AC6522">
          <w:rPr>
            <w:rFonts w:eastAsia="Times New Roman"/>
            <w:color w:val="000000"/>
            <w:sz w:val="22"/>
            <w:lang w:eastAsia="en-AU"/>
          </w:rPr>
          <w:tab/>
          <w:t>Continuity of industrial arrangements—National Industrial Relations System</w:t>
        </w:r>
      </w:hyperlink>
    </w:p>
    <w:p w14:paraId="3C2F3F95"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idc6745a9d_4f4a_403b_a59a_bcfc1afb98db_f" w:history="1">
        <w:r w:rsidR="00AC6522" w:rsidRPr="00AC6522">
          <w:rPr>
            <w:rFonts w:eastAsia="Times New Roman"/>
            <w:color w:val="000000"/>
            <w:sz w:val="28"/>
            <w:szCs w:val="28"/>
            <w:lang w:eastAsia="en-AU"/>
          </w:rPr>
          <w:t xml:space="preserve">Schedule 1—Notice of intention to negotiate enterprise agreement under </w:t>
        </w:r>
        <w:r w:rsidR="00AC6522" w:rsidRPr="00AC6522">
          <w:rPr>
            <w:rFonts w:eastAsia="Times New Roman"/>
            <w:i/>
            <w:iCs/>
            <w:color w:val="000000"/>
            <w:sz w:val="28"/>
            <w:szCs w:val="28"/>
            <w:lang w:eastAsia="en-AU"/>
          </w:rPr>
          <w:t>Fair Work Act 1994</w:t>
        </w:r>
      </w:hyperlink>
    </w:p>
    <w:p w14:paraId="7BA715FC"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ida0540820_ca68_4607_b7a8_2b53277cf947_6" w:history="1">
        <w:r w:rsidR="00AC6522" w:rsidRPr="00AC6522">
          <w:rPr>
            <w:rFonts w:eastAsia="Times New Roman"/>
            <w:color w:val="000000"/>
            <w:sz w:val="28"/>
            <w:szCs w:val="28"/>
            <w:lang w:eastAsia="en-AU"/>
          </w:rPr>
          <w:t>Schedule 2—Recognised organisations</w:t>
        </w:r>
      </w:hyperlink>
    </w:p>
    <w:p w14:paraId="5403631A"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3" w:history="1">
        <w:r w:rsidR="00AC6522" w:rsidRPr="00AC6522">
          <w:rPr>
            <w:rFonts w:eastAsia="Times New Roman"/>
            <w:color w:val="000000"/>
            <w:sz w:val="28"/>
            <w:szCs w:val="28"/>
            <w:lang w:eastAsia="en-AU"/>
          </w:rPr>
          <w:t xml:space="preserve">Schedule 3—Repeal of </w:t>
        </w:r>
        <w:r w:rsidR="00AC6522" w:rsidRPr="00AC6522">
          <w:rPr>
            <w:rFonts w:eastAsia="Times New Roman"/>
            <w:i/>
            <w:iCs/>
            <w:color w:val="000000"/>
            <w:sz w:val="28"/>
            <w:szCs w:val="28"/>
            <w:lang w:eastAsia="en-AU"/>
          </w:rPr>
          <w:t>Fair Work (General) Regulations 2009</w:t>
        </w:r>
      </w:hyperlink>
    </w:p>
    <w:p w14:paraId="20FDAE58"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F162DE6"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1—Preliminary</w:t>
      </w:r>
    </w:p>
    <w:p w14:paraId="50EBB8C7"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1—Short title</w:t>
      </w:r>
    </w:p>
    <w:p w14:paraId="7E1C9D87"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These regulations may be cited as the </w:t>
      </w:r>
      <w:r w:rsidRPr="00AC6522">
        <w:rPr>
          <w:rFonts w:eastAsia="Times New Roman"/>
          <w:i/>
          <w:iCs/>
          <w:color w:val="000000"/>
          <w:sz w:val="23"/>
          <w:szCs w:val="23"/>
          <w:lang w:eastAsia="en-AU"/>
        </w:rPr>
        <w:t>Fair Work (General) Regulations 2024</w:t>
      </w:r>
      <w:r w:rsidRPr="00AC6522">
        <w:rPr>
          <w:rFonts w:eastAsia="Times New Roman"/>
          <w:color w:val="000000"/>
          <w:sz w:val="23"/>
          <w:szCs w:val="23"/>
          <w:lang w:eastAsia="en-AU"/>
        </w:rPr>
        <w:t>.</w:t>
      </w:r>
    </w:p>
    <w:p w14:paraId="2AD4522F"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2—Commencement</w:t>
      </w:r>
    </w:p>
    <w:p w14:paraId="2E619E95"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These regulations come into operation on the day on which they are made.</w:t>
      </w:r>
    </w:p>
    <w:p w14:paraId="720D74DF"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3—Interpretation</w:t>
      </w:r>
    </w:p>
    <w:p w14:paraId="09497871"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In these regulations—</w:t>
      </w:r>
    </w:p>
    <w:p w14:paraId="629E2A0A"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b/>
          <w:bCs/>
          <w:i/>
          <w:iCs/>
          <w:color w:val="000000"/>
          <w:sz w:val="23"/>
          <w:szCs w:val="23"/>
          <w:lang w:eastAsia="en-AU"/>
        </w:rPr>
        <w:t>Act</w:t>
      </w:r>
      <w:r w:rsidRPr="00AC6522">
        <w:rPr>
          <w:rFonts w:eastAsia="Times New Roman"/>
          <w:color w:val="000000"/>
          <w:sz w:val="23"/>
          <w:szCs w:val="23"/>
          <w:lang w:eastAsia="en-AU"/>
        </w:rPr>
        <w:t xml:space="preserve"> means the </w:t>
      </w:r>
      <w:hyperlink r:id="rId60"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w:t>
      </w:r>
    </w:p>
    <w:p w14:paraId="68BFBB2A"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4—Declared employer for public employees</w:t>
      </w:r>
    </w:p>
    <w:p w14:paraId="1E7C2BED"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For the purposes of paragraph (a) of the definition of </w:t>
      </w:r>
      <w:r w:rsidRPr="00AC6522">
        <w:rPr>
          <w:rFonts w:eastAsia="Times New Roman"/>
          <w:b/>
          <w:bCs/>
          <w:i/>
          <w:iCs/>
          <w:color w:val="000000"/>
          <w:sz w:val="23"/>
          <w:szCs w:val="23"/>
          <w:lang w:eastAsia="en-AU"/>
        </w:rPr>
        <w:t>employer</w:t>
      </w:r>
      <w:r w:rsidRPr="00AC6522">
        <w:rPr>
          <w:rFonts w:eastAsia="Times New Roman"/>
          <w:color w:val="000000"/>
          <w:sz w:val="23"/>
          <w:szCs w:val="23"/>
          <w:lang w:eastAsia="en-AU"/>
        </w:rPr>
        <w:t xml:space="preserve"> in section 4(1) of the Act, the person for the time being holding or acting in the position of Chief Executive of the Attorney</w:t>
      </w:r>
      <w:r w:rsidRPr="00AC6522">
        <w:rPr>
          <w:rFonts w:eastAsia="Times New Roman"/>
          <w:color w:val="000000"/>
          <w:sz w:val="23"/>
          <w:szCs w:val="23"/>
          <w:lang w:eastAsia="en-AU"/>
        </w:rPr>
        <w:noBreakHyphen/>
        <w:t>General's Department is declared to be the employer of public employees.</w:t>
      </w:r>
    </w:p>
    <w:p w14:paraId="1CADEBA1"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6"/>
      <w:bookmarkStart w:id="28" w:name="Elkera_Print_BK6"/>
      <w:r w:rsidRPr="00AC6522">
        <w:rPr>
          <w:rFonts w:eastAsia="Times New Roman"/>
          <w:b/>
          <w:bCs/>
          <w:color w:val="000000"/>
          <w:sz w:val="26"/>
          <w:szCs w:val="26"/>
          <w:lang w:eastAsia="en-AU"/>
        </w:rPr>
        <w:t>5—Employment excluded from Act</w:t>
      </w:r>
      <w:bookmarkEnd w:id="27"/>
      <w:bookmarkEnd w:id="28"/>
    </w:p>
    <w:p w14:paraId="573552B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section 6(b) of the Act, employment which consists of part</w:t>
      </w:r>
      <w:r w:rsidRPr="00AC6522">
        <w:rPr>
          <w:rFonts w:eastAsia="Times New Roman"/>
          <w:color w:val="000000"/>
          <w:sz w:val="23"/>
          <w:szCs w:val="23"/>
          <w:lang w:eastAsia="en-AU"/>
        </w:rPr>
        <w:noBreakHyphen/>
        <w:t>time or casual employment performed in or about a private residence is excluded from the ambit of the Act provided that the work is wholly or mainly performed for a domestic purpose.</w:t>
      </w:r>
    </w:p>
    <w:p w14:paraId="33B3C89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 xml:space="preserve">In this regulation work is performed for a </w:t>
      </w:r>
      <w:r w:rsidRPr="00AC6522">
        <w:rPr>
          <w:rFonts w:eastAsia="Times New Roman"/>
          <w:b/>
          <w:bCs/>
          <w:i/>
          <w:iCs/>
          <w:color w:val="000000"/>
          <w:sz w:val="23"/>
          <w:szCs w:val="23"/>
          <w:lang w:eastAsia="en-AU"/>
        </w:rPr>
        <w:t>domestic purpose</w:t>
      </w:r>
      <w:r w:rsidRPr="00AC6522">
        <w:rPr>
          <w:rFonts w:eastAsia="Times New Roman"/>
          <w:color w:val="000000"/>
          <w:sz w:val="23"/>
          <w:szCs w:val="23"/>
          <w:lang w:eastAsia="en-AU"/>
        </w:rPr>
        <w:t xml:space="preserve"> if it is not performed for the purpose of the employer's trade or business.</w:t>
      </w:r>
    </w:p>
    <w:p w14:paraId="13224D74"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9" w:name="Elkera_Print_TOC7"/>
      <w:bookmarkStart w:id="30" w:name="Elkera_Print_BK7"/>
      <w:r w:rsidRPr="00AC6522">
        <w:rPr>
          <w:rFonts w:eastAsia="Times New Roman"/>
          <w:b/>
          <w:bCs/>
          <w:color w:val="000000"/>
          <w:sz w:val="32"/>
          <w:szCs w:val="32"/>
          <w:lang w:eastAsia="en-AU"/>
        </w:rPr>
        <w:t>Part 2—Enterprise agreements</w:t>
      </w:r>
      <w:bookmarkEnd w:id="29"/>
      <w:bookmarkEnd w:id="30"/>
    </w:p>
    <w:p w14:paraId="26020866"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9"/>
      <w:bookmarkStart w:id="32" w:name="id456c1b22_9bae_478d_bf51_a1a0b26ca5"/>
      <w:r w:rsidRPr="00AC6522">
        <w:rPr>
          <w:rFonts w:eastAsia="Times New Roman"/>
          <w:b/>
          <w:bCs/>
          <w:color w:val="000000"/>
          <w:sz w:val="26"/>
          <w:szCs w:val="26"/>
          <w:lang w:eastAsia="en-AU"/>
        </w:rPr>
        <w:t>6—Notice to be given by association</w:t>
      </w:r>
      <w:bookmarkEnd w:id="31"/>
      <w:bookmarkEnd w:id="32"/>
    </w:p>
    <w:p w14:paraId="3708FFC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9e64e18d_e445_4dd9_8fb9_28775ebe2b64_8"/>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section 75(2)(b) of the Act, an association which proposes to enter into an enterprise agreement on behalf of a group of employees must give notice of that proposal to the group of employees in accordance with this regulation.</w:t>
      </w:r>
      <w:bookmarkEnd w:id="33"/>
    </w:p>
    <w:p w14:paraId="6F4A5800"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4" w:name="id3ee7c046_330d_4062_8954_11d67271fe"/>
      <w:r w:rsidRPr="00AC6522">
        <w:rPr>
          <w:rFonts w:eastAsia="Times New Roman"/>
          <w:color w:val="000000"/>
          <w:sz w:val="23"/>
          <w:szCs w:val="23"/>
          <w:lang w:eastAsia="en-AU"/>
        </w:rPr>
        <w:tab/>
        <w:t>(2)</w:t>
      </w:r>
      <w:r w:rsidRPr="00AC6522">
        <w:rPr>
          <w:rFonts w:eastAsia="Times New Roman"/>
          <w:color w:val="000000"/>
          <w:sz w:val="23"/>
          <w:szCs w:val="23"/>
          <w:lang w:eastAsia="en-AU"/>
        </w:rPr>
        <w:tab/>
        <w:t xml:space="preserve">An association acting under </w:t>
      </w:r>
      <w:hyperlink w:anchor="id9e64e18d_e445_4dd9_8fb9_28775ebe2b64_8" w:history="1">
        <w:r w:rsidRPr="00AC6522">
          <w:rPr>
            <w:rFonts w:eastAsia="Times New Roman"/>
            <w:color w:val="000000"/>
            <w:sz w:val="23"/>
            <w:szCs w:val="23"/>
            <w:lang w:eastAsia="en-AU"/>
          </w:rPr>
          <w:t>subregulation (1)</w:t>
        </w:r>
      </w:hyperlink>
      <w:r w:rsidRPr="00AC6522">
        <w:rPr>
          <w:rFonts w:eastAsia="Times New Roman"/>
          <w:color w:val="000000"/>
          <w:sz w:val="23"/>
          <w:szCs w:val="23"/>
          <w:lang w:eastAsia="en-AU"/>
        </w:rPr>
        <w:t xml:space="preserve"> must take reasonable steps to ensure—</w:t>
      </w:r>
      <w:bookmarkEnd w:id="34"/>
    </w:p>
    <w:p w14:paraId="121EF3D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that a written notice is given to each employee currently constituting the group proposed to be bound by the enterprise agreement; and</w:t>
      </w:r>
    </w:p>
    <w:p w14:paraId="487DFC23"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5" w:name="ida5fa75ae_5fe6_4813_acac_c08a512774"/>
      <w:r w:rsidRPr="00AC6522">
        <w:rPr>
          <w:rFonts w:eastAsia="Times New Roman"/>
          <w:color w:val="000000"/>
          <w:sz w:val="23"/>
          <w:szCs w:val="23"/>
          <w:lang w:eastAsia="en-AU"/>
        </w:rPr>
        <w:tab/>
        <w:t>(b)</w:t>
      </w:r>
      <w:r w:rsidRPr="00AC6522">
        <w:rPr>
          <w:rFonts w:eastAsia="Times New Roman"/>
          <w:color w:val="000000"/>
          <w:sz w:val="23"/>
          <w:szCs w:val="23"/>
          <w:lang w:eastAsia="en-AU"/>
        </w:rPr>
        <w:tab/>
        <w:t>if practicable, that a written notice is displayed at the employees' workplace.</w:t>
      </w:r>
      <w:bookmarkEnd w:id="35"/>
    </w:p>
    <w:p w14:paraId="243EB3EB"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A notice prepared under this regulation—</w:t>
      </w:r>
    </w:p>
    <w:p w14:paraId="1488F2C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must be expressed in plain language; and</w:t>
      </w:r>
    </w:p>
    <w:p w14:paraId="64D561F3"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must state the full name of the association; and</w:t>
      </w:r>
    </w:p>
    <w:p w14:paraId="691B9BF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must provide the name and the phone number of an officer of the association who can be contacted for further information in relation to the proposed enterprise agreement; and</w:t>
      </w:r>
    </w:p>
    <w:p w14:paraId="633A3F4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must identify the group of employees who would or might be bound by the proposed enterprise agreement with enough particularity to enable an employee to determine whether or not they are or might be in the group; and</w:t>
      </w:r>
    </w:p>
    <w:p w14:paraId="4C9A284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must contain a statement advising employees in the group—</w:t>
      </w:r>
    </w:p>
    <w:p w14:paraId="510859C7"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that if the association is authorised by a majority of the employees constituting the group to negotiate on their behalf, the association may enter into an enterprise agreement under the Act which would bind all members of the group; and</w:t>
      </w:r>
    </w:p>
    <w:p w14:paraId="4868F84A"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that any employee within the group who is a member of the association will be taken to have given an authorisation for the purposes of the Act unless the employee, by written notice to the association, withdraws the authorisation; and</w:t>
      </w:r>
    </w:p>
    <w:p w14:paraId="7E0A164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(f)</w:t>
      </w:r>
      <w:r w:rsidRPr="00AC6522">
        <w:rPr>
          <w:rFonts w:eastAsia="Times New Roman"/>
          <w:color w:val="000000"/>
          <w:sz w:val="23"/>
          <w:szCs w:val="23"/>
          <w:lang w:eastAsia="en-AU"/>
        </w:rPr>
        <w:tab/>
        <w:t>must provide details of the means by which an employee within the group who is not a member of the association may give an authorisation to the association for the purposes of the Act; and</w:t>
      </w:r>
    </w:p>
    <w:p w14:paraId="443722A6" w14:textId="43265BA9" w:rsidR="00350C81" w:rsidRDefault="00AC6522" w:rsidP="00006F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(g)</w:t>
      </w:r>
      <w:r w:rsidRPr="00AC6522">
        <w:rPr>
          <w:rFonts w:eastAsia="Times New Roman"/>
          <w:color w:val="000000"/>
          <w:sz w:val="23"/>
          <w:szCs w:val="23"/>
          <w:lang w:eastAsia="en-AU"/>
        </w:rPr>
        <w:tab/>
        <w:t>must be signed by or on behalf of the association.</w:t>
      </w:r>
      <w:bookmarkStart w:id="36" w:name="id2fc253c3_680c_47ab_9850_2641226a59"/>
      <w:r w:rsidR="00350C81">
        <w:rPr>
          <w:rFonts w:eastAsia="Times New Roman"/>
          <w:color w:val="000000"/>
          <w:sz w:val="23"/>
          <w:szCs w:val="23"/>
          <w:lang w:eastAsia="en-AU"/>
        </w:rPr>
        <w:br w:type="page"/>
      </w:r>
    </w:p>
    <w:p w14:paraId="4AF5D96A" w14:textId="4B778BB3"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(4)</w:t>
      </w:r>
      <w:r w:rsidRPr="00AC6522">
        <w:rPr>
          <w:rFonts w:eastAsia="Times New Roman"/>
          <w:color w:val="000000"/>
          <w:sz w:val="23"/>
          <w:szCs w:val="23"/>
          <w:lang w:eastAsia="en-AU"/>
        </w:rPr>
        <w:tab/>
        <w:t>The association should, so far as is reasonably practicable, ensure that a notice displayed in a workplace under this regulation is in such languages as are appropriate for a significant number of the employees to whom the notice is addressed.</w:t>
      </w:r>
      <w:bookmarkEnd w:id="36"/>
    </w:p>
    <w:p w14:paraId="54A283C9"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7" w:name="idc8358bf4_70f5_49f1_9785_223e73e253"/>
      <w:r w:rsidRPr="00AC6522">
        <w:rPr>
          <w:rFonts w:eastAsia="Times New Roman"/>
          <w:color w:val="000000"/>
          <w:sz w:val="23"/>
          <w:szCs w:val="23"/>
          <w:lang w:eastAsia="en-AU"/>
        </w:rPr>
        <w:tab/>
        <w:t>(5)</w:t>
      </w:r>
      <w:r w:rsidRPr="00AC6522">
        <w:rPr>
          <w:rFonts w:eastAsia="Times New Roman"/>
          <w:color w:val="000000"/>
          <w:sz w:val="23"/>
          <w:szCs w:val="23"/>
          <w:lang w:eastAsia="en-AU"/>
        </w:rPr>
        <w:tab/>
        <w:t>If an employee reasonably requests that a notice given to the employee under this regulation be supplied in a language other than English, the association must take reasonable steps to provide the employee with a copy of the notice in the language requested.</w:t>
      </w:r>
      <w:bookmarkEnd w:id="37"/>
    </w:p>
    <w:p w14:paraId="79A68C69"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1"/>
      <w:bookmarkStart w:id="39" w:name="id7fc63d77_06a7_4e34_beca_099167de01b1_d"/>
      <w:r w:rsidRPr="00AC6522">
        <w:rPr>
          <w:rFonts w:eastAsia="Times New Roman"/>
          <w:b/>
          <w:bCs/>
          <w:color w:val="000000"/>
          <w:sz w:val="26"/>
          <w:szCs w:val="26"/>
          <w:lang w:eastAsia="en-AU"/>
        </w:rPr>
        <w:t>7—Notice to be given by employer</w:t>
      </w:r>
      <w:bookmarkEnd w:id="38"/>
      <w:bookmarkEnd w:id="39"/>
    </w:p>
    <w:p w14:paraId="0565828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0" w:name="ida1c8cecc_9cea_4d1d_b594_b27fbe1331"/>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section 76(1) of the Act, an employer must give notice in accordance with this regulation that negotiations for an enterprise agreement are about to begin.</w:t>
      </w:r>
      <w:r w:rsidRPr="00AC6522">
        <w:rPr>
          <w:rFonts w:eastAsia="Times New Roman"/>
          <w:color w:val="000000"/>
          <w:position w:val="12"/>
          <w:sz w:val="14"/>
          <w:szCs w:val="14"/>
          <w:lang w:eastAsia="en-AU"/>
        </w:rPr>
        <w:t>1</w:t>
      </w:r>
      <w:bookmarkEnd w:id="40"/>
    </w:p>
    <w:p w14:paraId="224DE5A4"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 xml:space="preserve">An employer acting under </w:t>
      </w:r>
      <w:hyperlink w:anchor="ida1c8cecc_9cea_4d1d_b594_b27fbe1331" w:history="1">
        <w:r w:rsidRPr="00AC6522">
          <w:rPr>
            <w:rFonts w:eastAsia="Times New Roman"/>
            <w:color w:val="000000"/>
            <w:sz w:val="23"/>
            <w:szCs w:val="23"/>
            <w:lang w:eastAsia="en-AU"/>
          </w:rPr>
          <w:t>subregulation (1)</w:t>
        </w:r>
      </w:hyperlink>
      <w:r w:rsidRPr="00AC6522">
        <w:rPr>
          <w:rFonts w:eastAsia="Times New Roman"/>
          <w:color w:val="000000"/>
          <w:sz w:val="23"/>
          <w:szCs w:val="23"/>
          <w:lang w:eastAsia="en-AU"/>
        </w:rPr>
        <w:t xml:space="preserve"> must take reasonable steps to ensure—</w:t>
      </w:r>
    </w:p>
    <w:p w14:paraId="216F819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that a written notice is given to each employee currently constituting the group proposed to be bound by the enterprise agreement; and</w:t>
      </w:r>
    </w:p>
    <w:p w14:paraId="4DCA925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if practicable, that a written notice, in such languages as are appropriate for a significant number of the employees to whom the notice is addressed, is displayed at the employees' workplace.</w:t>
      </w:r>
    </w:p>
    <w:p w14:paraId="6F5CADFA"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1" w:name="idfb176fb0_eda5_49fc_8079_2b0525750b16_3"/>
      <w:r w:rsidRPr="00AC6522">
        <w:rPr>
          <w:rFonts w:eastAsia="Times New Roman"/>
          <w:color w:val="000000"/>
          <w:sz w:val="23"/>
          <w:szCs w:val="23"/>
          <w:lang w:eastAsia="en-AU"/>
        </w:rPr>
        <w:tab/>
        <w:t>(3)</w:t>
      </w:r>
      <w:r w:rsidRPr="00AC6522">
        <w:rPr>
          <w:rFonts w:eastAsia="Times New Roman"/>
          <w:color w:val="000000"/>
          <w:sz w:val="23"/>
          <w:szCs w:val="23"/>
          <w:lang w:eastAsia="en-AU"/>
        </w:rPr>
        <w:tab/>
        <w:t>A notice prepared under this regulation—</w:t>
      </w:r>
      <w:bookmarkEnd w:id="41"/>
    </w:p>
    <w:p w14:paraId="518B4DA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2" w:name="idc021c331_f700_4dc8_9bfd_8c997204a0"/>
      <w:r w:rsidRPr="00AC6522">
        <w:rPr>
          <w:rFonts w:eastAsia="Times New Roman"/>
          <w:color w:val="000000"/>
          <w:sz w:val="23"/>
          <w:szCs w:val="23"/>
          <w:lang w:eastAsia="en-AU"/>
        </w:rPr>
        <w:tab/>
        <w:t>(a)</w:t>
      </w:r>
      <w:r w:rsidRPr="00AC6522">
        <w:rPr>
          <w:rFonts w:eastAsia="Times New Roman"/>
          <w:color w:val="000000"/>
          <w:sz w:val="23"/>
          <w:szCs w:val="23"/>
          <w:lang w:eastAsia="en-AU"/>
        </w:rPr>
        <w:tab/>
        <w:t>must be expressed in plain language; and</w:t>
      </w:r>
      <w:bookmarkEnd w:id="42"/>
    </w:p>
    <w:p w14:paraId="682DCC1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must include a statement that the employer proposes to begin negotiations on the terms of an enterprise agreement and propose a date and place for the commencement of those negotiations; and</w:t>
      </w:r>
    </w:p>
    <w:p w14:paraId="3FFA72F4"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must identify the group of employees who would or might be bound by the proposed enterprise agreement with enough particularity to enable an employee to determine whether or not they are or might be in the group; and</w:t>
      </w:r>
    </w:p>
    <w:p w14:paraId="0618DF2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may outline the employer's proposed procedure for negotiations on the terms of the enterprise agreement, including the anticipated time frame for the negotiations and any proposed consultative arrangements; and</w:t>
      </w:r>
    </w:p>
    <w:p w14:paraId="033471FF"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may outline matters that the employer proposes to be subject to negotiations for an agreement; and</w:t>
      </w:r>
    </w:p>
    <w:p w14:paraId="0E05ECE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(f)</w:t>
      </w:r>
      <w:r w:rsidRPr="00AC6522">
        <w:rPr>
          <w:rFonts w:eastAsia="Times New Roman"/>
          <w:color w:val="000000"/>
          <w:sz w:val="23"/>
          <w:szCs w:val="23"/>
          <w:lang w:eastAsia="en-AU"/>
        </w:rPr>
        <w:tab/>
        <w:t>must be signed by or on behalf of the employer; and</w:t>
      </w:r>
    </w:p>
    <w:p w14:paraId="145EF6C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(g)</w:t>
      </w:r>
      <w:r w:rsidRPr="00AC6522">
        <w:rPr>
          <w:rFonts w:eastAsia="Times New Roman"/>
          <w:color w:val="000000"/>
          <w:sz w:val="23"/>
          <w:szCs w:val="23"/>
          <w:lang w:eastAsia="en-AU"/>
        </w:rPr>
        <w:tab/>
        <w:t xml:space="preserve">may take the form of the notice set out in </w:t>
      </w:r>
      <w:hyperlink w:anchor="idc6745a9d_4f4a_403b_a59a_bcfc1afb98db_f" w:history="1">
        <w:r w:rsidRPr="00AC6522">
          <w:rPr>
            <w:rFonts w:eastAsia="Times New Roman"/>
            <w:color w:val="000000"/>
            <w:sz w:val="23"/>
            <w:szCs w:val="23"/>
            <w:lang w:eastAsia="en-AU"/>
          </w:rPr>
          <w:t>Schedule 1</w:t>
        </w:r>
      </w:hyperlink>
      <w:r w:rsidRPr="00AC6522">
        <w:rPr>
          <w:rFonts w:eastAsia="Times New Roman"/>
          <w:color w:val="000000"/>
          <w:sz w:val="23"/>
          <w:szCs w:val="23"/>
          <w:lang w:eastAsia="en-AU"/>
        </w:rPr>
        <w:t>.</w:t>
      </w:r>
    </w:p>
    <w:p w14:paraId="1A2ED185"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3" w:name="id02eb8a07_34be_4430_8f1d_d9fa23d2f981_d"/>
      <w:r w:rsidRPr="00AC6522">
        <w:rPr>
          <w:rFonts w:eastAsia="Times New Roman"/>
          <w:color w:val="000000"/>
          <w:sz w:val="23"/>
          <w:szCs w:val="23"/>
          <w:lang w:eastAsia="en-AU"/>
        </w:rPr>
        <w:tab/>
        <w:t>(4)</w:t>
      </w:r>
      <w:r w:rsidRPr="00AC6522">
        <w:rPr>
          <w:rFonts w:eastAsia="Times New Roman"/>
          <w:color w:val="000000"/>
          <w:sz w:val="23"/>
          <w:szCs w:val="23"/>
          <w:lang w:eastAsia="en-AU"/>
        </w:rPr>
        <w:tab/>
        <w:t>If an employee reasonably requests that a notice given to the employee under this regulation be supplied in a language other than English, the employer must take reasonable steps to provide the employee with a copy of the notice in the language requested.</w:t>
      </w:r>
      <w:bookmarkEnd w:id="43"/>
    </w:p>
    <w:p w14:paraId="112893E4"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(5)</w:t>
      </w:r>
      <w:r w:rsidRPr="00AC6522">
        <w:rPr>
          <w:rFonts w:eastAsia="Times New Roman"/>
          <w:color w:val="000000"/>
          <w:sz w:val="23"/>
          <w:szCs w:val="23"/>
          <w:lang w:eastAsia="en-AU"/>
        </w:rPr>
        <w:tab/>
        <w:t>Two or more employers who may be involved in negotiations on the terms of the same enterprise agreement may, if they think fit, give a notice under this regulation jointly.</w:t>
      </w:r>
    </w:p>
    <w:p w14:paraId="5CBE4A9F" w14:textId="77777777" w:rsidR="00AC6522" w:rsidRPr="00AC6522" w:rsidRDefault="00AC6522" w:rsidP="00AC6522">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AC6522">
        <w:rPr>
          <w:rFonts w:eastAsia="Times New Roman"/>
          <w:b/>
          <w:bCs/>
          <w:color w:val="000000"/>
          <w:sz w:val="20"/>
          <w:szCs w:val="20"/>
          <w:lang w:eastAsia="en-AU"/>
        </w:rPr>
        <w:t>Note—</w:t>
      </w:r>
    </w:p>
    <w:p w14:paraId="0B41A9D4" w14:textId="77777777" w:rsidR="00AC6522" w:rsidRPr="00AC6522" w:rsidRDefault="00AC6522" w:rsidP="00AC6522">
      <w:pPr>
        <w:keepLines/>
        <w:tabs>
          <w:tab w:val="left" w:pos="1588"/>
        </w:tabs>
        <w:autoSpaceDE w:val="0"/>
        <w:autoSpaceDN w:val="0"/>
        <w:adjustRightInd w:val="0"/>
        <w:spacing w:before="80" w:after="0" w:line="240" w:lineRule="auto"/>
        <w:ind w:left="1588" w:hanging="794"/>
        <w:jc w:val="left"/>
        <w:rPr>
          <w:rFonts w:eastAsia="Times New Roman"/>
          <w:color w:val="000000"/>
          <w:sz w:val="20"/>
          <w:szCs w:val="20"/>
          <w:lang w:eastAsia="en-AU"/>
        </w:rPr>
      </w:pPr>
      <w:bookmarkStart w:id="44" w:name="Elkera_Print_TOC12"/>
      <w:bookmarkStart w:id="45" w:name="Elkera_Print_BK12"/>
      <w:r w:rsidRPr="00AC6522">
        <w:rPr>
          <w:rFonts w:eastAsia="Times New Roman"/>
          <w:color w:val="000000"/>
          <w:sz w:val="20"/>
          <w:szCs w:val="20"/>
          <w:lang w:eastAsia="en-AU"/>
        </w:rPr>
        <w:t>1</w:t>
      </w:r>
      <w:r w:rsidRPr="00AC6522">
        <w:rPr>
          <w:rFonts w:eastAsia="Times New Roman"/>
          <w:color w:val="000000"/>
          <w:sz w:val="20"/>
          <w:szCs w:val="20"/>
          <w:lang w:eastAsia="en-AU"/>
        </w:rPr>
        <w:tab/>
        <w:t>Under section 76(1) of the Act notice is not required if the agreement is negotiated to settle an industrial dispute, or SAET determines that there is good reason in the circumstances of the case to exempt the employer from this requirement.</w:t>
      </w:r>
      <w:bookmarkEnd w:id="44"/>
      <w:bookmarkEnd w:id="45"/>
    </w:p>
    <w:p w14:paraId="19DB6F30" w14:textId="77777777" w:rsidR="00350C81" w:rsidRDefault="00350C81">
      <w:pPr>
        <w:spacing w:after="0" w:line="240" w:lineRule="auto"/>
        <w:jc w:val="left"/>
        <w:rPr>
          <w:rFonts w:eastAsia="Times New Roman"/>
          <w:b/>
          <w:bCs/>
          <w:color w:val="000000"/>
          <w:sz w:val="26"/>
          <w:szCs w:val="26"/>
          <w:lang w:eastAsia="en-AU"/>
        </w:rPr>
      </w:pPr>
      <w:bookmarkStart w:id="46" w:name="Elkera_Print_TOC13"/>
      <w:bookmarkStart w:id="47" w:name="Elkera_Print_BK13"/>
      <w:r>
        <w:rPr>
          <w:rFonts w:eastAsia="Times New Roman"/>
          <w:b/>
          <w:bCs/>
          <w:color w:val="000000"/>
          <w:sz w:val="26"/>
          <w:szCs w:val="26"/>
          <w:lang w:eastAsia="en-AU"/>
        </w:rPr>
        <w:br w:type="page"/>
      </w:r>
    </w:p>
    <w:p w14:paraId="711CEB5A" w14:textId="55618941"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8—Requirements for signing enterprise agreement</w:t>
      </w:r>
      <w:bookmarkEnd w:id="46"/>
      <w:bookmarkEnd w:id="47"/>
    </w:p>
    <w:p w14:paraId="7D7DC484"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section 77(1)(g) of the Act, an enterprise agreement must be signed—</w:t>
      </w:r>
    </w:p>
    <w:p w14:paraId="5CE900A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on behalf of an employer, by—</w:t>
      </w:r>
    </w:p>
    <w:p w14:paraId="71CAD484"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employer; or</w:t>
      </w:r>
    </w:p>
    <w:p w14:paraId="0D47C198"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a person duly authorised by the employer to sign on the employer's behalf; and</w:t>
      </w:r>
    </w:p>
    <w:p w14:paraId="14DA9E9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on behalf of the employees, by—</w:t>
      </w:r>
    </w:p>
    <w:p w14:paraId="2202CD71"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those employees currently constituting the group proposed to be bound by the enterprise agreement and who approve of the agreement; or</w:t>
      </w:r>
    </w:p>
    <w:p w14:paraId="60901F92"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an authorised officer of an association which has been authorised to enter into the agreement on behalf of the employees under section 75(2) of the Act; or</w:t>
      </w:r>
    </w:p>
    <w:p w14:paraId="141814BC"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(iii)</w:t>
      </w:r>
      <w:r w:rsidRPr="00AC6522">
        <w:rPr>
          <w:rFonts w:eastAsia="Times New Roman"/>
          <w:color w:val="000000"/>
          <w:sz w:val="23"/>
          <w:szCs w:val="23"/>
          <w:lang w:eastAsia="en-AU"/>
        </w:rPr>
        <w:tab/>
        <w:t>a person duly authorised by those employees currently constituting the group proposed to be bound by the enterprise agreement, and who approve of the agreement, to sign the agreement on their behalf.</w:t>
      </w:r>
    </w:p>
    <w:p w14:paraId="7AE02AF6"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If an enterprise agreement contains a provision authorised under section 77(1)(d) of the Act, the agreement must also be signed by an authorised officer of the association of employees that has been given the right to represent the industrial interests of the employees to the exclusion of another association of employees.</w:t>
      </w:r>
    </w:p>
    <w:p w14:paraId="04DD2831"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8" w:name="Elkera_Print_TOC14"/>
      <w:bookmarkStart w:id="49" w:name="Elkera_Print_BK14"/>
      <w:r w:rsidRPr="00AC6522">
        <w:rPr>
          <w:rFonts w:eastAsia="Times New Roman"/>
          <w:b/>
          <w:bCs/>
          <w:color w:val="000000"/>
          <w:sz w:val="32"/>
          <w:szCs w:val="32"/>
          <w:lang w:eastAsia="en-AU"/>
        </w:rPr>
        <w:t>Part 3—Miscellaneous</w:t>
      </w:r>
      <w:bookmarkEnd w:id="48"/>
      <w:bookmarkEnd w:id="49"/>
    </w:p>
    <w:p w14:paraId="335B86FD"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5"/>
      <w:bookmarkStart w:id="51" w:name="Elkera_Print_BK15"/>
      <w:r w:rsidRPr="00AC6522">
        <w:rPr>
          <w:rFonts w:eastAsia="Times New Roman"/>
          <w:b/>
          <w:bCs/>
          <w:color w:val="000000"/>
          <w:sz w:val="26"/>
          <w:szCs w:val="26"/>
          <w:lang w:eastAsia="en-AU"/>
        </w:rPr>
        <w:t>9—Unfair dismissal</w:t>
      </w:r>
      <w:bookmarkEnd w:id="50"/>
      <w:bookmarkEnd w:id="51"/>
    </w:p>
    <w:p w14:paraId="595671AC"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Pursuant to section 105A(2) of the Act, the following classes of employees are excluded from the ambit of Chapter 3 Part 6 of the Act:</w:t>
      </w:r>
    </w:p>
    <w:p w14:paraId="6453C48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employees serving a period of probation or a qualifying period of employment, provided that the duration of the period or the maximum duration of the period—</w:t>
      </w:r>
    </w:p>
    <w:p w14:paraId="7CA832BB"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is determined in advance; and</w:t>
      </w:r>
    </w:p>
    <w:p w14:paraId="5BAF2425"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is reasonable, having regard to the nature and circumstances of the employment;</w:t>
      </w:r>
    </w:p>
    <w:p w14:paraId="690A952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casual employees, except where—</w:t>
      </w:r>
    </w:p>
    <w:p w14:paraId="5608E0B8"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employee has been engaged by the employer on a regular and systematic basis for a sequence of periods of employment during a period of at least 6 months; and</w:t>
      </w:r>
    </w:p>
    <w:p w14:paraId="2DA1CDBC"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the employee has, or would have had, a reasonable expectation of continuing employment by the employer;</w:t>
      </w:r>
    </w:p>
    <w:p w14:paraId="335E657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employees whose conditions of employment are governed by an award, enterprise agreement or contract of employment that makes specific arrangements concerning unfair dismissal that, when considered as a whole, provide protection that is at least equivalent to the protection afforded to employees under Chapter 3 Part 6 of the Act.</w:t>
      </w:r>
    </w:p>
    <w:p w14:paraId="47663FBF"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6"/>
      <w:bookmarkStart w:id="53" w:name="Elkera_Print_BK16"/>
      <w:r w:rsidRPr="00AC6522">
        <w:rPr>
          <w:rFonts w:eastAsia="Times New Roman"/>
          <w:b/>
          <w:bCs/>
          <w:color w:val="000000"/>
          <w:sz w:val="26"/>
          <w:szCs w:val="26"/>
          <w:lang w:eastAsia="en-AU"/>
        </w:rPr>
        <w:lastRenderedPageBreak/>
        <w:t>10—Awards relating to disabled workers</w:t>
      </w:r>
      <w:bookmarkEnd w:id="52"/>
      <w:bookmarkEnd w:id="53"/>
    </w:p>
    <w:p w14:paraId="38A855D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 xml:space="preserve">Pursuant to section 113(1)(c) of the Act, the bodies or organisations listed in </w:t>
      </w:r>
      <w:hyperlink w:anchor="ida0540820_ca68_4607_b7a8_2b53277cf947_6" w:history="1">
        <w:r w:rsidRPr="00AC6522">
          <w:rPr>
            <w:rFonts w:eastAsia="Times New Roman"/>
            <w:color w:val="000000"/>
            <w:sz w:val="23"/>
            <w:szCs w:val="23"/>
            <w:lang w:eastAsia="en-AU"/>
          </w:rPr>
          <w:t>Schedule 2</w:t>
        </w:r>
      </w:hyperlink>
      <w:r w:rsidRPr="00AC6522">
        <w:rPr>
          <w:rFonts w:eastAsia="Times New Roman"/>
          <w:color w:val="000000"/>
          <w:sz w:val="23"/>
          <w:szCs w:val="23"/>
          <w:lang w:eastAsia="en-AU"/>
        </w:rPr>
        <w:t xml:space="preserve"> are declared to be recognised organisations for the purposes of section 113 of the Act.</w:t>
      </w:r>
    </w:p>
    <w:p w14:paraId="2CF299BD"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4" w:name="id0bcbe6fc_f7d3_4ae3_82fd_8e734e5682b2_4"/>
      <w:r w:rsidRPr="00AC6522">
        <w:rPr>
          <w:rFonts w:eastAsia="Times New Roman"/>
          <w:color w:val="000000"/>
          <w:sz w:val="23"/>
          <w:szCs w:val="23"/>
          <w:lang w:eastAsia="en-AU"/>
        </w:rPr>
        <w:tab/>
        <w:t>(2)</w:t>
      </w:r>
      <w:r w:rsidRPr="00AC6522">
        <w:rPr>
          <w:rFonts w:eastAsia="Times New Roman"/>
          <w:color w:val="000000"/>
          <w:sz w:val="23"/>
          <w:szCs w:val="23"/>
          <w:lang w:eastAsia="en-AU"/>
        </w:rPr>
        <w:tab/>
        <w:t>Pursuant to section 113(3) of the Act, an award under section 90 of the Act cannot regulate the wages or salary payable to a person to whom section 113 of the Act applies.</w:t>
      </w:r>
      <w:bookmarkEnd w:id="54"/>
    </w:p>
    <w:p w14:paraId="72009FB4"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 xml:space="preserve">For the purposes of </w:t>
      </w:r>
      <w:hyperlink w:anchor="id0bcbe6fc_f7d3_4ae3_82fd_8e734e5682b2_4" w:history="1">
        <w:r w:rsidRPr="00AC6522">
          <w:rPr>
            <w:rFonts w:eastAsia="Times New Roman"/>
            <w:color w:val="000000"/>
            <w:sz w:val="23"/>
            <w:szCs w:val="23"/>
            <w:lang w:eastAsia="en-AU"/>
          </w:rPr>
          <w:t>subregulation (2)</w:t>
        </w:r>
      </w:hyperlink>
      <w:r w:rsidRPr="00AC6522">
        <w:rPr>
          <w:rFonts w:eastAsia="Times New Roman"/>
          <w:color w:val="000000"/>
          <w:sz w:val="23"/>
          <w:szCs w:val="23"/>
          <w:lang w:eastAsia="en-AU"/>
        </w:rPr>
        <w:t>, wages or salary do not include—</w:t>
      </w:r>
    </w:p>
    <w:p w14:paraId="1CFBB78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amounts payable by way of rates or shift premiums; or</w:t>
      </w:r>
    </w:p>
    <w:p w14:paraId="7FBB6DC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amounts payable for overtime; or</w:t>
      </w:r>
    </w:p>
    <w:p w14:paraId="546E978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allowances.</w:t>
      </w:r>
    </w:p>
    <w:p w14:paraId="31B7C6D3"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5" w:name="Elkera_Print_TOC17"/>
      <w:bookmarkStart w:id="56" w:name="Elkera_Print_BK17"/>
      <w:r w:rsidRPr="00AC6522">
        <w:rPr>
          <w:rFonts w:eastAsia="Times New Roman"/>
          <w:b/>
          <w:bCs/>
          <w:color w:val="000000"/>
          <w:sz w:val="26"/>
          <w:szCs w:val="26"/>
          <w:lang w:eastAsia="en-AU"/>
        </w:rPr>
        <w:t>11—Continuous service</w:t>
      </w:r>
      <w:bookmarkEnd w:id="55"/>
      <w:bookmarkEnd w:id="56"/>
    </w:p>
    <w:p w14:paraId="725349A4"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7" w:name="id9643af5e_c38f_4b1b_b149_4d7161c3cef0_0"/>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Schedule 8 section 1(3) of the Act, in ascertaining whether an employee's period of service is continuous the following events or matters are to be disregarded:</w:t>
      </w:r>
      <w:bookmarkEnd w:id="57"/>
    </w:p>
    <w:p w14:paraId="003D133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w:t>
      </w:r>
    </w:p>
    <w:p w14:paraId="4217CBF9"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suspension, stand down or other interruption; or</w:t>
      </w:r>
    </w:p>
    <w:p w14:paraId="25F8EDDF"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termination,</w:t>
      </w:r>
    </w:p>
    <w:p w14:paraId="59CA40C7" w14:textId="77777777" w:rsidR="00AC6522" w:rsidRPr="00AC6522" w:rsidRDefault="00AC6522" w:rsidP="00AC652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6522">
        <w:rPr>
          <w:rFonts w:eastAsia="Times New Roman"/>
          <w:color w:val="000000"/>
          <w:sz w:val="23"/>
          <w:szCs w:val="23"/>
          <w:lang w:eastAsia="en-AU"/>
        </w:rPr>
        <w:t>by the employer of the employee's employment for the purpose of avoiding the employer's obligations under Schedule 8 section 1 of the Act;</w:t>
      </w:r>
    </w:p>
    <w:p w14:paraId="3F23F80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an absence from work by the employee on authorised leave;</w:t>
      </w:r>
    </w:p>
    <w:p w14:paraId="61EFB17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8" w:name="id7a234215_ecae_46f5_b546_e643efaa3dee_a"/>
      <w:r w:rsidRPr="00AC6522">
        <w:rPr>
          <w:rFonts w:eastAsia="Times New Roman"/>
          <w:color w:val="000000"/>
          <w:sz w:val="23"/>
          <w:szCs w:val="23"/>
          <w:lang w:eastAsia="en-AU"/>
        </w:rPr>
        <w:tab/>
        <w:t>(c)</w:t>
      </w:r>
      <w:r w:rsidRPr="00AC6522">
        <w:rPr>
          <w:rFonts w:eastAsia="Times New Roman"/>
          <w:color w:val="000000"/>
          <w:sz w:val="23"/>
          <w:szCs w:val="23"/>
          <w:lang w:eastAsia="en-AU"/>
        </w:rPr>
        <w:tab/>
        <w:t xml:space="preserve">subject to </w:t>
      </w:r>
      <w:hyperlink w:anchor="idcf1d084d_4add_4364_8d56_913819de966d_0" w:history="1">
        <w:r w:rsidRPr="00AC6522">
          <w:rPr>
            <w:rFonts w:eastAsia="Times New Roman"/>
            <w:color w:val="000000"/>
            <w:sz w:val="23"/>
            <w:szCs w:val="23"/>
            <w:lang w:eastAsia="en-AU"/>
          </w:rPr>
          <w:t>subregulation (2)</w:t>
        </w:r>
      </w:hyperlink>
      <w:r w:rsidRPr="00AC6522">
        <w:rPr>
          <w:rFonts w:eastAsia="Times New Roman"/>
          <w:color w:val="000000"/>
          <w:sz w:val="23"/>
          <w:szCs w:val="23"/>
          <w:lang w:eastAsia="en-AU"/>
        </w:rPr>
        <w:t>, an absence from work by the employee due to—</w:t>
      </w:r>
      <w:bookmarkEnd w:id="58"/>
    </w:p>
    <w:p w14:paraId="4377D22F"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employee's illness; or</w:t>
      </w:r>
    </w:p>
    <w:p w14:paraId="66C73881"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an accident to the employee;</w:t>
      </w:r>
    </w:p>
    <w:p w14:paraId="03CF8821"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9" w:name="id0315f9db_1890_4b06_9a9b_003117c2c9aa_9"/>
      <w:r w:rsidRPr="00AC6522">
        <w:rPr>
          <w:rFonts w:eastAsia="Times New Roman"/>
          <w:color w:val="000000"/>
          <w:sz w:val="23"/>
          <w:szCs w:val="23"/>
          <w:lang w:eastAsia="en-AU"/>
        </w:rPr>
        <w:tab/>
        <w:t>(d)</w:t>
      </w:r>
      <w:r w:rsidRPr="00AC6522">
        <w:rPr>
          <w:rFonts w:eastAsia="Times New Roman"/>
          <w:color w:val="000000"/>
          <w:sz w:val="23"/>
          <w:szCs w:val="23"/>
          <w:lang w:eastAsia="en-AU"/>
        </w:rPr>
        <w:tab/>
        <w:t xml:space="preserve">subject to </w:t>
      </w:r>
      <w:hyperlink w:anchor="id13f78fd8_69ed_46e5_a162_adb850ccf7d7_e" w:history="1">
        <w:r w:rsidRPr="00AC6522">
          <w:rPr>
            <w:rFonts w:eastAsia="Times New Roman"/>
            <w:color w:val="000000"/>
            <w:sz w:val="23"/>
            <w:szCs w:val="23"/>
            <w:lang w:eastAsia="en-AU"/>
          </w:rPr>
          <w:t>subregulation (3)</w:t>
        </w:r>
      </w:hyperlink>
      <w:r w:rsidRPr="00AC6522">
        <w:rPr>
          <w:rFonts w:eastAsia="Times New Roman"/>
          <w:color w:val="000000"/>
          <w:sz w:val="23"/>
          <w:szCs w:val="23"/>
          <w:lang w:eastAsia="en-AU"/>
        </w:rPr>
        <w:t>, an absence from work by the employee, if there was reasonable cause for the absence;</w:t>
      </w:r>
      <w:bookmarkEnd w:id="59"/>
    </w:p>
    <w:p w14:paraId="4BA6169B"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0" w:name="idc29acf68_a678_45b9_a090_46906768ac8d_e"/>
      <w:r w:rsidRPr="00AC6522">
        <w:rPr>
          <w:rFonts w:eastAsia="Times New Roman"/>
          <w:color w:val="000000"/>
          <w:sz w:val="23"/>
          <w:szCs w:val="23"/>
          <w:lang w:eastAsia="en-AU"/>
        </w:rPr>
        <w:tab/>
        <w:t>(e)</w:t>
      </w:r>
      <w:r w:rsidRPr="00AC6522">
        <w:rPr>
          <w:rFonts w:eastAsia="Times New Roman"/>
          <w:color w:val="000000"/>
          <w:sz w:val="23"/>
          <w:szCs w:val="23"/>
          <w:lang w:eastAsia="en-AU"/>
        </w:rPr>
        <w:tab/>
        <w:t xml:space="preserve">subject to </w:t>
      </w:r>
      <w:hyperlink w:anchor="id26a44a00_6524_4c6b_a106_12bcb60d9c81_6" w:history="1">
        <w:r w:rsidRPr="00AC6522">
          <w:rPr>
            <w:rFonts w:eastAsia="Times New Roman"/>
            <w:color w:val="000000"/>
            <w:sz w:val="23"/>
            <w:szCs w:val="23"/>
            <w:lang w:eastAsia="en-AU"/>
          </w:rPr>
          <w:t>subregulation (4)</w:t>
        </w:r>
      </w:hyperlink>
      <w:r w:rsidRPr="00AC6522">
        <w:rPr>
          <w:rFonts w:eastAsia="Times New Roman"/>
          <w:color w:val="000000"/>
          <w:sz w:val="23"/>
          <w:szCs w:val="23"/>
          <w:lang w:eastAsia="en-AU"/>
        </w:rPr>
        <w:t>, an absence from work by the employee due to concerted or collective industrial action;</w:t>
      </w:r>
      <w:bookmarkEnd w:id="60"/>
    </w:p>
    <w:p w14:paraId="3DBE102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1" w:name="id1457c8d1_0785_4cfd_b254_b2f32d0539e0_9"/>
      <w:r w:rsidRPr="00AC6522">
        <w:rPr>
          <w:rFonts w:eastAsia="Times New Roman"/>
          <w:color w:val="000000"/>
          <w:sz w:val="23"/>
          <w:szCs w:val="23"/>
          <w:lang w:eastAsia="en-AU"/>
        </w:rPr>
        <w:tab/>
        <w:t>(f)</w:t>
      </w:r>
      <w:r w:rsidRPr="00AC6522">
        <w:rPr>
          <w:rFonts w:eastAsia="Times New Roman"/>
          <w:color w:val="000000"/>
          <w:sz w:val="23"/>
          <w:szCs w:val="23"/>
          <w:lang w:eastAsia="en-AU"/>
        </w:rPr>
        <w:tab/>
        <w:t xml:space="preserve">any other absence from work, unless notice is given under </w:t>
      </w:r>
      <w:hyperlink w:anchor="id4a631033_5d6f_40fa_af48_be774e497757_7" w:history="1">
        <w:r w:rsidRPr="00AC6522">
          <w:rPr>
            <w:rFonts w:eastAsia="Times New Roman"/>
            <w:color w:val="000000"/>
            <w:sz w:val="23"/>
            <w:szCs w:val="23"/>
            <w:lang w:eastAsia="en-AU"/>
          </w:rPr>
          <w:t>subregulation (5)</w:t>
        </w:r>
      </w:hyperlink>
      <w:r w:rsidRPr="00AC6522">
        <w:rPr>
          <w:rFonts w:eastAsia="Times New Roman"/>
          <w:color w:val="000000"/>
          <w:sz w:val="23"/>
          <w:szCs w:val="23"/>
          <w:lang w:eastAsia="en-AU"/>
        </w:rPr>
        <w:t xml:space="preserve"> in relation to that absence.</w:t>
      </w:r>
      <w:bookmarkEnd w:id="61"/>
    </w:p>
    <w:p w14:paraId="3F7D70F8"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2" w:name="idcf1d084d_4add_4364_8d56_913819de966d_0"/>
      <w:r w:rsidRPr="00AC6522">
        <w:rPr>
          <w:rFonts w:eastAsia="Times New Roman"/>
          <w:color w:val="000000"/>
          <w:sz w:val="23"/>
          <w:szCs w:val="23"/>
          <w:lang w:eastAsia="en-AU"/>
        </w:rPr>
        <w:tab/>
        <w:t>(2)</w:t>
      </w:r>
      <w:r w:rsidRPr="00AC6522">
        <w:rPr>
          <w:rFonts w:eastAsia="Times New Roman"/>
          <w:color w:val="000000"/>
          <w:sz w:val="23"/>
          <w:szCs w:val="23"/>
          <w:lang w:eastAsia="en-AU"/>
        </w:rPr>
        <w:tab/>
      </w:r>
      <w:hyperlink w:anchor="id7a234215_ecae_46f5_b546_e643efaa3dee_a" w:history="1">
        <w:r w:rsidRPr="00AC6522">
          <w:rPr>
            <w:rFonts w:eastAsia="Times New Roman"/>
            <w:color w:val="000000"/>
            <w:sz w:val="23"/>
            <w:szCs w:val="23"/>
            <w:lang w:eastAsia="en-AU"/>
          </w:rPr>
          <w:t>Subregulation (1)(c)</w:t>
        </w:r>
      </w:hyperlink>
      <w:r w:rsidRPr="00AC6522">
        <w:rPr>
          <w:rFonts w:eastAsia="Times New Roman"/>
          <w:color w:val="000000"/>
          <w:sz w:val="23"/>
          <w:szCs w:val="23"/>
          <w:lang w:eastAsia="en-AU"/>
        </w:rPr>
        <w:t xml:space="preserve"> does not apply to an absence from work unless—</w:t>
      </w:r>
      <w:bookmarkEnd w:id="62"/>
    </w:p>
    <w:p w14:paraId="4A63AFA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if the employee is required by the terms of an award or order of a court or tribunal that has power to fix wages and other terms and conditions of employment, or an agreement certified or approved by such a body, to—</w:t>
      </w:r>
    </w:p>
    <w:p w14:paraId="6D56D0DD"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notify the employer of an absence from work; and</w:t>
      </w:r>
    </w:p>
    <w:p w14:paraId="3697B2C2"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substantiate the reason for that absence,</w:t>
      </w:r>
    </w:p>
    <w:p w14:paraId="74B19BB5" w14:textId="77777777" w:rsidR="00AC6522" w:rsidRPr="00AC6522" w:rsidRDefault="00AC6522" w:rsidP="00AC652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6522">
        <w:rPr>
          <w:rFonts w:eastAsia="Times New Roman"/>
          <w:color w:val="000000"/>
          <w:sz w:val="23"/>
          <w:szCs w:val="23"/>
          <w:lang w:eastAsia="en-AU"/>
        </w:rPr>
        <w:t>the employee complies with those terms; or</w:t>
      </w:r>
    </w:p>
    <w:p w14:paraId="355603A1" w14:textId="77777777" w:rsidR="00350C81" w:rsidRDefault="00350C8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CAF69C9" w14:textId="1239253B"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(b)</w:t>
      </w:r>
      <w:r w:rsidRPr="00AC6522">
        <w:rPr>
          <w:rFonts w:eastAsia="Times New Roman"/>
          <w:color w:val="000000"/>
          <w:sz w:val="23"/>
          <w:szCs w:val="23"/>
          <w:lang w:eastAsia="en-AU"/>
        </w:rPr>
        <w:tab/>
        <w:t>in any other case—the employee informs the employer within 24 hours after the commencement of the absence, or within such longer period as is reasonable in the circumstances, as to—</w:t>
      </w:r>
    </w:p>
    <w:p w14:paraId="507A27C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employee's absence and inability to attend work; and</w:t>
      </w:r>
    </w:p>
    <w:p w14:paraId="7953C185"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whether the absence is due to illness or accident; and</w:t>
      </w:r>
    </w:p>
    <w:p w14:paraId="1D34042E"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(iii)</w:t>
      </w:r>
      <w:r w:rsidRPr="00AC6522">
        <w:rPr>
          <w:rFonts w:eastAsia="Times New Roman"/>
          <w:color w:val="000000"/>
          <w:sz w:val="23"/>
          <w:szCs w:val="23"/>
          <w:lang w:eastAsia="en-AU"/>
        </w:rPr>
        <w:tab/>
        <w:t>the likely duration of the absence.</w:t>
      </w:r>
    </w:p>
    <w:p w14:paraId="6F910BBC"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3" w:name="id13f78fd8_69ed_46e5_a162_adb850ccf7d7_e"/>
      <w:r w:rsidRPr="00AC6522">
        <w:rPr>
          <w:rFonts w:eastAsia="Times New Roman"/>
          <w:color w:val="000000"/>
          <w:sz w:val="23"/>
          <w:szCs w:val="23"/>
          <w:lang w:eastAsia="en-AU"/>
        </w:rPr>
        <w:tab/>
        <w:t>(3)</w:t>
      </w:r>
      <w:r w:rsidRPr="00AC6522">
        <w:rPr>
          <w:rFonts w:eastAsia="Times New Roman"/>
          <w:color w:val="000000"/>
          <w:sz w:val="23"/>
          <w:szCs w:val="23"/>
          <w:lang w:eastAsia="en-AU"/>
        </w:rPr>
        <w:tab/>
      </w:r>
      <w:hyperlink w:anchor="id0315f9db_1890_4b06_9a9b_003117c2c9aa_9" w:history="1">
        <w:r w:rsidRPr="00AC6522">
          <w:rPr>
            <w:rFonts w:eastAsia="Times New Roman"/>
            <w:color w:val="000000"/>
            <w:sz w:val="23"/>
            <w:szCs w:val="23"/>
            <w:lang w:eastAsia="en-AU"/>
          </w:rPr>
          <w:t>Subregulation (1)(d)</w:t>
        </w:r>
      </w:hyperlink>
      <w:r w:rsidRPr="00AC6522">
        <w:rPr>
          <w:rFonts w:eastAsia="Times New Roman"/>
          <w:color w:val="000000"/>
          <w:sz w:val="23"/>
          <w:szCs w:val="23"/>
          <w:lang w:eastAsia="en-AU"/>
        </w:rPr>
        <w:t xml:space="preserve"> does not apply to an absence from work unless—</w:t>
      </w:r>
      <w:bookmarkEnd w:id="63"/>
    </w:p>
    <w:p w14:paraId="2A7C1FE3"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if the employee is required by the terms of an award or order of a court or tribunal that has power to fix wages and other terms and conditions of employment, or an agreement certified or approved by such a body, to—</w:t>
      </w:r>
    </w:p>
    <w:p w14:paraId="76E01337"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notify the employer of an absence from work; and</w:t>
      </w:r>
    </w:p>
    <w:p w14:paraId="0D4E1753"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substantiate the reason for that absence,</w:t>
      </w:r>
    </w:p>
    <w:p w14:paraId="07E185D3" w14:textId="77777777" w:rsidR="00AC6522" w:rsidRPr="00AC6522" w:rsidRDefault="00AC6522" w:rsidP="00AC652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6522">
        <w:rPr>
          <w:rFonts w:eastAsia="Times New Roman"/>
          <w:color w:val="000000"/>
          <w:sz w:val="23"/>
          <w:szCs w:val="23"/>
          <w:lang w:eastAsia="en-AU"/>
        </w:rPr>
        <w:t>the employee complies with those terms; or</w:t>
      </w:r>
    </w:p>
    <w:p w14:paraId="71D7ABBE"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in any other case—the employee informs the employer within 24 hours after the commencement of the absence, or within such longer period as is reasonable in the circumstances, of—</w:t>
      </w:r>
    </w:p>
    <w:p w14:paraId="79E48BC9"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employee's absence and inability to attend work; and</w:t>
      </w:r>
    </w:p>
    <w:p w14:paraId="4FD39049"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the reason for the absence; and</w:t>
      </w:r>
    </w:p>
    <w:p w14:paraId="02531A83"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(iii)</w:t>
      </w:r>
      <w:r w:rsidRPr="00AC6522">
        <w:rPr>
          <w:rFonts w:eastAsia="Times New Roman"/>
          <w:color w:val="000000"/>
          <w:sz w:val="23"/>
          <w:szCs w:val="23"/>
          <w:lang w:eastAsia="en-AU"/>
        </w:rPr>
        <w:tab/>
        <w:t>the likely duration of the absence.</w:t>
      </w:r>
    </w:p>
    <w:p w14:paraId="492CCCD6"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26a44a00_6524_4c6b_a106_12bcb60d9c81_6"/>
      <w:r w:rsidRPr="00AC6522">
        <w:rPr>
          <w:rFonts w:eastAsia="Times New Roman"/>
          <w:color w:val="000000"/>
          <w:sz w:val="23"/>
          <w:szCs w:val="23"/>
          <w:lang w:eastAsia="en-AU"/>
        </w:rPr>
        <w:tab/>
        <w:t>(4)</w:t>
      </w:r>
      <w:r w:rsidRPr="00AC6522">
        <w:rPr>
          <w:rFonts w:eastAsia="Times New Roman"/>
          <w:color w:val="000000"/>
          <w:sz w:val="23"/>
          <w:szCs w:val="23"/>
          <w:lang w:eastAsia="en-AU"/>
        </w:rPr>
        <w:tab/>
      </w:r>
      <w:hyperlink w:anchor="idc29acf68_a678_45b9_a090_46906768ac8d_e" w:history="1">
        <w:r w:rsidRPr="00AC6522">
          <w:rPr>
            <w:rFonts w:eastAsia="Times New Roman"/>
            <w:color w:val="000000"/>
            <w:sz w:val="23"/>
            <w:szCs w:val="23"/>
            <w:lang w:eastAsia="en-AU"/>
          </w:rPr>
          <w:t>Subregulation (1)(e)</w:t>
        </w:r>
      </w:hyperlink>
      <w:r w:rsidRPr="00AC6522">
        <w:rPr>
          <w:rFonts w:eastAsia="Times New Roman"/>
          <w:color w:val="000000"/>
          <w:sz w:val="23"/>
          <w:szCs w:val="23"/>
          <w:lang w:eastAsia="en-AU"/>
        </w:rPr>
        <w:t xml:space="preserve"> does not apply to an absence from work if SAET has determined that, for the purpose of determining the employee's entitlement to notice of termination of the employee's employment or to compensation instead of notice, the absence is to be taken as breaking the employee's continuity of service.</w:t>
      </w:r>
      <w:bookmarkEnd w:id="64"/>
    </w:p>
    <w:p w14:paraId="56BAFEE4"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5" w:name="id4a631033_5d6f_40fa_af48_be774e497757_7"/>
      <w:r w:rsidRPr="00AC6522">
        <w:rPr>
          <w:rFonts w:eastAsia="Times New Roman"/>
          <w:color w:val="000000"/>
          <w:sz w:val="23"/>
          <w:szCs w:val="23"/>
          <w:lang w:eastAsia="en-AU"/>
        </w:rPr>
        <w:tab/>
        <w:t>(5)</w:t>
      </w:r>
      <w:r w:rsidRPr="00AC6522">
        <w:rPr>
          <w:rFonts w:eastAsia="Times New Roman"/>
          <w:color w:val="000000"/>
          <w:sz w:val="23"/>
          <w:szCs w:val="23"/>
          <w:lang w:eastAsia="en-AU"/>
        </w:rPr>
        <w:tab/>
        <w:t xml:space="preserve">For the purposes of </w:t>
      </w:r>
      <w:hyperlink w:anchor="id1457c8d1_0785_4cfd_b254_b2f32d0539e0_9" w:history="1">
        <w:r w:rsidRPr="00AC6522">
          <w:rPr>
            <w:rFonts w:eastAsia="Times New Roman"/>
            <w:color w:val="000000"/>
            <w:sz w:val="23"/>
            <w:szCs w:val="23"/>
            <w:lang w:eastAsia="en-AU"/>
          </w:rPr>
          <w:t>subregulation (1)(f)</w:t>
        </w:r>
      </w:hyperlink>
      <w:r w:rsidRPr="00AC6522">
        <w:rPr>
          <w:rFonts w:eastAsia="Times New Roman"/>
          <w:color w:val="000000"/>
          <w:sz w:val="23"/>
          <w:szCs w:val="23"/>
          <w:lang w:eastAsia="en-AU"/>
        </w:rPr>
        <w:t xml:space="preserve">, the employer may give to the employee written notice in accordance with </w:t>
      </w:r>
      <w:hyperlink w:anchor="id4b9c1755_bd86_4b3f_97f3_232d9b4e6ef1_2" w:history="1">
        <w:r w:rsidRPr="00AC6522">
          <w:rPr>
            <w:rFonts w:eastAsia="Times New Roman"/>
            <w:color w:val="000000"/>
            <w:sz w:val="23"/>
            <w:szCs w:val="23"/>
            <w:lang w:eastAsia="en-AU"/>
          </w:rPr>
          <w:t>subregulation (6)</w:t>
        </w:r>
      </w:hyperlink>
      <w:r w:rsidRPr="00AC6522">
        <w:rPr>
          <w:rFonts w:eastAsia="Times New Roman"/>
          <w:color w:val="000000"/>
          <w:sz w:val="23"/>
          <w:szCs w:val="23"/>
          <w:lang w:eastAsia="en-AU"/>
        </w:rPr>
        <w:t xml:space="preserve"> that the absence from work is to be taken as breaking the employee's continuity of service with the employer.</w:t>
      </w:r>
      <w:bookmarkEnd w:id="65"/>
    </w:p>
    <w:p w14:paraId="5ED156CE"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6" w:name="id4b9c1755_bd86_4b3f_97f3_232d9b4e6ef1_2"/>
      <w:r w:rsidRPr="00AC6522">
        <w:rPr>
          <w:rFonts w:eastAsia="Times New Roman"/>
          <w:color w:val="000000"/>
          <w:sz w:val="23"/>
          <w:szCs w:val="23"/>
          <w:lang w:eastAsia="en-AU"/>
        </w:rPr>
        <w:tab/>
        <w:t>(6)</w:t>
      </w:r>
      <w:r w:rsidRPr="00AC6522">
        <w:rPr>
          <w:rFonts w:eastAsia="Times New Roman"/>
          <w:color w:val="000000"/>
          <w:sz w:val="23"/>
          <w:szCs w:val="23"/>
          <w:lang w:eastAsia="en-AU"/>
        </w:rPr>
        <w:tab/>
        <w:t xml:space="preserve">A notice under </w:t>
      </w:r>
      <w:hyperlink w:anchor="id4a631033_5d6f_40fa_af48_be774e497757_7" w:history="1">
        <w:r w:rsidRPr="00AC6522">
          <w:rPr>
            <w:rFonts w:eastAsia="Times New Roman"/>
            <w:color w:val="000000"/>
            <w:sz w:val="23"/>
            <w:szCs w:val="23"/>
            <w:lang w:eastAsia="en-AU"/>
          </w:rPr>
          <w:t>subregulation (5)</w:t>
        </w:r>
      </w:hyperlink>
      <w:r w:rsidRPr="00AC6522">
        <w:rPr>
          <w:rFonts w:eastAsia="Times New Roman"/>
          <w:color w:val="000000"/>
          <w:sz w:val="23"/>
          <w:szCs w:val="23"/>
          <w:lang w:eastAsia="en-AU"/>
        </w:rPr>
        <w:t xml:space="preserve"> (if any) must be given—</w:t>
      </w:r>
      <w:bookmarkEnd w:id="66"/>
    </w:p>
    <w:p w14:paraId="1FFBFED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by delivering it to the employee personally or posting it to the employee's last known address; and</w:t>
      </w:r>
    </w:p>
    <w:p w14:paraId="216C6E6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during, or within 14 days after the end of, the period of absence.</w:t>
      </w:r>
    </w:p>
    <w:p w14:paraId="57D509C9"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(7)</w:t>
      </w:r>
      <w:r w:rsidRPr="00AC6522">
        <w:rPr>
          <w:rFonts w:eastAsia="Times New Roman"/>
          <w:color w:val="000000"/>
          <w:sz w:val="23"/>
          <w:szCs w:val="23"/>
          <w:lang w:eastAsia="en-AU"/>
        </w:rPr>
        <w:tab/>
        <w:t xml:space="preserve">A notice given by an employer under </w:t>
      </w:r>
      <w:hyperlink w:anchor="id4a631033_5d6f_40fa_af48_be774e497757_7" w:history="1">
        <w:r w:rsidRPr="00AC6522">
          <w:rPr>
            <w:rFonts w:eastAsia="Times New Roman"/>
            <w:color w:val="000000"/>
            <w:sz w:val="23"/>
            <w:szCs w:val="23"/>
            <w:lang w:eastAsia="en-AU"/>
          </w:rPr>
          <w:t>subregulation (5)</w:t>
        </w:r>
      </w:hyperlink>
      <w:r w:rsidRPr="00AC6522">
        <w:rPr>
          <w:rFonts w:eastAsia="Times New Roman"/>
          <w:color w:val="000000"/>
          <w:sz w:val="23"/>
          <w:szCs w:val="23"/>
          <w:lang w:eastAsia="en-AU"/>
        </w:rPr>
        <w:t>—</w:t>
      </w:r>
    </w:p>
    <w:p w14:paraId="22E55B1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may be withdrawn by the employer; and</w:t>
      </w:r>
    </w:p>
    <w:p w14:paraId="53E4002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if withdrawn, is taken not to have been given.</w:t>
      </w:r>
    </w:p>
    <w:p w14:paraId="0F7DF68F" w14:textId="77777777" w:rsidR="00350C81" w:rsidRDefault="00350C81">
      <w:pPr>
        <w:spacing w:after="0" w:line="240" w:lineRule="auto"/>
        <w:jc w:val="left"/>
        <w:rPr>
          <w:rFonts w:eastAsia="Times New Roman"/>
          <w:b/>
          <w:bCs/>
          <w:color w:val="000000"/>
          <w:sz w:val="26"/>
          <w:szCs w:val="26"/>
          <w:lang w:eastAsia="en-AU"/>
        </w:rPr>
      </w:pPr>
      <w:bookmarkStart w:id="67" w:name="Elkera_Print_TOC18"/>
      <w:bookmarkStart w:id="68" w:name="Elkera_Print_BK18"/>
      <w:r>
        <w:rPr>
          <w:rFonts w:eastAsia="Times New Roman"/>
          <w:b/>
          <w:bCs/>
          <w:color w:val="000000"/>
          <w:sz w:val="26"/>
          <w:szCs w:val="26"/>
          <w:lang w:eastAsia="en-AU"/>
        </w:rPr>
        <w:br w:type="page"/>
      </w:r>
    </w:p>
    <w:p w14:paraId="6CE6DBF7" w14:textId="3FD5FDFF"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12—Continuity of industrial arrangements—National Industrial Relations System</w:t>
      </w:r>
      <w:bookmarkEnd w:id="67"/>
      <w:bookmarkEnd w:id="68"/>
    </w:p>
    <w:p w14:paraId="6F917FF9"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Pursuant to Schedule 2 clause 2(1)(b) of the Act, the following modifications are made to a federal industrial instrument within the operation of that Schedule (as it applies as an award or enterprise agreement under the Act):</w:t>
      </w:r>
    </w:p>
    <w:p w14:paraId="3BE76D5E"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 xml:space="preserve">a reference to the </w:t>
      </w:r>
      <w:r w:rsidRPr="00AC6522">
        <w:rPr>
          <w:rFonts w:eastAsia="Times New Roman"/>
          <w:i/>
          <w:iCs/>
          <w:color w:val="000000"/>
          <w:sz w:val="23"/>
          <w:szCs w:val="23"/>
          <w:lang w:eastAsia="en-AU"/>
        </w:rPr>
        <w:t>Workplace Relations Act 1996</w:t>
      </w:r>
      <w:r w:rsidRPr="00AC6522">
        <w:rPr>
          <w:rFonts w:eastAsia="Times New Roman"/>
          <w:color w:val="000000"/>
          <w:sz w:val="23"/>
          <w:szCs w:val="23"/>
          <w:lang w:eastAsia="en-AU"/>
        </w:rPr>
        <w:t xml:space="preserve"> of the Commonwealth or to the </w:t>
      </w:r>
      <w:r w:rsidRPr="00AC6522">
        <w:rPr>
          <w:rFonts w:eastAsia="Times New Roman"/>
          <w:i/>
          <w:iCs/>
          <w:color w:val="000000"/>
          <w:sz w:val="23"/>
          <w:szCs w:val="23"/>
          <w:lang w:eastAsia="en-AU"/>
        </w:rPr>
        <w:t>Fair Work Act 2009</w:t>
      </w:r>
      <w:r w:rsidRPr="00AC6522">
        <w:rPr>
          <w:rFonts w:eastAsia="Times New Roman"/>
          <w:color w:val="000000"/>
          <w:sz w:val="23"/>
          <w:szCs w:val="23"/>
          <w:lang w:eastAsia="en-AU"/>
        </w:rPr>
        <w:t xml:space="preserve"> of the Commonwealth will be taken to be a reference to the </w:t>
      </w:r>
      <w:hyperlink r:id="rId61"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w:t>
      </w:r>
    </w:p>
    <w:p w14:paraId="385B7701"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 reference to the Australian Industrial Relations Commission or to Fair Work Australia will be taken to be a reference to SAET.</w:t>
      </w:r>
    </w:p>
    <w:p w14:paraId="27F1429F"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Pursuant to Schedule 2A clause 3(1)(e) of the Act—</w:t>
      </w:r>
    </w:p>
    <w:p w14:paraId="6D959EC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 xml:space="preserve">the </w:t>
      </w:r>
      <w:r w:rsidRPr="00AC6522">
        <w:rPr>
          <w:rFonts w:eastAsia="Times New Roman"/>
          <w:i/>
          <w:iCs/>
          <w:color w:val="000000"/>
          <w:sz w:val="23"/>
          <w:szCs w:val="23"/>
          <w:lang w:eastAsia="en-AU"/>
        </w:rPr>
        <w:t>Municipal Officers (SA) Award 1998</w:t>
      </w:r>
      <w:r w:rsidRPr="00AC6522">
        <w:rPr>
          <w:rFonts w:eastAsia="Times New Roman"/>
          <w:color w:val="000000"/>
          <w:sz w:val="23"/>
          <w:szCs w:val="23"/>
          <w:lang w:eastAsia="en-AU"/>
        </w:rPr>
        <w:t xml:space="preserve"> is excluded from the operation of clause 3(1) of that Schedule; and</w:t>
      </w:r>
    </w:p>
    <w:p w14:paraId="1FF85FE1"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following modifications are made to a federal industrial instrument within the operation of that Schedule (as it applies as an award or enterprise agreement under the Act):</w:t>
      </w:r>
    </w:p>
    <w:p w14:paraId="168307B1"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 xml:space="preserve">a reference to the </w:t>
      </w:r>
      <w:r w:rsidRPr="00AC6522">
        <w:rPr>
          <w:rFonts w:eastAsia="Times New Roman"/>
          <w:i/>
          <w:iCs/>
          <w:color w:val="000000"/>
          <w:sz w:val="23"/>
          <w:szCs w:val="23"/>
          <w:lang w:eastAsia="en-AU"/>
        </w:rPr>
        <w:t>Workplace Relations Act 1996</w:t>
      </w:r>
      <w:r w:rsidRPr="00AC6522">
        <w:rPr>
          <w:rFonts w:eastAsia="Times New Roman"/>
          <w:color w:val="000000"/>
          <w:sz w:val="23"/>
          <w:szCs w:val="23"/>
          <w:lang w:eastAsia="en-AU"/>
        </w:rPr>
        <w:t xml:space="preserve"> of the Commonwealth or to the </w:t>
      </w:r>
      <w:r w:rsidRPr="00AC6522">
        <w:rPr>
          <w:rFonts w:eastAsia="Times New Roman"/>
          <w:i/>
          <w:iCs/>
          <w:color w:val="000000"/>
          <w:sz w:val="23"/>
          <w:szCs w:val="23"/>
          <w:lang w:eastAsia="en-AU"/>
        </w:rPr>
        <w:t>Fair Work Act 2009</w:t>
      </w:r>
      <w:r w:rsidRPr="00AC6522">
        <w:rPr>
          <w:rFonts w:eastAsia="Times New Roman"/>
          <w:color w:val="000000"/>
          <w:sz w:val="23"/>
          <w:szCs w:val="23"/>
          <w:lang w:eastAsia="en-AU"/>
        </w:rPr>
        <w:t xml:space="preserve"> of the Commonwealth will be taken to be a reference to the </w:t>
      </w:r>
      <w:hyperlink r:id="rId62"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w:t>
      </w:r>
    </w:p>
    <w:p w14:paraId="3BCAD9AF"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a reference to the Australian Industrial Relations Commission or to Fair Work Australia will be taken to be a reference to SAET.</w:t>
      </w:r>
    </w:p>
    <w:p w14:paraId="700DD3E1"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9" w:name="Elkera_Print_TOC20"/>
      <w:bookmarkStart w:id="70" w:name="idc6745a9d_4f4a_403b_a59a_bcfc1afb98db_f"/>
      <w:r w:rsidRPr="00AC6522">
        <w:rPr>
          <w:rFonts w:eastAsia="Times New Roman"/>
          <w:b/>
          <w:bCs/>
          <w:color w:val="000000"/>
          <w:sz w:val="32"/>
          <w:szCs w:val="32"/>
          <w:lang w:eastAsia="en-AU"/>
        </w:rPr>
        <w:t xml:space="preserve">Schedule 1—Notice of intention to negotiate enterprise agreement under </w:t>
      </w:r>
      <w:r w:rsidRPr="00AC6522">
        <w:rPr>
          <w:rFonts w:eastAsia="Times New Roman"/>
          <w:b/>
          <w:bCs/>
          <w:i/>
          <w:iCs/>
          <w:color w:val="000000"/>
          <w:sz w:val="32"/>
          <w:szCs w:val="32"/>
          <w:lang w:eastAsia="en-AU"/>
        </w:rPr>
        <w:t>Fair Work Act 1994</w:t>
      </w:r>
      <w:bookmarkEnd w:id="69"/>
      <w:bookmarkEnd w:id="70"/>
    </w:p>
    <w:p w14:paraId="5D865F9D"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b/>
          <w:bCs/>
          <w:color w:val="000000"/>
          <w:sz w:val="23"/>
          <w:szCs w:val="23"/>
          <w:lang w:eastAsia="en-AU"/>
        </w:rPr>
        <w:t>To all employees</w:t>
      </w:r>
    </w:p>
    <w:p w14:paraId="070EF410"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r>
      <w:r w:rsidRPr="00AC6522">
        <w:rPr>
          <w:rFonts w:eastAsia="Times New Roman"/>
          <w:b/>
          <w:bCs/>
          <w:color w:val="000000"/>
          <w:sz w:val="23"/>
          <w:szCs w:val="23"/>
          <w:lang w:eastAsia="en-AU"/>
        </w:rPr>
        <w:t>Take notice</w:t>
      </w:r>
      <w:r w:rsidRPr="00AC6522">
        <w:rPr>
          <w:rFonts w:eastAsia="Times New Roman"/>
          <w:color w:val="000000"/>
          <w:sz w:val="23"/>
          <w:szCs w:val="23"/>
          <w:lang w:eastAsia="en-AU"/>
        </w:rPr>
        <w:t xml:space="preserve"> that </w:t>
      </w:r>
      <w:r w:rsidRPr="00AC6522">
        <w:rPr>
          <w:rFonts w:eastAsia="Times New Roman"/>
          <w:color w:val="000000"/>
          <w:sz w:val="20"/>
          <w:szCs w:val="20"/>
          <w:lang w:eastAsia="en-AU"/>
        </w:rPr>
        <w:t>                              </w:t>
      </w:r>
      <w:r w:rsidRPr="00AC6522">
        <w:rPr>
          <w:rFonts w:eastAsia="Times New Roman"/>
          <w:i/>
          <w:iCs/>
          <w:color w:val="000000"/>
          <w:sz w:val="23"/>
          <w:szCs w:val="23"/>
          <w:lang w:eastAsia="en-AU"/>
        </w:rPr>
        <w:t>(name of employer)</w:t>
      </w:r>
      <w:r w:rsidRPr="00AC6522">
        <w:rPr>
          <w:rFonts w:eastAsia="Times New Roman"/>
          <w:color w:val="000000"/>
          <w:sz w:val="23"/>
          <w:szCs w:val="23"/>
          <w:lang w:eastAsia="en-AU"/>
        </w:rPr>
        <w:t xml:space="preserve"> proposes to begin negotiations for an enterprise agreement.</w:t>
      </w:r>
    </w:p>
    <w:p w14:paraId="63B5BE1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The—</w:t>
      </w:r>
    </w:p>
    <w:p w14:paraId="4E4B302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proposed date for commencement of negotiations</w:t>
      </w:r>
      <w:r w:rsidRPr="00AC6522">
        <w:rPr>
          <w:rFonts w:eastAsia="Times New Roman"/>
          <w:color w:val="000000"/>
          <w:position w:val="12"/>
          <w:sz w:val="14"/>
          <w:szCs w:val="14"/>
          <w:lang w:eastAsia="en-AU"/>
        </w:rPr>
        <w:t>1</w:t>
      </w:r>
      <w:r w:rsidRPr="00AC6522">
        <w:rPr>
          <w:rFonts w:eastAsia="Times New Roman"/>
          <w:color w:val="000000"/>
          <w:sz w:val="23"/>
          <w:szCs w:val="23"/>
          <w:lang w:eastAsia="en-AU"/>
        </w:rPr>
        <w:t xml:space="preserve"> is:</w:t>
      </w:r>
    </w:p>
    <w:p w14:paraId="35825AC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proposed place for commencement of negotiations is:</w:t>
      </w:r>
    </w:p>
    <w:p w14:paraId="64E13046"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 xml:space="preserve">It is proposed that the enterprise agreement will bind the following employees: </w:t>
      </w:r>
      <w:r w:rsidRPr="00AC6522">
        <w:rPr>
          <w:rFonts w:eastAsia="Times New Roman"/>
          <w:i/>
          <w:iCs/>
          <w:color w:val="000000"/>
          <w:sz w:val="23"/>
          <w:szCs w:val="23"/>
          <w:lang w:eastAsia="en-AU"/>
        </w:rPr>
        <w:t>(insert here the names, categories or classes of employees—the description used should be sufficiently precise to allow employees to determine whether or not they are in the group that the employer proposes will be bound)</w:t>
      </w:r>
    </w:p>
    <w:p w14:paraId="2E05DF2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4</w:t>
      </w:r>
      <w:r w:rsidRPr="00AC6522">
        <w:rPr>
          <w:rFonts w:eastAsia="Times New Roman"/>
          <w:color w:val="000000"/>
          <w:sz w:val="23"/>
          <w:szCs w:val="23"/>
          <w:lang w:eastAsia="en-AU"/>
        </w:rPr>
        <w:tab/>
        <w:t>Employees have the right to be represented in the negotiation of, and in any proceedings for approval of, the enterprise agreement by an employee association registered under the Act, or another agent of your choice.</w:t>
      </w:r>
      <w:r w:rsidRPr="00AC6522">
        <w:rPr>
          <w:rFonts w:eastAsia="Times New Roman"/>
          <w:color w:val="000000"/>
          <w:position w:val="12"/>
          <w:sz w:val="14"/>
          <w:szCs w:val="14"/>
          <w:lang w:eastAsia="en-AU"/>
        </w:rPr>
        <w:t>2</w:t>
      </w:r>
    </w:p>
    <w:p w14:paraId="38385DEE" w14:textId="77777777" w:rsidR="00350C81" w:rsidRDefault="00350C8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24F6A7C" w14:textId="6E687409"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5</w:t>
      </w:r>
      <w:r w:rsidRPr="00AC6522">
        <w:rPr>
          <w:rFonts w:eastAsia="Times New Roman"/>
          <w:color w:val="000000"/>
          <w:sz w:val="23"/>
          <w:szCs w:val="23"/>
          <w:lang w:eastAsia="en-AU"/>
        </w:rPr>
        <w:tab/>
        <w:t xml:space="preserve">Employees to be involved in these negotiations can gain access to copies of the industrial awards which currently regulate their employment in the following manner: </w:t>
      </w:r>
      <w:r w:rsidRPr="00AC6522">
        <w:rPr>
          <w:rFonts w:eastAsia="Times New Roman"/>
          <w:i/>
          <w:iCs/>
          <w:color w:val="000000"/>
          <w:sz w:val="23"/>
          <w:szCs w:val="23"/>
          <w:lang w:eastAsia="en-AU"/>
        </w:rPr>
        <w:t>(insert here the name of the relevant award and the proposed method of access to the award in the workplace eg insert the name of a person who employees can contact to examine a copy of the award)</w:t>
      </w:r>
    </w:p>
    <w:p w14:paraId="2BB4E62C"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3316"/>
        <w:gridCol w:w="4676"/>
      </w:tblGrid>
      <w:tr w:rsidR="00AC6522" w:rsidRPr="00AC6522" w14:paraId="645F7B09" w14:textId="77777777" w:rsidTr="00F51B00">
        <w:trPr>
          <w:cantSplit/>
        </w:trPr>
        <w:tc>
          <w:tcPr>
            <w:tcW w:w="3316" w:type="dxa"/>
            <w:tcBorders>
              <w:top w:val="nil"/>
              <w:left w:val="nil"/>
              <w:bottom w:val="single" w:sz="4" w:space="0" w:color="auto"/>
              <w:right w:val="nil"/>
            </w:tcBorders>
            <w:vAlign w:val="center"/>
          </w:tcPr>
          <w:p w14:paraId="55EEF8A1"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b/>
                <w:bCs/>
                <w:color w:val="000000"/>
                <w:sz w:val="20"/>
                <w:szCs w:val="20"/>
                <w:lang w:eastAsia="en-AU"/>
              </w:rPr>
              <w:t>Award</w:t>
            </w:r>
          </w:p>
        </w:tc>
        <w:tc>
          <w:tcPr>
            <w:tcW w:w="4676" w:type="dxa"/>
            <w:tcBorders>
              <w:top w:val="nil"/>
              <w:left w:val="nil"/>
              <w:bottom w:val="single" w:sz="4" w:space="0" w:color="auto"/>
              <w:right w:val="nil"/>
            </w:tcBorders>
            <w:vAlign w:val="center"/>
          </w:tcPr>
          <w:p w14:paraId="4BC51FBD"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b/>
                <w:bCs/>
                <w:color w:val="000000"/>
                <w:sz w:val="20"/>
                <w:szCs w:val="20"/>
                <w:lang w:eastAsia="en-AU"/>
              </w:rPr>
              <w:t>How to obtain access</w:t>
            </w:r>
          </w:p>
        </w:tc>
      </w:tr>
      <w:tr w:rsidR="00AC6522" w:rsidRPr="00AC6522" w14:paraId="3D8EA854" w14:textId="77777777" w:rsidTr="00F51B00">
        <w:trPr>
          <w:cantSplit/>
        </w:trPr>
        <w:tc>
          <w:tcPr>
            <w:tcW w:w="3316" w:type="dxa"/>
            <w:tcBorders>
              <w:top w:val="single" w:sz="4" w:space="0" w:color="auto"/>
              <w:left w:val="nil"/>
              <w:bottom w:val="nil"/>
              <w:right w:val="nil"/>
            </w:tcBorders>
          </w:tcPr>
          <w:p w14:paraId="3DFFFF42"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p>
        </w:tc>
        <w:tc>
          <w:tcPr>
            <w:tcW w:w="4676" w:type="dxa"/>
            <w:tcBorders>
              <w:top w:val="single" w:sz="4" w:space="0" w:color="auto"/>
              <w:left w:val="nil"/>
              <w:bottom w:val="nil"/>
              <w:right w:val="nil"/>
            </w:tcBorders>
            <w:vAlign w:val="center"/>
          </w:tcPr>
          <w:p w14:paraId="20F04B8A"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p>
        </w:tc>
      </w:tr>
      <w:tr w:rsidR="00AC6522" w:rsidRPr="00AC6522" w14:paraId="7BB88387" w14:textId="77777777" w:rsidTr="00F51B00">
        <w:trPr>
          <w:cantSplit/>
        </w:trPr>
        <w:tc>
          <w:tcPr>
            <w:tcW w:w="3316" w:type="dxa"/>
            <w:tcBorders>
              <w:top w:val="nil"/>
              <w:left w:val="nil"/>
              <w:bottom w:val="nil"/>
              <w:right w:val="nil"/>
            </w:tcBorders>
            <w:vAlign w:val="center"/>
          </w:tcPr>
          <w:p w14:paraId="24DC6506"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p>
        </w:tc>
        <w:tc>
          <w:tcPr>
            <w:tcW w:w="4676" w:type="dxa"/>
            <w:tcBorders>
              <w:top w:val="nil"/>
              <w:left w:val="nil"/>
              <w:bottom w:val="nil"/>
              <w:right w:val="nil"/>
            </w:tcBorders>
            <w:vAlign w:val="center"/>
          </w:tcPr>
          <w:p w14:paraId="361C6E19"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p>
        </w:tc>
      </w:tr>
    </w:tbl>
    <w:p w14:paraId="709AD910"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Employees should note that under the </w:t>
      </w:r>
      <w:hyperlink r:id="rId63"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 xml:space="preserve"> your employer is bound to provide you with a copy of your award on request unless you have previously requested a copy of the award in the last 12 months or your employer has been relieved of the obligation to provide a copy of the award by SAET.</w:t>
      </w:r>
    </w:p>
    <w:p w14:paraId="7F8620F0" w14:textId="77777777" w:rsidR="00AC6522" w:rsidRPr="00AC6522" w:rsidRDefault="00AC6522" w:rsidP="00AC6522">
      <w:pPr>
        <w:keepLines/>
        <w:autoSpaceDE w:val="0"/>
        <w:autoSpaceDN w:val="0"/>
        <w:adjustRightInd w:val="0"/>
        <w:spacing w:after="0" w:line="240" w:lineRule="auto"/>
        <w:ind w:left="794"/>
        <w:jc w:val="left"/>
        <w:rPr>
          <w:rFonts w:eastAsia="Times New Roman"/>
          <w:color w:val="000000"/>
          <w:sz w:val="23"/>
          <w:szCs w:val="23"/>
          <w:lang w:eastAsia="en-AU"/>
        </w:rPr>
      </w:pPr>
      <w:r w:rsidRPr="00AC6522">
        <w:rPr>
          <w:rFonts w:eastAsia="Times New Roman"/>
          <w:i/>
          <w:iCs/>
          <w:color w:val="000000"/>
          <w:sz w:val="23"/>
          <w:szCs w:val="23"/>
          <w:lang w:eastAsia="en-AU"/>
        </w:rPr>
        <w:t>(This clause need only be completed where employees conditions of employment are currently governed by an award.</w:t>
      </w:r>
      <w:r w:rsidRPr="00AC6522">
        <w:rPr>
          <w:rFonts w:eastAsia="Times New Roman"/>
          <w:i/>
          <w:iCs/>
          <w:color w:val="000000"/>
          <w:position w:val="12"/>
          <w:sz w:val="14"/>
          <w:szCs w:val="14"/>
          <w:lang w:eastAsia="en-AU"/>
        </w:rPr>
        <w:t>3</w:t>
      </w:r>
      <w:r w:rsidRPr="00AC6522">
        <w:rPr>
          <w:rFonts w:eastAsia="Times New Roman"/>
          <w:i/>
          <w:iCs/>
          <w:color w:val="000000"/>
          <w:sz w:val="23"/>
          <w:szCs w:val="23"/>
          <w:lang w:eastAsia="en-AU"/>
        </w:rPr>
        <w:t>)</w:t>
      </w:r>
    </w:p>
    <w:p w14:paraId="57AA8734"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6</w:t>
      </w:r>
      <w:r w:rsidRPr="00AC6522">
        <w:rPr>
          <w:rFonts w:eastAsia="Times New Roman"/>
          <w:color w:val="000000"/>
          <w:sz w:val="23"/>
          <w:szCs w:val="23"/>
          <w:lang w:eastAsia="en-AU"/>
        </w:rPr>
        <w:tab/>
        <w:t>Additional information:</w:t>
      </w:r>
    </w:p>
    <w:p w14:paraId="4411C502" w14:textId="77777777" w:rsidR="00AC6522" w:rsidRPr="00AC6522" w:rsidRDefault="00AC6522" w:rsidP="00AC6522">
      <w:pPr>
        <w:keepLines/>
        <w:autoSpaceDE w:val="0"/>
        <w:autoSpaceDN w:val="0"/>
        <w:adjustRightInd w:val="0"/>
        <w:spacing w:after="0" w:line="240" w:lineRule="auto"/>
        <w:ind w:left="794"/>
        <w:jc w:val="left"/>
        <w:rPr>
          <w:rFonts w:eastAsia="Times New Roman"/>
          <w:color w:val="000000"/>
          <w:sz w:val="23"/>
          <w:szCs w:val="23"/>
          <w:lang w:eastAsia="en-AU"/>
        </w:rPr>
      </w:pPr>
      <w:r w:rsidRPr="00AC6522">
        <w:rPr>
          <w:rFonts w:eastAsia="Times New Roman"/>
          <w:i/>
          <w:iCs/>
          <w:color w:val="000000"/>
          <w:sz w:val="23"/>
          <w:szCs w:val="23"/>
          <w:lang w:eastAsia="en-AU"/>
        </w:rPr>
        <w:t>(An employer may here, for example, outline the employer's proposed procedure for negotiations on the terms of the enterprise agreement including the anticipated time frame and proposed consultative arrangements, or may outline matters that may, according to the employer's proposals, be subject to negotiations for an agreement or any other appropriate information—add annexure if required)</w:t>
      </w:r>
      <w:r w:rsidRPr="00AC6522">
        <w:rPr>
          <w:rFonts w:eastAsia="Times New Roman"/>
          <w:color w:val="000000"/>
          <w:sz w:val="23"/>
          <w:szCs w:val="23"/>
          <w:lang w:eastAsia="en-AU"/>
        </w:rPr>
        <w:t xml:space="preserve"> </w:t>
      </w:r>
    </w:p>
    <w:p w14:paraId="78BFC5E0"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7</w:t>
      </w:r>
      <w:r w:rsidRPr="00AC6522">
        <w:rPr>
          <w:rFonts w:eastAsia="Times New Roman"/>
          <w:color w:val="000000"/>
          <w:sz w:val="23"/>
          <w:szCs w:val="23"/>
          <w:lang w:eastAsia="en-AU"/>
        </w:rPr>
        <w:tab/>
        <w:t xml:space="preserve">Signature of employer or authorised person: </w:t>
      </w:r>
    </w:p>
    <w:p w14:paraId="70170EA5" w14:textId="77777777" w:rsidR="00AC6522" w:rsidRPr="00AC6522" w:rsidRDefault="00AC6522" w:rsidP="00AC6522">
      <w:pPr>
        <w:keepLines/>
        <w:autoSpaceDE w:val="0"/>
        <w:autoSpaceDN w:val="0"/>
        <w:adjustRightInd w:val="0"/>
        <w:spacing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Date:</w:t>
      </w:r>
    </w:p>
    <w:p w14:paraId="3F99BBEA" w14:textId="77777777" w:rsidR="00AC6522" w:rsidRPr="00AC6522" w:rsidRDefault="00AC6522" w:rsidP="00AC652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C6522">
        <w:rPr>
          <w:rFonts w:eastAsia="Times New Roman"/>
          <w:b/>
          <w:bCs/>
          <w:color w:val="000000"/>
          <w:sz w:val="20"/>
          <w:szCs w:val="20"/>
          <w:lang w:eastAsia="en-AU"/>
        </w:rPr>
        <w:t>Notes—</w:t>
      </w:r>
    </w:p>
    <w:p w14:paraId="07CAD01C" w14:textId="77777777" w:rsidR="00AC6522" w:rsidRPr="00AC6522" w:rsidRDefault="00AC6522" w:rsidP="00AC6522">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AC6522">
        <w:rPr>
          <w:rFonts w:eastAsia="Times New Roman"/>
          <w:color w:val="000000"/>
          <w:sz w:val="20"/>
          <w:szCs w:val="20"/>
          <w:lang w:eastAsia="en-AU"/>
        </w:rPr>
        <w:t>1</w:t>
      </w:r>
      <w:r w:rsidRPr="00AC6522">
        <w:rPr>
          <w:rFonts w:eastAsia="Times New Roman"/>
          <w:color w:val="000000"/>
          <w:sz w:val="20"/>
          <w:szCs w:val="20"/>
          <w:lang w:eastAsia="en-AU"/>
        </w:rPr>
        <w:tab/>
        <w:t>Under section 76(1) of the Act this date cannot be less than 14 days from the date that this notice is given to employees.</w:t>
      </w:r>
    </w:p>
    <w:p w14:paraId="0A9E7C52" w14:textId="77777777" w:rsidR="00AC6522" w:rsidRPr="00AC6522" w:rsidRDefault="00AC6522" w:rsidP="00AC6522">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AC6522">
        <w:rPr>
          <w:rFonts w:eastAsia="Times New Roman"/>
          <w:color w:val="000000"/>
          <w:sz w:val="20"/>
          <w:szCs w:val="20"/>
          <w:lang w:eastAsia="en-AU"/>
        </w:rPr>
        <w:t>2</w:t>
      </w:r>
      <w:r w:rsidRPr="00AC6522">
        <w:rPr>
          <w:rFonts w:eastAsia="Times New Roman"/>
          <w:color w:val="000000"/>
          <w:sz w:val="20"/>
          <w:szCs w:val="20"/>
          <w:lang w:eastAsia="en-AU"/>
        </w:rPr>
        <w:tab/>
        <w:t>Under section 76(2) of the Act an employer is required to inform employees of their right to representation in the negotiation and proceedings for approval of an enterprise agreement. Employers should also note that under section 76(3) of the Act an employer who is aware that an employee is a member of a registered association must take reasonable steps to inform the association that negotiations for an enterprise agreement are about to begin.</w:t>
      </w:r>
    </w:p>
    <w:p w14:paraId="7D140777" w14:textId="77777777" w:rsidR="00AC6522" w:rsidRPr="00AC6522" w:rsidRDefault="00AC6522" w:rsidP="00AC6522">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AC6522">
        <w:rPr>
          <w:rFonts w:eastAsia="Times New Roman"/>
          <w:color w:val="000000"/>
          <w:sz w:val="20"/>
          <w:szCs w:val="20"/>
          <w:lang w:eastAsia="en-AU"/>
        </w:rPr>
        <w:t>3</w:t>
      </w:r>
      <w:r w:rsidRPr="00AC6522">
        <w:rPr>
          <w:rFonts w:eastAsia="Times New Roman"/>
          <w:color w:val="000000"/>
          <w:sz w:val="20"/>
          <w:szCs w:val="20"/>
          <w:lang w:eastAsia="en-AU"/>
        </w:rPr>
        <w:tab/>
        <w:t>Under section 76(4) of the Act an employer is required to ensure that employees have reasonable access to any applicable award.</w:t>
      </w:r>
    </w:p>
    <w:p w14:paraId="4F5201A6" w14:textId="77777777" w:rsidR="00350C81" w:rsidRDefault="00350C81">
      <w:pPr>
        <w:spacing w:after="0" w:line="240" w:lineRule="auto"/>
        <w:jc w:val="left"/>
        <w:rPr>
          <w:rFonts w:eastAsia="Times New Roman"/>
          <w:b/>
          <w:bCs/>
          <w:color w:val="000000"/>
          <w:sz w:val="32"/>
          <w:szCs w:val="32"/>
          <w:lang w:eastAsia="en-AU"/>
        </w:rPr>
      </w:pPr>
      <w:bookmarkStart w:id="71" w:name="Elkera_Print_TOC22"/>
      <w:bookmarkStart w:id="72" w:name="ida0540820_ca68_4607_b7a8_2b53277cf947_6"/>
      <w:r>
        <w:rPr>
          <w:rFonts w:eastAsia="Times New Roman"/>
          <w:b/>
          <w:bCs/>
          <w:color w:val="000000"/>
          <w:sz w:val="32"/>
          <w:szCs w:val="32"/>
          <w:lang w:eastAsia="en-AU"/>
        </w:rPr>
        <w:br w:type="page"/>
      </w:r>
    </w:p>
    <w:p w14:paraId="046F4A7C" w14:textId="65783339"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lastRenderedPageBreak/>
        <w:t>Schedule 2—Recognised organisations</w:t>
      </w:r>
      <w:bookmarkEnd w:id="71"/>
      <w:bookmarkEnd w:id="72"/>
    </w:p>
    <w:p w14:paraId="3C891A0A"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45"/>
        <w:gridCol w:w="4242"/>
      </w:tblGrid>
      <w:tr w:rsidR="00AC6522" w:rsidRPr="00AC6522" w14:paraId="2CF0D3AF" w14:textId="77777777" w:rsidTr="00F51B00">
        <w:trPr>
          <w:cantSplit/>
          <w:tblHeader/>
        </w:trPr>
        <w:tc>
          <w:tcPr>
            <w:tcW w:w="4545" w:type="dxa"/>
            <w:tcBorders>
              <w:top w:val="nil"/>
              <w:left w:val="nil"/>
              <w:bottom w:val="single" w:sz="4" w:space="0" w:color="auto"/>
              <w:right w:val="nil"/>
            </w:tcBorders>
          </w:tcPr>
          <w:p w14:paraId="72B8C4CD" w14:textId="77777777" w:rsidR="00AC6522" w:rsidRPr="00AC6522" w:rsidRDefault="00AC6522" w:rsidP="00AC652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C6522">
              <w:rPr>
                <w:rFonts w:eastAsia="Times New Roman"/>
                <w:b/>
                <w:bCs/>
                <w:color w:val="000000"/>
                <w:sz w:val="20"/>
                <w:szCs w:val="20"/>
                <w:lang w:eastAsia="en-AU"/>
              </w:rPr>
              <w:t>Organisation or body</w:t>
            </w:r>
          </w:p>
        </w:tc>
        <w:tc>
          <w:tcPr>
            <w:tcW w:w="4242" w:type="dxa"/>
            <w:tcBorders>
              <w:top w:val="nil"/>
              <w:left w:val="nil"/>
              <w:bottom w:val="single" w:sz="4" w:space="0" w:color="auto"/>
              <w:right w:val="nil"/>
            </w:tcBorders>
          </w:tcPr>
          <w:p w14:paraId="3562DE24" w14:textId="77777777" w:rsidR="00AC6522" w:rsidRPr="00AC6522" w:rsidRDefault="00AC6522" w:rsidP="00AC6522">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C6522">
              <w:rPr>
                <w:rFonts w:eastAsia="Times New Roman"/>
                <w:b/>
                <w:bCs/>
                <w:color w:val="000000"/>
                <w:sz w:val="20"/>
                <w:szCs w:val="20"/>
                <w:lang w:eastAsia="en-AU"/>
              </w:rPr>
              <w:t>Principal location</w:t>
            </w:r>
          </w:p>
        </w:tc>
      </w:tr>
      <w:tr w:rsidR="00AC6522" w:rsidRPr="00AC6522" w14:paraId="637840AF" w14:textId="77777777" w:rsidTr="00F51B00">
        <w:trPr>
          <w:cantSplit/>
        </w:trPr>
        <w:tc>
          <w:tcPr>
            <w:tcW w:w="4545" w:type="dxa"/>
            <w:tcBorders>
              <w:top w:val="single" w:sz="4" w:space="0" w:color="auto"/>
              <w:left w:val="nil"/>
              <w:bottom w:val="nil"/>
              <w:right w:val="nil"/>
            </w:tcBorders>
          </w:tcPr>
          <w:p w14:paraId="2DF5BACA"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Autism Association of South Australia Incorporated</w:t>
            </w:r>
          </w:p>
        </w:tc>
        <w:tc>
          <w:tcPr>
            <w:tcW w:w="4242" w:type="dxa"/>
            <w:tcBorders>
              <w:top w:val="single" w:sz="4" w:space="0" w:color="auto"/>
              <w:left w:val="nil"/>
              <w:bottom w:val="nil"/>
              <w:right w:val="nil"/>
            </w:tcBorders>
          </w:tcPr>
          <w:p w14:paraId="470BA588"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6-8 MAB Circuit</w:t>
            </w:r>
          </w:p>
          <w:p w14:paraId="24DA3D8E"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TONSLEY SA 5042</w:t>
            </w:r>
          </w:p>
        </w:tc>
      </w:tr>
      <w:tr w:rsidR="00AC6522" w:rsidRPr="00AC6522" w14:paraId="19ED8EB8" w14:textId="77777777" w:rsidTr="00F51B00">
        <w:trPr>
          <w:cantSplit/>
        </w:trPr>
        <w:tc>
          <w:tcPr>
            <w:tcW w:w="4545" w:type="dxa"/>
            <w:tcBorders>
              <w:top w:val="nil"/>
              <w:left w:val="nil"/>
              <w:bottom w:val="nil"/>
              <w:right w:val="nil"/>
            </w:tcBorders>
          </w:tcPr>
          <w:p w14:paraId="17565A16"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Barkuma Incorporated (except for that part known as Personnel Employment (SA) a Division of Barkuma Incorporated)</w:t>
            </w:r>
          </w:p>
        </w:tc>
        <w:tc>
          <w:tcPr>
            <w:tcW w:w="4242" w:type="dxa"/>
            <w:tcBorders>
              <w:top w:val="nil"/>
              <w:left w:val="nil"/>
              <w:bottom w:val="nil"/>
              <w:right w:val="nil"/>
            </w:tcBorders>
          </w:tcPr>
          <w:p w14:paraId="66CAAFAB"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Level 3, 151B South Terrace</w:t>
            </w:r>
          </w:p>
          <w:p w14:paraId="08C21D60"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ADELAIDE SA 5000</w:t>
            </w:r>
          </w:p>
        </w:tc>
      </w:tr>
      <w:tr w:rsidR="00AC6522" w:rsidRPr="00AC6522" w14:paraId="2F35D942" w14:textId="77777777" w:rsidTr="00F51B00">
        <w:trPr>
          <w:cantSplit/>
        </w:trPr>
        <w:tc>
          <w:tcPr>
            <w:tcW w:w="4545" w:type="dxa"/>
            <w:tcBorders>
              <w:top w:val="nil"/>
              <w:left w:val="nil"/>
              <w:bottom w:val="nil"/>
              <w:right w:val="nil"/>
            </w:tcBorders>
          </w:tcPr>
          <w:p w14:paraId="4988EE14"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Barossa Enterprises Incorporated</w:t>
            </w:r>
          </w:p>
        </w:tc>
        <w:tc>
          <w:tcPr>
            <w:tcW w:w="4242" w:type="dxa"/>
            <w:tcBorders>
              <w:top w:val="nil"/>
              <w:left w:val="nil"/>
              <w:bottom w:val="nil"/>
              <w:right w:val="nil"/>
            </w:tcBorders>
          </w:tcPr>
          <w:p w14:paraId="252248D0"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27 Samuel Road</w:t>
            </w:r>
          </w:p>
          <w:p w14:paraId="2F501B58"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NURIOOTPA SA 5355</w:t>
            </w:r>
          </w:p>
        </w:tc>
      </w:tr>
      <w:tr w:rsidR="00AC6522" w:rsidRPr="00AC6522" w14:paraId="66AAA4E8" w14:textId="77777777" w:rsidTr="00F51B00">
        <w:trPr>
          <w:cantSplit/>
        </w:trPr>
        <w:tc>
          <w:tcPr>
            <w:tcW w:w="4545" w:type="dxa"/>
            <w:tcBorders>
              <w:top w:val="nil"/>
              <w:left w:val="nil"/>
              <w:bottom w:val="nil"/>
              <w:right w:val="nil"/>
            </w:tcBorders>
          </w:tcPr>
          <w:p w14:paraId="3FDC8E18"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Bedford Industries Incorporated</w:t>
            </w:r>
          </w:p>
        </w:tc>
        <w:tc>
          <w:tcPr>
            <w:tcW w:w="4242" w:type="dxa"/>
            <w:tcBorders>
              <w:top w:val="nil"/>
              <w:left w:val="nil"/>
              <w:bottom w:val="nil"/>
              <w:right w:val="nil"/>
            </w:tcBorders>
          </w:tcPr>
          <w:p w14:paraId="0B4415C0"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615 Goodwood Road</w:t>
            </w:r>
          </w:p>
          <w:p w14:paraId="4E0310DC"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PANORAMA SA 5041</w:t>
            </w:r>
          </w:p>
        </w:tc>
      </w:tr>
      <w:tr w:rsidR="00AC6522" w:rsidRPr="00AC6522" w14:paraId="10FB2967" w14:textId="77777777" w:rsidTr="00F51B00">
        <w:trPr>
          <w:cantSplit/>
        </w:trPr>
        <w:tc>
          <w:tcPr>
            <w:tcW w:w="4545" w:type="dxa"/>
            <w:tcBorders>
              <w:top w:val="nil"/>
              <w:left w:val="nil"/>
              <w:bottom w:val="nil"/>
              <w:right w:val="nil"/>
            </w:tcBorders>
          </w:tcPr>
          <w:p w14:paraId="3B854215"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Hands on SA Limited</w:t>
            </w:r>
          </w:p>
        </w:tc>
        <w:tc>
          <w:tcPr>
            <w:tcW w:w="4242" w:type="dxa"/>
            <w:tcBorders>
              <w:top w:val="nil"/>
              <w:left w:val="nil"/>
              <w:bottom w:val="nil"/>
              <w:right w:val="nil"/>
            </w:tcBorders>
          </w:tcPr>
          <w:p w14:paraId="0244E564"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Unit 2, 11 Ridley Street</w:t>
            </w:r>
          </w:p>
          <w:p w14:paraId="2820E4ED"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HINDMARSH SA 5007</w:t>
            </w:r>
          </w:p>
        </w:tc>
      </w:tr>
      <w:tr w:rsidR="00AC6522" w:rsidRPr="00AC6522" w14:paraId="4563E9E5" w14:textId="77777777" w:rsidTr="00F51B00">
        <w:trPr>
          <w:cantSplit/>
        </w:trPr>
        <w:tc>
          <w:tcPr>
            <w:tcW w:w="4545" w:type="dxa"/>
            <w:tcBorders>
              <w:top w:val="nil"/>
              <w:left w:val="nil"/>
              <w:bottom w:val="nil"/>
              <w:right w:val="nil"/>
            </w:tcBorders>
          </w:tcPr>
          <w:p w14:paraId="0E6FFB9C"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Melaleuca Centre Incorporated</w:t>
            </w:r>
          </w:p>
        </w:tc>
        <w:tc>
          <w:tcPr>
            <w:tcW w:w="4242" w:type="dxa"/>
            <w:tcBorders>
              <w:top w:val="nil"/>
              <w:left w:val="nil"/>
              <w:bottom w:val="nil"/>
              <w:right w:val="nil"/>
            </w:tcBorders>
          </w:tcPr>
          <w:p w14:paraId="79144312"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76 Princess Highway</w:t>
            </w:r>
          </w:p>
          <w:p w14:paraId="195DFA9C"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MENINGIE SA 5264</w:t>
            </w:r>
          </w:p>
        </w:tc>
      </w:tr>
      <w:tr w:rsidR="00AC6522" w:rsidRPr="00AC6522" w14:paraId="2BA68E2C" w14:textId="77777777" w:rsidTr="00F51B00">
        <w:trPr>
          <w:cantSplit/>
        </w:trPr>
        <w:tc>
          <w:tcPr>
            <w:tcW w:w="4545" w:type="dxa"/>
            <w:tcBorders>
              <w:top w:val="nil"/>
              <w:left w:val="nil"/>
              <w:bottom w:val="nil"/>
              <w:right w:val="nil"/>
            </w:tcBorders>
          </w:tcPr>
          <w:p w14:paraId="2510CB03"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Minda Incorporated</w:t>
            </w:r>
          </w:p>
        </w:tc>
        <w:tc>
          <w:tcPr>
            <w:tcW w:w="4242" w:type="dxa"/>
            <w:tcBorders>
              <w:top w:val="nil"/>
              <w:left w:val="nil"/>
              <w:bottom w:val="nil"/>
              <w:right w:val="nil"/>
            </w:tcBorders>
          </w:tcPr>
          <w:p w14:paraId="1048FD3F"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12-16 King George Avenue</w:t>
            </w:r>
          </w:p>
          <w:p w14:paraId="5B28147B"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NORTH BRIGHTON SA 5048</w:t>
            </w:r>
          </w:p>
        </w:tc>
      </w:tr>
      <w:tr w:rsidR="00AC6522" w:rsidRPr="00AC6522" w14:paraId="3B697437" w14:textId="77777777" w:rsidTr="00F51B00">
        <w:trPr>
          <w:cantSplit/>
        </w:trPr>
        <w:tc>
          <w:tcPr>
            <w:tcW w:w="4545" w:type="dxa"/>
            <w:tcBorders>
              <w:top w:val="nil"/>
              <w:left w:val="nil"/>
              <w:bottom w:val="nil"/>
              <w:right w:val="nil"/>
            </w:tcBorders>
          </w:tcPr>
          <w:p w14:paraId="2FA8FF82"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Muscular Dystrophy Association of S.A. Incorporated</w:t>
            </w:r>
          </w:p>
        </w:tc>
        <w:tc>
          <w:tcPr>
            <w:tcW w:w="4242" w:type="dxa"/>
            <w:tcBorders>
              <w:top w:val="nil"/>
              <w:left w:val="nil"/>
              <w:bottom w:val="nil"/>
              <w:right w:val="nil"/>
            </w:tcBorders>
          </w:tcPr>
          <w:p w14:paraId="015EE9AF"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36-38 Henley Beach Road</w:t>
            </w:r>
          </w:p>
          <w:p w14:paraId="31378EAE"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MILE END SA 5031</w:t>
            </w:r>
          </w:p>
        </w:tc>
      </w:tr>
      <w:tr w:rsidR="00AC6522" w:rsidRPr="00AC6522" w14:paraId="180AD66F" w14:textId="77777777" w:rsidTr="00F51B00">
        <w:trPr>
          <w:cantSplit/>
        </w:trPr>
        <w:tc>
          <w:tcPr>
            <w:tcW w:w="4545" w:type="dxa"/>
            <w:tcBorders>
              <w:top w:val="nil"/>
              <w:left w:val="nil"/>
              <w:bottom w:val="nil"/>
              <w:right w:val="nil"/>
            </w:tcBorders>
          </w:tcPr>
          <w:p w14:paraId="579C4080"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Orana Incorporated</w:t>
            </w:r>
          </w:p>
        </w:tc>
        <w:tc>
          <w:tcPr>
            <w:tcW w:w="4242" w:type="dxa"/>
            <w:tcBorders>
              <w:top w:val="nil"/>
              <w:left w:val="nil"/>
              <w:bottom w:val="nil"/>
              <w:right w:val="nil"/>
            </w:tcBorders>
          </w:tcPr>
          <w:p w14:paraId="206360D8"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26 Watson Avenue</w:t>
            </w:r>
          </w:p>
          <w:p w14:paraId="1F86F8FD"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NETLEY SA 5037</w:t>
            </w:r>
          </w:p>
        </w:tc>
      </w:tr>
      <w:tr w:rsidR="00AC6522" w:rsidRPr="00AC6522" w14:paraId="2105FAFE" w14:textId="77777777" w:rsidTr="00F51B00">
        <w:trPr>
          <w:cantSplit/>
        </w:trPr>
        <w:tc>
          <w:tcPr>
            <w:tcW w:w="4545" w:type="dxa"/>
            <w:tcBorders>
              <w:top w:val="nil"/>
              <w:left w:val="nil"/>
              <w:bottom w:val="nil"/>
              <w:right w:val="nil"/>
            </w:tcBorders>
          </w:tcPr>
          <w:p w14:paraId="72D10F9A"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Phoenix Society Incorporated</w:t>
            </w:r>
          </w:p>
        </w:tc>
        <w:tc>
          <w:tcPr>
            <w:tcW w:w="4242" w:type="dxa"/>
            <w:tcBorders>
              <w:top w:val="nil"/>
              <w:left w:val="nil"/>
              <w:bottom w:val="nil"/>
              <w:right w:val="nil"/>
            </w:tcBorders>
          </w:tcPr>
          <w:p w14:paraId="59507863"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18 Ashwin Parade</w:t>
            </w:r>
          </w:p>
          <w:p w14:paraId="7F27481A"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TORRENSVILLE SA 5031</w:t>
            </w:r>
          </w:p>
        </w:tc>
      </w:tr>
      <w:tr w:rsidR="00AC6522" w:rsidRPr="00AC6522" w14:paraId="31B0227D" w14:textId="77777777" w:rsidTr="00F51B00">
        <w:trPr>
          <w:cantSplit/>
        </w:trPr>
        <w:tc>
          <w:tcPr>
            <w:tcW w:w="4545" w:type="dxa"/>
            <w:tcBorders>
              <w:top w:val="nil"/>
              <w:left w:val="nil"/>
              <w:bottom w:val="nil"/>
              <w:right w:val="nil"/>
            </w:tcBorders>
          </w:tcPr>
          <w:p w14:paraId="7D7AAB53"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Product Action Incorporated</w:t>
            </w:r>
          </w:p>
        </w:tc>
        <w:tc>
          <w:tcPr>
            <w:tcW w:w="4242" w:type="dxa"/>
            <w:tcBorders>
              <w:top w:val="nil"/>
              <w:left w:val="nil"/>
              <w:bottom w:val="nil"/>
              <w:right w:val="nil"/>
            </w:tcBorders>
          </w:tcPr>
          <w:p w14:paraId="660B932D"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64 O.G. Road</w:t>
            </w:r>
          </w:p>
          <w:p w14:paraId="651A0148"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KLEMZIG SA 5087</w:t>
            </w:r>
          </w:p>
        </w:tc>
      </w:tr>
      <w:tr w:rsidR="00AC6522" w:rsidRPr="00AC6522" w14:paraId="1BA3C5D3" w14:textId="77777777" w:rsidTr="00F51B00">
        <w:trPr>
          <w:cantSplit/>
        </w:trPr>
        <w:tc>
          <w:tcPr>
            <w:tcW w:w="4545" w:type="dxa"/>
            <w:tcBorders>
              <w:top w:val="nil"/>
              <w:left w:val="nil"/>
              <w:bottom w:val="nil"/>
              <w:right w:val="nil"/>
            </w:tcBorders>
          </w:tcPr>
          <w:p w14:paraId="4D27EE80"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Royal Society for the Blind of South Australia Incorporated</w:t>
            </w:r>
          </w:p>
        </w:tc>
        <w:tc>
          <w:tcPr>
            <w:tcW w:w="4242" w:type="dxa"/>
            <w:tcBorders>
              <w:top w:val="nil"/>
              <w:left w:val="nil"/>
              <w:bottom w:val="nil"/>
              <w:right w:val="nil"/>
            </w:tcBorders>
          </w:tcPr>
          <w:p w14:paraId="0FF57D38"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212 Pirie Street</w:t>
            </w:r>
          </w:p>
          <w:p w14:paraId="57D18337"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ADELAIDE SA 5000</w:t>
            </w:r>
          </w:p>
        </w:tc>
      </w:tr>
      <w:tr w:rsidR="00AC6522" w:rsidRPr="00AC6522" w14:paraId="726ECC6C" w14:textId="77777777" w:rsidTr="00F51B00">
        <w:trPr>
          <w:cantSplit/>
        </w:trPr>
        <w:tc>
          <w:tcPr>
            <w:tcW w:w="4545" w:type="dxa"/>
            <w:tcBorders>
              <w:top w:val="nil"/>
              <w:left w:val="nil"/>
              <w:bottom w:val="nil"/>
              <w:right w:val="nil"/>
            </w:tcBorders>
          </w:tcPr>
          <w:p w14:paraId="74E8F841"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SA Group Enterprises Incorporated</w:t>
            </w:r>
          </w:p>
        </w:tc>
        <w:tc>
          <w:tcPr>
            <w:tcW w:w="4242" w:type="dxa"/>
            <w:tcBorders>
              <w:top w:val="nil"/>
              <w:left w:val="nil"/>
              <w:bottom w:val="nil"/>
              <w:right w:val="nil"/>
            </w:tcBorders>
          </w:tcPr>
          <w:p w14:paraId="2888D631"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12-16 King George Avenue</w:t>
            </w:r>
          </w:p>
          <w:p w14:paraId="248DE3F4"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NORTH BRIGHTON SA 5048</w:t>
            </w:r>
          </w:p>
        </w:tc>
      </w:tr>
      <w:tr w:rsidR="00AC6522" w:rsidRPr="00AC6522" w14:paraId="462CE452" w14:textId="77777777" w:rsidTr="00F51B00">
        <w:trPr>
          <w:cantSplit/>
        </w:trPr>
        <w:tc>
          <w:tcPr>
            <w:tcW w:w="4545" w:type="dxa"/>
            <w:tcBorders>
              <w:top w:val="nil"/>
              <w:left w:val="nil"/>
              <w:bottom w:val="nil"/>
              <w:right w:val="nil"/>
            </w:tcBorders>
          </w:tcPr>
          <w:p w14:paraId="1FA541B3"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Wirrawee Incorporated</w:t>
            </w:r>
          </w:p>
        </w:tc>
        <w:tc>
          <w:tcPr>
            <w:tcW w:w="4242" w:type="dxa"/>
            <w:tcBorders>
              <w:top w:val="nil"/>
              <w:left w:val="nil"/>
              <w:bottom w:val="nil"/>
              <w:right w:val="nil"/>
            </w:tcBorders>
          </w:tcPr>
          <w:p w14:paraId="21D62A40"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25 Adgerey Road</w:t>
            </w:r>
          </w:p>
          <w:p w14:paraId="301F91E6"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0"/>
                <w:szCs w:val="20"/>
                <w:lang w:eastAsia="en-AU"/>
              </w:rPr>
            </w:pPr>
            <w:r w:rsidRPr="00AC6522">
              <w:rPr>
                <w:rFonts w:eastAsia="Times New Roman"/>
                <w:color w:val="000000"/>
                <w:sz w:val="20"/>
                <w:szCs w:val="20"/>
                <w:lang w:eastAsia="en-AU"/>
              </w:rPr>
              <w:t>KADINA SA 5554</w:t>
            </w:r>
          </w:p>
        </w:tc>
      </w:tr>
    </w:tbl>
    <w:p w14:paraId="433FE75E"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3" w:name="Elkera_Print_TOC23"/>
      <w:bookmarkStart w:id="74" w:name="Elkera_Print_BK23"/>
      <w:r w:rsidRPr="00AC6522">
        <w:rPr>
          <w:rFonts w:eastAsia="Times New Roman"/>
          <w:b/>
          <w:bCs/>
          <w:color w:val="000000"/>
          <w:sz w:val="32"/>
          <w:szCs w:val="32"/>
          <w:lang w:eastAsia="en-AU"/>
        </w:rPr>
        <w:t xml:space="preserve">Schedule 3—Repeal of </w:t>
      </w:r>
      <w:r w:rsidRPr="00AC6522">
        <w:rPr>
          <w:rFonts w:eastAsia="Times New Roman"/>
          <w:b/>
          <w:bCs/>
          <w:i/>
          <w:iCs/>
          <w:color w:val="000000"/>
          <w:sz w:val="32"/>
          <w:szCs w:val="32"/>
          <w:lang w:eastAsia="en-AU"/>
        </w:rPr>
        <w:t>Fair Work (General) Regulations 2009</w:t>
      </w:r>
      <w:bookmarkEnd w:id="73"/>
      <w:bookmarkEnd w:id="74"/>
    </w:p>
    <w:p w14:paraId="059BE93A"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 xml:space="preserve">The </w:t>
      </w:r>
      <w:hyperlink r:id="rId64" w:history="1">
        <w:r w:rsidRPr="00AC6522">
          <w:rPr>
            <w:rFonts w:eastAsia="Times New Roman"/>
            <w:i/>
            <w:iCs/>
            <w:color w:val="000000"/>
            <w:sz w:val="23"/>
            <w:szCs w:val="23"/>
            <w:lang w:eastAsia="en-AU"/>
          </w:rPr>
          <w:t>Fair Work (General) Regulations 2009</w:t>
        </w:r>
      </w:hyperlink>
      <w:r w:rsidRPr="00AC6522">
        <w:rPr>
          <w:rFonts w:eastAsia="Times New Roman"/>
          <w:color w:val="000000"/>
          <w:sz w:val="23"/>
          <w:szCs w:val="23"/>
          <w:lang w:eastAsia="en-AU"/>
        </w:rPr>
        <w:t xml:space="preserve"> are repealed.</w:t>
      </w:r>
    </w:p>
    <w:p w14:paraId="494F1503" w14:textId="77777777" w:rsidR="00AC6522" w:rsidRPr="00AC6522" w:rsidRDefault="00AC6522" w:rsidP="00AC652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C6522">
        <w:rPr>
          <w:rFonts w:eastAsia="Times New Roman"/>
          <w:b/>
          <w:bCs/>
          <w:color w:val="000000"/>
          <w:sz w:val="20"/>
          <w:szCs w:val="20"/>
          <w:lang w:eastAsia="en-AU"/>
        </w:rPr>
        <w:t>Editorial note—</w:t>
      </w:r>
    </w:p>
    <w:p w14:paraId="79E5DDBE"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C6522">
        <w:rPr>
          <w:rFonts w:eastAsia="Times New Roman"/>
          <w:color w:val="000000"/>
          <w:sz w:val="20"/>
          <w:szCs w:val="20"/>
          <w:lang w:eastAsia="en-AU"/>
        </w:rPr>
        <w:t xml:space="preserve">As required by section 10AA(2) of the </w:t>
      </w:r>
      <w:hyperlink r:id="rId65" w:history="1">
        <w:r w:rsidRPr="00AC6522">
          <w:rPr>
            <w:rFonts w:eastAsia="Times New Roman"/>
            <w:i/>
            <w:iCs/>
            <w:color w:val="000000"/>
            <w:sz w:val="20"/>
            <w:szCs w:val="20"/>
            <w:lang w:eastAsia="en-AU"/>
          </w:rPr>
          <w:t>Legislative Instruments Act 1978</w:t>
        </w:r>
      </w:hyperlink>
      <w:r w:rsidRPr="00AC652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278B112" w14:textId="77777777" w:rsidR="00AC6522" w:rsidRPr="00AC6522" w:rsidRDefault="00AC6522" w:rsidP="00AC65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C6522">
        <w:rPr>
          <w:rFonts w:eastAsia="Times New Roman"/>
          <w:b/>
          <w:bCs/>
          <w:color w:val="000000"/>
          <w:sz w:val="26"/>
          <w:szCs w:val="26"/>
          <w:lang w:eastAsia="en-AU"/>
        </w:rPr>
        <w:t>Made by the Governor</w:t>
      </w:r>
    </w:p>
    <w:p w14:paraId="6B2DBA81"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with the advice and consent of the Executive Council</w:t>
      </w:r>
    </w:p>
    <w:p w14:paraId="5458E532" w14:textId="77777777" w:rsidR="00AC6522" w:rsidRPr="00AC6522" w:rsidRDefault="00AC6522" w:rsidP="00AC6522">
      <w:pPr>
        <w:keepNext/>
        <w:keepLines/>
        <w:autoSpaceDE w:val="0"/>
        <w:autoSpaceDN w:val="0"/>
        <w:adjustRightInd w:val="0"/>
        <w:spacing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on 22 August 2024</w:t>
      </w:r>
    </w:p>
    <w:p w14:paraId="715D8328"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No 85 of 2024</w:t>
      </w:r>
    </w:p>
    <w:p w14:paraId="669CCE73" w14:textId="66D275E0" w:rsidR="00AC6522" w:rsidRDefault="00AC6522">
      <w:pPr>
        <w:spacing w:after="0" w:line="240" w:lineRule="auto"/>
        <w:jc w:val="left"/>
        <w:rPr>
          <w:rFonts w:eastAsia="Times New Roman"/>
          <w:szCs w:val="17"/>
        </w:rPr>
      </w:pPr>
      <w:r>
        <w:br w:type="page"/>
      </w:r>
    </w:p>
    <w:p w14:paraId="3300FBBA" w14:textId="77777777" w:rsidR="00AC6522" w:rsidRDefault="00AC6522" w:rsidP="00AC6522">
      <w:pPr>
        <w:pStyle w:val="RegSpace"/>
      </w:pPr>
    </w:p>
    <w:p w14:paraId="5C732381" w14:textId="77777777" w:rsidR="00AC6522" w:rsidRPr="00AC6522" w:rsidRDefault="00AC6522" w:rsidP="00AC6522">
      <w:pPr>
        <w:keepLines/>
        <w:autoSpaceDE w:val="0"/>
        <w:autoSpaceDN w:val="0"/>
        <w:adjustRightInd w:val="0"/>
        <w:spacing w:before="240" w:after="0" w:line="240" w:lineRule="auto"/>
        <w:jc w:val="left"/>
        <w:rPr>
          <w:rFonts w:eastAsia="Times New Roman"/>
          <w:color w:val="000000"/>
          <w:sz w:val="28"/>
          <w:szCs w:val="28"/>
          <w:lang w:eastAsia="en-AU"/>
        </w:rPr>
      </w:pPr>
      <w:r w:rsidRPr="00AC6522">
        <w:rPr>
          <w:rFonts w:eastAsia="Times New Roman"/>
          <w:color w:val="000000"/>
          <w:sz w:val="28"/>
          <w:szCs w:val="28"/>
          <w:lang w:eastAsia="en-AU"/>
        </w:rPr>
        <w:t>South Australia</w:t>
      </w:r>
    </w:p>
    <w:p w14:paraId="48260014" w14:textId="77777777" w:rsidR="00AC6522" w:rsidRPr="00AC6522" w:rsidRDefault="00AC6522" w:rsidP="00816353">
      <w:pPr>
        <w:pStyle w:val="Heading3"/>
        <w:rPr>
          <w:lang w:eastAsia="en-AU"/>
        </w:rPr>
      </w:pPr>
      <w:bookmarkStart w:id="75" w:name="_Toc175215669"/>
      <w:r w:rsidRPr="00AC6522">
        <w:rPr>
          <w:lang w:eastAsia="en-AU"/>
        </w:rPr>
        <w:t>Fair Work (Representation) Regulations 2024</w:t>
      </w:r>
      <w:bookmarkEnd w:id="75"/>
    </w:p>
    <w:p w14:paraId="74DDCE89" w14:textId="77777777" w:rsidR="00AC6522" w:rsidRPr="00AC6522" w:rsidRDefault="00AC6522" w:rsidP="00AC6522">
      <w:pPr>
        <w:keepLines/>
        <w:autoSpaceDE w:val="0"/>
        <w:autoSpaceDN w:val="0"/>
        <w:adjustRightInd w:val="0"/>
        <w:spacing w:before="80" w:after="240" w:line="240" w:lineRule="auto"/>
        <w:jc w:val="left"/>
        <w:rPr>
          <w:rFonts w:eastAsia="Times New Roman"/>
          <w:color w:val="000000"/>
          <w:sz w:val="24"/>
          <w:szCs w:val="24"/>
          <w:lang w:eastAsia="en-AU"/>
        </w:rPr>
      </w:pPr>
      <w:r w:rsidRPr="00AC6522">
        <w:rPr>
          <w:rFonts w:eastAsia="Times New Roman"/>
          <w:color w:val="000000"/>
          <w:sz w:val="24"/>
          <w:szCs w:val="24"/>
          <w:lang w:eastAsia="en-AU"/>
        </w:rPr>
        <w:t xml:space="preserve">under the </w:t>
      </w:r>
      <w:r w:rsidRPr="00AC6522">
        <w:rPr>
          <w:rFonts w:eastAsia="Times New Roman"/>
          <w:i/>
          <w:iCs/>
          <w:color w:val="000000"/>
          <w:sz w:val="24"/>
          <w:szCs w:val="24"/>
          <w:lang w:eastAsia="en-AU"/>
        </w:rPr>
        <w:t>Fair Work Act 1994</w:t>
      </w:r>
    </w:p>
    <w:p w14:paraId="7C4964B6"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6A99F91" w14:textId="77777777" w:rsidR="00AC6522" w:rsidRPr="00AC6522" w:rsidRDefault="00AC6522" w:rsidP="00AC6522">
      <w:pPr>
        <w:keepLines/>
        <w:autoSpaceDE w:val="0"/>
        <w:autoSpaceDN w:val="0"/>
        <w:adjustRightInd w:val="0"/>
        <w:spacing w:before="120" w:after="0" w:line="240" w:lineRule="auto"/>
        <w:jc w:val="left"/>
        <w:rPr>
          <w:rFonts w:eastAsia="Times New Roman"/>
          <w:b/>
          <w:bCs/>
          <w:color w:val="000000"/>
          <w:sz w:val="32"/>
          <w:szCs w:val="32"/>
          <w:lang w:eastAsia="en-AU"/>
        </w:rPr>
      </w:pPr>
      <w:r w:rsidRPr="00AC6522">
        <w:rPr>
          <w:rFonts w:eastAsia="Times New Roman"/>
          <w:b/>
          <w:bCs/>
          <w:color w:val="000000"/>
          <w:sz w:val="32"/>
          <w:szCs w:val="32"/>
          <w:lang w:eastAsia="en-AU"/>
        </w:rPr>
        <w:t>Contents</w:t>
      </w:r>
    </w:p>
    <w:p w14:paraId="545B447B"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C6522" w:rsidRPr="00AC6522">
          <w:rPr>
            <w:rFonts w:eastAsia="Times New Roman"/>
            <w:color w:val="000000"/>
            <w:sz w:val="28"/>
            <w:szCs w:val="28"/>
            <w:lang w:eastAsia="en-AU"/>
          </w:rPr>
          <w:t>Part 1—Preliminary</w:t>
        </w:r>
      </w:hyperlink>
    </w:p>
    <w:p w14:paraId="4C5F1579"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C6522" w:rsidRPr="00AC6522">
          <w:rPr>
            <w:rFonts w:eastAsia="Times New Roman"/>
            <w:color w:val="000000"/>
            <w:sz w:val="22"/>
            <w:lang w:eastAsia="en-AU"/>
          </w:rPr>
          <w:t>1</w:t>
        </w:r>
        <w:r w:rsidR="00AC6522" w:rsidRPr="00AC6522">
          <w:rPr>
            <w:rFonts w:eastAsia="Times New Roman"/>
            <w:color w:val="000000"/>
            <w:sz w:val="22"/>
            <w:lang w:eastAsia="en-AU"/>
          </w:rPr>
          <w:tab/>
          <w:t>Short title</w:t>
        </w:r>
      </w:hyperlink>
    </w:p>
    <w:p w14:paraId="76C7A748"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C6522" w:rsidRPr="00AC6522">
          <w:rPr>
            <w:rFonts w:eastAsia="Times New Roman"/>
            <w:color w:val="000000"/>
            <w:sz w:val="22"/>
            <w:lang w:eastAsia="en-AU"/>
          </w:rPr>
          <w:t>2</w:t>
        </w:r>
        <w:r w:rsidR="00AC6522" w:rsidRPr="00AC6522">
          <w:rPr>
            <w:rFonts w:eastAsia="Times New Roman"/>
            <w:color w:val="000000"/>
            <w:sz w:val="22"/>
            <w:lang w:eastAsia="en-AU"/>
          </w:rPr>
          <w:tab/>
          <w:t>Commencement</w:t>
        </w:r>
      </w:hyperlink>
    </w:p>
    <w:p w14:paraId="64697DAC"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C6522" w:rsidRPr="00AC6522">
          <w:rPr>
            <w:rFonts w:eastAsia="Times New Roman"/>
            <w:color w:val="000000"/>
            <w:sz w:val="22"/>
            <w:lang w:eastAsia="en-AU"/>
          </w:rPr>
          <w:t>3</w:t>
        </w:r>
        <w:r w:rsidR="00AC6522" w:rsidRPr="00AC6522">
          <w:rPr>
            <w:rFonts w:eastAsia="Times New Roman"/>
            <w:color w:val="000000"/>
            <w:sz w:val="22"/>
            <w:lang w:eastAsia="en-AU"/>
          </w:rPr>
          <w:tab/>
          <w:t>Interpretation</w:t>
        </w:r>
      </w:hyperlink>
    </w:p>
    <w:p w14:paraId="3E072DE4"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C6522" w:rsidRPr="00AC6522">
          <w:rPr>
            <w:rFonts w:eastAsia="Times New Roman"/>
            <w:color w:val="000000"/>
            <w:sz w:val="28"/>
            <w:szCs w:val="28"/>
            <w:lang w:eastAsia="en-AU"/>
          </w:rPr>
          <w:t>Part 2—Registered agents</w:t>
        </w:r>
      </w:hyperlink>
    </w:p>
    <w:p w14:paraId="347847B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C6522" w:rsidRPr="00AC6522">
          <w:rPr>
            <w:rFonts w:eastAsia="Times New Roman"/>
            <w:color w:val="000000"/>
            <w:sz w:val="22"/>
            <w:lang w:eastAsia="en-AU"/>
          </w:rPr>
          <w:t>4</w:t>
        </w:r>
        <w:r w:rsidR="00AC6522" w:rsidRPr="00AC6522">
          <w:rPr>
            <w:rFonts w:eastAsia="Times New Roman"/>
            <w:color w:val="000000"/>
            <w:sz w:val="22"/>
            <w:lang w:eastAsia="en-AU"/>
          </w:rPr>
          <w:tab/>
          <w:t>Register</w:t>
        </w:r>
      </w:hyperlink>
    </w:p>
    <w:p w14:paraId="056400B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C6522" w:rsidRPr="00AC6522">
          <w:rPr>
            <w:rFonts w:eastAsia="Times New Roman"/>
            <w:color w:val="000000"/>
            <w:sz w:val="22"/>
            <w:lang w:eastAsia="en-AU"/>
          </w:rPr>
          <w:t>5</w:t>
        </w:r>
        <w:r w:rsidR="00AC6522" w:rsidRPr="00AC6522">
          <w:rPr>
            <w:rFonts w:eastAsia="Times New Roman"/>
            <w:color w:val="000000"/>
            <w:sz w:val="22"/>
            <w:lang w:eastAsia="en-AU"/>
          </w:rPr>
          <w:tab/>
          <w:t>Qualifications and experience</w:t>
        </w:r>
      </w:hyperlink>
    </w:p>
    <w:p w14:paraId="687B252B"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f92bcf30_c6be_485e_8860_ddaa732cbd" w:history="1">
        <w:r w:rsidR="00AC6522" w:rsidRPr="00AC6522">
          <w:rPr>
            <w:rFonts w:eastAsia="Times New Roman"/>
            <w:color w:val="000000"/>
            <w:sz w:val="22"/>
            <w:lang w:eastAsia="en-AU"/>
          </w:rPr>
          <w:t>6</w:t>
        </w:r>
        <w:r w:rsidR="00AC6522" w:rsidRPr="00AC6522">
          <w:rPr>
            <w:rFonts w:eastAsia="Times New Roman"/>
            <w:color w:val="000000"/>
            <w:sz w:val="22"/>
            <w:lang w:eastAsia="en-AU"/>
          </w:rPr>
          <w:tab/>
          <w:t>Application for registration</w:t>
        </w:r>
      </w:hyperlink>
    </w:p>
    <w:p w14:paraId="574DDC8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AC6522" w:rsidRPr="00AC6522">
          <w:rPr>
            <w:rFonts w:eastAsia="Times New Roman"/>
            <w:color w:val="000000"/>
            <w:sz w:val="22"/>
            <w:lang w:eastAsia="en-AU"/>
          </w:rPr>
          <w:t>7</w:t>
        </w:r>
        <w:r w:rsidR="00AC6522" w:rsidRPr="00AC6522">
          <w:rPr>
            <w:rFonts w:eastAsia="Times New Roman"/>
            <w:color w:val="000000"/>
            <w:sz w:val="22"/>
            <w:lang w:eastAsia="en-AU"/>
          </w:rPr>
          <w:tab/>
          <w:t>Disqualification</w:t>
        </w:r>
      </w:hyperlink>
    </w:p>
    <w:p w14:paraId="6112153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AC6522" w:rsidRPr="00AC6522">
          <w:rPr>
            <w:rFonts w:eastAsia="Times New Roman"/>
            <w:color w:val="000000"/>
            <w:sz w:val="22"/>
            <w:lang w:eastAsia="en-AU"/>
          </w:rPr>
          <w:t>8</w:t>
        </w:r>
        <w:r w:rsidR="00AC6522" w:rsidRPr="00AC6522">
          <w:rPr>
            <w:rFonts w:eastAsia="Times New Roman"/>
            <w:color w:val="000000"/>
            <w:sz w:val="22"/>
            <w:lang w:eastAsia="en-AU"/>
          </w:rPr>
          <w:tab/>
          <w:t>Person ceasing to be recognised advocate</w:t>
        </w:r>
      </w:hyperlink>
    </w:p>
    <w:p w14:paraId="0DC3ACBB"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AC6522" w:rsidRPr="00AC6522">
          <w:rPr>
            <w:rFonts w:eastAsia="Times New Roman"/>
            <w:color w:val="000000"/>
            <w:sz w:val="22"/>
            <w:lang w:eastAsia="en-AU"/>
          </w:rPr>
          <w:t>9</w:t>
        </w:r>
        <w:r w:rsidR="00AC6522" w:rsidRPr="00AC6522">
          <w:rPr>
            <w:rFonts w:eastAsia="Times New Roman"/>
            <w:color w:val="000000"/>
            <w:sz w:val="22"/>
            <w:lang w:eastAsia="en-AU"/>
          </w:rPr>
          <w:tab/>
          <w:t>Code of conduct</w:t>
        </w:r>
      </w:hyperlink>
    </w:p>
    <w:p w14:paraId="26C630B1"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AC6522" w:rsidRPr="00AC6522">
          <w:rPr>
            <w:rFonts w:eastAsia="Times New Roman"/>
            <w:color w:val="000000"/>
            <w:sz w:val="22"/>
            <w:lang w:eastAsia="en-AU"/>
          </w:rPr>
          <w:t>10</w:t>
        </w:r>
        <w:r w:rsidR="00AC6522" w:rsidRPr="00AC6522">
          <w:rPr>
            <w:rFonts w:eastAsia="Times New Roman"/>
            <w:color w:val="000000"/>
            <w:sz w:val="22"/>
            <w:lang w:eastAsia="en-AU"/>
          </w:rPr>
          <w:tab/>
          <w:t>Payment of fees</w:t>
        </w:r>
      </w:hyperlink>
    </w:p>
    <w:p w14:paraId="1C46B6F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AC6522" w:rsidRPr="00AC6522">
          <w:rPr>
            <w:rFonts w:eastAsia="Times New Roman"/>
            <w:color w:val="000000"/>
            <w:sz w:val="22"/>
            <w:lang w:eastAsia="en-AU"/>
          </w:rPr>
          <w:t>11</w:t>
        </w:r>
        <w:r w:rsidR="00AC6522" w:rsidRPr="00AC6522">
          <w:rPr>
            <w:rFonts w:eastAsia="Times New Roman"/>
            <w:color w:val="000000"/>
            <w:sz w:val="22"/>
            <w:lang w:eastAsia="en-AU"/>
          </w:rPr>
          <w:tab/>
          <w:t>Penalty</w:t>
        </w:r>
      </w:hyperlink>
    </w:p>
    <w:p w14:paraId="5FE5F234"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idb32642e2_3e9b_4e13_8638_552672150e6a_b" w:history="1">
        <w:r w:rsidR="00AC6522" w:rsidRPr="00AC6522">
          <w:rPr>
            <w:rFonts w:eastAsia="Times New Roman"/>
            <w:color w:val="000000"/>
            <w:sz w:val="28"/>
            <w:szCs w:val="28"/>
            <w:lang w:eastAsia="en-AU"/>
          </w:rPr>
          <w:t>Schedule 1—Application for registration as agent (not being a recognised advocate)</w:t>
        </w:r>
      </w:hyperlink>
    </w:p>
    <w:p w14:paraId="138991E1"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id503bb561_ae4e_4d76_b3fa_b238f524df" w:history="1">
        <w:r w:rsidR="00AC6522" w:rsidRPr="00AC6522">
          <w:rPr>
            <w:rFonts w:eastAsia="Times New Roman"/>
            <w:color w:val="000000"/>
            <w:sz w:val="28"/>
            <w:szCs w:val="28"/>
            <w:lang w:eastAsia="en-AU"/>
          </w:rPr>
          <w:t>Schedule 2—Code of conduct to be observed by registered agents</w:t>
        </w:r>
      </w:hyperlink>
    </w:p>
    <w:p w14:paraId="1FAE282D"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83b36ec8_8140_4f74_9f9c_8ecf8d6ed8" w:history="1">
        <w:r w:rsidR="00AC6522" w:rsidRPr="00AC6522">
          <w:rPr>
            <w:rFonts w:eastAsia="Times New Roman"/>
            <w:color w:val="000000"/>
            <w:sz w:val="28"/>
            <w:szCs w:val="28"/>
            <w:lang w:eastAsia="en-AU"/>
          </w:rPr>
          <w:t>Part 1——Duties to the community</w:t>
        </w:r>
      </w:hyperlink>
    </w:p>
    <w:p w14:paraId="77480C1A"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AC6522" w:rsidRPr="00AC6522">
          <w:rPr>
            <w:rFonts w:eastAsia="Times New Roman"/>
            <w:color w:val="000000"/>
            <w:sz w:val="22"/>
            <w:lang w:eastAsia="en-AU"/>
          </w:rPr>
          <w:t>1</w:t>
        </w:r>
        <w:r w:rsidR="00AC6522" w:rsidRPr="00AC6522">
          <w:rPr>
            <w:rFonts w:eastAsia="Times New Roman"/>
            <w:color w:val="000000"/>
            <w:sz w:val="22"/>
            <w:lang w:eastAsia="en-AU"/>
          </w:rPr>
          <w:tab/>
          <w:t>Trust money</w:t>
        </w:r>
      </w:hyperlink>
    </w:p>
    <w:p w14:paraId="220545C5"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AC6522" w:rsidRPr="00AC6522">
          <w:rPr>
            <w:rFonts w:eastAsia="Times New Roman"/>
            <w:color w:val="000000"/>
            <w:sz w:val="22"/>
            <w:lang w:eastAsia="en-AU"/>
          </w:rPr>
          <w:t>2</w:t>
        </w:r>
        <w:r w:rsidR="00AC6522" w:rsidRPr="00AC6522">
          <w:rPr>
            <w:rFonts w:eastAsia="Times New Roman"/>
            <w:color w:val="000000"/>
            <w:sz w:val="22"/>
            <w:lang w:eastAsia="en-AU"/>
          </w:rPr>
          <w:tab/>
          <w:t>Trust accounts to be audited</w:t>
        </w:r>
      </w:hyperlink>
    </w:p>
    <w:p w14:paraId="3F526804"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AC6522" w:rsidRPr="00AC6522">
          <w:rPr>
            <w:rFonts w:eastAsia="Times New Roman"/>
            <w:color w:val="000000"/>
            <w:sz w:val="22"/>
            <w:lang w:eastAsia="en-AU"/>
          </w:rPr>
          <w:t>3</w:t>
        </w:r>
        <w:r w:rsidR="00AC6522" w:rsidRPr="00AC6522">
          <w:rPr>
            <w:rFonts w:eastAsia="Times New Roman"/>
            <w:color w:val="000000"/>
            <w:sz w:val="22"/>
            <w:lang w:eastAsia="en-AU"/>
          </w:rPr>
          <w:tab/>
          <w:t>Filing of auditor's certificate</w:t>
        </w:r>
      </w:hyperlink>
    </w:p>
    <w:p w14:paraId="576D25F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AC6522" w:rsidRPr="00AC6522">
          <w:rPr>
            <w:rFonts w:eastAsia="Times New Roman"/>
            <w:color w:val="000000"/>
            <w:sz w:val="22"/>
            <w:lang w:eastAsia="en-AU"/>
          </w:rPr>
          <w:t>4</w:t>
        </w:r>
        <w:r w:rsidR="00AC6522" w:rsidRPr="00AC6522">
          <w:rPr>
            <w:rFonts w:eastAsia="Times New Roman"/>
            <w:color w:val="000000"/>
            <w:sz w:val="22"/>
            <w:lang w:eastAsia="en-AU"/>
          </w:rPr>
          <w:tab/>
          <w:t>Removal of agent's name from register</w:t>
        </w:r>
      </w:hyperlink>
    </w:p>
    <w:p w14:paraId="115542C7"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5" w:history="1">
        <w:r w:rsidR="00AC6522" w:rsidRPr="00AC6522">
          <w:rPr>
            <w:rFonts w:eastAsia="Times New Roman"/>
            <w:color w:val="000000"/>
            <w:sz w:val="28"/>
            <w:szCs w:val="28"/>
            <w:lang w:eastAsia="en-AU"/>
          </w:rPr>
          <w:t>Part 2—Duties to clients</w:t>
        </w:r>
      </w:hyperlink>
    </w:p>
    <w:p w14:paraId="0EEF96ED"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AC6522" w:rsidRPr="00AC6522">
          <w:rPr>
            <w:rFonts w:eastAsia="Times New Roman"/>
            <w:color w:val="000000"/>
            <w:sz w:val="22"/>
            <w:lang w:eastAsia="en-AU"/>
          </w:rPr>
          <w:t>5</w:t>
        </w:r>
        <w:r w:rsidR="00AC6522" w:rsidRPr="00AC6522">
          <w:rPr>
            <w:rFonts w:eastAsia="Times New Roman"/>
            <w:color w:val="000000"/>
            <w:sz w:val="22"/>
            <w:lang w:eastAsia="en-AU"/>
          </w:rPr>
          <w:tab/>
          <w:t>Agent to act on client's instructions</w:t>
        </w:r>
      </w:hyperlink>
    </w:p>
    <w:p w14:paraId="187DB24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AC6522" w:rsidRPr="00AC6522">
          <w:rPr>
            <w:rFonts w:eastAsia="Times New Roman"/>
            <w:color w:val="000000"/>
            <w:sz w:val="22"/>
            <w:lang w:eastAsia="en-AU"/>
          </w:rPr>
          <w:t>6</w:t>
        </w:r>
        <w:r w:rsidR="00AC6522" w:rsidRPr="00AC6522">
          <w:rPr>
            <w:rFonts w:eastAsia="Times New Roman"/>
            <w:color w:val="000000"/>
            <w:sz w:val="22"/>
            <w:lang w:eastAsia="en-AU"/>
          </w:rPr>
          <w:tab/>
          <w:t>Agent must advise client of basis for calculating charges</w:t>
        </w:r>
      </w:hyperlink>
    </w:p>
    <w:p w14:paraId="292D1FC4"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AC6522" w:rsidRPr="00AC6522">
          <w:rPr>
            <w:rFonts w:eastAsia="Times New Roman"/>
            <w:color w:val="000000"/>
            <w:sz w:val="22"/>
            <w:lang w:eastAsia="en-AU"/>
          </w:rPr>
          <w:t>7</w:t>
        </w:r>
        <w:r w:rsidR="00AC6522" w:rsidRPr="00AC6522">
          <w:rPr>
            <w:rFonts w:eastAsia="Times New Roman"/>
            <w:color w:val="000000"/>
            <w:sz w:val="22"/>
            <w:lang w:eastAsia="en-AU"/>
          </w:rPr>
          <w:tab/>
          <w:t>Confidentiality</w:t>
        </w:r>
      </w:hyperlink>
    </w:p>
    <w:p w14:paraId="4328711A"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AC6522" w:rsidRPr="00AC6522">
          <w:rPr>
            <w:rFonts w:eastAsia="Times New Roman"/>
            <w:color w:val="000000"/>
            <w:sz w:val="22"/>
            <w:lang w:eastAsia="en-AU"/>
          </w:rPr>
          <w:t>8</w:t>
        </w:r>
        <w:r w:rsidR="00AC6522" w:rsidRPr="00AC6522">
          <w:rPr>
            <w:rFonts w:eastAsia="Times New Roman"/>
            <w:color w:val="000000"/>
            <w:sz w:val="22"/>
            <w:lang w:eastAsia="en-AU"/>
          </w:rPr>
          <w:tab/>
          <w:t>Disclosure of interest</w:t>
        </w:r>
      </w:hyperlink>
    </w:p>
    <w:p w14:paraId="0187D68E"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AC6522" w:rsidRPr="00AC6522">
          <w:rPr>
            <w:rFonts w:eastAsia="Times New Roman"/>
            <w:color w:val="000000"/>
            <w:sz w:val="22"/>
            <w:lang w:eastAsia="en-AU"/>
          </w:rPr>
          <w:t>9</w:t>
        </w:r>
        <w:r w:rsidR="00AC6522" w:rsidRPr="00AC6522">
          <w:rPr>
            <w:rFonts w:eastAsia="Times New Roman"/>
            <w:color w:val="000000"/>
            <w:sz w:val="22"/>
            <w:lang w:eastAsia="en-AU"/>
          </w:rPr>
          <w:tab/>
          <w:t>Disclosure of potential conflict of interest</w:t>
        </w:r>
      </w:hyperlink>
    </w:p>
    <w:p w14:paraId="533EAC79"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AC6522" w:rsidRPr="00AC6522">
          <w:rPr>
            <w:rFonts w:eastAsia="Times New Roman"/>
            <w:color w:val="000000"/>
            <w:sz w:val="22"/>
            <w:lang w:eastAsia="en-AU"/>
          </w:rPr>
          <w:t>10</w:t>
        </w:r>
        <w:r w:rsidR="00AC6522" w:rsidRPr="00AC6522">
          <w:rPr>
            <w:rFonts w:eastAsia="Times New Roman"/>
            <w:color w:val="000000"/>
            <w:sz w:val="22"/>
            <w:lang w:eastAsia="en-AU"/>
          </w:rPr>
          <w:tab/>
          <w:t>Agent may act for more than 1 party</w:t>
        </w:r>
      </w:hyperlink>
    </w:p>
    <w:p w14:paraId="266B8237"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AC6522" w:rsidRPr="00AC6522">
          <w:rPr>
            <w:rFonts w:eastAsia="Times New Roman"/>
            <w:color w:val="000000"/>
            <w:sz w:val="22"/>
            <w:lang w:eastAsia="en-AU"/>
          </w:rPr>
          <w:t>11</w:t>
        </w:r>
        <w:r w:rsidR="00AC6522" w:rsidRPr="00AC6522">
          <w:rPr>
            <w:rFonts w:eastAsia="Times New Roman"/>
            <w:color w:val="000000"/>
            <w:sz w:val="22"/>
            <w:lang w:eastAsia="en-AU"/>
          </w:rPr>
          <w:tab/>
          <w:t>Agent to work in timely fashion</w:t>
        </w:r>
      </w:hyperlink>
    </w:p>
    <w:p w14:paraId="056F3846"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00AC6522" w:rsidRPr="00AC6522">
          <w:rPr>
            <w:rFonts w:eastAsia="Times New Roman"/>
            <w:color w:val="000000"/>
            <w:sz w:val="22"/>
            <w:lang w:eastAsia="en-AU"/>
          </w:rPr>
          <w:t>12</w:t>
        </w:r>
        <w:r w:rsidR="00AC6522" w:rsidRPr="00AC6522">
          <w:rPr>
            <w:rFonts w:eastAsia="Times New Roman"/>
            <w:color w:val="000000"/>
            <w:sz w:val="22"/>
            <w:lang w:eastAsia="en-AU"/>
          </w:rPr>
          <w:tab/>
          <w:t>Agent to apprise client of developments</w:t>
        </w:r>
      </w:hyperlink>
    </w:p>
    <w:p w14:paraId="16CE831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00AC6522" w:rsidRPr="00AC6522">
          <w:rPr>
            <w:rFonts w:eastAsia="Times New Roman"/>
            <w:color w:val="000000"/>
            <w:sz w:val="22"/>
            <w:lang w:eastAsia="en-AU"/>
          </w:rPr>
          <w:t>13</w:t>
        </w:r>
        <w:r w:rsidR="00AC6522" w:rsidRPr="00AC6522">
          <w:rPr>
            <w:rFonts w:eastAsia="Times New Roman"/>
            <w:color w:val="000000"/>
            <w:sz w:val="22"/>
            <w:lang w:eastAsia="en-AU"/>
          </w:rPr>
          <w:tab/>
          <w:t>Agent must not give advice to advance illegal purpose</w:t>
        </w:r>
      </w:hyperlink>
    </w:p>
    <w:p w14:paraId="0B86C80B"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AC6522" w:rsidRPr="00AC6522">
          <w:rPr>
            <w:rFonts w:eastAsia="Times New Roman"/>
            <w:color w:val="000000"/>
            <w:sz w:val="22"/>
            <w:lang w:eastAsia="en-AU"/>
          </w:rPr>
          <w:t>14</w:t>
        </w:r>
        <w:r w:rsidR="00AC6522" w:rsidRPr="00AC6522">
          <w:rPr>
            <w:rFonts w:eastAsia="Times New Roman"/>
            <w:color w:val="000000"/>
            <w:sz w:val="22"/>
            <w:lang w:eastAsia="en-AU"/>
          </w:rPr>
          <w:tab/>
          <w:t>Agent may decline to act in certain circumstances</w:t>
        </w:r>
      </w:hyperlink>
    </w:p>
    <w:p w14:paraId="4CB50F8F"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AC6522" w:rsidRPr="00AC6522">
          <w:rPr>
            <w:rFonts w:eastAsia="Times New Roman"/>
            <w:color w:val="000000"/>
            <w:sz w:val="22"/>
            <w:lang w:eastAsia="en-AU"/>
          </w:rPr>
          <w:t>15</w:t>
        </w:r>
        <w:r w:rsidR="00AC6522" w:rsidRPr="00AC6522">
          <w:rPr>
            <w:rFonts w:eastAsia="Times New Roman"/>
            <w:color w:val="000000"/>
            <w:sz w:val="22"/>
            <w:lang w:eastAsia="en-AU"/>
          </w:rPr>
          <w:tab/>
          <w:t>Agent to assist new agent after termination of instructions</w:t>
        </w:r>
      </w:hyperlink>
    </w:p>
    <w:p w14:paraId="45535D8F" w14:textId="77777777" w:rsidR="00E765E5" w:rsidRDefault="00E765E5">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5922B850" w14:textId="0587C9BF"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7" w:history="1">
        <w:r w:rsidR="00AC6522" w:rsidRPr="00AC6522">
          <w:rPr>
            <w:rFonts w:eastAsia="Times New Roman"/>
            <w:color w:val="000000"/>
            <w:sz w:val="28"/>
            <w:szCs w:val="28"/>
            <w:lang w:eastAsia="en-AU"/>
          </w:rPr>
          <w:t>Part 3—Duties to SAET</w:t>
        </w:r>
      </w:hyperlink>
    </w:p>
    <w:p w14:paraId="2405CD53"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AC6522" w:rsidRPr="00AC6522">
          <w:rPr>
            <w:rFonts w:eastAsia="Times New Roman"/>
            <w:color w:val="000000"/>
            <w:sz w:val="22"/>
            <w:lang w:eastAsia="en-AU"/>
          </w:rPr>
          <w:t>16</w:t>
        </w:r>
        <w:r w:rsidR="00AC6522" w:rsidRPr="00AC6522">
          <w:rPr>
            <w:rFonts w:eastAsia="Times New Roman"/>
            <w:color w:val="000000"/>
            <w:sz w:val="22"/>
            <w:lang w:eastAsia="en-AU"/>
          </w:rPr>
          <w:tab/>
          <w:t>Agent must not make untruthful statement</w:t>
        </w:r>
      </w:hyperlink>
    </w:p>
    <w:p w14:paraId="0DA2B116"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AC6522" w:rsidRPr="00AC6522">
          <w:rPr>
            <w:rFonts w:eastAsia="Times New Roman"/>
            <w:color w:val="000000"/>
            <w:sz w:val="22"/>
            <w:lang w:eastAsia="en-AU"/>
          </w:rPr>
          <w:t>17</w:t>
        </w:r>
        <w:r w:rsidR="00AC6522" w:rsidRPr="00AC6522">
          <w:rPr>
            <w:rFonts w:eastAsia="Times New Roman"/>
            <w:color w:val="000000"/>
            <w:sz w:val="22"/>
            <w:lang w:eastAsia="en-AU"/>
          </w:rPr>
          <w:tab/>
          <w:t>Agent must distinguish between statements of fact and statements based on instructions</w:t>
        </w:r>
      </w:hyperlink>
    </w:p>
    <w:p w14:paraId="35705ADB"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AC6522" w:rsidRPr="00AC6522">
          <w:rPr>
            <w:rFonts w:eastAsia="Times New Roman"/>
            <w:color w:val="000000"/>
            <w:sz w:val="22"/>
            <w:lang w:eastAsia="en-AU"/>
          </w:rPr>
          <w:t>18</w:t>
        </w:r>
        <w:r w:rsidR="00AC6522" w:rsidRPr="00AC6522">
          <w:rPr>
            <w:rFonts w:eastAsia="Times New Roman"/>
            <w:color w:val="000000"/>
            <w:sz w:val="22"/>
            <w:lang w:eastAsia="en-AU"/>
          </w:rPr>
          <w:tab/>
          <w:t>Imputations against character prohibited</w:t>
        </w:r>
      </w:hyperlink>
    </w:p>
    <w:p w14:paraId="325A507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AC6522" w:rsidRPr="00AC6522">
          <w:rPr>
            <w:rFonts w:eastAsia="Times New Roman"/>
            <w:color w:val="000000"/>
            <w:sz w:val="22"/>
            <w:lang w:eastAsia="en-AU"/>
          </w:rPr>
          <w:t>19</w:t>
        </w:r>
        <w:r w:rsidR="00AC6522" w:rsidRPr="00AC6522">
          <w:rPr>
            <w:rFonts w:eastAsia="Times New Roman"/>
            <w:color w:val="000000"/>
            <w:sz w:val="22"/>
            <w:lang w:eastAsia="en-AU"/>
          </w:rPr>
          <w:tab/>
          <w:t>Duty to guard against becoming conduit for certain questions</w:t>
        </w:r>
      </w:hyperlink>
    </w:p>
    <w:p w14:paraId="4DCC9A19"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00AC6522" w:rsidRPr="00AC6522">
          <w:rPr>
            <w:rFonts w:eastAsia="Times New Roman"/>
            <w:color w:val="000000"/>
            <w:sz w:val="22"/>
            <w:lang w:eastAsia="en-AU"/>
          </w:rPr>
          <w:t>20</w:t>
        </w:r>
        <w:r w:rsidR="00AC6522" w:rsidRPr="00AC6522">
          <w:rPr>
            <w:rFonts w:eastAsia="Times New Roman"/>
            <w:color w:val="000000"/>
            <w:sz w:val="22"/>
            <w:lang w:eastAsia="en-AU"/>
          </w:rPr>
          <w:tab/>
          <w:t>Undertaking must be carried out</w:t>
        </w:r>
      </w:hyperlink>
    </w:p>
    <w:p w14:paraId="3D40A0E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00AC6522" w:rsidRPr="00AC6522">
          <w:rPr>
            <w:rFonts w:eastAsia="Times New Roman"/>
            <w:color w:val="000000"/>
            <w:sz w:val="22"/>
            <w:lang w:eastAsia="en-AU"/>
          </w:rPr>
          <w:t>21</w:t>
        </w:r>
        <w:r w:rsidR="00AC6522" w:rsidRPr="00AC6522">
          <w:rPr>
            <w:rFonts w:eastAsia="Times New Roman"/>
            <w:color w:val="000000"/>
            <w:sz w:val="22"/>
            <w:lang w:eastAsia="en-AU"/>
          </w:rPr>
          <w:tab/>
          <w:t>Duty relating to discovery of documents</w:t>
        </w:r>
      </w:hyperlink>
    </w:p>
    <w:p w14:paraId="73688B83"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4" w:history="1">
        <w:r w:rsidR="00AC6522" w:rsidRPr="00AC6522">
          <w:rPr>
            <w:rFonts w:eastAsia="Times New Roman"/>
            <w:color w:val="000000"/>
            <w:sz w:val="28"/>
            <w:szCs w:val="28"/>
            <w:lang w:eastAsia="en-AU"/>
          </w:rPr>
          <w:t>Part 4—Duties to others</w:t>
        </w:r>
      </w:hyperlink>
    </w:p>
    <w:p w14:paraId="0CBD0E23"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AC6522" w:rsidRPr="00AC6522">
          <w:rPr>
            <w:rFonts w:eastAsia="Times New Roman"/>
            <w:color w:val="000000"/>
            <w:sz w:val="22"/>
            <w:lang w:eastAsia="en-AU"/>
          </w:rPr>
          <w:t>22</w:t>
        </w:r>
        <w:r w:rsidR="00AC6522" w:rsidRPr="00AC6522">
          <w:rPr>
            <w:rFonts w:eastAsia="Times New Roman"/>
            <w:color w:val="000000"/>
            <w:sz w:val="22"/>
            <w:lang w:eastAsia="en-AU"/>
          </w:rPr>
          <w:tab/>
          <w:t>Agent not to communicate with another's client without permission</w:t>
        </w:r>
      </w:hyperlink>
    </w:p>
    <w:p w14:paraId="4BD41DC5"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00AC6522" w:rsidRPr="00AC6522">
          <w:rPr>
            <w:rFonts w:eastAsia="Times New Roman"/>
            <w:color w:val="000000"/>
            <w:sz w:val="22"/>
            <w:lang w:eastAsia="en-AU"/>
          </w:rPr>
          <w:t>23</w:t>
        </w:r>
        <w:r w:rsidR="00AC6522" w:rsidRPr="00AC6522">
          <w:rPr>
            <w:rFonts w:eastAsia="Times New Roman"/>
            <w:color w:val="000000"/>
            <w:sz w:val="22"/>
            <w:lang w:eastAsia="en-AU"/>
          </w:rPr>
          <w:tab/>
          <w:t>Observation of party allowed</w:t>
        </w:r>
      </w:hyperlink>
    </w:p>
    <w:p w14:paraId="2386EC3B" w14:textId="77777777" w:rsidR="00AC6522" w:rsidRPr="00AC6522" w:rsidRDefault="00103DDC" w:rsidP="00AC652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7" w:history="1">
        <w:r w:rsidR="00AC6522" w:rsidRPr="00AC6522">
          <w:rPr>
            <w:rFonts w:eastAsia="Times New Roman"/>
            <w:color w:val="000000"/>
            <w:sz w:val="28"/>
            <w:szCs w:val="28"/>
            <w:lang w:eastAsia="en-AU"/>
          </w:rPr>
          <w:t xml:space="preserve">Schedule 3—Repeal of </w:t>
        </w:r>
        <w:r w:rsidR="00AC6522" w:rsidRPr="00AC6522">
          <w:rPr>
            <w:rFonts w:eastAsia="Times New Roman"/>
            <w:i/>
            <w:iCs/>
            <w:color w:val="000000"/>
            <w:sz w:val="28"/>
            <w:szCs w:val="28"/>
            <w:lang w:eastAsia="en-AU"/>
          </w:rPr>
          <w:t>Fair Work (Representation) Regulations 2009</w:t>
        </w:r>
      </w:hyperlink>
    </w:p>
    <w:p w14:paraId="0A2148DC"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F4E6F4"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1—Preliminary</w:t>
      </w:r>
    </w:p>
    <w:p w14:paraId="034CFFFA"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1—Short title</w:t>
      </w:r>
    </w:p>
    <w:p w14:paraId="3C04CB6C"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These regulations may be cited as the </w:t>
      </w:r>
      <w:r w:rsidRPr="00AC6522">
        <w:rPr>
          <w:rFonts w:eastAsia="Times New Roman"/>
          <w:i/>
          <w:iCs/>
          <w:color w:val="000000"/>
          <w:sz w:val="23"/>
          <w:szCs w:val="23"/>
          <w:lang w:eastAsia="en-AU"/>
        </w:rPr>
        <w:t>Fair Work (Representation) Regulations 2024</w:t>
      </w:r>
      <w:r w:rsidRPr="00AC6522">
        <w:rPr>
          <w:rFonts w:eastAsia="Times New Roman"/>
          <w:color w:val="000000"/>
          <w:sz w:val="23"/>
          <w:szCs w:val="23"/>
          <w:lang w:eastAsia="en-AU"/>
        </w:rPr>
        <w:t>.</w:t>
      </w:r>
    </w:p>
    <w:p w14:paraId="1EFCD185"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2—Commencement</w:t>
      </w:r>
    </w:p>
    <w:p w14:paraId="63FE9948"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These regulations come into operation on the day on which they are made.</w:t>
      </w:r>
    </w:p>
    <w:p w14:paraId="394B4150"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3—Interpretation</w:t>
      </w:r>
    </w:p>
    <w:p w14:paraId="171571F5"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In these regulations—</w:t>
      </w:r>
    </w:p>
    <w:p w14:paraId="2CC179F4"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b/>
          <w:bCs/>
          <w:i/>
          <w:iCs/>
          <w:color w:val="000000"/>
          <w:sz w:val="23"/>
          <w:szCs w:val="23"/>
          <w:lang w:eastAsia="en-AU"/>
        </w:rPr>
        <w:t>Act</w:t>
      </w:r>
      <w:r w:rsidRPr="00AC6522">
        <w:rPr>
          <w:rFonts w:eastAsia="Times New Roman"/>
          <w:color w:val="000000"/>
          <w:sz w:val="23"/>
          <w:szCs w:val="23"/>
          <w:lang w:eastAsia="en-AU"/>
        </w:rPr>
        <w:t xml:space="preserve"> means the </w:t>
      </w:r>
      <w:hyperlink r:id="rId66"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w:t>
      </w:r>
    </w:p>
    <w:p w14:paraId="15705717"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b/>
          <w:bCs/>
          <w:i/>
          <w:iCs/>
          <w:color w:val="000000"/>
          <w:sz w:val="23"/>
          <w:szCs w:val="23"/>
          <w:lang w:eastAsia="en-AU"/>
        </w:rPr>
        <w:t>business day</w:t>
      </w:r>
      <w:r w:rsidRPr="00AC6522">
        <w:rPr>
          <w:rFonts w:eastAsia="Times New Roman"/>
          <w:color w:val="000000"/>
          <w:sz w:val="23"/>
          <w:szCs w:val="23"/>
          <w:lang w:eastAsia="en-AU"/>
        </w:rPr>
        <w:t xml:space="preserve"> means any day except Saturday, Sunday or a public holiday;</w:t>
      </w:r>
    </w:p>
    <w:p w14:paraId="11C9D1D8"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b/>
          <w:bCs/>
          <w:i/>
          <w:iCs/>
          <w:color w:val="000000"/>
          <w:sz w:val="23"/>
          <w:szCs w:val="23"/>
          <w:lang w:eastAsia="en-AU"/>
        </w:rPr>
        <w:t>recognised advocate</w:t>
      </w:r>
      <w:r w:rsidRPr="00AC6522">
        <w:rPr>
          <w:rFonts w:eastAsia="Times New Roman"/>
          <w:color w:val="000000"/>
          <w:sz w:val="23"/>
          <w:szCs w:val="23"/>
          <w:lang w:eastAsia="en-AU"/>
        </w:rPr>
        <w:t xml:space="preserve"> means—</w:t>
      </w:r>
    </w:p>
    <w:p w14:paraId="0683FFB3"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6" w:name="idb8de69c9_465c_4538_ba91_3b0017cc14"/>
      <w:r w:rsidRPr="00AC6522">
        <w:rPr>
          <w:rFonts w:eastAsia="Times New Roman"/>
          <w:color w:val="000000"/>
          <w:sz w:val="23"/>
          <w:szCs w:val="23"/>
          <w:lang w:eastAsia="en-AU"/>
        </w:rPr>
        <w:tab/>
        <w:t>(a)</w:t>
      </w:r>
      <w:r w:rsidRPr="00AC6522">
        <w:rPr>
          <w:rFonts w:eastAsia="Times New Roman"/>
          <w:color w:val="000000"/>
          <w:sz w:val="23"/>
          <w:szCs w:val="23"/>
          <w:lang w:eastAsia="en-AU"/>
        </w:rPr>
        <w:tab/>
        <w:t>a person who is an officer or employee of an association and whose registration as a registered agent under the Act is supported by that association; or</w:t>
      </w:r>
      <w:bookmarkEnd w:id="76"/>
    </w:p>
    <w:p w14:paraId="10F51A4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7" w:name="id466dc4ab_8b55_4a7a_860e_4b75daee8b"/>
      <w:r w:rsidRPr="00AC6522">
        <w:rPr>
          <w:rFonts w:eastAsia="Times New Roman"/>
          <w:color w:val="000000"/>
          <w:sz w:val="23"/>
          <w:szCs w:val="23"/>
          <w:lang w:eastAsia="en-AU"/>
        </w:rPr>
        <w:tab/>
        <w:t>(b)</w:t>
      </w:r>
      <w:r w:rsidRPr="00AC6522">
        <w:rPr>
          <w:rFonts w:eastAsia="Times New Roman"/>
          <w:color w:val="000000"/>
          <w:sz w:val="23"/>
          <w:szCs w:val="23"/>
          <w:lang w:eastAsia="en-AU"/>
        </w:rPr>
        <w:tab/>
        <w:t>a person whose registration as a registered agent under the Act is supported by an employer of public employees.</w:t>
      </w:r>
      <w:bookmarkEnd w:id="77"/>
    </w:p>
    <w:p w14:paraId="25FE85CA"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2—Registered agents</w:t>
      </w:r>
    </w:p>
    <w:p w14:paraId="305F685B"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4—Register</w:t>
      </w:r>
    </w:p>
    <w:p w14:paraId="573339F5"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The register of registered agents maintained under section 26(1) of the Act will be divided into 2 parts—</w:t>
      </w:r>
    </w:p>
    <w:p w14:paraId="6343501B"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1 part relating to persons who are recognised advocates; and</w:t>
      </w:r>
    </w:p>
    <w:p w14:paraId="28650F6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other part relating to other registered agents.</w:t>
      </w:r>
    </w:p>
    <w:p w14:paraId="5E0AEBB0" w14:textId="77777777" w:rsidR="0098139C" w:rsidRDefault="0098139C">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80D867D" w14:textId="74543890"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5—Qualifications and experience</w:t>
      </w:r>
    </w:p>
    <w:p w14:paraId="49ED4499"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 xml:space="preserve">Subject to </w:t>
      </w:r>
      <w:hyperlink w:anchor="id5647033c_6d38_4419_acc2_1e4732e177" w:history="1">
        <w:r w:rsidRPr="00AC6522">
          <w:rPr>
            <w:rFonts w:eastAsia="Times New Roman"/>
            <w:color w:val="000000"/>
            <w:sz w:val="23"/>
            <w:szCs w:val="23"/>
            <w:lang w:eastAsia="en-AU"/>
          </w:rPr>
          <w:t>subregulation (2)</w:t>
        </w:r>
      </w:hyperlink>
      <w:r w:rsidRPr="00AC6522">
        <w:rPr>
          <w:rFonts w:eastAsia="Times New Roman"/>
          <w:color w:val="000000"/>
          <w:sz w:val="23"/>
          <w:szCs w:val="23"/>
          <w:lang w:eastAsia="en-AU"/>
        </w:rPr>
        <w:t>, the following qualifications and experience are prescribed for the purposes of section 26(2)(a) of the Act:</w:t>
      </w:r>
    </w:p>
    <w:p w14:paraId="2E6D7D9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extensive experience in industrial relations;</w:t>
      </w:r>
    </w:p>
    <w:p w14:paraId="39780C2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 high level of written and oral communication skills;</w:t>
      </w:r>
    </w:p>
    <w:p w14:paraId="4D772F80"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a sound understanding of the human, social and political factors which influence industrial relations;</w:t>
      </w:r>
    </w:p>
    <w:p w14:paraId="70661A9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experience in undertaking negotiations in the industrial relations field;</w:t>
      </w:r>
    </w:p>
    <w:p w14:paraId="1816EB93"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experience in appearing as an advocate before industrial authorities;</w:t>
      </w:r>
    </w:p>
    <w:p w14:paraId="42581C4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(f)</w:t>
      </w:r>
      <w:r w:rsidRPr="00AC6522">
        <w:rPr>
          <w:rFonts w:eastAsia="Times New Roman"/>
          <w:color w:val="000000"/>
          <w:sz w:val="23"/>
          <w:szCs w:val="23"/>
          <w:lang w:eastAsia="en-AU"/>
        </w:rPr>
        <w:tab/>
        <w:t>experience in the interpretation and implementation of awards, industrial agreements and industrial relations policies;</w:t>
      </w:r>
    </w:p>
    <w:p w14:paraId="49419A4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(g)</w:t>
      </w:r>
      <w:r w:rsidRPr="00AC6522">
        <w:rPr>
          <w:rFonts w:eastAsia="Times New Roman"/>
          <w:color w:val="000000"/>
          <w:sz w:val="23"/>
          <w:szCs w:val="23"/>
          <w:lang w:eastAsia="en-AU"/>
        </w:rPr>
        <w:tab/>
        <w:t>reasonable knowledge of the legislative framework within which industrial relations operate.</w:t>
      </w:r>
    </w:p>
    <w:p w14:paraId="74C83808"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8" w:name="id5647033c_6d38_4419_acc2_1e4732e177"/>
      <w:r w:rsidRPr="00AC6522">
        <w:rPr>
          <w:rFonts w:eastAsia="Times New Roman"/>
          <w:color w:val="000000"/>
          <w:sz w:val="23"/>
          <w:szCs w:val="23"/>
          <w:lang w:eastAsia="en-AU"/>
        </w:rPr>
        <w:tab/>
        <w:t>(2)</w:t>
      </w:r>
      <w:r w:rsidRPr="00AC6522">
        <w:rPr>
          <w:rFonts w:eastAsia="Times New Roman"/>
          <w:color w:val="000000"/>
          <w:sz w:val="23"/>
          <w:szCs w:val="23"/>
          <w:lang w:eastAsia="en-AU"/>
        </w:rPr>
        <w:tab/>
        <w:t>A person who is a recognised advocate will be taken to have the qualifications and experience necessary to obtain registration.</w:t>
      </w:r>
      <w:bookmarkEnd w:id="78"/>
    </w:p>
    <w:p w14:paraId="401A8B7C"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9" w:name="idf92bcf30_c6be_485e_8860_ddaa732cbd"/>
      <w:r w:rsidRPr="00AC6522">
        <w:rPr>
          <w:rFonts w:eastAsia="Times New Roman"/>
          <w:b/>
          <w:bCs/>
          <w:color w:val="000000"/>
          <w:sz w:val="26"/>
          <w:szCs w:val="26"/>
          <w:lang w:eastAsia="en-AU"/>
        </w:rPr>
        <w:t>6—Application for registration</w:t>
      </w:r>
      <w:bookmarkEnd w:id="79"/>
    </w:p>
    <w:p w14:paraId="5565E23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An application by a recognised advocate for registration as a registered agent must be made in writing to the Registrar and, if the Registrar is satisfied that the application is duly made under these regulations, the Registrar must register the person as a registered agent (on that part of the register relating to recognised advocates).</w:t>
      </w:r>
    </w:p>
    <w:p w14:paraId="40A38350"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0" w:name="ida8ad304f_5781_4cdf_bf9c_55d249fd69"/>
      <w:r w:rsidRPr="00AC6522">
        <w:rPr>
          <w:rFonts w:eastAsia="Times New Roman"/>
          <w:color w:val="000000"/>
          <w:sz w:val="23"/>
          <w:szCs w:val="23"/>
          <w:lang w:eastAsia="en-AU"/>
        </w:rPr>
        <w:tab/>
        <w:t>(2)</w:t>
      </w:r>
      <w:r w:rsidRPr="00AC6522">
        <w:rPr>
          <w:rFonts w:eastAsia="Times New Roman"/>
          <w:color w:val="000000"/>
          <w:sz w:val="23"/>
          <w:szCs w:val="23"/>
          <w:lang w:eastAsia="en-AU"/>
        </w:rPr>
        <w:tab/>
        <w:t>An application by any other person for registration as a registered agent must—</w:t>
      </w:r>
      <w:bookmarkEnd w:id="80"/>
    </w:p>
    <w:p w14:paraId="5BF1642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be made to the Registrar; and</w:t>
      </w:r>
    </w:p>
    <w:p w14:paraId="569C596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 xml:space="preserve">contain the information set out in </w:t>
      </w:r>
      <w:hyperlink w:anchor="idb32642e2_3e9b_4e13_8638_552672150e6a_b" w:history="1">
        <w:r w:rsidRPr="00AC6522">
          <w:rPr>
            <w:rFonts w:eastAsia="Times New Roman"/>
            <w:color w:val="000000"/>
            <w:sz w:val="23"/>
            <w:szCs w:val="23"/>
            <w:lang w:eastAsia="en-AU"/>
          </w:rPr>
          <w:t>Schedule 1</w:t>
        </w:r>
      </w:hyperlink>
      <w:r w:rsidRPr="00AC6522">
        <w:rPr>
          <w:rFonts w:eastAsia="Times New Roman"/>
          <w:color w:val="000000"/>
          <w:sz w:val="23"/>
          <w:szCs w:val="23"/>
          <w:lang w:eastAsia="en-AU"/>
        </w:rPr>
        <w:t>; and</w:t>
      </w:r>
    </w:p>
    <w:p w14:paraId="471E9C7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be accompanied by 2 references—</w:t>
      </w:r>
    </w:p>
    <w:p w14:paraId="7C651EC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which are supplied by persons who are actively involved in industrial relations; and</w:t>
      </w:r>
    </w:p>
    <w:p w14:paraId="4E599B51"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which provide information relating to the applicant's qualifications and experience for the purposes of section 26(2)(a) of the Act; and</w:t>
      </w:r>
    </w:p>
    <w:p w14:paraId="5EA85E1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be accompanied by the appropriate fee prescribed by notice for the purposes of the Act; and</w:t>
      </w:r>
    </w:p>
    <w:p w14:paraId="7C2EBF98"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be accompanied by a statutory declaration from the applicant that they have read and understand the code of conduct established by these regulations, and that they agree to abide by that code.</w:t>
      </w:r>
    </w:p>
    <w:p w14:paraId="2879143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 xml:space="preserve">The Registrar must, within 3 business days after the day on which an application for registration as a registered agent under </w:t>
      </w:r>
      <w:hyperlink w:anchor="ida8ad304f_5781_4cdf_bf9c_55d249fd69" w:history="1">
        <w:r w:rsidRPr="00AC6522">
          <w:rPr>
            <w:rFonts w:eastAsia="Times New Roman"/>
            <w:color w:val="000000"/>
            <w:sz w:val="23"/>
            <w:szCs w:val="23"/>
            <w:lang w:eastAsia="en-AU"/>
          </w:rPr>
          <w:t>subregulation (2)</w:t>
        </w:r>
      </w:hyperlink>
      <w:r w:rsidRPr="00AC6522">
        <w:rPr>
          <w:rFonts w:eastAsia="Times New Roman"/>
          <w:color w:val="000000"/>
          <w:sz w:val="23"/>
          <w:szCs w:val="23"/>
          <w:lang w:eastAsia="en-AU"/>
        </w:rPr>
        <w:t xml:space="preserve"> has been made, cause notice of the application to be published on a website determined by the Registrar.</w:t>
      </w:r>
    </w:p>
    <w:p w14:paraId="0A7B27B9" w14:textId="77777777" w:rsidR="0098139C" w:rsidRDefault="0098139C">
      <w:pPr>
        <w:spacing w:after="0" w:line="240" w:lineRule="auto"/>
        <w:jc w:val="left"/>
        <w:rPr>
          <w:rFonts w:eastAsia="Times New Roman"/>
          <w:b/>
          <w:bCs/>
          <w:color w:val="000000"/>
          <w:sz w:val="26"/>
          <w:szCs w:val="26"/>
          <w:lang w:eastAsia="en-AU"/>
        </w:rPr>
      </w:pPr>
      <w:bookmarkStart w:id="81" w:name="Elkera_Print_TOC10"/>
      <w:bookmarkStart w:id="82" w:name="Elkera_Print_BK10"/>
      <w:r>
        <w:rPr>
          <w:rFonts w:eastAsia="Times New Roman"/>
          <w:b/>
          <w:bCs/>
          <w:color w:val="000000"/>
          <w:sz w:val="26"/>
          <w:szCs w:val="26"/>
          <w:lang w:eastAsia="en-AU"/>
        </w:rPr>
        <w:br w:type="page"/>
      </w:r>
    </w:p>
    <w:p w14:paraId="480A6943" w14:textId="6400B70C"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7—Disqualification</w:t>
      </w:r>
      <w:bookmarkEnd w:id="81"/>
      <w:bookmarkEnd w:id="82"/>
    </w:p>
    <w:p w14:paraId="527507E7"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3" w:name="id645ebdbc_a0ab_4489_91f9_ffffe96f39"/>
      <w:r w:rsidRPr="00AC6522">
        <w:rPr>
          <w:rFonts w:eastAsia="Times New Roman"/>
          <w:color w:val="000000"/>
          <w:sz w:val="23"/>
          <w:szCs w:val="23"/>
          <w:lang w:eastAsia="en-AU"/>
        </w:rPr>
        <w:tab/>
        <w:t>(1)</w:t>
      </w:r>
      <w:r w:rsidRPr="00AC6522">
        <w:rPr>
          <w:rFonts w:eastAsia="Times New Roman"/>
          <w:color w:val="000000"/>
          <w:sz w:val="23"/>
          <w:szCs w:val="23"/>
          <w:lang w:eastAsia="en-AU"/>
        </w:rPr>
        <w:tab/>
        <w:t>A person is disqualified from registration as an agent if the person—</w:t>
      </w:r>
      <w:bookmarkEnd w:id="83"/>
    </w:p>
    <w:p w14:paraId="6EBD1D94"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is an undischarged bankrupt, or a person whose affairs are being administered under the laws relating to bankruptcy; or</w:t>
      </w:r>
    </w:p>
    <w:p w14:paraId="6824AFD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has, within the preceding period of 5 years, been convicted or found guilty of an offence involving dishonesty or been a director or officer of a body corporate so convicted or found guilty during that period; or</w:t>
      </w:r>
    </w:p>
    <w:p w14:paraId="627B060D"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has, within the preceding period of 5 years, been convicted or found guilty of contempt of court or has been the subject of a finding of unprofessional conduct by a court or tribunal; or</w:t>
      </w:r>
    </w:p>
    <w:p w14:paraId="24A401FB"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4" w:name="id416340fd_c61f_436f_ace5_a6d91308eb"/>
      <w:r w:rsidRPr="00AC6522">
        <w:rPr>
          <w:rFonts w:eastAsia="Times New Roman"/>
          <w:color w:val="000000"/>
          <w:sz w:val="23"/>
          <w:szCs w:val="23"/>
          <w:lang w:eastAsia="en-AU"/>
        </w:rPr>
        <w:tab/>
        <w:t>(d)</w:t>
      </w:r>
      <w:r w:rsidRPr="00AC6522">
        <w:rPr>
          <w:rFonts w:eastAsia="Times New Roman"/>
          <w:color w:val="000000"/>
          <w:sz w:val="23"/>
          <w:szCs w:val="23"/>
          <w:lang w:eastAsia="en-AU"/>
        </w:rPr>
        <w:tab/>
        <w:t>has, within the preceding period of 5 years, been found by SAET to have breached the code of conduct established under these regulations or a code of conduct established under a corresponding previous enactment.</w:t>
      </w:r>
      <w:bookmarkEnd w:id="84"/>
    </w:p>
    <w:p w14:paraId="42ECCB2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r>
      <w:hyperlink w:anchor="id416340fd_c61f_436f_ace5_a6d91308eb" w:history="1">
        <w:r w:rsidRPr="00AC6522">
          <w:rPr>
            <w:rFonts w:eastAsia="Times New Roman"/>
            <w:color w:val="000000"/>
            <w:sz w:val="23"/>
            <w:szCs w:val="23"/>
            <w:lang w:eastAsia="en-AU"/>
          </w:rPr>
          <w:t>Subregulation (1)(d)</w:t>
        </w:r>
      </w:hyperlink>
      <w:r w:rsidRPr="00AC6522">
        <w:rPr>
          <w:rFonts w:eastAsia="Times New Roman"/>
          <w:color w:val="000000"/>
          <w:sz w:val="23"/>
          <w:szCs w:val="23"/>
          <w:lang w:eastAsia="en-AU"/>
        </w:rPr>
        <w:t xml:space="preserve"> does not apply to a recognised advocate.</w:t>
      </w:r>
    </w:p>
    <w:p w14:paraId="113B8B1D"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For the purposes of section 26(2)(b) of the Act a person who applies for registration or renewal of registration must satisfy the Registrar that they are not disqualified in accordance with this regulation.</w:t>
      </w:r>
    </w:p>
    <w:p w14:paraId="3454A47D"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5" w:name="Elkera_Print_BK11"/>
      <w:r w:rsidRPr="00AC6522">
        <w:rPr>
          <w:rFonts w:eastAsia="Times New Roman"/>
          <w:b/>
          <w:bCs/>
          <w:color w:val="000000"/>
          <w:sz w:val="26"/>
          <w:szCs w:val="26"/>
          <w:lang w:eastAsia="en-AU"/>
        </w:rPr>
        <w:t>8—Person ceasing to be recognised advocate</w:t>
      </w:r>
      <w:bookmarkEnd w:id="85"/>
    </w:p>
    <w:p w14:paraId="2E3717CB"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If—</w:t>
      </w:r>
    </w:p>
    <w:p w14:paraId="12988C0F"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 xml:space="preserve">in relation to a person who is registered as a registered agent under </w:t>
      </w:r>
      <w:hyperlink w:anchor="idb8de69c9_465c_4538_ba91_3b0017cc14" w:history="1">
        <w:r w:rsidRPr="00AC6522">
          <w:rPr>
            <w:rFonts w:eastAsia="Times New Roman"/>
            <w:color w:val="000000"/>
            <w:sz w:val="23"/>
            <w:szCs w:val="23"/>
            <w:lang w:eastAsia="en-AU"/>
          </w:rPr>
          <w:t>paragraph (a)</w:t>
        </w:r>
      </w:hyperlink>
      <w:r w:rsidRPr="00AC6522">
        <w:rPr>
          <w:rFonts w:eastAsia="Times New Roman"/>
          <w:color w:val="000000"/>
          <w:sz w:val="23"/>
          <w:szCs w:val="23"/>
          <w:lang w:eastAsia="en-AU"/>
        </w:rPr>
        <w:t xml:space="preserve"> of the definition of </w:t>
      </w:r>
      <w:r w:rsidRPr="00AC6522">
        <w:rPr>
          <w:rFonts w:eastAsia="Times New Roman"/>
          <w:b/>
          <w:bCs/>
          <w:i/>
          <w:iCs/>
          <w:color w:val="000000"/>
          <w:sz w:val="23"/>
          <w:szCs w:val="23"/>
          <w:lang w:eastAsia="en-AU"/>
        </w:rPr>
        <w:t>recognised advocate</w:t>
      </w:r>
      <w:r w:rsidRPr="00AC6522">
        <w:rPr>
          <w:rFonts w:eastAsia="Times New Roman"/>
          <w:color w:val="000000"/>
          <w:sz w:val="23"/>
          <w:szCs w:val="23"/>
          <w:lang w:eastAsia="en-AU"/>
        </w:rPr>
        <w:t>—</w:t>
      </w:r>
    </w:p>
    <w:p w14:paraId="0141CF9A"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the person ceases to be an officer or employee of the relevant association; or</w:t>
      </w:r>
    </w:p>
    <w:p w14:paraId="54C60A9B"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the relevant association ceases to support the person's registration; or</w:t>
      </w:r>
    </w:p>
    <w:p w14:paraId="4C91B6F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 xml:space="preserve">in relation to a person who is registered as a registered agent under </w:t>
      </w:r>
      <w:hyperlink w:anchor="id466dc4ab_8b55_4a7a_860e_4b75daee8b" w:history="1">
        <w:r w:rsidRPr="00AC6522">
          <w:rPr>
            <w:rFonts w:eastAsia="Times New Roman"/>
            <w:color w:val="000000"/>
            <w:sz w:val="23"/>
            <w:szCs w:val="23"/>
            <w:lang w:eastAsia="en-AU"/>
          </w:rPr>
          <w:t>paragraph (b)</w:t>
        </w:r>
      </w:hyperlink>
      <w:r w:rsidRPr="00AC6522">
        <w:rPr>
          <w:rFonts w:eastAsia="Times New Roman"/>
          <w:color w:val="000000"/>
          <w:sz w:val="23"/>
          <w:szCs w:val="23"/>
          <w:lang w:eastAsia="en-AU"/>
        </w:rPr>
        <w:t xml:space="preserve"> of the definition of </w:t>
      </w:r>
      <w:r w:rsidRPr="00AC6522">
        <w:rPr>
          <w:rFonts w:eastAsia="Times New Roman"/>
          <w:b/>
          <w:bCs/>
          <w:i/>
          <w:iCs/>
          <w:color w:val="000000"/>
          <w:sz w:val="23"/>
          <w:szCs w:val="23"/>
          <w:lang w:eastAsia="en-AU"/>
        </w:rPr>
        <w:t>recognised advocate</w:t>
      </w:r>
      <w:r w:rsidRPr="00AC6522">
        <w:rPr>
          <w:rFonts w:eastAsia="Times New Roman"/>
          <w:color w:val="000000"/>
          <w:sz w:val="23"/>
          <w:szCs w:val="23"/>
          <w:lang w:eastAsia="en-AU"/>
        </w:rPr>
        <w:t>—the relevant employer of public employees ceases to support the person's registration,</w:t>
      </w:r>
    </w:p>
    <w:p w14:paraId="0D254B85"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the person ceases to be entitled to be registered on that part of the register relating to recognised advocates (but the person may, if they think fit, apply for registration as a registered agent in their own right).</w:t>
      </w:r>
    </w:p>
    <w:p w14:paraId="6ACEF7B8"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9—Code of conduct</w:t>
      </w:r>
    </w:p>
    <w:p w14:paraId="210235D9"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 xml:space="preserve">The code of conduct set out in </w:t>
      </w:r>
      <w:hyperlink w:anchor="id503bb561_ae4e_4d76_b3fa_b238f524df" w:history="1">
        <w:r w:rsidRPr="00AC6522">
          <w:rPr>
            <w:rFonts w:eastAsia="Times New Roman"/>
            <w:color w:val="000000"/>
            <w:sz w:val="23"/>
            <w:szCs w:val="23"/>
            <w:lang w:eastAsia="en-AU"/>
          </w:rPr>
          <w:t>Schedule 2</w:t>
        </w:r>
      </w:hyperlink>
      <w:r w:rsidRPr="00AC6522">
        <w:rPr>
          <w:rFonts w:eastAsia="Times New Roman"/>
          <w:color w:val="000000"/>
          <w:sz w:val="23"/>
          <w:szCs w:val="23"/>
          <w:lang w:eastAsia="en-AU"/>
        </w:rPr>
        <w:t xml:space="preserve"> is established under section 26(5) of the Act.</w:t>
      </w:r>
    </w:p>
    <w:p w14:paraId="6CD87DCD"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 xml:space="preserve">However, </w:t>
      </w:r>
      <w:hyperlink w:anchor="id83b36ec8_8140_4f74_9f9c_8ecf8d6ed8" w:history="1">
        <w:r w:rsidRPr="00AC6522">
          <w:rPr>
            <w:rFonts w:eastAsia="Times New Roman"/>
            <w:color w:val="000000"/>
            <w:sz w:val="23"/>
            <w:szCs w:val="23"/>
            <w:lang w:eastAsia="en-AU"/>
          </w:rPr>
          <w:t>Part 1</w:t>
        </w:r>
      </w:hyperlink>
      <w:r w:rsidRPr="00AC6522">
        <w:rPr>
          <w:rFonts w:eastAsia="Times New Roman"/>
          <w:color w:val="000000"/>
          <w:sz w:val="23"/>
          <w:szCs w:val="23"/>
          <w:lang w:eastAsia="en-AU"/>
        </w:rPr>
        <w:t xml:space="preserve"> of the code of conduct does not apply to recognised advocates.</w:t>
      </w:r>
    </w:p>
    <w:p w14:paraId="35FF4168" w14:textId="77777777" w:rsidR="0098139C" w:rsidRDefault="0098139C">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85F159D" w14:textId="31AF87F3"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10—Payment of fees</w:t>
      </w:r>
    </w:p>
    <w:p w14:paraId="02CCF07F"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No fee is payable by a recognised advocate for the purposes of registration as a registered agent.</w:t>
      </w:r>
    </w:p>
    <w:p w14:paraId="0B32DE0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6" w:name="id82be57c1_6512_4e78_b02c_9af5a84270"/>
      <w:r w:rsidRPr="00AC6522">
        <w:rPr>
          <w:rFonts w:eastAsia="Times New Roman"/>
          <w:color w:val="000000"/>
          <w:sz w:val="23"/>
          <w:szCs w:val="23"/>
          <w:lang w:eastAsia="en-AU"/>
        </w:rPr>
        <w:tab/>
        <w:t>(2)</w:t>
      </w:r>
      <w:r w:rsidRPr="00AC6522">
        <w:rPr>
          <w:rFonts w:eastAsia="Times New Roman"/>
          <w:color w:val="000000"/>
          <w:sz w:val="23"/>
          <w:szCs w:val="23"/>
          <w:lang w:eastAsia="en-AU"/>
        </w:rPr>
        <w:tab/>
        <w:t>If a renewal fee prescribed by notice for the purposes of the Act is not paid as required, the Registrar may serve on the relevant person a notice in writing to the effect that their registration as an agent under the Act will lapse if the fee is not paid within 14 days after the notice is served.</w:t>
      </w:r>
      <w:bookmarkEnd w:id="86"/>
    </w:p>
    <w:p w14:paraId="397D6F1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7" w:name="id2ed9847c_2e46_43fa_ad0c_24cc7709d7"/>
      <w:r w:rsidRPr="00AC6522">
        <w:rPr>
          <w:rFonts w:eastAsia="Times New Roman"/>
          <w:color w:val="000000"/>
          <w:sz w:val="23"/>
          <w:szCs w:val="23"/>
          <w:lang w:eastAsia="en-AU"/>
        </w:rPr>
        <w:tab/>
        <w:t>(3)</w:t>
      </w:r>
      <w:r w:rsidRPr="00AC6522">
        <w:rPr>
          <w:rFonts w:eastAsia="Times New Roman"/>
          <w:color w:val="000000"/>
          <w:sz w:val="23"/>
          <w:szCs w:val="23"/>
          <w:lang w:eastAsia="en-AU"/>
        </w:rPr>
        <w:tab/>
        <w:t>The Registrar may extend (and further extend) the period within which a renewal fee must be paid.</w:t>
      </w:r>
      <w:bookmarkEnd w:id="87"/>
    </w:p>
    <w:p w14:paraId="1C1CACE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(4)</w:t>
      </w:r>
      <w:r w:rsidRPr="00AC6522">
        <w:rPr>
          <w:rFonts w:eastAsia="Times New Roman"/>
          <w:color w:val="000000"/>
          <w:sz w:val="23"/>
          <w:szCs w:val="23"/>
          <w:lang w:eastAsia="en-AU"/>
        </w:rPr>
        <w:tab/>
        <w:t xml:space="preserve">Subject to an extension under </w:t>
      </w:r>
      <w:hyperlink w:anchor="id2ed9847c_2e46_43fa_ad0c_24cc7709d7" w:history="1">
        <w:r w:rsidRPr="00AC6522">
          <w:rPr>
            <w:rFonts w:eastAsia="Times New Roman"/>
            <w:color w:val="000000"/>
            <w:sz w:val="23"/>
            <w:szCs w:val="23"/>
            <w:lang w:eastAsia="en-AU"/>
          </w:rPr>
          <w:t>subregulation (3)</w:t>
        </w:r>
      </w:hyperlink>
      <w:r w:rsidRPr="00AC6522">
        <w:rPr>
          <w:rFonts w:eastAsia="Times New Roman"/>
          <w:color w:val="000000"/>
          <w:sz w:val="23"/>
          <w:szCs w:val="23"/>
          <w:lang w:eastAsia="en-AU"/>
        </w:rPr>
        <w:t xml:space="preserve">, if a renewal fee is not paid within the time that applies under </w:t>
      </w:r>
      <w:hyperlink w:anchor="id82be57c1_6512_4e78_b02c_9af5a84270" w:history="1">
        <w:r w:rsidRPr="00AC6522">
          <w:rPr>
            <w:rFonts w:eastAsia="Times New Roman"/>
            <w:color w:val="000000"/>
            <w:sz w:val="23"/>
            <w:szCs w:val="23"/>
            <w:lang w:eastAsia="en-AU"/>
          </w:rPr>
          <w:t>subregulation (2)</w:t>
        </w:r>
      </w:hyperlink>
      <w:r w:rsidRPr="00AC6522">
        <w:rPr>
          <w:rFonts w:eastAsia="Times New Roman"/>
          <w:color w:val="000000"/>
          <w:sz w:val="23"/>
          <w:szCs w:val="23"/>
          <w:lang w:eastAsia="en-AU"/>
        </w:rPr>
        <w:t>, the person's registration as an agent under the Act is automatically cancelled.</w:t>
      </w:r>
    </w:p>
    <w:p w14:paraId="1322E541"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11—Penalty</w:t>
      </w:r>
    </w:p>
    <w:p w14:paraId="3CC1AA55"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person who breaches, or fails to comply with, a regulation is guilty of an offence.</w:t>
      </w:r>
    </w:p>
    <w:p w14:paraId="6CB04FCD" w14:textId="77777777" w:rsidR="00AC6522" w:rsidRPr="00AC6522" w:rsidRDefault="00AC6522" w:rsidP="00AC6522">
      <w:pPr>
        <w:keepLines/>
        <w:autoSpaceDE w:val="0"/>
        <w:autoSpaceDN w:val="0"/>
        <w:adjustRightInd w:val="0"/>
        <w:spacing w:before="8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Maximum penalty: $2 500.</w:t>
      </w:r>
    </w:p>
    <w:p w14:paraId="42F24BE8"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8" w:name="idb32642e2_3e9b_4e13_8638_552672150e6a_b"/>
      <w:r w:rsidRPr="00AC6522">
        <w:rPr>
          <w:rFonts w:eastAsia="Times New Roman"/>
          <w:b/>
          <w:bCs/>
          <w:color w:val="000000"/>
          <w:sz w:val="32"/>
          <w:szCs w:val="32"/>
          <w:lang w:eastAsia="en-AU"/>
        </w:rPr>
        <w:t>Schedule 1—Application for registration as agent (not being a recognised advocate)</w:t>
      </w:r>
      <w:bookmarkEnd w:id="88"/>
    </w:p>
    <w:p w14:paraId="6456D46D" w14:textId="77777777" w:rsidR="00AC6522" w:rsidRPr="00AC6522" w:rsidRDefault="00103DDC" w:rsidP="00AC6522">
      <w:pPr>
        <w:keepLines/>
        <w:autoSpaceDE w:val="0"/>
        <w:autoSpaceDN w:val="0"/>
        <w:adjustRightInd w:val="0"/>
        <w:spacing w:before="120" w:after="0" w:line="240" w:lineRule="auto"/>
        <w:jc w:val="left"/>
        <w:rPr>
          <w:rFonts w:eastAsia="Times New Roman"/>
          <w:color w:val="000000"/>
          <w:sz w:val="23"/>
          <w:szCs w:val="23"/>
          <w:lang w:eastAsia="en-AU"/>
        </w:rPr>
      </w:pPr>
      <w:hyperlink r:id="rId67" w:history="1">
        <w:r w:rsidR="00AC6522" w:rsidRPr="00AC6522">
          <w:rPr>
            <w:rFonts w:eastAsia="Times New Roman"/>
            <w:i/>
            <w:iCs/>
            <w:color w:val="000000"/>
            <w:sz w:val="23"/>
            <w:szCs w:val="23"/>
            <w:lang w:eastAsia="en-AU"/>
          </w:rPr>
          <w:t>Fair Work (Representation) Regulations 2024</w:t>
        </w:r>
      </w:hyperlink>
      <w:r w:rsidR="00AC6522" w:rsidRPr="00AC6522">
        <w:rPr>
          <w:rFonts w:eastAsia="Times New Roman"/>
          <w:color w:val="000000"/>
          <w:sz w:val="23"/>
          <w:szCs w:val="23"/>
          <w:lang w:eastAsia="en-AU"/>
        </w:rPr>
        <w:t>—</w:t>
      </w:r>
      <w:hyperlink w:anchor="ida8ad304f_5781_4cdf_bf9c_55d249fd69" w:history="1">
        <w:r w:rsidR="00AC6522" w:rsidRPr="00AC6522">
          <w:rPr>
            <w:rFonts w:eastAsia="Times New Roman"/>
            <w:color w:val="000000"/>
            <w:sz w:val="23"/>
            <w:szCs w:val="23"/>
            <w:lang w:eastAsia="en-AU"/>
          </w:rPr>
          <w:t>regulation 6(2)</w:t>
        </w:r>
      </w:hyperlink>
    </w:p>
    <w:p w14:paraId="72204EEF"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 xml:space="preserve">An application form required by </w:t>
      </w:r>
      <w:hyperlink w:anchor="ida8ad304f_5781_4cdf_bf9c_55d249fd69" w:history="1">
        <w:r w:rsidRPr="00AC6522">
          <w:rPr>
            <w:rFonts w:eastAsia="Times New Roman"/>
            <w:color w:val="000000"/>
            <w:sz w:val="23"/>
            <w:szCs w:val="23"/>
            <w:lang w:eastAsia="en-AU"/>
          </w:rPr>
          <w:t>regulation 6(2)</w:t>
        </w:r>
      </w:hyperlink>
      <w:r w:rsidRPr="00AC6522">
        <w:rPr>
          <w:rFonts w:eastAsia="Times New Roman"/>
          <w:color w:val="000000"/>
          <w:sz w:val="23"/>
          <w:szCs w:val="23"/>
          <w:lang w:eastAsia="en-AU"/>
        </w:rPr>
        <w:t xml:space="preserve"> must contain the following information:</w:t>
      </w:r>
    </w:p>
    <w:p w14:paraId="5C8111E5"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Full name:</w:t>
      </w:r>
    </w:p>
    <w:p w14:paraId="5E986DC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Address:</w:t>
      </w:r>
    </w:p>
    <w:p w14:paraId="18B79714" w14:textId="77777777" w:rsidR="00AC6522" w:rsidRPr="00AC6522" w:rsidRDefault="00AC6522" w:rsidP="00AC6522">
      <w:pPr>
        <w:keepLines/>
        <w:autoSpaceDE w:val="0"/>
        <w:autoSpaceDN w:val="0"/>
        <w:adjustRightInd w:val="0"/>
        <w:spacing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Post Code:</w:t>
      </w:r>
    </w:p>
    <w:p w14:paraId="562B877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Address for service of notices:</w:t>
      </w:r>
    </w:p>
    <w:p w14:paraId="5EF80E8F" w14:textId="77777777" w:rsidR="00AC6522" w:rsidRPr="00AC6522" w:rsidRDefault="00AC6522" w:rsidP="00AC6522">
      <w:pPr>
        <w:keepLines/>
        <w:autoSpaceDE w:val="0"/>
        <w:autoSpaceDN w:val="0"/>
        <w:adjustRightInd w:val="0"/>
        <w:spacing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Post Code:</w:t>
      </w:r>
    </w:p>
    <w:p w14:paraId="6D535E3C"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4</w:t>
      </w:r>
      <w:r w:rsidRPr="00AC6522">
        <w:rPr>
          <w:rFonts w:eastAsia="Times New Roman"/>
          <w:color w:val="000000"/>
          <w:sz w:val="23"/>
          <w:szCs w:val="23"/>
          <w:lang w:eastAsia="en-AU"/>
        </w:rPr>
        <w:tab/>
        <w:t>Contact telephone number:</w:t>
      </w:r>
    </w:p>
    <w:p w14:paraId="32531F48"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5</w:t>
      </w:r>
      <w:r w:rsidRPr="00AC6522">
        <w:rPr>
          <w:rFonts w:eastAsia="Times New Roman"/>
          <w:color w:val="000000"/>
          <w:sz w:val="23"/>
          <w:szCs w:val="23"/>
          <w:lang w:eastAsia="en-AU"/>
        </w:rPr>
        <w:tab/>
        <w:t>Details of relevant qualifications and experience required under the Act and the regulations:</w:t>
      </w:r>
    </w:p>
    <w:p w14:paraId="39E3CDD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6</w:t>
      </w:r>
      <w:r w:rsidRPr="00AC6522">
        <w:rPr>
          <w:rFonts w:eastAsia="Times New Roman"/>
          <w:color w:val="000000"/>
          <w:sz w:val="23"/>
          <w:szCs w:val="23"/>
          <w:lang w:eastAsia="en-AU"/>
        </w:rPr>
        <w:tab/>
        <w:t>Are you, or have you ever been, a bankrupt or a person whose affairs have been or are being administered under the laws relating to bankruptcy? If "yes", give details and include relevant dates.</w:t>
      </w:r>
    </w:p>
    <w:p w14:paraId="735BC1C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7</w:t>
      </w:r>
      <w:r w:rsidRPr="00AC6522">
        <w:rPr>
          <w:rFonts w:eastAsia="Times New Roman"/>
          <w:color w:val="000000"/>
          <w:sz w:val="23"/>
          <w:szCs w:val="23"/>
          <w:lang w:eastAsia="en-AU"/>
        </w:rPr>
        <w:tab/>
        <w:t>Have you within the last 5 years been convicted or found guilty of any offence involving dishonesty or have you been a director or officer of a body corporate so convicted or found guilty, or are any such proceedings pending? If "yes", give details of the offence, the relevant court and the penalty. If proceedings are pending, give details of the nature of the allegations, the present position of the proceedings, the relevant court and the date of the hearing of the proceedings. If applicable, give details of your position in any body corporate so convicted or found guilty or in respect of which such proceedings are pending.</w:t>
      </w:r>
    </w:p>
    <w:p w14:paraId="01BF1F71" w14:textId="77777777" w:rsidR="0098139C" w:rsidRDefault="0098139C">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22532D4" w14:textId="1C7CFB3D"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8</w:t>
      </w:r>
      <w:r w:rsidRPr="00AC6522">
        <w:rPr>
          <w:rFonts w:eastAsia="Times New Roman"/>
          <w:color w:val="000000"/>
          <w:sz w:val="23"/>
          <w:szCs w:val="23"/>
          <w:lang w:eastAsia="en-AU"/>
        </w:rPr>
        <w:tab/>
        <w:t>Have you within the last 5 years been convicted or found guilty of contempt of court or been the subject of a finding of unprofessional conduct by a court or tribunal, or are any such proceedings pending? If "yes", give details of the circumstances and the relevant court or tribunal. If proceedings are pending, give details of the nature of the allegations, the present position of the proceedings, the relevant court or tribunal and the date of the hearing of the proceedings.</w:t>
      </w:r>
    </w:p>
    <w:p w14:paraId="081BB288"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9</w:t>
      </w:r>
      <w:r w:rsidRPr="00AC6522">
        <w:rPr>
          <w:rFonts w:eastAsia="Times New Roman"/>
          <w:color w:val="000000"/>
          <w:sz w:val="23"/>
          <w:szCs w:val="23"/>
          <w:lang w:eastAsia="en-AU"/>
        </w:rPr>
        <w:tab/>
        <w:t>I declare that I am not a person—</w:t>
      </w:r>
    </w:p>
    <w:p w14:paraId="299CB1C5"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whose name has been struck off the role of legal practitioners; or</w:t>
      </w:r>
    </w:p>
    <w:p w14:paraId="7B5CAC6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who, although a legal practitioner, is not entitled to practise the profession of law because of any disciplinary action taken against me; or</w:t>
      </w:r>
    </w:p>
    <w:p w14:paraId="2D4EE374"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who is disqualified by regulation from registration.</w:t>
      </w:r>
    </w:p>
    <w:p w14:paraId="4678B2AE"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Date:</w:t>
      </w:r>
    </w:p>
    <w:p w14:paraId="1F6B9960" w14:textId="77777777" w:rsidR="00AC6522" w:rsidRPr="00AC6522" w:rsidRDefault="00AC6522" w:rsidP="00AC6522">
      <w:pPr>
        <w:keepLines/>
        <w:autoSpaceDE w:val="0"/>
        <w:autoSpaceDN w:val="0"/>
        <w:adjustRightInd w:val="0"/>
        <w:spacing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Signed:</w:t>
      </w:r>
    </w:p>
    <w:p w14:paraId="7DE7BB62" w14:textId="77777777" w:rsidR="00AC6522" w:rsidRPr="00AC6522" w:rsidRDefault="00AC6522" w:rsidP="00AC6522">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AC6522">
        <w:rPr>
          <w:rFonts w:eastAsia="Times New Roman"/>
          <w:b/>
          <w:bCs/>
          <w:color w:val="000000"/>
          <w:sz w:val="26"/>
          <w:szCs w:val="26"/>
          <w:lang w:eastAsia="en-AU"/>
        </w:rPr>
        <w:t>Information</w:t>
      </w:r>
    </w:p>
    <w:p w14:paraId="3E0C91B1"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Address should show an address of premises (not a post office box).</w:t>
      </w:r>
    </w:p>
    <w:p w14:paraId="033E0D25"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The applicant should attach copies of any documentation relating to their qualifications or experience which they are able to provide.</w:t>
      </w:r>
    </w:p>
    <w:p w14:paraId="7E8AEFBF"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 xml:space="preserve">The application must be accompanied by 2 references, the relevant application fee, and a statutory declaration from the applicant (see </w:t>
      </w:r>
      <w:hyperlink w:anchor="idf92bcf30_c6be_485e_8860_ddaa732cbd" w:history="1">
        <w:r w:rsidRPr="00AC6522">
          <w:rPr>
            <w:rFonts w:eastAsia="Times New Roman"/>
            <w:color w:val="000000"/>
            <w:sz w:val="23"/>
            <w:szCs w:val="23"/>
            <w:lang w:eastAsia="en-AU"/>
          </w:rPr>
          <w:t>regulation 6</w:t>
        </w:r>
      </w:hyperlink>
      <w:r w:rsidRPr="00AC6522">
        <w:rPr>
          <w:rFonts w:eastAsia="Times New Roman"/>
          <w:color w:val="000000"/>
          <w:sz w:val="23"/>
          <w:szCs w:val="23"/>
          <w:lang w:eastAsia="en-AU"/>
        </w:rPr>
        <w:t>).</w:t>
      </w:r>
    </w:p>
    <w:p w14:paraId="331C7225"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The application must be lodged with the Registrar.</w:t>
      </w:r>
    </w:p>
    <w:p w14:paraId="6553B44E"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9" w:name="id503bb561_ae4e_4d76_b3fa_b238f524df"/>
      <w:r w:rsidRPr="00AC6522">
        <w:rPr>
          <w:rFonts w:eastAsia="Times New Roman"/>
          <w:b/>
          <w:bCs/>
          <w:color w:val="000000"/>
          <w:sz w:val="32"/>
          <w:szCs w:val="32"/>
          <w:lang w:eastAsia="en-AU"/>
        </w:rPr>
        <w:t>Schedule 2—Code of conduct to be observed by registered agents</w:t>
      </w:r>
      <w:bookmarkEnd w:id="89"/>
    </w:p>
    <w:p w14:paraId="5738FD62" w14:textId="77777777" w:rsidR="00AC6522" w:rsidRPr="00AC6522" w:rsidRDefault="00AC6522" w:rsidP="00AC652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1——Duties to the community</w:t>
      </w:r>
    </w:p>
    <w:p w14:paraId="405D8BC4"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21"/>
      <w:bookmarkStart w:id="91" w:name="Elkera_Print_BK21"/>
      <w:r w:rsidRPr="00AC6522">
        <w:rPr>
          <w:rFonts w:eastAsia="Times New Roman"/>
          <w:b/>
          <w:bCs/>
          <w:color w:val="000000"/>
          <w:sz w:val="26"/>
          <w:szCs w:val="26"/>
          <w:lang w:eastAsia="en-AU"/>
        </w:rPr>
        <w:t>1—Trust money</w:t>
      </w:r>
      <w:bookmarkEnd w:id="90"/>
      <w:bookmarkEnd w:id="91"/>
    </w:p>
    <w:p w14:paraId="5FC7BF0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A registered agent who receives money for or on behalf of a person must, subject to any lien or lawful claim of the registered agent, hold the money in trust for the person and must, subject to the terms of the trust, pay or disperse the money as the person directs.</w:t>
      </w:r>
    </w:p>
    <w:p w14:paraId="0CF7A3A5"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A registered agent must, as soon as practicable after receipt of trust money, deposit the money in a trust account.</w:t>
      </w:r>
    </w:p>
    <w:p w14:paraId="134DA458"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A registered agent must not withdraw or permit trust money to be withdrawn from a trust account established under this clause except as authorised by this code, or for the purpose of satisfying a lien or lawful claim of the registered agent on that money.</w:t>
      </w:r>
    </w:p>
    <w:p w14:paraId="24A68EAD"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(4)</w:t>
      </w:r>
      <w:r w:rsidRPr="00AC6522">
        <w:rPr>
          <w:rFonts w:eastAsia="Times New Roman"/>
          <w:color w:val="000000"/>
          <w:sz w:val="23"/>
          <w:szCs w:val="23"/>
          <w:lang w:eastAsia="en-AU"/>
        </w:rPr>
        <w:tab/>
        <w:t>This clause does not prevent or render unlawful the withdrawal from the trust account of trust money in accordance with the order of a court or SAET.</w:t>
      </w:r>
    </w:p>
    <w:p w14:paraId="24BC39FF"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(5)</w:t>
      </w:r>
      <w:r w:rsidRPr="00AC6522">
        <w:rPr>
          <w:rFonts w:eastAsia="Times New Roman"/>
          <w:color w:val="000000"/>
          <w:sz w:val="23"/>
          <w:szCs w:val="23"/>
          <w:lang w:eastAsia="en-AU"/>
        </w:rPr>
        <w:tab/>
        <w:t>A registered agent must keep detailed accounts of all trust money that they receive, and of disbursements or other dealings with that money, so as—</w:t>
      </w:r>
    </w:p>
    <w:p w14:paraId="6409B97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to accurately disclose the state of the trust account and dealings with money deposited in the trust account; and</w:t>
      </w:r>
    </w:p>
    <w:p w14:paraId="6C3D3E5B" w14:textId="12063D21" w:rsidR="0098139C" w:rsidRDefault="00AC6522" w:rsidP="0098139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to enable the accounts to be conveniently and properly audited.</w:t>
      </w:r>
      <w:r w:rsidR="0098139C">
        <w:rPr>
          <w:rFonts w:eastAsia="Times New Roman"/>
          <w:color w:val="000000"/>
          <w:sz w:val="23"/>
          <w:szCs w:val="23"/>
          <w:lang w:eastAsia="en-AU"/>
        </w:rPr>
        <w:br w:type="page"/>
      </w:r>
    </w:p>
    <w:p w14:paraId="644F7D28"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2" w:name="Elkera_Print_BK22"/>
      <w:r w:rsidRPr="00AC6522">
        <w:rPr>
          <w:rFonts w:eastAsia="Times New Roman"/>
          <w:b/>
          <w:bCs/>
          <w:color w:val="000000"/>
          <w:sz w:val="26"/>
          <w:szCs w:val="26"/>
          <w:lang w:eastAsia="en-AU"/>
        </w:rPr>
        <w:lastRenderedPageBreak/>
        <w:t>2—Trust accounts to be audited</w:t>
      </w:r>
      <w:bookmarkEnd w:id="92"/>
    </w:p>
    <w:p w14:paraId="5881468A"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A registered agent or partnership of registered agents, must, by 1 March in each year, have their trust account audited up to 31 December in the preceding year by a chartered accountant at the agent's own cost or expense.</w:t>
      </w:r>
    </w:p>
    <w:p w14:paraId="727C0242"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A registered agent must, within 7 days of a request in writing by an auditor, produce to the auditor all books, papers and accounts which the auditor may require to carry out an audit under this code.</w:t>
      </w:r>
    </w:p>
    <w:p w14:paraId="1A6F8DEC"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3—Filing of auditor's certificate</w:t>
      </w:r>
    </w:p>
    <w:p w14:paraId="44A45899"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by 31 March in each year, file with the Registrar a certificate from the auditor which certifies that the trust account has been properly kept and that all money received or paid into that account has been properly and lawfully dealt with and paid to the persons entitled to the money.</w:t>
      </w:r>
    </w:p>
    <w:p w14:paraId="6FE7B275"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3" w:name="Elkera_Print_TOC24"/>
      <w:bookmarkStart w:id="94" w:name="Elkera_Print_BK24"/>
      <w:r w:rsidRPr="00AC6522">
        <w:rPr>
          <w:rFonts w:eastAsia="Times New Roman"/>
          <w:b/>
          <w:bCs/>
          <w:color w:val="000000"/>
          <w:sz w:val="26"/>
          <w:szCs w:val="26"/>
          <w:lang w:eastAsia="en-AU"/>
        </w:rPr>
        <w:t>4—Removal of agent's name from register</w:t>
      </w:r>
      <w:bookmarkEnd w:id="93"/>
      <w:bookmarkEnd w:id="94"/>
    </w:p>
    <w:p w14:paraId="26B61A48"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If—</w:t>
      </w:r>
    </w:p>
    <w:p w14:paraId="331B05A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 registered agent fails or refuses to file a certificate from an auditor within the stipulated time; or</w:t>
      </w:r>
    </w:p>
    <w:p w14:paraId="2EB50581"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certificate filed by a registered agent does not certify to the matters required by this code; or</w:t>
      </w:r>
    </w:p>
    <w:p w14:paraId="71A0E8E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a registered agent breaches a clause of this code,</w:t>
      </w:r>
    </w:p>
    <w:p w14:paraId="45149561"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the registered agent is liable to have their name removed from the register of registered agents.</w:t>
      </w:r>
    </w:p>
    <w:p w14:paraId="41B37697" w14:textId="77777777" w:rsidR="00AC6522" w:rsidRPr="00AC6522" w:rsidRDefault="00AC6522" w:rsidP="00AC652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2—Duties to clients</w:t>
      </w:r>
    </w:p>
    <w:p w14:paraId="1CD95C38"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5" w:name="Elkera_Print_TOC26"/>
      <w:bookmarkStart w:id="96" w:name="Elkera_Print_BK26"/>
      <w:r w:rsidRPr="00AC6522">
        <w:rPr>
          <w:rFonts w:eastAsia="Times New Roman"/>
          <w:b/>
          <w:bCs/>
          <w:color w:val="000000"/>
          <w:sz w:val="26"/>
          <w:szCs w:val="26"/>
          <w:lang w:eastAsia="en-AU"/>
        </w:rPr>
        <w:t>5—Agent to act on client's instructions</w:t>
      </w:r>
      <w:bookmarkEnd w:id="95"/>
      <w:bookmarkEnd w:id="96"/>
    </w:p>
    <w:p w14:paraId="59B39042"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use all proper available legal means to advance a client's interests as the client instructs.</w:t>
      </w:r>
    </w:p>
    <w:p w14:paraId="58B20B7E"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27"/>
      <w:bookmarkStart w:id="98" w:name="Elkera_Print_BK27"/>
      <w:r w:rsidRPr="00AC6522">
        <w:rPr>
          <w:rFonts w:eastAsia="Times New Roman"/>
          <w:b/>
          <w:bCs/>
          <w:color w:val="000000"/>
          <w:sz w:val="26"/>
          <w:szCs w:val="26"/>
          <w:lang w:eastAsia="en-AU"/>
        </w:rPr>
        <w:t>6—Agent must advise client of basis for calculating charges</w:t>
      </w:r>
      <w:bookmarkEnd w:id="97"/>
      <w:bookmarkEnd w:id="98"/>
    </w:p>
    <w:p w14:paraId="416FC09B"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Before performing work for a client a registered agent must advise the client of the basis that will be used for calculating the agent's charges.</w:t>
      </w:r>
    </w:p>
    <w:p w14:paraId="773CE05C"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9" w:name="Elkera_Print_TOC28"/>
      <w:bookmarkStart w:id="100" w:name="Elkera_Print_BK28"/>
      <w:r w:rsidRPr="00AC6522">
        <w:rPr>
          <w:rFonts w:eastAsia="Times New Roman"/>
          <w:b/>
          <w:bCs/>
          <w:color w:val="000000"/>
          <w:sz w:val="26"/>
          <w:szCs w:val="26"/>
          <w:lang w:eastAsia="en-AU"/>
        </w:rPr>
        <w:t>7—Confidentiality</w:t>
      </w:r>
      <w:bookmarkEnd w:id="99"/>
      <w:bookmarkEnd w:id="100"/>
    </w:p>
    <w:p w14:paraId="75781265"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Subject to this clause, a registered agent must not disclose information which has come to them in the course of handling a matter.</w:t>
      </w:r>
    </w:p>
    <w:p w14:paraId="1A6698F7"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This clause does not apply to—</w:t>
      </w:r>
    </w:p>
    <w:p w14:paraId="6D07015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communications authorised by an Act or law; or</w:t>
      </w:r>
    </w:p>
    <w:p w14:paraId="40CB36A1"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communications that are incidental to the normal conduct of a matter; or</w:t>
      </w:r>
    </w:p>
    <w:p w14:paraId="4EFB9807"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communications that have been specifically authorised by the client.</w:t>
      </w:r>
    </w:p>
    <w:p w14:paraId="2C27E6E5" w14:textId="1C7BACF1" w:rsidR="0098139C" w:rsidRDefault="00AC6522" w:rsidP="0098139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This clause applies whether or not a registered agent's services have been terminated.</w:t>
      </w:r>
      <w:r w:rsidR="0098139C">
        <w:rPr>
          <w:rFonts w:eastAsia="Times New Roman"/>
          <w:color w:val="000000"/>
          <w:sz w:val="23"/>
          <w:szCs w:val="23"/>
          <w:lang w:eastAsia="en-AU"/>
        </w:rPr>
        <w:br w:type="page"/>
      </w:r>
    </w:p>
    <w:p w14:paraId="2A678344"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29"/>
      <w:bookmarkStart w:id="102" w:name="Elkera_Print_BK29"/>
      <w:r w:rsidRPr="00AC6522">
        <w:rPr>
          <w:rFonts w:eastAsia="Times New Roman"/>
          <w:b/>
          <w:bCs/>
          <w:color w:val="000000"/>
          <w:sz w:val="26"/>
          <w:szCs w:val="26"/>
          <w:lang w:eastAsia="en-AU"/>
        </w:rPr>
        <w:lastRenderedPageBreak/>
        <w:t>8—Disclosure of interest</w:t>
      </w:r>
      <w:bookmarkEnd w:id="101"/>
      <w:bookmarkEnd w:id="102"/>
    </w:p>
    <w:p w14:paraId="6023946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A registered agent must make a full and frank disclosure to their client of an interest they may have in a transaction or matter in which they are acting for that client.</w:t>
      </w:r>
    </w:p>
    <w:p w14:paraId="500219CD"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If an interest disclosed by a registered agent under this clause, is or might be, adverse to the interests of the agent's client, the agent must terminate their services unless specifically instructed by the client to continue to act.</w:t>
      </w:r>
    </w:p>
    <w:p w14:paraId="7BA49F24"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30"/>
      <w:bookmarkStart w:id="104" w:name="Elkera_Print_BK30"/>
      <w:r w:rsidRPr="00AC6522">
        <w:rPr>
          <w:rFonts w:eastAsia="Times New Roman"/>
          <w:b/>
          <w:bCs/>
          <w:color w:val="000000"/>
          <w:sz w:val="26"/>
          <w:szCs w:val="26"/>
          <w:lang w:eastAsia="en-AU"/>
        </w:rPr>
        <w:t>9—Disclosure of potential conflict of interest</w:t>
      </w:r>
      <w:bookmarkEnd w:id="103"/>
      <w:bookmarkEnd w:id="104"/>
    </w:p>
    <w:p w14:paraId="757A27D4"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at all times make a full and frank disclosure to their client of a matter or thing which could reasonably be regarded by the client as raising a conflict of interest on the part of the registered agent.</w:t>
      </w:r>
    </w:p>
    <w:p w14:paraId="6A56E4AD"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5" w:name="Elkera_Print_TOC31"/>
      <w:bookmarkStart w:id="106" w:name="Elkera_Print_BK31"/>
      <w:r w:rsidRPr="00AC6522">
        <w:rPr>
          <w:rFonts w:eastAsia="Times New Roman"/>
          <w:b/>
          <w:bCs/>
          <w:color w:val="000000"/>
          <w:sz w:val="26"/>
          <w:szCs w:val="26"/>
          <w:lang w:eastAsia="en-AU"/>
        </w:rPr>
        <w:t>10—Agent may act for more than 1 party</w:t>
      </w:r>
      <w:bookmarkEnd w:id="105"/>
      <w:bookmarkEnd w:id="106"/>
    </w:p>
    <w:p w14:paraId="228FBA02"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may act for more than 1 party provided that all parties are informed they are so acting and there is no conflict of interest in their so acting.</w:t>
      </w:r>
    </w:p>
    <w:p w14:paraId="7EDFAD8C"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7" w:name="Elkera_Print_TOC32"/>
      <w:bookmarkStart w:id="108" w:name="Elkera_Print_BK32"/>
      <w:r w:rsidRPr="00AC6522">
        <w:rPr>
          <w:rFonts w:eastAsia="Times New Roman"/>
          <w:b/>
          <w:bCs/>
          <w:color w:val="000000"/>
          <w:sz w:val="26"/>
          <w:szCs w:val="26"/>
          <w:lang w:eastAsia="en-AU"/>
        </w:rPr>
        <w:t>11—Agent to work in timely fashion</w:t>
      </w:r>
      <w:bookmarkEnd w:id="107"/>
      <w:bookmarkEnd w:id="108"/>
    </w:p>
    <w:p w14:paraId="6611D75B"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use reasonable endeavours to complete work for a client in a competent manner and within a reasonable time.</w:t>
      </w:r>
    </w:p>
    <w:p w14:paraId="557FB5DE"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33"/>
      <w:bookmarkStart w:id="110" w:name="Elkera_Print_BK33"/>
      <w:r w:rsidRPr="00AC6522">
        <w:rPr>
          <w:rFonts w:eastAsia="Times New Roman"/>
          <w:b/>
          <w:bCs/>
          <w:color w:val="000000"/>
          <w:sz w:val="26"/>
          <w:szCs w:val="26"/>
          <w:lang w:eastAsia="en-AU"/>
        </w:rPr>
        <w:t>12—Agent to apprise client of developments</w:t>
      </w:r>
      <w:bookmarkEnd w:id="109"/>
      <w:bookmarkEnd w:id="110"/>
    </w:p>
    <w:p w14:paraId="1F70F080"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keep a client appraised of significant developments in a matter entrusted to them by the client unless the client has instructed the registered agent to do otherwise.</w:t>
      </w:r>
    </w:p>
    <w:p w14:paraId="4AC712BA"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1" w:name="Elkera_Print_TOC34"/>
      <w:bookmarkStart w:id="112" w:name="Elkera_Print_BK34"/>
      <w:r w:rsidRPr="00AC6522">
        <w:rPr>
          <w:rFonts w:eastAsia="Times New Roman"/>
          <w:b/>
          <w:bCs/>
          <w:color w:val="000000"/>
          <w:sz w:val="26"/>
          <w:szCs w:val="26"/>
          <w:lang w:eastAsia="en-AU"/>
        </w:rPr>
        <w:t>13—Agent must not give advice to advance illegal purpose</w:t>
      </w:r>
      <w:bookmarkEnd w:id="111"/>
      <w:bookmarkEnd w:id="112"/>
    </w:p>
    <w:p w14:paraId="52263433"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not tender advice to a client if the registered agent knows that the client is requesting the advice to advance an illegal purpose.</w:t>
      </w:r>
    </w:p>
    <w:p w14:paraId="1EAD5F12"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35"/>
      <w:bookmarkStart w:id="114" w:name="Elkera_Print_BK35"/>
      <w:r w:rsidRPr="00AC6522">
        <w:rPr>
          <w:rFonts w:eastAsia="Times New Roman"/>
          <w:b/>
          <w:bCs/>
          <w:color w:val="000000"/>
          <w:sz w:val="26"/>
          <w:szCs w:val="26"/>
          <w:lang w:eastAsia="en-AU"/>
        </w:rPr>
        <w:t>14—Agent may decline to act in certain circumstances</w:t>
      </w:r>
      <w:bookmarkEnd w:id="113"/>
      <w:bookmarkEnd w:id="114"/>
    </w:p>
    <w:p w14:paraId="7C250782"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If an instruction of a client is such as to prevent the proper performance by a registered agent of their duties, the registered agent must decline to act further and they must advise the client accordingly.</w:t>
      </w:r>
    </w:p>
    <w:p w14:paraId="339DFB7E"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36"/>
      <w:bookmarkStart w:id="116" w:name="Elkera_Print_BK36"/>
      <w:r w:rsidRPr="00AC6522">
        <w:rPr>
          <w:rFonts w:eastAsia="Times New Roman"/>
          <w:b/>
          <w:bCs/>
          <w:color w:val="000000"/>
          <w:sz w:val="26"/>
          <w:szCs w:val="26"/>
          <w:lang w:eastAsia="en-AU"/>
        </w:rPr>
        <w:t>15—Agent to assist new agent after termination of instructions</w:t>
      </w:r>
      <w:bookmarkEnd w:id="115"/>
      <w:bookmarkEnd w:id="116"/>
    </w:p>
    <w:p w14:paraId="4EC5CE97"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If a client has terminated a registered agent's instructions in a matter, the registered agent must offer such assistance, advice or information as may be necessary to enable another registered agent or a legal practitioner to take over the conduct of the matter, and to take such matter in hand promptly and expediently.</w:t>
      </w:r>
    </w:p>
    <w:p w14:paraId="15934B14"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Nothing in this clause affects a lien which may be lawfully imposed by a registered agent on documents which they hold for or on behalf of a client.</w:t>
      </w:r>
    </w:p>
    <w:p w14:paraId="3DFF0803" w14:textId="77777777" w:rsidR="0098139C" w:rsidRDefault="0098139C">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4EB3F809" w14:textId="4FA66860" w:rsidR="00AC6522" w:rsidRPr="00AC6522" w:rsidRDefault="00AC6522" w:rsidP="00AC652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lastRenderedPageBreak/>
        <w:t>Part 3—Duties to SAET</w:t>
      </w:r>
    </w:p>
    <w:p w14:paraId="693F4CD4"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TOC38"/>
      <w:bookmarkStart w:id="118" w:name="Elkera_Print_BK38"/>
      <w:r w:rsidRPr="00AC6522">
        <w:rPr>
          <w:rFonts w:eastAsia="Times New Roman"/>
          <w:b/>
          <w:bCs/>
          <w:color w:val="000000"/>
          <w:sz w:val="26"/>
          <w:szCs w:val="26"/>
          <w:lang w:eastAsia="en-AU"/>
        </w:rPr>
        <w:t>16—Agent must not make untruthful statement</w:t>
      </w:r>
      <w:bookmarkEnd w:id="117"/>
      <w:bookmarkEnd w:id="118"/>
    </w:p>
    <w:p w14:paraId="3C735FDF"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not make a statement of fact, or purported fact, to SAET unless the registered agent has previously established the truth of the statement for themself, or has material in their possession that would lead a reasonable person to believe that the statement was true.</w:t>
      </w:r>
    </w:p>
    <w:p w14:paraId="3131B558"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9" w:name="Elkera_Print_TOC39"/>
      <w:bookmarkStart w:id="120" w:name="Elkera_Print_BK39"/>
      <w:r w:rsidRPr="00AC6522">
        <w:rPr>
          <w:rFonts w:eastAsia="Times New Roman"/>
          <w:b/>
          <w:bCs/>
          <w:color w:val="000000"/>
          <w:sz w:val="26"/>
          <w:szCs w:val="26"/>
          <w:lang w:eastAsia="en-AU"/>
        </w:rPr>
        <w:t>17—Agent must distinguish between statements of fact and statements based on instructions</w:t>
      </w:r>
      <w:bookmarkEnd w:id="119"/>
      <w:bookmarkEnd w:id="120"/>
    </w:p>
    <w:p w14:paraId="5B06C7CF"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clearly distinguish to SAET between—</w:t>
      </w:r>
    </w:p>
    <w:p w14:paraId="2E2C3E0C"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statements that are intended to be statements of fact made by the registered agent; and</w:t>
      </w:r>
    </w:p>
    <w:p w14:paraId="725510C6"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statements that are made on the instructions that the registered agent has received from his or her client and which depend on the credit of that client.</w:t>
      </w:r>
    </w:p>
    <w:p w14:paraId="44716188"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1" w:name="Elkera_Print_TOC40"/>
      <w:bookmarkStart w:id="122" w:name="Elkera_Print_BK40"/>
      <w:r w:rsidRPr="00AC6522">
        <w:rPr>
          <w:rFonts w:eastAsia="Times New Roman"/>
          <w:b/>
          <w:bCs/>
          <w:color w:val="000000"/>
          <w:sz w:val="26"/>
          <w:szCs w:val="26"/>
          <w:lang w:eastAsia="en-AU"/>
        </w:rPr>
        <w:t>18—Imputations against character prohibited</w:t>
      </w:r>
      <w:bookmarkEnd w:id="121"/>
      <w:bookmarkEnd w:id="122"/>
    </w:p>
    <w:p w14:paraId="4CB783EF"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not make allegations or imputations to SAET against the character of a person unless the allegation or imputation—</w:t>
      </w:r>
    </w:p>
    <w:p w14:paraId="374D466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is relevant to the issues in the case; and</w:t>
      </w:r>
    </w:p>
    <w:p w14:paraId="2A920049"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is supported by written material in the possession of that agent or the instructions given to them by the party whom that agent represents.</w:t>
      </w:r>
    </w:p>
    <w:p w14:paraId="3E21AC76"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3" w:name="Elkera_Print_TOC41"/>
      <w:bookmarkStart w:id="124" w:name="Elkera_Print_BK41"/>
      <w:r w:rsidRPr="00AC6522">
        <w:rPr>
          <w:rFonts w:eastAsia="Times New Roman"/>
          <w:b/>
          <w:bCs/>
          <w:color w:val="000000"/>
          <w:sz w:val="26"/>
          <w:szCs w:val="26"/>
          <w:lang w:eastAsia="en-AU"/>
        </w:rPr>
        <w:t>19—Duty to guard against becoming conduit for certain questions</w:t>
      </w:r>
      <w:bookmarkEnd w:id="123"/>
      <w:bookmarkEnd w:id="124"/>
    </w:p>
    <w:p w14:paraId="2CE210B2"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has a duty to guard against being made the channel for questions that are only intended to insult or annoy a witness or other person, and to exercise their own judgment both as to the substance and the form of the questions that they put.</w:t>
      </w:r>
    </w:p>
    <w:p w14:paraId="77A750BB"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5" w:name="Elkera_Print_TOC42"/>
      <w:bookmarkStart w:id="126" w:name="Elkera_Print_BK42"/>
      <w:r w:rsidRPr="00AC6522">
        <w:rPr>
          <w:rFonts w:eastAsia="Times New Roman"/>
          <w:b/>
          <w:bCs/>
          <w:color w:val="000000"/>
          <w:sz w:val="26"/>
          <w:szCs w:val="26"/>
          <w:lang w:eastAsia="en-AU"/>
        </w:rPr>
        <w:t>20—Undertaking must be carried out</w:t>
      </w:r>
      <w:bookmarkEnd w:id="125"/>
      <w:bookmarkEnd w:id="126"/>
    </w:p>
    <w:p w14:paraId="68D10E7E"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must ensure that an undertaking given by them to SAET is carried out.</w:t>
      </w:r>
    </w:p>
    <w:p w14:paraId="3725DBA7"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7" w:name="Elkera_Print_TOC43"/>
      <w:bookmarkStart w:id="128" w:name="Elkera_Print_BK43"/>
      <w:r w:rsidRPr="00AC6522">
        <w:rPr>
          <w:rFonts w:eastAsia="Times New Roman"/>
          <w:b/>
          <w:bCs/>
          <w:color w:val="000000"/>
          <w:sz w:val="26"/>
          <w:szCs w:val="26"/>
          <w:lang w:eastAsia="en-AU"/>
        </w:rPr>
        <w:t>21—Duty relating to discovery of documents</w:t>
      </w:r>
      <w:bookmarkEnd w:id="127"/>
      <w:bookmarkEnd w:id="128"/>
    </w:p>
    <w:p w14:paraId="42687461"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A registered agent whose client has been directed by SAET to make discovery of books, documents, or other writings which are in their possession or control and which relate to the matters in issue between the parties, must examine those books, documents or other writings as far as possible to ensure that the order for discovery is complied with and that all books, documents and other writings, even if adverse to the interests of the client, have been properly discovered.</w:t>
      </w:r>
    </w:p>
    <w:p w14:paraId="552D8EBF" w14:textId="77777777" w:rsidR="0098139C" w:rsidRDefault="0098139C">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3C45777E" w14:textId="7BE32C75" w:rsidR="00AC6522" w:rsidRPr="00AC6522" w:rsidRDefault="00AC6522" w:rsidP="00AC652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lastRenderedPageBreak/>
        <w:t>Part 4—Duties to others</w:t>
      </w:r>
    </w:p>
    <w:p w14:paraId="5005F6D6"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9" w:name="Elkera_Print_TOC45"/>
      <w:bookmarkStart w:id="130" w:name="Elkera_Print_BK45"/>
      <w:r w:rsidRPr="00AC6522">
        <w:rPr>
          <w:rFonts w:eastAsia="Times New Roman"/>
          <w:b/>
          <w:bCs/>
          <w:color w:val="000000"/>
          <w:sz w:val="26"/>
          <w:szCs w:val="26"/>
          <w:lang w:eastAsia="en-AU"/>
        </w:rPr>
        <w:t>22—Agent not to communicate with another's client without permission</w:t>
      </w:r>
      <w:bookmarkEnd w:id="129"/>
      <w:bookmarkEnd w:id="130"/>
    </w:p>
    <w:p w14:paraId="0FDB5653"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A registered agent must not directly or indirectly communicate with a client of a legal practitioner, a registered organisation or another registered agent in the same transaction, except with the express approval of that legal practitioner, registered organisation or other registered agent. </w:t>
      </w:r>
    </w:p>
    <w:p w14:paraId="6C8B54D0"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1" w:name="Elkera_Print_TOC46"/>
      <w:bookmarkStart w:id="132" w:name="Elkera_Print_BK46"/>
      <w:r w:rsidRPr="00AC6522">
        <w:rPr>
          <w:rFonts w:eastAsia="Times New Roman"/>
          <w:b/>
          <w:bCs/>
          <w:color w:val="000000"/>
          <w:sz w:val="26"/>
          <w:szCs w:val="26"/>
          <w:lang w:eastAsia="en-AU"/>
        </w:rPr>
        <w:t>23—Observation of party allowed</w:t>
      </w:r>
      <w:bookmarkEnd w:id="131"/>
      <w:bookmarkEnd w:id="132"/>
    </w:p>
    <w:p w14:paraId="3841A547"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Subject to this clause, a registered agent may instruct another person to make observations of an opposing party if those observations are directed towards the ascertainment of evidence which might be tendered at the hearing of a matter.</w:t>
      </w:r>
    </w:p>
    <w:p w14:paraId="496E560E"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A registered agent must not instruct another person—</w:t>
      </w:r>
    </w:p>
    <w:p w14:paraId="28E838F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to communicate with an opposing party with a view to obtaining admissions contrary to the interests of that party; or</w:t>
      </w:r>
    </w:p>
    <w:p w14:paraId="6FDD57EE"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to commit illegal conduct; or</w:t>
      </w:r>
    </w:p>
    <w:p w14:paraId="19833242" w14:textId="77777777" w:rsidR="00AC6522" w:rsidRPr="00AC6522" w:rsidRDefault="00AC6522" w:rsidP="00AC652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to do anything which would be improper for the registered agent to do themselves.</w:t>
      </w:r>
    </w:p>
    <w:p w14:paraId="592BDDED"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3" w:name="Elkera_Print_TOC47"/>
      <w:bookmarkStart w:id="134" w:name="Elkera_Print_BK47"/>
      <w:r w:rsidRPr="00AC6522">
        <w:rPr>
          <w:rFonts w:eastAsia="Times New Roman"/>
          <w:b/>
          <w:bCs/>
          <w:color w:val="000000"/>
          <w:sz w:val="32"/>
          <w:szCs w:val="32"/>
          <w:lang w:eastAsia="en-AU"/>
        </w:rPr>
        <w:t xml:space="preserve">Schedule 3—Repeal of </w:t>
      </w:r>
      <w:r w:rsidRPr="00AC6522">
        <w:rPr>
          <w:rFonts w:eastAsia="Times New Roman"/>
          <w:b/>
          <w:bCs/>
          <w:i/>
          <w:iCs/>
          <w:color w:val="000000"/>
          <w:sz w:val="32"/>
          <w:szCs w:val="32"/>
          <w:lang w:eastAsia="en-AU"/>
        </w:rPr>
        <w:t>Fair Work (Representation) Regulations 2009</w:t>
      </w:r>
      <w:bookmarkEnd w:id="133"/>
      <w:bookmarkEnd w:id="134"/>
    </w:p>
    <w:p w14:paraId="02ED9FAC" w14:textId="77777777" w:rsidR="00AC6522" w:rsidRPr="00AC6522" w:rsidRDefault="00AC6522" w:rsidP="00AC6522">
      <w:pPr>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 xml:space="preserve">The </w:t>
      </w:r>
      <w:hyperlink r:id="rId68" w:history="1">
        <w:r w:rsidRPr="00AC6522">
          <w:rPr>
            <w:rFonts w:eastAsia="Times New Roman"/>
            <w:i/>
            <w:iCs/>
            <w:color w:val="000000"/>
            <w:sz w:val="23"/>
            <w:szCs w:val="23"/>
            <w:lang w:eastAsia="en-AU"/>
          </w:rPr>
          <w:t>Fair Work (Representation) Regulations 2009</w:t>
        </w:r>
      </w:hyperlink>
      <w:r w:rsidRPr="00AC6522">
        <w:rPr>
          <w:rFonts w:eastAsia="Times New Roman"/>
          <w:color w:val="000000"/>
          <w:sz w:val="23"/>
          <w:szCs w:val="23"/>
          <w:lang w:eastAsia="en-AU"/>
        </w:rPr>
        <w:t xml:space="preserve"> are repealed.</w:t>
      </w:r>
    </w:p>
    <w:p w14:paraId="71134367" w14:textId="77777777" w:rsidR="00AC6522" w:rsidRPr="00AC6522" w:rsidRDefault="00AC6522" w:rsidP="00AC652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C6522">
        <w:rPr>
          <w:rFonts w:eastAsia="Times New Roman"/>
          <w:b/>
          <w:bCs/>
          <w:color w:val="000000"/>
          <w:sz w:val="20"/>
          <w:szCs w:val="20"/>
          <w:lang w:eastAsia="en-AU"/>
        </w:rPr>
        <w:t>Editorial note—</w:t>
      </w:r>
    </w:p>
    <w:p w14:paraId="0B0DAFEC"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C6522">
        <w:rPr>
          <w:rFonts w:eastAsia="Times New Roman"/>
          <w:color w:val="000000"/>
          <w:sz w:val="20"/>
          <w:szCs w:val="20"/>
          <w:lang w:eastAsia="en-AU"/>
        </w:rPr>
        <w:t xml:space="preserve">As required by section 10AA(2) of the </w:t>
      </w:r>
      <w:hyperlink r:id="rId69" w:history="1">
        <w:r w:rsidRPr="00AC6522">
          <w:rPr>
            <w:rFonts w:eastAsia="Times New Roman"/>
            <w:i/>
            <w:iCs/>
            <w:color w:val="000000"/>
            <w:sz w:val="20"/>
            <w:szCs w:val="20"/>
            <w:lang w:eastAsia="en-AU"/>
          </w:rPr>
          <w:t>Legislative Instruments Act 1978</w:t>
        </w:r>
      </w:hyperlink>
      <w:r w:rsidRPr="00AC652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722B1B3" w14:textId="77777777" w:rsidR="00AC6522" w:rsidRPr="00AC6522" w:rsidRDefault="00AC6522" w:rsidP="00AC65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C6522">
        <w:rPr>
          <w:rFonts w:eastAsia="Times New Roman"/>
          <w:b/>
          <w:bCs/>
          <w:color w:val="000000"/>
          <w:sz w:val="26"/>
          <w:szCs w:val="26"/>
          <w:lang w:eastAsia="en-AU"/>
        </w:rPr>
        <w:t>Made by the Governor</w:t>
      </w:r>
    </w:p>
    <w:p w14:paraId="7907E602"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with the advice and consent of the Executive Council</w:t>
      </w:r>
    </w:p>
    <w:p w14:paraId="3F0FCD98" w14:textId="77777777" w:rsidR="00AC6522" w:rsidRPr="00AC6522" w:rsidRDefault="00AC6522" w:rsidP="00AC6522">
      <w:pPr>
        <w:keepNext/>
        <w:keepLines/>
        <w:autoSpaceDE w:val="0"/>
        <w:autoSpaceDN w:val="0"/>
        <w:adjustRightInd w:val="0"/>
        <w:spacing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on 22 August 2024</w:t>
      </w:r>
    </w:p>
    <w:p w14:paraId="5C4F053A"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No 86 of 2024</w:t>
      </w:r>
    </w:p>
    <w:p w14:paraId="0AEB3E6E" w14:textId="544A410C" w:rsidR="00AC6522" w:rsidRDefault="00AC6522">
      <w:pPr>
        <w:spacing w:after="0" w:line="240" w:lineRule="auto"/>
        <w:jc w:val="left"/>
        <w:rPr>
          <w:rFonts w:eastAsia="Times New Roman"/>
          <w:szCs w:val="17"/>
        </w:rPr>
      </w:pPr>
      <w:r>
        <w:br w:type="page"/>
      </w:r>
    </w:p>
    <w:p w14:paraId="3FAE5A6D" w14:textId="77777777" w:rsidR="00AC6522" w:rsidRDefault="00AC6522" w:rsidP="00AC6522">
      <w:pPr>
        <w:pStyle w:val="RegSpace"/>
      </w:pPr>
    </w:p>
    <w:p w14:paraId="59657D54" w14:textId="77777777" w:rsidR="00AC6522" w:rsidRPr="00AC6522" w:rsidRDefault="00AC6522" w:rsidP="00AC6522">
      <w:pPr>
        <w:keepLines/>
        <w:autoSpaceDE w:val="0"/>
        <w:autoSpaceDN w:val="0"/>
        <w:adjustRightInd w:val="0"/>
        <w:spacing w:before="240" w:after="0" w:line="240" w:lineRule="auto"/>
        <w:jc w:val="left"/>
        <w:rPr>
          <w:rFonts w:eastAsia="Times New Roman"/>
          <w:color w:val="000000"/>
          <w:sz w:val="28"/>
          <w:szCs w:val="28"/>
          <w:lang w:eastAsia="en-AU"/>
        </w:rPr>
      </w:pPr>
      <w:r w:rsidRPr="00AC6522">
        <w:rPr>
          <w:rFonts w:eastAsia="Times New Roman"/>
          <w:color w:val="000000"/>
          <w:sz w:val="28"/>
          <w:szCs w:val="28"/>
          <w:lang w:eastAsia="en-AU"/>
        </w:rPr>
        <w:t>South Australia</w:t>
      </w:r>
    </w:p>
    <w:p w14:paraId="2585E1E6" w14:textId="77777777" w:rsidR="00AC6522" w:rsidRPr="00AC6522" w:rsidRDefault="00AC6522" w:rsidP="00816353">
      <w:pPr>
        <w:pStyle w:val="Heading3"/>
        <w:rPr>
          <w:lang w:eastAsia="en-AU"/>
        </w:rPr>
      </w:pPr>
      <w:bookmarkStart w:id="135" w:name="_Toc175215670"/>
      <w:r w:rsidRPr="00AC6522">
        <w:rPr>
          <w:lang w:eastAsia="en-AU"/>
        </w:rPr>
        <w:t>Oaths (Prescribed Requirements) Amendment Regulations 2024</w:t>
      </w:r>
      <w:bookmarkEnd w:id="135"/>
    </w:p>
    <w:p w14:paraId="1C37FAFD" w14:textId="77777777" w:rsidR="00AC6522" w:rsidRPr="00AC6522" w:rsidRDefault="00AC6522" w:rsidP="00AC6522">
      <w:pPr>
        <w:keepLines/>
        <w:autoSpaceDE w:val="0"/>
        <w:autoSpaceDN w:val="0"/>
        <w:adjustRightInd w:val="0"/>
        <w:spacing w:before="80" w:after="240" w:line="240" w:lineRule="auto"/>
        <w:jc w:val="left"/>
        <w:rPr>
          <w:rFonts w:eastAsia="Times New Roman"/>
          <w:color w:val="000000"/>
          <w:sz w:val="24"/>
          <w:szCs w:val="24"/>
          <w:lang w:eastAsia="en-AU"/>
        </w:rPr>
      </w:pPr>
      <w:r w:rsidRPr="00AC6522">
        <w:rPr>
          <w:rFonts w:eastAsia="Times New Roman"/>
          <w:color w:val="000000"/>
          <w:sz w:val="24"/>
          <w:szCs w:val="24"/>
          <w:lang w:eastAsia="en-AU"/>
        </w:rPr>
        <w:t xml:space="preserve">under the </w:t>
      </w:r>
      <w:r w:rsidRPr="00AC6522">
        <w:rPr>
          <w:rFonts w:eastAsia="Times New Roman"/>
          <w:i/>
          <w:iCs/>
          <w:color w:val="000000"/>
          <w:sz w:val="24"/>
          <w:szCs w:val="24"/>
          <w:lang w:eastAsia="en-AU"/>
        </w:rPr>
        <w:t>Oaths Act 1936</w:t>
      </w:r>
    </w:p>
    <w:p w14:paraId="2AA48BDC"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596497F" w14:textId="77777777" w:rsidR="00AC6522" w:rsidRPr="00AC6522" w:rsidRDefault="00AC6522" w:rsidP="00AC6522">
      <w:pPr>
        <w:keepLines/>
        <w:autoSpaceDE w:val="0"/>
        <w:autoSpaceDN w:val="0"/>
        <w:adjustRightInd w:val="0"/>
        <w:spacing w:before="120" w:after="0" w:line="240" w:lineRule="auto"/>
        <w:jc w:val="left"/>
        <w:rPr>
          <w:rFonts w:eastAsia="Times New Roman"/>
          <w:b/>
          <w:bCs/>
          <w:color w:val="000000"/>
          <w:sz w:val="32"/>
          <w:szCs w:val="32"/>
          <w:lang w:eastAsia="en-AU"/>
        </w:rPr>
      </w:pPr>
      <w:r w:rsidRPr="00AC6522">
        <w:rPr>
          <w:rFonts w:eastAsia="Times New Roman"/>
          <w:b/>
          <w:bCs/>
          <w:color w:val="000000"/>
          <w:sz w:val="32"/>
          <w:szCs w:val="32"/>
          <w:lang w:eastAsia="en-AU"/>
        </w:rPr>
        <w:t>Contents</w:t>
      </w:r>
    </w:p>
    <w:p w14:paraId="718E470E"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C6522" w:rsidRPr="00AC6522">
          <w:rPr>
            <w:rFonts w:eastAsia="Times New Roman"/>
            <w:color w:val="000000"/>
            <w:sz w:val="28"/>
            <w:szCs w:val="28"/>
            <w:lang w:eastAsia="en-AU"/>
          </w:rPr>
          <w:t>Part 1—Preliminary</w:t>
        </w:r>
      </w:hyperlink>
    </w:p>
    <w:p w14:paraId="7A48CD95"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C6522" w:rsidRPr="00AC6522">
          <w:rPr>
            <w:rFonts w:eastAsia="Times New Roman"/>
            <w:color w:val="000000"/>
            <w:sz w:val="22"/>
            <w:lang w:eastAsia="en-AU"/>
          </w:rPr>
          <w:t>1</w:t>
        </w:r>
        <w:r w:rsidR="00AC6522" w:rsidRPr="00AC6522">
          <w:rPr>
            <w:rFonts w:eastAsia="Times New Roman"/>
            <w:color w:val="000000"/>
            <w:sz w:val="22"/>
            <w:lang w:eastAsia="en-AU"/>
          </w:rPr>
          <w:tab/>
          <w:t>Short title</w:t>
        </w:r>
      </w:hyperlink>
    </w:p>
    <w:p w14:paraId="5603C3BD"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C6522" w:rsidRPr="00AC6522">
          <w:rPr>
            <w:rFonts w:eastAsia="Times New Roman"/>
            <w:color w:val="000000"/>
            <w:sz w:val="22"/>
            <w:lang w:eastAsia="en-AU"/>
          </w:rPr>
          <w:t>2</w:t>
        </w:r>
        <w:r w:rsidR="00AC6522" w:rsidRPr="00AC6522">
          <w:rPr>
            <w:rFonts w:eastAsia="Times New Roman"/>
            <w:color w:val="000000"/>
            <w:sz w:val="22"/>
            <w:lang w:eastAsia="en-AU"/>
          </w:rPr>
          <w:tab/>
          <w:t>Commencement</w:t>
        </w:r>
      </w:hyperlink>
    </w:p>
    <w:p w14:paraId="6979182D" w14:textId="77777777" w:rsidR="00AC6522" w:rsidRPr="00AC6522" w:rsidRDefault="00103DDC" w:rsidP="00AC652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AC6522" w:rsidRPr="00AC6522">
          <w:rPr>
            <w:rFonts w:eastAsia="Times New Roman"/>
            <w:color w:val="000000"/>
            <w:sz w:val="28"/>
            <w:szCs w:val="28"/>
            <w:lang w:eastAsia="en-AU"/>
          </w:rPr>
          <w:t xml:space="preserve">Part 2—Amendment of </w:t>
        </w:r>
        <w:r w:rsidR="00AC6522" w:rsidRPr="00AC6522">
          <w:rPr>
            <w:rFonts w:eastAsia="Times New Roman"/>
            <w:i/>
            <w:iCs/>
            <w:color w:val="000000"/>
            <w:sz w:val="28"/>
            <w:szCs w:val="28"/>
            <w:lang w:eastAsia="en-AU"/>
          </w:rPr>
          <w:t>Oaths Regulations 2021</w:t>
        </w:r>
      </w:hyperlink>
    </w:p>
    <w:p w14:paraId="65A1737A"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4529b56_6da9_439b_8368_bd4a84b600" w:history="1">
        <w:r w:rsidR="00AC6522" w:rsidRPr="00AC6522">
          <w:rPr>
            <w:rFonts w:eastAsia="Times New Roman"/>
            <w:color w:val="000000"/>
            <w:sz w:val="22"/>
            <w:lang w:eastAsia="en-AU"/>
          </w:rPr>
          <w:t>3</w:t>
        </w:r>
        <w:r w:rsidR="00AC6522" w:rsidRPr="00AC6522">
          <w:rPr>
            <w:rFonts w:eastAsia="Times New Roman"/>
            <w:color w:val="000000"/>
            <w:sz w:val="22"/>
            <w:lang w:eastAsia="en-AU"/>
          </w:rPr>
          <w:tab/>
          <w:t>Amendment of regulation 4—Requirements for the taking of statutory declarations (section 25)</w:t>
        </w:r>
      </w:hyperlink>
    </w:p>
    <w:p w14:paraId="7DD7F632"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C6522" w:rsidRPr="00AC6522">
          <w:rPr>
            <w:rFonts w:eastAsia="Times New Roman"/>
            <w:color w:val="000000"/>
            <w:sz w:val="22"/>
            <w:lang w:eastAsia="en-AU"/>
          </w:rPr>
          <w:t>4</w:t>
        </w:r>
        <w:r w:rsidR="00AC6522" w:rsidRPr="00AC6522">
          <w:rPr>
            <w:rFonts w:eastAsia="Times New Roman"/>
            <w:color w:val="000000"/>
            <w:sz w:val="22"/>
            <w:lang w:eastAsia="en-AU"/>
          </w:rPr>
          <w:tab/>
          <w:t>Amendment of regulation 5—Classes of persons before whom statutory declarations may be made</w:t>
        </w:r>
      </w:hyperlink>
    </w:p>
    <w:p w14:paraId="610CC510"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dcb0867_3cf6_4c55_957e_0e60693f49" w:history="1">
        <w:r w:rsidR="00AC6522" w:rsidRPr="00AC6522">
          <w:rPr>
            <w:rFonts w:eastAsia="Times New Roman"/>
            <w:color w:val="000000"/>
            <w:sz w:val="22"/>
            <w:lang w:eastAsia="en-AU"/>
          </w:rPr>
          <w:t>5</w:t>
        </w:r>
        <w:r w:rsidR="00AC6522" w:rsidRPr="00AC6522">
          <w:rPr>
            <w:rFonts w:eastAsia="Times New Roman"/>
            <w:color w:val="000000"/>
            <w:sz w:val="22"/>
            <w:lang w:eastAsia="en-AU"/>
          </w:rPr>
          <w:tab/>
          <w:t>Amendment of regulation 6—Requirements for the taking of affidavits (section 27A)</w:t>
        </w:r>
      </w:hyperlink>
    </w:p>
    <w:p w14:paraId="41F0DC0A" w14:textId="77777777" w:rsidR="00AC6522" w:rsidRPr="00AC6522" w:rsidRDefault="00103DDC" w:rsidP="00AC652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AC6522" w:rsidRPr="00AC6522">
          <w:rPr>
            <w:rFonts w:eastAsia="Times New Roman"/>
            <w:color w:val="000000"/>
            <w:sz w:val="22"/>
            <w:lang w:eastAsia="en-AU"/>
          </w:rPr>
          <w:t>6</w:t>
        </w:r>
        <w:r w:rsidR="00AC6522" w:rsidRPr="00AC6522">
          <w:rPr>
            <w:rFonts w:eastAsia="Times New Roman"/>
            <w:color w:val="000000"/>
            <w:sz w:val="22"/>
            <w:lang w:eastAsia="en-AU"/>
          </w:rPr>
          <w:tab/>
          <w:t>Amendment of regulation 7—Classes of person authorised to take affidavits</w:t>
        </w:r>
      </w:hyperlink>
    </w:p>
    <w:p w14:paraId="503654AE" w14:textId="77777777" w:rsidR="00AC6522" w:rsidRPr="00AC6522" w:rsidRDefault="00AC6522" w:rsidP="00AC652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F5B8A60"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Part 1—Preliminary</w:t>
      </w:r>
    </w:p>
    <w:p w14:paraId="05D865B0"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1—Short title</w:t>
      </w:r>
    </w:p>
    <w:p w14:paraId="59C1B820"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 xml:space="preserve">These regulations may be cited as the </w:t>
      </w:r>
      <w:r w:rsidRPr="00AC6522">
        <w:rPr>
          <w:rFonts w:eastAsia="Times New Roman"/>
          <w:i/>
          <w:iCs/>
          <w:color w:val="000000"/>
          <w:sz w:val="23"/>
          <w:szCs w:val="23"/>
          <w:lang w:eastAsia="en-AU"/>
        </w:rPr>
        <w:t>Oaths (Prescribed Requirements) Amendment Regulations 2024</w:t>
      </w:r>
      <w:r w:rsidRPr="00AC6522">
        <w:rPr>
          <w:rFonts w:eastAsia="Times New Roman"/>
          <w:color w:val="000000"/>
          <w:sz w:val="23"/>
          <w:szCs w:val="23"/>
          <w:lang w:eastAsia="en-AU"/>
        </w:rPr>
        <w:t>.</w:t>
      </w:r>
    </w:p>
    <w:p w14:paraId="77C17D63"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2—Commencement</w:t>
      </w:r>
    </w:p>
    <w:p w14:paraId="54F43008"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Subject to subregulation (2), these regulations come into operation on the day on which they are made.</w:t>
      </w:r>
    </w:p>
    <w:p w14:paraId="36E3807E" w14:textId="77777777" w:rsidR="00AC6522" w:rsidRPr="00AC6522" w:rsidRDefault="00AC6522" w:rsidP="00AC652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r>
      <w:hyperlink w:anchor="id04529b56_6da9_439b_8368_bd4a84b600" w:history="1">
        <w:r w:rsidRPr="00AC6522">
          <w:rPr>
            <w:rFonts w:eastAsia="Times New Roman"/>
            <w:color w:val="000000"/>
            <w:sz w:val="23"/>
            <w:szCs w:val="23"/>
            <w:lang w:eastAsia="en-AU"/>
          </w:rPr>
          <w:t>Regulations 3</w:t>
        </w:r>
      </w:hyperlink>
      <w:r w:rsidRPr="00AC6522">
        <w:rPr>
          <w:rFonts w:eastAsia="Times New Roman"/>
          <w:color w:val="000000"/>
          <w:sz w:val="23"/>
          <w:szCs w:val="23"/>
          <w:lang w:eastAsia="en-AU"/>
        </w:rPr>
        <w:t xml:space="preserve"> to </w:t>
      </w:r>
      <w:hyperlink w:anchor="idbdcb0867_3cf6_4c55_957e_0e60693f49" w:history="1">
        <w:r w:rsidRPr="00AC6522">
          <w:rPr>
            <w:rFonts w:eastAsia="Times New Roman"/>
            <w:color w:val="000000"/>
            <w:sz w:val="23"/>
            <w:szCs w:val="23"/>
            <w:lang w:eastAsia="en-AU"/>
          </w:rPr>
          <w:t>5</w:t>
        </w:r>
      </w:hyperlink>
      <w:r w:rsidRPr="00AC6522">
        <w:rPr>
          <w:rFonts w:eastAsia="Times New Roman"/>
          <w:color w:val="000000"/>
          <w:sz w:val="23"/>
          <w:szCs w:val="23"/>
          <w:lang w:eastAsia="en-AU"/>
        </w:rPr>
        <w:t xml:space="preserve"> (inclusive) come into operation on 1 January 2025.</w:t>
      </w:r>
    </w:p>
    <w:p w14:paraId="50C53697" w14:textId="77777777" w:rsidR="00AC6522" w:rsidRPr="00AC6522" w:rsidRDefault="00AC6522" w:rsidP="00AC652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C6522">
        <w:rPr>
          <w:rFonts w:eastAsia="Times New Roman"/>
          <w:b/>
          <w:bCs/>
          <w:color w:val="000000"/>
          <w:sz w:val="32"/>
          <w:szCs w:val="32"/>
          <w:lang w:eastAsia="en-AU"/>
        </w:rPr>
        <w:t xml:space="preserve">Part 2—Amendment of </w:t>
      </w:r>
      <w:r w:rsidRPr="00AC6522">
        <w:rPr>
          <w:rFonts w:eastAsia="Times New Roman"/>
          <w:b/>
          <w:bCs/>
          <w:i/>
          <w:iCs/>
          <w:color w:val="000000"/>
          <w:sz w:val="32"/>
          <w:szCs w:val="32"/>
          <w:lang w:eastAsia="en-AU"/>
        </w:rPr>
        <w:t>Oaths Regulations 2021</w:t>
      </w:r>
    </w:p>
    <w:p w14:paraId="38CC305F"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6" w:name="id04529b56_6da9_439b_8368_bd4a84b600"/>
      <w:r w:rsidRPr="00AC6522">
        <w:rPr>
          <w:rFonts w:eastAsia="Times New Roman"/>
          <w:b/>
          <w:bCs/>
          <w:color w:val="000000"/>
          <w:sz w:val="26"/>
          <w:szCs w:val="26"/>
          <w:lang w:eastAsia="en-AU"/>
        </w:rPr>
        <w:t>3—Amendment of regulation 4—Requirements for the taking of statutory declarations (section 25)</w:t>
      </w:r>
      <w:bookmarkEnd w:id="136"/>
    </w:p>
    <w:p w14:paraId="0C688D79"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Regulation 4(1)—after paragraph (b) insert:</w:t>
      </w:r>
    </w:p>
    <w:p w14:paraId="22081015"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the requirement that the statutory declaration be signed by the declarant under the observation of the authorised witness whether in person or remotely through an audio visual link;</w:t>
      </w:r>
    </w:p>
    <w:p w14:paraId="2A5DC727"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the requirement that the authorised witness sign the statutory declaration after the declarant has signed it in accordance with paragraph (c);</w:t>
      </w:r>
    </w:p>
    <w:p w14:paraId="321486B5" w14:textId="1023E941" w:rsidR="007E3A22" w:rsidRDefault="00AC6522" w:rsidP="007E3A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the requirement that the authorised witness establish the identity of the declarant by sighting identification whether in person or remotely through an audio visual link.</w:t>
      </w:r>
      <w:r w:rsidR="007E3A22">
        <w:rPr>
          <w:rFonts w:eastAsia="Times New Roman"/>
          <w:color w:val="000000"/>
          <w:sz w:val="23"/>
          <w:szCs w:val="23"/>
          <w:lang w:eastAsia="en-AU"/>
        </w:rPr>
        <w:br w:type="page"/>
      </w:r>
    </w:p>
    <w:p w14:paraId="2DA8203B"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(2)</w:t>
      </w:r>
      <w:r w:rsidRPr="00AC6522">
        <w:rPr>
          <w:rFonts w:eastAsia="Times New Roman"/>
          <w:color w:val="000000"/>
          <w:sz w:val="23"/>
          <w:szCs w:val="23"/>
          <w:lang w:eastAsia="en-AU"/>
        </w:rPr>
        <w:tab/>
        <w:t>Regulation 4—after subregulation (1) insert:</w:t>
      </w:r>
    </w:p>
    <w:p w14:paraId="25E94270"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(1a)</w:t>
      </w:r>
      <w:r w:rsidRPr="00AC6522">
        <w:rPr>
          <w:rFonts w:eastAsia="Times New Roman"/>
          <w:color w:val="000000"/>
          <w:sz w:val="23"/>
          <w:szCs w:val="23"/>
          <w:lang w:eastAsia="en-AU"/>
        </w:rPr>
        <w:tab/>
        <w:t>For the purposes of subregulation (1)(c), if a declaration is taken in circumstances where the authorised witness and the declarant meet remotely through an audio visual link, the declaration must include the statement:</w:t>
      </w:r>
    </w:p>
    <w:p w14:paraId="00A695B6" w14:textId="77777777" w:rsidR="00AC6522" w:rsidRPr="00AC6522" w:rsidRDefault="00AC6522" w:rsidP="00AC6522">
      <w:pPr>
        <w:keepLines/>
        <w:autoSpaceDE w:val="0"/>
        <w:autoSpaceDN w:val="0"/>
        <w:adjustRightInd w:val="0"/>
        <w:spacing w:before="120" w:after="0" w:line="240" w:lineRule="auto"/>
        <w:ind w:left="3176"/>
        <w:jc w:val="left"/>
        <w:rPr>
          <w:rFonts w:eastAsia="Times New Roman"/>
          <w:color w:val="000000"/>
          <w:sz w:val="23"/>
          <w:szCs w:val="23"/>
          <w:lang w:eastAsia="en-AU"/>
        </w:rPr>
      </w:pPr>
      <w:r w:rsidRPr="00AC6522">
        <w:rPr>
          <w:rFonts w:eastAsia="Times New Roman"/>
          <w:color w:val="000000"/>
          <w:sz w:val="23"/>
          <w:szCs w:val="23"/>
          <w:lang w:eastAsia="en-AU"/>
        </w:rPr>
        <w:t xml:space="preserve">This declaration was taken remotely under the observation of the authorised witness through an audio visual link and the requirements under the </w:t>
      </w:r>
      <w:hyperlink r:id="rId70" w:history="1">
        <w:r w:rsidRPr="00AC6522">
          <w:rPr>
            <w:rFonts w:eastAsia="Times New Roman"/>
            <w:i/>
            <w:iCs/>
            <w:color w:val="000000"/>
            <w:sz w:val="23"/>
            <w:szCs w:val="23"/>
            <w:lang w:eastAsia="en-AU"/>
          </w:rPr>
          <w:t>Oaths Act 1936</w:t>
        </w:r>
      </w:hyperlink>
      <w:r w:rsidRPr="00AC6522">
        <w:rPr>
          <w:rFonts w:eastAsia="Times New Roman"/>
          <w:color w:val="000000"/>
          <w:sz w:val="23"/>
          <w:szCs w:val="23"/>
          <w:lang w:eastAsia="en-AU"/>
        </w:rPr>
        <w:t xml:space="preserve"> for taking declarations by audio visual link were complied with.</w:t>
      </w:r>
    </w:p>
    <w:p w14:paraId="11CA247D"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Regulation 4—after subregulation (2) insert:</w:t>
      </w:r>
    </w:p>
    <w:p w14:paraId="12E679D3"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(3)</w:t>
      </w:r>
      <w:r w:rsidRPr="00AC6522">
        <w:rPr>
          <w:rFonts w:eastAsia="Times New Roman"/>
          <w:color w:val="000000"/>
          <w:sz w:val="23"/>
          <w:szCs w:val="23"/>
          <w:lang w:eastAsia="en-AU"/>
        </w:rPr>
        <w:tab/>
        <w:t>The authorised witness may make or permit reasonable modifications to the process of making a statutory declaration if—</w:t>
      </w:r>
    </w:p>
    <w:p w14:paraId="2EDC4B4A"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the declarant has a disability that prevents the person from making the declaration in accordance with the Act and these regulations; or</w:t>
      </w:r>
    </w:p>
    <w:p w14:paraId="5441177B"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declarant is a child under the age of 18.</w:t>
      </w:r>
    </w:p>
    <w:p w14:paraId="602EB7B7" w14:textId="77777777" w:rsidR="00AC6522" w:rsidRPr="00AC6522" w:rsidRDefault="00AC6522" w:rsidP="00AC6522">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AC6522">
        <w:rPr>
          <w:rFonts w:eastAsia="Times New Roman"/>
          <w:b/>
          <w:bCs/>
          <w:color w:val="000000"/>
          <w:sz w:val="20"/>
          <w:szCs w:val="20"/>
          <w:lang w:eastAsia="en-AU"/>
        </w:rPr>
        <w:t>Example—</w:t>
      </w:r>
    </w:p>
    <w:p w14:paraId="7B4ACA88" w14:textId="77777777" w:rsidR="00AC6522" w:rsidRPr="00AC6522" w:rsidRDefault="00AC6522" w:rsidP="00AC6522">
      <w:pPr>
        <w:keepLines/>
        <w:autoSpaceDE w:val="0"/>
        <w:autoSpaceDN w:val="0"/>
        <w:adjustRightInd w:val="0"/>
        <w:spacing w:before="120" w:after="0" w:line="240" w:lineRule="auto"/>
        <w:ind w:left="3176"/>
        <w:jc w:val="left"/>
        <w:rPr>
          <w:rFonts w:eastAsia="Times New Roman"/>
          <w:color w:val="000000"/>
          <w:sz w:val="20"/>
          <w:szCs w:val="20"/>
          <w:lang w:eastAsia="en-AU"/>
        </w:rPr>
      </w:pPr>
      <w:r w:rsidRPr="00AC6522">
        <w:rPr>
          <w:rFonts w:eastAsia="Times New Roman"/>
          <w:color w:val="000000"/>
          <w:sz w:val="20"/>
          <w:szCs w:val="20"/>
          <w:lang w:eastAsia="en-AU"/>
        </w:rPr>
        <w:t>A hearing impaired person may read and sign the oral declaration instead of saying it aloud. A person who is unable to speak may be able to listen to a statutory declaration being read and nod assent.</w:t>
      </w:r>
    </w:p>
    <w:p w14:paraId="7F48C88D"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7" w:name="id792fc9e2_7798_45ba_91c7_0ff03651a7"/>
      <w:r w:rsidRPr="00AC6522">
        <w:rPr>
          <w:rFonts w:eastAsia="Times New Roman"/>
          <w:color w:val="000000"/>
          <w:sz w:val="23"/>
          <w:szCs w:val="23"/>
          <w:lang w:eastAsia="en-AU"/>
        </w:rPr>
        <w:tab/>
        <w:t>(4)</w:t>
      </w:r>
      <w:r w:rsidRPr="00AC6522">
        <w:rPr>
          <w:rFonts w:eastAsia="Times New Roman"/>
          <w:color w:val="000000"/>
          <w:sz w:val="23"/>
          <w:szCs w:val="23"/>
          <w:lang w:eastAsia="en-AU"/>
        </w:rPr>
        <w:tab/>
        <w:t>Without limiting subregulation (3), if it appears to an authorised witness that the declarant is illiterate or blind, the authorised witness must certify on the face of the statutory declaration that the statutory declaration was read to the declarant by the authorised witness.</w:t>
      </w:r>
      <w:bookmarkEnd w:id="137"/>
    </w:p>
    <w:p w14:paraId="2642C0E3"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8" w:name="id10842849_e154_4d20_89aa_752219b9d6da_d"/>
      <w:r w:rsidRPr="00AC6522">
        <w:rPr>
          <w:rFonts w:eastAsia="Times New Roman"/>
          <w:color w:val="000000"/>
          <w:sz w:val="23"/>
          <w:szCs w:val="23"/>
          <w:lang w:eastAsia="en-AU"/>
        </w:rPr>
        <w:tab/>
        <w:t>(5)</w:t>
      </w:r>
      <w:r w:rsidRPr="00AC6522">
        <w:rPr>
          <w:rFonts w:eastAsia="Times New Roman"/>
          <w:color w:val="000000"/>
          <w:sz w:val="23"/>
          <w:szCs w:val="23"/>
          <w:lang w:eastAsia="en-AU"/>
        </w:rPr>
        <w:tab/>
        <w:t>If a declarant requires assistance to make a statutory declaration, the authorised witness must write on the face of the statutory declaration, the name and address of the person who provided the assistance and explain the nature of the assistance provided to the declarant.</w:t>
      </w:r>
      <w:bookmarkEnd w:id="138"/>
    </w:p>
    <w:p w14:paraId="69EE7B16"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9" w:name="id9534fd02_f424_4b82_bbb5_499ef03e8793_4"/>
      <w:r w:rsidRPr="00AC6522">
        <w:rPr>
          <w:rFonts w:eastAsia="Times New Roman"/>
          <w:color w:val="000000"/>
          <w:sz w:val="23"/>
          <w:szCs w:val="23"/>
          <w:lang w:eastAsia="en-AU"/>
        </w:rPr>
        <w:tab/>
        <w:t>(6)</w:t>
      </w:r>
      <w:r w:rsidRPr="00AC6522">
        <w:rPr>
          <w:rFonts w:eastAsia="Times New Roman"/>
          <w:color w:val="000000"/>
          <w:sz w:val="23"/>
          <w:szCs w:val="23"/>
          <w:lang w:eastAsia="en-AU"/>
        </w:rPr>
        <w:tab/>
        <w:t xml:space="preserve">The requirement referred to in </w:t>
      </w:r>
      <w:hyperlink w:anchor="id10842849_e154_4d20_89aa_752219b9d6da_d" w:history="1">
        <w:r w:rsidRPr="00AC6522">
          <w:rPr>
            <w:rFonts w:eastAsia="Times New Roman"/>
            <w:color w:val="000000"/>
            <w:sz w:val="23"/>
            <w:szCs w:val="23"/>
            <w:lang w:eastAsia="en-AU"/>
          </w:rPr>
          <w:t>subregulation (5)</w:t>
        </w:r>
      </w:hyperlink>
      <w:r w:rsidRPr="00AC6522">
        <w:rPr>
          <w:rFonts w:eastAsia="Times New Roman"/>
          <w:color w:val="000000"/>
          <w:sz w:val="23"/>
          <w:szCs w:val="23"/>
          <w:lang w:eastAsia="en-AU"/>
        </w:rPr>
        <w:t xml:space="preserve"> to write on the face of the statutory declaration the name and address of the person who provided assistance to a declarant does not apply in relation to a person who prepares or writes statutory declarations in a professional capacity, including—</w:t>
      </w:r>
      <w:bookmarkEnd w:id="139"/>
    </w:p>
    <w:p w14:paraId="7CF4E4CA"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 legal practitioner; or</w:t>
      </w:r>
    </w:p>
    <w:p w14:paraId="59FA0581"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 registered conveyancer.</w:t>
      </w:r>
    </w:p>
    <w:p w14:paraId="67B203E5"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0" w:name="id25995998_32c0_4151_99af_1fa626f4ba"/>
      <w:r w:rsidRPr="00AC6522">
        <w:rPr>
          <w:rFonts w:eastAsia="Times New Roman"/>
          <w:color w:val="000000"/>
          <w:sz w:val="23"/>
          <w:szCs w:val="23"/>
          <w:lang w:eastAsia="en-AU"/>
        </w:rPr>
        <w:tab/>
        <w:t>(7)</w:t>
      </w:r>
      <w:r w:rsidRPr="00AC6522">
        <w:rPr>
          <w:rFonts w:eastAsia="Times New Roman"/>
          <w:color w:val="000000"/>
          <w:sz w:val="23"/>
          <w:szCs w:val="23"/>
          <w:lang w:eastAsia="en-AU"/>
        </w:rPr>
        <w:tab/>
        <w:t>A requirement for a declarant or an authorised witness to sign or initial a statutory declaration, annexure or other document attached to a statutory declaration is satisfied if the declarant or the authorised witness signs or initials the statutory declaration, annexure or other document by electronic means.</w:t>
      </w:r>
      <w:bookmarkEnd w:id="140"/>
    </w:p>
    <w:p w14:paraId="4EB85091" w14:textId="77777777" w:rsidR="007E3A22" w:rsidRDefault="007E3A2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34C66D2" w14:textId="4CB82034"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(8)</w:t>
      </w:r>
      <w:r w:rsidRPr="00AC6522">
        <w:rPr>
          <w:rFonts w:eastAsia="Times New Roman"/>
          <w:color w:val="000000"/>
          <w:sz w:val="23"/>
          <w:szCs w:val="23"/>
          <w:lang w:eastAsia="en-AU"/>
        </w:rPr>
        <w:tab/>
        <w:t xml:space="preserve">An initial or a signature is executed by electronic means for the purposes of </w:t>
      </w:r>
      <w:hyperlink w:anchor="id25995998_32c0_4151_99af_1fa626f4ba" w:history="1">
        <w:r w:rsidRPr="00AC6522">
          <w:rPr>
            <w:rFonts w:eastAsia="Times New Roman"/>
            <w:color w:val="000000"/>
            <w:sz w:val="23"/>
            <w:szCs w:val="23"/>
            <w:lang w:eastAsia="en-AU"/>
          </w:rPr>
          <w:t>subregulation (7)</w:t>
        </w:r>
      </w:hyperlink>
      <w:r w:rsidRPr="00AC6522">
        <w:rPr>
          <w:rFonts w:eastAsia="Times New Roman"/>
          <w:color w:val="000000"/>
          <w:sz w:val="23"/>
          <w:szCs w:val="23"/>
          <w:lang w:eastAsia="en-AU"/>
        </w:rPr>
        <w:t xml:space="preserve"> if—</w:t>
      </w:r>
    </w:p>
    <w:p w14:paraId="15115F15"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41" w:name="id04924f22_c5db_4653_87de_f51bf00635"/>
      <w:r w:rsidRPr="00AC6522">
        <w:rPr>
          <w:rFonts w:eastAsia="Times New Roman"/>
          <w:color w:val="000000"/>
          <w:sz w:val="23"/>
          <w:szCs w:val="23"/>
          <w:lang w:eastAsia="en-AU"/>
        </w:rPr>
        <w:tab/>
        <w:t>(a)</w:t>
      </w:r>
      <w:r w:rsidRPr="00AC6522">
        <w:rPr>
          <w:rFonts w:eastAsia="Times New Roman"/>
          <w:color w:val="000000"/>
          <w:sz w:val="23"/>
          <w:szCs w:val="23"/>
          <w:lang w:eastAsia="en-AU"/>
        </w:rPr>
        <w:tab/>
        <w:t>a method is used to identify the person and to indicate the person's intention in respect of the statutory declaration; and</w:t>
      </w:r>
      <w:bookmarkEnd w:id="141"/>
    </w:p>
    <w:p w14:paraId="56796578"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method used was either—</w:t>
      </w:r>
    </w:p>
    <w:p w14:paraId="0A369951" w14:textId="77777777" w:rsidR="00AC6522" w:rsidRPr="00AC6522" w:rsidRDefault="00AC6522" w:rsidP="00AC652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as reliable as appropriate for the purpose for which the statutory declaration was made in all the circumstances; or</w:t>
      </w:r>
    </w:p>
    <w:p w14:paraId="6BA48167" w14:textId="77777777" w:rsidR="00AC6522" w:rsidRPr="00AC6522" w:rsidRDefault="00AC6522" w:rsidP="00AC652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proven in fact to have fulfilled the functions described in paragraph (a), by itself or together with further evidence.</w:t>
      </w:r>
    </w:p>
    <w:p w14:paraId="2105497A"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(9)</w:t>
      </w:r>
      <w:r w:rsidRPr="00AC6522">
        <w:rPr>
          <w:rFonts w:eastAsia="Times New Roman"/>
          <w:color w:val="000000"/>
          <w:sz w:val="23"/>
          <w:szCs w:val="23"/>
          <w:lang w:eastAsia="en-AU"/>
        </w:rPr>
        <w:tab/>
        <w:t xml:space="preserve">A statutory declaration that is signed or initialled by electronic means in accordance with </w:t>
      </w:r>
      <w:hyperlink w:anchor="id25995998_32c0_4151_99af_1fa626f4ba" w:history="1">
        <w:r w:rsidRPr="00AC6522">
          <w:rPr>
            <w:rFonts w:eastAsia="Times New Roman"/>
            <w:color w:val="000000"/>
            <w:sz w:val="23"/>
            <w:szCs w:val="23"/>
            <w:lang w:eastAsia="en-AU"/>
          </w:rPr>
          <w:t>subregulation (7)</w:t>
        </w:r>
      </w:hyperlink>
      <w:r w:rsidRPr="00AC6522">
        <w:rPr>
          <w:rFonts w:eastAsia="Times New Roman"/>
          <w:color w:val="000000"/>
          <w:sz w:val="23"/>
          <w:szCs w:val="23"/>
          <w:lang w:eastAsia="en-AU"/>
        </w:rPr>
        <w:t>, must include a statement that the declaration was signed or initialled by electronic means.</w:t>
      </w:r>
    </w:p>
    <w:p w14:paraId="62E086F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2" w:name="idb19f2236_fa57_42e4_9b95_22f8e96c72"/>
      <w:r w:rsidRPr="00AC6522">
        <w:rPr>
          <w:rFonts w:eastAsia="Times New Roman"/>
          <w:color w:val="000000"/>
          <w:sz w:val="23"/>
          <w:szCs w:val="23"/>
          <w:lang w:eastAsia="en-AU"/>
        </w:rPr>
        <w:tab/>
        <w:t>(10)</w:t>
      </w:r>
      <w:r w:rsidRPr="00AC6522">
        <w:rPr>
          <w:rFonts w:eastAsia="Times New Roman"/>
          <w:color w:val="000000"/>
          <w:sz w:val="23"/>
          <w:szCs w:val="23"/>
          <w:lang w:eastAsia="en-AU"/>
        </w:rPr>
        <w:tab/>
        <w:t>A statutory declaration taken in circumstances where the authorised witness and the declarant meet remotely through an audio visual link in accordance with this regulation may be signed by the declarant and the authorised witness even if the declarant or witness (or both) are located outside the State.</w:t>
      </w:r>
      <w:bookmarkEnd w:id="142"/>
    </w:p>
    <w:p w14:paraId="5AA5992D"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t>4—Amendment of regulation 5—Classes of persons before whom statutory declarations may be made</w:t>
      </w:r>
    </w:p>
    <w:p w14:paraId="1DF23415"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Regulation 5(t)—delete "(Certified Public Accountants)"</w:t>
      </w:r>
    </w:p>
    <w:p w14:paraId="6FC4D035"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3" w:name="idbdcb0867_3cf6_4c55_957e_0e60693f49"/>
      <w:r w:rsidRPr="00AC6522">
        <w:rPr>
          <w:rFonts w:eastAsia="Times New Roman"/>
          <w:b/>
          <w:bCs/>
          <w:color w:val="000000"/>
          <w:sz w:val="26"/>
          <w:szCs w:val="26"/>
          <w:lang w:eastAsia="en-AU"/>
        </w:rPr>
        <w:t>5—Amendment of regulation 6—Requirements for the taking of affidavits (section 27A)</w:t>
      </w:r>
      <w:bookmarkEnd w:id="143"/>
    </w:p>
    <w:p w14:paraId="6C748580"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(1)</w:t>
      </w:r>
      <w:r w:rsidRPr="00AC6522">
        <w:rPr>
          <w:rFonts w:eastAsia="Times New Roman"/>
          <w:color w:val="000000"/>
          <w:sz w:val="23"/>
          <w:szCs w:val="23"/>
          <w:lang w:eastAsia="en-AU"/>
        </w:rPr>
        <w:tab/>
        <w:t>Regulation 6—after paragraph (c) insert:</w:t>
      </w:r>
    </w:p>
    <w:p w14:paraId="4D327044"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(ca)</w:t>
      </w:r>
      <w:r w:rsidRPr="00AC6522">
        <w:rPr>
          <w:rFonts w:eastAsia="Times New Roman"/>
          <w:color w:val="000000"/>
          <w:sz w:val="23"/>
          <w:szCs w:val="23"/>
          <w:lang w:eastAsia="en-AU"/>
        </w:rPr>
        <w:tab/>
        <w:t>that the affidavit be signed by the deponent under the observation of the authorised person whether in person or remotely through an audio visual link;</w:t>
      </w:r>
    </w:p>
    <w:p w14:paraId="2309C8C8"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(cb)</w:t>
      </w:r>
      <w:r w:rsidRPr="00AC6522">
        <w:rPr>
          <w:rFonts w:eastAsia="Times New Roman"/>
          <w:color w:val="000000"/>
          <w:sz w:val="23"/>
          <w:szCs w:val="23"/>
          <w:lang w:eastAsia="en-AU"/>
        </w:rPr>
        <w:tab/>
        <w:t>that the authorised person sign the affidavit after the deponent has signed it in accordance with paragraph (ca);</w:t>
      </w:r>
    </w:p>
    <w:p w14:paraId="49685F99"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(cc)</w:t>
      </w:r>
      <w:r w:rsidRPr="00AC6522">
        <w:rPr>
          <w:rFonts w:eastAsia="Times New Roman"/>
          <w:color w:val="000000"/>
          <w:sz w:val="23"/>
          <w:szCs w:val="23"/>
          <w:lang w:eastAsia="en-AU"/>
        </w:rPr>
        <w:tab/>
        <w:t>that the authorised person establish the identity of the deponent by sighting identification whether in person or remotely through an audio visual link;</w:t>
      </w:r>
    </w:p>
    <w:p w14:paraId="44283A3D" w14:textId="77777777" w:rsidR="00AC6522" w:rsidRPr="00AC6522" w:rsidRDefault="00AC6522" w:rsidP="00AC652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Regulation 6—after its present contents as amended by this regulation (now to be designated as subregulation (1)) insert:</w:t>
      </w:r>
    </w:p>
    <w:p w14:paraId="564EFED7"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(2)</w:t>
      </w:r>
      <w:r w:rsidRPr="00AC6522">
        <w:rPr>
          <w:rFonts w:eastAsia="Times New Roman"/>
          <w:color w:val="000000"/>
          <w:sz w:val="23"/>
          <w:szCs w:val="23"/>
          <w:lang w:eastAsia="en-AU"/>
        </w:rPr>
        <w:tab/>
        <w:t>For the purposes of subregulation (1)(ca), if an affidavit is taken in circumstances where the authorised person and the deponent meet remotely through an audio visual link, the affidavit must include the statement:</w:t>
      </w:r>
    </w:p>
    <w:p w14:paraId="2F935F4A" w14:textId="77777777" w:rsidR="00AC6522" w:rsidRPr="00AC6522" w:rsidRDefault="00AC6522" w:rsidP="00AC6522">
      <w:pPr>
        <w:keepLines/>
        <w:autoSpaceDE w:val="0"/>
        <w:autoSpaceDN w:val="0"/>
        <w:adjustRightInd w:val="0"/>
        <w:spacing w:before="120" w:after="0" w:line="240" w:lineRule="auto"/>
        <w:ind w:left="3176"/>
        <w:jc w:val="left"/>
        <w:rPr>
          <w:rFonts w:eastAsia="Times New Roman"/>
          <w:color w:val="000000"/>
          <w:sz w:val="23"/>
          <w:szCs w:val="23"/>
          <w:lang w:eastAsia="en-AU"/>
        </w:rPr>
      </w:pPr>
      <w:r w:rsidRPr="00AC6522">
        <w:rPr>
          <w:rFonts w:eastAsia="Times New Roman"/>
          <w:color w:val="000000"/>
          <w:sz w:val="23"/>
          <w:szCs w:val="23"/>
          <w:lang w:eastAsia="en-AU"/>
        </w:rPr>
        <w:t xml:space="preserve">This affidavit was witnessed remotely under the observation of the authorised person through an audio visual link and the requirements under the </w:t>
      </w:r>
      <w:hyperlink r:id="rId71" w:history="1">
        <w:r w:rsidRPr="00AC6522">
          <w:rPr>
            <w:rFonts w:eastAsia="Times New Roman"/>
            <w:i/>
            <w:iCs/>
            <w:color w:val="000000"/>
            <w:sz w:val="23"/>
            <w:szCs w:val="23"/>
            <w:lang w:eastAsia="en-AU"/>
          </w:rPr>
          <w:t>Oaths Act 1936</w:t>
        </w:r>
      </w:hyperlink>
      <w:r w:rsidRPr="00AC6522">
        <w:rPr>
          <w:rFonts w:eastAsia="Times New Roman"/>
          <w:color w:val="000000"/>
          <w:sz w:val="23"/>
          <w:szCs w:val="23"/>
          <w:lang w:eastAsia="en-AU"/>
        </w:rPr>
        <w:t xml:space="preserve"> for taking affidavits by audio visual link were complied with.</w:t>
      </w:r>
    </w:p>
    <w:p w14:paraId="43BB63E9"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lastRenderedPageBreak/>
        <w:tab/>
        <w:t>(3)</w:t>
      </w:r>
      <w:r w:rsidRPr="00AC6522">
        <w:rPr>
          <w:rFonts w:eastAsia="Times New Roman"/>
          <w:color w:val="000000"/>
          <w:sz w:val="23"/>
          <w:szCs w:val="23"/>
          <w:lang w:eastAsia="en-AU"/>
        </w:rPr>
        <w:tab/>
        <w:t>The authorised person may make or permit reasonable modifications to the process of taking an affidavit if—</w:t>
      </w:r>
    </w:p>
    <w:p w14:paraId="06F4CD2C"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the deponent has a disability that prevents the person from making the affidavit in accordance with the Act and these regulations; or</w:t>
      </w:r>
    </w:p>
    <w:p w14:paraId="786FB732"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deponent is a child under the age of 18.</w:t>
      </w:r>
    </w:p>
    <w:p w14:paraId="70D3EB6D"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(4)</w:t>
      </w:r>
      <w:r w:rsidRPr="00AC6522">
        <w:rPr>
          <w:rFonts w:eastAsia="Times New Roman"/>
          <w:color w:val="000000"/>
          <w:sz w:val="23"/>
          <w:szCs w:val="23"/>
          <w:lang w:eastAsia="en-AU"/>
        </w:rPr>
        <w:tab/>
        <w:t>Without limiting subregulation (3), if it appears to an authorised person that the deponent is illiterate or blind, the authorised person must certify on the face of the affidavit that the affidavit was read to the deponent by the authorised person.</w:t>
      </w:r>
    </w:p>
    <w:p w14:paraId="0CFBB4F4"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4" w:name="ide7b093f9_361f_4b80_8eaf_f56060477d"/>
      <w:r w:rsidRPr="00AC6522">
        <w:rPr>
          <w:rFonts w:eastAsia="Times New Roman"/>
          <w:color w:val="000000"/>
          <w:sz w:val="23"/>
          <w:szCs w:val="23"/>
          <w:lang w:eastAsia="en-AU"/>
        </w:rPr>
        <w:tab/>
        <w:t>(5)</w:t>
      </w:r>
      <w:r w:rsidRPr="00AC6522">
        <w:rPr>
          <w:rFonts w:eastAsia="Times New Roman"/>
          <w:color w:val="000000"/>
          <w:sz w:val="23"/>
          <w:szCs w:val="23"/>
          <w:lang w:eastAsia="en-AU"/>
        </w:rPr>
        <w:tab/>
        <w:t>If a deponent requires assistance to take an affidavit, the authorised person must write on the face of the affidavit the name and address of the person who provided the assistance and explain the nature of the assistance provided to the deponent.</w:t>
      </w:r>
      <w:bookmarkEnd w:id="144"/>
    </w:p>
    <w:p w14:paraId="2F59ADF6"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5" w:name="id07202a4f_1ebc_4d78_a8c4_cc1a8ef42bd6_4"/>
      <w:r w:rsidRPr="00AC6522">
        <w:rPr>
          <w:rFonts w:eastAsia="Times New Roman"/>
          <w:color w:val="000000"/>
          <w:sz w:val="23"/>
          <w:szCs w:val="23"/>
          <w:lang w:eastAsia="en-AU"/>
        </w:rPr>
        <w:tab/>
        <w:t>(6)</w:t>
      </w:r>
      <w:r w:rsidRPr="00AC6522">
        <w:rPr>
          <w:rFonts w:eastAsia="Times New Roman"/>
          <w:color w:val="000000"/>
          <w:sz w:val="23"/>
          <w:szCs w:val="23"/>
          <w:lang w:eastAsia="en-AU"/>
        </w:rPr>
        <w:tab/>
        <w:t xml:space="preserve">The requirement referred to in </w:t>
      </w:r>
      <w:hyperlink w:anchor="ide7b093f9_361f_4b80_8eaf_f56060477d" w:history="1">
        <w:r w:rsidRPr="00AC6522">
          <w:rPr>
            <w:rFonts w:eastAsia="Times New Roman"/>
            <w:color w:val="000000"/>
            <w:sz w:val="23"/>
            <w:szCs w:val="23"/>
            <w:lang w:eastAsia="en-AU"/>
          </w:rPr>
          <w:t>subregulation (5)</w:t>
        </w:r>
      </w:hyperlink>
      <w:r w:rsidRPr="00AC6522">
        <w:rPr>
          <w:rFonts w:eastAsia="Times New Roman"/>
          <w:color w:val="000000"/>
          <w:sz w:val="23"/>
          <w:szCs w:val="23"/>
          <w:lang w:eastAsia="en-AU"/>
        </w:rPr>
        <w:t xml:space="preserve"> to write on the face of the affidavit the name and address of the person who provided assistance to a deponent does not apply in relation to a person who prepares or writes affidavits in a professional capacity, including—</w:t>
      </w:r>
      <w:bookmarkEnd w:id="145"/>
    </w:p>
    <w:p w14:paraId="1E738E7C"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 legal practitioner; or</w:t>
      </w:r>
    </w:p>
    <w:p w14:paraId="522DF5E6"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 registered conveyancer.</w:t>
      </w:r>
    </w:p>
    <w:p w14:paraId="483F640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6" w:name="idfb6c9841_9c2d_4f6d_9476_0061b8c4cb"/>
      <w:r w:rsidRPr="00AC6522">
        <w:rPr>
          <w:rFonts w:eastAsia="Times New Roman"/>
          <w:color w:val="000000"/>
          <w:sz w:val="23"/>
          <w:szCs w:val="23"/>
          <w:lang w:eastAsia="en-AU"/>
        </w:rPr>
        <w:tab/>
        <w:t>(7)</w:t>
      </w:r>
      <w:r w:rsidRPr="00AC6522">
        <w:rPr>
          <w:rFonts w:eastAsia="Times New Roman"/>
          <w:color w:val="000000"/>
          <w:sz w:val="23"/>
          <w:szCs w:val="23"/>
          <w:lang w:eastAsia="en-AU"/>
        </w:rPr>
        <w:tab/>
        <w:t>A requirement for a deponent or an authorised person to sign or initial an affidavit, annexure or other document attached to an affidavit is satisfied if the deponent or the authorised person signs or initials the affidavit, annexure or other document by electronic means.</w:t>
      </w:r>
      <w:bookmarkEnd w:id="146"/>
    </w:p>
    <w:p w14:paraId="42EC3FF9" w14:textId="77777777" w:rsidR="00AC6522" w:rsidRPr="00AC6522" w:rsidRDefault="00AC6522" w:rsidP="00AC652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7" w:name="id7d308c3f_5d5e_4ba0_a385_dd6d227c5970_f"/>
      <w:r w:rsidRPr="00AC6522">
        <w:rPr>
          <w:rFonts w:eastAsia="Times New Roman"/>
          <w:color w:val="000000"/>
          <w:sz w:val="23"/>
          <w:szCs w:val="23"/>
          <w:lang w:eastAsia="en-AU"/>
        </w:rPr>
        <w:tab/>
        <w:t>(8)</w:t>
      </w:r>
      <w:r w:rsidRPr="00AC6522">
        <w:rPr>
          <w:rFonts w:eastAsia="Times New Roman"/>
          <w:color w:val="000000"/>
          <w:sz w:val="23"/>
          <w:szCs w:val="23"/>
          <w:lang w:eastAsia="en-AU"/>
        </w:rPr>
        <w:tab/>
        <w:t xml:space="preserve">An initial or a signature is executed by electronic means for the purposes of </w:t>
      </w:r>
      <w:hyperlink w:anchor="idfb6c9841_9c2d_4f6d_9476_0061b8c4cb" w:history="1">
        <w:r w:rsidRPr="00AC6522">
          <w:rPr>
            <w:rFonts w:eastAsia="Times New Roman"/>
            <w:color w:val="000000"/>
            <w:sz w:val="23"/>
            <w:szCs w:val="23"/>
            <w:lang w:eastAsia="en-AU"/>
          </w:rPr>
          <w:t>subregulation (7)</w:t>
        </w:r>
      </w:hyperlink>
      <w:r w:rsidRPr="00AC6522">
        <w:rPr>
          <w:rFonts w:eastAsia="Times New Roman"/>
          <w:color w:val="000000"/>
          <w:sz w:val="23"/>
          <w:szCs w:val="23"/>
          <w:lang w:eastAsia="en-AU"/>
        </w:rPr>
        <w:t xml:space="preserve"> if—</w:t>
      </w:r>
      <w:bookmarkEnd w:id="147"/>
    </w:p>
    <w:p w14:paraId="7C5F037A"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48" w:name="id3578e501_d92d_4710_af4c_692b77d9f0be_e"/>
      <w:r w:rsidRPr="00AC6522">
        <w:rPr>
          <w:rFonts w:eastAsia="Times New Roman"/>
          <w:color w:val="000000"/>
          <w:sz w:val="23"/>
          <w:szCs w:val="23"/>
          <w:lang w:eastAsia="en-AU"/>
        </w:rPr>
        <w:tab/>
        <w:t>(a)</w:t>
      </w:r>
      <w:r w:rsidRPr="00AC6522">
        <w:rPr>
          <w:rFonts w:eastAsia="Times New Roman"/>
          <w:color w:val="000000"/>
          <w:sz w:val="23"/>
          <w:szCs w:val="23"/>
          <w:lang w:eastAsia="en-AU"/>
        </w:rPr>
        <w:tab/>
        <w:t>a method is used to identify the person and to indicate the person's intention in respect of the affidavit; and</w:t>
      </w:r>
      <w:bookmarkEnd w:id="148"/>
    </w:p>
    <w:p w14:paraId="64155F39" w14:textId="77777777" w:rsidR="00AC6522" w:rsidRPr="00AC6522" w:rsidRDefault="00AC6522" w:rsidP="00AC652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the method used was either—</w:t>
      </w:r>
    </w:p>
    <w:p w14:paraId="22F2E9F2" w14:textId="77777777" w:rsidR="00AC6522" w:rsidRPr="00AC6522" w:rsidRDefault="00AC6522" w:rsidP="00AC652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as reliable as appropriate for the purpose for which the affidavit was made, in all the circumstances; or</w:t>
      </w:r>
    </w:p>
    <w:p w14:paraId="5C05B364" w14:textId="77777777" w:rsidR="00AC6522" w:rsidRPr="00AC6522" w:rsidRDefault="00AC6522" w:rsidP="00AC652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AC6522">
        <w:rPr>
          <w:rFonts w:eastAsia="Times New Roman"/>
          <w:color w:val="000000"/>
          <w:sz w:val="23"/>
          <w:szCs w:val="23"/>
          <w:lang w:eastAsia="en-AU"/>
        </w:rPr>
        <w:tab/>
        <w:t>(ii)</w:t>
      </w:r>
      <w:r w:rsidRPr="00AC6522">
        <w:rPr>
          <w:rFonts w:eastAsia="Times New Roman"/>
          <w:color w:val="000000"/>
          <w:sz w:val="23"/>
          <w:szCs w:val="23"/>
          <w:lang w:eastAsia="en-AU"/>
        </w:rPr>
        <w:tab/>
        <w:t>proven in fact to have fulfilled the functions described in paragraph (a), by itself or together with further evidence.</w:t>
      </w:r>
    </w:p>
    <w:p w14:paraId="61BFF24C"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9" w:name="idc8fe0974_3113_439c_8f79_5eaf330fe3"/>
      <w:r w:rsidRPr="00AC6522">
        <w:rPr>
          <w:rFonts w:eastAsia="Times New Roman"/>
          <w:color w:val="000000"/>
          <w:sz w:val="23"/>
          <w:szCs w:val="23"/>
          <w:lang w:eastAsia="en-AU"/>
        </w:rPr>
        <w:tab/>
        <w:t>(9)</w:t>
      </w:r>
      <w:r w:rsidRPr="00AC6522">
        <w:rPr>
          <w:rFonts w:eastAsia="Times New Roman"/>
          <w:color w:val="000000"/>
          <w:sz w:val="23"/>
          <w:szCs w:val="23"/>
          <w:lang w:eastAsia="en-AU"/>
        </w:rPr>
        <w:tab/>
        <w:t xml:space="preserve">An affidavit that is signed or initialled by electronic means in accordance with </w:t>
      </w:r>
      <w:hyperlink w:anchor="idfb6c9841_9c2d_4f6d_9476_0061b8c4cb" w:history="1">
        <w:r w:rsidRPr="00AC6522">
          <w:rPr>
            <w:rFonts w:eastAsia="Times New Roman"/>
            <w:color w:val="000000"/>
            <w:sz w:val="23"/>
            <w:szCs w:val="23"/>
            <w:lang w:eastAsia="en-AU"/>
          </w:rPr>
          <w:t>subregulation (7)</w:t>
        </w:r>
      </w:hyperlink>
      <w:r w:rsidRPr="00AC6522">
        <w:rPr>
          <w:rFonts w:eastAsia="Times New Roman"/>
          <w:color w:val="000000"/>
          <w:sz w:val="23"/>
          <w:szCs w:val="23"/>
          <w:lang w:eastAsia="en-AU"/>
        </w:rPr>
        <w:t xml:space="preserve"> must include a statement that the affidavit was signed or initialled by electronic means.</w:t>
      </w:r>
      <w:bookmarkEnd w:id="149"/>
    </w:p>
    <w:p w14:paraId="1BBF27D3"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50" w:name="idaf3c1b08_07fd_47a6_bea9_0779b6bd47"/>
      <w:r w:rsidRPr="00AC6522">
        <w:rPr>
          <w:rFonts w:eastAsia="Times New Roman"/>
          <w:color w:val="000000"/>
          <w:sz w:val="23"/>
          <w:szCs w:val="23"/>
          <w:lang w:eastAsia="en-AU"/>
        </w:rPr>
        <w:tab/>
        <w:t>(10)</w:t>
      </w:r>
      <w:r w:rsidRPr="00AC6522">
        <w:rPr>
          <w:rFonts w:eastAsia="Times New Roman"/>
          <w:color w:val="000000"/>
          <w:sz w:val="23"/>
          <w:szCs w:val="23"/>
          <w:lang w:eastAsia="en-AU"/>
        </w:rPr>
        <w:tab/>
        <w:t>An affidavit taken in circumstances where the authorised person and the deponent meet remotely through an audio visual link in accordance with this regulation may be signed by the deponent and the authorised person even if the deponent or the authorised person (or both) are located outside the State.</w:t>
      </w:r>
      <w:bookmarkEnd w:id="150"/>
    </w:p>
    <w:p w14:paraId="0F6797CE" w14:textId="77777777" w:rsidR="00AC6522" w:rsidRPr="00AC6522" w:rsidRDefault="00AC6522" w:rsidP="00AC652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6522">
        <w:rPr>
          <w:rFonts w:eastAsia="Times New Roman"/>
          <w:b/>
          <w:bCs/>
          <w:color w:val="000000"/>
          <w:sz w:val="26"/>
          <w:szCs w:val="26"/>
          <w:lang w:eastAsia="en-AU"/>
        </w:rPr>
        <w:lastRenderedPageBreak/>
        <w:t>6—Amendment of regulation 7—Classes of person authorised to take affidavits</w:t>
      </w:r>
    </w:p>
    <w:p w14:paraId="14377EA0" w14:textId="77777777" w:rsidR="00AC6522" w:rsidRPr="00AC6522" w:rsidRDefault="00AC6522" w:rsidP="00AC652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C6522">
        <w:rPr>
          <w:rFonts w:eastAsia="Times New Roman"/>
          <w:color w:val="000000"/>
          <w:sz w:val="23"/>
          <w:szCs w:val="23"/>
          <w:lang w:eastAsia="en-AU"/>
        </w:rPr>
        <w:t>Regulation 7—delete "Pursuant to Schedule 1 clause 2(e) of the Act, any person empowered, authorised or permitted by or under any Act or rules of a court or tribunal to take affidavits is prescribed as a class of persons authorised to take an affidavit for the purposes of section 27A(3) of the Act." and substitute:</w:t>
      </w:r>
    </w:p>
    <w:p w14:paraId="300169DD" w14:textId="77777777" w:rsidR="00AC6522" w:rsidRPr="00AC6522" w:rsidRDefault="00AC6522" w:rsidP="00AC6522">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AC6522">
        <w:rPr>
          <w:rFonts w:eastAsia="Times New Roman"/>
          <w:color w:val="000000"/>
          <w:sz w:val="23"/>
          <w:szCs w:val="23"/>
          <w:lang w:eastAsia="en-AU"/>
        </w:rPr>
        <w:t>For the purposes of Schedule 1 clause 2(e) of the Act, the following are prescribed as classes of persons authorised to take an affidavit for the purposes of section 27A(3) of the Act:</w:t>
      </w:r>
    </w:p>
    <w:p w14:paraId="4146FD6E"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(a)</w:t>
      </w:r>
      <w:r w:rsidRPr="00AC6522">
        <w:rPr>
          <w:rFonts w:eastAsia="Times New Roman"/>
          <w:color w:val="000000"/>
          <w:sz w:val="23"/>
          <w:szCs w:val="23"/>
          <w:lang w:eastAsia="en-AU"/>
        </w:rPr>
        <w:tab/>
        <w:t>any person empowered, authorised or permitted by or under any Act or rules of a court or tribunal to take affidavits;</w:t>
      </w:r>
    </w:p>
    <w:p w14:paraId="5B753D0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(b)</w:t>
      </w:r>
      <w:r w:rsidRPr="00AC6522">
        <w:rPr>
          <w:rFonts w:eastAsia="Times New Roman"/>
          <w:color w:val="000000"/>
          <w:sz w:val="23"/>
          <w:szCs w:val="23"/>
          <w:lang w:eastAsia="en-AU"/>
        </w:rPr>
        <w:tab/>
        <w:t>a member or special member of the Australian Federal Police;</w:t>
      </w:r>
    </w:p>
    <w:p w14:paraId="3BB21340"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(c)</w:t>
      </w:r>
      <w:r w:rsidRPr="00AC6522">
        <w:rPr>
          <w:rFonts w:eastAsia="Times New Roman"/>
          <w:color w:val="000000"/>
          <w:sz w:val="23"/>
          <w:szCs w:val="23"/>
          <w:lang w:eastAsia="en-AU"/>
        </w:rPr>
        <w:tab/>
        <w:t xml:space="preserve">a person engaged under the </w:t>
      </w:r>
      <w:r w:rsidRPr="00AC6522">
        <w:rPr>
          <w:rFonts w:eastAsia="Times New Roman"/>
          <w:i/>
          <w:iCs/>
          <w:color w:val="000000"/>
          <w:sz w:val="23"/>
          <w:szCs w:val="23"/>
          <w:lang w:eastAsia="en-AU"/>
        </w:rPr>
        <w:t>Public Service Act 1999</w:t>
      </w:r>
      <w:r w:rsidRPr="00AC6522">
        <w:rPr>
          <w:rFonts w:eastAsia="Times New Roman"/>
          <w:color w:val="000000"/>
          <w:sz w:val="23"/>
          <w:szCs w:val="23"/>
          <w:lang w:eastAsia="en-AU"/>
        </w:rPr>
        <w:t xml:space="preserve"> of the Commonwealth at classification APS Level 6 or higher to whom investigative or enforcement functions or powers of the Inspector-General of Bankruptcy have been delegated under the </w:t>
      </w:r>
      <w:hyperlink r:id="rId72" w:history="1">
        <w:r w:rsidRPr="00AC6522">
          <w:rPr>
            <w:rFonts w:eastAsia="Times New Roman"/>
            <w:i/>
            <w:iCs/>
            <w:color w:val="000000"/>
            <w:sz w:val="23"/>
            <w:szCs w:val="23"/>
            <w:lang w:eastAsia="en-AU"/>
          </w:rPr>
          <w:t>Bankruptcy Act 1966</w:t>
        </w:r>
      </w:hyperlink>
      <w:r w:rsidRPr="00AC6522">
        <w:rPr>
          <w:rFonts w:eastAsia="Times New Roman"/>
          <w:color w:val="000000"/>
          <w:sz w:val="23"/>
          <w:szCs w:val="23"/>
          <w:lang w:eastAsia="en-AU"/>
        </w:rPr>
        <w:t xml:space="preserve"> of the Commonwealth or to whom investigative or enforcement functions or powers of the Registrar have been delegated under the </w:t>
      </w:r>
      <w:hyperlink r:id="rId73" w:history="1">
        <w:r w:rsidRPr="00AC6522">
          <w:rPr>
            <w:rFonts w:eastAsia="Times New Roman"/>
            <w:i/>
            <w:iCs/>
            <w:color w:val="000000"/>
            <w:sz w:val="23"/>
            <w:szCs w:val="23"/>
            <w:lang w:eastAsia="en-AU"/>
          </w:rPr>
          <w:t>Personal Property Securities Act 2009</w:t>
        </w:r>
      </w:hyperlink>
      <w:r w:rsidRPr="00AC6522">
        <w:rPr>
          <w:rFonts w:eastAsia="Times New Roman"/>
          <w:color w:val="000000"/>
          <w:sz w:val="23"/>
          <w:szCs w:val="23"/>
          <w:lang w:eastAsia="en-AU"/>
        </w:rPr>
        <w:t xml:space="preserve"> of the Commonwealth;</w:t>
      </w:r>
    </w:p>
    <w:p w14:paraId="39994775"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(d)</w:t>
      </w:r>
      <w:r w:rsidRPr="00AC6522">
        <w:rPr>
          <w:rFonts w:eastAsia="Times New Roman"/>
          <w:color w:val="000000"/>
          <w:sz w:val="23"/>
          <w:szCs w:val="23"/>
          <w:lang w:eastAsia="en-AU"/>
        </w:rPr>
        <w:tab/>
        <w:t xml:space="preserve">an authorised officer appointed under the </w:t>
      </w:r>
      <w:hyperlink r:id="rId74" w:history="1">
        <w:r w:rsidRPr="00AC6522">
          <w:rPr>
            <w:rFonts w:eastAsia="Times New Roman"/>
            <w:i/>
            <w:iCs/>
            <w:color w:val="000000"/>
            <w:sz w:val="23"/>
            <w:szCs w:val="23"/>
            <w:lang w:eastAsia="en-AU"/>
          </w:rPr>
          <w:t>Dangerous Substances Act 1979</w:t>
        </w:r>
      </w:hyperlink>
      <w:r w:rsidRPr="00AC6522">
        <w:rPr>
          <w:rFonts w:eastAsia="Times New Roman"/>
          <w:color w:val="000000"/>
          <w:sz w:val="23"/>
          <w:szCs w:val="23"/>
          <w:lang w:eastAsia="en-AU"/>
        </w:rPr>
        <w:t>;</w:t>
      </w:r>
    </w:p>
    <w:p w14:paraId="485718BD"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(e)</w:t>
      </w:r>
      <w:r w:rsidRPr="00AC6522">
        <w:rPr>
          <w:rFonts w:eastAsia="Times New Roman"/>
          <w:color w:val="000000"/>
          <w:sz w:val="23"/>
          <w:szCs w:val="23"/>
          <w:lang w:eastAsia="en-AU"/>
        </w:rPr>
        <w:tab/>
        <w:t xml:space="preserve">an authorised officer appointed under the </w:t>
      </w:r>
      <w:hyperlink r:id="rId75" w:history="1">
        <w:r w:rsidRPr="00AC6522">
          <w:rPr>
            <w:rFonts w:eastAsia="Times New Roman"/>
            <w:i/>
            <w:iCs/>
            <w:color w:val="000000"/>
            <w:sz w:val="23"/>
            <w:szCs w:val="23"/>
            <w:lang w:eastAsia="en-AU"/>
          </w:rPr>
          <w:t>Petroleum Products Regulation Act 1995</w:t>
        </w:r>
      </w:hyperlink>
      <w:r w:rsidRPr="00AC6522">
        <w:rPr>
          <w:rFonts w:eastAsia="Times New Roman"/>
          <w:color w:val="000000"/>
          <w:sz w:val="23"/>
          <w:szCs w:val="23"/>
          <w:lang w:eastAsia="en-AU"/>
        </w:rPr>
        <w:t>;</w:t>
      </w:r>
    </w:p>
    <w:p w14:paraId="505CDE34"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(f)</w:t>
      </w:r>
      <w:r w:rsidRPr="00AC6522">
        <w:rPr>
          <w:rFonts w:eastAsia="Times New Roman"/>
          <w:color w:val="000000"/>
          <w:sz w:val="23"/>
          <w:szCs w:val="23"/>
          <w:lang w:eastAsia="en-AU"/>
        </w:rPr>
        <w:tab/>
        <w:t xml:space="preserve">an inspector appointed under the </w:t>
      </w:r>
      <w:hyperlink r:id="rId76" w:history="1">
        <w:r w:rsidRPr="00AC6522">
          <w:rPr>
            <w:rFonts w:eastAsia="Times New Roman"/>
            <w:i/>
            <w:iCs/>
            <w:color w:val="000000"/>
            <w:sz w:val="23"/>
            <w:szCs w:val="23"/>
            <w:lang w:eastAsia="en-AU"/>
          </w:rPr>
          <w:t>Employment Agents Registration Act 1993</w:t>
        </w:r>
      </w:hyperlink>
      <w:r w:rsidRPr="00AC6522">
        <w:rPr>
          <w:rFonts w:eastAsia="Times New Roman"/>
          <w:color w:val="000000"/>
          <w:sz w:val="23"/>
          <w:szCs w:val="23"/>
          <w:lang w:eastAsia="en-AU"/>
        </w:rPr>
        <w:t>;</w:t>
      </w:r>
    </w:p>
    <w:p w14:paraId="15C55F0A"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(g)</w:t>
      </w:r>
      <w:r w:rsidRPr="00AC6522">
        <w:rPr>
          <w:rFonts w:eastAsia="Times New Roman"/>
          <w:color w:val="000000"/>
          <w:sz w:val="23"/>
          <w:szCs w:val="23"/>
          <w:lang w:eastAsia="en-AU"/>
        </w:rPr>
        <w:tab/>
        <w:t xml:space="preserve">an inspector appointed under the </w:t>
      </w:r>
      <w:hyperlink r:id="rId77" w:history="1">
        <w:r w:rsidRPr="00AC6522">
          <w:rPr>
            <w:rFonts w:eastAsia="Times New Roman"/>
            <w:i/>
            <w:iCs/>
            <w:color w:val="000000"/>
            <w:sz w:val="23"/>
            <w:szCs w:val="23"/>
            <w:lang w:eastAsia="en-AU"/>
          </w:rPr>
          <w:t>Explosives Act 1936</w:t>
        </w:r>
      </w:hyperlink>
      <w:r w:rsidRPr="00AC6522">
        <w:rPr>
          <w:rFonts w:eastAsia="Times New Roman"/>
          <w:color w:val="000000"/>
          <w:sz w:val="23"/>
          <w:szCs w:val="23"/>
          <w:lang w:eastAsia="en-AU"/>
        </w:rPr>
        <w:t>;</w:t>
      </w:r>
    </w:p>
    <w:p w14:paraId="4FDBB68F"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(h)</w:t>
      </w:r>
      <w:r w:rsidRPr="00AC6522">
        <w:rPr>
          <w:rFonts w:eastAsia="Times New Roman"/>
          <w:color w:val="000000"/>
          <w:sz w:val="23"/>
          <w:szCs w:val="23"/>
          <w:lang w:eastAsia="en-AU"/>
        </w:rPr>
        <w:tab/>
        <w:t xml:space="preserve">an inspector appointed under the </w:t>
      </w:r>
      <w:hyperlink r:id="rId78" w:history="1">
        <w:r w:rsidRPr="00AC6522">
          <w:rPr>
            <w:rFonts w:eastAsia="Times New Roman"/>
            <w:i/>
            <w:iCs/>
            <w:color w:val="000000"/>
            <w:sz w:val="23"/>
            <w:szCs w:val="23"/>
            <w:lang w:eastAsia="en-AU"/>
          </w:rPr>
          <w:t>Fair Work Act 1994</w:t>
        </w:r>
      </w:hyperlink>
      <w:r w:rsidRPr="00AC6522">
        <w:rPr>
          <w:rFonts w:eastAsia="Times New Roman"/>
          <w:color w:val="000000"/>
          <w:sz w:val="23"/>
          <w:szCs w:val="23"/>
          <w:lang w:eastAsia="en-AU"/>
        </w:rPr>
        <w:t>;</w:t>
      </w:r>
    </w:p>
    <w:p w14:paraId="3AF76112"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(i)</w:t>
      </w:r>
      <w:r w:rsidRPr="00AC6522">
        <w:rPr>
          <w:rFonts w:eastAsia="Times New Roman"/>
          <w:color w:val="000000"/>
          <w:sz w:val="23"/>
          <w:szCs w:val="23"/>
          <w:lang w:eastAsia="en-AU"/>
        </w:rPr>
        <w:tab/>
        <w:t xml:space="preserve">an inspector appointed under the </w:t>
      </w:r>
      <w:hyperlink r:id="rId79" w:history="1">
        <w:r w:rsidRPr="00AC6522">
          <w:rPr>
            <w:rFonts w:eastAsia="Times New Roman"/>
            <w:i/>
            <w:iCs/>
            <w:color w:val="000000"/>
            <w:sz w:val="23"/>
            <w:szCs w:val="23"/>
            <w:lang w:eastAsia="en-AU"/>
          </w:rPr>
          <w:t>Long Service Leave Act 1987</w:t>
        </w:r>
      </w:hyperlink>
      <w:r w:rsidRPr="00AC6522">
        <w:rPr>
          <w:rFonts w:eastAsia="Times New Roman"/>
          <w:color w:val="000000"/>
          <w:sz w:val="23"/>
          <w:szCs w:val="23"/>
          <w:lang w:eastAsia="en-AU"/>
        </w:rPr>
        <w:t>;</w:t>
      </w:r>
    </w:p>
    <w:p w14:paraId="3F53B034"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(j)</w:t>
      </w:r>
      <w:r w:rsidRPr="00AC6522">
        <w:rPr>
          <w:rFonts w:eastAsia="Times New Roman"/>
          <w:color w:val="000000"/>
          <w:sz w:val="23"/>
          <w:szCs w:val="23"/>
          <w:lang w:eastAsia="en-AU"/>
        </w:rPr>
        <w:tab/>
        <w:t xml:space="preserve">an inspector appointed under the </w:t>
      </w:r>
      <w:hyperlink r:id="rId80" w:history="1">
        <w:r w:rsidRPr="00AC6522">
          <w:rPr>
            <w:rFonts w:eastAsia="Times New Roman"/>
            <w:i/>
            <w:iCs/>
            <w:color w:val="000000"/>
            <w:sz w:val="23"/>
            <w:szCs w:val="23"/>
            <w:lang w:eastAsia="en-AU"/>
          </w:rPr>
          <w:t>Mines and Works Inspection Act 1920</w:t>
        </w:r>
      </w:hyperlink>
      <w:r w:rsidRPr="00AC6522">
        <w:rPr>
          <w:rFonts w:eastAsia="Times New Roman"/>
          <w:color w:val="000000"/>
          <w:sz w:val="23"/>
          <w:szCs w:val="23"/>
          <w:lang w:eastAsia="en-AU"/>
        </w:rPr>
        <w:t>;</w:t>
      </w:r>
    </w:p>
    <w:p w14:paraId="089B8B5E" w14:textId="77777777" w:rsidR="00AC6522" w:rsidRPr="00AC6522" w:rsidRDefault="00AC6522" w:rsidP="00AC652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6522">
        <w:rPr>
          <w:rFonts w:eastAsia="Times New Roman"/>
          <w:color w:val="000000"/>
          <w:sz w:val="23"/>
          <w:szCs w:val="23"/>
          <w:lang w:eastAsia="en-AU"/>
        </w:rPr>
        <w:tab/>
        <w:t>(k)</w:t>
      </w:r>
      <w:r w:rsidRPr="00AC6522">
        <w:rPr>
          <w:rFonts w:eastAsia="Times New Roman"/>
          <w:color w:val="000000"/>
          <w:sz w:val="23"/>
          <w:szCs w:val="23"/>
          <w:lang w:eastAsia="en-AU"/>
        </w:rPr>
        <w:tab/>
        <w:t xml:space="preserve">an inspector appointed under the </w:t>
      </w:r>
      <w:hyperlink r:id="rId81" w:history="1">
        <w:r w:rsidRPr="00AC6522">
          <w:rPr>
            <w:rFonts w:eastAsia="Times New Roman"/>
            <w:i/>
            <w:iCs/>
            <w:color w:val="000000"/>
            <w:sz w:val="23"/>
            <w:szCs w:val="23"/>
            <w:lang w:eastAsia="en-AU"/>
          </w:rPr>
          <w:t>Shop Trading Hours Act 1977</w:t>
        </w:r>
      </w:hyperlink>
      <w:r w:rsidRPr="00AC6522">
        <w:rPr>
          <w:rFonts w:eastAsia="Times New Roman"/>
          <w:color w:val="000000"/>
          <w:sz w:val="23"/>
          <w:szCs w:val="23"/>
          <w:lang w:eastAsia="en-AU"/>
        </w:rPr>
        <w:t>.</w:t>
      </w:r>
    </w:p>
    <w:p w14:paraId="523E4BC5" w14:textId="77777777" w:rsidR="00AC6522" w:rsidRPr="00AC6522" w:rsidRDefault="00AC6522" w:rsidP="00AC652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C6522">
        <w:rPr>
          <w:rFonts w:eastAsia="Times New Roman"/>
          <w:b/>
          <w:bCs/>
          <w:color w:val="000000"/>
          <w:sz w:val="20"/>
          <w:szCs w:val="20"/>
          <w:lang w:eastAsia="en-AU"/>
        </w:rPr>
        <w:t>Editorial note—</w:t>
      </w:r>
    </w:p>
    <w:p w14:paraId="3AEDAE5E" w14:textId="77777777" w:rsidR="00AC6522" w:rsidRPr="00AC6522" w:rsidRDefault="00AC6522" w:rsidP="00AC652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C6522">
        <w:rPr>
          <w:rFonts w:eastAsia="Times New Roman"/>
          <w:color w:val="000000"/>
          <w:sz w:val="20"/>
          <w:szCs w:val="20"/>
          <w:lang w:eastAsia="en-AU"/>
        </w:rPr>
        <w:t xml:space="preserve">As required by section 10AA(2) of the </w:t>
      </w:r>
      <w:hyperlink r:id="rId82" w:history="1">
        <w:r w:rsidRPr="00AC6522">
          <w:rPr>
            <w:rFonts w:eastAsia="Times New Roman"/>
            <w:i/>
            <w:iCs/>
            <w:color w:val="000000"/>
            <w:sz w:val="20"/>
            <w:szCs w:val="20"/>
            <w:lang w:eastAsia="en-AU"/>
          </w:rPr>
          <w:t>Legislative Instruments Act 1978</w:t>
        </w:r>
      </w:hyperlink>
      <w:r w:rsidRPr="00AC652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B4711E8" w14:textId="77777777" w:rsidR="00AC6522" w:rsidRPr="00AC6522" w:rsidRDefault="00AC6522" w:rsidP="00AC652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C6522">
        <w:rPr>
          <w:rFonts w:eastAsia="Times New Roman"/>
          <w:b/>
          <w:bCs/>
          <w:color w:val="000000"/>
          <w:sz w:val="26"/>
          <w:szCs w:val="26"/>
          <w:lang w:eastAsia="en-AU"/>
        </w:rPr>
        <w:t>Made by the Governor</w:t>
      </w:r>
    </w:p>
    <w:p w14:paraId="0086CF3F"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with the advice and consent of the Executive Council</w:t>
      </w:r>
    </w:p>
    <w:p w14:paraId="4EC94ED2" w14:textId="77777777" w:rsidR="00AC6522" w:rsidRPr="00AC6522" w:rsidRDefault="00AC6522" w:rsidP="00AC6522">
      <w:pPr>
        <w:keepNext/>
        <w:keepLines/>
        <w:autoSpaceDE w:val="0"/>
        <w:autoSpaceDN w:val="0"/>
        <w:adjustRightInd w:val="0"/>
        <w:spacing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on 22 August 2024</w:t>
      </w:r>
    </w:p>
    <w:p w14:paraId="1BE1AB34" w14:textId="77777777" w:rsidR="00AC6522" w:rsidRPr="00AC6522" w:rsidRDefault="00AC6522" w:rsidP="00AC6522">
      <w:pPr>
        <w:keepNext/>
        <w:keepLines/>
        <w:autoSpaceDE w:val="0"/>
        <w:autoSpaceDN w:val="0"/>
        <w:adjustRightInd w:val="0"/>
        <w:spacing w:before="120" w:after="0" w:line="240" w:lineRule="auto"/>
        <w:jc w:val="left"/>
        <w:rPr>
          <w:rFonts w:eastAsia="Times New Roman"/>
          <w:color w:val="000000"/>
          <w:sz w:val="23"/>
          <w:szCs w:val="23"/>
          <w:lang w:eastAsia="en-AU"/>
        </w:rPr>
      </w:pPr>
      <w:r w:rsidRPr="00AC6522">
        <w:rPr>
          <w:rFonts w:eastAsia="Times New Roman"/>
          <w:color w:val="000000"/>
          <w:sz w:val="23"/>
          <w:szCs w:val="23"/>
          <w:lang w:eastAsia="en-AU"/>
        </w:rPr>
        <w:t>No 87 of 2024</w:t>
      </w:r>
    </w:p>
    <w:p w14:paraId="28953106" w14:textId="6F3C182C" w:rsidR="00AC6522" w:rsidRDefault="00AC6522">
      <w:pPr>
        <w:spacing w:after="0" w:line="240" w:lineRule="auto"/>
        <w:jc w:val="left"/>
        <w:rPr>
          <w:rFonts w:eastAsia="Times New Roman"/>
          <w:szCs w:val="17"/>
        </w:rPr>
      </w:pPr>
      <w:r>
        <w:br w:type="page"/>
      </w:r>
    </w:p>
    <w:p w14:paraId="6F784578" w14:textId="77777777" w:rsidR="00AC6522" w:rsidRDefault="00AC6522" w:rsidP="00AC6522">
      <w:pPr>
        <w:pStyle w:val="RegSpace"/>
      </w:pPr>
    </w:p>
    <w:p w14:paraId="25F4F1D7" w14:textId="77777777" w:rsidR="009A2C4F" w:rsidRPr="009A2C4F" w:rsidRDefault="009A2C4F" w:rsidP="009A2C4F">
      <w:pPr>
        <w:keepLines/>
        <w:autoSpaceDE w:val="0"/>
        <w:autoSpaceDN w:val="0"/>
        <w:adjustRightInd w:val="0"/>
        <w:spacing w:before="240" w:after="0" w:line="240" w:lineRule="auto"/>
        <w:jc w:val="left"/>
        <w:rPr>
          <w:rFonts w:eastAsia="Times New Roman"/>
          <w:color w:val="000000"/>
          <w:sz w:val="28"/>
          <w:szCs w:val="28"/>
          <w:lang w:eastAsia="en-AU"/>
        </w:rPr>
      </w:pPr>
      <w:r w:rsidRPr="009A2C4F">
        <w:rPr>
          <w:rFonts w:eastAsia="Times New Roman"/>
          <w:color w:val="000000"/>
          <w:sz w:val="28"/>
          <w:szCs w:val="28"/>
          <w:lang w:eastAsia="en-AU"/>
        </w:rPr>
        <w:t>South Australia</w:t>
      </w:r>
    </w:p>
    <w:p w14:paraId="40EE9A4D" w14:textId="77777777" w:rsidR="009A2C4F" w:rsidRPr="009A2C4F" w:rsidRDefault="009A2C4F" w:rsidP="00816353">
      <w:pPr>
        <w:pStyle w:val="Heading3"/>
        <w:rPr>
          <w:lang w:eastAsia="en-AU"/>
        </w:rPr>
      </w:pPr>
      <w:bookmarkStart w:id="151" w:name="_Toc175215671"/>
      <w:r w:rsidRPr="009A2C4F">
        <w:rPr>
          <w:lang w:eastAsia="en-AU"/>
        </w:rPr>
        <w:t>Legislative Instruments (Postponement of Expiry) Regulations 2024</w:t>
      </w:r>
      <w:bookmarkEnd w:id="151"/>
    </w:p>
    <w:p w14:paraId="1CA2439B" w14:textId="77777777" w:rsidR="009A2C4F" w:rsidRPr="009A2C4F" w:rsidRDefault="009A2C4F" w:rsidP="009A2C4F">
      <w:pPr>
        <w:keepLines/>
        <w:autoSpaceDE w:val="0"/>
        <w:autoSpaceDN w:val="0"/>
        <w:adjustRightInd w:val="0"/>
        <w:spacing w:before="80" w:after="240" w:line="240" w:lineRule="auto"/>
        <w:jc w:val="left"/>
        <w:rPr>
          <w:rFonts w:eastAsia="Times New Roman"/>
          <w:color w:val="000000"/>
          <w:sz w:val="24"/>
          <w:szCs w:val="24"/>
          <w:lang w:eastAsia="en-AU"/>
        </w:rPr>
      </w:pPr>
      <w:r w:rsidRPr="009A2C4F">
        <w:rPr>
          <w:rFonts w:eastAsia="Times New Roman"/>
          <w:color w:val="000000"/>
          <w:sz w:val="24"/>
          <w:szCs w:val="24"/>
          <w:lang w:eastAsia="en-AU"/>
        </w:rPr>
        <w:t xml:space="preserve">under the </w:t>
      </w:r>
      <w:r w:rsidRPr="009A2C4F">
        <w:rPr>
          <w:rFonts w:eastAsia="Times New Roman"/>
          <w:i/>
          <w:iCs/>
          <w:color w:val="000000"/>
          <w:sz w:val="24"/>
          <w:szCs w:val="24"/>
          <w:lang w:eastAsia="en-AU"/>
        </w:rPr>
        <w:t>Legislative Instruments Act 1978</w:t>
      </w:r>
    </w:p>
    <w:p w14:paraId="18085DAA" w14:textId="77777777" w:rsidR="009A2C4F" w:rsidRPr="009A2C4F" w:rsidRDefault="009A2C4F" w:rsidP="009A2C4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3FDF9C2" w14:textId="77777777" w:rsidR="009A2C4F" w:rsidRPr="009A2C4F" w:rsidRDefault="009A2C4F" w:rsidP="009A2C4F">
      <w:pPr>
        <w:keepLines/>
        <w:autoSpaceDE w:val="0"/>
        <w:autoSpaceDN w:val="0"/>
        <w:adjustRightInd w:val="0"/>
        <w:spacing w:before="120" w:after="0" w:line="240" w:lineRule="auto"/>
        <w:jc w:val="left"/>
        <w:rPr>
          <w:rFonts w:eastAsia="Times New Roman"/>
          <w:b/>
          <w:bCs/>
          <w:color w:val="000000"/>
          <w:sz w:val="32"/>
          <w:szCs w:val="32"/>
          <w:lang w:eastAsia="en-AU"/>
        </w:rPr>
      </w:pPr>
      <w:r w:rsidRPr="009A2C4F">
        <w:rPr>
          <w:rFonts w:eastAsia="Times New Roman"/>
          <w:b/>
          <w:bCs/>
          <w:color w:val="000000"/>
          <w:sz w:val="32"/>
          <w:szCs w:val="32"/>
          <w:lang w:eastAsia="en-AU"/>
        </w:rPr>
        <w:t>Contents</w:t>
      </w:r>
    </w:p>
    <w:p w14:paraId="11634765" w14:textId="77777777" w:rsidR="009A2C4F" w:rsidRPr="009A2C4F" w:rsidRDefault="00103DDC" w:rsidP="009A2C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9A2C4F" w:rsidRPr="009A2C4F">
          <w:rPr>
            <w:rFonts w:eastAsia="Times New Roman"/>
            <w:color w:val="000000"/>
            <w:sz w:val="22"/>
            <w:lang w:eastAsia="en-AU"/>
          </w:rPr>
          <w:t>1</w:t>
        </w:r>
        <w:r w:rsidR="009A2C4F" w:rsidRPr="009A2C4F">
          <w:rPr>
            <w:rFonts w:eastAsia="Times New Roman"/>
            <w:color w:val="000000"/>
            <w:sz w:val="22"/>
            <w:lang w:eastAsia="en-AU"/>
          </w:rPr>
          <w:tab/>
          <w:t>Short title</w:t>
        </w:r>
      </w:hyperlink>
    </w:p>
    <w:p w14:paraId="28B69ED9" w14:textId="77777777" w:rsidR="009A2C4F" w:rsidRPr="009A2C4F" w:rsidRDefault="00103DDC" w:rsidP="009A2C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A2C4F" w:rsidRPr="009A2C4F">
          <w:rPr>
            <w:rFonts w:eastAsia="Times New Roman"/>
            <w:color w:val="000000"/>
            <w:sz w:val="22"/>
            <w:lang w:eastAsia="en-AU"/>
          </w:rPr>
          <w:t>2</w:t>
        </w:r>
        <w:r w:rsidR="009A2C4F" w:rsidRPr="009A2C4F">
          <w:rPr>
            <w:rFonts w:eastAsia="Times New Roman"/>
            <w:color w:val="000000"/>
            <w:sz w:val="22"/>
            <w:lang w:eastAsia="en-AU"/>
          </w:rPr>
          <w:tab/>
          <w:t>Commencement</w:t>
        </w:r>
      </w:hyperlink>
    </w:p>
    <w:p w14:paraId="00F8A44E" w14:textId="77777777" w:rsidR="009A2C4F" w:rsidRPr="009A2C4F" w:rsidRDefault="00103DDC" w:rsidP="009A2C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A2C4F" w:rsidRPr="009A2C4F">
          <w:rPr>
            <w:rFonts w:eastAsia="Times New Roman"/>
            <w:color w:val="000000"/>
            <w:sz w:val="22"/>
            <w:lang w:eastAsia="en-AU"/>
          </w:rPr>
          <w:t>3</w:t>
        </w:r>
        <w:r w:rsidR="009A2C4F" w:rsidRPr="009A2C4F">
          <w:rPr>
            <w:rFonts w:eastAsia="Times New Roman"/>
            <w:color w:val="000000"/>
            <w:sz w:val="22"/>
            <w:lang w:eastAsia="en-AU"/>
          </w:rPr>
          <w:tab/>
          <w:t>Interpretation</w:t>
        </w:r>
      </w:hyperlink>
    </w:p>
    <w:p w14:paraId="5DC40406" w14:textId="77777777" w:rsidR="009A2C4F" w:rsidRPr="009A2C4F" w:rsidRDefault="00103DDC" w:rsidP="009A2C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A2C4F" w:rsidRPr="009A2C4F">
          <w:rPr>
            <w:rFonts w:eastAsia="Times New Roman"/>
            <w:color w:val="000000"/>
            <w:sz w:val="22"/>
            <w:lang w:eastAsia="en-AU"/>
          </w:rPr>
          <w:t>4</w:t>
        </w:r>
        <w:r w:rsidR="009A2C4F" w:rsidRPr="009A2C4F">
          <w:rPr>
            <w:rFonts w:eastAsia="Times New Roman"/>
            <w:color w:val="000000"/>
            <w:sz w:val="22"/>
            <w:lang w:eastAsia="en-AU"/>
          </w:rPr>
          <w:tab/>
          <w:t>Postponement of expiry for 1 year—regulations made before 1 January 2014</w:t>
        </w:r>
      </w:hyperlink>
    </w:p>
    <w:p w14:paraId="43DB4328" w14:textId="77777777" w:rsidR="009A2C4F" w:rsidRPr="009A2C4F" w:rsidRDefault="00103DDC" w:rsidP="009A2C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A2C4F" w:rsidRPr="009A2C4F">
          <w:rPr>
            <w:rFonts w:eastAsia="Times New Roman"/>
            <w:color w:val="000000"/>
            <w:sz w:val="22"/>
            <w:lang w:eastAsia="en-AU"/>
          </w:rPr>
          <w:t>5</w:t>
        </w:r>
        <w:r w:rsidR="009A2C4F" w:rsidRPr="009A2C4F">
          <w:rPr>
            <w:rFonts w:eastAsia="Times New Roman"/>
            <w:color w:val="000000"/>
            <w:sz w:val="22"/>
            <w:lang w:eastAsia="en-AU"/>
          </w:rPr>
          <w:tab/>
          <w:t>Expiry of obsolete regulations</w:t>
        </w:r>
      </w:hyperlink>
    </w:p>
    <w:p w14:paraId="4DAC26D4" w14:textId="77777777" w:rsidR="009A2C4F" w:rsidRPr="009A2C4F" w:rsidRDefault="00103DDC" w:rsidP="009A2C4F">
      <w:pPr>
        <w:keepLines/>
        <w:autoSpaceDE w:val="0"/>
        <w:autoSpaceDN w:val="0"/>
        <w:adjustRightInd w:val="0"/>
        <w:spacing w:before="120" w:after="120" w:line="240" w:lineRule="auto"/>
        <w:jc w:val="left"/>
        <w:rPr>
          <w:rFonts w:eastAsia="Times New Roman"/>
          <w:color w:val="000000"/>
          <w:sz w:val="28"/>
          <w:szCs w:val="28"/>
          <w:lang w:eastAsia="en-AU"/>
        </w:rPr>
      </w:pPr>
      <w:hyperlink w:anchor="id0053b38c_4f2b_45e5_be5d_7fdc6cea534d_2" w:history="1">
        <w:r w:rsidR="009A2C4F" w:rsidRPr="009A2C4F">
          <w:rPr>
            <w:rFonts w:eastAsia="Times New Roman"/>
            <w:color w:val="000000"/>
            <w:sz w:val="28"/>
            <w:szCs w:val="28"/>
            <w:lang w:eastAsia="en-AU"/>
          </w:rPr>
          <w:t>Schedule 1—Postponement of expiry</w:t>
        </w:r>
      </w:hyperlink>
    </w:p>
    <w:p w14:paraId="605A6FED" w14:textId="77777777" w:rsidR="009A2C4F" w:rsidRPr="009A2C4F" w:rsidRDefault="00103DDC" w:rsidP="009A2C4F">
      <w:pPr>
        <w:keepLines/>
        <w:autoSpaceDE w:val="0"/>
        <w:autoSpaceDN w:val="0"/>
        <w:adjustRightInd w:val="0"/>
        <w:spacing w:before="120" w:after="120" w:line="240" w:lineRule="auto"/>
        <w:jc w:val="left"/>
        <w:rPr>
          <w:rFonts w:eastAsia="Times New Roman"/>
          <w:color w:val="000000"/>
          <w:sz w:val="28"/>
          <w:szCs w:val="28"/>
          <w:lang w:eastAsia="en-AU"/>
        </w:rPr>
      </w:pPr>
      <w:hyperlink w:anchor="idb6d4b9a6_2bfc_411e_b0b1_5f3ff9bbe8b1_2" w:history="1">
        <w:r w:rsidR="009A2C4F" w:rsidRPr="009A2C4F">
          <w:rPr>
            <w:rFonts w:eastAsia="Times New Roman"/>
            <w:color w:val="000000"/>
            <w:sz w:val="28"/>
            <w:szCs w:val="28"/>
            <w:lang w:eastAsia="en-AU"/>
          </w:rPr>
          <w:t>Schedule 2—Expiry of obsolete regulations</w:t>
        </w:r>
      </w:hyperlink>
    </w:p>
    <w:p w14:paraId="0884B9EF" w14:textId="77777777" w:rsidR="009A2C4F" w:rsidRPr="009A2C4F" w:rsidRDefault="00103DDC" w:rsidP="009A2C4F">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009A2C4F" w:rsidRPr="009A2C4F">
          <w:rPr>
            <w:rFonts w:eastAsia="Times New Roman"/>
            <w:color w:val="000000"/>
            <w:sz w:val="28"/>
            <w:szCs w:val="28"/>
            <w:lang w:eastAsia="en-AU"/>
          </w:rPr>
          <w:t xml:space="preserve">Schedule 3—Repeal of </w:t>
        </w:r>
        <w:r w:rsidR="009A2C4F" w:rsidRPr="009A2C4F">
          <w:rPr>
            <w:rFonts w:eastAsia="Times New Roman"/>
            <w:i/>
            <w:iCs/>
            <w:color w:val="000000"/>
            <w:sz w:val="28"/>
            <w:szCs w:val="28"/>
            <w:lang w:eastAsia="en-AU"/>
          </w:rPr>
          <w:t>Legislative Instruments (Postponement of Expiry) Regulations 2023</w:t>
        </w:r>
      </w:hyperlink>
    </w:p>
    <w:p w14:paraId="66DDA957" w14:textId="77777777" w:rsidR="009A2C4F" w:rsidRPr="009A2C4F" w:rsidRDefault="009A2C4F" w:rsidP="009A2C4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B64C30" w14:textId="77777777" w:rsidR="009A2C4F" w:rsidRPr="009A2C4F" w:rsidRDefault="009A2C4F" w:rsidP="009A2C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A2C4F">
        <w:rPr>
          <w:rFonts w:eastAsia="Times New Roman"/>
          <w:b/>
          <w:bCs/>
          <w:color w:val="000000"/>
          <w:sz w:val="26"/>
          <w:szCs w:val="26"/>
          <w:lang w:eastAsia="en-AU"/>
        </w:rPr>
        <w:t>1—Short title</w:t>
      </w:r>
    </w:p>
    <w:p w14:paraId="4C95C89F"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color w:val="000000"/>
          <w:sz w:val="23"/>
          <w:szCs w:val="23"/>
          <w:lang w:eastAsia="en-AU"/>
        </w:rPr>
        <w:t xml:space="preserve">These regulations may be cited as the </w:t>
      </w:r>
      <w:r w:rsidRPr="009A2C4F">
        <w:rPr>
          <w:rFonts w:eastAsia="Times New Roman"/>
          <w:i/>
          <w:iCs/>
          <w:color w:val="000000"/>
          <w:sz w:val="23"/>
          <w:szCs w:val="23"/>
          <w:lang w:eastAsia="en-AU"/>
        </w:rPr>
        <w:t>Legislative Instruments (Postponement of Expiry) Regulations 2024</w:t>
      </w:r>
      <w:r w:rsidRPr="009A2C4F">
        <w:rPr>
          <w:rFonts w:eastAsia="Times New Roman"/>
          <w:color w:val="000000"/>
          <w:sz w:val="23"/>
          <w:szCs w:val="23"/>
          <w:lang w:eastAsia="en-AU"/>
        </w:rPr>
        <w:t>.</w:t>
      </w:r>
    </w:p>
    <w:p w14:paraId="293E46EB" w14:textId="77777777" w:rsidR="009A2C4F" w:rsidRPr="009A2C4F" w:rsidRDefault="009A2C4F" w:rsidP="009A2C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A2C4F">
        <w:rPr>
          <w:rFonts w:eastAsia="Times New Roman"/>
          <w:b/>
          <w:bCs/>
          <w:color w:val="000000"/>
          <w:sz w:val="26"/>
          <w:szCs w:val="26"/>
          <w:lang w:eastAsia="en-AU"/>
        </w:rPr>
        <w:t>2—Commencement</w:t>
      </w:r>
    </w:p>
    <w:p w14:paraId="55335FF7"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color w:val="000000"/>
          <w:sz w:val="23"/>
          <w:szCs w:val="23"/>
          <w:lang w:eastAsia="en-AU"/>
        </w:rPr>
        <w:t>These regulations come into operation on the day on which they are made.</w:t>
      </w:r>
    </w:p>
    <w:p w14:paraId="2EF56238" w14:textId="77777777" w:rsidR="009A2C4F" w:rsidRPr="009A2C4F" w:rsidRDefault="009A2C4F" w:rsidP="009A2C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A2C4F">
        <w:rPr>
          <w:rFonts w:eastAsia="Times New Roman"/>
          <w:b/>
          <w:bCs/>
          <w:color w:val="000000"/>
          <w:sz w:val="26"/>
          <w:szCs w:val="26"/>
          <w:lang w:eastAsia="en-AU"/>
        </w:rPr>
        <w:t>3—Interpretation</w:t>
      </w:r>
    </w:p>
    <w:p w14:paraId="16C5CFDE" w14:textId="77777777" w:rsidR="009A2C4F" w:rsidRPr="009A2C4F" w:rsidRDefault="009A2C4F" w:rsidP="009A2C4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color w:val="000000"/>
          <w:sz w:val="23"/>
          <w:szCs w:val="23"/>
          <w:lang w:eastAsia="en-AU"/>
        </w:rPr>
        <w:t>In these regulations—</w:t>
      </w:r>
    </w:p>
    <w:p w14:paraId="3DC4431A"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b/>
          <w:bCs/>
          <w:i/>
          <w:iCs/>
          <w:color w:val="000000"/>
          <w:sz w:val="23"/>
          <w:szCs w:val="23"/>
          <w:lang w:eastAsia="en-AU"/>
        </w:rPr>
        <w:t>Act</w:t>
      </w:r>
      <w:r w:rsidRPr="009A2C4F">
        <w:rPr>
          <w:rFonts w:eastAsia="Times New Roman"/>
          <w:color w:val="000000"/>
          <w:sz w:val="23"/>
          <w:szCs w:val="23"/>
          <w:lang w:eastAsia="en-AU"/>
        </w:rPr>
        <w:t xml:space="preserve"> means the </w:t>
      </w:r>
      <w:hyperlink r:id="rId83" w:history="1">
        <w:r w:rsidRPr="009A2C4F">
          <w:rPr>
            <w:rFonts w:eastAsia="Times New Roman"/>
            <w:i/>
            <w:iCs/>
            <w:color w:val="000000"/>
            <w:sz w:val="23"/>
            <w:szCs w:val="23"/>
            <w:lang w:eastAsia="en-AU"/>
          </w:rPr>
          <w:t>Legislative Instruments Act 1978</w:t>
        </w:r>
      </w:hyperlink>
      <w:r w:rsidRPr="009A2C4F">
        <w:rPr>
          <w:rFonts w:eastAsia="Times New Roman"/>
          <w:color w:val="000000"/>
          <w:sz w:val="23"/>
          <w:szCs w:val="23"/>
          <w:lang w:eastAsia="en-AU"/>
        </w:rPr>
        <w:t>.</w:t>
      </w:r>
    </w:p>
    <w:p w14:paraId="2D4F12EA" w14:textId="77777777" w:rsidR="009A2C4F" w:rsidRPr="009A2C4F" w:rsidRDefault="009A2C4F" w:rsidP="009A2C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A2C4F">
        <w:rPr>
          <w:rFonts w:eastAsia="Times New Roman"/>
          <w:b/>
          <w:bCs/>
          <w:color w:val="000000"/>
          <w:sz w:val="26"/>
          <w:szCs w:val="26"/>
          <w:lang w:eastAsia="en-AU"/>
        </w:rPr>
        <w:t>4—Postponement of expiry for 1 year—regulations made before 1 January 2014</w:t>
      </w:r>
    </w:p>
    <w:p w14:paraId="4D956603"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color w:val="000000"/>
          <w:sz w:val="23"/>
          <w:szCs w:val="23"/>
          <w:lang w:eastAsia="en-AU"/>
        </w:rPr>
        <w:t xml:space="preserve">The expiry under Part 3A of the Act of the regulations listed in </w:t>
      </w:r>
      <w:hyperlink w:anchor="id0053b38c_4f2b_45e5_be5d_7fdc6cea534d_2" w:history="1">
        <w:r w:rsidRPr="009A2C4F">
          <w:rPr>
            <w:rFonts w:eastAsia="Times New Roman"/>
            <w:color w:val="000000"/>
            <w:sz w:val="23"/>
            <w:szCs w:val="23"/>
            <w:lang w:eastAsia="en-AU"/>
          </w:rPr>
          <w:t>Schedule 1</w:t>
        </w:r>
      </w:hyperlink>
      <w:r w:rsidRPr="009A2C4F">
        <w:rPr>
          <w:rFonts w:eastAsia="Times New Roman"/>
          <w:color w:val="000000"/>
          <w:sz w:val="23"/>
          <w:szCs w:val="23"/>
          <w:lang w:eastAsia="en-AU"/>
        </w:rPr>
        <w:t xml:space="preserve"> is postponed for a period of 1 year commencing on 1 September 2024.</w:t>
      </w:r>
    </w:p>
    <w:p w14:paraId="7777541B" w14:textId="77777777" w:rsidR="009A2C4F" w:rsidRPr="009A2C4F" w:rsidRDefault="009A2C4F" w:rsidP="009A2C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A2C4F">
        <w:rPr>
          <w:rFonts w:eastAsia="Times New Roman"/>
          <w:b/>
          <w:bCs/>
          <w:color w:val="000000"/>
          <w:sz w:val="26"/>
          <w:szCs w:val="26"/>
          <w:lang w:eastAsia="en-AU"/>
        </w:rPr>
        <w:t>5—Expiry of obsolete regulations</w:t>
      </w:r>
    </w:p>
    <w:p w14:paraId="37E299E7"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3"/>
          <w:szCs w:val="23"/>
          <w:lang w:eastAsia="en-AU"/>
        </w:rPr>
      </w:pPr>
      <w:r w:rsidRPr="009A2C4F">
        <w:rPr>
          <w:rFonts w:eastAsia="Times New Roman"/>
          <w:color w:val="000000"/>
          <w:sz w:val="23"/>
          <w:szCs w:val="23"/>
          <w:lang w:eastAsia="en-AU"/>
        </w:rPr>
        <w:t xml:space="preserve">The regulations listed in </w:t>
      </w:r>
      <w:hyperlink w:anchor="idb6d4b9a6_2bfc_411e_b0b1_5f3ff9bbe8b1_2" w:history="1">
        <w:r w:rsidRPr="009A2C4F">
          <w:rPr>
            <w:rFonts w:eastAsia="Times New Roman"/>
            <w:color w:val="000000"/>
            <w:sz w:val="23"/>
            <w:szCs w:val="23"/>
            <w:lang w:eastAsia="en-AU"/>
          </w:rPr>
          <w:t>Schedule 2</w:t>
        </w:r>
      </w:hyperlink>
      <w:r w:rsidRPr="009A2C4F">
        <w:rPr>
          <w:rFonts w:eastAsia="Times New Roman"/>
          <w:color w:val="000000"/>
          <w:sz w:val="23"/>
          <w:szCs w:val="23"/>
          <w:lang w:eastAsia="en-AU"/>
        </w:rPr>
        <w:t xml:space="preserve"> will expire under the Act on 1 September 2024.</w:t>
      </w:r>
    </w:p>
    <w:p w14:paraId="50703FAC" w14:textId="77777777" w:rsidR="009071A3" w:rsidRDefault="009071A3">
      <w:pPr>
        <w:spacing w:after="0" w:line="240" w:lineRule="auto"/>
        <w:jc w:val="left"/>
        <w:rPr>
          <w:rFonts w:eastAsia="Times New Roman"/>
          <w:b/>
          <w:bCs/>
          <w:color w:val="000000"/>
          <w:sz w:val="32"/>
          <w:szCs w:val="32"/>
          <w:lang w:eastAsia="en-AU"/>
        </w:rPr>
      </w:pPr>
      <w:bookmarkStart w:id="152" w:name="id0053b38c_4f2b_45e5_be5d_7fdc6cea534d_2"/>
      <w:r>
        <w:rPr>
          <w:rFonts w:eastAsia="Times New Roman"/>
          <w:b/>
          <w:bCs/>
          <w:color w:val="000000"/>
          <w:sz w:val="32"/>
          <w:szCs w:val="32"/>
          <w:lang w:eastAsia="en-AU"/>
        </w:rPr>
        <w:br w:type="page"/>
      </w:r>
    </w:p>
    <w:p w14:paraId="0B3703C5" w14:textId="439F46E9" w:rsidR="009A2C4F" w:rsidRPr="009A2C4F" w:rsidRDefault="009A2C4F" w:rsidP="009A2C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A2C4F">
        <w:rPr>
          <w:rFonts w:eastAsia="Times New Roman"/>
          <w:b/>
          <w:bCs/>
          <w:color w:val="000000"/>
          <w:sz w:val="32"/>
          <w:szCs w:val="32"/>
          <w:lang w:eastAsia="en-AU"/>
        </w:rPr>
        <w:lastRenderedPageBreak/>
        <w:t>Schedule 1—Postponement of expiry</w:t>
      </w:r>
      <w:bookmarkEnd w:id="152"/>
    </w:p>
    <w:p w14:paraId="58984FAB"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4" w:history="1">
        <w:r w:rsidR="009A2C4F" w:rsidRPr="009A2C4F">
          <w:rPr>
            <w:rFonts w:eastAsia="Times New Roman"/>
            <w:i/>
            <w:iCs/>
            <w:color w:val="000000"/>
            <w:sz w:val="23"/>
            <w:szCs w:val="23"/>
            <w:lang w:eastAsia="en-AU"/>
          </w:rPr>
          <w:t>A</w:t>
        </w:r>
        <w:r w:rsidR="009A2C4F" w:rsidRPr="009A2C4F">
          <w:rPr>
            <w:rFonts w:eastAsia="Times New Roman"/>
            <w:i/>
            <w:iCs/>
            <w:color w:val="000000"/>
            <w:sz w:val="23"/>
            <w:szCs w:val="23"/>
            <w:u w:val="single"/>
            <w:lang w:eastAsia="en-AU"/>
          </w:rPr>
          <w:t>n</w:t>
        </w:r>
        <w:r w:rsidR="009A2C4F" w:rsidRPr="009A2C4F">
          <w:rPr>
            <w:rFonts w:eastAsia="Times New Roman"/>
            <w:i/>
            <w:iCs/>
            <w:color w:val="000000"/>
            <w:sz w:val="23"/>
            <w:szCs w:val="23"/>
            <w:lang w:eastAsia="en-AU"/>
          </w:rPr>
          <w:t>angu Pitjantjatjara Yankunytjatjara Land Rights Regulations 2010</w:t>
        </w:r>
      </w:hyperlink>
    </w:p>
    <w:p w14:paraId="6635285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5" w:history="1">
        <w:r w:rsidR="009A2C4F" w:rsidRPr="009A2C4F">
          <w:rPr>
            <w:rFonts w:eastAsia="Times New Roman"/>
            <w:i/>
            <w:iCs/>
            <w:color w:val="000000"/>
            <w:sz w:val="23"/>
            <w:szCs w:val="23"/>
            <w:lang w:eastAsia="en-AU"/>
          </w:rPr>
          <w:t>Animal Welfare Regulations 2012</w:t>
        </w:r>
      </w:hyperlink>
    </w:p>
    <w:p w14:paraId="2058730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6" w:history="1">
        <w:r w:rsidR="009A2C4F" w:rsidRPr="009A2C4F">
          <w:rPr>
            <w:rFonts w:eastAsia="Times New Roman"/>
            <w:i/>
            <w:iCs/>
            <w:color w:val="000000"/>
            <w:sz w:val="23"/>
            <w:szCs w:val="23"/>
            <w:lang w:eastAsia="en-AU"/>
          </w:rPr>
          <w:t>Architectural Practice (Election) Regulations 2010</w:t>
        </w:r>
      </w:hyperlink>
    </w:p>
    <w:p w14:paraId="7C42D2C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7" w:history="1">
        <w:r w:rsidR="009A2C4F" w:rsidRPr="009A2C4F">
          <w:rPr>
            <w:rFonts w:eastAsia="Times New Roman"/>
            <w:i/>
            <w:iCs/>
            <w:color w:val="000000"/>
            <w:sz w:val="23"/>
            <w:szCs w:val="23"/>
            <w:lang w:eastAsia="en-AU"/>
          </w:rPr>
          <w:t>Architectural Practice (General) Regulations 2010</w:t>
        </w:r>
      </w:hyperlink>
    </w:p>
    <w:p w14:paraId="2A9DDFD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8" w:history="1">
        <w:r w:rsidR="009A2C4F" w:rsidRPr="009A2C4F">
          <w:rPr>
            <w:rFonts w:eastAsia="Times New Roman"/>
            <w:i/>
            <w:iCs/>
            <w:color w:val="000000"/>
            <w:sz w:val="23"/>
            <w:szCs w:val="23"/>
            <w:lang w:eastAsia="en-AU"/>
          </w:rPr>
          <w:t>ASER (Restructure) Regulations 2013</w:t>
        </w:r>
      </w:hyperlink>
    </w:p>
    <w:p w14:paraId="05A0D4C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9" w:history="1">
        <w:r w:rsidR="009A2C4F" w:rsidRPr="009A2C4F">
          <w:rPr>
            <w:rFonts w:eastAsia="Times New Roman"/>
            <w:i/>
            <w:iCs/>
            <w:color w:val="000000"/>
            <w:sz w:val="23"/>
            <w:szCs w:val="23"/>
            <w:lang w:eastAsia="en-AU"/>
          </w:rPr>
          <w:t>Assisted Reproductive Treatment Regulations 2010</w:t>
        </w:r>
      </w:hyperlink>
    </w:p>
    <w:p w14:paraId="0610C84B"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0" w:history="1">
        <w:r w:rsidR="009A2C4F" w:rsidRPr="009A2C4F">
          <w:rPr>
            <w:rFonts w:eastAsia="Times New Roman"/>
            <w:i/>
            <w:iCs/>
            <w:color w:val="000000"/>
            <w:sz w:val="23"/>
            <w:szCs w:val="23"/>
            <w:lang w:eastAsia="en-AU"/>
          </w:rPr>
          <w:t>Births, Deaths and Marriages Registration Regulations 2011</w:t>
        </w:r>
      </w:hyperlink>
    </w:p>
    <w:p w14:paraId="4CE0967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1" w:history="1">
        <w:r w:rsidR="009A2C4F" w:rsidRPr="009A2C4F">
          <w:rPr>
            <w:rFonts w:eastAsia="Times New Roman"/>
            <w:i/>
            <w:iCs/>
            <w:color w:val="000000"/>
            <w:sz w:val="23"/>
            <w:szCs w:val="23"/>
            <w:lang w:eastAsia="en-AU"/>
          </w:rPr>
          <w:t>Building and Construction Industry Security of Payment Regulations 2011</w:t>
        </w:r>
      </w:hyperlink>
    </w:p>
    <w:p w14:paraId="5EF986C2"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2" w:history="1">
        <w:r w:rsidR="009A2C4F" w:rsidRPr="009A2C4F">
          <w:rPr>
            <w:rFonts w:eastAsia="Times New Roman"/>
            <w:i/>
            <w:iCs/>
            <w:color w:val="000000"/>
            <w:sz w:val="23"/>
            <w:szCs w:val="23"/>
            <w:lang w:eastAsia="en-AU"/>
          </w:rPr>
          <w:t>Building Work Contractors Regulations 2011</w:t>
        </w:r>
      </w:hyperlink>
    </w:p>
    <w:p w14:paraId="25B3A26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3" w:history="1">
        <w:r w:rsidR="009A2C4F" w:rsidRPr="009A2C4F">
          <w:rPr>
            <w:rFonts w:eastAsia="Times New Roman"/>
            <w:i/>
            <w:iCs/>
            <w:color w:val="000000"/>
            <w:sz w:val="23"/>
            <w:szCs w:val="23"/>
            <w:lang w:eastAsia="en-AU"/>
          </w:rPr>
          <w:t>Carrick Hill Trust Regulations 2012</w:t>
        </w:r>
      </w:hyperlink>
    </w:p>
    <w:p w14:paraId="776A592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4" w:history="1">
        <w:r w:rsidR="009A2C4F" w:rsidRPr="009A2C4F">
          <w:rPr>
            <w:rFonts w:eastAsia="Times New Roman"/>
            <w:i/>
            <w:iCs/>
            <w:color w:val="000000"/>
            <w:sz w:val="23"/>
            <w:szCs w:val="23"/>
            <w:lang w:eastAsia="en-AU"/>
          </w:rPr>
          <w:t>Casino Regulations 2013</w:t>
        </w:r>
      </w:hyperlink>
    </w:p>
    <w:p w14:paraId="45EA2FA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5" w:history="1">
        <w:r w:rsidR="009A2C4F" w:rsidRPr="009A2C4F">
          <w:rPr>
            <w:rFonts w:eastAsia="Times New Roman"/>
            <w:i/>
            <w:iCs/>
            <w:color w:val="000000"/>
            <w:sz w:val="23"/>
            <w:szCs w:val="23"/>
            <w:lang w:eastAsia="en-AU"/>
          </w:rPr>
          <w:t>City of Adelaide (Elections and Polls) Regulations 2010</w:t>
        </w:r>
      </w:hyperlink>
    </w:p>
    <w:p w14:paraId="44335D28"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6" w:history="1">
        <w:r w:rsidR="009A2C4F" w:rsidRPr="009A2C4F">
          <w:rPr>
            <w:rFonts w:eastAsia="Times New Roman"/>
            <w:i/>
            <w:iCs/>
            <w:color w:val="000000"/>
            <w:sz w:val="23"/>
            <w:szCs w:val="23"/>
            <w:lang w:eastAsia="en-AU"/>
          </w:rPr>
          <w:t>City of Adelaide (Members Allowances and Benefits) Regulations 2010</w:t>
        </w:r>
      </w:hyperlink>
    </w:p>
    <w:p w14:paraId="01899D8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7" w:history="1">
        <w:r w:rsidR="009A2C4F" w:rsidRPr="009A2C4F">
          <w:rPr>
            <w:rFonts w:eastAsia="Times New Roman"/>
            <w:i/>
            <w:iCs/>
            <w:color w:val="000000"/>
            <w:sz w:val="23"/>
            <w:szCs w:val="23"/>
            <w:lang w:eastAsia="en-AU"/>
          </w:rPr>
          <w:t>Civil Liability Regulations 2013</w:t>
        </w:r>
      </w:hyperlink>
    </w:p>
    <w:p w14:paraId="176DF1C8"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8" w:history="1">
        <w:r w:rsidR="009A2C4F" w:rsidRPr="009A2C4F">
          <w:rPr>
            <w:rFonts w:eastAsia="Times New Roman"/>
            <w:i/>
            <w:iCs/>
            <w:color w:val="000000"/>
            <w:sz w:val="23"/>
            <w:szCs w:val="23"/>
            <w:lang w:eastAsia="en-AU"/>
          </w:rPr>
          <w:t>Classification (Publications, Films and Computer Games) Regulations 2011</w:t>
        </w:r>
      </w:hyperlink>
    </w:p>
    <w:p w14:paraId="6FE14B0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9" w:history="1">
        <w:r w:rsidR="009A2C4F" w:rsidRPr="009A2C4F">
          <w:rPr>
            <w:rFonts w:eastAsia="Times New Roman"/>
            <w:i/>
            <w:iCs/>
            <w:color w:val="000000"/>
            <w:sz w:val="23"/>
            <w:szCs w:val="23"/>
            <w:lang w:eastAsia="en-AU"/>
          </w:rPr>
          <w:t>Community Titles Regulations 2011</w:t>
        </w:r>
      </w:hyperlink>
    </w:p>
    <w:p w14:paraId="3108AB9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0" w:history="1">
        <w:r w:rsidR="009A2C4F" w:rsidRPr="009A2C4F">
          <w:rPr>
            <w:rFonts w:eastAsia="Times New Roman"/>
            <w:i/>
            <w:iCs/>
            <w:color w:val="000000"/>
            <w:sz w:val="23"/>
            <w:szCs w:val="23"/>
            <w:lang w:eastAsia="en-AU"/>
          </w:rPr>
          <w:t>Controlled Substances (Poisons) Regulations 2011</w:t>
        </w:r>
      </w:hyperlink>
    </w:p>
    <w:p w14:paraId="34AC9AB3"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1" w:history="1">
        <w:r w:rsidR="009A2C4F" w:rsidRPr="009A2C4F">
          <w:rPr>
            <w:rFonts w:eastAsia="Times New Roman"/>
            <w:i/>
            <w:iCs/>
            <w:color w:val="000000"/>
            <w:sz w:val="23"/>
            <w:szCs w:val="23"/>
            <w:lang w:eastAsia="en-AU"/>
          </w:rPr>
          <w:t>Conveyancers Regulations 2010</w:t>
        </w:r>
      </w:hyperlink>
    </w:p>
    <w:p w14:paraId="5CB797B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2" w:history="1">
        <w:r w:rsidR="009A2C4F" w:rsidRPr="009A2C4F">
          <w:rPr>
            <w:rFonts w:eastAsia="Times New Roman"/>
            <w:i/>
            <w:iCs/>
            <w:color w:val="000000"/>
            <w:sz w:val="23"/>
            <w:szCs w:val="23"/>
            <w:lang w:eastAsia="en-AU"/>
          </w:rPr>
          <w:t>Criminal Investigation (Extraterritorial Offences) Regulations 2010</w:t>
        </w:r>
      </w:hyperlink>
    </w:p>
    <w:p w14:paraId="0A45689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3" w:history="1">
        <w:r w:rsidR="009A2C4F" w:rsidRPr="009A2C4F">
          <w:rPr>
            <w:rFonts w:eastAsia="Times New Roman"/>
            <w:i/>
            <w:iCs/>
            <w:color w:val="000000"/>
            <w:sz w:val="23"/>
            <w:szCs w:val="23"/>
            <w:lang w:eastAsia="en-AU"/>
          </w:rPr>
          <w:t>Crown Land Management Regulations 2010</w:t>
        </w:r>
      </w:hyperlink>
    </w:p>
    <w:p w14:paraId="23CAE39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4" w:history="1">
        <w:r w:rsidR="009A2C4F" w:rsidRPr="009A2C4F">
          <w:rPr>
            <w:rFonts w:eastAsia="Times New Roman"/>
            <w:i/>
            <w:iCs/>
            <w:color w:val="000000"/>
            <w:sz w:val="23"/>
            <w:szCs w:val="23"/>
            <w:lang w:eastAsia="en-AU"/>
          </w:rPr>
          <w:t>Disability Services (Community Visitor Scheme) Regulations 2013</w:t>
        </w:r>
      </w:hyperlink>
    </w:p>
    <w:p w14:paraId="398902A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5" w:history="1">
        <w:r w:rsidR="009A2C4F" w:rsidRPr="009A2C4F">
          <w:rPr>
            <w:rFonts w:eastAsia="Times New Roman"/>
            <w:i/>
            <w:iCs/>
            <w:color w:val="000000"/>
            <w:sz w:val="23"/>
            <w:szCs w:val="23"/>
            <w:lang w:eastAsia="en-AU"/>
          </w:rPr>
          <w:t>Education and Early Childhood Services (Registration and Standards) Regulations 2011</w:t>
        </w:r>
      </w:hyperlink>
    </w:p>
    <w:p w14:paraId="583867E2"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6" w:history="1">
        <w:r w:rsidR="009A2C4F" w:rsidRPr="009A2C4F">
          <w:rPr>
            <w:rFonts w:eastAsia="Times New Roman"/>
            <w:i/>
            <w:iCs/>
            <w:color w:val="000000"/>
            <w:sz w:val="23"/>
            <w:szCs w:val="23"/>
            <w:lang w:eastAsia="en-AU"/>
          </w:rPr>
          <w:t>Electricity (General) Regulations 2012</w:t>
        </w:r>
      </w:hyperlink>
    </w:p>
    <w:p w14:paraId="06F63C6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7" w:history="1">
        <w:r w:rsidR="009A2C4F" w:rsidRPr="009A2C4F">
          <w:rPr>
            <w:rFonts w:eastAsia="Times New Roman"/>
            <w:i/>
            <w:iCs/>
            <w:color w:val="000000"/>
            <w:sz w:val="23"/>
            <w:szCs w:val="23"/>
            <w:lang w:eastAsia="en-AU"/>
          </w:rPr>
          <w:t>Employment Agents Registration Regulations 2010</w:t>
        </w:r>
      </w:hyperlink>
    </w:p>
    <w:p w14:paraId="2F789D4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8" w:history="1">
        <w:r w:rsidR="009A2C4F" w:rsidRPr="009A2C4F">
          <w:rPr>
            <w:rFonts w:eastAsia="Times New Roman"/>
            <w:i/>
            <w:iCs/>
            <w:color w:val="000000"/>
            <w:sz w:val="23"/>
            <w:szCs w:val="23"/>
            <w:lang w:eastAsia="en-AU"/>
          </w:rPr>
          <w:t>Energy Products (Safety and Efficiency) Regulations 2012</w:t>
        </w:r>
      </w:hyperlink>
    </w:p>
    <w:p w14:paraId="41358BE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9" w:history="1">
        <w:r w:rsidR="009A2C4F" w:rsidRPr="009A2C4F">
          <w:rPr>
            <w:rFonts w:eastAsia="Times New Roman"/>
            <w:i/>
            <w:iCs/>
            <w:color w:val="000000"/>
            <w:sz w:val="23"/>
            <w:szCs w:val="23"/>
            <w:lang w:eastAsia="en-AU"/>
          </w:rPr>
          <w:t>Energy Resources Regulations 2013</w:t>
        </w:r>
      </w:hyperlink>
    </w:p>
    <w:p w14:paraId="3E45B74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0" w:history="1">
        <w:r w:rsidR="009A2C4F" w:rsidRPr="009A2C4F">
          <w:rPr>
            <w:rFonts w:eastAsia="Times New Roman"/>
            <w:i/>
            <w:iCs/>
            <w:color w:val="000000"/>
            <w:sz w:val="23"/>
            <w:szCs w:val="23"/>
            <w:lang w:eastAsia="en-AU"/>
          </w:rPr>
          <w:t>Expiation of Offences Regulations 2011</w:t>
        </w:r>
      </w:hyperlink>
    </w:p>
    <w:p w14:paraId="1393D5E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1" w:history="1">
        <w:r w:rsidR="009A2C4F" w:rsidRPr="009A2C4F">
          <w:rPr>
            <w:rFonts w:eastAsia="Times New Roman"/>
            <w:i/>
            <w:iCs/>
            <w:color w:val="000000"/>
            <w:sz w:val="23"/>
            <w:szCs w:val="23"/>
            <w:lang w:eastAsia="en-AU"/>
          </w:rPr>
          <w:t>Explosives Regulations 2011</w:t>
        </w:r>
      </w:hyperlink>
    </w:p>
    <w:p w14:paraId="2982264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2" w:history="1">
        <w:r w:rsidR="009A2C4F" w:rsidRPr="009A2C4F">
          <w:rPr>
            <w:rFonts w:eastAsia="Times New Roman"/>
            <w:i/>
            <w:iCs/>
            <w:color w:val="000000"/>
            <w:sz w:val="23"/>
            <w:szCs w:val="23"/>
            <w:lang w:eastAsia="en-AU"/>
          </w:rPr>
          <w:t>Fair Trading (Farming Industry Dispute Resolution Code) Regulations 2013</w:t>
        </w:r>
      </w:hyperlink>
    </w:p>
    <w:p w14:paraId="0104764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3" w:history="1">
        <w:r w:rsidR="009A2C4F" w:rsidRPr="009A2C4F">
          <w:rPr>
            <w:rFonts w:eastAsia="Times New Roman"/>
            <w:i/>
            <w:iCs/>
            <w:color w:val="000000"/>
            <w:sz w:val="23"/>
            <w:szCs w:val="23"/>
            <w:lang w:eastAsia="en-AU"/>
          </w:rPr>
          <w:t>Fair Trading (Fuel Industry Code) Regulations 2013</w:t>
        </w:r>
      </w:hyperlink>
    </w:p>
    <w:p w14:paraId="233B1408"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4" w:history="1">
        <w:r w:rsidR="009A2C4F" w:rsidRPr="009A2C4F">
          <w:rPr>
            <w:rFonts w:eastAsia="Times New Roman"/>
            <w:i/>
            <w:iCs/>
            <w:color w:val="000000"/>
            <w:sz w:val="23"/>
            <w:szCs w:val="23"/>
            <w:lang w:eastAsia="en-AU"/>
          </w:rPr>
          <w:t>Fair Trading (Pre-paid Funerals Industry Code) Regulations 2011</w:t>
        </w:r>
      </w:hyperlink>
    </w:p>
    <w:p w14:paraId="2C7C494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5" w:history="1">
        <w:r w:rsidR="009A2C4F" w:rsidRPr="009A2C4F">
          <w:rPr>
            <w:rFonts w:eastAsia="Times New Roman"/>
            <w:i/>
            <w:iCs/>
            <w:color w:val="000000"/>
            <w:sz w:val="23"/>
            <w:szCs w:val="23"/>
            <w:lang w:eastAsia="en-AU"/>
          </w:rPr>
          <w:t>Fair Trading Regulations 2010</w:t>
        </w:r>
      </w:hyperlink>
    </w:p>
    <w:p w14:paraId="3713197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6" w:history="1">
        <w:r w:rsidR="009A2C4F" w:rsidRPr="009A2C4F">
          <w:rPr>
            <w:rFonts w:eastAsia="Times New Roman"/>
            <w:i/>
            <w:iCs/>
            <w:color w:val="000000"/>
            <w:sz w:val="23"/>
            <w:szCs w:val="23"/>
            <w:lang w:eastAsia="en-AU"/>
          </w:rPr>
          <w:t>Family Relationships Regulations 2010</w:t>
        </w:r>
      </w:hyperlink>
    </w:p>
    <w:p w14:paraId="72C5D4EB"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7" w:history="1">
        <w:r w:rsidR="009A2C4F" w:rsidRPr="009A2C4F">
          <w:rPr>
            <w:rFonts w:eastAsia="Times New Roman"/>
            <w:i/>
            <w:iCs/>
            <w:color w:val="000000"/>
            <w:sz w:val="23"/>
            <w:szCs w:val="23"/>
            <w:lang w:eastAsia="en-AU"/>
          </w:rPr>
          <w:t>Fisheries Management (Blue Crab Fishery) Regulations 2013</w:t>
        </w:r>
      </w:hyperlink>
    </w:p>
    <w:p w14:paraId="2A86314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8" w:history="1">
        <w:r w:rsidR="009A2C4F" w:rsidRPr="009A2C4F">
          <w:rPr>
            <w:rFonts w:eastAsia="Times New Roman"/>
            <w:i/>
            <w:iCs/>
            <w:color w:val="000000"/>
            <w:sz w:val="23"/>
            <w:szCs w:val="23"/>
            <w:lang w:eastAsia="en-AU"/>
          </w:rPr>
          <w:t>Fisheries Management (Miscellaneous Broodstock and Seedstock Fishery) Regulations 2013</w:t>
        </w:r>
      </w:hyperlink>
    </w:p>
    <w:p w14:paraId="791E79F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9" w:history="1">
        <w:r w:rsidR="009A2C4F" w:rsidRPr="009A2C4F">
          <w:rPr>
            <w:rFonts w:eastAsia="Times New Roman"/>
            <w:i/>
            <w:iCs/>
            <w:color w:val="000000"/>
            <w:sz w:val="23"/>
            <w:szCs w:val="23"/>
            <w:lang w:eastAsia="en-AU"/>
          </w:rPr>
          <w:t>Fisheries Management (Miscellaneous Developmental Fishery) Regulations 2013</w:t>
        </w:r>
      </w:hyperlink>
    </w:p>
    <w:p w14:paraId="2138EF04"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0" w:history="1">
        <w:r w:rsidR="009A2C4F" w:rsidRPr="009A2C4F">
          <w:rPr>
            <w:rFonts w:eastAsia="Times New Roman"/>
            <w:i/>
            <w:iCs/>
            <w:color w:val="000000"/>
            <w:sz w:val="23"/>
            <w:szCs w:val="23"/>
            <w:lang w:eastAsia="en-AU"/>
          </w:rPr>
          <w:t>Fisheries Management (Miscellaneous Research Fishery) Regulations 2013</w:t>
        </w:r>
      </w:hyperlink>
    </w:p>
    <w:p w14:paraId="203625A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1" w:history="1">
        <w:r w:rsidR="009A2C4F" w:rsidRPr="009A2C4F">
          <w:rPr>
            <w:rFonts w:eastAsia="Times New Roman"/>
            <w:i/>
            <w:iCs/>
            <w:color w:val="000000"/>
            <w:sz w:val="23"/>
            <w:szCs w:val="23"/>
            <w:lang w:eastAsia="en-AU"/>
          </w:rPr>
          <w:t>Forestry Regulations 2013</w:t>
        </w:r>
      </w:hyperlink>
    </w:p>
    <w:p w14:paraId="584E354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2" w:history="1">
        <w:r w:rsidR="009A2C4F" w:rsidRPr="009A2C4F">
          <w:rPr>
            <w:rFonts w:eastAsia="Times New Roman"/>
            <w:i/>
            <w:iCs/>
            <w:color w:val="000000"/>
            <w:sz w:val="23"/>
            <w:szCs w:val="23"/>
            <w:lang w:eastAsia="en-AU"/>
          </w:rPr>
          <w:t>Gas Regulations 2012</w:t>
        </w:r>
      </w:hyperlink>
    </w:p>
    <w:p w14:paraId="4B5FC46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3" w:history="1">
        <w:r w:rsidR="009A2C4F" w:rsidRPr="009A2C4F">
          <w:rPr>
            <w:rFonts w:eastAsia="Times New Roman"/>
            <w:i/>
            <w:iCs/>
            <w:color w:val="000000"/>
            <w:sz w:val="23"/>
            <w:szCs w:val="23"/>
            <w:lang w:eastAsia="en-AU"/>
          </w:rPr>
          <w:t>Graffiti Control Regulations 2013</w:t>
        </w:r>
      </w:hyperlink>
    </w:p>
    <w:p w14:paraId="33FF9AA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4" w:history="1">
        <w:r w:rsidR="009A2C4F" w:rsidRPr="009A2C4F">
          <w:rPr>
            <w:rFonts w:eastAsia="Times New Roman"/>
            <w:i/>
            <w:iCs/>
            <w:color w:val="000000"/>
            <w:sz w:val="23"/>
            <w:szCs w:val="23"/>
            <w:lang w:eastAsia="en-AU"/>
          </w:rPr>
          <w:t>Health Practitioner Regulation National Law (South Australia) Regulations 2010</w:t>
        </w:r>
      </w:hyperlink>
    </w:p>
    <w:p w14:paraId="6FDD120B"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5" w:history="1">
        <w:r w:rsidR="009A2C4F" w:rsidRPr="009A2C4F">
          <w:rPr>
            <w:rFonts w:eastAsia="Times New Roman"/>
            <w:i/>
            <w:iCs/>
            <w:color w:val="000000"/>
            <w:sz w:val="23"/>
            <w:szCs w:val="23"/>
            <w:lang w:eastAsia="en-AU"/>
          </w:rPr>
          <w:t>Heavy Vehicle National Law (South Australia) (Savings, Transitional and Declaratory) Regulations 2013</w:t>
        </w:r>
      </w:hyperlink>
    </w:p>
    <w:p w14:paraId="0F0A293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6" w:history="1">
        <w:r w:rsidR="009A2C4F" w:rsidRPr="009A2C4F">
          <w:rPr>
            <w:rFonts w:eastAsia="Times New Roman"/>
            <w:i/>
            <w:iCs/>
            <w:color w:val="000000"/>
            <w:sz w:val="23"/>
            <w:szCs w:val="23"/>
            <w:lang w:eastAsia="en-AU"/>
          </w:rPr>
          <w:t>Hydroponics Industry Control Regulations 2010</w:t>
        </w:r>
      </w:hyperlink>
    </w:p>
    <w:p w14:paraId="13DC926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7" w:history="1">
        <w:r w:rsidR="009A2C4F" w:rsidRPr="009A2C4F">
          <w:rPr>
            <w:rFonts w:eastAsia="Times New Roman"/>
            <w:i/>
            <w:iCs/>
            <w:color w:val="000000"/>
            <w:sz w:val="23"/>
            <w:szCs w:val="23"/>
            <w:lang w:eastAsia="en-AU"/>
          </w:rPr>
          <w:t>Independent Commission Against Corruption Regulations 2013</w:t>
        </w:r>
      </w:hyperlink>
    </w:p>
    <w:p w14:paraId="0FE853D4"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8" w:history="1">
        <w:r w:rsidR="009A2C4F" w:rsidRPr="009A2C4F">
          <w:rPr>
            <w:rFonts w:eastAsia="Times New Roman"/>
            <w:i/>
            <w:iCs/>
            <w:color w:val="000000"/>
            <w:sz w:val="23"/>
            <w:szCs w:val="23"/>
            <w:lang w:eastAsia="en-AU"/>
          </w:rPr>
          <w:t>Intervention Orders (Prevention of Abuse) Regulations 2011</w:t>
        </w:r>
      </w:hyperlink>
    </w:p>
    <w:p w14:paraId="5EE4B58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9" w:history="1">
        <w:r w:rsidR="009A2C4F" w:rsidRPr="009A2C4F">
          <w:rPr>
            <w:rFonts w:eastAsia="Times New Roman"/>
            <w:i/>
            <w:iCs/>
            <w:color w:val="000000"/>
            <w:sz w:val="23"/>
            <w:szCs w:val="23"/>
            <w:lang w:eastAsia="en-AU"/>
          </w:rPr>
          <w:t>Juries (General) Regulations 2013</w:t>
        </w:r>
      </w:hyperlink>
    </w:p>
    <w:p w14:paraId="0714906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0" w:history="1">
        <w:r w:rsidR="009A2C4F" w:rsidRPr="009A2C4F">
          <w:rPr>
            <w:rFonts w:eastAsia="Times New Roman"/>
            <w:i/>
            <w:iCs/>
            <w:color w:val="000000"/>
            <w:sz w:val="23"/>
            <w:szCs w:val="23"/>
            <w:lang w:eastAsia="en-AU"/>
          </w:rPr>
          <w:t>Land Agents Regulations 2010</w:t>
        </w:r>
      </w:hyperlink>
    </w:p>
    <w:p w14:paraId="3AF568A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1" w:history="1">
        <w:r w:rsidR="009A2C4F" w:rsidRPr="009A2C4F">
          <w:rPr>
            <w:rFonts w:eastAsia="Times New Roman"/>
            <w:i/>
            <w:iCs/>
            <w:color w:val="000000"/>
            <w:sz w:val="23"/>
            <w:szCs w:val="23"/>
            <w:lang w:eastAsia="en-AU"/>
          </w:rPr>
          <w:t>Land Tax Regulations 2010</w:t>
        </w:r>
      </w:hyperlink>
    </w:p>
    <w:p w14:paraId="73BCE4A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2" w:history="1">
        <w:r w:rsidR="009A2C4F" w:rsidRPr="009A2C4F">
          <w:rPr>
            <w:rFonts w:eastAsia="Times New Roman"/>
            <w:i/>
            <w:iCs/>
            <w:color w:val="000000"/>
            <w:sz w:val="23"/>
            <w:szCs w:val="23"/>
            <w:lang w:eastAsia="en-AU"/>
          </w:rPr>
          <w:t>Land Valuers Regulations 2010</w:t>
        </w:r>
      </w:hyperlink>
    </w:p>
    <w:p w14:paraId="309D8D0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3" w:history="1">
        <w:r w:rsidR="009A2C4F" w:rsidRPr="009A2C4F">
          <w:rPr>
            <w:rFonts w:eastAsia="Times New Roman"/>
            <w:i/>
            <w:iCs/>
            <w:color w:val="000000"/>
            <w:sz w:val="23"/>
            <w:szCs w:val="23"/>
            <w:lang w:eastAsia="en-AU"/>
          </w:rPr>
          <w:t>Land and Business (Sale and Conveyancing) Regulations 2010</w:t>
        </w:r>
      </w:hyperlink>
    </w:p>
    <w:p w14:paraId="2738FB3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4" w:history="1">
        <w:r w:rsidR="009A2C4F" w:rsidRPr="009A2C4F">
          <w:rPr>
            <w:rFonts w:eastAsia="Times New Roman"/>
            <w:i/>
            <w:iCs/>
            <w:color w:val="000000"/>
            <w:sz w:val="23"/>
            <w:szCs w:val="23"/>
            <w:lang w:eastAsia="en-AU"/>
          </w:rPr>
          <w:t>Libraries Regulations 2013</w:t>
        </w:r>
      </w:hyperlink>
    </w:p>
    <w:p w14:paraId="500A88D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5" w:history="1">
        <w:r w:rsidR="009A2C4F" w:rsidRPr="009A2C4F">
          <w:rPr>
            <w:rFonts w:eastAsia="Times New Roman"/>
            <w:i/>
            <w:iCs/>
            <w:color w:val="000000"/>
            <w:sz w:val="23"/>
            <w:szCs w:val="23"/>
            <w:lang w:eastAsia="en-AU"/>
          </w:rPr>
          <w:t>Liquor Licensing (General) Regulations 2012</w:t>
        </w:r>
      </w:hyperlink>
    </w:p>
    <w:p w14:paraId="3F30260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6" w:history="1">
        <w:r w:rsidR="009A2C4F" w:rsidRPr="009A2C4F">
          <w:rPr>
            <w:rFonts w:eastAsia="Times New Roman"/>
            <w:i/>
            <w:iCs/>
            <w:color w:val="000000"/>
            <w:sz w:val="23"/>
            <w:szCs w:val="23"/>
            <w:lang w:eastAsia="en-AU"/>
          </w:rPr>
          <w:t>Livestock Regulations 2013</w:t>
        </w:r>
      </w:hyperlink>
    </w:p>
    <w:p w14:paraId="352F9B6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7" w:history="1">
        <w:r w:rsidR="009A2C4F" w:rsidRPr="009A2C4F">
          <w:rPr>
            <w:rFonts w:eastAsia="Times New Roman"/>
            <w:i/>
            <w:iCs/>
            <w:color w:val="000000"/>
            <w:sz w:val="23"/>
            <w:szCs w:val="23"/>
            <w:lang w:eastAsia="en-AU"/>
          </w:rPr>
          <w:t>Local Government (Elections) Regulations 2010</w:t>
        </w:r>
      </w:hyperlink>
    </w:p>
    <w:p w14:paraId="7E6AB05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8" w:history="1">
        <w:r w:rsidR="009A2C4F" w:rsidRPr="009A2C4F">
          <w:rPr>
            <w:rFonts w:eastAsia="Times New Roman"/>
            <w:i/>
            <w:iCs/>
            <w:color w:val="000000"/>
            <w:sz w:val="23"/>
            <w:szCs w:val="23"/>
            <w:lang w:eastAsia="en-AU"/>
          </w:rPr>
          <w:t>Local Government (Financial Management) Regulations 2011</w:t>
        </w:r>
      </w:hyperlink>
    </w:p>
    <w:p w14:paraId="5DFBCA3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9" w:history="1">
        <w:r w:rsidR="009A2C4F" w:rsidRPr="009A2C4F">
          <w:rPr>
            <w:rFonts w:eastAsia="Times New Roman"/>
            <w:i/>
            <w:iCs/>
            <w:color w:val="000000"/>
            <w:sz w:val="23"/>
            <w:szCs w:val="23"/>
            <w:lang w:eastAsia="en-AU"/>
          </w:rPr>
          <w:t>Local Government (General) Regulations 2013</w:t>
        </w:r>
      </w:hyperlink>
    </w:p>
    <w:p w14:paraId="1F89FDF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0" w:history="1">
        <w:r w:rsidR="009A2C4F" w:rsidRPr="009A2C4F">
          <w:rPr>
            <w:rFonts w:eastAsia="Times New Roman"/>
            <w:i/>
            <w:iCs/>
            <w:color w:val="000000"/>
            <w:sz w:val="23"/>
            <w:szCs w:val="23"/>
            <w:lang w:eastAsia="en-AU"/>
          </w:rPr>
          <w:t>Local Government (Members Allowances and Benefits) Regulations 2010</w:t>
        </w:r>
      </w:hyperlink>
    </w:p>
    <w:p w14:paraId="0BE1DAD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1" w:history="1">
        <w:r w:rsidR="009A2C4F" w:rsidRPr="009A2C4F">
          <w:rPr>
            <w:rFonts w:eastAsia="Times New Roman"/>
            <w:i/>
            <w:iCs/>
            <w:color w:val="000000"/>
            <w:sz w:val="23"/>
            <w:szCs w:val="23"/>
            <w:lang w:eastAsia="en-AU"/>
          </w:rPr>
          <w:t>Local Government (Procedures at Meetings) Regulations 2013</w:t>
        </w:r>
      </w:hyperlink>
    </w:p>
    <w:p w14:paraId="7294E3E2"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2" w:history="1">
        <w:r w:rsidR="009A2C4F" w:rsidRPr="009A2C4F">
          <w:rPr>
            <w:rFonts w:eastAsia="Times New Roman"/>
            <w:i/>
            <w:iCs/>
            <w:color w:val="000000"/>
            <w:sz w:val="23"/>
            <w:szCs w:val="23"/>
            <w:lang w:eastAsia="en-AU"/>
          </w:rPr>
          <w:t>Marine Parks (Zoning) Regulations 2012</w:t>
        </w:r>
      </w:hyperlink>
    </w:p>
    <w:p w14:paraId="54F7526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3" w:history="1">
        <w:r w:rsidR="009A2C4F" w:rsidRPr="009A2C4F">
          <w:rPr>
            <w:rFonts w:eastAsia="Times New Roman"/>
            <w:i/>
            <w:iCs/>
            <w:color w:val="000000"/>
            <w:sz w:val="23"/>
            <w:szCs w:val="23"/>
            <w:lang w:eastAsia="en-AU"/>
          </w:rPr>
          <w:t>Marine Safety (Domestic Commercial Vessel) National Law (Application) Regulations 2013</w:t>
        </w:r>
      </w:hyperlink>
    </w:p>
    <w:p w14:paraId="2F20480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4" w:history="1">
        <w:r w:rsidR="009A2C4F" w:rsidRPr="009A2C4F">
          <w:rPr>
            <w:rFonts w:eastAsia="Times New Roman"/>
            <w:i/>
            <w:iCs/>
            <w:color w:val="000000"/>
            <w:sz w:val="23"/>
            <w:szCs w:val="23"/>
            <w:lang w:eastAsia="en-AU"/>
          </w:rPr>
          <w:t>Mental Health Regulations 2010</w:t>
        </w:r>
      </w:hyperlink>
    </w:p>
    <w:p w14:paraId="0478FB62"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5" w:history="1">
        <w:r w:rsidR="009A2C4F" w:rsidRPr="009A2C4F">
          <w:rPr>
            <w:rFonts w:eastAsia="Times New Roman"/>
            <w:i/>
            <w:iCs/>
            <w:color w:val="000000"/>
            <w:sz w:val="23"/>
            <w:szCs w:val="23"/>
            <w:lang w:eastAsia="en-AU"/>
          </w:rPr>
          <w:t>Mines and Works Inspection Regulations 2013</w:t>
        </w:r>
      </w:hyperlink>
    </w:p>
    <w:p w14:paraId="30509E38"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6" w:history="1">
        <w:r w:rsidR="009A2C4F" w:rsidRPr="009A2C4F">
          <w:rPr>
            <w:rFonts w:eastAsia="Times New Roman"/>
            <w:i/>
            <w:iCs/>
            <w:color w:val="000000"/>
            <w:sz w:val="23"/>
            <w:szCs w:val="23"/>
            <w:lang w:eastAsia="en-AU"/>
          </w:rPr>
          <w:t>Motor Vehicles Regulations 2010</w:t>
        </w:r>
      </w:hyperlink>
    </w:p>
    <w:p w14:paraId="1FD285F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7" w:history="1">
        <w:r w:rsidR="009A2C4F" w:rsidRPr="009A2C4F">
          <w:rPr>
            <w:rFonts w:eastAsia="Times New Roman"/>
            <w:i/>
            <w:iCs/>
            <w:color w:val="000000"/>
            <w:sz w:val="23"/>
            <w:szCs w:val="23"/>
            <w:lang w:eastAsia="en-AU"/>
          </w:rPr>
          <w:t>Motor Vehicles (Third Party Insurance) Regulations 2013</w:t>
        </w:r>
      </w:hyperlink>
    </w:p>
    <w:p w14:paraId="6A6B04D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8" w:history="1">
        <w:r w:rsidR="009A2C4F" w:rsidRPr="009A2C4F">
          <w:rPr>
            <w:rFonts w:eastAsia="Times New Roman"/>
            <w:i/>
            <w:iCs/>
            <w:color w:val="000000"/>
            <w:sz w:val="23"/>
            <w:szCs w:val="23"/>
            <w:lang w:eastAsia="en-AU"/>
          </w:rPr>
          <w:t>National Energy Retail Law (Local Provisions) Regulations 2013</w:t>
        </w:r>
      </w:hyperlink>
    </w:p>
    <w:p w14:paraId="26A676D7"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9" w:history="1">
        <w:r w:rsidR="009A2C4F" w:rsidRPr="009A2C4F">
          <w:rPr>
            <w:rFonts w:eastAsia="Times New Roman"/>
            <w:i/>
            <w:iCs/>
            <w:color w:val="000000"/>
            <w:sz w:val="23"/>
            <w:szCs w:val="23"/>
            <w:lang w:eastAsia="en-AU"/>
          </w:rPr>
          <w:t>National Parks and Wildlife (Hunting) Regulations 2011</w:t>
        </w:r>
      </w:hyperlink>
    </w:p>
    <w:p w14:paraId="5B29E6C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0" w:history="1">
        <w:r w:rsidR="009A2C4F" w:rsidRPr="009A2C4F">
          <w:rPr>
            <w:rFonts w:eastAsia="Times New Roman"/>
            <w:i/>
            <w:iCs/>
            <w:color w:val="000000"/>
            <w:sz w:val="23"/>
            <w:szCs w:val="23"/>
            <w:lang w:eastAsia="en-AU"/>
          </w:rPr>
          <w:t>National Parks and Wildlife (Kanku-Breakaways Conservation Park) Regulations 2013</w:t>
        </w:r>
      </w:hyperlink>
    </w:p>
    <w:p w14:paraId="7188385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1" w:history="1">
        <w:r w:rsidR="009A2C4F" w:rsidRPr="009A2C4F">
          <w:rPr>
            <w:rFonts w:eastAsia="Times New Roman"/>
            <w:i/>
            <w:iCs/>
            <w:color w:val="000000"/>
            <w:sz w:val="23"/>
            <w:szCs w:val="23"/>
            <w:lang w:eastAsia="en-AU"/>
          </w:rPr>
          <w:t>National Parks and Wildlife (Parking) Regulations 2012</w:t>
        </w:r>
      </w:hyperlink>
    </w:p>
    <w:p w14:paraId="11E7253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2" w:history="1">
        <w:r w:rsidR="009A2C4F" w:rsidRPr="009A2C4F">
          <w:rPr>
            <w:rFonts w:eastAsia="Times New Roman"/>
            <w:i/>
            <w:iCs/>
            <w:color w:val="000000"/>
            <w:sz w:val="23"/>
            <w:szCs w:val="23"/>
            <w:lang w:eastAsia="en-AU"/>
          </w:rPr>
          <w:t>National Parks and Wildlife (Protected Animals—Marine Mammals) Regulations 2010</w:t>
        </w:r>
      </w:hyperlink>
    </w:p>
    <w:p w14:paraId="6B8BC2A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3" w:history="1">
        <w:r w:rsidR="009A2C4F" w:rsidRPr="009A2C4F">
          <w:rPr>
            <w:rFonts w:eastAsia="Times New Roman"/>
            <w:i/>
            <w:iCs/>
            <w:color w:val="000000"/>
            <w:sz w:val="23"/>
            <w:szCs w:val="23"/>
            <w:lang w:eastAsia="en-AU"/>
          </w:rPr>
          <w:t>Opal Mining Regulations 2012</w:t>
        </w:r>
      </w:hyperlink>
    </w:p>
    <w:p w14:paraId="6BB7CE1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4" w:history="1">
        <w:r w:rsidR="009A2C4F" w:rsidRPr="009A2C4F">
          <w:rPr>
            <w:rFonts w:eastAsia="Times New Roman"/>
            <w:i/>
            <w:iCs/>
            <w:color w:val="000000"/>
            <w:sz w:val="23"/>
            <w:szCs w:val="23"/>
            <w:lang w:eastAsia="en-AU"/>
          </w:rPr>
          <w:t>Outback Communities (Administration and Management) Regulations 2010</w:t>
        </w:r>
      </w:hyperlink>
    </w:p>
    <w:p w14:paraId="056B578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5" w:history="1">
        <w:r w:rsidR="009A2C4F" w:rsidRPr="009A2C4F">
          <w:rPr>
            <w:rFonts w:eastAsia="Times New Roman"/>
            <w:i/>
            <w:iCs/>
            <w:color w:val="000000"/>
            <w:sz w:val="23"/>
            <w:szCs w:val="23"/>
            <w:lang w:eastAsia="en-AU"/>
          </w:rPr>
          <w:t>Parliament (Joint Services) (Retention Entitlement) Regulations 2012</w:t>
        </w:r>
      </w:hyperlink>
    </w:p>
    <w:p w14:paraId="0208940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6" w:history="1">
        <w:r w:rsidR="009A2C4F" w:rsidRPr="009A2C4F">
          <w:rPr>
            <w:rFonts w:eastAsia="Times New Roman"/>
            <w:i/>
            <w:iCs/>
            <w:color w:val="000000"/>
            <w:sz w:val="23"/>
            <w:szCs w:val="23"/>
            <w:lang w:eastAsia="en-AU"/>
          </w:rPr>
          <w:t>Plumbers, Gas Fitters and Electricians Regulations 2010</w:t>
        </w:r>
      </w:hyperlink>
    </w:p>
    <w:p w14:paraId="1E24ACA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7" w:history="1">
        <w:r w:rsidR="009A2C4F" w:rsidRPr="009A2C4F">
          <w:rPr>
            <w:rFonts w:eastAsia="Times New Roman"/>
            <w:i/>
            <w:iCs/>
            <w:color w:val="000000"/>
            <w:sz w:val="23"/>
            <w:szCs w:val="23"/>
            <w:lang w:eastAsia="en-AU"/>
          </w:rPr>
          <w:t>Primary Produce (Food Safety Schemes) (Egg) Regulations 2012</w:t>
        </w:r>
      </w:hyperlink>
    </w:p>
    <w:p w14:paraId="0000A57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8" w:history="1">
        <w:r w:rsidR="009A2C4F" w:rsidRPr="009A2C4F">
          <w:rPr>
            <w:rFonts w:eastAsia="Times New Roman"/>
            <w:i/>
            <w:iCs/>
            <w:color w:val="000000"/>
            <w:sz w:val="23"/>
            <w:szCs w:val="23"/>
            <w:lang w:eastAsia="en-AU"/>
          </w:rPr>
          <w:t>Protection of Marine Waters (Prevention of Pollution from Ships) Regulations 2013</w:t>
        </w:r>
      </w:hyperlink>
    </w:p>
    <w:p w14:paraId="33D991F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59" w:history="1">
        <w:r w:rsidR="009A2C4F" w:rsidRPr="009A2C4F">
          <w:rPr>
            <w:rFonts w:eastAsia="Times New Roman"/>
            <w:i/>
            <w:iCs/>
            <w:color w:val="000000"/>
            <w:sz w:val="23"/>
            <w:szCs w:val="23"/>
            <w:lang w:eastAsia="en-AU"/>
          </w:rPr>
          <w:t>Public Corporations (Adelaide Festival Centre Trust) Regulations 2013</w:t>
        </w:r>
      </w:hyperlink>
    </w:p>
    <w:p w14:paraId="3CC082C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0" w:history="1">
        <w:r w:rsidR="009A2C4F" w:rsidRPr="009A2C4F">
          <w:rPr>
            <w:rFonts w:eastAsia="Times New Roman"/>
            <w:i/>
            <w:iCs/>
            <w:color w:val="000000"/>
            <w:sz w:val="23"/>
            <w:szCs w:val="23"/>
            <w:lang w:eastAsia="en-AU"/>
          </w:rPr>
          <w:t>Public Corporations (Adelaide Venue Management Corporation) Regulations 2013</w:t>
        </w:r>
      </w:hyperlink>
    </w:p>
    <w:p w14:paraId="4064C9DB"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1" w:history="1">
        <w:r w:rsidR="009A2C4F" w:rsidRPr="009A2C4F">
          <w:rPr>
            <w:rFonts w:eastAsia="Times New Roman"/>
            <w:i/>
            <w:iCs/>
            <w:color w:val="000000"/>
            <w:sz w:val="23"/>
            <w:szCs w:val="23"/>
            <w:lang w:eastAsia="en-AU"/>
          </w:rPr>
          <w:t>Public Corporations (Distribution Lessor Corporation) Regulations 2010</w:t>
        </w:r>
      </w:hyperlink>
    </w:p>
    <w:p w14:paraId="75A0A2A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2" w:history="1">
        <w:r w:rsidR="009A2C4F" w:rsidRPr="009A2C4F">
          <w:rPr>
            <w:rFonts w:eastAsia="Times New Roman"/>
            <w:i/>
            <w:iCs/>
            <w:color w:val="000000"/>
            <w:sz w:val="23"/>
            <w:szCs w:val="23"/>
            <w:lang w:eastAsia="en-AU"/>
          </w:rPr>
          <w:t>Public Corporations (Generation Lessor Corporation) Regulations 2010</w:t>
        </w:r>
      </w:hyperlink>
    </w:p>
    <w:p w14:paraId="2E8E026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3" w:history="1">
        <w:r w:rsidR="009A2C4F" w:rsidRPr="009A2C4F">
          <w:rPr>
            <w:rFonts w:eastAsia="Times New Roman"/>
            <w:i/>
            <w:iCs/>
            <w:color w:val="000000"/>
            <w:sz w:val="23"/>
            <w:szCs w:val="23"/>
            <w:lang w:eastAsia="en-AU"/>
          </w:rPr>
          <w:t>Public Corporations (Lifetime Support Authority) Regulations 2013</w:t>
        </w:r>
      </w:hyperlink>
    </w:p>
    <w:p w14:paraId="18FEA90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4" w:history="1">
        <w:r w:rsidR="009A2C4F" w:rsidRPr="009A2C4F">
          <w:rPr>
            <w:rFonts w:eastAsia="Times New Roman"/>
            <w:i/>
            <w:iCs/>
            <w:color w:val="000000"/>
            <w:sz w:val="23"/>
            <w:szCs w:val="23"/>
            <w:lang w:eastAsia="en-AU"/>
          </w:rPr>
          <w:t>Public Corporations (Lotteries Commission—Tax and Other Liabilities) Regulations 2012</w:t>
        </w:r>
      </w:hyperlink>
    </w:p>
    <w:p w14:paraId="7CA7E85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5" w:history="1">
        <w:r w:rsidR="009A2C4F" w:rsidRPr="009A2C4F">
          <w:rPr>
            <w:rFonts w:eastAsia="Times New Roman"/>
            <w:i/>
            <w:iCs/>
            <w:color w:val="000000"/>
            <w:sz w:val="23"/>
            <w:szCs w:val="23"/>
            <w:lang w:eastAsia="en-AU"/>
          </w:rPr>
          <w:t>Public Corporations (Southern Select Super Corporation) Regulations 2012</w:t>
        </w:r>
      </w:hyperlink>
    </w:p>
    <w:p w14:paraId="5089D15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6" w:history="1">
        <w:r w:rsidR="009A2C4F" w:rsidRPr="009A2C4F">
          <w:rPr>
            <w:rFonts w:eastAsia="Times New Roman"/>
            <w:i/>
            <w:iCs/>
            <w:color w:val="000000"/>
            <w:sz w:val="23"/>
            <w:szCs w:val="23"/>
            <w:lang w:eastAsia="en-AU"/>
          </w:rPr>
          <w:t>Public Corporations (Transmission Lessor Corporation) Regulations 2010</w:t>
        </w:r>
      </w:hyperlink>
    </w:p>
    <w:p w14:paraId="5230A7D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7" w:history="1">
        <w:r w:rsidR="009A2C4F" w:rsidRPr="009A2C4F">
          <w:rPr>
            <w:rFonts w:eastAsia="Times New Roman"/>
            <w:i/>
            <w:iCs/>
            <w:color w:val="000000"/>
            <w:sz w:val="23"/>
            <w:szCs w:val="23"/>
            <w:lang w:eastAsia="en-AU"/>
          </w:rPr>
          <w:t>Public Sector (Honesty and Accountability) Regulations 2010</w:t>
        </w:r>
      </w:hyperlink>
    </w:p>
    <w:p w14:paraId="2FA37D2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8" w:history="1">
        <w:r w:rsidR="009A2C4F" w:rsidRPr="009A2C4F">
          <w:rPr>
            <w:rFonts w:eastAsia="Times New Roman"/>
            <w:i/>
            <w:iCs/>
            <w:color w:val="000000"/>
            <w:sz w:val="23"/>
            <w:szCs w:val="23"/>
            <w:lang w:eastAsia="en-AU"/>
          </w:rPr>
          <w:t>Public Sector Regulations 2010</w:t>
        </w:r>
      </w:hyperlink>
    </w:p>
    <w:p w14:paraId="2E062FA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69" w:history="1">
        <w:r w:rsidR="009A2C4F" w:rsidRPr="009A2C4F">
          <w:rPr>
            <w:rFonts w:eastAsia="Times New Roman"/>
            <w:i/>
            <w:iCs/>
            <w:color w:val="000000"/>
            <w:sz w:val="23"/>
            <w:szCs w:val="23"/>
            <w:lang w:eastAsia="en-AU"/>
          </w:rPr>
          <w:t>Public Trustee Regulations 2010</w:t>
        </w:r>
      </w:hyperlink>
    </w:p>
    <w:p w14:paraId="3E5E8FED"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0" w:history="1">
        <w:r w:rsidR="009A2C4F" w:rsidRPr="009A2C4F">
          <w:rPr>
            <w:rFonts w:eastAsia="Times New Roman"/>
            <w:i/>
            <w:iCs/>
            <w:color w:val="000000"/>
            <w:sz w:val="23"/>
            <w:szCs w:val="23"/>
            <w:lang w:eastAsia="en-AU"/>
          </w:rPr>
          <w:t>Rail Safety National Law (South Australia) (Drug and Alcohol Testing) Regulations 2012</w:t>
        </w:r>
      </w:hyperlink>
    </w:p>
    <w:p w14:paraId="4CC45FC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1" w:history="1">
        <w:r w:rsidR="009A2C4F" w:rsidRPr="009A2C4F">
          <w:rPr>
            <w:rFonts w:eastAsia="Times New Roman"/>
            <w:i/>
            <w:iCs/>
            <w:color w:val="000000"/>
            <w:sz w:val="23"/>
            <w:szCs w:val="23"/>
            <w:lang w:eastAsia="en-AU"/>
          </w:rPr>
          <w:t>Rail Safety National Law (South Australia) (Transitional Arrangements) Regulations 2012</w:t>
        </w:r>
      </w:hyperlink>
    </w:p>
    <w:p w14:paraId="249AFF4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2" w:history="1">
        <w:r w:rsidR="009A2C4F" w:rsidRPr="009A2C4F">
          <w:rPr>
            <w:rFonts w:eastAsia="Times New Roman"/>
            <w:i/>
            <w:iCs/>
            <w:color w:val="000000"/>
            <w:sz w:val="23"/>
            <w:szCs w:val="23"/>
            <w:lang w:eastAsia="en-AU"/>
          </w:rPr>
          <w:t>Recreation Grounds Regulations 2011</w:t>
        </w:r>
      </w:hyperlink>
    </w:p>
    <w:p w14:paraId="693F2FA9"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3" w:history="1">
        <w:r w:rsidR="009A2C4F" w:rsidRPr="009A2C4F">
          <w:rPr>
            <w:rFonts w:eastAsia="Times New Roman"/>
            <w:i/>
            <w:iCs/>
            <w:color w:val="000000"/>
            <w:sz w:val="23"/>
            <w:szCs w:val="23"/>
            <w:lang w:eastAsia="en-AU"/>
          </w:rPr>
          <w:t>Residential Tenancies Regulations 2010</w:t>
        </w:r>
      </w:hyperlink>
    </w:p>
    <w:p w14:paraId="38145870"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4" w:history="1">
        <w:r w:rsidR="009A2C4F" w:rsidRPr="009A2C4F">
          <w:rPr>
            <w:rFonts w:eastAsia="Times New Roman"/>
            <w:i/>
            <w:iCs/>
            <w:color w:val="000000"/>
            <w:sz w:val="23"/>
            <w:szCs w:val="23"/>
            <w:lang w:eastAsia="en-AU"/>
          </w:rPr>
          <w:t>Retail and Commercial Leases Regulations 2010</w:t>
        </w:r>
      </w:hyperlink>
    </w:p>
    <w:p w14:paraId="7F9185B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5" w:history="1">
        <w:r w:rsidR="009A2C4F" w:rsidRPr="009A2C4F">
          <w:rPr>
            <w:rFonts w:eastAsia="Times New Roman"/>
            <w:i/>
            <w:iCs/>
            <w:color w:val="000000"/>
            <w:sz w:val="23"/>
            <w:szCs w:val="23"/>
            <w:lang w:eastAsia="en-AU"/>
          </w:rPr>
          <w:t>Road Traffic (Light Vehicle Mass and Loading Requirements) Regulations 2013</w:t>
        </w:r>
      </w:hyperlink>
    </w:p>
    <w:p w14:paraId="0CC2E2A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6" w:history="1">
        <w:r w:rsidR="009A2C4F" w:rsidRPr="009A2C4F">
          <w:rPr>
            <w:rFonts w:eastAsia="Times New Roman"/>
            <w:i/>
            <w:iCs/>
            <w:color w:val="000000"/>
            <w:sz w:val="23"/>
            <w:szCs w:val="23"/>
            <w:lang w:eastAsia="en-AU"/>
          </w:rPr>
          <w:t>Roxby Downs (Local Government Arrangement) Regulations 2012</w:t>
        </w:r>
      </w:hyperlink>
    </w:p>
    <w:p w14:paraId="2B7E8E44"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7" w:history="1">
        <w:r w:rsidR="009A2C4F" w:rsidRPr="009A2C4F">
          <w:rPr>
            <w:rFonts w:eastAsia="Times New Roman"/>
            <w:i/>
            <w:iCs/>
            <w:color w:val="000000"/>
            <w:sz w:val="23"/>
            <w:szCs w:val="23"/>
            <w:lang w:eastAsia="en-AU"/>
          </w:rPr>
          <w:t>Safe Drinking Water Regulations 2012</w:t>
        </w:r>
      </w:hyperlink>
    </w:p>
    <w:p w14:paraId="31249FD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8" w:history="1">
        <w:r w:rsidR="009A2C4F" w:rsidRPr="009A2C4F">
          <w:rPr>
            <w:rFonts w:eastAsia="Times New Roman"/>
            <w:i/>
            <w:iCs/>
            <w:color w:val="000000"/>
            <w:sz w:val="23"/>
            <w:szCs w:val="23"/>
            <w:lang w:eastAsia="en-AU"/>
          </w:rPr>
          <w:t>Second-hand Dealers and Pawnbrokers Regulations 2013</w:t>
        </w:r>
      </w:hyperlink>
    </w:p>
    <w:p w14:paraId="6515E754"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79" w:history="1">
        <w:r w:rsidR="009A2C4F" w:rsidRPr="009A2C4F">
          <w:rPr>
            <w:rFonts w:eastAsia="Times New Roman"/>
            <w:i/>
            <w:iCs/>
            <w:color w:val="000000"/>
            <w:sz w:val="23"/>
            <w:szCs w:val="23"/>
            <w:lang w:eastAsia="en-AU"/>
          </w:rPr>
          <w:t>Second-hand Vehicle Dealers Regulations 2010</w:t>
        </w:r>
      </w:hyperlink>
    </w:p>
    <w:p w14:paraId="14587FF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0" w:history="1">
        <w:r w:rsidR="009A2C4F" w:rsidRPr="009A2C4F">
          <w:rPr>
            <w:rFonts w:eastAsia="Times New Roman"/>
            <w:i/>
            <w:iCs/>
            <w:color w:val="000000"/>
            <w:sz w:val="23"/>
            <w:szCs w:val="23"/>
            <w:lang w:eastAsia="en-AU"/>
          </w:rPr>
          <w:t>Security and Investigation Industry Regulations 2011</w:t>
        </w:r>
      </w:hyperlink>
    </w:p>
    <w:p w14:paraId="2233247E"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1" w:history="1">
        <w:r w:rsidR="009A2C4F" w:rsidRPr="009A2C4F">
          <w:rPr>
            <w:rFonts w:eastAsia="Times New Roman"/>
            <w:i/>
            <w:iCs/>
            <w:color w:val="000000"/>
            <w:sz w:val="23"/>
            <w:szCs w:val="23"/>
            <w:lang w:eastAsia="en-AU"/>
          </w:rPr>
          <w:t>Serious and Organised Crime (Unexplained Wealth) Regulations 2010</w:t>
        </w:r>
      </w:hyperlink>
    </w:p>
    <w:p w14:paraId="1F0BBAD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2" w:history="1">
        <w:r w:rsidR="009A2C4F" w:rsidRPr="009A2C4F">
          <w:rPr>
            <w:rFonts w:eastAsia="Times New Roman"/>
            <w:i/>
            <w:iCs/>
            <w:color w:val="000000"/>
            <w:sz w:val="23"/>
            <w:szCs w:val="23"/>
            <w:lang w:eastAsia="en-AU"/>
          </w:rPr>
          <w:t>Small Business Commissioner Regulations 2012</w:t>
        </w:r>
      </w:hyperlink>
    </w:p>
    <w:p w14:paraId="200C4F88"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3" w:history="1">
        <w:r w:rsidR="009A2C4F" w:rsidRPr="009A2C4F">
          <w:rPr>
            <w:rFonts w:eastAsia="Times New Roman"/>
            <w:i/>
            <w:iCs/>
            <w:color w:val="000000"/>
            <w:sz w:val="23"/>
            <w:szCs w:val="23"/>
            <w:lang w:eastAsia="en-AU"/>
          </w:rPr>
          <w:t>South Australian Housing Trust Regulations 2010</w:t>
        </w:r>
      </w:hyperlink>
    </w:p>
    <w:p w14:paraId="1353E46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4" w:history="1">
        <w:r w:rsidR="009A2C4F" w:rsidRPr="009A2C4F">
          <w:rPr>
            <w:rFonts w:eastAsia="Times New Roman"/>
            <w:i/>
            <w:iCs/>
            <w:color w:val="000000"/>
            <w:sz w:val="23"/>
            <w:szCs w:val="23"/>
            <w:lang w:eastAsia="en-AU"/>
          </w:rPr>
          <w:t>South Australian Ports (Disposal of Maritime Assets) Regulations 2012</w:t>
        </w:r>
      </w:hyperlink>
    </w:p>
    <w:p w14:paraId="146F2981"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5" w:history="1">
        <w:r w:rsidR="009A2C4F" w:rsidRPr="009A2C4F">
          <w:rPr>
            <w:rFonts w:eastAsia="Times New Roman"/>
            <w:i/>
            <w:iCs/>
            <w:color w:val="000000"/>
            <w:sz w:val="23"/>
            <w:szCs w:val="23"/>
            <w:lang w:eastAsia="en-AU"/>
          </w:rPr>
          <w:t>South Australian Public Health (General) Regulations 2013</w:t>
        </w:r>
      </w:hyperlink>
    </w:p>
    <w:p w14:paraId="0797EFA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6" w:history="1">
        <w:r w:rsidR="009A2C4F" w:rsidRPr="009A2C4F">
          <w:rPr>
            <w:rFonts w:eastAsia="Times New Roman"/>
            <w:i/>
            <w:iCs/>
            <w:color w:val="000000"/>
            <w:sz w:val="23"/>
            <w:szCs w:val="23"/>
            <w:lang w:eastAsia="en-AU"/>
          </w:rPr>
          <w:t>South Australian Public Health (Legionella) Regulations 2013</w:t>
        </w:r>
      </w:hyperlink>
    </w:p>
    <w:p w14:paraId="6AD21044"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7" w:history="1">
        <w:r w:rsidR="009A2C4F" w:rsidRPr="009A2C4F">
          <w:rPr>
            <w:rFonts w:eastAsia="Times New Roman"/>
            <w:i/>
            <w:iCs/>
            <w:color w:val="000000"/>
            <w:sz w:val="23"/>
            <w:szCs w:val="23"/>
            <w:lang w:eastAsia="en-AU"/>
          </w:rPr>
          <w:t>South Australian Public Health (Notifiable and Controlled Notifiable Conditions) Regulations 2012</w:t>
        </w:r>
      </w:hyperlink>
    </w:p>
    <w:p w14:paraId="17C6F3CC"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8" w:history="1">
        <w:r w:rsidR="009A2C4F" w:rsidRPr="009A2C4F">
          <w:rPr>
            <w:rFonts w:eastAsia="Times New Roman"/>
            <w:i/>
            <w:iCs/>
            <w:color w:val="000000"/>
            <w:sz w:val="23"/>
            <w:szCs w:val="23"/>
            <w:lang w:eastAsia="en-AU"/>
          </w:rPr>
          <w:t>South Australian Public Health (Wastewater) Regulations 2013</w:t>
        </w:r>
      </w:hyperlink>
    </w:p>
    <w:p w14:paraId="46838C9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89" w:history="1">
        <w:r w:rsidR="009A2C4F" w:rsidRPr="009A2C4F">
          <w:rPr>
            <w:rFonts w:eastAsia="Times New Roman"/>
            <w:i/>
            <w:iCs/>
            <w:color w:val="000000"/>
            <w:sz w:val="23"/>
            <w:szCs w:val="23"/>
            <w:lang w:eastAsia="en-AU"/>
          </w:rPr>
          <w:t>Spent Convictions Regulations 2011</w:t>
        </w:r>
      </w:hyperlink>
    </w:p>
    <w:p w14:paraId="3FB5282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0" w:history="1">
        <w:r w:rsidR="009A2C4F" w:rsidRPr="009A2C4F">
          <w:rPr>
            <w:rFonts w:eastAsia="Times New Roman"/>
            <w:i/>
            <w:iCs/>
            <w:color w:val="000000"/>
            <w:sz w:val="23"/>
            <w:szCs w:val="23"/>
            <w:lang w:eastAsia="en-AU"/>
          </w:rPr>
          <w:t>Stamp Duties Regulations 2013</w:t>
        </w:r>
      </w:hyperlink>
    </w:p>
    <w:p w14:paraId="23D2ACA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1" w:history="1">
        <w:r w:rsidR="009A2C4F" w:rsidRPr="009A2C4F">
          <w:rPr>
            <w:rFonts w:eastAsia="Times New Roman"/>
            <w:i/>
            <w:iCs/>
            <w:color w:val="000000"/>
            <w:sz w:val="23"/>
            <w:szCs w:val="23"/>
            <w:lang w:eastAsia="en-AU"/>
          </w:rPr>
          <w:t>State Records Regulations 2013</w:t>
        </w:r>
      </w:hyperlink>
    </w:p>
    <w:p w14:paraId="64362A87"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2" w:history="1">
        <w:r w:rsidR="009A2C4F" w:rsidRPr="009A2C4F">
          <w:rPr>
            <w:rFonts w:eastAsia="Times New Roman"/>
            <w:i/>
            <w:iCs/>
            <w:color w:val="000000"/>
            <w:sz w:val="23"/>
            <w:szCs w:val="23"/>
            <w:lang w:eastAsia="en-AU"/>
          </w:rPr>
          <w:t>Summary Procedure (Restraining Orders) Regulations 2011</w:t>
        </w:r>
      </w:hyperlink>
    </w:p>
    <w:p w14:paraId="0D0A6F2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3" w:history="1">
        <w:r w:rsidR="009A2C4F" w:rsidRPr="009A2C4F">
          <w:rPr>
            <w:rFonts w:eastAsia="Times New Roman"/>
            <w:i/>
            <w:iCs/>
            <w:color w:val="000000"/>
            <w:sz w:val="23"/>
            <w:szCs w:val="23"/>
            <w:lang w:eastAsia="en-AU"/>
          </w:rPr>
          <w:t>Superannuation Funds Management Corporation of South Australia Regulations 2010</w:t>
        </w:r>
      </w:hyperlink>
    </w:p>
    <w:p w14:paraId="645743DF"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4" w:history="1">
        <w:r w:rsidR="009A2C4F" w:rsidRPr="009A2C4F">
          <w:rPr>
            <w:rFonts w:eastAsia="Times New Roman"/>
            <w:i/>
            <w:iCs/>
            <w:color w:val="000000"/>
            <w:sz w:val="23"/>
            <w:szCs w:val="23"/>
            <w:lang w:eastAsia="en-AU"/>
          </w:rPr>
          <w:t>TAFE SA Regulations 2012</w:t>
        </w:r>
      </w:hyperlink>
    </w:p>
    <w:p w14:paraId="02D3A2E6"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5" w:history="1">
        <w:r w:rsidR="009A2C4F" w:rsidRPr="009A2C4F">
          <w:rPr>
            <w:rFonts w:eastAsia="Times New Roman"/>
            <w:i/>
            <w:iCs/>
            <w:color w:val="000000"/>
            <w:sz w:val="23"/>
            <w:szCs w:val="23"/>
            <w:lang w:eastAsia="en-AU"/>
          </w:rPr>
          <w:t>Trustee Regulations 2011</w:t>
        </w:r>
      </w:hyperlink>
    </w:p>
    <w:p w14:paraId="0C1CFFB7"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6" w:history="1">
        <w:r w:rsidR="009A2C4F" w:rsidRPr="009A2C4F">
          <w:rPr>
            <w:rFonts w:eastAsia="Times New Roman"/>
            <w:i/>
            <w:iCs/>
            <w:color w:val="000000"/>
            <w:sz w:val="23"/>
            <w:szCs w:val="23"/>
            <w:lang w:eastAsia="en-AU"/>
          </w:rPr>
          <w:t>Unclaimed Goods Regulations 2013</w:t>
        </w:r>
      </w:hyperlink>
    </w:p>
    <w:p w14:paraId="4F8ABEC3"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7" w:history="1">
        <w:r w:rsidR="009A2C4F" w:rsidRPr="009A2C4F">
          <w:rPr>
            <w:rFonts w:eastAsia="Times New Roman"/>
            <w:i/>
            <w:iCs/>
            <w:color w:val="000000"/>
            <w:sz w:val="23"/>
            <w:szCs w:val="23"/>
            <w:lang w:eastAsia="en-AU"/>
          </w:rPr>
          <w:t>Water Industry Regulations 2012</w:t>
        </w:r>
      </w:hyperlink>
    </w:p>
    <w:p w14:paraId="18C520EA"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8" w:history="1">
        <w:r w:rsidR="009A2C4F" w:rsidRPr="009A2C4F">
          <w:rPr>
            <w:rFonts w:eastAsia="Times New Roman"/>
            <w:i/>
            <w:iCs/>
            <w:color w:val="000000"/>
            <w:sz w:val="23"/>
            <w:szCs w:val="23"/>
            <w:lang w:eastAsia="en-AU"/>
          </w:rPr>
          <w:t>Witness Protection Regulations 2012</w:t>
        </w:r>
      </w:hyperlink>
    </w:p>
    <w:p w14:paraId="5D8C72A5"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99" w:history="1">
        <w:r w:rsidR="009A2C4F" w:rsidRPr="009A2C4F">
          <w:rPr>
            <w:rFonts w:eastAsia="Times New Roman"/>
            <w:i/>
            <w:iCs/>
            <w:color w:val="000000"/>
            <w:sz w:val="23"/>
            <w:szCs w:val="23"/>
            <w:lang w:eastAsia="en-AU"/>
          </w:rPr>
          <w:t>Work Health and Safety Regulations 2012</w:t>
        </w:r>
      </w:hyperlink>
    </w:p>
    <w:p w14:paraId="70170246" w14:textId="77777777" w:rsidR="009A2C4F" w:rsidRPr="009A2C4F" w:rsidRDefault="009A2C4F" w:rsidP="009A2C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3" w:name="idb6d4b9a6_2bfc_411e_b0b1_5f3ff9bbe8b1_2"/>
      <w:r w:rsidRPr="009A2C4F">
        <w:rPr>
          <w:rFonts w:eastAsia="Times New Roman"/>
          <w:b/>
          <w:bCs/>
          <w:color w:val="000000"/>
          <w:sz w:val="32"/>
          <w:szCs w:val="32"/>
          <w:lang w:eastAsia="en-AU"/>
        </w:rPr>
        <w:t>Schedule 2—Expiry of obsolete regulations</w:t>
      </w:r>
      <w:bookmarkEnd w:id="153"/>
    </w:p>
    <w:p w14:paraId="3DBF2B92" w14:textId="77777777" w:rsidR="009A2C4F" w:rsidRPr="009A2C4F" w:rsidRDefault="00103DDC" w:rsidP="009A2C4F">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200" w:history="1">
        <w:r w:rsidR="009A2C4F" w:rsidRPr="009A2C4F">
          <w:rPr>
            <w:rFonts w:eastAsia="Times New Roman"/>
            <w:i/>
            <w:iCs/>
            <w:color w:val="000000"/>
            <w:sz w:val="23"/>
            <w:szCs w:val="23"/>
            <w:lang w:eastAsia="en-AU"/>
          </w:rPr>
          <w:t>Emergency Management Regulations 2009</w:t>
        </w:r>
      </w:hyperlink>
    </w:p>
    <w:p w14:paraId="69F7487E" w14:textId="77777777" w:rsidR="009A2C4F" w:rsidRPr="009A2C4F" w:rsidRDefault="009A2C4F" w:rsidP="009A2C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A2C4F">
        <w:rPr>
          <w:rFonts w:eastAsia="Times New Roman"/>
          <w:b/>
          <w:bCs/>
          <w:color w:val="000000"/>
          <w:sz w:val="32"/>
          <w:szCs w:val="32"/>
          <w:lang w:eastAsia="en-AU"/>
        </w:rPr>
        <w:t xml:space="preserve">Schedule 3—Repeal of </w:t>
      </w:r>
      <w:r w:rsidRPr="009A2C4F">
        <w:rPr>
          <w:rFonts w:eastAsia="Times New Roman"/>
          <w:b/>
          <w:bCs/>
          <w:i/>
          <w:iCs/>
          <w:color w:val="000000"/>
          <w:sz w:val="32"/>
          <w:szCs w:val="32"/>
          <w:lang w:eastAsia="en-AU"/>
        </w:rPr>
        <w:t>Legislative Instruments (Postponement of Expiry) Regulations 2023</w:t>
      </w:r>
    </w:p>
    <w:p w14:paraId="4EA4FC6A" w14:textId="77777777" w:rsidR="009A2C4F" w:rsidRPr="009A2C4F" w:rsidRDefault="009A2C4F" w:rsidP="009A2C4F">
      <w:pPr>
        <w:keepLines/>
        <w:autoSpaceDE w:val="0"/>
        <w:autoSpaceDN w:val="0"/>
        <w:adjustRightInd w:val="0"/>
        <w:spacing w:before="120" w:after="0" w:line="240" w:lineRule="auto"/>
        <w:jc w:val="left"/>
        <w:rPr>
          <w:rFonts w:eastAsia="Times New Roman"/>
          <w:color w:val="000000"/>
          <w:sz w:val="23"/>
          <w:szCs w:val="23"/>
          <w:lang w:eastAsia="en-AU"/>
        </w:rPr>
      </w:pPr>
      <w:r w:rsidRPr="009A2C4F">
        <w:rPr>
          <w:rFonts w:eastAsia="Times New Roman"/>
          <w:color w:val="000000"/>
          <w:sz w:val="23"/>
          <w:szCs w:val="23"/>
          <w:lang w:eastAsia="en-AU"/>
        </w:rPr>
        <w:t xml:space="preserve">The </w:t>
      </w:r>
      <w:hyperlink r:id="rId201" w:history="1">
        <w:r w:rsidRPr="009A2C4F">
          <w:rPr>
            <w:rFonts w:eastAsia="Times New Roman"/>
            <w:i/>
            <w:iCs/>
            <w:color w:val="000000"/>
            <w:sz w:val="23"/>
            <w:szCs w:val="23"/>
            <w:lang w:eastAsia="en-AU"/>
          </w:rPr>
          <w:t>Legislative Instruments (Postponement of Expiry) Regulations 2023</w:t>
        </w:r>
      </w:hyperlink>
      <w:r w:rsidRPr="009A2C4F">
        <w:rPr>
          <w:rFonts w:eastAsia="Times New Roman"/>
          <w:color w:val="000000"/>
          <w:sz w:val="23"/>
          <w:szCs w:val="23"/>
          <w:lang w:eastAsia="en-AU"/>
        </w:rPr>
        <w:t xml:space="preserve"> are repealed.</w:t>
      </w:r>
    </w:p>
    <w:p w14:paraId="2A7444E7" w14:textId="77777777" w:rsidR="009A2C4F" w:rsidRPr="009A2C4F" w:rsidRDefault="009A2C4F" w:rsidP="009A2C4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A2C4F">
        <w:rPr>
          <w:rFonts w:eastAsia="Times New Roman"/>
          <w:b/>
          <w:bCs/>
          <w:color w:val="000000"/>
          <w:sz w:val="20"/>
          <w:szCs w:val="20"/>
          <w:lang w:eastAsia="en-AU"/>
        </w:rPr>
        <w:t>Editorial note—</w:t>
      </w:r>
    </w:p>
    <w:p w14:paraId="498415F4" w14:textId="77777777" w:rsidR="009A2C4F" w:rsidRPr="009A2C4F" w:rsidRDefault="009A2C4F" w:rsidP="009A2C4F">
      <w:pPr>
        <w:keepLines/>
        <w:autoSpaceDE w:val="0"/>
        <w:autoSpaceDN w:val="0"/>
        <w:adjustRightInd w:val="0"/>
        <w:spacing w:before="120" w:after="0" w:line="240" w:lineRule="auto"/>
        <w:ind w:left="794"/>
        <w:jc w:val="left"/>
        <w:rPr>
          <w:rFonts w:eastAsia="Times New Roman"/>
          <w:color w:val="000000"/>
          <w:sz w:val="20"/>
          <w:szCs w:val="20"/>
          <w:lang w:eastAsia="en-AU"/>
        </w:rPr>
      </w:pPr>
      <w:r w:rsidRPr="009A2C4F">
        <w:rPr>
          <w:rFonts w:eastAsia="Times New Roman"/>
          <w:color w:val="000000"/>
          <w:sz w:val="20"/>
          <w:szCs w:val="20"/>
          <w:lang w:eastAsia="en-AU"/>
        </w:rPr>
        <w:t xml:space="preserve">As required by section 10AA(2) of the </w:t>
      </w:r>
      <w:hyperlink r:id="rId202" w:history="1">
        <w:r w:rsidRPr="009A2C4F">
          <w:rPr>
            <w:rFonts w:eastAsia="Times New Roman"/>
            <w:i/>
            <w:iCs/>
            <w:color w:val="000000"/>
            <w:sz w:val="20"/>
            <w:szCs w:val="20"/>
            <w:lang w:eastAsia="en-AU"/>
          </w:rPr>
          <w:t>Legislative Instruments Act 1978</w:t>
        </w:r>
      </w:hyperlink>
      <w:r w:rsidRPr="009A2C4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B4B08C8" w14:textId="77777777" w:rsidR="009A2C4F" w:rsidRPr="009A2C4F" w:rsidRDefault="009A2C4F" w:rsidP="009A2C4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A2C4F">
        <w:rPr>
          <w:rFonts w:eastAsia="Times New Roman"/>
          <w:b/>
          <w:bCs/>
          <w:color w:val="000000"/>
          <w:sz w:val="26"/>
          <w:szCs w:val="26"/>
          <w:lang w:eastAsia="en-AU"/>
        </w:rPr>
        <w:t>Made by the Governor</w:t>
      </w:r>
    </w:p>
    <w:p w14:paraId="389CC403" w14:textId="77777777" w:rsidR="009A2C4F" w:rsidRPr="009A2C4F" w:rsidRDefault="009A2C4F" w:rsidP="009A2C4F">
      <w:pPr>
        <w:keepNext/>
        <w:keepLines/>
        <w:autoSpaceDE w:val="0"/>
        <w:autoSpaceDN w:val="0"/>
        <w:adjustRightInd w:val="0"/>
        <w:spacing w:before="120" w:after="0" w:line="240" w:lineRule="auto"/>
        <w:jc w:val="left"/>
        <w:rPr>
          <w:rFonts w:eastAsia="Times New Roman"/>
          <w:color w:val="000000"/>
          <w:sz w:val="23"/>
          <w:szCs w:val="23"/>
          <w:lang w:eastAsia="en-AU"/>
        </w:rPr>
      </w:pPr>
      <w:r w:rsidRPr="009A2C4F">
        <w:rPr>
          <w:rFonts w:eastAsia="Times New Roman"/>
          <w:color w:val="000000"/>
          <w:sz w:val="23"/>
          <w:szCs w:val="23"/>
          <w:lang w:eastAsia="en-AU"/>
        </w:rPr>
        <w:t>with the advice and consent of the Executive Council</w:t>
      </w:r>
    </w:p>
    <w:p w14:paraId="71187B88" w14:textId="77777777" w:rsidR="009A2C4F" w:rsidRPr="009A2C4F" w:rsidRDefault="009A2C4F" w:rsidP="009A2C4F">
      <w:pPr>
        <w:keepNext/>
        <w:keepLines/>
        <w:autoSpaceDE w:val="0"/>
        <w:autoSpaceDN w:val="0"/>
        <w:adjustRightInd w:val="0"/>
        <w:spacing w:after="0" w:line="240" w:lineRule="auto"/>
        <w:jc w:val="left"/>
        <w:rPr>
          <w:rFonts w:eastAsia="Times New Roman"/>
          <w:color w:val="000000"/>
          <w:sz w:val="23"/>
          <w:szCs w:val="23"/>
          <w:lang w:eastAsia="en-AU"/>
        </w:rPr>
      </w:pPr>
      <w:r w:rsidRPr="009A2C4F">
        <w:rPr>
          <w:rFonts w:eastAsia="Times New Roman"/>
          <w:color w:val="000000"/>
          <w:sz w:val="23"/>
          <w:szCs w:val="23"/>
          <w:lang w:eastAsia="en-AU"/>
        </w:rPr>
        <w:t>on 22 August 2024</w:t>
      </w:r>
    </w:p>
    <w:p w14:paraId="53480572" w14:textId="77777777" w:rsidR="009A2C4F" w:rsidRPr="009A2C4F" w:rsidRDefault="009A2C4F" w:rsidP="009A2C4F">
      <w:pPr>
        <w:keepNext/>
        <w:keepLines/>
        <w:autoSpaceDE w:val="0"/>
        <w:autoSpaceDN w:val="0"/>
        <w:adjustRightInd w:val="0"/>
        <w:spacing w:before="120" w:after="0" w:line="240" w:lineRule="auto"/>
        <w:jc w:val="left"/>
        <w:rPr>
          <w:rFonts w:eastAsia="Times New Roman"/>
          <w:color w:val="000000"/>
          <w:sz w:val="23"/>
          <w:szCs w:val="23"/>
          <w:lang w:eastAsia="en-AU"/>
        </w:rPr>
      </w:pPr>
      <w:r w:rsidRPr="009A2C4F">
        <w:rPr>
          <w:rFonts w:eastAsia="Times New Roman"/>
          <w:color w:val="000000"/>
          <w:sz w:val="23"/>
          <w:szCs w:val="23"/>
          <w:lang w:eastAsia="en-AU"/>
        </w:rPr>
        <w:t>No 88 of 2024</w:t>
      </w:r>
    </w:p>
    <w:p w14:paraId="2ACEFDFE" w14:textId="61F2CEFD" w:rsidR="001F4344" w:rsidRDefault="001F4344">
      <w:pPr>
        <w:spacing w:after="0" w:line="240" w:lineRule="auto"/>
        <w:jc w:val="left"/>
        <w:rPr>
          <w:rFonts w:eastAsia="Times New Roman"/>
          <w:szCs w:val="17"/>
        </w:rPr>
      </w:pPr>
      <w:r>
        <w:br w:type="page"/>
      </w:r>
    </w:p>
    <w:p w14:paraId="739D3562" w14:textId="65DAF7A8" w:rsidR="009D1E2E" w:rsidRPr="009D1E2E" w:rsidRDefault="009D1E2E" w:rsidP="0043001F">
      <w:pPr>
        <w:pStyle w:val="Heading1"/>
      </w:pPr>
      <w:bookmarkStart w:id="154" w:name="_Toc33707982"/>
      <w:bookmarkStart w:id="155" w:name="_Toc33708153"/>
      <w:bookmarkStart w:id="156" w:name="_Toc175215672"/>
      <w:r w:rsidRPr="009D1E2E">
        <w:lastRenderedPageBreak/>
        <w:t>State Government Instruments</w:t>
      </w:r>
      <w:bookmarkEnd w:id="154"/>
      <w:bookmarkEnd w:id="155"/>
      <w:bookmarkEnd w:id="156"/>
    </w:p>
    <w:p w14:paraId="63DF06E7" w14:textId="77777777" w:rsidR="00417EA8" w:rsidRDefault="00417EA8" w:rsidP="009E6BDC">
      <w:pPr>
        <w:pStyle w:val="Heading2"/>
      </w:pPr>
      <w:bookmarkStart w:id="157" w:name="_Toc175215673"/>
      <w:r w:rsidRPr="00C1079F">
        <w:t>Education and Children’s Services Regulations 2020</w:t>
      </w:r>
      <w:bookmarkEnd w:id="157"/>
    </w:p>
    <w:p w14:paraId="7E18C2FA" w14:textId="77777777" w:rsidR="00417EA8" w:rsidRDefault="00417EA8" w:rsidP="00417EA8">
      <w:pPr>
        <w:pStyle w:val="GG-Title2"/>
      </w:pPr>
      <w:r>
        <w:t>Corrigendum</w:t>
      </w:r>
    </w:p>
    <w:p w14:paraId="16FCE2B7" w14:textId="77777777" w:rsidR="00417EA8" w:rsidRDefault="00417EA8" w:rsidP="00417EA8">
      <w:pPr>
        <w:pStyle w:val="GG-Title3"/>
      </w:pPr>
      <w:r>
        <w:t>Notice of Policy by the Minister for Education, Training and Skills</w:t>
      </w:r>
    </w:p>
    <w:p w14:paraId="7E923D8D" w14:textId="77777777" w:rsidR="00417EA8" w:rsidRPr="00E91278" w:rsidRDefault="00417EA8" w:rsidP="00417EA8">
      <w:pPr>
        <w:spacing w:after="120"/>
        <w:rPr>
          <w:szCs w:val="17"/>
        </w:rPr>
      </w:pPr>
      <w:r w:rsidRPr="00E91278">
        <w:rPr>
          <w:szCs w:val="17"/>
        </w:rPr>
        <w:t xml:space="preserve">In the </w:t>
      </w:r>
      <w:r w:rsidRPr="00E91278">
        <w:rPr>
          <w:i/>
          <w:iCs/>
          <w:szCs w:val="17"/>
        </w:rPr>
        <w:t>South Australian Government Gazette</w:t>
      </w:r>
      <w:r w:rsidRPr="00E91278">
        <w:rPr>
          <w:szCs w:val="17"/>
        </w:rPr>
        <w:t xml:space="preserve"> No. 4</w:t>
      </w:r>
      <w:r>
        <w:rPr>
          <w:szCs w:val="17"/>
        </w:rPr>
        <w:t>2</w:t>
      </w:r>
      <w:r w:rsidRPr="00E91278">
        <w:rPr>
          <w:szCs w:val="17"/>
        </w:rPr>
        <w:t xml:space="preserve">, dated </w:t>
      </w:r>
      <w:r>
        <w:rPr>
          <w:szCs w:val="17"/>
        </w:rPr>
        <w:t>13</w:t>
      </w:r>
      <w:r w:rsidRPr="00E91278">
        <w:rPr>
          <w:szCs w:val="17"/>
        </w:rPr>
        <w:t xml:space="preserve"> </w:t>
      </w:r>
      <w:r>
        <w:rPr>
          <w:szCs w:val="17"/>
        </w:rPr>
        <w:t>June</w:t>
      </w:r>
      <w:r w:rsidRPr="00E91278">
        <w:rPr>
          <w:szCs w:val="17"/>
        </w:rPr>
        <w:t xml:space="preserve"> 202</w:t>
      </w:r>
      <w:r>
        <w:rPr>
          <w:szCs w:val="17"/>
        </w:rPr>
        <w:t>4</w:t>
      </w:r>
      <w:r w:rsidRPr="00E91278">
        <w:rPr>
          <w:szCs w:val="17"/>
        </w:rPr>
        <w:t xml:space="preserve">, on page </w:t>
      </w:r>
      <w:r w:rsidRPr="00B66A3D">
        <w:rPr>
          <w:szCs w:val="17"/>
        </w:rPr>
        <w:t>1495</w:t>
      </w:r>
      <w:r w:rsidRPr="00E91278">
        <w:rPr>
          <w:szCs w:val="17"/>
        </w:rPr>
        <w:t xml:space="preserve">, </w:t>
      </w:r>
      <w:r>
        <w:rPr>
          <w:szCs w:val="17"/>
        </w:rPr>
        <w:t xml:space="preserve">under the </w:t>
      </w:r>
      <w:r w:rsidRPr="00D64E5F">
        <w:rPr>
          <w:i/>
          <w:iCs/>
          <w:szCs w:val="17"/>
        </w:rPr>
        <w:t>Education and Children’s Services Regulations 2020</w:t>
      </w:r>
      <w:r>
        <w:rPr>
          <w:szCs w:val="17"/>
        </w:rPr>
        <w:t xml:space="preserve">, the paragraph under the heading </w:t>
      </w:r>
      <w:r w:rsidRPr="00956522">
        <w:rPr>
          <w:b/>
          <w:bCs/>
          <w:szCs w:val="17"/>
        </w:rPr>
        <w:t>Reception</w:t>
      </w:r>
      <w:r>
        <w:rPr>
          <w:szCs w:val="17"/>
        </w:rPr>
        <w:t xml:space="preserve"> </w:t>
      </w:r>
      <w:r w:rsidRPr="00E91278">
        <w:rPr>
          <w:szCs w:val="17"/>
        </w:rPr>
        <w:t>has been published incorrectly and should be replaced with the following:</w:t>
      </w:r>
    </w:p>
    <w:p w14:paraId="4B503778" w14:textId="77777777" w:rsidR="00417EA8" w:rsidRPr="005C3473" w:rsidRDefault="00417EA8" w:rsidP="00417EA8">
      <w:pPr>
        <w:pStyle w:val="GG-body"/>
        <w:ind w:left="142"/>
        <w:rPr>
          <w:b/>
          <w:bCs/>
        </w:rPr>
      </w:pPr>
      <w:r w:rsidRPr="005C3473">
        <w:rPr>
          <w:b/>
          <w:bCs/>
        </w:rPr>
        <w:t>Reception</w:t>
      </w:r>
    </w:p>
    <w:p w14:paraId="4F1D70BF" w14:textId="77777777" w:rsidR="00816353" w:rsidRDefault="00417EA8" w:rsidP="00816353">
      <w:pPr>
        <w:pStyle w:val="GG-body"/>
        <w:ind w:left="142"/>
        <w:rPr>
          <w:spacing w:val="-6"/>
        </w:rPr>
      </w:pPr>
      <w:r w:rsidRPr="00665058">
        <w:rPr>
          <w:spacing w:val="-2"/>
        </w:rPr>
        <w:t xml:space="preserve">The number of students entering at reception in any given year is limited to </w:t>
      </w:r>
      <w:r w:rsidRPr="00665058">
        <w:rPr>
          <w:b/>
          <w:bCs/>
          <w:spacing w:val="-2"/>
        </w:rPr>
        <w:t>78</w:t>
      </w:r>
      <w:r w:rsidRPr="00665058">
        <w:rPr>
          <w:spacing w:val="-2"/>
        </w:rPr>
        <w:t xml:space="preserve"> students. If there are more than </w:t>
      </w:r>
      <w:r w:rsidRPr="00665058">
        <w:rPr>
          <w:b/>
          <w:bCs/>
          <w:spacing w:val="-2"/>
        </w:rPr>
        <w:t>78</w:t>
      </w:r>
      <w:r w:rsidRPr="00665058">
        <w:rPr>
          <w:spacing w:val="-2"/>
        </w:rPr>
        <w:t xml:space="preserve"> applications for enrolment </w:t>
      </w:r>
      <w:r w:rsidRPr="00665058">
        <w:rPr>
          <w:spacing w:val="-6"/>
        </w:rPr>
        <w:t>that have met the criteria for enrolment below, applicants living in the primary campus school zone may be shared with Angle Vale Primary School.</w:t>
      </w:r>
    </w:p>
    <w:p w14:paraId="0A25F08A" w14:textId="77777777" w:rsidR="00816353" w:rsidRDefault="00816353" w:rsidP="00816353">
      <w:pPr>
        <w:pStyle w:val="GG-body"/>
        <w:pBdr>
          <w:bottom w:val="single" w:sz="4" w:space="1" w:color="auto"/>
        </w:pBdr>
        <w:spacing w:after="0" w:line="52" w:lineRule="exact"/>
        <w:jc w:val="center"/>
        <w:rPr>
          <w:caps/>
        </w:rPr>
      </w:pPr>
    </w:p>
    <w:p w14:paraId="76530BF1" w14:textId="77777777" w:rsidR="00816353" w:rsidRDefault="00816353" w:rsidP="00816353">
      <w:pPr>
        <w:pStyle w:val="GG-body"/>
        <w:pBdr>
          <w:top w:val="single" w:sz="4" w:space="1" w:color="auto"/>
        </w:pBdr>
        <w:spacing w:before="34" w:after="0" w:line="14" w:lineRule="exact"/>
        <w:jc w:val="center"/>
        <w:rPr>
          <w:caps/>
        </w:rPr>
      </w:pPr>
    </w:p>
    <w:p w14:paraId="4D9A76A2" w14:textId="77777777" w:rsidR="00816353" w:rsidRDefault="00816353" w:rsidP="00816353">
      <w:pPr>
        <w:pStyle w:val="NoSpacing"/>
      </w:pPr>
    </w:p>
    <w:p w14:paraId="4E8C844B" w14:textId="6E22F193" w:rsidR="00F95B1D" w:rsidRPr="00F95B1D" w:rsidRDefault="00F95B1D" w:rsidP="009E6BDC">
      <w:pPr>
        <w:pStyle w:val="Heading2"/>
      </w:pPr>
      <w:bookmarkStart w:id="158" w:name="_Toc175215674"/>
      <w:r w:rsidRPr="00F95B1D">
        <w:t>Environment Protection Act 1993</w:t>
      </w:r>
      <w:bookmarkEnd w:id="158"/>
    </w:p>
    <w:p w14:paraId="7FBC04F0" w14:textId="77777777" w:rsidR="00F95B1D" w:rsidRPr="00F95B1D" w:rsidRDefault="00F95B1D" w:rsidP="00F95B1D">
      <w:pPr>
        <w:jc w:val="center"/>
        <w:rPr>
          <w:smallCaps/>
          <w:szCs w:val="17"/>
        </w:rPr>
      </w:pPr>
      <w:r w:rsidRPr="00F95B1D">
        <w:rPr>
          <w:smallCaps/>
          <w:szCs w:val="17"/>
        </w:rPr>
        <w:t>Section 68</w:t>
      </w:r>
    </w:p>
    <w:p w14:paraId="6B166744" w14:textId="77777777" w:rsidR="00F95B1D" w:rsidRPr="00F95B1D" w:rsidRDefault="00F95B1D" w:rsidP="00F95B1D">
      <w:pPr>
        <w:jc w:val="center"/>
        <w:rPr>
          <w:i/>
          <w:szCs w:val="17"/>
        </w:rPr>
      </w:pPr>
      <w:r w:rsidRPr="00F95B1D">
        <w:rPr>
          <w:i/>
          <w:szCs w:val="17"/>
        </w:rPr>
        <w:t>Approval of Category B Containers</w:t>
      </w:r>
    </w:p>
    <w:p w14:paraId="5584941D" w14:textId="77777777" w:rsidR="00F95B1D" w:rsidRPr="00F95B1D" w:rsidRDefault="00F95B1D" w:rsidP="00F95B1D">
      <w:r w:rsidRPr="00F95B1D">
        <w:t xml:space="preserve">I, Nicholas Stewart, Delegate of the Environment Protection Authority (‘the Authority’), pursuant to Section 68 of the </w:t>
      </w:r>
      <w:r w:rsidRPr="00F95B1D">
        <w:rPr>
          <w:i/>
          <w:iCs/>
        </w:rPr>
        <w:t>Environment Protection Act 1993</w:t>
      </w:r>
      <w:r w:rsidRPr="00F95B1D">
        <w:t xml:space="preserve"> (SA) (‘the Act’) hereby:</w:t>
      </w:r>
    </w:p>
    <w:p w14:paraId="5A32F27A" w14:textId="77777777" w:rsidR="00F95B1D" w:rsidRPr="00F95B1D" w:rsidRDefault="00F95B1D" w:rsidP="00F95B1D">
      <w:pPr>
        <w:ind w:left="142"/>
      </w:pPr>
      <w:r w:rsidRPr="00F95B1D">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6F8D1945" w14:textId="77777777" w:rsidR="00F95B1D" w:rsidRPr="00F95B1D" w:rsidRDefault="00F95B1D" w:rsidP="00F95B1D">
      <w:pPr>
        <w:ind w:left="567" w:hanging="283"/>
      </w:pPr>
      <w:r w:rsidRPr="00F95B1D">
        <w:t>(a)</w:t>
      </w:r>
      <w:r w:rsidRPr="00F95B1D">
        <w:tab/>
        <w:t>the product which each class of containers shall contain;</w:t>
      </w:r>
    </w:p>
    <w:p w14:paraId="130F5BF0" w14:textId="77777777" w:rsidR="00F95B1D" w:rsidRPr="00F95B1D" w:rsidRDefault="00F95B1D" w:rsidP="00F95B1D">
      <w:pPr>
        <w:ind w:left="567" w:hanging="283"/>
      </w:pPr>
      <w:r w:rsidRPr="00F95B1D">
        <w:t>(b)</w:t>
      </w:r>
      <w:r w:rsidRPr="00F95B1D">
        <w:tab/>
        <w:t>the size of the containers;</w:t>
      </w:r>
    </w:p>
    <w:p w14:paraId="4F46C101" w14:textId="77777777" w:rsidR="00F95B1D" w:rsidRPr="00F95B1D" w:rsidRDefault="00F95B1D" w:rsidP="00F95B1D">
      <w:pPr>
        <w:ind w:left="567" w:hanging="283"/>
      </w:pPr>
      <w:r w:rsidRPr="00F95B1D">
        <w:t>(c)</w:t>
      </w:r>
      <w:r w:rsidRPr="00F95B1D">
        <w:tab/>
        <w:t>the type of containers;</w:t>
      </w:r>
    </w:p>
    <w:p w14:paraId="686733C1" w14:textId="77777777" w:rsidR="00F95B1D" w:rsidRPr="00F95B1D" w:rsidRDefault="00F95B1D" w:rsidP="00F95B1D">
      <w:pPr>
        <w:ind w:left="567" w:hanging="283"/>
      </w:pPr>
      <w:r w:rsidRPr="00F95B1D">
        <w:t>(d)</w:t>
      </w:r>
      <w:r w:rsidRPr="00F95B1D">
        <w:tab/>
        <w:t>the name of the holders of these approvals.</w:t>
      </w:r>
    </w:p>
    <w:p w14:paraId="5A395EA2" w14:textId="77777777" w:rsidR="00F95B1D" w:rsidRPr="00F95B1D" w:rsidRDefault="00F95B1D" w:rsidP="00F95B1D">
      <w:pPr>
        <w:ind w:left="284" w:hanging="284"/>
      </w:pPr>
      <w:r w:rsidRPr="00F95B1D">
        <w:t>1.</w:t>
      </w:r>
      <w:r w:rsidRPr="00F95B1D">
        <w:tab/>
        <w:t>That containers of the class to which the approval relates must bear the refund marking specified by the Authority for containers of that class. The Authority specifies the following refund markings for Category B containers:</w:t>
      </w:r>
    </w:p>
    <w:p w14:paraId="65F05FCA" w14:textId="77777777" w:rsidR="00F95B1D" w:rsidRPr="00F95B1D" w:rsidRDefault="00F95B1D" w:rsidP="00F95B1D">
      <w:pPr>
        <w:ind w:left="709" w:hanging="283"/>
      </w:pPr>
      <w:r w:rsidRPr="00F95B1D">
        <w:t>(1)</w:t>
      </w:r>
      <w:r w:rsidRPr="00F95B1D">
        <w:tab/>
        <w:t>“10c refund at collection depots when sold in SA”; or</w:t>
      </w:r>
    </w:p>
    <w:p w14:paraId="5197BAA6" w14:textId="77777777" w:rsidR="00F95B1D" w:rsidRPr="00F95B1D" w:rsidRDefault="00F95B1D" w:rsidP="00F95B1D">
      <w:pPr>
        <w:ind w:left="709" w:hanging="283"/>
      </w:pPr>
      <w:r w:rsidRPr="00F95B1D">
        <w:t>(2)</w:t>
      </w:r>
      <w:r w:rsidRPr="00F95B1D">
        <w:tab/>
        <w:t>“10c refund at SA/NT collection depots in State/Territory of purchase”; or</w:t>
      </w:r>
    </w:p>
    <w:p w14:paraId="44E04C38" w14:textId="77777777" w:rsidR="00F95B1D" w:rsidRPr="00F95B1D" w:rsidRDefault="00F95B1D" w:rsidP="00F95B1D">
      <w:pPr>
        <w:ind w:left="709" w:hanging="283"/>
      </w:pPr>
      <w:r w:rsidRPr="00F95B1D">
        <w:t>(3)</w:t>
      </w:r>
      <w:r w:rsidRPr="00F95B1D">
        <w:tab/>
        <w:t>“10c refund at collection depots/points in participating state/territory of purchase”.</w:t>
      </w:r>
    </w:p>
    <w:p w14:paraId="6BD8D8FB" w14:textId="77777777" w:rsidR="00F95B1D" w:rsidRPr="00F95B1D" w:rsidRDefault="00F95B1D" w:rsidP="00F95B1D">
      <w:pPr>
        <w:ind w:left="284" w:hanging="284"/>
        <w:rPr>
          <w:spacing w:val="-4"/>
        </w:rPr>
      </w:pPr>
      <w:r w:rsidRPr="00F95B1D">
        <w:t>2.</w:t>
      </w:r>
      <w:r w:rsidRPr="00F95B1D">
        <w:tab/>
        <w:t xml:space="preserve">The holder of the approval must have in place an effective and appropriate waste management arrangement in relation to containers of </w:t>
      </w:r>
      <w:r w:rsidRPr="00F95B1D">
        <w:rPr>
          <w:spacing w:val="-4"/>
        </w:rPr>
        <w:t>that class. For the purpose of this approval notice the company named in Column 5 of Schedule 1 of this Notice is the nominated super collector.</w:t>
      </w:r>
    </w:p>
    <w:p w14:paraId="790910D0" w14:textId="77777777" w:rsidR="00F95B1D" w:rsidRPr="00F95B1D" w:rsidRDefault="00F95B1D" w:rsidP="00F95B1D">
      <w:pPr>
        <w:ind w:left="284" w:hanging="284"/>
      </w:pPr>
      <w:r w:rsidRPr="00F95B1D">
        <w:t>3.</w:t>
      </w:r>
      <w:r w:rsidRPr="00F95B1D">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6BD6F0AC" w14:textId="77777777" w:rsidR="00F95B1D" w:rsidRPr="00F95B1D" w:rsidRDefault="00F95B1D" w:rsidP="00F95B1D">
      <w:pPr>
        <w:ind w:left="284" w:hanging="284"/>
      </w:pPr>
      <w:r w:rsidRPr="00F95B1D">
        <w:t>4.</w:t>
      </w:r>
      <w:r w:rsidRPr="00F95B1D">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2FDBF317" w14:textId="77777777" w:rsidR="00F95B1D" w:rsidRPr="00F95B1D" w:rsidRDefault="00F95B1D" w:rsidP="00F95B1D">
      <w:pPr>
        <w:spacing w:after="0"/>
        <w:rPr>
          <w:rFonts w:eastAsia="Times New Roman"/>
          <w:szCs w:val="17"/>
        </w:rPr>
      </w:pPr>
      <w:r w:rsidRPr="00F95B1D">
        <w:rPr>
          <w:rFonts w:eastAsia="Times New Roman"/>
          <w:szCs w:val="17"/>
        </w:rPr>
        <w:t>Dated: 22 August 2024</w:t>
      </w:r>
    </w:p>
    <w:p w14:paraId="240995E5" w14:textId="77777777" w:rsidR="00F95B1D" w:rsidRPr="00F95B1D" w:rsidRDefault="00F95B1D" w:rsidP="00F95B1D">
      <w:pPr>
        <w:spacing w:after="0"/>
        <w:jc w:val="right"/>
        <w:rPr>
          <w:rFonts w:eastAsia="Times New Roman"/>
          <w:smallCaps/>
          <w:szCs w:val="20"/>
        </w:rPr>
      </w:pPr>
      <w:r w:rsidRPr="00F95B1D">
        <w:rPr>
          <w:rFonts w:eastAsia="Times New Roman"/>
          <w:smallCaps/>
          <w:szCs w:val="20"/>
        </w:rPr>
        <w:t>Nicholas Stewart</w:t>
      </w:r>
    </w:p>
    <w:p w14:paraId="1EC8322F" w14:textId="77777777" w:rsidR="00F95B1D" w:rsidRPr="00F95B1D" w:rsidRDefault="00F95B1D" w:rsidP="00F95B1D">
      <w:pPr>
        <w:spacing w:after="0"/>
        <w:jc w:val="right"/>
        <w:rPr>
          <w:rFonts w:eastAsia="Times New Roman"/>
          <w:szCs w:val="17"/>
        </w:rPr>
      </w:pPr>
      <w:r w:rsidRPr="00F95B1D">
        <w:rPr>
          <w:rFonts w:eastAsia="Times New Roman"/>
          <w:szCs w:val="17"/>
        </w:rPr>
        <w:t>Delegate of the Environment Protection Authority</w:t>
      </w:r>
    </w:p>
    <w:p w14:paraId="0139ED33" w14:textId="77777777" w:rsidR="00F95B1D" w:rsidRPr="00F95B1D" w:rsidRDefault="00F95B1D" w:rsidP="00F95B1D">
      <w:pPr>
        <w:pBdr>
          <w:top w:val="single" w:sz="4" w:space="1" w:color="auto"/>
        </w:pBdr>
        <w:spacing w:before="100" w:line="14" w:lineRule="exact"/>
        <w:ind w:left="1077" w:right="1077"/>
        <w:jc w:val="center"/>
      </w:pPr>
    </w:p>
    <w:p w14:paraId="264D72E1" w14:textId="77777777" w:rsidR="00F95B1D" w:rsidRPr="00F95B1D" w:rsidRDefault="00F95B1D" w:rsidP="00F95B1D">
      <w:pPr>
        <w:jc w:val="center"/>
        <w:rPr>
          <w:smallCaps/>
          <w:szCs w:val="17"/>
        </w:rPr>
      </w:pPr>
      <w:r w:rsidRPr="00F95B1D">
        <w:rPr>
          <w:smallCaps/>
          <w:szCs w:val="17"/>
        </w:rPr>
        <w:t>Schedule 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7"/>
        <w:gridCol w:w="849"/>
        <w:gridCol w:w="1276"/>
        <w:gridCol w:w="2690"/>
        <w:gridCol w:w="1422"/>
      </w:tblGrid>
      <w:tr w:rsidR="00F95B1D" w:rsidRPr="00F95B1D" w14:paraId="5530C858" w14:textId="77777777" w:rsidTr="006F3096">
        <w:trPr>
          <w:trHeight w:val="20"/>
          <w:tblHeader/>
          <w:jc w:val="center"/>
        </w:trPr>
        <w:tc>
          <w:tcPr>
            <w:tcW w:w="1666" w:type="pct"/>
            <w:tcBorders>
              <w:top w:val="single" w:sz="4" w:space="0" w:color="auto"/>
              <w:bottom w:val="single" w:sz="4" w:space="0" w:color="auto"/>
            </w:tcBorders>
            <w:noWrap/>
            <w:vAlign w:val="center"/>
            <w:hideMark/>
          </w:tcPr>
          <w:p w14:paraId="043CE1CF" w14:textId="77777777" w:rsidR="00F95B1D" w:rsidRPr="00F95B1D" w:rsidRDefault="00F95B1D" w:rsidP="00F95B1D">
            <w:pPr>
              <w:spacing w:after="0"/>
              <w:jc w:val="center"/>
            </w:pPr>
            <w:r w:rsidRPr="00F95B1D">
              <w:rPr>
                <w:b/>
                <w:bCs/>
              </w:rPr>
              <w:t>Column 1</w:t>
            </w:r>
          </w:p>
        </w:tc>
        <w:tc>
          <w:tcPr>
            <w:tcW w:w="454" w:type="pct"/>
            <w:tcBorders>
              <w:top w:val="single" w:sz="4" w:space="0" w:color="auto"/>
              <w:bottom w:val="single" w:sz="4" w:space="0" w:color="auto"/>
            </w:tcBorders>
            <w:noWrap/>
            <w:vAlign w:val="center"/>
            <w:hideMark/>
          </w:tcPr>
          <w:p w14:paraId="2EAF666E" w14:textId="77777777" w:rsidR="00F95B1D" w:rsidRPr="00F95B1D" w:rsidRDefault="00F95B1D" w:rsidP="00F95B1D">
            <w:pPr>
              <w:spacing w:after="0"/>
              <w:jc w:val="center"/>
              <w:rPr>
                <w:b/>
                <w:bCs/>
              </w:rPr>
            </w:pPr>
            <w:r w:rsidRPr="00F95B1D">
              <w:rPr>
                <w:b/>
                <w:bCs/>
              </w:rPr>
              <w:t>Column 2</w:t>
            </w:r>
          </w:p>
        </w:tc>
        <w:tc>
          <w:tcPr>
            <w:tcW w:w="682" w:type="pct"/>
            <w:tcBorders>
              <w:top w:val="single" w:sz="4" w:space="0" w:color="auto"/>
              <w:bottom w:val="single" w:sz="4" w:space="0" w:color="auto"/>
            </w:tcBorders>
            <w:noWrap/>
            <w:vAlign w:val="center"/>
            <w:hideMark/>
          </w:tcPr>
          <w:p w14:paraId="19F949D7" w14:textId="77777777" w:rsidR="00F95B1D" w:rsidRPr="00F95B1D" w:rsidRDefault="00F95B1D" w:rsidP="00F95B1D">
            <w:pPr>
              <w:spacing w:before="40" w:after="40"/>
              <w:jc w:val="center"/>
              <w:rPr>
                <w:b/>
                <w:bCs/>
              </w:rPr>
            </w:pPr>
            <w:r w:rsidRPr="00F95B1D">
              <w:rPr>
                <w:b/>
                <w:bCs/>
              </w:rPr>
              <w:t>Column 3</w:t>
            </w:r>
          </w:p>
        </w:tc>
        <w:tc>
          <w:tcPr>
            <w:tcW w:w="1438" w:type="pct"/>
            <w:tcBorders>
              <w:top w:val="single" w:sz="4" w:space="0" w:color="auto"/>
              <w:bottom w:val="single" w:sz="4" w:space="0" w:color="auto"/>
            </w:tcBorders>
            <w:noWrap/>
            <w:vAlign w:val="center"/>
            <w:hideMark/>
          </w:tcPr>
          <w:p w14:paraId="0B927DF6" w14:textId="77777777" w:rsidR="00F95B1D" w:rsidRPr="00F95B1D" w:rsidRDefault="00F95B1D" w:rsidP="00F95B1D">
            <w:pPr>
              <w:spacing w:after="0"/>
              <w:ind w:left="159" w:hanging="159"/>
              <w:jc w:val="center"/>
              <w:rPr>
                <w:b/>
                <w:bCs/>
              </w:rPr>
            </w:pPr>
            <w:r w:rsidRPr="00F95B1D">
              <w:rPr>
                <w:b/>
                <w:bCs/>
              </w:rPr>
              <w:t>Column 4</w:t>
            </w:r>
          </w:p>
        </w:tc>
        <w:tc>
          <w:tcPr>
            <w:tcW w:w="760" w:type="pct"/>
            <w:tcBorders>
              <w:top w:val="single" w:sz="4" w:space="0" w:color="auto"/>
              <w:bottom w:val="single" w:sz="4" w:space="0" w:color="auto"/>
            </w:tcBorders>
            <w:noWrap/>
            <w:vAlign w:val="center"/>
            <w:hideMark/>
          </w:tcPr>
          <w:p w14:paraId="0DF6EEB8" w14:textId="77777777" w:rsidR="00F95B1D" w:rsidRPr="00F95B1D" w:rsidRDefault="00F95B1D" w:rsidP="00F95B1D">
            <w:pPr>
              <w:spacing w:before="40" w:after="40"/>
              <w:jc w:val="center"/>
              <w:rPr>
                <w:b/>
                <w:bCs/>
              </w:rPr>
            </w:pPr>
            <w:r w:rsidRPr="00F95B1D">
              <w:rPr>
                <w:b/>
                <w:bCs/>
              </w:rPr>
              <w:t>Column 5</w:t>
            </w:r>
          </w:p>
        </w:tc>
      </w:tr>
      <w:tr w:rsidR="00F95B1D" w:rsidRPr="00F95B1D" w14:paraId="614E3A7D" w14:textId="77777777" w:rsidTr="006F3096">
        <w:trPr>
          <w:trHeight w:val="20"/>
          <w:tblHeader/>
          <w:jc w:val="center"/>
        </w:trPr>
        <w:tc>
          <w:tcPr>
            <w:tcW w:w="1666" w:type="pct"/>
            <w:tcBorders>
              <w:top w:val="single" w:sz="4" w:space="0" w:color="auto"/>
              <w:bottom w:val="single" w:sz="4" w:space="0" w:color="auto"/>
            </w:tcBorders>
            <w:noWrap/>
            <w:vAlign w:val="center"/>
            <w:hideMark/>
          </w:tcPr>
          <w:p w14:paraId="4B82C2B4" w14:textId="77777777" w:rsidR="00F95B1D" w:rsidRPr="00F95B1D" w:rsidRDefault="00F95B1D" w:rsidP="00F95B1D">
            <w:pPr>
              <w:spacing w:after="0"/>
              <w:jc w:val="center"/>
            </w:pPr>
            <w:r w:rsidRPr="00F95B1D">
              <w:rPr>
                <w:b/>
                <w:bCs/>
              </w:rPr>
              <w:t>Product Name</w:t>
            </w:r>
          </w:p>
        </w:tc>
        <w:tc>
          <w:tcPr>
            <w:tcW w:w="454" w:type="pct"/>
            <w:tcBorders>
              <w:top w:val="single" w:sz="4" w:space="0" w:color="auto"/>
              <w:bottom w:val="single" w:sz="4" w:space="0" w:color="auto"/>
            </w:tcBorders>
            <w:noWrap/>
            <w:vAlign w:val="center"/>
            <w:hideMark/>
          </w:tcPr>
          <w:p w14:paraId="727456BE" w14:textId="77777777" w:rsidR="00F95B1D" w:rsidRPr="00F95B1D" w:rsidRDefault="00F95B1D" w:rsidP="00F95B1D">
            <w:pPr>
              <w:spacing w:after="0"/>
              <w:jc w:val="center"/>
              <w:rPr>
                <w:b/>
                <w:bCs/>
              </w:rPr>
            </w:pPr>
            <w:r w:rsidRPr="00F95B1D">
              <w:rPr>
                <w:b/>
                <w:bCs/>
              </w:rPr>
              <w:t>Container Size</w:t>
            </w:r>
          </w:p>
        </w:tc>
        <w:tc>
          <w:tcPr>
            <w:tcW w:w="682" w:type="pct"/>
            <w:tcBorders>
              <w:top w:val="single" w:sz="4" w:space="0" w:color="auto"/>
              <w:bottom w:val="single" w:sz="4" w:space="0" w:color="auto"/>
            </w:tcBorders>
            <w:noWrap/>
            <w:vAlign w:val="center"/>
            <w:hideMark/>
          </w:tcPr>
          <w:p w14:paraId="7430B1AE" w14:textId="77777777" w:rsidR="00F95B1D" w:rsidRPr="00F95B1D" w:rsidRDefault="00F95B1D" w:rsidP="00F95B1D">
            <w:pPr>
              <w:spacing w:before="40" w:after="40"/>
              <w:jc w:val="center"/>
              <w:rPr>
                <w:b/>
                <w:bCs/>
              </w:rPr>
            </w:pPr>
            <w:r w:rsidRPr="00F95B1D">
              <w:rPr>
                <w:b/>
                <w:bCs/>
              </w:rPr>
              <w:t>Container Type</w:t>
            </w:r>
          </w:p>
        </w:tc>
        <w:tc>
          <w:tcPr>
            <w:tcW w:w="1438" w:type="pct"/>
            <w:tcBorders>
              <w:top w:val="single" w:sz="4" w:space="0" w:color="auto"/>
              <w:bottom w:val="single" w:sz="4" w:space="0" w:color="auto"/>
            </w:tcBorders>
            <w:noWrap/>
            <w:vAlign w:val="center"/>
            <w:hideMark/>
          </w:tcPr>
          <w:p w14:paraId="0B1D4764" w14:textId="77777777" w:rsidR="00F95B1D" w:rsidRPr="00F95B1D" w:rsidRDefault="00F95B1D" w:rsidP="00F95B1D">
            <w:pPr>
              <w:spacing w:after="0"/>
              <w:ind w:left="159" w:hanging="159"/>
              <w:jc w:val="center"/>
              <w:rPr>
                <w:b/>
                <w:bCs/>
              </w:rPr>
            </w:pPr>
            <w:r w:rsidRPr="00F95B1D">
              <w:rPr>
                <w:b/>
                <w:bCs/>
              </w:rPr>
              <w:t>Approval Holder</w:t>
            </w:r>
          </w:p>
        </w:tc>
        <w:tc>
          <w:tcPr>
            <w:tcW w:w="760" w:type="pct"/>
            <w:tcBorders>
              <w:top w:val="single" w:sz="4" w:space="0" w:color="auto"/>
              <w:bottom w:val="single" w:sz="4" w:space="0" w:color="auto"/>
            </w:tcBorders>
            <w:noWrap/>
            <w:vAlign w:val="center"/>
            <w:hideMark/>
          </w:tcPr>
          <w:p w14:paraId="7D487F72" w14:textId="77777777" w:rsidR="00F95B1D" w:rsidRPr="00F95B1D" w:rsidRDefault="00F95B1D" w:rsidP="00F95B1D">
            <w:pPr>
              <w:spacing w:before="40" w:after="40"/>
              <w:jc w:val="center"/>
              <w:rPr>
                <w:b/>
                <w:bCs/>
              </w:rPr>
            </w:pPr>
            <w:r w:rsidRPr="00F95B1D">
              <w:rPr>
                <w:b/>
                <w:bCs/>
              </w:rPr>
              <w:t>Collection Arrangements</w:t>
            </w:r>
          </w:p>
        </w:tc>
      </w:tr>
      <w:tr w:rsidR="00F95B1D" w:rsidRPr="00F95B1D" w14:paraId="1193B38A" w14:textId="77777777" w:rsidTr="006F3096">
        <w:trPr>
          <w:trHeight w:val="51"/>
          <w:tblHeader/>
          <w:jc w:val="center"/>
        </w:trPr>
        <w:tc>
          <w:tcPr>
            <w:tcW w:w="1666" w:type="pct"/>
            <w:tcBorders>
              <w:top w:val="single" w:sz="4" w:space="0" w:color="auto"/>
            </w:tcBorders>
            <w:noWrap/>
            <w:vAlign w:val="center"/>
          </w:tcPr>
          <w:p w14:paraId="1126B3D7" w14:textId="77777777" w:rsidR="00F95B1D" w:rsidRPr="00F95B1D" w:rsidRDefault="00F95B1D" w:rsidP="00F95B1D">
            <w:pPr>
              <w:spacing w:after="0" w:line="40" w:lineRule="exact"/>
              <w:jc w:val="center"/>
            </w:pPr>
          </w:p>
        </w:tc>
        <w:tc>
          <w:tcPr>
            <w:tcW w:w="454" w:type="pct"/>
            <w:tcBorders>
              <w:top w:val="single" w:sz="4" w:space="0" w:color="auto"/>
            </w:tcBorders>
            <w:noWrap/>
            <w:vAlign w:val="center"/>
          </w:tcPr>
          <w:p w14:paraId="14CDFE33" w14:textId="77777777" w:rsidR="00F95B1D" w:rsidRPr="00F95B1D" w:rsidRDefault="00F95B1D" w:rsidP="00F95B1D">
            <w:pPr>
              <w:spacing w:after="0" w:line="40" w:lineRule="exact"/>
              <w:jc w:val="center"/>
              <w:rPr>
                <w:b/>
                <w:bCs/>
              </w:rPr>
            </w:pPr>
          </w:p>
        </w:tc>
        <w:tc>
          <w:tcPr>
            <w:tcW w:w="682" w:type="pct"/>
            <w:tcBorders>
              <w:top w:val="single" w:sz="4" w:space="0" w:color="auto"/>
            </w:tcBorders>
            <w:noWrap/>
            <w:vAlign w:val="center"/>
          </w:tcPr>
          <w:p w14:paraId="3D9D9BC1" w14:textId="77777777" w:rsidR="00F95B1D" w:rsidRPr="00F95B1D" w:rsidRDefault="00F95B1D" w:rsidP="00F95B1D">
            <w:pPr>
              <w:spacing w:after="0" w:line="40" w:lineRule="exact"/>
              <w:jc w:val="center"/>
              <w:rPr>
                <w:b/>
                <w:bCs/>
              </w:rPr>
            </w:pPr>
          </w:p>
        </w:tc>
        <w:tc>
          <w:tcPr>
            <w:tcW w:w="1438" w:type="pct"/>
            <w:tcBorders>
              <w:top w:val="single" w:sz="4" w:space="0" w:color="auto"/>
            </w:tcBorders>
            <w:noWrap/>
            <w:vAlign w:val="center"/>
          </w:tcPr>
          <w:p w14:paraId="626D21EA" w14:textId="77777777" w:rsidR="00F95B1D" w:rsidRPr="00F95B1D" w:rsidRDefault="00F95B1D" w:rsidP="00F95B1D">
            <w:pPr>
              <w:spacing w:after="0" w:line="40" w:lineRule="exact"/>
              <w:jc w:val="center"/>
              <w:rPr>
                <w:b/>
                <w:bCs/>
              </w:rPr>
            </w:pPr>
          </w:p>
        </w:tc>
        <w:tc>
          <w:tcPr>
            <w:tcW w:w="760" w:type="pct"/>
            <w:tcBorders>
              <w:top w:val="single" w:sz="4" w:space="0" w:color="auto"/>
            </w:tcBorders>
            <w:noWrap/>
            <w:vAlign w:val="center"/>
          </w:tcPr>
          <w:p w14:paraId="0FBAEFF1" w14:textId="77777777" w:rsidR="00F95B1D" w:rsidRPr="00F95B1D" w:rsidRDefault="00F95B1D" w:rsidP="00F95B1D">
            <w:pPr>
              <w:spacing w:after="0" w:line="40" w:lineRule="exact"/>
              <w:jc w:val="center"/>
              <w:rPr>
                <w:b/>
                <w:bCs/>
              </w:rPr>
            </w:pPr>
          </w:p>
        </w:tc>
      </w:tr>
      <w:tr w:rsidR="00F95B1D" w:rsidRPr="00F95B1D" w14:paraId="29EE1CE7" w14:textId="77777777" w:rsidTr="006F3096">
        <w:trPr>
          <w:trHeight w:val="20"/>
          <w:jc w:val="center"/>
        </w:trPr>
        <w:tc>
          <w:tcPr>
            <w:tcW w:w="1666" w:type="pct"/>
            <w:noWrap/>
            <w:hideMark/>
          </w:tcPr>
          <w:p w14:paraId="6A5B7771" w14:textId="77777777" w:rsidR="00F95B1D" w:rsidRPr="00F95B1D" w:rsidRDefault="00F95B1D" w:rsidP="00F95B1D">
            <w:pPr>
              <w:spacing w:after="0"/>
              <w:ind w:left="159" w:right="113" w:hanging="159"/>
              <w:jc w:val="left"/>
            </w:pPr>
            <w:r w:rsidRPr="00F95B1D">
              <w:t>Barbican Apple</w:t>
            </w:r>
          </w:p>
        </w:tc>
        <w:tc>
          <w:tcPr>
            <w:tcW w:w="454" w:type="pct"/>
            <w:noWrap/>
            <w:hideMark/>
          </w:tcPr>
          <w:p w14:paraId="520220BD" w14:textId="77777777" w:rsidR="00F95B1D" w:rsidRPr="00F95B1D" w:rsidRDefault="00F95B1D" w:rsidP="00F95B1D">
            <w:pPr>
              <w:spacing w:after="0"/>
              <w:ind w:right="170"/>
              <w:jc w:val="right"/>
            </w:pPr>
            <w:r w:rsidRPr="00F95B1D">
              <w:t>330ml</w:t>
            </w:r>
          </w:p>
        </w:tc>
        <w:tc>
          <w:tcPr>
            <w:tcW w:w="682" w:type="pct"/>
            <w:noWrap/>
            <w:hideMark/>
          </w:tcPr>
          <w:p w14:paraId="36AEC1B6" w14:textId="77777777" w:rsidR="00F95B1D" w:rsidRPr="00F95B1D" w:rsidRDefault="00F95B1D" w:rsidP="00F95B1D">
            <w:pPr>
              <w:spacing w:after="0"/>
              <w:jc w:val="left"/>
            </w:pPr>
            <w:r w:rsidRPr="00F95B1D">
              <w:t>Glass</w:t>
            </w:r>
          </w:p>
        </w:tc>
        <w:tc>
          <w:tcPr>
            <w:tcW w:w="1438" w:type="pct"/>
            <w:noWrap/>
            <w:hideMark/>
          </w:tcPr>
          <w:p w14:paraId="694A2ECB" w14:textId="77777777" w:rsidR="00F95B1D" w:rsidRPr="00F95B1D" w:rsidRDefault="00F95B1D" w:rsidP="00F95B1D">
            <w:pPr>
              <w:spacing w:after="0"/>
              <w:ind w:left="159" w:right="113" w:hanging="159"/>
              <w:jc w:val="left"/>
            </w:pPr>
            <w:r w:rsidRPr="00F95B1D">
              <w:t>ABWFOODS Australia</w:t>
            </w:r>
          </w:p>
        </w:tc>
        <w:tc>
          <w:tcPr>
            <w:tcW w:w="760" w:type="pct"/>
            <w:noWrap/>
            <w:hideMark/>
          </w:tcPr>
          <w:p w14:paraId="5DF20D1E" w14:textId="77777777" w:rsidR="00F95B1D" w:rsidRPr="00F95B1D" w:rsidRDefault="00F95B1D" w:rsidP="00F95B1D">
            <w:pPr>
              <w:spacing w:after="0"/>
              <w:jc w:val="left"/>
            </w:pPr>
            <w:r w:rsidRPr="00F95B1D">
              <w:t>Statewide Recycling</w:t>
            </w:r>
          </w:p>
        </w:tc>
      </w:tr>
      <w:tr w:rsidR="00F95B1D" w:rsidRPr="00F95B1D" w14:paraId="28C12AB8" w14:textId="77777777" w:rsidTr="006F3096">
        <w:trPr>
          <w:trHeight w:val="20"/>
          <w:jc w:val="center"/>
        </w:trPr>
        <w:tc>
          <w:tcPr>
            <w:tcW w:w="1666" w:type="pct"/>
            <w:noWrap/>
            <w:hideMark/>
          </w:tcPr>
          <w:p w14:paraId="2ED79E10" w14:textId="77777777" w:rsidR="00F95B1D" w:rsidRPr="00F95B1D" w:rsidRDefault="00F95B1D" w:rsidP="00F95B1D">
            <w:pPr>
              <w:spacing w:after="0"/>
              <w:ind w:left="159" w:right="113" w:hanging="159"/>
              <w:jc w:val="left"/>
            </w:pPr>
            <w:r w:rsidRPr="00F95B1D">
              <w:t>Barbican Pomegranate Flavour</w:t>
            </w:r>
          </w:p>
        </w:tc>
        <w:tc>
          <w:tcPr>
            <w:tcW w:w="454" w:type="pct"/>
            <w:noWrap/>
            <w:hideMark/>
          </w:tcPr>
          <w:p w14:paraId="20D7A4FB" w14:textId="77777777" w:rsidR="00F95B1D" w:rsidRPr="00F95B1D" w:rsidRDefault="00F95B1D" w:rsidP="00F95B1D">
            <w:pPr>
              <w:spacing w:after="0"/>
              <w:ind w:right="170"/>
              <w:jc w:val="right"/>
            </w:pPr>
            <w:r w:rsidRPr="00F95B1D">
              <w:t>330ml</w:t>
            </w:r>
          </w:p>
        </w:tc>
        <w:tc>
          <w:tcPr>
            <w:tcW w:w="682" w:type="pct"/>
            <w:noWrap/>
            <w:hideMark/>
          </w:tcPr>
          <w:p w14:paraId="0BE0EA82" w14:textId="77777777" w:rsidR="00F95B1D" w:rsidRPr="00F95B1D" w:rsidRDefault="00F95B1D" w:rsidP="00F95B1D">
            <w:pPr>
              <w:spacing w:after="0"/>
              <w:jc w:val="left"/>
            </w:pPr>
            <w:r w:rsidRPr="00F95B1D">
              <w:t>Glass</w:t>
            </w:r>
          </w:p>
        </w:tc>
        <w:tc>
          <w:tcPr>
            <w:tcW w:w="1438" w:type="pct"/>
            <w:noWrap/>
            <w:hideMark/>
          </w:tcPr>
          <w:p w14:paraId="4E912EFA" w14:textId="77777777" w:rsidR="00F95B1D" w:rsidRPr="00F95B1D" w:rsidRDefault="00F95B1D" w:rsidP="00F95B1D">
            <w:pPr>
              <w:spacing w:after="0"/>
              <w:ind w:left="159" w:right="113" w:hanging="159"/>
              <w:jc w:val="left"/>
            </w:pPr>
            <w:r w:rsidRPr="00F95B1D">
              <w:t>ABWFOODS Australia</w:t>
            </w:r>
          </w:p>
        </w:tc>
        <w:tc>
          <w:tcPr>
            <w:tcW w:w="760" w:type="pct"/>
            <w:noWrap/>
            <w:hideMark/>
          </w:tcPr>
          <w:p w14:paraId="32C41E0A" w14:textId="77777777" w:rsidR="00F95B1D" w:rsidRPr="00F95B1D" w:rsidRDefault="00F95B1D" w:rsidP="00F95B1D">
            <w:pPr>
              <w:spacing w:after="0"/>
              <w:jc w:val="left"/>
            </w:pPr>
            <w:r w:rsidRPr="00F95B1D">
              <w:t>Statewide Recycling</w:t>
            </w:r>
          </w:p>
        </w:tc>
      </w:tr>
      <w:tr w:rsidR="00F95B1D" w:rsidRPr="00F95B1D" w14:paraId="62ADA05A" w14:textId="77777777" w:rsidTr="006F3096">
        <w:trPr>
          <w:trHeight w:val="20"/>
          <w:jc w:val="center"/>
        </w:trPr>
        <w:tc>
          <w:tcPr>
            <w:tcW w:w="1666" w:type="pct"/>
            <w:noWrap/>
            <w:hideMark/>
          </w:tcPr>
          <w:p w14:paraId="15909A74" w14:textId="77777777" w:rsidR="00F95B1D" w:rsidRPr="00F95B1D" w:rsidRDefault="00F95B1D" w:rsidP="00F95B1D">
            <w:pPr>
              <w:spacing w:after="0"/>
              <w:ind w:left="159" w:right="113" w:hanging="159"/>
              <w:jc w:val="left"/>
            </w:pPr>
            <w:r w:rsidRPr="00F95B1D">
              <w:t>AJ Basil Seed Drink with Cocktail</w:t>
            </w:r>
          </w:p>
        </w:tc>
        <w:tc>
          <w:tcPr>
            <w:tcW w:w="454" w:type="pct"/>
            <w:noWrap/>
            <w:hideMark/>
          </w:tcPr>
          <w:p w14:paraId="67822429" w14:textId="77777777" w:rsidR="00F95B1D" w:rsidRPr="00F95B1D" w:rsidRDefault="00F95B1D" w:rsidP="00F95B1D">
            <w:pPr>
              <w:spacing w:after="0"/>
              <w:ind w:right="170"/>
              <w:jc w:val="right"/>
            </w:pPr>
            <w:r w:rsidRPr="00F95B1D">
              <w:t>290ml</w:t>
            </w:r>
          </w:p>
        </w:tc>
        <w:tc>
          <w:tcPr>
            <w:tcW w:w="682" w:type="pct"/>
            <w:noWrap/>
            <w:hideMark/>
          </w:tcPr>
          <w:p w14:paraId="06B238CD" w14:textId="77777777" w:rsidR="00F95B1D" w:rsidRPr="00F95B1D" w:rsidRDefault="00F95B1D" w:rsidP="00F95B1D">
            <w:pPr>
              <w:spacing w:after="0"/>
              <w:jc w:val="left"/>
            </w:pPr>
            <w:r w:rsidRPr="00F95B1D">
              <w:t>Glass</w:t>
            </w:r>
          </w:p>
        </w:tc>
        <w:tc>
          <w:tcPr>
            <w:tcW w:w="1438" w:type="pct"/>
            <w:noWrap/>
            <w:hideMark/>
          </w:tcPr>
          <w:p w14:paraId="7E39C645"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09782EF2" w14:textId="77777777" w:rsidR="00F95B1D" w:rsidRPr="00F95B1D" w:rsidRDefault="00F95B1D" w:rsidP="00F95B1D">
            <w:pPr>
              <w:spacing w:after="0"/>
              <w:jc w:val="left"/>
            </w:pPr>
            <w:r w:rsidRPr="00F95B1D">
              <w:t>Statewide Recycling</w:t>
            </w:r>
          </w:p>
        </w:tc>
      </w:tr>
      <w:tr w:rsidR="00F95B1D" w:rsidRPr="00F95B1D" w14:paraId="08839C24" w14:textId="77777777" w:rsidTr="006F3096">
        <w:trPr>
          <w:trHeight w:val="20"/>
          <w:jc w:val="center"/>
        </w:trPr>
        <w:tc>
          <w:tcPr>
            <w:tcW w:w="1666" w:type="pct"/>
            <w:noWrap/>
            <w:hideMark/>
          </w:tcPr>
          <w:p w14:paraId="39ED7D81" w14:textId="77777777" w:rsidR="00F95B1D" w:rsidRPr="00F95B1D" w:rsidRDefault="00F95B1D" w:rsidP="00F95B1D">
            <w:pPr>
              <w:spacing w:after="0"/>
              <w:ind w:left="159" w:right="113" w:hanging="159"/>
              <w:jc w:val="left"/>
            </w:pPr>
            <w:r w:rsidRPr="00F95B1D">
              <w:t>AJ Basil Seed Drink with Mango</w:t>
            </w:r>
          </w:p>
        </w:tc>
        <w:tc>
          <w:tcPr>
            <w:tcW w:w="454" w:type="pct"/>
            <w:noWrap/>
            <w:hideMark/>
          </w:tcPr>
          <w:p w14:paraId="66F48B69" w14:textId="77777777" w:rsidR="00F95B1D" w:rsidRPr="00F95B1D" w:rsidRDefault="00F95B1D" w:rsidP="00F95B1D">
            <w:pPr>
              <w:spacing w:after="0"/>
              <w:ind w:right="170"/>
              <w:jc w:val="right"/>
            </w:pPr>
            <w:r w:rsidRPr="00F95B1D">
              <w:t>290ml</w:t>
            </w:r>
          </w:p>
        </w:tc>
        <w:tc>
          <w:tcPr>
            <w:tcW w:w="682" w:type="pct"/>
            <w:noWrap/>
            <w:hideMark/>
          </w:tcPr>
          <w:p w14:paraId="4E953B45" w14:textId="77777777" w:rsidR="00F95B1D" w:rsidRPr="00F95B1D" w:rsidRDefault="00F95B1D" w:rsidP="00F95B1D">
            <w:pPr>
              <w:spacing w:after="0"/>
              <w:jc w:val="left"/>
            </w:pPr>
            <w:r w:rsidRPr="00F95B1D">
              <w:t>Glass</w:t>
            </w:r>
          </w:p>
        </w:tc>
        <w:tc>
          <w:tcPr>
            <w:tcW w:w="1438" w:type="pct"/>
            <w:noWrap/>
            <w:hideMark/>
          </w:tcPr>
          <w:p w14:paraId="4E0FB722"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4BF170DD" w14:textId="77777777" w:rsidR="00F95B1D" w:rsidRPr="00F95B1D" w:rsidRDefault="00F95B1D" w:rsidP="00F95B1D">
            <w:pPr>
              <w:spacing w:after="0"/>
              <w:jc w:val="left"/>
            </w:pPr>
            <w:r w:rsidRPr="00F95B1D">
              <w:t>Statewide Recycling</w:t>
            </w:r>
          </w:p>
        </w:tc>
      </w:tr>
      <w:tr w:rsidR="00F95B1D" w:rsidRPr="00F95B1D" w14:paraId="64F05ACE" w14:textId="77777777" w:rsidTr="006F3096">
        <w:trPr>
          <w:trHeight w:val="20"/>
          <w:jc w:val="center"/>
        </w:trPr>
        <w:tc>
          <w:tcPr>
            <w:tcW w:w="1666" w:type="pct"/>
            <w:noWrap/>
            <w:hideMark/>
          </w:tcPr>
          <w:p w14:paraId="3C09B9FD" w14:textId="77777777" w:rsidR="00F95B1D" w:rsidRPr="00F95B1D" w:rsidRDefault="00F95B1D" w:rsidP="00F95B1D">
            <w:pPr>
              <w:spacing w:after="0"/>
              <w:ind w:left="159" w:right="113" w:hanging="159"/>
              <w:jc w:val="left"/>
            </w:pPr>
            <w:r w:rsidRPr="00F95B1D">
              <w:t>AJ Basil Seed Drink with Orange</w:t>
            </w:r>
          </w:p>
        </w:tc>
        <w:tc>
          <w:tcPr>
            <w:tcW w:w="454" w:type="pct"/>
            <w:noWrap/>
            <w:hideMark/>
          </w:tcPr>
          <w:p w14:paraId="5C30FF7E" w14:textId="77777777" w:rsidR="00F95B1D" w:rsidRPr="00F95B1D" w:rsidRDefault="00F95B1D" w:rsidP="00F95B1D">
            <w:pPr>
              <w:spacing w:after="0"/>
              <w:ind w:right="170"/>
              <w:jc w:val="right"/>
            </w:pPr>
            <w:r w:rsidRPr="00F95B1D">
              <w:t>290ml</w:t>
            </w:r>
          </w:p>
        </w:tc>
        <w:tc>
          <w:tcPr>
            <w:tcW w:w="682" w:type="pct"/>
            <w:noWrap/>
            <w:hideMark/>
          </w:tcPr>
          <w:p w14:paraId="5EC663C8" w14:textId="77777777" w:rsidR="00F95B1D" w:rsidRPr="00F95B1D" w:rsidRDefault="00F95B1D" w:rsidP="00F95B1D">
            <w:pPr>
              <w:spacing w:after="0"/>
              <w:jc w:val="left"/>
            </w:pPr>
            <w:r w:rsidRPr="00F95B1D">
              <w:t>Glass</w:t>
            </w:r>
          </w:p>
        </w:tc>
        <w:tc>
          <w:tcPr>
            <w:tcW w:w="1438" w:type="pct"/>
            <w:noWrap/>
            <w:hideMark/>
          </w:tcPr>
          <w:p w14:paraId="7BEED5C8"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148C499A" w14:textId="77777777" w:rsidR="00F95B1D" w:rsidRPr="00F95B1D" w:rsidRDefault="00F95B1D" w:rsidP="00F95B1D">
            <w:pPr>
              <w:spacing w:after="0"/>
              <w:jc w:val="left"/>
            </w:pPr>
            <w:r w:rsidRPr="00F95B1D">
              <w:t>Statewide Recycling</w:t>
            </w:r>
          </w:p>
        </w:tc>
      </w:tr>
      <w:tr w:rsidR="00F95B1D" w:rsidRPr="00F95B1D" w14:paraId="5C5AACA6" w14:textId="77777777" w:rsidTr="006F3096">
        <w:trPr>
          <w:trHeight w:val="20"/>
          <w:jc w:val="center"/>
        </w:trPr>
        <w:tc>
          <w:tcPr>
            <w:tcW w:w="1666" w:type="pct"/>
            <w:noWrap/>
            <w:hideMark/>
          </w:tcPr>
          <w:p w14:paraId="73D88413" w14:textId="77777777" w:rsidR="00F95B1D" w:rsidRPr="00F95B1D" w:rsidRDefault="00F95B1D" w:rsidP="00F95B1D">
            <w:pPr>
              <w:spacing w:after="0"/>
              <w:ind w:left="159" w:right="113" w:hanging="159"/>
              <w:jc w:val="left"/>
            </w:pPr>
            <w:r w:rsidRPr="00F95B1D">
              <w:t>AJ Basil Seed Drink with Passion Fruit</w:t>
            </w:r>
          </w:p>
        </w:tc>
        <w:tc>
          <w:tcPr>
            <w:tcW w:w="454" w:type="pct"/>
            <w:noWrap/>
            <w:hideMark/>
          </w:tcPr>
          <w:p w14:paraId="544FB4AD" w14:textId="77777777" w:rsidR="00F95B1D" w:rsidRPr="00F95B1D" w:rsidRDefault="00F95B1D" w:rsidP="00F95B1D">
            <w:pPr>
              <w:spacing w:after="0"/>
              <w:ind w:right="170"/>
              <w:jc w:val="right"/>
            </w:pPr>
            <w:r w:rsidRPr="00F95B1D">
              <w:t>290ml</w:t>
            </w:r>
          </w:p>
        </w:tc>
        <w:tc>
          <w:tcPr>
            <w:tcW w:w="682" w:type="pct"/>
            <w:noWrap/>
            <w:hideMark/>
          </w:tcPr>
          <w:p w14:paraId="10D340B8" w14:textId="77777777" w:rsidR="00F95B1D" w:rsidRPr="00F95B1D" w:rsidRDefault="00F95B1D" w:rsidP="00F95B1D">
            <w:pPr>
              <w:spacing w:after="0"/>
              <w:jc w:val="left"/>
            </w:pPr>
            <w:r w:rsidRPr="00F95B1D">
              <w:t>Glass</w:t>
            </w:r>
          </w:p>
        </w:tc>
        <w:tc>
          <w:tcPr>
            <w:tcW w:w="1438" w:type="pct"/>
            <w:noWrap/>
            <w:hideMark/>
          </w:tcPr>
          <w:p w14:paraId="13668D97"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60529CEA" w14:textId="77777777" w:rsidR="00F95B1D" w:rsidRPr="00F95B1D" w:rsidRDefault="00F95B1D" w:rsidP="00F95B1D">
            <w:pPr>
              <w:spacing w:after="0"/>
              <w:jc w:val="left"/>
            </w:pPr>
            <w:r w:rsidRPr="00F95B1D">
              <w:t>Statewide Recycling</w:t>
            </w:r>
          </w:p>
        </w:tc>
      </w:tr>
      <w:tr w:rsidR="00F95B1D" w:rsidRPr="00F95B1D" w14:paraId="7E8F8061" w14:textId="77777777" w:rsidTr="006F3096">
        <w:trPr>
          <w:trHeight w:val="20"/>
          <w:jc w:val="center"/>
        </w:trPr>
        <w:tc>
          <w:tcPr>
            <w:tcW w:w="1666" w:type="pct"/>
            <w:noWrap/>
            <w:hideMark/>
          </w:tcPr>
          <w:p w14:paraId="1D9E4EDF" w14:textId="77777777" w:rsidR="00F95B1D" w:rsidRPr="00F95B1D" w:rsidRDefault="00F95B1D" w:rsidP="00F95B1D">
            <w:pPr>
              <w:spacing w:after="0"/>
              <w:ind w:left="159" w:right="113" w:hanging="159"/>
              <w:jc w:val="left"/>
            </w:pPr>
            <w:r w:rsidRPr="00F95B1D">
              <w:t>AJ Basil Seed Drink with Peach</w:t>
            </w:r>
          </w:p>
        </w:tc>
        <w:tc>
          <w:tcPr>
            <w:tcW w:w="454" w:type="pct"/>
            <w:noWrap/>
            <w:hideMark/>
          </w:tcPr>
          <w:p w14:paraId="5D44906F" w14:textId="77777777" w:rsidR="00F95B1D" w:rsidRPr="00F95B1D" w:rsidRDefault="00F95B1D" w:rsidP="00F95B1D">
            <w:pPr>
              <w:spacing w:after="0"/>
              <w:ind w:right="170"/>
              <w:jc w:val="right"/>
            </w:pPr>
            <w:r w:rsidRPr="00F95B1D">
              <w:t>290ml</w:t>
            </w:r>
          </w:p>
        </w:tc>
        <w:tc>
          <w:tcPr>
            <w:tcW w:w="682" w:type="pct"/>
            <w:noWrap/>
            <w:hideMark/>
          </w:tcPr>
          <w:p w14:paraId="2A65E0D8" w14:textId="77777777" w:rsidR="00F95B1D" w:rsidRPr="00F95B1D" w:rsidRDefault="00F95B1D" w:rsidP="00F95B1D">
            <w:pPr>
              <w:spacing w:after="0"/>
              <w:jc w:val="left"/>
            </w:pPr>
            <w:r w:rsidRPr="00F95B1D">
              <w:t>Glass</w:t>
            </w:r>
          </w:p>
        </w:tc>
        <w:tc>
          <w:tcPr>
            <w:tcW w:w="1438" w:type="pct"/>
            <w:noWrap/>
            <w:hideMark/>
          </w:tcPr>
          <w:p w14:paraId="216F953D"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50BD05AC" w14:textId="77777777" w:rsidR="00F95B1D" w:rsidRPr="00F95B1D" w:rsidRDefault="00F95B1D" w:rsidP="00F95B1D">
            <w:pPr>
              <w:spacing w:after="0"/>
              <w:jc w:val="left"/>
            </w:pPr>
            <w:r w:rsidRPr="00F95B1D">
              <w:t>Statewide Recycling</w:t>
            </w:r>
          </w:p>
        </w:tc>
      </w:tr>
      <w:tr w:rsidR="00F95B1D" w:rsidRPr="00F95B1D" w14:paraId="41F33FC4" w14:textId="77777777" w:rsidTr="006F3096">
        <w:trPr>
          <w:trHeight w:val="20"/>
          <w:jc w:val="center"/>
        </w:trPr>
        <w:tc>
          <w:tcPr>
            <w:tcW w:w="1666" w:type="pct"/>
            <w:noWrap/>
            <w:hideMark/>
          </w:tcPr>
          <w:p w14:paraId="623D14D4" w14:textId="77777777" w:rsidR="00F95B1D" w:rsidRPr="00F95B1D" w:rsidRDefault="00F95B1D" w:rsidP="00F95B1D">
            <w:pPr>
              <w:spacing w:after="0"/>
              <w:ind w:left="159" w:right="113" w:hanging="159"/>
              <w:jc w:val="left"/>
            </w:pPr>
            <w:r w:rsidRPr="00F95B1D">
              <w:t>AJ Basil Seed Drink with Pomegranate</w:t>
            </w:r>
          </w:p>
        </w:tc>
        <w:tc>
          <w:tcPr>
            <w:tcW w:w="454" w:type="pct"/>
            <w:noWrap/>
            <w:hideMark/>
          </w:tcPr>
          <w:p w14:paraId="5C54F223" w14:textId="77777777" w:rsidR="00F95B1D" w:rsidRPr="00F95B1D" w:rsidRDefault="00F95B1D" w:rsidP="00F95B1D">
            <w:pPr>
              <w:spacing w:after="0"/>
              <w:ind w:right="170"/>
              <w:jc w:val="right"/>
            </w:pPr>
            <w:r w:rsidRPr="00F95B1D">
              <w:t>290ml</w:t>
            </w:r>
          </w:p>
        </w:tc>
        <w:tc>
          <w:tcPr>
            <w:tcW w:w="682" w:type="pct"/>
            <w:noWrap/>
            <w:hideMark/>
          </w:tcPr>
          <w:p w14:paraId="41DA22D9" w14:textId="77777777" w:rsidR="00F95B1D" w:rsidRPr="00F95B1D" w:rsidRDefault="00F95B1D" w:rsidP="00F95B1D">
            <w:pPr>
              <w:spacing w:after="0"/>
              <w:jc w:val="left"/>
            </w:pPr>
            <w:r w:rsidRPr="00F95B1D">
              <w:t>Glass</w:t>
            </w:r>
          </w:p>
        </w:tc>
        <w:tc>
          <w:tcPr>
            <w:tcW w:w="1438" w:type="pct"/>
            <w:noWrap/>
            <w:hideMark/>
          </w:tcPr>
          <w:p w14:paraId="6877BB84"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5461AB3E" w14:textId="77777777" w:rsidR="00F95B1D" w:rsidRPr="00F95B1D" w:rsidRDefault="00F95B1D" w:rsidP="00F95B1D">
            <w:pPr>
              <w:spacing w:after="0"/>
              <w:jc w:val="left"/>
            </w:pPr>
            <w:r w:rsidRPr="00F95B1D">
              <w:t>Statewide Recycling</w:t>
            </w:r>
          </w:p>
        </w:tc>
      </w:tr>
      <w:tr w:rsidR="00F95B1D" w:rsidRPr="00F95B1D" w14:paraId="4AC004DC" w14:textId="77777777" w:rsidTr="006F3096">
        <w:trPr>
          <w:trHeight w:val="20"/>
          <w:jc w:val="center"/>
        </w:trPr>
        <w:tc>
          <w:tcPr>
            <w:tcW w:w="1666" w:type="pct"/>
            <w:noWrap/>
            <w:hideMark/>
          </w:tcPr>
          <w:p w14:paraId="2BE21EAB" w14:textId="77777777" w:rsidR="00F95B1D" w:rsidRPr="00F95B1D" w:rsidRDefault="00F95B1D" w:rsidP="00F95B1D">
            <w:pPr>
              <w:spacing w:after="0"/>
              <w:ind w:left="159" w:right="113" w:hanging="159"/>
              <w:jc w:val="left"/>
            </w:pPr>
            <w:r w:rsidRPr="00F95B1D">
              <w:t>AJ Basil Seed Drink with Strawberry</w:t>
            </w:r>
          </w:p>
        </w:tc>
        <w:tc>
          <w:tcPr>
            <w:tcW w:w="454" w:type="pct"/>
            <w:noWrap/>
            <w:hideMark/>
          </w:tcPr>
          <w:p w14:paraId="1CBF3F25" w14:textId="77777777" w:rsidR="00F95B1D" w:rsidRPr="00F95B1D" w:rsidRDefault="00F95B1D" w:rsidP="00F95B1D">
            <w:pPr>
              <w:spacing w:after="0"/>
              <w:ind w:right="170"/>
              <w:jc w:val="right"/>
            </w:pPr>
            <w:r w:rsidRPr="00F95B1D">
              <w:t>290ml</w:t>
            </w:r>
          </w:p>
        </w:tc>
        <w:tc>
          <w:tcPr>
            <w:tcW w:w="682" w:type="pct"/>
            <w:noWrap/>
            <w:hideMark/>
          </w:tcPr>
          <w:p w14:paraId="6FE62AAE" w14:textId="77777777" w:rsidR="00F95B1D" w:rsidRPr="00F95B1D" w:rsidRDefault="00F95B1D" w:rsidP="00F95B1D">
            <w:pPr>
              <w:spacing w:after="0"/>
              <w:jc w:val="left"/>
            </w:pPr>
            <w:r w:rsidRPr="00F95B1D">
              <w:t>Glass</w:t>
            </w:r>
          </w:p>
        </w:tc>
        <w:tc>
          <w:tcPr>
            <w:tcW w:w="1438" w:type="pct"/>
            <w:noWrap/>
            <w:hideMark/>
          </w:tcPr>
          <w:p w14:paraId="6C0056E9"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641312AB" w14:textId="77777777" w:rsidR="00F95B1D" w:rsidRPr="00F95B1D" w:rsidRDefault="00F95B1D" w:rsidP="00F95B1D">
            <w:pPr>
              <w:spacing w:after="0"/>
              <w:jc w:val="left"/>
            </w:pPr>
            <w:r w:rsidRPr="00F95B1D">
              <w:t>Statewide Recycling</w:t>
            </w:r>
          </w:p>
        </w:tc>
      </w:tr>
      <w:tr w:rsidR="00F95B1D" w:rsidRPr="00F95B1D" w14:paraId="57924D1F" w14:textId="77777777" w:rsidTr="006F3096">
        <w:trPr>
          <w:trHeight w:val="20"/>
          <w:jc w:val="center"/>
        </w:trPr>
        <w:tc>
          <w:tcPr>
            <w:tcW w:w="1666" w:type="pct"/>
            <w:noWrap/>
            <w:hideMark/>
          </w:tcPr>
          <w:p w14:paraId="4387447D" w14:textId="77777777" w:rsidR="00F95B1D" w:rsidRPr="00F95B1D" w:rsidRDefault="00F95B1D" w:rsidP="00F95B1D">
            <w:pPr>
              <w:spacing w:after="0"/>
              <w:ind w:left="159" w:right="113" w:hanging="159"/>
              <w:jc w:val="left"/>
            </w:pPr>
            <w:r w:rsidRPr="00F95B1D">
              <w:t>AJ Basil Seed Drink with Watermelon</w:t>
            </w:r>
          </w:p>
        </w:tc>
        <w:tc>
          <w:tcPr>
            <w:tcW w:w="454" w:type="pct"/>
            <w:noWrap/>
            <w:hideMark/>
          </w:tcPr>
          <w:p w14:paraId="375B3DB6" w14:textId="77777777" w:rsidR="00F95B1D" w:rsidRPr="00F95B1D" w:rsidRDefault="00F95B1D" w:rsidP="00F95B1D">
            <w:pPr>
              <w:spacing w:after="0"/>
              <w:ind w:right="170"/>
              <w:jc w:val="right"/>
            </w:pPr>
            <w:r w:rsidRPr="00F95B1D">
              <w:t>290ml</w:t>
            </w:r>
          </w:p>
        </w:tc>
        <w:tc>
          <w:tcPr>
            <w:tcW w:w="682" w:type="pct"/>
            <w:noWrap/>
            <w:hideMark/>
          </w:tcPr>
          <w:p w14:paraId="425B41D7" w14:textId="77777777" w:rsidR="00F95B1D" w:rsidRPr="00F95B1D" w:rsidRDefault="00F95B1D" w:rsidP="00F95B1D">
            <w:pPr>
              <w:spacing w:after="0"/>
              <w:jc w:val="left"/>
            </w:pPr>
            <w:r w:rsidRPr="00F95B1D">
              <w:t>Glass</w:t>
            </w:r>
          </w:p>
        </w:tc>
        <w:tc>
          <w:tcPr>
            <w:tcW w:w="1438" w:type="pct"/>
            <w:noWrap/>
            <w:hideMark/>
          </w:tcPr>
          <w:p w14:paraId="41F99CF6"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20076AA0" w14:textId="77777777" w:rsidR="00F95B1D" w:rsidRPr="00F95B1D" w:rsidRDefault="00F95B1D" w:rsidP="00F95B1D">
            <w:pPr>
              <w:spacing w:after="0"/>
              <w:jc w:val="left"/>
            </w:pPr>
            <w:r w:rsidRPr="00F95B1D">
              <w:t>Statewide Recycling</w:t>
            </w:r>
          </w:p>
        </w:tc>
      </w:tr>
      <w:tr w:rsidR="00F95B1D" w:rsidRPr="00F95B1D" w14:paraId="60B88B24" w14:textId="77777777" w:rsidTr="006F3096">
        <w:trPr>
          <w:trHeight w:val="20"/>
          <w:jc w:val="center"/>
        </w:trPr>
        <w:tc>
          <w:tcPr>
            <w:tcW w:w="1666" w:type="pct"/>
            <w:noWrap/>
            <w:hideMark/>
          </w:tcPr>
          <w:p w14:paraId="22A585AA" w14:textId="77777777" w:rsidR="00F95B1D" w:rsidRPr="00F95B1D" w:rsidRDefault="00F95B1D" w:rsidP="00F95B1D">
            <w:pPr>
              <w:spacing w:after="0"/>
              <w:ind w:left="159" w:right="113" w:hanging="159"/>
              <w:jc w:val="left"/>
            </w:pPr>
            <w:r w:rsidRPr="00F95B1D">
              <w:t>AJ Cola</w:t>
            </w:r>
          </w:p>
        </w:tc>
        <w:tc>
          <w:tcPr>
            <w:tcW w:w="454" w:type="pct"/>
            <w:noWrap/>
            <w:hideMark/>
          </w:tcPr>
          <w:p w14:paraId="430597B6" w14:textId="77777777" w:rsidR="00F95B1D" w:rsidRPr="00F95B1D" w:rsidRDefault="00F95B1D" w:rsidP="00F95B1D">
            <w:pPr>
              <w:spacing w:after="0"/>
              <w:ind w:right="170"/>
              <w:jc w:val="right"/>
            </w:pPr>
            <w:r w:rsidRPr="00F95B1D">
              <w:t>320ml</w:t>
            </w:r>
          </w:p>
        </w:tc>
        <w:tc>
          <w:tcPr>
            <w:tcW w:w="682" w:type="pct"/>
            <w:noWrap/>
            <w:hideMark/>
          </w:tcPr>
          <w:p w14:paraId="4899E97F" w14:textId="77777777" w:rsidR="00F95B1D" w:rsidRPr="00F95B1D" w:rsidRDefault="00F95B1D" w:rsidP="00F95B1D">
            <w:pPr>
              <w:spacing w:after="0"/>
              <w:jc w:val="left"/>
            </w:pPr>
            <w:r w:rsidRPr="00F95B1D">
              <w:t>Aluminium</w:t>
            </w:r>
          </w:p>
        </w:tc>
        <w:tc>
          <w:tcPr>
            <w:tcW w:w="1438" w:type="pct"/>
            <w:noWrap/>
            <w:hideMark/>
          </w:tcPr>
          <w:p w14:paraId="539F98CF"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2CB617B7" w14:textId="77777777" w:rsidR="00F95B1D" w:rsidRPr="00F95B1D" w:rsidRDefault="00F95B1D" w:rsidP="00F95B1D">
            <w:pPr>
              <w:spacing w:after="0"/>
              <w:jc w:val="left"/>
            </w:pPr>
            <w:r w:rsidRPr="00F95B1D">
              <w:t>Statewide Recycling</w:t>
            </w:r>
          </w:p>
        </w:tc>
      </w:tr>
      <w:tr w:rsidR="00F95B1D" w:rsidRPr="00F95B1D" w14:paraId="788C1B67" w14:textId="77777777" w:rsidTr="006F3096">
        <w:trPr>
          <w:trHeight w:val="20"/>
          <w:jc w:val="center"/>
        </w:trPr>
        <w:tc>
          <w:tcPr>
            <w:tcW w:w="1666" w:type="pct"/>
            <w:noWrap/>
            <w:hideMark/>
          </w:tcPr>
          <w:p w14:paraId="22BEBEBE" w14:textId="77777777" w:rsidR="00F95B1D" w:rsidRPr="00F95B1D" w:rsidRDefault="00F95B1D" w:rsidP="00F95B1D">
            <w:pPr>
              <w:spacing w:after="0"/>
              <w:ind w:left="159" w:right="113" w:hanging="159"/>
              <w:jc w:val="left"/>
            </w:pPr>
            <w:r w:rsidRPr="00F95B1D">
              <w:t>Fanta Grape Flavour</w:t>
            </w:r>
          </w:p>
        </w:tc>
        <w:tc>
          <w:tcPr>
            <w:tcW w:w="454" w:type="pct"/>
            <w:noWrap/>
            <w:hideMark/>
          </w:tcPr>
          <w:p w14:paraId="0AA850A0" w14:textId="77777777" w:rsidR="00F95B1D" w:rsidRPr="00F95B1D" w:rsidRDefault="00F95B1D" w:rsidP="00F95B1D">
            <w:pPr>
              <w:spacing w:after="0"/>
              <w:ind w:right="170"/>
              <w:jc w:val="right"/>
            </w:pPr>
            <w:r w:rsidRPr="00F95B1D">
              <w:t>320ml</w:t>
            </w:r>
          </w:p>
        </w:tc>
        <w:tc>
          <w:tcPr>
            <w:tcW w:w="682" w:type="pct"/>
            <w:noWrap/>
            <w:hideMark/>
          </w:tcPr>
          <w:p w14:paraId="7629B62E" w14:textId="77777777" w:rsidR="00F95B1D" w:rsidRPr="00F95B1D" w:rsidRDefault="00F95B1D" w:rsidP="00F95B1D">
            <w:pPr>
              <w:spacing w:after="0"/>
              <w:jc w:val="left"/>
            </w:pPr>
            <w:r w:rsidRPr="00F95B1D">
              <w:t>Aluminium</w:t>
            </w:r>
          </w:p>
        </w:tc>
        <w:tc>
          <w:tcPr>
            <w:tcW w:w="1438" w:type="pct"/>
            <w:noWrap/>
            <w:hideMark/>
          </w:tcPr>
          <w:p w14:paraId="393EFB6C"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404029B0" w14:textId="77777777" w:rsidR="00F95B1D" w:rsidRPr="00F95B1D" w:rsidRDefault="00F95B1D" w:rsidP="00F95B1D">
            <w:pPr>
              <w:spacing w:after="0"/>
              <w:jc w:val="left"/>
            </w:pPr>
            <w:r w:rsidRPr="00F95B1D">
              <w:t>Statewide Recycling</w:t>
            </w:r>
          </w:p>
        </w:tc>
      </w:tr>
      <w:tr w:rsidR="00F95B1D" w:rsidRPr="00F95B1D" w14:paraId="3FE1CA19" w14:textId="77777777" w:rsidTr="006F3096">
        <w:trPr>
          <w:trHeight w:val="20"/>
          <w:jc w:val="center"/>
        </w:trPr>
        <w:tc>
          <w:tcPr>
            <w:tcW w:w="1666" w:type="pct"/>
            <w:noWrap/>
            <w:hideMark/>
          </w:tcPr>
          <w:p w14:paraId="32042FC9" w14:textId="77777777" w:rsidR="00F95B1D" w:rsidRPr="00F95B1D" w:rsidRDefault="00F95B1D" w:rsidP="00F95B1D">
            <w:pPr>
              <w:spacing w:after="0"/>
              <w:ind w:left="159" w:right="113" w:hanging="159"/>
              <w:jc w:val="left"/>
            </w:pPr>
            <w:r w:rsidRPr="00F95B1D">
              <w:t>Fanta Orange Flavour</w:t>
            </w:r>
          </w:p>
        </w:tc>
        <w:tc>
          <w:tcPr>
            <w:tcW w:w="454" w:type="pct"/>
            <w:noWrap/>
            <w:hideMark/>
          </w:tcPr>
          <w:p w14:paraId="65AA051D" w14:textId="77777777" w:rsidR="00F95B1D" w:rsidRPr="00F95B1D" w:rsidRDefault="00F95B1D" w:rsidP="00F95B1D">
            <w:pPr>
              <w:spacing w:after="0"/>
              <w:ind w:right="170"/>
              <w:jc w:val="right"/>
            </w:pPr>
            <w:r w:rsidRPr="00F95B1D">
              <w:t>320ml</w:t>
            </w:r>
          </w:p>
        </w:tc>
        <w:tc>
          <w:tcPr>
            <w:tcW w:w="682" w:type="pct"/>
            <w:noWrap/>
            <w:hideMark/>
          </w:tcPr>
          <w:p w14:paraId="4693143C" w14:textId="77777777" w:rsidR="00F95B1D" w:rsidRPr="00F95B1D" w:rsidRDefault="00F95B1D" w:rsidP="00F95B1D">
            <w:pPr>
              <w:spacing w:after="0"/>
              <w:jc w:val="left"/>
            </w:pPr>
            <w:r w:rsidRPr="00F95B1D">
              <w:t>Aluminium</w:t>
            </w:r>
          </w:p>
        </w:tc>
        <w:tc>
          <w:tcPr>
            <w:tcW w:w="1438" w:type="pct"/>
            <w:noWrap/>
            <w:hideMark/>
          </w:tcPr>
          <w:p w14:paraId="137C0E74"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194324A7" w14:textId="77777777" w:rsidR="00F95B1D" w:rsidRPr="00F95B1D" w:rsidRDefault="00F95B1D" w:rsidP="00F95B1D">
            <w:pPr>
              <w:spacing w:after="0"/>
              <w:jc w:val="left"/>
            </w:pPr>
            <w:r w:rsidRPr="00F95B1D">
              <w:t>Statewide Recycling</w:t>
            </w:r>
          </w:p>
        </w:tc>
      </w:tr>
      <w:tr w:rsidR="00F95B1D" w:rsidRPr="00F95B1D" w14:paraId="5BC6652B" w14:textId="77777777" w:rsidTr="006F3096">
        <w:trPr>
          <w:trHeight w:val="20"/>
          <w:jc w:val="center"/>
        </w:trPr>
        <w:tc>
          <w:tcPr>
            <w:tcW w:w="1666" w:type="pct"/>
            <w:noWrap/>
            <w:hideMark/>
          </w:tcPr>
          <w:p w14:paraId="5412FA19" w14:textId="77777777" w:rsidR="00F95B1D" w:rsidRPr="00F95B1D" w:rsidRDefault="00F95B1D" w:rsidP="00F95B1D">
            <w:pPr>
              <w:spacing w:after="0"/>
              <w:ind w:left="159" w:right="113" w:hanging="159"/>
              <w:jc w:val="left"/>
            </w:pPr>
            <w:r w:rsidRPr="00F95B1D">
              <w:t>Fanta Strawberry</w:t>
            </w:r>
          </w:p>
        </w:tc>
        <w:tc>
          <w:tcPr>
            <w:tcW w:w="454" w:type="pct"/>
            <w:noWrap/>
            <w:hideMark/>
          </w:tcPr>
          <w:p w14:paraId="771162D3" w14:textId="77777777" w:rsidR="00F95B1D" w:rsidRPr="00F95B1D" w:rsidRDefault="00F95B1D" w:rsidP="00F95B1D">
            <w:pPr>
              <w:spacing w:after="0"/>
              <w:ind w:right="170"/>
              <w:jc w:val="right"/>
            </w:pPr>
            <w:r w:rsidRPr="00F95B1D">
              <w:t>320ml</w:t>
            </w:r>
          </w:p>
        </w:tc>
        <w:tc>
          <w:tcPr>
            <w:tcW w:w="682" w:type="pct"/>
            <w:noWrap/>
            <w:hideMark/>
          </w:tcPr>
          <w:p w14:paraId="71093F5F" w14:textId="77777777" w:rsidR="00F95B1D" w:rsidRPr="00F95B1D" w:rsidRDefault="00F95B1D" w:rsidP="00F95B1D">
            <w:pPr>
              <w:spacing w:after="0"/>
              <w:jc w:val="left"/>
            </w:pPr>
            <w:r w:rsidRPr="00F95B1D">
              <w:t>Aluminium</w:t>
            </w:r>
          </w:p>
        </w:tc>
        <w:tc>
          <w:tcPr>
            <w:tcW w:w="1438" w:type="pct"/>
            <w:noWrap/>
            <w:hideMark/>
          </w:tcPr>
          <w:p w14:paraId="0AD11022" w14:textId="77777777" w:rsidR="00F95B1D" w:rsidRPr="00F95B1D" w:rsidRDefault="00F95B1D" w:rsidP="00F95B1D">
            <w:pPr>
              <w:spacing w:after="0"/>
              <w:ind w:left="159" w:right="113" w:hanging="159"/>
              <w:jc w:val="left"/>
            </w:pPr>
            <w:r w:rsidRPr="00F95B1D">
              <w:t>AJ Fresh Foods Pty Ltd</w:t>
            </w:r>
          </w:p>
        </w:tc>
        <w:tc>
          <w:tcPr>
            <w:tcW w:w="760" w:type="pct"/>
            <w:noWrap/>
            <w:hideMark/>
          </w:tcPr>
          <w:p w14:paraId="11649C21" w14:textId="77777777" w:rsidR="00F95B1D" w:rsidRPr="00F95B1D" w:rsidRDefault="00F95B1D" w:rsidP="00F95B1D">
            <w:pPr>
              <w:spacing w:after="0"/>
              <w:jc w:val="left"/>
            </w:pPr>
            <w:r w:rsidRPr="00F95B1D">
              <w:t>Statewide Recycling</w:t>
            </w:r>
          </w:p>
        </w:tc>
      </w:tr>
      <w:tr w:rsidR="00F95B1D" w:rsidRPr="00F95B1D" w14:paraId="5D86157D" w14:textId="77777777" w:rsidTr="006F3096">
        <w:trPr>
          <w:trHeight w:val="20"/>
          <w:jc w:val="center"/>
        </w:trPr>
        <w:tc>
          <w:tcPr>
            <w:tcW w:w="1666" w:type="pct"/>
            <w:noWrap/>
            <w:hideMark/>
          </w:tcPr>
          <w:p w14:paraId="652411E3" w14:textId="77777777" w:rsidR="00F95B1D" w:rsidRPr="00F95B1D" w:rsidRDefault="00F95B1D" w:rsidP="00F95B1D">
            <w:pPr>
              <w:spacing w:after="0"/>
              <w:ind w:left="159" w:right="113" w:hanging="159"/>
              <w:jc w:val="left"/>
            </w:pPr>
            <w:r w:rsidRPr="00F95B1D">
              <w:t>Carlton Dry Ultra Low Carb</w:t>
            </w:r>
          </w:p>
        </w:tc>
        <w:tc>
          <w:tcPr>
            <w:tcW w:w="454" w:type="pct"/>
            <w:noWrap/>
            <w:hideMark/>
          </w:tcPr>
          <w:p w14:paraId="33CF278E" w14:textId="77777777" w:rsidR="00F95B1D" w:rsidRPr="00F95B1D" w:rsidRDefault="00F95B1D" w:rsidP="00F95B1D">
            <w:pPr>
              <w:spacing w:after="0"/>
              <w:ind w:right="170"/>
              <w:jc w:val="right"/>
            </w:pPr>
            <w:r w:rsidRPr="00F95B1D">
              <w:t>330ml</w:t>
            </w:r>
          </w:p>
        </w:tc>
        <w:tc>
          <w:tcPr>
            <w:tcW w:w="682" w:type="pct"/>
            <w:noWrap/>
            <w:hideMark/>
          </w:tcPr>
          <w:p w14:paraId="2D2D3041" w14:textId="77777777" w:rsidR="00F95B1D" w:rsidRPr="00F95B1D" w:rsidRDefault="00F95B1D" w:rsidP="00F95B1D">
            <w:pPr>
              <w:spacing w:after="0"/>
              <w:jc w:val="left"/>
            </w:pPr>
            <w:r w:rsidRPr="00F95B1D">
              <w:t>Glass</w:t>
            </w:r>
          </w:p>
        </w:tc>
        <w:tc>
          <w:tcPr>
            <w:tcW w:w="1438" w:type="pct"/>
            <w:noWrap/>
            <w:hideMark/>
          </w:tcPr>
          <w:p w14:paraId="39A0F3E6"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6EB98090" w14:textId="77777777" w:rsidR="00F95B1D" w:rsidRPr="00F95B1D" w:rsidRDefault="00F95B1D" w:rsidP="00F95B1D">
            <w:pPr>
              <w:spacing w:after="0"/>
              <w:jc w:val="left"/>
            </w:pPr>
            <w:r w:rsidRPr="00F95B1D">
              <w:t>Marine Stores Ltd</w:t>
            </w:r>
          </w:p>
        </w:tc>
      </w:tr>
      <w:tr w:rsidR="00F95B1D" w:rsidRPr="00F95B1D" w14:paraId="5DD0ABA0" w14:textId="77777777" w:rsidTr="006F3096">
        <w:trPr>
          <w:trHeight w:val="20"/>
          <w:jc w:val="center"/>
        </w:trPr>
        <w:tc>
          <w:tcPr>
            <w:tcW w:w="1666" w:type="pct"/>
            <w:noWrap/>
            <w:hideMark/>
          </w:tcPr>
          <w:p w14:paraId="7BF33BF1" w14:textId="77777777" w:rsidR="00F95B1D" w:rsidRPr="00F95B1D" w:rsidRDefault="00F95B1D" w:rsidP="00F95B1D">
            <w:pPr>
              <w:spacing w:after="0"/>
              <w:ind w:left="159" w:right="113" w:hanging="159"/>
              <w:jc w:val="left"/>
            </w:pPr>
            <w:r w:rsidRPr="00F95B1D">
              <w:t xml:space="preserve">Mountain Dew Energised No Sugar </w:t>
            </w:r>
            <w:r w:rsidRPr="00F95B1D">
              <w:br/>
              <w:t xml:space="preserve">Berry Spark Charged With </w:t>
            </w:r>
            <w:r w:rsidRPr="00F95B1D">
              <w:br/>
              <w:t>Raspberry Lemonade Flavour</w:t>
            </w:r>
          </w:p>
        </w:tc>
        <w:tc>
          <w:tcPr>
            <w:tcW w:w="454" w:type="pct"/>
            <w:noWrap/>
            <w:hideMark/>
          </w:tcPr>
          <w:p w14:paraId="3D4F7D18" w14:textId="77777777" w:rsidR="00F95B1D" w:rsidRPr="00F95B1D" w:rsidRDefault="00F95B1D" w:rsidP="00F95B1D">
            <w:pPr>
              <w:spacing w:after="0"/>
              <w:ind w:right="170"/>
              <w:jc w:val="right"/>
            </w:pPr>
            <w:r w:rsidRPr="00F95B1D">
              <w:t>600ml</w:t>
            </w:r>
          </w:p>
        </w:tc>
        <w:tc>
          <w:tcPr>
            <w:tcW w:w="682" w:type="pct"/>
            <w:noWrap/>
            <w:hideMark/>
          </w:tcPr>
          <w:p w14:paraId="2D7ED4F7" w14:textId="77777777" w:rsidR="00F95B1D" w:rsidRPr="00F95B1D" w:rsidRDefault="00F95B1D" w:rsidP="00F95B1D">
            <w:pPr>
              <w:spacing w:after="0"/>
              <w:jc w:val="left"/>
            </w:pPr>
            <w:r w:rsidRPr="00F95B1D">
              <w:t>PET</w:t>
            </w:r>
          </w:p>
        </w:tc>
        <w:tc>
          <w:tcPr>
            <w:tcW w:w="1438" w:type="pct"/>
            <w:noWrap/>
            <w:hideMark/>
          </w:tcPr>
          <w:p w14:paraId="75BCDA00"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69041CC5" w14:textId="77777777" w:rsidR="00F95B1D" w:rsidRPr="00F95B1D" w:rsidRDefault="00F95B1D" w:rsidP="00F95B1D">
            <w:pPr>
              <w:spacing w:after="0"/>
              <w:jc w:val="left"/>
            </w:pPr>
            <w:r w:rsidRPr="00F95B1D">
              <w:t>Statewide Recycling</w:t>
            </w:r>
          </w:p>
        </w:tc>
      </w:tr>
      <w:tr w:rsidR="00F95B1D" w:rsidRPr="00F95B1D" w14:paraId="5057E7D1" w14:textId="77777777" w:rsidTr="006F3096">
        <w:trPr>
          <w:trHeight w:val="20"/>
          <w:jc w:val="center"/>
        </w:trPr>
        <w:tc>
          <w:tcPr>
            <w:tcW w:w="1666" w:type="pct"/>
            <w:noWrap/>
            <w:hideMark/>
          </w:tcPr>
          <w:p w14:paraId="2954EED8" w14:textId="77777777" w:rsidR="00F95B1D" w:rsidRPr="00F95B1D" w:rsidRDefault="00F95B1D" w:rsidP="00F95B1D">
            <w:pPr>
              <w:spacing w:after="0"/>
              <w:ind w:left="159" w:right="113" w:hanging="159"/>
              <w:jc w:val="left"/>
            </w:pPr>
            <w:r w:rsidRPr="00F95B1D">
              <w:t xml:space="preserve">Mountain Dew Energised No Sugar </w:t>
            </w:r>
            <w:r w:rsidRPr="00F95B1D">
              <w:br/>
              <w:t xml:space="preserve">Berry Spark Charged With </w:t>
            </w:r>
            <w:r w:rsidRPr="00F95B1D">
              <w:br/>
              <w:t>Raspberry Lemonade Flavour</w:t>
            </w:r>
          </w:p>
        </w:tc>
        <w:tc>
          <w:tcPr>
            <w:tcW w:w="454" w:type="pct"/>
            <w:noWrap/>
            <w:hideMark/>
          </w:tcPr>
          <w:p w14:paraId="3A5BA684" w14:textId="77777777" w:rsidR="00F95B1D" w:rsidRPr="00F95B1D" w:rsidRDefault="00F95B1D" w:rsidP="00F95B1D">
            <w:pPr>
              <w:spacing w:after="0"/>
              <w:ind w:right="170"/>
              <w:jc w:val="right"/>
            </w:pPr>
            <w:r w:rsidRPr="00F95B1D">
              <w:t>1,250ml</w:t>
            </w:r>
          </w:p>
        </w:tc>
        <w:tc>
          <w:tcPr>
            <w:tcW w:w="682" w:type="pct"/>
            <w:noWrap/>
            <w:hideMark/>
          </w:tcPr>
          <w:p w14:paraId="690FEBD2" w14:textId="77777777" w:rsidR="00F95B1D" w:rsidRPr="00F95B1D" w:rsidRDefault="00F95B1D" w:rsidP="00F95B1D">
            <w:pPr>
              <w:spacing w:after="0"/>
              <w:jc w:val="left"/>
            </w:pPr>
            <w:r w:rsidRPr="00F95B1D">
              <w:t>PET</w:t>
            </w:r>
          </w:p>
        </w:tc>
        <w:tc>
          <w:tcPr>
            <w:tcW w:w="1438" w:type="pct"/>
            <w:noWrap/>
            <w:hideMark/>
          </w:tcPr>
          <w:p w14:paraId="22D6B746"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2241C60F" w14:textId="77777777" w:rsidR="00F95B1D" w:rsidRPr="00F95B1D" w:rsidRDefault="00F95B1D" w:rsidP="00F95B1D">
            <w:pPr>
              <w:spacing w:after="0"/>
              <w:jc w:val="left"/>
            </w:pPr>
            <w:r w:rsidRPr="00F95B1D">
              <w:t>Statewide Recycling</w:t>
            </w:r>
          </w:p>
        </w:tc>
      </w:tr>
      <w:tr w:rsidR="00F95B1D" w:rsidRPr="00F95B1D" w14:paraId="5DBE9D99" w14:textId="77777777" w:rsidTr="006F3096">
        <w:trPr>
          <w:trHeight w:val="20"/>
          <w:jc w:val="center"/>
        </w:trPr>
        <w:tc>
          <w:tcPr>
            <w:tcW w:w="1666" w:type="pct"/>
            <w:noWrap/>
            <w:hideMark/>
          </w:tcPr>
          <w:p w14:paraId="576529DF" w14:textId="77777777" w:rsidR="00F95B1D" w:rsidRPr="00F95B1D" w:rsidRDefault="00F95B1D" w:rsidP="00F95B1D">
            <w:pPr>
              <w:spacing w:after="0"/>
              <w:ind w:left="159" w:right="113" w:hanging="159"/>
              <w:jc w:val="left"/>
            </w:pPr>
            <w:r w:rsidRPr="00F95B1D">
              <w:lastRenderedPageBreak/>
              <w:t>Schweppes Lime &amp; Lemon Flavour Infused Natural Mineral Water Zero Sugar</w:t>
            </w:r>
          </w:p>
        </w:tc>
        <w:tc>
          <w:tcPr>
            <w:tcW w:w="454" w:type="pct"/>
            <w:noWrap/>
            <w:hideMark/>
          </w:tcPr>
          <w:p w14:paraId="5F042DE5" w14:textId="77777777" w:rsidR="00F95B1D" w:rsidRPr="00F95B1D" w:rsidRDefault="00F95B1D" w:rsidP="00F95B1D">
            <w:pPr>
              <w:spacing w:after="0"/>
              <w:ind w:right="170"/>
              <w:jc w:val="right"/>
            </w:pPr>
            <w:r w:rsidRPr="00F95B1D">
              <w:t>1,100ml</w:t>
            </w:r>
          </w:p>
        </w:tc>
        <w:tc>
          <w:tcPr>
            <w:tcW w:w="682" w:type="pct"/>
            <w:noWrap/>
            <w:hideMark/>
          </w:tcPr>
          <w:p w14:paraId="3E619AE2" w14:textId="77777777" w:rsidR="00F95B1D" w:rsidRPr="00F95B1D" w:rsidRDefault="00F95B1D" w:rsidP="00F95B1D">
            <w:pPr>
              <w:spacing w:after="0"/>
              <w:jc w:val="left"/>
            </w:pPr>
            <w:r w:rsidRPr="00F95B1D">
              <w:t>PET</w:t>
            </w:r>
          </w:p>
        </w:tc>
        <w:tc>
          <w:tcPr>
            <w:tcW w:w="1438" w:type="pct"/>
            <w:noWrap/>
            <w:hideMark/>
          </w:tcPr>
          <w:p w14:paraId="417FB122"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5ABB47CE" w14:textId="77777777" w:rsidR="00F95B1D" w:rsidRPr="00F95B1D" w:rsidRDefault="00F95B1D" w:rsidP="00F95B1D">
            <w:pPr>
              <w:spacing w:after="0"/>
              <w:jc w:val="left"/>
            </w:pPr>
            <w:r w:rsidRPr="00F95B1D">
              <w:t>Statewide Recycling</w:t>
            </w:r>
          </w:p>
        </w:tc>
      </w:tr>
      <w:tr w:rsidR="00F95B1D" w:rsidRPr="00F95B1D" w14:paraId="40A379C9" w14:textId="77777777" w:rsidTr="006F3096">
        <w:trPr>
          <w:trHeight w:val="20"/>
          <w:jc w:val="center"/>
        </w:trPr>
        <w:tc>
          <w:tcPr>
            <w:tcW w:w="1666" w:type="pct"/>
            <w:noWrap/>
            <w:hideMark/>
          </w:tcPr>
          <w:p w14:paraId="74B0E8C5" w14:textId="77777777" w:rsidR="00F95B1D" w:rsidRPr="00F95B1D" w:rsidRDefault="00F95B1D" w:rsidP="00F95B1D">
            <w:pPr>
              <w:spacing w:after="0"/>
              <w:ind w:left="159" w:right="113" w:hanging="159"/>
              <w:jc w:val="left"/>
            </w:pPr>
            <w:r w:rsidRPr="00F95B1D">
              <w:t>Schweppes Passionfruit &amp; Pineapple Flavour Infused Natural Mineral Water Zero Sugar</w:t>
            </w:r>
          </w:p>
        </w:tc>
        <w:tc>
          <w:tcPr>
            <w:tcW w:w="454" w:type="pct"/>
            <w:noWrap/>
            <w:hideMark/>
          </w:tcPr>
          <w:p w14:paraId="41DEC6E0" w14:textId="77777777" w:rsidR="00F95B1D" w:rsidRPr="00F95B1D" w:rsidRDefault="00F95B1D" w:rsidP="00F95B1D">
            <w:pPr>
              <w:spacing w:after="0"/>
              <w:ind w:right="170"/>
              <w:jc w:val="right"/>
            </w:pPr>
            <w:r w:rsidRPr="00F95B1D">
              <w:t>1,100ml</w:t>
            </w:r>
          </w:p>
        </w:tc>
        <w:tc>
          <w:tcPr>
            <w:tcW w:w="682" w:type="pct"/>
            <w:noWrap/>
            <w:hideMark/>
          </w:tcPr>
          <w:p w14:paraId="1A805C37" w14:textId="77777777" w:rsidR="00F95B1D" w:rsidRPr="00F95B1D" w:rsidRDefault="00F95B1D" w:rsidP="00F95B1D">
            <w:pPr>
              <w:spacing w:after="0"/>
              <w:jc w:val="left"/>
            </w:pPr>
            <w:r w:rsidRPr="00F95B1D">
              <w:t>PET</w:t>
            </w:r>
          </w:p>
        </w:tc>
        <w:tc>
          <w:tcPr>
            <w:tcW w:w="1438" w:type="pct"/>
            <w:noWrap/>
            <w:hideMark/>
          </w:tcPr>
          <w:p w14:paraId="495E5F7B"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4481BFAF" w14:textId="77777777" w:rsidR="00F95B1D" w:rsidRPr="00F95B1D" w:rsidRDefault="00F95B1D" w:rsidP="00F95B1D">
            <w:pPr>
              <w:spacing w:after="0"/>
              <w:jc w:val="left"/>
            </w:pPr>
            <w:r w:rsidRPr="00F95B1D">
              <w:t>Statewide Recycling</w:t>
            </w:r>
          </w:p>
        </w:tc>
      </w:tr>
      <w:tr w:rsidR="00F95B1D" w:rsidRPr="00F95B1D" w14:paraId="6BB77F8C" w14:textId="77777777" w:rsidTr="006F3096">
        <w:trPr>
          <w:trHeight w:val="20"/>
          <w:jc w:val="center"/>
        </w:trPr>
        <w:tc>
          <w:tcPr>
            <w:tcW w:w="1666" w:type="pct"/>
            <w:noWrap/>
            <w:hideMark/>
          </w:tcPr>
          <w:p w14:paraId="5A83EC5C" w14:textId="77777777" w:rsidR="00F95B1D" w:rsidRPr="00F95B1D" w:rsidRDefault="00F95B1D" w:rsidP="00F95B1D">
            <w:pPr>
              <w:spacing w:after="0"/>
              <w:ind w:left="159" w:right="113" w:hanging="159"/>
              <w:jc w:val="left"/>
            </w:pPr>
            <w:r w:rsidRPr="00F95B1D">
              <w:t>Solo Lemon Pineapple Flavour Zero Sugar</w:t>
            </w:r>
          </w:p>
        </w:tc>
        <w:tc>
          <w:tcPr>
            <w:tcW w:w="454" w:type="pct"/>
            <w:noWrap/>
            <w:hideMark/>
          </w:tcPr>
          <w:p w14:paraId="120F652F" w14:textId="77777777" w:rsidR="00F95B1D" w:rsidRPr="00F95B1D" w:rsidRDefault="00F95B1D" w:rsidP="00F95B1D">
            <w:pPr>
              <w:spacing w:after="0"/>
              <w:ind w:right="170"/>
              <w:jc w:val="right"/>
            </w:pPr>
            <w:r w:rsidRPr="00F95B1D">
              <w:t>1,250ml</w:t>
            </w:r>
          </w:p>
        </w:tc>
        <w:tc>
          <w:tcPr>
            <w:tcW w:w="682" w:type="pct"/>
            <w:noWrap/>
            <w:hideMark/>
          </w:tcPr>
          <w:p w14:paraId="73A974CB" w14:textId="77777777" w:rsidR="00F95B1D" w:rsidRPr="00F95B1D" w:rsidRDefault="00F95B1D" w:rsidP="00F95B1D">
            <w:pPr>
              <w:spacing w:after="0"/>
              <w:jc w:val="left"/>
            </w:pPr>
            <w:r w:rsidRPr="00F95B1D">
              <w:t>PET</w:t>
            </w:r>
          </w:p>
        </w:tc>
        <w:tc>
          <w:tcPr>
            <w:tcW w:w="1438" w:type="pct"/>
            <w:noWrap/>
            <w:hideMark/>
          </w:tcPr>
          <w:p w14:paraId="46F27CD7"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5FAC2FED" w14:textId="77777777" w:rsidR="00F95B1D" w:rsidRPr="00F95B1D" w:rsidRDefault="00F95B1D" w:rsidP="00F95B1D">
            <w:pPr>
              <w:spacing w:after="0"/>
              <w:jc w:val="left"/>
            </w:pPr>
            <w:r w:rsidRPr="00F95B1D">
              <w:t>Statewide Recycling</w:t>
            </w:r>
          </w:p>
        </w:tc>
      </w:tr>
      <w:tr w:rsidR="00F95B1D" w:rsidRPr="00F95B1D" w14:paraId="73EB9572" w14:textId="77777777" w:rsidTr="006F3096">
        <w:trPr>
          <w:trHeight w:val="20"/>
          <w:jc w:val="center"/>
        </w:trPr>
        <w:tc>
          <w:tcPr>
            <w:tcW w:w="1666" w:type="pct"/>
            <w:noWrap/>
            <w:hideMark/>
          </w:tcPr>
          <w:p w14:paraId="79A4FFA3" w14:textId="77777777" w:rsidR="00F95B1D" w:rsidRPr="00F95B1D" w:rsidRDefault="00F95B1D" w:rsidP="00F95B1D">
            <w:pPr>
              <w:spacing w:after="0"/>
              <w:ind w:left="159" w:right="113" w:hanging="159"/>
              <w:jc w:val="left"/>
            </w:pPr>
            <w:r w:rsidRPr="00F95B1D">
              <w:t>Solo Lemon Pineapple Flavour Zero Sugar</w:t>
            </w:r>
          </w:p>
        </w:tc>
        <w:tc>
          <w:tcPr>
            <w:tcW w:w="454" w:type="pct"/>
            <w:noWrap/>
            <w:hideMark/>
          </w:tcPr>
          <w:p w14:paraId="49F01211" w14:textId="77777777" w:rsidR="00F95B1D" w:rsidRPr="00F95B1D" w:rsidRDefault="00F95B1D" w:rsidP="00F95B1D">
            <w:pPr>
              <w:spacing w:after="0"/>
              <w:ind w:right="170"/>
              <w:jc w:val="right"/>
            </w:pPr>
            <w:r w:rsidRPr="00F95B1D">
              <w:t>375ml</w:t>
            </w:r>
          </w:p>
        </w:tc>
        <w:tc>
          <w:tcPr>
            <w:tcW w:w="682" w:type="pct"/>
            <w:noWrap/>
            <w:hideMark/>
          </w:tcPr>
          <w:p w14:paraId="19F1E7C6" w14:textId="77777777" w:rsidR="00F95B1D" w:rsidRPr="00F95B1D" w:rsidRDefault="00F95B1D" w:rsidP="00F95B1D">
            <w:pPr>
              <w:spacing w:after="0"/>
              <w:jc w:val="left"/>
            </w:pPr>
            <w:r w:rsidRPr="00F95B1D">
              <w:t>Aluminium</w:t>
            </w:r>
          </w:p>
        </w:tc>
        <w:tc>
          <w:tcPr>
            <w:tcW w:w="1438" w:type="pct"/>
            <w:noWrap/>
            <w:hideMark/>
          </w:tcPr>
          <w:p w14:paraId="70556959"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17B7740B" w14:textId="77777777" w:rsidR="00F95B1D" w:rsidRPr="00F95B1D" w:rsidRDefault="00F95B1D" w:rsidP="00F95B1D">
            <w:pPr>
              <w:spacing w:after="0"/>
              <w:jc w:val="left"/>
            </w:pPr>
            <w:r w:rsidRPr="00F95B1D">
              <w:t>Statewide Recycling</w:t>
            </w:r>
          </w:p>
        </w:tc>
      </w:tr>
      <w:tr w:rsidR="00F95B1D" w:rsidRPr="00F95B1D" w14:paraId="56D3793A" w14:textId="77777777" w:rsidTr="006F3096">
        <w:trPr>
          <w:trHeight w:val="20"/>
          <w:jc w:val="center"/>
        </w:trPr>
        <w:tc>
          <w:tcPr>
            <w:tcW w:w="1666" w:type="pct"/>
            <w:noWrap/>
            <w:hideMark/>
          </w:tcPr>
          <w:p w14:paraId="2FD1333F" w14:textId="77777777" w:rsidR="00F95B1D" w:rsidRPr="00F95B1D" w:rsidRDefault="00F95B1D" w:rsidP="00F95B1D">
            <w:pPr>
              <w:spacing w:after="0"/>
              <w:ind w:left="159" w:right="113" w:hanging="159"/>
              <w:jc w:val="left"/>
            </w:pPr>
            <w:r w:rsidRPr="00F95B1D">
              <w:t>Solo Lemon Pineapple Flavour Zero Sugar</w:t>
            </w:r>
          </w:p>
        </w:tc>
        <w:tc>
          <w:tcPr>
            <w:tcW w:w="454" w:type="pct"/>
            <w:noWrap/>
            <w:hideMark/>
          </w:tcPr>
          <w:p w14:paraId="07A7C30B" w14:textId="77777777" w:rsidR="00F95B1D" w:rsidRPr="00F95B1D" w:rsidRDefault="00F95B1D" w:rsidP="00F95B1D">
            <w:pPr>
              <w:spacing w:after="0"/>
              <w:ind w:right="170"/>
              <w:jc w:val="right"/>
            </w:pPr>
            <w:r w:rsidRPr="00F95B1D">
              <w:t>600ml</w:t>
            </w:r>
          </w:p>
        </w:tc>
        <w:tc>
          <w:tcPr>
            <w:tcW w:w="682" w:type="pct"/>
            <w:noWrap/>
            <w:hideMark/>
          </w:tcPr>
          <w:p w14:paraId="49F23797" w14:textId="77777777" w:rsidR="00F95B1D" w:rsidRPr="00F95B1D" w:rsidRDefault="00F95B1D" w:rsidP="00F95B1D">
            <w:pPr>
              <w:spacing w:after="0"/>
              <w:jc w:val="left"/>
            </w:pPr>
            <w:r w:rsidRPr="00F95B1D">
              <w:t>PET</w:t>
            </w:r>
          </w:p>
        </w:tc>
        <w:tc>
          <w:tcPr>
            <w:tcW w:w="1438" w:type="pct"/>
            <w:noWrap/>
            <w:hideMark/>
          </w:tcPr>
          <w:p w14:paraId="6C4B7757"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262E3C7E" w14:textId="77777777" w:rsidR="00F95B1D" w:rsidRPr="00F95B1D" w:rsidRDefault="00F95B1D" w:rsidP="00F95B1D">
            <w:pPr>
              <w:spacing w:after="0"/>
              <w:jc w:val="left"/>
            </w:pPr>
            <w:r w:rsidRPr="00F95B1D">
              <w:t>Statewide Recycling</w:t>
            </w:r>
          </w:p>
        </w:tc>
      </w:tr>
      <w:tr w:rsidR="00F95B1D" w:rsidRPr="00F95B1D" w14:paraId="45AE98CB" w14:textId="77777777" w:rsidTr="006F3096">
        <w:trPr>
          <w:trHeight w:val="20"/>
          <w:jc w:val="center"/>
        </w:trPr>
        <w:tc>
          <w:tcPr>
            <w:tcW w:w="1666" w:type="pct"/>
            <w:noWrap/>
            <w:hideMark/>
          </w:tcPr>
          <w:p w14:paraId="09DE7C8B" w14:textId="77777777" w:rsidR="00F95B1D" w:rsidRPr="00F95B1D" w:rsidRDefault="00F95B1D" w:rsidP="00F95B1D">
            <w:pPr>
              <w:spacing w:after="0"/>
              <w:ind w:left="159" w:right="113" w:hanging="159"/>
              <w:jc w:val="left"/>
            </w:pPr>
            <w:r w:rsidRPr="00F95B1D">
              <w:t>Spring Valley Apple Juice</w:t>
            </w:r>
          </w:p>
        </w:tc>
        <w:tc>
          <w:tcPr>
            <w:tcW w:w="454" w:type="pct"/>
            <w:noWrap/>
            <w:hideMark/>
          </w:tcPr>
          <w:p w14:paraId="375C8523" w14:textId="77777777" w:rsidR="00F95B1D" w:rsidRPr="00F95B1D" w:rsidRDefault="00F95B1D" w:rsidP="00F95B1D">
            <w:pPr>
              <w:spacing w:after="0"/>
              <w:ind w:right="170"/>
              <w:jc w:val="right"/>
            </w:pPr>
            <w:r w:rsidRPr="00F95B1D">
              <w:t>300ml</w:t>
            </w:r>
          </w:p>
        </w:tc>
        <w:tc>
          <w:tcPr>
            <w:tcW w:w="682" w:type="pct"/>
            <w:noWrap/>
            <w:hideMark/>
          </w:tcPr>
          <w:p w14:paraId="736C62BC" w14:textId="77777777" w:rsidR="00F95B1D" w:rsidRPr="00F95B1D" w:rsidRDefault="00F95B1D" w:rsidP="00F95B1D">
            <w:pPr>
              <w:spacing w:after="0"/>
              <w:jc w:val="left"/>
            </w:pPr>
            <w:r w:rsidRPr="00F95B1D">
              <w:t>PET</w:t>
            </w:r>
          </w:p>
        </w:tc>
        <w:tc>
          <w:tcPr>
            <w:tcW w:w="1438" w:type="pct"/>
            <w:noWrap/>
            <w:hideMark/>
          </w:tcPr>
          <w:p w14:paraId="2014AA07"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53CB9F64" w14:textId="77777777" w:rsidR="00F95B1D" w:rsidRPr="00F95B1D" w:rsidRDefault="00F95B1D" w:rsidP="00F95B1D">
            <w:pPr>
              <w:spacing w:after="0"/>
              <w:jc w:val="left"/>
            </w:pPr>
            <w:r w:rsidRPr="00F95B1D">
              <w:t>Statewide Recycling</w:t>
            </w:r>
          </w:p>
        </w:tc>
      </w:tr>
      <w:tr w:rsidR="00F95B1D" w:rsidRPr="00F95B1D" w14:paraId="46422CAC" w14:textId="77777777" w:rsidTr="006F3096">
        <w:trPr>
          <w:trHeight w:val="20"/>
          <w:jc w:val="center"/>
        </w:trPr>
        <w:tc>
          <w:tcPr>
            <w:tcW w:w="1666" w:type="pct"/>
            <w:noWrap/>
            <w:hideMark/>
          </w:tcPr>
          <w:p w14:paraId="562878F0" w14:textId="77777777" w:rsidR="00F95B1D" w:rsidRPr="00F95B1D" w:rsidRDefault="00F95B1D" w:rsidP="00F95B1D">
            <w:pPr>
              <w:spacing w:after="0"/>
              <w:ind w:left="159" w:right="113" w:hanging="159"/>
              <w:jc w:val="left"/>
            </w:pPr>
            <w:r w:rsidRPr="00F95B1D">
              <w:t>Spring Valley Cranberry Fruit Drink</w:t>
            </w:r>
          </w:p>
        </w:tc>
        <w:tc>
          <w:tcPr>
            <w:tcW w:w="454" w:type="pct"/>
            <w:noWrap/>
            <w:hideMark/>
          </w:tcPr>
          <w:p w14:paraId="69B47D2E" w14:textId="77777777" w:rsidR="00F95B1D" w:rsidRPr="00F95B1D" w:rsidRDefault="00F95B1D" w:rsidP="00F95B1D">
            <w:pPr>
              <w:spacing w:after="0"/>
              <w:ind w:right="170"/>
              <w:jc w:val="right"/>
            </w:pPr>
            <w:r w:rsidRPr="00F95B1D">
              <w:t>1,000ml</w:t>
            </w:r>
          </w:p>
        </w:tc>
        <w:tc>
          <w:tcPr>
            <w:tcW w:w="682" w:type="pct"/>
            <w:noWrap/>
            <w:hideMark/>
          </w:tcPr>
          <w:p w14:paraId="4C33406D" w14:textId="77777777" w:rsidR="00F95B1D" w:rsidRPr="00F95B1D" w:rsidRDefault="00F95B1D" w:rsidP="00F95B1D">
            <w:pPr>
              <w:spacing w:after="0"/>
              <w:jc w:val="left"/>
            </w:pPr>
            <w:r w:rsidRPr="00F95B1D">
              <w:t>PET</w:t>
            </w:r>
          </w:p>
        </w:tc>
        <w:tc>
          <w:tcPr>
            <w:tcW w:w="1438" w:type="pct"/>
            <w:noWrap/>
            <w:hideMark/>
          </w:tcPr>
          <w:p w14:paraId="653B72F5"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34B60748" w14:textId="77777777" w:rsidR="00F95B1D" w:rsidRPr="00F95B1D" w:rsidRDefault="00F95B1D" w:rsidP="00F95B1D">
            <w:pPr>
              <w:spacing w:after="0"/>
              <w:jc w:val="left"/>
            </w:pPr>
            <w:r w:rsidRPr="00F95B1D">
              <w:t>Statewide Recycling</w:t>
            </w:r>
          </w:p>
        </w:tc>
      </w:tr>
      <w:tr w:rsidR="00F95B1D" w:rsidRPr="00F95B1D" w14:paraId="0C092AC5" w14:textId="77777777" w:rsidTr="006F3096">
        <w:trPr>
          <w:trHeight w:val="20"/>
          <w:jc w:val="center"/>
        </w:trPr>
        <w:tc>
          <w:tcPr>
            <w:tcW w:w="1666" w:type="pct"/>
            <w:noWrap/>
            <w:hideMark/>
          </w:tcPr>
          <w:p w14:paraId="73B8A251" w14:textId="77777777" w:rsidR="00F95B1D" w:rsidRPr="00F95B1D" w:rsidRDefault="00F95B1D" w:rsidP="00F95B1D">
            <w:pPr>
              <w:spacing w:after="0"/>
              <w:ind w:left="159" w:right="113" w:hanging="159"/>
              <w:jc w:val="left"/>
            </w:pPr>
            <w:r w:rsidRPr="00F95B1D">
              <w:t>Spring Valley Orange Juice</w:t>
            </w:r>
          </w:p>
        </w:tc>
        <w:tc>
          <w:tcPr>
            <w:tcW w:w="454" w:type="pct"/>
            <w:noWrap/>
            <w:hideMark/>
          </w:tcPr>
          <w:p w14:paraId="0D37E37B" w14:textId="77777777" w:rsidR="00F95B1D" w:rsidRPr="00F95B1D" w:rsidRDefault="00F95B1D" w:rsidP="00F95B1D">
            <w:pPr>
              <w:spacing w:after="0"/>
              <w:ind w:right="170"/>
              <w:jc w:val="right"/>
            </w:pPr>
            <w:r w:rsidRPr="00F95B1D">
              <w:t>300ml</w:t>
            </w:r>
          </w:p>
        </w:tc>
        <w:tc>
          <w:tcPr>
            <w:tcW w:w="682" w:type="pct"/>
            <w:noWrap/>
            <w:hideMark/>
          </w:tcPr>
          <w:p w14:paraId="341EA872" w14:textId="77777777" w:rsidR="00F95B1D" w:rsidRPr="00F95B1D" w:rsidRDefault="00F95B1D" w:rsidP="00F95B1D">
            <w:pPr>
              <w:spacing w:after="0"/>
              <w:jc w:val="left"/>
            </w:pPr>
            <w:r w:rsidRPr="00F95B1D">
              <w:t>PET</w:t>
            </w:r>
          </w:p>
        </w:tc>
        <w:tc>
          <w:tcPr>
            <w:tcW w:w="1438" w:type="pct"/>
            <w:noWrap/>
            <w:hideMark/>
          </w:tcPr>
          <w:p w14:paraId="1730F130" w14:textId="77777777" w:rsidR="00F95B1D" w:rsidRPr="00F95B1D" w:rsidRDefault="00F95B1D" w:rsidP="00F95B1D">
            <w:pPr>
              <w:spacing w:after="0"/>
              <w:ind w:left="159" w:right="113" w:hanging="159"/>
              <w:jc w:val="left"/>
            </w:pPr>
            <w:r w:rsidRPr="00F95B1D">
              <w:t>Asahi Beverages Pty Ltd</w:t>
            </w:r>
          </w:p>
        </w:tc>
        <w:tc>
          <w:tcPr>
            <w:tcW w:w="760" w:type="pct"/>
            <w:noWrap/>
            <w:hideMark/>
          </w:tcPr>
          <w:p w14:paraId="4BA174C3" w14:textId="77777777" w:rsidR="00F95B1D" w:rsidRPr="00F95B1D" w:rsidRDefault="00F95B1D" w:rsidP="00F95B1D">
            <w:pPr>
              <w:spacing w:after="0"/>
              <w:jc w:val="left"/>
            </w:pPr>
            <w:r w:rsidRPr="00F95B1D">
              <w:t>Statewide Recycling</w:t>
            </w:r>
          </w:p>
        </w:tc>
      </w:tr>
      <w:tr w:rsidR="00F95B1D" w:rsidRPr="00F95B1D" w14:paraId="73A966AD" w14:textId="77777777" w:rsidTr="006F3096">
        <w:trPr>
          <w:trHeight w:val="20"/>
          <w:jc w:val="center"/>
        </w:trPr>
        <w:tc>
          <w:tcPr>
            <w:tcW w:w="1666" w:type="pct"/>
            <w:noWrap/>
            <w:hideMark/>
          </w:tcPr>
          <w:p w14:paraId="56BA7772" w14:textId="77777777" w:rsidR="00F95B1D" w:rsidRPr="00F95B1D" w:rsidRDefault="00F95B1D" w:rsidP="00F95B1D">
            <w:pPr>
              <w:spacing w:after="0"/>
              <w:ind w:left="159" w:right="113" w:hanging="159"/>
              <w:jc w:val="left"/>
            </w:pPr>
            <w:r w:rsidRPr="00F95B1D">
              <w:t>Carabao Energy Drink</w:t>
            </w:r>
          </w:p>
        </w:tc>
        <w:tc>
          <w:tcPr>
            <w:tcW w:w="454" w:type="pct"/>
            <w:noWrap/>
            <w:hideMark/>
          </w:tcPr>
          <w:p w14:paraId="4A852CE0" w14:textId="77777777" w:rsidR="00F95B1D" w:rsidRPr="00F95B1D" w:rsidRDefault="00F95B1D" w:rsidP="00F95B1D">
            <w:pPr>
              <w:spacing w:after="0"/>
              <w:ind w:right="170"/>
              <w:jc w:val="right"/>
            </w:pPr>
            <w:r w:rsidRPr="00F95B1D">
              <w:t>250ml</w:t>
            </w:r>
          </w:p>
        </w:tc>
        <w:tc>
          <w:tcPr>
            <w:tcW w:w="682" w:type="pct"/>
            <w:noWrap/>
            <w:hideMark/>
          </w:tcPr>
          <w:p w14:paraId="72176CC2" w14:textId="77777777" w:rsidR="00F95B1D" w:rsidRPr="00F95B1D" w:rsidRDefault="00F95B1D" w:rsidP="00F95B1D">
            <w:pPr>
              <w:spacing w:after="0"/>
              <w:jc w:val="left"/>
            </w:pPr>
            <w:r w:rsidRPr="00F95B1D">
              <w:t>Aluminium</w:t>
            </w:r>
          </w:p>
        </w:tc>
        <w:tc>
          <w:tcPr>
            <w:tcW w:w="1438" w:type="pct"/>
            <w:noWrap/>
            <w:hideMark/>
          </w:tcPr>
          <w:p w14:paraId="07B43116"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26CBCDF8" w14:textId="77777777" w:rsidR="00F95B1D" w:rsidRPr="00F95B1D" w:rsidRDefault="00F95B1D" w:rsidP="00F95B1D">
            <w:pPr>
              <w:spacing w:after="0"/>
              <w:jc w:val="left"/>
            </w:pPr>
            <w:r w:rsidRPr="00F95B1D">
              <w:t>Statewide Recycling</w:t>
            </w:r>
          </w:p>
        </w:tc>
      </w:tr>
      <w:tr w:rsidR="00F95B1D" w:rsidRPr="00F95B1D" w14:paraId="449B553B" w14:textId="77777777" w:rsidTr="006F3096">
        <w:trPr>
          <w:trHeight w:val="20"/>
          <w:jc w:val="center"/>
        </w:trPr>
        <w:tc>
          <w:tcPr>
            <w:tcW w:w="1666" w:type="pct"/>
            <w:noWrap/>
            <w:hideMark/>
          </w:tcPr>
          <w:p w14:paraId="44D4F4E8" w14:textId="77777777" w:rsidR="00F95B1D" w:rsidRPr="00F95B1D" w:rsidRDefault="00F95B1D" w:rsidP="00F95B1D">
            <w:pPr>
              <w:spacing w:after="0"/>
              <w:ind w:left="159" w:right="113" w:hanging="159"/>
              <w:jc w:val="left"/>
            </w:pPr>
            <w:r w:rsidRPr="00F95B1D">
              <w:t>Carabao Energy Drink Original</w:t>
            </w:r>
          </w:p>
        </w:tc>
        <w:tc>
          <w:tcPr>
            <w:tcW w:w="454" w:type="pct"/>
            <w:noWrap/>
            <w:hideMark/>
          </w:tcPr>
          <w:p w14:paraId="38C43E13" w14:textId="77777777" w:rsidR="00F95B1D" w:rsidRPr="00F95B1D" w:rsidRDefault="00F95B1D" w:rsidP="00F95B1D">
            <w:pPr>
              <w:spacing w:after="0"/>
              <w:ind w:right="170"/>
              <w:jc w:val="right"/>
            </w:pPr>
            <w:r w:rsidRPr="00F95B1D">
              <w:t>330ml</w:t>
            </w:r>
          </w:p>
        </w:tc>
        <w:tc>
          <w:tcPr>
            <w:tcW w:w="682" w:type="pct"/>
            <w:noWrap/>
            <w:hideMark/>
          </w:tcPr>
          <w:p w14:paraId="5B8E37EA" w14:textId="77777777" w:rsidR="00F95B1D" w:rsidRPr="00F95B1D" w:rsidRDefault="00F95B1D" w:rsidP="00F95B1D">
            <w:pPr>
              <w:spacing w:after="0"/>
              <w:jc w:val="left"/>
            </w:pPr>
            <w:r w:rsidRPr="00F95B1D">
              <w:t>Aluminium</w:t>
            </w:r>
          </w:p>
        </w:tc>
        <w:tc>
          <w:tcPr>
            <w:tcW w:w="1438" w:type="pct"/>
            <w:noWrap/>
            <w:hideMark/>
          </w:tcPr>
          <w:p w14:paraId="7A04041D"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071ED343" w14:textId="77777777" w:rsidR="00F95B1D" w:rsidRPr="00F95B1D" w:rsidRDefault="00F95B1D" w:rsidP="00F95B1D">
            <w:pPr>
              <w:spacing w:after="0"/>
              <w:jc w:val="left"/>
            </w:pPr>
            <w:r w:rsidRPr="00F95B1D">
              <w:t>Statewide Recycling</w:t>
            </w:r>
          </w:p>
        </w:tc>
      </w:tr>
      <w:tr w:rsidR="00F95B1D" w:rsidRPr="00F95B1D" w14:paraId="0CA29088" w14:textId="77777777" w:rsidTr="006F3096">
        <w:trPr>
          <w:trHeight w:val="20"/>
          <w:jc w:val="center"/>
        </w:trPr>
        <w:tc>
          <w:tcPr>
            <w:tcW w:w="1666" w:type="pct"/>
            <w:noWrap/>
            <w:hideMark/>
          </w:tcPr>
          <w:p w14:paraId="16219280" w14:textId="77777777" w:rsidR="00F95B1D" w:rsidRPr="00F95B1D" w:rsidRDefault="00F95B1D" w:rsidP="00F95B1D">
            <w:pPr>
              <w:spacing w:after="0"/>
              <w:ind w:left="159" w:right="113" w:hanging="159"/>
              <w:jc w:val="left"/>
            </w:pPr>
            <w:r w:rsidRPr="00F95B1D">
              <w:t>Mogu Mogu Bubble Gum Flavour Drink with Nata De Coco</w:t>
            </w:r>
          </w:p>
        </w:tc>
        <w:tc>
          <w:tcPr>
            <w:tcW w:w="454" w:type="pct"/>
            <w:noWrap/>
            <w:hideMark/>
          </w:tcPr>
          <w:p w14:paraId="20FDF8B7" w14:textId="77777777" w:rsidR="00F95B1D" w:rsidRPr="00F95B1D" w:rsidRDefault="00F95B1D" w:rsidP="00F95B1D">
            <w:pPr>
              <w:spacing w:after="0"/>
              <w:ind w:right="170"/>
              <w:jc w:val="right"/>
            </w:pPr>
            <w:r w:rsidRPr="00F95B1D">
              <w:t>320ml</w:t>
            </w:r>
          </w:p>
        </w:tc>
        <w:tc>
          <w:tcPr>
            <w:tcW w:w="682" w:type="pct"/>
            <w:noWrap/>
            <w:hideMark/>
          </w:tcPr>
          <w:p w14:paraId="4A3B5182" w14:textId="77777777" w:rsidR="00F95B1D" w:rsidRPr="00F95B1D" w:rsidRDefault="00F95B1D" w:rsidP="00F95B1D">
            <w:pPr>
              <w:spacing w:after="0"/>
              <w:jc w:val="left"/>
            </w:pPr>
            <w:r w:rsidRPr="00F95B1D">
              <w:t>PET</w:t>
            </w:r>
          </w:p>
        </w:tc>
        <w:tc>
          <w:tcPr>
            <w:tcW w:w="1438" w:type="pct"/>
            <w:noWrap/>
            <w:hideMark/>
          </w:tcPr>
          <w:p w14:paraId="60B2B793"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433969F4" w14:textId="77777777" w:rsidR="00F95B1D" w:rsidRPr="00F95B1D" w:rsidRDefault="00F95B1D" w:rsidP="00F95B1D">
            <w:pPr>
              <w:spacing w:after="0"/>
              <w:jc w:val="left"/>
            </w:pPr>
            <w:r w:rsidRPr="00F95B1D">
              <w:t>Statewide Recycling</w:t>
            </w:r>
          </w:p>
        </w:tc>
      </w:tr>
      <w:tr w:rsidR="00F95B1D" w:rsidRPr="00F95B1D" w14:paraId="46507D6B" w14:textId="77777777" w:rsidTr="006F3096">
        <w:trPr>
          <w:trHeight w:val="20"/>
          <w:jc w:val="center"/>
        </w:trPr>
        <w:tc>
          <w:tcPr>
            <w:tcW w:w="1666" w:type="pct"/>
            <w:noWrap/>
            <w:hideMark/>
          </w:tcPr>
          <w:p w14:paraId="538F718B" w14:textId="77777777" w:rsidR="00F95B1D" w:rsidRPr="00F95B1D" w:rsidRDefault="00F95B1D" w:rsidP="00F95B1D">
            <w:pPr>
              <w:spacing w:after="0"/>
              <w:ind w:left="159" w:right="113" w:hanging="159"/>
              <w:jc w:val="left"/>
            </w:pPr>
            <w:r w:rsidRPr="00F95B1D">
              <w:t>Mogu Mogu Cotton Candy Flavour Drink with Nata De Coco</w:t>
            </w:r>
          </w:p>
        </w:tc>
        <w:tc>
          <w:tcPr>
            <w:tcW w:w="454" w:type="pct"/>
            <w:noWrap/>
            <w:hideMark/>
          </w:tcPr>
          <w:p w14:paraId="4103CDEB" w14:textId="77777777" w:rsidR="00F95B1D" w:rsidRPr="00F95B1D" w:rsidRDefault="00F95B1D" w:rsidP="00F95B1D">
            <w:pPr>
              <w:spacing w:after="0"/>
              <w:ind w:right="170"/>
              <w:jc w:val="right"/>
            </w:pPr>
            <w:r w:rsidRPr="00F95B1D">
              <w:t>320ml</w:t>
            </w:r>
          </w:p>
        </w:tc>
        <w:tc>
          <w:tcPr>
            <w:tcW w:w="682" w:type="pct"/>
            <w:noWrap/>
            <w:hideMark/>
          </w:tcPr>
          <w:p w14:paraId="49FF83D7" w14:textId="77777777" w:rsidR="00F95B1D" w:rsidRPr="00F95B1D" w:rsidRDefault="00F95B1D" w:rsidP="00F95B1D">
            <w:pPr>
              <w:spacing w:after="0"/>
              <w:jc w:val="left"/>
            </w:pPr>
            <w:r w:rsidRPr="00F95B1D">
              <w:t>PET</w:t>
            </w:r>
          </w:p>
        </w:tc>
        <w:tc>
          <w:tcPr>
            <w:tcW w:w="1438" w:type="pct"/>
            <w:noWrap/>
            <w:hideMark/>
          </w:tcPr>
          <w:p w14:paraId="6A71B648"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276AC691" w14:textId="77777777" w:rsidR="00F95B1D" w:rsidRPr="00F95B1D" w:rsidRDefault="00F95B1D" w:rsidP="00F95B1D">
            <w:pPr>
              <w:spacing w:after="0"/>
              <w:jc w:val="left"/>
            </w:pPr>
            <w:r w:rsidRPr="00F95B1D">
              <w:t>Statewide Recycling</w:t>
            </w:r>
          </w:p>
        </w:tc>
      </w:tr>
      <w:tr w:rsidR="00F95B1D" w:rsidRPr="00F95B1D" w14:paraId="40CEDC81" w14:textId="77777777" w:rsidTr="006F3096">
        <w:trPr>
          <w:trHeight w:val="20"/>
          <w:jc w:val="center"/>
        </w:trPr>
        <w:tc>
          <w:tcPr>
            <w:tcW w:w="1666" w:type="pct"/>
            <w:noWrap/>
            <w:hideMark/>
          </w:tcPr>
          <w:p w14:paraId="18E85C6C" w14:textId="77777777" w:rsidR="00F95B1D" w:rsidRPr="00F95B1D" w:rsidRDefault="00F95B1D" w:rsidP="00F95B1D">
            <w:pPr>
              <w:spacing w:after="0"/>
              <w:ind w:left="159" w:right="113" w:hanging="159"/>
              <w:jc w:val="left"/>
            </w:pPr>
            <w:r w:rsidRPr="00F95B1D">
              <w:t>Mogu Mogu Pink Guava Flavour Drink with Nata De Coco</w:t>
            </w:r>
          </w:p>
        </w:tc>
        <w:tc>
          <w:tcPr>
            <w:tcW w:w="454" w:type="pct"/>
            <w:noWrap/>
            <w:hideMark/>
          </w:tcPr>
          <w:p w14:paraId="252E59F4" w14:textId="77777777" w:rsidR="00F95B1D" w:rsidRPr="00F95B1D" w:rsidRDefault="00F95B1D" w:rsidP="00F95B1D">
            <w:pPr>
              <w:spacing w:after="0"/>
              <w:ind w:right="170"/>
              <w:jc w:val="right"/>
            </w:pPr>
            <w:r w:rsidRPr="00F95B1D">
              <w:t>320ml</w:t>
            </w:r>
          </w:p>
        </w:tc>
        <w:tc>
          <w:tcPr>
            <w:tcW w:w="682" w:type="pct"/>
            <w:noWrap/>
            <w:hideMark/>
          </w:tcPr>
          <w:p w14:paraId="7E3D9A63" w14:textId="77777777" w:rsidR="00F95B1D" w:rsidRPr="00F95B1D" w:rsidRDefault="00F95B1D" w:rsidP="00F95B1D">
            <w:pPr>
              <w:spacing w:after="0"/>
              <w:jc w:val="left"/>
            </w:pPr>
            <w:r w:rsidRPr="00F95B1D">
              <w:t>PET</w:t>
            </w:r>
          </w:p>
        </w:tc>
        <w:tc>
          <w:tcPr>
            <w:tcW w:w="1438" w:type="pct"/>
            <w:noWrap/>
            <w:hideMark/>
          </w:tcPr>
          <w:p w14:paraId="1C58C360"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144BF3A6" w14:textId="77777777" w:rsidR="00F95B1D" w:rsidRPr="00F95B1D" w:rsidRDefault="00F95B1D" w:rsidP="00F95B1D">
            <w:pPr>
              <w:spacing w:after="0"/>
              <w:jc w:val="left"/>
            </w:pPr>
            <w:r w:rsidRPr="00F95B1D">
              <w:t>Statewide Recycling</w:t>
            </w:r>
          </w:p>
        </w:tc>
      </w:tr>
      <w:tr w:rsidR="00F95B1D" w:rsidRPr="00F95B1D" w14:paraId="18D49339" w14:textId="77777777" w:rsidTr="006F3096">
        <w:trPr>
          <w:trHeight w:val="20"/>
          <w:jc w:val="center"/>
        </w:trPr>
        <w:tc>
          <w:tcPr>
            <w:tcW w:w="1666" w:type="pct"/>
            <w:noWrap/>
            <w:hideMark/>
          </w:tcPr>
          <w:p w14:paraId="5AEE195A" w14:textId="77777777" w:rsidR="00F95B1D" w:rsidRPr="00F95B1D" w:rsidRDefault="00F95B1D" w:rsidP="00F95B1D">
            <w:pPr>
              <w:spacing w:after="0"/>
              <w:ind w:left="159" w:right="113" w:hanging="159"/>
              <w:jc w:val="left"/>
            </w:pPr>
            <w:r w:rsidRPr="00F95B1D">
              <w:t>Mogu Mogu Raspberry Flavour Drink with Nata De Coco</w:t>
            </w:r>
          </w:p>
        </w:tc>
        <w:tc>
          <w:tcPr>
            <w:tcW w:w="454" w:type="pct"/>
            <w:noWrap/>
            <w:hideMark/>
          </w:tcPr>
          <w:p w14:paraId="7B4F7F63" w14:textId="77777777" w:rsidR="00F95B1D" w:rsidRPr="00F95B1D" w:rsidRDefault="00F95B1D" w:rsidP="00F95B1D">
            <w:pPr>
              <w:spacing w:after="0"/>
              <w:ind w:right="170"/>
              <w:jc w:val="right"/>
            </w:pPr>
            <w:r w:rsidRPr="00F95B1D">
              <w:t>320ml</w:t>
            </w:r>
          </w:p>
        </w:tc>
        <w:tc>
          <w:tcPr>
            <w:tcW w:w="682" w:type="pct"/>
            <w:noWrap/>
            <w:hideMark/>
          </w:tcPr>
          <w:p w14:paraId="33D6F62C" w14:textId="77777777" w:rsidR="00F95B1D" w:rsidRPr="00F95B1D" w:rsidRDefault="00F95B1D" w:rsidP="00F95B1D">
            <w:pPr>
              <w:spacing w:after="0"/>
              <w:jc w:val="left"/>
            </w:pPr>
            <w:r w:rsidRPr="00F95B1D">
              <w:t>PET</w:t>
            </w:r>
          </w:p>
        </w:tc>
        <w:tc>
          <w:tcPr>
            <w:tcW w:w="1438" w:type="pct"/>
            <w:noWrap/>
            <w:hideMark/>
          </w:tcPr>
          <w:p w14:paraId="58AEBD8A"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42AA42E1" w14:textId="77777777" w:rsidR="00F95B1D" w:rsidRPr="00F95B1D" w:rsidRDefault="00F95B1D" w:rsidP="00F95B1D">
            <w:pPr>
              <w:spacing w:after="0"/>
              <w:jc w:val="left"/>
            </w:pPr>
            <w:r w:rsidRPr="00F95B1D">
              <w:t>Statewide Recycling</w:t>
            </w:r>
          </w:p>
        </w:tc>
      </w:tr>
      <w:tr w:rsidR="00F95B1D" w:rsidRPr="00F95B1D" w14:paraId="48257974" w14:textId="77777777" w:rsidTr="006F3096">
        <w:trPr>
          <w:trHeight w:val="20"/>
          <w:jc w:val="center"/>
        </w:trPr>
        <w:tc>
          <w:tcPr>
            <w:tcW w:w="1666" w:type="pct"/>
            <w:noWrap/>
            <w:hideMark/>
          </w:tcPr>
          <w:p w14:paraId="2E20B13F" w14:textId="77777777" w:rsidR="00F95B1D" w:rsidRPr="00F95B1D" w:rsidRDefault="00F95B1D" w:rsidP="00F95B1D">
            <w:pPr>
              <w:spacing w:after="0"/>
              <w:ind w:left="159" w:right="113" w:hanging="159"/>
              <w:jc w:val="left"/>
            </w:pPr>
            <w:r w:rsidRPr="00F95B1D">
              <w:t>Vitamilk Royal Thai Tea Soy Bean Milk</w:t>
            </w:r>
          </w:p>
        </w:tc>
        <w:tc>
          <w:tcPr>
            <w:tcW w:w="454" w:type="pct"/>
            <w:noWrap/>
            <w:hideMark/>
          </w:tcPr>
          <w:p w14:paraId="373C98ED" w14:textId="77777777" w:rsidR="00F95B1D" w:rsidRPr="00F95B1D" w:rsidRDefault="00F95B1D" w:rsidP="00F95B1D">
            <w:pPr>
              <w:spacing w:after="0"/>
              <w:ind w:right="170"/>
              <w:jc w:val="right"/>
            </w:pPr>
            <w:r w:rsidRPr="00F95B1D">
              <w:t>300ml</w:t>
            </w:r>
          </w:p>
        </w:tc>
        <w:tc>
          <w:tcPr>
            <w:tcW w:w="682" w:type="pct"/>
            <w:noWrap/>
            <w:hideMark/>
          </w:tcPr>
          <w:p w14:paraId="2AC38A2D" w14:textId="77777777" w:rsidR="00F95B1D" w:rsidRPr="00F95B1D" w:rsidRDefault="00F95B1D" w:rsidP="00F95B1D">
            <w:pPr>
              <w:spacing w:after="0"/>
              <w:jc w:val="left"/>
            </w:pPr>
            <w:r w:rsidRPr="00F95B1D">
              <w:t>Glass</w:t>
            </w:r>
          </w:p>
        </w:tc>
        <w:tc>
          <w:tcPr>
            <w:tcW w:w="1438" w:type="pct"/>
            <w:noWrap/>
            <w:hideMark/>
          </w:tcPr>
          <w:p w14:paraId="2A989E2A"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3BF8857A" w14:textId="77777777" w:rsidR="00F95B1D" w:rsidRPr="00F95B1D" w:rsidRDefault="00F95B1D" w:rsidP="00F95B1D">
            <w:pPr>
              <w:spacing w:after="0"/>
              <w:jc w:val="left"/>
            </w:pPr>
            <w:r w:rsidRPr="00F95B1D">
              <w:t>Statewide Recycling</w:t>
            </w:r>
          </w:p>
        </w:tc>
      </w:tr>
      <w:tr w:rsidR="00F95B1D" w:rsidRPr="00F95B1D" w14:paraId="082B8419" w14:textId="77777777" w:rsidTr="006F3096">
        <w:trPr>
          <w:trHeight w:val="20"/>
          <w:jc w:val="center"/>
        </w:trPr>
        <w:tc>
          <w:tcPr>
            <w:tcW w:w="1666" w:type="pct"/>
            <w:noWrap/>
            <w:hideMark/>
          </w:tcPr>
          <w:p w14:paraId="60B132B4" w14:textId="77777777" w:rsidR="00F95B1D" w:rsidRPr="00F95B1D" w:rsidRDefault="00F95B1D" w:rsidP="00F95B1D">
            <w:pPr>
              <w:spacing w:after="0"/>
              <w:ind w:left="159" w:right="113" w:hanging="159"/>
              <w:jc w:val="left"/>
            </w:pPr>
            <w:r w:rsidRPr="00F95B1D">
              <w:t>Vitamilk Soy Bean Drink</w:t>
            </w:r>
          </w:p>
        </w:tc>
        <w:tc>
          <w:tcPr>
            <w:tcW w:w="454" w:type="pct"/>
            <w:noWrap/>
            <w:hideMark/>
          </w:tcPr>
          <w:p w14:paraId="08F2FBE2" w14:textId="77777777" w:rsidR="00F95B1D" w:rsidRPr="00F95B1D" w:rsidRDefault="00F95B1D" w:rsidP="00F95B1D">
            <w:pPr>
              <w:spacing w:after="0"/>
              <w:ind w:right="170"/>
              <w:jc w:val="right"/>
            </w:pPr>
            <w:r w:rsidRPr="00F95B1D">
              <w:t>300ml</w:t>
            </w:r>
          </w:p>
        </w:tc>
        <w:tc>
          <w:tcPr>
            <w:tcW w:w="682" w:type="pct"/>
            <w:noWrap/>
            <w:hideMark/>
          </w:tcPr>
          <w:p w14:paraId="6CB5D46E" w14:textId="77777777" w:rsidR="00F95B1D" w:rsidRPr="00F95B1D" w:rsidRDefault="00F95B1D" w:rsidP="00F95B1D">
            <w:pPr>
              <w:spacing w:after="0"/>
              <w:jc w:val="left"/>
            </w:pPr>
            <w:r w:rsidRPr="00F95B1D">
              <w:t>Glass</w:t>
            </w:r>
          </w:p>
        </w:tc>
        <w:tc>
          <w:tcPr>
            <w:tcW w:w="1438" w:type="pct"/>
            <w:noWrap/>
            <w:hideMark/>
          </w:tcPr>
          <w:p w14:paraId="16A37D2B" w14:textId="77777777" w:rsidR="00F95B1D" w:rsidRPr="00F95B1D" w:rsidRDefault="00F95B1D" w:rsidP="00F95B1D">
            <w:pPr>
              <w:spacing w:after="0"/>
              <w:ind w:left="159" w:right="113" w:hanging="159"/>
              <w:jc w:val="left"/>
            </w:pPr>
            <w:r w:rsidRPr="00F95B1D">
              <w:t>Asian Food Wholesalers Adelaide Pty Ltd</w:t>
            </w:r>
          </w:p>
        </w:tc>
        <w:tc>
          <w:tcPr>
            <w:tcW w:w="760" w:type="pct"/>
            <w:noWrap/>
            <w:hideMark/>
          </w:tcPr>
          <w:p w14:paraId="1905A22E" w14:textId="77777777" w:rsidR="00F95B1D" w:rsidRPr="00F95B1D" w:rsidRDefault="00F95B1D" w:rsidP="00F95B1D">
            <w:pPr>
              <w:spacing w:after="0"/>
              <w:jc w:val="left"/>
            </w:pPr>
            <w:r w:rsidRPr="00F95B1D">
              <w:t>Statewide Recycling</w:t>
            </w:r>
          </w:p>
        </w:tc>
      </w:tr>
      <w:tr w:rsidR="00F95B1D" w:rsidRPr="00F95B1D" w14:paraId="402793D9" w14:textId="77777777" w:rsidTr="006F3096">
        <w:trPr>
          <w:trHeight w:val="20"/>
          <w:jc w:val="center"/>
        </w:trPr>
        <w:tc>
          <w:tcPr>
            <w:tcW w:w="1666" w:type="pct"/>
            <w:noWrap/>
            <w:hideMark/>
          </w:tcPr>
          <w:p w14:paraId="08776E34" w14:textId="77777777" w:rsidR="00F95B1D" w:rsidRPr="00F95B1D" w:rsidRDefault="00F95B1D" w:rsidP="00F95B1D">
            <w:pPr>
              <w:spacing w:after="0"/>
              <w:ind w:left="159" w:right="113" w:hanging="159"/>
              <w:jc w:val="left"/>
            </w:pPr>
            <w:r w:rsidRPr="00F95B1D">
              <w:t>Lemsecco Spritz Lemon</w:t>
            </w:r>
          </w:p>
        </w:tc>
        <w:tc>
          <w:tcPr>
            <w:tcW w:w="454" w:type="pct"/>
            <w:noWrap/>
            <w:hideMark/>
          </w:tcPr>
          <w:p w14:paraId="68CB806D" w14:textId="77777777" w:rsidR="00F95B1D" w:rsidRPr="00F95B1D" w:rsidRDefault="00F95B1D" w:rsidP="00F95B1D">
            <w:pPr>
              <w:spacing w:after="0"/>
              <w:ind w:right="170"/>
              <w:jc w:val="right"/>
            </w:pPr>
            <w:r w:rsidRPr="00F95B1D">
              <w:t>750ml</w:t>
            </w:r>
          </w:p>
        </w:tc>
        <w:tc>
          <w:tcPr>
            <w:tcW w:w="682" w:type="pct"/>
            <w:noWrap/>
            <w:hideMark/>
          </w:tcPr>
          <w:p w14:paraId="620AD6FF" w14:textId="77777777" w:rsidR="00F95B1D" w:rsidRPr="00F95B1D" w:rsidRDefault="00F95B1D" w:rsidP="00F95B1D">
            <w:pPr>
              <w:spacing w:after="0"/>
              <w:jc w:val="left"/>
            </w:pPr>
            <w:r w:rsidRPr="00F95B1D">
              <w:t>Glass</w:t>
            </w:r>
          </w:p>
        </w:tc>
        <w:tc>
          <w:tcPr>
            <w:tcW w:w="1438" w:type="pct"/>
            <w:noWrap/>
            <w:hideMark/>
          </w:tcPr>
          <w:p w14:paraId="54E6E913" w14:textId="77777777" w:rsidR="00F95B1D" w:rsidRPr="00F95B1D" w:rsidRDefault="00F95B1D" w:rsidP="00F95B1D">
            <w:pPr>
              <w:spacing w:after="0"/>
              <w:ind w:left="159" w:right="113" w:hanging="159"/>
              <w:jc w:val="left"/>
            </w:pPr>
            <w:r w:rsidRPr="00F95B1D">
              <w:t>Australian Vintage Limited</w:t>
            </w:r>
          </w:p>
        </w:tc>
        <w:tc>
          <w:tcPr>
            <w:tcW w:w="760" w:type="pct"/>
            <w:noWrap/>
            <w:hideMark/>
          </w:tcPr>
          <w:p w14:paraId="39886215" w14:textId="77777777" w:rsidR="00F95B1D" w:rsidRPr="00F95B1D" w:rsidRDefault="00F95B1D" w:rsidP="00F95B1D">
            <w:pPr>
              <w:spacing w:after="0"/>
              <w:jc w:val="left"/>
            </w:pPr>
            <w:r w:rsidRPr="00F95B1D">
              <w:t>Statewide Recycling</w:t>
            </w:r>
          </w:p>
        </w:tc>
      </w:tr>
      <w:tr w:rsidR="00F95B1D" w:rsidRPr="00F95B1D" w14:paraId="56ECA345" w14:textId="77777777" w:rsidTr="006F3096">
        <w:trPr>
          <w:trHeight w:val="20"/>
          <w:jc w:val="center"/>
        </w:trPr>
        <w:tc>
          <w:tcPr>
            <w:tcW w:w="1666" w:type="pct"/>
            <w:noWrap/>
            <w:hideMark/>
          </w:tcPr>
          <w:p w14:paraId="495FCBF7" w14:textId="77777777" w:rsidR="00F95B1D" w:rsidRPr="00F95B1D" w:rsidRDefault="00F95B1D" w:rsidP="00F95B1D">
            <w:pPr>
              <w:spacing w:after="0"/>
              <w:ind w:left="159" w:right="113" w:hanging="159"/>
              <w:jc w:val="left"/>
            </w:pPr>
            <w:r w:rsidRPr="00F95B1D">
              <w:t>Passion Pop Peach</w:t>
            </w:r>
          </w:p>
        </w:tc>
        <w:tc>
          <w:tcPr>
            <w:tcW w:w="454" w:type="pct"/>
            <w:noWrap/>
            <w:hideMark/>
          </w:tcPr>
          <w:p w14:paraId="7B209E4A" w14:textId="77777777" w:rsidR="00F95B1D" w:rsidRPr="00F95B1D" w:rsidRDefault="00F95B1D" w:rsidP="00F95B1D">
            <w:pPr>
              <w:spacing w:after="0"/>
              <w:ind w:right="170"/>
              <w:jc w:val="right"/>
            </w:pPr>
            <w:r w:rsidRPr="00F95B1D">
              <w:t>750ml</w:t>
            </w:r>
          </w:p>
        </w:tc>
        <w:tc>
          <w:tcPr>
            <w:tcW w:w="682" w:type="pct"/>
            <w:noWrap/>
            <w:hideMark/>
          </w:tcPr>
          <w:p w14:paraId="2D657BBD" w14:textId="77777777" w:rsidR="00F95B1D" w:rsidRPr="00F95B1D" w:rsidRDefault="00F95B1D" w:rsidP="00F95B1D">
            <w:pPr>
              <w:spacing w:after="0"/>
              <w:jc w:val="left"/>
            </w:pPr>
            <w:r w:rsidRPr="00F95B1D">
              <w:t>Glass</w:t>
            </w:r>
          </w:p>
        </w:tc>
        <w:tc>
          <w:tcPr>
            <w:tcW w:w="1438" w:type="pct"/>
            <w:noWrap/>
            <w:hideMark/>
          </w:tcPr>
          <w:p w14:paraId="2948C912" w14:textId="77777777" w:rsidR="00F95B1D" w:rsidRPr="00F95B1D" w:rsidRDefault="00F95B1D" w:rsidP="00F95B1D">
            <w:pPr>
              <w:spacing w:after="0"/>
              <w:ind w:left="159" w:right="113" w:hanging="159"/>
              <w:jc w:val="left"/>
            </w:pPr>
            <w:r w:rsidRPr="00F95B1D">
              <w:t>Australian Vintage Limited</w:t>
            </w:r>
          </w:p>
        </w:tc>
        <w:tc>
          <w:tcPr>
            <w:tcW w:w="760" w:type="pct"/>
            <w:noWrap/>
            <w:hideMark/>
          </w:tcPr>
          <w:p w14:paraId="68566EFC" w14:textId="77777777" w:rsidR="00F95B1D" w:rsidRPr="00F95B1D" w:rsidRDefault="00F95B1D" w:rsidP="00F95B1D">
            <w:pPr>
              <w:spacing w:after="0"/>
              <w:jc w:val="left"/>
            </w:pPr>
            <w:r w:rsidRPr="00F95B1D">
              <w:t>Statewide Recycling</w:t>
            </w:r>
          </w:p>
        </w:tc>
      </w:tr>
      <w:tr w:rsidR="00F95B1D" w:rsidRPr="00F95B1D" w14:paraId="444BFDA9" w14:textId="77777777" w:rsidTr="006F3096">
        <w:trPr>
          <w:trHeight w:val="20"/>
          <w:jc w:val="center"/>
        </w:trPr>
        <w:tc>
          <w:tcPr>
            <w:tcW w:w="1666" w:type="pct"/>
            <w:noWrap/>
            <w:hideMark/>
          </w:tcPr>
          <w:p w14:paraId="4F407338" w14:textId="77777777" w:rsidR="00F95B1D" w:rsidRPr="00F95B1D" w:rsidRDefault="00F95B1D" w:rsidP="00F95B1D">
            <w:pPr>
              <w:spacing w:after="0"/>
              <w:ind w:left="159" w:right="113" w:hanging="159"/>
              <w:jc w:val="left"/>
            </w:pPr>
            <w:r w:rsidRPr="00F95B1D">
              <w:t>Passion Pop Strawberry</w:t>
            </w:r>
          </w:p>
        </w:tc>
        <w:tc>
          <w:tcPr>
            <w:tcW w:w="454" w:type="pct"/>
            <w:noWrap/>
            <w:hideMark/>
          </w:tcPr>
          <w:p w14:paraId="76910D6C" w14:textId="77777777" w:rsidR="00F95B1D" w:rsidRPr="00F95B1D" w:rsidRDefault="00F95B1D" w:rsidP="00F95B1D">
            <w:pPr>
              <w:spacing w:after="0"/>
              <w:ind w:right="170"/>
              <w:jc w:val="right"/>
            </w:pPr>
            <w:r w:rsidRPr="00F95B1D">
              <w:t>750ml</w:t>
            </w:r>
          </w:p>
        </w:tc>
        <w:tc>
          <w:tcPr>
            <w:tcW w:w="682" w:type="pct"/>
            <w:noWrap/>
            <w:hideMark/>
          </w:tcPr>
          <w:p w14:paraId="35BCDF85" w14:textId="77777777" w:rsidR="00F95B1D" w:rsidRPr="00F95B1D" w:rsidRDefault="00F95B1D" w:rsidP="00F95B1D">
            <w:pPr>
              <w:spacing w:after="0"/>
              <w:jc w:val="left"/>
            </w:pPr>
            <w:r w:rsidRPr="00F95B1D">
              <w:t>Glass</w:t>
            </w:r>
          </w:p>
        </w:tc>
        <w:tc>
          <w:tcPr>
            <w:tcW w:w="1438" w:type="pct"/>
            <w:noWrap/>
            <w:hideMark/>
          </w:tcPr>
          <w:p w14:paraId="29D7D1C0" w14:textId="77777777" w:rsidR="00F95B1D" w:rsidRPr="00F95B1D" w:rsidRDefault="00F95B1D" w:rsidP="00F95B1D">
            <w:pPr>
              <w:spacing w:after="0"/>
              <w:ind w:left="159" w:right="113" w:hanging="159"/>
              <w:jc w:val="left"/>
            </w:pPr>
            <w:r w:rsidRPr="00F95B1D">
              <w:t>Australian Vintage Limited</w:t>
            </w:r>
          </w:p>
        </w:tc>
        <w:tc>
          <w:tcPr>
            <w:tcW w:w="760" w:type="pct"/>
            <w:noWrap/>
            <w:hideMark/>
          </w:tcPr>
          <w:p w14:paraId="579683D2" w14:textId="77777777" w:rsidR="00F95B1D" w:rsidRPr="00F95B1D" w:rsidRDefault="00F95B1D" w:rsidP="00F95B1D">
            <w:pPr>
              <w:spacing w:after="0"/>
              <w:jc w:val="left"/>
            </w:pPr>
            <w:r w:rsidRPr="00F95B1D">
              <w:t>Statewide Recycling</w:t>
            </w:r>
          </w:p>
        </w:tc>
      </w:tr>
      <w:tr w:rsidR="00F95B1D" w:rsidRPr="00F95B1D" w14:paraId="2B0246CB" w14:textId="77777777" w:rsidTr="006F3096">
        <w:trPr>
          <w:trHeight w:val="20"/>
          <w:jc w:val="center"/>
        </w:trPr>
        <w:tc>
          <w:tcPr>
            <w:tcW w:w="1666" w:type="pct"/>
            <w:noWrap/>
            <w:hideMark/>
          </w:tcPr>
          <w:p w14:paraId="324F053A" w14:textId="77777777" w:rsidR="00F95B1D" w:rsidRPr="00F95B1D" w:rsidRDefault="00F95B1D" w:rsidP="00F95B1D">
            <w:pPr>
              <w:spacing w:after="0"/>
              <w:ind w:left="159" w:right="113" w:hanging="159"/>
              <w:jc w:val="left"/>
            </w:pPr>
            <w:r w:rsidRPr="00F95B1D">
              <w:t>Tempus One Peach Prosecco Soda Flavour</w:t>
            </w:r>
          </w:p>
        </w:tc>
        <w:tc>
          <w:tcPr>
            <w:tcW w:w="454" w:type="pct"/>
            <w:noWrap/>
            <w:hideMark/>
          </w:tcPr>
          <w:p w14:paraId="1C884AD4" w14:textId="77777777" w:rsidR="00F95B1D" w:rsidRPr="00F95B1D" w:rsidRDefault="00F95B1D" w:rsidP="00F95B1D">
            <w:pPr>
              <w:spacing w:after="0"/>
              <w:ind w:right="170"/>
              <w:jc w:val="right"/>
            </w:pPr>
            <w:r w:rsidRPr="00F95B1D">
              <w:t>330ml</w:t>
            </w:r>
          </w:p>
        </w:tc>
        <w:tc>
          <w:tcPr>
            <w:tcW w:w="682" w:type="pct"/>
            <w:noWrap/>
            <w:hideMark/>
          </w:tcPr>
          <w:p w14:paraId="33AB68CE" w14:textId="77777777" w:rsidR="00F95B1D" w:rsidRPr="00F95B1D" w:rsidRDefault="00F95B1D" w:rsidP="00F95B1D">
            <w:pPr>
              <w:spacing w:after="0"/>
              <w:jc w:val="left"/>
            </w:pPr>
            <w:r w:rsidRPr="00F95B1D">
              <w:t>Aluminium</w:t>
            </w:r>
          </w:p>
        </w:tc>
        <w:tc>
          <w:tcPr>
            <w:tcW w:w="1438" w:type="pct"/>
            <w:noWrap/>
            <w:hideMark/>
          </w:tcPr>
          <w:p w14:paraId="51E06CBE" w14:textId="77777777" w:rsidR="00F95B1D" w:rsidRPr="00F95B1D" w:rsidRDefault="00F95B1D" w:rsidP="00F95B1D">
            <w:pPr>
              <w:spacing w:after="0"/>
              <w:ind w:left="159" w:right="113" w:hanging="159"/>
              <w:jc w:val="left"/>
            </w:pPr>
            <w:r w:rsidRPr="00F95B1D">
              <w:t>Australian Vintage Limited</w:t>
            </w:r>
          </w:p>
        </w:tc>
        <w:tc>
          <w:tcPr>
            <w:tcW w:w="760" w:type="pct"/>
            <w:noWrap/>
            <w:hideMark/>
          </w:tcPr>
          <w:p w14:paraId="29B8A0EC" w14:textId="77777777" w:rsidR="00F95B1D" w:rsidRPr="00F95B1D" w:rsidRDefault="00F95B1D" w:rsidP="00F95B1D">
            <w:pPr>
              <w:spacing w:after="0"/>
              <w:jc w:val="left"/>
            </w:pPr>
            <w:r w:rsidRPr="00F95B1D">
              <w:t>Statewide Recycling</w:t>
            </w:r>
          </w:p>
        </w:tc>
      </w:tr>
      <w:tr w:rsidR="00F95B1D" w:rsidRPr="00F95B1D" w14:paraId="376BE301" w14:textId="77777777" w:rsidTr="006F3096">
        <w:trPr>
          <w:trHeight w:val="20"/>
          <w:jc w:val="center"/>
        </w:trPr>
        <w:tc>
          <w:tcPr>
            <w:tcW w:w="1666" w:type="pct"/>
            <w:noWrap/>
            <w:hideMark/>
          </w:tcPr>
          <w:p w14:paraId="1162910C" w14:textId="77777777" w:rsidR="00F95B1D" w:rsidRPr="00F95B1D" w:rsidRDefault="00F95B1D" w:rsidP="00F95B1D">
            <w:pPr>
              <w:spacing w:after="0"/>
              <w:ind w:left="159" w:right="113" w:hanging="159"/>
              <w:jc w:val="left"/>
            </w:pPr>
            <w:r w:rsidRPr="00F95B1D">
              <w:t>Lotus Peak Vietnamese Iced Coffee</w:t>
            </w:r>
          </w:p>
        </w:tc>
        <w:tc>
          <w:tcPr>
            <w:tcW w:w="454" w:type="pct"/>
            <w:noWrap/>
            <w:hideMark/>
          </w:tcPr>
          <w:p w14:paraId="0D632EC9" w14:textId="77777777" w:rsidR="00F95B1D" w:rsidRPr="00F95B1D" w:rsidRDefault="00F95B1D" w:rsidP="00F95B1D">
            <w:pPr>
              <w:spacing w:after="0"/>
              <w:ind w:right="170"/>
              <w:jc w:val="right"/>
            </w:pPr>
            <w:r w:rsidRPr="00F95B1D">
              <w:t>240ml</w:t>
            </w:r>
          </w:p>
        </w:tc>
        <w:tc>
          <w:tcPr>
            <w:tcW w:w="682" w:type="pct"/>
            <w:noWrap/>
            <w:hideMark/>
          </w:tcPr>
          <w:p w14:paraId="31069C0E" w14:textId="77777777" w:rsidR="00F95B1D" w:rsidRPr="00F95B1D" w:rsidRDefault="00F95B1D" w:rsidP="00F95B1D">
            <w:pPr>
              <w:spacing w:after="0"/>
              <w:jc w:val="left"/>
            </w:pPr>
            <w:r w:rsidRPr="00F95B1D">
              <w:t>Aluminium</w:t>
            </w:r>
          </w:p>
        </w:tc>
        <w:tc>
          <w:tcPr>
            <w:tcW w:w="1438" w:type="pct"/>
            <w:noWrap/>
            <w:hideMark/>
          </w:tcPr>
          <w:p w14:paraId="659D800D" w14:textId="77777777" w:rsidR="00F95B1D" w:rsidRPr="00F95B1D" w:rsidRDefault="00F95B1D" w:rsidP="00F95B1D">
            <w:pPr>
              <w:spacing w:after="0"/>
              <w:ind w:left="159" w:right="113" w:hanging="159"/>
              <w:jc w:val="left"/>
            </w:pPr>
            <w:r w:rsidRPr="00F95B1D">
              <w:t>BH Fine Foods Pty Ltd</w:t>
            </w:r>
          </w:p>
        </w:tc>
        <w:tc>
          <w:tcPr>
            <w:tcW w:w="760" w:type="pct"/>
            <w:noWrap/>
            <w:hideMark/>
          </w:tcPr>
          <w:p w14:paraId="6646710D" w14:textId="77777777" w:rsidR="00F95B1D" w:rsidRPr="00F95B1D" w:rsidRDefault="00F95B1D" w:rsidP="00F95B1D">
            <w:pPr>
              <w:spacing w:after="0"/>
              <w:jc w:val="left"/>
            </w:pPr>
            <w:r w:rsidRPr="00F95B1D">
              <w:t>Marine Stores Ltd</w:t>
            </w:r>
          </w:p>
        </w:tc>
      </w:tr>
      <w:tr w:rsidR="00F95B1D" w:rsidRPr="00F95B1D" w14:paraId="1226DAC6" w14:textId="77777777" w:rsidTr="006F3096">
        <w:trPr>
          <w:trHeight w:val="20"/>
          <w:jc w:val="center"/>
        </w:trPr>
        <w:tc>
          <w:tcPr>
            <w:tcW w:w="1666" w:type="pct"/>
            <w:noWrap/>
            <w:hideMark/>
          </w:tcPr>
          <w:p w14:paraId="40F06AB1" w14:textId="77777777" w:rsidR="00F95B1D" w:rsidRPr="00F95B1D" w:rsidRDefault="00F95B1D" w:rsidP="00F95B1D">
            <w:pPr>
              <w:spacing w:after="0"/>
              <w:ind w:left="159" w:right="113" w:hanging="159"/>
              <w:jc w:val="left"/>
            </w:pPr>
            <w:r w:rsidRPr="00F95B1D">
              <w:t xml:space="preserve">Discovery Road by Gibson Wines </w:t>
            </w:r>
            <w:r w:rsidRPr="00F95B1D">
              <w:br/>
              <w:t>Riesling Seltzer</w:t>
            </w:r>
          </w:p>
        </w:tc>
        <w:tc>
          <w:tcPr>
            <w:tcW w:w="454" w:type="pct"/>
            <w:noWrap/>
            <w:hideMark/>
          </w:tcPr>
          <w:p w14:paraId="6239CD28" w14:textId="77777777" w:rsidR="00F95B1D" w:rsidRPr="00F95B1D" w:rsidRDefault="00F95B1D" w:rsidP="00F95B1D">
            <w:pPr>
              <w:spacing w:after="0"/>
              <w:ind w:right="170"/>
              <w:jc w:val="right"/>
            </w:pPr>
            <w:r w:rsidRPr="00F95B1D">
              <w:t>250ml</w:t>
            </w:r>
          </w:p>
        </w:tc>
        <w:tc>
          <w:tcPr>
            <w:tcW w:w="682" w:type="pct"/>
            <w:noWrap/>
            <w:hideMark/>
          </w:tcPr>
          <w:p w14:paraId="5E8074F6" w14:textId="77777777" w:rsidR="00F95B1D" w:rsidRPr="00F95B1D" w:rsidRDefault="00F95B1D" w:rsidP="00F95B1D">
            <w:pPr>
              <w:spacing w:after="0"/>
              <w:jc w:val="left"/>
            </w:pPr>
            <w:r w:rsidRPr="00F95B1D">
              <w:t>Aluminium</w:t>
            </w:r>
          </w:p>
        </w:tc>
        <w:tc>
          <w:tcPr>
            <w:tcW w:w="1438" w:type="pct"/>
            <w:noWrap/>
            <w:hideMark/>
          </w:tcPr>
          <w:p w14:paraId="0113DDC2" w14:textId="77777777" w:rsidR="00F95B1D" w:rsidRPr="00F95B1D" w:rsidRDefault="00F95B1D" w:rsidP="00F95B1D">
            <w:pPr>
              <w:spacing w:after="0"/>
              <w:ind w:left="159" w:right="113" w:hanging="159"/>
              <w:jc w:val="left"/>
            </w:pPr>
            <w:r w:rsidRPr="00F95B1D">
              <w:t>Barossavale Wines Pty Ltd</w:t>
            </w:r>
          </w:p>
        </w:tc>
        <w:tc>
          <w:tcPr>
            <w:tcW w:w="760" w:type="pct"/>
            <w:noWrap/>
            <w:hideMark/>
          </w:tcPr>
          <w:p w14:paraId="722F0D87" w14:textId="77777777" w:rsidR="00F95B1D" w:rsidRPr="00F95B1D" w:rsidRDefault="00F95B1D" w:rsidP="00F95B1D">
            <w:pPr>
              <w:spacing w:after="0"/>
              <w:jc w:val="left"/>
            </w:pPr>
            <w:r w:rsidRPr="00F95B1D">
              <w:t>Statewide Recycling</w:t>
            </w:r>
          </w:p>
        </w:tc>
      </w:tr>
      <w:tr w:rsidR="00F95B1D" w:rsidRPr="00F95B1D" w14:paraId="0F2A6062" w14:textId="77777777" w:rsidTr="006F3096">
        <w:trPr>
          <w:trHeight w:val="20"/>
          <w:jc w:val="center"/>
        </w:trPr>
        <w:tc>
          <w:tcPr>
            <w:tcW w:w="1666" w:type="pct"/>
            <w:noWrap/>
            <w:hideMark/>
          </w:tcPr>
          <w:p w14:paraId="77A39E24" w14:textId="77777777" w:rsidR="00F95B1D" w:rsidRPr="00F95B1D" w:rsidRDefault="00F95B1D" w:rsidP="00F95B1D">
            <w:pPr>
              <w:spacing w:after="0"/>
              <w:ind w:left="159" w:right="113" w:hanging="159"/>
              <w:jc w:val="left"/>
            </w:pPr>
            <w:r w:rsidRPr="00F95B1D">
              <w:t>Big Shed Brewing Lager</w:t>
            </w:r>
          </w:p>
        </w:tc>
        <w:tc>
          <w:tcPr>
            <w:tcW w:w="454" w:type="pct"/>
            <w:noWrap/>
            <w:hideMark/>
          </w:tcPr>
          <w:p w14:paraId="5AF6BE77" w14:textId="77777777" w:rsidR="00F95B1D" w:rsidRPr="00F95B1D" w:rsidRDefault="00F95B1D" w:rsidP="00F95B1D">
            <w:pPr>
              <w:spacing w:after="0"/>
              <w:ind w:right="170"/>
              <w:jc w:val="right"/>
            </w:pPr>
            <w:r w:rsidRPr="00F95B1D">
              <w:t>375ml</w:t>
            </w:r>
          </w:p>
        </w:tc>
        <w:tc>
          <w:tcPr>
            <w:tcW w:w="682" w:type="pct"/>
            <w:noWrap/>
            <w:hideMark/>
          </w:tcPr>
          <w:p w14:paraId="46F5D0F1" w14:textId="77777777" w:rsidR="00F95B1D" w:rsidRPr="00F95B1D" w:rsidRDefault="00F95B1D" w:rsidP="00F95B1D">
            <w:pPr>
              <w:spacing w:after="0"/>
              <w:jc w:val="left"/>
            </w:pPr>
            <w:r w:rsidRPr="00F95B1D">
              <w:t>Aluminium</w:t>
            </w:r>
          </w:p>
        </w:tc>
        <w:tc>
          <w:tcPr>
            <w:tcW w:w="1438" w:type="pct"/>
            <w:noWrap/>
            <w:hideMark/>
          </w:tcPr>
          <w:p w14:paraId="5F5D951A" w14:textId="77777777" w:rsidR="00F95B1D" w:rsidRPr="00F95B1D" w:rsidRDefault="00F95B1D" w:rsidP="00F95B1D">
            <w:pPr>
              <w:spacing w:after="0"/>
              <w:ind w:left="159" w:right="113" w:hanging="159"/>
              <w:jc w:val="left"/>
            </w:pPr>
            <w:r w:rsidRPr="00F95B1D">
              <w:t>Big Shed Brewing Concern Pty Ltd</w:t>
            </w:r>
          </w:p>
        </w:tc>
        <w:tc>
          <w:tcPr>
            <w:tcW w:w="760" w:type="pct"/>
            <w:noWrap/>
            <w:hideMark/>
          </w:tcPr>
          <w:p w14:paraId="242DE156" w14:textId="77777777" w:rsidR="00F95B1D" w:rsidRPr="00F95B1D" w:rsidRDefault="00F95B1D" w:rsidP="00F95B1D">
            <w:pPr>
              <w:spacing w:after="0"/>
              <w:jc w:val="left"/>
            </w:pPr>
            <w:r w:rsidRPr="00F95B1D">
              <w:t>Marine Stores Ltd</w:t>
            </w:r>
          </w:p>
        </w:tc>
      </w:tr>
      <w:tr w:rsidR="00F95B1D" w:rsidRPr="00F95B1D" w14:paraId="6A459AEE" w14:textId="77777777" w:rsidTr="006F3096">
        <w:trPr>
          <w:trHeight w:val="20"/>
          <w:jc w:val="center"/>
        </w:trPr>
        <w:tc>
          <w:tcPr>
            <w:tcW w:w="1666" w:type="pct"/>
            <w:noWrap/>
            <w:hideMark/>
          </w:tcPr>
          <w:p w14:paraId="67C055A8" w14:textId="77777777" w:rsidR="00F95B1D" w:rsidRPr="00F95B1D" w:rsidRDefault="00F95B1D" w:rsidP="00F95B1D">
            <w:pPr>
              <w:spacing w:after="0"/>
              <w:ind w:left="159" w:right="113" w:hanging="159"/>
              <w:jc w:val="left"/>
            </w:pPr>
            <w:r w:rsidRPr="00F95B1D">
              <w:t>Big Shed Brewing Pale</w:t>
            </w:r>
          </w:p>
        </w:tc>
        <w:tc>
          <w:tcPr>
            <w:tcW w:w="454" w:type="pct"/>
            <w:noWrap/>
            <w:hideMark/>
          </w:tcPr>
          <w:p w14:paraId="58A307DD" w14:textId="77777777" w:rsidR="00F95B1D" w:rsidRPr="00F95B1D" w:rsidRDefault="00F95B1D" w:rsidP="00F95B1D">
            <w:pPr>
              <w:spacing w:after="0"/>
              <w:ind w:right="170"/>
              <w:jc w:val="right"/>
            </w:pPr>
            <w:r w:rsidRPr="00F95B1D">
              <w:t>375ml</w:t>
            </w:r>
          </w:p>
        </w:tc>
        <w:tc>
          <w:tcPr>
            <w:tcW w:w="682" w:type="pct"/>
            <w:noWrap/>
            <w:hideMark/>
          </w:tcPr>
          <w:p w14:paraId="01719077" w14:textId="77777777" w:rsidR="00F95B1D" w:rsidRPr="00F95B1D" w:rsidRDefault="00F95B1D" w:rsidP="00F95B1D">
            <w:pPr>
              <w:spacing w:after="0"/>
              <w:jc w:val="left"/>
            </w:pPr>
            <w:r w:rsidRPr="00F95B1D">
              <w:t>Aluminium</w:t>
            </w:r>
          </w:p>
        </w:tc>
        <w:tc>
          <w:tcPr>
            <w:tcW w:w="1438" w:type="pct"/>
            <w:noWrap/>
            <w:hideMark/>
          </w:tcPr>
          <w:p w14:paraId="7CBFDD46" w14:textId="77777777" w:rsidR="00F95B1D" w:rsidRPr="00F95B1D" w:rsidRDefault="00F95B1D" w:rsidP="00F95B1D">
            <w:pPr>
              <w:spacing w:after="0"/>
              <w:ind w:left="159" w:right="113" w:hanging="159"/>
              <w:jc w:val="left"/>
            </w:pPr>
            <w:r w:rsidRPr="00F95B1D">
              <w:t>Big Shed Brewing Concern Pty Ltd</w:t>
            </w:r>
          </w:p>
        </w:tc>
        <w:tc>
          <w:tcPr>
            <w:tcW w:w="760" w:type="pct"/>
            <w:noWrap/>
            <w:hideMark/>
          </w:tcPr>
          <w:p w14:paraId="6798C189" w14:textId="77777777" w:rsidR="00F95B1D" w:rsidRPr="00F95B1D" w:rsidRDefault="00F95B1D" w:rsidP="00F95B1D">
            <w:pPr>
              <w:spacing w:after="0"/>
              <w:jc w:val="left"/>
            </w:pPr>
            <w:r w:rsidRPr="00F95B1D">
              <w:t>Marine Stores Ltd</w:t>
            </w:r>
          </w:p>
        </w:tc>
      </w:tr>
      <w:tr w:rsidR="00F95B1D" w:rsidRPr="00F95B1D" w14:paraId="33B7B3A6" w14:textId="77777777" w:rsidTr="006F3096">
        <w:trPr>
          <w:trHeight w:val="20"/>
          <w:jc w:val="center"/>
        </w:trPr>
        <w:tc>
          <w:tcPr>
            <w:tcW w:w="1666" w:type="pct"/>
            <w:noWrap/>
            <w:hideMark/>
          </w:tcPr>
          <w:p w14:paraId="0B558776" w14:textId="77777777" w:rsidR="00F95B1D" w:rsidRPr="00F95B1D" w:rsidRDefault="00F95B1D" w:rsidP="00F95B1D">
            <w:pPr>
              <w:spacing w:after="0"/>
              <w:ind w:left="159" w:right="113" w:hanging="159"/>
              <w:jc w:val="left"/>
            </w:pPr>
            <w:r w:rsidRPr="00F95B1D">
              <w:t>Billson’s Beechworth Blueberry, Pear &amp; Honey Alcoholic Iced Tea Vodka</w:t>
            </w:r>
          </w:p>
        </w:tc>
        <w:tc>
          <w:tcPr>
            <w:tcW w:w="454" w:type="pct"/>
            <w:noWrap/>
            <w:hideMark/>
          </w:tcPr>
          <w:p w14:paraId="6B3A7C07" w14:textId="77777777" w:rsidR="00F95B1D" w:rsidRPr="00F95B1D" w:rsidRDefault="00F95B1D" w:rsidP="00F95B1D">
            <w:pPr>
              <w:spacing w:after="0"/>
              <w:ind w:right="170"/>
              <w:jc w:val="right"/>
            </w:pPr>
            <w:r w:rsidRPr="00F95B1D">
              <w:t>355ml</w:t>
            </w:r>
          </w:p>
        </w:tc>
        <w:tc>
          <w:tcPr>
            <w:tcW w:w="682" w:type="pct"/>
            <w:noWrap/>
            <w:hideMark/>
          </w:tcPr>
          <w:p w14:paraId="3DB5014B" w14:textId="77777777" w:rsidR="00F95B1D" w:rsidRPr="00F95B1D" w:rsidRDefault="00F95B1D" w:rsidP="00F95B1D">
            <w:pPr>
              <w:spacing w:after="0"/>
              <w:jc w:val="left"/>
            </w:pPr>
            <w:r w:rsidRPr="00F95B1D">
              <w:t>Aluminium</w:t>
            </w:r>
          </w:p>
        </w:tc>
        <w:tc>
          <w:tcPr>
            <w:tcW w:w="1438" w:type="pct"/>
            <w:noWrap/>
            <w:hideMark/>
          </w:tcPr>
          <w:p w14:paraId="63FF71AF"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59B945CD" w14:textId="77777777" w:rsidR="00F95B1D" w:rsidRPr="00F95B1D" w:rsidRDefault="00F95B1D" w:rsidP="00F95B1D">
            <w:pPr>
              <w:spacing w:after="0"/>
              <w:jc w:val="left"/>
            </w:pPr>
            <w:r w:rsidRPr="00F95B1D">
              <w:t>Statewide Recycling</w:t>
            </w:r>
          </w:p>
        </w:tc>
      </w:tr>
      <w:tr w:rsidR="00F95B1D" w:rsidRPr="00F95B1D" w14:paraId="55B17CAD" w14:textId="77777777" w:rsidTr="006F3096">
        <w:trPr>
          <w:trHeight w:val="20"/>
          <w:jc w:val="center"/>
        </w:trPr>
        <w:tc>
          <w:tcPr>
            <w:tcW w:w="1666" w:type="pct"/>
            <w:noWrap/>
            <w:hideMark/>
          </w:tcPr>
          <w:p w14:paraId="2973A98B" w14:textId="77777777" w:rsidR="00F95B1D" w:rsidRPr="00F95B1D" w:rsidRDefault="00F95B1D" w:rsidP="00F95B1D">
            <w:pPr>
              <w:spacing w:after="0"/>
              <w:ind w:left="159" w:right="113" w:hanging="159"/>
              <w:jc w:val="left"/>
            </w:pPr>
            <w:r w:rsidRPr="00F95B1D">
              <w:t xml:space="preserve">Billson’s Beechworth Boysenberry </w:t>
            </w:r>
            <w:r w:rsidRPr="00F95B1D">
              <w:br/>
              <w:t>Low Sugar Vodka</w:t>
            </w:r>
          </w:p>
        </w:tc>
        <w:tc>
          <w:tcPr>
            <w:tcW w:w="454" w:type="pct"/>
            <w:noWrap/>
            <w:hideMark/>
          </w:tcPr>
          <w:p w14:paraId="553C02DA" w14:textId="77777777" w:rsidR="00F95B1D" w:rsidRPr="00F95B1D" w:rsidRDefault="00F95B1D" w:rsidP="00F95B1D">
            <w:pPr>
              <w:spacing w:after="0"/>
              <w:ind w:right="170"/>
              <w:jc w:val="right"/>
            </w:pPr>
            <w:r w:rsidRPr="00F95B1D">
              <w:t>355ml</w:t>
            </w:r>
          </w:p>
        </w:tc>
        <w:tc>
          <w:tcPr>
            <w:tcW w:w="682" w:type="pct"/>
            <w:noWrap/>
            <w:hideMark/>
          </w:tcPr>
          <w:p w14:paraId="7A46385D" w14:textId="77777777" w:rsidR="00F95B1D" w:rsidRPr="00F95B1D" w:rsidRDefault="00F95B1D" w:rsidP="00F95B1D">
            <w:pPr>
              <w:spacing w:after="0"/>
              <w:jc w:val="left"/>
            </w:pPr>
            <w:r w:rsidRPr="00F95B1D">
              <w:t>Aluminium</w:t>
            </w:r>
          </w:p>
        </w:tc>
        <w:tc>
          <w:tcPr>
            <w:tcW w:w="1438" w:type="pct"/>
            <w:noWrap/>
            <w:hideMark/>
          </w:tcPr>
          <w:p w14:paraId="72ED3973"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11C1DFC0" w14:textId="77777777" w:rsidR="00F95B1D" w:rsidRPr="00F95B1D" w:rsidRDefault="00F95B1D" w:rsidP="00F95B1D">
            <w:pPr>
              <w:spacing w:after="0"/>
              <w:jc w:val="left"/>
            </w:pPr>
            <w:r w:rsidRPr="00F95B1D">
              <w:t>Statewide Recycling</w:t>
            </w:r>
          </w:p>
        </w:tc>
      </w:tr>
      <w:tr w:rsidR="00F95B1D" w:rsidRPr="00F95B1D" w14:paraId="63B5CAD6" w14:textId="77777777" w:rsidTr="006F3096">
        <w:trPr>
          <w:trHeight w:val="20"/>
          <w:jc w:val="center"/>
        </w:trPr>
        <w:tc>
          <w:tcPr>
            <w:tcW w:w="1666" w:type="pct"/>
            <w:noWrap/>
            <w:hideMark/>
          </w:tcPr>
          <w:p w14:paraId="1508CDF8" w14:textId="77777777" w:rsidR="00F95B1D" w:rsidRPr="00F95B1D" w:rsidRDefault="00F95B1D" w:rsidP="00F95B1D">
            <w:pPr>
              <w:spacing w:after="0"/>
              <w:ind w:left="159" w:right="113" w:hanging="159"/>
              <w:jc w:val="left"/>
            </w:pPr>
            <w:r w:rsidRPr="00F95B1D">
              <w:t>Billson’s Beechworth Citrus &amp; Elderflower Low Sugar Vodka</w:t>
            </w:r>
          </w:p>
        </w:tc>
        <w:tc>
          <w:tcPr>
            <w:tcW w:w="454" w:type="pct"/>
            <w:noWrap/>
            <w:hideMark/>
          </w:tcPr>
          <w:p w14:paraId="0DD263C3" w14:textId="77777777" w:rsidR="00F95B1D" w:rsidRPr="00F95B1D" w:rsidRDefault="00F95B1D" w:rsidP="00F95B1D">
            <w:pPr>
              <w:spacing w:after="0"/>
              <w:ind w:right="170"/>
              <w:jc w:val="right"/>
            </w:pPr>
            <w:r w:rsidRPr="00F95B1D">
              <w:t>355ml</w:t>
            </w:r>
          </w:p>
        </w:tc>
        <w:tc>
          <w:tcPr>
            <w:tcW w:w="682" w:type="pct"/>
            <w:noWrap/>
            <w:hideMark/>
          </w:tcPr>
          <w:p w14:paraId="5B49D9F3" w14:textId="77777777" w:rsidR="00F95B1D" w:rsidRPr="00F95B1D" w:rsidRDefault="00F95B1D" w:rsidP="00F95B1D">
            <w:pPr>
              <w:spacing w:after="0"/>
              <w:jc w:val="left"/>
            </w:pPr>
            <w:r w:rsidRPr="00F95B1D">
              <w:t>Aluminium</w:t>
            </w:r>
          </w:p>
        </w:tc>
        <w:tc>
          <w:tcPr>
            <w:tcW w:w="1438" w:type="pct"/>
            <w:noWrap/>
            <w:hideMark/>
          </w:tcPr>
          <w:p w14:paraId="3B3B1C44"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65B82023" w14:textId="77777777" w:rsidR="00F95B1D" w:rsidRPr="00F95B1D" w:rsidRDefault="00F95B1D" w:rsidP="00F95B1D">
            <w:pPr>
              <w:spacing w:after="0"/>
              <w:jc w:val="left"/>
            </w:pPr>
            <w:r w:rsidRPr="00F95B1D">
              <w:t>Statewide Recycling</w:t>
            </w:r>
          </w:p>
        </w:tc>
      </w:tr>
      <w:tr w:rsidR="00F95B1D" w:rsidRPr="00F95B1D" w14:paraId="681293CC" w14:textId="77777777" w:rsidTr="006F3096">
        <w:trPr>
          <w:trHeight w:val="20"/>
          <w:jc w:val="center"/>
        </w:trPr>
        <w:tc>
          <w:tcPr>
            <w:tcW w:w="1666" w:type="pct"/>
            <w:noWrap/>
            <w:hideMark/>
          </w:tcPr>
          <w:p w14:paraId="503351B4" w14:textId="77777777" w:rsidR="00F95B1D" w:rsidRPr="00F95B1D" w:rsidRDefault="00F95B1D" w:rsidP="00F95B1D">
            <w:pPr>
              <w:spacing w:after="0"/>
              <w:ind w:left="159" w:right="113" w:hanging="159"/>
              <w:jc w:val="left"/>
            </w:pPr>
            <w:r w:rsidRPr="00F95B1D">
              <w:t>Billson’s Beechworth Passionfruit &amp; Orange Blossom Low Sugar Vodka</w:t>
            </w:r>
          </w:p>
        </w:tc>
        <w:tc>
          <w:tcPr>
            <w:tcW w:w="454" w:type="pct"/>
            <w:noWrap/>
            <w:hideMark/>
          </w:tcPr>
          <w:p w14:paraId="5BD237B0" w14:textId="77777777" w:rsidR="00F95B1D" w:rsidRPr="00F95B1D" w:rsidRDefault="00F95B1D" w:rsidP="00F95B1D">
            <w:pPr>
              <w:spacing w:after="0"/>
              <w:ind w:right="170"/>
              <w:jc w:val="right"/>
            </w:pPr>
            <w:r w:rsidRPr="00F95B1D">
              <w:t>355ml</w:t>
            </w:r>
          </w:p>
        </w:tc>
        <w:tc>
          <w:tcPr>
            <w:tcW w:w="682" w:type="pct"/>
            <w:noWrap/>
            <w:hideMark/>
          </w:tcPr>
          <w:p w14:paraId="2AAF37DA" w14:textId="77777777" w:rsidR="00F95B1D" w:rsidRPr="00F95B1D" w:rsidRDefault="00F95B1D" w:rsidP="00F95B1D">
            <w:pPr>
              <w:spacing w:after="0"/>
              <w:jc w:val="left"/>
            </w:pPr>
            <w:r w:rsidRPr="00F95B1D">
              <w:t>Aluminium</w:t>
            </w:r>
          </w:p>
        </w:tc>
        <w:tc>
          <w:tcPr>
            <w:tcW w:w="1438" w:type="pct"/>
            <w:noWrap/>
            <w:hideMark/>
          </w:tcPr>
          <w:p w14:paraId="1EFE62AA"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201BDDA4" w14:textId="77777777" w:rsidR="00F95B1D" w:rsidRPr="00F95B1D" w:rsidRDefault="00F95B1D" w:rsidP="00F95B1D">
            <w:pPr>
              <w:spacing w:after="0"/>
              <w:jc w:val="left"/>
            </w:pPr>
            <w:r w:rsidRPr="00F95B1D">
              <w:t>Statewide Recycling</w:t>
            </w:r>
          </w:p>
        </w:tc>
      </w:tr>
      <w:tr w:rsidR="00F95B1D" w:rsidRPr="00F95B1D" w14:paraId="74020155" w14:textId="77777777" w:rsidTr="006F3096">
        <w:trPr>
          <w:trHeight w:val="20"/>
          <w:jc w:val="center"/>
        </w:trPr>
        <w:tc>
          <w:tcPr>
            <w:tcW w:w="1666" w:type="pct"/>
            <w:noWrap/>
            <w:hideMark/>
          </w:tcPr>
          <w:p w14:paraId="2BBCF44B" w14:textId="77777777" w:rsidR="00F95B1D" w:rsidRPr="00F95B1D" w:rsidRDefault="00F95B1D" w:rsidP="00F95B1D">
            <w:pPr>
              <w:spacing w:after="0"/>
              <w:ind w:left="159" w:right="113" w:hanging="159"/>
              <w:jc w:val="left"/>
            </w:pPr>
            <w:r w:rsidRPr="00F95B1D">
              <w:t>Billson’s Beechworth Pineapple &amp; Dragonfruit Alcoholic Iced Tea Vodka</w:t>
            </w:r>
          </w:p>
        </w:tc>
        <w:tc>
          <w:tcPr>
            <w:tcW w:w="454" w:type="pct"/>
            <w:noWrap/>
            <w:hideMark/>
          </w:tcPr>
          <w:p w14:paraId="0AF4AC67" w14:textId="77777777" w:rsidR="00F95B1D" w:rsidRPr="00F95B1D" w:rsidRDefault="00F95B1D" w:rsidP="00F95B1D">
            <w:pPr>
              <w:spacing w:after="0"/>
              <w:ind w:right="170"/>
              <w:jc w:val="right"/>
            </w:pPr>
            <w:r w:rsidRPr="00F95B1D">
              <w:t>355ml</w:t>
            </w:r>
          </w:p>
        </w:tc>
        <w:tc>
          <w:tcPr>
            <w:tcW w:w="682" w:type="pct"/>
            <w:noWrap/>
            <w:hideMark/>
          </w:tcPr>
          <w:p w14:paraId="6786A603" w14:textId="77777777" w:rsidR="00F95B1D" w:rsidRPr="00F95B1D" w:rsidRDefault="00F95B1D" w:rsidP="00F95B1D">
            <w:pPr>
              <w:spacing w:after="0"/>
              <w:jc w:val="left"/>
            </w:pPr>
            <w:r w:rsidRPr="00F95B1D">
              <w:t>Aluminium</w:t>
            </w:r>
          </w:p>
        </w:tc>
        <w:tc>
          <w:tcPr>
            <w:tcW w:w="1438" w:type="pct"/>
            <w:noWrap/>
            <w:hideMark/>
          </w:tcPr>
          <w:p w14:paraId="339B9C94"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73D2AB49" w14:textId="77777777" w:rsidR="00F95B1D" w:rsidRPr="00F95B1D" w:rsidRDefault="00F95B1D" w:rsidP="00F95B1D">
            <w:pPr>
              <w:spacing w:after="0"/>
              <w:jc w:val="left"/>
            </w:pPr>
            <w:r w:rsidRPr="00F95B1D">
              <w:t>Statewide Recycling</w:t>
            </w:r>
          </w:p>
        </w:tc>
      </w:tr>
      <w:tr w:rsidR="00F95B1D" w:rsidRPr="00F95B1D" w14:paraId="4360DDEF" w14:textId="77777777" w:rsidTr="006F3096">
        <w:trPr>
          <w:trHeight w:val="20"/>
          <w:jc w:val="center"/>
        </w:trPr>
        <w:tc>
          <w:tcPr>
            <w:tcW w:w="1666" w:type="pct"/>
            <w:noWrap/>
            <w:hideMark/>
          </w:tcPr>
          <w:p w14:paraId="0BFA16CA" w14:textId="77777777" w:rsidR="00F95B1D" w:rsidRPr="00F95B1D" w:rsidRDefault="00F95B1D" w:rsidP="00F95B1D">
            <w:pPr>
              <w:spacing w:after="0"/>
              <w:ind w:left="159" w:right="113" w:hanging="159"/>
              <w:jc w:val="left"/>
            </w:pPr>
            <w:r w:rsidRPr="00F95B1D">
              <w:t>Billson’s Beechworth Red Vintage Cola With Whisky</w:t>
            </w:r>
          </w:p>
        </w:tc>
        <w:tc>
          <w:tcPr>
            <w:tcW w:w="454" w:type="pct"/>
            <w:noWrap/>
            <w:hideMark/>
          </w:tcPr>
          <w:p w14:paraId="1448EF12" w14:textId="77777777" w:rsidR="00F95B1D" w:rsidRPr="00F95B1D" w:rsidRDefault="00F95B1D" w:rsidP="00F95B1D">
            <w:pPr>
              <w:spacing w:after="0"/>
              <w:ind w:right="170"/>
              <w:jc w:val="right"/>
            </w:pPr>
            <w:r w:rsidRPr="00F95B1D">
              <w:t>355ml</w:t>
            </w:r>
          </w:p>
        </w:tc>
        <w:tc>
          <w:tcPr>
            <w:tcW w:w="682" w:type="pct"/>
            <w:noWrap/>
            <w:hideMark/>
          </w:tcPr>
          <w:p w14:paraId="4D08350B" w14:textId="77777777" w:rsidR="00F95B1D" w:rsidRPr="00F95B1D" w:rsidRDefault="00F95B1D" w:rsidP="00F95B1D">
            <w:pPr>
              <w:spacing w:after="0"/>
              <w:jc w:val="left"/>
            </w:pPr>
            <w:r w:rsidRPr="00F95B1D">
              <w:t>Aluminium</w:t>
            </w:r>
          </w:p>
        </w:tc>
        <w:tc>
          <w:tcPr>
            <w:tcW w:w="1438" w:type="pct"/>
            <w:noWrap/>
            <w:hideMark/>
          </w:tcPr>
          <w:p w14:paraId="4EE7C6FB"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2CC958D0" w14:textId="77777777" w:rsidR="00F95B1D" w:rsidRPr="00F95B1D" w:rsidRDefault="00F95B1D" w:rsidP="00F95B1D">
            <w:pPr>
              <w:spacing w:after="0"/>
              <w:jc w:val="left"/>
            </w:pPr>
            <w:r w:rsidRPr="00F95B1D">
              <w:t>Statewide Recycling</w:t>
            </w:r>
          </w:p>
        </w:tc>
      </w:tr>
      <w:tr w:rsidR="00F95B1D" w:rsidRPr="00F95B1D" w14:paraId="4C39F086" w14:textId="77777777" w:rsidTr="006F3096">
        <w:trPr>
          <w:trHeight w:val="20"/>
          <w:jc w:val="center"/>
        </w:trPr>
        <w:tc>
          <w:tcPr>
            <w:tcW w:w="1666" w:type="pct"/>
            <w:noWrap/>
            <w:hideMark/>
          </w:tcPr>
          <w:p w14:paraId="762EE067" w14:textId="77777777" w:rsidR="00F95B1D" w:rsidRPr="00F95B1D" w:rsidRDefault="00F95B1D" w:rsidP="00F95B1D">
            <w:pPr>
              <w:spacing w:after="0"/>
              <w:ind w:left="159" w:right="113" w:hanging="159"/>
              <w:jc w:val="left"/>
              <w:rPr>
                <w:spacing w:val="-2"/>
              </w:rPr>
            </w:pPr>
            <w:r w:rsidRPr="00F95B1D">
              <w:rPr>
                <w:spacing w:val="-2"/>
              </w:rPr>
              <w:t xml:space="preserve">Billson’s Beechworth Tangle </w:t>
            </w:r>
            <w:r w:rsidRPr="00F95B1D">
              <w:rPr>
                <w:spacing w:val="-2"/>
              </w:rPr>
              <w:br/>
              <w:t>Low Sugar Vodka</w:t>
            </w:r>
          </w:p>
        </w:tc>
        <w:tc>
          <w:tcPr>
            <w:tcW w:w="454" w:type="pct"/>
            <w:noWrap/>
            <w:hideMark/>
          </w:tcPr>
          <w:p w14:paraId="7F63D3AA" w14:textId="77777777" w:rsidR="00F95B1D" w:rsidRPr="00F95B1D" w:rsidRDefault="00F95B1D" w:rsidP="00F95B1D">
            <w:pPr>
              <w:spacing w:after="0"/>
              <w:ind w:right="170"/>
              <w:jc w:val="right"/>
            </w:pPr>
            <w:r w:rsidRPr="00F95B1D">
              <w:t>355ml</w:t>
            </w:r>
          </w:p>
        </w:tc>
        <w:tc>
          <w:tcPr>
            <w:tcW w:w="682" w:type="pct"/>
            <w:noWrap/>
            <w:hideMark/>
          </w:tcPr>
          <w:p w14:paraId="33BC1187" w14:textId="77777777" w:rsidR="00F95B1D" w:rsidRPr="00F95B1D" w:rsidRDefault="00F95B1D" w:rsidP="00F95B1D">
            <w:pPr>
              <w:spacing w:after="0"/>
              <w:jc w:val="left"/>
            </w:pPr>
            <w:r w:rsidRPr="00F95B1D">
              <w:t>Aluminium</w:t>
            </w:r>
          </w:p>
        </w:tc>
        <w:tc>
          <w:tcPr>
            <w:tcW w:w="1438" w:type="pct"/>
            <w:noWrap/>
            <w:hideMark/>
          </w:tcPr>
          <w:p w14:paraId="50F929C1" w14:textId="77777777" w:rsidR="00F95B1D" w:rsidRPr="00F95B1D" w:rsidRDefault="00F95B1D" w:rsidP="00F95B1D">
            <w:pPr>
              <w:spacing w:after="0"/>
              <w:ind w:left="159" w:right="113" w:hanging="159"/>
              <w:jc w:val="left"/>
            </w:pPr>
            <w:r w:rsidRPr="00F95B1D">
              <w:t>Billson’s Beverages Pty Ltd</w:t>
            </w:r>
          </w:p>
        </w:tc>
        <w:tc>
          <w:tcPr>
            <w:tcW w:w="760" w:type="pct"/>
            <w:noWrap/>
            <w:hideMark/>
          </w:tcPr>
          <w:p w14:paraId="01C3B66C" w14:textId="77777777" w:rsidR="00F95B1D" w:rsidRPr="00F95B1D" w:rsidRDefault="00F95B1D" w:rsidP="00F95B1D">
            <w:pPr>
              <w:spacing w:after="0"/>
              <w:jc w:val="left"/>
            </w:pPr>
            <w:r w:rsidRPr="00F95B1D">
              <w:t>Statewide Recycling</w:t>
            </w:r>
          </w:p>
        </w:tc>
      </w:tr>
      <w:tr w:rsidR="00F95B1D" w:rsidRPr="00F95B1D" w14:paraId="3E04DEAE" w14:textId="77777777" w:rsidTr="006F3096">
        <w:trPr>
          <w:trHeight w:val="20"/>
          <w:jc w:val="center"/>
        </w:trPr>
        <w:tc>
          <w:tcPr>
            <w:tcW w:w="1666" w:type="pct"/>
            <w:noWrap/>
            <w:hideMark/>
          </w:tcPr>
          <w:p w14:paraId="65CD33B9" w14:textId="77777777" w:rsidR="00F95B1D" w:rsidRPr="00F95B1D" w:rsidRDefault="00F95B1D" w:rsidP="00F95B1D">
            <w:pPr>
              <w:spacing w:after="0"/>
              <w:ind w:left="159" w:right="113" w:hanging="159"/>
              <w:jc w:val="left"/>
            </w:pPr>
            <w:r w:rsidRPr="00F95B1D">
              <w:t>Little Blessings Brewing Ale Mary</w:t>
            </w:r>
          </w:p>
        </w:tc>
        <w:tc>
          <w:tcPr>
            <w:tcW w:w="454" w:type="pct"/>
            <w:noWrap/>
            <w:hideMark/>
          </w:tcPr>
          <w:p w14:paraId="0C463865" w14:textId="77777777" w:rsidR="00F95B1D" w:rsidRPr="00F95B1D" w:rsidRDefault="00F95B1D" w:rsidP="00F95B1D">
            <w:pPr>
              <w:spacing w:after="0"/>
              <w:ind w:right="170"/>
              <w:jc w:val="right"/>
            </w:pPr>
            <w:r w:rsidRPr="00F95B1D">
              <w:t>375ml</w:t>
            </w:r>
          </w:p>
        </w:tc>
        <w:tc>
          <w:tcPr>
            <w:tcW w:w="682" w:type="pct"/>
            <w:noWrap/>
            <w:hideMark/>
          </w:tcPr>
          <w:p w14:paraId="7CEE3BA7" w14:textId="77777777" w:rsidR="00F95B1D" w:rsidRPr="00F95B1D" w:rsidRDefault="00F95B1D" w:rsidP="00F95B1D">
            <w:pPr>
              <w:spacing w:after="0"/>
              <w:jc w:val="left"/>
            </w:pPr>
            <w:r w:rsidRPr="00F95B1D">
              <w:t>Aluminium</w:t>
            </w:r>
          </w:p>
        </w:tc>
        <w:tc>
          <w:tcPr>
            <w:tcW w:w="1438" w:type="pct"/>
            <w:noWrap/>
            <w:hideMark/>
          </w:tcPr>
          <w:p w14:paraId="5A736203"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1784001C" w14:textId="77777777" w:rsidR="00F95B1D" w:rsidRPr="00F95B1D" w:rsidRDefault="00F95B1D" w:rsidP="00F95B1D">
            <w:pPr>
              <w:spacing w:after="0"/>
              <w:jc w:val="left"/>
            </w:pPr>
            <w:r w:rsidRPr="00F95B1D">
              <w:t>Marine Stores Ltd</w:t>
            </w:r>
          </w:p>
        </w:tc>
      </w:tr>
      <w:tr w:rsidR="00F95B1D" w:rsidRPr="00F95B1D" w14:paraId="15988718" w14:textId="77777777" w:rsidTr="006F3096">
        <w:trPr>
          <w:trHeight w:val="165"/>
          <w:jc w:val="center"/>
        </w:trPr>
        <w:tc>
          <w:tcPr>
            <w:tcW w:w="1666" w:type="pct"/>
            <w:noWrap/>
            <w:hideMark/>
          </w:tcPr>
          <w:p w14:paraId="5BDF8F01" w14:textId="77777777" w:rsidR="00F95B1D" w:rsidRPr="00F95B1D" w:rsidRDefault="00F95B1D" w:rsidP="00F95B1D">
            <w:pPr>
              <w:spacing w:after="0"/>
              <w:ind w:left="159" w:right="113" w:hanging="159"/>
              <w:jc w:val="left"/>
              <w:rPr>
                <w:spacing w:val="-2"/>
              </w:rPr>
            </w:pPr>
            <w:r w:rsidRPr="00F95B1D">
              <w:rPr>
                <w:spacing w:val="-2"/>
              </w:rPr>
              <w:t>Little Blessings Brewing Dark Bastian Stout</w:t>
            </w:r>
          </w:p>
        </w:tc>
        <w:tc>
          <w:tcPr>
            <w:tcW w:w="454" w:type="pct"/>
            <w:noWrap/>
            <w:hideMark/>
          </w:tcPr>
          <w:p w14:paraId="2A7DF261" w14:textId="77777777" w:rsidR="00F95B1D" w:rsidRPr="00F95B1D" w:rsidRDefault="00F95B1D" w:rsidP="00F95B1D">
            <w:pPr>
              <w:spacing w:after="0"/>
              <w:ind w:right="170"/>
              <w:jc w:val="right"/>
            </w:pPr>
            <w:r w:rsidRPr="00F95B1D">
              <w:t>375ml</w:t>
            </w:r>
          </w:p>
        </w:tc>
        <w:tc>
          <w:tcPr>
            <w:tcW w:w="682" w:type="pct"/>
            <w:noWrap/>
            <w:hideMark/>
          </w:tcPr>
          <w:p w14:paraId="3CC844FC" w14:textId="77777777" w:rsidR="00F95B1D" w:rsidRPr="00F95B1D" w:rsidRDefault="00F95B1D" w:rsidP="00F95B1D">
            <w:pPr>
              <w:spacing w:after="0"/>
              <w:jc w:val="left"/>
            </w:pPr>
            <w:r w:rsidRPr="00F95B1D">
              <w:t>Aluminium</w:t>
            </w:r>
          </w:p>
        </w:tc>
        <w:tc>
          <w:tcPr>
            <w:tcW w:w="1438" w:type="pct"/>
            <w:noWrap/>
            <w:hideMark/>
          </w:tcPr>
          <w:p w14:paraId="6A0B57E7"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50382962" w14:textId="77777777" w:rsidR="00F95B1D" w:rsidRPr="00F95B1D" w:rsidRDefault="00F95B1D" w:rsidP="00F95B1D">
            <w:pPr>
              <w:spacing w:after="0"/>
              <w:jc w:val="left"/>
            </w:pPr>
            <w:r w:rsidRPr="00F95B1D">
              <w:t>Marine Stores Ltd</w:t>
            </w:r>
          </w:p>
        </w:tc>
      </w:tr>
      <w:tr w:rsidR="00F95B1D" w:rsidRPr="00F95B1D" w14:paraId="3BD19419" w14:textId="77777777" w:rsidTr="006F3096">
        <w:trPr>
          <w:trHeight w:val="20"/>
          <w:jc w:val="center"/>
        </w:trPr>
        <w:tc>
          <w:tcPr>
            <w:tcW w:w="1666" w:type="pct"/>
            <w:noWrap/>
            <w:hideMark/>
          </w:tcPr>
          <w:p w14:paraId="17836C2D" w14:textId="77777777" w:rsidR="00F95B1D" w:rsidRPr="00F95B1D" w:rsidRDefault="00F95B1D" w:rsidP="00F95B1D">
            <w:pPr>
              <w:spacing w:after="0"/>
              <w:ind w:left="159" w:right="113" w:hanging="159"/>
              <w:jc w:val="left"/>
            </w:pPr>
            <w:r w:rsidRPr="00F95B1D">
              <w:t>Little Blessings Brewing Flinders Haze</w:t>
            </w:r>
          </w:p>
        </w:tc>
        <w:tc>
          <w:tcPr>
            <w:tcW w:w="454" w:type="pct"/>
            <w:noWrap/>
            <w:hideMark/>
          </w:tcPr>
          <w:p w14:paraId="27D9C6A0" w14:textId="77777777" w:rsidR="00F95B1D" w:rsidRPr="00F95B1D" w:rsidRDefault="00F95B1D" w:rsidP="00F95B1D">
            <w:pPr>
              <w:spacing w:after="0"/>
              <w:ind w:right="170"/>
              <w:jc w:val="right"/>
            </w:pPr>
            <w:r w:rsidRPr="00F95B1D">
              <w:t>375ml</w:t>
            </w:r>
          </w:p>
        </w:tc>
        <w:tc>
          <w:tcPr>
            <w:tcW w:w="682" w:type="pct"/>
            <w:noWrap/>
            <w:hideMark/>
          </w:tcPr>
          <w:p w14:paraId="68A5BE84" w14:textId="77777777" w:rsidR="00F95B1D" w:rsidRPr="00F95B1D" w:rsidRDefault="00F95B1D" w:rsidP="00F95B1D">
            <w:pPr>
              <w:spacing w:after="0"/>
              <w:jc w:val="left"/>
            </w:pPr>
            <w:r w:rsidRPr="00F95B1D">
              <w:t>Aluminium</w:t>
            </w:r>
          </w:p>
        </w:tc>
        <w:tc>
          <w:tcPr>
            <w:tcW w:w="1438" w:type="pct"/>
            <w:noWrap/>
            <w:hideMark/>
          </w:tcPr>
          <w:p w14:paraId="398AB85A"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19CF2BD7" w14:textId="77777777" w:rsidR="00F95B1D" w:rsidRPr="00F95B1D" w:rsidRDefault="00F95B1D" w:rsidP="00F95B1D">
            <w:pPr>
              <w:spacing w:after="0"/>
              <w:jc w:val="left"/>
            </w:pPr>
            <w:r w:rsidRPr="00F95B1D">
              <w:t>Marine Stores Ltd</w:t>
            </w:r>
          </w:p>
        </w:tc>
      </w:tr>
      <w:tr w:rsidR="00F95B1D" w:rsidRPr="00F95B1D" w14:paraId="0E96F46A" w14:textId="77777777" w:rsidTr="006F3096">
        <w:trPr>
          <w:trHeight w:val="20"/>
          <w:jc w:val="center"/>
        </w:trPr>
        <w:tc>
          <w:tcPr>
            <w:tcW w:w="1666" w:type="pct"/>
            <w:noWrap/>
            <w:hideMark/>
          </w:tcPr>
          <w:p w14:paraId="722B5760" w14:textId="77777777" w:rsidR="00F95B1D" w:rsidRPr="00F95B1D" w:rsidRDefault="00F95B1D" w:rsidP="00F95B1D">
            <w:pPr>
              <w:spacing w:after="0"/>
              <w:ind w:left="159" w:right="113" w:hanging="159"/>
              <w:jc w:val="left"/>
            </w:pPr>
            <w:r w:rsidRPr="00F95B1D">
              <w:t>Little Blessings Brewing Laura Lager</w:t>
            </w:r>
          </w:p>
        </w:tc>
        <w:tc>
          <w:tcPr>
            <w:tcW w:w="454" w:type="pct"/>
            <w:noWrap/>
            <w:hideMark/>
          </w:tcPr>
          <w:p w14:paraId="03C3E4FB" w14:textId="77777777" w:rsidR="00F95B1D" w:rsidRPr="00F95B1D" w:rsidRDefault="00F95B1D" w:rsidP="00F95B1D">
            <w:pPr>
              <w:spacing w:after="0"/>
              <w:ind w:right="170"/>
              <w:jc w:val="right"/>
            </w:pPr>
            <w:r w:rsidRPr="00F95B1D">
              <w:t>375ml</w:t>
            </w:r>
          </w:p>
        </w:tc>
        <w:tc>
          <w:tcPr>
            <w:tcW w:w="682" w:type="pct"/>
            <w:noWrap/>
            <w:hideMark/>
          </w:tcPr>
          <w:p w14:paraId="0D342244" w14:textId="77777777" w:rsidR="00F95B1D" w:rsidRPr="00F95B1D" w:rsidRDefault="00F95B1D" w:rsidP="00F95B1D">
            <w:pPr>
              <w:spacing w:after="0"/>
              <w:jc w:val="left"/>
            </w:pPr>
            <w:r w:rsidRPr="00F95B1D">
              <w:t>Aluminium</w:t>
            </w:r>
          </w:p>
        </w:tc>
        <w:tc>
          <w:tcPr>
            <w:tcW w:w="1438" w:type="pct"/>
            <w:noWrap/>
            <w:hideMark/>
          </w:tcPr>
          <w:p w14:paraId="24133D35"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111FDE11" w14:textId="77777777" w:rsidR="00F95B1D" w:rsidRPr="00F95B1D" w:rsidRDefault="00F95B1D" w:rsidP="00F95B1D">
            <w:pPr>
              <w:spacing w:after="0"/>
              <w:jc w:val="left"/>
            </w:pPr>
            <w:r w:rsidRPr="00F95B1D">
              <w:t>Marine Stores Ltd</w:t>
            </w:r>
          </w:p>
        </w:tc>
      </w:tr>
      <w:tr w:rsidR="00F95B1D" w:rsidRPr="00F95B1D" w14:paraId="4DE203FB" w14:textId="77777777" w:rsidTr="006F3096">
        <w:trPr>
          <w:trHeight w:val="20"/>
          <w:jc w:val="center"/>
        </w:trPr>
        <w:tc>
          <w:tcPr>
            <w:tcW w:w="1666" w:type="pct"/>
            <w:noWrap/>
            <w:hideMark/>
          </w:tcPr>
          <w:p w14:paraId="502B4FDD" w14:textId="77777777" w:rsidR="00F95B1D" w:rsidRPr="00F95B1D" w:rsidRDefault="00F95B1D" w:rsidP="00F95B1D">
            <w:pPr>
              <w:spacing w:after="0"/>
              <w:ind w:left="159" w:right="113" w:hanging="159"/>
              <w:jc w:val="left"/>
            </w:pPr>
            <w:r w:rsidRPr="00F95B1D">
              <w:t>Little Blessings Brewing Parish Pale Ale</w:t>
            </w:r>
          </w:p>
        </w:tc>
        <w:tc>
          <w:tcPr>
            <w:tcW w:w="454" w:type="pct"/>
            <w:noWrap/>
            <w:hideMark/>
          </w:tcPr>
          <w:p w14:paraId="28A3A475" w14:textId="77777777" w:rsidR="00F95B1D" w:rsidRPr="00F95B1D" w:rsidRDefault="00F95B1D" w:rsidP="00F95B1D">
            <w:pPr>
              <w:spacing w:after="0"/>
              <w:ind w:right="170"/>
              <w:jc w:val="right"/>
            </w:pPr>
            <w:r w:rsidRPr="00F95B1D">
              <w:t>375ml</w:t>
            </w:r>
          </w:p>
        </w:tc>
        <w:tc>
          <w:tcPr>
            <w:tcW w:w="682" w:type="pct"/>
            <w:noWrap/>
            <w:hideMark/>
          </w:tcPr>
          <w:p w14:paraId="28E8E7CF" w14:textId="77777777" w:rsidR="00F95B1D" w:rsidRPr="00F95B1D" w:rsidRDefault="00F95B1D" w:rsidP="00F95B1D">
            <w:pPr>
              <w:spacing w:after="0"/>
              <w:jc w:val="left"/>
            </w:pPr>
            <w:r w:rsidRPr="00F95B1D">
              <w:t>Aluminium</w:t>
            </w:r>
          </w:p>
        </w:tc>
        <w:tc>
          <w:tcPr>
            <w:tcW w:w="1438" w:type="pct"/>
            <w:noWrap/>
            <w:hideMark/>
          </w:tcPr>
          <w:p w14:paraId="0A11B8BC"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64E8B12D" w14:textId="77777777" w:rsidR="00F95B1D" w:rsidRPr="00F95B1D" w:rsidRDefault="00F95B1D" w:rsidP="00F95B1D">
            <w:pPr>
              <w:spacing w:after="0"/>
              <w:jc w:val="left"/>
            </w:pPr>
            <w:r w:rsidRPr="00F95B1D">
              <w:t>Marine Stores Ltd</w:t>
            </w:r>
          </w:p>
        </w:tc>
      </w:tr>
      <w:tr w:rsidR="00F95B1D" w:rsidRPr="00F95B1D" w14:paraId="3D59E97E" w14:textId="77777777" w:rsidTr="006F3096">
        <w:trPr>
          <w:trHeight w:val="20"/>
          <w:jc w:val="center"/>
        </w:trPr>
        <w:tc>
          <w:tcPr>
            <w:tcW w:w="1666" w:type="pct"/>
            <w:noWrap/>
            <w:hideMark/>
          </w:tcPr>
          <w:p w14:paraId="72BF9EF4" w14:textId="77777777" w:rsidR="00F95B1D" w:rsidRPr="00F95B1D" w:rsidRDefault="00F95B1D" w:rsidP="00F95B1D">
            <w:pPr>
              <w:spacing w:after="0"/>
              <w:ind w:left="159" w:right="113" w:hanging="159"/>
              <w:jc w:val="left"/>
            </w:pPr>
            <w:r w:rsidRPr="00F95B1D">
              <w:t>Little Blessings Brewing Rocky River Red</w:t>
            </w:r>
          </w:p>
        </w:tc>
        <w:tc>
          <w:tcPr>
            <w:tcW w:w="454" w:type="pct"/>
            <w:noWrap/>
            <w:hideMark/>
          </w:tcPr>
          <w:p w14:paraId="3C41F0A0" w14:textId="77777777" w:rsidR="00F95B1D" w:rsidRPr="00F95B1D" w:rsidRDefault="00F95B1D" w:rsidP="00F95B1D">
            <w:pPr>
              <w:spacing w:after="0"/>
              <w:ind w:right="170"/>
              <w:jc w:val="right"/>
            </w:pPr>
            <w:r w:rsidRPr="00F95B1D">
              <w:t>375ml</w:t>
            </w:r>
          </w:p>
        </w:tc>
        <w:tc>
          <w:tcPr>
            <w:tcW w:w="682" w:type="pct"/>
            <w:noWrap/>
            <w:hideMark/>
          </w:tcPr>
          <w:p w14:paraId="48B8F8E0" w14:textId="77777777" w:rsidR="00F95B1D" w:rsidRPr="00F95B1D" w:rsidRDefault="00F95B1D" w:rsidP="00F95B1D">
            <w:pPr>
              <w:spacing w:after="0"/>
              <w:jc w:val="left"/>
            </w:pPr>
            <w:r w:rsidRPr="00F95B1D">
              <w:t>Aluminium</w:t>
            </w:r>
          </w:p>
        </w:tc>
        <w:tc>
          <w:tcPr>
            <w:tcW w:w="1438" w:type="pct"/>
            <w:noWrap/>
            <w:hideMark/>
          </w:tcPr>
          <w:p w14:paraId="7B307F8A" w14:textId="77777777" w:rsidR="00F95B1D" w:rsidRPr="00F95B1D" w:rsidRDefault="00F95B1D" w:rsidP="00F95B1D">
            <w:pPr>
              <w:spacing w:after="0"/>
              <w:ind w:left="159" w:right="113" w:hanging="159"/>
              <w:jc w:val="left"/>
            </w:pPr>
            <w:r w:rsidRPr="00F95B1D">
              <w:t>Blessing Family Trust t/as Little Blessing Brewing</w:t>
            </w:r>
          </w:p>
        </w:tc>
        <w:tc>
          <w:tcPr>
            <w:tcW w:w="760" w:type="pct"/>
            <w:noWrap/>
            <w:hideMark/>
          </w:tcPr>
          <w:p w14:paraId="0E99CCFE" w14:textId="77777777" w:rsidR="00F95B1D" w:rsidRPr="00F95B1D" w:rsidRDefault="00F95B1D" w:rsidP="00F95B1D">
            <w:pPr>
              <w:spacing w:after="0"/>
              <w:jc w:val="left"/>
            </w:pPr>
            <w:r w:rsidRPr="00F95B1D">
              <w:t>Marine Stores Ltd</w:t>
            </w:r>
          </w:p>
        </w:tc>
      </w:tr>
      <w:tr w:rsidR="00F95B1D" w:rsidRPr="00F95B1D" w14:paraId="6EAF7613" w14:textId="77777777" w:rsidTr="006F3096">
        <w:trPr>
          <w:trHeight w:val="20"/>
          <w:jc w:val="center"/>
        </w:trPr>
        <w:tc>
          <w:tcPr>
            <w:tcW w:w="1666" w:type="pct"/>
            <w:noWrap/>
            <w:hideMark/>
          </w:tcPr>
          <w:p w14:paraId="3D5F499C" w14:textId="77777777" w:rsidR="00F95B1D" w:rsidRPr="00F95B1D" w:rsidRDefault="00F95B1D" w:rsidP="00F95B1D">
            <w:pPr>
              <w:spacing w:after="0"/>
              <w:ind w:left="159" w:right="113" w:hanging="159"/>
              <w:jc w:val="left"/>
            </w:pPr>
            <w:r w:rsidRPr="00F95B1D">
              <w:t>Booch Brothers Jun Tea Probiotic Drink Pear &amp; Coconut Lightly Sparkling</w:t>
            </w:r>
          </w:p>
        </w:tc>
        <w:tc>
          <w:tcPr>
            <w:tcW w:w="454" w:type="pct"/>
            <w:noWrap/>
            <w:hideMark/>
          </w:tcPr>
          <w:p w14:paraId="0B97C06A" w14:textId="77777777" w:rsidR="00F95B1D" w:rsidRPr="00F95B1D" w:rsidRDefault="00F95B1D" w:rsidP="00F95B1D">
            <w:pPr>
              <w:spacing w:after="0"/>
              <w:ind w:right="170"/>
              <w:jc w:val="right"/>
            </w:pPr>
            <w:r w:rsidRPr="00F95B1D">
              <w:t>330ml</w:t>
            </w:r>
          </w:p>
        </w:tc>
        <w:tc>
          <w:tcPr>
            <w:tcW w:w="682" w:type="pct"/>
            <w:noWrap/>
            <w:hideMark/>
          </w:tcPr>
          <w:p w14:paraId="57BD54B5" w14:textId="77777777" w:rsidR="00F95B1D" w:rsidRPr="00F95B1D" w:rsidRDefault="00F95B1D" w:rsidP="00F95B1D">
            <w:pPr>
              <w:spacing w:after="0"/>
              <w:jc w:val="left"/>
            </w:pPr>
            <w:r w:rsidRPr="00F95B1D">
              <w:t>Glass</w:t>
            </w:r>
          </w:p>
        </w:tc>
        <w:tc>
          <w:tcPr>
            <w:tcW w:w="1438" w:type="pct"/>
            <w:noWrap/>
            <w:hideMark/>
          </w:tcPr>
          <w:p w14:paraId="1567986C" w14:textId="77777777" w:rsidR="00F95B1D" w:rsidRPr="00F95B1D" w:rsidRDefault="00F95B1D" w:rsidP="00F95B1D">
            <w:pPr>
              <w:spacing w:after="0"/>
              <w:ind w:left="159" w:right="113" w:hanging="159"/>
              <w:jc w:val="left"/>
            </w:pPr>
            <w:r w:rsidRPr="00F95B1D">
              <w:t>Booch Brothers Pty Ltd</w:t>
            </w:r>
          </w:p>
        </w:tc>
        <w:tc>
          <w:tcPr>
            <w:tcW w:w="760" w:type="pct"/>
            <w:noWrap/>
            <w:hideMark/>
          </w:tcPr>
          <w:p w14:paraId="424F1398" w14:textId="77777777" w:rsidR="00F95B1D" w:rsidRPr="00F95B1D" w:rsidRDefault="00F95B1D" w:rsidP="00F95B1D">
            <w:pPr>
              <w:spacing w:after="0"/>
              <w:jc w:val="left"/>
            </w:pPr>
            <w:r w:rsidRPr="00F95B1D">
              <w:t>Statewide Recycling</w:t>
            </w:r>
          </w:p>
        </w:tc>
      </w:tr>
      <w:tr w:rsidR="00F95B1D" w:rsidRPr="00F95B1D" w14:paraId="671C0B60" w14:textId="77777777" w:rsidTr="006F3096">
        <w:trPr>
          <w:trHeight w:val="20"/>
          <w:jc w:val="center"/>
        </w:trPr>
        <w:tc>
          <w:tcPr>
            <w:tcW w:w="1666" w:type="pct"/>
            <w:noWrap/>
            <w:hideMark/>
          </w:tcPr>
          <w:p w14:paraId="5C519828" w14:textId="77777777" w:rsidR="00F95B1D" w:rsidRPr="00F95B1D" w:rsidRDefault="00F95B1D" w:rsidP="00F95B1D">
            <w:pPr>
              <w:spacing w:after="0"/>
              <w:ind w:left="159" w:right="113" w:hanging="159"/>
              <w:jc w:val="left"/>
            </w:pPr>
            <w:r w:rsidRPr="00F95B1D">
              <w:t>Waterbox Spring Water</w:t>
            </w:r>
          </w:p>
        </w:tc>
        <w:tc>
          <w:tcPr>
            <w:tcW w:w="454" w:type="pct"/>
            <w:noWrap/>
            <w:hideMark/>
          </w:tcPr>
          <w:p w14:paraId="41472E0B" w14:textId="77777777" w:rsidR="00F95B1D" w:rsidRPr="00F95B1D" w:rsidRDefault="00F95B1D" w:rsidP="00F95B1D">
            <w:pPr>
              <w:spacing w:after="0"/>
              <w:ind w:right="170"/>
              <w:jc w:val="right"/>
            </w:pPr>
            <w:r w:rsidRPr="00F95B1D">
              <w:t>330ml</w:t>
            </w:r>
          </w:p>
        </w:tc>
        <w:tc>
          <w:tcPr>
            <w:tcW w:w="682" w:type="pct"/>
            <w:noWrap/>
            <w:hideMark/>
          </w:tcPr>
          <w:p w14:paraId="62BE2AF8" w14:textId="77777777" w:rsidR="00F95B1D" w:rsidRPr="00F95B1D" w:rsidRDefault="00F95B1D" w:rsidP="00F95B1D">
            <w:pPr>
              <w:spacing w:after="0"/>
              <w:jc w:val="left"/>
            </w:pPr>
            <w:r w:rsidRPr="00F95B1D">
              <w:t>LPB—Aseptic</w:t>
            </w:r>
          </w:p>
        </w:tc>
        <w:tc>
          <w:tcPr>
            <w:tcW w:w="1438" w:type="pct"/>
            <w:noWrap/>
            <w:hideMark/>
          </w:tcPr>
          <w:p w14:paraId="3483572B" w14:textId="77777777" w:rsidR="00F95B1D" w:rsidRPr="00F95B1D" w:rsidRDefault="00F95B1D" w:rsidP="00F95B1D">
            <w:pPr>
              <w:spacing w:after="0"/>
              <w:ind w:left="159" w:right="113" w:hanging="159"/>
              <w:jc w:val="left"/>
            </w:pPr>
            <w:r w:rsidRPr="00F95B1D">
              <w:t>Boxed Beverage Company Pty Ltd</w:t>
            </w:r>
          </w:p>
        </w:tc>
        <w:tc>
          <w:tcPr>
            <w:tcW w:w="760" w:type="pct"/>
            <w:noWrap/>
            <w:hideMark/>
          </w:tcPr>
          <w:p w14:paraId="2DB3D5C1" w14:textId="77777777" w:rsidR="00F95B1D" w:rsidRPr="00F95B1D" w:rsidRDefault="00F95B1D" w:rsidP="00F95B1D">
            <w:pPr>
              <w:spacing w:after="0"/>
              <w:jc w:val="left"/>
            </w:pPr>
            <w:r w:rsidRPr="00F95B1D">
              <w:t>Statewide Recycling</w:t>
            </w:r>
          </w:p>
        </w:tc>
      </w:tr>
      <w:tr w:rsidR="00F95B1D" w:rsidRPr="00F95B1D" w14:paraId="5C28DD3B" w14:textId="77777777" w:rsidTr="006F3096">
        <w:trPr>
          <w:trHeight w:val="20"/>
          <w:jc w:val="center"/>
        </w:trPr>
        <w:tc>
          <w:tcPr>
            <w:tcW w:w="1666" w:type="pct"/>
            <w:noWrap/>
            <w:hideMark/>
          </w:tcPr>
          <w:p w14:paraId="39ED5FE8" w14:textId="77777777" w:rsidR="00F95B1D" w:rsidRPr="00F95B1D" w:rsidRDefault="00F95B1D" w:rsidP="00F95B1D">
            <w:pPr>
              <w:spacing w:after="0"/>
              <w:ind w:left="159" w:right="113" w:hanging="159"/>
              <w:jc w:val="left"/>
            </w:pPr>
            <w:r w:rsidRPr="00F95B1D">
              <w:t xml:space="preserve">Breheny Bros Breweries Queensland </w:t>
            </w:r>
            <w:r w:rsidRPr="00F95B1D">
              <w:br/>
              <w:t>Bitter Ale Mid</w:t>
            </w:r>
          </w:p>
        </w:tc>
        <w:tc>
          <w:tcPr>
            <w:tcW w:w="454" w:type="pct"/>
            <w:noWrap/>
            <w:hideMark/>
          </w:tcPr>
          <w:p w14:paraId="62850EB0" w14:textId="77777777" w:rsidR="00F95B1D" w:rsidRPr="00F95B1D" w:rsidRDefault="00F95B1D" w:rsidP="00F95B1D">
            <w:pPr>
              <w:spacing w:after="0"/>
              <w:ind w:right="170"/>
              <w:jc w:val="right"/>
            </w:pPr>
            <w:r w:rsidRPr="00F95B1D">
              <w:t>355ml</w:t>
            </w:r>
          </w:p>
        </w:tc>
        <w:tc>
          <w:tcPr>
            <w:tcW w:w="682" w:type="pct"/>
            <w:noWrap/>
            <w:hideMark/>
          </w:tcPr>
          <w:p w14:paraId="259153C0" w14:textId="77777777" w:rsidR="00F95B1D" w:rsidRPr="00F95B1D" w:rsidRDefault="00F95B1D" w:rsidP="00F95B1D">
            <w:pPr>
              <w:spacing w:after="0"/>
              <w:jc w:val="left"/>
            </w:pPr>
            <w:r w:rsidRPr="00F95B1D">
              <w:t>Aluminium</w:t>
            </w:r>
          </w:p>
        </w:tc>
        <w:tc>
          <w:tcPr>
            <w:tcW w:w="1438" w:type="pct"/>
            <w:noWrap/>
            <w:hideMark/>
          </w:tcPr>
          <w:p w14:paraId="5346B01C" w14:textId="77777777" w:rsidR="00F95B1D" w:rsidRPr="00F95B1D" w:rsidRDefault="00F95B1D" w:rsidP="00F95B1D">
            <w:pPr>
              <w:spacing w:after="0"/>
              <w:ind w:left="159" w:right="113" w:hanging="159"/>
              <w:jc w:val="left"/>
            </w:pPr>
            <w:r w:rsidRPr="00F95B1D">
              <w:t>Breheny Bros Breweries Pty Ltd</w:t>
            </w:r>
          </w:p>
        </w:tc>
        <w:tc>
          <w:tcPr>
            <w:tcW w:w="760" w:type="pct"/>
            <w:noWrap/>
            <w:hideMark/>
          </w:tcPr>
          <w:p w14:paraId="59DF0753" w14:textId="77777777" w:rsidR="00F95B1D" w:rsidRPr="00F95B1D" w:rsidRDefault="00F95B1D" w:rsidP="00F95B1D">
            <w:pPr>
              <w:spacing w:after="0"/>
              <w:jc w:val="left"/>
            </w:pPr>
            <w:r w:rsidRPr="00F95B1D">
              <w:t>Statewide Recycling</w:t>
            </w:r>
          </w:p>
        </w:tc>
      </w:tr>
      <w:tr w:rsidR="00F95B1D" w:rsidRPr="00F95B1D" w14:paraId="4BBEC60A" w14:textId="77777777" w:rsidTr="006F3096">
        <w:trPr>
          <w:trHeight w:val="20"/>
          <w:jc w:val="center"/>
        </w:trPr>
        <w:tc>
          <w:tcPr>
            <w:tcW w:w="1666" w:type="pct"/>
            <w:noWrap/>
            <w:hideMark/>
          </w:tcPr>
          <w:p w14:paraId="26BC17B9" w14:textId="77777777" w:rsidR="00F95B1D" w:rsidRPr="00F95B1D" w:rsidRDefault="00F95B1D" w:rsidP="00F95B1D">
            <w:pPr>
              <w:spacing w:after="0"/>
              <w:ind w:left="159" w:right="113" w:hanging="159"/>
              <w:jc w:val="left"/>
            </w:pPr>
            <w:r w:rsidRPr="00F95B1D">
              <w:t>Breheny Bros Breweries Superior Stout</w:t>
            </w:r>
          </w:p>
        </w:tc>
        <w:tc>
          <w:tcPr>
            <w:tcW w:w="454" w:type="pct"/>
            <w:noWrap/>
            <w:hideMark/>
          </w:tcPr>
          <w:p w14:paraId="18E6CE47" w14:textId="77777777" w:rsidR="00F95B1D" w:rsidRPr="00F95B1D" w:rsidRDefault="00F95B1D" w:rsidP="00F95B1D">
            <w:pPr>
              <w:spacing w:after="0"/>
              <w:ind w:right="170"/>
              <w:jc w:val="right"/>
            </w:pPr>
            <w:r w:rsidRPr="00F95B1D">
              <w:t>355ml</w:t>
            </w:r>
          </w:p>
        </w:tc>
        <w:tc>
          <w:tcPr>
            <w:tcW w:w="682" w:type="pct"/>
            <w:noWrap/>
            <w:hideMark/>
          </w:tcPr>
          <w:p w14:paraId="69844ADD" w14:textId="77777777" w:rsidR="00F95B1D" w:rsidRPr="00F95B1D" w:rsidRDefault="00F95B1D" w:rsidP="00F95B1D">
            <w:pPr>
              <w:spacing w:after="0"/>
              <w:jc w:val="left"/>
            </w:pPr>
            <w:r w:rsidRPr="00F95B1D">
              <w:t>Aluminium</w:t>
            </w:r>
          </w:p>
        </w:tc>
        <w:tc>
          <w:tcPr>
            <w:tcW w:w="1438" w:type="pct"/>
            <w:noWrap/>
            <w:hideMark/>
          </w:tcPr>
          <w:p w14:paraId="1338EEA8" w14:textId="77777777" w:rsidR="00F95B1D" w:rsidRPr="00F95B1D" w:rsidRDefault="00F95B1D" w:rsidP="00F95B1D">
            <w:pPr>
              <w:spacing w:after="0"/>
              <w:ind w:left="159" w:right="113" w:hanging="159"/>
              <w:jc w:val="left"/>
            </w:pPr>
            <w:r w:rsidRPr="00F95B1D">
              <w:t>Breheny Bros Breweries Pty Ltd</w:t>
            </w:r>
          </w:p>
        </w:tc>
        <w:tc>
          <w:tcPr>
            <w:tcW w:w="760" w:type="pct"/>
            <w:noWrap/>
            <w:hideMark/>
          </w:tcPr>
          <w:p w14:paraId="0A286BDD" w14:textId="77777777" w:rsidR="00F95B1D" w:rsidRPr="00F95B1D" w:rsidRDefault="00F95B1D" w:rsidP="00F95B1D">
            <w:pPr>
              <w:spacing w:after="0"/>
              <w:jc w:val="left"/>
            </w:pPr>
            <w:r w:rsidRPr="00F95B1D">
              <w:t>Statewide Recycling</w:t>
            </w:r>
          </w:p>
        </w:tc>
      </w:tr>
      <w:tr w:rsidR="00F95B1D" w:rsidRPr="00F95B1D" w14:paraId="48B1375B" w14:textId="77777777" w:rsidTr="006F3096">
        <w:trPr>
          <w:trHeight w:val="20"/>
          <w:jc w:val="center"/>
        </w:trPr>
        <w:tc>
          <w:tcPr>
            <w:tcW w:w="1666" w:type="pct"/>
            <w:noWrap/>
            <w:hideMark/>
          </w:tcPr>
          <w:p w14:paraId="70C055C8" w14:textId="77777777" w:rsidR="00F95B1D" w:rsidRPr="00F95B1D" w:rsidRDefault="00F95B1D" w:rsidP="00F95B1D">
            <w:pPr>
              <w:spacing w:after="0"/>
              <w:ind w:left="159" w:right="113" w:hanging="159"/>
              <w:jc w:val="left"/>
              <w:rPr>
                <w:spacing w:val="-2"/>
              </w:rPr>
            </w:pPr>
            <w:r w:rsidRPr="00F95B1D">
              <w:rPr>
                <w:spacing w:val="-2"/>
              </w:rPr>
              <w:t>Breheny Bros Breweries Wild Dog Pale Ale</w:t>
            </w:r>
          </w:p>
        </w:tc>
        <w:tc>
          <w:tcPr>
            <w:tcW w:w="454" w:type="pct"/>
            <w:noWrap/>
            <w:hideMark/>
          </w:tcPr>
          <w:p w14:paraId="1DA7C5EE" w14:textId="77777777" w:rsidR="00F95B1D" w:rsidRPr="00F95B1D" w:rsidRDefault="00F95B1D" w:rsidP="00F95B1D">
            <w:pPr>
              <w:spacing w:after="0"/>
              <w:ind w:right="170"/>
              <w:jc w:val="right"/>
            </w:pPr>
            <w:r w:rsidRPr="00F95B1D">
              <w:t>355ml</w:t>
            </w:r>
          </w:p>
        </w:tc>
        <w:tc>
          <w:tcPr>
            <w:tcW w:w="682" w:type="pct"/>
            <w:noWrap/>
            <w:hideMark/>
          </w:tcPr>
          <w:p w14:paraId="48610112" w14:textId="77777777" w:rsidR="00F95B1D" w:rsidRPr="00F95B1D" w:rsidRDefault="00F95B1D" w:rsidP="00F95B1D">
            <w:pPr>
              <w:spacing w:after="0"/>
              <w:jc w:val="left"/>
            </w:pPr>
            <w:r w:rsidRPr="00F95B1D">
              <w:t>Aluminium</w:t>
            </w:r>
          </w:p>
        </w:tc>
        <w:tc>
          <w:tcPr>
            <w:tcW w:w="1438" w:type="pct"/>
            <w:noWrap/>
            <w:hideMark/>
          </w:tcPr>
          <w:p w14:paraId="4C72DF90" w14:textId="77777777" w:rsidR="00F95B1D" w:rsidRPr="00F95B1D" w:rsidRDefault="00F95B1D" w:rsidP="00F95B1D">
            <w:pPr>
              <w:spacing w:after="0"/>
              <w:ind w:left="159" w:right="113" w:hanging="159"/>
              <w:jc w:val="left"/>
            </w:pPr>
            <w:r w:rsidRPr="00F95B1D">
              <w:t>Breheny Bros Breweries Pty Ltd</w:t>
            </w:r>
          </w:p>
        </w:tc>
        <w:tc>
          <w:tcPr>
            <w:tcW w:w="760" w:type="pct"/>
            <w:noWrap/>
            <w:hideMark/>
          </w:tcPr>
          <w:p w14:paraId="6DF770D9" w14:textId="77777777" w:rsidR="00F95B1D" w:rsidRPr="00F95B1D" w:rsidRDefault="00F95B1D" w:rsidP="00F95B1D">
            <w:pPr>
              <w:spacing w:after="0"/>
              <w:jc w:val="left"/>
            </w:pPr>
            <w:r w:rsidRPr="00F95B1D">
              <w:t>Statewide Recycling</w:t>
            </w:r>
          </w:p>
        </w:tc>
      </w:tr>
      <w:tr w:rsidR="00F95B1D" w:rsidRPr="00F95B1D" w14:paraId="723550B9" w14:textId="77777777" w:rsidTr="006F3096">
        <w:trPr>
          <w:trHeight w:val="20"/>
          <w:jc w:val="center"/>
        </w:trPr>
        <w:tc>
          <w:tcPr>
            <w:tcW w:w="1666" w:type="pct"/>
            <w:noWrap/>
            <w:hideMark/>
          </w:tcPr>
          <w:p w14:paraId="51A58815" w14:textId="77777777" w:rsidR="00F95B1D" w:rsidRPr="00F95B1D" w:rsidRDefault="00F95B1D" w:rsidP="00F95B1D">
            <w:pPr>
              <w:spacing w:after="0"/>
              <w:ind w:left="159" w:right="113" w:hanging="159"/>
              <w:jc w:val="left"/>
              <w:rPr>
                <w:spacing w:val="-2"/>
              </w:rPr>
            </w:pPr>
            <w:r w:rsidRPr="00F95B1D">
              <w:rPr>
                <w:spacing w:val="-2"/>
              </w:rPr>
              <w:t>BrewDog Extra Crisp Super Dry Light Lager</w:t>
            </w:r>
          </w:p>
        </w:tc>
        <w:tc>
          <w:tcPr>
            <w:tcW w:w="454" w:type="pct"/>
            <w:noWrap/>
            <w:hideMark/>
          </w:tcPr>
          <w:p w14:paraId="5662684B" w14:textId="77777777" w:rsidR="00F95B1D" w:rsidRPr="00F95B1D" w:rsidRDefault="00F95B1D" w:rsidP="00F95B1D">
            <w:pPr>
              <w:spacing w:after="0"/>
              <w:ind w:right="170"/>
              <w:jc w:val="right"/>
            </w:pPr>
            <w:r w:rsidRPr="00F95B1D">
              <w:t>375ml</w:t>
            </w:r>
          </w:p>
        </w:tc>
        <w:tc>
          <w:tcPr>
            <w:tcW w:w="682" w:type="pct"/>
            <w:noWrap/>
            <w:hideMark/>
          </w:tcPr>
          <w:p w14:paraId="1847D6D9" w14:textId="77777777" w:rsidR="00F95B1D" w:rsidRPr="00F95B1D" w:rsidRDefault="00F95B1D" w:rsidP="00F95B1D">
            <w:pPr>
              <w:spacing w:after="0"/>
              <w:jc w:val="left"/>
            </w:pPr>
            <w:r w:rsidRPr="00F95B1D">
              <w:t>Aluminium</w:t>
            </w:r>
          </w:p>
        </w:tc>
        <w:tc>
          <w:tcPr>
            <w:tcW w:w="1438" w:type="pct"/>
            <w:noWrap/>
            <w:hideMark/>
          </w:tcPr>
          <w:p w14:paraId="1709EEE5"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731E732C" w14:textId="77777777" w:rsidR="00F95B1D" w:rsidRPr="00F95B1D" w:rsidRDefault="00F95B1D" w:rsidP="00F95B1D">
            <w:pPr>
              <w:spacing w:after="0"/>
              <w:jc w:val="left"/>
            </w:pPr>
            <w:r w:rsidRPr="00F95B1D">
              <w:t>Statewide Recycling</w:t>
            </w:r>
          </w:p>
        </w:tc>
      </w:tr>
      <w:tr w:rsidR="00F95B1D" w:rsidRPr="00F95B1D" w14:paraId="6F89CFBC" w14:textId="77777777" w:rsidTr="006F3096">
        <w:trPr>
          <w:trHeight w:val="20"/>
          <w:jc w:val="center"/>
        </w:trPr>
        <w:tc>
          <w:tcPr>
            <w:tcW w:w="1666" w:type="pct"/>
            <w:noWrap/>
            <w:hideMark/>
          </w:tcPr>
          <w:p w14:paraId="0266BF39" w14:textId="77777777" w:rsidR="00F95B1D" w:rsidRPr="00F95B1D" w:rsidRDefault="00F95B1D" w:rsidP="00F95B1D">
            <w:pPr>
              <w:spacing w:after="0"/>
              <w:ind w:left="159" w:right="113" w:hanging="159"/>
              <w:jc w:val="left"/>
            </w:pPr>
            <w:r w:rsidRPr="00F95B1D">
              <w:t>BrewDog Valley Draught</w:t>
            </w:r>
          </w:p>
        </w:tc>
        <w:tc>
          <w:tcPr>
            <w:tcW w:w="454" w:type="pct"/>
            <w:noWrap/>
            <w:hideMark/>
          </w:tcPr>
          <w:p w14:paraId="3AC2A47B" w14:textId="77777777" w:rsidR="00F95B1D" w:rsidRPr="00F95B1D" w:rsidRDefault="00F95B1D" w:rsidP="00F95B1D">
            <w:pPr>
              <w:spacing w:after="0"/>
              <w:ind w:right="170"/>
              <w:jc w:val="right"/>
            </w:pPr>
            <w:r w:rsidRPr="00F95B1D">
              <w:t>375ml</w:t>
            </w:r>
          </w:p>
        </w:tc>
        <w:tc>
          <w:tcPr>
            <w:tcW w:w="682" w:type="pct"/>
            <w:noWrap/>
            <w:hideMark/>
          </w:tcPr>
          <w:p w14:paraId="582CD40F" w14:textId="77777777" w:rsidR="00F95B1D" w:rsidRPr="00F95B1D" w:rsidRDefault="00F95B1D" w:rsidP="00F95B1D">
            <w:pPr>
              <w:spacing w:after="0"/>
              <w:jc w:val="left"/>
            </w:pPr>
            <w:r w:rsidRPr="00F95B1D">
              <w:t>Aluminium</w:t>
            </w:r>
          </w:p>
        </w:tc>
        <w:tc>
          <w:tcPr>
            <w:tcW w:w="1438" w:type="pct"/>
            <w:noWrap/>
            <w:hideMark/>
          </w:tcPr>
          <w:p w14:paraId="4AD017F8"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2C345ABD" w14:textId="77777777" w:rsidR="00F95B1D" w:rsidRPr="00F95B1D" w:rsidRDefault="00F95B1D" w:rsidP="00F95B1D">
            <w:pPr>
              <w:spacing w:after="0"/>
              <w:jc w:val="left"/>
            </w:pPr>
            <w:r w:rsidRPr="00F95B1D">
              <w:t>Statewide Recycling</w:t>
            </w:r>
          </w:p>
        </w:tc>
      </w:tr>
      <w:tr w:rsidR="00F95B1D" w:rsidRPr="00F95B1D" w14:paraId="7D3ABBAF" w14:textId="77777777" w:rsidTr="006F3096">
        <w:trPr>
          <w:trHeight w:val="20"/>
          <w:jc w:val="center"/>
        </w:trPr>
        <w:tc>
          <w:tcPr>
            <w:tcW w:w="1666" w:type="pct"/>
            <w:noWrap/>
            <w:hideMark/>
          </w:tcPr>
          <w:p w14:paraId="14F35FA7" w14:textId="77777777" w:rsidR="00F95B1D" w:rsidRPr="00F95B1D" w:rsidRDefault="00F95B1D" w:rsidP="00F95B1D">
            <w:pPr>
              <w:spacing w:after="0"/>
              <w:ind w:left="159" w:right="113" w:hanging="159"/>
              <w:jc w:val="left"/>
            </w:pPr>
            <w:r w:rsidRPr="00F95B1D">
              <w:t>Brewdog Alcohol Free Nanny State IPA</w:t>
            </w:r>
          </w:p>
        </w:tc>
        <w:tc>
          <w:tcPr>
            <w:tcW w:w="454" w:type="pct"/>
            <w:noWrap/>
            <w:hideMark/>
          </w:tcPr>
          <w:p w14:paraId="57A942FD" w14:textId="77777777" w:rsidR="00F95B1D" w:rsidRPr="00F95B1D" w:rsidRDefault="00F95B1D" w:rsidP="00F95B1D">
            <w:pPr>
              <w:spacing w:after="0"/>
              <w:ind w:right="170"/>
              <w:jc w:val="right"/>
            </w:pPr>
            <w:r w:rsidRPr="00F95B1D">
              <w:t>375ml</w:t>
            </w:r>
          </w:p>
        </w:tc>
        <w:tc>
          <w:tcPr>
            <w:tcW w:w="682" w:type="pct"/>
            <w:noWrap/>
            <w:hideMark/>
          </w:tcPr>
          <w:p w14:paraId="137BBC07" w14:textId="77777777" w:rsidR="00F95B1D" w:rsidRPr="00F95B1D" w:rsidRDefault="00F95B1D" w:rsidP="00F95B1D">
            <w:pPr>
              <w:spacing w:after="0"/>
              <w:jc w:val="left"/>
            </w:pPr>
            <w:r w:rsidRPr="00F95B1D">
              <w:t>Aluminium</w:t>
            </w:r>
          </w:p>
        </w:tc>
        <w:tc>
          <w:tcPr>
            <w:tcW w:w="1438" w:type="pct"/>
            <w:noWrap/>
            <w:hideMark/>
          </w:tcPr>
          <w:p w14:paraId="0CE92366"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66FFC523" w14:textId="77777777" w:rsidR="00F95B1D" w:rsidRPr="00F95B1D" w:rsidRDefault="00F95B1D" w:rsidP="00F95B1D">
            <w:pPr>
              <w:spacing w:after="0"/>
              <w:jc w:val="left"/>
            </w:pPr>
            <w:r w:rsidRPr="00F95B1D">
              <w:t>Statewide Recycling</w:t>
            </w:r>
          </w:p>
        </w:tc>
      </w:tr>
      <w:tr w:rsidR="00F95B1D" w:rsidRPr="00F95B1D" w14:paraId="05417047" w14:textId="77777777" w:rsidTr="006F3096">
        <w:trPr>
          <w:trHeight w:val="20"/>
          <w:jc w:val="center"/>
        </w:trPr>
        <w:tc>
          <w:tcPr>
            <w:tcW w:w="1666" w:type="pct"/>
            <w:noWrap/>
            <w:hideMark/>
          </w:tcPr>
          <w:p w14:paraId="513F1EF6" w14:textId="77777777" w:rsidR="00F95B1D" w:rsidRPr="00F95B1D" w:rsidRDefault="00F95B1D" w:rsidP="00F95B1D">
            <w:pPr>
              <w:spacing w:after="0"/>
              <w:ind w:left="159" w:right="113" w:hanging="159"/>
              <w:jc w:val="left"/>
            </w:pPr>
            <w:r w:rsidRPr="00F95B1D">
              <w:t>Brewdog Alcohol Free Punk AF Pale Ale</w:t>
            </w:r>
          </w:p>
        </w:tc>
        <w:tc>
          <w:tcPr>
            <w:tcW w:w="454" w:type="pct"/>
            <w:noWrap/>
            <w:hideMark/>
          </w:tcPr>
          <w:p w14:paraId="7D939CE7" w14:textId="77777777" w:rsidR="00F95B1D" w:rsidRPr="00F95B1D" w:rsidRDefault="00F95B1D" w:rsidP="00F95B1D">
            <w:pPr>
              <w:spacing w:after="0"/>
              <w:ind w:right="170"/>
              <w:jc w:val="right"/>
            </w:pPr>
            <w:r w:rsidRPr="00F95B1D">
              <w:t>375ml</w:t>
            </w:r>
          </w:p>
        </w:tc>
        <w:tc>
          <w:tcPr>
            <w:tcW w:w="682" w:type="pct"/>
            <w:noWrap/>
            <w:hideMark/>
          </w:tcPr>
          <w:p w14:paraId="22F74C72" w14:textId="77777777" w:rsidR="00F95B1D" w:rsidRPr="00F95B1D" w:rsidRDefault="00F95B1D" w:rsidP="00F95B1D">
            <w:pPr>
              <w:spacing w:after="0"/>
              <w:jc w:val="left"/>
            </w:pPr>
            <w:r w:rsidRPr="00F95B1D">
              <w:t>Aluminium</w:t>
            </w:r>
          </w:p>
        </w:tc>
        <w:tc>
          <w:tcPr>
            <w:tcW w:w="1438" w:type="pct"/>
            <w:noWrap/>
            <w:hideMark/>
          </w:tcPr>
          <w:p w14:paraId="043C7514"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1E643491" w14:textId="77777777" w:rsidR="00F95B1D" w:rsidRPr="00F95B1D" w:rsidRDefault="00F95B1D" w:rsidP="00F95B1D">
            <w:pPr>
              <w:spacing w:after="0"/>
              <w:jc w:val="left"/>
            </w:pPr>
            <w:r w:rsidRPr="00F95B1D">
              <w:t>Statewide Recycling</w:t>
            </w:r>
          </w:p>
        </w:tc>
      </w:tr>
      <w:tr w:rsidR="00F95B1D" w:rsidRPr="00F95B1D" w14:paraId="4ACC7C25" w14:textId="77777777" w:rsidTr="006F3096">
        <w:trPr>
          <w:trHeight w:val="20"/>
          <w:jc w:val="center"/>
        </w:trPr>
        <w:tc>
          <w:tcPr>
            <w:tcW w:w="1666" w:type="pct"/>
            <w:noWrap/>
            <w:hideMark/>
          </w:tcPr>
          <w:p w14:paraId="3A7CFFDA" w14:textId="77777777" w:rsidR="00F95B1D" w:rsidRPr="00F95B1D" w:rsidRDefault="00F95B1D" w:rsidP="00F95B1D">
            <w:pPr>
              <w:spacing w:after="0"/>
              <w:ind w:left="159" w:right="113" w:hanging="159"/>
              <w:jc w:val="left"/>
            </w:pPr>
            <w:r w:rsidRPr="00F95B1D">
              <w:t>Brewdog Cerveza Libre Salt &amp; Lime Lager</w:t>
            </w:r>
          </w:p>
        </w:tc>
        <w:tc>
          <w:tcPr>
            <w:tcW w:w="454" w:type="pct"/>
            <w:noWrap/>
            <w:hideMark/>
          </w:tcPr>
          <w:p w14:paraId="6870208A" w14:textId="77777777" w:rsidR="00F95B1D" w:rsidRPr="00F95B1D" w:rsidRDefault="00F95B1D" w:rsidP="00F95B1D">
            <w:pPr>
              <w:spacing w:after="0"/>
              <w:ind w:right="170"/>
              <w:jc w:val="right"/>
            </w:pPr>
            <w:r w:rsidRPr="00F95B1D">
              <w:t>375ml</w:t>
            </w:r>
          </w:p>
        </w:tc>
        <w:tc>
          <w:tcPr>
            <w:tcW w:w="682" w:type="pct"/>
            <w:noWrap/>
            <w:hideMark/>
          </w:tcPr>
          <w:p w14:paraId="309D3FE0" w14:textId="77777777" w:rsidR="00F95B1D" w:rsidRPr="00F95B1D" w:rsidRDefault="00F95B1D" w:rsidP="00F95B1D">
            <w:pPr>
              <w:spacing w:after="0"/>
              <w:jc w:val="left"/>
            </w:pPr>
            <w:r w:rsidRPr="00F95B1D">
              <w:t>Aluminium</w:t>
            </w:r>
          </w:p>
        </w:tc>
        <w:tc>
          <w:tcPr>
            <w:tcW w:w="1438" w:type="pct"/>
            <w:noWrap/>
            <w:hideMark/>
          </w:tcPr>
          <w:p w14:paraId="1BA843E0"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2140B780" w14:textId="77777777" w:rsidR="00F95B1D" w:rsidRPr="00F95B1D" w:rsidRDefault="00F95B1D" w:rsidP="00F95B1D">
            <w:pPr>
              <w:spacing w:after="0"/>
              <w:jc w:val="left"/>
            </w:pPr>
            <w:r w:rsidRPr="00F95B1D">
              <w:t>Statewide Recycling</w:t>
            </w:r>
          </w:p>
        </w:tc>
      </w:tr>
      <w:tr w:rsidR="00F95B1D" w:rsidRPr="00F95B1D" w14:paraId="0CED7CEB" w14:textId="77777777" w:rsidTr="006F3096">
        <w:trPr>
          <w:trHeight w:val="20"/>
          <w:jc w:val="center"/>
        </w:trPr>
        <w:tc>
          <w:tcPr>
            <w:tcW w:w="1666" w:type="pct"/>
            <w:noWrap/>
            <w:hideMark/>
          </w:tcPr>
          <w:p w14:paraId="21C37EB2" w14:textId="77777777" w:rsidR="00F95B1D" w:rsidRPr="00F95B1D" w:rsidRDefault="00F95B1D" w:rsidP="00F95B1D">
            <w:pPr>
              <w:spacing w:after="0"/>
              <w:ind w:left="159" w:right="113" w:hanging="159"/>
              <w:jc w:val="left"/>
            </w:pPr>
            <w:r w:rsidRPr="00F95B1D">
              <w:t>Brewdog Hoppy Christmas Festive IPA</w:t>
            </w:r>
          </w:p>
        </w:tc>
        <w:tc>
          <w:tcPr>
            <w:tcW w:w="454" w:type="pct"/>
            <w:noWrap/>
            <w:hideMark/>
          </w:tcPr>
          <w:p w14:paraId="63E031AD" w14:textId="77777777" w:rsidR="00F95B1D" w:rsidRPr="00F95B1D" w:rsidRDefault="00F95B1D" w:rsidP="00F95B1D">
            <w:pPr>
              <w:spacing w:after="0"/>
              <w:ind w:right="170"/>
              <w:jc w:val="right"/>
            </w:pPr>
            <w:r w:rsidRPr="00F95B1D">
              <w:t>375ml</w:t>
            </w:r>
          </w:p>
        </w:tc>
        <w:tc>
          <w:tcPr>
            <w:tcW w:w="682" w:type="pct"/>
            <w:noWrap/>
            <w:hideMark/>
          </w:tcPr>
          <w:p w14:paraId="2ADEB0D6" w14:textId="77777777" w:rsidR="00F95B1D" w:rsidRPr="00F95B1D" w:rsidRDefault="00F95B1D" w:rsidP="00F95B1D">
            <w:pPr>
              <w:spacing w:after="0"/>
              <w:jc w:val="left"/>
            </w:pPr>
            <w:r w:rsidRPr="00F95B1D">
              <w:t>Aluminium</w:t>
            </w:r>
          </w:p>
        </w:tc>
        <w:tc>
          <w:tcPr>
            <w:tcW w:w="1438" w:type="pct"/>
            <w:noWrap/>
            <w:hideMark/>
          </w:tcPr>
          <w:p w14:paraId="3C32C64D"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02EE5989" w14:textId="77777777" w:rsidR="00F95B1D" w:rsidRPr="00F95B1D" w:rsidRDefault="00F95B1D" w:rsidP="00F95B1D">
            <w:pPr>
              <w:spacing w:after="0"/>
              <w:jc w:val="left"/>
            </w:pPr>
            <w:r w:rsidRPr="00F95B1D">
              <w:t>Statewide Recycling</w:t>
            </w:r>
          </w:p>
        </w:tc>
      </w:tr>
      <w:tr w:rsidR="00F95B1D" w:rsidRPr="00F95B1D" w14:paraId="7083CBDE" w14:textId="77777777" w:rsidTr="006F3096">
        <w:trPr>
          <w:trHeight w:val="20"/>
          <w:jc w:val="center"/>
        </w:trPr>
        <w:tc>
          <w:tcPr>
            <w:tcW w:w="1666" w:type="pct"/>
            <w:noWrap/>
            <w:hideMark/>
          </w:tcPr>
          <w:p w14:paraId="0DDDF3EE" w14:textId="77777777" w:rsidR="00F95B1D" w:rsidRPr="00F95B1D" w:rsidRDefault="00F95B1D" w:rsidP="00F95B1D">
            <w:pPr>
              <w:spacing w:after="0"/>
              <w:ind w:left="159" w:right="113" w:hanging="159"/>
              <w:jc w:val="left"/>
            </w:pPr>
            <w:r w:rsidRPr="00F95B1D">
              <w:t>Brewdog Wingman Pale Ale</w:t>
            </w:r>
          </w:p>
        </w:tc>
        <w:tc>
          <w:tcPr>
            <w:tcW w:w="454" w:type="pct"/>
            <w:noWrap/>
            <w:hideMark/>
          </w:tcPr>
          <w:p w14:paraId="16E3B08B" w14:textId="77777777" w:rsidR="00F95B1D" w:rsidRPr="00F95B1D" w:rsidRDefault="00F95B1D" w:rsidP="00F95B1D">
            <w:pPr>
              <w:spacing w:after="0"/>
              <w:ind w:right="170"/>
              <w:jc w:val="right"/>
            </w:pPr>
            <w:r w:rsidRPr="00F95B1D">
              <w:t>375ml</w:t>
            </w:r>
          </w:p>
        </w:tc>
        <w:tc>
          <w:tcPr>
            <w:tcW w:w="682" w:type="pct"/>
            <w:noWrap/>
            <w:hideMark/>
          </w:tcPr>
          <w:p w14:paraId="37F88CD7" w14:textId="77777777" w:rsidR="00F95B1D" w:rsidRPr="00F95B1D" w:rsidRDefault="00F95B1D" w:rsidP="00F95B1D">
            <w:pPr>
              <w:spacing w:after="0"/>
              <w:jc w:val="left"/>
            </w:pPr>
            <w:r w:rsidRPr="00F95B1D">
              <w:t>Aluminium</w:t>
            </w:r>
          </w:p>
        </w:tc>
        <w:tc>
          <w:tcPr>
            <w:tcW w:w="1438" w:type="pct"/>
            <w:noWrap/>
            <w:hideMark/>
          </w:tcPr>
          <w:p w14:paraId="553FE91C" w14:textId="77777777" w:rsidR="00F95B1D" w:rsidRPr="00F95B1D" w:rsidRDefault="00F95B1D" w:rsidP="00F95B1D">
            <w:pPr>
              <w:spacing w:after="0"/>
              <w:ind w:left="159" w:right="113" w:hanging="159"/>
              <w:jc w:val="left"/>
            </w:pPr>
            <w:r w:rsidRPr="00F95B1D">
              <w:t>BrewDog Brewing Australia Pty Ltd</w:t>
            </w:r>
          </w:p>
        </w:tc>
        <w:tc>
          <w:tcPr>
            <w:tcW w:w="760" w:type="pct"/>
            <w:noWrap/>
            <w:hideMark/>
          </w:tcPr>
          <w:p w14:paraId="0FDEC6F8" w14:textId="77777777" w:rsidR="00F95B1D" w:rsidRPr="00F95B1D" w:rsidRDefault="00F95B1D" w:rsidP="00F95B1D">
            <w:pPr>
              <w:spacing w:after="0"/>
              <w:jc w:val="left"/>
            </w:pPr>
            <w:r w:rsidRPr="00F95B1D">
              <w:t>Statewide Recycling</w:t>
            </w:r>
          </w:p>
        </w:tc>
      </w:tr>
      <w:tr w:rsidR="00F95B1D" w:rsidRPr="00F95B1D" w14:paraId="2F140CA4" w14:textId="77777777" w:rsidTr="006F3096">
        <w:trPr>
          <w:trHeight w:val="20"/>
          <w:jc w:val="center"/>
        </w:trPr>
        <w:tc>
          <w:tcPr>
            <w:tcW w:w="1666" w:type="pct"/>
            <w:noWrap/>
            <w:hideMark/>
          </w:tcPr>
          <w:p w14:paraId="0B30F132" w14:textId="77777777" w:rsidR="00F95B1D" w:rsidRPr="00F95B1D" w:rsidRDefault="00F95B1D" w:rsidP="00F95B1D">
            <w:pPr>
              <w:spacing w:after="0"/>
              <w:ind w:left="159" w:right="113" w:hanging="159"/>
              <w:jc w:val="left"/>
            </w:pPr>
            <w:r w:rsidRPr="00F95B1D">
              <w:lastRenderedPageBreak/>
              <w:t>Howdy Neighbour West Coast IPA</w:t>
            </w:r>
          </w:p>
        </w:tc>
        <w:tc>
          <w:tcPr>
            <w:tcW w:w="454" w:type="pct"/>
            <w:noWrap/>
            <w:hideMark/>
          </w:tcPr>
          <w:p w14:paraId="6FA1D437" w14:textId="77777777" w:rsidR="00F95B1D" w:rsidRPr="00F95B1D" w:rsidRDefault="00F95B1D" w:rsidP="00F95B1D">
            <w:pPr>
              <w:spacing w:after="0"/>
              <w:ind w:right="170"/>
              <w:jc w:val="right"/>
            </w:pPr>
            <w:r w:rsidRPr="00F95B1D">
              <w:t>375ml</w:t>
            </w:r>
          </w:p>
        </w:tc>
        <w:tc>
          <w:tcPr>
            <w:tcW w:w="682" w:type="pct"/>
            <w:noWrap/>
            <w:hideMark/>
          </w:tcPr>
          <w:p w14:paraId="2E574601" w14:textId="77777777" w:rsidR="00F95B1D" w:rsidRPr="00F95B1D" w:rsidRDefault="00F95B1D" w:rsidP="00F95B1D">
            <w:pPr>
              <w:spacing w:after="0"/>
              <w:jc w:val="left"/>
            </w:pPr>
            <w:r w:rsidRPr="00F95B1D">
              <w:t>Aluminium</w:t>
            </w:r>
          </w:p>
        </w:tc>
        <w:tc>
          <w:tcPr>
            <w:tcW w:w="1438" w:type="pct"/>
            <w:noWrap/>
            <w:hideMark/>
          </w:tcPr>
          <w:p w14:paraId="6525704C"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68520EF0" w14:textId="77777777" w:rsidR="00F95B1D" w:rsidRPr="00F95B1D" w:rsidRDefault="00F95B1D" w:rsidP="00F95B1D">
            <w:pPr>
              <w:spacing w:after="0"/>
              <w:jc w:val="left"/>
            </w:pPr>
            <w:r w:rsidRPr="00F95B1D">
              <w:t>Statewide Recycling</w:t>
            </w:r>
          </w:p>
        </w:tc>
      </w:tr>
      <w:tr w:rsidR="00F95B1D" w:rsidRPr="00F95B1D" w14:paraId="65CE1577" w14:textId="77777777" w:rsidTr="006F3096">
        <w:trPr>
          <w:trHeight w:val="20"/>
          <w:jc w:val="center"/>
        </w:trPr>
        <w:tc>
          <w:tcPr>
            <w:tcW w:w="1666" w:type="pct"/>
            <w:noWrap/>
            <w:hideMark/>
          </w:tcPr>
          <w:p w14:paraId="2F35C84B" w14:textId="77777777" w:rsidR="00F95B1D" w:rsidRPr="00F95B1D" w:rsidRDefault="00F95B1D" w:rsidP="00F95B1D">
            <w:pPr>
              <w:spacing w:after="0"/>
              <w:ind w:left="159" w:right="113" w:hanging="159"/>
              <w:jc w:val="left"/>
            </w:pPr>
            <w:r w:rsidRPr="00F95B1D">
              <w:t>Red Rocket Seltzer Apple and Raspberry</w:t>
            </w:r>
          </w:p>
        </w:tc>
        <w:tc>
          <w:tcPr>
            <w:tcW w:w="454" w:type="pct"/>
            <w:noWrap/>
            <w:hideMark/>
          </w:tcPr>
          <w:p w14:paraId="3D51C17C" w14:textId="77777777" w:rsidR="00F95B1D" w:rsidRPr="00F95B1D" w:rsidRDefault="00F95B1D" w:rsidP="00F95B1D">
            <w:pPr>
              <w:spacing w:after="0"/>
              <w:ind w:right="170"/>
              <w:jc w:val="right"/>
            </w:pPr>
            <w:r w:rsidRPr="00F95B1D">
              <w:t>375ml</w:t>
            </w:r>
          </w:p>
        </w:tc>
        <w:tc>
          <w:tcPr>
            <w:tcW w:w="682" w:type="pct"/>
            <w:noWrap/>
            <w:hideMark/>
          </w:tcPr>
          <w:p w14:paraId="04787C88" w14:textId="77777777" w:rsidR="00F95B1D" w:rsidRPr="00F95B1D" w:rsidRDefault="00F95B1D" w:rsidP="00F95B1D">
            <w:pPr>
              <w:spacing w:after="0"/>
              <w:jc w:val="left"/>
            </w:pPr>
            <w:r w:rsidRPr="00F95B1D">
              <w:t>Aluminium</w:t>
            </w:r>
          </w:p>
        </w:tc>
        <w:tc>
          <w:tcPr>
            <w:tcW w:w="1438" w:type="pct"/>
            <w:noWrap/>
            <w:hideMark/>
          </w:tcPr>
          <w:p w14:paraId="1D4E0FA7"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56BB2D84" w14:textId="77777777" w:rsidR="00F95B1D" w:rsidRPr="00F95B1D" w:rsidRDefault="00F95B1D" w:rsidP="00F95B1D">
            <w:pPr>
              <w:spacing w:after="0"/>
              <w:jc w:val="left"/>
            </w:pPr>
            <w:r w:rsidRPr="00F95B1D">
              <w:t>Statewide Recycling</w:t>
            </w:r>
          </w:p>
        </w:tc>
      </w:tr>
      <w:tr w:rsidR="00F95B1D" w:rsidRPr="00F95B1D" w14:paraId="3107AD0F" w14:textId="77777777" w:rsidTr="006F3096">
        <w:trPr>
          <w:trHeight w:val="20"/>
          <w:jc w:val="center"/>
        </w:trPr>
        <w:tc>
          <w:tcPr>
            <w:tcW w:w="1666" w:type="pct"/>
            <w:noWrap/>
            <w:hideMark/>
          </w:tcPr>
          <w:p w14:paraId="2E1A6161" w14:textId="77777777" w:rsidR="00F95B1D" w:rsidRPr="00F95B1D" w:rsidRDefault="00F95B1D" w:rsidP="00F95B1D">
            <w:pPr>
              <w:spacing w:after="0"/>
              <w:ind w:left="159" w:right="113" w:hanging="159"/>
              <w:jc w:val="left"/>
            </w:pPr>
            <w:r w:rsidRPr="00F95B1D">
              <w:t>Rehn Bier 1837 Ale Aussie Pale</w:t>
            </w:r>
          </w:p>
        </w:tc>
        <w:tc>
          <w:tcPr>
            <w:tcW w:w="454" w:type="pct"/>
            <w:noWrap/>
            <w:hideMark/>
          </w:tcPr>
          <w:p w14:paraId="45169656" w14:textId="77777777" w:rsidR="00F95B1D" w:rsidRPr="00F95B1D" w:rsidRDefault="00F95B1D" w:rsidP="00F95B1D">
            <w:pPr>
              <w:spacing w:after="0"/>
              <w:ind w:right="170"/>
              <w:jc w:val="right"/>
            </w:pPr>
            <w:r w:rsidRPr="00F95B1D">
              <w:t>375ml</w:t>
            </w:r>
          </w:p>
        </w:tc>
        <w:tc>
          <w:tcPr>
            <w:tcW w:w="682" w:type="pct"/>
            <w:noWrap/>
            <w:hideMark/>
          </w:tcPr>
          <w:p w14:paraId="0E9241C1" w14:textId="77777777" w:rsidR="00F95B1D" w:rsidRPr="00F95B1D" w:rsidRDefault="00F95B1D" w:rsidP="00F95B1D">
            <w:pPr>
              <w:spacing w:after="0"/>
              <w:jc w:val="left"/>
            </w:pPr>
            <w:r w:rsidRPr="00F95B1D">
              <w:t>Aluminium</w:t>
            </w:r>
          </w:p>
        </w:tc>
        <w:tc>
          <w:tcPr>
            <w:tcW w:w="1438" w:type="pct"/>
            <w:noWrap/>
            <w:hideMark/>
          </w:tcPr>
          <w:p w14:paraId="1BF13ACB"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106941A2" w14:textId="77777777" w:rsidR="00F95B1D" w:rsidRPr="00F95B1D" w:rsidRDefault="00F95B1D" w:rsidP="00F95B1D">
            <w:pPr>
              <w:spacing w:after="0"/>
              <w:jc w:val="left"/>
            </w:pPr>
            <w:r w:rsidRPr="00F95B1D">
              <w:t>Statewide Recycling</w:t>
            </w:r>
          </w:p>
        </w:tc>
      </w:tr>
      <w:tr w:rsidR="00F95B1D" w:rsidRPr="00F95B1D" w14:paraId="1CAABC3E" w14:textId="77777777" w:rsidTr="006F3096">
        <w:trPr>
          <w:trHeight w:val="20"/>
          <w:jc w:val="center"/>
        </w:trPr>
        <w:tc>
          <w:tcPr>
            <w:tcW w:w="1666" w:type="pct"/>
            <w:noWrap/>
            <w:hideMark/>
          </w:tcPr>
          <w:p w14:paraId="0E86DDB0" w14:textId="77777777" w:rsidR="00F95B1D" w:rsidRPr="00F95B1D" w:rsidRDefault="00F95B1D" w:rsidP="00F95B1D">
            <w:pPr>
              <w:spacing w:after="0"/>
              <w:ind w:left="159" w:right="113" w:hanging="159"/>
              <w:jc w:val="left"/>
            </w:pPr>
            <w:r w:rsidRPr="00F95B1D">
              <w:t>Rehn Bier Collaboration Sour Blueberry</w:t>
            </w:r>
          </w:p>
        </w:tc>
        <w:tc>
          <w:tcPr>
            <w:tcW w:w="454" w:type="pct"/>
            <w:noWrap/>
            <w:hideMark/>
          </w:tcPr>
          <w:p w14:paraId="66F3561E" w14:textId="77777777" w:rsidR="00F95B1D" w:rsidRPr="00F95B1D" w:rsidRDefault="00F95B1D" w:rsidP="00F95B1D">
            <w:pPr>
              <w:spacing w:after="0"/>
              <w:ind w:right="170"/>
              <w:jc w:val="right"/>
            </w:pPr>
            <w:r w:rsidRPr="00F95B1D">
              <w:t>375ml</w:t>
            </w:r>
          </w:p>
        </w:tc>
        <w:tc>
          <w:tcPr>
            <w:tcW w:w="682" w:type="pct"/>
            <w:noWrap/>
            <w:hideMark/>
          </w:tcPr>
          <w:p w14:paraId="203BAB0C" w14:textId="77777777" w:rsidR="00F95B1D" w:rsidRPr="00F95B1D" w:rsidRDefault="00F95B1D" w:rsidP="00F95B1D">
            <w:pPr>
              <w:spacing w:after="0"/>
              <w:jc w:val="left"/>
            </w:pPr>
            <w:r w:rsidRPr="00F95B1D">
              <w:t>Aluminium</w:t>
            </w:r>
          </w:p>
        </w:tc>
        <w:tc>
          <w:tcPr>
            <w:tcW w:w="1438" w:type="pct"/>
            <w:noWrap/>
            <w:hideMark/>
          </w:tcPr>
          <w:p w14:paraId="2C1D9F49"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077488A4" w14:textId="77777777" w:rsidR="00F95B1D" w:rsidRPr="00F95B1D" w:rsidRDefault="00F95B1D" w:rsidP="00F95B1D">
            <w:pPr>
              <w:spacing w:after="0"/>
              <w:jc w:val="left"/>
            </w:pPr>
            <w:r w:rsidRPr="00F95B1D">
              <w:t>Statewide Recycling</w:t>
            </w:r>
          </w:p>
        </w:tc>
      </w:tr>
      <w:tr w:rsidR="00F95B1D" w:rsidRPr="00F95B1D" w14:paraId="5F467BBE" w14:textId="77777777" w:rsidTr="006F3096">
        <w:trPr>
          <w:trHeight w:val="20"/>
          <w:jc w:val="center"/>
        </w:trPr>
        <w:tc>
          <w:tcPr>
            <w:tcW w:w="1666" w:type="pct"/>
            <w:noWrap/>
            <w:hideMark/>
          </w:tcPr>
          <w:p w14:paraId="5D0466FF" w14:textId="77777777" w:rsidR="00F95B1D" w:rsidRPr="00F95B1D" w:rsidRDefault="00F95B1D" w:rsidP="00F95B1D">
            <w:pPr>
              <w:spacing w:after="0"/>
              <w:ind w:left="159" w:right="113" w:hanging="159"/>
              <w:jc w:val="left"/>
            </w:pPr>
            <w:r w:rsidRPr="00F95B1D">
              <w:t>Rehn Bier Dark Ale Mid Strength</w:t>
            </w:r>
          </w:p>
        </w:tc>
        <w:tc>
          <w:tcPr>
            <w:tcW w:w="454" w:type="pct"/>
            <w:noWrap/>
            <w:hideMark/>
          </w:tcPr>
          <w:p w14:paraId="0CF021A0" w14:textId="77777777" w:rsidR="00F95B1D" w:rsidRPr="00F95B1D" w:rsidRDefault="00F95B1D" w:rsidP="00F95B1D">
            <w:pPr>
              <w:spacing w:after="0"/>
              <w:ind w:right="170"/>
              <w:jc w:val="right"/>
            </w:pPr>
            <w:r w:rsidRPr="00F95B1D">
              <w:t>375ml</w:t>
            </w:r>
          </w:p>
        </w:tc>
        <w:tc>
          <w:tcPr>
            <w:tcW w:w="682" w:type="pct"/>
            <w:noWrap/>
            <w:hideMark/>
          </w:tcPr>
          <w:p w14:paraId="7346BA8F" w14:textId="77777777" w:rsidR="00F95B1D" w:rsidRPr="00F95B1D" w:rsidRDefault="00F95B1D" w:rsidP="00F95B1D">
            <w:pPr>
              <w:spacing w:after="0"/>
              <w:jc w:val="left"/>
            </w:pPr>
            <w:r w:rsidRPr="00F95B1D">
              <w:t>Aluminium</w:t>
            </w:r>
          </w:p>
        </w:tc>
        <w:tc>
          <w:tcPr>
            <w:tcW w:w="1438" w:type="pct"/>
            <w:noWrap/>
            <w:hideMark/>
          </w:tcPr>
          <w:p w14:paraId="7B6FEC11"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0FC04C94" w14:textId="77777777" w:rsidR="00F95B1D" w:rsidRPr="00F95B1D" w:rsidRDefault="00F95B1D" w:rsidP="00F95B1D">
            <w:pPr>
              <w:spacing w:after="0"/>
              <w:jc w:val="left"/>
            </w:pPr>
            <w:r w:rsidRPr="00F95B1D">
              <w:t>Statewide Recycling</w:t>
            </w:r>
          </w:p>
        </w:tc>
      </w:tr>
      <w:tr w:rsidR="00F95B1D" w:rsidRPr="00F95B1D" w14:paraId="1B0EA037" w14:textId="77777777" w:rsidTr="006F3096">
        <w:trPr>
          <w:trHeight w:val="20"/>
          <w:jc w:val="center"/>
        </w:trPr>
        <w:tc>
          <w:tcPr>
            <w:tcW w:w="1666" w:type="pct"/>
            <w:noWrap/>
            <w:hideMark/>
          </w:tcPr>
          <w:p w14:paraId="2E0607C9" w14:textId="77777777" w:rsidR="00F95B1D" w:rsidRPr="00F95B1D" w:rsidRDefault="00F95B1D" w:rsidP="00F95B1D">
            <w:pPr>
              <w:spacing w:after="0"/>
              <w:ind w:left="159" w:right="113" w:hanging="159"/>
              <w:jc w:val="left"/>
            </w:pPr>
            <w:r w:rsidRPr="00F95B1D">
              <w:t>Rehn Bier Extra Stout</w:t>
            </w:r>
          </w:p>
        </w:tc>
        <w:tc>
          <w:tcPr>
            <w:tcW w:w="454" w:type="pct"/>
            <w:noWrap/>
            <w:hideMark/>
          </w:tcPr>
          <w:p w14:paraId="386562BE" w14:textId="77777777" w:rsidR="00F95B1D" w:rsidRPr="00F95B1D" w:rsidRDefault="00F95B1D" w:rsidP="00F95B1D">
            <w:pPr>
              <w:spacing w:after="0"/>
              <w:ind w:right="170"/>
              <w:jc w:val="right"/>
            </w:pPr>
            <w:r w:rsidRPr="00F95B1D">
              <w:t>375ml</w:t>
            </w:r>
          </w:p>
        </w:tc>
        <w:tc>
          <w:tcPr>
            <w:tcW w:w="682" w:type="pct"/>
            <w:noWrap/>
            <w:hideMark/>
          </w:tcPr>
          <w:p w14:paraId="2489D9C2" w14:textId="77777777" w:rsidR="00F95B1D" w:rsidRPr="00F95B1D" w:rsidRDefault="00F95B1D" w:rsidP="00F95B1D">
            <w:pPr>
              <w:spacing w:after="0"/>
              <w:jc w:val="left"/>
            </w:pPr>
            <w:r w:rsidRPr="00F95B1D">
              <w:t>Aluminium</w:t>
            </w:r>
          </w:p>
        </w:tc>
        <w:tc>
          <w:tcPr>
            <w:tcW w:w="1438" w:type="pct"/>
            <w:noWrap/>
            <w:hideMark/>
          </w:tcPr>
          <w:p w14:paraId="5773ACEF"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0BBE3547" w14:textId="77777777" w:rsidR="00F95B1D" w:rsidRPr="00F95B1D" w:rsidRDefault="00F95B1D" w:rsidP="00F95B1D">
            <w:pPr>
              <w:spacing w:after="0"/>
              <w:jc w:val="left"/>
            </w:pPr>
            <w:r w:rsidRPr="00F95B1D">
              <w:t>Statewide Recycling</w:t>
            </w:r>
          </w:p>
        </w:tc>
      </w:tr>
      <w:tr w:rsidR="00F95B1D" w:rsidRPr="00F95B1D" w14:paraId="16F55B4A" w14:textId="77777777" w:rsidTr="006F3096">
        <w:trPr>
          <w:trHeight w:val="20"/>
          <w:jc w:val="center"/>
        </w:trPr>
        <w:tc>
          <w:tcPr>
            <w:tcW w:w="1666" w:type="pct"/>
            <w:noWrap/>
            <w:hideMark/>
          </w:tcPr>
          <w:p w14:paraId="1B251308" w14:textId="77777777" w:rsidR="00F95B1D" w:rsidRPr="00F95B1D" w:rsidRDefault="00F95B1D" w:rsidP="00F95B1D">
            <w:pPr>
              <w:spacing w:after="0"/>
              <w:ind w:left="159" w:right="113" w:hanging="159"/>
              <w:jc w:val="left"/>
            </w:pPr>
            <w:r w:rsidRPr="00F95B1D">
              <w:t>Rehn Bier Ginger Bier</w:t>
            </w:r>
          </w:p>
        </w:tc>
        <w:tc>
          <w:tcPr>
            <w:tcW w:w="454" w:type="pct"/>
            <w:noWrap/>
            <w:hideMark/>
          </w:tcPr>
          <w:p w14:paraId="7857E475" w14:textId="77777777" w:rsidR="00F95B1D" w:rsidRPr="00F95B1D" w:rsidRDefault="00F95B1D" w:rsidP="00F95B1D">
            <w:pPr>
              <w:spacing w:after="0"/>
              <w:ind w:right="170"/>
              <w:jc w:val="right"/>
            </w:pPr>
            <w:r w:rsidRPr="00F95B1D">
              <w:t>375ml</w:t>
            </w:r>
          </w:p>
        </w:tc>
        <w:tc>
          <w:tcPr>
            <w:tcW w:w="682" w:type="pct"/>
            <w:noWrap/>
            <w:hideMark/>
          </w:tcPr>
          <w:p w14:paraId="5EE45271" w14:textId="77777777" w:rsidR="00F95B1D" w:rsidRPr="00F95B1D" w:rsidRDefault="00F95B1D" w:rsidP="00F95B1D">
            <w:pPr>
              <w:spacing w:after="0"/>
              <w:jc w:val="left"/>
            </w:pPr>
            <w:r w:rsidRPr="00F95B1D">
              <w:t>Aluminium</w:t>
            </w:r>
          </w:p>
        </w:tc>
        <w:tc>
          <w:tcPr>
            <w:tcW w:w="1438" w:type="pct"/>
            <w:noWrap/>
            <w:hideMark/>
          </w:tcPr>
          <w:p w14:paraId="783B8F4A"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1FF50CB6" w14:textId="77777777" w:rsidR="00F95B1D" w:rsidRPr="00F95B1D" w:rsidRDefault="00F95B1D" w:rsidP="00F95B1D">
            <w:pPr>
              <w:spacing w:after="0"/>
              <w:jc w:val="left"/>
            </w:pPr>
            <w:r w:rsidRPr="00F95B1D">
              <w:t>Statewide Recycling</w:t>
            </w:r>
          </w:p>
        </w:tc>
      </w:tr>
      <w:tr w:rsidR="00F95B1D" w:rsidRPr="00F95B1D" w14:paraId="6174EFD4" w14:textId="77777777" w:rsidTr="006F3096">
        <w:trPr>
          <w:trHeight w:val="20"/>
          <w:jc w:val="center"/>
        </w:trPr>
        <w:tc>
          <w:tcPr>
            <w:tcW w:w="1666" w:type="pct"/>
            <w:noWrap/>
            <w:hideMark/>
          </w:tcPr>
          <w:p w14:paraId="5DBBF00F" w14:textId="77777777" w:rsidR="00F95B1D" w:rsidRPr="00F95B1D" w:rsidRDefault="00F95B1D" w:rsidP="00F95B1D">
            <w:pPr>
              <w:spacing w:after="0"/>
              <w:ind w:left="159" w:right="113" w:hanging="159"/>
              <w:jc w:val="left"/>
            </w:pPr>
            <w:r w:rsidRPr="00F95B1D">
              <w:t>Rehn Bier Heritage 100% Clipper Malt Mild Ale</w:t>
            </w:r>
          </w:p>
        </w:tc>
        <w:tc>
          <w:tcPr>
            <w:tcW w:w="454" w:type="pct"/>
            <w:noWrap/>
            <w:hideMark/>
          </w:tcPr>
          <w:p w14:paraId="0DF568E9" w14:textId="77777777" w:rsidR="00F95B1D" w:rsidRPr="00F95B1D" w:rsidRDefault="00F95B1D" w:rsidP="00F95B1D">
            <w:pPr>
              <w:spacing w:after="0"/>
              <w:ind w:right="170"/>
              <w:jc w:val="right"/>
            </w:pPr>
            <w:r w:rsidRPr="00F95B1D">
              <w:t>375ml</w:t>
            </w:r>
          </w:p>
        </w:tc>
        <w:tc>
          <w:tcPr>
            <w:tcW w:w="682" w:type="pct"/>
            <w:noWrap/>
            <w:hideMark/>
          </w:tcPr>
          <w:p w14:paraId="1AC676FB" w14:textId="77777777" w:rsidR="00F95B1D" w:rsidRPr="00F95B1D" w:rsidRDefault="00F95B1D" w:rsidP="00F95B1D">
            <w:pPr>
              <w:spacing w:after="0"/>
              <w:jc w:val="left"/>
            </w:pPr>
            <w:r w:rsidRPr="00F95B1D">
              <w:t>Aluminium</w:t>
            </w:r>
          </w:p>
        </w:tc>
        <w:tc>
          <w:tcPr>
            <w:tcW w:w="1438" w:type="pct"/>
            <w:noWrap/>
            <w:hideMark/>
          </w:tcPr>
          <w:p w14:paraId="4ACF47D6"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0D03AF9E" w14:textId="77777777" w:rsidR="00F95B1D" w:rsidRPr="00F95B1D" w:rsidRDefault="00F95B1D" w:rsidP="00F95B1D">
            <w:pPr>
              <w:spacing w:after="0"/>
              <w:jc w:val="left"/>
            </w:pPr>
            <w:r w:rsidRPr="00F95B1D">
              <w:t>Statewide Recycling</w:t>
            </w:r>
          </w:p>
        </w:tc>
      </w:tr>
      <w:tr w:rsidR="00F95B1D" w:rsidRPr="00F95B1D" w14:paraId="736730A6" w14:textId="77777777" w:rsidTr="006F3096">
        <w:trPr>
          <w:trHeight w:val="20"/>
          <w:jc w:val="center"/>
        </w:trPr>
        <w:tc>
          <w:tcPr>
            <w:tcW w:w="1666" w:type="pct"/>
            <w:noWrap/>
            <w:hideMark/>
          </w:tcPr>
          <w:p w14:paraId="5E217107" w14:textId="77777777" w:rsidR="00F95B1D" w:rsidRPr="00F95B1D" w:rsidRDefault="00F95B1D" w:rsidP="00F95B1D">
            <w:pPr>
              <w:spacing w:after="0"/>
              <w:ind w:left="159" w:right="113" w:hanging="159"/>
              <w:jc w:val="left"/>
            </w:pPr>
            <w:r w:rsidRPr="00F95B1D">
              <w:t>Rehn Bier IPA</w:t>
            </w:r>
          </w:p>
        </w:tc>
        <w:tc>
          <w:tcPr>
            <w:tcW w:w="454" w:type="pct"/>
            <w:noWrap/>
            <w:hideMark/>
          </w:tcPr>
          <w:p w14:paraId="43FA11A7" w14:textId="77777777" w:rsidR="00F95B1D" w:rsidRPr="00F95B1D" w:rsidRDefault="00F95B1D" w:rsidP="00F95B1D">
            <w:pPr>
              <w:spacing w:after="0"/>
              <w:ind w:right="170"/>
              <w:jc w:val="right"/>
            </w:pPr>
            <w:r w:rsidRPr="00F95B1D">
              <w:t>375ml</w:t>
            </w:r>
          </w:p>
        </w:tc>
        <w:tc>
          <w:tcPr>
            <w:tcW w:w="682" w:type="pct"/>
            <w:noWrap/>
            <w:hideMark/>
          </w:tcPr>
          <w:p w14:paraId="6B841406" w14:textId="77777777" w:rsidR="00F95B1D" w:rsidRPr="00F95B1D" w:rsidRDefault="00F95B1D" w:rsidP="00F95B1D">
            <w:pPr>
              <w:spacing w:after="0"/>
              <w:jc w:val="left"/>
            </w:pPr>
            <w:r w:rsidRPr="00F95B1D">
              <w:t>Aluminium</w:t>
            </w:r>
          </w:p>
        </w:tc>
        <w:tc>
          <w:tcPr>
            <w:tcW w:w="1438" w:type="pct"/>
            <w:noWrap/>
            <w:hideMark/>
          </w:tcPr>
          <w:p w14:paraId="45011AA6"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56681E81" w14:textId="77777777" w:rsidR="00F95B1D" w:rsidRPr="00F95B1D" w:rsidRDefault="00F95B1D" w:rsidP="00F95B1D">
            <w:pPr>
              <w:spacing w:after="0"/>
              <w:jc w:val="left"/>
            </w:pPr>
            <w:r w:rsidRPr="00F95B1D">
              <w:t>Statewide Recycling</w:t>
            </w:r>
          </w:p>
        </w:tc>
      </w:tr>
      <w:tr w:rsidR="00F95B1D" w:rsidRPr="00F95B1D" w14:paraId="3F19FEAD" w14:textId="77777777" w:rsidTr="006F3096">
        <w:trPr>
          <w:trHeight w:val="20"/>
          <w:jc w:val="center"/>
        </w:trPr>
        <w:tc>
          <w:tcPr>
            <w:tcW w:w="1666" w:type="pct"/>
            <w:noWrap/>
            <w:hideMark/>
          </w:tcPr>
          <w:p w14:paraId="58C23ED3" w14:textId="77777777" w:rsidR="00F95B1D" w:rsidRPr="00F95B1D" w:rsidRDefault="00F95B1D" w:rsidP="00F95B1D">
            <w:pPr>
              <w:spacing w:after="0"/>
              <w:ind w:left="159" w:right="113" w:hanging="159"/>
              <w:jc w:val="left"/>
            </w:pPr>
            <w:r w:rsidRPr="00F95B1D">
              <w:t>Rehn Bier Imperial Stout</w:t>
            </w:r>
          </w:p>
        </w:tc>
        <w:tc>
          <w:tcPr>
            <w:tcW w:w="454" w:type="pct"/>
            <w:noWrap/>
            <w:hideMark/>
          </w:tcPr>
          <w:p w14:paraId="2EF0FB7F" w14:textId="77777777" w:rsidR="00F95B1D" w:rsidRPr="00F95B1D" w:rsidRDefault="00F95B1D" w:rsidP="00F95B1D">
            <w:pPr>
              <w:spacing w:after="0"/>
              <w:ind w:right="170"/>
              <w:jc w:val="right"/>
            </w:pPr>
            <w:r w:rsidRPr="00F95B1D">
              <w:t>375ml</w:t>
            </w:r>
          </w:p>
        </w:tc>
        <w:tc>
          <w:tcPr>
            <w:tcW w:w="682" w:type="pct"/>
            <w:noWrap/>
            <w:hideMark/>
          </w:tcPr>
          <w:p w14:paraId="6DECFE9E" w14:textId="77777777" w:rsidR="00F95B1D" w:rsidRPr="00F95B1D" w:rsidRDefault="00F95B1D" w:rsidP="00F95B1D">
            <w:pPr>
              <w:spacing w:after="0"/>
              <w:jc w:val="left"/>
            </w:pPr>
            <w:r w:rsidRPr="00F95B1D">
              <w:t>Aluminium</w:t>
            </w:r>
          </w:p>
        </w:tc>
        <w:tc>
          <w:tcPr>
            <w:tcW w:w="1438" w:type="pct"/>
            <w:noWrap/>
            <w:hideMark/>
          </w:tcPr>
          <w:p w14:paraId="37F0D82E"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2DA21C07" w14:textId="77777777" w:rsidR="00F95B1D" w:rsidRPr="00F95B1D" w:rsidRDefault="00F95B1D" w:rsidP="00F95B1D">
            <w:pPr>
              <w:spacing w:after="0"/>
              <w:jc w:val="left"/>
            </w:pPr>
            <w:r w:rsidRPr="00F95B1D">
              <w:t>Statewide Recycling</w:t>
            </w:r>
          </w:p>
        </w:tc>
      </w:tr>
      <w:tr w:rsidR="00F95B1D" w:rsidRPr="00F95B1D" w14:paraId="252D7516" w14:textId="77777777" w:rsidTr="006F3096">
        <w:trPr>
          <w:trHeight w:val="20"/>
          <w:jc w:val="center"/>
        </w:trPr>
        <w:tc>
          <w:tcPr>
            <w:tcW w:w="1666" w:type="pct"/>
            <w:noWrap/>
            <w:hideMark/>
          </w:tcPr>
          <w:p w14:paraId="634C0D49" w14:textId="77777777" w:rsidR="00F95B1D" w:rsidRPr="00F95B1D" w:rsidRDefault="00F95B1D" w:rsidP="00F95B1D">
            <w:pPr>
              <w:spacing w:after="0"/>
              <w:ind w:left="159" w:right="113" w:hanging="159"/>
              <w:jc w:val="left"/>
            </w:pPr>
            <w:r w:rsidRPr="00F95B1D">
              <w:t>Rehn Bier NEIPA</w:t>
            </w:r>
          </w:p>
        </w:tc>
        <w:tc>
          <w:tcPr>
            <w:tcW w:w="454" w:type="pct"/>
            <w:noWrap/>
            <w:hideMark/>
          </w:tcPr>
          <w:p w14:paraId="77A68C92" w14:textId="77777777" w:rsidR="00F95B1D" w:rsidRPr="00F95B1D" w:rsidRDefault="00F95B1D" w:rsidP="00F95B1D">
            <w:pPr>
              <w:spacing w:after="0"/>
              <w:ind w:right="170"/>
              <w:jc w:val="right"/>
            </w:pPr>
            <w:r w:rsidRPr="00F95B1D">
              <w:t>375ml</w:t>
            </w:r>
          </w:p>
        </w:tc>
        <w:tc>
          <w:tcPr>
            <w:tcW w:w="682" w:type="pct"/>
            <w:noWrap/>
            <w:hideMark/>
          </w:tcPr>
          <w:p w14:paraId="4B6BC230" w14:textId="77777777" w:rsidR="00F95B1D" w:rsidRPr="00F95B1D" w:rsidRDefault="00F95B1D" w:rsidP="00F95B1D">
            <w:pPr>
              <w:spacing w:after="0"/>
              <w:jc w:val="left"/>
            </w:pPr>
            <w:r w:rsidRPr="00F95B1D">
              <w:t>Aluminium</w:t>
            </w:r>
          </w:p>
        </w:tc>
        <w:tc>
          <w:tcPr>
            <w:tcW w:w="1438" w:type="pct"/>
            <w:noWrap/>
            <w:hideMark/>
          </w:tcPr>
          <w:p w14:paraId="00057CBD"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6D8F1535" w14:textId="77777777" w:rsidR="00F95B1D" w:rsidRPr="00F95B1D" w:rsidRDefault="00F95B1D" w:rsidP="00F95B1D">
            <w:pPr>
              <w:spacing w:after="0"/>
              <w:jc w:val="left"/>
            </w:pPr>
            <w:r w:rsidRPr="00F95B1D">
              <w:t>Statewide Recycling</w:t>
            </w:r>
          </w:p>
        </w:tc>
      </w:tr>
      <w:tr w:rsidR="00F95B1D" w:rsidRPr="00F95B1D" w14:paraId="012E8E52" w14:textId="77777777" w:rsidTr="006F3096">
        <w:trPr>
          <w:trHeight w:val="20"/>
          <w:jc w:val="center"/>
        </w:trPr>
        <w:tc>
          <w:tcPr>
            <w:tcW w:w="1666" w:type="pct"/>
            <w:noWrap/>
            <w:hideMark/>
          </w:tcPr>
          <w:p w14:paraId="5BF1A4BB" w14:textId="77777777" w:rsidR="00F95B1D" w:rsidRPr="00F95B1D" w:rsidRDefault="00F95B1D" w:rsidP="00F95B1D">
            <w:pPr>
              <w:spacing w:after="0"/>
              <w:ind w:left="159" w:right="113" w:hanging="159"/>
              <w:jc w:val="left"/>
            </w:pPr>
            <w:r w:rsidRPr="00F95B1D">
              <w:t>Rehn Bier Pilsner Barossa Valley</w:t>
            </w:r>
          </w:p>
        </w:tc>
        <w:tc>
          <w:tcPr>
            <w:tcW w:w="454" w:type="pct"/>
            <w:noWrap/>
            <w:hideMark/>
          </w:tcPr>
          <w:p w14:paraId="60498EAC" w14:textId="77777777" w:rsidR="00F95B1D" w:rsidRPr="00F95B1D" w:rsidRDefault="00F95B1D" w:rsidP="00F95B1D">
            <w:pPr>
              <w:spacing w:after="0"/>
              <w:ind w:right="170"/>
              <w:jc w:val="right"/>
            </w:pPr>
            <w:r w:rsidRPr="00F95B1D">
              <w:t>375ml</w:t>
            </w:r>
          </w:p>
        </w:tc>
        <w:tc>
          <w:tcPr>
            <w:tcW w:w="682" w:type="pct"/>
            <w:noWrap/>
            <w:hideMark/>
          </w:tcPr>
          <w:p w14:paraId="00F3362D" w14:textId="77777777" w:rsidR="00F95B1D" w:rsidRPr="00F95B1D" w:rsidRDefault="00F95B1D" w:rsidP="00F95B1D">
            <w:pPr>
              <w:spacing w:after="0"/>
              <w:jc w:val="left"/>
            </w:pPr>
            <w:r w:rsidRPr="00F95B1D">
              <w:t>Aluminium</w:t>
            </w:r>
          </w:p>
        </w:tc>
        <w:tc>
          <w:tcPr>
            <w:tcW w:w="1438" w:type="pct"/>
            <w:noWrap/>
            <w:hideMark/>
          </w:tcPr>
          <w:p w14:paraId="0D722016"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6E45A742" w14:textId="77777777" w:rsidR="00F95B1D" w:rsidRPr="00F95B1D" w:rsidRDefault="00F95B1D" w:rsidP="00F95B1D">
            <w:pPr>
              <w:spacing w:after="0"/>
              <w:jc w:val="left"/>
            </w:pPr>
            <w:r w:rsidRPr="00F95B1D">
              <w:t>Statewide Recycling</w:t>
            </w:r>
          </w:p>
        </w:tc>
      </w:tr>
      <w:tr w:rsidR="00F95B1D" w:rsidRPr="00F95B1D" w14:paraId="414722A4" w14:textId="77777777" w:rsidTr="006F3096">
        <w:trPr>
          <w:trHeight w:val="20"/>
          <w:jc w:val="center"/>
        </w:trPr>
        <w:tc>
          <w:tcPr>
            <w:tcW w:w="1666" w:type="pct"/>
            <w:noWrap/>
            <w:hideMark/>
          </w:tcPr>
          <w:p w14:paraId="72169AE8" w14:textId="77777777" w:rsidR="00F95B1D" w:rsidRPr="00F95B1D" w:rsidRDefault="00F95B1D" w:rsidP="00F95B1D">
            <w:pPr>
              <w:spacing w:after="0"/>
              <w:ind w:left="159" w:right="113" w:hanging="159"/>
              <w:jc w:val="left"/>
            </w:pPr>
            <w:r w:rsidRPr="00F95B1D">
              <w:t>Rehn Bier Weizen Summer Ale</w:t>
            </w:r>
          </w:p>
        </w:tc>
        <w:tc>
          <w:tcPr>
            <w:tcW w:w="454" w:type="pct"/>
            <w:noWrap/>
            <w:hideMark/>
          </w:tcPr>
          <w:p w14:paraId="68419C2F" w14:textId="77777777" w:rsidR="00F95B1D" w:rsidRPr="00F95B1D" w:rsidRDefault="00F95B1D" w:rsidP="00F95B1D">
            <w:pPr>
              <w:spacing w:after="0"/>
              <w:ind w:right="170"/>
              <w:jc w:val="right"/>
            </w:pPr>
            <w:r w:rsidRPr="00F95B1D">
              <w:t>375ml</w:t>
            </w:r>
          </w:p>
        </w:tc>
        <w:tc>
          <w:tcPr>
            <w:tcW w:w="682" w:type="pct"/>
            <w:noWrap/>
            <w:hideMark/>
          </w:tcPr>
          <w:p w14:paraId="38119DA7" w14:textId="77777777" w:rsidR="00F95B1D" w:rsidRPr="00F95B1D" w:rsidRDefault="00F95B1D" w:rsidP="00F95B1D">
            <w:pPr>
              <w:spacing w:after="0"/>
              <w:jc w:val="left"/>
            </w:pPr>
            <w:r w:rsidRPr="00F95B1D">
              <w:t>Aluminium</w:t>
            </w:r>
          </w:p>
        </w:tc>
        <w:tc>
          <w:tcPr>
            <w:tcW w:w="1438" w:type="pct"/>
            <w:noWrap/>
            <w:hideMark/>
          </w:tcPr>
          <w:p w14:paraId="16D9DCB2"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3EF46803" w14:textId="77777777" w:rsidR="00F95B1D" w:rsidRPr="00F95B1D" w:rsidRDefault="00F95B1D" w:rsidP="00F95B1D">
            <w:pPr>
              <w:spacing w:after="0"/>
              <w:jc w:val="left"/>
            </w:pPr>
            <w:r w:rsidRPr="00F95B1D">
              <w:t>Statewide Recycling</w:t>
            </w:r>
          </w:p>
        </w:tc>
      </w:tr>
      <w:tr w:rsidR="00F95B1D" w:rsidRPr="00F95B1D" w14:paraId="5040CFC1" w14:textId="77777777" w:rsidTr="006F3096">
        <w:trPr>
          <w:trHeight w:val="20"/>
          <w:jc w:val="center"/>
        </w:trPr>
        <w:tc>
          <w:tcPr>
            <w:tcW w:w="1666" w:type="pct"/>
            <w:noWrap/>
            <w:hideMark/>
          </w:tcPr>
          <w:p w14:paraId="6108C877" w14:textId="77777777" w:rsidR="00F95B1D" w:rsidRPr="00F95B1D" w:rsidRDefault="00F95B1D" w:rsidP="00F95B1D">
            <w:pPr>
              <w:spacing w:after="0"/>
              <w:ind w:left="159" w:right="113" w:hanging="159"/>
              <w:jc w:val="left"/>
            </w:pPr>
            <w:r w:rsidRPr="00F95B1D">
              <w:t>Rehn Bier Wet Hop Harvest Ale VIII</w:t>
            </w:r>
          </w:p>
        </w:tc>
        <w:tc>
          <w:tcPr>
            <w:tcW w:w="454" w:type="pct"/>
            <w:noWrap/>
            <w:hideMark/>
          </w:tcPr>
          <w:p w14:paraId="28FF63BC" w14:textId="77777777" w:rsidR="00F95B1D" w:rsidRPr="00F95B1D" w:rsidRDefault="00F95B1D" w:rsidP="00F95B1D">
            <w:pPr>
              <w:spacing w:after="0"/>
              <w:ind w:right="170"/>
              <w:jc w:val="right"/>
            </w:pPr>
            <w:r w:rsidRPr="00F95B1D">
              <w:t>375ml</w:t>
            </w:r>
          </w:p>
        </w:tc>
        <w:tc>
          <w:tcPr>
            <w:tcW w:w="682" w:type="pct"/>
            <w:noWrap/>
            <w:hideMark/>
          </w:tcPr>
          <w:p w14:paraId="68A1E95A" w14:textId="77777777" w:rsidR="00F95B1D" w:rsidRPr="00F95B1D" w:rsidRDefault="00F95B1D" w:rsidP="00F95B1D">
            <w:pPr>
              <w:spacing w:after="0"/>
              <w:jc w:val="left"/>
            </w:pPr>
            <w:r w:rsidRPr="00F95B1D">
              <w:t>Aluminium</w:t>
            </w:r>
          </w:p>
        </w:tc>
        <w:tc>
          <w:tcPr>
            <w:tcW w:w="1438" w:type="pct"/>
            <w:noWrap/>
            <w:hideMark/>
          </w:tcPr>
          <w:p w14:paraId="26821B88"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6866F138" w14:textId="77777777" w:rsidR="00F95B1D" w:rsidRPr="00F95B1D" w:rsidRDefault="00F95B1D" w:rsidP="00F95B1D">
            <w:pPr>
              <w:spacing w:after="0"/>
              <w:jc w:val="left"/>
            </w:pPr>
            <w:r w:rsidRPr="00F95B1D">
              <w:t>Statewide Recycling</w:t>
            </w:r>
          </w:p>
        </w:tc>
      </w:tr>
      <w:tr w:rsidR="00F95B1D" w:rsidRPr="00F95B1D" w14:paraId="6CE32304" w14:textId="77777777" w:rsidTr="006F3096">
        <w:trPr>
          <w:trHeight w:val="20"/>
          <w:jc w:val="center"/>
        </w:trPr>
        <w:tc>
          <w:tcPr>
            <w:tcW w:w="1666" w:type="pct"/>
            <w:noWrap/>
            <w:hideMark/>
          </w:tcPr>
          <w:p w14:paraId="616EF3DB" w14:textId="77777777" w:rsidR="00F95B1D" w:rsidRPr="00F95B1D" w:rsidRDefault="00F95B1D" w:rsidP="00F95B1D">
            <w:pPr>
              <w:spacing w:after="0"/>
              <w:ind w:left="159" w:right="113" w:hanging="159"/>
              <w:jc w:val="left"/>
            </w:pPr>
            <w:r w:rsidRPr="00F95B1D">
              <w:t>Rehn Bier X.S.B. Extra Special Bitter</w:t>
            </w:r>
          </w:p>
        </w:tc>
        <w:tc>
          <w:tcPr>
            <w:tcW w:w="454" w:type="pct"/>
            <w:noWrap/>
            <w:hideMark/>
          </w:tcPr>
          <w:p w14:paraId="788E031A" w14:textId="77777777" w:rsidR="00F95B1D" w:rsidRPr="00F95B1D" w:rsidRDefault="00F95B1D" w:rsidP="00F95B1D">
            <w:pPr>
              <w:spacing w:after="0"/>
              <w:ind w:right="170"/>
              <w:jc w:val="right"/>
            </w:pPr>
            <w:r w:rsidRPr="00F95B1D">
              <w:t>375ml</w:t>
            </w:r>
          </w:p>
        </w:tc>
        <w:tc>
          <w:tcPr>
            <w:tcW w:w="682" w:type="pct"/>
            <w:noWrap/>
            <w:hideMark/>
          </w:tcPr>
          <w:p w14:paraId="7B1A07E2" w14:textId="77777777" w:rsidR="00F95B1D" w:rsidRPr="00F95B1D" w:rsidRDefault="00F95B1D" w:rsidP="00F95B1D">
            <w:pPr>
              <w:spacing w:after="0"/>
              <w:jc w:val="left"/>
            </w:pPr>
            <w:r w:rsidRPr="00F95B1D">
              <w:t>Aluminium</w:t>
            </w:r>
          </w:p>
        </w:tc>
        <w:tc>
          <w:tcPr>
            <w:tcW w:w="1438" w:type="pct"/>
            <w:noWrap/>
            <w:hideMark/>
          </w:tcPr>
          <w:p w14:paraId="30AD6AA7" w14:textId="77777777" w:rsidR="00F95B1D" w:rsidRPr="00F95B1D" w:rsidRDefault="00F95B1D" w:rsidP="00F95B1D">
            <w:pPr>
              <w:spacing w:after="0"/>
              <w:ind w:left="159" w:right="113" w:hanging="159"/>
              <w:jc w:val="left"/>
              <w:rPr>
                <w:spacing w:val="-6"/>
              </w:rPr>
            </w:pPr>
            <w:r w:rsidRPr="00F95B1D">
              <w:rPr>
                <w:spacing w:val="-6"/>
              </w:rPr>
              <w:t>Brewdiful Things Pty Ltd t/as Rehn Bier</w:t>
            </w:r>
          </w:p>
        </w:tc>
        <w:tc>
          <w:tcPr>
            <w:tcW w:w="760" w:type="pct"/>
            <w:noWrap/>
            <w:hideMark/>
          </w:tcPr>
          <w:p w14:paraId="07E164C2" w14:textId="77777777" w:rsidR="00F95B1D" w:rsidRPr="00F95B1D" w:rsidRDefault="00F95B1D" w:rsidP="00F95B1D">
            <w:pPr>
              <w:spacing w:after="0"/>
              <w:jc w:val="left"/>
            </w:pPr>
            <w:r w:rsidRPr="00F95B1D">
              <w:t>Statewide Recycling</w:t>
            </w:r>
          </w:p>
        </w:tc>
      </w:tr>
      <w:tr w:rsidR="00F95B1D" w:rsidRPr="00F95B1D" w14:paraId="724A7B21" w14:textId="77777777" w:rsidTr="006F3096">
        <w:trPr>
          <w:trHeight w:val="20"/>
          <w:jc w:val="center"/>
        </w:trPr>
        <w:tc>
          <w:tcPr>
            <w:tcW w:w="1666" w:type="pct"/>
            <w:noWrap/>
            <w:hideMark/>
          </w:tcPr>
          <w:p w14:paraId="60C347AA" w14:textId="77777777" w:rsidR="00F95B1D" w:rsidRPr="00F95B1D" w:rsidRDefault="00F95B1D" w:rsidP="00F95B1D">
            <w:pPr>
              <w:spacing w:after="0"/>
              <w:ind w:left="159" w:right="113" w:hanging="159"/>
              <w:jc w:val="left"/>
            </w:pPr>
            <w:r w:rsidRPr="00F95B1D">
              <w:t>A&amp;W Root Beer</w:t>
            </w:r>
          </w:p>
        </w:tc>
        <w:tc>
          <w:tcPr>
            <w:tcW w:w="454" w:type="pct"/>
            <w:noWrap/>
            <w:hideMark/>
          </w:tcPr>
          <w:p w14:paraId="3EA11E4C" w14:textId="77777777" w:rsidR="00F95B1D" w:rsidRPr="00F95B1D" w:rsidRDefault="00F95B1D" w:rsidP="00F95B1D">
            <w:pPr>
              <w:spacing w:after="0"/>
              <w:ind w:right="170"/>
              <w:jc w:val="right"/>
            </w:pPr>
            <w:r w:rsidRPr="00F95B1D">
              <w:t>355ml</w:t>
            </w:r>
          </w:p>
        </w:tc>
        <w:tc>
          <w:tcPr>
            <w:tcW w:w="682" w:type="pct"/>
            <w:noWrap/>
            <w:hideMark/>
          </w:tcPr>
          <w:p w14:paraId="461425C5" w14:textId="77777777" w:rsidR="00F95B1D" w:rsidRPr="00F95B1D" w:rsidRDefault="00F95B1D" w:rsidP="00F95B1D">
            <w:pPr>
              <w:spacing w:after="0"/>
              <w:jc w:val="left"/>
            </w:pPr>
            <w:r w:rsidRPr="00F95B1D">
              <w:t>Aluminium</w:t>
            </w:r>
          </w:p>
        </w:tc>
        <w:tc>
          <w:tcPr>
            <w:tcW w:w="1438" w:type="pct"/>
            <w:noWrap/>
            <w:hideMark/>
          </w:tcPr>
          <w:p w14:paraId="0DF9E072"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46241BC7" w14:textId="77777777" w:rsidR="00F95B1D" w:rsidRPr="00F95B1D" w:rsidRDefault="00F95B1D" w:rsidP="00F95B1D">
            <w:pPr>
              <w:spacing w:after="0"/>
              <w:jc w:val="left"/>
            </w:pPr>
            <w:r w:rsidRPr="00F95B1D">
              <w:t>Statewide Recycling</w:t>
            </w:r>
          </w:p>
        </w:tc>
      </w:tr>
      <w:tr w:rsidR="00F95B1D" w:rsidRPr="00F95B1D" w14:paraId="77105D4D" w14:textId="77777777" w:rsidTr="006F3096">
        <w:trPr>
          <w:trHeight w:val="20"/>
          <w:jc w:val="center"/>
        </w:trPr>
        <w:tc>
          <w:tcPr>
            <w:tcW w:w="1666" w:type="pct"/>
            <w:noWrap/>
            <w:hideMark/>
          </w:tcPr>
          <w:p w14:paraId="2E629906" w14:textId="77777777" w:rsidR="00F95B1D" w:rsidRPr="00F95B1D" w:rsidRDefault="00F95B1D" w:rsidP="00F95B1D">
            <w:pPr>
              <w:spacing w:after="0"/>
              <w:ind w:left="159" w:right="113" w:hanging="159"/>
              <w:jc w:val="left"/>
            </w:pPr>
            <w:r w:rsidRPr="00F95B1D">
              <w:t>Canada Dry Ginger Ale</w:t>
            </w:r>
          </w:p>
        </w:tc>
        <w:tc>
          <w:tcPr>
            <w:tcW w:w="454" w:type="pct"/>
            <w:noWrap/>
            <w:hideMark/>
          </w:tcPr>
          <w:p w14:paraId="179554B9" w14:textId="77777777" w:rsidR="00F95B1D" w:rsidRPr="00F95B1D" w:rsidRDefault="00F95B1D" w:rsidP="00F95B1D">
            <w:pPr>
              <w:spacing w:after="0"/>
              <w:ind w:right="170"/>
              <w:jc w:val="right"/>
            </w:pPr>
            <w:r w:rsidRPr="00F95B1D">
              <w:t>355ml</w:t>
            </w:r>
          </w:p>
        </w:tc>
        <w:tc>
          <w:tcPr>
            <w:tcW w:w="682" w:type="pct"/>
            <w:noWrap/>
            <w:hideMark/>
          </w:tcPr>
          <w:p w14:paraId="56DFF301" w14:textId="77777777" w:rsidR="00F95B1D" w:rsidRPr="00F95B1D" w:rsidRDefault="00F95B1D" w:rsidP="00F95B1D">
            <w:pPr>
              <w:spacing w:after="0"/>
              <w:jc w:val="left"/>
            </w:pPr>
            <w:r w:rsidRPr="00F95B1D">
              <w:t>Aluminium</w:t>
            </w:r>
          </w:p>
        </w:tc>
        <w:tc>
          <w:tcPr>
            <w:tcW w:w="1438" w:type="pct"/>
            <w:noWrap/>
            <w:hideMark/>
          </w:tcPr>
          <w:p w14:paraId="687A573C"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38718BE3" w14:textId="77777777" w:rsidR="00F95B1D" w:rsidRPr="00F95B1D" w:rsidRDefault="00F95B1D" w:rsidP="00F95B1D">
            <w:pPr>
              <w:spacing w:after="0"/>
              <w:jc w:val="left"/>
            </w:pPr>
            <w:r w:rsidRPr="00F95B1D">
              <w:t>Statewide Recycling</w:t>
            </w:r>
          </w:p>
        </w:tc>
      </w:tr>
      <w:tr w:rsidR="00F95B1D" w:rsidRPr="00F95B1D" w14:paraId="47034A9B" w14:textId="77777777" w:rsidTr="006F3096">
        <w:trPr>
          <w:trHeight w:val="20"/>
          <w:jc w:val="center"/>
        </w:trPr>
        <w:tc>
          <w:tcPr>
            <w:tcW w:w="1666" w:type="pct"/>
            <w:noWrap/>
            <w:hideMark/>
          </w:tcPr>
          <w:p w14:paraId="49D84B02" w14:textId="77777777" w:rsidR="00F95B1D" w:rsidRPr="00F95B1D" w:rsidRDefault="00F95B1D" w:rsidP="00F95B1D">
            <w:pPr>
              <w:spacing w:after="0"/>
              <w:ind w:left="159" w:right="113" w:hanging="159"/>
              <w:jc w:val="left"/>
            </w:pPr>
            <w:r w:rsidRPr="00F95B1D">
              <w:t>Dr Pepper &amp; Cream Soda</w:t>
            </w:r>
          </w:p>
        </w:tc>
        <w:tc>
          <w:tcPr>
            <w:tcW w:w="454" w:type="pct"/>
            <w:noWrap/>
            <w:hideMark/>
          </w:tcPr>
          <w:p w14:paraId="09C26545" w14:textId="77777777" w:rsidR="00F95B1D" w:rsidRPr="00F95B1D" w:rsidRDefault="00F95B1D" w:rsidP="00F95B1D">
            <w:pPr>
              <w:spacing w:after="0"/>
              <w:ind w:right="170"/>
              <w:jc w:val="right"/>
            </w:pPr>
            <w:r w:rsidRPr="00F95B1D">
              <w:t>355ml</w:t>
            </w:r>
          </w:p>
        </w:tc>
        <w:tc>
          <w:tcPr>
            <w:tcW w:w="682" w:type="pct"/>
            <w:noWrap/>
            <w:hideMark/>
          </w:tcPr>
          <w:p w14:paraId="01B3BDDE" w14:textId="77777777" w:rsidR="00F95B1D" w:rsidRPr="00F95B1D" w:rsidRDefault="00F95B1D" w:rsidP="00F95B1D">
            <w:pPr>
              <w:spacing w:after="0"/>
              <w:jc w:val="left"/>
            </w:pPr>
            <w:r w:rsidRPr="00F95B1D">
              <w:t>Aluminium</w:t>
            </w:r>
          </w:p>
        </w:tc>
        <w:tc>
          <w:tcPr>
            <w:tcW w:w="1438" w:type="pct"/>
            <w:noWrap/>
            <w:hideMark/>
          </w:tcPr>
          <w:p w14:paraId="6787B128"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5BA43E9F" w14:textId="77777777" w:rsidR="00F95B1D" w:rsidRPr="00F95B1D" w:rsidRDefault="00F95B1D" w:rsidP="00F95B1D">
            <w:pPr>
              <w:spacing w:after="0"/>
              <w:jc w:val="left"/>
            </w:pPr>
            <w:r w:rsidRPr="00F95B1D">
              <w:t>Statewide Recycling</w:t>
            </w:r>
          </w:p>
        </w:tc>
      </w:tr>
      <w:tr w:rsidR="00F95B1D" w:rsidRPr="00F95B1D" w14:paraId="55FA6171" w14:textId="77777777" w:rsidTr="006F3096">
        <w:trPr>
          <w:trHeight w:val="20"/>
          <w:jc w:val="center"/>
        </w:trPr>
        <w:tc>
          <w:tcPr>
            <w:tcW w:w="1666" w:type="pct"/>
            <w:noWrap/>
            <w:hideMark/>
          </w:tcPr>
          <w:p w14:paraId="6451E4EA" w14:textId="77777777" w:rsidR="00F95B1D" w:rsidRPr="00F95B1D" w:rsidRDefault="00F95B1D" w:rsidP="00F95B1D">
            <w:pPr>
              <w:spacing w:after="0"/>
              <w:ind w:left="159" w:right="113" w:hanging="159"/>
              <w:jc w:val="left"/>
            </w:pPr>
            <w:r w:rsidRPr="00F95B1D">
              <w:t>Dr Pepper Cherry</w:t>
            </w:r>
          </w:p>
        </w:tc>
        <w:tc>
          <w:tcPr>
            <w:tcW w:w="454" w:type="pct"/>
            <w:noWrap/>
            <w:hideMark/>
          </w:tcPr>
          <w:p w14:paraId="34C7BF39" w14:textId="77777777" w:rsidR="00F95B1D" w:rsidRPr="00F95B1D" w:rsidRDefault="00F95B1D" w:rsidP="00F95B1D">
            <w:pPr>
              <w:spacing w:after="0"/>
              <w:ind w:right="170"/>
              <w:jc w:val="right"/>
            </w:pPr>
            <w:r w:rsidRPr="00F95B1D">
              <w:t>355ml</w:t>
            </w:r>
          </w:p>
        </w:tc>
        <w:tc>
          <w:tcPr>
            <w:tcW w:w="682" w:type="pct"/>
            <w:noWrap/>
            <w:hideMark/>
          </w:tcPr>
          <w:p w14:paraId="6DFFBBDB" w14:textId="77777777" w:rsidR="00F95B1D" w:rsidRPr="00F95B1D" w:rsidRDefault="00F95B1D" w:rsidP="00F95B1D">
            <w:pPr>
              <w:spacing w:after="0"/>
              <w:jc w:val="left"/>
            </w:pPr>
            <w:r w:rsidRPr="00F95B1D">
              <w:t>Aluminium</w:t>
            </w:r>
          </w:p>
        </w:tc>
        <w:tc>
          <w:tcPr>
            <w:tcW w:w="1438" w:type="pct"/>
            <w:noWrap/>
            <w:hideMark/>
          </w:tcPr>
          <w:p w14:paraId="06D6ABB6"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74860F00" w14:textId="77777777" w:rsidR="00F95B1D" w:rsidRPr="00F95B1D" w:rsidRDefault="00F95B1D" w:rsidP="00F95B1D">
            <w:pPr>
              <w:spacing w:after="0"/>
              <w:jc w:val="left"/>
            </w:pPr>
            <w:r w:rsidRPr="00F95B1D">
              <w:t>Statewide Recycling</w:t>
            </w:r>
          </w:p>
        </w:tc>
      </w:tr>
      <w:tr w:rsidR="00F95B1D" w:rsidRPr="00F95B1D" w14:paraId="16B437D1" w14:textId="77777777" w:rsidTr="006F3096">
        <w:trPr>
          <w:trHeight w:val="20"/>
          <w:jc w:val="center"/>
        </w:trPr>
        <w:tc>
          <w:tcPr>
            <w:tcW w:w="1666" w:type="pct"/>
            <w:noWrap/>
            <w:hideMark/>
          </w:tcPr>
          <w:p w14:paraId="0179225E" w14:textId="77777777" w:rsidR="00F95B1D" w:rsidRPr="00F95B1D" w:rsidRDefault="00F95B1D" w:rsidP="00F95B1D">
            <w:pPr>
              <w:spacing w:after="0"/>
              <w:ind w:left="159" w:right="113" w:hanging="159"/>
              <w:jc w:val="left"/>
            </w:pPr>
            <w:r w:rsidRPr="00F95B1D">
              <w:t>Fanta Berry</w:t>
            </w:r>
          </w:p>
        </w:tc>
        <w:tc>
          <w:tcPr>
            <w:tcW w:w="454" w:type="pct"/>
            <w:noWrap/>
            <w:hideMark/>
          </w:tcPr>
          <w:p w14:paraId="1F281C5C" w14:textId="77777777" w:rsidR="00F95B1D" w:rsidRPr="00F95B1D" w:rsidRDefault="00F95B1D" w:rsidP="00F95B1D">
            <w:pPr>
              <w:spacing w:after="0"/>
              <w:ind w:right="170"/>
              <w:jc w:val="right"/>
            </w:pPr>
            <w:r w:rsidRPr="00F95B1D">
              <w:t>355ml</w:t>
            </w:r>
          </w:p>
        </w:tc>
        <w:tc>
          <w:tcPr>
            <w:tcW w:w="682" w:type="pct"/>
            <w:noWrap/>
            <w:hideMark/>
          </w:tcPr>
          <w:p w14:paraId="60D4AF57" w14:textId="77777777" w:rsidR="00F95B1D" w:rsidRPr="00F95B1D" w:rsidRDefault="00F95B1D" w:rsidP="00F95B1D">
            <w:pPr>
              <w:spacing w:after="0"/>
              <w:jc w:val="left"/>
            </w:pPr>
            <w:r w:rsidRPr="00F95B1D">
              <w:t>Aluminium</w:t>
            </w:r>
          </w:p>
        </w:tc>
        <w:tc>
          <w:tcPr>
            <w:tcW w:w="1438" w:type="pct"/>
            <w:noWrap/>
            <w:hideMark/>
          </w:tcPr>
          <w:p w14:paraId="5A57919B"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6C79C62A" w14:textId="77777777" w:rsidR="00F95B1D" w:rsidRPr="00F95B1D" w:rsidRDefault="00F95B1D" w:rsidP="00F95B1D">
            <w:pPr>
              <w:spacing w:after="0"/>
              <w:jc w:val="left"/>
            </w:pPr>
            <w:r w:rsidRPr="00F95B1D">
              <w:t>Statewide Recycling</w:t>
            </w:r>
          </w:p>
        </w:tc>
      </w:tr>
      <w:tr w:rsidR="00F95B1D" w:rsidRPr="00F95B1D" w14:paraId="69084446" w14:textId="77777777" w:rsidTr="006F3096">
        <w:trPr>
          <w:trHeight w:val="20"/>
          <w:jc w:val="center"/>
        </w:trPr>
        <w:tc>
          <w:tcPr>
            <w:tcW w:w="1666" w:type="pct"/>
            <w:noWrap/>
            <w:hideMark/>
          </w:tcPr>
          <w:p w14:paraId="1ACDF876" w14:textId="77777777" w:rsidR="00F95B1D" w:rsidRPr="00F95B1D" w:rsidRDefault="00F95B1D" w:rsidP="00F95B1D">
            <w:pPr>
              <w:spacing w:after="0"/>
              <w:ind w:left="159" w:right="113" w:hanging="159"/>
              <w:jc w:val="left"/>
            </w:pPr>
            <w:r w:rsidRPr="00F95B1D">
              <w:t>Fanta Grape</w:t>
            </w:r>
          </w:p>
        </w:tc>
        <w:tc>
          <w:tcPr>
            <w:tcW w:w="454" w:type="pct"/>
            <w:noWrap/>
            <w:hideMark/>
          </w:tcPr>
          <w:p w14:paraId="6AC18ECC" w14:textId="77777777" w:rsidR="00F95B1D" w:rsidRPr="00F95B1D" w:rsidRDefault="00F95B1D" w:rsidP="00F95B1D">
            <w:pPr>
              <w:spacing w:after="0"/>
              <w:ind w:right="170"/>
              <w:jc w:val="right"/>
            </w:pPr>
            <w:r w:rsidRPr="00F95B1D">
              <w:t>355ml</w:t>
            </w:r>
          </w:p>
        </w:tc>
        <w:tc>
          <w:tcPr>
            <w:tcW w:w="682" w:type="pct"/>
            <w:noWrap/>
            <w:hideMark/>
          </w:tcPr>
          <w:p w14:paraId="1E901056" w14:textId="77777777" w:rsidR="00F95B1D" w:rsidRPr="00F95B1D" w:rsidRDefault="00F95B1D" w:rsidP="00F95B1D">
            <w:pPr>
              <w:spacing w:after="0"/>
              <w:jc w:val="left"/>
            </w:pPr>
            <w:r w:rsidRPr="00F95B1D">
              <w:t>Aluminium</w:t>
            </w:r>
          </w:p>
        </w:tc>
        <w:tc>
          <w:tcPr>
            <w:tcW w:w="1438" w:type="pct"/>
            <w:noWrap/>
            <w:hideMark/>
          </w:tcPr>
          <w:p w14:paraId="17CF801F"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0E72E6AD" w14:textId="77777777" w:rsidR="00F95B1D" w:rsidRPr="00F95B1D" w:rsidRDefault="00F95B1D" w:rsidP="00F95B1D">
            <w:pPr>
              <w:spacing w:after="0"/>
              <w:jc w:val="left"/>
            </w:pPr>
            <w:r w:rsidRPr="00F95B1D">
              <w:t>Statewide Recycling</w:t>
            </w:r>
          </w:p>
        </w:tc>
      </w:tr>
      <w:tr w:rsidR="00F95B1D" w:rsidRPr="00F95B1D" w14:paraId="2DBA8C17" w14:textId="77777777" w:rsidTr="006F3096">
        <w:trPr>
          <w:trHeight w:val="20"/>
          <w:jc w:val="center"/>
        </w:trPr>
        <w:tc>
          <w:tcPr>
            <w:tcW w:w="1666" w:type="pct"/>
            <w:noWrap/>
            <w:hideMark/>
          </w:tcPr>
          <w:p w14:paraId="7D3031EE" w14:textId="77777777" w:rsidR="00F95B1D" w:rsidRPr="00F95B1D" w:rsidRDefault="00F95B1D" w:rsidP="00F95B1D">
            <w:pPr>
              <w:spacing w:after="0"/>
              <w:ind w:left="159" w:right="113" w:hanging="159"/>
              <w:jc w:val="left"/>
            </w:pPr>
            <w:r w:rsidRPr="00F95B1D">
              <w:t>Fanta Peach</w:t>
            </w:r>
          </w:p>
        </w:tc>
        <w:tc>
          <w:tcPr>
            <w:tcW w:w="454" w:type="pct"/>
            <w:noWrap/>
            <w:hideMark/>
          </w:tcPr>
          <w:p w14:paraId="3CF86502" w14:textId="77777777" w:rsidR="00F95B1D" w:rsidRPr="00F95B1D" w:rsidRDefault="00F95B1D" w:rsidP="00F95B1D">
            <w:pPr>
              <w:spacing w:after="0"/>
              <w:ind w:right="170"/>
              <w:jc w:val="right"/>
            </w:pPr>
            <w:r w:rsidRPr="00F95B1D">
              <w:t>355ml</w:t>
            </w:r>
          </w:p>
        </w:tc>
        <w:tc>
          <w:tcPr>
            <w:tcW w:w="682" w:type="pct"/>
            <w:noWrap/>
            <w:hideMark/>
          </w:tcPr>
          <w:p w14:paraId="2047C6C9" w14:textId="77777777" w:rsidR="00F95B1D" w:rsidRPr="00F95B1D" w:rsidRDefault="00F95B1D" w:rsidP="00F95B1D">
            <w:pPr>
              <w:spacing w:after="0"/>
              <w:jc w:val="left"/>
            </w:pPr>
            <w:r w:rsidRPr="00F95B1D">
              <w:t>Aluminium</w:t>
            </w:r>
          </w:p>
        </w:tc>
        <w:tc>
          <w:tcPr>
            <w:tcW w:w="1438" w:type="pct"/>
            <w:noWrap/>
            <w:hideMark/>
          </w:tcPr>
          <w:p w14:paraId="7CA1C450"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64F53336" w14:textId="77777777" w:rsidR="00F95B1D" w:rsidRPr="00F95B1D" w:rsidRDefault="00F95B1D" w:rsidP="00F95B1D">
            <w:pPr>
              <w:spacing w:after="0"/>
              <w:jc w:val="left"/>
            </w:pPr>
            <w:r w:rsidRPr="00F95B1D">
              <w:t>Statewide Recycling</w:t>
            </w:r>
          </w:p>
        </w:tc>
      </w:tr>
      <w:tr w:rsidR="00F95B1D" w:rsidRPr="00F95B1D" w14:paraId="497A57EC" w14:textId="77777777" w:rsidTr="006F3096">
        <w:trPr>
          <w:trHeight w:val="20"/>
          <w:jc w:val="center"/>
        </w:trPr>
        <w:tc>
          <w:tcPr>
            <w:tcW w:w="1666" w:type="pct"/>
            <w:noWrap/>
            <w:hideMark/>
          </w:tcPr>
          <w:p w14:paraId="689D104A" w14:textId="77777777" w:rsidR="00F95B1D" w:rsidRPr="00F95B1D" w:rsidRDefault="00F95B1D" w:rsidP="00F95B1D">
            <w:pPr>
              <w:spacing w:after="0"/>
              <w:ind w:left="159" w:right="113" w:hanging="159"/>
              <w:jc w:val="left"/>
            </w:pPr>
            <w:r w:rsidRPr="00F95B1D">
              <w:t>Fanta Pineapple</w:t>
            </w:r>
          </w:p>
        </w:tc>
        <w:tc>
          <w:tcPr>
            <w:tcW w:w="454" w:type="pct"/>
            <w:noWrap/>
            <w:hideMark/>
          </w:tcPr>
          <w:p w14:paraId="6C86E117" w14:textId="77777777" w:rsidR="00F95B1D" w:rsidRPr="00F95B1D" w:rsidRDefault="00F95B1D" w:rsidP="00F95B1D">
            <w:pPr>
              <w:spacing w:after="0"/>
              <w:ind w:right="170"/>
              <w:jc w:val="right"/>
            </w:pPr>
            <w:r w:rsidRPr="00F95B1D">
              <w:t>355ml</w:t>
            </w:r>
          </w:p>
        </w:tc>
        <w:tc>
          <w:tcPr>
            <w:tcW w:w="682" w:type="pct"/>
            <w:noWrap/>
            <w:hideMark/>
          </w:tcPr>
          <w:p w14:paraId="0D761303" w14:textId="77777777" w:rsidR="00F95B1D" w:rsidRPr="00F95B1D" w:rsidRDefault="00F95B1D" w:rsidP="00F95B1D">
            <w:pPr>
              <w:spacing w:after="0"/>
              <w:jc w:val="left"/>
            </w:pPr>
            <w:r w:rsidRPr="00F95B1D">
              <w:t>Aluminium</w:t>
            </w:r>
          </w:p>
        </w:tc>
        <w:tc>
          <w:tcPr>
            <w:tcW w:w="1438" w:type="pct"/>
            <w:noWrap/>
            <w:hideMark/>
          </w:tcPr>
          <w:p w14:paraId="05C4240C"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50A79E8D" w14:textId="77777777" w:rsidR="00F95B1D" w:rsidRPr="00F95B1D" w:rsidRDefault="00F95B1D" w:rsidP="00F95B1D">
            <w:pPr>
              <w:spacing w:after="0"/>
              <w:jc w:val="left"/>
            </w:pPr>
            <w:r w:rsidRPr="00F95B1D">
              <w:t>Statewide Recycling</w:t>
            </w:r>
          </w:p>
        </w:tc>
      </w:tr>
      <w:tr w:rsidR="00F95B1D" w:rsidRPr="00F95B1D" w14:paraId="505C402B" w14:textId="77777777" w:rsidTr="006F3096">
        <w:trPr>
          <w:trHeight w:val="20"/>
          <w:jc w:val="center"/>
        </w:trPr>
        <w:tc>
          <w:tcPr>
            <w:tcW w:w="1666" w:type="pct"/>
            <w:noWrap/>
            <w:hideMark/>
          </w:tcPr>
          <w:p w14:paraId="758BC442" w14:textId="77777777" w:rsidR="00F95B1D" w:rsidRPr="00F95B1D" w:rsidRDefault="00F95B1D" w:rsidP="00F95B1D">
            <w:pPr>
              <w:spacing w:after="0"/>
              <w:ind w:left="159" w:right="113" w:hanging="159"/>
              <w:jc w:val="left"/>
            </w:pPr>
            <w:r w:rsidRPr="00F95B1D">
              <w:t>Fanta Strawberry</w:t>
            </w:r>
          </w:p>
        </w:tc>
        <w:tc>
          <w:tcPr>
            <w:tcW w:w="454" w:type="pct"/>
            <w:noWrap/>
            <w:hideMark/>
          </w:tcPr>
          <w:p w14:paraId="0DF51BC7" w14:textId="77777777" w:rsidR="00F95B1D" w:rsidRPr="00F95B1D" w:rsidRDefault="00F95B1D" w:rsidP="00F95B1D">
            <w:pPr>
              <w:spacing w:after="0"/>
              <w:ind w:right="170"/>
              <w:jc w:val="right"/>
            </w:pPr>
            <w:r w:rsidRPr="00F95B1D">
              <w:t>355ml</w:t>
            </w:r>
          </w:p>
        </w:tc>
        <w:tc>
          <w:tcPr>
            <w:tcW w:w="682" w:type="pct"/>
            <w:noWrap/>
            <w:hideMark/>
          </w:tcPr>
          <w:p w14:paraId="0F376841" w14:textId="77777777" w:rsidR="00F95B1D" w:rsidRPr="00F95B1D" w:rsidRDefault="00F95B1D" w:rsidP="00F95B1D">
            <w:pPr>
              <w:spacing w:after="0"/>
              <w:jc w:val="left"/>
            </w:pPr>
            <w:r w:rsidRPr="00F95B1D">
              <w:t>Aluminium</w:t>
            </w:r>
          </w:p>
        </w:tc>
        <w:tc>
          <w:tcPr>
            <w:tcW w:w="1438" w:type="pct"/>
            <w:noWrap/>
            <w:hideMark/>
          </w:tcPr>
          <w:p w14:paraId="5BA7399D"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395A181F" w14:textId="77777777" w:rsidR="00F95B1D" w:rsidRPr="00F95B1D" w:rsidRDefault="00F95B1D" w:rsidP="00F95B1D">
            <w:pPr>
              <w:spacing w:after="0"/>
              <w:jc w:val="left"/>
            </w:pPr>
            <w:r w:rsidRPr="00F95B1D">
              <w:t>Statewide Recycling</w:t>
            </w:r>
          </w:p>
        </w:tc>
      </w:tr>
      <w:tr w:rsidR="00F95B1D" w:rsidRPr="00F95B1D" w14:paraId="7D82FCE0" w14:textId="77777777" w:rsidTr="006F3096">
        <w:trPr>
          <w:trHeight w:val="20"/>
          <w:jc w:val="center"/>
        </w:trPr>
        <w:tc>
          <w:tcPr>
            <w:tcW w:w="1666" w:type="pct"/>
            <w:noWrap/>
            <w:hideMark/>
          </w:tcPr>
          <w:p w14:paraId="7E168277" w14:textId="77777777" w:rsidR="00F95B1D" w:rsidRPr="00F95B1D" w:rsidRDefault="00F95B1D" w:rsidP="00F95B1D">
            <w:pPr>
              <w:spacing w:after="0"/>
              <w:ind w:left="159" w:right="113" w:hanging="159"/>
              <w:jc w:val="left"/>
            </w:pPr>
            <w:r w:rsidRPr="00F95B1D">
              <w:t xml:space="preserve">Marvel Super LXR Hero Hydration </w:t>
            </w:r>
            <w:r w:rsidRPr="00F95B1D">
              <w:br/>
              <w:t>Dragon Fruit Watermelon</w:t>
            </w:r>
          </w:p>
        </w:tc>
        <w:tc>
          <w:tcPr>
            <w:tcW w:w="454" w:type="pct"/>
            <w:noWrap/>
            <w:hideMark/>
          </w:tcPr>
          <w:p w14:paraId="40980F0F" w14:textId="77777777" w:rsidR="00F95B1D" w:rsidRPr="00F95B1D" w:rsidRDefault="00F95B1D" w:rsidP="00F95B1D">
            <w:pPr>
              <w:spacing w:after="0"/>
              <w:ind w:right="170"/>
              <w:jc w:val="right"/>
            </w:pPr>
            <w:r w:rsidRPr="00F95B1D">
              <w:t>473ml</w:t>
            </w:r>
          </w:p>
        </w:tc>
        <w:tc>
          <w:tcPr>
            <w:tcW w:w="682" w:type="pct"/>
            <w:noWrap/>
            <w:hideMark/>
          </w:tcPr>
          <w:p w14:paraId="248687CB" w14:textId="77777777" w:rsidR="00F95B1D" w:rsidRPr="00F95B1D" w:rsidRDefault="00F95B1D" w:rsidP="00F95B1D">
            <w:pPr>
              <w:spacing w:after="0"/>
              <w:jc w:val="left"/>
            </w:pPr>
            <w:r w:rsidRPr="00F95B1D">
              <w:t>PET</w:t>
            </w:r>
          </w:p>
        </w:tc>
        <w:tc>
          <w:tcPr>
            <w:tcW w:w="1438" w:type="pct"/>
            <w:noWrap/>
            <w:hideMark/>
          </w:tcPr>
          <w:p w14:paraId="58144C50" w14:textId="77777777" w:rsidR="00F95B1D" w:rsidRPr="00F95B1D" w:rsidRDefault="00F95B1D" w:rsidP="00F95B1D">
            <w:pPr>
              <w:spacing w:after="0"/>
              <w:ind w:left="159" w:right="113" w:hanging="159"/>
              <w:jc w:val="left"/>
            </w:pPr>
            <w:r w:rsidRPr="00F95B1D">
              <w:t>British Provender Pty Ltd</w:t>
            </w:r>
          </w:p>
        </w:tc>
        <w:tc>
          <w:tcPr>
            <w:tcW w:w="760" w:type="pct"/>
            <w:noWrap/>
            <w:hideMark/>
          </w:tcPr>
          <w:p w14:paraId="1DC0838A" w14:textId="77777777" w:rsidR="00F95B1D" w:rsidRPr="00F95B1D" w:rsidRDefault="00F95B1D" w:rsidP="00F95B1D">
            <w:pPr>
              <w:spacing w:after="0"/>
              <w:jc w:val="left"/>
            </w:pPr>
            <w:r w:rsidRPr="00F95B1D">
              <w:t>Statewide Recycling</w:t>
            </w:r>
          </w:p>
        </w:tc>
      </w:tr>
      <w:tr w:rsidR="00F95B1D" w:rsidRPr="00F95B1D" w14:paraId="3EE7AFA7" w14:textId="77777777" w:rsidTr="006F3096">
        <w:trPr>
          <w:trHeight w:val="20"/>
          <w:jc w:val="center"/>
        </w:trPr>
        <w:tc>
          <w:tcPr>
            <w:tcW w:w="1666" w:type="pct"/>
            <w:noWrap/>
            <w:hideMark/>
          </w:tcPr>
          <w:p w14:paraId="252C22F9" w14:textId="77777777" w:rsidR="00F95B1D" w:rsidRPr="00F95B1D" w:rsidRDefault="00F95B1D" w:rsidP="00F95B1D">
            <w:pPr>
              <w:spacing w:after="0"/>
              <w:ind w:left="159" w:right="113" w:hanging="159"/>
              <w:jc w:val="left"/>
            </w:pPr>
            <w:r w:rsidRPr="00F95B1D">
              <w:t xml:space="preserve">Alba Sparkling Margarita Coconut </w:t>
            </w:r>
            <w:r w:rsidRPr="00F95B1D">
              <w:br/>
              <w:t>Mexican Tequila</w:t>
            </w:r>
          </w:p>
        </w:tc>
        <w:tc>
          <w:tcPr>
            <w:tcW w:w="454" w:type="pct"/>
            <w:noWrap/>
            <w:hideMark/>
          </w:tcPr>
          <w:p w14:paraId="29467F34" w14:textId="77777777" w:rsidR="00F95B1D" w:rsidRPr="00F95B1D" w:rsidRDefault="00F95B1D" w:rsidP="00F95B1D">
            <w:pPr>
              <w:spacing w:after="0"/>
              <w:ind w:right="170"/>
              <w:jc w:val="right"/>
            </w:pPr>
            <w:r w:rsidRPr="00F95B1D">
              <w:t>250ml</w:t>
            </w:r>
          </w:p>
        </w:tc>
        <w:tc>
          <w:tcPr>
            <w:tcW w:w="682" w:type="pct"/>
            <w:noWrap/>
            <w:hideMark/>
          </w:tcPr>
          <w:p w14:paraId="108AB214" w14:textId="77777777" w:rsidR="00F95B1D" w:rsidRPr="00F95B1D" w:rsidRDefault="00F95B1D" w:rsidP="00F95B1D">
            <w:pPr>
              <w:spacing w:after="0"/>
              <w:jc w:val="left"/>
            </w:pPr>
            <w:r w:rsidRPr="00F95B1D">
              <w:t>Aluminium</w:t>
            </w:r>
          </w:p>
        </w:tc>
        <w:tc>
          <w:tcPr>
            <w:tcW w:w="1438" w:type="pct"/>
            <w:noWrap/>
            <w:hideMark/>
          </w:tcPr>
          <w:p w14:paraId="33DE67FB" w14:textId="77777777" w:rsidR="00F95B1D" w:rsidRPr="00F95B1D" w:rsidRDefault="00F95B1D" w:rsidP="00F95B1D">
            <w:pPr>
              <w:spacing w:after="0"/>
              <w:ind w:left="159" w:right="113" w:hanging="159"/>
              <w:jc w:val="left"/>
            </w:pPr>
            <w:r w:rsidRPr="00F95B1D">
              <w:t>Brix &amp; Co Limited</w:t>
            </w:r>
          </w:p>
        </w:tc>
        <w:tc>
          <w:tcPr>
            <w:tcW w:w="760" w:type="pct"/>
            <w:noWrap/>
            <w:hideMark/>
          </w:tcPr>
          <w:p w14:paraId="7647E34B" w14:textId="77777777" w:rsidR="00F95B1D" w:rsidRPr="00F95B1D" w:rsidRDefault="00F95B1D" w:rsidP="00F95B1D">
            <w:pPr>
              <w:spacing w:after="0"/>
              <w:jc w:val="left"/>
            </w:pPr>
            <w:r w:rsidRPr="00F95B1D">
              <w:t>Statewide Recycling</w:t>
            </w:r>
          </w:p>
        </w:tc>
      </w:tr>
      <w:tr w:rsidR="00F95B1D" w:rsidRPr="00F95B1D" w14:paraId="7A06507E" w14:textId="77777777" w:rsidTr="006F3096">
        <w:trPr>
          <w:trHeight w:val="20"/>
          <w:jc w:val="center"/>
        </w:trPr>
        <w:tc>
          <w:tcPr>
            <w:tcW w:w="1666" w:type="pct"/>
            <w:noWrap/>
            <w:hideMark/>
          </w:tcPr>
          <w:p w14:paraId="594A79CD" w14:textId="77777777" w:rsidR="00F95B1D" w:rsidRPr="00F95B1D" w:rsidRDefault="00F95B1D" w:rsidP="00F95B1D">
            <w:pPr>
              <w:spacing w:after="0"/>
              <w:ind w:left="159" w:right="113" w:hanging="159"/>
              <w:jc w:val="left"/>
            </w:pPr>
            <w:r w:rsidRPr="00F95B1D">
              <w:t xml:space="preserve">Alba Sparkling Margarita Chilli </w:t>
            </w:r>
            <w:r w:rsidRPr="00F95B1D">
              <w:br/>
              <w:t>Mexican Tequila</w:t>
            </w:r>
          </w:p>
        </w:tc>
        <w:tc>
          <w:tcPr>
            <w:tcW w:w="454" w:type="pct"/>
            <w:noWrap/>
            <w:hideMark/>
          </w:tcPr>
          <w:p w14:paraId="192F890A" w14:textId="77777777" w:rsidR="00F95B1D" w:rsidRPr="00F95B1D" w:rsidRDefault="00F95B1D" w:rsidP="00F95B1D">
            <w:pPr>
              <w:spacing w:after="0"/>
              <w:ind w:right="170"/>
              <w:jc w:val="right"/>
            </w:pPr>
            <w:r w:rsidRPr="00F95B1D">
              <w:t>250ml</w:t>
            </w:r>
          </w:p>
        </w:tc>
        <w:tc>
          <w:tcPr>
            <w:tcW w:w="682" w:type="pct"/>
            <w:noWrap/>
            <w:hideMark/>
          </w:tcPr>
          <w:p w14:paraId="4FA8F6C2" w14:textId="77777777" w:rsidR="00F95B1D" w:rsidRPr="00F95B1D" w:rsidRDefault="00F95B1D" w:rsidP="00F95B1D">
            <w:pPr>
              <w:spacing w:after="0"/>
              <w:jc w:val="left"/>
            </w:pPr>
            <w:r w:rsidRPr="00F95B1D">
              <w:t>Aluminium</w:t>
            </w:r>
          </w:p>
        </w:tc>
        <w:tc>
          <w:tcPr>
            <w:tcW w:w="1438" w:type="pct"/>
            <w:noWrap/>
            <w:hideMark/>
          </w:tcPr>
          <w:p w14:paraId="200F5E2D" w14:textId="77777777" w:rsidR="00F95B1D" w:rsidRPr="00F95B1D" w:rsidRDefault="00F95B1D" w:rsidP="00F95B1D">
            <w:pPr>
              <w:spacing w:after="0"/>
              <w:ind w:left="159" w:right="113" w:hanging="159"/>
              <w:jc w:val="left"/>
            </w:pPr>
            <w:r w:rsidRPr="00F95B1D">
              <w:t>Brix &amp; Co Limited</w:t>
            </w:r>
          </w:p>
        </w:tc>
        <w:tc>
          <w:tcPr>
            <w:tcW w:w="760" w:type="pct"/>
            <w:noWrap/>
            <w:hideMark/>
          </w:tcPr>
          <w:p w14:paraId="089C94D4" w14:textId="77777777" w:rsidR="00F95B1D" w:rsidRPr="00F95B1D" w:rsidRDefault="00F95B1D" w:rsidP="00F95B1D">
            <w:pPr>
              <w:spacing w:after="0"/>
              <w:jc w:val="left"/>
            </w:pPr>
            <w:r w:rsidRPr="00F95B1D">
              <w:t>Statewide Recycling</w:t>
            </w:r>
          </w:p>
        </w:tc>
      </w:tr>
      <w:tr w:rsidR="00F95B1D" w:rsidRPr="00F95B1D" w14:paraId="62509128" w14:textId="77777777" w:rsidTr="006F3096">
        <w:trPr>
          <w:trHeight w:val="20"/>
          <w:jc w:val="center"/>
        </w:trPr>
        <w:tc>
          <w:tcPr>
            <w:tcW w:w="1666" w:type="pct"/>
            <w:noWrap/>
            <w:hideMark/>
          </w:tcPr>
          <w:p w14:paraId="5F4AFCEA" w14:textId="77777777" w:rsidR="00F95B1D" w:rsidRPr="00F95B1D" w:rsidRDefault="00F95B1D" w:rsidP="00F95B1D">
            <w:pPr>
              <w:spacing w:after="0"/>
              <w:ind w:left="159" w:right="113" w:hanging="159"/>
              <w:jc w:val="left"/>
            </w:pPr>
            <w:r w:rsidRPr="00F95B1D">
              <w:t xml:space="preserve">Alba Sparkling Margarita Original </w:t>
            </w:r>
            <w:r w:rsidRPr="00F95B1D">
              <w:br/>
              <w:t>Mexican Tequila</w:t>
            </w:r>
          </w:p>
        </w:tc>
        <w:tc>
          <w:tcPr>
            <w:tcW w:w="454" w:type="pct"/>
            <w:noWrap/>
            <w:hideMark/>
          </w:tcPr>
          <w:p w14:paraId="5AD582AF" w14:textId="77777777" w:rsidR="00F95B1D" w:rsidRPr="00F95B1D" w:rsidRDefault="00F95B1D" w:rsidP="00F95B1D">
            <w:pPr>
              <w:spacing w:after="0"/>
              <w:ind w:right="170"/>
              <w:jc w:val="right"/>
            </w:pPr>
            <w:r w:rsidRPr="00F95B1D">
              <w:t>250ml</w:t>
            </w:r>
          </w:p>
        </w:tc>
        <w:tc>
          <w:tcPr>
            <w:tcW w:w="682" w:type="pct"/>
            <w:noWrap/>
            <w:hideMark/>
          </w:tcPr>
          <w:p w14:paraId="4C036012" w14:textId="77777777" w:rsidR="00F95B1D" w:rsidRPr="00F95B1D" w:rsidRDefault="00F95B1D" w:rsidP="00F95B1D">
            <w:pPr>
              <w:spacing w:after="0"/>
              <w:jc w:val="left"/>
            </w:pPr>
            <w:r w:rsidRPr="00F95B1D">
              <w:t>Aluminium</w:t>
            </w:r>
          </w:p>
        </w:tc>
        <w:tc>
          <w:tcPr>
            <w:tcW w:w="1438" w:type="pct"/>
            <w:noWrap/>
            <w:hideMark/>
          </w:tcPr>
          <w:p w14:paraId="38896CFA" w14:textId="77777777" w:rsidR="00F95B1D" w:rsidRPr="00F95B1D" w:rsidRDefault="00F95B1D" w:rsidP="00F95B1D">
            <w:pPr>
              <w:spacing w:after="0"/>
              <w:ind w:left="159" w:right="113" w:hanging="159"/>
              <w:jc w:val="left"/>
            </w:pPr>
            <w:r w:rsidRPr="00F95B1D">
              <w:t>Brix &amp; Co Limited</w:t>
            </w:r>
          </w:p>
        </w:tc>
        <w:tc>
          <w:tcPr>
            <w:tcW w:w="760" w:type="pct"/>
            <w:noWrap/>
            <w:hideMark/>
          </w:tcPr>
          <w:p w14:paraId="0B2695E1" w14:textId="77777777" w:rsidR="00F95B1D" w:rsidRPr="00F95B1D" w:rsidRDefault="00F95B1D" w:rsidP="00F95B1D">
            <w:pPr>
              <w:spacing w:after="0"/>
              <w:jc w:val="left"/>
            </w:pPr>
            <w:r w:rsidRPr="00F95B1D">
              <w:t>Statewide Recycling</w:t>
            </w:r>
          </w:p>
        </w:tc>
      </w:tr>
      <w:tr w:rsidR="00F95B1D" w:rsidRPr="00F95B1D" w14:paraId="1F89F3D0" w14:textId="77777777" w:rsidTr="006F3096">
        <w:trPr>
          <w:trHeight w:val="20"/>
          <w:jc w:val="center"/>
        </w:trPr>
        <w:tc>
          <w:tcPr>
            <w:tcW w:w="1666" w:type="pct"/>
            <w:noWrap/>
            <w:hideMark/>
          </w:tcPr>
          <w:p w14:paraId="47DDA31E" w14:textId="77777777" w:rsidR="00F95B1D" w:rsidRPr="00F95B1D" w:rsidRDefault="00F95B1D" w:rsidP="00F95B1D">
            <w:pPr>
              <w:spacing w:after="0"/>
              <w:ind w:left="159" w:right="113" w:hanging="159"/>
              <w:jc w:val="left"/>
            </w:pPr>
            <w:r w:rsidRPr="00F95B1D">
              <w:t xml:space="preserve">Alba Sparkling Paloma Grapefruit </w:t>
            </w:r>
            <w:r w:rsidRPr="00F95B1D">
              <w:br/>
              <w:t>Mexican Tequila</w:t>
            </w:r>
          </w:p>
        </w:tc>
        <w:tc>
          <w:tcPr>
            <w:tcW w:w="454" w:type="pct"/>
            <w:noWrap/>
            <w:hideMark/>
          </w:tcPr>
          <w:p w14:paraId="1CC78BD8" w14:textId="77777777" w:rsidR="00F95B1D" w:rsidRPr="00F95B1D" w:rsidRDefault="00F95B1D" w:rsidP="00F95B1D">
            <w:pPr>
              <w:spacing w:after="0"/>
              <w:ind w:right="170"/>
              <w:jc w:val="right"/>
            </w:pPr>
            <w:r w:rsidRPr="00F95B1D">
              <w:t>250ml</w:t>
            </w:r>
          </w:p>
        </w:tc>
        <w:tc>
          <w:tcPr>
            <w:tcW w:w="682" w:type="pct"/>
            <w:noWrap/>
            <w:hideMark/>
          </w:tcPr>
          <w:p w14:paraId="2E4C9E0F" w14:textId="77777777" w:rsidR="00F95B1D" w:rsidRPr="00F95B1D" w:rsidRDefault="00F95B1D" w:rsidP="00F95B1D">
            <w:pPr>
              <w:spacing w:after="0"/>
              <w:jc w:val="left"/>
            </w:pPr>
            <w:r w:rsidRPr="00F95B1D">
              <w:t>Aluminium</w:t>
            </w:r>
          </w:p>
        </w:tc>
        <w:tc>
          <w:tcPr>
            <w:tcW w:w="1438" w:type="pct"/>
            <w:noWrap/>
            <w:hideMark/>
          </w:tcPr>
          <w:p w14:paraId="4C586EF4" w14:textId="77777777" w:rsidR="00F95B1D" w:rsidRPr="00F95B1D" w:rsidRDefault="00F95B1D" w:rsidP="00F95B1D">
            <w:pPr>
              <w:spacing w:after="0"/>
              <w:ind w:left="159" w:right="113" w:hanging="159"/>
              <w:jc w:val="left"/>
            </w:pPr>
            <w:r w:rsidRPr="00F95B1D">
              <w:t>Brix &amp; Co Limited</w:t>
            </w:r>
          </w:p>
        </w:tc>
        <w:tc>
          <w:tcPr>
            <w:tcW w:w="760" w:type="pct"/>
            <w:noWrap/>
            <w:hideMark/>
          </w:tcPr>
          <w:p w14:paraId="77A567BF" w14:textId="77777777" w:rsidR="00F95B1D" w:rsidRPr="00F95B1D" w:rsidRDefault="00F95B1D" w:rsidP="00F95B1D">
            <w:pPr>
              <w:spacing w:after="0"/>
              <w:jc w:val="left"/>
            </w:pPr>
            <w:r w:rsidRPr="00F95B1D">
              <w:t>Statewide Recycling</w:t>
            </w:r>
          </w:p>
        </w:tc>
      </w:tr>
      <w:tr w:rsidR="00F95B1D" w:rsidRPr="00F95B1D" w14:paraId="5D1DD4F1" w14:textId="77777777" w:rsidTr="006F3096">
        <w:trPr>
          <w:trHeight w:val="20"/>
          <w:jc w:val="center"/>
        </w:trPr>
        <w:tc>
          <w:tcPr>
            <w:tcW w:w="1666" w:type="pct"/>
            <w:noWrap/>
            <w:hideMark/>
          </w:tcPr>
          <w:p w14:paraId="0A5B3BEC" w14:textId="77777777" w:rsidR="00F95B1D" w:rsidRPr="00F95B1D" w:rsidRDefault="00F95B1D" w:rsidP="00F95B1D">
            <w:pPr>
              <w:spacing w:after="0"/>
              <w:ind w:left="159" w:right="113" w:hanging="159"/>
              <w:jc w:val="left"/>
            </w:pPr>
            <w:r w:rsidRPr="00F95B1D">
              <w:t>Jack Daniels Tennessee Whiskey Cola</w:t>
            </w:r>
          </w:p>
        </w:tc>
        <w:tc>
          <w:tcPr>
            <w:tcW w:w="454" w:type="pct"/>
            <w:noWrap/>
            <w:hideMark/>
          </w:tcPr>
          <w:p w14:paraId="6916798A" w14:textId="77777777" w:rsidR="00F95B1D" w:rsidRPr="00F95B1D" w:rsidRDefault="00F95B1D" w:rsidP="00F95B1D">
            <w:pPr>
              <w:spacing w:after="0"/>
              <w:ind w:right="170"/>
              <w:jc w:val="right"/>
            </w:pPr>
            <w:r w:rsidRPr="00F95B1D">
              <w:t>250ml</w:t>
            </w:r>
          </w:p>
        </w:tc>
        <w:tc>
          <w:tcPr>
            <w:tcW w:w="682" w:type="pct"/>
            <w:noWrap/>
            <w:hideMark/>
          </w:tcPr>
          <w:p w14:paraId="1E4194CD" w14:textId="77777777" w:rsidR="00F95B1D" w:rsidRPr="00F95B1D" w:rsidRDefault="00F95B1D" w:rsidP="00F95B1D">
            <w:pPr>
              <w:spacing w:after="0"/>
              <w:jc w:val="left"/>
            </w:pPr>
            <w:r w:rsidRPr="00F95B1D">
              <w:t>Aluminium</w:t>
            </w:r>
          </w:p>
        </w:tc>
        <w:tc>
          <w:tcPr>
            <w:tcW w:w="1438" w:type="pct"/>
            <w:noWrap/>
            <w:hideMark/>
          </w:tcPr>
          <w:p w14:paraId="54F64501" w14:textId="77777777" w:rsidR="00F95B1D" w:rsidRPr="00F95B1D" w:rsidRDefault="00F95B1D" w:rsidP="00F95B1D">
            <w:pPr>
              <w:spacing w:after="0"/>
              <w:ind w:left="159" w:right="113" w:hanging="159"/>
              <w:jc w:val="left"/>
            </w:pPr>
            <w:r w:rsidRPr="00F95B1D">
              <w:t>Brown Forman Australia Pty Ltd</w:t>
            </w:r>
          </w:p>
        </w:tc>
        <w:tc>
          <w:tcPr>
            <w:tcW w:w="760" w:type="pct"/>
            <w:noWrap/>
            <w:hideMark/>
          </w:tcPr>
          <w:p w14:paraId="06C20A9D" w14:textId="77777777" w:rsidR="00F95B1D" w:rsidRPr="00F95B1D" w:rsidRDefault="00F95B1D" w:rsidP="00F95B1D">
            <w:pPr>
              <w:spacing w:after="0"/>
              <w:jc w:val="left"/>
            </w:pPr>
            <w:r w:rsidRPr="00F95B1D">
              <w:t>Statewide Recycling</w:t>
            </w:r>
          </w:p>
        </w:tc>
      </w:tr>
      <w:tr w:rsidR="00F95B1D" w:rsidRPr="00F95B1D" w14:paraId="6BC73170" w14:textId="77777777" w:rsidTr="006F3096">
        <w:trPr>
          <w:trHeight w:val="20"/>
          <w:jc w:val="center"/>
        </w:trPr>
        <w:tc>
          <w:tcPr>
            <w:tcW w:w="1666" w:type="pct"/>
            <w:noWrap/>
            <w:hideMark/>
          </w:tcPr>
          <w:p w14:paraId="5C7F0C52" w14:textId="77777777" w:rsidR="00F95B1D" w:rsidRPr="00F95B1D" w:rsidRDefault="00F95B1D" w:rsidP="00F95B1D">
            <w:pPr>
              <w:spacing w:after="0"/>
              <w:ind w:left="159" w:right="113" w:hanging="159"/>
              <w:jc w:val="left"/>
            </w:pPr>
            <w:r w:rsidRPr="00F95B1D">
              <w:t>Bundy Juice Pty Ltd Orange Passionfruit 35% Fruit Drink</w:t>
            </w:r>
          </w:p>
        </w:tc>
        <w:tc>
          <w:tcPr>
            <w:tcW w:w="454" w:type="pct"/>
            <w:noWrap/>
            <w:hideMark/>
          </w:tcPr>
          <w:p w14:paraId="11089FC7" w14:textId="77777777" w:rsidR="00F95B1D" w:rsidRPr="00F95B1D" w:rsidRDefault="00F95B1D" w:rsidP="00F95B1D">
            <w:pPr>
              <w:spacing w:after="0"/>
              <w:ind w:right="170"/>
              <w:jc w:val="right"/>
            </w:pPr>
            <w:r w:rsidRPr="00F95B1D">
              <w:t>2000ml</w:t>
            </w:r>
          </w:p>
        </w:tc>
        <w:tc>
          <w:tcPr>
            <w:tcW w:w="682" w:type="pct"/>
            <w:noWrap/>
            <w:hideMark/>
          </w:tcPr>
          <w:p w14:paraId="12E63DAF" w14:textId="77777777" w:rsidR="00F95B1D" w:rsidRPr="00F95B1D" w:rsidRDefault="00F95B1D" w:rsidP="00F95B1D">
            <w:pPr>
              <w:spacing w:after="0"/>
              <w:jc w:val="left"/>
            </w:pPr>
            <w:r w:rsidRPr="00F95B1D">
              <w:t>HDPE</w:t>
            </w:r>
          </w:p>
        </w:tc>
        <w:tc>
          <w:tcPr>
            <w:tcW w:w="1438" w:type="pct"/>
            <w:noWrap/>
            <w:hideMark/>
          </w:tcPr>
          <w:p w14:paraId="25D91261" w14:textId="77777777" w:rsidR="00F95B1D" w:rsidRPr="00F95B1D" w:rsidRDefault="00F95B1D" w:rsidP="00F95B1D">
            <w:pPr>
              <w:spacing w:after="0"/>
              <w:ind w:left="159" w:right="113" w:hanging="159"/>
              <w:jc w:val="left"/>
            </w:pPr>
            <w:r w:rsidRPr="00F95B1D">
              <w:t>Bundy Juice Pty Ltd</w:t>
            </w:r>
          </w:p>
        </w:tc>
        <w:tc>
          <w:tcPr>
            <w:tcW w:w="760" w:type="pct"/>
            <w:noWrap/>
            <w:hideMark/>
          </w:tcPr>
          <w:p w14:paraId="13A2E8BC" w14:textId="77777777" w:rsidR="00F95B1D" w:rsidRPr="00F95B1D" w:rsidRDefault="00F95B1D" w:rsidP="00F95B1D">
            <w:pPr>
              <w:spacing w:after="0"/>
              <w:jc w:val="left"/>
            </w:pPr>
            <w:r w:rsidRPr="00F95B1D">
              <w:t>Marine Stores Ltd</w:t>
            </w:r>
          </w:p>
        </w:tc>
      </w:tr>
      <w:tr w:rsidR="00F95B1D" w:rsidRPr="00F95B1D" w14:paraId="008A75E1" w14:textId="77777777" w:rsidTr="006F3096">
        <w:trPr>
          <w:trHeight w:val="20"/>
          <w:jc w:val="center"/>
        </w:trPr>
        <w:tc>
          <w:tcPr>
            <w:tcW w:w="1666" w:type="pct"/>
            <w:noWrap/>
            <w:hideMark/>
          </w:tcPr>
          <w:p w14:paraId="53C077EB" w14:textId="77777777" w:rsidR="00F95B1D" w:rsidRPr="00F95B1D" w:rsidRDefault="00F95B1D" w:rsidP="00F95B1D">
            <w:pPr>
              <w:spacing w:after="0"/>
              <w:ind w:left="159" w:right="113" w:hanging="159"/>
              <w:jc w:val="left"/>
              <w:rPr>
                <w:spacing w:val="-6"/>
              </w:rPr>
            </w:pPr>
            <w:r w:rsidRPr="00F95B1D">
              <w:rPr>
                <w:spacing w:val="-6"/>
              </w:rPr>
              <w:t>Cafeda Vietnamese Iced Coffee Bold Black Ice</w:t>
            </w:r>
          </w:p>
        </w:tc>
        <w:tc>
          <w:tcPr>
            <w:tcW w:w="454" w:type="pct"/>
            <w:noWrap/>
            <w:hideMark/>
          </w:tcPr>
          <w:p w14:paraId="19C5514F" w14:textId="77777777" w:rsidR="00F95B1D" w:rsidRPr="00F95B1D" w:rsidRDefault="00F95B1D" w:rsidP="00F95B1D">
            <w:pPr>
              <w:spacing w:after="0"/>
              <w:ind w:right="170"/>
              <w:jc w:val="right"/>
            </w:pPr>
            <w:r w:rsidRPr="00F95B1D">
              <w:t>250ml</w:t>
            </w:r>
          </w:p>
        </w:tc>
        <w:tc>
          <w:tcPr>
            <w:tcW w:w="682" w:type="pct"/>
            <w:noWrap/>
            <w:hideMark/>
          </w:tcPr>
          <w:p w14:paraId="41CCFC7F" w14:textId="77777777" w:rsidR="00F95B1D" w:rsidRPr="00F95B1D" w:rsidRDefault="00F95B1D" w:rsidP="00F95B1D">
            <w:pPr>
              <w:spacing w:after="0"/>
              <w:jc w:val="left"/>
            </w:pPr>
            <w:r w:rsidRPr="00F95B1D">
              <w:t>Aluminium</w:t>
            </w:r>
          </w:p>
        </w:tc>
        <w:tc>
          <w:tcPr>
            <w:tcW w:w="1438" w:type="pct"/>
            <w:noWrap/>
            <w:hideMark/>
          </w:tcPr>
          <w:p w14:paraId="6FFF61D6" w14:textId="77777777" w:rsidR="00F95B1D" w:rsidRPr="00F95B1D" w:rsidRDefault="00F95B1D" w:rsidP="00F95B1D">
            <w:pPr>
              <w:spacing w:after="0"/>
              <w:ind w:left="159" w:right="113" w:hanging="159"/>
              <w:jc w:val="left"/>
            </w:pPr>
            <w:r w:rsidRPr="00F95B1D">
              <w:t>Caphe-Da Pty Ltd</w:t>
            </w:r>
          </w:p>
        </w:tc>
        <w:tc>
          <w:tcPr>
            <w:tcW w:w="760" w:type="pct"/>
            <w:noWrap/>
            <w:hideMark/>
          </w:tcPr>
          <w:p w14:paraId="33593672" w14:textId="77777777" w:rsidR="00F95B1D" w:rsidRPr="00F95B1D" w:rsidRDefault="00F95B1D" w:rsidP="00F95B1D">
            <w:pPr>
              <w:spacing w:after="0"/>
              <w:jc w:val="left"/>
            </w:pPr>
            <w:r w:rsidRPr="00F95B1D">
              <w:t>Statewide Recycling</w:t>
            </w:r>
          </w:p>
        </w:tc>
      </w:tr>
      <w:tr w:rsidR="00F95B1D" w:rsidRPr="00F95B1D" w14:paraId="7236626C" w14:textId="77777777" w:rsidTr="006F3096">
        <w:trPr>
          <w:trHeight w:val="20"/>
          <w:jc w:val="center"/>
        </w:trPr>
        <w:tc>
          <w:tcPr>
            <w:tcW w:w="1666" w:type="pct"/>
            <w:noWrap/>
            <w:hideMark/>
          </w:tcPr>
          <w:p w14:paraId="5AD8F0A2" w14:textId="77777777" w:rsidR="00F95B1D" w:rsidRPr="00F95B1D" w:rsidRDefault="00F95B1D" w:rsidP="00F95B1D">
            <w:pPr>
              <w:spacing w:after="0"/>
              <w:ind w:left="159" w:right="113" w:hanging="159"/>
              <w:jc w:val="left"/>
            </w:pPr>
            <w:r w:rsidRPr="00F95B1D">
              <w:t>Cafeda Vietnamese Iced Coffee Elegant Coconut Milk</w:t>
            </w:r>
          </w:p>
        </w:tc>
        <w:tc>
          <w:tcPr>
            <w:tcW w:w="454" w:type="pct"/>
            <w:noWrap/>
            <w:hideMark/>
          </w:tcPr>
          <w:p w14:paraId="4F946406" w14:textId="77777777" w:rsidR="00F95B1D" w:rsidRPr="00F95B1D" w:rsidRDefault="00F95B1D" w:rsidP="00F95B1D">
            <w:pPr>
              <w:spacing w:after="0"/>
              <w:ind w:right="170"/>
              <w:jc w:val="right"/>
            </w:pPr>
            <w:r w:rsidRPr="00F95B1D">
              <w:t>250ml</w:t>
            </w:r>
          </w:p>
        </w:tc>
        <w:tc>
          <w:tcPr>
            <w:tcW w:w="682" w:type="pct"/>
            <w:noWrap/>
            <w:hideMark/>
          </w:tcPr>
          <w:p w14:paraId="0ACE1213" w14:textId="77777777" w:rsidR="00F95B1D" w:rsidRPr="00F95B1D" w:rsidRDefault="00F95B1D" w:rsidP="00F95B1D">
            <w:pPr>
              <w:spacing w:after="0"/>
              <w:jc w:val="left"/>
            </w:pPr>
            <w:r w:rsidRPr="00F95B1D">
              <w:t>Aluminium</w:t>
            </w:r>
          </w:p>
        </w:tc>
        <w:tc>
          <w:tcPr>
            <w:tcW w:w="1438" w:type="pct"/>
            <w:noWrap/>
            <w:hideMark/>
          </w:tcPr>
          <w:p w14:paraId="1E9818DA" w14:textId="77777777" w:rsidR="00F95B1D" w:rsidRPr="00F95B1D" w:rsidRDefault="00F95B1D" w:rsidP="00F95B1D">
            <w:pPr>
              <w:spacing w:after="0"/>
              <w:ind w:left="159" w:right="113" w:hanging="159"/>
              <w:jc w:val="left"/>
            </w:pPr>
            <w:r w:rsidRPr="00F95B1D">
              <w:t>Caphe-Da Pty Ltd</w:t>
            </w:r>
          </w:p>
        </w:tc>
        <w:tc>
          <w:tcPr>
            <w:tcW w:w="760" w:type="pct"/>
            <w:noWrap/>
            <w:hideMark/>
          </w:tcPr>
          <w:p w14:paraId="4BFE34A4" w14:textId="77777777" w:rsidR="00F95B1D" w:rsidRPr="00F95B1D" w:rsidRDefault="00F95B1D" w:rsidP="00F95B1D">
            <w:pPr>
              <w:spacing w:after="0"/>
              <w:jc w:val="left"/>
            </w:pPr>
            <w:r w:rsidRPr="00F95B1D">
              <w:t>Statewide Recycling</w:t>
            </w:r>
          </w:p>
        </w:tc>
      </w:tr>
      <w:tr w:rsidR="00F95B1D" w:rsidRPr="00F95B1D" w14:paraId="2FE62647" w14:textId="77777777" w:rsidTr="006F3096">
        <w:trPr>
          <w:trHeight w:val="20"/>
          <w:jc w:val="center"/>
        </w:trPr>
        <w:tc>
          <w:tcPr>
            <w:tcW w:w="1666" w:type="pct"/>
            <w:noWrap/>
            <w:hideMark/>
          </w:tcPr>
          <w:p w14:paraId="2B6ACA30" w14:textId="77777777" w:rsidR="00F95B1D" w:rsidRPr="00F95B1D" w:rsidRDefault="00F95B1D" w:rsidP="00F95B1D">
            <w:pPr>
              <w:spacing w:after="0"/>
              <w:ind w:left="159" w:right="113" w:hanging="159"/>
              <w:jc w:val="left"/>
            </w:pPr>
            <w:r w:rsidRPr="00F95B1D">
              <w:t>Cafeda Vietnamese Iced Coffee Original Condensed Milk</w:t>
            </w:r>
          </w:p>
        </w:tc>
        <w:tc>
          <w:tcPr>
            <w:tcW w:w="454" w:type="pct"/>
            <w:noWrap/>
            <w:hideMark/>
          </w:tcPr>
          <w:p w14:paraId="3ADB5E24" w14:textId="77777777" w:rsidR="00F95B1D" w:rsidRPr="00F95B1D" w:rsidRDefault="00F95B1D" w:rsidP="00F95B1D">
            <w:pPr>
              <w:spacing w:after="0"/>
              <w:ind w:right="170"/>
              <w:jc w:val="right"/>
            </w:pPr>
            <w:r w:rsidRPr="00F95B1D">
              <w:t>250ml</w:t>
            </w:r>
          </w:p>
        </w:tc>
        <w:tc>
          <w:tcPr>
            <w:tcW w:w="682" w:type="pct"/>
            <w:noWrap/>
            <w:hideMark/>
          </w:tcPr>
          <w:p w14:paraId="0CB76898" w14:textId="77777777" w:rsidR="00F95B1D" w:rsidRPr="00F95B1D" w:rsidRDefault="00F95B1D" w:rsidP="00F95B1D">
            <w:pPr>
              <w:spacing w:after="0"/>
              <w:jc w:val="left"/>
            </w:pPr>
            <w:r w:rsidRPr="00F95B1D">
              <w:t>Aluminium</w:t>
            </w:r>
          </w:p>
        </w:tc>
        <w:tc>
          <w:tcPr>
            <w:tcW w:w="1438" w:type="pct"/>
            <w:noWrap/>
            <w:hideMark/>
          </w:tcPr>
          <w:p w14:paraId="733436B4" w14:textId="77777777" w:rsidR="00F95B1D" w:rsidRPr="00F95B1D" w:rsidRDefault="00F95B1D" w:rsidP="00F95B1D">
            <w:pPr>
              <w:spacing w:after="0"/>
              <w:ind w:left="159" w:right="113" w:hanging="159"/>
              <w:jc w:val="left"/>
            </w:pPr>
            <w:r w:rsidRPr="00F95B1D">
              <w:t>Caphe-Da Pty Ltd</w:t>
            </w:r>
          </w:p>
        </w:tc>
        <w:tc>
          <w:tcPr>
            <w:tcW w:w="760" w:type="pct"/>
            <w:noWrap/>
            <w:hideMark/>
          </w:tcPr>
          <w:p w14:paraId="35238D07" w14:textId="77777777" w:rsidR="00F95B1D" w:rsidRPr="00F95B1D" w:rsidRDefault="00F95B1D" w:rsidP="00F95B1D">
            <w:pPr>
              <w:spacing w:after="0"/>
              <w:jc w:val="left"/>
            </w:pPr>
            <w:r w:rsidRPr="00F95B1D">
              <w:t>Statewide Recycling</w:t>
            </w:r>
          </w:p>
        </w:tc>
      </w:tr>
      <w:tr w:rsidR="00F95B1D" w:rsidRPr="00F95B1D" w14:paraId="742AC706" w14:textId="77777777" w:rsidTr="006F3096">
        <w:trPr>
          <w:trHeight w:val="20"/>
          <w:jc w:val="center"/>
        </w:trPr>
        <w:tc>
          <w:tcPr>
            <w:tcW w:w="1666" w:type="pct"/>
            <w:noWrap/>
            <w:hideMark/>
          </w:tcPr>
          <w:p w14:paraId="2B573861" w14:textId="77777777" w:rsidR="00F95B1D" w:rsidRPr="00F95B1D" w:rsidRDefault="00F95B1D" w:rsidP="00F95B1D">
            <w:pPr>
              <w:spacing w:after="0"/>
              <w:ind w:left="159" w:right="113" w:hanging="159"/>
              <w:jc w:val="left"/>
            </w:pPr>
            <w:r w:rsidRPr="00F95B1D">
              <w:t xml:space="preserve">Cafeda Vietnamese Iced Coffee </w:t>
            </w:r>
            <w:r w:rsidRPr="00F95B1D">
              <w:br/>
              <w:t>Resilient Caramel</w:t>
            </w:r>
          </w:p>
        </w:tc>
        <w:tc>
          <w:tcPr>
            <w:tcW w:w="454" w:type="pct"/>
            <w:noWrap/>
            <w:hideMark/>
          </w:tcPr>
          <w:p w14:paraId="4C1A98C2" w14:textId="77777777" w:rsidR="00F95B1D" w:rsidRPr="00F95B1D" w:rsidRDefault="00F95B1D" w:rsidP="00F95B1D">
            <w:pPr>
              <w:spacing w:after="0"/>
              <w:ind w:right="170"/>
              <w:jc w:val="right"/>
            </w:pPr>
            <w:r w:rsidRPr="00F95B1D">
              <w:t>250ml</w:t>
            </w:r>
          </w:p>
        </w:tc>
        <w:tc>
          <w:tcPr>
            <w:tcW w:w="682" w:type="pct"/>
            <w:noWrap/>
            <w:hideMark/>
          </w:tcPr>
          <w:p w14:paraId="33633B2B" w14:textId="77777777" w:rsidR="00F95B1D" w:rsidRPr="00F95B1D" w:rsidRDefault="00F95B1D" w:rsidP="00F95B1D">
            <w:pPr>
              <w:spacing w:after="0"/>
              <w:jc w:val="left"/>
            </w:pPr>
            <w:r w:rsidRPr="00F95B1D">
              <w:t>Aluminium</w:t>
            </w:r>
          </w:p>
        </w:tc>
        <w:tc>
          <w:tcPr>
            <w:tcW w:w="1438" w:type="pct"/>
            <w:noWrap/>
            <w:hideMark/>
          </w:tcPr>
          <w:p w14:paraId="00E1C1A8" w14:textId="77777777" w:rsidR="00F95B1D" w:rsidRPr="00F95B1D" w:rsidRDefault="00F95B1D" w:rsidP="00F95B1D">
            <w:pPr>
              <w:spacing w:after="0"/>
              <w:ind w:left="159" w:right="113" w:hanging="159"/>
              <w:jc w:val="left"/>
            </w:pPr>
            <w:r w:rsidRPr="00F95B1D">
              <w:t>Caphe-Da Pty Ltd</w:t>
            </w:r>
          </w:p>
        </w:tc>
        <w:tc>
          <w:tcPr>
            <w:tcW w:w="760" w:type="pct"/>
            <w:noWrap/>
            <w:hideMark/>
          </w:tcPr>
          <w:p w14:paraId="6FCF061F" w14:textId="77777777" w:rsidR="00F95B1D" w:rsidRPr="00F95B1D" w:rsidRDefault="00F95B1D" w:rsidP="00F95B1D">
            <w:pPr>
              <w:spacing w:after="0"/>
              <w:jc w:val="left"/>
            </w:pPr>
            <w:r w:rsidRPr="00F95B1D">
              <w:t>Statewide Recycling</w:t>
            </w:r>
          </w:p>
        </w:tc>
      </w:tr>
      <w:tr w:rsidR="00F95B1D" w:rsidRPr="00F95B1D" w14:paraId="0DBC1F19" w14:textId="77777777" w:rsidTr="006F3096">
        <w:trPr>
          <w:trHeight w:val="20"/>
          <w:jc w:val="center"/>
        </w:trPr>
        <w:tc>
          <w:tcPr>
            <w:tcW w:w="1666" w:type="pct"/>
            <w:noWrap/>
            <w:hideMark/>
          </w:tcPr>
          <w:p w14:paraId="28222EFC" w14:textId="77777777" w:rsidR="00F95B1D" w:rsidRPr="00F95B1D" w:rsidRDefault="00F95B1D" w:rsidP="00F95B1D">
            <w:pPr>
              <w:spacing w:after="0"/>
              <w:ind w:left="159" w:right="113" w:hanging="159"/>
              <w:jc w:val="left"/>
            </w:pPr>
            <w:r w:rsidRPr="00F95B1D">
              <w:t>Carlton Dry Lower Carb</w:t>
            </w:r>
          </w:p>
        </w:tc>
        <w:tc>
          <w:tcPr>
            <w:tcW w:w="454" w:type="pct"/>
            <w:noWrap/>
            <w:hideMark/>
          </w:tcPr>
          <w:p w14:paraId="4271527D" w14:textId="77777777" w:rsidR="00F95B1D" w:rsidRPr="00F95B1D" w:rsidRDefault="00F95B1D" w:rsidP="00F95B1D">
            <w:pPr>
              <w:spacing w:after="0"/>
              <w:ind w:right="170"/>
              <w:jc w:val="right"/>
            </w:pPr>
            <w:r w:rsidRPr="00F95B1D">
              <w:t>330ml</w:t>
            </w:r>
          </w:p>
        </w:tc>
        <w:tc>
          <w:tcPr>
            <w:tcW w:w="682" w:type="pct"/>
            <w:noWrap/>
            <w:hideMark/>
          </w:tcPr>
          <w:p w14:paraId="10765031" w14:textId="77777777" w:rsidR="00F95B1D" w:rsidRPr="00F95B1D" w:rsidRDefault="00F95B1D" w:rsidP="00F95B1D">
            <w:pPr>
              <w:spacing w:after="0"/>
              <w:jc w:val="left"/>
            </w:pPr>
            <w:r w:rsidRPr="00F95B1D">
              <w:t>Glass</w:t>
            </w:r>
          </w:p>
        </w:tc>
        <w:tc>
          <w:tcPr>
            <w:tcW w:w="1438" w:type="pct"/>
            <w:noWrap/>
            <w:hideMark/>
          </w:tcPr>
          <w:p w14:paraId="25EF25EB" w14:textId="77777777" w:rsidR="00F95B1D" w:rsidRPr="00F95B1D" w:rsidRDefault="00F95B1D" w:rsidP="00F95B1D">
            <w:pPr>
              <w:spacing w:after="0"/>
              <w:ind w:left="159" w:right="113" w:hanging="159"/>
              <w:jc w:val="left"/>
            </w:pPr>
            <w:r w:rsidRPr="00F95B1D">
              <w:t>Carlton &amp; United Breweries Pty Ltd</w:t>
            </w:r>
          </w:p>
        </w:tc>
        <w:tc>
          <w:tcPr>
            <w:tcW w:w="760" w:type="pct"/>
            <w:noWrap/>
            <w:hideMark/>
          </w:tcPr>
          <w:p w14:paraId="628E7219" w14:textId="77777777" w:rsidR="00F95B1D" w:rsidRPr="00F95B1D" w:rsidRDefault="00F95B1D" w:rsidP="00F95B1D">
            <w:pPr>
              <w:spacing w:after="0"/>
              <w:jc w:val="left"/>
            </w:pPr>
            <w:r w:rsidRPr="00F95B1D">
              <w:t>Marine Stores Ltd</w:t>
            </w:r>
          </w:p>
        </w:tc>
      </w:tr>
      <w:tr w:rsidR="00F95B1D" w:rsidRPr="00F95B1D" w14:paraId="20A54B5F" w14:textId="77777777" w:rsidTr="006F3096">
        <w:trPr>
          <w:trHeight w:val="20"/>
          <w:jc w:val="center"/>
        </w:trPr>
        <w:tc>
          <w:tcPr>
            <w:tcW w:w="1666" w:type="pct"/>
            <w:noWrap/>
            <w:hideMark/>
          </w:tcPr>
          <w:p w14:paraId="0501B8C9" w14:textId="77777777" w:rsidR="00F95B1D" w:rsidRPr="00F95B1D" w:rsidRDefault="00F95B1D" w:rsidP="00F95B1D">
            <w:pPr>
              <w:spacing w:after="0"/>
              <w:ind w:left="159" w:right="113" w:hanging="159"/>
              <w:jc w:val="left"/>
            </w:pPr>
            <w:r w:rsidRPr="00F95B1D">
              <w:t>James Squire XPA Extra Pale Ale</w:t>
            </w:r>
          </w:p>
        </w:tc>
        <w:tc>
          <w:tcPr>
            <w:tcW w:w="454" w:type="pct"/>
            <w:noWrap/>
            <w:hideMark/>
          </w:tcPr>
          <w:p w14:paraId="2E1A9B10" w14:textId="77777777" w:rsidR="00F95B1D" w:rsidRPr="00F95B1D" w:rsidRDefault="00F95B1D" w:rsidP="00F95B1D">
            <w:pPr>
              <w:spacing w:after="0"/>
              <w:ind w:right="170"/>
              <w:jc w:val="right"/>
            </w:pPr>
            <w:r w:rsidRPr="00F95B1D">
              <w:t>330ml</w:t>
            </w:r>
          </w:p>
        </w:tc>
        <w:tc>
          <w:tcPr>
            <w:tcW w:w="682" w:type="pct"/>
            <w:noWrap/>
            <w:hideMark/>
          </w:tcPr>
          <w:p w14:paraId="4DBB7673" w14:textId="77777777" w:rsidR="00F95B1D" w:rsidRPr="00F95B1D" w:rsidRDefault="00F95B1D" w:rsidP="00F95B1D">
            <w:pPr>
              <w:spacing w:after="0"/>
              <w:jc w:val="left"/>
            </w:pPr>
            <w:r w:rsidRPr="00F95B1D">
              <w:t>Glass</w:t>
            </w:r>
          </w:p>
        </w:tc>
        <w:tc>
          <w:tcPr>
            <w:tcW w:w="1438" w:type="pct"/>
            <w:noWrap/>
            <w:hideMark/>
          </w:tcPr>
          <w:p w14:paraId="2BBBF81D" w14:textId="77777777" w:rsidR="00F95B1D" w:rsidRPr="00F95B1D" w:rsidRDefault="00F95B1D" w:rsidP="00F95B1D">
            <w:pPr>
              <w:spacing w:after="0"/>
              <w:ind w:left="159" w:right="113" w:hanging="159"/>
              <w:jc w:val="left"/>
            </w:pPr>
            <w:r w:rsidRPr="00F95B1D">
              <w:t>Carlton &amp; United Breweries Pty Ltd</w:t>
            </w:r>
          </w:p>
        </w:tc>
        <w:tc>
          <w:tcPr>
            <w:tcW w:w="760" w:type="pct"/>
            <w:noWrap/>
            <w:hideMark/>
          </w:tcPr>
          <w:p w14:paraId="652A3E4F" w14:textId="77777777" w:rsidR="00F95B1D" w:rsidRPr="00F95B1D" w:rsidRDefault="00F95B1D" w:rsidP="00F95B1D">
            <w:pPr>
              <w:spacing w:after="0"/>
              <w:jc w:val="left"/>
            </w:pPr>
            <w:r w:rsidRPr="00F95B1D">
              <w:t>Marine Stores Ltd</w:t>
            </w:r>
          </w:p>
        </w:tc>
      </w:tr>
      <w:tr w:rsidR="00F95B1D" w:rsidRPr="00F95B1D" w14:paraId="27BDF737" w14:textId="77777777" w:rsidTr="006F3096">
        <w:trPr>
          <w:trHeight w:val="20"/>
          <w:jc w:val="center"/>
        </w:trPr>
        <w:tc>
          <w:tcPr>
            <w:tcW w:w="1666" w:type="pct"/>
            <w:noWrap/>
            <w:hideMark/>
          </w:tcPr>
          <w:p w14:paraId="004939DB" w14:textId="77777777" w:rsidR="00F95B1D" w:rsidRPr="00F95B1D" w:rsidRDefault="00F95B1D" w:rsidP="00F95B1D">
            <w:pPr>
              <w:spacing w:after="0"/>
              <w:ind w:left="159" w:right="113" w:hanging="159"/>
              <w:jc w:val="left"/>
            </w:pPr>
            <w:r w:rsidRPr="00F95B1D">
              <w:t>Sub Zero Alcoholic Cola Made With Distilled Vodka Zero Sugar</w:t>
            </w:r>
          </w:p>
        </w:tc>
        <w:tc>
          <w:tcPr>
            <w:tcW w:w="454" w:type="pct"/>
            <w:noWrap/>
            <w:hideMark/>
          </w:tcPr>
          <w:p w14:paraId="143D3ED5" w14:textId="77777777" w:rsidR="00F95B1D" w:rsidRPr="00F95B1D" w:rsidRDefault="00F95B1D" w:rsidP="00F95B1D">
            <w:pPr>
              <w:spacing w:after="0"/>
              <w:ind w:right="170"/>
              <w:jc w:val="right"/>
            </w:pPr>
            <w:r w:rsidRPr="00F95B1D">
              <w:t>375ml</w:t>
            </w:r>
          </w:p>
        </w:tc>
        <w:tc>
          <w:tcPr>
            <w:tcW w:w="682" w:type="pct"/>
            <w:noWrap/>
            <w:hideMark/>
          </w:tcPr>
          <w:p w14:paraId="0CA034AB" w14:textId="77777777" w:rsidR="00F95B1D" w:rsidRPr="00F95B1D" w:rsidRDefault="00F95B1D" w:rsidP="00F95B1D">
            <w:pPr>
              <w:spacing w:after="0"/>
              <w:jc w:val="left"/>
            </w:pPr>
            <w:r w:rsidRPr="00F95B1D">
              <w:t>Aluminium</w:t>
            </w:r>
          </w:p>
        </w:tc>
        <w:tc>
          <w:tcPr>
            <w:tcW w:w="1438" w:type="pct"/>
            <w:noWrap/>
            <w:hideMark/>
          </w:tcPr>
          <w:p w14:paraId="79114A4F" w14:textId="77777777" w:rsidR="00F95B1D" w:rsidRPr="00F95B1D" w:rsidRDefault="00F95B1D" w:rsidP="00F95B1D">
            <w:pPr>
              <w:spacing w:after="0"/>
              <w:ind w:left="159" w:right="113" w:hanging="159"/>
              <w:jc w:val="left"/>
            </w:pPr>
            <w:r w:rsidRPr="00F95B1D">
              <w:t>Carlton &amp; United Breweries Pty Ltd</w:t>
            </w:r>
          </w:p>
        </w:tc>
        <w:tc>
          <w:tcPr>
            <w:tcW w:w="760" w:type="pct"/>
            <w:noWrap/>
            <w:hideMark/>
          </w:tcPr>
          <w:p w14:paraId="275CA1F5" w14:textId="77777777" w:rsidR="00F95B1D" w:rsidRPr="00F95B1D" w:rsidRDefault="00F95B1D" w:rsidP="00F95B1D">
            <w:pPr>
              <w:spacing w:after="0"/>
              <w:jc w:val="left"/>
            </w:pPr>
            <w:r w:rsidRPr="00F95B1D">
              <w:t>Marine Stores Ltd</w:t>
            </w:r>
          </w:p>
        </w:tc>
      </w:tr>
      <w:tr w:rsidR="00F95B1D" w:rsidRPr="00F95B1D" w14:paraId="175F33B2" w14:textId="77777777" w:rsidTr="006F3096">
        <w:trPr>
          <w:trHeight w:val="20"/>
          <w:jc w:val="center"/>
        </w:trPr>
        <w:tc>
          <w:tcPr>
            <w:tcW w:w="1666" w:type="pct"/>
            <w:noWrap/>
            <w:hideMark/>
          </w:tcPr>
          <w:p w14:paraId="3DC1D033" w14:textId="77777777" w:rsidR="00F95B1D" w:rsidRPr="00F95B1D" w:rsidRDefault="00F95B1D" w:rsidP="00F95B1D">
            <w:pPr>
              <w:spacing w:after="0"/>
              <w:ind w:left="159" w:right="113" w:hanging="159"/>
              <w:jc w:val="left"/>
            </w:pPr>
            <w:r w:rsidRPr="00F95B1D">
              <w:t>Coca Cola Lime</w:t>
            </w:r>
          </w:p>
        </w:tc>
        <w:tc>
          <w:tcPr>
            <w:tcW w:w="454" w:type="pct"/>
            <w:noWrap/>
            <w:hideMark/>
          </w:tcPr>
          <w:p w14:paraId="4F5CF87D" w14:textId="77777777" w:rsidR="00F95B1D" w:rsidRPr="00F95B1D" w:rsidRDefault="00F95B1D" w:rsidP="00F95B1D">
            <w:pPr>
              <w:spacing w:after="0"/>
              <w:ind w:right="170"/>
              <w:jc w:val="right"/>
            </w:pPr>
            <w:r w:rsidRPr="00F95B1D">
              <w:t>1,250ml</w:t>
            </w:r>
          </w:p>
        </w:tc>
        <w:tc>
          <w:tcPr>
            <w:tcW w:w="682" w:type="pct"/>
            <w:noWrap/>
            <w:hideMark/>
          </w:tcPr>
          <w:p w14:paraId="3CB5A395" w14:textId="77777777" w:rsidR="00F95B1D" w:rsidRPr="00F95B1D" w:rsidRDefault="00F95B1D" w:rsidP="00F95B1D">
            <w:pPr>
              <w:spacing w:after="0"/>
              <w:jc w:val="left"/>
            </w:pPr>
            <w:r w:rsidRPr="00F95B1D">
              <w:t>PET</w:t>
            </w:r>
          </w:p>
        </w:tc>
        <w:tc>
          <w:tcPr>
            <w:tcW w:w="1438" w:type="pct"/>
            <w:noWrap/>
            <w:hideMark/>
          </w:tcPr>
          <w:p w14:paraId="1F51729B"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12A6783B" w14:textId="77777777" w:rsidR="00F95B1D" w:rsidRPr="00F95B1D" w:rsidRDefault="00F95B1D" w:rsidP="00F95B1D">
            <w:pPr>
              <w:spacing w:after="0"/>
              <w:jc w:val="left"/>
            </w:pPr>
            <w:r w:rsidRPr="00F95B1D">
              <w:t>Statewide Recycling</w:t>
            </w:r>
          </w:p>
        </w:tc>
      </w:tr>
      <w:tr w:rsidR="00F95B1D" w:rsidRPr="00F95B1D" w14:paraId="45225BF8" w14:textId="77777777" w:rsidTr="006F3096">
        <w:trPr>
          <w:trHeight w:val="20"/>
          <w:jc w:val="center"/>
        </w:trPr>
        <w:tc>
          <w:tcPr>
            <w:tcW w:w="1666" w:type="pct"/>
            <w:noWrap/>
            <w:hideMark/>
          </w:tcPr>
          <w:p w14:paraId="3A4EF959" w14:textId="77777777" w:rsidR="00F95B1D" w:rsidRPr="00F95B1D" w:rsidRDefault="00F95B1D" w:rsidP="00F95B1D">
            <w:pPr>
              <w:spacing w:after="0"/>
              <w:ind w:left="159" w:right="113" w:hanging="159"/>
              <w:jc w:val="left"/>
            </w:pPr>
            <w:r w:rsidRPr="00F95B1D">
              <w:t>Coca Cola Lime</w:t>
            </w:r>
          </w:p>
        </w:tc>
        <w:tc>
          <w:tcPr>
            <w:tcW w:w="454" w:type="pct"/>
            <w:noWrap/>
            <w:hideMark/>
          </w:tcPr>
          <w:p w14:paraId="02C0A254" w14:textId="77777777" w:rsidR="00F95B1D" w:rsidRPr="00F95B1D" w:rsidRDefault="00F95B1D" w:rsidP="00F95B1D">
            <w:pPr>
              <w:spacing w:after="0"/>
              <w:ind w:right="170"/>
              <w:jc w:val="right"/>
            </w:pPr>
            <w:r w:rsidRPr="00F95B1D">
              <w:t>600ml</w:t>
            </w:r>
          </w:p>
        </w:tc>
        <w:tc>
          <w:tcPr>
            <w:tcW w:w="682" w:type="pct"/>
            <w:noWrap/>
            <w:hideMark/>
          </w:tcPr>
          <w:p w14:paraId="33201F92" w14:textId="77777777" w:rsidR="00F95B1D" w:rsidRPr="00F95B1D" w:rsidRDefault="00F95B1D" w:rsidP="00F95B1D">
            <w:pPr>
              <w:spacing w:after="0"/>
              <w:jc w:val="left"/>
            </w:pPr>
            <w:r w:rsidRPr="00F95B1D">
              <w:t>PET</w:t>
            </w:r>
          </w:p>
        </w:tc>
        <w:tc>
          <w:tcPr>
            <w:tcW w:w="1438" w:type="pct"/>
            <w:noWrap/>
            <w:hideMark/>
          </w:tcPr>
          <w:p w14:paraId="72680093"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1AEB04C3" w14:textId="77777777" w:rsidR="00F95B1D" w:rsidRPr="00F95B1D" w:rsidRDefault="00F95B1D" w:rsidP="00F95B1D">
            <w:pPr>
              <w:spacing w:after="0"/>
              <w:jc w:val="left"/>
            </w:pPr>
            <w:r w:rsidRPr="00F95B1D">
              <w:t>Statewide Recycling</w:t>
            </w:r>
          </w:p>
        </w:tc>
      </w:tr>
      <w:tr w:rsidR="00F95B1D" w:rsidRPr="00F95B1D" w14:paraId="6A616AD9" w14:textId="77777777" w:rsidTr="006F3096">
        <w:trPr>
          <w:trHeight w:val="20"/>
          <w:jc w:val="center"/>
        </w:trPr>
        <w:tc>
          <w:tcPr>
            <w:tcW w:w="1666" w:type="pct"/>
            <w:noWrap/>
            <w:hideMark/>
          </w:tcPr>
          <w:p w14:paraId="522F1C99" w14:textId="77777777" w:rsidR="00F95B1D" w:rsidRPr="00F95B1D" w:rsidRDefault="00F95B1D" w:rsidP="00F95B1D">
            <w:pPr>
              <w:spacing w:after="0"/>
              <w:ind w:left="159" w:right="113" w:hanging="159"/>
              <w:jc w:val="left"/>
            </w:pPr>
            <w:r w:rsidRPr="00F95B1D">
              <w:t>Coca-Cola Oreo Zero Sugar</w:t>
            </w:r>
          </w:p>
        </w:tc>
        <w:tc>
          <w:tcPr>
            <w:tcW w:w="454" w:type="pct"/>
            <w:noWrap/>
            <w:hideMark/>
          </w:tcPr>
          <w:p w14:paraId="7468FBCF" w14:textId="77777777" w:rsidR="00F95B1D" w:rsidRPr="00F95B1D" w:rsidRDefault="00F95B1D" w:rsidP="00F95B1D">
            <w:pPr>
              <w:spacing w:after="0"/>
              <w:ind w:right="170"/>
              <w:jc w:val="right"/>
            </w:pPr>
            <w:r w:rsidRPr="00F95B1D">
              <w:t>250ml</w:t>
            </w:r>
          </w:p>
        </w:tc>
        <w:tc>
          <w:tcPr>
            <w:tcW w:w="682" w:type="pct"/>
            <w:noWrap/>
            <w:hideMark/>
          </w:tcPr>
          <w:p w14:paraId="7A91396B" w14:textId="77777777" w:rsidR="00F95B1D" w:rsidRPr="00F95B1D" w:rsidRDefault="00F95B1D" w:rsidP="00F95B1D">
            <w:pPr>
              <w:spacing w:after="0"/>
              <w:jc w:val="left"/>
            </w:pPr>
            <w:r w:rsidRPr="00F95B1D">
              <w:t>Aluminium</w:t>
            </w:r>
          </w:p>
        </w:tc>
        <w:tc>
          <w:tcPr>
            <w:tcW w:w="1438" w:type="pct"/>
            <w:noWrap/>
            <w:hideMark/>
          </w:tcPr>
          <w:p w14:paraId="3054BC93"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3DD3333C" w14:textId="77777777" w:rsidR="00F95B1D" w:rsidRPr="00F95B1D" w:rsidRDefault="00F95B1D" w:rsidP="00F95B1D">
            <w:pPr>
              <w:spacing w:after="0"/>
              <w:jc w:val="left"/>
            </w:pPr>
            <w:r w:rsidRPr="00F95B1D">
              <w:t>Statewide Recycling</w:t>
            </w:r>
          </w:p>
        </w:tc>
      </w:tr>
      <w:tr w:rsidR="00F95B1D" w:rsidRPr="00F95B1D" w14:paraId="191F0F58" w14:textId="77777777" w:rsidTr="006F3096">
        <w:trPr>
          <w:trHeight w:val="20"/>
          <w:jc w:val="center"/>
        </w:trPr>
        <w:tc>
          <w:tcPr>
            <w:tcW w:w="1666" w:type="pct"/>
            <w:noWrap/>
            <w:hideMark/>
          </w:tcPr>
          <w:p w14:paraId="364CEFCF" w14:textId="77777777" w:rsidR="00F95B1D" w:rsidRPr="00F95B1D" w:rsidRDefault="00F95B1D" w:rsidP="00F95B1D">
            <w:pPr>
              <w:spacing w:after="0"/>
              <w:ind w:left="159" w:right="113" w:hanging="159"/>
              <w:jc w:val="left"/>
            </w:pPr>
            <w:r w:rsidRPr="00F95B1D">
              <w:t>Fanta Grape</w:t>
            </w:r>
          </w:p>
        </w:tc>
        <w:tc>
          <w:tcPr>
            <w:tcW w:w="454" w:type="pct"/>
            <w:noWrap/>
            <w:hideMark/>
          </w:tcPr>
          <w:p w14:paraId="40989E08" w14:textId="77777777" w:rsidR="00F95B1D" w:rsidRPr="00F95B1D" w:rsidRDefault="00F95B1D" w:rsidP="00F95B1D">
            <w:pPr>
              <w:spacing w:after="0"/>
              <w:ind w:right="170"/>
              <w:jc w:val="right"/>
            </w:pPr>
            <w:r w:rsidRPr="00F95B1D">
              <w:t>600ml</w:t>
            </w:r>
          </w:p>
        </w:tc>
        <w:tc>
          <w:tcPr>
            <w:tcW w:w="682" w:type="pct"/>
            <w:noWrap/>
            <w:hideMark/>
          </w:tcPr>
          <w:p w14:paraId="39F37DD6" w14:textId="77777777" w:rsidR="00F95B1D" w:rsidRPr="00F95B1D" w:rsidRDefault="00F95B1D" w:rsidP="00F95B1D">
            <w:pPr>
              <w:spacing w:after="0"/>
              <w:jc w:val="left"/>
            </w:pPr>
            <w:r w:rsidRPr="00F95B1D">
              <w:t>PET</w:t>
            </w:r>
          </w:p>
        </w:tc>
        <w:tc>
          <w:tcPr>
            <w:tcW w:w="1438" w:type="pct"/>
            <w:noWrap/>
            <w:hideMark/>
          </w:tcPr>
          <w:p w14:paraId="4D2F47EB"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29E6DFA9" w14:textId="77777777" w:rsidR="00F95B1D" w:rsidRPr="00F95B1D" w:rsidRDefault="00F95B1D" w:rsidP="00F95B1D">
            <w:pPr>
              <w:spacing w:after="0"/>
              <w:jc w:val="left"/>
            </w:pPr>
            <w:r w:rsidRPr="00F95B1D">
              <w:t>Statewide Recycling</w:t>
            </w:r>
          </w:p>
        </w:tc>
      </w:tr>
      <w:tr w:rsidR="00F95B1D" w:rsidRPr="00F95B1D" w14:paraId="45A5FA4C" w14:textId="77777777" w:rsidTr="006F3096">
        <w:trPr>
          <w:trHeight w:val="20"/>
          <w:jc w:val="center"/>
        </w:trPr>
        <w:tc>
          <w:tcPr>
            <w:tcW w:w="1666" w:type="pct"/>
            <w:noWrap/>
            <w:hideMark/>
          </w:tcPr>
          <w:p w14:paraId="579C583E" w14:textId="77777777" w:rsidR="00F95B1D" w:rsidRPr="00F95B1D" w:rsidRDefault="00F95B1D" w:rsidP="00F95B1D">
            <w:pPr>
              <w:spacing w:after="0"/>
              <w:ind w:left="159" w:right="113" w:hanging="159"/>
              <w:jc w:val="left"/>
            </w:pPr>
            <w:r w:rsidRPr="00F95B1D">
              <w:t>Fanta Grape</w:t>
            </w:r>
          </w:p>
        </w:tc>
        <w:tc>
          <w:tcPr>
            <w:tcW w:w="454" w:type="pct"/>
            <w:noWrap/>
            <w:hideMark/>
          </w:tcPr>
          <w:p w14:paraId="23F221FC" w14:textId="77777777" w:rsidR="00F95B1D" w:rsidRPr="00F95B1D" w:rsidRDefault="00F95B1D" w:rsidP="00F95B1D">
            <w:pPr>
              <w:spacing w:after="0"/>
              <w:ind w:right="170"/>
              <w:jc w:val="right"/>
            </w:pPr>
            <w:r w:rsidRPr="00F95B1D">
              <w:t>1,250ml</w:t>
            </w:r>
          </w:p>
        </w:tc>
        <w:tc>
          <w:tcPr>
            <w:tcW w:w="682" w:type="pct"/>
            <w:noWrap/>
            <w:hideMark/>
          </w:tcPr>
          <w:p w14:paraId="1B0E83C3" w14:textId="77777777" w:rsidR="00F95B1D" w:rsidRPr="00F95B1D" w:rsidRDefault="00F95B1D" w:rsidP="00F95B1D">
            <w:pPr>
              <w:spacing w:after="0"/>
              <w:jc w:val="left"/>
            </w:pPr>
            <w:r w:rsidRPr="00F95B1D">
              <w:t>PET</w:t>
            </w:r>
          </w:p>
        </w:tc>
        <w:tc>
          <w:tcPr>
            <w:tcW w:w="1438" w:type="pct"/>
            <w:noWrap/>
            <w:hideMark/>
          </w:tcPr>
          <w:p w14:paraId="16E180B2"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6412F09F" w14:textId="77777777" w:rsidR="00F95B1D" w:rsidRPr="00F95B1D" w:rsidRDefault="00F95B1D" w:rsidP="00F95B1D">
            <w:pPr>
              <w:spacing w:after="0"/>
              <w:jc w:val="left"/>
            </w:pPr>
            <w:r w:rsidRPr="00F95B1D">
              <w:t>Statewide Recycling</w:t>
            </w:r>
          </w:p>
        </w:tc>
      </w:tr>
      <w:tr w:rsidR="00F95B1D" w:rsidRPr="00F95B1D" w14:paraId="3A204771" w14:textId="77777777" w:rsidTr="006F3096">
        <w:trPr>
          <w:trHeight w:val="20"/>
          <w:jc w:val="center"/>
        </w:trPr>
        <w:tc>
          <w:tcPr>
            <w:tcW w:w="1666" w:type="pct"/>
            <w:noWrap/>
            <w:hideMark/>
          </w:tcPr>
          <w:p w14:paraId="0B801D17" w14:textId="77777777" w:rsidR="00F95B1D" w:rsidRPr="00F95B1D" w:rsidRDefault="00F95B1D" w:rsidP="00F95B1D">
            <w:pPr>
              <w:spacing w:after="0"/>
              <w:ind w:left="159" w:right="113" w:hanging="159"/>
              <w:jc w:val="left"/>
            </w:pPr>
            <w:r w:rsidRPr="00F95B1D">
              <w:t>Fanta Grape</w:t>
            </w:r>
          </w:p>
        </w:tc>
        <w:tc>
          <w:tcPr>
            <w:tcW w:w="454" w:type="pct"/>
            <w:noWrap/>
            <w:hideMark/>
          </w:tcPr>
          <w:p w14:paraId="4CE8A8E9" w14:textId="77777777" w:rsidR="00F95B1D" w:rsidRPr="00F95B1D" w:rsidRDefault="00F95B1D" w:rsidP="00F95B1D">
            <w:pPr>
              <w:spacing w:after="0"/>
              <w:ind w:right="170"/>
              <w:jc w:val="right"/>
            </w:pPr>
            <w:r w:rsidRPr="00F95B1D">
              <w:t>250ml</w:t>
            </w:r>
          </w:p>
        </w:tc>
        <w:tc>
          <w:tcPr>
            <w:tcW w:w="682" w:type="pct"/>
            <w:noWrap/>
            <w:hideMark/>
          </w:tcPr>
          <w:p w14:paraId="14A4DD45" w14:textId="77777777" w:rsidR="00F95B1D" w:rsidRPr="00F95B1D" w:rsidRDefault="00F95B1D" w:rsidP="00F95B1D">
            <w:pPr>
              <w:spacing w:after="0"/>
              <w:jc w:val="left"/>
            </w:pPr>
            <w:r w:rsidRPr="00F95B1D">
              <w:t>PET</w:t>
            </w:r>
          </w:p>
        </w:tc>
        <w:tc>
          <w:tcPr>
            <w:tcW w:w="1438" w:type="pct"/>
            <w:noWrap/>
            <w:hideMark/>
          </w:tcPr>
          <w:p w14:paraId="13C965C1"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30514DBE" w14:textId="77777777" w:rsidR="00F95B1D" w:rsidRPr="00F95B1D" w:rsidRDefault="00F95B1D" w:rsidP="00F95B1D">
            <w:pPr>
              <w:spacing w:after="0"/>
              <w:jc w:val="left"/>
            </w:pPr>
            <w:r w:rsidRPr="00F95B1D">
              <w:t>Statewide Recycling</w:t>
            </w:r>
          </w:p>
        </w:tc>
      </w:tr>
      <w:tr w:rsidR="00F95B1D" w:rsidRPr="00F95B1D" w14:paraId="3EA6B7B7" w14:textId="77777777" w:rsidTr="006F3096">
        <w:trPr>
          <w:trHeight w:val="20"/>
          <w:jc w:val="center"/>
        </w:trPr>
        <w:tc>
          <w:tcPr>
            <w:tcW w:w="1666" w:type="pct"/>
            <w:noWrap/>
            <w:hideMark/>
          </w:tcPr>
          <w:p w14:paraId="03619697" w14:textId="77777777" w:rsidR="00F95B1D" w:rsidRPr="00F95B1D" w:rsidRDefault="00F95B1D" w:rsidP="00F95B1D">
            <w:pPr>
              <w:spacing w:after="0"/>
              <w:ind w:left="159" w:right="113" w:hanging="159"/>
              <w:jc w:val="left"/>
            </w:pPr>
            <w:r w:rsidRPr="00F95B1D">
              <w:t>Fanta Grape Zero Sugar</w:t>
            </w:r>
          </w:p>
        </w:tc>
        <w:tc>
          <w:tcPr>
            <w:tcW w:w="454" w:type="pct"/>
            <w:noWrap/>
            <w:hideMark/>
          </w:tcPr>
          <w:p w14:paraId="51DADED8" w14:textId="77777777" w:rsidR="00F95B1D" w:rsidRPr="00F95B1D" w:rsidRDefault="00F95B1D" w:rsidP="00F95B1D">
            <w:pPr>
              <w:spacing w:after="0"/>
              <w:ind w:right="170"/>
              <w:jc w:val="right"/>
            </w:pPr>
            <w:r w:rsidRPr="00F95B1D">
              <w:t>600ml</w:t>
            </w:r>
          </w:p>
        </w:tc>
        <w:tc>
          <w:tcPr>
            <w:tcW w:w="682" w:type="pct"/>
            <w:noWrap/>
            <w:hideMark/>
          </w:tcPr>
          <w:p w14:paraId="54A3E2F4" w14:textId="77777777" w:rsidR="00F95B1D" w:rsidRPr="00F95B1D" w:rsidRDefault="00F95B1D" w:rsidP="00F95B1D">
            <w:pPr>
              <w:spacing w:after="0"/>
              <w:jc w:val="left"/>
            </w:pPr>
            <w:r w:rsidRPr="00F95B1D">
              <w:t>PET</w:t>
            </w:r>
          </w:p>
        </w:tc>
        <w:tc>
          <w:tcPr>
            <w:tcW w:w="1438" w:type="pct"/>
            <w:noWrap/>
            <w:hideMark/>
          </w:tcPr>
          <w:p w14:paraId="2E46865B"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629D111F" w14:textId="77777777" w:rsidR="00F95B1D" w:rsidRPr="00F95B1D" w:rsidRDefault="00F95B1D" w:rsidP="00F95B1D">
            <w:pPr>
              <w:spacing w:after="0"/>
              <w:jc w:val="left"/>
            </w:pPr>
            <w:r w:rsidRPr="00F95B1D">
              <w:t>Statewide Recycling</w:t>
            </w:r>
          </w:p>
        </w:tc>
      </w:tr>
      <w:tr w:rsidR="00F95B1D" w:rsidRPr="00F95B1D" w14:paraId="5D014EB9" w14:textId="77777777" w:rsidTr="006F3096">
        <w:trPr>
          <w:trHeight w:val="20"/>
          <w:jc w:val="center"/>
        </w:trPr>
        <w:tc>
          <w:tcPr>
            <w:tcW w:w="1666" w:type="pct"/>
            <w:noWrap/>
            <w:hideMark/>
          </w:tcPr>
          <w:p w14:paraId="1CE2BF13" w14:textId="77777777" w:rsidR="00F95B1D" w:rsidRPr="00F95B1D" w:rsidRDefault="00F95B1D" w:rsidP="00F95B1D">
            <w:pPr>
              <w:spacing w:after="0"/>
              <w:ind w:left="159" w:right="113" w:hanging="159"/>
              <w:jc w:val="left"/>
            </w:pPr>
            <w:r w:rsidRPr="00F95B1D">
              <w:t>Fanta Grape Zero Sugar</w:t>
            </w:r>
          </w:p>
        </w:tc>
        <w:tc>
          <w:tcPr>
            <w:tcW w:w="454" w:type="pct"/>
            <w:noWrap/>
            <w:hideMark/>
          </w:tcPr>
          <w:p w14:paraId="41C8FC57" w14:textId="77777777" w:rsidR="00F95B1D" w:rsidRPr="00F95B1D" w:rsidRDefault="00F95B1D" w:rsidP="00F95B1D">
            <w:pPr>
              <w:spacing w:after="0"/>
              <w:ind w:right="170"/>
              <w:jc w:val="right"/>
            </w:pPr>
            <w:r w:rsidRPr="00F95B1D">
              <w:t>1,250ml</w:t>
            </w:r>
          </w:p>
        </w:tc>
        <w:tc>
          <w:tcPr>
            <w:tcW w:w="682" w:type="pct"/>
            <w:noWrap/>
            <w:hideMark/>
          </w:tcPr>
          <w:p w14:paraId="56857789" w14:textId="77777777" w:rsidR="00F95B1D" w:rsidRPr="00F95B1D" w:rsidRDefault="00F95B1D" w:rsidP="00F95B1D">
            <w:pPr>
              <w:spacing w:after="0"/>
              <w:jc w:val="left"/>
            </w:pPr>
            <w:r w:rsidRPr="00F95B1D">
              <w:t>PET</w:t>
            </w:r>
          </w:p>
        </w:tc>
        <w:tc>
          <w:tcPr>
            <w:tcW w:w="1438" w:type="pct"/>
            <w:noWrap/>
            <w:hideMark/>
          </w:tcPr>
          <w:p w14:paraId="5947AC1E"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2DA2E393" w14:textId="77777777" w:rsidR="00F95B1D" w:rsidRPr="00F95B1D" w:rsidRDefault="00F95B1D" w:rsidP="00F95B1D">
            <w:pPr>
              <w:spacing w:after="0"/>
              <w:jc w:val="left"/>
            </w:pPr>
            <w:r w:rsidRPr="00F95B1D">
              <w:t>Statewide Recycling</w:t>
            </w:r>
          </w:p>
        </w:tc>
      </w:tr>
      <w:tr w:rsidR="00F95B1D" w:rsidRPr="00F95B1D" w14:paraId="0991B2B0" w14:textId="77777777" w:rsidTr="006F3096">
        <w:trPr>
          <w:trHeight w:val="20"/>
          <w:jc w:val="center"/>
        </w:trPr>
        <w:tc>
          <w:tcPr>
            <w:tcW w:w="1666" w:type="pct"/>
            <w:noWrap/>
            <w:hideMark/>
          </w:tcPr>
          <w:p w14:paraId="1636049F" w14:textId="77777777" w:rsidR="00F95B1D" w:rsidRPr="00F95B1D" w:rsidRDefault="00F95B1D" w:rsidP="00F95B1D">
            <w:pPr>
              <w:spacing w:after="0"/>
              <w:ind w:left="159" w:right="113" w:hanging="159"/>
              <w:jc w:val="left"/>
            </w:pPr>
            <w:r w:rsidRPr="00F95B1D">
              <w:t>Kirks Lemon Squash Sugar Free</w:t>
            </w:r>
          </w:p>
        </w:tc>
        <w:tc>
          <w:tcPr>
            <w:tcW w:w="454" w:type="pct"/>
            <w:noWrap/>
            <w:hideMark/>
          </w:tcPr>
          <w:p w14:paraId="315C1371" w14:textId="77777777" w:rsidR="00F95B1D" w:rsidRPr="00F95B1D" w:rsidRDefault="00F95B1D" w:rsidP="00F95B1D">
            <w:pPr>
              <w:spacing w:after="0"/>
              <w:ind w:right="170"/>
              <w:jc w:val="right"/>
            </w:pPr>
            <w:r w:rsidRPr="00F95B1D">
              <w:t>600ml</w:t>
            </w:r>
          </w:p>
        </w:tc>
        <w:tc>
          <w:tcPr>
            <w:tcW w:w="682" w:type="pct"/>
            <w:noWrap/>
            <w:hideMark/>
          </w:tcPr>
          <w:p w14:paraId="34629B10" w14:textId="77777777" w:rsidR="00F95B1D" w:rsidRPr="00F95B1D" w:rsidRDefault="00F95B1D" w:rsidP="00F95B1D">
            <w:pPr>
              <w:spacing w:after="0"/>
              <w:jc w:val="left"/>
            </w:pPr>
            <w:r w:rsidRPr="00F95B1D">
              <w:t>PET</w:t>
            </w:r>
          </w:p>
        </w:tc>
        <w:tc>
          <w:tcPr>
            <w:tcW w:w="1438" w:type="pct"/>
            <w:noWrap/>
            <w:hideMark/>
          </w:tcPr>
          <w:p w14:paraId="45E37374"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41D0FD49" w14:textId="77777777" w:rsidR="00F95B1D" w:rsidRPr="00F95B1D" w:rsidRDefault="00F95B1D" w:rsidP="00F95B1D">
            <w:pPr>
              <w:spacing w:after="0"/>
              <w:jc w:val="left"/>
            </w:pPr>
            <w:r w:rsidRPr="00F95B1D">
              <w:t>Statewide Recycling</w:t>
            </w:r>
          </w:p>
        </w:tc>
      </w:tr>
      <w:tr w:rsidR="00F95B1D" w:rsidRPr="00F95B1D" w14:paraId="27D98AD7" w14:textId="77777777" w:rsidTr="006F3096">
        <w:trPr>
          <w:trHeight w:val="20"/>
          <w:jc w:val="center"/>
        </w:trPr>
        <w:tc>
          <w:tcPr>
            <w:tcW w:w="1666" w:type="pct"/>
            <w:noWrap/>
            <w:hideMark/>
          </w:tcPr>
          <w:p w14:paraId="3580C342" w14:textId="77777777" w:rsidR="00F95B1D" w:rsidRPr="00F95B1D" w:rsidRDefault="00F95B1D" w:rsidP="00F95B1D">
            <w:pPr>
              <w:spacing w:after="0"/>
              <w:ind w:left="159" w:right="113" w:hanging="159"/>
              <w:jc w:val="left"/>
            </w:pPr>
            <w:r w:rsidRPr="00F95B1D">
              <w:t>Mother Orange Dreamsicle Orange &amp; Cream Flavour</w:t>
            </w:r>
          </w:p>
        </w:tc>
        <w:tc>
          <w:tcPr>
            <w:tcW w:w="454" w:type="pct"/>
            <w:noWrap/>
            <w:hideMark/>
          </w:tcPr>
          <w:p w14:paraId="27CF9318" w14:textId="77777777" w:rsidR="00F95B1D" w:rsidRPr="00F95B1D" w:rsidRDefault="00F95B1D" w:rsidP="00F95B1D">
            <w:pPr>
              <w:spacing w:after="0"/>
              <w:ind w:right="170"/>
              <w:jc w:val="right"/>
            </w:pPr>
            <w:r w:rsidRPr="00F95B1D">
              <w:t>500ml</w:t>
            </w:r>
          </w:p>
        </w:tc>
        <w:tc>
          <w:tcPr>
            <w:tcW w:w="682" w:type="pct"/>
            <w:noWrap/>
            <w:hideMark/>
          </w:tcPr>
          <w:p w14:paraId="614ACA92" w14:textId="77777777" w:rsidR="00F95B1D" w:rsidRPr="00F95B1D" w:rsidRDefault="00F95B1D" w:rsidP="00F95B1D">
            <w:pPr>
              <w:spacing w:after="0"/>
              <w:jc w:val="left"/>
            </w:pPr>
            <w:r w:rsidRPr="00F95B1D">
              <w:t>Aluminium</w:t>
            </w:r>
          </w:p>
        </w:tc>
        <w:tc>
          <w:tcPr>
            <w:tcW w:w="1438" w:type="pct"/>
            <w:noWrap/>
            <w:hideMark/>
          </w:tcPr>
          <w:p w14:paraId="0D4A2E7D"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71E63704" w14:textId="77777777" w:rsidR="00F95B1D" w:rsidRPr="00F95B1D" w:rsidRDefault="00F95B1D" w:rsidP="00F95B1D">
            <w:pPr>
              <w:spacing w:after="0"/>
              <w:jc w:val="left"/>
            </w:pPr>
            <w:r w:rsidRPr="00F95B1D">
              <w:t>Statewide Recycling</w:t>
            </w:r>
          </w:p>
        </w:tc>
      </w:tr>
      <w:tr w:rsidR="00F95B1D" w:rsidRPr="00F95B1D" w14:paraId="7884B87D" w14:textId="77777777" w:rsidTr="006F3096">
        <w:trPr>
          <w:trHeight w:val="20"/>
          <w:jc w:val="center"/>
        </w:trPr>
        <w:tc>
          <w:tcPr>
            <w:tcW w:w="1666" w:type="pct"/>
            <w:noWrap/>
            <w:hideMark/>
          </w:tcPr>
          <w:p w14:paraId="5FB033A5" w14:textId="77777777" w:rsidR="00F95B1D" w:rsidRPr="00F95B1D" w:rsidRDefault="00F95B1D" w:rsidP="00F95B1D">
            <w:pPr>
              <w:spacing w:after="0"/>
              <w:ind w:left="159" w:right="113" w:hanging="159"/>
              <w:jc w:val="left"/>
            </w:pPr>
            <w:r w:rsidRPr="00F95B1D">
              <w:t>Monster Energy Ultra Violet Zero Sugar</w:t>
            </w:r>
          </w:p>
        </w:tc>
        <w:tc>
          <w:tcPr>
            <w:tcW w:w="454" w:type="pct"/>
            <w:noWrap/>
            <w:hideMark/>
          </w:tcPr>
          <w:p w14:paraId="05BA1D1B" w14:textId="77777777" w:rsidR="00F95B1D" w:rsidRPr="00F95B1D" w:rsidRDefault="00F95B1D" w:rsidP="00F95B1D">
            <w:pPr>
              <w:spacing w:after="0"/>
              <w:ind w:right="170"/>
              <w:jc w:val="right"/>
            </w:pPr>
            <w:r w:rsidRPr="00F95B1D">
              <w:t>500ml</w:t>
            </w:r>
          </w:p>
        </w:tc>
        <w:tc>
          <w:tcPr>
            <w:tcW w:w="682" w:type="pct"/>
            <w:noWrap/>
            <w:hideMark/>
          </w:tcPr>
          <w:p w14:paraId="4FFB5851" w14:textId="77777777" w:rsidR="00F95B1D" w:rsidRPr="00F95B1D" w:rsidRDefault="00F95B1D" w:rsidP="00F95B1D">
            <w:pPr>
              <w:spacing w:after="0"/>
              <w:jc w:val="left"/>
            </w:pPr>
            <w:r w:rsidRPr="00F95B1D">
              <w:t>Aluminium</w:t>
            </w:r>
          </w:p>
        </w:tc>
        <w:tc>
          <w:tcPr>
            <w:tcW w:w="1438" w:type="pct"/>
            <w:noWrap/>
            <w:hideMark/>
          </w:tcPr>
          <w:p w14:paraId="78780E83"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30D1B7CB" w14:textId="77777777" w:rsidR="00F95B1D" w:rsidRPr="00F95B1D" w:rsidRDefault="00F95B1D" w:rsidP="00F95B1D">
            <w:pPr>
              <w:spacing w:after="0"/>
              <w:jc w:val="left"/>
            </w:pPr>
            <w:r w:rsidRPr="00F95B1D">
              <w:t>Statewide Recycling</w:t>
            </w:r>
          </w:p>
        </w:tc>
      </w:tr>
      <w:tr w:rsidR="00F95B1D" w:rsidRPr="00F95B1D" w14:paraId="03B254F4" w14:textId="77777777" w:rsidTr="006F3096">
        <w:trPr>
          <w:trHeight w:val="20"/>
          <w:jc w:val="center"/>
        </w:trPr>
        <w:tc>
          <w:tcPr>
            <w:tcW w:w="1666" w:type="pct"/>
            <w:noWrap/>
            <w:hideMark/>
          </w:tcPr>
          <w:p w14:paraId="16A69A22" w14:textId="77777777" w:rsidR="00F95B1D" w:rsidRPr="00F95B1D" w:rsidRDefault="00F95B1D" w:rsidP="00F95B1D">
            <w:pPr>
              <w:spacing w:after="0"/>
              <w:ind w:left="159" w:right="113" w:hanging="159"/>
              <w:jc w:val="left"/>
            </w:pPr>
            <w:r w:rsidRPr="00F95B1D">
              <w:t>Mother Energy Drink Rainbow Sherbet</w:t>
            </w:r>
          </w:p>
        </w:tc>
        <w:tc>
          <w:tcPr>
            <w:tcW w:w="454" w:type="pct"/>
            <w:noWrap/>
            <w:hideMark/>
          </w:tcPr>
          <w:p w14:paraId="1073D49C" w14:textId="77777777" w:rsidR="00F95B1D" w:rsidRPr="00F95B1D" w:rsidRDefault="00F95B1D" w:rsidP="00F95B1D">
            <w:pPr>
              <w:spacing w:after="0"/>
              <w:ind w:right="170"/>
              <w:jc w:val="right"/>
            </w:pPr>
            <w:r w:rsidRPr="00F95B1D">
              <w:t>500ml</w:t>
            </w:r>
          </w:p>
        </w:tc>
        <w:tc>
          <w:tcPr>
            <w:tcW w:w="682" w:type="pct"/>
            <w:noWrap/>
            <w:hideMark/>
          </w:tcPr>
          <w:p w14:paraId="46B0185F" w14:textId="77777777" w:rsidR="00F95B1D" w:rsidRPr="00F95B1D" w:rsidRDefault="00F95B1D" w:rsidP="00F95B1D">
            <w:pPr>
              <w:spacing w:after="0"/>
              <w:jc w:val="left"/>
            </w:pPr>
            <w:r w:rsidRPr="00F95B1D">
              <w:t>Aluminium</w:t>
            </w:r>
          </w:p>
        </w:tc>
        <w:tc>
          <w:tcPr>
            <w:tcW w:w="1438" w:type="pct"/>
            <w:noWrap/>
            <w:hideMark/>
          </w:tcPr>
          <w:p w14:paraId="6CA3DB16"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6518CE61" w14:textId="77777777" w:rsidR="00F95B1D" w:rsidRPr="00F95B1D" w:rsidRDefault="00F95B1D" w:rsidP="00F95B1D">
            <w:pPr>
              <w:spacing w:after="0"/>
              <w:jc w:val="left"/>
            </w:pPr>
            <w:r w:rsidRPr="00F95B1D">
              <w:t>Statewide Recycling</w:t>
            </w:r>
          </w:p>
        </w:tc>
      </w:tr>
      <w:tr w:rsidR="00F95B1D" w:rsidRPr="00F95B1D" w14:paraId="4B7264DC" w14:textId="77777777" w:rsidTr="006F3096">
        <w:trPr>
          <w:trHeight w:val="20"/>
          <w:jc w:val="center"/>
        </w:trPr>
        <w:tc>
          <w:tcPr>
            <w:tcW w:w="1666" w:type="pct"/>
            <w:noWrap/>
            <w:hideMark/>
          </w:tcPr>
          <w:p w14:paraId="6B71D5D3" w14:textId="77777777" w:rsidR="00F95B1D" w:rsidRPr="00F95B1D" w:rsidRDefault="00F95B1D" w:rsidP="00F95B1D">
            <w:pPr>
              <w:spacing w:after="0"/>
              <w:ind w:left="159" w:right="113" w:hanging="159"/>
              <w:jc w:val="left"/>
            </w:pPr>
            <w:r w:rsidRPr="00F95B1D">
              <w:t>Powerade ION 4 FIFA Grape</w:t>
            </w:r>
          </w:p>
        </w:tc>
        <w:tc>
          <w:tcPr>
            <w:tcW w:w="454" w:type="pct"/>
            <w:noWrap/>
            <w:hideMark/>
          </w:tcPr>
          <w:p w14:paraId="092500E8" w14:textId="77777777" w:rsidR="00F95B1D" w:rsidRPr="00F95B1D" w:rsidRDefault="00F95B1D" w:rsidP="00F95B1D">
            <w:pPr>
              <w:spacing w:after="0"/>
              <w:ind w:right="170"/>
              <w:jc w:val="right"/>
            </w:pPr>
            <w:r w:rsidRPr="00F95B1D">
              <w:t>600ml</w:t>
            </w:r>
          </w:p>
        </w:tc>
        <w:tc>
          <w:tcPr>
            <w:tcW w:w="682" w:type="pct"/>
            <w:noWrap/>
            <w:hideMark/>
          </w:tcPr>
          <w:p w14:paraId="6BA0847E" w14:textId="77777777" w:rsidR="00F95B1D" w:rsidRPr="00F95B1D" w:rsidRDefault="00F95B1D" w:rsidP="00F95B1D">
            <w:pPr>
              <w:spacing w:after="0"/>
              <w:jc w:val="left"/>
            </w:pPr>
            <w:r w:rsidRPr="00F95B1D">
              <w:t>PET</w:t>
            </w:r>
          </w:p>
        </w:tc>
        <w:tc>
          <w:tcPr>
            <w:tcW w:w="1438" w:type="pct"/>
            <w:noWrap/>
            <w:hideMark/>
          </w:tcPr>
          <w:p w14:paraId="0807C92B" w14:textId="77777777" w:rsidR="00F95B1D" w:rsidRPr="00F95B1D" w:rsidRDefault="00F95B1D" w:rsidP="00F95B1D">
            <w:pPr>
              <w:spacing w:after="0"/>
              <w:ind w:left="159" w:right="113" w:hanging="159"/>
              <w:jc w:val="left"/>
            </w:pPr>
            <w:r w:rsidRPr="00F95B1D">
              <w:t>Coca-Cola Europacific Partners Australia</w:t>
            </w:r>
          </w:p>
        </w:tc>
        <w:tc>
          <w:tcPr>
            <w:tcW w:w="760" w:type="pct"/>
            <w:noWrap/>
            <w:hideMark/>
          </w:tcPr>
          <w:p w14:paraId="2DBD1F9C" w14:textId="77777777" w:rsidR="00F95B1D" w:rsidRPr="00F95B1D" w:rsidRDefault="00F95B1D" w:rsidP="00F95B1D">
            <w:pPr>
              <w:spacing w:after="0"/>
              <w:jc w:val="left"/>
            </w:pPr>
            <w:r w:rsidRPr="00F95B1D">
              <w:t>Statewide Recycling</w:t>
            </w:r>
          </w:p>
        </w:tc>
      </w:tr>
      <w:tr w:rsidR="00F95B1D" w:rsidRPr="00F95B1D" w14:paraId="7B5FC74B" w14:textId="77777777" w:rsidTr="006F3096">
        <w:trPr>
          <w:trHeight w:val="20"/>
          <w:jc w:val="center"/>
        </w:trPr>
        <w:tc>
          <w:tcPr>
            <w:tcW w:w="1666" w:type="pct"/>
            <w:noWrap/>
            <w:hideMark/>
          </w:tcPr>
          <w:p w14:paraId="7E9426CE" w14:textId="77777777" w:rsidR="00F95B1D" w:rsidRPr="00F95B1D" w:rsidRDefault="00F95B1D" w:rsidP="00F95B1D">
            <w:pPr>
              <w:spacing w:after="0"/>
              <w:ind w:left="159" w:right="113" w:hanging="159"/>
              <w:jc w:val="left"/>
            </w:pPr>
            <w:r w:rsidRPr="00F95B1D">
              <w:lastRenderedPageBreak/>
              <w:t>Strongbow Apple Ciders Hard Cider With Dark Fruit</w:t>
            </w:r>
          </w:p>
        </w:tc>
        <w:tc>
          <w:tcPr>
            <w:tcW w:w="454" w:type="pct"/>
            <w:noWrap/>
            <w:hideMark/>
          </w:tcPr>
          <w:p w14:paraId="14A1B9B4" w14:textId="77777777" w:rsidR="00F95B1D" w:rsidRPr="00F95B1D" w:rsidRDefault="00F95B1D" w:rsidP="00F95B1D">
            <w:pPr>
              <w:spacing w:after="0"/>
              <w:ind w:right="170"/>
              <w:jc w:val="right"/>
            </w:pPr>
            <w:r w:rsidRPr="00F95B1D">
              <w:t>375ml</w:t>
            </w:r>
          </w:p>
        </w:tc>
        <w:tc>
          <w:tcPr>
            <w:tcW w:w="682" w:type="pct"/>
            <w:noWrap/>
            <w:hideMark/>
          </w:tcPr>
          <w:p w14:paraId="1B5DF473" w14:textId="77777777" w:rsidR="00F95B1D" w:rsidRPr="00F95B1D" w:rsidRDefault="00F95B1D" w:rsidP="00F95B1D">
            <w:pPr>
              <w:spacing w:after="0"/>
              <w:jc w:val="left"/>
            </w:pPr>
            <w:r w:rsidRPr="00F95B1D">
              <w:t>Aluminium</w:t>
            </w:r>
          </w:p>
        </w:tc>
        <w:tc>
          <w:tcPr>
            <w:tcW w:w="1438" w:type="pct"/>
            <w:noWrap/>
            <w:hideMark/>
          </w:tcPr>
          <w:p w14:paraId="7E77B33E" w14:textId="77777777" w:rsidR="00F95B1D" w:rsidRPr="00F95B1D" w:rsidRDefault="00F95B1D" w:rsidP="00F95B1D">
            <w:pPr>
              <w:spacing w:after="0"/>
              <w:ind w:left="159" w:right="113" w:hanging="159"/>
              <w:jc w:val="left"/>
              <w:rPr>
                <w:spacing w:val="-4"/>
              </w:rPr>
            </w:pPr>
            <w:r w:rsidRPr="00F95B1D">
              <w:rPr>
                <w:spacing w:val="-4"/>
              </w:rPr>
              <w:t>DBG Australia Pty Ltd t/as Drinkworks</w:t>
            </w:r>
          </w:p>
        </w:tc>
        <w:tc>
          <w:tcPr>
            <w:tcW w:w="760" w:type="pct"/>
            <w:noWrap/>
            <w:hideMark/>
          </w:tcPr>
          <w:p w14:paraId="51245F10" w14:textId="77777777" w:rsidR="00F95B1D" w:rsidRPr="00F95B1D" w:rsidRDefault="00F95B1D" w:rsidP="00F95B1D">
            <w:pPr>
              <w:spacing w:after="0"/>
              <w:jc w:val="left"/>
            </w:pPr>
            <w:r w:rsidRPr="00F95B1D">
              <w:t>Marine Stores Ltd</w:t>
            </w:r>
          </w:p>
        </w:tc>
      </w:tr>
      <w:tr w:rsidR="00F95B1D" w:rsidRPr="00F95B1D" w14:paraId="0A1E4422" w14:textId="77777777" w:rsidTr="006F3096">
        <w:trPr>
          <w:trHeight w:val="20"/>
          <w:jc w:val="center"/>
        </w:trPr>
        <w:tc>
          <w:tcPr>
            <w:tcW w:w="1666" w:type="pct"/>
            <w:noWrap/>
            <w:hideMark/>
          </w:tcPr>
          <w:p w14:paraId="246D8A53" w14:textId="77777777" w:rsidR="00F95B1D" w:rsidRPr="00F95B1D" w:rsidRDefault="00F95B1D" w:rsidP="00F95B1D">
            <w:pPr>
              <w:spacing w:after="0"/>
              <w:ind w:left="159" w:right="113" w:hanging="159"/>
              <w:jc w:val="left"/>
            </w:pPr>
            <w:r w:rsidRPr="00F95B1D">
              <w:t>Strongbow Hard Apple Cider</w:t>
            </w:r>
          </w:p>
        </w:tc>
        <w:tc>
          <w:tcPr>
            <w:tcW w:w="454" w:type="pct"/>
            <w:noWrap/>
            <w:hideMark/>
          </w:tcPr>
          <w:p w14:paraId="19605238" w14:textId="77777777" w:rsidR="00F95B1D" w:rsidRPr="00F95B1D" w:rsidRDefault="00F95B1D" w:rsidP="00F95B1D">
            <w:pPr>
              <w:spacing w:after="0"/>
              <w:ind w:right="170"/>
              <w:jc w:val="right"/>
            </w:pPr>
            <w:r w:rsidRPr="00F95B1D">
              <w:t>375ml</w:t>
            </w:r>
          </w:p>
        </w:tc>
        <w:tc>
          <w:tcPr>
            <w:tcW w:w="682" w:type="pct"/>
            <w:noWrap/>
            <w:hideMark/>
          </w:tcPr>
          <w:p w14:paraId="1F3EED70" w14:textId="77777777" w:rsidR="00F95B1D" w:rsidRPr="00F95B1D" w:rsidRDefault="00F95B1D" w:rsidP="00F95B1D">
            <w:pPr>
              <w:spacing w:after="0"/>
              <w:jc w:val="left"/>
            </w:pPr>
            <w:r w:rsidRPr="00F95B1D">
              <w:t>Aluminium</w:t>
            </w:r>
          </w:p>
        </w:tc>
        <w:tc>
          <w:tcPr>
            <w:tcW w:w="1438" w:type="pct"/>
            <w:noWrap/>
            <w:hideMark/>
          </w:tcPr>
          <w:p w14:paraId="4C2792EA" w14:textId="77777777" w:rsidR="00F95B1D" w:rsidRPr="00F95B1D" w:rsidRDefault="00F95B1D" w:rsidP="00F95B1D">
            <w:pPr>
              <w:spacing w:after="0"/>
              <w:ind w:left="159" w:right="113" w:hanging="159"/>
              <w:jc w:val="left"/>
              <w:rPr>
                <w:spacing w:val="-4"/>
              </w:rPr>
            </w:pPr>
            <w:r w:rsidRPr="00F95B1D">
              <w:rPr>
                <w:spacing w:val="-4"/>
              </w:rPr>
              <w:t>DBG Australia Pty Ltd t/as Drinkworks</w:t>
            </w:r>
          </w:p>
        </w:tc>
        <w:tc>
          <w:tcPr>
            <w:tcW w:w="760" w:type="pct"/>
            <w:noWrap/>
            <w:hideMark/>
          </w:tcPr>
          <w:p w14:paraId="253C01D0" w14:textId="77777777" w:rsidR="00F95B1D" w:rsidRPr="00F95B1D" w:rsidRDefault="00F95B1D" w:rsidP="00F95B1D">
            <w:pPr>
              <w:spacing w:after="0"/>
              <w:jc w:val="left"/>
            </w:pPr>
            <w:r w:rsidRPr="00F95B1D">
              <w:t>Marine Stores Ltd</w:t>
            </w:r>
          </w:p>
        </w:tc>
      </w:tr>
      <w:tr w:rsidR="00F95B1D" w:rsidRPr="00F95B1D" w14:paraId="4F82244A" w14:textId="77777777" w:rsidTr="006F3096">
        <w:trPr>
          <w:trHeight w:val="20"/>
          <w:jc w:val="center"/>
        </w:trPr>
        <w:tc>
          <w:tcPr>
            <w:tcW w:w="1666" w:type="pct"/>
            <w:noWrap/>
            <w:hideMark/>
          </w:tcPr>
          <w:p w14:paraId="46288F56" w14:textId="77777777" w:rsidR="00F95B1D" w:rsidRPr="00F95B1D" w:rsidRDefault="00F95B1D" w:rsidP="00F95B1D">
            <w:pPr>
              <w:spacing w:after="0"/>
              <w:ind w:left="159" w:right="113" w:hanging="159"/>
              <w:jc w:val="left"/>
            </w:pPr>
            <w:r w:rsidRPr="00F95B1D">
              <w:t>Dash Water Sparkling Water Infused with Wonky Grapefruits</w:t>
            </w:r>
          </w:p>
        </w:tc>
        <w:tc>
          <w:tcPr>
            <w:tcW w:w="454" w:type="pct"/>
            <w:noWrap/>
            <w:hideMark/>
          </w:tcPr>
          <w:p w14:paraId="1D0FBEEB" w14:textId="77777777" w:rsidR="00F95B1D" w:rsidRPr="00F95B1D" w:rsidRDefault="00F95B1D" w:rsidP="00F95B1D">
            <w:pPr>
              <w:spacing w:after="0"/>
              <w:ind w:right="170"/>
              <w:jc w:val="right"/>
            </w:pPr>
            <w:r w:rsidRPr="00F95B1D">
              <w:t>300ml</w:t>
            </w:r>
          </w:p>
        </w:tc>
        <w:tc>
          <w:tcPr>
            <w:tcW w:w="682" w:type="pct"/>
            <w:noWrap/>
            <w:hideMark/>
          </w:tcPr>
          <w:p w14:paraId="001C0DB3" w14:textId="77777777" w:rsidR="00F95B1D" w:rsidRPr="00F95B1D" w:rsidRDefault="00F95B1D" w:rsidP="00F95B1D">
            <w:pPr>
              <w:spacing w:after="0"/>
              <w:jc w:val="left"/>
            </w:pPr>
            <w:r w:rsidRPr="00F95B1D">
              <w:t>Aluminium</w:t>
            </w:r>
          </w:p>
        </w:tc>
        <w:tc>
          <w:tcPr>
            <w:tcW w:w="1438" w:type="pct"/>
            <w:noWrap/>
            <w:hideMark/>
          </w:tcPr>
          <w:p w14:paraId="4F4634B6" w14:textId="77777777" w:rsidR="00F95B1D" w:rsidRPr="00F95B1D" w:rsidRDefault="00F95B1D" w:rsidP="00F95B1D">
            <w:pPr>
              <w:spacing w:after="0"/>
              <w:ind w:left="159" w:right="113" w:hanging="159"/>
              <w:jc w:val="left"/>
            </w:pPr>
            <w:r w:rsidRPr="00F95B1D">
              <w:t>Dash Brands Pacific Pty Ltd</w:t>
            </w:r>
          </w:p>
        </w:tc>
        <w:tc>
          <w:tcPr>
            <w:tcW w:w="760" w:type="pct"/>
            <w:noWrap/>
            <w:hideMark/>
          </w:tcPr>
          <w:p w14:paraId="53611C29" w14:textId="77777777" w:rsidR="00F95B1D" w:rsidRPr="00F95B1D" w:rsidRDefault="00F95B1D" w:rsidP="00F95B1D">
            <w:pPr>
              <w:spacing w:after="0"/>
              <w:jc w:val="left"/>
            </w:pPr>
            <w:r w:rsidRPr="00F95B1D">
              <w:t>Marine Stores Ltd</w:t>
            </w:r>
          </w:p>
        </w:tc>
      </w:tr>
      <w:tr w:rsidR="00F95B1D" w:rsidRPr="00F95B1D" w14:paraId="5CF57E50" w14:textId="77777777" w:rsidTr="006F3096">
        <w:trPr>
          <w:trHeight w:val="20"/>
          <w:jc w:val="center"/>
        </w:trPr>
        <w:tc>
          <w:tcPr>
            <w:tcW w:w="1666" w:type="pct"/>
            <w:noWrap/>
            <w:hideMark/>
          </w:tcPr>
          <w:p w14:paraId="4EB70B17" w14:textId="77777777" w:rsidR="00F95B1D" w:rsidRPr="00F95B1D" w:rsidRDefault="00F95B1D" w:rsidP="00F95B1D">
            <w:pPr>
              <w:spacing w:after="0"/>
              <w:ind w:left="159" w:right="113" w:hanging="159"/>
              <w:jc w:val="left"/>
            </w:pPr>
            <w:r w:rsidRPr="00F95B1D">
              <w:t>Bundaberg Big Bear Original Rum &amp; Cola</w:t>
            </w:r>
          </w:p>
        </w:tc>
        <w:tc>
          <w:tcPr>
            <w:tcW w:w="454" w:type="pct"/>
            <w:noWrap/>
            <w:hideMark/>
          </w:tcPr>
          <w:p w14:paraId="5F3153E2" w14:textId="77777777" w:rsidR="00F95B1D" w:rsidRPr="00F95B1D" w:rsidRDefault="00F95B1D" w:rsidP="00F95B1D">
            <w:pPr>
              <w:spacing w:after="0"/>
              <w:ind w:right="170"/>
              <w:jc w:val="right"/>
            </w:pPr>
            <w:r w:rsidRPr="00F95B1D">
              <w:t>440ml</w:t>
            </w:r>
          </w:p>
        </w:tc>
        <w:tc>
          <w:tcPr>
            <w:tcW w:w="682" w:type="pct"/>
            <w:noWrap/>
            <w:hideMark/>
          </w:tcPr>
          <w:p w14:paraId="026BFFD7" w14:textId="77777777" w:rsidR="00F95B1D" w:rsidRPr="00F95B1D" w:rsidRDefault="00F95B1D" w:rsidP="00F95B1D">
            <w:pPr>
              <w:spacing w:after="0"/>
              <w:jc w:val="left"/>
            </w:pPr>
            <w:r w:rsidRPr="00F95B1D">
              <w:t>Aluminium</w:t>
            </w:r>
          </w:p>
        </w:tc>
        <w:tc>
          <w:tcPr>
            <w:tcW w:w="1438" w:type="pct"/>
            <w:noWrap/>
            <w:hideMark/>
          </w:tcPr>
          <w:p w14:paraId="04427C74"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05AD1B1B" w14:textId="77777777" w:rsidR="00F95B1D" w:rsidRPr="00F95B1D" w:rsidRDefault="00F95B1D" w:rsidP="00F95B1D">
            <w:pPr>
              <w:spacing w:after="0"/>
              <w:jc w:val="left"/>
            </w:pPr>
            <w:r w:rsidRPr="00F95B1D">
              <w:t>Statewide Recycling</w:t>
            </w:r>
          </w:p>
        </w:tc>
      </w:tr>
      <w:tr w:rsidR="00F95B1D" w:rsidRPr="00F95B1D" w14:paraId="0483DF62" w14:textId="77777777" w:rsidTr="006F3096">
        <w:trPr>
          <w:trHeight w:val="20"/>
          <w:jc w:val="center"/>
        </w:trPr>
        <w:tc>
          <w:tcPr>
            <w:tcW w:w="1666" w:type="pct"/>
            <w:noWrap/>
            <w:hideMark/>
          </w:tcPr>
          <w:p w14:paraId="50FBB7C1" w14:textId="77777777" w:rsidR="00F95B1D" w:rsidRPr="00F95B1D" w:rsidRDefault="00F95B1D" w:rsidP="00F95B1D">
            <w:pPr>
              <w:spacing w:after="0"/>
              <w:ind w:left="159" w:right="113" w:hanging="159"/>
              <w:jc w:val="left"/>
            </w:pPr>
            <w:r w:rsidRPr="00F95B1D">
              <w:t>Bundaberg Sunny Rum Pineapple with Soda &amp; Lime</w:t>
            </w:r>
          </w:p>
        </w:tc>
        <w:tc>
          <w:tcPr>
            <w:tcW w:w="454" w:type="pct"/>
            <w:noWrap/>
            <w:hideMark/>
          </w:tcPr>
          <w:p w14:paraId="63C54140" w14:textId="77777777" w:rsidR="00F95B1D" w:rsidRPr="00F95B1D" w:rsidRDefault="00F95B1D" w:rsidP="00F95B1D">
            <w:pPr>
              <w:spacing w:after="0"/>
              <w:ind w:right="170"/>
              <w:jc w:val="right"/>
            </w:pPr>
            <w:r w:rsidRPr="00F95B1D">
              <w:t>375ml</w:t>
            </w:r>
          </w:p>
        </w:tc>
        <w:tc>
          <w:tcPr>
            <w:tcW w:w="682" w:type="pct"/>
            <w:noWrap/>
            <w:hideMark/>
          </w:tcPr>
          <w:p w14:paraId="216521CC" w14:textId="77777777" w:rsidR="00F95B1D" w:rsidRPr="00F95B1D" w:rsidRDefault="00F95B1D" w:rsidP="00F95B1D">
            <w:pPr>
              <w:spacing w:after="0"/>
              <w:jc w:val="left"/>
            </w:pPr>
            <w:r w:rsidRPr="00F95B1D">
              <w:t>Aluminium</w:t>
            </w:r>
          </w:p>
        </w:tc>
        <w:tc>
          <w:tcPr>
            <w:tcW w:w="1438" w:type="pct"/>
            <w:noWrap/>
            <w:hideMark/>
          </w:tcPr>
          <w:p w14:paraId="3FCE5804"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6A13612D" w14:textId="77777777" w:rsidR="00F95B1D" w:rsidRPr="00F95B1D" w:rsidRDefault="00F95B1D" w:rsidP="00F95B1D">
            <w:pPr>
              <w:spacing w:after="0"/>
              <w:jc w:val="left"/>
            </w:pPr>
            <w:r w:rsidRPr="00F95B1D">
              <w:t>Statewide Recycling</w:t>
            </w:r>
          </w:p>
        </w:tc>
      </w:tr>
      <w:tr w:rsidR="00F95B1D" w:rsidRPr="00F95B1D" w14:paraId="1EDFEEF1" w14:textId="77777777" w:rsidTr="006F3096">
        <w:trPr>
          <w:trHeight w:val="20"/>
          <w:jc w:val="center"/>
        </w:trPr>
        <w:tc>
          <w:tcPr>
            <w:tcW w:w="1666" w:type="pct"/>
            <w:noWrap/>
            <w:hideMark/>
          </w:tcPr>
          <w:p w14:paraId="521D5285" w14:textId="77777777" w:rsidR="00F95B1D" w:rsidRPr="00F95B1D" w:rsidRDefault="00F95B1D" w:rsidP="00F95B1D">
            <w:pPr>
              <w:spacing w:after="0"/>
              <w:ind w:left="159" w:right="113" w:hanging="159"/>
              <w:jc w:val="left"/>
            </w:pPr>
            <w:r w:rsidRPr="00F95B1D">
              <w:t>Smirnoff Vodka Crush Lemon &amp; Lime</w:t>
            </w:r>
          </w:p>
        </w:tc>
        <w:tc>
          <w:tcPr>
            <w:tcW w:w="454" w:type="pct"/>
            <w:noWrap/>
            <w:hideMark/>
          </w:tcPr>
          <w:p w14:paraId="49F3A0B1" w14:textId="77777777" w:rsidR="00F95B1D" w:rsidRPr="00F95B1D" w:rsidRDefault="00F95B1D" w:rsidP="00F95B1D">
            <w:pPr>
              <w:spacing w:after="0"/>
              <w:ind w:right="170"/>
              <w:jc w:val="right"/>
            </w:pPr>
            <w:r w:rsidRPr="00F95B1D">
              <w:t>440ml</w:t>
            </w:r>
          </w:p>
        </w:tc>
        <w:tc>
          <w:tcPr>
            <w:tcW w:w="682" w:type="pct"/>
            <w:noWrap/>
            <w:hideMark/>
          </w:tcPr>
          <w:p w14:paraId="2268811E" w14:textId="77777777" w:rsidR="00F95B1D" w:rsidRPr="00F95B1D" w:rsidRDefault="00F95B1D" w:rsidP="00F95B1D">
            <w:pPr>
              <w:spacing w:after="0"/>
              <w:jc w:val="left"/>
            </w:pPr>
            <w:r w:rsidRPr="00F95B1D">
              <w:t>Aluminium</w:t>
            </w:r>
          </w:p>
        </w:tc>
        <w:tc>
          <w:tcPr>
            <w:tcW w:w="1438" w:type="pct"/>
            <w:noWrap/>
            <w:hideMark/>
          </w:tcPr>
          <w:p w14:paraId="1E2E1512"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68EB1DB7" w14:textId="77777777" w:rsidR="00F95B1D" w:rsidRPr="00F95B1D" w:rsidRDefault="00F95B1D" w:rsidP="00F95B1D">
            <w:pPr>
              <w:spacing w:after="0"/>
              <w:jc w:val="left"/>
            </w:pPr>
            <w:r w:rsidRPr="00F95B1D">
              <w:t>Statewide Recycling</w:t>
            </w:r>
          </w:p>
        </w:tc>
      </w:tr>
      <w:tr w:rsidR="00F95B1D" w:rsidRPr="00F95B1D" w14:paraId="79F2884D" w14:textId="77777777" w:rsidTr="006F3096">
        <w:trPr>
          <w:trHeight w:val="20"/>
          <w:jc w:val="center"/>
        </w:trPr>
        <w:tc>
          <w:tcPr>
            <w:tcW w:w="1666" w:type="pct"/>
            <w:noWrap/>
            <w:hideMark/>
          </w:tcPr>
          <w:p w14:paraId="0FDE57E3" w14:textId="77777777" w:rsidR="00F95B1D" w:rsidRPr="00F95B1D" w:rsidRDefault="00F95B1D" w:rsidP="00F95B1D">
            <w:pPr>
              <w:spacing w:after="0"/>
              <w:ind w:left="159" w:right="113" w:hanging="159"/>
              <w:jc w:val="left"/>
            </w:pPr>
            <w:r w:rsidRPr="00F95B1D">
              <w:t>Smirnoff Vodka Crush Mango &amp; Peach</w:t>
            </w:r>
          </w:p>
        </w:tc>
        <w:tc>
          <w:tcPr>
            <w:tcW w:w="454" w:type="pct"/>
            <w:noWrap/>
            <w:hideMark/>
          </w:tcPr>
          <w:p w14:paraId="5FDE6C1D" w14:textId="77777777" w:rsidR="00F95B1D" w:rsidRPr="00F95B1D" w:rsidRDefault="00F95B1D" w:rsidP="00F95B1D">
            <w:pPr>
              <w:spacing w:after="0"/>
              <w:ind w:right="170"/>
              <w:jc w:val="right"/>
            </w:pPr>
            <w:r w:rsidRPr="00F95B1D">
              <w:t>440ml</w:t>
            </w:r>
          </w:p>
        </w:tc>
        <w:tc>
          <w:tcPr>
            <w:tcW w:w="682" w:type="pct"/>
            <w:noWrap/>
            <w:hideMark/>
          </w:tcPr>
          <w:p w14:paraId="72E68DC4" w14:textId="77777777" w:rsidR="00F95B1D" w:rsidRPr="00F95B1D" w:rsidRDefault="00F95B1D" w:rsidP="00F95B1D">
            <w:pPr>
              <w:spacing w:after="0"/>
              <w:jc w:val="left"/>
            </w:pPr>
            <w:r w:rsidRPr="00F95B1D">
              <w:t>Aluminium</w:t>
            </w:r>
          </w:p>
        </w:tc>
        <w:tc>
          <w:tcPr>
            <w:tcW w:w="1438" w:type="pct"/>
            <w:noWrap/>
            <w:hideMark/>
          </w:tcPr>
          <w:p w14:paraId="11D9945D"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631D6683" w14:textId="77777777" w:rsidR="00F95B1D" w:rsidRPr="00F95B1D" w:rsidRDefault="00F95B1D" w:rsidP="00F95B1D">
            <w:pPr>
              <w:spacing w:after="0"/>
              <w:jc w:val="left"/>
            </w:pPr>
            <w:r w:rsidRPr="00F95B1D">
              <w:t>Statewide Recycling</w:t>
            </w:r>
          </w:p>
        </w:tc>
      </w:tr>
      <w:tr w:rsidR="00F95B1D" w:rsidRPr="00F95B1D" w14:paraId="02BE48EA" w14:textId="77777777" w:rsidTr="006F3096">
        <w:trPr>
          <w:trHeight w:val="20"/>
          <w:jc w:val="center"/>
        </w:trPr>
        <w:tc>
          <w:tcPr>
            <w:tcW w:w="1666" w:type="pct"/>
            <w:noWrap/>
            <w:hideMark/>
          </w:tcPr>
          <w:p w14:paraId="6863F492" w14:textId="77777777" w:rsidR="00F95B1D" w:rsidRPr="00F95B1D" w:rsidRDefault="00F95B1D" w:rsidP="00F95B1D">
            <w:pPr>
              <w:spacing w:after="0"/>
              <w:ind w:left="159" w:right="113" w:hanging="159"/>
              <w:jc w:val="left"/>
            </w:pPr>
            <w:r w:rsidRPr="00F95B1D">
              <w:t>Smirnoff Vodka Crush Orange &amp; Pineapple</w:t>
            </w:r>
          </w:p>
        </w:tc>
        <w:tc>
          <w:tcPr>
            <w:tcW w:w="454" w:type="pct"/>
            <w:noWrap/>
            <w:hideMark/>
          </w:tcPr>
          <w:p w14:paraId="5DAA75F4" w14:textId="77777777" w:rsidR="00F95B1D" w:rsidRPr="00F95B1D" w:rsidRDefault="00F95B1D" w:rsidP="00F95B1D">
            <w:pPr>
              <w:spacing w:after="0"/>
              <w:ind w:right="170"/>
              <w:jc w:val="right"/>
            </w:pPr>
            <w:r w:rsidRPr="00F95B1D">
              <w:t>440ml</w:t>
            </w:r>
          </w:p>
        </w:tc>
        <w:tc>
          <w:tcPr>
            <w:tcW w:w="682" w:type="pct"/>
            <w:noWrap/>
            <w:hideMark/>
          </w:tcPr>
          <w:p w14:paraId="6F7C0793" w14:textId="77777777" w:rsidR="00F95B1D" w:rsidRPr="00F95B1D" w:rsidRDefault="00F95B1D" w:rsidP="00F95B1D">
            <w:pPr>
              <w:spacing w:after="0"/>
              <w:jc w:val="left"/>
            </w:pPr>
            <w:r w:rsidRPr="00F95B1D">
              <w:t>Aluminium</w:t>
            </w:r>
          </w:p>
        </w:tc>
        <w:tc>
          <w:tcPr>
            <w:tcW w:w="1438" w:type="pct"/>
            <w:noWrap/>
            <w:hideMark/>
          </w:tcPr>
          <w:p w14:paraId="043B8EDD"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7BE45C85" w14:textId="77777777" w:rsidR="00F95B1D" w:rsidRPr="00F95B1D" w:rsidRDefault="00F95B1D" w:rsidP="00F95B1D">
            <w:pPr>
              <w:spacing w:after="0"/>
              <w:jc w:val="left"/>
            </w:pPr>
            <w:r w:rsidRPr="00F95B1D">
              <w:t>Statewide Recycling</w:t>
            </w:r>
          </w:p>
        </w:tc>
      </w:tr>
      <w:tr w:rsidR="00F95B1D" w:rsidRPr="00F95B1D" w14:paraId="15899922" w14:textId="77777777" w:rsidTr="006F3096">
        <w:trPr>
          <w:trHeight w:val="20"/>
          <w:jc w:val="center"/>
        </w:trPr>
        <w:tc>
          <w:tcPr>
            <w:tcW w:w="1666" w:type="pct"/>
            <w:noWrap/>
            <w:hideMark/>
          </w:tcPr>
          <w:p w14:paraId="58FFF061" w14:textId="77777777" w:rsidR="00F95B1D" w:rsidRPr="00F95B1D" w:rsidRDefault="00F95B1D" w:rsidP="00F95B1D">
            <w:pPr>
              <w:spacing w:after="0"/>
              <w:ind w:left="159" w:right="113" w:hanging="159"/>
              <w:jc w:val="left"/>
            </w:pPr>
            <w:r w:rsidRPr="00F95B1D">
              <w:t>UDL Extra Vodka Lemon &amp; Lime</w:t>
            </w:r>
          </w:p>
        </w:tc>
        <w:tc>
          <w:tcPr>
            <w:tcW w:w="454" w:type="pct"/>
            <w:noWrap/>
            <w:hideMark/>
          </w:tcPr>
          <w:p w14:paraId="6DB59BFE" w14:textId="77777777" w:rsidR="00F95B1D" w:rsidRPr="00F95B1D" w:rsidRDefault="00F95B1D" w:rsidP="00F95B1D">
            <w:pPr>
              <w:spacing w:after="0"/>
              <w:ind w:right="170"/>
              <w:jc w:val="right"/>
            </w:pPr>
            <w:r w:rsidRPr="00F95B1D">
              <w:t>375ml</w:t>
            </w:r>
          </w:p>
        </w:tc>
        <w:tc>
          <w:tcPr>
            <w:tcW w:w="682" w:type="pct"/>
            <w:noWrap/>
            <w:hideMark/>
          </w:tcPr>
          <w:p w14:paraId="6B2E5F8C" w14:textId="77777777" w:rsidR="00F95B1D" w:rsidRPr="00F95B1D" w:rsidRDefault="00F95B1D" w:rsidP="00F95B1D">
            <w:pPr>
              <w:spacing w:after="0"/>
              <w:jc w:val="left"/>
            </w:pPr>
            <w:r w:rsidRPr="00F95B1D">
              <w:t>Aluminium</w:t>
            </w:r>
          </w:p>
        </w:tc>
        <w:tc>
          <w:tcPr>
            <w:tcW w:w="1438" w:type="pct"/>
            <w:noWrap/>
            <w:hideMark/>
          </w:tcPr>
          <w:p w14:paraId="6D147CDC"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4606FFA1" w14:textId="77777777" w:rsidR="00F95B1D" w:rsidRPr="00F95B1D" w:rsidRDefault="00F95B1D" w:rsidP="00F95B1D">
            <w:pPr>
              <w:spacing w:after="0"/>
              <w:jc w:val="left"/>
            </w:pPr>
            <w:r w:rsidRPr="00F95B1D">
              <w:t>Statewide Recycling</w:t>
            </w:r>
          </w:p>
        </w:tc>
      </w:tr>
      <w:tr w:rsidR="00F95B1D" w:rsidRPr="00F95B1D" w14:paraId="56319CCC" w14:textId="77777777" w:rsidTr="006F3096">
        <w:trPr>
          <w:trHeight w:val="20"/>
          <w:jc w:val="center"/>
        </w:trPr>
        <w:tc>
          <w:tcPr>
            <w:tcW w:w="1666" w:type="pct"/>
            <w:noWrap/>
            <w:hideMark/>
          </w:tcPr>
          <w:p w14:paraId="5AC4786E" w14:textId="77777777" w:rsidR="00F95B1D" w:rsidRPr="00F95B1D" w:rsidRDefault="00F95B1D" w:rsidP="00F95B1D">
            <w:pPr>
              <w:spacing w:after="0"/>
              <w:ind w:left="159" w:right="113" w:hanging="159"/>
              <w:jc w:val="left"/>
            </w:pPr>
            <w:r w:rsidRPr="00F95B1D">
              <w:t>UDL Extra Vodka Passion Fruit</w:t>
            </w:r>
          </w:p>
        </w:tc>
        <w:tc>
          <w:tcPr>
            <w:tcW w:w="454" w:type="pct"/>
            <w:noWrap/>
            <w:hideMark/>
          </w:tcPr>
          <w:p w14:paraId="3E4CEDF3" w14:textId="77777777" w:rsidR="00F95B1D" w:rsidRPr="00F95B1D" w:rsidRDefault="00F95B1D" w:rsidP="00F95B1D">
            <w:pPr>
              <w:spacing w:after="0"/>
              <w:ind w:right="170"/>
              <w:jc w:val="right"/>
            </w:pPr>
            <w:r w:rsidRPr="00F95B1D">
              <w:t>375ml</w:t>
            </w:r>
          </w:p>
        </w:tc>
        <w:tc>
          <w:tcPr>
            <w:tcW w:w="682" w:type="pct"/>
            <w:noWrap/>
            <w:hideMark/>
          </w:tcPr>
          <w:p w14:paraId="285162E3" w14:textId="77777777" w:rsidR="00F95B1D" w:rsidRPr="00F95B1D" w:rsidRDefault="00F95B1D" w:rsidP="00F95B1D">
            <w:pPr>
              <w:spacing w:after="0"/>
              <w:jc w:val="left"/>
            </w:pPr>
            <w:r w:rsidRPr="00F95B1D">
              <w:t>Aluminium</w:t>
            </w:r>
          </w:p>
        </w:tc>
        <w:tc>
          <w:tcPr>
            <w:tcW w:w="1438" w:type="pct"/>
            <w:noWrap/>
            <w:hideMark/>
          </w:tcPr>
          <w:p w14:paraId="554B6F9C" w14:textId="77777777" w:rsidR="00F95B1D" w:rsidRPr="00F95B1D" w:rsidRDefault="00F95B1D" w:rsidP="00F95B1D">
            <w:pPr>
              <w:spacing w:after="0"/>
              <w:ind w:left="159" w:right="113" w:hanging="159"/>
              <w:jc w:val="left"/>
            </w:pPr>
            <w:r w:rsidRPr="00F95B1D">
              <w:t>Diageo Australia Ltd</w:t>
            </w:r>
          </w:p>
        </w:tc>
        <w:tc>
          <w:tcPr>
            <w:tcW w:w="760" w:type="pct"/>
            <w:noWrap/>
            <w:hideMark/>
          </w:tcPr>
          <w:p w14:paraId="4A05A902" w14:textId="77777777" w:rsidR="00F95B1D" w:rsidRPr="00F95B1D" w:rsidRDefault="00F95B1D" w:rsidP="00F95B1D">
            <w:pPr>
              <w:spacing w:after="0"/>
              <w:jc w:val="left"/>
            </w:pPr>
            <w:r w:rsidRPr="00F95B1D">
              <w:t>Statewide Recycling</w:t>
            </w:r>
          </w:p>
        </w:tc>
      </w:tr>
      <w:tr w:rsidR="00F95B1D" w:rsidRPr="00F95B1D" w14:paraId="7B091CED" w14:textId="77777777" w:rsidTr="006F3096">
        <w:trPr>
          <w:trHeight w:val="20"/>
          <w:jc w:val="center"/>
        </w:trPr>
        <w:tc>
          <w:tcPr>
            <w:tcW w:w="1666" w:type="pct"/>
            <w:noWrap/>
            <w:hideMark/>
          </w:tcPr>
          <w:p w14:paraId="48592D9A" w14:textId="77777777" w:rsidR="00F95B1D" w:rsidRPr="00F95B1D" w:rsidRDefault="00F95B1D" w:rsidP="00F95B1D">
            <w:pPr>
              <w:spacing w:after="0"/>
              <w:ind w:left="159" w:right="113" w:hanging="159"/>
              <w:jc w:val="left"/>
            </w:pPr>
            <w:r w:rsidRPr="00F95B1D">
              <w:t>Dilmah Iced Tea Blood Orange</w:t>
            </w:r>
          </w:p>
        </w:tc>
        <w:tc>
          <w:tcPr>
            <w:tcW w:w="454" w:type="pct"/>
            <w:noWrap/>
            <w:hideMark/>
          </w:tcPr>
          <w:p w14:paraId="20375194" w14:textId="77777777" w:rsidR="00F95B1D" w:rsidRPr="00F95B1D" w:rsidRDefault="00F95B1D" w:rsidP="00F95B1D">
            <w:pPr>
              <w:spacing w:after="0"/>
              <w:ind w:right="170"/>
              <w:jc w:val="right"/>
            </w:pPr>
            <w:r w:rsidRPr="00F95B1D">
              <w:t>330ml</w:t>
            </w:r>
          </w:p>
        </w:tc>
        <w:tc>
          <w:tcPr>
            <w:tcW w:w="682" w:type="pct"/>
            <w:noWrap/>
            <w:hideMark/>
          </w:tcPr>
          <w:p w14:paraId="05414C13" w14:textId="77777777" w:rsidR="00F95B1D" w:rsidRPr="00F95B1D" w:rsidRDefault="00F95B1D" w:rsidP="00F95B1D">
            <w:pPr>
              <w:spacing w:after="0"/>
              <w:jc w:val="left"/>
            </w:pPr>
            <w:r w:rsidRPr="00F95B1D">
              <w:t>Aluminium</w:t>
            </w:r>
          </w:p>
        </w:tc>
        <w:tc>
          <w:tcPr>
            <w:tcW w:w="1438" w:type="pct"/>
            <w:noWrap/>
            <w:hideMark/>
          </w:tcPr>
          <w:p w14:paraId="351015F2" w14:textId="77777777" w:rsidR="00F95B1D" w:rsidRPr="00F95B1D" w:rsidRDefault="00F95B1D" w:rsidP="00F95B1D">
            <w:pPr>
              <w:spacing w:after="0"/>
              <w:ind w:left="159" w:right="113" w:hanging="159"/>
              <w:jc w:val="left"/>
            </w:pPr>
            <w:r w:rsidRPr="00F95B1D">
              <w:t>Dilmah Australia Pty Ltd</w:t>
            </w:r>
          </w:p>
        </w:tc>
        <w:tc>
          <w:tcPr>
            <w:tcW w:w="760" w:type="pct"/>
            <w:noWrap/>
            <w:hideMark/>
          </w:tcPr>
          <w:p w14:paraId="4526C2B9" w14:textId="77777777" w:rsidR="00F95B1D" w:rsidRPr="00F95B1D" w:rsidRDefault="00F95B1D" w:rsidP="00F95B1D">
            <w:pPr>
              <w:spacing w:after="0"/>
              <w:jc w:val="left"/>
            </w:pPr>
            <w:r w:rsidRPr="00F95B1D">
              <w:t>Statewide Recycling</w:t>
            </w:r>
          </w:p>
        </w:tc>
      </w:tr>
      <w:tr w:rsidR="00F95B1D" w:rsidRPr="00F95B1D" w14:paraId="5BFBDDE6" w14:textId="77777777" w:rsidTr="006F3096">
        <w:trPr>
          <w:trHeight w:val="20"/>
          <w:jc w:val="center"/>
        </w:trPr>
        <w:tc>
          <w:tcPr>
            <w:tcW w:w="1666" w:type="pct"/>
            <w:noWrap/>
            <w:hideMark/>
          </w:tcPr>
          <w:p w14:paraId="27A7BB9E" w14:textId="77777777" w:rsidR="00F95B1D" w:rsidRPr="00F95B1D" w:rsidRDefault="00F95B1D" w:rsidP="00F95B1D">
            <w:pPr>
              <w:spacing w:after="0"/>
              <w:ind w:left="159" w:right="113" w:hanging="159"/>
              <w:jc w:val="left"/>
            </w:pPr>
            <w:r w:rsidRPr="00F95B1D">
              <w:t>Dilmah Iced Tea Lemon</w:t>
            </w:r>
          </w:p>
        </w:tc>
        <w:tc>
          <w:tcPr>
            <w:tcW w:w="454" w:type="pct"/>
            <w:noWrap/>
            <w:hideMark/>
          </w:tcPr>
          <w:p w14:paraId="68D55844" w14:textId="77777777" w:rsidR="00F95B1D" w:rsidRPr="00F95B1D" w:rsidRDefault="00F95B1D" w:rsidP="00F95B1D">
            <w:pPr>
              <w:spacing w:after="0"/>
              <w:ind w:right="170"/>
              <w:jc w:val="right"/>
            </w:pPr>
            <w:r w:rsidRPr="00F95B1D">
              <w:t>330ml</w:t>
            </w:r>
          </w:p>
        </w:tc>
        <w:tc>
          <w:tcPr>
            <w:tcW w:w="682" w:type="pct"/>
            <w:noWrap/>
            <w:hideMark/>
          </w:tcPr>
          <w:p w14:paraId="5BA80790" w14:textId="77777777" w:rsidR="00F95B1D" w:rsidRPr="00F95B1D" w:rsidRDefault="00F95B1D" w:rsidP="00F95B1D">
            <w:pPr>
              <w:spacing w:after="0"/>
              <w:jc w:val="left"/>
            </w:pPr>
            <w:r w:rsidRPr="00F95B1D">
              <w:t>Aluminium</w:t>
            </w:r>
          </w:p>
        </w:tc>
        <w:tc>
          <w:tcPr>
            <w:tcW w:w="1438" w:type="pct"/>
            <w:noWrap/>
            <w:hideMark/>
          </w:tcPr>
          <w:p w14:paraId="5836F780" w14:textId="77777777" w:rsidR="00F95B1D" w:rsidRPr="00F95B1D" w:rsidRDefault="00F95B1D" w:rsidP="00F95B1D">
            <w:pPr>
              <w:spacing w:after="0"/>
              <w:ind w:left="159" w:right="113" w:hanging="159"/>
              <w:jc w:val="left"/>
            </w:pPr>
            <w:r w:rsidRPr="00F95B1D">
              <w:t>Dilmah Australia Pty Ltd</w:t>
            </w:r>
          </w:p>
        </w:tc>
        <w:tc>
          <w:tcPr>
            <w:tcW w:w="760" w:type="pct"/>
            <w:noWrap/>
            <w:hideMark/>
          </w:tcPr>
          <w:p w14:paraId="4FC1E1AF" w14:textId="77777777" w:rsidR="00F95B1D" w:rsidRPr="00F95B1D" w:rsidRDefault="00F95B1D" w:rsidP="00F95B1D">
            <w:pPr>
              <w:spacing w:after="0"/>
              <w:jc w:val="left"/>
            </w:pPr>
            <w:r w:rsidRPr="00F95B1D">
              <w:t>Statewide Recycling</w:t>
            </w:r>
          </w:p>
        </w:tc>
      </w:tr>
      <w:tr w:rsidR="00F95B1D" w:rsidRPr="00F95B1D" w14:paraId="0A6C7E46" w14:textId="77777777" w:rsidTr="006F3096">
        <w:trPr>
          <w:trHeight w:val="20"/>
          <w:jc w:val="center"/>
        </w:trPr>
        <w:tc>
          <w:tcPr>
            <w:tcW w:w="1666" w:type="pct"/>
            <w:noWrap/>
            <w:hideMark/>
          </w:tcPr>
          <w:p w14:paraId="687CACE6" w14:textId="77777777" w:rsidR="00F95B1D" w:rsidRPr="00F95B1D" w:rsidRDefault="00F95B1D" w:rsidP="00F95B1D">
            <w:pPr>
              <w:spacing w:after="0"/>
              <w:ind w:left="159" w:right="113" w:hanging="159"/>
              <w:jc w:val="left"/>
            </w:pPr>
            <w:r w:rsidRPr="00F95B1D">
              <w:t>Dilmah Iced Tea Peach</w:t>
            </w:r>
          </w:p>
        </w:tc>
        <w:tc>
          <w:tcPr>
            <w:tcW w:w="454" w:type="pct"/>
            <w:noWrap/>
            <w:hideMark/>
          </w:tcPr>
          <w:p w14:paraId="1201E66C" w14:textId="77777777" w:rsidR="00F95B1D" w:rsidRPr="00F95B1D" w:rsidRDefault="00F95B1D" w:rsidP="00F95B1D">
            <w:pPr>
              <w:spacing w:after="0"/>
              <w:ind w:right="170"/>
              <w:jc w:val="right"/>
            </w:pPr>
            <w:r w:rsidRPr="00F95B1D">
              <w:t>330ml</w:t>
            </w:r>
          </w:p>
        </w:tc>
        <w:tc>
          <w:tcPr>
            <w:tcW w:w="682" w:type="pct"/>
            <w:noWrap/>
            <w:hideMark/>
          </w:tcPr>
          <w:p w14:paraId="6DF1822A" w14:textId="77777777" w:rsidR="00F95B1D" w:rsidRPr="00F95B1D" w:rsidRDefault="00F95B1D" w:rsidP="00F95B1D">
            <w:pPr>
              <w:spacing w:after="0"/>
              <w:jc w:val="left"/>
            </w:pPr>
            <w:r w:rsidRPr="00F95B1D">
              <w:t>Aluminium</w:t>
            </w:r>
          </w:p>
        </w:tc>
        <w:tc>
          <w:tcPr>
            <w:tcW w:w="1438" w:type="pct"/>
            <w:noWrap/>
            <w:hideMark/>
          </w:tcPr>
          <w:p w14:paraId="651B89A7" w14:textId="77777777" w:rsidR="00F95B1D" w:rsidRPr="00F95B1D" w:rsidRDefault="00F95B1D" w:rsidP="00F95B1D">
            <w:pPr>
              <w:spacing w:after="0"/>
              <w:ind w:left="159" w:right="113" w:hanging="159"/>
              <w:jc w:val="left"/>
            </w:pPr>
            <w:r w:rsidRPr="00F95B1D">
              <w:t>Dilmah Australia Pty Ltd</w:t>
            </w:r>
          </w:p>
        </w:tc>
        <w:tc>
          <w:tcPr>
            <w:tcW w:w="760" w:type="pct"/>
            <w:noWrap/>
            <w:hideMark/>
          </w:tcPr>
          <w:p w14:paraId="6C7CCA5F" w14:textId="77777777" w:rsidR="00F95B1D" w:rsidRPr="00F95B1D" w:rsidRDefault="00F95B1D" w:rsidP="00F95B1D">
            <w:pPr>
              <w:spacing w:after="0"/>
              <w:jc w:val="left"/>
            </w:pPr>
            <w:r w:rsidRPr="00F95B1D">
              <w:t>Statewide Recycling</w:t>
            </w:r>
          </w:p>
        </w:tc>
      </w:tr>
      <w:tr w:rsidR="00F95B1D" w:rsidRPr="00F95B1D" w14:paraId="23C25B76" w14:textId="77777777" w:rsidTr="006F3096">
        <w:trPr>
          <w:trHeight w:val="20"/>
          <w:jc w:val="center"/>
        </w:trPr>
        <w:tc>
          <w:tcPr>
            <w:tcW w:w="1666" w:type="pct"/>
            <w:noWrap/>
            <w:hideMark/>
          </w:tcPr>
          <w:p w14:paraId="7F34FC4C" w14:textId="77777777" w:rsidR="00F95B1D" w:rsidRPr="00F95B1D" w:rsidRDefault="00F95B1D" w:rsidP="00F95B1D">
            <w:pPr>
              <w:spacing w:after="0"/>
              <w:ind w:left="159" w:right="113" w:hanging="159"/>
              <w:jc w:val="left"/>
            </w:pPr>
            <w:r w:rsidRPr="00F95B1D">
              <w:t xml:space="preserve">Hawkesbury Brewing Co Premium </w:t>
            </w:r>
            <w:r w:rsidRPr="00F95B1D">
              <w:br/>
              <w:t>Export Lager</w:t>
            </w:r>
          </w:p>
        </w:tc>
        <w:tc>
          <w:tcPr>
            <w:tcW w:w="454" w:type="pct"/>
            <w:noWrap/>
            <w:hideMark/>
          </w:tcPr>
          <w:p w14:paraId="2EBFEAA5" w14:textId="77777777" w:rsidR="00F95B1D" w:rsidRPr="00F95B1D" w:rsidRDefault="00F95B1D" w:rsidP="00F95B1D">
            <w:pPr>
              <w:spacing w:after="0"/>
              <w:ind w:right="170"/>
              <w:jc w:val="right"/>
            </w:pPr>
            <w:r w:rsidRPr="00F95B1D">
              <w:t>330ml</w:t>
            </w:r>
          </w:p>
        </w:tc>
        <w:tc>
          <w:tcPr>
            <w:tcW w:w="682" w:type="pct"/>
            <w:noWrap/>
            <w:hideMark/>
          </w:tcPr>
          <w:p w14:paraId="13997950" w14:textId="77777777" w:rsidR="00F95B1D" w:rsidRPr="00F95B1D" w:rsidRDefault="00F95B1D" w:rsidP="00F95B1D">
            <w:pPr>
              <w:spacing w:after="0"/>
              <w:jc w:val="left"/>
            </w:pPr>
            <w:r w:rsidRPr="00F95B1D">
              <w:t>Glass</w:t>
            </w:r>
          </w:p>
        </w:tc>
        <w:tc>
          <w:tcPr>
            <w:tcW w:w="1438" w:type="pct"/>
            <w:noWrap/>
            <w:hideMark/>
          </w:tcPr>
          <w:p w14:paraId="01CF9C7A"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14B2A075" w14:textId="77777777" w:rsidR="00F95B1D" w:rsidRPr="00F95B1D" w:rsidRDefault="00F95B1D" w:rsidP="00F95B1D">
            <w:pPr>
              <w:spacing w:after="0"/>
              <w:jc w:val="left"/>
            </w:pPr>
            <w:r w:rsidRPr="00F95B1D">
              <w:t>Statewide Recycling</w:t>
            </w:r>
          </w:p>
        </w:tc>
      </w:tr>
      <w:tr w:rsidR="00F95B1D" w:rsidRPr="00F95B1D" w14:paraId="4894A90C" w14:textId="77777777" w:rsidTr="006F3096">
        <w:trPr>
          <w:trHeight w:val="20"/>
          <w:jc w:val="center"/>
        </w:trPr>
        <w:tc>
          <w:tcPr>
            <w:tcW w:w="1666" w:type="pct"/>
            <w:noWrap/>
            <w:hideMark/>
          </w:tcPr>
          <w:p w14:paraId="723B75C3" w14:textId="77777777" w:rsidR="00F95B1D" w:rsidRPr="00F95B1D" w:rsidRDefault="00F95B1D" w:rsidP="00F95B1D">
            <w:pPr>
              <w:spacing w:after="0"/>
              <w:ind w:left="159" w:right="113" w:hanging="159"/>
              <w:jc w:val="left"/>
            </w:pPr>
            <w:r w:rsidRPr="00F95B1D">
              <w:t>Little Fat Lamb Alcoholic Hubbly Bubbly Hard Sour Grape With Guarana</w:t>
            </w:r>
          </w:p>
        </w:tc>
        <w:tc>
          <w:tcPr>
            <w:tcW w:w="454" w:type="pct"/>
            <w:noWrap/>
            <w:hideMark/>
          </w:tcPr>
          <w:p w14:paraId="6E21A702" w14:textId="77777777" w:rsidR="00F95B1D" w:rsidRPr="00F95B1D" w:rsidRDefault="00F95B1D" w:rsidP="00F95B1D">
            <w:pPr>
              <w:spacing w:after="0"/>
              <w:ind w:right="170"/>
              <w:jc w:val="right"/>
            </w:pPr>
            <w:r w:rsidRPr="00F95B1D">
              <w:t>1,250ml</w:t>
            </w:r>
          </w:p>
        </w:tc>
        <w:tc>
          <w:tcPr>
            <w:tcW w:w="682" w:type="pct"/>
            <w:noWrap/>
            <w:hideMark/>
          </w:tcPr>
          <w:p w14:paraId="1C10EA98" w14:textId="77777777" w:rsidR="00F95B1D" w:rsidRPr="00F95B1D" w:rsidRDefault="00F95B1D" w:rsidP="00F95B1D">
            <w:pPr>
              <w:spacing w:after="0"/>
              <w:jc w:val="left"/>
            </w:pPr>
            <w:r w:rsidRPr="00F95B1D">
              <w:t>PET</w:t>
            </w:r>
          </w:p>
        </w:tc>
        <w:tc>
          <w:tcPr>
            <w:tcW w:w="1438" w:type="pct"/>
            <w:noWrap/>
            <w:hideMark/>
          </w:tcPr>
          <w:p w14:paraId="50048E3A"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59D12C13" w14:textId="77777777" w:rsidR="00F95B1D" w:rsidRPr="00F95B1D" w:rsidRDefault="00F95B1D" w:rsidP="00F95B1D">
            <w:pPr>
              <w:spacing w:after="0"/>
              <w:jc w:val="left"/>
            </w:pPr>
            <w:r w:rsidRPr="00F95B1D">
              <w:t>Statewide Recycling</w:t>
            </w:r>
          </w:p>
        </w:tc>
      </w:tr>
      <w:tr w:rsidR="00F95B1D" w:rsidRPr="00F95B1D" w14:paraId="36DF6D10" w14:textId="77777777" w:rsidTr="006F3096">
        <w:trPr>
          <w:trHeight w:val="20"/>
          <w:jc w:val="center"/>
        </w:trPr>
        <w:tc>
          <w:tcPr>
            <w:tcW w:w="1666" w:type="pct"/>
            <w:noWrap/>
            <w:hideMark/>
          </w:tcPr>
          <w:p w14:paraId="0A260A87" w14:textId="77777777" w:rsidR="00F95B1D" w:rsidRPr="00F95B1D" w:rsidRDefault="00F95B1D" w:rsidP="00F95B1D">
            <w:pPr>
              <w:spacing w:after="0"/>
              <w:ind w:left="159" w:right="113" w:hanging="159"/>
              <w:jc w:val="left"/>
            </w:pPr>
            <w:r w:rsidRPr="00F95B1D">
              <w:t xml:space="preserve">Little Fat Lamb Brewed Alcoholic </w:t>
            </w:r>
            <w:r w:rsidRPr="00F95B1D">
              <w:br/>
              <w:t>Ginger Firebomb</w:t>
            </w:r>
          </w:p>
        </w:tc>
        <w:tc>
          <w:tcPr>
            <w:tcW w:w="454" w:type="pct"/>
            <w:noWrap/>
            <w:hideMark/>
          </w:tcPr>
          <w:p w14:paraId="706E965C" w14:textId="77777777" w:rsidR="00F95B1D" w:rsidRPr="00F95B1D" w:rsidRDefault="00F95B1D" w:rsidP="00F95B1D">
            <w:pPr>
              <w:spacing w:after="0"/>
              <w:ind w:right="170"/>
              <w:jc w:val="right"/>
            </w:pPr>
            <w:r w:rsidRPr="00F95B1D">
              <w:t>1,250ml</w:t>
            </w:r>
          </w:p>
        </w:tc>
        <w:tc>
          <w:tcPr>
            <w:tcW w:w="682" w:type="pct"/>
            <w:noWrap/>
            <w:hideMark/>
          </w:tcPr>
          <w:p w14:paraId="5D8B45E6" w14:textId="77777777" w:rsidR="00F95B1D" w:rsidRPr="00F95B1D" w:rsidRDefault="00F95B1D" w:rsidP="00F95B1D">
            <w:pPr>
              <w:spacing w:after="0"/>
              <w:jc w:val="left"/>
            </w:pPr>
            <w:r w:rsidRPr="00F95B1D">
              <w:t>PET</w:t>
            </w:r>
          </w:p>
        </w:tc>
        <w:tc>
          <w:tcPr>
            <w:tcW w:w="1438" w:type="pct"/>
            <w:noWrap/>
            <w:hideMark/>
          </w:tcPr>
          <w:p w14:paraId="430579C5"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441D6603" w14:textId="77777777" w:rsidR="00F95B1D" w:rsidRPr="00F95B1D" w:rsidRDefault="00F95B1D" w:rsidP="00F95B1D">
            <w:pPr>
              <w:spacing w:after="0"/>
              <w:jc w:val="left"/>
            </w:pPr>
            <w:r w:rsidRPr="00F95B1D">
              <w:t>Statewide Recycling</w:t>
            </w:r>
          </w:p>
        </w:tc>
      </w:tr>
      <w:tr w:rsidR="00F95B1D" w:rsidRPr="00F95B1D" w14:paraId="40C7EEDE" w14:textId="77777777" w:rsidTr="006F3096">
        <w:trPr>
          <w:trHeight w:val="20"/>
          <w:jc w:val="center"/>
        </w:trPr>
        <w:tc>
          <w:tcPr>
            <w:tcW w:w="1666" w:type="pct"/>
            <w:noWrap/>
            <w:hideMark/>
          </w:tcPr>
          <w:p w14:paraId="3467CED6" w14:textId="77777777" w:rsidR="00F95B1D" w:rsidRPr="00F95B1D" w:rsidRDefault="00F95B1D" w:rsidP="00F95B1D">
            <w:pPr>
              <w:spacing w:after="0"/>
              <w:ind w:left="159" w:right="113" w:hanging="159"/>
              <w:jc w:val="left"/>
            </w:pPr>
            <w:r w:rsidRPr="00F95B1D">
              <w:t>Little Fat Lamb Brewed Fruity Tango</w:t>
            </w:r>
          </w:p>
        </w:tc>
        <w:tc>
          <w:tcPr>
            <w:tcW w:w="454" w:type="pct"/>
            <w:noWrap/>
            <w:hideMark/>
          </w:tcPr>
          <w:p w14:paraId="0D76C149" w14:textId="77777777" w:rsidR="00F95B1D" w:rsidRPr="00F95B1D" w:rsidRDefault="00F95B1D" w:rsidP="00F95B1D">
            <w:pPr>
              <w:spacing w:after="0"/>
              <w:ind w:right="170"/>
              <w:jc w:val="right"/>
            </w:pPr>
            <w:r w:rsidRPr="00F95B1D">
              <w:t>375ml</w:t>
            </w:r>
          </w:p>
        </w:tc>
        <w:tc>
          <w:tcPr>
            <w:tcW w:w="682" w:type="pct"/>
            <w:noWrap/>
            <w:hideMark/>
          </w:tcPr>
          <w:p w14:paraId="1FE1C352" w14:textId="77777777" w:rsidR="00F95B1D" w:rsidRPr="00F95B1D" w:rsidRDefault="00F95B1D" w:rsidP="00F95B1D">
            <w:pPr>
              <w:spacing w:after="0"/>
              <w:jc w:val="left"/>
            </w:pPr>
            <w:r w:rsidRPr="00F95B1D">
              <w:t>Aluminium</w:t>
            </w:r>
          </w:p>
        </w:tc>
        <w:tc>
          <w:tcPr>
            <w:tcW w:w="1438" w:type="pct"/>
            <w:noWrap/>
            <w:hideMark/>
          </w:tcPr>
          <w:p w14:paraId="330EE44D"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5D592AB3" w14:textId="77777777" w:rsidR="00F95B1D" w:rsidRPr="00F95B1D" w:rsidRDefault="00F95B1D" w:rsidP="00F95B1D">
            <w:pPr>
              <w:spacing w:after="0"/>
              <w:jc w:val="left"/>
            </w:pPr>
            <w:r w:rsidRPr="00F95B1D">
              <w:t>Statewide Recycling</w:t>
            </w:r>
          </w:p>
        </w:tc>
      </w:tr>
      <w:tr w:rsidR="00F95B1D" w:rsidRPr="00F95B1D" w14:paraId="72C3BBEC" w14:textId="77777777" w:rsidTr="006F3096">
        <w:trPr>
          <w:trHeight w:val="20"/>
          <w:jc w:val="center"/>
        </w:trPr>
        <w:tc>
          <w:tcPr>
            <w:tcW w:w="1666" w:type="pct"/>
            <w:noWrap/>
            <w:hideMark/>
          </w:tcPr>
          <w:p w14:paraId="51238C52" w14:textId="77777777" w:rsidR="00F95B1D" w:rsidRPr="00F95B1D" w:rsidRDefault="00F95B1D" w:rsidP="00F95B1D">
            <w:pPr>
              <w:spacing w:after="0"/>
              <w:ind w:left="159" w:right="113" w:hanging="159"/>
              <w:jc w:val="left"/>
            </w:pPr>
            <w:r w:rsidRPr="00F95B1D">
              <w:t>Little Fat Lamb Creamy Alcoholic Soda</w:t>
            </w:r>
          </w:p>
        </w:tc>
        <w:tc>
          <w:tcPr>
            <w:tcW w:w="454" w:type="pct"/>
            <w:noWrap/>
            <w:hideMark/>
          </w:tcPr>
          <w:p w14:paraId="5BCAFF2D" w14:textId="77777777" w:rsidR="00F95B1D" w:rsidRPr="00F95B1D" w:rsidRDefault="00F95B1D" w:rsidP="00F95B1D">
            <w:pPr>
              <w:spacing w:after="0"/>
              <w:ind w:right="170"/>
              <w:jc w:val="right"/>
            </w:pPr>
            <w:r w:rsidRPr="00F95B1D">
              <w:t>375ml</w:t>
            </w:r>
          </w:p>
        </w:tc>
        <w:tc>
          <w:tcPr>
            <w:tcW w:w="682" w:type="pct"/>
            <w:noWrap/>
            <w:hideMark/>
          </w:tcPr>
          <w:p w14:paraId="15AC55F0" w14:textId="77777777" w:rsidR="00F95B1D" w:rsidRPr="00F95B1D" w:rsidRDefault="00F95B1D" w:rsidP="00F95B1D">
            <w:pPr>
              <w:spacing w:after="0"/>
              <w:jc w:val="left"/>
            </w:pPr>
            <w:r w:rsidRPr="00F95B1D">
              <w:t>Aluminium</w:t>
            </w:r>
          </w:p>
        </w:tc>
        <w:tc>
          <w:tcPr>
            <w:tcW w:w="1438" w:type="pct"/>
            <w:noWrap/>
            <w:hideMark/>
          </w:tcPr>
          <w:p w14:paraId="0F69A3F1"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62C32087" w14:textId="77777777" w:rsidR="00F95B1D" w:rsidRPr="00F95B1D" w:rsidRDefault="00F95B1D" w:rsidP="00F95B1D">
            <w:pPr>
              <w:spacing w:after="0"/>
              <w:jc w:val="left"/>
            </w:pPr>
            <w:r w:rsidRPr="00F95B1D">
              <w:t>Statewide Recycling</w:t>
            </w:r>
          </w:p>
        </w:tc>
      </w:tr>
      <w:tr w:rsidR="00F95B1D" w:rsidRPr="00F95B1D" w14:paraId="26EFE0D6" w14:textId="77777777" w:rsidTr="006F3096">
        <w:trPr>
          <w:trHeight w:val="20"/>
          <w:jc w:val="center"/>
        </w:trPr>
        <w:tc>
          <w:tcPr>
            <w:tcW w:w="1666" w:type="pct"/>
            <w:noWrap/>
            <w:hideMark/>
          </w:tcPr>
          <w:p w14:paraId="5A0D479E" w14:textId="77777777" w:rsidR="00F95B1D" w:rsidRPr="00F95B1D" w:rsidRDefault="00F95B1D" w:rsidP="00F95B1D">
            <w:pPr>
              <w:spacing w:after="0"/>
              <w:ind w:left="159" w:right="113" w:hanging="159"/>
              <w:jc w:val="left"/>
            </w:pPr>
            <w:r w:rsidRPr="00F95B1D">
              <w:t>Little Fat Lamb Lemonator Hard Alcoholic Lemon Squash</w:t>
            </w:r>
          </w:p>
        </w:tc>
        <w:tc>
          <w:tcPr>
            <w:tcW w:w="454" w:type="pct"/>
            <w:noWrap/>
            <w:hideMark/>
          </w:tcPr>
          <w:p w14:paraId="4A814E0B" w14:textId="77777777" w:rsidR="00F95B1D" w:rsidRPr="00F95B1D" w:rsidRDefault="00F95B1D" w:rsidP="00F95B1D">
            <w:pPr>
              <w:spacing w:after="0"/>
              <w:ind w:right="170"/>
              <w:jc w:val="right"/>
            </w:pPr>
            <w:r w:rsidRPr="00F95B1D">
              <w:t>375ml</w:t>
            </w:r>
          </w:p>
        </w:tc>
        <w:tc>
          <w:tcPr>
            <w:tcW w:w="682" w:type="pct"/>
            <w:noWrap/>
            <w:hideMark/>
          </w:tcPr>
          <w:p w14:paraId="5D9BC713" w14:textId="77777777" w:rsidR="00F95B1D" w:rsidRPr="00F95B1D" w:rsidRDefault="00F95B1D" w:rsidP="00F95B1D">
            <w:pPr>
              <w:spacing w:after="0"/>
              <w:jc w:val="left"/>
            </w:pPr>
            <w:r w:rsidRPr="00F95B1D">
              <w:t>Aluminium</w:t>
            </w:r>
          </w:p>
        </w:tc>
        <w:tc>
          <w:tcPr>
            <w:tcW w:w="1438" w:type="pct"/>
            <w:noWrap/>
            <w:hideMark/>
          </w:tcPr>
          <w:p w14:paraId="3C30FDE4" w14:textId="77777777" w:rsidR="00F95B1D" w:rsidRPr="00F95B1D" w:rsidRDefault="00F95B1D" w:rsidP="00F95B1D">
            <w:pPr>
              <w:spacing w:after="0"/>
              <w:ind w:left="159" w:right="113" w:hanging="159"/>
              <w:jc w:val="left"/>
            </w:pPr>
            <w:r w:rsidRPr="00F95B1D">
              <w:t>Drink Craft Pty Ltd</w:t>
            </w:r>
          </w:p>
        </w:tc>
        <w:tc>
          <w:tcPr>
            <w:tcW w:w="760" w:type="pct"/>
            <w:noWrap/>
            <w:hideMark/>
          </w:tcPr>
          <w:p w14:paraId="3E88F370" w14:textId="77777777" w:rsidR="00F95B1D" w:rsidRPr="00F95B1D" w:rsidRDefault="00F95B1D" w:rsidP="00F95B1D">
            <w:pPr>
              <w:spacing w:after="0"/>
              <w:jc w:val="left"/>
            </w:pPr>
            <w:r w:rsidRPr="00F95B1D">
              <w:t>Statewide Recycling</w:t>
            </w:r>
          </w:p>
        </w:tc>
      </w:tr>
      <w:tr w:rsidR="00F95B1D" w:rsidRPr="00F95B1D" w14:paraId="08BA7484" w14:textId="77777777" w:rsidTr="006F3096">
        <w:trPr>
          <w:trHeight w:val="20"/>
          <w:jc w:val="center"/>
        </w:trPr>
        <w:tc>
          <w:tcPr>
            <w:tcW w:w="1666" w:type="pct"/>
            <w:noWrap/>
            <w:hideMark/>
          </w:tcPr>
          <w:p w14:paraId="5B9140B7" w14:textId="77777777" w:rsidR="00F95B1D" w:rsidRPr="00F95B1D" w:rsidRDefault="00F95B1D" w:rsidP="00F95B1D">
            <w:pPr>
              <w:spacing w:after="0"/>
              <w:ind w:left="159" w:right="113" w:hanging="159"/>
              <w:jc w:val="left"/>
            </w:pPr>
            <w:r w:rsidRPr="00F95B1D">
              <w:t xml:space="preserve">OxyShred Energy Lemon Lime Spritz </w:t>
            </w:r>
            <w:r w:rsidRPr="00F95B1D">
              <w:br/>
              <w:t>Zero Sugar</w:t>
            </w:r>
          </w:p>
        </w:tc>
        <w:tc>
          <w:tcPr>
            <w:tcW w:w="454" w:type="pct"/>
            <w:noWrap/>
            <w:hideMark/>
          </w:tcPr>
          <w:p w14:paraId="6E6C978D" w14:textId="77777777" w:rsidR="00F95B1D" w:rsidRPr="00F95B1D" w:rsidRDefault="00F95B1D" w:rsidP="00F95B1D">
            <w:pPr>
              <w:spacing w:after="0"/>
              <w:ind w:right="170"/>
              <w:jc w:val="right"/>
            </w:pPr>
            <w:r w:rsidRPr="00F95B1D">
              <w:t>355ml</w:t>
            </w:r>
          </w:p>
        </w:tc>
        <w:tc>
          <w:tcPr>
            <w:tcW w:w="682" w:type="pct"/>
            <w:noWrap/>
            <w:hideMark/>
          </w:tcPr>
          <w:p w14:paraId="56FEEBB7" w14:textId="77777777" w:rsidR="00F95B1D" w:rsidRPr="00F95B1D" w:rsidRDefault="00F95B1D" w:rsidP="00F95B1D">
            <w:pPr>
              <w:spacing w:after="0"/>
              <w:jc w:val="left"/>
            </w:pPr>
            <w:r w:rsidRPr="00F95B1D">
              <w:t>Aluminium</w:t>
            </w:r>
          </w:p>
        </w:tc>
        <w:tc>
          <w:tcPr>
            <w:tcW w:w="1438" w:type="pct"/>
            <w:noWrap/>
            <w:hideMark/>
          </w:tcPr>
          <w:p w14:paraId="0CA5B01D" w14:textId="77777777" w:rsidR="00F95B1D" w:rsidRPr="00F95B1D" w:rsidRDefault="00F95B1D" w:rsidP="00F95B1D">
            <w:pPr>
              <w:spacing w:after="0"/>
              <w:ind w:left="159" w:right="113" w:hanging="159"/>
              <w:jc w:val="left"/>
            </w:pPr>
            <w:r w:rsidRPr="00F95B1D">
              <w:t>EHP Holdings Pty Ltd</w:t>
            </w:r>
          </w:p>
        </w:tc>
        <w:tc>
          <w:tcPr>
            <w:tcW w:w="760" w:type="pct"/>
            <w:noWrap/>
            <w:hideMark/>
          </w:tcPr>
          <w:p w14:paraId="4B61F9D6" w14:textId="77777777" w:rsidR="00F95B1D" w:rsidRPr="00F95B1D" w:rsidRDefault="00F95B1D" w:rsidP="00F95B1D">
            <w:pPr>
              <w:spacing w:after="0"/>
              <w:jc w:val="left"/>
            </w:pPr>
            <w:r w:rsidRPr="00F95B1D">
              <w:t>Statewide Recycling</w:t>
            </w:r>
          </w:p>
        </w:tc>
      </w:tr>
      <w:tr w:rsidR="00F95B1D" w:rsidRPr="00F95B1D" w14:paraId="44C48029" w14:textId="77777777" w:rsidTr="006F3096">
        <w:trPr>
          <w:trHeight w:val="20"/>
          <w:jc w:val="center"/>
        </w:trPr>
        <w:tc>
          <w:tcPr>
            <w:tcW w:w="1666" w:type="pct"/>
            <w:noWrap/>
            <w:hideMark/>
          </w:tcPr>
          <w:p w14:paraId="7414A366" w14:textId="77777777" w:rsidR="00F95B1D" w:rsidRPr="00F95B1D" w:rsidRDefault="00F95B1D" w:rsidP="00F95B1D">
            <w:pPr>
              <w:spacing w:after="0"/>
              <w:ind w:left="159" w:right="113" w:hanging="159"/>
              <w:jc w:val="left"/>
            </w:pPr>
            <w:r w:rsidRPr="00F95B1D">
              <w:t>OxyShred Energy Lychee Burst Zero Sugar</w:t>
            </w:r>
          </w:p>
        </w:tc>
        <w:tc>
          <w:tcPr>
            <w:tcW w:w="454" w:type="pct"/>
            <w:noWrap/>
            <w:hideMark/>
          </w:tcPr>
          <w:p w14:paraId="56CD69C7" w14:textId="77777777" w:rsidR="00F95B1D" w:rsidRPr="00F95B1D" w:rsidRDefault="00F95B1D" w:rsidP="00F95B1D">
            <w:pPr>
              <w:spacing w:after="0"/>
              <w:ind w:right="170"/>
              <w:jc w:val="right"/>
            </w:pPr>
            <w:r w:rsidRPr="00F95B1D">
              <w:t>355ml</w:t>
            </w:r>
          </w:p>
        </w:tc>
        <w:tc>
          <w:tcPr>
            <w:tcW w:w="682" w:type="pct"/>
            <w:noWrap/>
            <w:hideMark/>
          </w:tcPr>
          <w:p w14:paraId="215FDC86" w14:textId="77777777" w:rsidR="00F95B1D" w:rsidRPr="00F95B1D" w:rsidRDefault="00F95B1D" w:rsidP="00F95B1D">
            <w:pPr>
              <w:spacing w:after="0"/>
              <w:jc w:val="left"/>
            </w:pPr>
            <w:r w:rsidRPr="00F95B1D">
              <w:t>Aluminium</w:t>
            </w:r>
          </w:p>
        </w:tc>
        <w:tc>
          <w:tcPr>
            <w:tcW w:w="1438" w:type="pct"/>
            <w:noWrap/>
            <w:hideMark/>
          </w:tcPr>
          <w:p w14:paraId="759BC35D" w14:textId="77777777" w:rsidR="00F95B1D" w:rsidRPr="00F95B1D" w:rsidRDefault="00F95B1D" w:rsidP="00F95B1D">
            <w:pPr>
              <w:spacing w:after="0"/>
              <w:ind w:left="159" w:right="113" w:hanging="159"/>
              <w:jc w:val="left"/>
            </w:pPr>
            <w:r w:rsidRPr="00F95B1D">
              <w:t>EHP Holdings Pty Ltd</w:t>
            </w:r>
          </w:p>
        </w:tc>
        <w:tc>
          <w:tcPr>
            <w:tcW w:w="760" w:type="pct"/>
            <w:noWrap/>
            <w:hideMark/>
          </w:tcPr>
          <w:p w14:paraId="73A2B9F2" w14:textId="77777777" w:rsidR="00F95B1D" w:rsidRPr="00F95B1D" w:rsidRDefault="00F95B1D" w:rsidP="00F95B1D">
            <w:pPr>
              <w:spacing w:after="0"/>
              <w:jc w:val="left"/>
            </w:pPr>
            <w:r w:rsidRPr="00F95B1D">
              <w:t>Statewide Recycling</w:t>
            </w:r>
          </w:p>
        </w:tc>
      </w:tr>
      <w:tr w:rsidR="00F95B1D" w:rsidRPr="00F95B1D" w14:paraId="54060D9A" w14:textId="77777777" w:rsidTr="006F3096">
        <w:trPr>
          <w:trHeight w:val="20"/>
          <w:jc w:val="center"/>
        </w:trPr>
        <w:tc>
          <w:tcPr>
            <w:tcW w:w="1666" w:type="pct"/>
            <w:noWrap/>
            <w:hideMark/>
          </w:tcPr>
          <w:p w14:paraId="4175797D" w14:textId="77777777" w:rsidR="00F95B1D" w:rsidRPr="00F95B1D" w:rsidRDefault="00F95B1D" w:rsidP="00F95B1D">
            <w:pPr>
              <w:spacing w:after="0"/>
              <w:ind w:left="159" w:right="113" w:hanging="159"/>
              <w:jc w:val="left"/>
            </w:pPr>
            <w:r w:rsidRPr="00F95B1D">
              <w:t xml:space="preserve">OxyShred Energy Voodoo Blackberry </w:t>
            </w:r>
            <w:r w:rsidRPr="00F95B1D">
              <w:br/>
              <w:t>Zero Sugar</w:t>
            </w:r>
          </w:p>
        </w:tc>
        <w:tc>
          <w:tcPr>
            <w:tcW w:w="454" w:type="pct"/>
            <w:noWrap/>
            <w:hideMark/>
          </w:tcPr>
          <w:p w14:paraId="52C28D05" w14:textId="77777777" w:rsidR="00F95B1D" w:rsidRPr="00F95B1D" w:rsidRDefault="00F95B1D" w:rsidP="00F95B1D">
            <w:pPr>
              <w:spacing w:after="0"/>
              <w:ind w:right="170"/>
              <w:jc w:val="right"/>
            </w:pPr>
            <w:r w:rsidRPr="00F95B1D">
              <w:t>355ml</w:t>
            </w:r>
          </w:p>
        </w:tc>
        <w:tc>
          <w:tcPr>
            <w:tcW w:w="682" w:type="pct"/>
            <w:noWrap/>
            <w:hideMark/>
          </w:tcPr>
          <w:p w14:paraId="0CA8E624" w14:textId="77777777" w:rsidR="00F95B1D" w:rsidRPr="00F95B1D" w:rsidRDefault="00F95B1D" w:rsidP="00F95B1D">
            <w:pPr>
              <w:spacing w:after="0"/>
              <w:jc w:val="left"/>
            </w:pPr>
            <w:r w:rsidRPr="00F95B1D">
              <w:t>Aluminium</w:t>
            </w:r>
          </w:p>
        </w:tc>
        <w:tc>
          <w:tcPr>
            <w:tcW w:w="1438" w:type="pct"/>
            <w:noWrap/>
            <w:hideMark/>
          </w:tcPr>
          <w:p w14:paraId="4691A714" w14:textId="77777777" w:rsidR="00F95B1D" w:rsidRPr="00F95B1D" w:rsidRDefault="00F95B1D" w:rsidP="00F95B1D">
            <w:pPr>
              <w:spacing w:after="0"/>
              <w:ind w:left="159" w:right="113" w:hanging="159"/>
              <w:jc w:val="left"/>
            </w:pPr>
            <w:r w:rsidRPr="00F95B1D">
              <w:t>EHP Holdings Pty Ltd</w:t>
            </w:r>
          </w:p>
        </w:tc>
        <w:tc>
          <w:tcPr>
            <w:tcW w:w="760" w:type="pct"/>
            <w:noWrap/>
            <w:hideMark/>
          </w:tcPr>
          <w:p w14:paraId="5CC3865A" w14:textId="77777777" w:rsidR="00F95B1D" w:rsidRPr="00F95B1D" w:rsidRDefault="00F95B1D" w:rsidP="00F95B1D">
            <w:pPr>
              <w:spacing w:after="0"/>
              <w:jc w:val="left"/>
            </w:pPr>
            <w:r w:rsidRPr="00F95B1D">
              <w:t>Statewide Recycling</w:t>
            </w:r>
          </w:p>
        </w:tc>
      </w:tr>
      <w:tr w:rsidR="00F95B1D" w:rsidRPr="00F95B1D" w14:paraId="665B0634" w14:textId="77777777" w:rsidTr="006F3096">
        <w:trPr>
          <w:trHeight w:val="20"/>
          <w:jc w:val="center"/>
        </w:trPr>
        <w:tc>
          <w:tcPr>
            <w:tcW w:w="1666" w:type="pct"/>
            <w:noWrap/>
            <w:hideMark/>
          </w:tcPr>
          <w:p w14:paraId="07449DCC" w14:textId="77777777" w:rsidR="00F95B1D" w:rsidRPr="00F95B1D" w:rsidRDefault="00F95B1D" w:rsidP="00F95B1D">
            <w:pPr>
              <w:spacing w:after="0"/>
              <w:ind w:left="159" w:right="113" w:hanging="159"/>
              <w:jc w:val="left"/>
            </w:pPr>
            <w:r w:rsidRPr="00F95B1D">
              <w:t>Balter &amp; Garage Project NZ Pilsner</w:t>
            </w:r>
          </w:p>
        </w:tc>
        <w:tc>
          <w:tcPr>
            <w:tcW w:w="454" w:type="pct"/>
            <w:noWrap/>
            <w:hideMark/>
          </w:tcPr>
          <w:p w14:paraId="6E664E35" w14:textId="77777777" w:rsidR="00F95B1D" w:rsidRPr="00F95B1D" w:rsidRDefault="00F95B1D" w:rsidP="00F95B1D">
            <w:pPr>
              <w:spacing w:after="0"/>
              <w:ind w:right="170"/>
              <w:jc w:val="right"/>
            </w:pPr>
            <w:r w:rsidRPr="00F95B1D">
              <w:t>375ml</w:t>
            </w:r>
          </w:p>
        </w:tc>
        <w:tc>
          <w:tcPr>
            <w:tcW w:w="682" w:type="pct"/>
            <w:noWrap/>
            <w:hideMark/>
          </w:tcPr>
          <w:p w14:paraId="65D342CF" w14:textId="77777777" w:rsidR="00F95B1D" w:rsidRPr="00F95B1D" w:rsidRDefault="00F95B1D" w:rsidP="00F95B1D">
            <w:pPr>
              <w:spacing w:after="0"/>
              <w:jc w:val="left"/>
            </w:pPr>
            <w:r w:rsidRPr="00F95B1D">
              <w:t>Aluminium</w:t>
            </w:r>
          </w:p>
        </w:tc>
        <w:tc>
          <w:tcPr>
            <w:tcW w:w="1438" w:type="pct"/>
            <w:noWrap/>
            <w:hideMark/>
          </w:tcPr>
          <w:p w14:paraId="74B6ED44" w14:textId="77777777" w:rsidR="00F95B1D" w:rsidRPr="00F95B1D" w:rsidRDefault="00F95B1D" w:rsidP="00F95B1D">
            <w:pPr>
              <w:spacing w:after="0"/>
              <w:ind w:left="159" w:right="113" w:hanging="159"/>
              <w:jc w:val="left"/>
            </w:pPr>
            <w:r w:rsidRPr="00F95B1D">
              <w:t>Emencee Pty Ltd t/as Balter Brewing</w:t>
            </w:r>
          </w:p>
        </w:tc>
        <w:tc>
          <w:tcPr>
            <w:tcW w:w="760" w:type="pct"/>
            <w:noWrap/>
            <w:hideMark/>
          </w:tcPr>
          <w:p w14:paraId="28B94363" w14:textId="77777777" w:rsidR="00F95B1D" w:rsidRPr="00F95B1D" w:rsidRDefault="00F95B1D" w:rsidP="00F95B1D">
            <w:pPr>
              <w:spacing w:after="0"/>
              <w:jc w:val="left"/>
            </w:pPr>
            <w:r w:rsidRPr="00F95B1D">
              <w:t>Statewide Recycling</w:t>
            </w:r>
          </w:p>
        </w:tc>
      </w:tr>
      <w:tr w:rsidR="00F95B1D" w:rsidRPr="00F95B1D" w14:paraId="789E1120" w14:textId="77777777" w:rsidTr="006F3096">
        <w:trPr>
          <w:trHeight w:val="20"/>
          <w:jc w:val="center"/>
        </w:trPr>
        <w:tc>
          <w:tcPr>
            <w:tcW w:w="1666" w:type="pct"/>
            <w:noWrap/>
            <w:hideMark/>
          </w:tcPr>
          <w:p w14:paraId="4D09DF8B" w14:textId="77777777" w:rsidR="00F95B1D" w:rsidRPr="00F95B1D" w:rsidRDefault="00F95B1D" w:rsidP="00F95B1D">
            <w:pPr>
              <w:spacing w:after="0"/>
              <w:ind w:left="159" w:right="113" w:hanging="159"/>
              <w:jc w:val="left"/>
            </w:pPr>
            <w:r w:rsidRPr="00F95B1D">
              <w:t>Balter Brewing Loftus Express Pacific Northwest Pale Ale</w:t>
            </w:r>
          </w:p>
        </w:tc>
        <w:tc>
          <w:tcPr>
            <w:tcW w:w="454" w:type="pct"/>
            <w:noWrap/>
            <w:hideMark/>
          </w:tcPr>
          <w:p w14:paraId="0ED1AB7E" w14:textId="77777777" w:rsidR="00F95B1D" w:rsidRPr="00F95B1D" w:rsidRDefault="00F95B1D" w:rsidP="00F95B1D">
            <w:pPr>
              <w:spacing w:after="0"/>
              <w:ind w:right="170"/>
              <w:jc w:val="right"/>
            </w:pPr>
            <w:r w:rsidRPr="00F95B1D">
              <w:t>375ml</w:t>
            </w:r>
          </w:p>
        </w:tc>
        <w:tc>
          <w:tcPr>
            <w:tcW w:w="682" w:type="pct"/>
            <w:noWrap/>
            <w:hideMark/>
          </w:tcPr>
          <w:p w14:paraId="1CACCC01" w14:textId="77777777" w:rsidR="00F95B1D" w:rsidRPr="00F95B1D" w:rsidRDefault="00F95B1D" w:rsidP="00F95B1D">
            <w:pPr>
              <w:spacing w:after="0"/>
              <w:jc w:val="left"/>
            </w:pPr>
            <w:r w:rsidRPr="00F95B1D">
              <w:t>Aluminium</w:t>
            </w:r>
          </w:p>
        </w:tc>
        <w:tc>
          <w:tcPr>
            <w:tcW w:w="1438" w:type="pct"/>
            <w:noWrap/>
            <w:hideMark/>
          </w:tcPr>
          <w:p w14:paraId="2C1B03ED" w14:textId="77777777" w:rsidR="00F95B1D" w:rsidRPr="00F95B1D" w:rsidRDefault="00F95B1D" w:rsidP="00F95B1D">
            <w:pPr>
              <w:spacing w:after="0"/>
              <w:ind w:left="159" w:right="113" w:hanging="159"/>
              <w:jc w:val="left"/>
            </w:pPr>
            <w:r w:rsidRPr="00F95B1D">
              <w:t>Emencee Pty Ltd t/as Balter Brewing</w:t>
            </w:r>
          </w:p>
        </w:tc>
        <w:tc>
          <w:tcPr>
            <w:tcW w:w="760" w:type="pct"/>
            <w:noWrap/>
            <w:hideMark/>
          </w:tcPr>
          <w:p w14:paraId="23727277" w14:textId="77777777" w:rsidR="00F95B1D" w:rsidRPr="00F95B1D" w:rsidRDefault="00F95B1D" w:rsidP="00F95B1D">
            <w:pPr>
              <w:spacing w:after="0"/>
              <w:jc w:val="left"/>
            </w:pPr>
            <w:r w:rsidRPr="00F95B1D">
              <w:t>Statewide Recycling</w:t>
            </w:r>
          </w:p>
        </w:tc>
      </w:tr>
      <w:tr w:rsidR="00F95B1D" w:rsidRPr="00F95B1D" w14:paraId="4F648AA1" w14:textId="77777777" w:rsidTr="006F3096">
        <w:trPr>
          <w:trHeight w:val="20"/>
          <w:jc w:val="center"/>
        </w:trPr>
        <w:tc>
          <w:tcPr>
            <w:tcW w:w="1666" w:type="pct"/>
            <w:noWrap/>
            <w:hideMark/>
          </w:tcPr>
          <w:p w14:paraId="6303E6EB" w14:textId="77777777" w:rsidR="00F95B1D" w:rsidRPr="00F95B1D" w:rsidRDefault="00F95B1D" w:rsidP="00F95B1D">
            <w:pPr>
              <w:spacing w:after="0"/>
              <w:ind w:left="159" w:right="113" w:hanging="159"/>
              <w:jc w:val="left"/>
            </w:pPr>
            <w:r w:rsidRPr="00F95B1D">
              <w:t>Amply’s Firestorm Apple &amp; Cinnamon Alcoholic Ginger Beer</w:t>
            </w:r>
          </w:p>
        </w:tc>
        <w:tc>
          <w:tcPr>
            <w:tcW w:w="454" w:type="pct"/>
            <w:noWrap/>
            <w:hideMark/>
          </w:tcPr>
          <w:p w14:paraId="27BEAD99" w14:textId="77777777" w:rsidR="00F95B1D" w:rsidRPr="00F95B1D" w:rsidRDefault="00F95B1D" w:rsidP="00F95B1D">
            <w:pPr>
              <w:spacing w:after="0"/>
              <w:ind w:right="170"/>
              <w:jc w:val="right"/>
            </w:pPr>
            <w:r w:rsidRPr="00F95B1D">
              <w:t>375ml</w:t>
            </w:r>
          </w:p>
        </w:tc>
        <w:tc>
          <w:tcPr>
            <w:tcW w:w="682" w:type="pct"/>
            <w:noWrap/>
            <w:hideMark/>
          </w:tcPr>
          <w:p w14:paraId="59169375" w14:textId="77777777" w:rsidR="00F95B1D" w:rsidRPr="00F95B1D" w:rsidRDefault="00F95B1D" w:rsidP="00F95B1D">
            <w:pPr>
              <w:spacing w:after="0"/>
              <w:jc w:val="left"/>
            </w:pPr>
            <w:r w:rsidRPr="00F95B1D">
              <w:t>Aluminium</w:t>
            </w:r>
          </w:p>
        </w:tc>
        <w:tc>
          <w:tcPr>
            <w:tcW w:w="1438" w:type="pct"/>
            <w:noWrap/>
            <w:hideMark/>
          </w:tcPr>
          <w:p w14:paraId="5223D747"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406AE96" w14:textId="77777777" w:rsidR="00F95B1D" w:rsidRPr="00F95B1D" w:rsidRDefault="00F95B1D" w:rsidP="00F95B1D">
            <w:pPr>
              <w:spacing w:after="0"/>
              <w:jc w:val="left"/>
            </w:pPr>
            <w:r w:rsidRPr="00F95B1D">
              <w:t>Marine Stores Ltd</w:t>
            </w:r>
          </w:p>
        </w:tc>
      </w:tr>
      <w:tr w:rsidR="00F95B1D" w:rsidRPr="00F95B1D" w14:paraId="23887B1D" w14:textId="77777777" w:rsidTr="006F3096">
        <w:trPr>
          <w:trHeight w:val="20"/>
          <w:jc w:val="center"/>
        </w:trPr>
        <w:tc>
          <w:tcPr>
            <w:tcW w:w="1666" w:type="pct"/>
            <w:noWrap/>
            <w:hideMark/>
          </w:tcPr>
          <w:p w14:paraId="5F273008" w14:textId="77777777" w:rsidR="00F95B1D" w:rsidRPr="00F95B1D" w:rsidRDefault="00F95B1D" w:rsidP="00F95B1D">
            <w:pPr>
              <w:spacing w:after="0"/>
              <w:ind w:left="159" w:right="113" w:hanging="159"/>
              <w:jc w:val="left"/>
            </w:pPr>
            <w:r w:rsidRPr="00F95B1D">
              <w:t>Big State Brewing Western Edge Lager</w:t>
            </w:r>
          </w:p>
        </w:tc>
        <w:tc>
          <w:tcPr>
            <w:tcW w:w="454" w:type="pct"/>
            <w:noWrap/>
            <w:hideMark/>
          </w:tcPr>
          <w:p w14:paraId="7D6A922C" w14:textId="77777777" w:rsidR="00F95B1D" w:rsidRPr="00F95B1D" w:rsidRDefault="00F95B1D" w:rsidP="00F95B1D">
            <w:pPr>
              <w:spacing w:after="0"/>
              <w:ind w:right="170"/>
              <w:jc w:val="right"/>
            </w:pPr>
            <w:r w:rsidRPr="00F95B1D">
              <w:t>375ml</w:t>
            </w:r>
          </w:p>
        </w:tc>
        <w:tc>
          <w:tcPr>
            <w:tcW w:w="682" w:type="pct"/>
            <w:noWrap/>
            <w:hideMark/>
          </w:tcPr>
          <w:p w14:paraId="7C769811" w14:textId="77777777" w:rsidR="00F95B1D" w:rsidRPr="00F95B1D" w:rsidRDefault="00F95B1D" w:rsidP="00F95B1D">
            <w:pPr>
              <w:spacing w:after="0"/>
              <w:jc w:val="left"/>
            </w:pPr>
            <w:r w:rsidRPr="00F95B1D">
              <w:t>Aluminium</w:t>
            </w:r>
          </w:p>
        </w:tc>
        <w:tc>
          <w:tcPr>
            <w:tcW w:w="1438" w:type="pct"/>
            <w:noWrap/>
            <w:hideMark/>
          </w:tcPr>
          <w:p w14:paraId="6CB4CE91"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6F657D65" w14:textId="77777777" w:rsidR="00F95B1D" w:rsidRPr="00F95B1D" w:rsidRDefault="00F95B1D" w:rsidP="00F95B1D">
            <w:pPr>
              <w:spacing w:after="0"/>
              <w:jc w:val="left"/>
            </w:pPr>
            <w:r w:rsidRPr="00F95B1D">
              <w:t>Marine Stores Ltd</w:t>
            </w:r>
          </w:p>
        </w:tc>
      </w:tr>
      <w:tr w:rsidR="00F95B1D" w:rsidRPr="00F95B1D" w14:paraId="5609E1EA" w14:textId="77777777" w:rsidTr="006F3096">
        <w:trPr>
          <w:trHeight w:val="20"/>
          <w:jc w:val="center"/>
        </w:trPr>
        <w:tc>
          <w:tcPr>
            <w:tcW w:w="1666" w:type="pct"/>
            <w:noWrap/>
            <w:hideMark/>
          </w:tcPr>
          <w:p w14:paraId="45E7BEE8" w14:textId="77777777" w:rsidR="00F95B1D" w:rsidRPr="00F95B1D" w:rsidRDefault="00F95B1D" w:rsidP="00F95B1D">
            <w:pPr>
              <w:spacing w:after="0"/>
              <w:ind w:left="159" w:right="113" w:hanging="159"/>
              <w:jc w:val="left"/>
            </w:pPr>
            <w:r w:rsidRPr="00F95B1D">
              <w:t xml:space="preserve">Die Mas Kalahari Naart Jie Infused </w:t>
            </w:r>
            <w:r w:rsidRPr="00F95B1D">
              <w:br/>
              <w:t>Gin Liqueur</w:t>
            </w:r>
          </w:p>
        </w:tc>
        <w:tc>
          <w:tcPr>
            <w:tcW w:w="454" w:type="pct"/>
            <w:noWrap/>
            <w:hideMark/>
          </w:tcPr>
          <w:p w14:paraId="6693AD09" w14:textId="77777777" w:rsidR="00F95B1D" w:rsidRPr="00F95B1D" w:rsidRDefault="00F95B1D" w:rsidP="00F95B1D">
            <w:pPr>
              <w:spacing w:after="0"/>
              <w:ind w:right="170"/>
              <w:jc w:val="right"/>
            </w:pPr>
            <w:r w:rsidRPr="00F95B1D">
              <w:t>30ml</w:t>
            </w:r>
          </w:p>
        </w:tc>
        <w:tc>
          <w:tcPr>
            <w:tcW w:w="682" w:type="pct"/>
            <w:noWrap/>
            <w:hideMark/>
          </w:tcPr>
          <w:p w14:paraId="4A621B8B" w14:textId="77777777" w:rsidR="00F95B1D" w:rsidRPr="00F95B1D" w:rsidRDefault="00F95B1D" w:rsidP="00F95B1D">
            <w:pPr>
              <w:spacing w:after="0"/>
              <w:jc w:val="left"/>
            </w:pPr>
            <w:r w:rsidRPr="00F95B1D">
              <w:t>PET</w:t>
            </w:r>
          </w:p>
        </w:tc>
        <w:tc>
          <w:tcPr>
            <w:tcW w:w="1438" w:type="pct"/>
            <w:noWrap/>
            <w:hideMark/>
          </w:tcPr>
          <w:p w14:paraId="30C78534"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714DF055" w14:textId="77777777" w:rsidR="00F95B1D" w:rsidRPr="00F95B1D" w:rsidRDefault="00F95B1D" w:rsidP="00F95B1D">
            <w:pPr>
              <w:spacing w:after="0"/>
              <w:jc w:val="left"/>
            </w:pPr>
            <w:r w:rsidRPr="00F95B1D">
              <w:t>Marine Stores Ltd</w:t>
            </w:r>
          </w:p>
        </w:tc>
      </w:tr>
      <w:tr w:rsidR="00F95B1D" w:rsidRPr="00F95B1D" w14:paraId="790DEE18" w14:textId="77777777" w:rsidTr="006F3096">
        <w:trPr>
          <w:trHeight w:val="20"/>
          <w:jc w:val="center"/>
        </w:trPr>
        <w:tc>
          <w:tcPr>
            <w:tcW w:w="1666" w:type="pct"/>
            <w:noWrap/>
            <w:hideMark/>
          </w:tcPr>
          <w:p w14:paraId="542CC3B8" w14:textId="77777777" w:rsidR="00F95B1D" w:rsidRPr="00F95B1D" w:rsidRDefault="00F95B1D" w:rsidP="00F95B1D">
            <w:pPr>
              <w:spacing w:after="0"/>
              <w:ind w:left="159" w:right="113" w:hanging="159"/>
              <w:jc w:val="left"/>
            </w:pPr>
            <w:r w:rsidRPr="00F95B1D">
              <w:t xml:space="preserve">Die Mas Kalahari Pomegranate Infused </w:t>
            </w:r>
            <w:r w:rsidRPr="00F95B1D">
              <w:br/>
              <w:t>Gin Liqueur</w:t>
            </w:r>
          </w:p>
        </w:tc>
        <w:tc>
          <w:tcPr>
            <w:tcW w:w="454" w:type="pct"/>
            <w:noWrap/>
            <w:hideMark/>
          </w:tcPr>
          <w:p w14:paraId="545D5165" w14:textId="77777777" w:rsidR="00F95B1D" w:rsidRPr="00F95B1D" w:rsidRDefault="00F95B1D" w:rsidP="00F95B1D">
            <w:pPr>
              <w:spacing w:after="0"/>
              <w:ind w:right="170"/>
              <w:jc w:val="right"/>
            </w:pPr>
            <w:r w:rsidRPr="00F95B1D">
              <w:t>30ml</w:t>
            </w:r>
          </w:p>
        </w:tc>
        <w:tc>
          <w:tcPr>
            <w:tcW w:w="682" w:type="pct"/>
            <w:noWrap/>
            <w:hideMark/>
          </w:tcPr>
          <w:p w14:paraId="1B086A95" w14:textId="77777777" w:rsidR="00F95B1D" w:rsidRPr="00F95B1D" w:rsidRDefault="00F95B1D" w:rsidP="00F95B1D">
            <w:pPr>
              <w:spacing w:after="0"/>
              <w:jc w:val="left"/>
            </w:pPr>
            <w:r w:rsidRPr="00F95B1D">
              <w:t>PET</w:t>
            </w:r>
          </w:p>
        </w:tc>
        <w:tc>
          <w:tcPr>
            <w:tcW w:w="1438" w:type="pct"/>
            <w:noWrap/>
            <w:hideMark/>
          </w:tcPr>
          <w:p w14:paraId="2CED9645"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31AA9B20" w14:textId="77777777" w:rsidR="00F95B1D" w:rsidRPr="00F95B1D" w:rsidRDefault="00F95B1D" w:rsidP="00F95B1D">
            <w:pPr>
              <w:spacing w:after="0"/>
              <w:jc w:val="left"/>
            </w:pPr>
            <w:r w:rsidRPr="00F95B1D">
              <w:t>Marine Stores Ltd</w:t>
            </w:r>
          </w:p>
        </w:tc>
      </w:tr>
      <w:tr w:rsidR="00F95B1D" w:rsidRPr="00F95B1D" w14:paraId="5360A21B" w14:textId="77777777" w:rsidTr="006F3096">
        <w:trPr>
          <w:trHeight w:val="20"/>
          <w:jc w:val="center"/>
        </w:trPr>
        <w:tc>
          <w:tcPr>
            <w:tcW w:w="1666" w:type="pct"/>
            <w:noWrap/>
            <w:hideMark/>
          </w:tcPr>
          <w:p w14:paraId="2673F5E6" w14:textId="77777777" w:rsidR="00F95B1D" w:rsidRPr="00F95B1D" w:rsidRDefault="00F95B1D" w:rsidP="00F95B1D">
            <w:pPr>
              <w:spacing w:after="0"/>
              <w:ind w:left="159" w:right="113" w:hanging="159"/>
              <w:jc w:val="left"/>
            </w:pPr>
            <w:r w:rsidRPr="00F95B1D">
              <w:t>Hurricane Head Zero Sugar Alcoholic Ginger Beer</w:t>
            </w:r>
          </w:p>
        </w:tc>
        <w:tc>
          <w:tcPr>
            <w:tcW w:w="454" w:type="pct"/>
            <w:noWrap/>
            <w:hideMark/>
          </w:tcPr>
          <w:p w14:paraId="49AD30AD" w14:textId="77777777" w:rsidR="00F95B1D" w:rsidRPr="00F95B1D" w:rsidRDefault="00F95B1D" w:rsidP="00F95B1D">
            <w:pPr>
              <w:spacing w:after="0"/>
              <w:ind w:right="170"/>
              <w:jc w:val="right"/>
            </w:pPr>
            <w:r w:rsidRPr="00F95B1D">
              <w:t>375ml</w:t>
            </w:r>
          </w:p>
        </w:tc>
        <w:tc>
          <w:tcPr>
            <w:tcW w:w="682" w:type="pct"/>
            <w:noWrap/>
            <w:hideMark/>
          </w:tcPr>
          <w:p w14:paraId="14313890" w14:textId="77777777" w:rsidR="00F95B1D" w:rsidRPr="00F95B1D" w:rsidRDefault="00F95B1D" w:rsidP="00F95B1D">
            <w:pPr>
              <w:spacing w:after="0"/>
              <w:jc w:val="left"/>
            </w:pPr>
            <w:r w:rsidRPr="00F95B1D">
              <w:t>Aluminium</w:t>
            </w:r>
          </w:p>
        </w:tc>
        <w:tc>
          <w:tcPr>
            <w:tcW w:w="1438" w:type="pct"/>
            <w:noWrap/>
            <w:hideMark/>
          </w:tcPr>
          <w:p w14:paraId="3F53AC60"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0808C455" w14:textId="77777777" w:rsidR="00F95B1D" w:rsidRPr="00F95B1D" w:rsidRDefault="00F95B1D" w:rsidP="00F95B1D">
            <w:pPr>
              <w:spacing w:after="0"/>
              <w:jc w:val="left"/>
            </w:pPr>
            <w:r w:rsidRPr="00F95B1D">
              <w:t>Marine Stores Ltd</w:t>
            </w:r>
          </w:p>
        </w:tc>
      </w:tr>
      <w:tr w:rsidR="00F95B1D" w:rsidRPr="00F95B1D" w14:paraId="50A5807F" w14:textId="77777777" w:rsidTr="006F3096">
        <w:trPr>
          <w:trHeight w:val="20"/>
          <w:jc w:val="center"/>
        </w:trPr>
        <w:tc>
          <w:tcPr>
            <w:tcW w:w="1666" w:type="pct"/>
            <w:noWrap/>
            <w:hideMark/>
          </w:tcPr>
          <w:p w14:paraId="3D37CC9C" w14:textId="77777777" w:rsidR="00F95B1D" w:rsidRPr="00F95B1D" w:rsidRDefault="00F95B1D" w:rsidP="00F95B1D">
            <w:pPr>
              <w:spacing w:after="0"/>
              <w:ind w:left="159" w:right="113" w:hanging="159"/>
              <w:jc w:val="left"/>
            </w:pPr>
            <w:r w:rsidRPr="00F95B1D">
              <w:t>Just Peachy Gin Liqueur</w:t>
            </w:r>
          </w:p>
        </w:tc>
        <w:tc>
          <w:tcPr>
            <w:tcW w:w="454" w:type="pct"/>
            <w:noWrap/>
            <w:hideMark/>
          </w:tcPr>
          <w:p w14:paraId="20B15E9B" w14:textId="77777777" w:rsidR="00F95B1D" w:rsidRPr="00F95B1D" w:rsidRDefault="00F95B1D" w:rsidP="00F95B1D">
            <w:pPr>
              <w:spacing w:after="0"/>
              <w:ind w:right="170"/>
              <w:jc w:val="right"/>
            </w:pPr>
            <w:r w:rsidRPr="00F95B1D">
              <w:t>30ml</w:t>
            </w:r>
          </w:p>
        </w:tc>
        <w:tc>
          <w:tcPr>
            <w:tcW w:w="682" w:type="pct"/>
            <w:noWrap/>
            <w:hideMark/>
          </w:tcPr>
          <w:p w14:paraId="4F87234B" w14:textId="77777777" w:rsidR="00F95B1D" w:rsidRPr="00F95B1D" w:rsidRDefault="00F95B1D" w:rsidP="00F95B1D">
            <w:pPr>
              <w:spacing w:after="0"/>
              <w:jc w:val="left"/>
            </w:pPr>
            <w:r w:rsidRPr="00F95B1D">
              <w:t>PET</w:t>
            </w:r>
          </w:p>
        </w:tc>
        <w:tc>
          <w:tcPr>
            <w:tcW w:w="1438" w:type="pct"/>
            <w:noWrap/>
            <w:hideMark/>
          </w:tcPr>
          <w:p w14:paraId="0E61DCED"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5B651A0E" w14:textId="77777777" w:rsidR="00F95B1D" w:rsidRPr="00F95B1D" w:rsidRDefault="00F95B1D" w:rsidP="00F95B1D">
            <w:pPr>
              <w:spacing w:after="0"/>
              <w:jc w:val="left"/>
            </w:pPr>
            <w:r w:rsidRPr="00F95B1D">
              <w:t>Marine Stores Ltd</w:t>
            </w:r>
          </w:p>
        </w:tc>
      </w:tr>
      <w:tr w:rsidR="00F95B1D" w:rsidRPr="00F95B1D" w14:paraId="2A3BFC6F" w14:textId="77777777" w:rsidTr="006F3096">
        <w:trPr>
          <w:trHeight w:val="20"/>
          <w:jc w:val="center"/>
        </w:trPr>
        <w:tc>
          <w:tcPr>
            <w:tcW w:w="1666" w:type="pct"/>
            <w:noWrap/>
            <w:hideMark/>
          </w:tcPr>
          <w:p w14:paraId="783F7A2D" w14:textId="77777777" w:rsidR="00F95B1D" w:rsidRPr="00F95B1D" w:rsidRDefault="00F95B1D" w:rsidP="00F95B1D">
            <w:pPr>
              <w:spacing w:after="0"/>
              <w:ind w:left="159" w:right="113" w:hanging="159"/>
              <w:jc w:val="left"/>
            </w:pPr>
            <w:r w:rsidRPr="00F95B1D">
              <w:t>Lean On Me African Dry Gin Liqueur</w:t>
            </w:r>
          </w:p>
        </w:tc>
        <w:tc>
          <w:tcPr>
            <w:tcW w:w="454" w:type="pct"/>
            <w:noWrap/>
            <w:hideMark/>
          </w:tcPr>
          <w:p w14:paraId="363EFBB9" w14:textId="77777777" w:rsidR="00F95B1D" w:rsidRPr="00F95B1D" w:rsidRDefault="00F95B1D" w:rsidP="00F95B1D">
            <w:pPr>
              <w:spacing w:after="0"/>
              <w:ind w:right="170"/>
              <w:jc w:val="right"/>
            </w:pPr>
            <w:r w:rsidRPr="00F95B1D">
              <w:t>30ml</w:t>
            </w:r>
          </w:p>
        </w:tc>
        <w:tc>
          <w:tcPr>
            <w:tcW w:w="682" w:type="pct"/>
            <w:noWrap/>
            <w:hideMark/>
          </w:tcPr>
          <w:p w14:paraId="294BA6EC" w14:textId="77777777" w:rsidR="00F95B1D" w:rsidRPr="00F95B1D" w:rsidRDefault="00F95B1D" w:rsidP="00F95B1D">
            <w:pPr>
              <w:spacing w:after="0"/>
              <w:jc w:val="left"/>
            </w:pPr>
            <w:r w:rsidRPr="00F95B1D">
              <w:t>PET</w:t>
            </w:r>
          </w:p>
        </w:tc>
        <w:tc>
          <w:tcPr>
            <w:tcW w:w="1438" w:type="pct"/>
            <w:noWrap/>
            <w:hideMark/>
          </w:tcPr>
          <w:p w14:paraId="564F86D9"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3F507E0" w14:textId="77777777" w:rsidR="00F95B1D" w:rsidRPr="00F95B1D" w:rsidRDefault="00F95B1D" w:rsidP="00F95B1D">
            <w:pPr>
              <w:spacing w:after="0"/>
              <w:jc w:val="left"/>
            </w:pPr>
            <w:r w:rsidRPr="00F95B1D">
              <w:t>Marine Stores Ltd</w:t>
            </w:r>
          </w:p>
        </w:tc>
      </w:tr>
      <w:tr w:rsidR="00F95B1D" w:rsidRPr="00F95B1D" w14:paraId="2A081083" w14:textId="77777777" w:rsidTr="006F3096">
        <w:trPr>
          <w:trHeight w:val="20"/>
          <w:jc w:val="center"/>
        </w:trPr>
        <w:tc>
          <w:tcPr>
            <w:tcW w:w="1666" w:type="pct"/>
            <w:noWrap/>
            <w:hideMark/>
          </w:tcPr>
          <w:p w14:paraId="5A5002EB" w14:textId="77777777" w:rsidR="00F95B1D" w:rsidRPr="00F95B1D" w:rsidRDefault="00F95B1D" w:rsidP="00F95B1D">
            <w:pPr>
              <w:spacing w:after="0"/>
              <w:ind w:left="159" w:right="113" w:hanging="159"/>
              <w:jc w:val="left"/>
            </w:pPr>
            <w:r w:rsidRPr="00F95B1D">
              <w:t>Lean On Me The Tropics Gin Liqueur</w:t>
            </w:r>
          </w:p>
        </w:tc>
        <w:tc>
          <w:tcPr>
            <w:tcW w:w="454" w:type="pct"/>
            <w:noWrap/>
            <w:hideMark/>
          </w:tcPr>
          <w:p w14:paraId="4A8CCDFB" w14:textId="77777777" w:rsidR="00F95B1D" w:rsidRPr="00F95B1D" w:rsidRDefault="00F95B1D" w:rsidP="00F95B1D">
            <w:pPr>
              <w:spacing w:after="0"/>
              <w:ind w:right="170"/>
              <w:jc w:val="right"/>
            </w:pPr>
            <w:r w:rsidRPr="00F95B1D">
              <w:t>30ml</w:t>
            </w:r>
          </w:p>
        </w:tc>
        <w:tc>
          <w:tcPr>
            <w:tcW w:w="682" w:type="pct"/>
            <w:noWrap/>
            <w:hideMark/>
          </w:tcPr>
          <w:p w14:paraId="16C70382" w14:textId="77777777" w:rsidR="00F95B1D" w:rsidRPr="00F95B1D" w:rsidRDefault="00F95B1D" w:rsidP="00F95B1D">
            <w:pPr>
              <w:spacing w:after="0"/>
              <w:jc w:val="left"/>
            </w:pPr>
            <w:r w:rsidRPr="00F95B1D">
              <w:t>PET</w:t>
            </w:r>
          </w:p>
        </w:tc>
        <w:tc>
          <w:tcPr>
            <w:tcW w:w="1438" w:type="pct"/>
            <w:noWrap/>
            <w:hideMark/>
          </w:tcPr>
          <w:p w14:paraId="6BDE4639"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938FB28" w14:textId="77777777" w:rsidR="00F95B1D" w:rsidRPr="00F95B1D" w:rsidRDefault="00F95B1D" w:rsidP="00F95B1D">
            <w:pPr>
              <w:spacing w:after="0"/>
              <w:jc w:val="left"/>
            </w:pPr>
            <w:r w:rsidRPr="00F95B1D">
              <w:t>Marine Stores Ltd</w:t>
            </w:r>
          </w:p>
        </w:tc>
      </w:tr>
      <w:tr w:rsidR="00F95B1D" w:rsidRPr="00F95B1D" w14:paraId="7CD7835D" w14:textId="77777777" w:rsidTr="006F3096">
        <w:trPr>
          <w:trHeight w:val="20"/>
          <w:jc w:val="center"/>
        </w:trPr>
        <w:tc>
          <w:tcPr>
            <w:tcW w:w="1666" w:type="pct"/>
            <w:noWrap/>
            <w:hideMark/>
          </w:tcPr>
          <w:p w14:paraId="126E4969" w14:textId="77777777" w:rsidR="00F95B1D" w:rsidRPr="00F95B1D" w:rsidRDefault="00F95B1D" w:rsidP="00F95B1D">
            <w:pPr>
              <w:spacing w:after="0"/>
              <w:ind w:left="159" w:right="113" w:hanging="159"/>
              <w:jc w:val="left"/>
            </w:pPr>
            <w:r w:rsidRPr="00F95B1D">
              <w:t>Monsuta Alcoholic Green Apple Vodka ShoChu &amp; Soda</w:t>
            </w:r>
          </w:p>
        </w:tc>
        <w:tc>
          <w:tcPr>
            <w:tcW w:w="454" w:type="pct"/>
            <w:noWrap/>
            <w:hideMark/>
          </w:tcPr>
          <w:p w14:paraId="2C02F020" w14:textId="77777777" w:rsidR="00F95B1D" w:rsidRPr="00F95B1D" w:rsidRDefault="00F95B1D" w:rsidP="00F95B1D">
            <w:pPr>
              <w:spacing w:after="0"/>
              <w:ind w:right="170"/>
              <w:jc w:val="right"/>
            </w:pPr>
            <w:r w:rsidRPr="00F95B1D">
              <w:t>350ml</w:t>
            </w:r>
          </w:p>
        </w:tc>
        <w:tc>
          <w:tcPr>
            <w:tcW w:w="682" w:type="pct"/>
            <w:noWrap/>
            <w:hideMark/>
          </w:tcPr>
          <w:p w14:paraId="07C2D132" w14:textId="77777777" w:rsidR="00F95B1D" w:rsidRPr="00F95B1D" w:rsidRDefault="00F95B1D" w:rsidP="00F95B1D">
            <w:pPr>
              <w:spacing w:after="0"/>
              <w:jc w:val="left"/>
            </w:pPr>
            <w:r w:rsidRPr="00F95B1D">
              <w:t>Aluminium</w:t>
            </w:r>
          </w:p>
        </w:tc>
        <w:tc>
          <w:tcPr>
            <w:tcW w:w="1438" w:type="pct"/>
            <w:noWrap/>
            <w:hideMark/>
          </w:tcPr>
          <w:p w14:paraId="57E02F46"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E826E8A" w14:textId="77777777" w:rsidR="00F95B1D" w:rsidRPr="00F95B1D" w:rsidRDefault="00F95B1D" w:rsidP="00F95B1D">
            <w:pPr>
              <w:spacing w:after="0"/>
              <w:jc w:val="left"/>
            </w:pPr>
            <w:r w:rsidRPr="00F95B1D">
              <w:t>Marine Stores Ltd</w:t>
            </w:r>
          </w:p>
        </w:tc>
      </w:tr>
      <w:tr w:rsidR="00F95B1D" w:rsidRPr="00F95B1D" w14:paraId="7FF9AF9F" w14:textId="77777777" w:rsidTr="006F3096">
        <w:trPr>
          <w:trHeight w:val="20"/>
          <w:jc w:val="center"/>
        </w:trPr>
        <w:tc>
          <w:tcPr>
            <w:tcW w:w="1666" w:type="pct"/>
            <w:noWrap/>
            <w:hideMark/>
          </w:tcPr>
          <w:p w14:paraId="72D781D1" w14:textId="77777777" w:rsidR="00F95B1D" w:rsidRPr="00F95B1D" w:rsidRDefault="00F95B1D" w:rsidP="00F95B1D">
            <w:pPr>
              <w:spacing w:after="0"/>
              <w:ind w:left="159" w:right="113" w:hanging="159"/>
              <w:jc w:val="left"/>
            </w:pPr>
            <w:r w:rsidRPr="00F95B1D">
              <w:t xml:space="preserve">Nano Batches Elderberry Infused </w:t>
            </w:r>
            <w:r w:rsidRPr="00F95B1D">
              <w:br/>
              <w:t>Gin Liqueur</w:t>
            </w:r>
          </w:p>
        </w:tc>
        <w:tc>
          <w:tcPr>
            <w:tcW w:w="454" w:type="pct"/>
            <w:noWrap/>
            <w:hideMark/>
          </w:tcPr>
          <w:p w14:paraId="509C12A8" w14:textId="77777777" w:rsidR="00F95B1D" w:rsidRPr="00F95B1D" w:rsidRDefault="00F95B1D" w:rsidP="00F95B1D">
            <w:pPr>
              <w:spacing w:after="0"/>
              <w:ind w:right="170"/>
              <w:jc w:val="right"/>
            </w:pPr>
            <w:r w:rsidRPr="00F95B1D">
              <w:t>30ml</w:t>
            </w:r>
          </w:p>
        </w:tc>
        <w:tc>
          <w:tcPr>
            <w:tcW w:w="682" w:type="pct"/>
            <w:noWrap/>
            <w:hideMark/>
          </w:tcPr>
          <w:p w14:paraId="0E8487E2" w14:textId="77777777" w:rsidR="00F95B1D" w:rsidRPr="00F95B1D" w:rsidRDefault="00F95B1D" w:rsidP="00F95B1D">
            <w:pPr>
              <w:spacing w:after="0"/>
              <w:jc w:val="left"/>
            </w:pPr>
            <w:r w:rsidRPr="00F95B1D">
              <w:t>PET</w:t>
            </w:r>
          </w:p>
        </w:tc>
        <w:tc>
          <w:tcPr>
            <w:tcW w:w="1438" w:type="pct"/>
            <w:noWrap/>
            <w:hideMark/>
          </w:tcPr>
          <w:p w14:paraId="0D5D9C35"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5B3E4C15" w14:textId="77777777" w:rsidR="00F95B1D" w:rsidRPr="00F95B1D" w:rsidRDefault="00F95B1D" w:rsidP="00F95B1D">
            <w:pPr>
              <w:spacing w:after="0"/>
              <w:jc w:val="left"/>
            </w:pPr>
            <w:r w:rsidRPr="00F95B1D">
              <w:t>Marine Stores Ltd</w:t>
            </w:r>
          </w:p>
        </w:tc>
      </w:tr>
      <w:tr w:rsidR="00F95B1D" w:rsidRPr="00F95B1D" w14:paraId="3A4B77E2" w14:textId="77777777" w:rsidTr="006F3096">
        <w:trPr>
          <w:trHeight w:val="20"/>
          <w:jc w:val="center"/>
        </w:trPr>
        <w:tc>
          <w:tcPr>
            <w:tcW w:w="1666" w:type="pct"/>
            <w:noWrap/>
            <w:hideMark/>
          </w:tcPr>
          <w:p w14:paraId="28D3597B" w14:textId="77777777" w:rsidR="00F95B1D" w:rsidRPr="00F95B1D" w:rsidRDefault="00F95B1D" w:rsidP="00F95B1D">
            <w:pPr>
              <w:spacing w:after="0"/>
              <w:ind w:left="159" w:right="113" w:hanging="159"/>
              <w:jc w:val="left"/>
            </w:pPr>
            <w:r w:rsidRPr="00F95B1D">
              <w:t>Nano Batches Rose Pelargonium Infused Gin Liqueur</w:t>
            </w:r>
          </w:p>
        </w:tc>
        <w:tc>
          <w:tcPr>
            <w:tcW w:w="454" w:type="pct"/>
            <w:noWrap/>
            <w:hideMark/>
          </w:tcPr>
          <w:p w14:paraId="4F1C7AC1" w14:textId="77777777" w:rsidR="00F95B1D" w:rsidRPr="00F95B1D" w:rsidRDefault="00F95B1D" w:rsidP="00F95B1D">
            <w:pPr>
              <w:spacing w:after="0"/>
              <w:ind w:right="170"/>
              <w:jc w:val="right"/>
            </w:pPr>
            <w:r w:rsidRPr="00F95B1D">
              <w:t>30ml</w:t>
            </w:r>
          </w:p>
        </w:tc>
        <w:tc>
          <w:tcPr>
            <w:tcW w:w="682" w:type="pct"/>
            <w:noWrap/>
            <w:hideMark/>
          </w:tcPr>
          <w:p w14:paraId="129E2B5D" w14:textId="77777777" w:rsidR="00F95B1D" w:rsidRPr="00F95B1D" w:rsidRDefault="00F95B1D" w:rsidP="00F95B1D">
            <w:pPr>
              <w:spacing w:after="0"/>
              <w:jc w:val="left"/>
            </w:pPr>
            <w:r w:rsidRPr="00F95B1D">
              <w:t>PET</w:t>
            </w:r>
          </w:p>
        </w:tc>
        <w:tc>
          <w:tcPr>
            <w:tcW w:w="1438" w:type="pct"/>
            <w:noWrap/>
            <w:hideMark/>
          </w:tcPr>
          <w:p w14:paraId="58F23BD1"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5FEDA122" w14:textId="77777777" w:rsidR="00F95B1D" w:rsidRPr="00F95B1D" w:rsidRDefault="00F95B1D" w:rsidP="00F95B1D">
            <w:pPr>
              <w:spacing w:after="0"/>
              <w:jc w:val="left"/>
            </w:pPr>
            <w:r w:rsidRPr="00F95B1D">
              <w:t>Marine Stores Ltd</w:t>
            </w:r>
          </w:p>
        </w:tc>
      </w:tr>
      <w:tr w:rsidR="00F95B1D" w:rsidRPr="00F95B1D" w14:paraId="40B11627" w14:textId="77777777" w:rsidTr="006F3096">
        <w:trPr>
          <w:trHeight w:val="20"/>
          <w:jc w:val="center"/>
        </w:trPr>
        <w:tc>
          <w:tcPr>
            <w:tcW w:w="1666" w:type="pct"/>
            <w:noWrap/>
            <w:hideMark/>
          </w:tcPr>
          <w:p w14:paraId="7C42ED78" w14:textId="77777777" w:rsidR="00F95B1D" w:rsidRPr="00F95B1D" w:rsidRDefault="00F95B1D" w:rsidP="00F95B1D">
            <w:pPr>
              <w:spacing w:after="0"/>
              <w:ind w:left="159" w:right="113" w:hanging="159"/>
              <w:jc w:val="left"/>
            </w:pPr>
            <w:r w:rsidRPr="00F95B1D">
              <w:t xml:space="preserve">New Harbour Distillery Gin Liqueur </w:t>
            </w:r>
            <w:r w:rsidRPr="00F95B1D">
              <w:br/>
              <w:t>Burnt Cassia &amp; Wild Fig</w:t>
            </w:r>
          </w:p>
        </w:tc>
        <w:tc>
          <w:tcPr>
            <w:tcW w:w="454" w:type="pct"/>
            <w:noWrap/>
            <w:hideMark/>
          </w:tcPr>
          <w:p w14:paraId="2E9D02AA" w14:textId="77777777" w:rsidR="00F95B1D" w:rsidRPr="00F95B1D" w:rsidRDefault="00F95B1D" w:rsidP="00F95B1D">
            <w:pPr>
              <w:spacing w:after="0"/>
              <w:ind w:right="170"/>
              <w:jc w:val="right"/>
            </w:pPr>
            <w:r w:rsidRPr="00F95B1D">
              <w:t>30ml</w:t>
            </w:r>
          </w:p>
        </w:tc>
        <w:tc>
          <w:tcPr>
            <w:tcW w:w="682" w:type="pct"/>
            <w:noWrap/>
            <w:hideMark/>
          </w:tcPr>
          <w:p w14:paraId="587C0727" w14:textId="77777777" w:rsidR="00F95B1D" w:rsidRPr="00F95B1D" w:rsidRDefault="00F95B1D" w:rsidP="00F95B1D">
            <w:pPr>
              <w:spacing w:after="0"/>
              <w:jc w:val="left"/>
            </w:pPr>
            <w:r w:rsidRPr="00F95B1D">
              <w:t>PET</w:t>
            </w:r>
          </w:p>
        </w:tc>
        <w:tc>
          <w:tcPr>
            <w:tcW w:w="1438" w:type="pct"/>
            <w:noWrap/>
            <w:hideMark/>
          </w:tcPr>
          <w:p w14:paraId="292B4361"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7BC49C67" w14:textId="77777777" w:rsidR="00F95B1D" w:rsidRPr="00F95B1D" w:rsidRDefault="00F95B1D" w:rsidP="00F95B1D">
            <w:pPr>
              <w:spacing w:after="0"/>
              <w:jc w:val="left"/>
            </w:pPr>
            <w:r w:rsidRPr="00F95B1D">
              <w:t>Marine Stores Ltd</w:t>
            </w:r>
          </w:p>
        </w:tc>
      </w:tr>
      <w:tr w:rsidR="00F95B1D" w:rsidRPr="00F95B1D" w14:paraId="690CA54F" w14:textId="77777777" w:rsidTr="006F3096">
        <w:trPr>
          <w:trHeight w:val="20"/>
          <w:jc w:val="center"/>
        </w:trPr>
        <w:tc>
          <w:tcPr>
            <w:tcW w:w="1666" w:type="pct"/>
            <w:noWrap/>
            <w:hideMark/>
          </w:tcPr>
          <w:p w14:paraId="64AB9E06" w14:textId="77777777" w:rsidR="00F95B1D" w:rsidRPr="00F95B1D" w:rsidRDefault="00F95B1D" w:rsidP="00F95B1D">
            <w:pPr>
              <w:spacing w:after="0"/>
              <w:ind w:left="159" w:right="113" w:hanging="159"/>
              <w:jc w:val="left"/>
            </w:pPr>
            <w:r w:rsidRPr="00F95B1D">
              <w:t>New Harbour Distillery Gin Liqueur Hibiscus &amp; Ginger</w:t>
            </w:r>
          </w:p>
        </w:tc>
        <w:tc>
          <w:tcPr>
            <w:tcW w:w="454" w:type="pct"/>
            <w:noWrap/>
            <w:hideMark/>
          </w:tcPr>
          <w:p w14:paraId="26DA2D70" w14:textId="77777777" w:rsidR="00F95B1D" w:rsidRPr="00F95B1D" w:rsidRDefault="00F95B1D" w:rsidP="00F95B1D">
            <w:pPr>
              <w:spacing w:after="0"/>
              <w:ind w:right="170"/>
              <w:jc w:val="right"/>
            </w:pPr>
            <w:r w:rsidRPr="00F95B1D">
              <w:t>30ml</w:t>
            </w:r>
          </w:p>
        </w:tc>
        <w:tc>
          <w:tcPr>
            <w:tcW w:w="682" w:type="pct"/>
            <w:noWrap/>
            <w:hideMark/>
          </w:tcPr>
          <w:p w14:paraId="1B0DF2B0" w14:textId="77777777" w:rsidR="00F95B1D" w:rsidRPr="00F95B1D" w:rsidRDefault="00F95B1D" w:rsidP="00F95B1D">
            <w:pPr>
              <w:spacing w:after="0"/>
              <w:jc w:val="left"/>
            </w:pPr>
            <w:r w:rsidRPr="00F95B1D">
              <w:t>PET</w:t>
            </w:r>
          </w:p>
        </w:tc>
        <w:tc>
          <w:tcPr>
            <w:tcW w:w="1438" w:type="pct"/>
            <w:noWrap/>
            <w:hideMark/>
          </w:tcPr>
          <w:p w14:paraId="01240AFB"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5EC5E5C5" w14:textId="77777777" w:rsidR="00F95B1D" w:rsidRPr="00F95B1D" w:rsidRDefault="00F95B1D" w:rsidP="00F95B1D">
            <w:pPr>
              <w:spacing w:after="0"/>
              <w:jc w:val="left"/>
            </w:pPr>
            <w:r w:rsidRPr="00F95B1D">
              <w:t>Marine Stores Ltd</w:t>
            </w:r>
          </w:p>
        </w:tc>
      </w:tr>
      <w:tr w:rsidR="00F95B1D" w:rsidRPr="00F95B1D" w14:paraId="72250A2E" w14:textId="77777777" w:rsidTr="006F3096">
        <w:trPr>
          <w:trHeight w:val="20"/>
          <w:jc w:val="center"/>
        </w:trPr>
        <w:tc>
          <w:tcPr>
            <w:tcW w:w="1666" w:type="pct"/>
            <w:noWrap/>
            <w:hideMark/>
          </w:tcPr>
          <w:p w14:paraId="252EBED6" w14:textId="77777777" w:rsidR="00F95B1D" w:rsidRPr="00F95B1D" w:rsidRDefault="00F95B1D" w:rsidP="00F95B1D">
            <w:pPr>
              <w:spacing w:after="0"/>
              <w:ind w:left="159" w:right="113" w:hanging="159"/>
              <w:jc w:val="left"/>
            </w:pPr>
            <w:r w:rsidRPr="00F95B1D">
              <w:t>Sugarbird Gin Liqueur African Dry</w:t>
            </w:r>
          </w:p>
        </w:tc>
        <w:tc>
          <w:tcPr>
            <w:tcW w:w="454" w:type="pct"/>
            <w:noWrap/>
            <w:hideMark/>
          </w:tcPr>
          <w:p w14:paraId="0D5BEA3E" w14:textId="77777777" w:rsidR="00F95B1D" w:rsidRPr="00F95B1D" w:rsidRDefault="00F95B1D" w:rsidP="00F95B1D">
            <w:pPr>
              <w:spacing w:after="0"/>
              <w:ind w:right="170"/>
              <w:jc w:val="right"/>
            </w:pPr>
            <w:r w:rsidRPr="00F95B1D">
              <w:t>50ml</w:t>
            </w:r>
          </w:p>
        </w:tc>
        <w:tc>
          <w:tcPr>
            <w:tcW w:w="682" w:type="pct"/>
            <w:noWrap/>
            <w:hideMark/>
          </w:tcPr>
          <w:p w14:paraId="1A35FF7A" w14:textId="77777777" w:rsidR="00F95B1D" w:rsidRPr="00F95B1D" w:rsidRDefault="00F95B1D" w:rsidP="00F95B1D">
            <w:pPr>
              <w:spacing w:after="0"/>
              <w:jc w:val="left"/>
            </w:pPr>
            <w:r w:rsidRPr="00F95B1D">
              <w:t>PET</w:t>
            </w:r>
          </w:p>
        </w:tc>
        <w:tc>
          <w:tcPr>
            <w:tcW w:w="1438" w:type="pct"/>
            <w:noWrap/>
            <w:hideMark/>
          </w:tcPr>
          <w:p w14:paraId="2496B294"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44DA7A4" w14:textId="77777777" w:rsidR="00F95B1D" w:rsidRPr="00F95B1D" w:rsidRDefault="00F95B1D" w:rsidP="00F95B1D">
            <w:pPr>
              <w:spacing w:after="0"/>
              <w:jc w:val="left"/>
            </w:pPr>
            <w:r w:rsidRPr="00F95B1D">
              <w:t>Marine Stores Ltd</w:t>
            </w:r>
          </w:p>
        </w:tc>
      </w:tr>
      <w:tr w:rsidR="00F95B1D" w:rsidRPr="00F95B1D" w14:paraId="0F79BD5A" w14:textId="77777777" w:rsidTr="006F3096">
        <w:trPr>
          <w:trHeight w:val="20"/>
          <w:jc w:val="center"/>
        </w:trPr>
        <w:tc>
          <w:tcPr>
            <w:tcW w:w="1666" w:type="pct"/>
            <w:noWrap/>
            <w:hideMark/>
          </w:tcPr>
          <w:p w14:paraId="12046B1E" w14:textId="77777777" w:rsidR="00F95B1D" w:rsidRPr="00F95B1D" w:rsidRDefault="00F95B1D" w:rsidP="00F95B1D">
            <w:pPr>
              <w:spacing w:after="0"/>
              <w:ind w:left="159" w:right="113" w:hanging="159"/>
              <w:jc w:val="left"/>
            </w:pPr>
            <w:r w:rsidRPr="00F95B1D">
              <w:t>Sugarbird Gin Liqueur Blood Orange</w:t>
            </w:r>
          </w:p>
        </w:tc>
        <w:tc>
          <w:tcPr>
            <w:tcW w:w="454" w:type="pct"/>
            <w:noWrap/>
            <w:hideMark/>
          </w:tcPr>
          <w:p w14:paraId="4E8E20A9" w14:textId="77777777" w:rsidR="00F95B1D" w:rsidRPr="00F95B1D" w:rsidRDefault="00F95B1D" w:rsidP="00F95B1D">
            <w:pPr>
              <w:spacing w:after="0"/>
              <w:ind w:right="170"/>
              <w:jc w:val="right"/>
            </w:pPr>
            <w:r w:rsidRPr="00F95B1D">
              <w:t>30ml</w:t>
            </w:r>
          </w:p>
        </w:tc>
        <w:tc>
          <w:tcPr>
            <w:tcW w:w="682" w:type="pct"/>
            <w:noWrap/>
            <w:hideMark/>
          </w:tcPr>
          <w:p w14:paraId="3D87C72A" w14:textId="77777777" w:rsidR="00F95B1D" w:rsidRPr="00F95B1D" w:rsidRDefault="00F95B1D" w:rsidP="00F95B1D">
            <w:pPr>
              <w:spacing w:after="0"/>
              <w:jc w:val="left"/>
            </w:pPr>
            <w:r w:rsidRPr="00F95B1D">
              <w:t>PET</w:t>
            </w:r>
          </w:p>
        </w:tc>
        <w:tc>
          <w:tcPr>
            <w:tcW w:w="1438" w:type="pct"/>
            <w:noWrap/>
            <w:hideMark/>
          </w:tcPr>
          <w:p w14:paraId="1CF072F2"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F767BD7" w14:textId="77777777" w:rsidR="00F95B1D" w:rsidRPr="00F95B1D" w:rsidRDefault="00F95B1D" w:rsidP="00F95B1D">
            <w:pPr>
              <w:spacing w:after="0"/>
              <w:jc w:val="left"/>
            </w:pPr>
            <w:r w:rsidRPr="00F95B1D">
              <w:t>Marine Stores Ltd</w:t>
            </w:r>
          </w:p>
        </w:tc>
      </w:tr>
      <w:tr w:rsidR="00F95B1D" w:rsidRPr="00F95B1D" w14:paraId="1D517878" w14:textId="77777777" w:rsidTr="006F3096">
        <w:trPr>
          <w:trHeight w:val="20"/>
          <w:jc w:val="center"/>
        </w:trPr>
        <w:tc>
          <w:tcPr>
            <w:tcW w:w="1666" w:type="pct"/>
            <w:noWrap/>
            <w:hideMark/>
          </w:tcPr>
          <w:p w14:paraId="4C61DBCB" w14:textId="77777777" w:rsidR="00F95B1D" w:rsidRPr="00F95B1D" w:rsidRDefault="00F95B1D" w:rsidP="00F95B1D">
            <w:pPr>
              <w:spacing w:after="0"/>
              <w:ind w:left="159" w:right="113" w:hanging="159"/>
              <w:jc w:val="left"/>
            </w:pPr>
            <w:r w:rsidRPr="00F95B1D">
              <w:t>Sugarbird Gin Liqueur Blood Orange</w:t>
            </w:r>
          </w:p>
        </w:tc>
        <w:tc>
          <w:tcPr>
            <w:tcW w:w="454" w:type="pct"/>
            <w:noWrap/>
            <w:hideMark/>
          </w:tcPr>
          <w:p w14:paraId="6139DA21" w14:textId="77777777" w:rsidR="00F95B1D" w:rsidRPr="00F95B1D" w:rsidRDefault="00F95B1D" w:rsidP="00F95B1D">
            <w:pPr>
              <w:spacing w:after="0"/>
              <w:ind w:right="170"/>
              <w:jc w:val="right"/>
            </w:pPr>
            <w:r w:rsidRPr="00F95B1D">
              <w:t>50ml</w:t>
            </w:r>
          </w:p>
        </w:tc>
        <w:tc>
          <w:tcPr>
            <w:tcW w:w="682" w:type="pct"/>
            <w:noWrap/>
            <w:hideMark/>
          </w:tcPr>
          <w:p w14:paraId="03720699" w14:textId="77777777" w:rsidR="00F95B1D" w:rsidRPr="00F95B1D" w:rsidRDefault="00F95B1D" w:rsidP="00F95B1D">
            <w:pPr>
              <w:spacing w:after="0"/>
              <w:jc w:val="left"/>
            </w:pPr>
            <w:r w:rsidRPr="00F95B1D">
              <w:t>PET</w:t>
            </w:r>
          </w:p>
        </w:tc>
        <w:tc>
          <w:tcPr>
            <w:tcW w:w="1438" w:type="pct"/>
            <w:noWrap/>
            <w:hideMark/>
          </w:tcPr>
          <w:p w14:paraId="4873D08E"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1E14C189" w14:textId="77777777" w:rsidR="00F95B1D" w:rsidRPr="00F95B1D" w:rsidRDefault="00F95B1D" w:rsidP="00F95B1D">
            <w:pPr>
              <w:spacing w:after="0"/>
              <w:jc w:val="left"/>
            </w:pPr>
            <w:r w:rsidRPr="00F95B1D">
              <w:t>Marine Stores Ltd</w:t>
            </w:r>
          </w:p>
        </w:tc>
      </w:tr>
      <w:tr w:rsidR="00F95B1D" w:rsidRPr="00F95B1D" w14:paraId="6A0D98D0" w14:textId="77777777" w:rsidTr="006F3096">
        <w:trPr>
          <w:trHeight w:val="20"/>
          <w:jc w:val="center"/>
        </w:trPr>
        <w:tc>
          <w:tcPr>
            <w:tcW w:w="1666" w:type="pct"/>
            <w:noWrap/>
            <w:hideMark/>
          </w:tcPr>
          <w:p w14:paraId="598742F2" w14:textId="77777777" w:rsidR="00F95B1D" w:rsidRPr="00F95B1D" w:rsidRDefault="00F95B1D" w:rsidP="00F95B1D">
            <w:pPr>
              <w:spacing w:after="0"/>
              <w:ind w:left="159" w:right="113" w:hanging="159"/>
              <w:jc w:val="left"/>
            </w:pPr>
            <w:r w:rsidRPr="00F95B1D">
              <w:t>Sugarbird Gin Liqueur Plum &amp; Vanilla</w:t>
            </w:r>
          </w:p>
        </w:tc>
        <w:tc>
          <w:tcPr>
            <w:tcW w:w="454" w:type="pct"/>
            <w:noWrap/>
            <w:hideMark/>
          </w:tcPr>
          <w:p w14:paraId="35203653" w14:textId="77777777" w:rsidR="00F95B1D" w:rsidRPr="00F95B1D" w:rsidRDefault="00F95B1D" w:rsidP="00F95B1D">
            <w:pPr>
              <w:spacing w:after="0"/>
              <w:ind w:right="170"/>
              <w:jc w:val="right"/>
            </w:pPr>
            <w:r w:rsidRPr="00F95B1D">
              <w:t>30ml</w:t>
            </w:r>
          </w:p>
        </w:tc>
        <w:tc>
          <w:tcPr>
            <w:tcW w:w="682" w:type="pct"/>
            <w:noWrap/>
            <w:hideMark/>
          </w:tcPr>
          <w:p w14:paraId="2FD0E405" w14:textId="77777777" w:rsidR="00F95B1D" w:rsidRPr="00F95B1D" w:rsidRDefault="00F95B1D" w:rsidP="00F95B1D">
            <w:pPr>
              <w:spacing w:after="0"/>
              <w:jc w:val="left"/>
            </w:pPr>
            <w:r w:rsidRPr="00F95B1D">
              <w:t>PET</w:t>
            </w:r>
          </w:p>
        </w:tc>
        <w:tc>
          <w:tcPr>
            <w:tcW w:w="1438" w:type="pct"/>
            <w:noWrap/>
            <w:hideMark/>
          </w:tcPr>
          <w:p w14:paraId="7BC873CC"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540F4D19" w14:textId="77777777" w:rsidR="00F95B1D" w:rsidRPr="00F95B1D" w:rsidRDefault="00F95B1D" w:rsidP="00F95B1D">
            <w:pPr>
              <w:spacing w:after="0"/>
              <w:jc w:val="left"/>
            </w:pPr>
            <w:r w:rsidRPr="00F95B1D">
              <w:t>Marine Stores Ltd</w:t>
            </w:r>
          </w:p>
        </w:tc>
      </w:tr>
      <w:tr w:rsidR="00F95B1D" w:rsidRPr="00F95B1D" w14:paraId="28C71681" w14:textId="77777777" w:rsidTr="006F3096">
        <w:trPr>
          <w:trHeight w:val="20"/>
          <w:jc w:val="center"/>
        </w:trPr>
        <w:tc>
          <w:tcPr>
            <w:tcW w:w="1666" w:type="pct"/>
            <w:noWrap/>
            <w:hideMark/>
          </w:tcPr>
          <w:p w14:paraId="26AC5083" w14:textId="77777777" w:rsidR="00F95B1D" w:rsidRPr="00F95B1D" w:rsidRDefault="00F95B1D" w:rsidP="00F95B1D">
            <w:pPr>
              <w:spacing w:after="0"/>
              <w:ind w:left="159" w:right="113" w:hanging="159"/>
              <w:jc w:val="left"/>
            </w:pPr>
            <w:r w:rsidRPr="00F95B1D">
              <w:t>Sugarbird Gin Liqueur Plum &amp; Vanilla</w:t>
            </w:r>
          </w:p>
        </w:tc>
        <w:tc>
          <w:tcPr>
            <w:tcW w:w="454" w:type="pct"/>
            <w:noWrap/>
            <w:hideMark/>
          </w:tcPr>
          <w:p w14:paraId="3B99691D" w14:textId="77777777" w:rsidR="00F95B1D" w:rsidRPr="00F95B1D" w:rsidRDefault="00F95B1D" w:rsidP="00F95B1D">
            <w:pPr>
              <w:spacing w:after="0"/>
              <w:ind w:right="170"/>
              <w:jc w:val="right"/>
            </w:pPr>
            <w:r w:rsidRPr="00F95B1D">
              <w:t>50ml</w:t>
            </w:r>
          </w:p>
        </w:tc>
        <w:tc>
          <w:tcPr>
            <w:tcW w:w="682" w:type="pct"/>
            <w:noWrap/>
            <w:hideMark/>
          </w:tcPr>
          <w:p w14:paraId="076247DE" w14:textId="77777777" w:rsidR="00F95B1D" w:rsidRPr="00F95B1D" w:rsidRDefault="00F95B1D" w:rsidP="00F95B1D">
            <w:pPr>
              <w:spacing w:after="0"/>
              <w:jc w:val="left"/>
            </w:pPr>
            <w:r w:rsidRPr="00F95B1D">
              <w:t>PET</w:t>
            </w:r>
          </w:p>
        </w:tc>
        <w:tc>
          <w:tcPr>
            <w:tcW w:w="1438" w:type="pct"/>
            <w:noWrap/>
            <w:hideMark/>
          </w:tcPr>
          <w:p w14:paraId="606BCA51"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223D67E2" w14:textId="77777777" w:rsidR="00F95B1D" w:rsidRPr="00F95B1D" w:rsidRDefault="00F95B1D" w:rsidP="00F95B1D">
            <w:pPr>
              <w:spacing w:after="0"/>
              <w:jc w:val="left"/>
            </w:pPr>
            <w:r w:rsidRPr="00F95B1D">
              <w:t>Marine Stores Ltd</w:t>
            </w:r>
          </w:p>
        </w:tc>
      </w:tr>
      <w:tr w:rsidR="00F95B1D" w:rsidRPr="00F95B1D" w14:paraId="5AB5F858" w14:textId="77777777" w:rsidTr="006F3096">
        <w:trPr>
          <w:trHeight w:val="20"/>
          <w:jc w:val="center"/>
        </w:trPr>
        <w:tc>
          <w:tcPr>
            <w:tcW w:w="1666" w:type="pct"/>
            <w:noWrap/>
            <w:hideMark/>
          </w:tcPr>
          <w:p w14:paraId="78B71EB0" w14:textId="77777777" w:rsidR="00F95B1D" w:rsidRPr="00F95B1D" w:rsidRDefault="00F95B1D" w:rsidP="00F95B1D">
            <w:pPr>
              <w:spacing w:after="0"/>
              <w:ind w:left="159" w:right="113" w:hanging="159"/>
              <w:jc w:val="left"/>
            </w:pPr>
            <w:r w:rsidRPr="00F95B1D">
              <w:t xml:space="preserve">Sugarbird Gin Liqueur Raspberry </w:t>
            </w:r>
            <w:r w:rsidRPr="00F95B1D">
              <w:br/>
              <w:t>Pavlova Flavour</w:t>
            </w:r>
          </w:p>
        </w:tc>
        <w:tc>
          <w:tcPr>
            <w:tcW w:w="454" w:type="pct"/>
            <w:noWrap/>
            <w:hideMark/>
          </w:tcPr>
          <w:p w14:paraId="24213F40" w14:textId="77777777" w:rsidR="00F95B1D" w:rsidRPr="00F95B1D" w:rsidRDefault="00F95B1D" w:rsidP="00F95B1D">
            <w:pPr>
              <w:spacing w:after="0"/>
              <w:ind w:right="170"/>
              <w:jc w:val="right"/>
            </w:pPr>
            <w:r w:rsidRPr="00F95B1D">
              <w:t>30ml</w:t>
            </w:r>
          </w:p>
        </w:tc>
        <w:tc>
          <w:tcPr>
            <w:tcW w:w="682" w:type="pct"/>
            <w:noWrap/>
            <w:hideMark/>
          </w:tcPr>
          <w:p w14:paraId="2A8430B9" w14:textId="77777777" w:rsidR="00F95B1D" w:rsidRPr="00F95B1D" w:rsidRDefault="00F95B1D" w:rsidP="00F95B1D">
            <w:pPr>
              <w:spacing w:after="0"/>
              <w:jc w:val="left"/>
            </w:pPr>
            <w:r w:rsidRPr="00F95B1D">
              <w:t>PET</w:t>
            </w:r>
          </w:p>
        </w:tc>
        <w:tc>
          <w:tcPr>
            <w:tcW w:w="1438" w:type="pct"/>
            <w:noWrap/>
            <w:hideMark/>
          </w:tcPr>
          <w:p w14:paraId="2C4E0512"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4825518A" w14:textId="77777777" w:rsidR="00F95B1D" w:rsidRPr="00F95B1D" w:rsidRDefault="00F95B1D" w:rsidP="00F95B1D">
            <w:pPr>
              <w:spacing w:after="0"/>
              <w:jc w:val="left"/>
            </w:pPr>
            <w:r w:rsidRPr="00F95B1D">
              <w:t>Marine Stores Ltd</w:t>
            </w:r>
          </w:p>
        </w:tc>
      </w:tr>
      <w:tr w:rsidR="00F95B1D" w:rsidRPr="00F95B1D" w14:paraId="32A50B84" w14:textId="77777777" w:rsidTr="006F3096">
        <w:trPr>
          <w:trHeight w:val="20"/>
          <w:jc w:val="center"/>
        </w:trPr>
        <w:tc>
          <w:tcPr>
            <w:tcW w:w="1666" w:type="pct"/>
            <w:noWrap/>
            <w:hideMark/>
          </w:tcPr>
          <w:p w14:paraId="12052050" w14:textId="77777777" w:rsidR="00F95B1D" w:rsidRPr="00F95B1D" w:rsidRDefault="00F95B1D" w:rsidP="00F95B1D">
            <w:pPr>
              <w:spacing w:after="0"/>
              <w:ind w:left="159" w:right="113" w:hanging="159"/>
              <w:jc w:val="left"/>
            </w:pPr>
            <w:r w:rsidRPr="00F95B1D">
              <w:t xml:space="preserve">Sugarbird Gin Liqueur Raspberry </w:t>
            </w:r>
            <w:r w:rsidRPr="00F95B1D">
              <w:br/>
              <w:t>Pavlova Flavour</w:t>
            </w:r>
          </w:p>
        </w:tc>
        <w:tc>
          <w:tcPr>
            <w:tcW w:w="454" w:type="pct"/>
            <w:noWrap/>
            <w:hideMark/>
          </w:tcPr>
          <w:p w14:paraId="69B55675" w14:textId="77777777" w:rsidR="00F95B1D" w:rsidRPr="00F95B1D" w:rsidRDefault="00F95B1D" w:rsidP="00F95B1D">
            <w:pPr>
              <w:spacing w:after="0"/>
              <w:ind w:right="170"/>
              <w:jc w:val="right"/>
            </w:pPr>
            <w:r w:rsidRPr="00F95B1D">
              <w:t>50ml</w:t>
            </w:r>
          </w:p>
        </w:tc>
        <w:tc>
          <w:tcPr>
            <w:tcW w:w="682" w:type="pct"/>
            <w:noWrap/>
            <w:hideMark/>
          </w:tcPr>
          <w:p w14:paraId="6CC2A596" w14:textId="77777777" w:rsidR="00F95B1D" w:rsidRPr="00F95B1D" w:rsidRDefault="00F95B1D" w:rsidP="00F95B1D">
            <w:pPr>
              <w:spacing w:after="0"/>
              <w:jc w:val="left"/>
            </w:pPr>
            <w:r w:rsidRPr="00F95B1D">
              <w:t>PET</w:t>
            </w:r>
          </w:p>
        </w:tc>
        <w:tc>
          <w:tcPr>
            <w:tcW w:w="1438" w:type="pct"/>
            <w:noWrap/>
            <w:hideMark/>
          </w:tcPr>
          <w:p w14:paraId="02575898"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6BEE5E50" w14:textId="77777777" w:rsidR="00F95B1D" w:rsidRPr="00F95B1D" w:rsidRDefault="00F95B1D" w:rsidP="00F95B1D">
            <w:pPr>
              <w:spacing w:after="0"/>
              <w:jc w:val="left"/>
            </w:pPr>
            <w:r w:rsidRPr="00F95B1D">
              <w:t>Marine Stores Ltd</w:t>
            </w:r>
          </w:p>
        </w:tc>
      </w:tr>
      <w:tr w:rsidR="00F95B1D" w:rsidRPr="00F95B1D" w14:paraId="1E7DC654" w14:textId="77777777" w:rsidTr="006F3096">
        <w:trPr>
          <w:trHeight w:val="20"/>
          <w:jc w:val="center"/>
        </w:trPr>
        <w:tc>
          <w:tcPr>
            <w:tcW w:w="1666" w:type="pct"/>
            <w:noWrap/>
            <w:hideMark/>
          </w:tcPr>
          <w:p w14:paraId="00B79974" w14:textId="77777777" w:rsidR="00F95B1D" w:rsidRPr="00F95B1D" w:rsidRDefault="00F95B1D" w:rsidP="00F95B1D">
            <w:pPr>
              <w:spacing w:after="0"/>
              <w:ind w:left="159" w:right="113" w:hanging="159"/>
              <w:jc w:val="left"/>
            </w:pPr>
            <w:r w:rsidRPr="00F95B1D">
              <w:t>Wakachangi Lager</w:t>
            </w:r>
          </w:p>
        </w:tc>
        <w:tc>
          <w:tcPr>
            <w:tcW w:w="454" w:type="pct"/>
            <w:noWrap/>
            <w:hideMark/>
          </w:tcPr>
          <w:p w14:paraId="1E86AA18" w14:textId="77777777" w:rsidR="00F95B1D" w:rsidRPr="00F95B1D" w:rsidRDefault="00F95B1D" w:rsidP="00F95B1D">
            <w:pPr>
              <w:spacing w:after="0"/>
              <w:ind w:right="170"/>
              <w:jc w:val="right"/>
            </w:pPr>
            <w:r w:rsidRPr="00F95B1D">
              <w:t>330ml</w:t>
            </w:r>
          </w:p>
        </w:tc>
        <w:tc>
          <w:tcPr>
            <w:tcW w:w="682" w:type="pct"/>
            <w:noWrap/>
            <w:hideMark/>
          </w:tcPr>
          <w:p w14:paraId="2F3821FA" w14:textId="77777777" w:rsidR="00F95B1D" w:rsidRPr="00F95B1D" w:rsidRDefault="00F95B1D" w:rsidP="00F95B1D">
            <w:pPr>
              <w:spacing w:after="0"/>
              <w:jc w:val="left"/>
            </w:pPr>
            <w:r w:rsidRPr="00F95B1D">
              <w:t>Aluminium</w:t>
            </w:r>
          </w:p>
        </w:tc>
        <w:tc>
          <w:tcPr>
            <w:tcW w:w="1438" w:type="pct"/>
            <w:noWrap/>
            <w:hideMark/>
          </w:tcPr>
          <w:p w14:paraId="177C4F33" w14:textId="77777777" w:rsidR="00F95B1D" w:rsidRPr="00F95B1D" w:rsidRDefault="00F95B1D" w:rsidP="00F95B1D">
            <w:pPr>
              <w:spacing w:after="0"/>
              <w:ind w:left="159" w:right="113" w:hanging="159"/>
              <w:jc w:val="left"/>
            </w:pPr>
            <w:r w:rsidRPr="00F95B1D">
              <w:t>Endeavour Group Limited</w:t>
            </w:r>
          </w:p>
        </w:tc>
        <w:tc>
          <w:tcPr>
            <w:tcW w:w="760" w:type="pct"/>
            <w:noWrap/>
            <w:hideMark/>
          </w:tcPr>
          <w:p w14:paraId="16F70B6B" w14:textId="77777777" w:rsidR="00F95B1D" w:rsidRPr="00F95B1D" w:rsidRDefault="00F95B1D" w:rsidP="00F95B1D">
            <w:pPr>
              <w:spacing w:after="0"/>
              <w:jc w:val="left"/>
            </w:pPr>
            <w:r w:rsidRPr="00F95B1D">
              <w:t>Marine Stores Ltd</w:t>
            </w:r>
          </w:p>
        </w:tc>
      </w:tr>
      <w:tr w:rsidR="00F95B1D" w:rsidRPr="00F95B1D" w14:paraId="3D497277" w14:textId="77777777" w:rsidTr="006F3096">
        <w:trPr>
          <w:trHeight w:val="20"/>
          <w:jc w:val="center"/>
        </w:trPr>
        <w:tc>
          <w:tcPr>
            <w:tcW w:w="1666" w:type="pct"/>
            <w:noWrap/>
            <w:hideMark/>
          </w:tcPr>
          <w:p w14:paraId="5A2E340E" w14:textId="77777777" w:rsidR="00F95B1D" w:rsidRPr="00F95B1D" w:rsidRDefault="00F95B1D" w:rsidP="00F95B1D">
            <w:pPr>
              <w:spacing w:after="0"/>
              <w:ind w:left="159" w:right="113" w:hanging="159"/>
              <w:jc w:val="left"/>
            </w:pPr>
            <w:r w:rsidRPr="00F95B1D">
              <w:t xml:space="preserve">Ghost Energy Zero Sugar Warheads </w:t>
            </w:r>
            <w:r w:rsidRPr="00F95B1D">
              <w:br/>
              <w:t>Sour Green Apple</w:t>
            </w:r>
          </w:p>
        </w:tc>
        <w:tc>
          <w:tcPr>
            <w:tcW w:w="454" w:type="pct"/>
            <w:noWrap/>
            <w:hideMark/>
          </w:tcPr>
          <w:p w14:paraId="398FF3BC" w14:textId="77777777" w:rsidR="00F95B1D" w:rsidRPr="00F95B1D" w:rsidRDefault="00F95B1D" w:rsidP="00F95B1D">
            <w:pPr>
              <w:spacing w:after="0"/>
              <w:ind w:right="170"/>
              <w:jc w:val="right"/>
            </w:pPr>
            <w:r w:rsidRPr="00F95B1D">
              <w:t>500ml</w:t>
            </w:r>
          </w:p>
        </w:tc>
        <w:tc>
          <w:tcPr>
            <w:tcW w:w="682" w:type="pct"/>
            <w:noWrap/>
            <w:hideMark/>
          </w:tcPr>
          <w:p w14:paraId="62865201" w14:textId="77777777" w:rsidR="00F95B1D" w:rsidRPr="00F95B1D" w:rsidRDefault="00F95B1D" w:rsidP="00F95B1D">
            <w:pPr>
              <w:spacing w:after="0"/>
              <w:jc w:val="left"/>
            </w:pPr>
            <w:r w:rsidRPr="00F95B1D">
              <w:t>Aluminium</w:t>
            </w:r>
          </w:p>
        </w:tc>
        <w:tc>
          <w:tcPr>
            <w:tcW w:w="1438" w:type="pct"/>
            <w:noWrap/>
            <w:hideMark/>
          </w:tcPr>
          <w:p w14:paraId="5604E0FB" w14:textId="77777777" w:rsidR="00F95B1D" w:rsidRPr="00F95B1D" w:rsidRDefault="00F95B1D" w:rsidP="00F95B1D">
            <w:pPr>
              <w:spacing w:after="0"/>
              <w:ind w:left="159" w:right="113" w:hanging="159"/>
              <w:jc w:val="left"/>
            </w:pPr>
            <w:r w:rsidRPr="00F95B1D">
              <w:t>Export Corporation Australia t/as Nutrition System Pty Ltd</w:t>
            </w:r>
          </w:p>
        </w:tc>
        <w:tc>
          <w:tcPr>
            <w:tcW w:w="760" w:type="pct"/>
            <w:noWrap/>
            <w:hideMark/>
          </w:tcPr>
          <w:p w14:paraId="1437D740" w14:textId="77777777" w:rsidR="00F95B1D" w:rsidRPr="00F95B1D" w:rsidRDefault="00F95B1D" w:rsidP="00F95B1D">
            <w:pPr>
              <w:spacing w:after="0"/>
              <w:jc w:val="left"/>
            </w:pPr>
            <w:r w:rsidRPr="00F95B1D">
              <w:t>Statewide Recycling</w:t>
            </w:r>
          </w:p>
        </w:tc>
      </w:tr>
      <w:tr w:rsidR="00F95B1D" w:rsidRPr="00F95B1D" w14:paraId="180EB1AC" w14:textId="77777777" w:rsidTr="006F3096">
        <w:trPr>
          <w:trHeight w:val="20"/>
          <w:jc w:val="center"/>
        </w:trPr>
        <w:tc>
          <w:tcPr>
            <w:tcW w:w="1666" w:type="pct"/>
            <w:noWrap/>
            <w:hideMark/>
          </w:tcPr>
          <w:p w14:paraId="45B90C42" w14:textId="77777777" w:rsidR="00F95B1D" w:rsidRPr="00F95B1D" w:rsidRDefault="00F95B1D" w:rsidP="00F95B1D">
            <w:pPr>
              <w:spacing w:after="0"/>
              <w:ind w:left="159" w:right="113" w:hanging="159"/>
              <w:jc w:val="left"/>
            </w:pPr>
            <w:r w:rsidRPr="00F95B1D">
              <w:t>Taki Mai Kava</w:t>
            </w:r>
          </w:p>
        </w:tc>
        <w:tc>
          <w:tcPr>
            <w:tcW w:w="454" w:type="pct"/>
            <w:noWrap/>
            <w:hideMark/>
          </w:tcPr>
          <w:p w14:paraId="67180F53" w14:textId="77777777" w:rsidR="00F95B1D" w:rsidRPr="00F95B1D" w:rsidRDefault="00F95B1D" w:rsidP="00F95B1D">
            <w:pPr>
              <w:spacing w:after="0"/>
              <w:ind w:right="170"/>
              <w:jc w:val="right"/>
            </w:pPr>
            <w:r w:rsidRPr="00F95B1D">
              <w:t>50ml</w:t>
            </w:r>
          </w:p>
        </w:tc>
        <w:tc>
          <w:tcPr>
            <w:tcW w:w="682" w:type="pct"/>
            <w:noWrap/>
            <w:hideMark/>
          </w:tcPr>
          <w:p w14:paraId="2110CAB5" w14:textId="77777777" w:rsidR="00F95B1D" w:rsidRPr="00F95B1D" w:rsidRDefault="00F95B1D" w:rsidP="00F95B1D">
            <w:pPr>
              <w:spacing w:after="0"/>
              <w:jc w:val="left"/>
            </w:pPr>
            <w:r w:rsidRPr="00F95B1D">
              <w:t>Glass</w:t>
            </w:r>
          </w:p>
        </w:tc>
        <w:tc>
          <w:tcPr>
            <w:tcW w:w="1438" w:type="pct"/>
            <w:noWrap/>
            <w:hideMark/>
          </w:tcPr>
          <w:p w14:paraId="1C3D3648" w14:textId="77777777" w:rsidR="00F95B1D" w:rsidRPr="00F95B1D" w:rsidRDefault="00F95B1D" w:rsidP="00F95B1D">
            <w:pPr>
              <w:spacing w:after="0"/>
              <w:ind w:left="159" w:right="113" w:hanging="159"/>
              <w:jc w:val="left"/>
            </w:pPr>
            <w:r w:rsidRPr="00F95B1D">
              <w:t>Fiji Kava (Australia) Trading Pty Ltd</w:t>
            </w:r>
          </w:p>
        </w:tc>
        <w:tc>
          <w:tcPr>
            <w:tcW w:w="760" w:type="pct"/>
            <w:noWrap/>
            <w:hideMark/>
          </w:tcPr>
          <w:p w14:paraId="7358284B" w14:textId="77777777" w:rsidR="00F95B1D" w:rsidRPr="00F95B1D" w:rsidRDefault="00F95B1D" w:rsidP="00F95B1D">
            <w:pPr>
              <w:spacing w:after="0"/>
              <w:jc w:val="left"/>
            </w:pPr>
            <w:r w:rsidRPr="00F95B1D">
              <w:t>Statewide Recycling</w:t>
            </w:r>
          </w:p>
        </w:tc>
      </w:tr>
      <w:tr w:rsidR="00F95B1D" w:rsidRPr="00F95B1D" w14:paraId="07B75B81" w14:textId="77777777" w:rsidTr="006F3096">
        <w:trPr>
          <w:trHeight w:val="20"/>
          <w:jc w:val="center"/>
        </w:trPr>
        <w:tc>
          <w:tcPr>
            <w:tcW w:w="1666" w:type="pct"/>
            <w:noWrap/>
            <w:hideMark/>
          </w:tcPr>
          <w:p w14:paraId="06C2C0AC" w14:textId="77777777" w:rsidR="00F95B1D" w:rsidRPr="00F95B1D" w:rsidRDefault="00F95B1D" w:rsidP="00F95B1D">
            <w:pPr>
              <w:spacing w:after="0"/>
              <w:ind w:left="159" w:right="113" w:hanging="159"/>
              <w:jc w:val="left"/>
            </w:pPr>
            <w:r w:rsidRPr="00F95B1D">
              <w:t>Flip Side Blue Ice Energy Drink</w:t>
            </w:r>
          </w:p>
        </w:tc>
        <w:tc>
          <w:tcPr>
            <w:tcW w:w="454" w:type="pct"/>
            <w:noWrap/>
            <w:hideMark/>
          </w:tcPr>
          <w:p w14:paraId="786627E6" w14:textId="77777777" w:rsidR="00F95B1D" w:rsidRPr="00F95B1D" w:rsidRDefault="00F95B1D" w:rsidP="00F95B1D">
            <w:pPr>
              <w:spacing w:after="0"/>
              <w:ind w:right="170"/>
              <w:jc w:val="right"/>
            </w:pPr>
            <w:r w:rsidRPr="00F95B1D">
              <w:t>330ml</w:t>
            </w:r>
          </w:p>
        </w:tc>
        <w:tc>
          <w:tcPr>
            <w:tcW w:w="682" w:type="pct"/>
            <w:noWrap/>
            <w:hideMark/>
          </w:tcPr>
          <w:p w14:paraId="0215A336" w14:textId="77777777" w:rsidR="00F95B1D" w:rsidRPr="00F95B1D" w:rsidRDefault="00F95B1D" w:rsidP="00F95B1D">
            <w:pPr>
              <w:spacing w:after="0"/>
              <w:jc w:val="left"/>
            </w:pPr>
            <w:r w:rsidRPr="00F95B1D">
              <w:t>Aluminium</w:t>
            </w:r>
          </w:p>
        </w:tc>
        <w:tc>
          <w:tcPr>
            <w:tcW w:w="1438" w:type="pct"/>
            <w:noWrap/>
            <w:hideMark/>
          </w:tcPr>
          <w:p w14:paraId="1322FD73" w14:textId="77777777" w:rsidR="00F95B1D" w:rsidRPr="00F95B1D" w:rsidRDefault="00F95B1D" w:rsidP="00F95B1D">
            <w:pPr>
              <w:spacing w:after="0"/>
              <w:ind w:left="159" w:right="113" w:hanging="159"/>
              <w:jc w:val="left"/>
            </w:pPr>
            <w:r w:rsidRPr="00F95B1D">
              <w:t>Flip Side Energy Pty Ltd</w:t>
            </w:r>
          </w:p>
        </w:tc>
        <w:tc>
          <w:tcPr>
            <w:tcW w:w="760" w:type="pct"/>
            <w:noWrap/>
            <w:hideMark/>
          </w:tcPr>
          <w:p w14:paraId="4061EC69" w14:textId="77777777" w:rsidR="00F95B1D" w:rsidRPr="00F95B1D" w:rsidRDefault="00F95B1D" w:rsidP="00F95B1D">
            <w:pPr>
              <w:spacing w:after="0"/>
              <w:jc w:val="left"/>
            </w:pPr>
            <w:r w:rsidRPr="00F95B1D">
              <w:t>Statewide Recycling</w:t>
            </w:r>
          </w:p>
        </w:tc>
      </w:tr>
      <w:tr w:rsidR="00F95B1D" w:rsidRPr="00F95B1D" w14:paraId="568E1D78" w14:textId="77777777" w:rsidTr="006F3096">
        <w:trPr>
          <w:trHeight w:val="20"/>
          <w:jc w:val="center"/>
        </w:trPr>
        <w:tc>
          <w:tcPr>
            <w:tcW w:w="1666" w:type="pct"/>
            <w:noWrap/>
            <w:hideMark/>
          </w:tcPr>
          <w:p w14:paraId="203E11CC" w14:textId="77777777" w:rsidR="00F95B1D" w:rsidRPr="00F95B1D" w:rsidRDefault="00F95B1D" w:rsidP="00F95B1D">
            <w:pPr>
              <w:spacing w:after="0"/>
              <w:ind w:left="159" w:right="113" w:hanging="159"/>
              <w:jc w:val="left"/>
            </w:pPr>
            <w:r w:rsidRPr="00F95B1D">
              <w:t>Flip Side Blue Ice Sugar Free Energy Drink</w:t>
            </w:r>
          </w:p>
        </w:tc>
        <w:tc>
          <w:tcPr>
            <w:tcW w:w="454" w:type="pct"/>
            <w:noWrap/>
            <w:hideMark/>
          </w:tcPr>
          <w:p w14:paraId="083D7FDA" w14:textId="77777777" w:rsidR="00F95B1D" w:rsidRPr="00F95B1D" w:rsidRDefault="00F95B1D" w:rsidP="00F95B1D">
            <w:pPr>
              <w:spacing w:after="0"/>
              <w:ind w:right="170"/>
              <w:jc w:val="right"/>
            </w:pPr>
            <w:r w:rsidRPr="00F95B1D">
              <w:t>330ml</w:t>
            </w:r>
          </w:p>
        </w:tc>
        <w:tc>
          <w:tcPr>
            <w:tcW w:w="682" w:type="pct"/>
            <w:noWrap/>
            <w:hideMark/>
          </w:tcPr>
          <w:p w14:paraId="3A5E7F46" w14:textId="77777777" w:rsidR="00F95B1D" w:rsidRPr="00F95B1D" w:rsidRDefault="00F95B1D" w:rsidP="00F95B1D">
            <w:pPr>
              <w:spacing w:after="0"/>
              <w:jc w:val="left"/>
            </w:pPr>
            <w:r w:rsidRPr="00F95B1D">
              <w:t>Aluminium</w:t>
            </w:r>
          </w:p>
        </w:tc>
        <w:tc>
          <w:tcPr>
            <w:tcW w:w="1438" w:type="pct"/>
            <w:noWrap/>
            <w:hideMark/>
          </w:tcPr>
          <w:p w14:paraId="5645794B" w14:textId="77777777" w:rsidR="00F95B1D" w:rsidRPr="00F95B1D" w:rsidRDefault="00F95B1D" w:rsidP="00F95B1D">
            <w:pPr>
              <w:spacing w:after="0"/>
              <w:ind w:left="159" w:right="113" w:hanging="159"/>
              <w:jc w:val="left"/>
            </w:pPr>
            <w:r w:rsidRPr="00F95B1D">
              <w:t>Flip Side Energy Pty Ltd</w:t>
            </w:r>
          </w:p>
        </w:tc>
        <w:tc>
          <w:tcPr>
            <w:tcW w:w="760" w:type="pct"/>
            <w:noWrap/>
            <w:hideMark/>
          </w:tcPr>
          <w:p w14:paraId="424B1C6B" w14:textId="77777777" w:rsidR="00F95B1D" w:rsidRPr="00F95B1D" w:rsidRDefault="00F95B1D" w:rsidP="00F95B1D">
            <w:pPr>
              <w:spacing w:after="0"/>
              <w:jc w:val="left"/>
            </w:pPr>
            <w:r w:rsidRPr="00F95B1D">
              <w:t>Statewide Recycling</w:t>
            </w:r>
          </w:p>
        </w:tc>
      </w:tr>
      <w:tr w:rsidR="00F95B1D" w:rsidRPr="00F95B1D" w14:paraId="6F2C3672" w14:textId="77777777" w:rsidTr="006F3096">
        <w:trPr>
          <w:trHeight w:val="20"/>
          <w:jc w:val="center"/>
        </w:trPr>
        <w:tc>
          <w:tcPr>
            <w:tcW w:w="1666" w:type="pct"/>
            <w:noWrap/>
            <w:hideMark/>
          </w:tcPr>
          <w:p w14:paraId="250D7450" w14:textId="77777777" w:rsidR="00F95B1D" w:rsidRPr="00F95B1D" w:rsidRDefault="00F95B1D" w:rsidP="00F95B1D">
            <w:pPr>
              <w:spacing w:after="0"/>
              <w:ind w:left="159" w:right="113" w:hanging="159"/>
              <w:jc w:val="left"/>
            </w:pPr>
            <w:r w:rsidRPr="00F95B1D">
              <w:t>Flip Side Pina Colada Energy Drink</w:t>
            </w:r>
          </w:p>
        </w:tc>
        <w:tc>
          <w:tcPr>
            <w:tcW w:w="454" w:type="pct"/>
            <w:noWrap/>
            <w:hideMark/>
          </w:tcPr>
          <w:p w14:paraId="1033F43C" w14:textId="77777777" w:rsidR="00F95B1D" w:rsidRPr="00F95B1D" w:rsidRDefault="00F95B1D" w:rsidP="00F95B1D">
            <w:pPr>
              <w:spacing w:after="0"/>
              <w:ind w:right="170"/>
              <w:jc w:val="right"/>
            </w:pPr>
            <w:r w:rsidRPr="00F95B1D">
              <w:t>330ml</w:t>
            </w:r>
          </w:p>
        </w:tc>
        <w:tc>
          <w:tcPr>
            <w:tcW w:w="682" w:type="pct"/>
            <w:noWrap/>
            <w:hideMark/>
          </w:tcPr>
          <w:p w14:paraId="342D6D1A" w14:textId="77777777" w:rsidR="00F95B1D" w:rsidRPr="00F95B1D" w:rsidRDefault="00F95B1D" w:rsidP="00F95B1D">
            <w:pPr>
              <w:spacing w:after="0"/>
              <w:jc w:val="left"/>
            </w:pPr>
            <w:r w:rsidRPr="00F95B1D">
              <w:t>Aluminium</w:t>
            </w:r>
          </w:p>
        </w:tc>
        <w:tc>
          <w:tcPr>
            <w:tcW w:w="1438" w:type="pct"/>
            <w:noWrap/>
            <w:hideMark/>
          </w:tcPr>
          <w:p w14:paraId="4DBF46FA" w14:textId="77777777" w:rsidR="00F95B1D" w:rsidRPr="00F95B1D" w:rsidRDefault="00F95B1D" w:rsidP="00F95B1D">
            <w:pPr>
              <w:spacing w:after="0"/>
              <w:ind w:left="159" w:right="113" w:hanging="159"/>
              <w:jc w:val="left"/>
            </w:pPr>
            <w:r w:rsidRPr="00F95B1D">
              <w:t>Flip Side Energy Pty Ltd</w:t>
            </w:r>
          </w:p>
        </w:tc>
        <w:tc>
          <w:tcPr>
            <w:tcW w:w="760" w:type="pct"/>
            <w:noWrap/>
            <w:hideMark/>
          </w:tcPr>
          <w:p w14:paraId="3E12B811" w14:textId="77777777" w:rsidR="00F95B1D" w:rsidRPr="00F95B1D" w:rsidRDefault="00F95B1D" w:rsidP="00F95B1D">
            <w:pPr>
              <w:spacing w:after="0"/>
              <w:jc w:val="left"/>
            </w:pPr>
            <w:r w:rsidRPr="00F95B1D">
              <w:t>Statewide Recycling</w:t>
            </w:r>
          </w:p>
        </w:tc>
      </w:tr>
      <w:tr w:rsidR="00F95B1D" w:rsidRPr="00F95B1D" w14:paraId="590D5E67" w14:textId="77777777" w:rsidTr="006F3096">
        <w:trPr>
          <w:trHeight w:val="20"/>
          <w:jc w:val="center"/>
        </w:trPr>
        <w:tc>
          <w:tcPr>
            <w:tcW w:w="1666" w:type="pct"/>
            <w:noWrap/>
            <w:hideMark/>
          </w:tcPr>
          <w:p w14:paraId="0E319E31" w14:textId="77777777" w:rsidR="00F95B1D" w:rsidRPr="00F95B1D" w:rsidRDefault="00F95B1D" w:rsidP="00F95B1D">
            <w:pPr>
              <w:spacing w:after="0"/>
              <w:ind w:left="159" w:right="113" w:hanging="159"/>
              <w:jc w:val="left"/>
              <w:rPr>
                <w:spacing w:val="-6"/>
              </w:rPr>
            </w:pPr>
            <w:r w:rsidRPr="00F95B1D">
              <w:rPr>
                <w:spacing w:val="-6"/>
              </w:rPr>
              <w:t>Flip Side Pina Colada Sugar Free Energy Drink</w:t>
            </w:r>
          </w:p>
        </w:tc>
        <w:tc>
          <w:tcPr>
            <w:tcW w:w="454" w:type="pct"/>
            <w:noWrap/>
            <w:hideMark/>
          </w:tcPr>
          <w:p w14:paraId="208E6B22" w14:textId="77777777" w:rsidR="00F95B1D" w:rsidRPr="00F95B1D" w:rsidRDefault="00F95B1D" w:rsidP="00F95B1D">
            <w:pPr>
              <w:spacing w:after="0"/>
              <w:ind w:right="170"/>
              <w:jc w:val="right"/>
            </w:pPr>
            <w:r w:rsidRPr="00F95B1D">
              <w:t>330ml</w:t>
            </w:r>
          </w:p>
        </w:tc>
        <w:tc>
          <w:tcPr>
            <w:tcW w:w="682" w:type="pct"/>
            <w:noWrap/>
            <w:hideMark/>
          </w:tcPr>
          <w:p w14:paraId="12B0CD13" w14:textId="77777777" w:rsidR="00F95B1D" w:rsidRPr="00F95B1D" w:rsidRDefault="00F95B1D" w:rsidP="00F95B1D">
            <w:pPr>
              <w:spacing w:after="0"/>
              <w:jc w:val="left"/>
            </w:pPr>
            <w:r w:rsidRPr="00F95B1D">
              <w:t>Aluminium</w:t>
            </w:r>
          </w:p>
        </w:tc>
        <w:tc>
          <w:tcPr>
            <w:tcW w:w="1438" w:type="pct"/>
            <w:noWrap/>
            <w:hideMark/>
          </w:tcPr>
          <w:p w14:paraId="23B7FD96" w14:textId="77777777" w:rsidR="00F95B1D" w:rsidRPr="00F95B1D" w:rsidRDefault="00F95B1D" w:rsidP="00F95B1D">
            <w:pPr>
              <w:spacing w:after="0"/>
              <w:ind w:left="159" w:right="113" w:hanging="159"/>
              <w:jc w:val="left"/>
            </w:pPr>
            <w:r w:rsidRPr="00F95B1D">
              <w:t>Flip Side Energy Pty Ltd</w:t>
            </w:r>
          </w:p>
        </w:tc>
        <w:tc>
          <w:tcPr>
            <w:tcW w:w="760" w:type="pct"/>
            <w:noWrap/>
            <w:hideMark/>
          </w:tcPr>
          <w:p w14:paraId="6488395C" w14:textId="77777777" w:rsidR="00F95B1D" w:rsidRPr="00F95B1D" w:rsidRDefault="00F95B1D" w:rsidP="00F95B1D">
            <w:pPr>
              <w:spacing w:after="0"/>
              <w:jc w:val="left"/>
            </w:pPr>
            <w:r w:rsidRPr="00F95B1D">
              <w:t>Statewide Recycling</w:t>
            </w:r>
          </w:p>
        </w:tc>
      </w:tr>
      <w:tr w:rsidR="00F95B1D" w:rsidRPr="00F95B1D" w14:paraId="649DB365" w14:textId="77777777" w:rsidTr="006F3096">
        <w:trPr>
          <w:trHeight w:val="20"/>
          <w:jc w:val="center"/>
        </w:trPr>
        <w:tc>
          <w:tcPr>
            <w:tcW w:w="1666" w:type="pct"/>
            <w:noWrap/>
            <w:hideMark/>
          </w:tcPr>
          <w:p w14:paraId="70EB8968" w14:textId="77777777" w:rsidR="00F95B1D" w:rsidRPr="00F95B1D" w:rsidRDefault="00F95B1D" w:rsidP="00F95B1D">
            <w:pPr>
              <w:spacing w:after="0"/>
              <w:ind w:left="159" w:right="113" w:hanging="159"/>
              <w:jc w:val="left"/>
            </w:pPr>
            <w:r w:rsidRPr="00F95B1D">
              <w:t>First Hand Outback Lager</w:t>
            </w:r>
          </w:p>
        </w:tc>
        <w:tc>
          <w:tcPr>
            <w:tcW w:w="454" w:type="pct"/>
            <w:noWrap/>
            <w:hideMark/>
          </w:tcPr>
          <w:p w14:paraId="17033B84" w14:textId="77777777" w:rsidR="00F95B1D" w:rsidRPr="00F95B1D" w:rsidRDefault="00F95B1D" w:rsidP="00F95B1D">
            <w:pPr>
              <w:spacing w:after="0"/>
              <w:ind w:right="170"/>
              <w:jc w:val="right"/>
            </w:pPr>
            <w:r w:rsidRPr="00F95B1D">
              <w:t>375ml</w:t>
            </w:r>
          </w:p>
        </w:tc>
        <w:tc>
          <w:tcPr>
            <w:tcW w:w="682" w:type="pct"/>
            <w:noWrap/>
            <w:hideMark/>
          </w:tcPr>
          <w:p w14:paraId="720EFD9C" w14:textId="77777777" w:rsidR="00F95B1D" w:rsidRPr="00F95B1D" w:rsidRDefault="00F95B1D" w:rsidP="00F95B1D">
            <w:pPr>
              <w:spacing w:after="0"/>
              <w:jc w:val="left"/>
            </w:pPr>
            <w:r w:rsidRPr="00F95B1D">
              <w:t>Aluminium</w:t>
            </w:r>
          </w:p>
        </w:tc>
        <w:tc>
          <w:tcPr>
            <w:tcW w:w="1438" w:type="pct"/>
            <w:noWrap/>
            <w:hideMark/>
          </w:tcPr>
          <w:p w14:paraId="44242E87" w14:textId="77777777" w:rsidR="00F95B1D" w:rsidRPr="00F95B1D" w:rsidRDefault="00F95B1D" w:rsidP="00F95B1D">
            <w:pPr>
              <w:spacing w:after="0"/>
              <w:ind w:left="159" w:right="113" w:hanging="159"/>
              <w:jc w:val="left"/>
            </w:pPr>
            <w:r w:rsidRPr="00F95B1D">
              <w:t>First Hand Beer Pty Ltd</w:t>
            </w:r>
          </w:p>
        </w:tc>
        <w:tc>
          <w:tcPr>
            <w:tcW w:w="760" w:type="pct"/>
            <w:noWrap/>
            <w:hideMark/>
          </w:tcPr>
          <w:p w14:paraId="3B19B767" w14:textId="77777777" w:rsidR="00F95B1D" w:rsidRPr="00F95B1D" w:rsidRDefault="00F95B1D" w:rsidP="00F95B1D">
            <w:pPr>
              <w:spacing w:after="0"/>
              <w:jc w:val="left"/>
            </w:pPr>
            <w:r w:rsidRPr="00F95B1D">
              <w:t>Marine Stores Ltd</w:t>
            </w:r>
          </w:p>
        </w:tc>
      </w:tr>
      <w:tr w:rsidR="00F95B1D" w:rsidRPr="00F95B1D" w14:paraId="0FBE06F2" w14:textId="77777777" w:rsidTr="006F3096">
        <w:trPr>
          <w:trHeight w:val="20"/>
          <w:jc w:val="center"/>
        </w:trPr>
        <w:tc>
          <w:tcPr>
            <w:tcW w:w="1666" w:type="pct"/>
            <w:noWrap/>
            <w:hideMark/>
          </w:tcPr>
          <w:p w14:paraId="10F826C0" w14:textId="77777777" w:rsidR="00F95B1D" w:rsidRPr="00F95B1D" w:rsidRDefault="00F95B1D" w:rsidP="00F95B1D">
            <w:pPr>
              <w:spacing w:after="0"/>
              <w:ind w:left="159" w:right="113" w:hanging="159"/>
              <w:jc w:val="left"/>
            </w:pPr>
            <w:r w:rsidRPr="00F95B1D">
              <w:t>First Hand Sacred Lager</w:t>
            </w:r>
          </w:p>
        </w:tc>
        <w:tc>
          <w:tcPr>
            <w:tcW w:w="454" w:type="pct"/>
            <w:noWrap/>
            <w:hideMark/>
          </w:tcPr>
          <w:p w14:paraId="1AF34D4C" w14:textId="77777777" w:rsidR="00F95B1D" w:rsidRPr="00F95B1D" w:rsidRDefault="00F95B1D" w:rsidP="00F95B1D">
            <w:pPr>
              <w:spacing w:after="0"/>
              <w:ind w:right="170"/>
              <w:jc w:val="right"/>
            </w:pPr>
            <w:r w:rsidRPr="00F95B1D">
              <w:t>375ml</w:t>
            </w:r>
          </w:p>
        </w:tc>
        <w:tc>
          <w:tcPr>
            <w:tcW w:w="682" w:type="pct"/>
            <w:noWrap/>
            <w:hideMark/>
          </w:tcPr>
          <w:p w14:paraId="02E92345" w14:textId="77777777" w:rsidR="00F95B1D" w:rsidRPr="00F95B1D" w:rsidRDefault="00F95B1D" w:rsidP="00F95B1D">
            <w:pPr>
              <w:spacing w:after="0"/>
              <w:jc w:val="left"/>
            </w:pPr>
            <w:r w:rsidRPr="00F95B1D">
              <w:t>Aluminium</w:t>
            </w:r>
          </w:p>
        </w:tc>
        <w:tc>
          <w:tcPr>
            <w:tcW w:w="1438" w:type="pct"/>
            <w:noWrap/>
            <w:hideMark/>
          </w:tcPr>
          <w:p w14:paraId="44FACC8E" w14:textId="77777777" w:rsidR="00F95B1D" w:rsidRPr="00F95B1D" w:rsidRDefault="00F95B1D" w:rsidP="00F95B1D">
            <w:pPr>
              <w:spacing w:after="0"/>
              <w:ind w:left="159" w:right="113" w:hanging="159"/>
              <w:jc w:val="left"/>
            </w:pPr>
            <w:r w:rsidRPr="00F95B1D">
              <w:t>First Hand Beer Pty Ltd</w:t>
            </w:r>
          </w:p>
        </w:tc>
        <w:tc>
          <w:tcPr>
            <w:tcW w:w="760" w:type="pct"/>
            <w:noWrap/>
            <w:hideMark/>
          </w:tcPr>
          <w:p w14:paraId="64865028" w14:textId="77777777" w:rsidR="00F95B1D" w:rsidRPr="00F95B1D" w:rsidRDefault="00F95B1D" w:rsidP="00F95B1D">
            <w:pPr>
              <w:spacing w:after="0"/>
              <w:jc w:val="left"/>
            </w:pPr>
            <w:r w:rsidRPr="00F95B1D">
              <w:t>Marine Stores Ltd</w:t>
            </w:r>
          </w:p>
        </w:tc>
      </w:tr>
      <w:tr w:rsidR="00F95B1D" w:rsidRPr="00F95B1D" w14:paraId="1899288B" w14:textId="77777777" w:rsidTr="006F3096">
        <w:trPr>
          <w:trHeight w:val="20"/>
          <w:jc w:val="center"/>
        </w:trPr>
        <w:tc>
          <w:tcPr>
            <w:tcW w:w="1666" w:type="pct"/>
            <w:noWrap/>
            <w:hideMark/>
          </w:tcPr>
          <w:p w14:paraId="081D216C" w14:textId="77777777" w:rsidR="00F95B1D" w:rsidRPr="00F95B1D" w:rsidRDefault="00F95B1D" w:rsidP="00F95B1D">
            <w:pPr>
              <w:spacing w:after="0"/>
              <w:ind w:left="159" w:right="113" w:hanging="159"/>
              <w:jc w:val="left"/>
            </w:pPr>
            <w:r w:rsidRPr="00F95B1D">
              <w:t>Fox Friday Hazy IPA</w:t>
            </w:r>
          </w:p>
        </w:tc>
        <w:tc>
          <w:tcPr>
            <w:tcW w:w="454" w:type="pct"/>
            <w:noWrap/>
            <w:hideMark/>
          </w:tcPr>
          <w:p w14:paraId="6097E5DA" w14:textId="77777777" w:rsidR="00F95B1D" w:rsidRPr="00F95B1D" w:rsidRDefault="00F95B1D" w:rsidP="00F95B1D">
            <w:pPr>
              <w:spacing w:after="0"/>
              <w:ind w:right="170"/>
              <w:jc w:val="right"/>
            </w:pPr>
            <w:r w:rsidRPr="00F95B1D">
              <w:t>375ml</w:t>
            </w:r>
          </w:p>
        </w:tc>
        <w:tc>
          <w:tcPr>
            <w:tcW w:w="682" w:type="pct"/>
            <w:noWrap/>
            <w:hideMark/>
          </w:tcPr>
          <w:p w14:paraId="3E59D02F" w14:textId="77777777" w:rsidR="00F95B1D" w:rsidRPr="00F95B1D" w:rsidRDefault="00F95B1D" w:rsidP="00F95B1D">
            <w:pPr>
              <w:spacing w:after="0"/>
              <w:jc w:val="left"/>
            </w:pPr>
            <w:r w:rsidRPr="00F95B1D">
              <w:t>Aluminium</w:t>
            </w:r>
          </w:p>
        </w:tc>
        <w:tc>
          <w:tcPr>
            <w:tcW w:w="1438" w:type="pct"/>
            <w:noWrap/>
            <w:hideMark/>
          </w:tcPr>
          <w:p w14:paraId="16947BCF"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595E7AC8" w14:textId="77777777" w:rsidR="00F95B1D" w:rsidRPr="00F95B1D" w:rsidRDefault="00F95B1D" w:rsidP="00F95B1D">
            <w:pPr>
              <w:spacing w:after="0"/>
              <w:jc w:val="left"/>
            </w:pPr>
            <w:r w:rsidRPr="00F95B1D">
              <w:t>Statewide Recycling</w:t>
            </w:r>
          </w:p>
        </w:tc>
      </w:tr>
      <w:tr w:rsidR="00F95B1D" w:rsidRPr="00F95B1D" w14:paraId="20CA50FE" w14:textId="77777777" w:rsidTr="006F3096">
        <w:trPr>
          <w:trHeight w:val="20"/>
          <w:jc w:val="center"/>
        </w:trPr>
        <w:tc>
          <w:tcPr>
            <w:tcW w:w="1666" w:type="pct"/>
            <w:noWrap/>
            <w:hideMark/>
          </w:tcPr>
          <w:p w14:paraId="46B526D3" w14:textId="77777777" w:rsidR="00F95B1D" w:rsidRPr="00F95B1D" w:rsidRDefault="00F95B1D" w:rsidP="00F95B1D">
            <w:pPr>
              <w:spacing w:after="0"/>
              <w:ind w:left="159" w:right="113" w:hanging="159"/>
              <w:jc w:val="left"/>
            </w:pPr>
            <w:r w:rsidRPr="00F95B1D">
              <w:lastRenderedPageBreak/>
              <w:t>Fox Friday Hazy Pale</w:t>
            </w:r>
          </w:p>
        </w:tc>
        <w:tc>
          <w:tcPr>
            <w:tcW w:w="454" w:type="pct"/>
            <w:noWrap/>
            <w:hideMark/>
          </w:tcPr>
          <w:p w14:paraId="2E9F4DB0" w14:textId="77777777" w:rsidR="00F95B1D" w:rsidRPr="00F95B1D" w:rsidRDefault="00F95B1D" w:rsidP="00F95B1D">
            <w:pPr>
              <w:spacing w:after="0"/>
              <w:ind w:right="170"/>
              <w:jc w:val="right"/>
            </w:pPr>
            <w:r w:rsidRPr="00F95B1D">
              <w:t>375ml</w:t>
            </w:r>
          </w:p>
        </w:tc>
        <w:tc>
          <w:tcPr>
            <w:tcW w:w="682" w:type="pct"/>
            <w:noWrap/>
            <w:hideMark/>
          </w:tcPr>
          <w:p w14:paraId="30741508" w14:textId="77777777" w:rsidR="00F95B1D" w:rsidRPr="00F95B1D" w:rsidRDefault="00F95B1D" w:rsidP="00F95B1D">
            <w:pPr>
              <w:spacing w:after="0"/>
              <w:jc w:val="left"/>
            </w:pPr>
            <w:r w:rsidRPr="00F95B1D">
              <w:t>Aluminium</w:t>
            </w:r>
          </w:p>
        </w:tc>
        <w:tc>
          <w:tcPr>
            <w:tcW w:w="1438" w:type="pct"/>
            <w:noWrap/>
            <w:hideMark/>
          </w:tcPr>
          <w:p w14:paraId="7057A14E"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6CD41F86" w14:textId="77777777" w:rsidR="00F95B1D" w:rsidRPr="00F95B1D" w:rsidRDefault="00F95B1D" w:rsidP="00F95B1D">
            <w:pPr>
              <w:spacing w:after="0"/>
              <w:jc w:val="left"/>
            </w:pPr>
            <w:r w:rsidRPr="00F95B1D">
              <w:t>Statewide Recycling</w:t>
            </w:r>
          </w:p>
        </w:tc>
      </w:tr>
      <w:tr w:rsidR="00F95B1D" w:rsidRPr="00F95B1D" w14:paraId="14587204" w14:textId="77777777" w:rsidTr="006F3096">
        <w:trPr>
          <w:trHeight w:val="20"/>
          <w:jc w:val="center"/>
        </w:trPr>
        <w:tc>
          <w:tcPr>
            <w:tcW w:w="1666" w:type="pct"/>
            <w:noWrap/>
            <w:hideMark/>
          </w:tcPr>
          <w:p w14:paraId="0C91D6C0" w14:textId="77777777" w:rsidR="00F95B1D" w:rsidRPr="00F95B1D" w:rsidRDefault="00F95B1D" w:rsidP="00F95B1D">
            <w:pPr>
              <w:spacing w:after="0"/>
              <w:ind w:left="159" w:right="113" w:hanging="159"/>
              <w:jc w:val="left"/>
            </w:pPr>
            <w:r w:rsidRPr="00F95B1D">
              <w:t>Fox Friday IPA</w:t>
            </w:r>
          </w:p>
        </w:tc>
        <w:tc>
          <w:tcPr>
            <w:tcW w:w="454" w:type="pct"/>
            <w:noWrap/>
            <w:hideMark/>
          </w:tcPr>
          <w:p w14:paraId="51E8393F" w14:textId="77777777" w:rsidR="00F95B1D" w:rsidRPr="00F95B1D" w:rsidRDefault="00F95B1D" w:rsidP="00F95B1D">
            <w:pPr>
              <w:spacing w:after="0"/>
              <w:ind w:right="170"/>
              <w:jc w:val="right"/>
            </w:pPr>
            <w:r w:rsidRPr="00F95B1D">
              <w:t>375ml</w:t>
            </w:r>
          </w:p>
        </w:tc>
        <w:tc>
          <w:tcPr>
            <w:tcW w:w="682" w:type="pct"/>
            <w:noWrap/>
            <w:hideMark/>
          </w:tcPr>
          <w:p w14:paraId="54E91A40" w14:textId="77777777" w:rsidR="00F95B1D" w:rsidRPr="00F95B1D" w:rsidRDefault="00F95B1D" w:rsidP="00F95B1D">
            <w:pPr>
              <w:spacing w:after="0"/>
              <w:jc w:val="left"/>
            </w:pPr>
            <w:r w:rsidRPr="00F95B1D">
              <w:t>Aluminium</w:t>
            </w:r>
          </w:p>
        </w:tc>
        <w:tc>
          <w:tcPr>
            <w:tcW w:w="1438" w:type="pct"/>
            <w:noWrap/>
            <w:hideMark/>
          </w:tcPr>
          <w:p w14:paraId="0DA0E677"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70B61534" w14:textId="77777777" w:rsidR="00F95B1D" w:rsidRPr="00F95B1D" w:rsidRDefault="00F95B1D" w:rsidP="00F95B1D">
            <w:pPr>
              <w:spacing w:after="0"/>
              <w:jc w:val="left"/>
            </w:pPr>
            <w:r w:rsidRPr="00F95B1D">
              <w:t>Statewide Recycling</w:t>
            </w:r>
          </w:p>
        </w:tc>
      </w:tr>
      <w:tr w:rsidR="00F95B1D" w:rsidRPr="00F95B1D" w14:paraId="54F4E89A" w14:textId="77777777" w:rsidTr="006F3096">
        <w:trPr>
          <w:trHeight w:val="20"/>
          <w:jc w:val="center"/>
        </w:trPr>
        <w:tc>
          <w:tcPr>
            <w:tcW w:w="1666" w:type="pct"/>
            <w:noWrap/>
            <w:hideMark/>
          </w:tcPr>
          <w:p w14:paraId="201ABC53" w14:textId="77777777" w:rsidR="00F95B1D" w:rsidRPr="00F95B1D" w:rsidRDefault="00F95B1D" w:rsidP="00F95B1D">
            <w:pPr>
              <w:spacing w:after="0"/>
              <w:ind w:left="159" w:right="113" w:hanging="159"/>
              <w:jc w:val="left"/>
            </w:pPr>
            <w:r w:rsidRPr="00F95B1D">
              <w:t>Fox Friday Is This Your Homework Larry? Double West Coast IPA</w:t>
            </w:r>
          </w:p>
        </w:tc>
        <w:tc>
          <w:tcPr>
            <w:tcW w:w="454" w:type="pct"/>
            <w:noWrap/>
            <w:hideMark/>
          </w:tcPr>
          <w:p w14:paraId="3CB790D2" w14:textId="77777777" w:rsidR="00F95B1D" w:rsidRPr="00F95B1D" w:rsidRDefault="00F95B1D" w:rsidP="00F95B1D">
            <w:pPr>
              <w:spacing w:after="0"/>
              <w:ind w:right="170"/>
              <w:jc w:val="right"/>
            </w:pPr>
            <w:r w:rsidRPr="00F95B1D">
              <w:t>440ml</w:t>
            </w:r>
          </w:p>
        </w:tc>
        <w:tc>
          <w:tcPr>
            <w:tcW w:w="682" w:type="pct"/>
            <w:noWrap/>
            <w:hideMark/>
          </w:tcPr>
          <w:p w14:paraId="693BABDE" w14:textId="77777777" w:rsidR="00F95B1D" w:rsidRPr="00F95B1D" w:rsidRDefault="00F95B1D" w:rsidP="00F95B1D">
            <w:pPr>
              <w:spacing w:after="0"/>
              <w:jc w:val="left"/>
            </w:pPr>
            <w:r w:rsidRPr="00F95B1D">
              <w:t>Aluminium</w:t>
            </w:r>
          </w:p>
        </w:tc>
        <w:tc>
          <w:tcPr>
            <w:tcW w:w="1438" w:type="pct"/>
            <w:noWrap/>
            <w:hideMark/>
          </w:tcPr>
          <w:p w14:paraId="313D4CD9"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17B9FB93" w14:textId="77777777" w:rsidR="00F95B1D" w:rsidRPr="00F95B1D" w:rsidRDefault="00F95B1D" w:rsidP="00F95B1D">
            <w:pPr>
              <w:spacing w:after="0"/>
              <w:jc w:val="left"/>
            </w:pPr>
            <w:r w:rsidRPr="00F95B1D">
              <w:t>Statewide Recycling</w:t>
            </w:r>
          </w:p>
        </w:tc>
      </w:tr>
      <w:tr w:rsidR="00F95B1D" w:rsidRPr="00F95B1D" w14:paraId="0592365C" w14:textId="77777777" w:rsidTr="006F3096">
        <w:trPr>
          <w:trHeight w:val="20"/>
          <w:jc w:val="center"/>
        </w:trPr>
        <w:tc>
          <w:tcPr>
            <w:tcW w:w="1666" w:type="pct"/>
            <w:noWrap/>
            <w:hideMark/>
          </w:tcPr>
          <w:p w14:paraId="528C509C" w14:textId="77777777" w:rsidR="00F95B1D" w:rsidRPr="00F95B1D" w:rsidRDefault="00F95B1D" w:rsidP="00F95B1D">
            <w:pPr>
              <w:spacing w:after="0"/>
              <w:ind w:left="159" w:right="113" w:hanging="159"/>
              <w:jc w:val="left"/>
            </w:pPr>
            <w:r w:rsidRPr="00F95B1D">
              <w:t>Fox Friday Lager</w:t>
            </w:r>
          </w:p>
        </w:tc>
        <w:tc>
          <w:tcPr>
            <w:tcW w:w="454" w:type="pct"/>
            <w:noWrap/>
            <w:hideMark/>
          </w:tcPr>
          <w:p w14:paraId="6BFD4364" w14:textId="77777777" w:rsidR="00F95B1D" w:rsidRPr="00F95B1D" w:rsidRDefault="00F95B1D" w:rsidP="00F95B1D">
            <w:pPr>
              <w:spacing w:after="0"/>
              <w:ind w:right="170"/>
              <w:jc w:val="right"/>
            </w:pPr>
            <w:r w:rsidRPr="00F95B1D">
              <w:t>375ml</w:t>
            </w:r>
          </w:p>
        </w:tc>
        <w:tc>
          <w:tcPr>
            <w:tcW w:w="682" w:type="pct"/>
            <w:noWrap/>
            <w:hideMark/>
          </w:tcPr>
          <w:p w14:paraId="6E0F418C" w14:textId="77777777" w:rsidR="00F95B1D" w:rsidRPr="00F95B1D" w:rsidRDefault="00F95B1D" w:rsidP="00F95B1D">
            <w:pPr>
              <w:spacing w:after="0"/>
              <w:jc w:val="left"/>
            </w:pPr>
            <w:r w:rsidRPr="00F95B1D">
              <w:t>Aluminium</w:t>
            </w:r>
          </w:p>
        </w:tc>
        <w:tc>
          <w:tcPr>
            <w:tcW w:w="1438" w:type="pct"/>
            <w:noWrap/>
            <w:hideMark/>
          </w:tcPr>
          <w:p w14:paraId="5A527931"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290024D8" w14:textId="77777777" w:rsidR="00F95B1D" w:rsidRPr="00F95B1D" w:rsidRDefault="00F95B1D" w:rsidP="00F95B1D">
            <w:pPr>
              <w:spacing w:after="0"/>
              <w:jc w:val="left"/>
            </w:pPr>
            <w:r w:rsidRPr="00F95B1D">
              <w:t>Statewide Recycling</w:t>
            </w:r>
          </w:p>
        </w:tc>
      </w:tr>
      <w:tr w:rsidR="00F95B1D" w:rsidRPr="00F95B1D" w14:paraId="3DAE2898" w14:textId="77777777" w:rsidTr="006F3096">
        <w:trPr>
          <w:trHeight w:val="20"/>
          <w:jc w:val="center"/>
        </w:trPr>
        <w:tc>
          <w:tcPr>
            <w:tcW w:w="1666" w:type="pct"/>
            <w:noWrap/>
            <w:hideMark/>
          </w:tcPr>
          <w:p w14:paraId="553C0A43" w14:textId="77777777" w:rsidR="00F95B1D" w:rsidRPr="00F95B1D" w:rsidRDefault="00F95B1D" w:rsidP="00F95B1D">
            <w:pPr>
              <w:spacing w:after="0"/>
              <w:ind w:left="159" w:right="113" w:hanging="159"/>
              <w:jc w:val="left"/>
            </w:pPr>
            <w:r w:rsidRPr="00F95B1D">
              <w:t>Fox Friday Mid Strength</w:t>
            </w:r>
          </w:p>
        </w:tc>
        <w:tc>
          <w:tcPr>
            <w:tcW w:w="454" w:type="pct"/>
            <w:noWrap/>
            <w:hideMark/>
          </w:tcPr>
          <w:p w14:paraId="7B6297EF" w14:textId="77777777" w:rsidR="00F95B1D" w:rsidRPr="00F95B1D" w:rsidRDefault="00F95B1D" w:rsidP="00F95B1D">
            <w:pPr>
              <w:spacing w:after="0"/>
              <w:ind w:right="170"/>
              <w:jc w:val="right"/>
            </w:pPr>
            <w:r w:rsidRPr="00F95B1D">
              <w:t>375ml</w:t>
            </w:r>
          </w:p>
        </w:tc>
        <w:tc>
          <w:tcPr>
            <w:tcW w:w="682" w:type="pct"/>
            <w:noWrap/>
            <w:hideMark/>
          </w:tcPr>
          <w:p w14:paraId="106BA5BC" w14:textId="77777777" w:rsidR="00F95B1D" w:rsidRPr="00F95B1D" w:rsidRDefault="00F95B1D" w:rsidP="00F95B1D">
            <w:pPr>
              <w:spacing w:after="0"/>
              <w:jc w:val="left"/>
            </w:pPr>
            <w:r w:rsidRPr="00F95B1D">
              <w:t>Aluminium</w:t>
            </w:r>
          </w:p>
        </w:tc>
        <w:tc>
          <w:tcPr>
            <w:tcW w:w="1438" w:type="pct"/>
            <w:noWrap/>
            <w:hideMark/>
          </w:tcPr>
          <w:p w14:paraId="0CC1E528"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0580EA6E" w14:textId="77777777" w:rsidR="00F95B1D" w:rsidRPr="00F95B1D" w:rsidRDefault="00F95B1D" w:rsidP="00F95B1D">
            <w:pPr>
              <w:spacing w:after="0"/>
              <w:jc w:val="left"/>
            </w:pPr>
            <w:r w:rsidRPr="00F95B1D">
              <w:t>Statewide Recycling</w:t>
            </w:r>
          </w:p>
        </w:tc>
      </w:tr>
      <w:tr w:rsidR="00F95B1D" w:rsidRPr="00F95B1D" w14:paraId="6DA049F4" w14:textId="77777777" w:rsidTr="006F3096">
        <w:trPr>
          <w:trHeight w:val="20"/>
          <w:jc w:val="center"/>
        </w:trPr>
        <w:tc>
          <w:tcPr>
            <w:tcW w:w="1666" w:type="pct"/>
            <w:noWrap/>
            <w:hideMark/>
          </w:tcPr>
          <w:p w14:paraId="5D58369E" w14:textId="77777777" w:rsidR="00F95B1D" w:rsidRPr="00F95B1D" w:rsidRDefault="00F95B1D" w:rsidP="00F95B1D">
            <w:pPr>
              <w:spacing w:after="0"/>
              <w:ind w:left="159" w:right="113" w:hanging="159"/>
              <w:jc w:val="left"/>
            </w:pPr>
            <w:r w:rsidRPr="00F95B1D">
              <w:t>Fox Friday Pale Ale</w:t>
            </w:r>
          </w:p>
        </w:tc>
        <w:tc>
          <w:tcPr>
            <w:tcW w:w="454" w:type="pct"/>
            <w:noWrap/>
            <w:hideMark/>
          </w:tcPr>
          <w:p w14:paraId="1C343EB7" w14:textId="77777777" w:rsidR="00F95B1D" w:rsidRPr="00F95B1D" w:rsidRDefault="00F95B1D" w:rsidP="00F95B1D">
            <w:pPr>
              <w:spacing w:after="0"/>
              <w:ind w:right="170"/>
              <w:jc w:val="right"/>
            </w:pPr>
            <w:r w:rsidRPr="00F95B1D">
              <w:t>375ml</w:t>
            </w:r>
          </w:p>
        </w:tc>
        <w:tc>
          <w:tcPr>
            <w:tcW w:w="682" w:type="pct"/>
            <w:noWrap/>
            <w:hideMark/>
          </w:tcPr>
          <w:p w14:paraId="1B56BADD" w14:textId="77777777" w:rsidR="00F95B1D" w:rsidRPr="00F95B1D" w:rsidRDefault="00F95B1D" w:rsidP="00F95B1D">
            <w:pPr>
              <w:spacing w:after="0"/>
              <w:jc w:val="left"/>
            </w:pPr>
            <w:r w:rsidRPr="00F95B1D">
              <w:t>Aluminium</w:t>
            </w:r>
          </w:p>
        </w:tc>
        <w:tc>
          <w:tcPr>
            <w:tcW w:w="1438" w:type="pct"/>
            <w:noWrap/>
            <w:hideMark/>
          </w:tcPr>
          <w:p w14:paraId="694B7597"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0EEB22BC" w14:textId="77777777" w:rsidR="00F95B1D" w:rsidRPr="00F95B1D" w:rsidRDefault="00F95B1D" w:rsidP="00F95B1D">
            <w:pPr>
              <w:spacing w:after="0"/>
              <w:jc w:val="left"/>
            </w:pPr>
            <w:r w:rsidRPr="00F95B1D">
              <w:t>Statewide Recycling</w:t>
            </w:r>
          </w:p>
        </w:tc>
      </w:tr>
      <w:tr w:rsidR="00F95B1D" w:rsidRPr="00F95B1D" w14:paraId="420B5CAF" w14:textId="77777777" w:rsidTr="006F3096">
        <w:trPr>
          <w:trHeight w:val="20"/>
          <w:jc w:val="center"/>
        </w:trPr>
        <w:tc>
          <w:tcPr>
            <w:tcW w:w="1666" w:type="pct"/>
            <w:noWrap/>
            <w:hideMark/>
          </w:tcPr>
          <w:p w14:paraId="394216AB" w14:textId="77777777" w:rsidR="00F95B1D" w:rsidRPr="00F95B1D" w:rsidRDefault="00F95B1D" w:rsidP="00F95B1D">
            <w:pPr>
              <w:spacing w:after="0"/>
              <w:ind w:left="159" w:right="113" w:hanging="159"/>
              <w:jc w:val="left"/>
            </w:pPr>
            <w:r w:rsidRPr="00F95B1D">
              <w:t xml:space="preserve">Fox Friday The Weight of Resin </w:t>
            </w:r>
            <w:r w:rsidRPr="00F95B1D">
              <w:br/>
              <w:t>West Coast IPA</w:t>
            </w:r>
          </w:p>
        </w:tc>
        <w:tc>
          <w:tcPr>
            <w:tcW w:w="454" w:type="pct"/>
            <w:noWrap/>
            <w:hideMark/>
          </w:tcPr>
          <w:p w14:paraId="376C6FDE" w14:textId="77777777" w:rsidR="00F95B1D" w:rsidRPr="00F95B1D" w:rsidRDefault="00F95B1D" w:rsidP="00F95B1D">
            <w:pPr>
              <w:spacing w:after="0"/>
              <w:ind w:right="170"/>
              <w:jc w:val="right"/>
            </w:pPr>
            <w:r w:rsidRPr="00F95B1D">
              <w:t>440ml</w:t>
            </w:r>
          </w:p>
        </w:tc>
        <w:tc>
          <w:tcPr>
            <w:tcW w:w="682" w:type="pct"/>
            <w:noWrap/>
            <w:hideMark/>
          </w:tcPr>
          <w:p w14:paraId="560C7801" w14:textId="77777777" w:rsidR="00F95B1D" w:rsidRPr="00F95B1D" w:rsidRDefault="00F95B1D" w:rsidP="00F95B1D">
            <w:pPr>
              <w:spacing w:after="0"/>
              <w:jc w:val="left"/>
            </w:pPr>
            <w:r w:rsidRPr="00F95B1D">
              <w:t>Aluminium</w:t>
            </w:r>
          </w:p>
        </w:tc>
        <w:tc>
          <w:tcPr>
            <w:tcW w:w="1438" w:type="pct"/>
            <w:noWrap/>
            <w:hideMark/>
          </w:tcPr>
          <w:p w14:paraId="3764AED5"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2C93ED82" w14:textId="77777777" w:rsidR="00F95B1D" w:rsidRPr="00F95B1D" w:rsidRDefault="00F95B1D" w:rsidP="00F95B1D">
            <w:pPr>
              <w:spacing w:after="0"/>
              <w:jc w:val="left"/>
            </w:pPr>
            <w:r w:rsidRPr="00F95B1D">
              <w:t>Statewide Recycling</w:t>
            </w:r>
          </w:p>
        </w:tc>
      </w:tr>
      <w:tr w:rsidR="00F95B1D" w:rsidRPr="00F95B1D" w14:paraId="18657413" w14:textId="77777777" w:rsidTr="006F3096">
        <w:trPr>
          <w:trHeight w:val="20"/>
          <w:jc w:val="center"/>
        </w:trPr>
        <w:tc>
          <w:tcPr>
            <w:tcW w:w="1666" w:type="pct"/>
            <w:noWrap/>
            <w:hideMark/>
          </w:tcPr>
          <w:p w14:paraId="48EF71DA" w14:textId="77777777" w:rsidR="00F95B1D" w:rsidRPr="00F95B1D" w:rsidRDefault="00F95B1D" w:rsidP="00F95B1D">
            <w:pPr>
              <w:spacing w:after="0"/>
              <w:ind w:left="159" w:right="113" w:hanging="159"/>
              <w:jc w:val="left"/>
            </w:pPr>
            <w:r w:rsidRPr="00F95B1D">
              <w:t>Fox Friday Truck n Trailer Triple Red IPA</w:t>
            </w:r>
          </w:p>
        </w:tc>
        <w:tc>
          <w:tcPr>
            <w:tcW w:w="454" w:type="pct"/>
            <w:noWrap/>
            <w:hideMark/>
          </w:tcPr>
          <w:p w14:paraId="24EF8E97" w14:textId="77777777" w:rsidR="00F95B1D" w:rsidRPr="00F95B1D" w:rsidRDefault="00F95B1D" w:rsidP="00F95B1D">
            <w:pPr>
              <w:spacing w:after="0"/>
              <w:ind w:right="170"/>
              <w:jc w:val="right"/>
            </w:pPr>
            <w:r w:rsidRPr="00F95B1D">
              <w:t>440ml</w:t>
            </w:r>
          </w:p>
        </w:tc>
        <w:tc>
          <w:tcPr>
            <w:tcW w:w="682" w:type="pct"/>
            <w:noWrap/>
            <w:hideMark/>
          </w:tcPr>
          <w:p w14:paraId="153DFAE5" w14:textId="77777777" w:rsidR="00F95B1D" w:rsidRPr="00F95B1D" w:rsidRDefault="00F95B1D" w:rsidP="00F95B1D">
            <w:pPr>
              <w:spacing w:after="0"/>
              <w:jc w:val="left"/>
            </w:pPr>
            <w:r w:rsidRPr="00F95B1D">
              <w:t>Aluminium</w:t>
            </w:r>
          </w:p>
        </w:tc>
        <w:tc>
          <w:tcPr>
            <w:tcW w:w="1438" w:type="pct"/>
            <w:noWrap/>
            <w:hideMark/>
          </w:tcPr>
          <w:p w14:paraId="05CED3F9"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6AA6B472" w14:textId="77777777" w:rsidR="00F95B1D" w:rsidRPr="00F95B1D" w:rsidRDefault="00F95B1D" w:rsidP="00F95B1D">
            <w:pPr>
              <w:spacing w:after="0"/>
              <w:jc w:val="left"/>
            </w:pPr>
            <w:r w:rsidRPr="00F95B1D">
              <w:t>Statewide Recycling</w:t>
            </w:r>
          </w:p>
        </w:tc>
      </w:tr>
      <w:tr w:rsidR="00F95B1D" w:rsidRPr="00F95B1D" w14:paraId="03A2BD40" w14:textId="77777777" w:rsidTr="006F3096">
        <w:trPr>
          <w:trHeight w:val="20"/>
          <w:jc w:val="center"/>
        </w:trPr>
        <w:tc>
          <w:tcPr>
            <w:tcW w:w="1666" w:type="pct"/>
            <w:noWrap/>
            <w:hideMark/>
          </w:tcPr>
          <w:p w14:paraId="0722BDA5" w14:textId="77777777" w:rsidR="00F95B1D" w:rsidRPr="00F95B1D" w:rsidRDefault="00F95B1D" w:rsidP="00F95B1D">
            <w:pPr>
              <w:spacing w:after="0"/>
              <w:ind w:left="159" w:right="113" w:hanging="159"/>
              <w:jc w:val="left"/>
            </w:pPr>
            <w:r w:rsidRPr="00F95B1D">
              <w:t>Fox Friday West Coast IPA</w:t>
            </w:r>
          </w:p>
        </w:tc>
        <w:tc>
          <w:tcPr>
            <w:tcW w:w="454" w:type="pct"/>
            <w:noWrap/>
            <w:hideMark/>
          </w:tcPr>
          <w:p w14:paraId="5AD21405" w14:textId="77777777" w:rsidR="00F95B1D" w:rsidRPr="00F95B1D" w:rsidRDefault="00F95B1D" w:rsidP="00F95B1D">
            <w:pPr>
              <w:spacing w:after="0"/>
              <w:ind w:right="170"/>
              <w:jc w:val="right"/>
            </w:pPr>
            <w:r w:rsidRPr="00F95B1D">
              <w:t>375ml</w:t>
            </w:r>
          </w:p>
        </w:tc>
        <w:tc>
          <w:tcPr>
            <w:tcW w:w="682" w:type="pct"/>
            <w:noWrap/>
            <w:hideMark/>
          </w:tcPr>
          <w:p w14:paraId="4856DCAE" w14:textId="77777777" w:rsidR="00F95B1D" w:rsidRPr="00F95B1D" w:rsidRDefault="00F95B1D" w:rsidP="00F95B1D">
            <w:pPr>
              <w:spacing w:after="0"/>
              <w:jc w:val="left"/>
            </w:pPr>
            <w:r w:rsidRPr="00F95B1D">
              <w:t>Aluminium</w:t>
            </w:r>
          </w:p>
        </w:tc>
        <w:tc>
          <w:tcPr>
            <w:tcW w:w="1438" w:type="pct"/>
            <w:noWrap/>
            <w:hideMark/>
          </w:tcPr>
          <w:p w14:paraId="475CE962" w14:textId="77777777" w:rsidR="00F95B1D" w:rsidRPr="00F95B1D" w:rsidRDefault="00F95B1D" w:rsidP="00F95B1D">
            <w:pPr>
              <w:spacing w:after="0"/>
              <w:ind w:left="159" w:right="113" w:hanging="159"/>
              <w:jc w:val="left"/>
            </w:pPr>
            <w:r w:rsidRPr="00F95B1D">
              <w:t>Fox Friday Brewing</w:t>
            </w:r>
          </w:p>
        </w:tc>
        <w:tc>
          <w:tcPr>
            <w:tcW w:w="760" w:type="pct"/>
            <w:noWrap/>
            <w:hideMark/>
          </w:tcPr>
          <w:p w14:paraId="52723D33" w14:textId="77777777" w:rsidR="00F95B1D" w:rsidRPr="00F95B1D" w:rsidRDefault="00F95B1D" w:rsidP="00F95B1D">
            <w:pPr>
              <w:spacing w:after="0"/>
              <w:jc w:val="left"/>
            </w:pPr>
            <w:r w:rsidRPr="00F95B1D">
              <w:t>Statewide Recycling</w:t>
            </w:r>
          </w:p>
        </w:tc>
      </w:tr>
      <w:tr w:rsidR="00F95B1D" w:rsidRPr="00F95B1D" w14:paraId="6E32ED86" w14:textId="77777777" w:rsidTr="006F3096">
        <w:trPr>
          <w:trHeight w:val="20"/>
          <w:jc w:val="center"/>
        </w:trPr>
        <w:tc>
          <w:tcPr>
            <w:tcW w:w="1666" w:type="pct"/>
            <w:noWrap/>
            <w:hideMark/>
          </w:tcPr>
          <w:p w14:paraId="1542ED0F" w14:textId="77777777" w:rsidR="00F95B1D" w:rsidRPr="00F95B1D" w:rsidRDefault="00F95B1D" w:rsidP="00F95B1D">
            <w:pPr>
              <w:spacing w:after="0"/>
              <w:ind w:left="159" w:right="113" w:hanging="159"/>
              <w:jc w:val="left"/>
              <w:rPr>
                <w:spacing w:val="-4"/>
              </w:rPr>
            </w:pPr>
            <w:r w:rsidRPr="00F95B1D">
              <w:rPr>
                <w:spacing w:val="-4"/>
              </w:rPr>
              <w:t>Frisky Double Espresso With A Dash Of Milk</w:t>
            </w:r>
          </w:p>
        </w:tc>
        <w:tc>
          <w:tcPr>
            <w:tcW w:w="454" w:type="pct"/>
            <w:noWrap/>
            <w:hideMark/>
          </w:tcPr>
          <w:p w14:paraId="438D23C1" w14:textId="77777777" w:rsidR="00F95B1D" w:rsidRPr="00F95B1D" w:rsidRDefault="00F95B1D" w:rsidP="00F95B1D">
            <w:pPr>
              <w:spacing w:after="0"/>
              <w:ind w:right="170"/>
              <w:jc w:val="right"/>
            </w:pPr>
            <w:r w:rsidRPr="00F95B1D">
              <w:t>240ml</w:t>
            </w:r>
          </w:p>
        </w:tc>
        <w:tc>
          <w:tcPr>
            <w:tcW w:w="682" w:type="pct"/>
            <w:noWrap/>
            <w:hideMark/>
          </w:tcPr>
          <w:p w14:paraId="18A16BA6" w14:textId="77777777" w:rsidR="00F95B1D" w:rsidRPr="00F95B1D" w:rsidRDefault="00F95B1D" w:rsidP="00F95B1D">
            <w:pPr>
              <w:spacing w:after="0"/>
              <w:jc w:val="left"/>
            </w:pPr>
            <w:r w:rsidRPr="00F95B1D">
              <w:t>Aluminium</w:t>
            </w:r>
          </w:p>
        </w:tc>
        <w:tc>
          <w:tcPr>
            <w:tcW w:w="1438" w:type="pct"/>
            <w:noWrap/>
            <w:hideMark/>
          </w:tcPr>
          <w:p w14:paraId="03AB6C31" w14:textId="77777777" w:rsidR="00F95B1D" w:rsidRPr="00F95B1D" w:rsidRDefault="00F95B1D" w:rsidP="00F95B1D">
            <w:pPr>
              <w:spacing w:after="0"/>
              <w:ind w:left="159" w:right="113" w:hanging="159"/>
              <w:jc w:val="left"/>
            </w:pPr>
            <w:r w:rsidRPr="00F95B1D">
              <w:t>Freshfood Services Pty Ltd</w:t>
            </w:r>
          </w:p>
        </w:tc>
        <w:tc>
          <w:tcPr>
            <w:tcW w:w="760" w:type="pct"/>
            <w:noWrap/>
            <w:hideMark/>
          </w:tcPr>
          <w:p w14:paraId="62623FB5" w14:textId="77777777" w:rsidR="00F95B1D" w:rsidRPr="00F95B1D" w:rsidRDefault="00F95B1D" w:rsidP="00F95B1D">
            <w:pPr>
              <w:spacing w:after="0"/>
              <w:jc w:val="left"/>
            </w:pPr>
            <w:r w:rsidRPr="00F95B1D">
              <w:t>Statewide Recycling</w:t>
            </w:r>
          </w:p>
        </w:tc>
      </w:tr>
      <w:tr w:rsidR="00F95B1D" w:rsidRPr="00F95B1D" w14:paraId="254FB600" w14:textId="77777777" w:rsidTr="006F3096">
        <w:trPr>
          <w:trHeight w:val="20"/>
          <w:jc w:val="center"/>
        </w:trPr>
        <w:tc>
          <w:tcPr>
            <w:tcW w:w="1666" w:type="pct"/>
            <w:noWrap/>
            <w:hideMark/>
          </w:tcPr>
          <w:p w14:paraId="32CF27AA" w14:textId="77777777" w:rsidR="00F95B1D" w:rsidRPr="00F95B1D" w:rsidRDefault="00F95B1D" w:rsidP="00F95B1D">
            <w:pPr>
              <w:spacing w:after="0"/>
              <w:ind w:left="159" w:right="113" w:hanging="159"/>
              <w:jc w:val="left"/>
            </w:pPr>
            <w:r w:rsidRPr="00F95B1D">
              <w:t>Frisky Latte</w:t>
            </w:r>
          </w:p>
        </w:tc>
        <w:tc>
          <w:tcPr>
            <w:tcW w:w="454" w:type="pct"/>
            <w:noWrap/>
            <w:hideMark/>
          </w:tcPr>
          <w:p w14:paraId="50317382" w14:textId="77777777" w:rsidR="00F95B1D" w:rsidRPr="00F95B1D" w:rsidRDefault="00F95B1D" w:rsidP="00F95B1D">
            <w:pPr>
              <w:spacing w:after="0"/>
              <w:ind w:right="170"/>
              <w:jc w:val="right"/>
            </w:pPr>
            <w:r w:rsidRPr="00F95B1D">
              <w:t>240ml</w:t>
            </w:r>
          </w:p>
        </w:tc>
        <w:tc>
          <w:tcPr>
            <w:tcW w:w="682" w:type="pct"/>
            <w:noWrap/>
            <w:hideMark/>
          </w:tcPr>
          <w:p w14:paraId="14291866" w14:textId="77777777" w:rsidR="00F95B1D" w:rsidRPr="00F95B1D" w:rsidRDefault="00F95B1D" w:rsidP="00F95B1D">
            <w:pPr>
              <w:spacing w:after="0"/>
              <w:jc w:val="left"/>
            </w:pPr>
            <w:r w:rsidRPr="00F95B1D">
              <w:t>Aluminium</w:t>
            </w:r>
          </w:p>
        </w:tc>
        <w:tc>
          <w:tcPr>
            <w:tcW w:w="1438" w:type="pct"/>
            <w:noWrap/>
            <w:hideMark/>
          </w:tcPr>
          <w:p w14:paraId="0799B030" w14:textId="77777777" w:rsidR="00F95B1D" w:rsidRPr="00F95B1D" w:rsidRDefault="00F95B1D" w:rsidP="00F95B1D">
            <w:pPr>
              <w:spacing w:after="0"/>
              <w:ind w:left="159" w:right="113" w:hanging="159"/>
              <w:jc w:val="left"/>
            </w:pPr>
            <w:r w:rsidRPr="00F95B1D">
              <w:t>Freshfood Services Pty Ltd</w:t>
            </w:r>
          </w:p>
        </w:tc>
        <w:tc>
          <w:tcPr>
            <w:tcW w:w="760" w:type="pct"/>
            <w:noWrap/>
            <w:hideMark/>
          </w:tcPr>
          <w:p w14:paraId="2E08DE95" w14:textId="77777777" w:rsidR="00F95B1D" w:rsidRPr="00F95B1D" w:rsidRDefault="00F95B1D" w:rsidP="00F95B1D">
            <w:pPr>
              <w:spacing w:after="0"/>
              <w:jc w:val="left"/>
            </w:pPr>
            <w:r w:rsidRPr="00F95B1D">
              <w:t>Statewide Recycling</w:t>
            </w:r>
          </w:p>
        </w:tc>
      </w:tr>
      <w:tr w:rsidR="00F95B1D" w:rsidRPr="00F95B1D" w14:paraId="1F904DE3" w14:textId="77777777" w:rsidTr="006F3096">
        <w:trPr>
          <w:trHeight w:val="20"/>
          <w:jc w:val="center"/>
        </w:trPr>
        <w:tc>
          <w:tcPr>
            <w:tcW w:w="1666" w:type="pct"/>
            <w:noWrap/>
            <w:hideMark/>
          </w:tcPr>
          <w:p w14:paraId="7E05D67E" w14:textId="77777777" w:rsidR="00F95B1D" w:rsidRPr="00F95B1D" w:rsidRDefault="00F95B1D" w:rsidP="00F95B1D">
            <w:pPr>
              <w:spacing w:after="0"/>
              <w:ind w:left="159" w:right="113" w:hanging="159"/>
              <w:jc w:val="left"/>
            </w:pPr>
            <w:r w:rsidRPr="00F95B1D">
              <w:t>Frisky Long Black</w:t>
            </w:r>
          </w:p>
        </w:tc>
        <w:tc>
          <w:tcPr>
            <w:tcW w:w="454" w:type="pct"/>
            <w:noWrap/>
            <w:hideMark/>
          </w:tcPr>
          <w:p w14:paraId="41029E54" w14:textId="77777777" w:rsidR="00F95B1D" w:rsidRPr="00F95B1D" w:rsidRDefault="00F95B1D" w:rsidP="00F95B1D">
            <w:pPr>
              <w:spacing w:after="0"/>
              <w:ind w:right="170"/>
              <w:jc w:val="right"/>
            </w:pPr>
            <w:r w:rsidRPr="00F95B1D">
              <w:t>240ml</w:t>
            </w:r>
          </w:p>
        </w:tc>
        <w:tc>
          <w:tcPr>
            <w:tcW w:w="682" w:type="pct"/>
            <w:noWrap/>
            <w:hideMark/>
          </w:tcPr>
          <w:p w14:paraId="1C80CE6A" w14:textId="77777777" w:rsidR="00F95B1D" w:rsidRPr="00F95B1D" w:rsidRDefault="00F95B1D" w:rsidP="00F95B1D">
            <w:pPr>
              <w:spacing w:after="0"/>
              <w:jc w:val="left"/>
            </w:pPr>
            <w:r w:rsidRPr="00F95B1D">
              <w:t>Aluminium</w:t>
            </w:r>
          </w:p>
        </w:tc>
        <w:tc>
          <w:tcPr>
            <w:tcW w:w="1438" w:type="pct"/>
            <w:noWrap/>
            <w:hideMark/>
          </w:tcPr>
          <w:p w14:paraId="147B8071" w14:textId="77777777" w:rsidR="00F95B1D" w:rsidRPr="00F95B1D" w:rsidRDefault="00F95B1D" w:rsidP="00F95B1D">
            <w:pPr>
              <w:spacing w:after="0"/>
              <w:ind w:left="159" w:right="113" w:hanging="159"/>
              <w:jc w:val="left"/>
            </w:pPr>
            <w:r w:rsidRPr="00F95B1D">
              <w:t>Freshfood Services Pty Ltd</w:t>
            </w:r>
          </w:p>
        </w:tc>
        <w:tc>
          <w:tcPr>
            <w:tcW w:w="760" w:type="pct"/>
            <w:noWrap/>
            <w:hideMark/>
          </w:tcPr>
          <w:p w14:paraId="60FB30E9" w14:textId="77777777" w:rsidR="00F95B1D" w:rsidRPr="00F95B1D" w:rsidRDefault="00F95B1D" w:rsidP="00F95B1D">
            <w:pPr>
              <w:spacing w:after="0"/>
              <w:jc w:val="left"/>
            </w:pPr>
            <w:r w:rsidRPr="00F95B1D">
              <w:t>Statewide Recycling</w:t>
            </w:r>
          </w:p>
        </w:tc>
      </w:tr>
      <w:tr w:rsidR="00F95B1D" w:rsidRPr="00F95B1D" w14:paraId="7C735CB6" w14:textId="77777777" w:rsidTr="006F3096">
        <w:trPr>
          <w:trHeight w:val="20"/>
          <w:jc w:val="center"/>
        </w:trPr>
        <w:tc>
          <w:tcPr>
            <w:tcW w:w="1666" w:type="pct"/>
            <w:noWrap/>
            <w:hideMark/>
          </w:tcPr>
          <w:p w14:paraId="7E08BEE0" w14:textId="77777777" w:rsidR="00F95B1D" w:rsidRPr="00F95B1D" w:rsidRDefault="00F95B1D" w:rsidP="00F95B1D">
            <w:pPr>
              <w:spacing w:after="0"/>
              <w:ind w:left="159" w:right="113" w:hanging="159"/>
              <w:jc w:val="left"/>
            </w:pPr>
            <w:r w:rsidRPr="00F95B1D">
              <w:t xml:space="preserve">Celsius Cosmic Vibe Sparkling </w:t>
            </w:r>
            <w:r w:rsidRPr="00F95B1D">
              <w:br/>
              <w:t>Fruit Punch Flavour</w:t>
            </w:r>
          </w:p>
        </w:tc>
        <w:tc>
          <w:tcPr>
            <w:tcW w:w="454" w:type="pct"/>
            <w:noWrap/>
            <w:hideMark/>
          </w:tcPr>
          <w:p w14:paraId="308F872B" w14:textId="77777777" w:rsidR="00F95B1D" w:rsidRPr="00F95B1D" w:rsidRDefault="00F95B1D" w:rsidP="00F95B1D">
            <w:pPr>
              <w:spacing w:after="0"/>
              <w:ind w:right="170"/>
              <w:jc w:val="right"/>
            </w:pPr>
            <w:r w:rsidRPr="00F95B1D">
              <w:t>330ml</w:t>
            </w:r>
          </w:p>
        </w:tc>
        <w:tc>
          <w:tcPr>
            <w:tcW w:w="682" w:type="pct"/>
            <w:noWrap/>
            <w:hideMark/>
          </w:tcPr>
          <w:p w14:paraId="0D4156C3" w14:textId="77777777" w:rsidR="00F95B1D" w:rsidRPr="00F95B1D" w:rsidRDefault="00F95B1D" w:rsidP="00F95B1D">
            <w:pPr>
              <w:spacing w:after="0"/>
              <w:jc w:val="left"/>
            </w:pPr>
            <w:r w:rsidRPr="00F95B1D">
              <w:t>Aluminium</w:t>
            </w:r>
          </w:p>
        </w:tc>
        <w:tc>
          <w:tcPr>
            <w:tcW w:w="1438" w:type="pct"/>
            <w:noWrap/>
            <w:hideMark/>
          </w:tcPr>
          <w:p w14:paraId="1EAA3E06" w14:textId="77777777" w:rsidR="00F95B1D" w:rsidRPr="00F95B1D" w:rsidRDefault="00F95B1D" w:rsidP="00F95B1D">
            <w:pPr>
              <w:spacing w:after="0"/>
              <w:ind w:left="159" w:right="113" w:hanging="159"/>
              <w:jc w:val="left"/>
            </w:pPr>
            <w:r w:rsidRPr="00F95B1D">
              <w:t>Frucor Suntory Australia Pty Ltd</w:t>
            </w:r>
          </w:p>
        </w:tc>
        <w:tc>
          <w:tcPr>
            <w:tcW w:w="760" w:type="pct"/>
            <w:noWrap/>
            <w:hideMark/>
          </w:tcPr>
          <w:p w14:paraId="041A3517" w14:textId="77777777" w:rsidR="00F95B1D" w:rsidRPr="00F95B1D" w:rsidRDefault="00F95B1D" w:rsidP="00F95B1D">
            <w:pPr>
              <w:spacing w:after="0"/>
              <w:jc w:val="left"/>
            </w:pPr>
            <w:r w:rsidRPr="00F95B1D">
              <w:t>Statewide Recycling</w:t>
            </w:r>
          </w:p>
        </w:tc>
      </w:tr>
      <w:tr w:rsidR="00F95B1D" w:rsidRPr="00F95B1D" w14:paraId="4F933F87" w14:textId="77777777" w:rsidTr="006F3096">
        <w:trPr>
          <w:trHeight w:val="20"/>
          <w:jc w:val="center"/>
        </w:trPr>
        <w:tc>
          <w:tcPr>
            <w:tcW w:w="1666" w:type="pct"/>
            <w:noWrap/>
            <w:hideMark/>
          </w:tcPr>
          <w:p w14:paraId="70B8BC82" w14:textId="77777777" w:rsidR="00F95B1D" w:rsidRPr="00F95B1D" w:rsidRDefault="00F95B1D" w:rsidP="00F95B1D">
            <w:pPr>
              <w:spacing w:after="0"/>
              <w:ind w:left="159" w:right="113" w:hanging="159"/>
              <w:jc w:val="left"/>
            </w:pPr>
            <w:r w:rsidRPr="00F95B1D">
              <w:t xml:space="preserve">Celsius Sparkling Green Apple </w:t>
            </w:r>
            <w:r w:rsidRPr="00F95B1D">
              <w:br/>
              <w:t>Cherry Flavour</w:t>
            </w:r>
          </w:p>
        </w:tc>
        <w:tc>
          <w:tcPr>
            <w:tcW w:w="454" w:type="pct"/>
            <w:noWrap/>
            <w:hideMark/>
          </w:tcPr>
          <w:p w14:paraId="7A24B3F2" w14:textId="77777777" w:rsidR="00F95B1D" w:rsidRPr="00F95B1D" w:rsidRDefault="00F95B1D" w:rsidP="00F95B1D">
            <w:pPr>
              <w:spacing w:after="0"/>
              <w:ind w:right="170"/>
              <w:jc w:val="right"/>
            </w:pPr>
            <w:r w:rsidRPr="00F95B1D">
              <w:t>330ml</w:t>
            </w:r>
          </w:p>
        </w:tc>
        <w:tc>
          <w:tcPr>
            <w:tcW w:w="682" w:type="pct"/>
            <w:noWrap/>
            <w:hideMark/>
          </w:tcPr>
          <w:p w14:paraId="6D183A54" w14:textId="77777777" w:rsidR="00F95B1D" w:rsidRPr="00F95B1D" w:rsidRDefault="00F95B1D" w:rsidP="00F95B1D">
            <w:pPr>
              <w:spacing w:after="0"/>
              <w:jc w:val="left"/>
            </w:pPr>
            <w:r w:rsidRPr="00F95B1D">
              <w:t>Aluminium</w:t>
            </w:r>
          </w:p>
        </w:tc>
        <w:tc>
          <w:tcPr>
            <w:tcW w:w="1438" w:type="pct"/>
            <w:noWrap/>
            <w:hideMark/>
          </w:tcPr>
          <w:p w14:paraId="5582AC9D" w14:textId="77777777" w:rsidR="00F95B1D" w:rsidRPr="00F95B1D" w:rsidRDefault="00F95B1D" w:rsidP="00F95B1D">
            <w:pPr>
              <w:spacing w:after="0"/>
              <w:ind w:left="159" w:right="113" w:hanging="159"/>
              <w:jc w:val="left"/>
            </w:pPr>
            <w:r w:rsidRPr="00F95B1D">
              <w:t>Frucor Suntory Australia Pty Ltd</w:t>
            </w:r>
          </w:p>
        </w:tc>
        <w:tc>
          <w:tcPr>
            <w:tcW w:w="760" w:type="pct"/>
            <w:noWrap/>
            <w:hideMark/>
          </w:tcPr>
          <w:p w14:paraId="1124E5DE" w14:textId="77777777" w:rsidR="00F95B1D" w:rsidRPr="00F95B1D" w:rsidRDefault="00F95B1D" w:rsidP="00F95B1D">
            <w:pPr>
              <w:spacing w:after="0"/>
              <w:jc w:val="left"/>
            </w:pPr>
            <w:r w:rsidRPr="00F95B1D">
              <w:t>Statewide Recycling</w:t>
            </w:r>
          </w:p>
        </w:tc>
      </w:tr>
      <w:tr w:rsidR="00F95B1D" w:rsidRPr="00F95B1D" w14:paraId="21787A8E" w14:textId="77777777" w:rsidTr="006F3096">
        <w:trPr>
          <w:trHeight w:val="20"/>
          <w:jc w:val="center"/>
        </w:trPr>
        <w:tc>
          <w:tcPr>
            <w:tcW w:w="1666" w:type="pct"/>
            <w:noWrap/>
            <w:hideMark/>
          </w:tcPr>
          <w:p w14:paraId="5EF8FBA0" w14:textId="77777777" w:rsidR="00F95B1D" w:rsidRPr="00F95B1D" w:rsidRDefault="00F95B1D" w:rsidP="00F95B1D">
            <w:pPr>
              <w:spacing w:after="0"/>
              <w:ind w:left="159" w:right="113" w:hanging="159"/>
              <w:jc w:val="left"/>
            </w:pPr>
            <w:r w:rsidRPr="00F95B1D">
              <w:t>Celsius Sparkling Kiwi Strawberry Flavour</w:t>
            </w:r>
          </w:p>
        </w:tc>
        <w:tc>
          <w:tcPr>
            <w:tcW w:w="454" w:type="pct"/>
            <w:noWrap/>
            <w:hideMark/>
          </w:tcPr>
          <w:p w14:paraId="10DA244F" w14:textId="77777777" w:rsidR="00F95B1D" w:rsidRPr="00F95B1D" w:rsidRDefault="00F95B1D" w:rsidP="00F95B1D">
            <w:pPr>
              <w:spacing w:after="0"/>
              <w:ind w:right="170"/>
              <w:jc w:val="right"/>
            </w:pPr>
            <w:r w:rsidRPr="00F95B1D">
              <w:t>330ml</w:t>
            </w:r>
          </w:p>
        </w:tc>
        <w:tc>
          <w:tcPr>
            <w:tcW w:w="682" w:type="pct"/>
            <w:noWrap/>
            <w:hideMark/>
          </w:tcPr>
          <w:p w14:paraId="1BAFB5DB" w14:textId="77777777" w:rsidR="00F95B1D" w:rsidRPr="00F95B1D" w:rsidRDefault="00F95B1D" w:rsidP="00F95B1D">
            <w:pPr>
              <w:spacing w:after="0"/>
              <w:jc w:val="left"/>
            </w:pPr>
            <w:r w:rsidRPr="00F95B1D">
              <w:t>Aluminium</w:t>
            </w:r>
          </w:p>
        </w:tc>
        <w:tc>
          <w:tcPr>
            <w:tcW w:w="1438" w:type="pct"/>
            <w:noWrap/>
            <w:hideMark/>
          </w:tcPr>
          <w:p w14:paraId="3EE04D27" w14:textId="77777777" w:rsidR="00F95B1D" w:rsidRPr="00F95B1D" w:rsidRDefault="00F95B1D" w:rsidP="00F95B1D">
            <w:pPr>
              <w:spacing w:after="0"/>
              <w:ind w:left="159" w:right="113" w:hanging="159"/>
              <w:jc w:val="left"/>
            </w:pPr>
            <w:r w:rsidRPr="00F95B1D">
              <w:t>Frucor Suntory Australia Pty Ltd</w:t>
            </w:r>
          </w:p>
        </w:tc>
        <w:tc>
          <w:tcPr>
            <w:tcW w:w="760" w:type="pct"/>
            <w:noWrap/>
            <w:hideMark/>
          </w:tcPr>
          <w:p w14:paraId="3DFCACA8" w14:textId="77777777" w:rsidR="00F95B1D" w:rsidRPr="00F95B1D" w:rsidRDefault="00F95B1D" w:rsidP="00F95B1D">
            <w:pPr>
              <w:spacing w:after="0"/>
              <w:jc w:val="left"/>
            </w:pPr>
            <w:r w:rsidRPr="00F95B1D">
              <w:t>Statewide Recycling</w:t>
            </w:r>
          </w:p>
        </w:tc>
      </w:tr>
      <w:tr w:rsidR="00F95B1D" w:rsidRPr="00F95B1D" w14:paraId="2EC8AEE1" w14:textId="77777777" w:rsidTr="006F3096">
        <w:trPr>
          <w:trHeight w:val="20"/>
          <w:jc w:val="center"/>
        </w:trPr>
        <w:tc>
          <w:tcPr>
            <w:tcW w:w="1666" w:type="pct"/>
            <w:noWrap/>
            <w:hideMark/>
          </w:tcPr>
          <w:p w14:paraId="2602650A" w14:textId="77777777" w:rsidR="00F95B1D" w:rsidRPr="00F95B1D" w:rsidRDefault="00F95B1D" w:rsidP="00F95B1D">
            <w:pPr>
              <w:spacing w:after="0"/>
              <w:ind w:left="159" w:right="113" w:hanging="159"/>
              <w:jc w:val="left"/>
            </w:pPr>
            <w:r w:rsidRPr="00F95B1D">
              <w:t xml:space="preserve">Celsius Sparkling Watermelon </w:t>
            </w:r>
            <w:r w:rsidRPr="00F95B1D">
              <w:br/>
              <w:t>Lemonade Flavour</w:t>
            </w:r>
          </w:p>
        </w:tc>
        <w:tc>
          <w:tcPr>
            <w:tcW w:w="454" w:type="pct"/>
            <w:noWrap/>
            <w:hideMark/>
          </w:tcPr>
          <w:p w14:paraId="44EB071A" w14:textId="77777777" w:rsidR="00F95B1D" w:rsidRPr="00F95B1D" w:rsidRDefault="00F95B1D" w:rsidP="00F95B1D">
            <w:pPr>
              <w:spacing w:after="0"/>
              <w:ind w:right="170"/>
              <w:jc w:val="right"/>
            </w:pPr>
            <w:r w:rsidRPr="00F95B1D">
              <w:t>330ml</w:t>
            </w:r>
          </w:p>
        </w:tc>
        <w:tc>
          <w:tcPr>
            <w:tcW w:w="682" w:type="pct"/>
            <w:noWrap/>
            <w:hideMark/>
          </w:tcPr>
          <w:p w14:paraId="077C3B74" w14:textId="77777777" w:rsidR="00F95B1D" w:rsidRPr="00F95B1D" w:rsidRDefault="00F95B1D" w:rsidP="00F95B1D">
            <w:pPr>
              <w:spacing w:after="0"/>
              <w:jc w:val="left"/>
            </w:pPr>
            <w:r w:rsidRPr="00F95B1D">
              <w:t>Aluminium</w:t>
            </w:r>
          </w:p>
        </w:tc>
        <w:tc>
          <w:tcPr>
            <w:tcW w:w="1438" w:type="pct"/>
            <w:noWrap/>
            <w:hideMark/>
          </w:tcPr>
          <w:p w14:paraId="44017DCC" w14:textId="77777777" w:rsidR="00F95B1D" w:rsidRPr="00F95B1D" w:rsidRDefault="00F95B1D" w:rsidP="00F95B1D">
            <w:pPr>
              <w:spacing w:after="0"/>
              <w:ind w:left="159" w:right="113" w:hanging="159"/>
              <w:jc w:val="left"/>
            </w:pPr>
            <w:r w:rsidRPr="00F95B1D">
              <w:t>Frucor Suntory Australia Pty Ltd</w:t>
            </w:r>
          </w:p>
        </w:tc>
        <w:tc>
          <w:tcPr>
            <w:tcW w:w="760" w:type="pct"/>
            <w:noWrap/>
            <w:hideMark/>
          </w:tcPr>
          <w:p w14:paraId="0843DED8" w14:textId="77777777" w:rsidR="00F95B1D" w:rsidRPr="00F95B1D" w:rsidRDefault="00F95B1D" w:rsidP="00F95B1D">
            <w:pPr>
              <w:spacing w:after="0"/>
              <w:jc w:val="left"/>
            </w:pPr>
            <w:r w:rsidRPr="00F95B1D">
              <w:t>Statewide Recycling</w:t>
            </w:r>
          </w:p>
        </w:tc>
      </w:tr>
      <w:tr w:rsidR="00F95B1D" w:rsidRPr="00F95B1D" w14:paraId="0ED28BEF" w14:textId="77777777" w:rsidTr="006F3096">
        <w:trPr>
          <w:trHeight w:val="20"/>
          <w:jc w:val="center"/>
        </w:trPr>
        <w:tc>
          <w:tcPr>
            <w:tcW w:w="1666" w:type="pct"/>
            <w:noWrap/>
            <w:hideMark/>
          </w:tcPr>
          <w:p w14:paraId="63E9C03C" w14:textId="77777777" w:rsidR="00F95B1D" w:rsidRPr="00F95B1D" w:rsidRDefault="00F95B1D" w:rsidP="00F95B1D">
            <w:pPr>
              <w:spacing w:after="0"/>
              <w:ind w:left="159" w:right="113" w:hanging="159"/>
              <w:jc w:val="left"/>
            </w:pPr>
            <w:r w:rsidRPr="00F95B1D">
              <w:t>Maximus Grape Zero Sugar</w:t>
            </w:r>
          </w:p>
        </w:tc>
        <w:tc>
          <w:tcPr>
            <w:tcW w:w="454" w:type="pct"/>
            <w:noWrap/>
            <w:hideMark/>
          </w:tcPr>
          <w:p w14:paraId="1980971D" w14:textId="77777777" w:rsidR="00F95B1D" w:rsidRPr="00F95B1D" w:rsidRDefault="00F95B1D" w:rsidP="00F95B1D">
            <w:pPr>
              <w:spacing w:after="0"/>
              <w:ind w:right="170"/>
              <w:jc w:val="right"/>
            </w:pPr>
            <w:r w:rsidRPr="00F95B1D">
              <w:t>1,000ml</w:t>
            </w:r>
          </w:p>
        </w:tc>
        <w:tc>
          <w:tcPr>
            <w:tcW w:w="682" w:type="pct"/>
            <w:noWrap/>
            <w:hideMark/>
          </w:tcPr>
          <w:p w14:paraId="7531FACA" w14:textId="77777777" w:rsidR="00F95B1D" w:rsidRPr="00F95B1D" w:rsidRDefault="00F95B1D" w:rsidP="00F95B1D">
            <w:pPr>
              <w:spacing w:after="0"/>
              <w:jc w:val="left"/>
            </w:pPr>
            <w:r w:rsidRPr="00F95B1D">
              <w:t>PET</w:t>
            </w:r>
          </w:p>
        </w:tc>
        <w:tc>
          <w:tcPr>
            <w:tcW w:w="1438" w:type="pct"/>
            <w:noWrap/>
            <w:hideMark/>
          </w:tcPr>
          <w:p w14:paraId="196F0D9F" w14:textId="77777777" w:rsidR="00F95B1D" w:rsidRPr="00F95B1D" w:rsidRDefault="00F95B1D" w:rsidP="00F95B1D">
            <w:pPr>
              <w:spacing w:after="0"/>
              <w:ind w:left="159" w:right="113" w:hanging="159"/>
              <w:jc w:val="left"/>
            </w:pPr>
            <w:r w:rsidRPr="00F95B1D">
              <w:t>Frucor Suntory Australia Pty Ltd</w:t>
            </w:r>
          </w:p>
        </w:tc>
        <w:tc>
          <w:tcPr>
            <w:tcW w:w="760" w:type="pct"/>
            <w:noWrap/>
            <w:hideMark/>
          </w:tcPr>
          <w:p w14:paraId="546A5883" w14:textId="77777777" w:rsidR="00F95B1D" w:rsidRPr="00F95B1D" w:rsidRDefault="00F95B1D" w:rsidP="00F95B1D">
            <w:pPr>
              <w:spacing w:after="0"/>
              <w:jc w:val="left"/>
            </w:pPr>
            <w:r w:rsidRPr="00F95B1D">
              <w:t>Statewide Recycling</w:t>
            </w:r>
          </w:p>
        </w:tc>
      </w:tr>
      <w:tr w:rsidR="00F95B1D" w:rsidRPr="00F95B1D" w14:paraId="62178A62" w14:textId="77777777" w:rsidTr="006F3096">
        <w:trPr>
          <w:trHeight w:val="20"/>
          <w:jc w:val="center"/>
        </w:trPr>
        <w:tc>
          <w:tcPr>
            <w:tcW w:w="1666" w:type="pct"/>
            <w:noWrap/>
            <w:hideMark/>
          </w:tcPr>
          <w:p w14:paraId="3E4F0A58" w14:textId="77777777" w:rsidR="00F95B1D" w:rsidRPr="00F95B1D" w:rsidRDefault="00F95B1D" w:rsidP="00F95B1D">
            <w:pPr>
              <w:spacing w:after="0"/>
              <w:ind w:left="159" w:right="113" w:hanging="159"/>
              <w:jc w:val="left"/>
            </w:pPr>
            <w:r w:rsidRPr="00F95B1D">
              <w:t>GTG Living Water Natural Alkaline Artesian Mineral Water</w:t>
            </w:r>
          </w:p>
        </w:tc>
        <w:tc>
          <w:tcPr>
            <w:tcW w:w="454" w:type="pct"/>
            <w:noWrap/>
            <w:hideMark/>
          </w:tcPr>
          <w:p w14:paraId="794CA67C" w14:textId="77777777" w:rsidR="00F95B1D" w:rsidRPr="00F95B1D" w:rsidRDefault="00F95B1D" w:rsidP="00F95B1D">
            <w:pPr>
              <w:spacing w:after="0"/>
              <w:ind w:right="170"/>
              <w:jc w:val="right"/>
            </w:pPr>
            <w:r w:rsidRPr="00F95B1D">
              <w:t>250ml</w:t>
            </w:r>
          </w:p>
        </w:tc>
        <w:tc>
          <w:tcPr>
            <w:tcW w:w="682" w:type="pct"/>
            <w:noWrap/>
            <w:hideMark/>
          </w:tcPr>
          <w:p w14:paraId="0C9BDF0F" w14:textId="77777777" w:rsidR="00F95B1D" w:rsidRPr="00F95B1D" w:rsidRDefault="00F95B1D" w:rsidP="00F95B1D">
            <w:pPr>
              <w:spacing w:after="0"/>
              <w:jc w:val="left"/>
            </w:pPr>
            <w:r w:rsidRPr="00F95B1D">
              <w:t>PET</w:t>
            </w:r>
          </w:p>
        </w:tc>
        <w:tc>
          <w:tcPr>
            <w:tcW w:w="1438" w:type="pct"/>
            <w:noWrap/>
            <w:hideMark/>
          </w:tcPr>
          <w:p w14:paraId="52C8E73D"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005BF01F" w14:textId="77777777" w:rsidR="00F95B1D" w:rsidRPr="00F95B1D" w:rsidRDefault="00F95B1D" w:rsidP="00F95B1D">
            <w:pPr>
              <w:spacing w:after="0"/>
              <w:jc w:val="left"/>
            </w:pPr>
            <w:r w:rsidRPr="00F95B1D">
              <w:t>Statewide Recycling</w:t>
            </w:r>
          </w:p>
        </w:tc>
      </w:tr>
      <w:tr w:rsidR="00F95B1D" w:rsidRPr="00F95B1D" w14:paraId="11D6DCD2" w14:textId="77777777" w:rsidTr="006F3096">
        <w:trPr>
          <w:trHeight w:val="20"/>
          <w:jc w:val="center"/>
        </w:trPr>
        <w:tc>
          <w:tcPr>
            <w:tcW w:w="1666" w:type="pct"/>
            <w:noWrap/>
            <w:hideMark/>
          </w:tcPr>
          <w:p w14:paraId="3C24C97D" w14:textId="77777777" w:rsidR="00F95B1D" w:rsidRPr="00F95B1D" w:rsidRDefault="00F95B1D" w:rsidP="00F95B1D">
            <w:pPr>
              <w:spacing w:after="0"/>
              <w:ind w:left="159" w:right="113" w:hanging="159"/>
              <w:jc w:val="left"/>
            </w:pPr>
            <w:r w:rsidRPr="00F95B1D">
              <w:t>GTG Living Water Natural Alkaline Artesian Mineral Water</w:t>
            </w:r>
          </w:p>
        </w:tc>
        <w:tc>
          <w:tcPr>
            <w:tcW w:w="454" w:type="pct"/>
            <w:noWrap/>
            <w:hideMark/>
          </w:tcPr>
          <w:p w14:paraId="6A529A3F" w14:textId="77777777" w:rsidR="00F95B1D" w:rsidRPr="00F95B1D" w:rsidRDefault="00F95B1D" w:rsidP="00F95B1D">
            <w:pPr>
              <w:spacing w:after="0"/>
              <w:ind w:right="170"/>
              <w:jc w:val="right"/>
            </w:pPr>
            <w:r w:rsidRPr="00F95B1D">
              <w:t>1,500ml</w:t>
            </w:r>
          </w:p>
        </w:tc>
        <w:tc>
          <w:tcPr>
            <w:tcW w:w="682" w:type="pct"/>
            <w:noWrap/>
            <w:hideMark/>
          </w:tcPr>
          <w:p w14:paraId="7DF45AEB" w14:textId="77777777" w:rsidR="00F95B1D" w:rsidRPr="00F95B1D" w:rsidRDefault="00F95B1D" w:rsidP="00F95B1D">
            <w:pPr>
              <w:spacing w:after="0"/>
              <w:jc w:val="left"/>
            </w:pPr>
            <w:r w:rsidRPr="00F95B1D">
              <w:t>PET</w:t>
            </w:r>
          </w:p>
        </w:tc>
        <w:tc>
          <w:tcPr>
            <w:tcW w:w="1438" w:type="pct"/>
            <w:noWrap/>
            <w:hideMark/>
          </w:tcPr>
          <w:p w14:paraId="2250E920"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150C3EEE" w14:textId="77777777" w:rsidR="00F95B1D" w:rsidRPr="00F95B1D" w:rsidRDefault="00F95B1D" w:rsidP="00F95B1D">
            <w:pPr>
              <w:spacing w:after="0"/>
              <w:jc w:val="left"/>
            </w:pPr>
            <w:r w:rsidRPr="00F95B1D">
              <w:t>Statewide Recycling</w:t>
            </w:r>
          </w:p>
        </w:tc>
      </w:tr>
      <w:tr w:rsidR="00F95B1D" w:rsidRPr="00F95B1D" w14:paraId="089D5C29" w14:textId="77777777" w:rsidTr="006F3096">
        <w:trPr>
          <w:trHeight w:val="20"/>
          <w:jc w:val="center"/>
        </w:trPr>
        <w:tc>
          <w:tcPr>
            <w:tcW w:w="1666" w:type="pct"/>
            <w:noWrap/>
            <w:hideMark/>
          </w:tcPr>
          <w:p w14:paraId="7AE22C24" w14:textId="77777777" w:rsidR="00F95B1D" w:rsidRPr="00F95B1D" w:rsidRDefault="00F95B1D" w:rsidP="00F95B1D">
            <w:pPr>
              <w:spacing w:after="0"/>
              <w:ind w:left="159" w:right="113" w:hanging="159"/>
              <w:jc w:val="left"/>
            </w:pPr>
            <w:r w:rsidRPr="00F95B1D">
              <w:t>GTG Living Water Natural Alkaline Artesian Mineral Water</w:t>
            </w:r>
          </w:p>
        </w:tc>
        <w:tc>
          <w:tcPr>
            <w:tcW w:w="454" w:type="pct"/>
            <w:noWrap/>
            <w:hideMark/>
          </w:tcPr>
          <w:p w14:paraId="51C468B3" w14:textId="77777777" w:rsidR="00F95B1D" w:rsidRPr="00F95B1D" w:rsidRDefault="00F95B1D" w:rsidP="00F95B1D">
            <w:pPr>
              <w:spacing w:after="0"/>
              <w:ind w:right="170"/>
              <w:jc w:val="right"/>
            </w:pPr>
            <w:r w:rsidRPr="00F95B1D">
              <w:t>1,000ml</w:t>
            </w:r>
          </w:p>
        </w:tc>
        <w:tc>
          <w:tcPr>
            <w:tcW w:w="682" w:type="pct"/>
            <w:noWrap/>
            <w:hideMark/>
          </w:tcPr>
          <w:p w14:paraId="76F16C2C" w14:textId="77777777" w:rsidR="00F95B1D" w:rsidRPr="00F95B1D" w:rsidRDefault="00F95B1D" w:rsidP="00F95B1D">
            <w:pPr>
              <w:spacing w:after="0"/>
              <w:jc w:val="left"/>
            </w:pPr>
            <w:r w:rsidRPr="00F95B1D">
              <w:t>PET</w:t>
            </w:r>
          </w:p>
        </w:tc>
        <w:tc>
          <w:tcPr>
            <w:tcW w:w="1438" w:type="pct"/>
            <w:noWrap/>
            <w:hideMark/>
          </w:tcPr>
          <w:p w14:paraId="26CFC953"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0C6B3A04" w14:textId="77777777" w:rsidR="00F95B1D" w:rsidRPr="00F95B1D" w:rsidRDefault="00F95B1D" w:rsidP="00F95B1D">
            <w:pPr>
              <w:spacing w:after="0"/>
              <w:jc w:val="left"/>
            </w:pPr>
            <w:r w:rsidRPr="00F95B1D">
              <w:t>Statewide Recycling</w:t>
            </w:r>
          </w:p>
        </w:tc>
      </w:tr>
      <w:tr w:rsidR="00F95B1D" w:rsidRPr="00F95B1D" w14:paraId="0FF8E7C7" w14:textId="77777777" w:rsidTr="006F3096">
        <w:trPr>
          <w:trHeight w:val="20"/>
          <w:jc w:val="center"/>
        </w:trPr>
        <w:tc>
          <w:tcPr>
            <w:tcW w:w="1666" w:type="pct"/>
            <w:noWrap/>
            <w:hideMark/>
          </w:tcPr>
          <w:p w14:paraId="17E546EC" w14:textId="77777777" w:rsidR="00F95B1D" w:rsidRPr="00F95B1D" w:rsidRDefault="00F95B1D" w:rsidP="00F95B1D">
            <w:pPr>
              <w:spacing w:after="0"/>
              <w:ind w:left="159" w:right="113" w:hanging="159"/>
              <w:jc w:val="left"/>
            </w:pPr>
            <w:r w:rsidRPr="00F95B1D">
              <w:t>GTG Living Water Natural Alkaline Artesian Mineral Water</w:t>
            </w:r>
          </w:p>
        </w:tc>
        <w:tc>
          <w:tcPr>
            <w:tcW w:w="454" w:type="pct"/>
            <w:noWrap/>
            <w:hideMark/>
          </w:tcPr>
          <w:p w14:paraId="51DE7DC9" w14:textId="77777777" w:rsidR="00F95B1D" w:rsidRPr="00F95B1D" w:rsidRDefault="00F95B1D" w:rsidP="00F95B1D">
            <w:pPr>
              <w:spacing w:after="0"/>
              <w:ind w:right="170"/>
              <w:jc w:val="right"/>
            </w:pPr>
            <w:r w:rsidRPr="00F95B1D">
              <w:t>500ml</w:t>
            </w:r>
          </w:p>
        </w:tc>
        <w:tc>
          <w:tcPr>
            <w:tcW w:w="682" w:type="pct"/>
            <w:noWrap/>
            <w:hideMark/>
          </w:tcPr>
          <w:p w14:paraId="5F8C6EBF" w14:textId="77777777" w:rsidR="00F95B1D" w:rsidRPr="00F95B1D" w:rsidRDefault="00F95B1D" w:rsidP="00F95B1D">
            <w:pPr>
              <w:spacing w:after="0"/>
              <w:jc w:val="left"/>
            </w:pPr>
            <w:r w:rsidRPr="00F95B1D">
              <w:t>PET</w:t>
            </w:r>
          </w:p>
        </w:tc>
        <w:tc>
          <w:tcPr>
            <w:tcW w:w="1438" w:type="pct"/>
            <w:noWrap/>
            <w:hideMark/>
          </w:tcPr>
          <w:p w14:paraId="2981705A"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65BFF3CD" w14:textId="77777777" w:rsidR="00F95B1D" w:rsidRPr="00F95B1D" w:rsidRDefault="00F95B1D" w:rsidP="00F95B1D">
            <w:pPr>
              <w:spacing w:after="0"/>
              <w:jc w:val="left"/>
            </w:pPr>
            <w:r w:rsidRPr="00F95B1D">
              <w:t>Statewide Recycling</w:t>
            </w:r>
          </w:p>
        </w:tc>
      </w:tr>
      <w:tr w:rsidR="00F95B1D" w:rsidRPr="00F95B1D" w14:paraId="4B2C88C2" w14:textId="77777777" w:rsidTr="006F3096">
        <w:trPr>
          <w:trHeight w:val="20"/>
          <w:jc w:val="center"/>
        </w:trPr>
        <w:tc>
          <w:tcPr>
            <w:tcW w:w="1666" w:type="pct"/>
            <w:noWrap/>
            <w:hideMark/>
          </w:tcPr>
          <w:p w14:paraId="5AE06AC6" w14:textId="77777777" w:rsidR="00F95B1D" w:rsidRPr="00F95B1D" w:rsidRDefault="00F95B1D" w:rsidP="00F95B1D">
            <w:pPr>
              <w:spacing w:after="0"/>
              <w:ind w:left="159" w:right="113" w:hanging="159"/>
              <w:jc w:val="left"/>
            </w:pPr>
            <w:r w:rsidRPr="00F95B1D">
              <w:t>GTG Living Water Natural Alkaline Artesian Mineral Water</w:t>
            </w:r>
          </w:p>
        </w:tc>
        <w:tc>
          <w:tcPr>
            <w:tcW w:w="454" w:type="pct"/>
            <w:noWrap/>
            <w:hideMark/>
          </w:tcPr>
          <w:p w14:paraId="6E6D1195" w14:textId="77777777" w:rsidR="00F95B1D" w:rsidRPr="00F95B1D" w:rsidRDefault="00F95B1D" w:rsidP="00F95B1D">
            <w:pPr>
              <w:spacing w:after="0"/>
              <w:ind w:right="170"/>
              <w:jc w:val="right"/>
            </w:pPr>
            <w:r w:rsidRPr="00F95B1D">
              <w:t>750ml</w:t>
            </w:r>
          </w:p>
        </w:tc>
        <w:tc>
          <w:tcPr>
            <w:tcW w:w="682" w:type="pct"/>
            <w:noWrap/>
            <w:hideMark/>
          </w:tcPr>
          <w:p w14:paraId="6948714B" w14:textId="77777777" w:rsidR="00F95B1D" w:rsidRPr="00F95B1D" w:rsidRDefault="00F95B1D" w:rsidP="00F95B1D">
            <w:pPr>
              <w:spacing w:after="0"/>
              <w:jc w:val="left"/>
            </w:pPr>
            <w:r w:rsidRPr="00F95B1D">
              <w:t>Glass</w:t>
            </w:r>
          </w:p>
        </w:tc>
        <w:tc>
          <w:tcPr>
            <w:tcW w:w="1438" w:type="pct"/>
            <w:noWrap/>
            <w:hideMark/>
          </w:tcPr>
          <w:p w14:paraId="1B2F474E"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7FCF34E1" w14:textId="77777777" w:rsidR="00F95B1D" w:rsidRPr="00F95B1D" w:rsidRDefault="00F95B1D" w:rsidP="00F95B1D">
            <w:pPr>
              <w:spacing w:after="0"/>
              <w:jc w:val="left"/>
            </w:pPr>
            <w:r w:rsidRPr="00F95B1D">
              <w:t>Statewide Recycling</w:t>
            </w:r>
          </w:p>
        </w:tc>
      </w:tr>
      <w:tr w:rsidR="00F95B1D" w:rsidRPr="00F95B1D" w14:paraId="05BD2E26" w14:textId="77777777" w:rsidTr="006F3096">
        <w:trPr>
          <w:trHeight w:val="20"/>
          <w:jc w:val="center"/>
        </w:trPr>
        <w:tc>
          <w:tcPr>
            <w:tcW w:w="1666" w:type="pct"/>
            <w:noWrap/>
            <w:hideMark/>
          </w:tcPr>
          <w:p w14:paraId="06875F69" w14:textId="77777777" w:rsidR="00F95B1D" w:rsidRPr="00F95B1D" w:rsidRDefault="00F95B1D" w:rsidP="00F95B1D">
            <w:pPr>
              <w:spacing w:after="0"/>
              <w:ind w:left="159" w:right="113" w:hanging="159"/>
              <w:jc w:val="left"/>
            </w:pPr>
            <w:r w:rsidRPr="00F95B1D">
              <w:t>GTG Living Water Sparkling Natural Alkaline Artesian Mineral Water</w:t>
            </w:r>
          </w:p>
        </w:tc>
        <w:tc>
          <w:tcPr>
            <w:tcW w:w="454" w:type="pct"/>
            <w:noWrap/>
            <w:hideMark/>
          </w:tcPr>
          <w:p w14:paraId="1263E5F6" w14:textId="77777777" w:rsidR="00F95B1D" w:rsidRPr="00F95B1D" w:rsidRDefault="00F95B1D" w:rsidP="00F95B1D">
            <w:pPr>
              <w:spacing w:after="0"/>
              <w:ind w:right="170"/>
              <w:jc w:val="right"/>
            </w:pPr>
            <w:r w:rsidRPr="00F95B1D">
              <w:t>750ml</w:t>
            </w:r>
          </w:p>
        </w:tc>
        <w:tc>
          <w:tcPr>
            <w:tcW w:w="682" w:type="pct"/>
            <w:noWrap/>
            <w:hideMark/>
          </w:tcPr>
          <w:p w14:paraId="1D79C54B" w14:textId="77777777" w:rsidR="00F95B1D" w:rsidRPr="00F95B1D" w:rsidRDefault="00F95B1D" w:rsidP="00F95B1D">
            <w:pPr>
              <w:spacing w:after="0"/>
              <w:jc w:val="left"/>
            </w:pPr>
            <w:r w:rsidRPr="00F95B1D">
              <w:t>Glass</w:t>
            </w:r>
          </w:p>
        </w:tc>
        <w:tc>
          <w:tcPr>
            <w:tcW w:w="1438" w:type="pct"/>
            <w:noWrap/>
            <w:hideMark/>
          </w:tcPr>
          <w:p w14:paraId="63928731" w14:textId="77777777" w:rsidR="00F95B1D" w:rsidRPr="00F95B1D" w:rsidRDefault="00F95B1D" w:rsidP="00F95B1D">
            <w:pPr>
              <w:spacing w:after="0"/>
              <w:ind w:left="159" w:right="113" w:hanging="159"/>
              <w:jc w:val="left"/>
            </w:pPr>
            <w:r w:rsidRPr="00F95B1D">
              <w:t>GTG Living Water Pty Ltd</w:t>
            </w:r>
          </w:p>
        </w:tc>
        <w:tc>
          <w:tcPr>
            <w:tcW w:w="760" w:type="pct"/>
            <w:noWrap/>
            <w:hideMark/>
          </w:tcPr>
          <w:p w14:paraId="07593E71" w14:textId="77777777" w:rsidR="00F95B1D" w:rsidRPr="00F95B1D" w:rsidRDefault="00F95B1D" w:rsidP="00F95B1D">
            <w:pPr>
              <w:spacing w:after="0"/>
              <w:jc w:val="left"/>
            </w:pPr>
            <w:r w:rsidRPr="00F95B1D">
              <w:t>Statewide Recycling</w:t>
            </w:r>
          </w:p>
        </w:tc>
      </w:tr>
      <w:tr w:rsidR="00F95B1D" w:rsidRPr="00F95B1D" w14:paraId="1D76B8C2" w14:textId="77777777" w:rsidTr="006F3096">
        <w:trPr>
          <w:trHeight w:val="20"/>
          <w:jc w:val="center"/>
        </w:trPr>
        <w:tc>
          <w:tcPr>
            <w:tcW w:w="1666" w:type="pct"/>
            <w:noWrap/>
            <w:hideMark/>
          </w:tcPr>
          <w:p w14:paraId="45A02B04" w14:textId="77777777" w:rsidR="00F95B1D" w:rsidRPr="00F95B1D" w:rsidRDefault="00F95B1D" w:rsidP="00F95B1D">
            <w:pPr>
              <w:spacing w:after="0"/>
              <w:ind w:left="159" w:right="113" w:hanging="159"/>
              <w:jc w:val="left"/>
            </w:pPr>
            <w:r w:rsidRPr="00F95B1D">
              <w:t xml:space="preserve">Batched Premium Cocktails </w:t>
            </w:r>
            <w:r w:rsidRPr="00F95B1D">
              <w:br/>
              <w:t>Passionfruit Martini</w:t>
            </w:r>
          </w:p>
        </w:tc>
        <w:tc>
          <w:tcPr>
            <w:tcW w:w="454" w:type="pct"/>
            <w:noWrap/>
            <w:hideMark/>
          </w:tcPr>
          <w:p w14:paraId="2C9F0FAC" w14:textId="77777777" w:rsidR="00F95B1D" w:rsidRPr="00F95B1D" w:rsidRDefault="00F95B1D" w:rsidP="00F95B1D">
            <w:pPr>
              <w:spacing w:after="0"/>
              <w:ind w:right="170"/>
              <w:jc w:val="right"/>
            </w:pPr>
            <w:r w:rsidRPr="00F95B1D">
              <w:t>725ml</w:t>
            </w:r>
          </w:p>
        </w:tc>
        <w:tc>
          <w:tcPr>
            <w:tcW w:w="682" w:type="pct"/>
            <w:noWrap/>
            <w:hideMark/>
          </w:tcPr>
          <w:p w14:paraId="6D28FD71" w14:textId="77777777" w:rsidR="00F95B1D" w:rsidRPr="00F95B1D" w:rsidRDefault="00F95B1D" w:rsidP="00F95B1D">
            <w:pPr>
              <w:spacing w:after="0"/>
              <w:jc w:val="left"/>
            </w:pPr>
            <w:r w:rsidRPr="00F95B1D">
              <w:t>Glass</w:t>
            </w:r>
          </w:p>
        </w:tc>
        <w:tc>
          <w:tcPr>
            <w:tcW w:w="1438" w:type="pct"/>
            <w:noWrap/>
            <w:hideMark/>
          </w:tcPr>
          <w:p w14:paraId="588FCE96" w14:textId="77777777" w:rsidR="00F95B1D" w:rsidRPr="00F95B1D" w:rsidRDefault="00F95B1D" w:rsidP="00F95B1D">
            <w:pPr>
              <w:spacing w:after="0"/>
              <w:ind w:left="159" w:right="113" w:hanging="159"/>
              <w:jc w:val="left"/>
            </w:pPr>
            <w:r w:rsidRPr="00F95B1D">
              <w:t>Global Endeavours Australia Pty Ltd</w:t>
            </w:r>
          </w:p>
        </w:tc>
        <w:tc>
          <w:tcPr>
            <w:tcW w:w="760" w:type="pct"/>
            <w:noWrap/>
            <w:hideMark/>
          </w:tcPr>
          <w:p w14:paraId="1FF5381F" w14:textId="77777777" w:rsidR="00F95B1D" w:rsidRPr="00F95B1D" w:rsidRDefault="00F95B1D" w:rsidP="00F95B1D">
            <w:pPr>
              <w:spacing w:after="0"/>
              <w:jc w:val="left"/>
            </w:pPr>
            <w:r w:rsidRPr="00F95B1D">
              <w:t>Statewide Recycling</w:t>
            </w:r>
          </w:p>
        </w:tc>
      </w:tr>
      <w:tr w:rsidR="00F95B1D" w:rsidRPr="00F95B1D" w14:paraId="5BE12B3A" w14:textId="77777777" w:rsidTr="006F3096">
        <w:trPr>
          <w:trHeight w:val="20"/>
          <w:jc w:val="center"/>
        </w:trPr>
        <w:tc>
          <w:tcPr>
            <w:tcW w:w="1666" w:type="pct"/>
            <w:noWrap/>
            <w:hideMark/>
          </w:tcPr>
          <w:p w14:paraId="6E9AA67E" w14:textId="77777777" w:rsidR="00F95B1D" w:rsidRPr="00F95B1D" w:rsidRDefault="00F95B1D" w:rsidP="00F95B1D">
            <w:pPr>
              <w:spacing w:after="0"/>
              <w:ind w:left="159" w:right="113" w:hanging="159"/>
              <w:jc w:val="left"/>
            </w:pPr>
            <w:r w:rsidRPr="00F95B1D">
              <w:t xml:space="preserve">Batched Premium Cocktails </w:t>
            </w:r>
            <w:r w:rsidRPr="00F95B1D">
              <w:br/>
              <w:t>Passionfruit Martini</w:t>
            </w:r>
          </w:p>
        </w:tc>
        <w:tc>
          <w:tcPr>
            <w:tcW w:w="454" w:type="pct"/>
            <w:noWrap/>
            <w:hideMark/>
          </w:tcPr>
          <w:p w14:paraId="3DF21C92" w14:textId="77777777" w:rsidR="00F95B1D" w:rsidRPr="00F95B1D" w:rsidRDefault="00F95B1D" w:rsidP="00F95B1D">
            <w:pPr>
              <w:spacing w:after="0"/>
              <w:ind w:right="170"/>
              <w:jc w:val="right"/>
            </w:pPr>
            <w:r w:rsidRPr="00F95B1D">
              <w:t>230ml</w:t>
            </w:r>
          </w:p>
        </w:tc>
        <w:tc>
          <w:tcPr>
            <w:tcW w:w="682" w:type="pct"/>
            <w:noWrap/>
            <w:hideMark/>
          </w:tcPr>
          <w:p w14:paraId="0C3EDCFE" w14:textId="77777777" w:rsidR="00F95B1D" w:rsidRPr="00F95B1D" w:rsidRDefault="00F95B1D" w:rsidP="00F95B1D">
            <w:pPr>
              <w:spacing w:after="0"/>
              <w:jc w:val="left"/>
            </w:pPr>
            <w:r w:rsidRPr="00F95B1D">
              <w:t>Aluminium</w:t>
            </w:r>
          </w:p>
        </w:tc>
        <w:tc>
          <w:tcPr>
            <w:tcW w:w="1438" w:type="pct"/>
            <w:noWrap/>
            <w:hideMark/>
          </w:tcPr>
          <w:p w14:paraId="62B0A87B" w14:textId="77777777" w:rsidR="00F95B1D" w:rsidRPr="00F95B1D" w:rsidRDefault="00F95B1D" w:rsidP="00F95B1D">
            <w:pPr>
              <w:spacing w:after="0"/>
              <w:ind w:left="159" w:right="113" w:hanging="159"/>
              <w:jc w:val="left"/>
            </w:pPr>
            <w:r w:rsidRPr="00F95B1D">
              <w:t>Global Endeavours Australia Pty Ltd</w:t>
            </w:r>
          </w:p>
        </w:tc>
        <w:tc>
          <w:tcPr>
            <w:tcW w:w="760" w:type="pct"/>
            <w:noWrap/>
            <w:hideMark/>
          </w:tcPr>
          <w:p w14:paraId="2E3C56F8" w14:textId="77777777" w:rsidR="00F95B1D" w:rsidRPr="00F95B1D" w:rsidRDefault="00F95B1D" w:rsidP="00F95B1D">
            <w:pPr>
              <w:spacing w:after="0"/>
              <w:jc w:val="left"/>
            </w:pPr>
            <w:r w:rsidRPr="00F95B1D">
              <w:t>Statewide Recycling</w:t>
            </w:r>
          </w:p>
        </w:tc>
      </w:tr>
      <w:tr w:rsidR="00F95B1D" w:rsidRPr="00F95B1D" w14:paraId="320039C9" w14:textId="77777777" w:rsidTr="006F3096">
        <w:trPr>
          <w:trHeight w:val="20"/>
          <w:jc w:val="center"/>
        </w:trPr>
        <w:tc>
          <w:tcPr>
            <w:tcW w:w="1666" w:type="pct"/>
            <w:noWrap/>
            <w:hideMark/>
          </w:tcPr>
          <w:p w14:paraId="684446AE" w14:textId="77777777" w:rsidR="00F95B1D" w:rsidRPr="00F95B1D" w:rsidRDefault="00F95B1D" w:rsidP="00F95B1D">
            <w:pPr>
              <w:spacing w:after="0"/>
              <w:ind w:left="159" w:right="113" w:hanging="159"/>
              <w:jc w:val="left"/>
            </w:pPr>
            <w:r w:rsidRPr="00F95B1D">
              <w:t>C2 Flavour Pink Guava Passionfruit</w:t>
            </w:r>
          </w:p>
        </w:tc>
        <w:tc>
          <w:tcPr>
            <w:tcW w:w="454" w:type="pct"/>
            <w:noWrap/>
            <w:hideMark/>
          </w:tcPr>
          <w:p w14:paraId="1E586FA8" w14:textId="77777777" w:rsidR="00F95B1D" w:rsidRPr="00F95B1D" w:rsidRDefault="00F95B1D" w:rsidP="00F95B1D">
            <w:pPr>
              <w:spacing w:after="0"/>
              <w:ind w:right="170"/>
              <w:jc w:val="right"/>
            </w:pPr>
            <w:r w:rsidRPr="00F95B1D">
              <w:t>455ml</w:t>
            </w:r>
          </w:p>
        </w:tc>
        <w:tc>
          <w:tcPr>
            <w:tcW w:w="682" w:type="pct"/>
            <w:noWrap/>
            <w:hideMark/>
          </w:tcPr>
          <w:p w14:paraId="41C04FD5" w14:textId="77777777" w:rsidR="00F95B1D" w:rsidRPr="00F95B1D" w:rsidRDefault="00F95B1D" w:rsidP="00F95B1D">
            <w:pPr>
              <w:spacing w:after="0"/>
              <w:jc w:val="left"/>
            </w:pPr>
            <w:r w:rsidRPr="00F95B1D">
              <w:t>Plastic</w:t>
            </w:r>
          </w:p>
        </w:tc>
        <w:tc>
          <w:tcPr>
            <w:tcW w:w="1438" w:type="pct"/>
            <w:noWrap/>
            <w:hideMark/>
          </w:tcPr>
          <w:p w14:paraId="09C36304"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27BA529E" w14:textId="77777777" w:rsidR="00F95B1D" w:rsidRPr="00F95B1D" w:rsidRDefault="00F95B1D" w:rsidP="00F95B1D">
            <w:pPr>
              <w:spacing w:after="0"/>
              <w:jc w:val="left"/>
            </w:pPr>
            <w:r w:rsidRPr="00F95B1D">
              <w:t>Statewide Recycling</w:t>
            </w:r>
          </w:p>
        </w:tc>
      </w:tr>
      <w:tr w:rsidR="00F95B1D" w:rsidRPr="00F95B1D" w14:paraId="242E96EF" w14:textId="77777777" w:rsidTr="006F3096">
        <w:trPr>
          <w:trHeight w:val="20"/>
          <w:jc w:val="center"/>
        </w:trPr>
        <w:tc>
          <w:tcPr>
            <w:tcW w:w="1666" w:type="pct"/>
            <w:noWrap/>
            <w:hideMark/>
          </w:tcPr>
          <w:p w14:paraId="4DB5AB4F" w14:textId="77777777" w:rsidR="00F95B1D" w:rsidRPr="00F95B1D" w:rsidRDefault="00F95B1D" w:rsidP="00F95B1D">
            <w:pPr>
              <w:spacing w:after="0"/>
              <w:ind w:left="159" w:right="113" w:hanging="159"/>
              <w:jc w:val="left"/>
            </w:pPr>
            <w:r w:rsidRPr="00F95B1D">
              <w:t>C2 Freeze Flavour Icy Mint Lemon</w:t>
            </w:r>
          </w:p>
        </w:tc>
        <w:tc>
          <w:tcPr>
            <w:tcW w:w="454" w:type="pct"/>
            <w:noWrap/>
            <w:hideMark/>
          </w:tcPr>
          <w:p w14:paraId="4D79E6FE" w14:textId="77777777" w:rsidR="00F95B1D" w:rsidRPr="00F95B1D" w:rsidRDefault="00F95B1D" w:rsidP="00F95B1D">
            <w:pPr>
              <w:spacing w:after="0"/>
              <w:ind w:right="170"/>
              <w:jc w:val="right"/>
            </w:pPr>
            <w:r w:rsidRPr="00F95B1D">
              <w:t>455ml</w:t>
            </w:r>
          </w:p>
        </w:tc>
        <w:tc>
          <w:tcPr>
            <w:tcW w:w="682" w:type="pct"/>
            <w:noWrap/>
            <w:hideMark/>
          </w:tcPr>
          <w:p w14:paraId="589F6A53" w14:textId="77777777" w:rsidR="00F95B1D" w:rsidRPr="00F95B1D" w:rsidRDefault="00F95B1D" w:rsidP="00F95B1D">
            <w:pPr>
              <w:spacing w:after="0"/>
              <w:jc w:val="left"/>
            </w:pPr>
            <w:r w:rsidRPr="00F95B1D">
              <w:t>Plastic</w:t>
            </w:r>
          </w:p>
        </w:tc>
        <w:tc>
          <w:tcPr>
            <w:tcW w:w="1438" w:type="pct"/>
            <w:noWrap/>
            <w:hideMark/>
          </w:tcPr>
          <w:p w14:paraId="76BEDA00"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12BE28C4" w14:textId="77777777" w:rsidR="00F95B1D" w:rsidRPr="00F95B1D" w:rsidRDefault="00F95B1D" w:rsidP="00F95B1D">
            <w:pPr>
              <w:spacing w:after="0"/>
              <w:jc w:val="left"/>
            </w:pPr>
            <w:r w:rsidRPr="00F95B1D">
              <w:t>Statewide Recycling</w:t>
            </w:r>
          </w:p>
        </w:tc>
      </w:tr>
      <w:tr w:rsidR="00F95B1D" w:rsidRPr="00F95B1D" w14:paraId="0C68DB64" w14:textId="77777777" w:rsidTr="006F3096">
        <w:trPr>
          <w:trHeight w:val="20"/>
          <w:jc w:val="center"/>
        </w:trPr>
        <w:tc>
          <w:tcPr>
            <w:tcW w:w="1666" w:type="pct"/>
            <w:noWrap/>
            <w:hideMark/>
          </w:tcPr>
          <w:p w14:paraId="2A611D5A" w14:textId="77777777" w:rsidR="00F95B1D" w:rsidRPr="00F95B1D" w:rsidRDefault="00F95B1D" w:rsidP="00F95B1D">
            <w:pPr>
              <w:spacing w:after="0"/>
              <w:ind w:left="159" w:right="113" w:hanging="159"/>
              <w:jc w:val="left"/>
            </w:pPr>
            <w:r w:rsidRPr="00F95B1D">
              <w:t>C2 Freeze Flavour Melon Mint</w:t>
            </w:r>
          </w:p>
        </w:tc>
        <w:tc>
          <w:tcPr>
            <w:tcW w:w="454" w:type="pct"/>
            <w:noWrap/>
            <w:hideMark/>
          </w:tcPr>
          <w:p w14:paraId="6AAFC6F5" w14:textId="77777777" w:rsidR="00F95B1D" w:rsidRPr="00F95B1D" w:rsidRDefault="00F95B1D" w:rsidP="00F95B1D">
            <w:pPr>
              <w:spacing w:after="0"/>
              <w:ind w:right="170"/>
              <w:jc w:val="right"/>
            </w:pPr>
            <w:r w:rsidRPr="00F95B1D">
              <w:t>455ml</w:t>
            </w:r>
          </w:p>
        </w:tc>
        <w:tc>
          <w:tcPr>
            <w:tcW w:w="682" w:type="pct"/>
            <w:noWrap/>
            <w:hideMark/>
          </w:tcPr>
          <w:p w14:paraId="747086DB" w14:textId="77777777" w:rsidR="00F95B1D" w:rsidRPr="00F95B1D" w:rsidRDefault="00F95B1D" w:rsidP="00F95B1D">
            <w:pPr>
              <w:spacing w:after="0"/>
              <w:jc w:val="left"/>
            </w:pPr>
            <w:r w:rsidRPr="00F95B1D">
              <w:t>Plastic</w:t>
            </w:r>
          </w:p>
        </w:tc>
        <w:tc>
          <w:tcPr>
            <w:tcW w:w="1438" w:type="pct"/>
            <w:noWrap/>
            <w:hideMark/>
          </w:tcPr>
          <w:p w14:paraId="1BF2884E"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4263DED8" w14:textId="77777777" w:rsidR="00F95B1D" w:rsidRPr="00F95B1D" w:rsidRDefault="00F95B1D" w:rsidP="00F95B1D">
            <w:pPr>
              <w:spacing w:after="0"/>
              <w:jc w:val="left"/>
            </w:pPr>
            <w:r w:rsidRPr="00F95B1D">
              <w:t>Statewide Recycling</w:t>
            </w:r>
          </w:p>
        </w:tc>
      </w:tr>
      <w:tr w:rsidR="00F95B1D" w:rsidRPr="00F95B1D" w14:paraId="4992A7F0" w14:textId="77777777" w:rsidTr="006F3096">
        <w:trPr>
          <w:trHeight w:val="20"/>
          <w:jc w:val="center"/>
        </w:trPr>
        <w:tc>
          <w:tcPr>
            <w:tcW w:w="1666" w:type="pct"/>
            <w:noWrap/>
            <w:hideMark/>
          </w:tcPr>
          <w:p w14:paraId="2DB5336B" w14:textId="77777777" w:rsidR="00F95B1D" w:rsidRPr="00F95B1D" w:rsidRDefault="00F95B1D" w:rsidP="00F95B1D">
            <w:pPr>
              <w:spacing w:after="0"/>
              <w:ind w:left="159" w:right="113" w:hanging="159"/>
              <w:jc w:val="left"/>
            </w:pPr>
            <w:r w:rsidRPr="00F95B1D">
              <w:t>C2 Freeze Flavour Strawberry Cherry</w:t>
            </w:r>
          </w:p>
        </w:tc>
        <w:tc>
          <w:tcPr>
            <w:tcW w:w="454" w:type="pct"/>
            <w:noWrap/>
            <w:hideMark/>
          </w:tcPr>
          <w:p w14:paraId="1B824A2B" w14:textId="77777777" w:rsidR="00F95B1D" w:rsidRPr="00F95B1D" w:rsidRDefault="00F95B1D" w:rsidP="00F95B1D">
            <w:pPr>
              <w:spacing w:after="0"/>
              <w:ind w:right="170"/>
              <w:jc w:val="right"/>
            </w:pPr>
            <w:r w:rsidRPr="00F95B1D">
              <w:t>455ml</w:t>
            </w:r>
          </w:p>
        </w:tc>
        <w:tc>
          <w:tcPr>
            <w:tcW w:w="682" w:type="pct"/>
            <w:noWrap/>
            <w:hideMark/>
          </w:tcPr>
          <w:p w14:paraId="7064133C" w14:textId="77777777" w:rsidR="00F95B1D" w:rsidRPr="00F95B1D" w:rsidRDefault="00F95B1D" w:rsidP="00F95B1D">
            <w:pPr>
              <w:spacing w:after="0"/>
              <w:jc w:val="left"/>
            </w:pPr>
            <w:r w:rsidRPr="00F95B1D">
              <w:t>Plastic</w:t>
            </w:r>
          </w:p>
        </w:tc>
        <w:tc>
          <w:tcPr>
            <w:tcW w:w="1438" w:type="pct"/>
            <w:noWrap/>
            <w:hideMark/>
          </w:tcPr>
          <w:p w14:paraId="4A42C6CE"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7ED196C9" w14:textId="77777777" w:rsidR="00F95B1D" w:rsidRPr="00F95B1D" w:rsidRDefault="00F95B1D" w:rsidP="00F95B1D">
            <w:pPr>
              <w:spacing w:after="0"/>
              <w:jc w:val="left"/>
            </w:pPr>
            <w:r w:rsidRPr="00F95B1D">
              <w:t>Statewide Recycling</w:t>
            </w:r>
          </w:p>
        </w:tc>
      </w:tr>
      <w:tr w:rsidR="00F95B1D" w:rsidRPr="00F95B1D" w14:paraId="66E38EB6" w14:textId="77777777" w:rsidTr="006F3096">
        <w:trPr>
          <w:trHeight w:val="20"/>
          <w:jc w:val="center"/>
        </w:trPr>
        <w:tc>
          <w:tcPr>
            <w:tcW w:w="1666" w:type="pct"/>
            <w:noWrap/>
            <w:hideMark/>
          </w:tcPr>
          <w:p w14:paraId="1A41730A" w14:textId="77777777" w:rsidR="00F95B1D" w:rsidRPr="00F95B1D" w:rsidRDefault="00F95B1D" w:rsidP="00F95B1D">
            <w:pPr>
              <w:spacing w:after="0"/>
              <w:ind w:left="159" w:right="113" w:hanging="159"/>
              <w:jc w:val="left"/>
            </w:pPr>
            <w:r w:rsidRPr="00F95B1D">
              <w:t>C2 Lychee Tea Green Tea Flavour</w:t>
            </w:r>
          </w:p>
        </w:tc>
        <w:tc>
          <w:tcPr>
            <w:tcW w:w="454" w:type="pct"/>
            <w:noWrap/>
            <w:hideMark/>
          </w:tcPr>
          <w:p w14:paraId="5BE6F9BC" w14:textId="77777777" w:rsidR="00F95B1D" w:rsidRPr="00F95B1D" w:rsidRDefault="00F95B1D" w:rsidP="00F95B1D">
            <w:pPr>
              <w:spacing w:after="0"/>
              <w:ind w:right="170"/>
              <w:jc w:val="right"/>
            </w:pPr>
            <w:r w:rsidRPr="00F95B1D">
              <w:t>455ml</w:t>
            </w:r>
          </w:p>
        </w:tc>
        <w:tc>
          <w:tcPr>
            <w:tcW w:w="682" w:type="pct"/>
            <w:noWrap/>
            <w:hideMark/>
          </w:tcPr>
          <w:p w14:paraId="4707767E" w14:textId="77777777" w:rsidR="00F95B1D" w:rsidRPr="00F95B1D" w:rsidRDefault="00F95B1D" w:rsidP="00F95B1D">
            <w:pPr>
              <w:spacing w:after="0"/>
              <w:jc w:val="left"/>
            </w:pPr>
            <w:r w:rsidRPr="00F95B1D">
              <w:t>Plastic</w:t>
            </w:r>
          </w:p>
        </w:tc>
        <w:tc>
          <w:tcPr>
            <w:tcW w:w="1438" w:type="pct"/>
            <w:noWrap/>
            <w:hideMark/>
          </w:tcPr>
          <w:p w14:paraId="04598769"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79AC6D21" w14:textId="77777777" w:rsidR="00F95B1D" w:rsidRPr="00F95B1D" w:rsidRDefault="00F95B1D" w:rsidP="00F95B1D">
            <w:pPr>
              <w:spacing w:after="0"/>
              <w:jc w:val="left"/>
            </w:pPr>
            <w:r w:rsidRPr="00F95B1D">
              <w:t>Statewide Recycling</w:t>
            </w:r>
          </w:p>
        </w:tc>
      </w:tr>
      <w:tr w:rsidR="00F95B1D" w:rsidRPr="00F95B1D" w14:paraId="1F343D1C" w14:textId="77777777" w:rsidTr="006F3096">
        <w:trPr>
          <w:trHeight w:val="20"/>
          <w:jc w:val="center"/>
        </w:trPr>
        <w:tc>
          <w:tcPr>
            <w:tcW w:w="1666" w:type="pct"/>
            <w:noWrap/>
            <w:hideMark/>
          </w:tcPr>
          <w:p w14:paraId="42E6C28B" w14:textId="77777777" w:rsidR="00F95B1D" w:rsidRPr="00F95B1D" w:rsidRDefault="00F95B1D" w:rsidP="00F95B1D">
            <w:pPr>
              <w:spacing w:after="0"/>
              <w:ind w:left="159" w:right="113" w:hanging="159"/>
              <w:jc w:val="left"/>
            </w:pPr>
            <w:r w:rsidRPr="00F95B1D">
              <w:t>Dr Thanh Herbal Tea</w:t>
            </w:r>
          </w:p>
        </w:tc>
        <w:tc>
          <w:tcPr>
            <w:tcW w:w="454" w:type="pct"/>
            <w:noWrap/>
            <w:hideMark/>
          </w:tcPr>
          <w:p w14:paraId="29C233F3" w14:textId="77777777" w:rsidR="00F95B1D" w:rsidRPr="00F95B1D" w:rsidRDefault="00F95B1D" w:rsidP="00F95B1D">
            <w:pPr>
              <w:spacing w:after="0"/>
              <w:ind w:right="170"/>
              <w:jc w:val="right"/>
            </w:pPr>
            <w:r w:rsidRPr="00F95B1D">
              <w:t>455ml</w:t>
            </w:r>
          </w:p>
        </w:tc>
        <w:tc>
          <w:tcPr>
            <w:tcW w:w="682" w:type="pct"/>
            <w:noWrap/>
            <w:hideMark/>
          </w:tcPr>
          <w:p w14:paraId="1A4FC8DF" w14:textId="77777777" w:rsidR="00F95B1D" w:rsidRPr="00F95B1D" w:rsidRDefault="00F95B1D" w:rsidP="00F95B1D">
            <w:pPr>
              <w:spacing w:after="0"/>
              <w:jc w:val="left"/>
            </w:pPr>
            <w:r w:rsidRPr="00F95B1D">
              <w:t>Plastic</w:t>
            </w:r>
          </w:p>
        </w:tc>
        <w:tc>
          <w:tcPr>
            <w:tcW w:w="1438" w:type="pct"/>
            <w:noWrap/>
            <w:hideMark/>
          </w:tcPr>
          <w:p w14:paraId="01D9D374"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1C91C4B6" w14:textId="77777777" w:rsidR="00F95B1D" w:rsidRPr="00F95B1D" w:rsidRDefault="00F95B1D" w:rsidP="00F95B1D">
            <w:pPr>
              <w:spacing w:after="0"/>
              <w:jc w:val="left"/>
            </w:pPr>
            <w:r w:rsidRPr="00F95B1D">
              <w:t>Statewide Recycling</w:t>
            </w:r>
          </w:p>
        </w:tc>
      </w:tr>
      <w:tr w:rsidR="00F95B1D" w:rsidRPr="00F95B1D" w14:paraId="45589857" w14:textId="77777777" w:rsidTr="006F3096">
        <w:trPr>
          <w:trHeight w:val="20"/>
          <w:jc w:val="center"/>
        </w:trPr>
        <w:tc>
          <w:tcPr>
            <w:tcW w:w="1666" w:type="pct"/>
            <w:noWrap/>
            <w:hideMark/>
          </w:tcPr>
          <w:p w14:paraId="32190E20" w14:textId="77777777" w:rsidR="00F95B1D" w:rsidRPr="00F95B1D" w:rsidRDefault="00F95B1D" w:rsidP="00F95B1D">
            <w:pPr>
              <w:spacing w:after="0"/>
              <w:ind w:left="159" w:right="113" w:hanging="159"/>
              <w:jc w:val="left"/>
            </w:pPr>
            <w:r w:rsidRPr="00F95B1D">
              <w:t>Dr Thanh Herbal Tea Natural Herbs</w:t>
            </w:r>
          </w:p>
        </w:tc>
        <w:tc>
          <w:tcPr>
            <w:tcW w:w="454" w:type="pct"/>
            <w:noWrap/>
            <w:hideMark/>
          </w:tcPr>
          <w:p w14:paraId="063FA8E3" w14:textId="77777777" w:rsidR="00F95B1D" w:rsidRPr="00F95B1D" w:rsidRDefault="00F95B1D" w:rsidP="00F95B1D">
            <w:pPr>
              <w:spacing w:after="0"/>
              <w:ind w:right="170"/>
              <w:jc w:val="right"/>
            </w:pPr>
            <w:r w:rsidRPr="00F95B1D">
              <w:t>330ml</w:t>
            </w:r>
          </w:p>
        </w:tc>
        <w:tc>
          <w:tcPr>
            <w:tcW w:w="682" w:type="pct"/>
            <w:noWrap/>
            <w:hideMark/>
          </w:tcPr>
          <w:p w14:paraId="533EB5F9" w14:textId="77777777" w:rsidR="00F95B1D" w:rsidRPr="00F95B1D" w:rsidRDefault="00F95B1D" w:rsidP="00F95B1D">
            <w:pPr>
              <w:spacing w:after="0"/>
              <w:jc w:val="left"/>
            </w:pPr>
            <w:r w:rsidRPr="00F95B1D">
              <w:t>Plastic</w:t>
            </w:r>
          </w:p>
        </w:tc>
        <w:tc>
          <w:tcPr>
            <w:tcW w:w="1438" w:type="pct"/>
            <w:noWrap/>
            <w:hideMark/>
          </w:tcPr>
          <w:p w14:paraId="27D8036D"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25082AA4" w14:textId="77777777" w:rsidR="00F95B1D" w:rsidRPr="00F95B1D" w:rsidRDefault="00F95B1D" w:rsidP="00F95B1D">
            <w:pPr>
              <w:spacing w:after="0"/>
              <w:jc w:val="left"/>
            </w:pPr>
            <w:r w:rsidRPr="00F95B1D">
              <w:t>Statewide Recycling</w:t>
            </w:r>
          </w:p>
        </w:tc>
      </w:tr>
      <w:tr w:rsidR="00F95B1D" w:rsidRPr="00F95B1D" w14:paraId="54EF3A53" w14:textId="77777777" w:rsidTr="006F3096">
        <w:trPr>
          <w:trHeight w:val="20"/>
          <w:jc w:val="center"/>
        </w:trPr>
        <w:tc>
          <w:tcPr>
            <w:tcW w:w="1666" w:type="pct"/>
            <w:noWrap/>
            <w:hideMark/>
          </w:tcPr>
          <w:p w14:paraId="72D9155F" w14:textId="77777777" w:rsidR="00F95B1D" w:rsidRPr="00F95B1D" w:rsidRDefault="00F95B1D" w:rsidP="00F95B1D">
            <w:pPr>
              <w:spacing w:after="0"/>
              <w:ind w:left="159" w:right="113" w:hanging="159"/>
              <w:jc w:val="left"/>
            </w:pPr>
            <w:r w:rsidRPr="00F95B1D">
              <w:t>Energy Drink Number 1</w:t>
            </w:r>
          </w:p>
        </w:tc>
        <w:tc>
          <w:tcPr>
            <w:tcW w:w="454" w:type="pct"/>
            <w:noWrap/>
            <w:hideMark/>
          </w:tcPr>
          <w:p w14:paraId="0D15E091" w14:textId="77777777" w:rsidR="00F95B1D" w:rsidRPr="00F95B1D" w:rsidRDefault="00F95B1D" w:rsidP="00F95B1D">
            <w:pPr>
              <w:spacing w:after="0"/>
              <w:ind w:right="170"/>
              <w:jc w:val="right"/>
            </w:pPr>
            <w:r w:rsidRPr="00F95B1D">
              <w:t>330ml</w:t>
            </w:r>
          </w:p>
        </w:tc>
        <w:tc>
          <w:tcPr>
            <w:tcW w:w="682" w:type="pct"/>
            <w:noWrap/>
            <w:hideMark/>
          </w:tcPr>
          <w:p w14:paraId="1B54C251" w14:textId="77777777" w:rsidR="00F95B1D" w:rsidRPr="00F95B1D" w:rsidRDefault="00F95B1D" w:rsidP="00F95B1D">
            <w:pPr>
              <w:spacing w:after="0"/>
              <w:jc w:val="left"/>
            </w:pPr>
            <w:r w:rsidRPr="00F95B1D">
              <w:t>Plastic</w:t>
            </w:r>
          </w:p>
        </w:tc>
        <w:tc>
          <w:tcPr>
            <w:tcW w:w="1438" w:type="pct"/>
            <w:noWrap/>
            <w:hideMark/>
          </w:tcPr>
          <w:p w14:paraId="1DAF5447"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6A40D9C5" w14:textId="77777777" w:rsidR="00F95B1D" w:rsidRPr="00F95B1D" w:rsidRDefault="00F95B1D" w:rsidP="00F95B1D">
            <w:pPr>
              <w:spacing w:after="0"/>
              <w:jc w:val="left"/>
            </w:pPr>
            <w:r w:rsidRPr="00F95B1D">
              <w:t>Statewide Recycling</w:t>
            </w:r>
          </w:p>
        </w:tc>
      </w:tr>
      <w:tr w:rsidR="00F95B1D" w:rsidRPr="00F95B1D" w14:paraId="6738B258" w14:textId="77777777" w:rsidTr="006F3096">
        <w:trPr>
          <w:trHeight w:val="20"/>
          <w:jc w:val="center"/>
        </w:trPr>
        <w:tc>
          <w:tcPr>
            <w:tcW w:w="1666" w:type="pct"/>
            <w:noWrap/>
            <w:hideMark/>
          </w:tcPr>
          <w:p w14:paraId="789D613C" w14:textId="77777777" w:rsidR="00F95B1D" w:rsidRPr="00F95B1D" w:rsidRDefault="00F95B1D" w:rsidP="00F95B1D">
            <w:pPr>
              <w:spacing w:after="0"/>
              <w:ind w:left="159" w:right="113" w:hanging="159"/>
              <w:jc w:val="left"/>
            </w:pPr>
            <w:r w:rsidRPr="00F95B1D">
              <w:t>Saxi Carbonated Soft Drink</w:t>
            </w:r>
          </w:p>
        </w:tc>
        <w:tc>
          <w:tcPr>
            <w:tcW w:w="454" w:type="pct"/>
            <w:noWrap/>
            <w:hideMark/>
          </w:tcPr>
          <w:p w14:paraId="48A827E4" w14:textId="77777777" w:rsidR="00F95B1D" w:rsidRPr="00F95B1D" w:rsidRDefault="00F95B1D" w:rsidP="00F95B1D">
            <w:pPr>
              <w:spacing w:after="0"/>
              <w:ind w:right="170"/>
              <w:jc w:val="right"/>
            </w:pPr>
            <w:r w:rsidRPr="00F95B1D">
              <w:t>320ml</w:t>
            </w:r>
          </w:p>
        </w:tc>
        <w:tc>
          <w:tcPr>
            <w:tcW w:w="682" w:type="pct"/>
            <w:noWrap/>
            <w:hideMark/>
          </w:tcPr>
          <w:p w14:paraId="760F41A6" w14:textId="77777777" w:rsidR="00F95B1D" w:rsidRPr="00F95B1D" w:rsidRDefault="00F95B1D" w:rsidP="00F95B1D">
            <w:pPr>
              <w:spacing w:after="0"/>
              <w:jc w:val="left"/>
            </w:pPr>
            <w:r w:rsidRPr="00F95B1D">
              <w:t>Aluminium</w:t>
            </w:r>
          </w:p>
        </w:tc>
        <w:tc>
          <w:tcPr>
            <w:tcW w:w="1438" w:type="pct"/>
            <w:noWrap/>
            <w:hideMark/>
          </w:tcPr>
          <w:p w14:paraId="425665C1"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078A7F0C" w14:textId="77777777" w:rsidR="00F95B1D" w:rsidRPr="00F95B1D" w:rsidRDefault="00F95B1D" w:rsidP="00F95B1D">
            <w:pPr>
              <w:spacing w:after="0"/>
              <w:jc w:val="left"/>
            </w:pPr>
            <w:r w:rsidRPr="00F95B1D">
              <w:t>Statewide Recycling</w:t>
            </w:r>
          </w:p>
        </w:tc>
      </w:tr>
      <w:tr w:rsidR="00F95B1D" w:rsidRPr="00F95B1D" w14:paraId="6B9E461E" w14:textId="77777777" w:rsidTr="006F3096">
        <w:trPr>
          <w:trHeight w:val="20"/>
          <w:jc w:val="center"/>
        </w:trPr>
        <w:tc>
          <w:tcPr>
            <w:tcW w:w="1666" w:type="pct"/>
            <w:noWrap/>
            <w:hideMark/>
          </w:tcPr>
          <w:p w14:paraId="051EC2A6" w14:textId="77777777" w:rsidR="00F95B1D" w:rsidRPr="00F95B1D" w:rsidRDefault="00F95B1D" w:rsidP="00F95B1D">
            <w:pPr>
              <w:spacing w:after="0"/>
              <w:ind w:left="159" w:right="113" w:hanging="159"/>
              <w:jc w:val="left"/>
            </w:pPr>
            <w:r w:rsidRPr="00F95B1D">
              <w:t>Saxi Zero Sugar Carbonated Soft Drink</w:t>
            </w:r>
          </w:p>
        </w:tc>
        <w:tc>
          <w:tcPr>
            <w:tcW w:w="454" w:type="pct"/>
            <w:noWrap/>
            <w:hideMark/>
          </w:tcPr>
          <w:p w14:paraId="081E0445" w14:textId="77777777" w:rsidR="00F95B1D" w:rsidRPr="00F95B1D" w:rsidRDefault="00F95B1D" w:rsidP="00F95B1D">
            <w:pPr>
              <w:spacing w:after="0"/>
              <w:ind w:right="170"/>
              <w:jc w:val="right"/>
            </w:pPr>
            <w:r w:rsidRPr="00F95B1D">
              <w:t>320ml</w:t>
            </w:r>
          </w:p>
        </w:tc>
        <w:tc>
          <w:tcPr>
            <w:tcW w:w="682" w:type="pct"/>
            <w:noWrap/>
            <w:hideMark/>
          </w:tcPr>
          <w:p w14:paraId="029673C2" w14:textId="77777777" w:rsidR="00F95B1D" w:rsidRPr="00F95B1D" w:rsidRDefault="00F95B1D" w:rsidP="00F95B1D">
            <w:pPr>
              <w:spacing w:after="0"/>
              <w:jc w:val="left"/>
            </w:pPr>
            <w:r w:rsidRPr="00F95B1D">
              <w:t>Aluminium</w:t>
            </w:r>
          </w:p>
        </w:tc>
        <w:tc>
          <w:tcPr>
            <w:tcW w:w="1438" w:type="pct"/>
            <w:noWrap/>
            <w:hideMark/>
          </w:tcPr>
          <w:p w14:paraId="60E37ECA"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1283F6C3" w14:textId="77777777" w:rsidR="00F95B1D" w:rsidRPr="00F95B1D" w:rsidRDefault="00F95B1D" w:rsidP="00F95B1D">
            <w:pPr>
              <w:spacing w:after="0"/>
              <w:jc w:val="left"/>
            </w:pPr>
            <w:r w:rsidRPr="00F95B1D">
              <w:t>Statewide Recycling</w:t>
            </w:r>
          </w:p>
        </w:tc>
      </w:tr>
      <w:tr w:rsidR="00F95B1D" w:rsidRPr="00F95B1D" w14:paraId="1379A01E" w14:textId="77777777" w:rsidTr="006F3096">
        <w:trPr>
          <w:trHeight w:val="20"/>
          <w:jc w:val="center"/>
        </w:trPr>
        <w:tc>
          <w:tcPr>
            <w:tcW w:w="1666" w:type="pct"/>
            <w:noWrap/>
            <w:hideMark/>
          </w:tcPr>
          <w:p w14:paraId="31F4DE57" w14:textId="77777777" w:rsidR="00F95B1D" w:rsidRPr="00F95B1D" w:rsidRDefault="00F95B1D" w:rsidP="00F95B1D">
            <w:pPr>
              <w:spacing w:after="0"/>
              <w:ind w:left="159" w:right="113" w:hanging="159"/>
              <w:jc w:val="left"/>
            </w:pPr>
            <w:r w:rsidRPr="00F95B1D">
              <w:t>Zero Degree Green Tea Lemon Flavored</w:t>
            </w:r>
          </w:p>
        </w:tc>
        <w:tc>
          <w:tcPr>
            <w:tcW w:w="454" w:type="pct"/>
            <w:noWrap/>
            <w:hideMark/>
          </w:tcPr>
          <w:p w14:paraId="1A0289BF" w14:textId="77777777" w:rsidR="00F95B1D" w:rsidRPr="00F95B1D" w:rsidRDefault="00F95B1D" w:rsidP="00F95B1D">
            <w:pPr>
              <w:spacing w:after="0"/>
              <w:ind w:right="170"/>
              <w:jc w:val="right"/>
            </w:pPr>
            <w:r w:rsidRPr="00F95B1D">
              <w:t>455ml</w:t>
            </w:r>
          </w:p>
        </w:tc>
        <w:tc>
          <w:tcPr>
            <w:tcW w:w="682" w:type="pct"/>
            <w:noWrap/>
            <w:hideMark/>
          </w:tcPr>
          <w:p w14:paraId="6E6B2B91" w14:textId="77777777" w:rsidR="00F95B1D" w:rsidRPr="00F95B1D" w:rsidRDefault="00F95B1D" w:rsidP="00F95B1D">
            <w:pPr>
              <w:spacing w:after="0"/>
              <w:jc w:val="left"/>
            </w:pPr>
            <w:r w:rsidRPr="00F95B1D">
              <w:t>Plastic</w:t>
            </w:r>
          </w:p>
        </w:tc>
        <w:tc>
          <w:tcPr>
            <w:tcW w:w="1438" w:type="pct"/>
            <w:noWrap/>
            <w:hideMark/>
          </w:tcPr>
          <w:p w14:paraId="207348F2" w14:textId="77777777" w:rsidR="00F95B1D" w:rsidRPr="00F95B1D" w:rsidRDefault="00F95B1D" w:rsidP="00F95B1D">
            <w:pPr>
              <w:spacing w:after="0"/>
              <w:ind w:left="159" w:right="113" w:hanging="159"/>
              <w:jc w:val="left"/>
            </w:pPr>
            <w:r w:rsidRPr="00F95B1D">
              <w:t>Golden Star Alliance Pty Ltd</w:t>
            </w:r>
          </w:p>
        </w:tc>
        <w:tc>
          <w:tcPr>
            <w:tcW w:w="760" w:type="pct"/>
            <w:noWrap/>
            <w:hideMark/>
          </w:tcPr>
          <w:p w14:paraId="01C23BB8" w14:textId="77777777" w:rsidR="00F95B1D" w:rsidRPr="00F95B1D" w:rsidRDefault="00F95B1D" w:rsidP="00F95B1D">
            <w:pPr>
              <w:spacing w:after="0"/>
              <w:jc w:val="left"/>
            </w:pPr>
            <w:r w:rsidRPr="00F95B1D">
              <w:t>Statewide Recycling</w:t>
            </w:r>
          </w:p>
        </w:tc>
      </w:tr>
      <w:tr w:rsidR="00F95B1D" w:rsidRPr="00F95B1D" w14:paraId="649717C4" w14:textId="77777777" w:rsidTr="006F3096">
        <w:trPr>
          <w:trHeight w:val="20"/>
          <w:jc w:val="center"/>
        </w:trPr>
        <w:tc>
          <w:tcPr>
            <w:tcW w:w="1666" w:type="pct"/>
            <w:noWrap/>
            <w:hideMark/>
          </w:tcPr>
          <w:p w14:paraId="3C006110" w14:textId="77777777" w:rsidR="00F95B1D" w:rsidRPr="00F95B1D" w:rsidRDefault="00F95B1D" w:rsidP="00F95B1D">
            <w:pPr>
              <w:spacing w:after="0"/>
              <w:ind w:left="159" w:right="113" w:hanging="159"/>
              <w:jc w:val="left"/>
            </w:pPr>
            <w:r w:rsidRPr="00F95B1D">
              <w:t>Rekorderlig Premium Swedish Cider Strawberry Lime</w:t>
            </w:r>
          </w:p>
        </w:tc>
        <w:tc>
          <w:tcPr>
            <w:tcW w:w="454" w:type="pct"/>
            <w:noWrap/>
            <w:hideMark/>
          </w:tcPr>
          <w:p w14:paraId="75987C33" w14:textId="77777777" w:rsidR="00F95B1D" w:rsidRPr="00F95B1D" w:rsidRDefault="00F95B1D" w:rsidP="00F95B1D">
            <w:pPr>
              <w:spacing w:after="0"/>
              <w:ind w:right="170"/>
              <w:jc w:val="right"/>
            </w:pPr>
            <w:r w:rsidRPr="00F95B1D">
              <w:t>500ml</w:t>
            </w:r>
          </w:p>
        </w:tc>
        <w:tc>
          <w:tcPr>
            <w:tcW w:w="682" w:type="pct"/>
            <w:noWrap/>
            <w:hideMark/>
          </w:tcPr>
          <w:p w14:paraId="75E1A51D" w14:textId="77777777" w:rsidR="00F95B1D" w:rsidRPr="00F95B1D" w:rsidRDefault="00F95B1D" w:rsidP="00F95B1D">
            <w:pPr>
              <w:spacing w:after="0"/>
              <w:jc w:val="left"/>
            </w:pPr>
            <w:r w:rsidRPr="00F95B1D">
              <w:t>Glass</w:t>
            </w:r>
          </w:p>
        </w:tc>
        <w:tc>
          <w:tcPr>
            <w:tcW w:w="1438" w:type="pct"/>
            <w:noWrap/>
            <w:hideMark/>
          </w:tcPr>
          <w:p w14:paraId="6C883BA6" w14:textId="77777777" w:rsidR="00F95B1D" w:rsidRPr="00F95B1D" w:rsidRDefault="00F95B1D" w:rsidP="00F95B1D">
            <w:pPr>
              <w:spacing w:after="0"/>
              <w:ind w:left="159" w:right="113" w:hanging="159"/>
              <w:jc w:val="left"/>
            </w:pPr>
            <w:r w:rsidRPr="00F95B1D">
              <w:t>Good Drinks Australia Ltd</w:t>
            </w:r>
          </w:p>
        </w:tc>
        <w:tc>
          <w:tcPr>
            <w:tcW w:w="760" w:type="pct"/>
            <w:noWrap/>
            <w:hideMark/>
          </w:tcPr>
          <w:p w14:paraId="416541B8" w14:textId="77777777" w:rsidR="00F95B1D" w:rsidRPr="00F95B1D" w:rsidRDefault="00F95B1D" w:rsidP="00F95B1D">
            <w:pPr>
              <w:spacing w:after="0"/>
              <w:jc w:val="left"/>
            </w:pPr>
            <w:r w:rsidRPr="00F95B1D">
              <w:t>Statewide Recycling</w:t>
            </w:r>
          </w:p>
        </w:tc>
      </w:tr>
      <w:tr w:rsidR="00F95B1D" w:rsidRPr="00F95B1D" w14:paraId="15994760" w14:textId="77777777" w:rsidTr="006F3096">
        <w:trPr>
          <w:trHeight w:val="20"/>
          <w:jc w:val="center"/>
        </w:trPr>
        <w:tc>
          <w:tcPr>
            <w:tcW w:w="1666" w:type="pct"/>
            <w:noWrap/>
            <w:hideMark/>
          </w:tcPr>
          <w:p w14:paraId="1377B7F0" w14:textId="77777777" w:rsidR="00F95B1D" w:rsidRPr="00F95B1D" w:rsidRDefault="00F95B1D" w:rsidP="00F95B1D">
            <w:pPr>
              <w:spacing w:after="0"/>
              <w:ind w:left="159" w:right="113" w:hanging="159"/>
              <w:jc w:val="left"/>
            </w:pPr>
            <w:r w:rsidRPr="00F95B1D">
              <w:t>Rekorderlig Premium Swedish Cider Strawberry Lime</w:t>
            </w:r>
          </w:p>
        </w:tc>
        <w:tc>
          <w:tcPr>
            <w:tcW w:w="454" w:type="pct"/>
            <w:noWrap/>
            <w:hideMark/>
          </w:tcPr>
          <w:p w14:paraId="72D81DB8" w14:textId="77777777" w:rsidR="00F95B1D" w:rsidRPr="00F95B1D" w:rsidRDefault="00F95B1D" w:rsidP="00F95B1D">
            <w:pPr>
              <w:spacing w:after="0"/>
              <w:ind w:right="170"/>
              <w:jc w:val="right"/>
            </w:pPr>
            <w:r w:rsidRPr="00F95B1D">
              <w:t>330ml</w:t>
            </w:r>
          </w:p>
        </w:tc>
        <w:tc>
          <w:tcPr>
            <w:tcW w:w="682" w:type="pct"/>
            <w:noWrap/>
            <w:hideMark/>
          </w:tcPr>
          <w:p w14:paraId="67F90A23" w14:textId="77777777" w:rsidR="00F95B1D" w:rsidRPr="00F95B1D" w:rsidRDefault="00F95B1D" w:rsidP="00F95B1D">
            <w:pPr>
              <w:spacing w:after="0"/>
              <w:jc w:val="left"/>
            </w:pPr>
            <w:r w:rsidRPr="00F95B1D">
              <w:t>Glass</w:t>
            </w:r>
          </w:p>
        </w:tc>
        <w:tc>
          <w:tcPr>
            <w:tcW w:w="1438" w:type="pct"/>
            <w:noWrap/>
            <w:hideMark/>
          </w:tcPr>
          <w:p w14:paraId="5806C8F0" w14:textId="77777777" w:rsidR="00F95B1D" w:rsidRPr="00F95B1D" w:rsidRDefault="00F95B1D" w:rsidP="00F95B1D">
            <w:pPr>
              <w:spacing w:after="0"/>
              <w:ind w:left="159" w:right="113" w:hanging="159"/>
              <w:jc w:val="left"/>
            </w:pPr>
            <w:r w:rsidRPr="00F95B1D">
              <w:t>Good Drinks Australia Ltd</w:t>
            </w:r>
          </w:p>
        </w:tc>
        <w:tc>
          <w:tcPr>
            <w:tcW w:w="760" w:type="pct"/>
            <w:noWrap/>
            <w:hideMark/>
          </w:tcPr>
          <w:p w14:paraId="1757926E" w14:textId="77777777" w:rsidR="00F95B1D" w:rsidRPr="00F95B1D" w:rsidRDefault="00F95B1D" w:rsidP="00F95B1D">
            <w:pPr>
              <w:spacing w:after="0"/>
              <w:jc w:val="left"/>
            </w:pPr>
            <w:r w:rsidRPr="00F95B1D">
              <w:t>Statewide Recycling</w:t>
            </w:r>
          </w:p>
        </w:tc>
      </w:tr>
      <w:tr w:rsidR="00F95B1D" w:rsidRPr="00F95B1D" w14:paraId="4ABB20C8" w14:textId="77777777" w:rsidTr="006F3096">
        <w:trPr>
          <w:trHeight w:val="20"/>
          <w:jc w:val="center"/>
        </w:trPr>
        <w:tc>
          <w:tcPr>
            <w:tcW w:w="1666" w:type="pct"/>
            <w:noWrap/>
            <w:hideMark/>
          </w:tcPr>
          <w:p w14:paraId="3453F74E" w14:textId="77777777" w:rsidR="00F95B1D" w:rsidRPr="00F95B1D" w:rsidRDefault="00F95B1D" w:rsidP="00F95B1D">
            <w:pPr>
              <w:spacing w:after="0"/>
              <w:ind w:left="159" w:right="113" w:hanging="159"/>
              <w:jc w:val="left"/>
            </w:pPr>
            <w:r w:rsidRPr="00F95B1D">
              <w:t>Rekorderlig Premium Swedish Cider Strawberry Lime Low Sugar</w:t>
            </w:r>
          </w:p>
        </w:tc>
        <w:tc>
          <w:tcPr>
            <w:tcW w:w="454" w:type="pct"/>
            <w:noWrap/>
            <w:hideMark/>
          </w:tcPr>
          <w:p w14:paraId="1443457A" w14:textId="77777777" w:rsidR="00F95B1D" w:rsidRPr="00F95B1D" w:rsidRDefault="00F95B1D" w:rsidP="00F95B1D">
            <w:pPr>
              <w:spacing w:after="0"/>
              <w:ind w:right="170"/>
              <w:jc w:val="right"/>
            </w:pPr>
            <w:r w:rsidRPr="00F95B1D">
              <w:t>330ml</w:t>
            </w:r>
          </w:p>
        </w:tc>
        <w:tc>
          <w:tcPr>
            <w:tcW w:w="682" w:type="pct"/>
            <w:noWrap/>
            <w:hideMark/>
          </w:tcPr>
          <w:p w14:paraId="73CD2080" w14:textId="77777777" w:rsidR="00F95B1D" w:rsidRPr="00F95B1D" w:rsidRDefault="00F95B1D" w:rsidP="00F95B1D">
            <w:pPr>
              <w:spacing w:after="0"/>
              <w:jc w:val="left"/>
            </w:pPr>
            <w:r w:rsidRPr="00F95B1D">
              <w:t>Glass</w:t>
            </w:r>
          </w:p>
        </w:tc>
        <w:tc>
          <w:tcPr>
            <w:tcW w:w="1438" w:type="pct"/>
            <w:noWrap/>
            <w:hideMark/>
          </w:tcPr>
          <w:p w14:paraId="1F64BDC5" w14:textId="77777777" w:rsidR="00F95B1D" w:rsidRPr="00F95B1D" w:rsidRDefault="00F95B1D" w:rsidP="00F95B1D">
            <w:pPr>
              <w:spacing w:after="0"/>
              <w:ind w:left="159" w:right="113" w:hanging="159"/>
              <w:jc w:val="left"/>
            </w:pPr>
            <w:r w:rsidRPr="00F95B1D">
              <w:t>Good Drinks Australia Ltd</w:t>
            </w:r>
          </w:p>
        </w:tc>
        <w:tc>
          <w:tcPr>
            <w:tcW w:w="760" w:type="pct"/>
            <w:noWrap/>
            <w:hideMark/>
          </w:tcPr>
          <w:p w14:paraId="76D0FE5D" w14:textId="77777777" w:rsidR="00F95B1D" w:rsidRPr="00F95B1D" w:rsidRDefault="00F95B1D" w:rsidP="00F95B1D">
            <w:pPr>
              <w:spacing w:after="0"/>
              <w:jc w:val="left"/>
            </w:pPr>
            <w:r w:rsidRPr="00F95B1D">
              <w:t>Statewide Recycling</w:t>
            </w:r>
          </w:p>
        </w:tc>
      </w:tr>
      <w:tr w:rsidR="00F95B1D" w:rsidRPr="00F95B1D" w14:paraId="2C79723E" w14:textId="77777777" w:rsidTr="006F3096">
        <w:trPr>
          <w:trHeight w:val="20"/>
          <w:jc w:val="center"/>
        </w:trPr>
        <w:tc>
          <w:tcPr>
            <w:tcW w:w="1666" w:type="pct"/>
            <w:noWrap/>
            <w:hideMark/>
          </w:tcPr>
          <w:p w14:paraId="07E5812F" w14:textId="77777777" w:rsidR="00F95B1D" w:rsidRPr="00F95B1D" w:rsidRDefault="00F95B1D" w:rsidP="00F95B1D">
            <w:pPr>
              <w:spacing w:after="0"/>
              <w:ind w:left="159" w:right="113" w:hanging="159"/>
              <w:jc w:val="left"/>
            </w:pPr>
            <w:r w:rsidRPr="00F95B1D">
              <w:t xml:space="preserve">Rekorderlig Premium Swedish Cider </w:t>
            </w:r>
            <w:r w:rsidRPr="00F95B1D">
              <w:br/>
              <w:t>Wild Berries</w:t>
            </w:r>
          </w:p>
        </w:tc>
        <w:tc>
          <w:tcPr>
            <w:tcW w:w="454" w:type="pct"/>
            <w:noWrap/>
            <w:hideMark/>
          </w:tcPr>
          <w:p w14:paraId="0A99AA77" w14:textId="77777777" w:rsidR="00F95B1D" w:rsidRPr="00F95B1D" w:rsidRDefault="00F95B1D" w:rsidP="00F95B1D">
            <w:pPr>
              <w:spacing w:after="0"/>
              <w:ind w:right="170"/>
              <w:jc w:val="right"/>
            </w:pPr>
            <w:r w:rsidRPr="00F95B1D">
              <w:t>330ml</w:t>
            </w:r>
          </w:p>
        </w:tc>
        <w:tc>
          <w:tcPr>
            <w:tcW w:w="682" w:type="pct"/>
            <w:noWrap/>
            <w:hideMark/>
          </w:tcPr>
          <w:p w14:paraId="442D4829" w14:textId="77777777" w:rsidR="00F95B1D" w:rsidRPr="00F95B1D" w:rsidRDefault="00F95B1D" w:rsidP="00F95B1D">
            <w:pPr>
              <w:spacing w:after="0"/>
              <w:jc w:val="left"/>
            </w:pPr>
            <w:r w:rsidRPr="00F95B1D">
              <w:t>Glass</w:t>
            </w:r>
          </w:p>
        </w:tc>
        <w:tc>
          <w:tcPr>
            <w:tcW w:w="1438" w:type="pct"/>
            <w:noWrap/>
            <w:hideMark/>
          </w:tcPr>
          <w:p w14:paraId="183617D3" w14:textId="77777777" w:rsidR="00F95B1D" w:rsidRPr="00F95B1D" w:rsidRDefault="00F95B1D" w:rsidP="00F95B1D">
            <w:pPr>
              <w:spacing w:after="0"/>
              <w:ind w:left="159" w:right="113" w:hanging="159"/>
              <w:jc w:val="left"/>
            </w:pPr>
            <w:r w:rsidRPr="00F95B1D">
              <w:t>Good Drinks Australia Ltd</w:t>
            </w:r>
          </w:p>
        </w:tc>
        <w:tc>
          <w:tcPr>
            <w:tcW w:w="760" w:type="pct"/>
            <w:noWrap/>
            <w:hideMark/>
          </w:tcPr>
          <w:p w14:paraId="6E3CC5B4" w14:textId="77777777" w:rsidR="00F95B1D" w:rsidRPr="00F95B1D" w:rsidRDefault="00F95B1D" w:rsidP="00F95B1D">
            <w:pPr>
              <w:spacing w:after="0"/>
              <w:jc w:val="left"/>
            </w:pPr>
            <w:r w:rsidRPr="00F95B1D">
              <w:t>Statewide Recycling</w:t>
            </w:r>
          </w:p>
        </w:tc>
      </w:tr>
      <w:tr w:rsidR="00F95B1D" w:rsidRPr="00F95B1D" w14:paraId="34B9A4B4" w14:textId="77777777" w:rsidTr="006F3096">
        <w:trPr>
          <w:trHeight w:val="20"/>
          <w:jc w:val="center"/>
        </w:trPr>
        <w:tc>
          <w:tcPr>
            <w:tcW w:w="1666" w:type="pct"/>
            <w:noWrap/>
            <w:hideMark/>
          </w:tcPr>
          <w:p w14:paraId="4A208512" w14:textId="77777777" w:rsidR="00F95B1D" w:rsidRPr="00F95B1D" w:rsidRDefault="00F95B1D" w:rsidP="00F95B1D">
            <w:pPr>
              <w:spacing w:after="0"/>
              <w:ind w:left="159" w:right="113" w:hanging="159"/>
              <w:jc w:val="left"/>
            </w:pPr>
            <w:r w:rsidRPr="00F95B1D">
              <w:t xml:space="preserve">Rekorderlig Premium Swedish Cider </w:t>
            </w:r>
            <w:r w:rsidRPr="00F95B1D">
              <w:br/>
              <w:t>Wild Berries</w:t>
            </w:r>
          </w:p>
        </w:tc>
        <w:tc>
          <w:tcPr>
            <w:tcW w:w="454" w:type="pct"/>
            <w:noWrap/>
            <w:hideMark/>
          </w:tcPr>
          <w:p w14:paraId="5C9DE77E" w14:textId="77777777" w:rsidR="00F95B1D" w:rsidRPr="00F95B1D" w:rsidRDefault="00F95B1D" w:rsidP="00F95B1D">
            <w:pPr>
              <w:spacing w:after="0"/>
              <w:ind w:right="170"/>
              <w:jc w:val="right"/>
            </w:pPr>
            <w:r w:rsidRPr="00F95B1D">
              <w:t>500ml</w:t>
            </w:r>
          </w:p>
        </w:tc>
        <w:tc>
          <w:tcPr>
            <w:tcW w:w="682" w:type="pct"/>
            <w:noWrap/>
            <w:hideMark/>
          </w:tcPr>
          <w:p w14:paraId="30C6B274" w14:textId="77777777" w:rsidR="00F95B1D" w:rsidRPr="00F95B1D" w:rsidRDefault="00F95B1D" w:rsidP="00F95B1D">
            <w:pPr>
              <w:spacing w:after="0"/>
              <w:jc w:val="left"/>
            </w:pPr>
            <w:r w:rsidRPr="00F95B1D">
              <w:t>Glass</w:t>
            </w:r>
          </w:p>
        </w:tc>
        <w:tc>
          <w:tcPr>
            <w:tcW w:w="1438" w:type="pct"/>
            <w:noWrap/>
            <w:hideMark/>
          </w:tcPr>
          <w:p w14:paraId="51B8D246" w14:textId="77777777" w:rsidR="00F95B1D" w:rsidRPr="00F95B1D" w:rsidRDefault="00F95B1D" w:rsidP="00F95B1D">
            <w:pPr>
              <w:spacing w:after="0"/>
              <w:ind w:left="159" w:right="113" w:hanging="159"/>
              <w:jc w:val="left"/>
            </w:pPr>
            <w:r w:rsidRPr="00F95B1D">
              <w:t>Good Drinks Australia Ltd</w:t>
            </w:r>
          </w:p>
        </w:tc>
        <w:tc>
          <w:tcPr>
            <w:tcW w:w="760" w:type="pct"/>
            <w:noWrap/>
            <w:hideMark/>
          </w:tcPr>
          <w:p w14:paraId="3A67A1DE" w14:textId="77777777" w:rsidR="00F95B1D" w:rsidRPr="00F95B1D" w:rsidRDefault="00F95B1D" w:rsidP="00F95B1D">
            <w:pPr>
              <w:spacing w:after="0"/>
              <w:jc w:val="left"/>
            </w:pPr>
            <w:r w:rsidRPr="00F95B1D">
              <w:t>Statewide Recycling</w:t>
            </w:r>
          </w:p>
        </w:tc>
      </w:tr>
      <w:tr w:rsidR="00F95B1D" w:rsidRPr="00F95B1D" w14:paraId="2737DA45" w14:textId="77777777" w:rsidTr="006F3096">
        <w:trPr>
          <w:trHeight w:val="20"/>
          <w:jc w:val="center"/>
        </w:trPr>
        <w:tc>
          <w:tcPr>
            <w:tcW w:w="1666" w:type="pct"/>
            <w:noWrap/>
            <w:hideMark/>
          </w:tcPr>
          <w:p w14:paraId="50F06C2D" w14:textId="77777777" w:rsidR="00F95B1D" w:rsidRPr="00F95B1D" w:rsidRDefault="00F95B1D" w:rsidP="00F95B1D">
            <w:pPr>
              <w:spacing w:after="0"/>
              <w:ind w:left="159" w:right="113" w:hanging="159"/>
              <w:jc w:val="left"/>
            </w:pPr>
            <w:r w:rsidRPr="00F95B1D">
              <w:t>Frekl Cloudy Apple Ginger Beer</w:t>
            </w:r>
          </w:p>
        </w:tc>
        <w:tc>
          <w:tcPr>
            <w:tcW w:w="454" w:type="pct"/>
            <w:noWrap/>
            <w:hideMark/>
          </w:tcPr>
          <w:p w14:paraId="3272CB92" w14:textId="77777777" w:rsidR="00F95B1D" w:rsidRPr="00F95B1D" w:rsidRDefault="00F95B1D" w:rsidP="00F95B1D">
            <w:pPr>
              <w:spacing w:after="0"/>
              <w:ind w:right="170"/>
              <w:jc w:val="right"/>
            </w:pPr>
            <w:r w:rsidRPr="00F95B1D">
              <w:t>330ml</w:t>
            </w:r>
          </w:p>
        </w:tc>
        <w:tc>
          <w:tcPr>
            <w:tcW w:w="682" w:type="pct"/>
            <w:noWrap/>
            <w:hideMark/>
          </w:tcPr>
          <w:p w14:paraId="78F875FB" w14:textId="77777777" w:rsidR="00F95B1D" w:rsidRPr="00F95B1D" w:rsidRDefault="00F95B1D" w:rsidP="00F95B1D">
            <w:pPr>
              <w:spacing w:after="0"/>
              <w:jc w:val="left"/>
            </w:pPr>
            <w:r w:rsidRPr="00F95B1D">
              <w:t>Aluminium</w:t>
            </w:r>
          </w:p>
        </w:tc>
        <w:tc>
          <w:tcPr>
            <w:tcW w:w="1438" w:type="pct"/>
            <w:noWrap/>
            <w:hideMark/>
          </w:tcPr>
          <w:p w14:paraId="6ED30522" w14:textId="77777777" w:rsidR="00F95B1D" w:rsidRPr="00F95B1D" w:rsidRDefault="00F95B1D" w:rsidP="00F95B1D">
            <w:pPr>
              <w:spacing w:after="0"/>
              <w:ind w:left="159" w:right="113" w:hanging="159"/>
              <w:jc w:val="left"/>
            </w:pPr>
            <w:r w:rsidRPr="00F95B1D">
              <w:t>Good Shout Projects Pty Ltd</w:t>
            </w:r>
          </w:p>
        </w:tc>
        <w:tc>
          <w:tcPr>
            <w:tcW w:w="760" w:type="pct"/>
            <w:noWrap/>
            <w:hideMark/>
          </w:tcPr>
          <w:p w14:paraId="3078D95F" w14:textId="77777777" w:rsidR="00F95B1D" w:rsidRPr="00F95B1D" w:rsidRDefault="00F95B1D" w:rsidP="00F95B1D">
            <w:pPr>
              <w:spacing w:after="0"/>
              <w:jc w:val="left"/>
            </w:pPr>
            <w:r w:rsidRPr="00F95B1D">
              <w:t>Statewide Recycling</w:t>
            </w:r>
          </w:p>
        </w:tc>
      </w:tr>
      <w:tr w:rsidR="00F95B1D" w:rsidRPr="00F95B1D" w14:paraId="4EC900D1" w14:textId="77777777" w:rsidTr="006F3096">
        <w:trPr>
          <w:trHeight w:val="20"/>
          <w:jc w:val="center"/>
        </w:trPr>
        <w:tc>
          <w:tcPr>
            <w:tcW w:w="1666" w:type="pct"/>
            <w:noWrap/>
            <w:hideMark/>
          </w:tcPr>
          <w:p w14:paraId="24BD4ADB" w14:textId="77777777" w:rsidR="00F95B1D" w:rsidRPr="00F95B1D" w:rsidRDefault="00F95B1D" w:rsidP="00F95B1D">
            <w:pPr>
              <w:spacing w:after="0"/>
              <w:ind w:left="159" w:right="113" w:hanging="159"/>
              <w:jc w:val="left"/>
            </w:pPr>
            <w:r w:rsidRPr="00F95B1D">
              <w:t>Andong Soju Lychee</w:t>
            </w:r>
          </w:p>
        </w:tc>
        <w:tc>
          <w:tcPr>
            <w:tcW w:w="454" w:type="pct"/>
            <w:noWrap/>
            <w:hideMark/>
          </w:tcPr>
          <w:p w14:paraId="0CED7978" w14:textId="77777777" w:rsidR="00F95B1D" w:rsidRPr="00F95B1D" w:rsidRDefault="00F95B1D" w:rsidP="00F95B1D">
            <w:pPr>
              <w:spacing w:after="0"/>
              <w:ind w:right="170"/>
              <w:jc w:val="right"/>
            </w:pPr>
            <w:r w:rsidRPr="00F95B1D">
              <w:t>360ml</w:t>
            </w:r>
          </w:p>
        </w:tc>
        <w:tc>
          <w:tcPr>
            <w:tcW w:w="682" w:type="pct"/>
            <w:noWrap/>
            <w:hideMark/>
          </w:tcPr>
          <w:p w14:paraId="0D59B621" w14:textId="77777777" w:rsidR="00F95B1D" w:rsidRPr="00F95B1D" w:rsidRDefault="00F95B1D" w:rsidP="00F95B1D">
            <w:pPr>
              <w:spacing w:after="0"/>
              <w:jc w:val="left"/>
            </w:pPr>
            <w:r w:rsidRPr="00F95B1D">
              <w:t>Glass</w:t>
            </w:r>
          </w:p>
        </w:tc>
        <w:tc>
          <w:tcPr>
            <w:tcW w:w="1438" w:type="pct"/>
            <w:noWrap/>
            <w:hideMark/>
          </w:tcPr>
          <w:p w14:paraId="45ACD90B"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130F58A9" w14:textId="77777777" w:rsidR="00F95B1D" w:rsidRPr="00F95B1D" w:rsidRDefault="00F95B1D" w:rsidP="00F95B1D">
            <w:pPr>
              <w:spacing w:after="0"/>
              <w:jc w:val="left"/>
            </w:pPr>
            <w:r w:rsidRPr="00F95B1D">
              <w:t>Statewide Recycling</w:t>
            </w:r>
          </w:p>
        </w:tc>
      </w:tr>
      <w:tr w:rsidR="00F95B1D" w:rsidRPr="00F95B1D" w14:paraId="4A7FA00A" w14:textId="77777777" w:rsidTr="006F3096">
        <w:trPr>
          <w:trHeight w:val="20"/>
          <w:jc w:val="center"/>
        </w:trPr>
        <w:tc>
          <w:tcPr>
            <w:tcW w:w="1666" w:type="pct"/>
            <w:noWrap/>
            <w:hideMark/>
          </w:tcPr>
          <w:p w14:paraId="10313F53" w14:textId="77777777" w:rsidR="00F95B1D" w:rsidRPr="00F95B1D" w:rsidRDefault="00F95B1D" w:rsidP="00F95B1D">
            <w:pPr>
              <w:spacing w:after="0"/>
              <w:ind w:left="159" w:right="113" w:hanging="159"/>
              <w:jc w:val="left"/>
            </w:pPr>
            <w:r w:rsidRPr="00F95B1D">
              <w:t>Andong Premium Grape</w:t>
            </w:r>
          </w:p>
        </w:tc>
        <w:tc>
          <w:tcPr>
            <w:tcW w:w="454" w:type="pct"/>
            <w:noWrap/>
            <w:hideMark/>
          </w:tcPr>
          <w:p w14:paraId="4C570E1F" w14:textId="77777777" w:rsidR="00F95B1D" w:rsidRPr="00F95B1D" w:rsidRDefault="00F95B1D" w:rsidP="00F95B1D">
            <w:pPr>
              <w:spacing w:after="0"/>
              <w:ind w:right="170"/>
              <w:jc w:val="right"/>
            </w:pPr>
            <w:r w:rsidRPr="00F95B1D">
              <w:t>375ml</w:t>
            </w:r>
          </w:p>
        </w:tc>
        <w:tc>
          <w:tcPr>
            <w:tcW w:w="682" w:type="pct"/>
            <w:noWrap/>
            <w:hideMark/>
          </w:tcPr>
          <w:p w14:paraId="42C5933A" w14:textId="77777777" w:rsidR="00F95B1D" w:rsidRPr="00F95B1D" w:rsidRDefault="00F95B1D" w:rsidP="00F95B1D">
            <w:pPr>
              <w:spacing w:after="0"/>
              <w:jc w:val="left"/>
            </w:pPr>
            <w:r w:rsidRPr="00F95B1D">
              <w:t>Glass</w:t>
            </w:r>
          </w:p>
        </w:tc>
        <w:tc>
          <w:tcPr>
            <w:tcW w:w="1438" w:type="pct"/>
            <w:noWrap/>
            <w:hideMark/>
          </w:tcPr>
          <w:p w14:paraId="30ADFB5A"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1D907906" w14:textId="77777777" w:rsidR="00F95B1D" w:rsidRPr="00F95B1D" w:rsidRDefault="00F95B1D" w:rsidP="00F95B1D">
            <w:pPr>
              <w:spacing w:after="0"/>
              <w:jc w:val="left"/>
            </w:pPr>
            <w:r w:rsidRPr="00F95B1D">
              <w:t>Statewide Recycling</w:t>
            </w:r>
          </w:p>
        </w:tc>
      </w:tr>
      <w:tr w:rsidR="00F95B1D" w:rsidRPr="00F95B1D" w14:paraId="1E469A7D" w14:textId="77777777" w:rsidTr="006F3096">
        <w:trPr>
          <w:trHeight w:val="20"/>
          <w:jc w:val="center"/>
        </w:trPr>
        <w:tc>
          <w:tcPr>
            <w:tcW w:w="1666" w:type="pct"/>
            <w:noWrap/>
            <w:hideMark/>
          </w:tcPr>
          <w:p w14:paraId="1D2B76B4" w14:textId="77777777" w:rsidR="00F95B1D" w:rsidRPr="00F95B1D" w:rsidRDefault="00F95B1D" w:rsidP="00F95B1D">
            <w:pPr>
              <w:spacing w:after="0"/>
              <w:ind w:left="159" w:right="113" w:hanging="159"/>
              <w:jc w:val="left"/>
            </w:pPr>
            <w:r w:rsidRPr="00F95B1D">
              <w:t>Andong Premium Peach</w:t>
            </w:r>
          </w:p>
        </w:tc>
        <w:tc>
          <w:tcPr>
            <w:tcW w:w="454" w:type="pct"/>
            <w:noWrap/>
            <w:hideMark/>
          </w:tcPr>
          <w:p w14:paraId="27758D6A" w14:textId="77777777" w:rsidR="00F95B1D" w:rsidRPr="00F95B1D" w:rsidRDefault="00F95B1D" w:rsidP="00F95B1D">
            <w:pPr>
              <w:spacing w:after="0"/>
              <w:ind w:right="170"/>
              <w:jc w:val="right"/>
            </w:pPr>
            <w:r w:rsidRPr="00F95B1D">
              <w:t>375ml</w:t>
            </w:r>
          </w:p>
        </w:tc>
        <w:tc>
          <w:tcPr>
            <w:tcW w:w="682" w:type="pct"/>
            <w:noWrap/>
            <w:hideMark/>
          </w:tcPr>
          <w:p w14:paraId="63BEF3EC" w14:textId="77777777" w:rsidR="00F95B1D" w:rsidRPr="00F95B1D" w:rsidRDefault="00F95B1D" w:rsidP="00F95B1D">
            <w:pPr>
              <w:spacing w:after="0"/>
              <w:jc w:val="left"/>
            </w:pPr>
            <w:r w:rsidRPr="00F95B1D">
              <w:t>Glass</w:t>
            </w:r>
          </w:p>
        </w:tc>
        <w:tc>
          <w:tcPr>
            <w:tcW w:w="1438" w:type="pct"/>
            <w:noWrap/>
            <w:hideMark/>
          </w:tcPr>
          <w:p w14:paraId="2FA08B76"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D1308D5" w14:textId="77777777" w:rsidR="00F95B1D" w:rsidRPr="00F95B1D" w:rsidRDefault="00F95B1D" w:rsidP="00F95B1D">
            <w:pPr>
              <w:spacing w:after="0"/>
              <w:jc w:val="left"/>
            </w:pPr>
            <w:r w:rsidRPr="00F95B1D">
              <w:t>Statewide Recycling</w:t>
            </w:r>
          </w:p>
        </w:tc>
      </w:tr>
      <w:tr w:rsidR="00F95B1D" w:rsidRPr="00F95B1D" w14:paraId="55D89FE1" w14:textId="77777777" w:rsidTr="006F3096">
        <w:trPr>
          <w:trHeight w:val="20"/>
          <w:jc w:val="center"/>
        </w:trPr>
        <w:tc>
          <w:tcPr>
            <w:tcW w:w="1666" w:type="pct"/>
            <w:noWrap/>
            <w:hideMark/>
          </w:tcPr>
          <w:p w14:paraId="15A16F5A" w14:textId="77777777" w:rsidR="00F95B1D" w:rsidRPr="00F95B1D" w:rsidRDefault="00F95B1D" w:rsidP="00F95B1D">
            <w:pPr>
              <w:spacing w:after="0"/>
              <w:ind w:left="159" w:right="113" w:hanging="159"/>
              <w:jc w:val="left"/>
            </w:pPr>
            <w:r w:rsidRPr="00F95B1D">
              <w:t>Andong Soju Grape</w:t>
            </w:r>
          </w:p>
        </w:tc>
        <w:tc>
          <w:tcPr>
            <w:tcW w:w="454" w:type="pct"/>
            <w:noWrap/>
            <w:hideMark/>
          </w:tcPr>
          <w:p w14:paraId="6D397D2D" w14:textId="77777777" w:rsidR="00F95B1D" w:rsidRPr="00F95B1D" w:rsidRDefault="00F95B1D" w:rsidP="00F95B1D">
            <w:pPr>
              <w:spacing w:after="0"/>
              <w:ind w:right="170"/>
              <w:jc w:val="right"/>
            </w:pPr>
            <w:r w:rsidRPr="00F95B1D">
              <w:t>360ml</w:t>
            </w:r>
          </w:p>
        </w:tc>
        <w:tc>
          <w:tcPr>
            <w:tcW w:w="682" w:type="pct"/>
            <w:noWrap/>
            <w:hideMark/>
          </w:tcPr>
          <w:p w14:paraId="51840B00" w14:textId="77777777" w:rsidR="00F95B1D" w:rsidRPr="00F95B1D" w:rsidRDefault="00F95B1D" w:rsidP="00F95B1D">
            <w:pPr>
              <w:spacing w:after="0"/>
              <w:jc w:val="left"/>
            </w:pPr>
            <w:r w:rsidRPr="00F95B1D">
              <w:t>Glass</w:t>
            </w:r>
          </w:p>
        </w:tc>
        <w:tc>
          <w:tcPr>
            <w:tcW w:w="1438" w:type="pct"/>
            <w:noWrap/>
            <w:hideMark/>
          </w:tcPr>
          <w:p w14:paraId="51A6EF51"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C37DAFC" w14:textId="77777777" w:rsidR="00F95B1D" w:rsidRPr="00F95B1D" w:rsidRDefault="00F95B1D" w:rsidP="00F95B1D">
            <w:pPr>
              <w:spacing w:after="0"/>
              <w:jc w:val="left"/>
            </w:pPr>
            <w:r w:rsidRPr="00F95B1D">
              <w:t>Statewide Recycling</w:t>
            </w:r>
          </w:p>
        </w:tc>
      </w:tr>
      <w:tr w:rsidR="00F95B1D" w:rsidRPr="00F95B1D" w14:paraId="0AD72745" w14:textId="77777777" w:rsidTr="006F3096">
        <w:trPr>
          <w:trHeight w:val="20"/>
          <w:jc w:val="center"/>
        </w:trPr>
        <w:tc>
          <w:tcPr>
            <w:tcW w:w="1666" w:type="pct"/>
            <w:noWrap/>
            <w:hideMark/>
          </w:tcPr>
          <w:p w14:paraId="727A6CA0" w14:textId="77777777" w:rsidR="00F95B1D" w:rsidRPr="00F95B1D" w:rsidRDefault="00F95B1D" w:rsidP="00F95B1D">
            <w:pPr>
              <w:spacing w:after="0"/>
              <w:ind w:left="159" w:right="113" w:hanging="159"/>
              <w:jc w:val="left"/>
            </w:pPr>
            <w:r w:rsidRPr="00F95B1D">
              <w:t>Andong Soju Melon</w:t>
            </w:r>
          </w:p>
        </w:tc>
        <w:tc>
          <w:tcPr>
            <w:tcW w:w="454" w:type="pct"/>
            <w:noWrap/>
            <w:hideMark/>
          </w:tcPr>
          <w:p w14:paraId="5DA639EC" w14:textId="77777777" w:rsidR="00F95B1D" w:rsidRPr="00F95B1D" w:rsidRDefault="00F95B1D" w:rsidP="00F95B1D">
            <w:pPr>
              <w:spacing w:after="0"/>
              <w:ind w:right="170"/>
              <w:jc w:val="right"/>
            </w:pPr>
            <w:r w:rsidRPr="00F95B1D">
              <w:t>360ml</w:t>
            </w:r>
          </w:p>
        </w:tc>
        <w:tc>
          <w:tcPr>
            <w:tcW w:w="682" w:type="pct"/>
            <w:noWrap/>
            <w:hideMark/>
          </w:tcPr>
          <w:p w14:paraId="4D09000E" w14:textId="77777777" w:rsidR="00F95B1D" w:rsidRPr="00F95B1D" w:rsidRDefault="00F95B1D" w:rsidP="00F95B1D">
            <w:pPr>
              <w:spacing w:after="0"/>
              <w:jc w:val="left"/>
            </w:pPr>
            <w:r w:rsidRPr="00F95B1D">
              <w:t>Glass</w:t>
            </w:r>
          </w:p>
        </w:tc>
        <w:tc>
          <w:tcPr>
            <w:tcW w:w="1438" w:type="pct"/>
            <w:noWrap/>
            <w:hideMark/>
          </w:tcPr>
          <w:p w14:paraId="6D53F372"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8AF5EDD" w14:textId="77777777" w:rsidR="00F95B1D" w:rsidRPr="00F95B1D" w:rsidRDefault="00F95B1D" w:rsidP="00F95B1D">
            <w:pPr>
              <w:spacing w:after="0"/>
              <w:jc w:val="left"/>
            </w:pPr>
            <w:r w:rsidRPr="00F95B1D">
              <w:t>Statewide Recycling</w:t>
            </w:r>
          </w:p>
        </w:tc>
      </w:tr>
      <w:tr w:rsidR="00F95B1D" w:rsidRPr="00F95B1D" w14:paraId="551EF369" w14:textId="77777777" w:rsidTr="006F3096">
        <w:trPr>
          <w:trHeight w:val="20"/>
          <w:jc w:val="center"/>
        </w:trPr>
        <w:tc>
          <w:tcPr>
            <w:tcW w:w="1666" w:type="pct"/>
            <w:noWrap/>
            <w:hideMark/>
          </w:tcPr>
          <w:p w14:paraId="7B0A3384" w14:textId="77777777" w:rsidR="00F95B1D" w:rsidRPr="00F95B1D" w:rsidRDefault="00F95B1D" w:rsidP="00F95B1D">
            <w:pPr>
              <w:spacing w:after="0"/>
              <w:ind w:left="159" w:right="113" w:hanging="159"/>
              <w:jc w:val="left"/>
            </w:pPr>
            <w:r w:rsidRPr="00F95B1D">
              <w:t>Andong Soju Passion Fruit</w:t>
            </w:r>
          </w:p>
        </w:tc>
        <w:tc>
          <w:tcPr>
            <w:tcW w:w="454" w:type="pct"/>
            <w:noWrap/>
            <w:hideMark/>
          </w:tcPr>
          <w:p w14:paraId="51674AA9" w14:textId="77777777" w:rsidR="00F95B1D" w:rsidRPr="00F95B1D" w:rsidRDefault="00F95B1D" w:rsidP="00F95B1D">
            <w:pPr>
              <w:spacing w:after="0"/>
              <w:ind w:right="170"/>
              <w:jc w:val="right"/>
            </w:pPr>
            <w:r w:rsidRPr="00F95B1D">
              <w:t>360ml</w:t>
            </w:r>
          </w:p>
        </w:tc>
        <w:tc>
          <w:tcPr>
            <w:tcW w:w="682" w:type="pct"/>
            <w:noWrap/>
            <w:hideMark/>
          </w:tcPr>
          <w:p w14:paraId="02A80B0B" w14:textId="77777777" w:rsidR="00F95B1D" w:rsidRPr="00F95B1D" w:rsidRDefault="00F95B1D" w:rsidP="00F95B1D">
            <w:pPr>
              <w:spacing w:after="0"/>
              <w:jc w:val="left"/>
            </w:pPr>
            <w:r w:rsidRPr="00F95B1D">
              <w:t>Glass</w:t>
            </w:r>
          </w:p>
        </w:tc>
        <w:tc>
          <w:tcPr>
            <w:tcW w:w="1438" w:type="pct"/>
            <w:noWrap/>
            <w:hideMark/>
          </w:tcPr>
          <w:p w14:paraId="03BC49B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964A51B" w14:textId="77777777" w:rsidR="00F95B1D" w:rsidRPr="00F95B1D" w:rsidRDefault="00F95B1D" w:rsidP="00F95B1D">
            <w:pPr>
              <w:spacing w:after="0"/>
              <w:jc w:val="left"/>
            </w:pPr>
            <w:r w:rsidRPr="00F95B1D">
              <w:t>Statewide Recycling</w:t>
            </w:r>
          </w:p>
        </w:tc>
      </w:tr>
      <w:tr w:rsidR="00F95B1D" w:rsidRPr="00F95B1D" w14:paraId="2B1228A9" w14:textId="77777777" w:rsidTr="006F3096">
        <w:trPr>
          <w:trHeight w:val="20"/>
          <w:jc w:val="center"/>
        </w:trPr>
        <w:tc>
          <w:tcPr>
            <w:tcW w:w="1666" w:type="pct"/>
            <w:noWrap/>
            <w:hideMark/>
          </w:tcPr>
          <w:p w14:paraId="1F6CE24E" w14:textId="77777777" w:rsidR="00F95B1D" w:rsidRPr="00F95B1D" w:rsidRDefault="00F95B1D" w:rsidP="00F95B1D">
            <w:pPr>
              <w:spacing w:after="0"/>
              <w:ind w:left="159" w:right="113" w:hanging="159"/>
              <w:jc w:val="left"/>
            </w:pPr>
            <w:r w:rsidRPr="00F95B1D">
              <w:t>Andong Soju Peach</w:t>
            </w:r>
          </w:p>
        </w:tc>
        <w:tc>
          <w:tcPr>
            <w:tcW w:w="454" w:type="pct"/>
            <w:noWrap/>
            <w:hideMark/>
          </w:tcPr>
          <w:p w14:paraId="2F32980A" w14:textId="77777777" w:rsidR="00F95B1D" w:rsidRPr="00F95B1D" w:rsidRDefault="00F95B1D" w:rsidP="00F95B1D">
            <w:pPr>
              <w:spacing w:after="0"/>
              <w:ind w:right="170"/>
              <w:jc w:val="right"/>
            </w:pPr>
            <w:r w:rsidRPr="00F95B1D">
              <w:t>360ml</w:t>
            </w:r>
          </w:p>
        </w:tc>
        <w:tc>
          <w:tcPr>
            <w:tcW w:w="682" w:type="pct"/>
            <w:noWrap/>
            <w:hideMark/>
          </w:tcPr>
          <w:p w14:paraId="42FF78F8" w14:textId="77777777" w:rsidR="00F95B1D" w:rsidRPr="00F95B1D" w:rsidRDefault="00F95B1D" w:rsidP="00F95B1D">
            <w:pPr>
              <w:spacing w:after="0"/>
              <w:jc w:val="left"/>
            </w:pPr>
            <w:r w:rsidRPr="00F95B1D">
              <w:t>Glass</w:t>
            </w:r>
          </w:p>
        </w:tc>
        <w:tc>
          <w:tcPr>
            <w:tcW w:w="1438" w:type="pct"/>
            <w:noWrap/>
            <w:hideMark/>
          </w:tcPr>
          <w:p w14:paraId="5DD0AAEB"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2939D7A2" w14:textId="77777777" w:rsidR="00F95B1D" w:rsidRPr="00F95B1D" w:rsidRDefault="00F95B1D" w:rsidP="00F95B1D">
            <w:pPr>
              <w:spacing w:after="0"/>
              <w:jc w:val="left"/>
            </w:pPr>
            <w:r w:rsidRPr="00F95B1D">
              <w:t>Statewide Recycling</w:t>
            </w:r>
          </w:p>
        </w:tc>
      </w:tr>
      <w:tr w:rsidR="00F95B1D" w:rsidRPr="00F95B1D" w14:paraId="24C55594" w14:textId="77777777" w:rsidTr="006F3096">
        <w:trPr>
          <w:trHeight w:val="20"/>
          <w:jc w:val="center"/>
        </w:trPr>
        <w:tc>
          <w:tcPr>
            <w:tcW w:w="1666" w:type="pct"/>
            <w:noWrap/>
            <w:hideMark/>
          </w:tcPr>
          <w:p w14:paraId="72AEA7D2" w14:textId="77777777" w:rsidR="00F95B1D" w:rsidRPr="00F95B1D" w:rsidRDefault="00F95B1D" w:rsidP="00F95B1D">
            <w:pPr>
              <w:spacing w:after="0"/>
              <w:ind w:left="159" w:right="113" w:hanging="159"/>
              <w:jc w:val="left"/>
            </w:pPr>
            <w:r w:rsidRPr="00F95B1D">
              <w:t>Andong Soju Water Melon</w:t>
            </w:r>
          </w:p>
        </w:tc>
        <w:tc>
          <w:tcPr>
            <w:tcW w:w="454" w:type="pct"/>
            <w:noWrap/>
            <w:hideMark/>
          </w:tcPr>
          <w:p w14:paraId="3169079F" w14:textId="77777777" w:rsidR="00F95B1D" w:rsidRPr="00F95B1D" w:rsidRDefault="00F95B1D" w:rsidP="00F95B1D">
            <w:pPr>
              <w:spacing w:after="0"/>
              <w:ind w:right="170"/>
              <w:jc w:val="right"/>
            </w:pPr>
            <w:r w:rsidRPr="00F95B1D">
              <w:t>360ml</w:t>
            </w:r>
          </w:p>
        </w:tc>
        <w:tc>
          <w:tcPr>
            <w:tcW w:w="682" w:type="pct"/>
            <w:noWrap/>
            <w:hideMark/>
          </w:tcPr>
          <w:p w14:paraId="25561AA2" w14:textId="77777777" w:rsidR="00F95B1D" w:rsidRPr="00F95B1D" w:rsidRDefault="00F95B1D" w:rsidP="00F95B1D">
            <w:pPr>
              <w:spacing w:after="0"/>
              <w:jc w:val="left"/>
            </w:pPr>
            <w:r w:rsidRPr="00F95B1D">
              <w:t>Glass</w:t>
            </w:r>
          </w:p>
        </w:tc>
        <w:tc>
          <w:tcPr>
            <w:tcW w:w="1438" w:type="pct"/>
            <w:noWrap/>
            <w:hideMark/>
          </w:tcPr>
          <w:p w14:paraId="73487158"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D313B86" w14:textId="77777777" w:rsidR="00F95B1D" w:rsidRPr="00F95B1D" w:rsidRDefault="00F95B1D" w:rsidP="00F95B1D">
            <w:pPr>
              <w:spacing w:after="0"/>
              <w:jc w:val="left"/>
            </w:pPr>
            <w:r w:rsidRPr="00F95B1D">
              <w:t>Statewide Recycling</w:t>
            </w:r>
          </w:p>
        </w:tc>
      </w:tr>
      <w:tr w:rsidR="00F95B1D" w:rsidRPr="00F95B1D" w14:paraId="3A96A9DD" w14:textId="77777777" w:rsidTr="006F3096">
        <w:trPr>
          <w:trHeight w:val="20"/>
          <w:jc w:val="center"/>
        </w:trPr>
        <w:tc>
          <w:tcPr>
            <w:tcW w:w="1666" w:type="pct"/>
            <w:noWrap/>
            <w:hideMark/>
          </w:tcPr>
          <w:p w14:paraId="4170D6B2" w14:textId="77777777" w:rsidR="00F95B1D" w:rsidRPr="00F95B1D" w:rsidRDefault="00F95B1D" w:rsidP="00F95B1D">
            <w:pPr>
              <w:spacing w:after="0"/>
              <w:ind w:left="159" w:right="113" w:hanging="159"/>
              <w:jc w:val="left"/>
            </w:pPr>
            <w:r w:rsidRPr="00F95B1D">
              <w:t>Andong Soju Yourgert</w:t>
            </w:r>
          </w:p>
        </w:tc>
        <w:tc>
          <w:tcPr>
            <w:tcW w:w="454" w:type="pct"/>
            <w:noWrap/>
            <w:hideMark/>
          </w:tcPr>
          <w:p w14:paraId="20E952E4" w14:textId="77777777" w:rsidR="00F95B1D" w:rsidRPr="00F95B1D" w:rsidRDefault="00F95B1D" w:rsidP="00F95B1D">
            <w:pPr>
              <w:spacing w:after="0"/>
              <w:ind w:right="170"/>
              <w:jc w:val="right"/>
            </w:pPr>
            <w:r w:rsidRPr="00F95B1D">
              <w:t>360ml</w:t>
            </w:r>
          </w:p>
        </w:tc>
        <w:tc>
          <w:tcPr>
            <w:tcW w:w="682" w:type="pct"/>
            <w:noWrap/>
            <w:hideMark/>
          </w:tcPr>
          <w:p w14:paraId="321DC1B5" w14:textId="77777777" w:rsidR="00F95B1D" w:rsidRPr="00F95B1D" w:rsidRDefault="00F95B1D" w:rsidP="00F95B1D">
            <w:pPr>
              <w:spacing w:after="0"/>
              <w:jc w:val="left"/>
            </w:pPr>
            <w:r w:rsidRPr="00F95B1D">
              <w:t>Glass</w:t>
            </w:r>
          </w:p>
        </w:tc>
        <w:tc>
          <w:tcPr>
            <w:tcW w:w="1438" w:type="pct"/>
            <w:noWrap/>
            <w:hideMark/>
          </w:tcPr>
          <w:p w14:paraId="3A9CFE2B"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3CF810D" w14:textId="77777777" w:rsidR="00F95B1D" w:rsidRPr="00F95B1D" w:rsidRDefault="00F95B1D" w:rsidP="00F95B1D">
            <w:pPr>
              <w:spacing w:after="0"/>
              <w:jc w:val="left"/>
            </w:pPr>
            <w:r w:rsidRPr="00F95B1D">
              <w:t>Statewide Recycling</w:t>
            </w:r>
          </w:p>
        </w:tc>
      </w:tr>
      <w:tr w:rsidR="00F95B1D" w:rsidRPr="00F95B1D" w14:paraId="127197EE" w14:textId="77777777" w:rsidTr="006F3096">
        <w:trPr>
          <w:trHeight w:val="20"/>
          <w:jc w:val="center"/>
        </w:trPr>
        <w:tc>
          <w:tcPr>
            <w:tcW w:w="1666" w:type="pct"/>
            <w:noWrap/>
            <w:hideMark/>
          </w:tcPr>
          <w:p w14:paraId="40FF4A78" w14:textId="77777777" w:rsidR="00F95B1D" w:rsidRPr="00F95B1D" w:rsidRDefault="00F95B1D" w:rsidP="00F95B1D">
            <w:pPr>
              <w:spacing w:after="0"/>
              <w:ind w:left="159" w:right="113" w:hanging="159"/>
              <w:jc w:val="left"/>
            </w:pPr>
            <w:r w:rsidRPr="00F95B1D">
              <w:t>Chupa Chups Grape</w:t>
            </w:r>
          </w:p>
        </w:tc>
        <w:tc>
          <w:tcPr>
            <w:tcW w:w="454" w:type="pct"/>
            <w:noWrap/>
            <w:hideMark/>
          </w:tcPr>
          <w:p w14:paraId="1CD8A680" w14:textId="77777777" w:rsidR="00F95B1D" w:rsidRPr="00F95B1D" w:rsidRDefault="00F95B1D" w:rsidP="00F95B1D">
            <w:pPr>
              <w:spacing w:after="0"/>
              <w:ind w:right="170"/>
              <w:jc w:val="right"/>
            </w:pPr>
            <w:r w:rsidRPr="00F95B1D">
              <w:t>345ml</w:t>
            </w:r>
          </w:p>
        </w:tc>
        <w:tc>
          <w:tcPr>
            <w:tcW w:w="682" w:type="pct"/>
            <w:noWrap/>
            <w:hideMark/>
          </w:tcPr>
          <w:p w14:paraId="3E784C39" w14:textId="77777777" w:rsidR="00F95B1D" w:rsidRPr="00F95B1D" w:rsidRDefault="00F95B1D" w:rsidP="00F95B1D">
            <w:pPr>
              <w:spacing w:after="0"/>
              <w:jc w:val="left"/>
            </w:pPr>
            <w:r w:rsidRPr="00F95B1D">
              <w:t>Aluminium</w:t>
            </w:r>
          </w:p>
        </w:tc>
        <w:tc>
          <w:tcPr>
            <w:tcW w:w="1438" w:type="pct"/>
            <w:noWrap/>
            <w:hideMark/>
          </w:tcPr>
          <w:p w14:paraId="28110ABD"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0D5BAF2" w14:textId="77777777" w:rsidR="00F95B1D" w:rsidRPr="00F95B1D" w:rsidRDefault="00F95B1D" w:rsidP="00F95B1D">
            <w:pPr>
              <w:spacing w:after="0"/>
              <w:jc w:val="left"/>
            </w:pPr>
            <w:r w:rsidRPr="00F95B1D">
              <w:t>Statewide Recycling</w:t>
            </w:r>
          </w:p>
        </w:tc>
      </w:tr>
      <w:tr w:rsidR="00F95B1D" w:rsidRPr="00F95B1D" w14:paraId="0F3850FB" w14:textId="77777777" w:rsidTr="006F3096">
        <w:trPr>
          <w:trHeight w:val="20"/>
          <w:jc w:val="center"/>
        </w:trPr>
        <w:tc>
          <w:tcPr>
            <w:tcW w:w="1666" w:type="pct"/>
            <w:noWrap/>
            <w:hideMark/>
          </w:tcPr>
          <w:p w14:paraId="2ADE39EA" w14:textId="77777777" w:rsidR="00F95B1D" w:rsidRPr="00F95B1D" w:rsidRDefault="00F95B1D" w:rsidP="00F95B1D">
            <w:pPr>
              <w:spacing w:after="0"/>
              <w:ind w:left="159" w:right="113" w:hanging="159"/>
              <w:jc w:val="left"/>
            </w:pPr>
            <w:r w:rsidRPr="00F95B1D">
              <w:t>Chupa Chups Orange</w:t>
            </w:r>
          </w:p>
        </w:tc>
        <w:tc>
          <w:tcPr>
            <w:tcW w:w="454" w:type="pct"/>
            <w:noWrap/>
            <w:hideMark/>
          </w:tcPr>
          <w:p w14:paraId="2A607F2E" w14:textId="77777777" w:rsidR="00F95B1D" w:rsidRPr="00F95B1D" w:rsidRDefault="00F95B1D" w:rsidP="00F95B1D">
            <w:pPr>
              <w:spacing w:after="0"/>
              <w:ind w:right="170"/>
              <w:jc w:val="right"/>
            </w:pPr>
            <w:r w:rsidRPr="00F95B1D">
              <w:t>345ml</w:t>
            </w:r>
          </w:p>
        </w:tc>
        <w:tc>
          <w:tcPr>
            <w:tcW w:w="682" w:type="pct"/>
            <w:noWrap/>
            <w:hideMark/>
          </w:tcPr>
          <w:p w14:paraId="52FBD1E4" w14:textId="77777777" w:rsidR="00F95B1D" w:rsidRPr="00F95B1D" w:rsidRDefault="00F95B1D" w:rsidP="00F95B1D">
            <w:pPr>
              <w:spacing w:after="0"/>
              <w:jc w:val="left"/>
            </w:pPr>
            <w:r w:rsidRPr="00F95B1D">
              <w:t>Aluminium</w:t>
            </w:r>
          </w:p>
        </w:tc>
        <w:tc>
          <w:tcPr>
            <w:tcW w:w="1438" w:type="pct"/>
            <w:noWrap/>
            <w:hideMark/>
          </w:tcPr>
          <w:p w14:paraId="21AFEAED"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74D44A6E" w14:textId="77777777" w:rsidR="00F95B1D" w:rsidRPr="00F95B1D" w:rsidRDefault="00F95B1D" w:rsidP="00F95B1D">
            <w:pPr>
              <w:spacing w:after="0"/>
              <w:jc w:val="left"/>
            </w:pPr>
            <w:r w:rsidRPr="00F95B1D">
              <w:t>Statewide Recycling</w:t>
            </w:r>
          </w:p>
        </w:tc>
      </w:tr>
      <w:tr w:rsidR="00F95B1D" w:rsidRPr="00F95B1D" w14:paraId="0963228E" w14:textId="77777777" w:rsidTr="006F3096">
        <w:trPr>
          <w:trHeight w:val="20"/>
          <w:jc w:val="center"/>
        </w:trPr>
        <w:tc>
          <w:tcPr>
            <w:tcW w:w="1666" w:type="pct"/>
            <w:noWrap/>
            <w:hideMark/>
          </w:tcPr>
          <w:p w14:paraId="7E8759C3" w14:textId="77777777" w:rsidR="00F95B1D" w:rsidRPr="00F95B1D" w:rsidRDefault="00F95B1D" w:rsidP="00F95B1D">
            <w:pPr>
              <w:spacing w:after="0"/>
              <w:ind w:left="159" w:right="113" w:hanging="159"/>
              <w:jc w:val="left"/>
            </w:pPr>
            <w:r w:rsidRPr="00F95B1D">
              <w:t>Chupa Chups Strawberry</w:t>
            </w:r>
          </w:p>
        </w:tc>
        <w:tc>
          <w:tcPr>
            <w:tcW w:w="454" w:type="pct"/>
            <w:noWrap/>
            <w:hideMark/>
          </w:tcPr>
          <w:p w14:paraId="298B90F7" w14:textId="77777777" w:rsidR="00F95B1D" w:rsidRPr="00F95B1D" w:rsidRDefault="00F95B1D" w:rsidP="00F95B1D">
            <w:pPr>
              <w:spacing w:after="0"/>
              <w:ind w:right="170"/>
              <w:jc w:val="right"/>
            </w:pPr>
            <w:r w:rsidRPr="00F95B1D">
              <w:t>345ml</w:t>
            </w:r>
          </w:p>
        </w:tc>
        <w:tc>
          <w:tcPr>
            <w:tcW w:w="682" w:type="pct"/>
            <w:noWrap/>
            <w:hideMark/>
          </w:tcPr>
          <w:p w14:paraId="6A4528C6" w14:textId="77777777" w:rsidR="00F95B1D" w:rsidRPr="00F95B1D" w:rsidRDefault="00F95B1D" w:rsidP="00F95B1D">
            <w:pPr>
              <w:spacing w:after="0"/>
              <w:jc w:val="left"/>
            </w:pPr>
            <w:r w:rsidRPr="00F95B1D">
              <w:t>Aluminium</w:t>
            </w:r>
          </w:p>
        </w:tc>
        <w:tc>
          <w:tcPr>
            <w:tcW w:w="1438" w:type="pct"/>
            <w:noWrap/>
            <w:hideMark/>
          </w:tcPr>
          <w:p w14:paraId="7A3A13FC"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211DA582" w14:textId="77777777" w:rsidR="00F95B1D" w:rsidRPr="00F95B1D" w:rsidRDefault="00F95B1D" w:rsidP="00F95B1D">
            <w:pPr>
              <w:spacing w:after="0"/>
              <w:jc w:val="left"/>
            </w:pPr>
            <w:r w:rsidRPr="00F95B1D">
              <w:t>Statewide Recycling</w:t>
            </w:r>
          </w:p>
        </w:tc>
      </w:tr>
      <w:tr w:rsidR="00F95B1D" w:rsidRPr="00F95B1D" w14:paraId="2A68BA7A" w14:textId="77777777" w:rsidTr="006F3096">
        <w:trPr>
          <w:trHeight w:val="20"/>
          <w:jc w:val="center"/>
        </w:trPr>
        <w:tc>
          <w:tcPr>
            <w:tcW w:w="1666" w:type="pct"/>
            <w:noWrap/>
            <w:hideMark/>
          </w:tcPr>
          <w:p w14:paraId="3B314926" w14:textId="77777777" w:rsidR="00F95B1D" w:rsidRPr="00F95B1D" w:rsidRDefault="00F95B1D" w:rsidP="00F95B1D">
            <w:pPr>
              <w:spacing w:after="0"/>
              <w:ind w:left="159" w:right="113" w:hanging="159"/>
              <w:jc w:val="left"/>
            </w:pPr>
            <w:r w:rsidRPr="00F95B1D">
              <w:t>Haitai Cocopalm Grape</w:t>
            </w:r>
          </w:p>
        </w:tc>
        <w:tc>
          <w:tcPr>
            <w:tcW w:w="454" w:type="pct"/>
            <w:noWrap/>
            <w:hideMark/>
          </w:tcPr>
          <w:p w14:paraId="6CD00D0B" w14:textId="77777777" w:rsidR="00F95B1D" w:rsidRPr="00F95B1D" w:rsidRDefault="00F95B1D" w:rsidP="00F95B1D">
            <w:pPr>
              <w:spacing w:after="0"/>
              <w:ind w:right="170"/>
              <w:jc w:val="right"/>
            </w:pPr>
            <w:r w:rsidRPr="00F95B1D">
              <w:t>1,500ml</w:t>
            </w:r>
          </w:p>
        </w:tc>
        <w:tc>
          <w:tcPr>
            <w:tcW w:w="682" w:type="pct"/>
            <w:noWrap/>
            <w:hideMark/>
          </w:tcPr>
          <w:p w14:paraId="049161D3" w14:textId="77777777" w:rsidR="00F95B1D" w:rsidRPr="00F95B1D" w:rsidRDefault="00F95B1D" w:rsidP="00F95B1D">
            <w:pPr>
              <w:spacing w:after="0"/>
              <w:jc w:val="left"/>
            </w:pPr>
            <w:r w:rsidRPr="00F95B1D">
              <w:t>PET</w:t>
            </w:r>
          </w:p>
        </w:tc>
        <w:tc>
          <w:tcPr>
            <w:tcW w:w="1438" w:type="pct"/>
            <w:noWrap/>
            <w:hideMark/>
          </w:tcPr>
          <w:p w14:paraId="586294D2"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8F42CD5" w14:textId="77777777" w:rsidR="00F95B1D" w:rsidRPr="00F95B1D" w:rsidRDefault="00F95B1D" w:rsidP="00F95B1D">
            <w:pPr>
              <w:spacing w:after="0"/>
              <w:jc w:val="left"/>
            </w:pPr>
            <w:r w:rsidRPr="00F95B1D">
              <w:t>Statewide Recycling</w:t>
            </w:r>
          </w:p>
        </w:tc>
      </w:tr>
      <w:tr w:rsidR="00F95B1D" w:rsidRPr="00F95B1D" w14:paraId="0664AC99" w14:textId="77777777" w:rsidTr="006F3096">
        <w:trPr>
          <w:trHeight w:val="20"/>
          <w:jc w:val="center"/>
        </w:trPr>
        <w:tc>
          <w:tcPr>
            <w:tcW w:w="1666" w:type="pct"/>
            <w:noWrap/>
            <w:hideMark/>
          </w:tcPr>
          <w:p w14:paraId="0EC69EA9" w14:textId="77777777" w:rsidR="00F95B1D" w:rsidRPr="00F95B1D" w:rsidRDefault="00F95B1D" w:rsidP="00F95B1D">
            <w:pPr>
              <w:spacing w:after="0"/>
              <w:ind w:left="159" w:right="113" w:hanging="159"/>
              <w:jc w:val="left"/>
            </w:pPr>
            <w:r w:rsidRPr="00F95B1D">
              <w:t>Haitai Cocopalm Peach</w:t>
            </w:r>
          </w:p>
        </w:tc>
        <w:tc>
          <w:tcPr>
            <w:tcW w:w="454" w:type="pct"/>
            <w:noWrap/>
            <w:hideMark/>
          </w:tcPr>
          <w:p w14:paraId="74C15FAE" w14:textId="77777777" w:rsidR="00F95B1D" w:rsidRPr="00F95B1D" w:rsidRDefault="00F95B1D" w:rsidP="00F95B1D">
            <w:pPr>
              <w:spacing w:after="0"/>
              <w:ind w:right="170"/>
              <w:jc w:val="right"/>
            </w:pPr>
            <w:r w:rsidRPr="00F95B1D">
              <w:t>1,500ml</w:t>
            </w:r>
          </w:p>
        </w:tc>
        <w:tc>
          <w:tcPr>
            <w:tcW w:w="682" w:type="pct"/>
            <w:noWrap/>
            <w:hideMark/>
          </w:tcPr>
          <w:p w14:paraId="39808F72" w14:textId="77777777" w:rsidR="00F95B1D" w:rsidRPr="00F95B1D" w:rsidRDefault="00F95B1D" w:rsidP="00F95B1D">
            <w:pPr>
              <w:spacing w:after="0"/>
              <w:jc w:val="left"/>
            </w:pPr>
            <w:r w:rsidRPr="00F95B1D">
              <w:t>PET</w:t>
            </w:r>
          </w:p>
        </w:tc>
        <w:tc>
          <w:tcPr>
            <w:tcW w:w="1438" w:type="pct"/>
            <w:noWrap/>
            <w:hideMark/>
          </w:tcPr>
          <w:p w14:paraId="140BDE5C"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265E3003" w14:textId="77777777" w:rsidR="00F95B1D" w:rsidRPr="00F95B1D" w:rsidRDefault="00F95B1D" w:rsidP="00F95B1D">
            <w:pPr>
              <w:spacing w:after="0"/>
              <w:jc w:val="left"/>
            </w:pPr>
            <w:r w:rsidRPr="00F95B1D">
              <w:t>Statewide Recycling</w:t>
            </w:r>
          </w:p>
        </w:tc>
      </w:tr>
      <w:tr w:rsidR="00F95B1D" w:rsidRPr="00F95B1D" w14:paraId="01B20D9A" w14:textId="77777777" w:rsidTr="006F3096">
        <w:trPr>
          <w:trHeight w:val="20"/>
          <w:jc w:val="center"/>
        </w:trPr>
        <w:tc>
          <w:tcPr>
            <w:tcW w:w="1666" w:type="pct"/>
            <w:noWrap/>
            <w:hideMark/>
          </w:tcPr>
          <w:p w14:paraId="5F3E2453" w14:textId="77777777" w:rsidR="00F95B1D" w:rsidRPr="00F95B1D" w:rsidRDefault="00F95B1D" w:rsidP="00F95B1D">
            <w:pPr>
              <w:spacing w:after="0"/>
              <w:ind w:left="159" w:right="113" w:hanging="159"/>
              <w:jc w:val="left"/>
            </w:pPr>
            <w:r w:rsidRPr="00F95B1D">
              <w:t>Ht Bon Bon Drink</w:t>
            </w:r>
          </w:p>
        </w:tc>
        <w:tc>
          <w:tcPr>
            <w:tcW w:w="454" w:type="pct"/>
            <w:noWrap/>
            <w:hideMark/>
          </w:tcPr>
          <w:p w14:paraId="6E046D93" w14:textId="77777777" w:rsidR="00F95B1D" w:rsidRPr="00F95B1D" w:rsidRDefault="00F95B1D" w:rsidP="00F95B1D">
            <w:pPr>
              <w:spacing w:after="0"/>
              <w:ind w:right="170"/>
              <w:jc w:val="right"/>
            </w:pPr>
            <w:r w:rsidRPr="00F95B1D">
              <w:t>360ml</w:t>
            </w:r>
          </w:p>
        </w:tc>
        <w:tc>
          <w:tcPr>
            <w:tcW w:w="682" w:type="pct"/>
            <w:noWrap/>
            <w:hideMark/>
          </w:tcPr>
          <w:p w14:paraId="3AEC900C" w14:textId="77777777" w:rsidR="00F95B1D" w:rsidRPr="00F95B1D" w:rsidRDefault="00F95B1D" w:rsidP="00F95B1D">
            <w:pPr>
              <w:spacing w:after="0"/>
              <w:jc w:val="left"/>
            </w:pPr>
            <w:r w:rsidRPr="00F95B1D">
              <w:t>Aluminium</w:t>
            </w:r>
          </w:p>
        </w:tc>
        <w:tc>
          <w:tcPr>
            <w:tcW w:w="1438" w:type="pct"/>
            <w:noWrap/>
            <w:hideMark/>
          </w:tcPr>
          <w:p w14:paraId="205EE8B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74126B7A" w14:textId="77777777" w:rsidR="00F95B1D" w:rsidRPr="00F95B1D" w:rsidRDefault="00F95B1D" w:rsidP="00F95B1D">
            <w:pPr>
              <w:spacing w:after="0"/>
              <w:jc w:val="left"/>
            </w:pPr>
            <w:r w:rsidRPr="00F95B1D">
              <w:t>Statewide Recycling</w:t>
            </w:r>
          </w:p>
        </w:tc>
      </w:tr>
      <w:tr w:rsidR="00F95B1D" w:rsidRPr="00F95B1D" w14:paraId="49D2800B" w14:textId="77777777" w:rsidTr="006F3096">
        <w:trPr>
          <w:trHeight w:val="20"/>
          <w:jc w:val="center"/>
        </w:trPr>
        <w:tc>
          <w:tcPr>
            <w:tcW w:w="1666" w:type="pct"/>
            <w:noWrap/>
            <w:hideMark/>
          </w:tcPr>
          <w:p w14:paraId="26C07E2D" w14:textId="77777777" w:rsidR="00F95B1D" w:rsidRPr="00F95B1D" w:rsidRDefault="00F95B1D" w:rsidP="00F95B1D">
            <w:pPr>
              <w:spacing w:after="0"/>
              <w:ind w:left="159" w:right="113" w:hanging="159"/>
              <w:jc w:val="left"/>
            </w:pPr>
            <w:r w:rsidRPr="00F95B1D">
              <w:t>Lotte Cider</w:t>
            </w:r>
          </w:p>
        </w:tc>
        <w:tc>
          <w:tcPr>
            <w:tcW w:w="454" w:type="pct"/>
            <w:noWrap/>
            <w:hideMark/>
          </w:tcPr>
          <w:p w14:paraId="41B544CA" w14:textId="77777777" w:rsidR="00F95B1D" w:rsidRPr="00F95B1D" w:rsidRDefault="00F95B1D" w:rsidP="00F95B1D">
            <w:pPr>
              <w:spacing w:after="0"/>
              <w:ind w:right="170"/>
              <w:jc w:val="right"/>
            </w:pPr>
            <w:r w:rsidRPr="00F95B1D">
              <w:t>355ml</w:t>
            </w:r>
          </w:p>
        </w:tc>
        <w:tc>
          <w:tcPr>
            <w:tcW w:w="682" w:type="pct"/>
            <w:noWrap/>
            <w:hideMark/>
          </w:tcPr>
          <w:p w14:paraId="621CCBF4" w14:textId="77777777" w:rsidR="00F95B1D" w:rsidRPr="00F95B1D" w:rsidRDefault="00F95B1D" w:rsidP="00F95B1D">
            <w:pPr>
              <w:spacing w:after="0"/>
              <w:jc w:val="left"/>
            </w:pPr>
            <w:r w:rsidRPr="00F95B1D">
              <w:t>Aluminium</w:t>
            </w:r>
          </w:p>
        </w:tc>
        <w:tc>
          <w:tcPr>
            <w:tcW w:w="1438" w:type="pct"/>
            <w:noWrap/>
            <w:hideMark/>
          </w:tcPr>
          <w:p w14:paraId="05C92FED"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12405A3D" w14:textId="77777777" w:rsidR="00F95B1D" w:rsidRPr="00F95B1D" w:rsidRDefault="00F95B1D" w:rsidP="00F95B1D">
            <w:pPr>
              <w:spacing w:after="0"/>
              <w:jc w:val="left"/>
            </w:pPr>
            <w:r w:rsidRPr="00F95B1D">
              <w:t>Statewide Recycling</w:t>
            </w:r>
          </w:p>
        </w:tc>
      </w:tr>
      <w:tr w:rsidR="00F95B1D" w:rsidRPr="00F95B1D" w14:paraId="4C85D565" w14:textId="77777777" w:rsidTr="006F3096">
        <w:trPr>
          <w:trHeight w:val="20"/>
          <w:jc w:val="center"/>
        </w:trPr>
        <w:tc>
          <w:tcPr>
            <w:tcW w:w="1666" w:type="pct"/>
            <w:noWrap/>
            <w:hideMark/>
          </w:tcPr>
          <w:p w14:paraId="2B871471" w14:textId="77777777" w:rsidR="00F95B1D" w:rsidRPr="00F95B1D" w:rsidRDefault="00F95B1D" w:rsidP="00F95B1D">
            <w:pPr>
              <w:spacing w:after="0"/>
              <w:ind w:left="159" w:right="113" w:hanging="159"/>
              <w:jc w:val="left"/>
            </w:pPr>
            <w:r w:rsidRPr="00F95B1D">
              <w:lastRenderedPageBreak/>
              <w:t>Lotte Milkis</w:t>
            </w:r>
          </w:p>
        </w:tc>
        <w:tc>
          <w:tcPr>
            <w:tcW w:w="454" w:type="pct"/>
            <w:noWrap/>
            <w:hideMark/>
          </w:tcPr>
          <w:p w14:paraId="782802D9" w14:textId="77777777" w:rsidR="00F95B1D" w:rsidRPr="00F95B1D" w:rsidRDefault="00F95B1D" w:rsidP="00F95B1D">
            <w:pPr>
              <w:spacing w:after="0"/>
              <w:ind w:right="170"/>
              <w:jc w:val="right"/>
            </w:pPr>
            <w:r w:rsidRPr="00F95B1D">
              <w:t>350ml</w:t>
            </w:r>
          </w:p>
        </w:tc>
        <w:tc>
          <w:tcPr>
            <w:tcW w:w="682" w:type="pct"/>
            <w:noWrap/>
            <w:hideMark/>
          </w:tcPr>
          <w:p w14:paraId="320229D5" w14:textId="77777777" w:rsidR="00F95B1D" w:rsidRPr="00F95B1D" w:rsidRDefault="00F95B1D" w:rsidP="00F95B1D">
            <w:pPr>
              <w:spacing w:after="0"/>
              <w:jc w:val="left"/>
            </w:pPr>
            <w:r w:rsidRPr="00F95B1D">
              <w:t>Aluminium</w:t>
            </w:r>
          </w:p>
        </w:tc>
        <w:tc>
          <w:tcPr>
            <w:tcW w:w="1438" w:type="pct"/>
            <w:noWrap/>
            <w:hideMark/>
          </w:tcPr>
          <w:p w14:paraId="180B928B"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F01A0E3" w14:textId="77777777" w:rsidR="00F95B1D" w:rsidRPr="00F95B1D" w:rsidRDefault="00F95B1D" w:rsidP="00F95B1D">
            <w:pPr>
              <w:spacing w:after="0"/>
              <w:jc w:val="left"/>
            </w:pPr>
            <w:r w:rsidRPr="00F95B1D">
              <w:t>Statewide Recycling</w:t>
            </w:r>
          </w:p>
        </w:tc>
      </w:tr>
      <w:tr w:rsidR="00F95B1D" w:rsidRPr="00F95B1D" w14:paraId="47CC6987" w14:textId="77777777" w:rsidTr="006F3096">
        <w:trPr>
          <w:trHeight w:val="20"/>
          <w:jc w:val="center"/>
        </w:trPr>
        <w:tc>
          <w:tcPr>
            <w:tcW w:w="1666" w:type="pct"/>
            <w:noWrap/>
            <w:hideMark/>
          </w:tcPr>
          <w:p w14:paraId="45584E9F" w14:textId="77777777" w:rsidR="00F95B1D" w:rsidRPr="00F95B1D" w:rsidRDefault="00F95B1D" w:rsidP="00F95B1D">
            <w:pPr>
              <w:spacing w:after="0"/>
              <w:ind w:left="159" w:right="113" w:hanging="159"/>
              <w:jc w:val="left"/>
            </w:pPr>
            <w:r w:rsidRPr="00F95B1D">
              <w:t>Miero Fiber</w:t>
            </w:r>
          </w:p>
        </w:tc>
        <w:tc>
          <w:tcPr>
            <w:tcW w:w="454" w:type="pct"/>
            <w:noWrap/>
            <w:hideMark/>
          </w:tcPr>
          <w:p w14:paraId="67CCF5D0" w14:textId="77777777" w:rsidR="00F95B1D" w:rsidRPr="00F95B1D" w:rsidRDefault="00F95B1D" w:rsidP="00F95B1D">
            <w:pPr>
              <w:spacing w:after="0"/>
              <w:ind w:right="170"/>
              <w:jc w:val="right"/>
            </w:pPr>
            <w:r w:rsidRPr="00F95B1D">
              <w:t>100ml</w:t>
            </w:r>
          </w:p>
        </w:tc>
        <w:tc>
          <w:tcPr>
            <w:tcW w:w="682" w:type="pct"/>
            <w:noWrap/>
            <w:hideMark/>
          </w:tcPr>
          <w:p w14:paraId="3CFF146A" w14:textId="77777777" w:rsidR="00F95B1D" w:rsidRPr="00F95B1D" w:rsidRDefault="00F95B1D" w:rsidP="00F95B1D">
            <w:pPr>
              <w:spacing w:after="0"/>
              <w:jc w:val="left"/>
            </w:pPr>
            <w:r w:rsidRPr="00F95B1D">
              <w:t>Glass</w:t>
            </w:r>
          </w:p>
        </w:tc>
        <w:tc>
          <w:tcPr>
            <w:tcW w:w="1438" w:type="pct"/>
            <w:noWrap/>
            <w:hideMark/>
          </w:tcPr>
          <w:p w14:paraId="20BEF6E8"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912F84C" w14:textId="77777777" w:rsidR="00F95B1D" w:rsidRPr="00F95B1D" w:rsidRDefault="00F95B1D" w:rsidP="00F95B1D">
            <w:pPr>
              <w:spacing w:after="0"/>
              <w:jc w:val="left"/>
            </w:pPr>
            <w:r w:rsidRPr="00F95B1D">
              <w:t>Statewide Recycling</w:t>
            </w:r>
          </w:p>
        </w:tc>
      </w:tr>
      <w:tr w:rsidR="00F95B1D" w:rsidRPr="00F95B1D" w14:paraId="1A1F722C" w14:textId="77777777" w:rsidTr="006F3096">
        <w:trPr>
          <w:trHeight w:val="20"/>
          <w:jc w:val="center"/>
        </w:trPr>
        <w:tc>
          <w:tcPr>
            <w:tcW w:w="1666" w:type="pct"/>
            <w:noWrap/>
            <w:hideMark/>
          </w:tcPr>
          <w:p w14:paraId="07F94BCB" w14:textId="77777777" w:rsidR="00F95B1D" w:rsidRPr="00F95B1D" w:rsidRDefault="00F95B1D" w:rsidP="00F95B1D">
            <w:pPr>
              <w:spacing w:after="0"/>
              <w:ind w:left="159" w:right="113" w:hanging="159"/>
              <w:jc w:val="left"/>
            </w:pPr>
            <w:r w:rsidRPr="00F95B1D">
              <w:t>Miero Fiber</w:t>
            </w:r>
          </w:p>
        </w:tc>
        <w:tc>
          <w:tcPr>
            <w:tcW w:w="454" w:type="pct"/>
            <w:noWrap/>
            <w:hideMark/>
          </w:tcPr>
          <w:p w14:paraId="01DD65DE" w14:textId="77777777" w:rsidR="00F95B1D" w:rsidRPr="00F95B1D" w:rsidRDefault="00F95B1D" w:rsidP="00F95B1D">
            <w:pPr>
              <w:spacing w:after="0"/>
              <w:ind w:right="170"/>
              <w:jc w:val="right"/>
            </w:pPr>
            <w:r w:rsidRPr="00F95B1D">
              <w:t>210ml</w:t>
            </w:r>
          </w:p>
        </w:tc>
        <w:tc>
          <w:tcPr>
            <w:tcW w:w="682" w:type="pct"/>
            <w:noWrap/>
            <w:hideMark/>
          </w:tcPr>
          <w:p w14:paraId="2599B531" w14:textId="77777777" w:rsidR="00F95B1D" w:rsidRPr="00F95B1D" w:rsidRDefault="00F95B1D" w:rsidP="00F95B1D">
            <w:pPr>
              <w:spacing w:after="0"/>
              <w:jc w:val="left"/>
            </w:pPr>
            <w:r w:rsidRPr="00F95B1D">
              <w:t>Glass</w:t>
            </w:r>
          </w:p>
        </w:tc>
        <w:tc>
          <w:tcPr>
            <w:tcW w:w="1438" w:type="pct"/>
            <w:noWrap/>
            <w:hideMark/>
          </w:tcPr>
          <w:p w14:paraId="14C8CD7B"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767FA665" w14:textId="77777777" w:rsidR="00F95B1D" w:rsidRPr="00F95B1D" w:rsidRDefault="00F95B1D" w:rsidP="00F95B1D">
            <w:pPr>
              <w:spacing w:after="0"/>
              <w:jc w:val="left"/>
            </w:pPr>
            <w:r w:rsidRPr="00F95B1D">
              <w:t>Statewide Recycling</w:t>
            </w:r>
          </w:p>
        </w:tc>
      </w:tr>
      <w:tr w:rsidR="00F95B1D" w:rsidRPr="00F95B1D" w14:paraId="13F8E13D" w14:textId="77777777" w:rsidTr="006F3096">
        <w:trPr>
          <w:trHeight w:val="20"/>
          <w:jc w:val="center"/>
        </w:trPr>
        <w:tc>
          <w:tcPr>
            <w:tcW w:w="1666" w:type="pct"/>
            <w:noWrap/>
            <w:hideMark/>
          </w:tcPr>
          <w:p w14:paraId="436BB0AA" w14:textId="77777777" w:rsidR="00F95B1D" w:rsidRPr="00F95B1D" w:rsidRDefault="00F95B1D" w:rsidP="00F95B1D">
            <w:pPr>
              <w:spacing w:after="0"/>
              <w:ind w:left="159" w:right="113" w:hanging="159"/>
              <w:jc w:val="left"/>
            </w:pPr>
            <w:r w:rsidRPr="00F95B1D">
              <w:t>Miero Fiber</w:t>
            </w:r>
          </w:p>
        </w:tc>
        <w:tc>
          <w:tcPr>
            <w:tcW w:w="454" w:type="pct"/>
            <w:noWrap/>
            <w:hideMark/>
          </w:tcPr>
          <w:p w14:paraId="156549D2" w14:textId="77777777" w:rsidR="00F95B1D" w:rsidRPr="00F95B1D" w:rsidRDefault="00F95B1D" w:rsidP="00F95B1D">
            <w:pPr>
              <w:spacing w:after="0"/>
              <w:ind w:right="170"/>
              <w:jc w:val="right"/>
            </w:pPr>
            <w:r w:rsidRPr="00F95B1D">
              <w:t>350ml</w:t>
            </w:r>
          </w:p>
        </w:tc>
        <w:tc>
          <w:tcPr>
            <w:tcW w:w="682" w:type="pct"/>
            <w:noWrap/>
            <w:hideMark/>
          </w:tcPr>
          <w:p w14:paraId="69CDAB85" w14:textId="77777777" w:rsidR="00F95B1D" w:rsidRPr="00F95B1D" w:rsidRDefault="00F95B1D" w:rsidP="00F95B1D">
            <w:pPr>
              <w:spacing w:after="0"/>
              <w:jc w:val="left"/>
            </w:pPr>
            <w:r w:rsidRPr="00F95B1D">
              <w:t>PET</w:t>
            </w:r>
          </w:p>
        </w:tc>
        <w:tc>
          <w:tcPr>
            <w:tcW w:w="1438" w:type="pct"/>
            <w:noWrap/>
            <w:hideMark/>
          </w:tcPr>
          <w:p w14:paraId="1239E9EE"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2D0166B" w14:textId="77777777" w:rsidR="00F95B1D" w:rsidRPr="00F95B1D" w:rsidRDefault="00F95B1D" w:rsidP="00F95B1D">
            <w:pPr>
              <w:spacing w:after="0"/>
              <w:jc w:val="left"/>
            </w:pPr>
            <w:r w:rsidRPr="00F95B1D">
              <w:t>Statewide Recycling</w:t>
            </w:r>
          </w:p>
        </w:tc>
      </w:tr>
      <w:tr w:rsidR="00F95B1D" w:rsidRPr="00F95B1D" w14:paraId="681D64DC" w14:textId="77777777" w:rsidTr="006F3096">
        <w:trPr>
          <w:trHeight w:val="20"/>
          <w:jc w:val="center"/>
        </w:trPr>
        <w:tc>
          <w:tcPr>
            <w:tcW w:w="1666" w:type="pct"/>
            <w:noWrap/>
            <w:hideMark/>
          </w:tcPr>
          <w:p w14:paraId="4DE596E2" w14:textId="77777777" w:rsidR="00F95B1D" w:rsidRPr="00F95B1D" w:rsidRDefault="00F95B1D" w:rsidP="00F95B1D">
            <w:pPr>
              <w:spacing w:after="0"/>
              <w:ind w:left="159" w:right="113" w:hanging="159"/>
              <w:jc w:val="left"/>
            </w:pPr>
            <w:r w:rsidRPr="00F95B1D">
              <w:t>SPC Calamansi Soft Drink</w:t>
            </w:r>
          </w:p>
        </w:tc>
        <w:tc>
          <w:tcPr>
            <w:tcW w:w="454" w:type="pct"/>
            <w:noWrap/>
            <w:hideMark/>
          </w:tcPr>
          <w:p w14:paraId="7BDA3F01" w14:textId="77777777" w:rsidR="00F95B1D" w:rsidRPr="00F95B1D" w:rsidRDefault="00F95B1D" w:rsidP="00F95B1D">
            <w:pPr>
              <w:spacing w:after="0"/>
              <w:ind w:right="170"/>
              <w:jc w:val="right"/>
            </w:pPr>
            <w:r w:rsidRPr="00F95B1D">
              <w:t>350ml</w:t>
            </w:r>
          </w:p>
        </w:tc>
        <w:tc>
          <w:tcPr>
            <w:tcW w:w="682" w:type="pct"/>
            <w:noWrap/>
            <w:hideMark/>
          </w:tcPr>
          <w:p w14:paraId="7EB00092" w14:textId="77777777" w:rsidR="00F95B1D" w:rsidRPr="00F95B1D" w:rsidRDefault="00F95B1D" w:rsidP="00F95B1D">
            <w:pPr>
              <w:spacing w:after="0"/>
              <w:jc w:val="left"/>
            </w:pPr>
            <w:r w:rsidRPr="00F95B1D">
              <w:t>Aluminium</w:t>
            </w:r>
          </w:p>
        </w:tc>
        <w:tc>
          <w:tcPr>
            <w:tcW w:w="1438" w:type="pct"/>
            <w:noWrap/>
            <w:hideMark/>
          </w:tcPr>
          <w:p w14:paraId="4112E0F1"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C4C59CA" w14:textId="77777777" w:rsidR="00F95B1D" w:rsidRPr="00F95B1D" w:rsidRDefault="00F95B1D" w:rsidP="00F95B1D">
            <w:pPr>
              <w:spacing w:after="0"/>
              <w:jc w:val="left"/>
            </w:pPr>
            <w:r w:rsidRPr="00F95B1D">
              <w:t>Statewide Recycling</w:t>
            </w:r>
          </w:p>
        </w:tc>
      </w:tr>
      <w:tr w:rsidR="00F95B1D" w:rsidRPr="00F95B1D" w14:paraId="0320D227" w14:textId="77777777" w:rsidTr="006F3096">
        <w:trPr>
          <w:trHeight w:val="20"/>
          <w:jc w:val="center"/>
        </w:trPr>
        <w:tc>
          <w:tcPr>
            <w:tcW w:w="1666" w:type="pct"/>
            <w:noWrap/>
            <w:hideMark/>
          </w:tcPr>
          <w:p w14:paraId="4AB33AE4" w14:textId="77777777" w:rsidR="00F95B1D" w:rsidRPr="00F95B1D" w:rsidRDefault="00F95B1D" w:rsidP="00F95B1D">
            <w:pPr>
              <w:spacing w:after="0"/>
              <w:ind w:left="159" w:right="113" w:hanging="159"/>
              <w:jc w:val="left"/>
            </w:pPr>
            <w:r w:rsidRPr="00F95B1D">
              <w:t>SPC Mango Soft Drink</w:t>
            </w:r>
          </w:p>
        </w:tc>
        <w:tc>
          <w:tcPr>
            <w:tcW w:w="454" w:type="pct"/>
            <w:noWrap/>
            <w:hideMark/>
          </w:tcPr>
          <w:p w14:paraId="58E7170A" w14:textId="77777777" w:rsidR="00F95B1D" w:rsidRPr="00F95B1D" w:rsidRDefault="00F95B1D" w:rsidP="00F95B1D">
            <w:pPr>
              <w:spacing w:after="0"/>
              <w:ind w:right="170"/>
              <w:jc w:val="right"/>
            </w:pPr>
            <w:r w:rsidRPr="00F95B1D">
              <w:t>350ml</w:t>
            </w:r>
          </w:p>
        </w:tc>
        <w:tc>
          <w:tcPr>
            <w:tcW w:w="682" w:type="pct"/>
            <w:noWrap/>
            <w:hideMark/>
          </w:tcPr>
          <w:p w14:paraId="346BCF26" w14:textId="77777777" w:rsidR="00F95B1D" w:rsidRPr="00F95B1D" w:rsidRDefault="00F95B1D" w:rsidP="00F95B1D">
            <w:pPr>
              <w:spacing w:after="0"/>
              <w:jc w:val="left"/>
            </w:pPr>
            <w:r w:rsidRPr="00F95B1D">
              <w:t>Aluminium</w:t>
            </w:r>
          </w:p>
        </w:tc>
        <w:tc>
          <w:tcPr>
            <w:tcW w:w="1438" w:type="pct"/>
            <w:noWrap/>
            <w:hideMark/>
          </w:tcPr>
          <w:p w14:paraId="26F6A99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FD4D5F4" w14:textId="77777777" w:rsidR="00F95B1D" w:rsidRPr="00F95B1D" w:rsidRDefault="00F95B1D" w:rsidP="00F95B1D">
            <w:pPr>
              <w:spacing w:after="0"/>
              <w:jc w:val="left"/>
            </w:pPr>
            <w:r w:rsidRPr="00F95B1D">
              <w:t>Statewide Recycling</w:t>
            </w:r>
          </w:p>
        </w:tc>
      </w:tr>
      <w:tr w:rsidR="00F95B1D" w:rsidRPr="00F95B1D" w14:paraId="18FCD342" w14:textId="77777777" w:rsidTr="006F3096">
        <w:trPr>
          <w:trHeight w:val="20"/>
          <w:jc w:val="center"/>
        </w:trPr>
        <w:tc>
          <w:tcPr>
            <w:tcW w:w="1666" w:type="pct"/>
            <w:noWrap/>
            <w:hideMark/>
          </w:tcPr>
          <w:p w14:paraId="1D2AD3D9" w14:textId="77777777" w:rsidR="00F95B1D" w:rsidRPr="00F95B1D" w:rsidRDefault="00F95B1D" w:rsidP="00F95B1D">
            <w:pPr>
              <w:spacing w:after="0"/>
              <w:ind w:left="159" w:right="113" w:hanging="159"/>
              <w:jc w:val="left"/>
            </w:pPr>
            <w:r w:rsidRPr="00F95B1D">
              <w:t>SPC Melon Soft Drink</w:t>
            </w:r>
          </w:p>
        </w:tc>
        <w:tc>
          <w:tcPr>
            <w:tcW w:w="454" w:type="pct"/>
            <w:noWrap/>
            <w:hideMark/>
          </w:tcPr>
          <w:p w14:paraId="0F0DEFB9" w14:textId="77777777" w:rsidR="00F95B1D" w:rsidRPr="00F95B1D" w:rsidRDefault="00F95B1D" w:rsidP="00F95B1D">
            <w:pPr>
              <w:spacing w:after="0"/>
              <w:ind w:right="170"/>
              <w:jc w:val="right"/>
            </w:pPr>
            <w:r w:rsidRPr="00F95B1D">
              <w:t>350ml</w:t>
            </w:r>
          </w:p>
        </w:tc>
        <w:tc>
          <w:tcPr>
            <w:tcW w:w="682" w:type="pct"/>
            <w:noWrap/>
            <w:hideMark/>
          </w:tcPr>
          <w:p w14:paraId="24B2460E" w14:textId="77777777" w:rsidR="00F95B1D" w:rsidRPr="00F95B1D" w:rsidRDefault="00F95B1D" w:rsidP="00F95B1D">
            <w:pPr>
              <w:spacing w:after="0"/>
              <w:jc w:val="left"/>
            </w:pPr>
            <w:r w:rsidRPr="00F95B1D">
              <w:t>Aluminium</w:t>
            </w:r>
          </w:p>
        </w:tc>
        <w:tc>
          <w:tcPr>
            <w:tcW w:w="1438" w:type="pct"/>
            <w:noWrap/>
            <w:hideMark/>
          </w:tcPr>
          <w:p w14:paraId="66364340"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ABEE8FB" w14:textId="77777777" w:rsidR="00F95B1D" w:rsidRPr="00F95B1D" w:rsidRDefault="00F95B1D" w:rsidP="00F95B1D">
            <w:pPr>
              <w:spacing w:after="0"/>
              <w:jc w:val="left"/>
            </w:pPr>
            <w:r w:rsidRPr="00F95B1D">
              <w:t>Statewide Recycling</w:t>
            </w:r>
          </w:p>
        </w:tc>
      </w:tr>
      <w:tr w:rsidR="00F95B1D" w:rsidRPr="00F95B1D" w14:paraId="2A46ED30" w14:textId="77777777" w:rsidTr="006F3096">
        <w:trPr>
          <w:trHeight w:val="20"/>
          <w:jc w:val="center"/>
        </w:trPr>
        <w:tc>
          <w:tcPr>
            <w:tcW w:w="1666" w:type="pct"/>
            <w:noWrap/>
            <w:hideMark/>
          </w:tcPr>
          <w:p w14:paraId="364137EF" w14:textId="77777777" w:rsidR="00F95B1D" w:rsidRPr="00F95B1D" w:rsidRDefault="00F95B1D" w:rsidP="00F95B1D">
            <w:pPr>
              <w:spacing w:after="0"/>
              <w:ind w:left="159" w:right="113" w:hanging="159"/>
              <w:jc w:val="left"/>
            </w:pPr>
            <w:r w:rsidRPr="00F95B1D">
              <w:t>SPC Plum Soft Drink</w:t>
            </w:r>
          </w:p>
        </w:tc>
        <w:tc>
          <w:tcPr>
            <w:tcW w:w="454" w:type="pct"/>
            <w:noWrap/>
            <w:hideMark/>
          </w:tcPr>
          <w:p w14:paraId="7F0BA50F" w14:textId="77777777" w:rsidR="00F95B1D" w:rsidRPr="00F95B1D" w:rsidRDefault="00F95B1D" w:rsidP="00F95B1D">
            <w:pPr>
              <w:spacing w:after="0"/>
              <w:ind w:right="170"/>
              <w:jc w:val="right"/>
            </w:pPr>
            <w:r w:rsidRPr="00F95B1D">
              <w:t>350ml</w:t>
            </w:r>
          </w:p>
        </w:tc>
        <w:tc>
          <w:tcPr>
            <w:tcW w:w="682" w:type="pct"/>
            <w:noWrap/>
            <w:hideMark/>
          </w:tcPr>
          <w:p w14:paraId="7CC83D76" w14:textId="77777777" w:rsidR="00F95B1D" w:rsidRPr="00F95B1D" w:rsidRDefault="00F95B1D" w:rsidP="00F95B1D">
            <w:pPr>
              <w:spacing w:after="0"/>
              <w:jc w:val="left"/>
            </w:pPr>
            <w:r w:rsidRPr="00F95B1D">
              <w:t>Aluminium</w:t>
            </w:r>
          </w:p>
        </w:tc>
        <w:tc>
          <w:tcPr>
            <w:tcW w:w="1438" w:type="pct"/>
            <w:noWrap/>
            <w:hideMark/>
          </w:tcPr>
          <w:p w14:paraId="28EAD260"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395861D" w14:textId="77777777" w:rsidR="00F95B1D" w:rsidRPr="00F95B1D" w:rsidRDefault="00F95B1D" w:rsidP="00F95B1D">
            <w:pPr>
              <w:spacing w:after="0"/>
              <w:jc w:val="left"/>
            </w:pPr>
            <w:r w:rsidRPr="00F95B1D">
              <w:t>Statewide Recycling</w:t>
            </w:r>
          </w:p>
        </w:tc>
      </w:tr>
      <w:tr w:rsidR="00F95B1D" w:rsidRPr="00F95B1D" w14:paraId="2BC94C09" w14:textId="77777777" w:rsidTr="006F3096">
        <w:trPr>
          <w:trHeight w:val="20"/>
          <w:jc w:val="center"/>
        </w:trPr>
        <w:tc>
          <w:tcPr>
            <w:tcW w:w="1666" w:type="pct"/>
            <w:noWrap/>
            <w:hideMark/>
          </w:tcPr>
          <w:p w14:paraId="7E061E6E" w14:textId="77777777" w:rsidR="00F95B1D" w:rsidRPr="00F95B1D" w:rsidRDefault="00F95B1D" w:rsidP="00F95B1D">
            <w:pPr>
              <w:spacing w:after="0"/>
              <w:ind w:left="159" w:right="113" w:hanging="159"/>
              <w:jc w:val="left"/>
            </w:pPr>
            <w:r w:rsidRPr="00F95B1D">
              <w:t>SPC Watermelon Soft Drink</w:t>
            </w:r>
          </w:p>
        </w:tc>
        <w:tc>
          <w:tcPr>
            <w:tcW w:w="454" w:type="pct"/>
            <w:noWrap/>
            <w:hideMark/>
          </w:tcPr>
          <w:p w14:paraId="4BCA538D" w14:textId="77777777" w:rsidR="00F95B1D" w:rsidRPr="00F95B1D" w:rsidRDefault="00F95B1D" w:rsidP="00F95B1D">
            <w:pPr>
              <w:spacing w:after="0"/>
              <w:ind w:right="170"/>
              <w:jc w:val="right"/>
            </w:pPr>
            <w:r w:rsidRPr="00F95B1D">
              <w:t>350ml</w:t>
            </w:r>
          </w:p>
        </w:tc>
        <w:tc>
          <w:tcPr>
            <w:tcW w:w="682" w:type="pct"/>
            <w:noWrap/>
            <w:hideMark/>
          </w:tcPr>
          <w:p w14:paraId="2BF43026" w14:textId="77777777" w:rsidR="00F95B1D" w:rsidRPr="00F95B1D" w:rsidRDefault="00F95B1D" w:rsidP="00F95B1D">
            <w:pPr>
              <w:spacing w:after="0"/>
              <w:jc w:val="left"/>
            </w:pPr>
            <w:r w:rsidRPr="00F95B1D">
              <w:t>Aluminium</w:t>
            </w:r>
          </w:p>
        </w:tc>
        <w:tc>
          <w:tcPr>
            <w:tcW w:w="1438" w:type="pct"/>
            <w:noWrap/>
            <w:hideMark/>
          </w:tcPr>
          <w:p w14:paraId="51E7F92C"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B4EDEE1" w14:textId="77777777" w:rsidR="00F95B1D" w:rsidRPr="00F95B1D" w:rsidRDefault="00F95B1D" w:rsidP="00F95B1D">
            <w:pPr>
              <w:spacing w:after="0"/>
              <w:jc w:val="left"/>
            </w:pPr>
            <w:r w:rsidRPr="00F95B1D">
              <w:t>Statewide Recycling</w:t>
            </w:r>
          </w:p>
        </w:tc>
      </w:tr>
      <w:tr w:rsidR="00F95B1D" w:rsidRPr="00F95B1D" w14:paraId="00A69FDF" w14:textId="77777777" w:rsidTr="006F3096">
        <w:trPr>
          <w:trHeight w:val="20"/>
          <w:jc w:val="center"/>
        </w:trPr>
        <w:tc>
          <w:tcPr>
            <w:tcW w:w="1666" w:type="pct"/>
            <w:noWrap/>
            <w:hideMark/>
          </w:tcPr>
          <w:p w14:paraId="6476B721" w14:textId="77777777" w:rsidR="00F95B1D" w:rsidRPr="00F95B1D" w:rsidRDefault="00F95B1D" w:rsidP="00F95B1D">
            <w:pPr>
              <w:spacing w:after="0"/>
              <w:ind w:left="159" w:right="113" w:hanging="159"/>
              <w:jc w:val="left"/>
            </w:pPr>
            <w:r w:rsidRPr="00F95B1D">
              <w:t>The Sizak Soju Apple</w:t>
            </w:r>
          </w:p>
        </w:tc>
        <w:tc>
          <w:tcPr>
            <w:tcW w:w="454" w:type="pct"/>
            <w:noWrap/>
            <w:hideMark/>
          </w:tcPr>
          <w:p w14:paraId="395C603B" w14:textId="77777777" w:rsidR="00F95B1D" w:rsidRPr="00F95B1D" w:rsidRDefault="00F95B1D" w:rsidP="00F95B1D">
            <w:pPr>
              <w:spacing w:after="0"/>
              <w:ind w:right="170"/>
              <w:jc w:val="right"/>
            </w:pPr>
            <w:r w:rsidRPr="00F95B1D">
              <w:t>360ml</w:t>
            </w:r>
          </w:p>
        </w:tc>
        <w:tc>
          <w:tcPr>
            <w:tcW w:w="682" w:type="pct"/>
            <w:noWrap/>
            <w:hideMark/>
          </w:tcPr>
          <w:p w14:paraId="27E478D9" w14:textId="77777777" w:rsidR="00F95B1D" w:rsidRPr="00F95B1D" w:rsidRDefault="00F95B1D" w:rsidP="00F95B1D">
            <w:pPr>
              <w:spacing w:after="0"/>
              <w:jc w:val="left"/>
            </w:pPr>
            <w:r w:rsidRPr="00F95B1D">
              <w:t>Glass</w:t>
            </w:r>
          </w:p>
        </w:tc>
        <w:tc>
          <w:tcPr>
            <w:tcW w:w="1438" w:type="pct"/>
            <w:noWrap/>
            <w:hideMark/>
          </w:tcPr>
          <w:p w14:paraId="02FCE644"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B1A727B" w14:textId="77777777" w:rsidR="00F95B1D" w:rsidRPr="00F95B1D" w:rsidRDefault="00F95B1D" w:rsidP="00F95B1D">
            <w:pPr>
              <w:spacing w:after="0"/>
              <w:jc w:val="left"/>
            </w:pPr>
            <w:r w:rsidRPr="00F95B1D">
              <w:t>Statewide Recycling</w:t>
            </w:r>
          </w:p>
        </w:tc>
      </w:tr>
      <w:tr w:rsidR="00F95B1D" w:rsidRPr="00F95B1D" w14:paraId="419DF938" w14:textId="77777777" w:rsidTr="006F3096">
        <w:trPr>
          <w:trHeight w:val="20"/>
          <w:jc w:val="center"/>
        </w:trPr>
        <w:tc>
          <w:tcPr>
            <w:tcW w:w="1666" w:type="pct"/>
            <w:noWrap/>
            <w:hideMark/>
          </w:tcPr>
          <w:p w14:paraId="134FE78F" w14:textId="77777777" w:rsidR="00F95B1D" w:rsidRPr="00F95B1D" w:rsidRDefault="00F95B1D" w:rsidP="00F95B1D">
            <w:pPr>
              <w:spacing w:after="0"/>
              <w:ind w:left="159" w:right="113" w:hanging="159"/>
              <w:jc w:val="left"/>
            </w:pPr>
            <w:r w:rsidRPr="00F95B1D">
              <w:t>The Sizak Soju Blueberry</w:t>
            </w:r>
          </w:p>
        </w:tc>
        <w:tc>
          <w:tcPr>
            <w:tcW w:w="454" w:type="pct"/>
            <w:noWrap/>
            <w:hideMark/>
          </w:tcPr>
          <w:p w14:paraId="7B731F9B" w14:textId="77777777" w:rsidR="00F95B1D" w:rsidRPr="00F95B1D" w:rsidRDefault="00F95B1D" w:rsidP="00F95B1D">
            <w:pPr>
              <w:spacing w:after="0"/>
              <w:ind w:right="170"/>
              <w:jc w:val="right"/>
            </w:pPr>
            <w:r w:rsidRPr="00F95B1D">
              <w:t>360ml</w:t>
            </w:r>
          </w:p>
        </w:tc>
        <w:tc>
          <w:tcPr>
            <w:tcW w:w="682" w:type="pct"/>
            <w:noWrap/>
            <w:hideMark/>
          </w:tcPr>
          <w:p w14:paraId="0A906DAB" w14:textId="77777777" w:rsidR="00F95B1D" w:rsidRPr="00F95B1D" w:rsidRDefault="00F95B1D" w:rsidP="00F95B1D">
            <w:pPr>
              <w:spacing w:after="0"/>
              <w:jc w:val="left"/>
            </w:pPr>
            <w:r w:rsidRPr="00F95B1D">
              <w:t>Glass</w:t>
            </w:r>
          </w:p>
        </w:tc>
        <w:tc>
          <w:tcPr>
            <w:tcW w:w="1438" w:type="pct"/>
            <w:noWrap/>
            <w:hideMark/>
          </w:tcPr>
          <w:p w14:paraId="61CBE7A6"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682C3CA" w14:textId="77777777" w:rsidR="00F95B1D" w:rsidRPr="00F95B1D" w:rsidRDefault="00F95B1D" w:rsidP="00F95B1D">
            <w:pPr>
              <w:spacing w:after="0"/>
              <w:jc w:val="left"/>
            </w:pPr>
            <w:r w:rsidRPr="00F95B1D">
              <w:t>Statewide Recycling</w:t>
            </w:r>
          </w:p>
        </w:tc>
      </w:tr>
      <w:tr w:rsidR="00F95B1D" w:rsidRPr="00F95B1D" w14:paraId="7F2969FD" w14:textId="77777777" w:rsidTr="006F3096">
        <w:trPr>
          <w:trHeight w:val="20"/>
          <w:jc w:val="center"/>
        </w:trPr>
        <w:tc>
          <w:tcPr>
            <w:tcW w:w="1666" w:type="pct"/>
            <w:noWrap/>
            <w:hideMark/>
          </w:tcPr>
          <w:p w14:paraId="646EB534" w14:textId="77777777" w:rsidR="00F95B1D" w:rsidRPr="00F95B1D" w:rsidRDefault="00F95B1D" w:rsidP="00F95B1D">
            <w:pPr>
              <w:spacing w:after="0"/>
              <w:ind w:left="159" w:right="113" w:hanging="159"/>
              <w:jc w:val="left"/>
            </w:pPr>
            <w:r w:rsidRPr="00F95B1D">
              <w:t>The Sizak Soju Cherry</w:t>
            </w:r>
          </w:p>
        </w:tc>
        <w:tc>
          <w:tcPr>
            <w:tcW w:w="454" w:type="pct"/>
            <w:noWrap/>
            <w:hideMark/>
          </w:tcPr>
          <w:p w14:paraId="062A8042" w14:textId="77777777" w:rsidR="00F95B1D" w:rsidRPr="00F95B1D" w:rsidRDefault="00F95B1D" w:rsidP="00F95B1D">
            <w:pPr>
              <w:spacing w:after="0"/>
              <w:ind w:right="170"/>
              <w:jc w:val="right"/>
            </w:pPr>
            <w:r w:rsidRPr="00F95B1D">
              <w:t>360ml</w:t>
            </w:r>
          </w:p>
        </w:tc>
        <w:tc>
          <w:tcPr>
            <w:tcW w:w="682" w:type="pct"/>
            <w:noWrap/>
            <w:hideMark/>
          </w:tcPr>
          <w:p w14:paraId="27871AD3" w14:textId="77777777" w:rsidR="00F95B1D" w:rsidRPr="00F95B1D" w:rsidRDefault="00F95B1D" w:rsidP="00F95B1D">
            <w:pPr>
              <w:spacing w:after="0"/>
              <w:jc w:val="left"/>
            </w:pPr>
            <w:r w:rsidRPr="00F95B1D">
              <w:t>Glass</w:t>
            </w:r>
          </w:p>
        </w:tc>
        <w:tc>
          <w:tcPr>
            <w:tcW w:w="1438" w:type="pct"/>
            <w:noWrap/>
            <w:hideMark/>
          </w:tcPr>
          <w:p w14:paraId="051CE8FF"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1233808" w14:textId="77777777" w:rsidR="00F95B1D" w:rsidRPr="00F95B1D" w:rsidRDefault="00F95B1D" w:rsidP="00F95B1D">
            <w:pPr>
              <w:spacing w:after="0"/>
              <w:jc w:val="left"/>
            </w:pPr>
            <w:r w:rsidRPr="00F95B1D">
              <w:t>Statewide Recycling</w:t>
            </w:r>
          </w:p>
        </w:tc>
      </w:tr>
      <w:tr w:rsidR="00F95B1D" w:rsidRPr="00F95B1D" w14:paraId="6EECE9E9" w14:textId="77777777" w:rsidTr="006F3096">
        <w:trPr>
          <w:trHeight w:val="20"/>
          <w:jc w:val="center"/>
        </w:trPr>
        <w:tc>
          <w:tcPr>
            <w:tcW w:w="1666" w:type="pct"/>
            <w:noWrap/>
            <w:hideMark/>
          </w:tcPr>
          <w:p w14:paraId="72D3FC01" w14:textId="77777777" w:rsidR="00F95B1D" w:rsidRPr="00F95B1D" w:rsidRDefault="00F95B1D" w:rsidP="00F95B1D">
            <w:pPr>
              <w:spacing w:after="0"/>
              <w:ind w:left="159" w:right="113" w:hanging="159"/>
              <w:jc w:val="left"/>
            </w:pPr>
            <w:r w:rsidRPr="00F95B1D">
              <w:t>The Sizak Soju Green Grape</w:t>
            </w:r>
          </w:p>
        </w:tc>
        <w:tc>
          <w:tcPr>
            <w:tcW w:w="454" w:type="pct"/>
            <w:noWrap/>
            <w:hideMark/>
          </w:tcPr>
          <w:p w14:paraId="49779E2F" w14:textId="77777777" w:rsidR="00F95B1D" w:rsidRPr="00F95B1D" w:rsidRDefault="00F95B1D" w:rsidP="00F95B1D">
            <w:pPr>
              <w:spacing w:after="0"/>
              <w:ind w:right="170"/>
              <w:jc w:val="right"/>
            </w:pPr>
            <w:r w:rsidRPr="00F95B1D">
              <w:t>360ml</w:t>
            </w:r>
          </w:p>
        </w:tc>
        <w:tc>
          <w:tcPr>
            <w:tcW w:w="682" w:type="pct"/>
            <w:noWrap/>
            <w:hideMark/>
          </w:tcPr>
          <w:p w14:paraId="0CFC599A" w14:textId="77777777" w:rsidR="00F95B1D" w:rsidRPr="00F95B1D" w:rsidRDefault="00F95B1D" w:rsidP="00F95B1D">
            <w:pPr>
              <w:spacing w:after="0"/>
              <w:jc w:val="left"/>
            </w:pPr>
            <w:r w:rsidRPr="00F95B1D">
              <w:t>Glass</w:t>
            </w:r>
          </w:p>
        </w:tc>
        <w:tc>
          <w:tcPr>
            <w:tcW w:w="1438" w:type="pct"/>
            <w:noWrap/>
            <w:hideMark/>
          </w:tcPr>
          <w:p w14:paraId="48062B55"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2FB9332C" w14:textId="77777777" w:rsidR="00F95B1D" w:rsidRPr="00F95B1D" w:rsidRDefault="00F95B1D" w:rsidP="00F95B1D">
            <w:pPr>
              <w:spacing w:after="0"/>
              <w:jc w:val="left"/>
            </w:pPr>
            <w:r w:rsidRPr="00F95B1D">
              <w:t>Statewide Recycling</w:t>
            </w:r>
          </w:p>
        </w:tc>
      </w:tr>
      <w:tr w:rsidR="00F95B1D" w:rsidRPr="00F95B1D" w14:paraId="2ACE1144" w14:textId="77777777" w:rsidTr="006F3096">
        <w:trPr>
          <w:trHeight w:val="20"/>
          <w:jc w:val="center"/>
        </w:trPr>
        <w:tc>
          <w:tcPr>
            <w:tcW w:w="1666" w:type="pct"/>
            <w:noWrap/>
            <w:hideMark/>
          </w:tcPr>
          <w:p w14:paraId="11D68210" w14:textId="77777777" w:rsidR="00F95B1D" w:rsidRPr="00F95B1D" w:rsidRDefault="00F95B1D" w:rsidP="00F95B1D">
            <w:pPr>
              <w:spacing w:after="0"/>
              <w:ind w:left="159" w:right="113" w:hanging="159"/>
              <w:jc w:val="left"/>
            </w:pPr>
            <w:r w:rsidRPr="00F95B1D">
              <w:t>The Sizak Soju Lychee</w:t>
            </w:r>
          </w:p>
        </w:tc>
        <w:tc>
          <w:tcPr>
            <w:tcW w:w="454" w:type="pct"/>
            <w:noWrap/>
            <w:hideMark/>
          </w:tcPr>
          <w:p w14:paraId="6D48615F" w14:textId="77777777" w:rsidR="00F95B1D" w:rsidRPr="00F95B1D" w:rsidRDefault="00F95B1D" w:rsidP="00F95B1D">
            <w:pPr>
              <w:spacing w:after="0"/>
              <w:ind w:right="170"/>
              <w:jc w:val="right"/>
            </w:pPr>
            <w:r w:rsidRPr="00F95B1D">
              <w:t>360ml</w:t>
            </w:r>
          </w:p>
        </w:tc>
        <w:tc>
          <w:tcPr>
            <w:tcW w:w="682" w:type="pct"/>
            <w:noWrap/>
            <w:hideMark/>
          </w:tcPr>
          <w:p w14:paraId="0CCC773F" w14:textId="77777777" w:rsidR="00F95B1D" w:rsidRPr="00F95B1D" w:rsidRDefault="00F95B1D" w:rsidP="00F95B1D">
            <w:pPr>
              <w:spacing w:after="0"/>
              <w:jc w:val="left"/>
            </w:pPr>
            <w:r w:rsidRPr="00F95B1D">
              <w:t>Glass</w:t>
            </w:r>
          </w:p>
        </w:tc>
        <w:tc>
          <w:tcPr>
            <w:tcW w:w="1438" w:type="pct"/>
            <w:noWrap/>
            <w:hideMark/>
          </w:tcPr>
          <w:p w14:paraId="1B075793"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3B751E9" w14:textId="77777777" w:rsidR="00F95B1D" w:rsidRPr="00F95B1D" w:rsidRDefault="00F95B1D" w:rsidP="00F95B1D">
            <w:pPr>
              <w:spacing w:after="0"/>
              <w:jc w:val="left"/>
            </w:pPr>
            <w:r w:rsidRPr="00F95B1D">
              <w:t>Statewide Recycling</w:t>
            </w:r>
          </w:p>
        </w:tc>
      </w:tr>
      <w:tr w:rsidR="00F95B1D" w:rsidRPr="00F95B1D" w14:paraId="2ABBDAF1" w14:textId="77777777" w:rsidTr="006F3096">
        <w:trPr>
          <w:trHeight w:val="20"/>
          <w:jc w:val="center"/>
        </w:trPr>
        <w:tc>
          <w:tcPr>
            <w:tcW w:w="1666" w:type="pct"/>
            <w:noWrap/>
            <w:hideMark/>
          </w:tcPr>
          <w:p w14:paraId="3E792B54" w14:textId="77777777" w:rsidR="00F95B1D" w:rsidRPr="00F95B1D" w:rsidRDefault="00F95B1D" w:rsidP="00F95B1D">
            <w:pPr>
              <w:spacing w:after="0"/>
              <w:ind w:left="159" w:right="113" w:hanging="159"/>
              <w:jc w:val="left"/>
            </w:pPr>
            <w:r w:rsidRPr="00F95B1D">
              <w:t>The Sizak Soju Mandarin</w:t>
            </w:r>
          </w:p>
        </w:tc>
        <w:tc>
          <w:tcPr>
            <w:tcW w:w="454" w:type="pct"/>
            <w:noWrap/>
            <w:hideMark/>
          </w:tcPr>
          <w:p w14:paraId="4980163F" w14:textId="77777777" w:rsidR="00F95B1D" w:rsidRPr="00F95B1D" w:rsidRDefault="00F95B1D" w:rsidP="00F95B1D">
            <w:pPr>
              <w:spacing w:after="0"/>
              <w:ind w:right="170"/>
              <w:jc w:val="right"/>
            </w:pPr>
            <w:r w:rsidRPr="00F95B1D">
              <w:t>360ml</w:t>
            </w:r>
          </w:p>
        </w:tc>
        <w:tc>
          <w:tcPr>
            <w:tcW w:w="682" w:type="pct"/>
            <w:noWrap/>
            <w:hideMark/>
          </w:tcPr>
          <w:p w14:paraId="51E25BD5" w14:textId="77777777" w:rsidR="00F95B1D" w:rsidRPr="00F95B1D" w:rsidRDefault="00F95B1D" w:rsidP="00F95B1D">
            <w:pPr>
              <w:spacing w:after="0"/>
              <w:jc w:val="left"/>
            </w:pPr>
            <w:r w:rsidRPr="00F95B1D">
              <w:t>Glass</w:t>
            </w:r>
          </w:p>
        </w:tc>
        <w:tc>
          <w:tcPr>
            <w:tcW w:w="1438" w:type="pct"/>
            <w:noWrap/>
            <w:hideMark/>
          </w:tcPr>
          <w:p w14:paraId="73E9D843"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D1A7308" w14:textId="77777777" w:rsidR="00F95B1D" w:rsidRPr="00F95B1D" w:rsidRDefault="00F95B1D" w:rsidP="00F95B1D">
            <w:pPr>
              <w:spacing w:after="0"/>
              <w:jc w:val="left"/>
            </w:pPr>
            <w:r w:rsidRPr="00F95B1D">
              <w:t>Statewide Recycling</w:t>
            </w:r>
          </w:p>
        </w:tc>
      </w:tr>
      <w:tr w:rsidR="00F95B1D" w:rsidRPr="00F95B1D" w14:paraId="1A9F37A3" w14:textId="77777777" w:rsidTr="006F3096">
        <w:trPr>
          <w:trHeight w:val="20"/>
          <w:jc w:val="center"/>
        </w:trPr>
        <w:tc>
          <w:tcPr>
            <w:tcW w:w="1666" w:type="pct"/>
            <w:noWrap/>
            <w:hideMark/>
          </w:tcPr>
          <w:p w14:paraId="03CB0BB9" w14:textId="77777777" w:rsidR="00F95B1D" w:rsidRPr="00F95B1D" w:rsidRDefault="00F95B1D" w:rsidP="00F95B1D">
            <w:pPr>
              <w:spacing w:after="0"/>
              <w:ind w:left="159" w:right="113" w:hanging="159"/>
              <w:jc w:val="left"/>
            </w:pPr>
            <w:r w:rsidRPr="00F95B1D">
              <w:t>The Sizak Soju Mango</w:t>
            </w:r>
          </w:p>
        </w:tc>
        <w:tc>
          <w:tcPr>
            <w:tcW w:w="454" w:type="pct"/>
            <w:noWrap/>
            <w:hideMark/>
          </w:tcPr>
          <w:p w14:paraId="1F8D6637" w14:textId="77777777" w:rsidR="00F95B1D" w:rsidRPr="00F95B1D" w:rsidRDefault="00F95B1D" w:rsidP="00F95B1D">
            <w:pPr>
              <w:spacing w:after="0"/>
              <w:ind w:right="170"/>
              <w:jc w:val="right"/>
            </w:pPr>
            <w:r w:rsidRPr="00F95B1D">
              <w:t>360ml</w:t>
            </w:r>
          </w:p>
        </w:tc>
        <w:tc>
          <w:tcPr>
            <w:tcW w:w="682" w:type="pct"/>
            <w:noWrap/>
            <w:hideMark/>
          </w:tcPr>
          <w:p w14:paraId="0E9713B1" w14:textId="77777777" w:rsidR="00F95B1D" w:rsidRPr="00F95B1D" w:rsidRDefault="00F95B1D" w:rsidP="00F95B1D">
            <w:pPr>
              <w:spacing w:after="0"/>
              <w:jc w:val="left"/>
            </w:pPr>
            <w:r w:rsidRPr="00F95B1D">
              <w:t>Glass</w:t>
            </w:r>
          </w:p>
        </w:tc>
        <w:tc>
          <w:tcPr>
            <w:tcW w:w="1438" w:type="pct"/>
            <w:noWrap/>
            <w:hideMark/>
          </w:tcPr>
          <w:p w14:paraId="54DB1A42"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748B2F37" w14:textId="77777777" w:rsidR="00F95B1D" w:rsidRPr="00F95B1D" w:rsidRDefault="00F95B1D" w:rsidP="00F95B1D">
            <w:pPr>
              <w:spacing w:after="0"/>
              <w:jc w:val="left"/>
            </w:pPr>
            <w:r w:rsidRPr="00F95B1D">
              <w:t>Statewide Recycling</w:t>
            </w:r>
          </w:p>
        </w:tc>
      </w:tr>
      <w:tr w:rsidR="00F95B1D" w:rsidRPr="00F95B1D" w14:paraId="653220DE" w14:textId="77777777" w:rsidTr="006F3096">
        <w:trPr>
          <w:trHeight w:val="20"/>
          <w:jc w:val="center"/>
        </w:trPr>
        <w:tc>
          <w:tcPr>
            <w:tcW w:w="1666" w:type="pct"/>
            <w:noWrap/>
            <w:hideMark/>
          </w:tcPr>
          <w:p w14:paraId="692615FE" w14:textId="77777777" w:rsidR="00F95B1D" w:rsidRPr="00F95B1D" w:rsidRDefault="00F95B1D" w:rsidP="00F95B1D">
            <w:pPr>
              <w:spacing w:after="0"/>
              <w:ind w:left="159" w:right="113" w:hanging="159"/>
              <w:jc w:val="left"/>
            </w:pPr>
            <w:r w:rsidRPr="00F95B1D">
              <w:t>The Sizak Soju Peach</w:t>
            </w:r>
          </w:p>
        </w:tc>
        <w:tc>
          <w:tcPr>
            <w:tcW w:w="454" w:type="pct"/>
            <w:noWrap/>
            <w:hideMark/>
          </w:tcPr>
          <w:p w14:paraId="7526B0CC" w14:textId="77777777" w:rsidR="00F95B1D" w:rsidRPr="00F95B1D" w:rsidRDefault="00F95B1D" w:rsidP="00F95B1D">
            <w:pPr>
              <w:spacing w:after="0"/>
              <w:ind w:right="170"/>
              <w:jc w:val="right"/>
            </w:pPr>
            <w:r w:rsidRPr="00F95B1D">
              <w:t>360ml</w:t>
            </w:r>
          </w:p>
        </w:tc>
        <w:tc>
          <w:tcPr>
            <w:tcW w:w="682" w:type="pct"/>
            <w:noWrap/>
            <w:hideMark/>
          </w:tcPr>
          <w:p w14:paraId="68598827" w14:textId="77777777" w:rsidR="00F95B1D" w:rsidRPr="00F95B1D" w:rsidRDefault="00F95B1D" w:rsidP="00F95B1D">
            <w:pPr>
              <w:spacing w:after="0"/>
              <w:jc w:val="left"/>
            </w:pPr>
            <w:r w:rsidRPr="00F95B1D">
              <w:t>Glass</w:t>
            </w:r>
          </w:p>
        </w:tc>
        <w:tc>
          <w:tcPr>
            <w:tcW w:w="1438" w:type="pct"/>
            <w:noWrap/>
            <w:hideMark/>
          </w:tcPr>
          <w:p w14:paraId="4DC93EB9"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C781107" w14:textId="77777777" w:rsidR="00F95B1D" w:rsidRPr="00F95B1D" w:rsidRDefault="00F95B1D" w:rsidP="00F95B1D">
            <w:pPr>
              <w:spacing w:after="0"/>
              <w:jc w:val="left"/>
            </w:pPr>
            <w:r w:rsidRPr="00F95B1D">
              <w:t>Statewide Recycling</w:t>
            </w:r>
          </w:p>
        </w:tc>
      </w:tr>
      <w:tr w:rsidR="00F95B1D" w:rsidRPr="00F95B1D" w14:paraId="71F7A89E" w14:textId="77777777" w:rsidTr="006F3096">
        <w:trPr>
          <w:trHeight w:val="20"/>
          <w:jc w:val="center"/>
        </w:trPr>
        <w:tc>
          <w:tcPr>
            <w:tcW w:w="1666" w:type="pct"/>
            <w:noWrap/>
            <w:hideMark/>
          </w:tcPr>
          <w:p w14:paraId="4F23D0FF" w14:textId="77777777" w:rsidR="00F95B1D" w:rsidRPr="00F95B1D" w:rsidRDefault="00F95B1D" w:rsidP="00F95B1D">
            <w:pPr>
              <w:spacing w:after="0"/>
              <w:ind w:left="159" w:right="113" w:hanging="159"/>
              <w:jc w:val="left"/>
            </w:pPr>
            <w:r w:rsidRPr="00F95B1D">
              <w:t>The Sizak Soju Strawberry</w:t>
            </w:r>
          </w:p>
        </w:tc>
        <w:tc>
          <w:tcPr>
            <w:tcW w:w="454" w:type="pct"/>
            <w:noWrap/>
            <w:hideMark/>
          </w:tcPr>
          <w:p w14:paraId="2C159324" w14:textId="77777777" w:rsidR="00F95B1D" w:rsidRPr="00F95B1D" w:rsidRDefault="00F95B1D" w:rsidP="00F95B1D">
            <w:pPr>
              <w:spacing w:after="0"/>
              <w:ind w:right="170"/>
              <w:jc w:val="right"/>
            </w:pPr>
            <w:r w:rsidRPr="00F95B1D">
              <w:t>360ml</w:t>
            </w:r>
          </w:p>
        </w:tc>
        <w:tc>
          <w:tcPr>
            <w:tcW w:w="682" w:type="pct"/>
            <w:noWrap/>
            <w:hideMark/>
          </w:tcPr>
          <w:p w14:paraId="52BA9103" w14:textId="77777777" w:rsidR="00F95B1D" w:rsidRPr="00F95B1D" w:rsidRDefault="00F95B1D" w:rsidP="00F95B1D">
            <w:pPr>
              <w:spacing w:after="0"/>
              <w:jc w:val="left"/>
            </w:pPr>
            <w:r w:rsidRPr="00F95B1D">
              <w:t>Glass</w:t>
            </w:r>
          </w:p>
        </w:tc>
        <w:tc>
          <w:tcPr>
            <w:tcW w:w="1438" w:type="pct"/>
            <w:noWrap/>
            <w:hideMark/>
          </w:tcPr>
          <w:p w14:paraId="5A59FE20"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976E9E4" w14:textId="77777777" w:rsidR="00F95B1D" w:rsidRPr="00F95B1D" w:rsidRDefault="00F95B1D" w:rsidP="00F95B1D">
            <w:pPr>
              <w:spacing w:after="0"/>
              <w:jc w:val="left"/>
            </w:pPr>
            <w:r w:rsidRPr="00F95B1D">
              <w:t>Statewide Recycling</w:t>
            </w:r>
          </w:p>
        </w:tc>
      </w:tr>
      <w:tr w:rsidR="00F95B1D" w:rsidRPr="00F95B1D" w14:paraId="359207C9" w14:textId="77777777" w:rsidTr="006F3096">
        <w:trPr>
          <w:trHeight w:val="20"/>
          <w:jc w:val="center"/>
        </w:trPr>
        <w:tc>
          <w:tcPr>
            <w:tcW w:w="1666" w:type="pct"/>
            <w:noWrap/>
            <w:hideMark/>
          </w:tcPr>
          <w:p w14:paraId="450C989A" w14:textId="77777777" w:rsidR="00F95B1D" w:rsidRPr="00F95B1D" w:rsidRDefault="00F95B1D" w:rsidP="00F95B1D">
            <w:pPr>
              <w:spacing w:after="0"/>
              <w:ind w:left="159" w:right="113" w:hanging="159"/>
              <w:jc w:val="left"/>
            </w:pPr>
            <w:r w:rsidRPr="00F95B1D">
              <w:t>The Sizak Soju Watermelon</w:t>
            </w:r>
          </w:p>
        </w:tc>
        <w:tc>
          <w:tcPr>
            <w:tcW w:w="454" w:type="pct"/>
            <w:noWrap/>
            <w:hideMark/>
          </w:tcPr>
          <w:p w14:paraId="0F4738AB" w14:textId="77777777" w:rsidR="00F95B1D" w:rsidRPr="00F95B1D" w:rsidRDefault="00F95B1D" w:rsidP="00F95B1D">
            <w:pPr>
              <w:spacing w:after="0"/>
              <w:ind w:right="170"/>
              <w:jc w:val="right"/>
            </w:pPr>
            <w:r w:rsidRPr="00F95B1D">
              <w:t>360ml</w:t>
            </w:r>
          </w:p>
        </w:tc>
        <w:tc>
          <w:tcPr>
            <w:tcW w:w="682" w:type="pct"/>
            <w:noWrap/>
            <w:hideMark/>
          </w:tcPr>
          <w:p w14:paraId="3A55C11A" w14:textId="77777777" w:rsidR="00F95B1D" w:rsidRPr="00F95B1D" w:rsidRDefault="00F95B1D" w:rsidP="00F95B1D">
            <w:pPr>
              <w:spacing w:after="0"/>
              <w:jc w:val="left"/>
            </w:pPr>
            <w:r w:rsidRPr="00F95B1D">
              <w:t>Glass</w:t>
            </w:r>
          </w:p>
        </w:tc>
        <w:tc>
          <w:tcPr>
            <w:tcW w:w="1438" w:type="pct"/>
            <w:noWrap/>
            <w:hideMark/>
          </w:tcPr>
          <w:p w14:paraId="06DDD924"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7DFF3A0" w14:textId="77777777" w:rsidR="00F95B1D" w:rsidRPr="00F95B1D" w:rsidRDefault="00F95B1D" w:rsidP="00F95B1D">
            <w:pPr>
              <w:spacing w:after="0"/>
              <w:jc w:val="left"/>
            </w:pPr>
            <w:r w:rsidRPr="00F95B1D">
              <w:t>Statewide Recycling</w:t>
            </w:r>
          </w:p>
        </w:tc>
      </w:tr>
      <w:tr w:rsidR="00F95B1D" w:rsidRPr="00F95B1D" w14:paraId="5E9332D3" w14:textId="77777777" w:rsidTr="006F3096">
        <w:trPr>
          <w:trHeight w:val="20"/>
          <w:jc w:val="center"/>
        </w:trPr>
        <w:tc>
          <w:tcPr>
            <w:tcW w:w="1666" w:type="pct"/>
            <w:noWrap/>
            <w:hideMark/>
          </w:tcPr>
          <w:p w14:paraId="3E416883" w14:textId="77777777" w:rsidR="00F95B1D" w:rsidRPr="00F95B1D" w:rsidRDefault="00F95B1D" w:rsidP="00F95B1D">
            <w:pPr>
              <w:spacing w:after="0"/>
              <w:ind w:left="159" w:right="113" w:hanging="159"/>
              <w:jc w:val="left"/>
            </w:pPr>
            <w:r w:rsidRPr="00F95B1D">
              <w:t>The Sizak Soju Yogurt</w:t>
            </w:r>
          </w:p>
        </w:tc>
        <w:tc>
          <w:tcPr>
            <w:tcW w:w="454" w:type="pct"/>
            <w:noWrap/>
            <w:hideMark/>
          </w:tcPr>
          <w:p w14:paraId="6E532FCC" w14:textId="77777777" w:rsidR="00F95B1D" w:rsidRPr="00F95B1D" w:rsidRDefault="00F95B1D" w:rsidP="00F95B1D">
            <w:pPr>
              <w:spacing w:after="0"/>
              <w:ind w:right="170"/>
              <w:jc w:val="right"/>
            </w:pPr>
            <w:r w:rsidRPr="00F95B1D">
              <w:t>360ml</w:t>
            </w:r>
          </w:p>
        </w:tc>
        <w:tc>
          <w:tcPr>
            <w:tcW w:w="682" w:type="pct"/>
            <w:noWrap/>
            <w:hideMark/>
          </w:tcPr>
          <w:p w14:paraId="085D8685" w14:textId="77777777" w:rsidR="00F95B1D" w:rsidRPr="00F95B1D" w:rsidRDefault="00F95B1D" w:rsidP="00F95B1D">
            <w:pPr>
              <w:spacing w:after="0"/>
              <w:jc w:val="left"/>
            </w:pPr>
            <w:r w:rsidRPr="00F95B1D">
              <w:t>Glass</w:t>
            </w:r>
          </w:p>
        </w:tc>
        <w:tc>
          <w:tcPr>
            <w:tcW w:w="1438" w:type="pct"/>
            <w:noWrap/>
            <w:hideMark/>
          </w:tcPr>
          <w:p w14:paraId="06FE54E4"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60B679F" w14:textId="77777777" w:rsidR="00F95B1D" w:rsidRPr="00F95B1D" w:rsidRDefault="00F95B1D" w:rsidP="00F95B1D">
            <w:pPr>
              <w:spacing w:after="0"/>
              <w:jc w:val="left"/>
            </w:pPr>
            <w:r w:rsidRPr="00F95B1D">
              <w:t>Statewide Recycling</w:t>
            </w:r>
          </w:p>
        </w:tc>
      </w:tr>
      <w:tr w:rsidR="00F95B1D" w:rsidRPr="00F95B1D" w14:paraId="328E4559" w14:textId="77777777" w:rsidTr="006F3096">
        <w:trPr>
          <w:trHeight w:val="20"/>
          <w:jc w:val="center"/>
        </w:trPr>
        <w:tc>
          <w:tcPr>
            <w:tcW w:w="1666" w:type="pct"/>
            <w:noWrap/>
            <w:hideMark/>
          </w:tcPr>
          <w:p w14:paraId="5011B05A" w14:textId="77777777" w:rsidR="00F95B1D" w:rsidRPr="00F95B1D" w:rsidRDefault="00F95B1D" w:rsidP="00F95B1D">
            <w:pPr>
              <w:spacing w:after="0"/>
              <w:ind w:left="159" w:right="113" w:hanging="159"/>
              <w:jc w:val="left"/>
            </w:pPr>
            <w:r w:rsidRPr="00F95B1D">
              <w:t>Wang Yogobera Passion Fruit</w:t>
            </w:r>
          </w:p>
        </w:tc>
        <w:tc>
          <w:tcPr>
            <w:tcW w:w="454" w:type="pct"/>
            <w:noWrap/>
            <w:hideMark/>
          </w:tcPr>
          <w:p w14:paraId="51A75585" w14:textId="77777777" w:rsidR="00F95B1D" w:rsidRPr="00F95B1D" w:rsidRDefault="00F95B1D" w:rsidP="00F95B1D">
            <w:pPr>
              <w:spacing w:after="0"/>
              <w:ind w:right="170"/>
              <w:jc w:val="right"/>
            </w:pPr>
            <w:r w:rsidRPr="00F95B1D">
              <w:t>1,500ml</w:t>
            </w:r>
          </w:p>
        </w:tc>
        <w:tc>
          <w:tcPr>
            <w:tcW w:w="682" w:type="pct"/>
            <w:noWrap/>
            <w:hideMark/>
          </w:tcPr>
          <w:p w14:paraId="1B88AD94" w14:textId="77777777" w:rsidR="00F95B1D" w:rsidRPr="00F95B1D" w:rsidRDefault="00F95B1D" w:rsidP="00F95B1D">
            <w:pPr>
              <w:spacing w:after="0"/>
              <w:jc w:val="left"/>
            </w:pPr>
            <w:r w:rsidRPr="00F95B1D">
              <w:t>PET</w:t>
            </w:r>
          </w:p>
        </w:tc>
        <w:tc>
          <w:tcPr>
            <w:tcW w:w="1438" w:type="pct"/>
            <w:noWrap/>
            <w:hideMark/>
          </w:tcPr>
          <w:p w14:paraId="6577CD92"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0164CD4" w14:textId="77777777" w:rsidR="00F95B1D" w:rsidRPr="00F95B1D" w:rsidRDefault="00F95B1D" w:rsidP="00F95B1D">
            <w:pPr>
              <w:spacing w:after="0"/>
              <w:jc w:val="left"/>
            </w:pPr>
            <w:r w:rsidRPr="00F95B1D">
              <w:t>Statewide Recycling</w:t>
            </w:r>
          </w:p>
        </w:tc>
      </w:tr>
      <w:tr w:rsidR="00F95B1D" w:rsidRPr="00F95B1D" w14:paraId="12A8CD42" w14:textId="77777777" w:rsidTr="006F3096">
        <w:trPr>
          <w:trHeight w:val="20"/>
          <w:jc w:val="center"/>
        </w:trPr>
        <w:tc>
          <w:tcPr>
            <w:tcW w:w="1666" w:type="pct"/>
            <w:noWrap/>
            <w:hideMark/>
          </w:tcPr>
          <w:p w14:paraId="17072321" w14:textId="77777777" w:rsidR="00F95B1D" w:rsidRPr="00F95B1D" w:rsidRDefault="00F95B1D" w:rsidP="00F95B1D">
            <w:pPr>
              <w:spacing w:after="0"/>
              <w:ind w:left="159" w:right="113" w:hanging="159"/>
              <w:jc w:val="left"/>
            </w:pPr>
            <w:r w:rsidRPr="00F95B1D">
              <w:t>Wang Yogobera Water</w:t>
            </w:r>
          </w:p>
        </w:tc>
        <w:tc>
          <w:tcPr>
            <w:tcW w:w="454" w:type="pct"/>
            <w:noWrap/>
            <w:hideMark/>
          </w:tcPr>
          <w:p w14:paraId="07DB5A85" w14:textId="77777777" w:rsidR="00F95B1D" w:rsidRPr="00F95B1D" w:rsidRDefault="00F95B1D" w:rsidP="00F95B1D">
            <w:pPr>
              <w:spacing w:after="0"/>
              <w:ind w:right="170"/>
              <w:jc w:val="right"/>
            </w:pPr>
            <w:r w:rsidRPr="00F95B1D">
              <w:t>1,500ml</w:t>
            </w:r>
          </w:p>
        </w:tc>
        <w:tc>
          <w:tcPr>
            <w:tcW w:w="682" w:type="pct"/>
            <w:noWrap/>
            <w:hideMark/>
          </w:tcPr>
          <w:p w14:paraId="052C5645" w14:textId="77777777" w:rsidR="00F95B1D" w:rsidRPr="00F95B1D" w:rsidRDefault="00F95B1D" w:rsidP="00F95B1D">
            <w:pPr>
              <w:spacing w:after="0"/>
              <w:jc w:val="left"/>
            </w:pPr>
            <w:r w:rsidRPr="00F95B1D">
              <w:t>PET</w:t>
            </w:r>
          </w:p>
        </w:tc>
        <w:tc>
          <w:tcPr>
            <w:tcW w:w="1438" w:type="pct"/>
            <w:noWrap/>
            <w:hideMark/>
          </w:tcPr>
          <w:p w14:paraId="10F6402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207DCA7" w14:textId="77777777" w:rsidR="00F95B1D" w:rsidRPr="00F95B1D" w:rsidRDefault="00F95B1D" w:rsidP="00F95B1D">
            <w:pPr>
              <w:spacing w:after="0"/>
              <w:jc w:val="left"/>
            </w:pPr>
            <w:r w:rsidRPr="00F95B1D">
              <w:t>Statewide Recycling</w:t>
            </w:r>
          </w:p>
        </w:tc>
      </w:tr>
      <w:tr w:rsidR="00F95B1D" w:rsidRPr="00F95B1D" w14:paraId="4E1E72B0" w14:textId="77777777" w:rsidTr="006F3096">
        <w:trPr>
          <w:trHeight w:val="20"/>
          <w:jc w:val="center"/>
        </w:trPr>
        <w:tc>
          <w:tcPr>
            <w:tcW w:w="1666" w:type="pct"/>
            <w:noWrap/>
            <w:hideMark/>
          </w:tcPr>
          <w:p w14:paraId="70D7279A" w14:textId="77777777" w:rsidR="00F95B1D" w:rsidRPr="00F95B1D" w:rsidRDefault="00F95B1D" w:rsidP="00F95B1D">
            <w:pPr>
              <w:spacing w:after="0"/>
              <w:ind w:left="159" w:right="113" w:hanging="159"/>
              <w:jc w:val="left"/>
            </w:pPr>
            <w:r w:rsidRPr="00F95B1D">
              <w:t>Wang Yogovera Coconut</w:t>
            </w:r>
          </w:p>
        </w:tc>
        <w:tc>
          <w:tcPr>
            <w:tcW w:w="454" w:type="pct"/>
            <w:noWrap/>
            <w:hideMark/>
          </w:tcPr>
          <w:p w14:paraId="09173BDB" w14:textId="77777777" w:rsidR="00F95B1D" w:rsidRPr="00F95B1D" w:rsidRDefault="00F95B1D" w:rsidP="00F95B1D">
            <w:pPr>
              <w:spacing w:after="0"/>
              <w:ind w:right="170"/>
              <w:jc w:val="right"/>
            </w:pPr>
            <w:r w:rsidRPr="00F95B1D">
              <w:t>500ml</w:t>
            </w:r>
          </w:p>
        </w:tc>
        <w:tc>
          <w:tcPr>
            <w:tcW w:w="682" w:type="pct"/>
            <w:noWrap/>
            <w:hideMark/>
          </w:tcPr>
          <w:p w14:paraId="5B5FEC3E" w14:textId="77777777" w:rsidR="00F95B1D" w:rsidRPr="00F95B1D" w:rsidRDefault="00F95B1D" w:rsidP="00F95B1D">
            <w:pPr>
              <w:spacing w:after="0"/>
              <w:jc w:val="left"/>
            </w:pPr>
            <w:r w:rsidRPr="00F95B1D">
              <w:t>PET</w:t>
            </w:r>
          </w:p>
        </w:tc>
        <w:tc>
          <w:tcPr>
            <w:tcW w:w="1438" w:type="pct"/>
            <w:noWrap/>
            <w:hideMark/>
          </w:tcPr>
          <w:p w14:paraId="09F6DC65"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E71C84F" w14:textId="77777777" w:rsidR="00F95B1D" w:rsidRPr="00F95B1D" w:rsidRDefault="00F95B1D" w:rsidP="00F95B1D">
            <w:pPr>
              <w:spacing w:after="0"/>
              <w:jc w:val="left"/>
            </w:pPr>
            <w:r w:rsidRPr="00F95B1D">
              <w:t>Statewide Recycling</w:t>
            </w:r>
          </w:p>
        </w:tc>
      </w:tr>
      <w:tr w:rsidR="00F95B1D" w:rsidRPr="00F95B1D" w14:paraId="56EE58E2" w14:textId="77777777" w:rsidTr="006F3096">
        <w:trPr>
          <w:trHeight w:val="20"/>
          <w:jc w:val="center"/>
        </w:trPr>
        <w:tc>
          <w:tcPr>
            <w:tcW w:w="1666" w:type="pct"/>
            <w:noWrap/>
            <w:hideMark/>
          </w:tcPr>
          <w:p w14:paraId="0122AAAD" w14:textId="77777777" w:rsidR="00F95B1D" w:rsidRPr="00F95B1D" w:rsidRDefault="00F95B1D" w:rsidP="00F95B1D">
            <w:pPr>
              <w:spacing w:after="0"/>
              <w:ind w:left="159" w:right="113" w:hanging="159"/>
              <w:jc w:val="left"/>
            </w:pPr>
            <w:r w:rsidRPr="00F95B1D">
              <w:t>Wang Yogovera Mango</w:t>
            </w:r>
          </w:p>
        </w:tc>
        <w:tc>
          <w:tcPr>
            <w:tcW w:w="454" w:type="pct"/>
            <w:noWrap/>
            <w:hideMark/>
          </w:tcPr>
          <w:p w14:paraId="29FA4F12" w14:textId="77777777" w:rsidR="00F95B1D" w:rsidRPr="00F95B1D" w:rsidRDefault="00F95B1D" w:rsidP="00F95B1D">
            <w:pPr>
              <w:spacing w:after="0"/>
              <w:ind w:right="170"/>
              <w:jc w:val="right"/>
            </w:pPr>
            <w:r w:rsidRPr="00F95B1D">
              <w:t>500ml</w:t>
            </w:r>
          </w:p>
        </w:tc>
        <w:tc>
          <w:tcPr>
            <w:tcW w:w="682" w:type="pct"/>
            <w:noWrap/>
            <w:hideMark/>
          </w:tcPr>
          <w:p w14:paraId="02B81D11" w14:textId="77777777" w:rsidR="00F95B1D" w:rsidRPr="00F95B1D" w:rsidRDefault="00F95B1D" w:rsidP="00F95B1D">
            <w:pPr>
              <w:spacing w:after="0"/>
              <w:jc w:val="left"/>
            </w:pPr>
            <w:r w:rsidRPr="00F95B1D">
              <w:t>PET</w:t>
            </w:r>
          </w:p>
        </w:tc>
        <w:tc>
          <w:tcPr>
            <w:tcW w:w="1438" w:type="pct"/>
            <w:noWrap/>
            <w:hideMark/>
          </w:tcPr>
          <w:p w14:paraId="6C3FC4A4"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567B742" w14:textId="77777777" w:rsidR="00F95B1D" w:rsidRPr="00F95B1D" w:rsidRDefault="00F95B1D" w:rsidP="00F95B1D">
            <w:pPr>
              <w:spacing w:after="0"/>
              <w:jc w:val="left"/>
            </w:pPr>
            <w:r w:rsidRPr="00F95B1D">
              <w:t>Statewide Recycling</w:t>
            </w:r>
          </w:p>
        </w:tc>
      </w:tr>
      <w:tr w:rsidR="00F95B1D" w:rsidRPr="00F95B1D" w14:paraId="0E86A6C4" w14:textId="77777777" w:rsidTr="006F3096">
        <w:trPr>
          <w:trHeight w:val="20"/>
          <w:jc w:val="center"/>
        </w:trPr>
        <w:tc>
          <w:tcPr>
            <w:tcW w:w="1666" w:type="pct"/>
            <w:noWrap/>
            <w:hideMark/>
          </w:tcPr>
          <w:p w14:paraId="10D4C440" w14:textId="77777777" w:rsidR="00F95B1D" w:rsidRPr="00F95B1D" w:rsidRDefault="00F95B1D" w:rsidP="00F95B1D">
            <w:pPr>
              <w:spacing w:after="0"/>
              <w:ind w:left="159" w:right="113" w:hanging="159"/>
              <w:jc w:val="left"/>
            </w:pPr>
            <w:r w:rsidRPr="00F95B1D">
              <w:t>Wang Yogovera Melon</w:t>
            </w:r>
          </w:p>
        </w:tc>
        <w:tc>
          <w:tcPr>
            <w:tcW w:w="454" w:type="pct"/>
            <w:noWrap/>
            <w:hideMark/>
          </w:tcPr>
          <w:p w14:paraId="4D797F2D" w14:textId="77777777" w:rsidR="00F95B1D" w:rsidRPr="00F95B1D" w:rsidRDefault="00F95B1D" w:rsidP="00F95B1D">
            <w:pPr>
              <w:spacing w:after="0"/>
              <w:ind w:right="170"/>
              <w:jc w:val="right"/>
            </w:pPr>
            <w:r w:rsidRPr="00F95B1D">
              <w:t>500ml</w:t>
            </w:r>
          </w:p>
        </w:tc>
        <w:tc>
          <w:tcPr>
            <w:tcW w:w="682" w:type="pct"/>
            <w:noWrap/>
            <w:hideMark/>
          </w:tcPr>
          <w:p w14:paraId="4910B677" w14:textId="77777777" w:rsidR="00F95B1D" w:rsidRPr="00F95B1D" w:rsidRDefault="00F95B1D" w:rsidP="00F95B1D">
            <w:pPr>
              <w:spacing w:after="0"/>
              <w:jc w:val="left"/>
            </w:pPr>
            <w:r w:rsidRPr="00F95B1D">
              <w:t>PET</w:t>
            </w:r>
          </w:p>
        </w:tc>
        <w:tc>
          <w:tcPr>
            <w:tcW w:w="1438" w:type="pct"/>
            <w:noWrap/>
            <w:hideMark/>
          </w:tcPr>
          <w:p w14:paraId="2134DA42"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03A5E674" w14:textId="77777777" w:rsidR="00F95B1D" w:rsidRPr="00F95B1D" w:rsidRDefault="00F95B1D" w:rsidP="00F95B1D">
            <w:pPr>
              <w:spacing w:after="0"/>
              <w:jc w:val="left"/>
            </w:pPr>
            <w:r w:rsidRPr="00F95B1D">
              <w:t>Statewide Recycling</w:t>
            </w:r>
          </w:p>
        </w:tc>
      </w:tr>
      <w:tr w:rsidR="00F95B1D" w:rsidRPr="00F95B1D" w14:paraId="1666E92A" w14:textId="77777777" w:rsidTr="006F3096">
        <w:trPr>
          <w:trHeight w:val="20"/>
          <w:jc w:val="center"/>
        </w:trPr>
        <w:tc>
          <w:tcPr>
            <w:tcW w:w="1666" w:type="pct"/>
            <w:noWrap/>
            <w:hideMark/>
          </w:tcPr>
          <w:p w14:paraId="5EB870A3" w14:textId="77777777" w:rsidR="00F95B1D" w:rsidRPr="00F95B1D" w:rsidRDefault="00F95B1D" w:rsidP="00F95B1D">
            <w:pPr>
              <w:spacing w:after="0"/>
              <w:ind w:left="159" w:right="113" w:hanging="159"/>
              <w:jc w:val="left"/>
            </w:pPr>
            <w:r w:rsidRPr="00F95B1D">
              <w:t>Wang Yogovera Passion Fruit</w:t>
            </w:r>
          </w:p>
        </w:tc>
        <w:tc>
          <w:tcPr>
            <w:tcW w:w="454" w:type="pct"/>
            <w:noWrap/>
            <w:hideMark/>
          </w:tcPr>
          <w:p w14:paraId="64C60956" w14:textId="77777777" w:rsidR="00F95B1D" w:rsidRPr="00F95B1D" w:rsidRDefault="00F95B1D" w:rsidP="00F95B1D">
            <w:pPr>
              <w:spacing w:after="0"/>
              <w:ind w:right="170"/>
              <w:jc w:val="right"/>
            </w:pPr>
            <w:r w:rsidRPr="00F95B1D">
              <w:t>500ml</w:t>
            </w:r>
          </w:p>
        </w:tc>
        <w:tc>
          <w:tcPr>
            <w:tcW w:w="682" w:type="pct"/>
            <w:noWrap/>
            <w:hideMark/>
          </w:tcPr>
          <w:p w14:paraId="1C610634" w14:textId="77777777" w:rsidR="00F95B1D" w:rsidRPr="00F95B1D" w:rsidRDefault="00F95B1D" w:rsidP="00F95B1D">
            <w:pPr>
              <w:spacing w:after="0"/>
              <w:jc w:val="left"/>
            </w:pPr>
            <w:r w:rsidRPr="00F95B1D">
              <w:t>PET</w:t>
            </w:r>
          </w:p>
        </w:tc>
        <w:tc>
          <w:tcPr>
            <w:tcW w:w="1438" w:type="pct"/>
            <w:noWrap/>
            <w:hideMark/>
          </w:tcPr>
          <w:p w14:paraId="5137CA30"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64547059" w14:textId="77777777" w:rsidR="00F95B1D" w:rsidRPr="00F95B1D" w:rsidRDefault="00F95B1D" w:rsidP="00F95B1D">
            <w:pPr>
              <w:spacing w:after="0"/>
              <w:jc w:val="left"/>
            </w:pPr>
            <w:r w:rsidRPr="00F95B1D">
              <w:t>Statewide Recycling</w:t>
            </w:r>
          </w:p>
        </w:tc>
      </w:tr>
      <w:tr w:rsidR="00F95B1D" w:rsidRPr="00F95B1D" w14:paraId="2A98BF14" w14:textId="77777777" w:rsidTr="006F3096">
        <w:trPr>
          <w:trHeight w:val="20"/>
          <w:jc w:val="center"/>
        </w:trPr>
        <w:tc>
          <w:tcPr>
            <w:tcW w:w="1666" w:type="pct"/>
            <w:noWrap/>
            <w:hideMark/>
          </w:tcPr>
          <w:p w14:paraId="050BBA24" w14:textId="77777777" w:rsidR="00F95B1D" w:rsidRPr="00F95B1D" w:rsidRDefault="00F95B1D" w:rsidP="00F95B1D">
            <w:pPr>
              <w:spacing w:after="0"/>
              <w:ind w:left="159" w:right="113" w:hanging="159"/>
              <w:jc w:val="left"/>
            </w:pPr>
            <w:r w:rsidRPr="00F95B1D">
              <w:t>Wang Yogovera Peach</w:t>
            </w:r>
          </w:p>
        </w:tc>
        <w:tc>
          <w:tcPr>
            <w:tcW w:w="454" w:type="pct"/>
            <w:noWrap/>
            <w:hideMark/>
          </w:tcPr>
          <w:p w14:paraId="2DF0AE4D" w14:textId="77777777" w:rsidR="00F95B1D" w:rsidRPr="00F95B1D" w:rsidRDefault="00F95B1D" w:rsidP="00F95B1D">
            <w:pPr>
              <w:spacing w:after="0"/>
              <w:ind w:right="170"/>
              <w:jc w:val="right"/>
            </w:pPr>
            <w:r w:rsidRPr="00F95B1D">
              <w:t>500ml</w:t>
            </w:r>
          </w:p>
        </w:tc>
        <w:tc>
          <w:tcPr>
            <w:tcW w:w="682" w:type="pct"/>
            <w:noWrap/>
            <w:hideMark/>
          </w:tcPr>
          <w:p w14:paraId="055B94CC" w14:textId="77777777" w:rsidR="00F95B1D" w:rsidRPr="00F95B1D" w:rsidRDefault="00F95B1D" w:rsidP="00F95B1D">
            <w:pPr>
              <w:spacing w:after="0"/>
              <w:jc w:val="left"/>
            </w:pPr>
            <w:r w:rsidRPr="00F95B1D">
              <w:t>PET</w:t>
            </w:r>
          </w:p>
        </w:tc>
        <w:tc>
          <w:tcPr>
            <w:tcW w:w="1438" w:type="pct"/>
            <w:noWrap/>
            <w:hideMark/>
          </w:tcPr>
          <w:p w14:paraId="2567FAE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21112A84" w14:textId="77777777" w:rsidR="00F95B1D" w:rsidRPr="00F95B1D" w:rsidRDefault="00F95B1D" w:rsidP="00F95B1D">
            <w:pPr>
              <w:spacing w:after="0"/>
              <w:jc w:val="left"/>
            </w:pPr>
            <w:r w:rsidRPr="00F95B1D">
              <w:t>Statewide Recycling</w:t>
            </w:r>
          </w:p>
        </w:tc>
      </w:tr>
      <w:tr w:rsidR="00F95B1D" w:rsidRPr="00F95B1D" w14:paraId="164EA78A" w14:textId="77777777" w:rsidTr="006F3096">
        <w:trPr>
          <w:trHeight w:val="20"/>
          <w:jc w:val="center"/>
        </w:trPr>
        <w:tc>
          <w:tcPr>
            <w:tcW w:w="1666" w:type="pct"/>
            <w:noWrap/>
            <w:hideMark/>
          </w:tcPr>
          <w:p w14:paraId="40E733CA" w14:textId="77777777" w:rsidR="00F95B1D" w:rsidRPr="00F95B1D" w:rsidRDefault="00F95B1D" w:rsidP="00F95B1D">
            <w:pPr>
              <w:spacing w:after="0"/>
              <w:ind w:left="159" w:right="113" w:hanging="159"/>
              <w:jc w:val="left"/>
            </w:pPr>
            <w:r w:rsidRPr="00F95B1D">
              <w:t>Wang Yogovera Pineapple</w:t>
            </w:r>
          </w:p>
        </w:tc>
        <w:tc>
          <w:tcPr>
            <w:tcW w:w="454" w:type="pct"/>
            <w:noWrap/>
            <w:hideMark/>
          </w:tcPr>
          <w:p w14:paraId="00BA97D7" w14:textId="77777777" w:rsidR="00F95B1D" w:rsidRPr="00F95B1D" w:rsidRDefault="00F95B1D" w:rsidP="00F95B1D">
            <w:pPr>
              <w:spacing w:after="0"/>
              <w:ind w:right="170"/>
              <w:jc w:val="right"/>
            </w:pPr>
            <w:r w:rsidRPr="00F95B1D">
              <w:t>500ml</w:t>
            </w:r>
          </w:p>
        </w:tc>
        <w:tc>
          <w:tcPr>
            <w:tcW w:w="682" w:type="pct"/>
            <w:noWrap/>
            <w:hideMark/>
          </w:tcPr>
          <w:p w14:paraId="115FC336" w14:textId="77777777" w:rsidR="00F95B1D" w:rsidRPr="00F95B1D" w:rsidRDefault="00F95B1D" w:rsidP="00F95B1D">
            <w:pPr>
              <w:spacing w:after="0"/>
              <w:jc w:val="left"/>
            </w:pPr>
            <w:r w:rsidRPr="00F95B1D">
              <w:t>PET</w:t>
            </w:r>
          </w:p>
        </w:tc>
        <w:tc>
          <w:tcPr>
            <w:tcW w:w="1438" w:type="pct"/>
            <w:noWrap/>
            <w:hideMark/>
          </w:tcPr>
          <w:p w14:paraId="21D0B9A0"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5F6DE748" w14:textId="77777777" w:rsidR="00F95B1D" w:rsidRPr="00F95B1D" w:rsidRDefault="00F95B1D" w:rsidP="00F95B1D">
            <w:pPr>
              <w:spacing w:after="0"/>
              <w:jc w:val="left"/>
            </w:pPr>
            <w:r w:rsidRPr="00F95B1D">
              <w:t>Statewide Recycling</w:t>
            </w:r>
          </w:p>
        </w:tc>
      </w:tr>
      <w:tr w:rsidR="00F95B1D" w:rsidRPr="00F95B1D" w14:paraId="45682330" w14:textId="77777777" w:rsidTr="006F3096">
        <w:trPr>
          <w:trHeight w:val="20"/>
          <w:jc w:val="center"/>
        </w:trPr>
        <w:tc>
          <w:tcPr>
            <w:tcW w:w="1666" w:type="pct"/>
            <w:noWrap/>
            <w:hideMark/>
          </w:tcPr>
          <w:p w14:paraId="627E03FD" w14:textId="77777777" w:rsidR="00F95B1D" w:rsidRPr="00F95B1D" w:rsidRDefault="00F95B1D" w:rsidP="00F95B1D">
            <w:pPr>
              <w:spacing w:after="0"/>
              <w:ind w:left="159" w:right="113" w:hanging="159"/>
              <w:jc w:val="left"/>
            </w:pPr>
            <w:r w:rsidRPr="00F95B1D">
              <w:t>Wang Yogovera Watermelon</w:t>
            </w:r>
          </w:p>
        </w:tc>
        <w:tc>
          <w:tcPr>
            <w:tcW w:w="454" w:type="pct"/>
            <w:noWrap/>
            <w:hideMark/>
          </w:tcPr>
          <w:p w14:paraId="176BFD38" w14:textId="77777777" w:rsidR="00F95B1D" w:rsidRPr="00F95B1D" w:rsidRDefault="00F95B1D" w:rsidP="00F95B1D">
            <w:pPr>
              <w:spacing w:after="0"/>
              <w:ind w:right="170"/>
              <w:jc w:val="right"/>
            </w:pPr>
            <w:r w:rsidRPr="00F95B1D">
              <w:t>500ml</w:t>
            </w:r>
          </w:p>
        </w:tc>
        <w:tc>
          <w:tcPr>
            <w:tcW w:w="682" w:type="pct"/>
            <w:noWrap/>
            <w:hideMark/>
          </w:tcPr>
          <w:p w14:paraId="24DE0DEF" w14:textId="77777777" w:rsidR="00F95B1D" w:rsidRPr="00F95B1D" w:rsidRDefault="00F95B1D" w:rsidP="00F95B1D">
            <w:pPr>
              <w:spacing w:after="0"/>
              <w:jc w:val="left"/>
            </w:pPr>
            <w:r w:rsidRPr="00F95B1D">
              <w:t>PET</w:t>
            </w:r>
          </w:p>
        </w:tc>
        <w:tc>
          <w:tcPr>
            <w:tcW w:w="1438" w:type="pct"/>
            <w:noWrap/>
            <w:hideMark/>
          </w:tcPr>
          <w:p w14:paraId="75C95353"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78E9E9F" w14:textId="77777777" w:rsidR="00F95B1D" w:rsidRPr="00F95B1D" w:rsidRDefault="00F95B1D" w:rsidP="00F95B1D">
            <w:pPr>
              <w:spacing w:after="0"/>
              <w:jc w:val="left"/>
            </w:pPr>
            <w:r w:rsidRPr="00F95B1D">
              <w:t>Statewide Recycling</w:t>
            </w:r>
          </w:p>
        </w:tc>
      </w:tr>
      <w:tr w:rsidR="00F95B1D" w:rsidRPr="00F95B1D" w14:paraId="6AC83269" w14:textId="77777777" w:rsidTr="006F3096">
        <w:trPr>
          <w:trHeight w:val="20"/>
          <w:jc w:val="center"/>
        </w:trPr>
        <w:tc>
          <w:tcPr>
            <w:tcW w:w="1666" w:type="pct"/>
            <w:noWrap/>
            <w:hideMark/>
          </w:tcPr>
          <w:p w14:paraId="471AB1B8" w14:textId="77777777" w:rsidR="00F95B1D" w:rsidRPr="00F95B1D" w:rsidRDefault="00F95B1D" w:rsidP="00F95B1D">
            <w:pPr>
              <w:spacing w:after="0"/>
              <w:ind w:left="159" w:right="113" w:hanging="159"/>
              <w:jc w:val="left"/>
            </w:pPr>
            <w:r w:rsidRPr="00F95B1D">
              <w:t>WJ Purple Corn Silk Tea</w:t>
            </w:r>
          </w:p>
        </w:tc>
        <w:tc>
          <w:tcPr>
            <w:tcW w:w="454" w:type="pct"/>
            <w:noWrap/>
            <w:hideMark/>
          </w:tcPr>
          <w:p w14:paraId="6620AC0B" w14:textId="77777777" w:rsidR="00F95B1D" w:rsidRPr="00F95B1D" w:rsidRDefault="00F95B1D" w:rsidP="00F95B1D">
            <w:pPr>
              <w:spacing w:after="0"/>
              <w:ind w:right="170"/>
              <w:jc w:val="right"/>
            </w:pPr>
            <w:r w:rsidRPr="00F95B1D">
              <w:t>500ml</w:t>
            </w:r>
          </w:p>
        </w:tc>
        <w:tc>
          <w:tcPr>
            <w:tcW w:w="682" w:type="pct"/>
            <w:noWrap/>
            <w:hideMark/>
          </w:tcPr>
          <w:p w14:paraId="0E7517C9" w14:textId="77777777" w:rsidR="00F95B1D" w:rsidRPr="00F95B1D" w:rsidRDefault="00F95B1D" w:rsidP="00F95B1D">
            <w:pPr>
              <w:spacing w:after="0"/>
              <w:jc w:val="left"/>
            </w:pPr>
            <w:r w:rsidRPr="00F95B1D">
              <w:t>PET</w:t>
            </w:r>
          </w:p>
        </w:tc>
        <w:tc>
          <w:tcPr>
            <w:tcW w:w="1438" w:type="pct"/>
            <w:noWrap/>
            <w:hideMark/>
          </w:tcPr>
          <w:p w14:paraId="3D1E422D"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4CDD8F1D" w14:textId="77777777" w:rsidR="00F95B1D" w:rsidRPr="00F95B1D" w:rsidRDefault="00F95B1D" w:rsidP="00F95B1D">
            <w:pPr>
              <w:spacing w:after="0"/>
              <w:jc w:val="left"/>
            </w:pPr>
            <w:r w:rsidRPr="00F95B1D">
              <w:t>Statewide Recycling</w:t>
            </w:r>
          </w:p>
        </w:tc>
      </w:tr>
      <w:tr w:rsidR="00F95B1D" w:rsidRPr="00F95B1D" w14:paraId="4AB7497F" w14:textId="77777777" w:rsidTr="006F3096">
        <w:trPr>
          <w:trHeight w:val="20"/>
          <w:jc w:val="center"/>
        </w:trPr>
        <w:tc>
          <w:tcPr>
            <w:tcW w:w="1666" w:type="pct"/>
            <w:noWrap/>
            <w:hideMark/>
          </w:tcPr>
          <w:p w14:paraId="1D42CF0C" w14:textId="77777777" w:rsidR="00F95B1D" w:rsidRPr="00F95B1D" w:rsidRDefault="00F95B1D" w:rsidP="00F95B1D">
            <w:pPr>
              <w:spacing w:after="0"/>
              <w:ind w:left="159" w:right="113" w:hanging="159"/>
              <w:jc w:val="left"/>
            </w:pPr>
            <w:r w:rsidRPr="00F95B1D">
              <w:t>WJ Purple Corn Silk Tea</w:t>
            </w:r>
          </w:p>
        </w:tc>
        <w:tc>
          <w:tcPr>
            <w:tcW w:w="454" w:type="pct"/>
            <w:noWrap/>
            <w:hideMark/>
          </w:tcPr>
          <w:p w14:paraId="270DBE3A" w14:textId="77777777" w:rsidR="00F95B1D" w:rsidRPr="00F95B1D" w:rsidRDefault="00F95B1D" w:rsidP="00F95B1D">
            <w:pPr>
              <w:spacing w:after="0"/>
              <w:ind w:right="170"/>
              <w:jc w:val="right"/>
            </w:pPr>
            <w:r w:rsidRPr="00F95B1D">
              <w:t>1,500ml</w:t>
            </w:r>
          </w:p>
        </w:tc>
        <w:tc>
          <w:tcPr>
            <w:tcW w:w="682" w:type="pct"/>
            <w:noWrap/>
            <w:hideMark/>
          </w:tcPr>
          <w:p w14:paraId="554779C1" w14:textId="77777777" w:rsidR="00F95B1D" w:rsidRPr="00F95B1D" w:rsidRDefault="00F95B1D" w:rsidP="00F95B1D">
            <w:pPr>
              <w:spacing w:after="0"/>
              <w:jc w:val="left"/>
            </w:pPr>
            <w:r w:rsidRPr="00F95B1D">
              <w:t>PET</w:t>
            </w:r>
          </w:p>
        </w:tc>
        <w:tc>
          <w:tcPr>
            <w:tcW w:w="1438" w:type="pct"/>
            <w:noWrap/>
            <w:hideMark/>
          </w:tcPr>
          <w:p w14:paraId="3216D447" w14:textId="77777777" w:rsidR="00F95B1D" w:rsidRPr="00F95B1D" w:rsidRDefault="00F95B1D" w:rsidP="00F95B1D">
            <w:pPr>
              <w:spacing w:after="0"/>
              <w:ind w:left="159" w:right="113" w:hanging="159"/>
              <w:jc w:val="left"/>
            </w:pPr>
            <w:r w:rsidRPr="00F95B1D">
              <w:t>Griun Pty Ltd t/as Tong IL Trading</w:t>
            </w:r>
          </w:p>
        </w:tc>
        <w:tc>
          <w:tcPr>
            <w:tcW w:w="760" w:type="pct"/>
            <w:noWrap/>
            <w:hideMark/>
          </w:tcPr>
          <w:p w14:paraId="30DA889A" w14:textId="77777777" w:rsidR="00F95B1D" w:rsidRPr="00F95B1D" w:rsidRDefault="00F95B1D" w:rsidP="00F95B1D">
            <w:pPr>
              <w:spacing w:after="0"/>
              <w:jc w:val="left"/>
            </w:pPr>
            <w:r w:rsidRPr="00F95B1D">
              <w:t>Statewide Recycling</w:t>
            </w:r>
          </w:p>
        </w:tc>
      </w:tr>
      <w:tr w:rsidR="00F95B1D" w:rsidRPr="00F95B1D" w14:paraId="54DBEFBF" w14:textId="77777777" w:rsidTr="006F3096">
        <w:trPr>
          <w:trHeight w:val="20"/>
          <w:jc w:val="center"/>
        </w:trPr>
        <w:tc>
          <w:tcPr>
            <w:tcW w:w="1666" w:type="pct"/>
            <w:noWrap/>
            <w:hideMark/>
          </w:tcPr>
          <w:p w14:paraId="748B66E6" w14:textId="77777777" w:rsidR="00F95B1D" w:rsidRPr="00F95B1D" w:rsidRDefault="00F95B1D" w:rsidP="00F95B1D">
            <w:pPr>
              <w:spacing w:after="0"/>
              <w:ind w:left="159" w:right="113" w:hanging="159"/>
              <w:jc w:val="left"/>
            </w:pPr>
            <w:r w:rsidRPr="00F95B1D">
              <w:t>Grove Juice Mandarin</w:t>
            </w:r>
          </w:p>
        </w:tc>
        <w:tc>
          <w:tcPr>
            <w:tcW w:w="454" w:type="pct"/>
            <w:noWrap/>
            <w:hideMark/>
          </w:tcPr>
          <w:p w14:paraId="22F776A0" w14:textId="77777777" w:rsidR="00F95B1D" w:rsidRPr="00F95B1D" w:rsidRDefault="00F95B1D" w:rsidP="00F95B1D">
            <w:pPr>
              <w:spacing w:after="0"/>
              <w:ind w:right="170"/>
              <w:jc w:val="right"/>
            </w:pPr>
            <w:r w:rsidRPr="00F95B1D">
              <w:t>350ml</w:t>
            </w:r>
          </w:p>
        </w:tc>
        <w:tc>
          <w:tcPr>
            <w:tcW w:w="682" w:type="pct"/>
            <w:noWrap/>
            <w:hideMark/>
          </w:tcPr>
          <w:p w14:paraId="0A8E8F5A" w14:textId="77777777" w:rsidR="00F95B1D" w:rsidRPr="00F95B1D" w:rsidRDefault="00F95B1D" w:rsidP="00F95B1D">
            <w:pPr>
              <w:spacing w:after="0"/>
              <w:jc w:val="left"/>
            </w:pPr>
            <w:r w:rsidRPr="00F95B1D">
              <w:t>PET</w:t>
            </w:r>
          </w:p>
        </w:tc>
        <w:tc>
          <w:tcPr>
            <w:tcW w:w="1438" w:type="pct"/>
            <w:noWrap/>
            <w:hideMark/>
          </w:tcPr>
          <w:p w14:paraId="1A1E1E27" w14:textId="77777777" w:rsidR="00F95B1D" w:rsidRPr="00F95B1D" w:rsidRDefault="00F95B1D" w:rsidP="00F95B1D">
            <w:pPr>
              <w:spacing w:after="0"/>
              <w:ind w:left="159" w:right="113" w:hanging="159"/>
              <w:jc w:val="left"/>
            </w:pPr>
            <w:r w:rsidRPr="00F95B1D">
              <w:t>Grove Fruit Juice Pty Ltd</w:t>
            </w:r>
          </w:p>
        </w:tc>
        <w:tc>
          <w:tcPr>
            <w:tcW w:w="760" w:type="pct"/>
            <w:noWrap/>
            <w:hideMark/>
          </w:tcPr>
          <w:p w14:paraId="10778953" w14:textId="77777777" w:rsidR="00F95B1D" w:rsidRPr="00F95B1D" w:rsidRDefault="00F95B1D" w:rsidP="00F95B1D">
            <w:pPr>
              <w:spacing w:after="0"/>
              <w:jc w:val="left"/>
            </w:pPr>
            <w:r w:rsidRPr="00F95B1D">
              <w:t>Statewide Recycling</w:t>
            </w:r>
          </w:p>
        </w:tc>
      </w:tr>
      <w:tr w:rsidR="00F95B1D" w:rsidRPr="00F95B1D" w14:paraId="64EE4888" w14:textId="77777777" w:rsidTr="006F3096">
        <w:trPr>
          <w:trHeight w:val="20"/>
          <w:jc w:val="center"/>
        </w:trPr>
        <w:tc>
          <w:tcPr>
            <w:tcW w:w="1666" w:type="pct"/>
            <w:noWrap/>
            <w:hideMark/>
          </w:tcPr>
          <w:p w14:paraId="14894DE1" w14:textId="77777777" w:rsidR="00F95B1D" w:rsidRPr="00F95B1D" w:rsidRDefault="00F95B1D" w:rsidP="00F95B1D">
            <w:pPr>
              <w:spacing w:after="0"/>
              <w:ind w:left="159" w:right="113" w:hanging="159"/>
              <w:jc w:val="left"/>
            </w:pPr>
            <w:r w:rsidRPr="00F95B1D">
              <w:t>Grove Juice Orange with Pulp</w:t>
            </w:r>
          </w:p>
        </w:tc>
        <w:tc>
          <w:tcPr>
            <w:tcW w:w="454" w:type="pct"/>
            <w:noWrap/>
            <w:hideMark/>
          </w:tcPr>
          <w:p w14:paraId="727D5BE5" w14:textId="77777777" w:rsidR="00F95B1D" w:rsidRPr="00F95B1D" w:rsidRDefault="00F95B1D" w:rsidP="00F95B1D">
            <w:pPr>
              <w:spacing w:after="0"/>
              <w:ind w:right="170"/>
              <w:jc w:val="right"/>
            </w:pPr>
            <w:r w:rsidRPr="00F95B1D">
              <w:t>350ml</w:t>
            </w:r>
          </w:p>
        </w:tc>
        <w:tc>
          <w:tcPr>
            <w:tcW w:w="682" w:type="pct"/>
            <w:noWrap/>
            <w:hideMark/>
          </w:tcPr>
          <w:p w14:paraId="4E3B5202" w14:textId="77777777" w:rsidR="00F95B1D" w:rsidRPr="00F95B1D" w:rsidRDefault="00F95B1D" w:rsidP="00F95B1D">
            <w:pPr>
              <w:spacing w:after="0"/>
              <w:jc w:val="left"/>
            </w:pPr>
            <w:r w:rsidRPr="00F95B1D">
              <w:t>PET</w:t>
            </w:r>
          </w:p>
        </w:tc>
        <w:tc>
          <w:tcPr>
            <w:tcW w:w="1438" w:type="pct"/>
            <w:noWrap/>
            <w:hideMark/>
          </w:tcPr>
          <w:p w14:paraId="54C5ED45" w14:textId="77777777" w:rsidR="00F95B1D" w:rsidRPr="00F95B1D" w:rsidRDefault="00F95B1D" w:rsidP="00F95B1D">
            <w:pPr>
              <w:spacing w:after="0"/>
              <w:ind w:left="159" w:right="113" w:hanging="159"/>
              <w:jc w:val="left"/>
            </w:pPr>
            <w:r w:rsidRPr="00F95B1D">
              <w:t>Grove Fruit Juice Pty Ltd</w:t>
            </w:r>
          </w:p>
        </w:tc>
        <w:tc>
          <w:tcPr>
            <w:tcW w:w="760" w:type="pct"/>
            <w:noWrap/>
            <w:hideMark/>
          </w:tcPr>
          <w:p w14:paraId="482C420A" w14:textId="77777777" w:rsidR="00F95B1D" w:rsidRPr="00F95B1D" w:rsidRDefault="00F95B1D" w:rsidP="00F95B1D">
            <w:pPr>
              <w:spacing w:after="0"/>
              <w:jc w:val="left"/>
            </w:pPr>
            <w:r w:rsidRPr="00F95B1D">
              <w:t>Statewide Recycling</w:t>
            </w:r>
          </w:p>
        </w:tc>
      </w:tr>
      <w:tr w:rsidR="00F95B1D" w:rsidRPr="00F95B1D" w14:paraId="42F2E883" w14:textId="77777777" w:rsidTr="006F3096">
        <w:trPr>
          <w:trHeight w:val="20"/>
          <w:jc w:val="center"/>
        </w:trPr>
        <w:tc>
          <w:tcPr>
            <w:tcW w:w="1666" w:type="pct"/>
            <w:noWrap/>
            <w:hideMark/>
          </w:tcPr>
          <w:p w14:paraId="24616D83" w14:textId="77777777" w:rsidR="00F95B1D" w:rsidRPr="00F95B1D" w:rsidRDefault="00F95B1D" w:rsidP="00F95B1D">
            <w:pPr>
              <w:spacing w:after="0"/>
              <w:ind w:left="159" w:right="113" w:hanging="159"/>
              <w:jc w:val="left"/>
            </w:pPr>
            <w:r w:rsidRPr="00F95B1D">
              <w:t>Qwench Lemonade Fruit Drink</w:t>
            </w:r>
          </w:p>
        </w:tc>
        <w:tc>
          <w:tcPr>
            <w:tcW w:w="454" w:type="pct"/>
            <w:noWrap/>
            <w:hideMark/>
          </w:tcPr>
          <w:p w14:paraId="48B307D7" w14:textId="77777777" w:rsidR="00F95B1D" w:rsidRPr="00F95B1D" w:rsidRDefault="00F95B1D" w:rsidP="00F95B1D">
            <w:pPr>
              <w:spacing w:after="0"/>
              <w:ind w:right="170"/>
              <w:jc w:val="right"/>
            </w:pPr>
            <w:r w:rsidRPr="00F95B1D">
              <w:t>3000ml</w:t>
            </w:r>
          </w:p>
        </w:tc>
        <w:tc>
          <w:tcPr>
            <w:tcW w:w="682" w:type="pct"/>
            <w:noWrap/>
            <w:hideMark/>
          </w:tcPr>
          <w:p w14:paraId="1740A75D" w14:textId="77777777" w:rsidR="00F95B1D" w:rsidRPr="00F95B1D" w:rsidRDefault="00F95B1D" w:rsidP="00F95B1D">
            <w:pPr>
              <w:spacing w:after="0"/>
              <w:jc w:val="left"/>
            </w:pPr>
            <w:r w:rsidRPr="00F95B1D">
              <w:t>HDPE</w:t>
            </w:r>
          </w:p>
        </w:tc>
        <w:tc>
          <w:tcPr>
            <w:tcW w:w="1438" w:type="pct"/>
            <w:noWrap/>
            <w:hideMark/>
          </w:tcPr>
          <w:p w14:paraId="26614F9D" w14:textId="77777777" w:rsidR="00F95B1D" w:rsidRPr="00F95B1D" w:rsidRDefault="00F95B1D" w:rsidP="00F95B1D">
            <w:pPr>
              <w:spacing w:after="0"/>
              <w:ind w:left="159" w:right="113" w:hanging="159"/>
              <w:jc w:val="left"/>
            </w:pPr>
            <w:r w:rsidRPr="00F95B1D">
              <w:t>Grove Fruit Juice Pty Ltd</w:t>
            </w:r>
          </w:p>
        </w:tc>
        <w:tc>
          <w:tcPr>
            <w:tcW w:w="760" w:type="pct"/>
            <w:noWrap/>
            <w:hideMark/>
          </w:tcPr>
          <w:p w14:paraId="7E37EFAE" w14:textId="77777777" w:rsidR="00F95B1D" w:rsidRPr="00F95B1D" w:rsidRDefault="00F95B1D" w:rsidP="00F95B1D">
            <w:pPr>
              <w:spacing w:after="0"/>
              <w:jc w:val="left"/>
            </w:pPr>
            <w:r w:rsidRPr="00F95B1D">
              <w:t>Statewide Recycling</w:t>
            </w:r>
          </w:p>
        </w:tc>
      </w:tr>
      <w:tr w:rsidR="00F95B1D" w:rsidRPr="00F95B1D" w14:paraId="0317903D" w14:textId="77777777" w:rsidTr="006F3096">
        <w:trPr>
          <w:trHeight w:val="20"/>
          <w:jc w:val="center"/>
        </w:trPr>
        <w:tc>
          <w:tcPr>
            <w:tcW w:w="1666" w:type="pct"/>
            <w:noWrap/>
            <w:hideMark/>
          </w:tcPr>
          <w:p w14:paraId="7BCEBEA1" w14:textId="77777777" w:rsidR="00F95B1D" w:rsidRPr="00F95B1D" w:rsidRDefault="00F95B1D" w:rsidP="00F95B1D">
            <w:pPr>
              <w:spacing w:after="0"/>
              <w:ind w:left="159" w:right="113" w:hanging="159"/>
              <w:jc w:val="left"/>
            </w:pPr>
            <w:r w:rsidRPr="00F95B1D">
              <w:t>Heaps Normal Third IPA</w:t>
            </w:r>
          </w:p>
        </w:tc>
        <w:tc>
          <w:tcPr>
            <w:tcW w:w="454" w:type="pct"/>
            <w:noWrap/>
            <w:hideMark/>
          </w:tcPr>
          <w:p w14:paraId="45742CE9" w14:textId="77777777" w:rsidR="00F95B1D" w:rsidRPr="00F95B1D" w:rsidRDefault="00F95B1D" w:rsidP="00F95B1D">
            <w:pPr>
              <w:spacing w:after="0"/>
              <w:ind w:right="170"/>
              <w:jc w:val="right"/>
            </w:pPr>
            <w:r w:rsidRPr="00F95B1D">
              <w:t>375ml</w:t>
            </w:r>
          </w:p>
        </w:tc>
        <w:tc>
          <w:tcPr>
            <w:tcW w:w="682" w:type="pct"/>
            <w:noWrap/>
            <w:hideMark/>
          </w:tcPr>
          <w:p w14:paraId="14EBBB64" w14:textId="77777777" w:rsidR="00F95B1D" w:rsidRPr="00F95B1D" w:rsidRDefault="00F95B1D" w:rsidP="00F95B1D">
            <w:pPr>
              <w:spacing w:after="0"/>
              <w:jc w:val="left"/>
            </w:pPr>
            <w:r w:rsidRPr="00F95B1D">
              <w:t>Aluminium</w:t>
            </w:r>
          </w:p>
        </w:tc>
        <w:tc>
          <w:tcPr>
            <w:tcW w:w="1438" w:type="pct"/>
            <w:noWrap/>
            <w:hideMark/>
          </w:tcPr>
          <w:p w14:paraId="3280AF84" w14:textId="77777777" w:rsidR="00F95B1D" w:rsidRPr="00F95B1D" w:rsidRDefault="00F95B1D" w:rsidP="00F95B1D">
            <w:pPr>
              <w:spacing w:after="0"/>
              <w:ind w:left="159" w:right="113" w:hanging="159"/>
              <w:jc w:val="left"/>
            </w:pPr>
            <w:r w:rsidRPr="00F95B1D">
              <w:t>Heaps Normal Pty Ltd</w:t>
            </w:r>
          </w:p>
        </w:tc>
        <w:tc>
          <w:tcPr>
            <w:tcW w:w="760" w:type="pct"/>
            <w:noWrap/>
            <w:hideMark/>
          </w:tcPr>
          <w:p w14:paraId="0DDA19AC" w14:textId="77777777" w:rsidR="00F95B1D" w:rsidRPr="00F95B1D" w:rsidRDefault="00F95B1D" w:rsidP="00F95B1D">
            <w:pPr>
              <w:spacing w:after="0"/>
              <w:jc w:val="left"/>
            </w:pPr>
            <w:r w:rsidRPr="00F95B1D">
              <w:t>Statewide Recycling</w:t>
            </w:r>
          </w:p>
        </w:tc>
      </w:tr>
      <w:tr w:rsidR="00F95B1D" w:rsidRPr="00F95B1D" w14:paraId="0BFACF4C" w14:textId="77777777" w:rsidTr="006F3096">
        <w:trPr>
          <w:trHeight w:val="20"/>
          <w:jc w:val="center"/>
        </w:trPr>
        <w:tc>
          <w:tcPr>
            <w:tcW w:w="1666" w:type="pct"/>
            <w:noWrap/>
            <w:hideMark/>
          </w:tcPr>
          <w:p w14:paraId="3A0522D7" w14:textId="77777777" w:rsidR="00F95B1D" w:rsidRPr="00F95B1D" w:rsidRDefault="00F95B1D" w:rsidP="00F95B1D">
            <w:pPr>
              <w:spacing w:after="0"/>
              <w:ind w:left="159" w:right="113" w:hanging="159"/>
              <w:jc w:val="left"/>
            </w:pPr>
            <w:r w:rsidRPr="00F95B1D">
              <w:t xml:space="preserve">Lovers Potion Banana Cinnamon &amp; </w:t>
            </w:r>
            <w:r w:rsidRPr="00F95B1D">
              <w:br/>
              <w:t>Maple Syrup</w:t>
            </w:r>
          </w:p>
        </w:tc>
        <w:tc>
          <w:tcPr>
            <w:tcW w:w="454" w:type="pct"/>
            <w:noWrap/>
            <w:hideMark/>
          </w:tcPr>
          <w:p w14:paraId="7216722A" w14:textId="77777777" w:rsidR="00F95B1D" w:rsidRPr="00F95B1D" w:rsidRDefault="00F95B1D" w:rsidP="00F95B1D">
            <w:pPr>
              <w:spacing w:after="0"/>
              <w:ind w:right="170"/>
              <w:jc w:val="right"/>
            </w:pPr>
            <w:r w:rsidRPr="00F95B1D">
              <w:t>360ml</w:t>
            </w:r>
          </w:p>
        </w:tc>
        <w:tc>
          <w:tcPr>
            <w:tcW w:w="682" w:type="pct"/>
            <w:noWrap/>
            <w:hideMark/>
          </w:tcPr>
          <w:p w14:paraId="6226A0DA" w14:textId="77777777" w:rsidR="00F95B1D" w:rsidRPr="00F95B1D" w:rsidRDefault="00F95B1D" w:rsidP="00F95B1D">
            <w:pPr>
              <w:spacing w:after="0"/>
              <w:jc w:val="left"/>
            </w:pPr>
            <w:r w:rsidRPr="00F95B1D">
              <w:t>Glass</w:t>
            </w:r>
          </w:p>
        </w:tc>
        <w:tc>
          <w:tcPr>
            <w:tcW w:w="1438" w:type="pct"/>
            <w:noWrap/>
            <w:hideMark/>
          </w:tcPr>
          <w:p w14:paraId="7EF5C51A" w14:textId="77777777" w:rsidR="00F95B1D" w:rsidRPr="00F95B1D" w:rsidRDefault="00F95B1D" w:rsidP="00F95B1D">
            <w:pPr>
              <w:spacing w:after="0"/>
              <w:ind w:left="159" w:right="113" w:hanging="159"/>
              <w:jc w:val="left"/>
            </w:pPr>
            <w:r w:rsidRPr="00F95B1D">
              <w:t>Holistic Beverages</w:t>
            </w:r>
          </w:p>
        </w:tc>
        <w:tc>
          <w:tcPr>
            <w:tcW w:w="760" w:type="pct"/>
            <w:noWrap/>
            <w:hideMark/>
          </w:tcPr>
          <w:p w14:paraId="35976497" w14:textId="77777777" w:rsidR="00F95B1D" w:rsidRPr="00F95B1D" w:rsidRDefault="00F95B1D" w:rsidP="00F95B1D">
            <w:pPr>
              <w:spacing w:after="0"/>
              <w:jc w:val="left"/>
            </w:pPr>
            <w:r w:rsidRPr="00F95B1D">
              <w:t>Flagcan Distributors</w:t>
            </w:r>
          </w:p>
        </w:tc>
      </w:tr>
      <w:tr w:rsidR="00F95B1D" w:rsidRPr="00F95B1D" w14:paraId="3261D8DD" w14:textId="77777777" w:rsidTr="006F3096">
        <w:trPr>
          <w:trHeight w:val="20"/>
          <w:jc w:val="center"/>
        </w:trPr>
        <w:tc>
          <w:tcPr>
            <w:tcW w:w="1666" w:type="pct"/>
            <w:noWrap/>
            <w:hideMark/>
          </w:tcPr>
          <w:p w14:paraId="2FEF534D" w14:textId="77777777" w:rsidR="00F95B1D" w:rsidRPr="00F95B1D" w:rsidRDefault="00F95B1D" w:rsidP="00F95B1D">
            <w:pPr>
              <w:spacing w:after="0"/>
              <w:ind w:left="159" w:right="113" w:hanging="159"/>
              <w:jc w:val="left"/>
            </w:pPr>
            <w:r w:rsidRPr="00F95B1D">
              <w:t>Langlur A blend of fruits and vegetables</w:t>
            </w:r>
          </w:p>
        </w:tc>
        <w:tc>
          <w:tcPr>
            <w:tcW w:w="454" w:type="pct"/>
            <w:noWrap/>
            <w:hideMark/>
          </w:tcPr>
          <w:p w14:paraId="0B5B8FC3" w14:textId="77777777" w:rsidR="00F95B1D" w:rsidRPr="00F95B1D" w:rsidRDefault="00F95B1D" w:rsidP="00F95B1D">
            <w:pPr>
              <w:spacing w:after="0"/>
              <w:ind w:right="170"/>
              <w:jc w:val="right"/>
            </w:pPr>
            <w:r w:rsidRPr="00F95B1D">
              <w:t>330ml</w:t>
            </w:r>
          </w:p>
        </w:tc>
        <w:tc>
          <w:tcPr>
            <w:tcW w:w="682" w:type="pct"/>
            <w:noWrap/>
            <w:hideMark/>
          </w:tcPr>
          <w:p w14:paraId="52A6D6B3" w14:textId="77777777" w:rsidR="00F95B1D" w:rsidRPr="00F95B1D" w:rsidRDefault="00F95B1D" w:rsidP="00F95B1D">
            <w:pPr>
              <w:spacing w:after="0"/>
              <w:jc w:val="left"/>
              <w:rPr>
                <w:spacing w:val="-4"/>
              </w:rPr>
            </w:pPr>
            <w:r w:rsidRPr="00F95B1D">
              <w:rPr>
                <w:spacing w:val="-4"/>
              </w:rPr>
              <w:t>LiquidPaperBoard</w:t>
            </w:r>
          </w:p>
        </w:tc>
        <w:tc>
          <w:tcPr>
            <w:tcW w:w="1438" w:type="pct"/>
            <w:noWrap/>
            <w:hideMark/>
          </w:tcPr>
          <w:p w14:paraId="658766F8"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16861F0C" w14:textId="77777777" w:rsidR="00F95B1D" w:rsidRPr="00F95B1D" w:rsidRDefault="00F95B1D" w:rsidP="00F95B1D">
            <w:pPr>
              <w:spacing w:after="0"/>
              <w:jc w:val="left"/>
            </w:pPr>
            <w:r w:rsidRPr="00F95B1D">
              <w:t>Statewide Recycling</w:t>
            </w:r>
          </w:p>
        </w:tc>
      </w:tr>
      <w:tr w:rsidR="00F95B1D" w:rsidRPr="00F95B1D" w14:paraId="23FBECC2" w14:textId="77777777" w:rsidTr="006F3096">
        <w:trPr>
          <w:trHeight w:val="20"/>
          <w:jc w:val="center"/>
        </w:trPr>
        <w:tc>
          <w:tcPr>
            <w:tcW w:w="1666" w:type="pct"/>
            <w:noWrap/>
            <w:hideMark/>
          </w:tcPr>
          <w:p w14:paraId="6EC97764" w14:textId="77777777" w:rsidR="00F95B1D" w:rsidRPr="00F95B1D" w:rsidRDefault="00F95B1D" w:rsidP="00F95B1D">
            <w:pPr>
              <w:spacing w:after="0"/>
              <w:ind w:left="159" w:right="113" w:hanging="159"/>
              <w:jc w:val="left"/>
            </w:pPr>
            <w:r w:rsidRPr="00F95B1D">
              <w:t>Langlur A blend of fruits and vegetables</w:t>
            </w:r>
          </w:p>
        </w:tc>
        <w:tc>
          <w:tcPr>
            <w:tcW w:w="454" w:type="pct"/>
            <w:noWrap/>
            <w:hideMark/>
          </w:tcPr>
          <w:p w14:paraId="41F620C1" w14:textId="77777777" w:rsidR="00F95B1D" w:rsidRPr="00F95B1D" w:rsidRDefault="00F95B1D" w:rsidP="00F95B1D">
            <w:pPr>
              <w:spacing w:after="0"/>
              <w:ind w:right="170"/>
              <w:jc w:val="right"/>
            </w:pPr>
            <w:r w:rsidRPr="00F95B1D">
              <w:t>200ml</w:t>
            </w:r>
          </w:p>
        </w:tc>
        <w:tc>
          <w:tcPr>
            <w:tcW w:w="682" w:type="pct"/>
            <w:noWrap/>
            <w:hideMark/>
          </w:tcPr>
          <w:p w14:paraId="1A535579" w14:textId="77777777" w:rsidR="00F95B1D" w:rsidRPr="00F95B1D" w:rsidRDefault="00F95B1D" w:rsidP="00F95B1D">
            <w:pPr>
              <w:spacing w:after="0"/>
              <w:jc w:val="left"/>
              <w:rPr>
                <w:spacing w:val="-4"/>
              </w:rPr>
            </w:pPr>
            <w:r w:rsidRPr="00F95B1D">
              <w:rPr>
                <w:spacing w:val="-4"/>
              </w:rPr>
              <w:t>LiquidPaperBoard</w:t>
            </w:r>
          </w:p>
        </w:tc>
        <w:tc>
          <w:tcPr>
            <w:tcW w:w="1438" w:type="pct"/>
            <w:noWrap/>
            <w:hideMark/>
          </w:tcPr>
          <w:p w14:paraId="0A02AFC5"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241DBD82" w14:textId="77777777" w:rsidR="00F95B1D" w:rsidRPr="00F95B1D" w:rsidRDefault="00F95B1D" w:rsidP="00F95B1D">
            <w:pPr>
              <w:spacing w:after="0"/>
              <w:jc w:val="left"/>
            </w:pPr>
            <w:r w:rsidRPr="00F95B1D">
              <w:t>Statewide Recycling</w:t>
            </w:r>
          </w:p>
        </w:tc>
      </w:tr>
      <w:tr w:rsidR="00F95B1D" w:rsidRPr="00F95B1D" w14:paraId="68F84439" w14:textId="77777777" w:rsidTr="006F3096">
        <w:trPr>
          <w:trHeight w:val="20"/>
          <w:jc w:val="center"/>
        </w:trPr>
        <w:tc>
          <w:tcPr>
            <w:tcW w:w="1666" w:type="pct"/>
            <w:noWrap/>
            <w:hideMark/>
          </w:tcPr>
          <w:p w14:paraId="12B6A1BA" w14:textId="77777777" w:rsidR="00F95B1D" w:rsidRPr="00F95B1D" w:rsidRDefault="00F95B1D" w:rsidP="00F95B1D">
            <w:pPr>
              <w:spacing w:after="0"/>
              <w:ind w:left="159" w:right="113" w:hanging="159"/>
              <w:jc w:val="left"/>
            </w:pPr>
            <w:r w:rsidRPr="00F95B1D">
              <w:t>Langlur A blend of fruits</w:t>
            </w:r>
          </w:p>
        </w:tc>
        <w:tc>
          <w:tcPr>
            <w:tcW w:w="454" w:type="pct"/>
            <w:noWrap/>
            <w:hideMark/>
          </w:tcPr>
          <w:p w14:paraId="0367087B" w14:textId="77777777" w:rsidR="00F95B1D" w:rsidRPr="00F95B1D" w:rsidRDefault="00F95B1D" w:rsidP="00F95B1D">
            <w:pPr>
              <w:spacing w:after="0"/>
              <w:ind w:right="170"/>
              <w:jc w:val="right"/>
            </w:pPr>
            <w:r w:rsidRPr="00F95B1D">
              <w:t>200ml</w:t>
            </w:r>
          </w:p>
        </w:tc>
        <w:tc>
          <w:tcPr>
            <w:tcW w:w="682" w:type="pct"/>
            <w:noWrap/>
            <w:hideMark/>
          </w:tcPr>
          <w:p w14:paraId="22BD1B18" w14:textId="77777777" w:rsidR="00F95B1D" w:rsidRPr="00F95B1D" w:rsidRDefault="00F95B1D" w:rsidP="00F95B1D">
            <w:pPr>
              <w:spacing w:after="0"/>
              <w:jc w:val="left"/>
              <w:rPr>
                <w:spacing w:val="-4"/>
              </w:rPr>
            </w:pPr>
            <w:r w:rsidRPr="00F95B1D">
              <w:rPr>
                <w:spacing w:val="-4"/>
              </w:rPr>
              <w:t>LiquidPaperBoard</w:t>
            </w:r>
          </w:p>
        </w:tc>
        <w:tc>
          <w:tcPr>
            <w:tcW w:w="1438" w:type="pct"/>
            <w:noWrap/>
            <w:hideMark/>
          </w:tcPr>
          <w:p w14:paraId="4BC53B57"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6882475A" w14:textId="77777777" w:rsidR="00F95B1D" w:rsidRPr="00F95B1D" w:rsidRDefault="00F95B1D" w:rsidP="00F95B1D">
            <w:pPr>
              <w:spacing w:after="0"/>
              <w:jc w:val="left"/>
            </w:pPr>
            <w:r w:rsidRPr="00F95B1D">
              <w:t>Statewide Recycling</w:t>
            </w:r>
          </w:p>
        </w:tc>
      </w:tr>
      <w:tr w:rsidR="00F95B1D" w:rsidRPr="00F95B1D" w14:paraId="3A022637" w14:textId="77777777" w:rsidTr="006F3096">
        <w:trPr>
          <w:trHeight w:val="20"/>
          <w:jc w:val="center"/>
        </w:trPr>
        <w:tc>
          <w:tcPr>
            <w:tcW w:w="1666" w:type="pct"/>
            <w:noWrap/>
            <w:hideMark/>
          </w:tcPr>
          <w:p w14:paraId="175E3A91" w14:textId="77777777" w:rsidR="00F95B1D" w:rsidRPr="00F95B1D" w:rsidRDefault="00F95B1D" w:rsidP="00F95B1D">
            <w:pPr>
              <w:spacing w:after="0"/>
              <w:ind w:left="159" w:right="113" w:hanging="159"/>
              <w:jc w:val="left"/>
            </w:pPr>
            <w:r w:rsidRPr="00F95B1D">
              <w:t>Langlur A blend of fruits and vegetables</w:t>
            </w:r>
          </w:p>
        </w:tc>
        <w:tc>
          <w:tcPr>
            <w:tcW w:w="454" w:type="pct"/>
            <w:noWrap/>
            <w:hideMark/>
          </w:tcPr>
          <w:p w14:paraId="14F989D2" w14:textId="77777777" w:rsidR="00F95B1D" w:rsidRPr="00F95B1D" w:rsidRDefault="00F95B1D" w:rsidP="00F95B1D">
            <w:pPr>
              <w:spacing w:after="0"/>
              <w:ind w:right="170"/>
              <w:jc w:val="right"/>
            </w:pPr>
            <w:r w:rsidRPr="00F95B1D">
              <w:t>330ml</w:t>
            </w:r>
          </w:p>
        </w:tc>
        <w:tc>
          <w:tcPr>
            <w:tcW w:w="682" w:type="pct"/>
            <w:noWrap/>
            <w:hideMark/>
          </w:tcPr>
          <w:p w14:paraId="4428F928" w14:textId="77777777" w:rsidR="00F95B1D" w:rsidRPr="00F95B1D" w:rsidRDefault="00F95B1D" w:rsidP="00F95B1D">
            <w:pPr>
              <w:spacing w:after="0"/>
              <w:jc w:val="left"/>
              <w:rPr>
                <w:spacing w:val="-4"/>
              </w:rPr>
            </w:pPr>
            <w:r w:rsidRPr="00F95B1D">
              <w:rPr>
                <w:spacing w:val="-4"/>
              </w:rPr>
              <w:t>LiquidPaperBoard</w:t>
            </w:r>
          </w:p>
        </w:tc>
        <w:tc>
          <w:tcPr>
            <w:tcW w:w="1438" w:type="pct"/>
            <w:noWrap/>
            <w:hideMark/>
          </w:tcPr>
          <w:p w14:paraId="72EB5263"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48C49E85" w14:textId="77777777" w:rsidR="00F95B1D" w:rsidRPr="00F95B1D" w:rsidRDefault="00F95B1D" w:rsidP="00F95B1D">
            <w:pPr>
              <w:spacing w:after="0"/>
              <w:jc w:val="left"/>
            </w:pPr>
            <w:r w:rsidRPr="00F95B1D">
              <w:t>Statewide Recycling</w:t>
            </w:r>
          </w:p>
        </w:tc>
      </w:tr>
      <w:tr w:rsidR="00F95B1D" w:rsidRPr="00F95B1D" w14:paraId="0306C9FC" w14:textId="77777777" w:rsidTr="006F3096">
        <w:trPr>
          <w:trHeight w:val="20"/>
          <w:jc w:val="center"/>
        </w:trPr>
        <w:tc>
          <w:tcPr>
            <w:tcW w:w="1666" w:type="pct"/>
            <w:noWrap/>
            <w:hideMark/>
          </w:tcPr>
          <w:p w14:paraId="7F80D3E8" w14:textId="77777777" w:rsidR="00F95B1D" w:rsidRPr="00F95B1D" w:rsidRDefault="00F95B1D" w:rsidP="00F95B1D">
            <w:pPr>
              <w:spacing w:after="0"/>
              <w:ind w:left="159" w:right="113" w:hanging="159"/>
              <w:jc w:val="left"/>
            </w:pPr>
            <w:r w:rsidRPr="00F95B1D">
              <w:t>Vintersaga Hops and Malt Flavour</w:t>
            </w:r>
          </w:p>
        </w:tc>
        <w:tc>
          <w:tcPr>
            <w:tcW w:w="454" w:type="pct"/>
            <w:noWrap/>
            <w:hideMark/>
          </w:tcPr>
          <w:p w14:paraId="0C4E79E0" w14:textId="77777777" w:rsidR="00F95B1D" w:rsidRPr="00F95B1D" w:rsidRDefault="00F95B1D" w:rsidP="00F95B1D">
            <w:pPr>
              <w:spacing w:after="0"/>
              <w:ind w:right="170"/>
              <w:jc w:val="right"/>
            </w:pPr>
            <w:r w:rsidRPr="00F95B1D">
              <w:t>500ml</w:t>
            </w:r>
          </w:p>
        </w:tc>
        <w:tc>
          <w:tcPr>
            <w:tcW w:w="682" w:type="pct"/>
            <w:noWrap/>
            <w:hideMark/>
          </w:tcPr>
          <w:p w14:paraId="39A62CF7" w14:textId="77777777" w:rsidR="00F95B1D" w:rsidRPr="00F95B1D" w:rsidRDefault="00F95B1D" w:rsidP="00F95B1D">
            <w:pPr>
              <w:spacing w:after="0"/>
              <w:jc w:val="left"/>
            </w:pPr>
            <w:r w:rsidRPr="00F95B1D">
              <w:t>PET</w:t>
            </w:r>
          </w:p>
        </w:tc>
        <w:tc>
          <w:tcPr>
            <w:tcW w:w="1438" w:type="pct"/>
            <w:noWrap/>
            <w:hideMark/>
          </w:tcPr>
          <w:p w14:paraId="3717C81D"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2664C5D9" w14:textId="77777777" w:rsidR="00F95B1D" w:rsidRPr="00F95B1D" w:rsidRDefault="00F95B1D" w:rsidP="00F95B1D">
            <w:pPr>
              <w:spacing w:after="0"/>
              <w:jc w:val="left"/>
            </w:pPr>
            <w:r w:rsidRPr="00F95B1D">
              <w:t>Statewide Recycling</w:t>
            </w:r>
          </w:p>
        </w:tc>
      </w:tr>
      <w:tr w:rsidR="00F95B1D" w:rsidRPr="00F95B1D" w14:paraId="4D59B078" w14:textId="77777777" w:rsidTr="006F3096">
        <w:trPr>
          <w:trHeight w:val="20"/>
          <w:jc w:val="center"/>
        </w:trPr>
        <w:tc>
          <w:tcPr>
            <w:tcW w:w="1666" w:type="pct"/>
            <w:noWrap/>
            <w:hideMark/>
          </w:tcPr>
          <w:p w14:paraId="367F8C35" w14:textId="77777777" w:rsidR="00F95B1D" w:rsidRPr="00F95B1D" w:rsidRDefault="00F95B1D" w:rsidP="00F95B1D">
            <w:pPr>
              <w:spacing w:after="0"/>
              <w:ind w:left="159" w:right="113" w:hanging="159"/>
              <w:jc w:val="left"/>
            </w:pPr>
            <w:r w:rsidRPr="00F95B1D">
              <w:t>Vintersaga Mulled fruit drink</w:t>
            </w:r>
          </w:p>
        </w:tc>
        <w:tc>
          <w:tcPr>
            <w:tcW w:w="454" w:type="pct"/>
            <w:noWrap/>
            <w:hideMark/>
          </w:tcPr>
          <w:p w14:paraId="5632A7EB" w14:textId="77777777" w:rsidR="00F95B1D" w:rsidRPr="00F95B1D" w:rsidRDefault="00F95B1D" w:rsidP="00F95B1D">
            <w:pPr>
              <w:spacing w:after="0"/>
              <w:ind w:right="170"/>
              <w:jc w:val="right"/>
            </w:pPr>
            <w:r w:rsidRPr="00F95B1D">
              <w:t>750ml</w:t>
            </w:r>
          </w:p>
        </w:tc>
        <w:tc>
          <w:tcPr>
            <w:tcW w:w="682" w:type="pct"/>
            <w:noWrap/>
            <w:hideMark/>
          </w:tcPr>
          <w:p w14:paraId="7060CAF8" w14:textId="77777777" w:rsidR="00F95B1D" w:rsidRPr="00F95B1D" w:rsidRDefault="00F95B1D" w:rsidP="00F95B1D">
            <w:pPr>
              <w:spacing w:after="0"/>
              <w:jc w:val="left"/>
            </w:pPr>
            <w:r w:rsidRPr="00F95B1D">
              <w:t>Glass</w:t>
            </w:r>
          </w:p>
        </w:tc>
        <w:tc>
          <w:tcPr>
            <w:tcW w:w="1438" w:type="pct"/>
            <w:noWrap/>
            <w:hideMark/>
          </w:tcPr>
          <w:p w14:paraId="4C577BD0" w14:textId="77777777" w:rsidR="00F95B1D" w:rsidRPr="00F95B1D" w:rsidRDefault="00F95B1D" w:rsidP="00F95B1D">
            <w:pPr>
              <w:spacing w:after="0"/>
              <w:ind w:left="159" w:right="113" w:hanging="159"/>
              <w:jc w:val="left"/>
            </w:pPr>
            <w:r w:rsidRPr="00F95B1D">
              <w:t>IKEA Food Supply Australia Pty Ltd</w:t>
            </w:r>
          </w:p>
        </w:tc>
        <w:tc>
          <w:tcPr>
            <w:tcW w:w="760" w:type="pct"/>
            <w:noWrap/>
            <w:hideMark/>
          </w:tcPr>
          <w:p w14:paraId="5335ADCF" w14:textId="77777777" w:rsidR="00F95B1D" w:rsidRPr="00F95B1D" w:rsidRDefault="00F95B1D" w:rsidP="00F95B1D">
            <w:pPr>
              <w:spacing w:after="0"/>
              <w:jc w:val="left"/>
            </w:pPr>
            <w:r w:rsidRPr="00F95B1D">
              <w:t>Statewide Recycling</w:t>
            </w:r>
          </w:p>
        </w:tc>
      </w:tr>
      <w:tr w:rsidR="00F95B1D" w:rsidRPr="00F95B1D" w14:paraId="252051A0" w14:textId="77777777" w:rsidTr="006F3096">
        <w:trPr>
          <w:trHeight w:val="20"/>
          <w:jc w:val="center"/>
        </w:trPr>
        <w:tc>
          <w:tcPr>
            <w:tcW w:w="1666" w:type="pct"/>
            <w:noWrap/>
            <w:hideMark/>
          </w:tcPr>
          <w:p w14:paraId="04D3D65F" w14:textId="77777777" w:rsidR="00F95B1D" w:rsidRPr="00F95B1D" w:rsidRDefault="00F95B1D" w:rsidP="00F95B1D">
            <w:pPr>
              <w:spacing w:after="0"/>
              <w:ind w:left="159" w:right="113" w:hanging="159"/>
              <w:jc w:val="left"/>
            </w:pPr>
            <w:r w:rsidRPr="00F95B1D">
              <w:t>Juice Story Daily Greens Real Juice Apple Pear Celery Pineapple Ginger Kale Wheatgrass Chlorophyll</w:t>
            </w:r>
          </w:p>
        </w:tc>
        <w:tc>
          <w:tcPr>
            <w:tcW w:w="454" w:type="pct"/>
            <w:noWrap/>
            <w:hideMark/>
          </w:tcPr>
          <w:p w14:paraId="4DD3A7C5" w14:textId="77777777" w:rsidR="00F95B1D" w:rsidRPr="00F95B1D" w:rsidRDefault="00F95B1D" w:rsidP="00F95B1D">
            <w:pPr>
              <w:spacing w:after="0"/>
              <w:ind w:right="170"/>
              <w:jc w:val="right"/>
            </w:pPr>
            <w:r w:rsidRPr="00F95B1D">
              <w:t>300ml</w:t>
            </w:r>
          </w:p>
        </w:tc>
        <w:tc>
          <w:tcPr>
            <w:tcW w:w="682" w:type="pct"/>
            <w:noWrap/>
            <w:hideMark/>
          </w:tcPr>
          <w:p w14:paraId="4BD7FF51" w14:textId="77777777" w:rsidR="00F95B1D" w:rsidRPr="00F95B1D" w:rsidRDefault="00F95B1D" w:rsidP="00F95B1D">
            <w:pPr>
              <w:spacing w:after="0"/>
              <w:jc w:val="left"/>
            </w:pPr>
            <w:r w:rsidRPr="00F95B1D">
              <w:t>Glass</w:t>
            </w:r>
          </w:p>
        </w:tc>
        <w:tc>
          <w:tcPr>
            <w:tcW w:w="1438" w:type="pct"/>
            <w:noWrap/>
            <w:hideMark/>
          </w:tcPr>
          <w:p w14:paraId="386A9C98" w14:textId="77777777" w:rsidR="00F95B1D" w:rsidRPr="00F95B1D" w:rsidRDefault="00F95B1D" w:rsidP="00F95B1D">
            <w:pPr>
              <w:spacing w:after="0"/>
              <w:ind w:left="159" w:right="113" w:hanging="159"/>
              <w:jc w:val="left"/>
            </w:pPr>
            <w:r w:rsidRPr="00F95B1D">
              <w:t>Jiva Products Pty Ltd</w:t>
            </w:r>
          </w:p>
        </w:tc>
        <w:tc>
          <w:tcPr>
            <w:tcW w:w="760" w:type="pct"/>
            <w:noWrap/>
            <w:hideMark/>
          </w:tcPr>
          <w:p w14:paraId="6D0648B6" w14:textId="77777777" w:rsidR="00F95B1D" w:rsidRPr="00F95B1D" w:rsidRDefault="00F95B1D" w:rsidP="00F95B1D">
            <w:pPr>
              <w:spacing w:after="0"/>
              <w:jc w:val="left"/>
            </w:pPr>
            <w:r w:rsidRPr="00F95B1D">
              <w:t>Marine Stores Ltd</w:t>
            </w:r>
          </w:p>
        </w:tc>
      </w:tr>
      <w:tr w:rsidR="00F95B1D" w:rsidRPr="00F95B1D" w14:paraId="2A2EF319" w14:textId="77777777" w:rsidTr="006F3096">
        <w:trPr>
          <w:trHeight w:val="20"/>
          <w:jc w:val="center"/>
        </w:trPr>
        <w:tc>
          <w:tcPr>
            <w:tcW w:w="1666" w:type="pct"/>
            <w:noWrap/>
            <w:hideMark/>
          </w:tcPr>
          <w:p w14:paraId="63E822FE" w14:textId="77777777" w:rsidR="00F95B1D" w:rsidRPr="00F95B1D" w:rsidRDefault="00F95B1D" w:rsidP="00F95B1D">
            <w:pPr>
              <w:spacing w:after="0"/>
              <w:ind w:left="159" w:right="113" w:hanging="159"/>
              <w:jc w:val="left"/>
            </w:pPr>
            <w:r w:rsidRPr="00F95B1D">
              <w:t>Juice Story Glow Real Juice Apple Beetroot Carrot Celery Ginger Aloe Vera Vitamin C</w:t>
            </w:r>
          </w:p>
        </w:tc>
        <w:tc>
          <w:tcPr>
            <w:tcW w:w="454" w:type="pct"/>
            <w:noWrap/>
            <w:hideMark/>
          </w:tcPr>
          <w:p w14:paraId="5B934922" w14:textId="77777777" w:rsidR="00F95B1D" w:rsidRPr="00F95B1D" w:rsidRDefault="00F95B1D" w:rsidP="00F95B1D">
            <w:pPr>
              <w:spacing w:after="0"/>
              <w:ind w:right="170"/>
              <w:jc w:val="right"/>
            </w:pPr>
            <w:r w:rsidRPr="00F95B1D">
              <w:t>300ml</w:t>
            </w:r>
          </w:p>
        </w:tc>
        <w:tc>
          <w:tcPr>
            <w:tcW w:w="682" w:type="pct"/>
            <w:noWrap/>
            <w:hideMark/>
          </w:tcPr>
          <w:p w14:paraId="3C69758B" w14:textId="77777777" w:rsidR="00F95B1D" w:rsidRPr="00F95B1D" w:rsidRDefault="00F95B1D" w:rsidP="00F95B1D">
            <w:pPr>
              <w:spacing w:after="0"/>
              <w:jc w:val="left"/>
            </w:pPr>
            <w:r w:rsidRPr="00F95B1D">
              <w:t>Glass</w:t>
            </w:r>
          </w:p>
        </w:tc>
        <w:tc>
          <w:tcPr>
            <w:tcW w:w="1438" w:type="pct"/>
            <w:noWrap/>
            <w:hideMark/>
          </w:tcPr>
          <w:p w14:paraId="34CF2752" w14:textId="77777777" w:rsidR="00F95B1D" w:rsidRPr="00F95B1D" w:rsidRDefault="00F95B1D" w:rsidP="00F95B1D">
            <w:pPr>
              <w:spacing w:after="0"/>
              <w:ind w:left="159" w:right="113" w:hanging="159"/>
              <w:jc w:val="left"/>
            </w:pPr>
            <w:r w:rsidRPr="00F95B1D">
              <w:t>Jiva Products Pty Ltd</w:t>
            </w:r>
          </w:p>
        </w:tc>
        <w:tc>
          <w:tcPr>
            <w:tcW w:w="760" w:type="pct"/>
            <w:noWrap/>
            <w:hideMark/>
          </w:tcPr>
          <w:p w14:paraId="0A2435C1" w14:textId="77777777" w:rsidR="00F95B1D" w:rsidRPr="00F95B1D" w:rsidRDefault="00F95B1D" w:rsidP="00F95B1D">
            <w:pPr>
              <w:spacing w:after="0"/>
              <w:jc w:val="left"/>
            </w:pPr>
            <w:r w:rsidRPr="00F95B1D">
              <w:t>Marine Stores Ltd</w:t>
            </w:r>
          </w:p>
        </w:tc>
      </w:tr>
      <w:tr w:rsidR="00F95B1D" w:rsidRPr="00F95B1D" w14:paraId="12A07709" w14:textId="77777777" w:rsidTr="006F3096">
        <w:trPr>
          <w:trHeight w:val="20"/>
          <w:jc w:val="center"/>
        </w:trPr>
        <w:tc>
          <w:tcPr>
            <w:tcW w:w="1666" w:type="pct"/>
            <w:noWrap/>
            <w:hideMark/>
          </w:tcPr>
          <w:p w14:paraId="6630D295" w14:textId="77777777" w:rsidR="00F95B1D" w:rsidRPr="00F95B1D" w:rsidRDefault="00F95B1D" w:rsidP="00F95B1D">
            <w:pPr>
              <w:spacing w:after="0"/>
              <w:ind w:left="159" w:right="113" w:hanging="159"/>
              <w:jc w:val="left"/>
            </w:pPr>
            <w:r w:rsidRPr="00F95B1D">
              <w:t>Juice Story Vitalise Real Juice Apple Carrot Ginger Lemon Vitamin C</w:t>
            </w:r>
          </w:p>
        </w:tc>
        <w:tc>
          <w:tcPr>
            <w:tcW w:w="454" w:type="pct"/>
            <w:noWrap/>
            <w:hideMark/>
          </w:tcPr>
          <w:p w14:paraId="7A0B896C" w14:textId="77777777" w:rsidR="00F95B1D" w:rsidRPr="00F95B1D" w:rsidRDefault="00F95B1D" w:rsidP="00F95B1D">
            <w:pPr>
              <w:spacing w:after="0"/>
              <w:ind w:right="170"/>
              <w:jc w:val="right"/>
            </w:pPr>
            <w:r w:rsidRPr="00F95B1D">
              <w:t>300ml</w:t>
            </w:r>
          </w:p>
        </w:tc>
        <w:tc>
          <w:tcPr>
            <w:tcW w:w="682" w:type="pct"/>
            <w:noWrap/>
            <w:hideMark/>
          </w:tcPr>
          <w:p w14:paraId="27A3F8A2" w14:textId="77777777" w:rsidR="00F95B1D" w:rsidRPr="00F95B1D" w:rsidRDefault="00F95B1D" w:rsidP="00F95B1D">
            <w:pPr>
              <w:spacing w:after="0"/>
              <w:jc w:val="left"/>
            </w:pPr>
            <w:r w:rsidRPr="00F95B1D">
              <w:t>Glass</w:t>
            </w:r>
          </w:p>
        </w:tc>
        <w:tc>
          <w:tcPr>
            <w:tcW w:w="1438" w:type="pct"/>
            <w:noWrap/>
            <w:hideMark/>
          </w:tcPr>
          <w:p w14:paraId="58863731" w14:textId="77777777" w:rsidR="00F95B1D" w:rsidRPr="00F95B1D" w:rsidRDefault="00F95B1D" w:rsidP="00F95B1D">
            <w:pPr>
              <w:spacing w:after="0"/>
              <w:ind w:left="159" w:right="113" w:hanging="159"/>
              <w:jc w:val="left"/>
            </w:pPr>
            <w:r w:rsidRPr="00F95B1D">
              <w:t>Jiva Products Pty Ltd</w:t>
            </w:r>
          </w:p>
        </w:tc>
        <w:tc>
          <w:tcPr>
            <w:tcW w:w="760" w:type="pct"/>
            <w:noWrap/>
            <w:hideMark/>
          </w:tcPr>
          <w:p w14:paraId="3000328F" w14:textId="77777777" w:rsidR="00F95B1D" w:rsidRPr="00F95B1D" w:rsidRDefault="00F95B1D" w:rsidP="00F95B1D">
            <w:pPr>
              <w:spacing w:after="0"/>
              <w:jc w:val="left"/>
            </w:pPr>
            <w:r w:rsidRPr="00F95B1D">
              <w:t>Marine Stores Ltd</w:t>
            </w:r>
          </w:p>
        </w:tc>
      </w:tr>
      <w:tr w:rsidR="00F95B1D" w:rsidRPr="00F95B1D" w14:paraId="1790CFC9" w14:textId="77777777" w:rsidTr="006F3096">
        <w:trPr>
          <w:trHeight w:val="20"/>
          <w:jc w:val="center"/>
        </w:trPr>
        <w:tc>
          <w:tcPr>
            <w:tcW w:w="1666" w:type="pct"/>
            <w:noWrap/>
            <w:hideMark/>
          </w:tcPr>
          <w:p w14:paraId="31035B01" w14:textId="77777777" w:rsidR="00F95B1D" w:rsidRPr="00F95B1D" w:rsidRDefault="00F95B1D" w:rsidP="00F95B1D">
            <w:pPr>
              <w:spacing w:after="0"/>
              <w:ind w:left="159" w:right="113" w:hanging="159"/>
              <w:jc w:val="left"/>
            </w:pPr>
            <w:r w:rsidRPr="00F95B1D">
              <w:t>JUICE INSTITUTE Detox Smoothie</w:t>
            </w:r>
          </w:p>
        </w:tc>
        <w:tc>
          <w:tcPr>
            <w:tcW w:w="454" w:type="pct"/>
            <w:noWrap/>
            <w:hideMark/>
          </w:tcPr>
          <w:p w14:paraId="68C6FAD2" w14:textId="77777777" w:rsidR="00F95B1D" w:rsidRPr="00F95B1D" w:rsidRDefault="00F95B1D" w:rsidP="00F95B1D">
            <w:pPr>
              <w:spacing w:after="0"/>
              <w:ind w:right="170"/>
              <w:jc w:val="right"/>
            </w:pPr>
            <w:r w:rsidRPr="00F95B1D">
              <w:t>450ml</w:t>
            </w:r>
          </w:p>
        </w:tc>
        <w:tc>
          <w:tcPr>
            <w:tcW w:w="682" w:type="pct"/>
            <w:noWrap/>
            <w:hideMark/>
          </w:tcPr>
          <w:p w14:paraId="349132BD" w14:textId="77777777" w:rsidR="00F95B1D" w:rsidRPr="00F95B1D" w:rsidRDefault="00F95B1D" w:rsidP="00F95B1D">
            <w:pPr>
              <w:spacing w:after="0"/>
              <w:jc w:val="left"/>
            </w:pPr>
            <w:r w:rsidRPr="00F95B1D">
              <w:t>PET</w:t>
            </w:r>
          </w:p>
        </w:tc>
        <w:tc>
          <w:tcPr>
            <w:tcW w:w="1438" w:type="pct"/>
            <w:noWrap/>
            <w:hideMark/>
          </w:tcPr>
          <w:p w14:paraId="41545E71" w14:textId="77777777" w:rsidR="00F95B1D" w:rsidRPr="00F95B1D" w:rsidRDefault="00F95B1D" w:rsidP="00F95B1D">
            <w:pPr>
              <w:spacing w:after="0"/>
              <w:ind w:left="159" w:right="113" w:hanging="159"/>
              <w:jc w:val="left"/>
            </w:pPr>
            <w:r w:rsidRPr="00F95B1D">
              <w:t>Juice Institute Pty Ltd</w:t>
            </w:r>
          </w:p>
        </w:tc>
        <w:tc>
          <w:tcPr>
            <w:tcW w:w="760" w:type="pct"/>
            <w:noWrap/>
            <w:hideMark/>
          </w:tcPr>
          <w:p w14:paraId="5CB7F076" w14:textId="77777777" w:rsidR="00F95B1D" w:rsidRPr="00F95B1D" w:rsidRDefault="00F95B1D" w:rsidP="00F95B1D">
            <w:pPr>
              <w:spacing w:after="0"/>
              <w:jc w:val="left"/>
            </w:pPr>
            <w:r w:rsidRPr="00F95B1D">
              <w:t>Marine Stores Ltd</w:t>
            </w:r>
          </w:p>
        </w:tc>
      </w:tr>
      <w:tr w:rsidR="00F95B1D" w:rsidRPr="00F95B1D" w14:paraId="560851A5" w14:textId="77777777" w:rsidTr="006F3096">
        <w:trPr>
          <w:trHeight w:val="20"/>
          <w:jc w:val="center"/>
        </w:trPr>
        <w:tc>
          <w:tcPr>
            <w:tcW w:w="1666" w:type="pct"/>
            <w:noWrap/>
            <w:hideMark/>
          </w:tcPr>
          <w:p w14:paraId="29802198" w14:textId="77777777" w:rsidR="00F95B1D" w:rsidRPr="00F95B1D" w:rsidRDefault="00F95B1D" w:rsidP="00F95B1D">
            <w:pPr>
              <w:spacing w:after="0"/>
              <w:ind w:left="159" w:right="113" w:hanging="159"/>
              <w:jc w:val="left"/>
            </w:pPr>
            <w:r w:rsidRPr="00F95B1D">
              <w:t>JUICE INSTITUTE Earthy Beets 100% Raw Cold Pressed Juice</w:t>
            </w:r>
          </w:p>
        </w:tc>
        <w:tc>
          <w:tcPr>
            <w:tcW w:w="454" w:type="pct"/>
            <w:noWrap/>
            <w:hideMark/>
          </w:tcPr>
          <w:p w14:paraId="33959A50" w14:textId="77777777" w:rsidR="00F95B1D" w:rsidRPr="00F95B1D" w:rsidRDefault="00F95B1D" w:rsidP="00F95B1D">
            <w:pPr>
              <w:spacing w:after="0"/>
              <w:ind w:right="170"/>
              <w:jc w:val="right"/>
            </w:pPr>
            <w:r w:rsidRPr="00F95B1D">
              <w:t>350ml</w:t>
            </w:r>
          </w:p>
        </w:tc>
        <w:tc>
          <w:tcPr>
            <w:tcW w:w="682" w:type="pct"/>
            <w:noWrap/>
            <w:hideMark/>
          </w:tcPr>
          <w:p w14:paraId="0D4DBD97" w14:textId="77777777" w:rsidR="00F95B1D" w:rsidRPr="00F95B1D" w:rsidRDefault="00F95B1D" w:rsidP="00F95B1D">
            <w:pPr>
              <w:spacing w:after="0"/>
              <w:jc w:val="left"/>
            </w:pPr>
            <w:r w:rsidRPr="00F95B1D">
              <w:t>PET</w:t>
            </w:r>
          </w:p>
        </w:tc>
        <w:tc>
          <w:tcPr>
            <w:tcW w:w="1438" w:type="pct"/>
            <w:noWrap/>
            <w:hideMark/>
          </w:tcPr>
          <w:p w14:paraId="7A6F0B1D" w14:textId="77777777" w:rsidR="00F95B1D" w:rsidRPr="00F95B1D" w:rsidRDefault="00F95B1D" w:rsidP="00F95B1D">
            <w:pPr>
              <w:spacing w:after="0"/>
              <w:ind w:left="159" w:right="113" w:hanging="159"/>
              <w:jc w:val="left"/>
            </w:pPr>
            <w:r w:rsidRPr="00F95B1D">
              <w:t>Juice Institute Pty Ltd</w:t>
            </w:r>
          </w:p>
        </w:tc>
        <w:tc>
          <w:tcPr>
            <w:tcW w:w="760" w:type="pct"/>
            <w:noWrap/>
            <w:hideMark/>
          </w:tcPr>
          <w:p w14:paraId="110A5FC2" w14:textId="77777777" w:rsidR="00F95B1D" w:rsidRPr="00F95B1D" w:rsidRDefault="00F95B1D" w:rsidP="00F95B1D">
            <w:pPr>
              <w:spacing w:after="0"/>
              <w:jc w:val="left"/>
            </w:pPr>
            <w:r w:rsidRPr="00F95B1D">
              <w:t>Marine Stores Ltd</w:t>
            </w:r>
          </w:p>
        </w:tc>
      </w:tr>
      <w:tr w:rsidR="00F95B1D" w:rsidRPr="00F95B1D" w14:paraId="6A1379FD" w14:textId="77777777" w:rsidTr="006F3096">
        <w:trPr>
          <w:trHeight w:val="20"/>
          <w:jc w:val="center"/>
        </w:trPr>
        <w:tc>
          <w:tcPr>
            <w:tcW w:w="1666" w:type="pct"/>
            <w:noWrap/>
            <w:hideMark/>
          </w:tcPr>
          <w:p w14:paraId="1830FB50" w14:textId="77777777" w:rsidR="00F95B1D" w:rsidRPr="00F95B1D" w:rsidRDefault="00F95B1D" w:rsidP="00F95B1D">
            <w:pPr>
              <w:spacing w:after="0"/>
              <w:ind w:left="159" w:right="113" w:hanging="159"/>
              <w:jc w:val="left"/>
            </w:pPr>
            <w:r w:rsidRPr="00F95B1D">
              <w:t>JUICE INSTITUTE Pink Willow 100% Raw Cold Pressed Juice</w:t>
            </w:r>
          </w:p>
        </w:tc>
        <w:tc>
          <w:tcPr>
            <w:tcW w:w="454" w:type="pct"/>
            <w:noWrap/>
            <w:hideMark/>
          </w:tcPr>
          <w:p w14:paraId="2A25F3C5" w14:textId="77777777" w:rsidR="00F95B1D" w:rsidRPr="00F95B1D" w:rsidRDefault="00F95B1D" w:rsidP="00F95B1D">
            <w:pPr>
              <w:spacing w:after="0"/>
              <w:ind w:right="170"/>
              <w:jc w:val="right"/>
            </w:pPr>
            <w:r w:rsidRPr="00F95B1D">
              <w:t>450ml</w:t>
            </w:r>
          </w:p>
        </w:tc>
        <w:tc>
          <w:tcPr>
            <w:tcW w:w="682" w:type="pct"/>
            <w:noWrap/>
            <w:hideMark/>
          </w:tcPr>
          <w:p w14:paraId="0D059FE4" w14:textId="77777777" w:rsidR="00F95B1D" w:rsidRPr="00F95B1D" w:rsidRDefault="00F95B1D" w:rsidP="00F95B1D">
            <w:pPr>
              <w:spacing w:after="0"/>
              <w:jc w:val="left"/>
            </w:pPr>
            <w:r w:rsidRPr="00F95B1D">
              <w:t>PET</w:t>
            </w:r>
          </w:p>
        </w:tc>
        <w:tc>
          <w:tcPr>
            <w:tcW w:w="1438" w:type="pct"/>
            <w:noWrap/>
            <w:hideMark/>
          </w:tcPr>
          <w:p w14:paraId="2BD3A0B5" w14:textId="77777777" w:rsidR="00F95B1D" w:rsidRPr="00F95B1D" w:rsidRDefault="00F95B1D" w:rsidP="00F95B1D">
            <w:pPr>
              <w:spacing w:after="0"/>
              <w:ind w:left="159" w:right="113" w:hanging="159"/>
              <w:jc w:val="left"/>
            </w:pPr>
            <w:r w:rsidRPr="00F95B1D">
              <w:t>Juice Institute Pty Ltd</w:t>
            </w:r>
          </w:p>
        </w:tc>
        <w:tc>
          <w:tcPr>
            <w:tcW w:w="760" w:type="pct"/>
            <w:noWrap/>
            <w:hideMark/>
          </w:tcPr>
          <w:p w14:paraId="70C9000A" w14:textId="77777777" w:rsidR="00F95B1D" w:rsidRPr="00F95B1D" w:rsidRDefault="00F95B1D" w:rsidP="00F95B1D">
            <w:pPr>
              <w:spacing w:after="0"/>
              <w:jc w:val="left"/>
            </w:pPr>
            <w:r w:rsidRPr="00F95B1D">
              <w:t>Marine Stores Ltd</w:t>
            </w:r>
          </w:p>
        </w:tc>
      </w:tr>
      <w:tr w:rsidR="00F95B1D" w:rsidRPr="00F95B1D" w14:paraId="082364C5" w14:textId="77777777" w:rsidTr="006F3096">
        <w:trPr>
          <w:trHeight w:val="20"/>
          <w:jc w:val="center"/>
        </w:trPr>
        <w:tc>
          <w:tcPr>
            <w:tcW w:w="1666" w:type="pct"/>
            <w:noWrap/>
            <w:hideMark/>
          </w:tcPr>
          <w:p w14:paraId="083BD095" w14:textId="77777777" w:rsidR="00F95B1D" w:rsidRPr="00F95B1D" w:rsidRDefault="00F95B1D" w:rsidP="00F95B1D">
            <w:pPr>
              <w:spacing w:after="0"/>
              <w:ind w:left="159" w:right="113" w:hanging="159"/>
              <w:jc w:val="left"/>
            </w:pPr>
            <w:r w:rsidRPr="00F95B1D">
              <w:t>AGV Hello Summer Grapefruit Green Tea</w:t>
            </w:r>
          </w:p>
        </w:tc>
        <w:tc>
          <w:tcPr>
            <w:tcW w:w="454" w:type="pct"/>
            <w:noWrap/>
            <w:hideMark/>
          </w:tcPr>
          <w:p w14:paraId="79BD864B" w14:textId="77777777" w:rsidR="00F95B1D" w:rsidRPr="00F95B1D" w:rsidRDefault="00F95B1D" w:rsidP="00F95B1D">
            <w:pPr>
              <w:spacing w:after="0"/>
              <w:ind w:right="170"/>
              <w:jc w:val="right"/>
            </w:pPr>
            <w:r w:rsidRPr="00F95B1D">
              <w:t>960ml</w:t>
            </w:r>
          </w:p>
        </w:tc>
        <w:tc>
          <w:tcPr>
            <w:tcW w:w="682" w:type="pct"/>
            <w:noWrap/>
            <w:hideMark/>
          </w:tcPr>
          <w:p w14:paraId="76D5E4DA" w14:textId="77777777" w:rsidR="00F95B1D" w:rsidRPr="00F95B1D" w:rsidRDefault="00F95B1D" w:rsidP="00F95B1D">
            <w:pPr>
              <w:spacing w:after="0"/>
              <w:jc w:val="left"/>
            </w:pPr>
            <w:r w:rsidRPr="00F95B1D">
              <w:t>PET</w:t>
            </w:r>
          </w:p>
        </w:tc>
        <w:tc>
          <w:tcPr>
            <w:tcW w:w="1438" w:type="pct"/>
            <w:noWrap/>
            <w:hideMark/>
          </w:tcPr>
          <w:p w14:paraId="06B977E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439CABD" w14:textId="77777777" w:rsidR="00F95B1D" w:rsidRPr="00F95B1D" w:rsidRDefault="00F95B1D" w:rsidP="00F95B1D">
            <w:pPr>
              <w:spacing w:after="0"/>
              <w:jc w:val="left"/>
            </w:pPr>
            <w:r w:rsidRPr="00F95B1D">
              <w:t>Marine Stores Ltd</w:t>
            </w:r>
          </w:p>
        </w:tc>
      </w:tr>
      <w:tr w:rsidR="00F95B1D" w:rsidRPr="00F95B1D" w14:paraId="176DDCB7" w14:textId="77777777" w:rsidTr="006F3096">
        <w:trPr>
          <w:trHeight w:val="20"/>
          <w:jc w:val="center"/>
        </w:trPr>
        <w:tc>
          <w:tcPr>
            <w:tcW w:w="1666" w:type="pct"/>
            <w:noWrap/>
            <w:hideMark/>
          </w:tcPr>
          <w:p w14:paraId="50DD7E35" w14:textId="77777777" w:rsidR="00F95B1D" w:rsidRPr="00F95B1D" w:rsidRDefault="00F95B1D" w:rsidP="00F95B1D">
            <w:pPr>
              <w:spacing w:after="0"/>
              <w:ind w:left="159" w:right="113" w:hanging="159"/>
              <w:jc w:val="left"/>
            </w:pPr>
            <w:r w:rsidRPr="00F95B1D">
              <w:t>AGV Hello Summer Guava Green Tea</w:t>
            </w:r>
          </w:p>
        </w:tc>
        <w:tc>
          <w:tcPr>
            <w:tcW w:w="454" w:type="pct"/>
            <w:noWrap/>
            <w:hideMark/>
          </w:tcPr>
          <w:p w14:paraId="5C3F8A46" w14:textId="77777777" w:rsidR="00F95B1D" w:rsidRPr="00F95B1D" w:rsidRDefault="00F95B1D" w:rsidP="00F95B1D">
            <w:pPr>
              <w:spacing w:after="0"/>
              <w:ind w:right="170"/>
              <w:jc w:val="right"/>
            </w:pPr>
            <w:r w:rsidRPr="00F95B1D">
              <w:t>580ml</w:t>
            </w:r>
          </w:p>
        </w:tc>
        <w:tc>
          <w:tcPr>
            <w:tcW w:w="682" w:type="pct"/>
            <w:noWrap/>
            <w:hideMark/>
          </w:tcPr>
          <w:p w14:paraId="0CA8832A" w14:textId="77777777" w:rsidR="00F95B1D" w:rsidRPr="00F95B1D" w:rsidRDefault="00F95B1D" w:rsidP="00F95B1D">
            <w:pPr>
              <w:spacing w:after="0"/>
              <w:jc w:val="left"/>
            </w:pPr>
            <w:r w:rsidRPr="00F95B1D">
              <w:t>PET</w:t>
            </w:r>
          </w:p>
        </w:tc>
        <w:tc>
          <w:tcPr>
            <w:tcW w:w="1438" w:type="pct"/>
            <w:noWrap/>
            <w:hideMark/>
          </w:tcPr>
          <w:p w14:paraId="37BC8CA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76D4E9E" w14:textId="77777777" w:rsidR="00F95B1D" w:rsidRPr="00F95B1D" w:rsidRDefault="00F95B1D" w:rsidP="00F95B1D">
            <w:pPr>
              <w:spacing w:after="0"/>
              <w:jc w:val="left"/>
            </w:pPr>
            <w:r w:rsidRPr="00F95B1D">
              <w:t>Marine Stores Ltd</w:t>
            </w:r>
          </w:p>
        </w:tc>
      </w:tr>
      <w:tr w:rsidR="00F95B1D" w:rsidRPr="00F95B1D" w14:paraId="6F079286" w14:textId="77777777" w:rsidTr="006F3096">
        <w:trPr>
          <w:trHeight w:val="20"/>
          <w:jc w:val="center"/>
        </w:trPr>
        <w:tc>
          <w:tcPr>
            <w:tcW w:w="1666" w:type="pct"/>
            <w:noWrap/>
            <w:hideMark/>
          </w:tcPr>
          <w:p w14:paraId="6CB91FBC" w14:textId="77777777" w:rsidR="00F95B1D" w:rsidRPr="00F95B1D" w:rsidRDefault="00F95B1D" w:rsidP="00F95B1D">
            <w:pPr>
              <w:spacing w:after="0"/>
              <w:ind w:left="159" w:right="113" w:hanging="159"/>
              <w:jc w:val="left"/>
            </w:pPr>
            <w:r w:rsidRPr="00F95B1D">
              <w:t>AGV Hello Summer Pineapple Green Tea</w:t>
            </w:r>
          </w:p>
        </w:tc>
        <w:tc>
          <w:tcPr>
            <w:tcW w:w="454" w:type="pct"/>
            <w:noWrap/>
            <w:hideMark/>
          </w:tcPr>
          <w:p w14:paraId="15036589" w14:textId="77777777" w:rsidR="00F95B1D" w:rsidRPr="00F95B1D" w:rsidRDefault="00F95B1D" w:rsidP="00F95B1D">
            <w:pPr>
              <w:spacing w:after="0"/>
              <w:ind w:right="170"/>
              <w:jc w:val="right"/>
            </w:pPr>
            <w:r w:rsidRPr="00F95B1D">
              <w:t>580ml</w:t>
            </w:r>
          </w:p>
        </w:tc>
        <w:tc>
          <w:tcPr>
            <w:tcW w:w="682" w:type="pct"/>
            <w:noWrap/>
            <w:hideMark/>
          </w:tcPr>
          <w:p w14:paraId="3E5B0486" w14:textId="77777777" w:rsidR="00F95B1D" w:rsidRPr="00F95B1D" w:rsidRDefault="00F95B1D" w:rsidP="00F95B1D">
            <w:pPr>
              <w:spacing w:after="0"/>
              <w:jc w:val="left"/>
            </w:pPr>
            <w:r w:rsidRPr="00F95B1D">
              <w:t>PET</w:t>
            </w:r>
          </w:p>
        </w:tc>
        <w:tc>
          <w:tcPr>
            <w:tcW w:w="1438" w:type="pct"/>
            <w:noWrap/>
            <w:hideMark/>
          </w:tcPr>
          <w:p w14:paraId="44C954A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AC191E9" w14:textId="77777777" w:rsidR="00F95B1D" w:rsidRPr="00F95B1D" w:rsidRDefault="00F95B1D" w:rsidP="00F95B1D">
            <w:pPr>
              <w:spacing w:after="0"/>
              <w:jc w:val="left"/>
            </w:pPr>
            <w:r w:rsidRPr="00F95B1D">
              <w:t>Marine Stores Ltd</w:t>
            </w:r>
          </w:p>
        </w:tc>
      </w:tr>
      <w:tr w:rsidR="00F95B1D" w:rsidRPr="00F95B1D" w14:paraId="628DB8D6" w14:textId="77777777" w:rsidTr="006F3096">
        <w:trPr>
          <w:trHeight w:val="20"/>
          <w:jc w:val="center"/>
        </w:trPr>
        <w:tc>
          <w:tcPr>
            <w:tcW w:w="1666" w:type="pct"/>
            <w:noWrap/>
            <w:hideMark/>
          </w:tcPr>
          <w:p w14:paraId="108D1AB0" w14:textId="77777777" w:rsidR="00F95B1D" w:rsidRPr="00F95B1D" w:rsidRDefault="00F95B1D" w:rsidP="00F95B1D">
            <w:pPr>
              <w:spacing w:after="0"/>
              <w:ind w:left="159" w:right="113" w:hanging="159"/>
              <w:jc w:val="left"/>
            </w:pPr>
            <w:r w:rsidRPr="00F95B1D">
              <w:t>AGV Multigrain Activate Tea</w:t>
            </w:r>
          </w:p>
        </w:tc>
        <w:tc>
          <w:tcPr>
            <w:tcW w:w="454" w:type="pct"/>
            <w:noWrap/>
            <w:hideMark/>
          </w:tcPr>
          <w:p w14:paraId="10459D18" w14:textId="77777777" w:rsidR="00F95B1D" w:rsidRPr="00F95B1D" w:rsidRDefault="00F95B1D" w:rsidP="00F95B1D">
            <w:pPr>
              <w:spacing w:after="0"/>
              <w:ind w:right="170"/>
              <w:jc w:val="right"/>
            </w:pPr>
            <w:r w:rsidRPr="00F95B1D">
              <w:t>1,000ml</w:t>
            </w:r>
          </w:p>
        </w:tc>
        <w:tc>
          <w:tcPr>
            <w:tcW w:w="682" w:type="pct"/>
            <w:noWrap/>
            <w:hideMark/>
          </w:tcPr>
          <w:p w14:paraId="59A85C50" w14:textId="77777777" w:rsidR="00F95B1D" w:rsidRPr="00F95B1D" w:rsidRDefault="00F95B1D" w:rsidP="00F95B1D">
            <w:pPr>
              <w:spacing w:after="0"/>
              <w:jc w:val="left"/>
            </w:pPr>
            <w:r w:rsidRPr="00F95B1D">
              <w:t>PET</w:t>
            </w:r>
          </w:p>
        </w:tc>
        <w:tc>
          <w:tcPr>
            <w:tcW w:w="1438" w:type="pct"/>
            <w:noWrap/>
            <w:hideMark/>
          </w:tcPr>
          <w:p w14:paraId="2AEA448D"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854A6BE" w14:textId="77777777" w:rsidR="00F95B1D" w:rsidRPr="00F95B1D" w:rsidRDefault="00F95B1D" w:rsidP="00F95B1D">
            <w:pPr>
              <w:spacing w:after="0"/>
              <w:jc w:val="left"/>
            </w:pPr>
            <w:r w:rsidRPr="00F95B1D">
              <w:t>Marine Stores Ltd</w:t>
            </w:r>
          </w:p>
        </w:tc>
      </w:tr>
      <w:tr w:rsidR="00F95B1D" w:rsidRPr="00F95B1D" w14:paraId="2461CC75" w14:textId="77777777" w:rsidTr="006F3096">
        <w:trPr>
          <w:trHeight w:val="20"/>
          <w:jc w:val="center"/>
        </w:trPr>
        <w:tc>
          <w:tcPr>
            <w:tcW w:w="1666" w:type="pct"/>
            <w:noWrap/>
            <w:hideMark/>
          </w:tcPr>
          <w:p w14:paraId="71F8E6A5" w14:textId="77777777" w:rsidR="00F95B1D" w:rsidRPr="00F95B1D" w:rsidRDefault="00F95B1D" w:rsidP="00F95B1D">
            <w:pPr>
              <w:spacing w:after="0"/>
              <w:ind w:left="159" w:right="113" w:hanging="159"/>
              <w:jc w:val="left"/>
            </w:pPr>
            <w:r w:rsidRPr="00F95B1D">
              <w:t>Apple Green Tea Drink</w:t>
            </w:r>
          </w:p>
        </w:tc>
        <w:tc>
          <w:tcPr>
            <w:tcW w:w="454" w:type="pct"/>
            <w:noWrap/>
            <w:hideMark/>
          </w:tcPr>
          <w:p w14:paraId="74B54046" w14:textId="77777777" w:rsidR="00F95B1D" w:rsidRPr="00F95B1D" w:rsidRDefault="00F95B1D" w:rsidP="00F95B1D">
            <w:pPr>
              <w:spacing w:after="0"/>
              <w:ind w:right="170"/>
              <w:jc w:val="right"/>
            </w:pPr>
            <w:r w:rsidRPr="00F95B1D">
              <w:t>500ml</w:t>
            </w:r>
          </w:p>
        </w:tc>
        <w:tc>
          <w:tcPr>
            <w:tcW w:w="682" w:type="pct"/>
            <w:noWrap/>
            <w:hideMark/>
          </w:tcPr>
          <w:p w14:paraId="686FB2D7" w14:textId="77777777" w:rsidR="00F95B1D" w:rsidRPr="00F95B1D" w:rsidRDefault="00F95B1D" w:rsidP="00F95B1D">
            <w:pPr>
              <w:spacing w:after="0"/>
              <w:jc w:val="left"/>
            </w:pPr>
            <w:r w:rsidRPr="00F95B1D">
              <w:t>PET</w:t>
            </w:r>
          </w:p>
        </w:tc>
        <w:tc>
          <w:tcPr>
            <w:tcW w:w="1438" w:type="pct"/>
            <w:noWrap/>
            <w:hideMark/>
          </w:tcPr>
          <w:p w14:paraId="202CD43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2D65AAE" w14:textId="77777777" w:rsidR="00F95B1D" w:rsidRPr="00F95B1D" w:rsidRDefault="00F95B1D" w:rsidP="00F95B1D">
            <w:pPr>
              <w:spacing w:after="0"/>
              <w:jc w:val="left"/>
            </w:pPr>
            <w:r w:rsidRPr="00F95B1D">
              <w:t>Marine Stores Ltd</w:t>
            </w:r>
          </w:p>
        </w:tc>
      </w:tr>
      <w:tr w:rsidR="00F95B1D" w:rsidRPr="00F95B1D" w14:paraId="1A22AB11" w14:textId="77777777" w:rsidTr="006F3096">
        <w:trPr>
          <w:trHeight w:val="20"/>
          <w:jc w:val="center"/>
        </w:trPr>
        <w:tc>
          <w:tcPr>
            <w:tcW w:w="1666" w:type="pct"/>
            <w:noWrap/>
            <w:hideMark/>
          </w:tcPr>
          <w:p w14:paraId="56ED7919" w14:textId="77777777" w:rsidR="00F95B1D" w:rsidRPr="00F95B1D" w:rsidRDefault="00F95B1D" w:rsidP="00F95B1D">
            <w:pPr>
              <w:spacing w:after="0"/>
              <w:ind w:left="159" w:right="113" w:hanging="159"/>
              <w:jc w:val="left"/>
            </w:pPr>
            <w:r w:rsidRPr="00F95B1D">
              <w:t>Apricot Flavored Milk Drink</w:t>
            </w:r>
          </w:p>
        </w:tc>
        <w:tc>
          <w:tcPr>
            <w:tcW w:w="454" w:type="pct"/>
            <w:noWrap/>
            <w:hideMark/>
          </w:tcPr>
          <w:p w14:paraId="6F4B90B1" w14:textId="77777777" w:rsidR="00F95B1D" w:rsidRPr="00F95B1D" w:rsidRDefault="00F95B1D" w:rsidP="00F95B1D">
            <w:pPr>
              <w:spacing w:after="0"/>
              <w:ind w:right="170"/>
              <w:jc w:val="right"/>
            </w:pPr>
            <w:r w:rsidRPr="00F95B1D">
              <w:t>250ml</w:t>
            </w:r>
          </w:p>
        </w:tc>
        <w:tc>
          <w:tcPr>
            <w:tcW w:w="682" w:type="pct"/>
            <w:noWrap/>
            <w:hideMark/>
          </w:tcPr>
          <w:p w14:paraId="40FAC39F" w14:textId="77777777" w:rsidR="00F95B1D" w:rsidRPr="00F95B1D" w:rsidRDefault="00F95B1D" w:rsidP="00F95B1D">
            <w:pPr>
              <w:spacing w:after="0"/>
              <w:jc w:val="left"/>
            </w:pPr>
            <w:r w:rsidRPr="00F95B1D">
              <w:t>LPB—Aseptic</w:t>
            </w:r>
          </w:p>
        </w:tc>
        <w:tc>
          <w:tcPr>
            <w:tcW w:w="1438" w:type="pct"/>
            <w:noWrap/>
            <w:hideMark/>
          </w:tcPr>
          <w:p w14:paraId="6F2F853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D15D896" w14:textId="77777777" w:rsidR="00F95B1D" w:rsidRPr="00F95B1D" w:rsidRDefault="00F95B1D" w:rsidP="00F95B1D">
            <w:pPr>
              <w:spacing w:after="0"/>
              <w:jc w:val="left"/>
            </w:pPr>
            <w:r w:rsidRPr="00F95B1D">
              <w:t>Marine Stores Ltd</w:t>
            </w:r>
          </w:p>
        </w:tc>
      </w:tr>
      <w:tr w:rsidR="00F95B1D" w:rsidRPr="00F95B1D" w14:paraId="6B69C7F7" w14:textId="77777777" w:rsidTr="006F3096">
        <w:trPr>
          <w:trHeight w:val="20"/>
          <w:jc w:val="center"/>
        </w:trPr>
        <w:tc>
          <w:tcPr>
            <w:tcW w:w="1666" w:type="pct"/>
            <w:noWrap/>
            <w:hideMark/>
          </w:tcPr>
          <w:p w14:paraId="3F0963F9" w14:textId="77777777" w:rsidR="00F95B1D" w:rsidRPr="00F95B1D" w:rsidRDefault="00F95B1D" w:rsidP="00F95B1D">
            <w:pPr>
              <w:spacing w:after="0"/>
              <w:ind w:left="159" w:right="113" w:hanging="159"/>
              <w:jc w:val="left"/>
            </w:pPr>
            <w:r w:rsidRPr="00F95B1D">
              <w:t>Asahi Barley Tea Drink</w:t>
            </w:r>
          </w:p>
        </w:tc>
        <w:tc>
          <w:tcPr>
            <w:tcW w:w="454" w:type="pct"/>
            <w:noWrap/>
            <w:hideMark/>
          </w:tcPr>
          <w:p w14:paraId="664D1528" w14:textId="77777777" w:rsidR="00F95B1D" w:rsidRPr="00F95B1D" w:rsidRDefault="00F95B1D" w:rsidP="00F95B1D">
            <w:pPr>
              <w:spacing w:after="0"/>
              <w:ind w:right="170"/>
              <w:jc w:val="right"/>
            </w:pPr>
            <w:r w:rsidRPr="00F95B1D">
              <w:t>630ml</w:t>
            </w:r>
          </w:p>
        </w:tc>
        <w:tc>
          <w:tcPr>
            <w:tcW w:w="682" w:type="pct"/>
            <w:noWrap/>
            <w:hideMark/>
          </w:tcPr>
          <w:p w14:paraId="3631873C" w14:textId="77777777" w:rsidR="00F95B1D" w:rsidRPr="00F95B1D" w:rsidRDefault="00F95B1D" w:rsidP="00F95B1D">
            <w:pPr>
              <w:spacing w:after="0"/>
              <w:jc w:val="left"/>
            </w:pPr>
            <w:r w:rsidRPr="00F95B1D">
              <w:t>PET</w:t>
            </w:r>
          </w:p>
        </w:tc>
        <w:tc>
          <w:tcPr>
            <w:tcW w:w="1438" w:type="pct"/>
            <w:noWrap/>
            <w:hideMark/>
          </w:tcPr>
          <w:p w14:paraId="251DCB4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30B813E" w14:textId="77777777" w:rsidR="00F95B1D" w:rsidRPr="00F95B1D" w:rsidRDefault="00F95B1D" w:rsidP="00F95B1D">
            <w:pPr>
              <w:spacing w:after="0"/>
              <w:jc w:val="left"/>
            </w:pPr>
            <w:r w:rsidRPr="00F95B1D">
              <w:t>Marine Stores Ltd</w:t>
            </w:r>
          </w:p>
        </w:tc>
      </w:tr>
      <w:tr w:rsidR="00F95B1D" w:rsidRPr="00F95B1D" w14:paraId="4D05E1AA" w14:textId="77777777" w:rsidTr="006F3096">
        <w:trPr>
          <w:trHeight w:val="20"/>
          <w:jc w:val="center"/>
        </w:trPr>
        <w:tc>
          <w:tcPr>
            <w:tcW w:w="1666" w:type="pct"/>
            <w:noWrap/>
            <w:hideMark/>
          </w:tcPr>
          <w:p w14:paraId="54294186" w14:textId="77777777" w:rsidR="00F95B1D" w:rsidRPr="00F95B1D" w:rsidRDefault="00F95B1D" w:rsidP="00F95B1D">
            <w:pPr>
              <w:spacing w:after="0"/>
              <w:ind w:left="159" w:right="113" w:hanging="159"/>
              <w:jc w:val="left"/>
            </w:pPr>
            <w:r w:rsidRPr="00F95B1D">
              <w:t>Asahi Legend Collection Wonda Coffee</w:t>
            </w:r>
          </w:p>
        </w:tc>
        <w:tc>
          <w:tcPr>
            <w:tcW w:w="454" w:type="pct"/>
            <w:noWrap/>
            <w:hideMark/>
          </w:tcPr>
          <w:p w14:paraId="4DC386B9" w14:textId="77777777" w:rsidR="00F95B1D" w:rsidRPr="00F95B1D" w:rsidRDefault="00F95B1D" w:rsidP="00F95B1D">
            <w:pPr>
              <w:spacing w:after="0"/>
              <w:ind w:right="170"/>
              <w:jc w:val="right"/>
            </w:pPr>
            <w:r w:rsidRPr="00F95B1D">
              <w:t>185ml</w:t>
            </w:r>
          </w:p>
        </w:tc>
        <w:tc>
          <w:tcPr>
            <w:tcW w:w="682" w:type="pct"/>
            <w:noWrap/>
            <w:hideMark/>
          </w:tcPr>
          <w:p w14:paraId="61144743" w14:textId="77777777" w:rsidR="00F95B1D" w:rsidRPr="00F95B1D" w:rsidRDefault="00F95B1D" w:rsidP="00F95B1D">
            <w:pPr>
              <w:spacing w:after="0"/>
              <w:jc w:val="left"/>
            </w:pPr>
            <w:r w:rsidRPr="00F95B1D">
              <w:t>Aluminium</w:t>
            </w:r>
          </w:p>
        </w:tc>
        <w:tc>
          <w:tcPr>
            <w:tcW w:w="1438" w:type="pct"/>
            <w:noWrap/>
            <w:hideMark/>
          </w:tcPr>
          <w:p w14:paraId="61FED04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789D039" w14:textId="77777777" w:rsidR="00F95B1D" w:rsidRPr="00F95B1D" w:rsidRDefault="00F95B1D" w:rsidP="00F95B1D">
            <w:pPr>
              <w:spacing w:after="0"/>
              <w:jc w:val="left"/>
            </w:pPr>
            <w:r w:rsidRPr="00F95B1D">
              <w:t>Marine Stores Ltd</w:t>
            </w:r>
          </w:p>
        </w:tc>
      </w:tr>
      <w:tr w:rsidR="00F95B1D" w:rsidRPr="00F95B1D" w14:paraId="7FB4D332" w14:textId="77777777" w:rsidTr="006F3096">
        <w:trPr>
          <w:trHeight w:val="20"/>
          <w:jc w:val="center"/>
        </w:trPr>
        <w:tc>
          <w:tcPr>
            <w:tcW w:w="1666" w:type="pct"/>
            <w:noWrap/>
            <w:hideMark/>
          </w:tcPr>
          <w:p w14:paraId="75AF111E" w14:textId="77777777" w:rsidR="00F95B1D" w:rsidRPr="00F95B1D" w:rsidRDefault="00F95B1D" w:rsidP="00F95B1D">
            <w:pPr>
              <w:spacing w:after="0"/>
              <w:ind w:left="159" w:right="113" w:hanging="159"/>
              <w:jc w:val="left"/>
            </w:pPr>
            <w:r w:rsidRPr="00F95B1D">
              <w:t>Asahi Peach Flavoured Drink</w:t>
            </w:r>
          </w:p>
        </w:tc>
        <w:tc>
          <w:tcPr>
            <w:tcW w:w="454" w:type="pct"/>
            <w:noWrap/>
            <w:hideMark/>
          </w:tcPr>
          <w:p w14:paraId="5830AE59" w14:textId="77777777" w:rsidR="00F95B1D" w:rsidRPr="00F95B1D" w:rsidRDefault="00F95B1D" w:rsidP="00F95B1D">
            <w:pPr>
              <w:spacing w:after="0"/>
              <w:ind w:right="170"/>
              <w:jc w:val="right"/>
            </w:pPr>
            <w:r w:rsidRPr="00F95B1D">
              <w:t>490ml</w:t>
            </w:r>
          </w:p>
        </w:tc>
        <w:tc>
          <w:tcPr>
            <w:tcW w:w="682" w:type="pct"/>
            <w:noWrap/>
            <w:hideMark/>
          </w:tcPr>
          <w:p w14:paraId="5E9D6F50" w14:textId="77777777" w:rsidR="00F95B1D" w:rsidRPr="00F95B1D" w:rsidRDefault="00F95B1D" w:rsidP="00F95B1D">
            <w:pPr>
              <w:spacing w:after="0"/>
              <w:jc w:val="left"/>
            </w:pPr>
            <w:r w:rsidRPr="00F95B1D">
              <w:t>PET</w:t>
            </w:r>
          </w:p>
        </w:tc>
        <w:tc>
          <w:tcPr>
            <w:tcW w:w="1438" w:type="pct"/>
            <w:noWrap/>
            <w:hideMark/>
          </w:tcPr>
          <w:p w14:paraId="58C427E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83AB814" w14:textId="77777777" w:rsidR="00F95B1D" w:rsidRPr="00F95B1D" w:rsidRDefault="00F95B1D" w:rsidP="00F95B1D">
            <w:pPr>
              <w:spacing w:after="0"/>
              <w:jc w:val="left"/>
            </w:pPr>
            <w:r w:rsidRPr="00F95B1D">
              <w:t>Marine Stores Ltd</w:t>
            </w:r>
          </w:p>
        </w:tc>
      </w:tr>
      <w:tr w:rsidR="00F95B1D" w:rsidRPr="00F95B1D" w14:paraId="54B70736" w14:textId="77777777" w:rsidTr="006F3096">
        <w:trPr>
          <w:trHeight w:val="20"/>
          <w:jc w:val="center"/>
        </w:trPr>
        <w:tc>
          <w:tcPr>
            <w:tcW w:w="1666" w:type="pct"/>
            <w:noWrap/>
            <w:hideMark/>
          </w:tcPr>
          <w:p w14:paraId="57170FC9" w14:textId="77777777" w:rsidR="00F95B1D" w:rsidRPr="00F95B1D" w:rsidRDefault="00F95B1D" w:rsidP="00F95B1D">
            <w:pPr>
              <w:spacing w:after="0"/>
              <w:ind w:left="159" w:right="113" w:hanging="159"/>
              <w:jc w:val="left"/>
            </w:pPr>
            <w:r w:rsidRPr="00F95B1D">
              <w:t>Asahi Tokunou Peach Squash</w:t>
            </w:r>
          </w:p>
        </w:tc>
        <w:tc>
          <w:tcPr>
            <w:tcW w:w="454" w:type="pct"/>
            <w:noWrap/>
            <w:hideMark/>
          </w:tcPr>
          <w:p w14:paraId="2AC57E25" w14:textId="77777777" w:rsidR="00F95B1D" w:rsidRPr="00F95B1D" w:rsidRDefault="00F95B1D" w:rsidP="00F95B1D">
            <w:pPr>
              <w:spacing w:after="0"/>
              <w:ind w:right="170"/>
              <w:jc w:val="right"/>
            </w:pPr>
            <w:r w:rsidRPr="00F95B1D">
              <w:t>500ml</w:t>
            </w:r>
          </w:p>
        </w:tc>
        <w:tc>
          <w:tcPr>
            <w:tcW w:w="682" w:type="pct"/>
            <w:noWrap/>
            <w:hideMark/>
          </w:tcPr>
          <w:p w14:paraId="75850909" w14:textId="77777777" w:rsidR="00F95B1D" w:rsidRPr="00F95B1D" w:rsidRDefault="00F95B1D" w:rsidP="00F95B1D">
            <w:pPr>
              <w:spacing w:after="0"/>
              <w:jc w:val="left"/>
            </w:pPr>
            <w:r w:rsidRPr="00F95B1D">
              <w:t>PET</w:t>
            </w:r>
          </w:p>
        </w:tc>
        <w:tc>
          <w:tcPr>
            <w:tcW w:w="1438" w:type="pct"/>
            <w:noWrap/>
            <w:hideMark/>
          </w:tcPr>
          <w:p w14:paraId="0BB895E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35CA872" w14:textId="77777777" w:rsidR="00F95B1D" w:rsidRPr="00F95B1D" w:rsidRDefault="00F95B1D" w:rsidP="00F95B1D">
            <w:pPr>
              <w:spacing w:after="0"/>
              <w:jc w:val="left"/>
            </w:pPr>
            <w:r w:rsidRPr="00F95B1D">
              <w:t>Marine Stores Ltd</w:t>
            </w:r>
          </w:p>
        </w:tc>
      </w:tr>
      <w:tr w:rsidR="00F95B1D" w:rsidRPr="00F95B1D" w14:paraId="31E54862" w14:textId="77777777" w:rsidTr="006F3096">
        <w:trPr>
          <w:trHeight w:val="20"/>
          <w:jc w:val="center"/>
        </w:trPr>
        <w:tc>
          <w:tcPr>
            <w:tcW w:w="1666" w:type="pct"/>
            <w:noWrap/>
            <w:hideMark/>
          </w:tcPr>
          <w:p w14:paraId="0C9C8EBE" w14:textId="77777777" w:rsidR="00F95B1D" w:rsidRPr="00F95B1D" w:rsidRDefault="00F95B1D" w:rsidP="00F95B1D">
            <w:pPr>
              <w:spacing w:after="0"/>
              <w:ind w:left="159" w:right="113" w:hanging="159"/>
              <w:jc w:val="left"/>
            </w:pPr>
            <w:r w:rsidRPr="00F95B1D">
              <w:t>Asahi Yoghurt Drink</w:t>
            </w:r>
          </w:p>
        </w:tc>
        <w:tc>
          <w:tcPr>
            <w:tcW w:w="454" w:type="pct"/>
            <w:noWrap/>
            <w:hideMark/>
          </w:tcPr>
          <w:p w14:paraId="6D1CC69E" w14:textId="77777777" w:rsidR="00F95B1D" w:rsidRPr="00F95B1D" w:rsidRDefault="00F95B1D" w:rsidP="00F95B1D">
            <w:pPr>
              <w:spacing w:after="0"/>
              <w:ind w:right="170"/>
              <w:jc w:val="right"/>
            </w:pPr>
            <w:r w:rsidRPr="00F95B1D">
              <w:t>1,500ml</w:t>
            </w:r>
          </w:p>
        </w:tc>
        <w:tc>
          <w:tcPr>
            <w:tcW w:w="682" w:type="pct"/>
            <w:noWrap/>
            <w:hideMark/>
          </w:tcPr>
          <w:p w14:paraId="03FC9310" w14:textId="77777777" w:rsidR="00F95B1D" w:rsidRPr="00F95B1D" w:rsidRDefault="00F95B1D" w:rsidP="00F95B1D">
            <w:pPr>
              <w:spacing w:after="0"/>
              <w:jc w:val="left"/>
            </w:pPr>
            <w:r w:rsidRPr="00F95B1D">
              <w:t>PET</w:t>
            </w:r>
          </w:p>
        </w:tc>
        <w:tc>
          <w:tcPr>
            <w:tcW w:w="1438" w:type="pct"/>
            <w:noWrap/>
            <w:hideMark/>
          </w:tcPr>
          <w:p w14:paraId="0BA2837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499231F" w14:textId="77777777" w:rsidR="00F95B1D" w:rsidRPr="00F95B1D" w:rsidRDefault="00F95B1D" w:rsidP="00F95B1D">
            <w:pPr>
              <w:spacing w:after="0"/>
              <w:jc w:val="left"/>
            </w:pPr>
            <w:r w:rsidRPr="00F95B1D">
              <w:t>Marine Stores Ltd</w:t>
            </w:r>
          </w:p>
        </w:tc>
      </w:tr>
      <w:tr w:rsidR="00F95B1D" w:rsidRPr="00F95B1D" w14:paraId="32D9D961" w14:textId="77777777" w:rsidTr="006F3096">
        <w:trPr>
          <w:trHeight w:val="20"/>
          <w:jc w:val="center"/>
        </w:trPr>
        <w:tc>
          <w:tcPr>
            <w:tcW w:w="1666" w:type="pct"/>
            <w:noWrap/>
            <w:hideMark/>
          </w:tcPr>
          <w:p w14:paraId="4416B5A3" w14:textId="77777777" w:rsidR="00F95B1D" w:rsidRPr="00F95B1D" w:rsidRDefault="00F95B1D" w:rsidP="00F95B1D">
            <w:pPr>
              <w:spacing w:after="0"/>
              <w:ind w:left="159" w:right="113" w:hanging="159"/>
              <w:jc w:val="left"/>
            </w:pPr>
            <w:r w:rsidRPr="00F95B1D">
              <w:t>Asahi Yoghurt Drink</w:t>
            </w:r>
          </w:p>
        </w:tc>
        <w:tc>
          <w:tcPr>
            <w:tcW w:w="454" w:type="pct"/>
            <w:noWrap/>
            <w:hideMark/>
          </w:tcPr>
          <w:p w14:paraId="3643067B" w14:textId="77777777" w:rsidR="00F95B1D" w:rsidRPr="00F95B1D" w:rsidRDefault="00F95B1D" w:rsidP="00F95B1D">
            <w:pPr>
              <w:spacing w:after="0"/>
              <w:ind w:right="170"/>
              <w:jc w:val="right"/>
            </w:pPr>
            <w:r w:rsidRPr="00F95B1D">
              <w:t>500ml</w:t>
            </w:r>
          </w:p>
        </w:tc>
        <w:tc>
          <w:tcPr>
            <w:tcW w:w="682" w:type="pct"/>
            <w:noWrap/>
            <w:hideMark/>
          </w:tcPr>
          <w:p w14:paraId="445C7579" w14:textId="77777777" w:rsidR="00F95B1D" w:rsidRPr="00F95B1D" w:rsidRDefault="00F95B1D" w:rsidP="00F95B1D">
            <w:pPr>
              <w:spacing w:after="0"/>
              <w:jc w:val="left"/>
            </w:pPr>
            <w:r w:rsidRPr="00F95B1D">
              <w:t>PET</w:t>
            </w:r>
          </w:p>
        </w:tc>
        <w:tc>
          <w:tcPr>
            <w:tcW w:w="1438" w:type="pct"/>
            <w:noWrap/>
            <w:hideMark/>
          </w:tcPr>
          <w:p w14:paraId="2A13862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A0EBF9D" w14:textId="77777777" w:rsidR="00F95B1D" w:rsidRPr="00F95B1D" w:rsidRDefault="00F95B1D" w:rsidP="00F95B1D">
            <w:pPr>
              <w:spacing w:after="0"/>
              <w:jc w:val="left"/>
            </w:pPr>
            <w:r w:rsidRPr="00F95B1D">
              <w:t>Marine Stores Ltd</w:t>
            </w:r>
          </w:p>
        </w:tc>
      </w:tr>
      <w:tr w:rsidR="00F95B1D" w:rsidRPr="00F95B1D" w14:paraId="51E09573" w14:textId="77777777" w:rsidTr="006F3096">
        <w:trPr>
          <w:trHeight w:val="20"/>
          <w:jc w:val="center"/>
        </w:trPr>
        <w:tc>
          <w:tcPr>
            <w:tcW w:w="1666" w:type="pct"/>
            <w:noWrap/>
            <w:hideMark/>
          </w:tcPr>
          <w:p w14:paraId="6A7534EE" w14:textId="77777777" w:rsidR="00F95B1D" w:rsidRPr="00F95B1D" w:rsidRDefault="00F95B1D" w:rsidP="00F95B1D">
            <w:pPr>
              <w:spacing w:after="0"/>
              <w:ind w:left="159" w:right="113" w:hanging="159"/>
              <w:jc w:val="left"/>
            </w:pPr>
            <w:r w:rsidRPr="00F95B1D">
              <w:t>Barley Tea Drink</w:t>
            </w:r>
          </w:p>
        </w:tc>
        <w:tc>
          <w:tcPr>
            <w:tcW w:w="454" w:type="pct"/>
            <w:noWrap/>
            <w:hideMark/>
          </w:tcPr>
          <w:p w14:paraId="2D7C6E5F" w14:textId="77777777" w:rsidR="00F95B1D" w:rsidRPr="00F95B1D" w:rsidRDefault="00F95B1D" w:rsidP="00F95B1D">
            <w:pPr>
              <w:spacing w:after="0"/>
              <w:ind w:right="170"/>
              <w:jc w:val="right"/>
            </w:pPr>
            <w:r w:rsidRPr="00F95B1D">
              <w:t>2,000ml</w:t>
            </w:r>
          </w:p>
        </w:tc>
        <w:tc>
          <w:tcPr>
            <w:tcW w:w="682" w:type="pct"/>
            <w:noWrap/>
            <w:hideMark/>
          </w:tcPr>
          <w:p w14:paraId="19A2F92C" w14:textId="77777777" w:rsidR="00F95B1D" w:rsidRPr="00F95B1D" w:rsidRDefault="00F95B1D" w:rsidP="00F95B1D">
            <w:pPr>
              <w:spacing w:after="0"/>
              <w:jc w:val="left"/>
            </w:pPr>
            <w:r w:rsidRPr="00F95B1D">
              <w:t>PET</w:t>
            </w:r>
          </w:p>
        </w:tc>
        <w:tc>
          <w:tcPr>
            <w:tcW w:w="1438" w:type="pct"/>
            <w:noWrap/>
            <w:hideMark/>
          </w:tcPr>
          <w:p w14:paraId="1C3DCB7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9B3CD88" w14:textId="77777777" w:rsidR="00F95B1D" w:rsidRPr="00F95B1D" w:rsidRDefault="00F95B1D" w:rsidP="00F95B1D">
            <w:pPr>
              <w:spacing w:after="0"/>
              <w:jc w:val="left"/>
            </w:pPr>
            <w:r w:rsidRPr="00F95B1D">
              <w:t>Marine Stores Ltd</w:t>
            </w:r>
          </w:p>
        </w:tc>
      </w:tr>
      <w:tr w:rsidR="00F95B1D" w:rsidRPr="00F95B1D" w14:paraId="7BA252EA" w14:textId="77777777" w:rsidTr="006F3096">
        <w:trPr>
          <w:trHeight w:val="20"/>
          <w:jc w:val="center"/>
        </w:trPr>
        <w:tc>
          <w:tcPr>
            <w:tcW w:w="1666" w:type="pct"/>
            <w:noWrap/>
            <w:hideMark/>
          </w:tcPr>
          <w:p w14:paraId="2FD23BB6" w14:textId="77777777" w:rsidR="00F95B1D" w:rsidRPr="00F95B1D" w:rsidRDefault="00F95B1D" w:rsidP="00F95B1D">
            <w:pPr>
              <w:spacing w:after="0"/>
              <w:ind w:left="159" w:right="113" w:hanging="159"/>
              <w:jc w:val="left"/>
            </w:pPr>
            <w:r w:rsidRPr="00F95B1D">
              <w:t>Black Tea Drink No Sugar</w:t>
            </w:r>
          </w:p>
        </w:tc>
        <w:tc>
          <w:tcPr>
            <w:tcW w:w="454" w:type="pct"/>
            <w:noWrap/>
            <w:hideMark/>
          </w:tcPr>
          <w:p w14:paraId="2F499447" w14:textId="77777777" w:rsidR="00F95B1D" w:rsidRPr="00F95B1D" w:rsidRDefault="00F95B1D" w:rsidP="00F95B1D">
            <w:pPr>
              <w:spacing w:after="0"/>
              <w:ind w:right="170"/>
              <w:jc w:val="right"/>
            </w:pPr>
            <w:r w:rsidRPr="00F95B1D">
              <w:t>500ml</w:t>
            </w:r>
          </w:p>
        </w:tc>
        <w:tc>
          <w:tcPr>
            <w:tcW w:w="682" w:type="pct"/>
            <w:noWrap/>
            <w:hideMark/>
          </w:tcPr>
          <w:p w14:paraId="34CA357F" w14:textId="77777777" w:rsidR="00F95B1D" w:rsidRPr="00F95B1D" w:rsidRDefault="00F95B1D" w:rsidP="00F95B1D">
            <w:pPr>
              <w:spacing w:after="0"/>
              <w:jc w:val="left"/>
            </w:pPr>
            <w:r w:rsidRPr="00F95B1D">
              <w:t>PET</w:t>
            </w:r>
          </w:p>
        </w:tc>
        <w:tc>
          <w:tcPr>
            <w:tcW w:w="1438" w:type="pct"/>
            <w:noWrap/>
            <w:hideMark/>
          </w:tcPr>
          <w:p w14:paraId="4C730A7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465ACC7" w14:textId="77777777" w:rsidR="00F95B1D" w:rsidRPr="00F95B1D" w:rsidRDefault="00F95B1D" w:rsidP="00F95B1D">
            <w:pPr>
              <w:spacing w:after="0"/>
              <w:jc w:val="left"/>
            </w:pPr>
            <w:r w:rsidRPr="00F95B1D">
              <w:t>Marine Stores Ltd</w:t>
            </w:r>
          </w:p>
        </w:tc>
      </w:tr>
      <w:tr w:rsidR="00F95B1D" w:rsidRPr="00F95B1D" w14:paraId="0FA488F2" w14:textId="77777777" w:rsidTr="006F3096">
        <w:trPr>
          <w:trHeight w:val="20"/>
          <w:jc w:val="center"/>
        </w:trPr>
        <w:tc>
          <w:tcPr>
            <w:tcW w:w="1666" w:type="pct"/>
            <w:noWrap/>
            <w:hideMark/>
          </w:tcPr>
          <w:p w14:paraId="1D53C855" w14:textId="77777777" w:rsidR="00F95B1D" w:rsidRPr="00F95B1D" w:rsidRDefault="00F95B1D" w:rsidP="00F95B1D">
            <w:pPr>
              <w:spacing w:after="0"/>
              <w:ind w:left="159" w:right="113" w:hanging="159"/>
              <w:jc w:val="left"/>
            </w:pPr>
            <w:r w:rsidRPr="00F95B1D">
              <w:t>Boss Coffee Drink Less Sugar</w:t>
            </w:r>
          </w:p>
        </w:tc>
        <w:tc>
          <w:tcPr>
            <w:tcW w:w="454" w:type="pct"/>
            <w:noWrap/>
            <w:hideMark/>
          </w:tcPr>
          <w:p w14:paraId="323918F5" w14:textId="77777777" w:rsidR="00F95B1D" w:rsidRPr="00F95B1D" w:rsidRDefault="00F95B1D" w:rsidP="00F95B1D">
            <w:pPr>
              <w:spacing w:after="0"/>
              <w:ind w:right="170"/>
              <w:jc w:val="right"/>
            </w:pPr>
            <w:r w:rsidRPr="00F95B1D">
              <w:t>185ml</w:t>
            </w:r>
          </w:p>
        </w:tc>
        <w:tc>
          <w:tcPr>
            <w:tcW w:w="682" w:type="pct"/>
            <w:noWrap/>
            <w:hideMark/>
          </w:tcPr>
          <w:p w14:paraId="537F2BB2" w14:textId="77777777" w:rsidR="00F95B1D" w:rsidRPr="00F95B1D" w:rsidRDefault="00F95B1D" w:rsidP="00F95B1D">
            <w:pPr>
              <w:spacing w:after="0"/>
              <w:jc w:val="left"/>
            </w:pPr>
            <w:r w:rsidRPr="00F95B1D">
              <w:t>Aluminium</w:t>
            </w:r>
          </w:p>
        </w:tc>
        <w:tc>
          <w:tcPr>
            <w:tcW w:w="1438" w:type="pct"/>
            <w:noWrap/>
            <w:hideMark/>
          </w:tcPr>
          <w:p w14:paraId="50BC2A7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DB54F00" w14:textId="77777777" w:rsidR="00F95B1D" w:rsidRPr="00F95B1D" w:rsidRDefault="00F95B1D" w:rsidP="00F95B1D">
            <w:pPr>
              <w:spacing w:after="0"/>
              <w:jc w:val="left"/>
            </w:pPr>
            <w:r w:rsidRPr="00F95B1D">
              <w:t>Marine Stores Ltd</w:t>
            </w:r>
          </w:p>
        </w:tc>
      </w:tr>
      <w:tr w:rsidR="00F95B1D" w:rsidRPr="00F95B1D" w14:paraId="64CF715C" w14:textId="77777777" w:rsidTr="006F3096">
        <w:trPr>
          <w:trHeight w:val="20"/>
          <w:jc w:val="center"/>
        </w:trPr>
        <w:tc>
          <w:tcPr>
            <w:tcW w:w="1666" w:type="pct"/>
            <w:noWrap/>
            <w:hideMark/>
          </w:tcPr>
          <w:p w14:paraId="36266C81" w14:textId="77777777" w:rsidR="00F95B1D" w:rsidRPr="00F95B1D" w:rsidRDefault="00F95B1D" w:rsidP="00F95B1D">
            <w:pPr>
              <w:spacing w:after="0"/>
              <w:ind w:left="159" w:right="113" w:hanging="159"/>
              <w:jc w:val="left"/>
            </w:pPr>
            <w:r w:rsidRPr="00F95B1D">
              <w:t>Bourbon Energic Water Flavoured Electrolyte Drink</w:t>
            </w:r>
          </w:p>
        </w:tc>
        <w:tc>
          <w:tcPr>
            <w:tcW w:w="454" w:type="pct"/>
            <w:noWrap/>
            <w:hideMark/>
          </w:tcPr>
          <w:p w14:paraId="7B1D5A5D" w14:textId="77777777" w:rsidR="00F95B1D" w:rsidRPr="00F95B1D" w:rsidRDefault="00F95B1D" w:rsidP="00F95B1D">
            <w:pPr>
              <w:spacing w:after="0"/>
              <w:ind w:right="170"/>
              <w:jc w:val="right"/>
            </w:pPr>
            <w:r w:rsidRPr="00F95B1D">
              <w:t>500ml</w:t>
            </w:r>
          </w:p>
        </w:tc>
        <w:tc>
          <w:tcPr>
            <w:tcW w:w="682" w:type="pct"/>
            <w:noWrap/>
            <w:hideMark/>
          </w:tcPr>
          <w:p w14:paraId="3020A942" w14:textId="77777777" w:rsidR="00F95B1D" w:rsidRPr="00F95B1D" w:rsidRDefault="00F95B1D" w:rsidP="00F95B1D">
            <w:pPr>
              <w:spacing w:after="0"/>
              <w:jc w:val="left"/>
            </w:pPr>
            <w:r w:rsidRPr="00F95B1D">
              <w:t>PET</w:t>
            </w:r>
          </w:p>
        </w:tc>
        <w:tc>
          <w:tcPr>
            <w:tcW w:w="1438" w:type="pct"/>
            <w:noWrap/>
            <w:hideMark/>
          </w:tcPr>
          <w:p w14:paraId="700A0C0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C7CA4EA" w14:textId="77777777" w:rsidR="00F95B1D" w:rsidRPr="00F95B1D" w:rsidRDefault="00F95B1D" w:rsidP="00F95B1D">
            <w:pPr>
              <w:spacing w:after="0"/>
              <w:jc w:val="left"/>
            </w:pPr>
            <w:r w:rsidRPr="00F95B1D">
              <w:t>Marine Stores Ltd</w:t>
            </w:r>
          </w:p>
        </w:tc>
      </w:tr>
      <w:tr w:rsidR="00F95B1D" w:rsidRPr="00F95B1D" w14:paraId="634C9FA2" w14:textId="77777777" w:rsidTr="006F3096">
        <w:trPr>
          <w:trHeight w:val="20"/>
          <w:jc w:val="center"/>
        </w:trPr>
        <w:tc>
          <w:tcPr>
            <w:tcW w:w="1666" w:type="pct"/>
            <w:noWrap/>
            <w:hideMark/>
          </w:tcPr>
          <w:p w14:paraId="053CB3C9" w14:textId="77777777" w:rsidR="00F95B1D" w:rsidRPr="00F95B1D" w:rsidRDefault="00F95B1D" w:rsidP="00F95B1D">
            <w:pPr>
              <w:spacing w:after="0"/>
              <w:ind w:left="159" w:right="113" w:hanging="159"/>
              <w:jc w:val="left"/>
            </w:pPr>
            <w:r w:rsidRPr="00F95B1D">
              <w:t>Brown Sugar Bubble Tea Drink</w:t>
            </w:r>
          </w:p>
        </w:tc>
        <w:tc>
          <w:tcPr>
            <w:tcW w:w="454" w:type="pct"/>
            <w:noWrap/>
            <w:hideMark/>
          </w:tcPr>
          <w:p w14:paraId="04C9E5F0" w14:textId="77777777" w:rsidR="00F95B1D" w:rsidRPr="00F95B1D" w:rsidRDefault="00F95B1D" w:rsidP="00F95B1D">
            <w:pPr>
              <w:spacing w:after="0"/>
              <w:ind w:right="170"/>
              <w:jc w:val="right"/>
            </w:pPr>
            <w:r w:rsidRPr="00F95B1D">
              <w:t>345g</w:t>
            </w:r>
          </w:p>
        </w:tc>
        <w:tc>
          <w:tcPr>
            <w:tcW w:w="682" w:type="pct"/>
            <w:noWrap/>
            <w:hideMark/>
          </w:tcPr>
          <w:p w14:paraId="5086D957" w14:textId="77777777" w:rsidR="00F95B1D" w:rsidRPr="00F95B1D" w:rsidRDefault="00F95B1D" w:rsidP="00F95B1D">
            <w:pPr>
              <w:spacing w:after="0"/>
              <w:jc w:val="left"/>
            </w:pPr>
            <w:r w:rsidRPr="00F95B1D">
              <w:t>Plastic</w:t>
            </w:r>
          </w:p>
        </w:tc>
        <w:tc>
          <w:tcPr>
            <w:tcW w:w="1438" w:type="pct"/>
            <w:noWrap/>
            <w:hideMark/>
          </w:tcPr>
          <w:p w14:paraId="604CBE7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B32B4BD" w14:textId="77777777" w:rsidR="00F95B1D" w:rsidRPr="00F95B1D" w:rsidRDefault="00F95B1D" w:rsidP="00F95B1D">
            <w:pPr>
              <w:spacing w:after="0"/>
              <w:jc w:val="left"/>
            </w:pPr>
            <w:r w:rsidRPr="00F95B1D">
              <w:t>Marine Stores Ltd</w:t>
            </w:r>
          </w:p>
        </w:tc>
      </w:tr>
      <w:tr w:rsidR="00F95B1D" w:rsidRPr="00F95B1D" w14:paraId="0CFB06DB" w14:textId="77777777" w:rsidTr="006F3096">
        <w:trPr>
          <w:trHeight w:val="20"/>
          <w:jc w:val="center"/>
        </w:trPr>
        <w:tc>
          <w:tcPr>
            <w:tcW w:w="1666" w:type="pct"/>
            <w:noWrap/>
            <w:hideMark/>
          </w:tcPr>
          <w:p w14:paraId="0D94F620" w14:textId="77777777" w:rsidR="00F95B1D" w:rsidRPr="00F95B1D" w:rsidRDefault="00F95B1D" w:rsidP="00F95B1D">
            <w:pPr>
              <w:spacing w:after="0"/>
              <w:ind w:left="159" w:right="113" w:hanging="159"/>
              <w:jc w:val="left"/>
            </w:pPr>
            <w:r w:rsidRPr="00F95B1D">
              <w:t>Calpis Grape Soda Drink</w:t>
            </w:r>
          </w:p>
        </w:tc>
        <w:tc>
          <w:tcPr>
            <w:tcW w:w="454" w:type="pct"/>
            <w:noWrap/>
            <w:hideMark/>
          </w:tcPr>
          <w:p w14:paraId="26B2EF29" w14:textId="77777777" w:rsidR="00F95B1D" w:rsidRPr="00F95B1D" w:rsidRDefault="00F95B1D" w:rsidP="00F95B1D">
            <w:pPr>
              <w:spacing w:after="0"/>
              <w:ind w:right="170"/>
              <w:jc w:val="right"/>
            </w:pPr>
            <w:r w:rsidRPr="00F95B1D">
              <w:t>450ml</w:t>
            </w:r>
          </w:p>
        </w:tc>
        <w:tc>
          <w:tcPr>
            <w:tcW w:w="682" w:type="pct"/>
            <w:noWrap/>
            <w:hideMark/>
          </w:tcPr>
          <w:p w14:paraId="398DC0F3" w14:textId="77777777" w:rsidR="00F95B1D" w:rsidRPr="00F95B1D" w:rsidRDefault="00F95B1D" w:rsidP="00F95B1D">
            <w:pPr>
              <w:spacing w:after="0"/>
              <w:jc w:val="left"/>
            </w:pPr>
            <w:r w:rsidRPr="00F95B1D">
              <w:t>PET</w:t>
            </w:r>
          </w:p>
        </w:tc>
        <w:tc>
          <w:tcPr>
            <w:tcW w:w="1438" w:type="pct"/>
            <w:noWrap/>
            <w:hideMark/>
          </w:tcPr>
          <w:p w14:paraId="0E3007F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3AD5DF9" w14:textId="77777777" w:rsidR="00F95B1D" w:rsidRPr="00F95B1D" w:rsidRDefault="00F95B1D" w:rsidP="00F95B1D">
            <w:pPr>
              <w:spacing w:after="0"/>
              <w:jc w:val="left"/>
            </w:pPr>
            <w:r w:rsidRPr="00F95B1D">
              <w:t>Marine Stores Ltd</w:t>
            </w:r>
          </w:p>
        </w:tc>
      </w:tr>
      <w:tr w:rsidR="00F95B1D" w:rsidRPr="00F95B1D" w14:paraId="48A672FB" w14:textId="77777777" w:rsidTr="006F3096">
        <w:trPr>
          <w:trHeight w:val="20"/>
          <w:jc w:val="center"/>
        </w:trPr>
        <w:tc>
          <w:tcPr>
            <w:tcW w:w="1666" w:type="pct"/>
            <w:noWrap/>
            <w:hideMark/>
          </w:tcPr>
          <w:p w14:paraId="1542BA88" w14:textId="77777777" w:rsidR="00F95B1D" w:rsidRPr="00F95B1D" w:rsidRDefault="00F95B1D" w:rsidP="00F95B1D">
            <w:pPr>
              <w:spacing w:after="0"/>
              <w:ind w:left="159" w:right="113" w:hanging="159"/>
              <w:jc w:val="left"/>
            </w:pPr>
            <w:r w:rsidRPr="00F95B1D">
              <w:t>Calpis Peach Flavoured Drink</w:t>
            </w:r>
          </w:p>
        </w:tc>
        <w:tc>
          <w:tcPr>
            <w:tcW w:w="454" w:type="pct"/>
            <w:noWrap/>
            <w:hideMark/>
          </w:tcPr>
          <w:p w14:paraId="3BFAA502" w14:textId="77777777" w:rsidR="00F95B1D" w:rsidRPr="00F95B1D" w:rsidRDefault="00F95B1D" w:rsidP="00F95B1D">
            <w:pPr>
              <w:spacing w:after="0"/>
              <w:ind w:right="170"/>
              <w:jc w:val="right"/>
            </w:pPr>
            <w:r w:rsidRPr="00F95B1D">
              <w:t>500ml</w:t>
            </w:r>
          </w:p>
        </w:tc>
        <w:tc>
          <w:tcPr>
            <w:tcW w:w="682" w:type="pct"/>
            <w:noWrap/>
            <w:hideMark/>
          </w:tcPr>
          <w:p w14:paraId="19992102" w14:textId="77777777" w:rsidR="00F95B1D" w:rsidRPr="00F95B1D" w:rsidRDefault="00F95B1D" w:rsidP="00F95B1D">
            <w:pPr>
              <w:spacing w:after="0"/>
              <w:jc w:val="left"/>
            </w:pPr>
            <w:r w:rsidRPr="00F95B1D">
              <w:t>PET</w:t>
            </w:r>
          </w:p>
        </w:tc>
        <w:tc>
          <w:tcPr>
            <w:tcW w:w="1438" w:type="pct"/>
            <w:noWrap/>
            <w:hideMark/>
          </w:tcPr>
          <w:p w14:paraId="2294170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64538F2" w14:textId="77777777" w:rsidR="00F95B1D" w:rsidRPr="00F95B1D" w:rsidRDefault="00F95B1D" w:rsidP="00F95B1D">
            <w:pPr>
              <w:spacing w:after="0"/>
              <w:jc w:val="left"/>
            </w:pPr>
            <w:r w:rsidRPr="00F95B1D">
              <w:t>Marine Stores Ltd</w:t>
            </w:r>
          </w:p>
        </w:tc>
      </w:tr>
      <w:tr w:rsidR="00F95B1D" w:rsidRPr="00F95B1D" w14:paraId="214FDC24" w14:textId="77777777" w:rsidTr="006F3096">
        <w:trPr>
          <w:trHeight w:val="20"/>
          <w:jc w:val="center"/>
        </w:trPr>
        <w:tc>
          <w:tcPr>
            <w:tcW w:w="1666" w:type="pct"/>
            <w:noWrap/>
            <w:hideMark/>
          </w:tcPr>
          <w:p w14:paraId="3495E392" w14:textId="77777777" w:rsidR="00F95B1D" w:rsidRPr="00F95B1D" w:rsidRDefault="00F95B1D" w:rsidP="00F95B1D">
            <w:pPr>
              <w:spacing w:after="0"/>
              <w:ind w:left="159" w:right="113" w:hanging="159"/>
              <w:jc w:val="left"/>
            </w:pPr>
            <w:r w:rsidRPr="00F95B1D">
              <w:lastRenderedPageBreak/>
              <w:t>Calpis Water Salt</w:t>
            </w:r>
          </w:p>
        </w:tc>
        <w:tc>
          <w:tcPr>
            <w:tcW w:w="454" w:type="pct"/>
            <w:noWrap/>
            <w:hideMark/>
          </w:tcPr>
          <w:p w14:paraId="75483074" w14:textId="77777777" w:rsidR="00F95B1D" w:rsidRPr="00F95B1D" w:rsidRDefault="00F95B1D" w:rsidP="00F95B1D">
            <w:pPr>
              <w:spacing w:after="0"/>
              <w:ind w:right="170"/>
              <w:jc w:val="right"/>
            </w:pPr>
            <w:r w:rsidRPr="00F95B1D">
              <w:t>500ml</w:t>
            </w:r>
          </w:p>
        </w:tc>
        <w:tc>
          <w:tcPr>
            <w:tcW w:w="682" w:type="pct"/>
            <w:noWrap/>
            <w:hideMark/>
          </w:tcPr>
          <w:p w14:paraId="6D77B8DD" w14:textId="77777777" w:rsidR="00F95B1D" w:rsidRPr="00F95B1D" w:rsidRDefault="00F95B1D" w:rsidP="00F95B1D">
            <w:pPr>
              <w:spacing w:after="0"/>
              <w:jc w:val="left"/>
            </w:pPr>
            <w:r w:rsidRPr="00F95B1D">
              <w:t>PET</w:t>
            </w:r>
          </w:p>
        </w:tc>
        <w:tc>
          <w:tcPr>
            <w:tcW w:w="1438" w:type="pct"/>
            <w:noWrap/>
            <w:hideMark/>
          </w:tcPr>
          <w:p w14:paraId="24FBF7B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159E916" w14:textId="77777777" w:rsidR="00F95B1D" w:rsidRPr="00F95B1D" w:rsidRDefault="00F95B1D" w:rsidP="00F95B1D">
            <w:pPr>
              <w:spacing w:after="0"/>
              <w:jc w:val="left"/>
            </w:pPr>
            <w:r w:rsidRPr="00F95B1D">
              <w:t>Marine Stores Ltd</w:t>
            </w:r>
          </w:p>
        </w:tc>
      </w:tr>
      <w:tr w:rsidR="00F95B1D" w:rsidRPr="00F95B1D" w14:paraId="7E99D089" w14:textId="77777777" w:rsidTr="006F3096">
        <w:trPr>
          <w:trHeight w:val="20"/>
          <w:jc w:val="center"/>
        </w:trPr>
        <w:tc>
          <w:tcPr>
            <w:tcW w:w="1666" w:type="pct"/>
            <w:noWrap/>
            <w:hideMark/>
          </w:tcPr>
          <w:p w14:paraId="0FBD2154" w14:textId="77777777" w:rsidR="00F95B1D" w:rsidRPr="00F95B1D" w:rsidRDefault="00F95B1D" w:rsidP="00F95B1D">
            <w:pPr>
              <w:spacing w:after="0"/>
              <w:ind w:left="159" w:right="113" w:hanging="159"/>
              <w:jc w:val="left"/>
            </w:pPr>
            <w:r w:rsidRPr="00F95B1D">
              <w:t>Canned Jujube And White Fungus In Syrup</w:t>
            </w:r>
          </w:p>
        </w:tc>
        <w:tc>
          <w:tcPr>
            <w:tcW w:w="454" w:type="pct"/>
            <w:noWrap/>
            <w:hideMark/>
          </w:tcPr>
          <w:p w14:paraId="65B45B98" w14:textId="77777777" w:rsidR="00F95B1D" w:rsidRPr="00F95B1D" w:rsidRDefault="00F95B1D" w:rsidP="00F95B1D">
            <w:pPr>
              <w:spacing w:after="0"/>
              <w:ind w:right="170"/>
              <w:jc w:val="right"/>
            </w:pPr>
            <w:r w:rsidRPr="00F95B1D">
              <w:t>200ml</w:t>
            </w:r>
          </w:p>
        </w:tc>
        <w:tc>
          <w:tcPr>
            <w:tcW w:w="682" w:type="pct"/>
            <w:noWrap/>
            <w:hideMark/>
          </w:tcPr>
          <w:p w14:paraId="532ACC61" w14:textId="77777777" w:rsidR="00F95B1D" w:rsidRPr="00F95B1D" w:rsidRDefault="00F95B1D" w:rsidP="00F95B1D">
            <w:pPr>
              <w:spacing w:after="0"/>
              <w:jc w:val="left"/>
            </w:pPr>
            <w:r w:rsidRPr="00F95B1D">
              <w:t>Glass</w:t>
            </w:r>
          </w:p>
        </w:tc>
        <w:tc>
          <w:tcPr>
            <w:tcW w:w="1438" w:type="pct"/>
            <w:noWrap/>
            <w:hideMark/>
          </w:tcPr>
          <w:p w14:paraId="2BEF903D"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07D3653" w14:textId="77777777" w:rsidR="00F95B1D" w:rsidRPr="00F95B1D" w:rsidRDefault="00F95B1D" w:rsidP="00F95B1D">
            <w:pPr>
              <w:spacing w:after="0"/>
              <w:jc w:val="left"/>
            </w:pPr>
            <w:r w:rsidRPr="00F95B1D">
              <w:t>Marine Stores Ltd</w:t>
            </w:r>
          </w:p>
        </w:tc>
      </w:tr>
      <w:tr w:rsidR="00F95B1D" w:rsidRPr="00F95B1D" w14:paraId="11DD4748" w14:textId="77777777" w:rsidTr="006F3096">
        <w:trPr>
          <w:trHeight w:val="20"/>
          <w:jc w:val="center"/>
        </w:trPr>
        <w:tc>
          <w:tcPr>
            <w:tcW w:w="1666" w:type="pct"/>
            <w:noWrap/>
            <w:hideMark/>
          </w:tcPr>
          <w:p w14:paraId="6DE2156C" w14:textId="77777777" w:rsidR="00F95B1D" w:rsidRPr="00F95B1D" w:rsidRDefault="00F95B1D" w:rsidP="00F95B1D">
            <w:pPr>
              <w:spacing w:after="0"/>
              <w:ind w:left="159" w:right="113" w:hanging="159"/>
              <w:jc w:val="left"/>
            </w:pPr>
            <w:r w:rsidRPr="00F95B1D">
              <w:t>Canned Lily and White Fungus in Syrup</w:t>
            </w:r>
          </w:p>
        </w:tc>
        <w:tc>
          <w:tcPr>
            <w:tcW w:w="454" w:type="pct"/>
            <w:noWrap/>
            <w:hideMark/>
          </w:tcPr>
          <w:p w14:paraId="155CC19B" w14:textId="77777777" w:rsidR="00F95B1D" w:rsidRPr="00F95B1D" w:rsidRDefault="00F95B1D" w:rsidP="00F95B1D">
            <w:pPr>
              <w:spacing w:after="0"/>
              <w:ind w:right="170"/>
              <w:jc w:val="right"/>
            </w:pPr>
            <w:r w:rsidRPr="00F95B1D">
              <w:t>200ml</w:t>
            </w:r>
          </w:p>
        </w:tc>
        <w:tc>
          <w:tcPr>
            <w:tcW w:w="682" w:type="pct"/>
            <w:noWrap/>
            <w:hideMark/>
          </w:tcPr>
          <w:p w14:paraId="227C040B" w14:textId="77777777" w:rsidR="00F95B1D" w:rsidRPr="00F95B1D" w:rsidRDefault="00F95B1D" w:rsidP="00F95B1D">
            <w:pPr>
              <w:spacing w:after="0"/>
              <w:jc w:val="left"/>
            </w:pPr>
            <w:r w:rsidRPr="00F95B1D">
              <w:t>Glass</w:t>
            </w:r>
          </w:p>
        </w:tc>
        <w:tc>
          <w:tcPr>
            <w:tcW w:w="1438" w:type="pct"/>
            <w:noWrap/>
            <w:hideMark/>
          </w:tcPr>
          <w:p w14:paraId="0AB3DE5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1652F88" w14:textId="77777777" w:rsidR="00F95B1D" w:rsidRPr="00F95B1D" w:rsidRDefault="00F95B1D" w:rsidP="00F95B1D">
            <w:pPr>
              <w:spacing w:after="0"/>
              <w:jc w:val="left"/>
            </w:pPr>
            <w:r w:rsidRPr="00F95B1D">
              <w:t>Marine Stores Ltd</w:t>
            </w:r>
          </w:p>
        </w:tc>
      </w:tr>
      <w:tr w:rsidR="00F95B1D" w:rsidRPr="00F95B1D" w14:paraId="5E340E08" w14:textId="77777777" w:rsidTr="006F3096">
        <w:trPr>
          <w:trHeight w:val="20"/>
          <w:jc w:val="center"/>
        </w:trPr>
        <w:tc>
          <w:tcPr>
            <w:tcW w:w="1666" w:type="pct"/>
            <w:noWrap/>
            <w:hideMark/>
          </w:tcPr>
          <w:p w14:paraId="71044495" w14:textId="77777777" w:rsidR="00F95B1D" w:rsidRPr="00F95B1D" w:rsidRDefault="00F95B1D" w:rsidP="00F95B1D">
            <w:pPr>
              <w:spacing w:after="0"/>
              <w:ind w:left="159" w:right="113" w:hanging="159"/>
              <w:jc w:val="left"/>
            </w:pPr>
            <w:r w:rsidRPr="00F95B1D">
              <w:t>Canned Lotus and White Fungus In Syrup</w:t>
            </w:r>
          </w:p>
        </w:tc>
        <w:tc>
          <w:tcPr>
            <w:tcW w:w="454" w:type="pct"/>
            <w:noWrap/>
            <w:hideMark/>
          </w:tcPr>
          <w:p w14:paraId="4BC80782" w14:textId="77777777" w:rsidR="00F95B1D" w:rsidRPr="00F95B1D" w:rsidRDefault="00F95B1D" w:rsidP="00F95B1D">
            <w:pPr>
              <w:spacing w:after="0"/>
              <w:ind w:right="170"/>
              <w:jc w:val="right"/>
            </w:pPr>
            <w:r w:rsidRPr="00F95B1D">
              <w:t>200ml</w:t>
            </w:r>
          </w:p>
        </w:tc>
        <w:tc>
          <w:tcPr>
            <w:tcW w:w="682" w:type="pct"/>
            <w:noWrap/>
            <w:hideMark/>
          </w:tcPr>
          <w:p w14:paraId="53D4D7F9" w14:textId="77777777" w:rsidR="00F95B1D" w:rsidRPr="00F95B1D" w:rsidRDefault="00F95B1D" w:rsidP="00F95B1D">
            <w:pPr>
              <w:spacing w:after="0"/>
              <w:jc w:val="left"/>
            </w:pPr>
            <w:r w:rsidRPr="00F95B1D">
              <w:t>Glass</w:t>
            </w:r>
          </w:p>
        </w:tc>
        <w:tc>
          <w:tcPr>
            <w:tcW w:w="1438" w:type="pct"/>
            <w:noWrap/>
            <w:hideMark/>
          </w:tcPr>
          <w:p w14:paraId="276E4BD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D5F5B08" w14:textId="77777777" w:rsidR="00F95B1D" w:rsidRPr="00F95B1D" w:rsidRDefault="00F95B1D" w:rsidP="00F95B1D">
            <w:pPr>
              <w:spacing w:after="0"/>
              <w:jc w:val="left"/>
            </w:pPr>
            <w:r w:rsidRPr="00F95B1D">
              <w:t>Marine Stores Ltd</w:t>
            </w:r>
          </w:p>
        </w:tc>
      </w:tr>
      <w:tr w:rsidR="00F95B1D" w:rsidRPr="00F95B1D" w14:paraId="57DA91A2" w14:textId="77777777" w:rsidTr="006F3096">
        <w:trPr>
          <w:trHeight w:val="20"/>
          <w:jc w:val="center"/>
        </w:trPr>
        <w:tc>
          <w:tcPr>
            <w:tcW w:w="1666" w:type="pct"/>
            <w:noWrap/>
            <w:hideMark/>
          </w:tcPr>
          <w:p w14:paraId="0E0B37BB" w14:textId="77777777" w:rsidR="00F95B1D" w:rsidRPr="00F95B1D" w:rsidRDefault="00F95B1D" w:rsidP="00F95B1D">
            <w:pPr>
              <w:spacing w:after="0"/>
              <w:ind w:left="159" w:right="113" w:hanging="159"/>
              <w:jc w:val="left"/>
            </w:pPr>
            <w:r w:rsidRPr="00F95B1D">
              <w:t>Canned Papaya and White Fungus In Syrup</w:t>
            </w:r>
          </w:p>
        </w:tc>
        <w:tc>
          <w:tcPr>
            <w:tcW w:w="454" w:type="pct"/>
            <w:noWrap/>
            <w:hideMark/>
          </w:tcPr>
          <w:p w14:paraId="5F65A6D9" w14:textId="77777777" w:rsidR="00F95B1D" w:rsidRPr="00F95B1D" w:rsidRDefault="00F95B1D" w:rsidP="00F95B1D">
            <w:pPr>
              <w:spacing w:after="0"/>
              <w:ind w:right="170"/>
              <w:jc w:val="right"/>
            </w:pPr>
            <w:r w:rsidRPr="00F95B1D">
              <w:t>200ml</w:t>
            </w:r>
          </w:p>
        </w:tc>
        <w:tc>
          <w:tcPr>
            <w:tcW w:w="682" w:type="pct"/>
            <w:noWrap/>
            <w:hideMark/>
          </w:tcPr>
          <w:p w14:paraId="59BEA939" w14:textId="77777777" w:rsidR="00F95B1D" w:rsidRPr="00F95B1D" w:rsidRDefault="00F95B1D" w:rsidP="00F95B1D">
            <w:pPr>
              <w:spacing w:after="0"/>
              <w:jc w:val="left"/>
            </w:pPr>
            <w:r w:rsidRPr="00F95B1D">
              <w:t>Glass</w:t>
            </w:r>
          </w:p>
        </w:tc>
        <w:tc>
          <w:tcPr>
            <w:tcW w:w="1438" w:type="pct"/>
            <w:noWrap/>
            <w:hideMark/>
          </w:tcPr>
          <w:p w14:paraId="026EDA1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1B214F3" w14:textId="77777777" w:rsidR="00F95B1D" w:rsidRPr="00F95B1D" w:rsidRDefault="00F95B1D" w:rsidP="00F95B1D">
            <w:pPr>
              <w:spacing w:after="0"/>
              <w:jc w:val="left"/>
            </w:pPr>
            <w:r w:rsidRPr="00F95B1D">
              <w:t>Marine Stores Ltd</w:t>
            </w:r>
          </w:p>
        </w:tc>
      </w:tr>
      <w:tr w:rsidR="00F95B1D" w:rsidRPr="00F95B1D" w14:paraId="18AC860D" w14:textId="77777777" w:rsidTr="006F3096">
        <w:trPr>
          <w:trHeight w:val="20"/>
          <w:jc w:val="center"/>
        </w:trPr>
        <w:tc>
          <w:tcPr>
            <w:tcW w:w="1666" w:type="pct"/>
            <w:noWrap/>
            <w:hideMark/>
          </w:tcPr>
          <w:p w14:paraId="7711DF39" w14:textId="77777777" w:rsidR="00F95B1D" w:rsidRPr="00F95B1D" w:rsidRDefault="00F95B1D" w:rsidP="00F95B1D">
            <w:pPr>
              <w:spacing w:after="0"/>
              <w:ind w:left="159" w:right="113" w:hanging="159"/>
              <w:jc w:val="left"/>
            </w:pPr>
            <w:r w:rsidRPr="00F95B1D">
              <w:t>Canned Water Chestnut and White Fungus In Syrup</w:t>
            </w:r>
          </w:p>
        </w:tc>
        <w:tc>
          <w:tcPr>
            <w:tcW w:w="454" w:type="pct"/>
            <w:noWrap/>
            <w:hideMark/>
          </w:tcPr>
          <w:p w14:paraId="03AD72B7" w14:textId="77777777" w:rsidR="00F95B1D" w:rsidRPr="00F95B1D" w:rsidRDefault="00F95B1D" w:rsidP="00F95B1D">
            <w:pPr>
              <w:spacing w:after="0"/>
              <w:ind w:right="170"/>
              <w:jc w:val="right"/>
            </w:pPr>
            <w:r w:rsidRPr="00F95B1D">
              <w:t>200ml</w:t>
            </w:r>
          </w:p>
        </w:tc>
        <w:tc>
          <w:tcPr>
            <w:tcW w:w="682" w:type="pct"/>
            <w:noWrap/>
            <w:hideMark/>
          </w:tcPr>
          <w:p w14:paraId="30168443" w14:textId="77777777" w:rsidR="00F95B1D" w:rsidRPr="00F95B1D" w:rsidRDefault="00F95B1D" w:rsidP="00F95B1D">
            <w:pPr>
              <w:spacing w:after="0"/>
              <w:jc w:val="left"/>
            </w:pPr>
            <w:r w:rsidRPr="00F95B1D">
              <w:t>Glass</w:t>
            </w:r>
          </w:p>
        </w:tc>
        <w:tc>
          <w:tcPr>
            <w:tcW w:w="1438" w:type="pct"/>
            <w:noWrap/>
            <w:hideMark/>
          </w:tcPr>
          <w:p w14:paraId="6ADCD78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5444F8C" w14:textId="77777777" w:rsidR="00F95B1D" w:rsidRPr="00F95B1D" w:rsidRDefault="00F95B1D" w:rsidP="00F95B1D">
            <w:pPr>
              <w:spacing w:after="0"/>
              <w:jc w:val="left"/>
            </w:pPr>
            <w:r w:rsidRPr="00F95B1D">
              <w:t>Marine Stores Ltd</w:t>
            </w:r>
          </w:p>
        </w:tc>
      </w:tr>
      <w:tr w:rsidR="00F95B1D" w:rsidRPr="00F95B1D" w14:paraId="53243554" w14:textId="77777777" w:rsidTr="006F3096">
        <w:trPr>
          <w:trHeight w:val="20"/>
          <w:jc w:val="center"/>
        </w:trPr>
        <w:tc>
          <w:tcPr>
            <w:tcW w:w="1666" w:type="pct"/>
            <w:noWrap/>
            <w:hideMark/>
          </w:tcPr>
          <w:p w14:paraId="2D9F728C" w14:textId="77777777" w:rsidR="00F95B1D" w:rsidRPr="00F95B1D" w:rsidRDefault="00F95B1D" w:rsidP="00F95B1D">
            <w:pPr>
              <w:spacing w:after="0"/>
              <w:ind w:left="159" w:right="113" w:hanging="159"/>
              <w:jc w:val="left"/>
            </w:pPr>
            <w:r w:rsidRPr="00F95B1D">
              <w:t>Chaisang Medlar Rice Syrup Drink Wolfberry Flavor</w:t>
            </w:r>
          </w:p>
        </w:tc>
        <w:tc>
          <w:tcPr>
            <w:tcW w:w="454" w:type="pct"/>
            <w:noWrap/>
            <w:hideMark/>
          </w:tcPr>
          <w:p w14:paraId="58FA25D2" w14:textId="77777777" w:rsidR="00F95B1D" w:rsidRPr="00F95B1D" w:rsidRDefault="00F95B1D" w:rsidP="00F95B1D">
            <w:pPr>
              <w:spacing w:after="0"/>
              <w:ind w:right="170"/>
              <w:jc w:val="right"/>
            </w:pPr>
            <w:r w:rsidRPr="00F95B1D">
              <w:t>430ml</w:t>
            </w:r>
          </w:p>
        </w:tc>
        <w:tc>
          <w:tcPr>
            <w:tcW w:w="682" w:type="pct"/>
            <w:noWrap/>
            <w:hideMark/>
          </w:tcPr>
          <w:p w14:paraId="0F89D5A3" w14:textId="77777777" w:rsidR="00F95B1D" w:rsidRPr="00F95B1D" w:rsidRDefault="00F95B1D" w:rsidP="00F95B1D">
            <w:pPr>
              <w:spacing w:after="0"/>
              <w:jc w:val="left"/>
            </w:pPr>
            <w:r w:rsidRPr="00F95B1D">
              <w:t>PET</w:t>
            </w:r>
          </w:p>
        </w:tc>
        <w:tc>
          <w:tcPr>
            <w:tcW w:w="1438" w:type="pct"/>
            <w:noWrap/>
            <w:hideMark/>
          </w:tcPr>
          <w:p w14:paraId="35D59AB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E9D49C7" w14:textId="77777777" w:rsidR="00F95B1D" w:rsidRPr="00F95B1D" w:rsidRDefault="00F95B1D" w:rsidP="00F95B1D">
            <w:pPr>
              <w:spacing w:after="0"/>
              <w:jc w:val="left"/>
            </w:pPr>
            <w:r w:rsidRPr="00F95B1D">
              <w:t>Marine Stores Ltd</w:t>
            </w:r>
          </w:p>
        </w:tc>
      </w:tr>
      <w:tr w:rsidR="00F95B1D" w:rsidRPr="00F95B1D" w14:paraId="3D7B7D37" w14:textId="77777777" w:rsidTr="006F3096">
        <w:trPr>
          <w:trHeight w:val="20"/>
          <w:jc w:val="center"/>
        </w:trPr>
        <w:tc>
          <w:tcPr>
            <w:tcW w:w="1666" w:type="pct"/>
            <w:noWrap/>
            <w:hideMark/>
          </w:tcPr>
          <w:p w14:paraId="2F1EAFC8" w14:textId="77777777" w:rsidR="00F95B1D" w:rsidRPr="00F95B1D" w:rsidRDefault="00F95B1D" w:rsidP="00F95B1D">
            <w:pPr>
              <w:spacing w:after="0"/>
              <w:ind w:left="159" w:right="113" w:hanging="159"/>
              <w:jc w:val="left"/>
            </w:pPr>
            <w:r w:rsidRPr="00F95B1D">
              <w:t>Chaisang Rice Syrup Drink Coconut Flavor</w:t>
            </w:r>
          </w:p>
        </w:tc>
        <w:tc>
          <w:tcPr>
            <w:tcW w:w="454" w:type="pct"/>
            <w:noWrap/>
            <w:hideMark/>
          </w:tcPr>
          <w:p w14:paraId="474A6472" w14:textId="77777777" w:rsidR="00F95B1D" w:rsidRPr="00F95B1D" w:rsidRDefault="00F95B1D" w:rsidP="00F95B1D">
            <w:pPr>
              <w:spacing w:after="0"/>
              <w:ind w:right="170"/>
              <w:jc w:val="right"/>
            </w:pPr>
            <w:r w:rsidRPr="00F95B1D">
              <w:t>430ml</w:t>
            </w:r>
          </w:p>
        </w:tc>
        <w:tc>
          <w:tcPr>
            <w:tcW w:w="682" w:type="pct"/>
            <w:noWrap/>
            <w:hideMark/>
          </w:tcPr>
          <w:p w14:paraId="0BFC4C9F" w14:textId="77777777" w:rsidR="00F95B1D" w:rsidRPr="00F95B1D" w:rsidRDefault="00F95B1D" w:rsidP="00F95B1D">
            <w:pPr>
              <w:spacing w:after="0"/>
              <w:jc w:val="left"/>
            </w:pPr>
            <w:r w:rsidRPr="00F95B1D">
              <w:t>PET</w:t>
            </w:r>
          </w:p>
        </w:tc>
        <w:tc>
          <w:tcPr>
            <w:tcW w:w="1438" w:type="pct"/>
            <w:noWrap/>
            <w:hideMark/>
          </w:tcPr>
          <w:p w14:paraId="6914361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76D0C3E" w14:textId="77777777" w:rsidR="00F95B1D" w:rsidRPr="00F95B1D" w:rsidRDefault="00F95B1D" w:rsidP="00F95B1D">
            <w:pPr>
              <w:spacing w:after="0"/>
              <w:jc w:val="left"/>
            </w:pPr>
            <w:r w:rsidRPr="00F95B1D">
              <w:t>Marine Stores Ltd</w:t>
            </w:r>
          </w:p>
        </w:tc>
      </w:tr>
      <w:tr w:rsidR="00F95B1D" w:rsidRPr="00F95B1D" w14:paraId="20179AD8" w14:textId="77777777" w:rsidTr="006F3096">
        <w:trPr>
          <w:trHeight w:val="20"/>
          <w:jc w:val="center"/>
        </w:trPr>
        <w:tc>
          <w:tcPr>
            <w:tcW w:w="1666" w:type="pct"/>
            <w:noWrap/>
            <w:hideMark/>
          </w:tcPr>
          <w:p w14:paraId="457F86E4" w14:textId="77777777" w:rsidR="00F95B1D" w:rsidRPr="00F95B1D" w:rsidRDefault="00F95B1D" w:rsidP="00F95B1D">
            <w:pPr>
              <w:spacing w:after="0"/>
              <w:ind w:left="159" w:right="113" w:hanging="159"/>
              <w:jc w:val="left"/>
            </w:pPr>
            <w:r w:rsidRPr="00F95B1D">
              <w:t>Chaisang Rice Syrup Drink Mango Flavor</w:t>
            </w:r>
          </w:p>
        </w:tc>
        <w:tc>
          <w:tcPr>
            <w:tcW w:w="454" w:type="pct"/>
            <w:noWrap/>
            <w:hideMark/>
          </w:tcPr>
          <w:p w14:paraId="48669F7C" w14:textId="77777777" w:rsidR="00F95B1D" w:rsidRPr="00F95B1D" w:rsidRDefault="00F95B1D" w:rsidP="00F95B1D">
            <w:pPr>
              <w:spacing w:after="0"/>
              <w:ind w:right="170"/>
              <w:jc w:val="right"/>
            </w:pPr>
            <w:r w:rsidRPr="00F95B1D">
              <w:t>430ml</w:t>
            </w:r>
          </w:p>
        </w:tc>
        <w:tc>
          <w:tcPr>
            <w:tcW w:w="682" w:type="pct"/>
            <w:noWrap/>
            <w:hideMark/>
          </w:tcPr>
          <w:p w14:paraId="24013CE7" w14:textId="77777777" w:rsidR="00F95B1D" w:rsidRPr="00F95B1D" w:rsidRDefault="00F95B1D" w:rsidP="00F95B1D">
            <w:pPr>
              <w:spacing w:after="0"/>
              <w:jc w:val="left"/>
            </w:pPr>
            <w:r w:rsidRPr="00F95B1D">
              <w:t>PET</w:t>
            </w:r>
          </w:p>
        </w:tc>
        <w:tc>
          <w:tcPr>
            <w:tcW w:w="1438" w:type="pct"/>
            <w:noWrap/>
            <w:hideMark/>
          </w:tcPr>
          <w:p w14:paraId="5E8A302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6651D07" w14:textId="77777777" w:rsidR="00F95B1D" w:rsidRPr="00F95B1D" w:rsidRDefault="00F95B1D" w:rsidP="00F95B1D">
            <w:pPr>
              <w:spacing w:after="0"/>
              <w:jc w:val="left"/>
            </w:pPr>
            <w:r w:rsidRPr="00F95B1D">
              <w:t>Marine Stores Ltd</w:t>
            </w:r>
          </w:p>
        </w:tc>
      </w:tr>
      <w:tr w:rsidR="00F95B1D" w:rsidRPr="00F95B1D" w14:paraId="71F0254E" w14:textId="77777777" w:rsidTr="006F3096">
        <w:trPr>
          <w:trHeight w:val="20"/>
          <w:jc w:val="center"/>
        </w:trPr>
        <w:tc>
          <w:tcPr>
            <w:tcW w:w="1666" w:type="pct"/>
            <w:noWrap/>
            <w:hideMark/>
          </w:tcPr>
          <w:p w14:paraId="449C0957" w14:textId="77777777" w:rsidR="00F95B1D" w:rsidRPr="00F95B1D" w:rsidRDefault="00F95B1D" w:rsidP="00F95B1D">
            <w:pPr>
              <w:spacing w:after="0"/>
              <w:ind w:left="159" w:right="113" w:hanging="159"/>
              <w:jc w:val="left"/>
              <w:rPr>
                <w:spacing w:val="-4"/>
              </w:rPr>
            </w:pPr>
            <w:r w:rsidRPr="00F95B1D">
              <w:rPr>
                <w:spacing w:val="-4"/>
              </w:rPr>
              <w:t>Chaisang Rice Syrup Drink Strawberry Flavor</w:t>
            </w:r>
          </w:p>
        </w:tc>
        <w:tc>
          <w:tcPr>
            <w:tcW w:w="454" w:type="pct"/>
            <w:noWrap/>
            <w:hideMark/>
          </w:tcPr>
          <w:p w14:paraId="311F2347" w14:textId="77777777" w:rsidR="00F95B1D" w:rsidRPr="00F95B1D" w:rsidRDefault="00F95B1D" w:rsidP="00F95B1D">
            <w:pPr>
              <w:spacing w:after="0"/>
              <w:ind w:right="170"/>
              <w:jc w:val="right"/>
            </w:pPr>
            <w:r w:rsidRPr="00F95B1D">
              <w:t>430ml</w:t>
            </w:r>
          </w:p>
        </w:tc>
        <w:tc>
          <w:tcPr>
            <w:tcW w:w="682" w:type="pct"/>
            <w:noWrap/>
            <w:hideMark/>
          </w:tcPr>
          <w:p w14:paraId="12991803" w14:textId="77777777" w:rsidR="00F95B1D" w:rsidRPr="00F95B1D" w:rsidRDefault="00F95B1D" w:rsidP="00F95B1D">
            <w:pPr>
              <w:spacing w:after="0"/>
              <w:jc w:val="left"/>
            </w:pPr>
            <w:r w:rsidRPr="00F95B1D">
              <w:t>PET</w:t>
            </w:r>
          </w:p>
        </w:tc>
        <w:tc>
          <w:tcPr>
            <w:tcW w:w="1438" w:type="pct"/>
            <w:noWrap/>
            <w:hideMark/>
          </w:tcPr>
          <w:p w14:paraId="163AEDE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DC677D5" w14:textId="77777777" w:rsidR="00F95B1D" w:rsidRPr="00F95B1D" w:rsidRDefault="00F95B1D" w:rsidP="00F95B1D">
            <w:pPr>
              <w:spacing w:after="0"/>
              <w:jc w:val="left"/>
            </w:pPr>
            <w:r w:rsidRPr="00F95B1D">
              <w:t>Marine Stores Ltd</w:t>
            </w:r>
          </w:p>
        </w:tc>
      </w:tr>
      <w:tr w:rsidR="00F95B1D" w:rsidRPr="00F95B1D" w14:paraId="7AA24B21" w14:textId="77777777" w:rsidTr="006F3096">
        <w:trPr>
          <w:trHeight w:val="20"/>
          <w:jc w:val="center"/>
        </w:trPr>
        <w:tc>
          <w:tcPr>
            <w:tcW w:w="1666" w:type="pct"/>
            <w:noWrap/>
            <w:hideMark/>
          </w:tcPr>
          <w:p w14:paraId="24D41627" w14:textId="77777777" w:rsidR="00F95B1D" w:rsidRPr="00F95B1D" w:rsidRDefault="00F95B1D" w:rsidP="00F95B1D">
            <w:pPr>
              <w:spacing w:after="0"/>
              <w:ind w:left="159" w:right="113" w:hanging="159"/>
              <w:jc w:val="left"/>
            </w:pPr>
            <w:r w:rsidRPr="00F95B1D">
              <w:t>Chaisang Tremella Rice Syrup Drink White Fungus Flavor</w:t>
            </w:r>
          </w:p>
        </w:tc>
        <w:tc>
          <w:tcPr>
            <w:tcW w:w="454" w:type="pct"/>
            <w:noWrap/>
            <w:hideMark/>
          </w:tcPr>
          <w:p w14:paraId="77629089" w14:textId="77777777" w:rsidR="00F95B1D" w:rsidRPr="00F95B1D" w:rsidRDefault="00F95B1D" w:rsidP="00F95B1D">
            <w:pPr>
              <w:spacing w:after="0"/>
              <w:ind w:right="170"/>
              <w:jc w:val="right"/>
            </w:pPr>
            <w:r w:rsidRPr="00F95B1D">
              <w:t>430ml</w:t>
            </w:r>
          </w:p>
        </w:tc>
        <w:tc>
          <w:tcPr>
            <w:tcW w:w="682" w:type="pct"/>
            <w:noWrap/>
            <w:hideMark/>
          </w:tcPr>
          <w:p w14:paraId="1B4FC4B8" w14:textId="77777777" w:rsidR="00F95B1D" w:rsidRPr="00F95B1D" w:rsidRDefault="00F95B1D" w:rsidP="00F95B1D">
            <w:pPr>
              <w:spacing w:after="0"/>
              <w:jc w:val="left"/>
            </w:pPr>
            <w:r w:rsidRPr="00F95B1D">
              <w:t>PET</w:t>
            </w:r>
          </w:p>
        </w:tc>
        <w:tc>
          <w:tcPr>
            <w:tcW w:w="1438" w:type="pct"/>
            <w:noWrap/>
            <w:hideMark/>
          </w:tcPr>
          <w:p w14:paraId="5E3A7E8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5146639" w14:textId="77777777" w:rsidR="00F95B1D" w:rsidRPr="00F95B1D" w:rsidRDefault="00F95B1D" w:rsidP="00F95B1D">
            <w:pPr>
              <w:spacing w:after="0"/>
              <w:jc w:val="left"/>
            </w:pPr>
            <w:r w:rsidRPr="00F95B1D">
              <w:t>Marine Stores Ltd</w:t>
            </w:r>
          </w:p>
        </w:tc>
      </w:tr>
      <w:tr w:rsidR="00F95B1D" w:rsidRPr="00F95B1D" w14:paraId="50DB26AC" w14:textId="77777777" w:rsidTr="006F3096">
        <w:trPr>
          <w:trHeight w:val="20"/>
          <w:jc w:val="center"/>
        </w:trPr>
        <w:tc>
          <w:tcPr>
            <w:tcW w:w="1666" w:type="pct"/>
            <w:noWrap/>
            <w:hideMark/>
          </w:tcPr>
          <w:p w14:paraId="3F293A8F" w14:textId="77777777" w:rsidR="00F95B1D" w:rsidRPr="00F95B1D" w:rsidRDefault="00F95B1D" w:rsidP="00F95B1D">
            <w:pPr>
              <w:spacing w:after="0"/>
              <w:ind w:left="159" w:right="113" w:hanging="159"/>
              <w:jc w:val="left"/>
            </w:pPr>
            <w:r w:rsidRPr="00F95B1D">
              <w:t>Chiao Kuo Papaya Milk Drink</w:t>
            </w:r>
          </w:p>
        </w:tc>
        <w:tc>
          <w:tcPr>
            <w:tcW w:w="454" w:type="pct"/>
            <w:noWrap/>
            <w:hideMark/>
          </w:tcPr>
          <w:p w14:paraId="2BB8464F" w14:textId="77777777" w:rsidR="00F95B1D" w:rsidRPr="00F95B1D" w:rsidRDefault="00F95B1D" w:rsidP="00F95B1D">
            <w:pPr>
              <w:spacing w:after="0"/>
              <w:ind w:right="170"/>
              <w:jc w:val="right"/>
            </w:pPr>
            <w:r w:rsidRPr="00F95B1D">
              <w:t>340ml</w:t>
            </w:r>
          </w:p>
        </w:tc>
        <w:tc>
          <w:tcPr>
            <w:tcW w:w="682" w:type="pct"/>
            <w:noWrap/>
            <w:hideMark/>
          </w:tcPr>
          <w:p w14:paraId="576E0DAE" w14:textId="77777777" w:rsidR="00F95B1D" w:rsidRPr="00F95B1D" w:rsidRDefault="00F95B1D" w:rsidP="00F95B1D">
            <w:pPr>
              <w:spacing w:after="0"/>
              <w:jc w:val="left"/>
            </w:pPr>
            <w:r w:rsidRPr="00F95B1D">
              <w:t>Aluminium</w:t>
            </w:r>
          </w:p>
        </w:tc>
        <w:tc>
          <w:tcPr>
            <w:tcW w:w="1438" w:type="pct"/>
            <w:noWrap/>
            <w:hideMark/>
          </w:tcPr>
          <w:p w14:paraId="340FA2E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6E957D3" w14:textId="77777777" w:rsidR="00F95B1D" w:rsidRPr="00F95B1D" w:rsidRDefault="00F95B1D" w:rsidP="00F95B1D">
            <w:pPr>
              <w:spacing w:after="0"/>
              <w:jc w:val="left"/>
            </w:pPr>
            <w:r w:rsidRPr="00F95B1D">
              <w:t>Marine Stores Ltd</w:t>
            </w:r>
          </w:p>
        </w:tc>
      </w:tr>
      <w:tr w:rsidR="00F95B1D" w:rsidRPr="00F95B1D" w14:paraId="6CB57386" w14:textId="77777777" w:rsidTr="006F3096">
        <w:trPr>
          <w:trHeight w:val="20"/>
          <w:jc w:val="center"/>
        </w:trPr>
        <w:tc>
          <w:tcPr>
            <w:tcW w:w="1666" w:type="pct"/>
            <w:noWrap/>
            <w:hideMark/>
          </w:tcPr>
          <w:p w14:paraId="02677958" w14:textId="77777777" w:rsidR="00F95B1D" w:rsidRPr="00F95B1D" w:rsidRDefault="00F95B1D" w:rsidP="00F95B1D">
            <w:pPr>
              <w:spacing w:after="0"/>
              <w:ind w:left="159" w:right="113" w:hanging="159"/>
              <w:jc w:val="left"/>
            </w:pPr>
            <w:r w:rsidRPr="00F95B1D">
              <w:t>Chilled Mango Sago Cream With Pomelo Mango Flavored Milk Drink</w:t>
            </w:r>
          </w:p>
        </w:tc>
        <w:tc>
          <w:tcPr>
            <w:tcW w:w="454" w:type="pct"/>
            <w:noWrap/>
            <w:hideMark/>
          </w:tcPr>
          <w:p w14:paraId="56A6C4D0" w14:textId="77777777" w:rsidR="00F95B1D" w:rsidRPr="00F95B1D" w:rsidRDefault="00F95B1D" w:rsidP="00F95B1D">
            <w:pPr>
              <w:spacing w:after="0"/>
              <w:ind w:right="170"/>
              <w:jc w:val="right"/>
            </w:pPr>
            <w:r w:rsidRPr="00F95B1D">
              <w:t>380ml</w:t>
            </w:r>
          </w:p>
        </w:tc>
        <w:tc>
          <w:tcPr>
            <w:tcW w:w="682" w:type="pct"/>
            <w:noWrap/>
            <w:hideMark/>
          </w:tcPr>
          <w:p w14:paraId="56D940F8" w14:textId="77777777" w:rsidR="00F95B1D" w:rsidRPr="00F95B1D" w:rsidRDefault="00F95B1D" w:rsidP="00F95B1D">
            <w:pPr>
              <w:spacing w:after="0"/>
              <w:jc w:val="left"/>
            </w:pPr>
            <w:r w:rsidRPr="00F95B1D">
              <w:t>PET</w:t>
            </w:r>
          </w:p>
        </w:tc>
        <w:tc>
          <w:tcPr>
            <w:tcW w:w="1438" w:type="pct"/>
            <w:noWrap/>
            <w:hideMark/>
          </w:tcPr>
          <w:p w14:paraId="679E600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1D6E900" w14:textId="77777777" w:rsidR="00F95B1D" w:rsidRPr="00F95B1D" w:rsidRDefault="00F95B1D" w:rsidP="00F95B1D">
            <w:pPr>
              <w:spacing w:after="0"/>
              <w:jc w:val="left"/>
            </w:pPr>
            <w:r w:rsidRPr="00F95B1D">
              <w:t>Marine Stores Ltd</w:t>
            </w:r>
          </w:p>
        </w:tc>
      </w:tr>
      <w:tr w:rsidR="00F95B1D" w:rsidRPr="00F95B1D" w14:paraId="44414EF1" w14:textId="77777777" w:rsidTr="006F3096">
        <w:trPr>
          <w:trHeight w:val="20"/>
          <w:jc w:val="center"/>
        </w:trPr>
        <w:tc>
          <w:tcPr>
            <w:tcW w:w="1666" w:type="pct"/>
            <w:noWrap/>
            <w:hideMark/>
          </w:tcPr>
          <w:p w14:paraId="081DC34F" w14:textId="77777777" w:rsidR="00F95B1D" w:rsidRPr="00F95B1D" w:rsidRDefault="00F95B1D" w:rsidP="00F95B1D">
            <w:pPr>
              <w:spacing w:after="0"/>
              <w:ind w:left="159" w:right="113" w:hanging="159"/>
              <w:jc w:val="left"/>
            </w:pPr>
            <w:r w:rsidRPr="00F95B1D">
              <w:t>Chrysanthemum Tea Drink</w:t>
            </w:r>
          </w:p>
        </w:tc>
        <w:tc>
          <w:tcPr>
            <w:tcW w:w="454" w:type="pct"/>
            <w:noWrap/>
            <w:hideMark/>
          </w:tcPr>
          <w:p w14:paraId="78DA6944" w14:textId="77777777" w:rsidR="00F95B1D" w:rsidRPr="00F95B1D" w:rsidRDefault="00F95B1D" w:rsidP="00F95B1D">
            <w:pPr>
              <w:spacing w:after="0"/>
              <w:ind w:right="170"/>
              <w:jc w:val="right"/>
            </w:pPr>
            <w:r w:rsidRPr="00F95B1D">
              <w:t>450ml</w:t>
            </w:r>
          </w:p>
        </w:tc>
        <w:tc>
          <w:tcPr>
            <w:tcW w:w="682" w:type="pct"/>
            <w:noWrap/>
            <w:hideMark/>
          </w:tcPr>
          <w:p w14:paraId="6E053F0D" w14:textId="77777777" w:rsidR="00F95B1D" w:rsidRPr="00F95B1D" w:rsidRDefault="00F95B1D" w:rsidP="00F95B1D">
            <w:pPr>
              <w:spacing w:after="0"/>
              <w:jc w:val="left"/>
            </w:pPr>
            <w:r w:rsidRPr="00F95B1D">
              <w:t>PET</w:t>
            </w:r>
          </w:p>
        </w:tc>
        <w:tc>
          <w:tcPr>
            <w:tcW w:w="1438" w:type="pct"/>
            <w:noWrap/>
            <w:hideMark/>
          </w:tcPr>
          <w:p w14:paraId="5A50BE8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6AADF31" w14:textId="77777777" w:rsidR="00F95B1D" w:rsidRPr="00F95B1D" w:rsidRDefault="00F95B1D" w:rsidP="00F95B1D">
            <w:pPr>
              <w:spacing w:after="0"/>
              <w:jc w:val="left"/>
            </w:pPr>
            <w:r w:rsidRPr="00F95B1D">
              <w:t>Marine Stores Ltd</w:t>
            </w:r>
          </w:p>
        </w:tc>
      </w:tr>
      <w:tr w:rsidR="00F95B1D" w:rsidRPr="00F95B1D" w14:paraId="1B9DE28E" w14:textId="77777777" w:rsidTr="006F3096">
        <w:trPr>
          <w:trHeight w:val="20"/>
          <w:jc w:val="center"/>
        </w:trPr>
        <w:tc>
          <w:tcPr>
            <w:tcW w:w="1666" w:type="pct"/>
            <w:noWrap/>
            <w:hideMark/>
          </w:tcPr>
          <w:p w14:paraId="187E3BDC" w14:textId="77777777" w:rsidR="00F95B1D" w:rsidRPr="00F95B1D" w:rsidRDefault="00F95B1D" w:rsidP="00F95B1D">
            <w:pPr>
              <w:spacing w:after="0"/>
              <w:ind w:left="159" w:right="113" w:hanging="159"/>
              <w:jc w:val="left"/>
            </w:pPr>
            <w:r w:rsidRPr="00F95B1D">
              <w:t>Chrysanthemum Tea Drink</w:t>
            </w:r>
          </w:p>
        </w:tc>
        <w:tc>
          <w:tcPr>
            <w:tcW w:w="454" w:type="pct"/>
            <w:noWrap/>
            <w:hideMark/>
          </w:tcPr>
          <w:p w14:paraId="3DCB2543" w14:textId="77777777" w:rsidR="00F95B1D" w:rsidRPr="00F95B1D" w:rsidRDefault="00F95B1D" w:rsidP="00F95B1D">
            <w:pPr>
              <w:spacing w:after="0"/>
              <w:ind w:right="170"/>
              <w:jc w:val="right"/>
            </w:pPr>
            <w:r w:rsidRPr="00F95B1D">
              <w:t>1,500ml</w:t>
            </w:r>
          </w:p>
        </w:tc>
        <w:tc>
          <w:tcPr>
            <w:tcW w:w="682" w:type="pct"/>
            <w:noWrap/>
            <w:hideMark/>
          </w:tcPr>
          <w:p w14:paraId="356159FA" w14:textId="77777777" w:rsidR="00F95B1D" w:rsidRPr="00F95B1D" w:rsidRDefault="00F95B1D" w:rsidP="00F95B1D">
            <w:pPr>
              <w:spacing w:after="0"/>
              <w:jc w:val="left"/>
            </w:pPr>
            <w:r w:rsidRPr="00F95B1D">
              <w:t>PET</w:t>
            </w:r>
          </w:p>
        </w:tc>
        <w:tc>
          <w:tcPr>
            <w:tcW w:w="1438" w:type="pct"/>
            <w:noWrap/>
            <w:hideMark/>
          </w:tcPr>
          <w:p w14:paraId="72C58F1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00FDCFF" w14:textId="77777777" w:rsidR="00F95B1D" w:rsidRPr="00F95B1D" w:rsidRDefault="00F95B1D" w:rsidP="00F95B1D">
            <w:pPr>
              <w:spacing w:after="0"/>
              <w:jc w:val="left"/>
            </w:pPr>
            <w:r w:rsidRPr="00F95B1D">
              <w:t>Marine Stores Ltd</w:t>
            </w:r>
          </w:p>
        </w:tc>
      </w:tr>
      <w:tr w:rsidR="00F95B1D" w:rsidRPr="00F95B1D" w14:paraId="44BA1AB8" w14:textId="77777777" w:rsidTr="006F3096">
        <w:trPr>
          <w:trHeight w:val="20"/>
          <w:jc w:val="center"/>
        </w:trPr>
        <w:tc>
          <w:tcPr>
            <w:tcW w:w="1666" w:type="pct"/>
            <w:noWrap/>
            <w:hideMark/>
          </w:tcPr>
          <w:p w14:paraId="130912BE" w14:textId="77777777" w:rsidR="00F95B1D" w:rsidRPr="00F95B1D" w:rsidRDefault="00F95B1D" w:rsidP="00F95B1D">
            <w:pPr>
              <w:spacing w:after="0"/>
              <w:ind w:left="159" w:right="113" w:hanging="159"/>
              <w:jc w:val="left"/>
            </w:pPr>
            <w:r w:rsidRPr="00F95B1D">
              <w:t>CiTea Milk Tea Drink Oolong Tea Flavor</w:t>
            </w:r>
          </w:p>
        </w:tc>
        <w:tc>
          <w:tcPr>
            <w:tcW w:w="454" w:type="pct"/>
            <w:noWrap/>
            <w:hideMark/>
          </w:tcPr>
          <w:p w14:paraId="5E20BC7E" w14:textId="77777777" w:rsidR="00F95B1D" w:rsidRPr="00F95B1D" w:rsidRDefault="00F95B1D" w:rsidP="00F95B1D">
            <w:pPr>
              <w:spacing w:after="0"/>
              <w:ind w:right="170"/>
              <w:jc w:val="right"/>
            </w:pPr>
            <w:r w:rsidRPr="00F95B1D">
              <w:t>450ml</w:t>
            </w:r>
          </w:p>
        </w:tc>
        <w:tc>
          <w:tcPr>
            <w:tcW w:w="682" w:type="pct"/>
            <w:noWrap/>
            <w:hideMark/>
          </w:tcPr>
          <w:p w14:paraId="28EC13D4" w14:textId="77777777" w:rsidR="00F95B1D" w:rsidRPr="00F95B1D" w:rsidRDefault="00F95B1D" w:rsidP="00F95B1D">
            <w:pPr>
              <w:spacing w:after="0"/>
              <w:jc w:val="left"/>
            </w:pPr>
            <w:r w:rsidRPr="00F95B1D">
              <w:t>PET</w:t>
            </w:r>
          </w:p>
        </w:tc>
        <w:tc>
          <w:tcPr>
            <w:tcW w:w="1438" w:type="pct"/>
            <w:noWrap/>
            <w:hideMark/>
          </w:tcPr>
          <w:p w14:paraId="03C16EA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EBDDC53" w14:textId="77777777" w:rsidR="00F95B1D" w:rsidRPr="00F95B1D" w:rsidRDefault="00F95B1D" w:rsidP="00F95B1D">
            <w:pPr>
              <w:spacing w:after="0"/>
              <w:jc w:val="left"/>
            </w:pPr>
            <w:r w:rsidRPr="00F95B1D">
              <w:t>Marine Stores Ltd</w:t>
            </w:r>
          </w:p>
        </w:tc>
      </w:tr>
      <w:tr w:rsidR="00F95B1D" w:rsidRPr="00F95B1D" w14:paraId="215575D4" w14:textId="77777777" w:rsidTr="006F3096">
        <w:trPr>
          <w:trHeight w:val="20"/>
          <w:jc w:val="center"/>
        </w:trPr>
        <w:tc>
          <w:tcPr>
            <w:tcW w:w="1666" w:type="pct"/>
            <w:noWrap/>
            <w:hideMark/>
          </w:tcPr>
          <w:p w14:paraId="329FD205" w14:textId="77777777" w:rsidR="00F95B1D" w:rsidRPr="00F95B1D" w:rsidRDefault="00F95B1D" w:rsidP="00F95B1D">
            <w:pPr>
              <w:spacing w:after="0"/>
              <w:ind w:left="159" w:right="113" w:hanging="159"/>
              <w:jc w:val="left"/>
            </w:pPr>
            <w:r w:rsidRPr="00F95B1D">
              <w:t>Citea Milk Tea Drink Rose Flavor</w:t>
            </w:r>
          </w:p>
        </w:tc>
        <w:tc>
          <w:tcPr>
            <w:tcW w:w="454" w:type="pct"/>
            <w:noWrap/>
            <w:hideMark/>
          </w:tcPr>
          <w:p w14:paraId="3848E71A" w14:textId="77777777" w:rsidR="00F95B1D" w:rsidRPr="00F95B1D" w:rsidRDefault="00F95B1D" w:rsidP="00F95B1D">
            <w:pPr>
              <w:spacing w:after="0"/>
              <w:ind w:right="170"/>
              <w:jc w:val="right"/>
            </w:pPr>
            <w:r w:rsidRPr="00F95B1D">
              <w:t>450ml</w:t>
            </w:r>
          </w:p>
        </w:tc>
        <w:tc>
          <w:tcPr>
            <w:tcW w:w="682" w:type="pct"/>
            <w:noWrap/>
            <w:hideMark/>
          </w:tcPr>
          <w:p w14:paraId="5FD6AFC1" w14:textId="77777777" w:rsidR="00F95B1D" w:rsidRPr="00F95B1D" w:rsidRDefault="00F95B1D" w:rsidP="00F95B1D">
            <w:pPr>
              <w:spacing w:after="0"/>
              <w:jc w:val="left"/>
            </w:pPr>
            <w:r w:rsidRPr="00F95B1D">
              <w:t>PET</w:t>
            </w:r>
          </w:p>
        </w:tc>
        <w:tc>
          <w:tcPr>
            <w:tcW w:w="1438" w:type="pct"/>
            <w:noWrap/>
            <w:hideMark/>
          </w:tcPr>
          <w:p w14:paraId="4A215AC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CA35735" w14:textId="77777777" w:rsidR="00F95B1D" w:rsidRPr="00F95B1D" w:rsidRDefault="00F95B1D" w:rsidP="00F95B1D">
            <w:pPr>
              <w:spacing w:after="0"/>
              <w:jc w:val="left"/>
            </w:pPr>
            <w:r w:rsidRPr="00F95B1D">
              <w:t>Marine Stores Ltd</w:t>
            </w:r>
          </w:p>
        </w:tc>
      </w:tr>
      <w:tr w:rsidR="00F95B1D" w:rsidRPr="00F95B1D" w14:paraId="3A0163EF" w14:textId="77777777" w:rsidTr="006F3096">
        <w:trPr>
          <w:trHeight w:val="20"/>
          <w:jc w:val="center"/>
        </w:trPr>
        <w:tc>
          <w:tcPr>
            <w:tcW w:w="1666" w:type="pct"/>
            <w:noWrap/>
            <w:hideMark/>
          </w:tcPr>
          <w:p w14:paraId="66961D4E" w14:textId="77777777" w:rsidR="00F95B1D" w:rsidRPr="00F95B1D" w:rsidRDefault="00F95B1D" w:rsidP="00F95B1D">
            <w:pPr>
              <w:spacing w:after="0"/>
              <w:ind w:left="159" w:right="113" w:hanging="159"/>
              <w:jc w:val="left"/>
            </w:pPr>
            <w:r w:rsidRPr="00F95B1D">
              <w:t>Coca Cola Barley Tea Drink</w:t>
            </w:r>
          </w:p>
        </w:tc>
        <w:tc>
          <w:tcPr>
            <w:tcW w:w="454" w:type="pct"/>
            <w:noWrap/>
            <w:hideMark/>
          </w:tcPr>
          <w:p w14:paraId="27EF2AA1" w14:textId="77777777" w:rsidR="00F95B1D" w:rsidRPr="00F95B1D" w:rsidRDefault="00F95B1D" w:rsidP="00F95B1D">
            <w:pPr>
              <w:spacing w:after="0"/>
              <w:ind w:right="170"/>
              <w:jc w:val="right"/>
            </w:pPr>
            <w:r w:rsidRPr="00F95B1D">
              <w:t>2,000ml</w:t>
            </w:r>
          </w:p>
        </w:tc>
        <w:tc>
          <w:tcPr>
            <w:tcW w:w="682" w:type="pct"/>
            <w:noWrap/>
            <w:hideMark/>
          </w:tcPr>
          <w:p w14:paraId="1D432E8B" w14:textId="77777777" w:rsidR="00F95B1D" w:rsidRPr="00F95B1D" w:rsidRDefault="00F95B1D" w:rsidP="00F95B1D">
            <w:pPr>
              <w:spacing w:after="0"/>
              <w:jc w:val="left"/>
            </w:pPr>
            <w:r w:rsidRPr="00F95B1D">
              <w:t>PET</w:t>
            </w:r>
          </w:p>
        </w:tc>
        <w:tc>
          <w:tcPr>
            <w:tcW w:w="1438" w:type="pct"/>
            <w:noWrap/>
            <w:hideMark/>
          </w:tcPr>
          <w:p w14:paraId="355D4BF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738D2F2" w14:textId="77777777" w:rsidR="00F95B1D" w:rsidRPr="00F95B1D" w:rsidRDefault="00F95B1D" w:rsidP="00F95B1D">
            <w:pPr>
              <w:spacing w:after="0"/>
              <w:jc w:val="left"/>
            </w:pPr>
            <w:r w:rsidRPr="00F95B1D">
              <w:t>Marine Stores Ltd</w:t>
            </w:r>
          </w:p>
        </w:tc>
      </w:tr>
      <w:tr w:rsidR="00F95B1D" w:rsidRPr="00F95B1D" w14:paraId="2865B238" w14:textId="77777777" w:rsidTr="006F3096">
        <w:trPr>
          <w:trHeight w:val="20"/>
          <w:jc w:val="center"/>
        </w:trPr>
        <w:tc>
          <w:tcPr>
            <w:tcW w:w="1666" w:type="pct"/>
            <w:noWrap/>
            <w:hideMark/>
          </w:tcPr>
          <w:p w14:paraId="62638F61" w14:textId="77777777" w:rsidR="00F95B1D" w:rsidRPr="00F95B1D" w:rsidRDefault="00F95B1D" w:rsidP="00F95B1D">
            <w:pPr>
              <w:spacing w:after="0"/>
              <w:ind w:left="159" w:right="113" w:hanging="159"/>
              <w:jc w:val="left"/>
            </w:pPr>
            <w:r w:rsidRPr="00F95B1D">
              <w:t>Coconut Milk Beverage Flavored Coconut Milk Drink</w:t>
            </w:r>
          </w:p>
        </w:tc>
        <w:tc>
          <w:tcPr>
            <w:tcW w:w="454" w:type="pct"/>
            <w:noWrap/>
            <w:hideMark/>
          </w:tcPr>
          <w:p w14:paraId="208067FD" w14:textId="77777777" w:rsidR="00F95B1D" w:rsidRPr="00F95B1D" w:rsidRDefault="00F95B1D" w:rsidP="00F95B1D">
            <w:pPr>
              <w:spacing w:after="0"/>
              <w:ind w:right="170"/>
              <w:jc w:val="right"/>
            </w:pPr>
            <w:r w:rsidRPr="00F95B1D">
              <w:t>380ml</w:t>
            </w:r>
          </w:p>
        </w:tc>
        <w:tc>
          <w:tcPr>
            <w:tcW w:w="682" w:type="pct"/>
            <w:noWrap/>
            <w:hideMark/>
          </w:tcPr>
          <w:p w14:paraId="79221007" w14:textId="77777777" w:rsidR="00F95B1D" w:rsidRPr="00F95B1D" w:rsidRDefault="00F95B1D" w:rsidP="00F95B1D">
            <w:pPr>
              <w:spacing w:after="0"/>
              <w:jc w:val="left"/>
            </w:pPr>
            <w:r w:rsidRPr="00F95B1D">
              <w:t>PET</w:t>
            </w:r>
          </w:p>
        </w:tc>
        <w:tc>
          <w:tcPr>
            <w:tcW w:w="1438" w:type="pct"/>
            <w:noWrap/>
            <w:hideMark/>
          </w:tcPr>
          <w:p w14:paraId="2ACDC27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2A96A74" w14:textId="77777777" w:rsidR="00F95B1D" w:rsidRPr="00F95B1D" w:rsidRDefault="00F95B1D" w:rsidP="00F95B1D">
            <w:pPr>
              <w:spacing w:after="0"/>
              <w:jc w:val="left"/>
            </w:pPr>
            <w:r w:rsidRPr="00F95B1D">
              <w:t>Marine Stores Ltd</w:t>
            </w:r>
          </w:p>
        </w:tc>
      </w:tr>
      <w:tr w:rsidR="00F95B1D" w:rsidRPr="00F95B1D" w14:paraId="03D16D41" w14:textId="77777777" w:rsidTr="006F3096">
        <w:trPr>
          <w:trHeight w:val="20"/>
          <w:jc w:val="center"/>
        </w:trPr>
        <w:tc>
          <w:tcPr>
            <w:tcW w:w="1666" w:type="pct"/>
            <w:noWrap/>
            <w:hideMark/>
          </w:tcPr>
          <w:p w14:paraId="6072CC28" w14:textId="77777777" w:rsidR="00F95B1D" w:rsidRPr="00F95B1D" w:rsidRDefault="00F95B1D" w:rsidP="00F95B1D">
            <w:pPr>
              <w:spacing w:after="0"/>
              <w:ind w:left="159" w:right="113" w:hanging="159"/>
              <w:jc w:val="left"/>
            </w:pPr>
            <w:r w:rsidRPr="00F95B1D">
              <w:t xml:space="preserve">Coconut Sago Beverage Coconut </w:t>
            </w:r>
            <w:r w:rsidRPr="00F95B1D">
              <w:br/>
              <w:t>Flavored Drink</w:t>
            </w:r>
          </w:p>
        </w:tc>
        <w:tc>
          <w:tcPr>
            <w:tcW w:w="454" w:type="pct"/>
            <w:noWrap/>
            <w:hideMark/>
          </w:tcPr>
          <w:p w14:paraId="2F0F151E" w14:textId="77777777" w:rsidR="00F95B1D" w:rsidRPr="00F95B1D" w:rsidRDefault="00F95B1D" w:rsidP="00F95B1D">
            <w:pPr>
              <w:spacing w:after="0"/>
              <w:ind w:right="170"/>
              <w:jc w:val="right"/>
            </w:pPr>
            <w:r w:rsidRPr="00F95B1D">
              <w:t>380ml</w:t>
            </w:r>
          </w:p>
        </w:tc>
        <w:tc>
          <w:tcPr>
            <w:tcW w:w="682" w:type="pct"/>
            <w:noWrap/>
            <w:hideMark/>
          </w:tcPr>
          <w:p w14:paraId="70A9D9AA" w14:textId="77777777" w:rsidR="00F95B1D" w:rsidRPr="00F95B1D" w:rsidRDefault="00F95B1D" w:rsidP="00F95B1D">
            <w:pPr>
              <w:spacing w:after="0"/>
              <w:jc w:val="left"/>
            </w:pPr>
            <w:r w:rsidRPr="00F95B1D">
              <w:t>PET</w:t>
            </w:r>
          </w:p>
        </w:tc>
        <w:tc>
          <w:tcPr>
            <w:tcW w:w="1438" w:type="pct"/>
            <w:noWrap/>
            <w:hideMark/>
          </w:tcPr>
          <w:p w14:paraId="3F1050A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FF42236" w14:textId="77777777" w:rsidR="00F95B1D" w:rsidRPr="00F95B1D" w:rsidRDefault="00F95B1D" w:rsidP="00F95B1D">
            <w:pPr>
              <w:spacing w:after="0"/>
              <w:jc w:val="left"/>
            </w:pPr>
            <w:r w:rsidRPr="00F95B1D">
              <w:t>Marine Stores Ltd</w:t>
            </w:r>
          </w:p>
        </w:tc>
      </w:tr>
      <w:tr w:rsidR="00F95B1D" w:rsidRPr="00F95B1D" w14:paraId="6EB68224" w14:textId="77777777" w:rsidTr="006F3096">
        <w:trPr>
          <w:trHeight w:val="20"/>
          <w:jc w:val="center"/>
        </w:trPr>
        <w:tc>
          <w:tcPr>
            <w:tcW w:w="1666" w:type="pct"/>
            <w:noWrap/>
            <w:hideMark/>
          </w:tcPr>
          <w:p w14:paraId="1458FF01" w14:textId="77777777" w:rsidR="00F95B1D" w:rsidRPr="00F95B1D" w:rsidRDefault="00F95B1D" w:rsidP="00F95B1D">
            <w:pPr>
              <w:spacing w:after="0"/>
              <w:ind w:left="159" w:right="113" w:hanging="159"/>
              <w:jc w:val="left"/>
            </w:pPr>
            <w:r w:rsidRPr="00F95B1D">
              <w:t xml:space="preserve">Coconut Water Chestnut Beverage </w:t>
            </w:r>
            <w:r w:rsidRPr="00F95B1D">
              <w:br/>
              <w:t>Coconut and Water Chestnut Drink</w:t>
            </w:r>
          </w:p>
        </w:tc>
        <w:tc>
          <w:tcPr>
            <w:tcW w:w="454" w:type="pct"/>
            <w:noWrap/>
            <w:hideMark/>
          </w:tcPr>
          <w:p w14:paraId="353B792B" w14:textId="77777777" w:rsidR="00F95B1D" w:rsidRPr="00F95B1D" w:rsidRDefault="00F95B1D" w:rsidP="00F95B1D">
            <w:pPr>
              <w:spacing w:after="0"/>
              <w:ind w:right="170"/>
              <w:jc w:val="right"/>
            </w:pPr>
            <w:r w:rsidRPr="00F95B1D">
              <w:t>380ml</w:t>
            </w:r>
          </w:p>
        </w:tc>
        <w:tc>
          <w:tcPr>
            <w:tcW w:w="682" w:type="pct"/>
            <w:noWrap/>
            <w:hideMark/>
          </w:tcPr>
          <w:p w14:paraId="45A43C1D" w14:textId="77777777" w:rsidR="00F95B1D" w:rsidRPr="00F95B1D" w:rsidRDefault="00F95B1D" w:rsidP="00F95B1D">
            <w:pPr>
              <w:spacing w:after="0"/>
              <w:jc w:val="left"/>
            </w:pPr>
            <w:r w:rsidRPr="00F95B1D">
              <w:t>PET</w:t>
            </w:r>
          </w:p>
        </w:tc>
        <w:tc>
          <w:tcPr>
            <w:tcW w:w="1438" w:type="pct"/>
            <w:noWrap/>
            <w:hideMark/>
          </w:tcPr>
          <w:p w14:paraId="48A3080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17849DD" w14:textId="77777777" w:rsidR="00F95B1D" w:rsidRPr="00F95B1D" w:rsidRDefault="00F95B1D" w:rsidP="00F95B1D">
            <w:pPr>
              <w:spacing w:after="0"/>
              <w:jc w:val="left"/>
            </w:pPr>
            <w:r w:rsidRPr="00F95B1D">
              <w:t>Marine Stores Ltd</w:t>
            </w:r>
          </w:p>
        </w:tc>
      </w:tr>
      <w:tr w:rsidR="00F95B1D" w:rsidRPr="00F95B1D" w14:paraId="7FFE6216" w14:textId="77777777" w:rsidTr="006F3096">
        <w:trPr>
          <w:trHeight w:val="20"/>
          <w:jc w:val="center"/>
        </w:trPr>
        <w:tc>
          <w:tcPr>
            <w:tcW w:w="1666" w:type="pct"/>
            <w:noWrap/>
            <w:hideMark/>
          </w:tcPr>
          <w:p w14:paraId="6AAB9DA1" w14:textId="77777777" w:rsidR="00F95B1D" w:rsidRPr="00F95B1D" w:rsidRDefault="00F95B1D" w:rsidP="00F95B1D">
            <w:pPr>
              <w:spacing w:after="0"/>
              <w:ind w:left="159" w:right="113" w:hanging="159"/>
              <w:jc w:val="left"/>
            </w:pPr>
            <w:r w:rsidRPr="00F95B1D">
              <w:t>Coke Flavored Cola Soda Dink</w:t>
            </w:r>
          </w:p>
        </w:tc>
        <w:tc>
          <w:tcPr>
            <w:tcW w:w="454" w:type="pct"/>
            <w:noWrap/>
            <w:hideMark/>
          </w:tcPr>
          <w:p w14:paraId="54CB21BF" w14:textId="77777777" w:rsidR="00F95B1D" w:rsidRPr="00F95B1D" w:rsidRDefault="00F95B1D" w:rsidP="00F95B1D">
            <w:pPr>
              <w:spacing w:after="0"/>
              <w:ind w:right="170"/>
              <w:jc w:val="right"/>
            </w:pPr>
            <w:r w:rsidRPr="00F95B1D">
              <w:t>500ml</w:t>
            </w:r>
          </w:p>
        </w:tc>
        <w:tc>
          <w:tcPr>
            <w:tcW w:w="682" w:type="pct"/>
            <w:noWrap/>
            <w:hideMark/>
          </w:tcPr>
          <w:p w14:paraId="0FDA8AAF" w14:textId="77777777" w:rsidR="00F95B1D" w:rsidRPr="00F95B1D" w:rsidRDefault="00F95B1D" w:rsidP="00F95B1D">
            <w:pPr>
              <w:spacing w:after="0"/>
              <w:jc w:val="left"/>
            </w:pPr>
            <w:r w:rsidRPr="00F95B1D">
              <w:t>PET</w:t>
            </w:r>
          </w:p>
        </w:tc>
        <w:tc>
          <w:tcPr>
            <w:tcW w:w="1438" w:type="pct"/>
            <w:noWrap/>
            <w:hideMark/>
          </w:tcPr>
          <w:p w14:paraId="4E071D7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2011E91" w14:textId="77777777" w:rsidR="00F95B1D" w:rsidRPr="00F95B1D" w:rsidRDefault="00F95B1D" w:rsidP="00F95B1D">
            <w:pPr>
              <w:spacing w:after="0"/>
              <w:jc w:val="left"/>
            </w:pPr>
            <w:r w:rsidRPr="00F95B1D">
              <w:t>Marine Stores Ltd</w:t>
            </w:r>
          </w:p>
        </w:tc>
      </w:tr>
      <w:tr w:rsidR="00F95B1D" w:rsidRPr="00F95B1D" w14:paraId="02E2AA70" w14:textId="77777777" w:rsidTr="006F3096">
        <w:trPr>
          <w:trHeight w:val="20"/>
          <w:jc w:val="center"/>
        </w:trPr>
        <w:tc>
          <w:tcPr>
            <w:tcW w:w="1666" w:type="pct"/>
            <w:noWrap/>
            <w:hideMark/>
          </w:tcPr>
          <w:p w14:paraId="5D05D5C9" w14:textId="77777777" w:rsidR="00F95B1D" w:rsidRPr="00F95B1D" w:rsidRDefault="00F95B1D" w:rsidP="00F95B1D">
            <w:pPr>
              <w:spacing w:after="0"/>
              <w:ind w:left="159" w:right="113" w:hanging="159"/>
              <w:jc w:val="left"/>
            </w:pPr>
            <w:r w:rsidRPr="00F95B1D">
              <w:t>Craft Boss Mix Flavoured Fruits Drink</w:t>
            </w:r>
          </w:p>
        </w:tc>
        <w:tc>
          <w:tcPr>
            <w:tcW w:w="454" w:type="pct"/>
            <w:noWrap/>
            <w:hideMark/>
          </w:tcPr>
          <w:p w14:paraId="43E7713C" w14:textId="77777777" w:rsidR="00F95B1D" w:rsidRPr="00F95B1D" w:rsidRDefault="00F95B1D" w:rsidP="00F95B1D">
            <w:pPr>
              <w:spacing w:after="0"/>
              <w:ind w:right="170"/>
              <w:jc w:val="right"/>
            </w:pPr>
            <w:r w:rsidRPr="00F95B1D">
              <w:t>600ml</w:t>
            </w:r>
          </w:p>
        </w:tc>
        <w:tc>
          <w:tcPr>
            <w:tcW w:w="682" w:type="pct"/>
            <w:noWrap/>
            <w:hideMark/>
          </w:tcPr>
          <w:p w14:paraId="20EFF63F" w14:textId="77777777" w:rsidR="00F95B1D" w:rsidRPr="00F95B1D" w:rsidRDefault="00F95B1D" w:rsidP="00F95B1D">
            <w:pPr>
              <w:spacing w:after="0"/>
              <w:jc w:val="left"/>
            </w:pPr>
            <w:r w:rsidRPr="00F95B1D">
              <w:t>PET</w:t>
            </w:r>
          </w:p>
        </w:tc>
        <w:tc>
          <w:tcPr>
            <w:tcW w:w="1438" w:type="pct"/>
            <w:noWrap/>
            <w:hideMark/>
          </w:tcPr>
          <w:p w14:paraId="30C6947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D3B9C29" w14:textId="77777777" w:rsidR="00F95B1D" w:rsidRPr="00F95B1D" w:rsidRDefault="00F95B1D" w:rsidP="00F95B1D">
            <w:pPr>
              <w:spacing w:after="0"/>
              <w:jc w:val="left"/>
            </w:pPr>
            <w:r w:rsidRPr="00F95B1D">
              <w:t>Marine Stores Ltd</w:t>
            </w:r>
          </w:p>
        </w:tc>
      </w:tr>
      <w:tr w:rsidR="00F95B1D" w:rsidRPr="00F95B1D" w14:paraId="2A91620E" w14:textId="77777777" w:rsidTr="006F3096">
        <w:trPr>
          <w:trHeight w:val="20"/>
          <w:jc w:val="center"/>
        </w:trPr>
        <w:tc>
          <w:tcPr>
            <w:tcW w:w="1666" w:type="pct"/>
            <w:noWrap/>
            <w:hideMark/>
          </w:tcPr>
          <w:p w14:paraId="4CB1407C" w14:textId="77777777" w:rsidR="00F95B1D" w:rsidRPr="00F95B1D" w:rsidRDefault="00F95B1D" w:rsidP="00F95B1D">
            <w:pPr>
              <w:spacing w:after="0"/>
              <w:ind w:left="159" w:right="113" w:hanging="159"/>
              <w:jc w:val="left"/>
            </w:pPr>
            <w:r w:rsidRPr="00F95B1D">
              <w:t>Da Hong Po Oolong Tea Drink Milk Flavor</w:t>
            </w:r>
          </w:p>
        </w:tc>
        <w:tc>
          <w:tcPr>
            <w:tcW w:w="454" w:type="pct"/>
            <w:noWrap/>
            <w:hideMark/>
          </w:tcPr>
          <w:p w14:paraId="4703BEEC" w14:textId="77777777" w:rsidR="00F95B1D" w:rsidRPr="00F95B1D" w:rsidRDefault="00F95B1D" w:rsidP="00F95B1D">
            <w:pPr>
              <w:spacing w:after="0"/>
              <w:ind w:right="170"/>
              <w:jc w:val="right"/>
            </w:pPr>
            <w:r w:rsidRPr="00F95B1D">
              <w:t>500ml</w:t>
            </w:r>
          </w:p>
        </w:tc>
        <w:tc>
          <w:tcPr>
            <w:tcW w:w="682" w:type="pct"/>
            <w:noWrap/>
            <w:hideMark/>
          </w:tcPr>
          <w:p w14:paraId="75C04776" w14:textId="77777777" w:rsidR="00F95B1D" w:rsidRPr="00F95B1D" w:rsidRDefault="00F95B1D" w:rsidP="00F95B1D">
            <w:pPr>
              <w:spacing w:after="0"/>
              <w:jc w:val="left"/>
            </w:pPr>
            <w:r w:rsidRPr="00F95B1D">
              <w:t>PET</w:t>
            </w:r>
          </w:p>
        </w:tc>
        <w:tc>
          <w:tcPr>
            <w:tcW w:w="1438" w:type="pct"/>
            <w:noWrap/>
            <w:hideMark/>
          </w:tcPr>
          <w:p w14:paraId="6C82710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3360602" w14:textId="77777777" w:rsidR="00F95B1D" w:rsidRPr="00F95B1D" w:rsidRDefault="00F95B1D" w:rsidP="00F95B1D">
            <w:pPr>
              <w:spacing w:after="0"/>
              <w:jc w:val="left"/>
            </w:pPr>
            <w:r w:rsidRPr="00F95B1D">
              <w:t>Marine Stores Ltd</w:t>
            </w:r>
          </w:p>
        </w:tc>
      </w:tr>
      <w:tr w:rsidR="00F95B1D" w:rsidRPr="00F95B1D" w14:paraId="6EA6365B" w14:textId="77777777" w:rsidTr="006F3096">
        <w:trPr>
          <w:trHeight w:val="20"/>
          <w:jc w:val="center"/>
        </w:trPr>
        <w:tc>
          <w:tcPr>
            <w:tcW w:w="1666" w:type="pct"/>
            <w:noWrap/>
            <w:hideMark/>
          </w:tcPr>
          <w:p w14:paraId="266B7912" w14:textId="77777777" w:rsidR="00F95B1D" w:rsidRPr="00F95B1D" w:rsidRDefault="00F95B1D" w:rsidP="00F95B1D">
            <w:pPr>
              <w:spacing w:after="0"/>
              <w:ind w:left="159" w:right="113" w:hanging="159"/>
              <w:jc w:val="left"/>
            </w:pPr>
            <w:r w:rsidRPr="00F95B1D">
              <w:t>Dahongpao Oolong Tea Drink No Sugar</w:t>
            </w:r>
          </w:p>
        </w:tc>
        <w:tc>
          <w:tcPr>
            <w:tcW w:w="454" w:type="pct"/>
            <w:noWrap/>
            <w:hideMark/>
          </w:tcPr>
          <w:p w14:paraId="0410740B" w14:textId="77777777" w:rsidR="00F95B1D" w:rsidRPr="00F95B1D" w:rsidRDefault="00F95B1D" w:rsidP="00F95B1D">
            <w:pPr>
              <w:spacing w:after="0"/>
              <w:ind w:right="170"/>
              <w:jc w:val="right"/>
            </w:pPr>
            <w:r w:rsidRPr="00F95B1D">
              <w:t>500ml</w:t>
            </w:r>
          </w:p>
        </w:tc>
        <w:tc>
          <w:tcPr>
            <w:tcW w:w="682" w:type="pct"/>
            <w:noWrap/>
            <w:hideMark/>
          </w:tcPr>
          <w:p w14:paraId="06408EEF" w14:textId="77777777" w:rsidR="00F95B1D" w:rsidRPr="00F95B1D" w:rsidRDefault="00F95B1D" w:rsidP="00F95B1D">
            <w:pPr>
              <w:spacing w:after="0"/>
              <w:jc w:val="left"/>
            </w:pPr>
            <w:r w:rsidRPr="00F95B1D">
              <w:t>PET</w:t>
            </w:r>
          </w:p>
        </w:tc>
        <w:tc>
          <w:tcPr>
            <w:tcW w:w="1438" w:type="pct"/>
            <w:noWrap/>
            <w:hideMark/>
          </w:tcPr>
          <w:p w14:paraId="75B81E7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376C667" w14:textId="77777777" w:rsidR="00F95B1D" w:rsidRPr="00F95B1D" w:rsidRDefault="00F95B1D" w:rsidP="00F95B1D">
            <w:pPr>
              <w:spacing w:after="0"/>
              <w:jc w:val="left"/>
            </w:pPr>
            <w:r w:rsidRPr="00F95B1D">
              <w:t>Marine Stores Ltd</w:t>
            </w:r>
          </w:p>
        </w:tc>
      </w:tr>
      <w:tr w:rsidR="00F95B1D" w:rsidRPr="00F95B1D" w14:paraId="1FD30AC8" w14:textId="77777777" w:rsidTr="006F3096">
        <w:trPr>
          <w:trHeight w:val="20"/>
          <w:jc w:val="center"/>
        </w:trPr>
        <w:tc>
          <w:tcPr>
            <w:tcW w:w="1666" w:type="pct"/>
            <w:noWrap/>
            <w:hideMark/>
          </w:tcPr>
          <w:p w14:paraId="79803232" w14:textId="77777777" w:rsidR="00F95B1D" w:rsidRPr="00F95B1D" w:rsidRDefault="00F95B1D" w:rsidP="00F95B1D">
            <w:pPr>
              <w:spacing w:after="0"/>
              <w:ind w:left="159" w:right="113" w:hanging="159"/>
              <w:jc w:val="left"/>
            </w:pPr>
            <w:r w:rsidRPr="00F95B1D">
              <w:t xml:space="preserve">Dai Pai Dong Hong Kong Style </w:t>
            </w:r>
            <w:r w:rsidRPr="00F95B1D">
              <w:br/>
              <w:t>Milk Tea Drink</w:t>
            </w:r>
          </w:p>
        </w:tc>
        <w:tc>
          <w:tcPr>
            <w:tcW w:w="454" w:type="pct"/>
            <w:noWrap/>
            <w:hideMark/>
          </w:tcPr>
          <w:p w14:paraId="4612B328" w14:textId="77777777" w:rsidR="00F95B1D" w:rsidRPr="00F95B1D" w:rsidRDefault="00F95B1D" w:rsidP="00F95B1D">
            <w:pPr>
              <w:spacing w:after="0"/>
              <w:ind w:right="170"/>
              <w:jc w:val="right"/>
            </w:pPr>
            <w:r w:rsidRPr="00F95B1D">
              <w:t>290ml</w:t>
            </w:r>
          </w:p>
        </w:tc>
        <w:tc>
          <w:tcPr>
            <w:tcW w:w="682" w:type="pct"/>
            <w:noWrap/>
            <w:hideMark/>
          </w:tcPr>
          <w:p w14:paraId="566FDD45" w14:textId="77777777" w:rsidR="00F95B1D" w:rsidRPr="00F95B1D" w:rsidRDefault="00F95B1D" w:rsidP="00F95B1D">
            <w:pPr>
              <w:spacing w:after="0"/>
              <w:jc w:val="left"/>
            </w:pPr>
            <w:r w:rsidRPr="00F95B1D">
              <w:t>PET</w:t>
            </w:r>
          </w:p>
        </w:tc>
        <w:tc>
          <w:tcPr>
            <w:tcW w:w="1438" w:type="pct"/>
            <w:noWrap/>
            <w:hideMark/>
          </w:tcPr>
          <w:p w14:paraId="1C8894C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EC17C87" w14:textId="77777777" w:rsidR="00F95B1D" w:rsidRPr="00F95B1D" w:rsidRDefault="00F95B1D" w:rsidP="00F95B1D">
            <w:pPr>
              <w:spacing w:after="0"/>
              <w:jc w:val="left"/>
            </w:pPr>
            <w:r w:rsidRPr="00F95B1D">
              <w:t>Marine Stores Ltd</w:t>
            </w:r>
          </w:p>
        </w:tc>
      </w:tr>
      <w:tr w:rsidR="00F95B1D" w:rsidRPr="00F95B1D" w14:paraId="31421128" w14:textId="77777777" w:rsidTr="006F3096">
        <w:trPr>
          <w:trHeight w:val="20"/>
          <w:jc w:val="center"/>
        </w:trPr>
        <w:tc>
          <w:tcPr>
            <w:tcW w:w="1666" w:type="pct"/>
            <w:noWrap/>
            <w:hideMark/>
          </w:tcPr>
          <w:p w14:paraId="7E5155EC" w14:textId="77777777" w:rsidR="00F95B1D" w:rsidRPr="00F95B1D" w:rsidRDefault="00F95B1D" w:rsidP="00F95B1D">
            <w:pPr>
              <w:spacing w:after="0"/>
              <w:ind w:left="159" w:right="113" w:hanging="159"/>
              <w:jc w:val="left"/>
            </w:pPr>
            <w:r w:rsidRPr="00F95B1D">
              <w:t>DyDo Black Tea Drink No Sugar</w:t>
            </w:r>
          </w:p>
        </w:tc>
        <w:tc>
          <w:tcPr>
            <w:tcW w:w="454" w:type="pct"/>
            <w:noWrap/>
            <w:hideMark/>
          </w:tcPr>
          <w:p w14:paraId="115A3294" w14:textId="77777777" w:rsidR="00F95B1D" w:rsidRPr="00F95B1D" w:rsidRDefault="00F95B1D" w:rsidP="00F95B1D">
            <w:pPr>
              <w:spacing w:after="0"/>
              <w:ind w:right="170"/>
              <w:jc w:val="right"/>
            </w:pPr>
            <w:r w:rsidRPr="00F95B1D">
              <w:t>600ml</w:t>
            </w:r>
          </w:p>
        </w:tc>
        <w:tc>
          <w:tcPr>
            <w:tcW w:w="682" w:type="pct"/>
            <w:noWrap/>
            <w:hideMark/>
          </w:tcPr>
          <w:p w14:paraId="4C530459" w14:textId="77777777" w:rsidR="00F95B1D" w:rsidRPr="00F95B1D" w:rsidRDefault="00F95B1D" w:rsidP="00F95B1D">
            <w:pPr>
              <w:spacing w:after="0"/>
              <w:jc w:val="left"/>
            </w:pPr>
            <w:r w:rsidRPr="00F95B1D">
              <w:t>PET</w:t>
            </w:r>
          </w:p>
        </w:tc>
        <w:tc>
          <w:tcPr>
            <w:tcW w:w="1438" w:type="pct"/>
            <w:noWrap/>
            <w:hideMark/>
          </w:tcPr>
          <w:p w14:paraId="27DAA71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49189E" w14:textId="77777777" w:rsidR="00F95B1D" w:rsidRPr="00F95B1D" w:rsidRDefault="00F95B1D" w:rsidP="00F95B1D">
            <w:pPr>
              <w:spacing w:after="0"/>
              <w:jc w:val="left"/>
            </w:pPr>
            <w:r w:rsidRPr="00F95B1D">
              <w:t>Marine Stores Ltd</w:t>
            </w:r>
          </w:p>
        </w:tc>
      </w:tr>
      <w:tr w:rsidR="00F95B1D" w:rsidRPr="00F95B1D" w14:paraId="16842637" w14:textId="77777777" w:rsidTr="006F3096">
        <w:trPr>
          <w:trHeight w:val="20"/>
          <w:jc w:val="center"/>
        </w:trPr>
        <w:tc>
          <w:tcPr>
            <w:tcW w:w="1666" w:type="pct"/>
            <w:noWrap/>
            <w:hideMark/>
          </w:tcPr>
          <w:p w14:paraId="4E99085E" w14:textId="77777777" w:rsidR="00F95B1D" w:rsidRPr="00F95B1D" w:rsidRDefault="00F95B1D" w:rsidP="00F95B1D">
            <w:pPr>
              <w:spacing w:after="0"/>
              <w:ind w:left="159" w:right="113" w:hanging="159"/>
              <w:jc w:val="left"/>
            </w:pPr>
            <w:r w:rsidRPr="00F95B1D">
              <w:t>DyDo Green Tea Drink</w:t>
            </w:r>
          </w:p>
        </w:tc>
        <w:tc>
          <w:tcPr>
            <w:tcW w:w="454" w:type="pct"/>
            <w:noWrap/>
            <w:hideMark/>
          </w:tcPr>
          <w:p w14:paraId="5FE2DA02" w14:textId="77777777" w:rsidR="00F95B1D" w:rsidRPr="00F95B1D" w:rsidRDefault="00F95B1D" w:rsidP="00F95B1D">
            <w:pPr>
              <w:spacing w:after="0"/>
              <w:ind w:right="170"/>
              <w:jc w:val="right"/>
            </w:pPr>
            <w:r w:rsidRPr="00F95B1D">
              <w:t>600ml</w:t>
            </w:r>
          </w:p>
        </w:tc>
        <w:tc>
          <w:tcPr>
            <w:tcW w:w="682" w:type="pct"/>
            <w:noWrap/>
            <w:hideMark/>
          </w:tcPr>
          <w:p w14:paraId="1CD27318" w14:textId="77777777" w:rsidR="00F95B1D" w:rsidRPr="00F95B1D" w:rsidRDefault="00F95B1D" w:rsidP="00F95B1D">
            <w:pPr>
              <w:spacing w:after="0"/>
              <w:jc w:val="left"/>
            </w:pPr>
            <w:r w:rsidRPr="00F95B1D">
              <w:t>PET</w:t>
            </w:r>
          </w:p>
        </w:tc>
        <w:tc>
          <w:tcPr>
            <w:tcW w:w="1438" w:type="pct"/>
            <w:noWrap/>
            <w:hideMark/>
          </w:tcPr>
          <w:p w14:paraId="5096169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8EC9105" w14:textId="77777777" w:rsidR="00F95B1D" w:rsidRPr="00F95B1D" w:rsidRDefault="00F95B1D" w:rsidP="00F95B1D">
            <w:pPr>
              <w:spacing w:after="0"/>
              <w:jc w:val="left"/>
            </w:pPr>
            <w:r w:rsidRPr="00F95B1D">
              <w:t>Marine Stores Ltd</w:t>
            </w:r>
          </w:p>
        </w:tc>
      </w:tr>
      <w:tr w:rsidR="00F95B1D" w:rsidRPr="00F95B1D" w14:paraId="3F556BD9" w14:textId="77777777" w:rsidTr="006F3096">
        <w:trPr>
          <w:trHeight w:val="20"/>
          <w:jc w:val="center"/>
        </w:trPr>
        <w:tc>
          <w:tcPr>
            <w:tcW w:w="1666" w:type="pct"/>
            <w:noWrap/>
            <w:hideMark/>
          </w:tcPr>
          <w:p w14:paraId="66BAC4B3" w14:textId="77777777" w:rsidR="00F95B1D" w:rsidRPr="00F95B1D" w:rsidRDefault="00F95B1D" w:rsidP="00F95B1D">
            <w:pPr>
              <w:spacing w:after="0"/>
              <w:ind w:left="159" w:right="113" w:hanging="159"/>
              <w:jc w:val="left"/>
            </w:pPr>
            <w:r w:rsidRPr="00F95B1D">
              <w:t>DyDo Oolong Tea Drink</w:t>
            </w:r>
          </w:p>
        </w:tc>
        <w:tc>
          <w:tcPr>
            <w:tcW w:w="454" w:type="pct"/>
            <w:noWrap/>
            <w:hideMark/>
          </w:tcPr>
          <w:p w14:paraId="2618F420" w14:textId="77777777" w:rsidR="00F95B1D" w:rsidRPr="00F95B1D" w:rsidRDefault="00F95B1D" w:rsidP="00F95B1D">
            <w:pPr>
              <w:spacing w:after="0"/>
              <w:ind w:right="170"/>
              <w:jc w:val="right"/>
            </w:pPr>
            <w:r w:rsidRPr="00F95B1D">
              <w:t>600ml</w:t>
            </w:r>
          </w:p>
        </w:tc>
        <w:tc>
          <w:tcPr>
            <w:tcW w:w="682" w:type="pct"/>
            <w:noWrap/>
            <w:hideMark/>
          </w:tcPr>
          <w:p w14:paraId="265A3516" w14:textId="77777777" w:rsidR="00F95B1D" w:rsidRPr="00F95B1D" w:rsidRDefault="00F95B1D" w:rsidP="00F95B1D">
            <w:pPr>
              <w:spacing w:after="0"/>
              <w:jc w:val="left"/>
            </w:pPr>
            <w:r w:rsidRPr="00F95B1D">
              <w:t>PET</w:t>
            </w:r>
          </w:p>
        </w:tc>
        <w:tc>
          <w:tcPr>
            <w:tcW w:w="1438" w:type="pct"/>
            <w:noWrap/>
            <w:hideMark/>
          </w:tcPr>
          <w:p w14:paraId="6DB34F1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2ED940D" w14:textId="77777777" w:rsidR="00F95B1D" w:rsidRPr="00F95B1D" w:rsidRDefault="00F95B1D" w:rsidP="00F95B1D">
            <w:pPr>
              <w:spacing w:after="0"/>
              <w:jc w:val="left"/>
            </w:pPr>
            <w:r w:rsidRPr="00F95B1D">
              <w:t>Marine Stores Ltd</w:t>
            </w:r>
          </w:p>
        </w:tc>
      </w:tr>
      <w:tr w:rsidR="00F95B1D" w:rsidRPr="00F95B1D" w14:paraId="25BB71B4" w14:textId="77777777" w:rsidTr="006F3096">
        <w:trPr>
          <w:trHeight w:val="20"/>
          <w:jc w:val="center"/>
        </w:trPr>
        <w:tc>
          <w:tcPr>
            <w:tcW w:w="1666" w:type="pct"/>
            <w:noWrap/>
            <w:hideMark/>
          </w:tcPr>
          <w:p w14:paraId="4B17355B" w14:textId="77777777" w:rsidR="00F95B1D" w:rsidRPr="00F95B1D" w:rsidRDefault="00F95B1D" w:rsidP="00F95B1D">
            <w:pPr>
              <w:spacing w:after="0"/>
              <w:ind w:left="159" w:right="113" w:hanging="159"/>
              <w:jc w:val="left"/>
            </w:pPr>
            <w:r w:rsidRPr="00F95B1D">
              <w:t>Fanta Peach Flavored Soda Drink</w:t>
            </w:r>
          </w:p>
        </w:tc>
        <w:tc>
          <w:tcPr>
            <w:tcW w:w="454" w:type="pct"/>
            <w:noWrap/>
            <w:hideMark/>
          </w:tcPr>
          <w:p w14:paraId="5466AF83" w14:textId="77777777" w:rsidR="00F95B1D" w:rsidRPr="00F95B1D" w:rsidRDefault="00F95B1D" w:rsidP="00F95B1D">
            <w:pPr>
              <w:spacing w:after="0"/>
              <w:ind w:right="170"/>
              <w:jc w:val="right"/>
            </w:pPr>
            <w:r w:rsidRPr="00F95B1D">
              <w:t>500ml</w:t>
            </w:r>
          </w:p>
        </w:tc>
        <w:tc>
          <w:tcPr>
            <w:tcW w:w="682" w:type="pct"/>
            <w:noWrap/>
            <w:hideMark/>
          </w:tcPr>
          <w:p w14:paraId="02680B10" w14:textId="77777777" w:rsidR="00F95B1D" w:rsidRPr="00F95B1D" w:rsidRDefault="00F95B1D" w:rsidP="00F95B1D">
            <w:pPr>
              <w:spacing w:after="0"/>
              <w:jc w:val="left"/>
            </w:pPr>
            <w:r w:rsidRPr="00F95B1D">
              <w:t>PET</w:t>
            </w:r>
          </w:p>
        </w:tc>
        <w:tc>
          <w:tcPr>
            <w:tcW w:w="1438" w:type="pct"/>
            <w:noWrap/>
            <w:hideMark/>
          </w:tcPr>
          <w:p w14:paraId="6C7D097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3E07A2B" w14:textId="77777777" w:rsidR="00F95B1D" w:rsidRPr="00F95B1D" w:rsidRDefault="00F95B1D" w:rsidP="00F95B1D">
            <w:pPr>
              <w:spacing w:after="0"/>
              <w:jc w:val="left"/>
            </w:pPr>
            <w:r w:rsidRPr="00F95B1D">
              <w:t>Marine Stores Ltd</w:t>
            </w:r>
          </w:p>
        </w:tc>
      </w:tr>
      <w:tr w:rsidR="00F95B1D" w:rsidRPr="00F95B1D" w14:paraId="5A0FCE6F" w14:textId="77777777" w:rsidTr="006F3096">
        <w:trPr>
          <w:trHeight w:val="20"/>
          <w:jc w:val="center"/>
        </w:trPr>
        <w:tc>
          <w:tcPr>
            <w:tcW w:w="1666" w:type="pct"/>
            <w:noWrap/>
            <w:hideMark/>
          </w:tcPr>
          <w:p w14:paraId="2305D511" w14:textId="77777777" w:rsidR="00F95B1D" w:rsidRPr="00F95B1D" w:rsidRDefault="00F95B1D" w:rsidP="00F95B1D">
            <w:pPr>
              <w:spacing w:after="0"/>
              <w:ind w:left="159" w:right="113" w:hanging="159"/>
              <w:jc w:val="left"/>
            </w:pPr>
            <w:r w:rsidRPr="00F95B1D">
              <w:t>Flavored Grape Drink</w:t>
            </w:r>
          </w:p>
        </w:tc>
        <w:tc>
          <w:tcPr>
            <w:tcW w:w="454" w:type="pct"/>
            <w:noWrap/>
            <w:hideMark/>
          </w:tcPr>
          <w:p w14:paraId="31CBBC60" w14:textId="77777777" w:rsidR="00F95B1D" w:rsidRPr="00F95B1D" w:rsidRDefault="00F95B1D" w:rsidP="00F95B1D">
            <w:pPr>
              <w:spacing w:after="0"/>
              <w:ind w:right="170"/>
              <w:jc w:val="right"/>
            </w:pPr>
            <w:r w:rsidRPr="00F95B1D">
              <w:t>500ml</w:t>
            </w:r>
          </w:p>
        </w:tc>
        <w:tc>
          <w:tcPr>
            <w:tcW w:w="682" w:type="pct"/>
            <w:noWrap/>
            <w:hideMark/>
          </w:tcPr>
          <w:p w14:paraId="7006887D" w14:textId="77777777" w:rsidR="00F95B1D" w:rsidRPr="00F95B1D" w:rsidRDefault="00F95B1D" w:rsidP="00F95B1D">
            <w:pPr>
              <w:spacing w:after="0"/>
              <w:jc w:val="left"/>
            </w:pPr>
            <w:r w:rsidRPr="00F95B1D">
              <w:t>Aluminium</w:t>
            </w:r>
          </w:p>
        </w:tc>
        <w:tc>
          <w:tcPr>
            <w:tcW w:w="1438" w:type="pct"/>
            <w:noWrap/>
            <w:hideMark/>
          </w:tcPr>
          <w:p w14:paraId="45AF068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69AC1F5" w14:textId="77777777" w:rsidR="00F95B1D" w:rsidRPr="00F95B1D" w:rsidRDefault="00F95B1D" w:rsidP="00F95B1D">
            <w:pPr>
              <w:spacing w:after="0"/>
              <w:jc w:val="left"/>
            </w:pPr>
            <w:r w:rsidRPr="00F95B1D">
              <w:t>Marine Stores Ltd</w:t>
            </w:r>
          </w:p>
        </w:tc>
      </w:tr>
      <w:tr w:rsidR="00F95B1D" w:rsidRPr="00F95B1D" w14:paraId="385B6F6B" w14:textId="77777777" w:rsidTr="006F3096">
        <w:trPr>
          <w:trHeight w:val="20"/>
          <w:jc w:val="center"/>
        </w:trPr>
        <w:tc>
          <w:tcPr>
            <w:tcW w:w="1666" w:type="pct"/>
            <w:noWrap/>
            <w:hideMark/>
          </w:tcPr>
          <w:p w14:paraId="2B6F70E3" w14:textId="77777777" w:rsidR="00F95B1D" w:rsidRPr="00F95B1D" w:rsidRDefault="00F95B1D" w:rsidP="00F95B1D">
            <w:pPr>
              <w:spacing w:after="0"/>
              <w:ind w:left="159" w:right="113" w:hanging="159"/>
              <w:jc w:val="left"/>
            </w:pPr>
            <w:r w:rsidRPr="00F95B1D">
              <w:t>Flavored Pear Drink</w:t>
            </w:r>
          </w:p>
        </w:tc>
        <w:tc>
          <w:tcPr>
            <w:tcW w:w="454" w:type="pct"/>
            <w:noWrap/>
            <w:hideMark/>
          </w:tcPr>
          <w:p w14:paraId="6D4A71E7" w14:textId="77777777" w:rsidR="00F95B1D" w:rsidRPr="00F95B1D" w:rsidRDefault="00F95B1D" w:rsidP="00F95B1D">
            <w:pPr>
              <w:spacing w:after="0"/>
              <w:ind w:right="170"/>
              <w:jc w:val="right"/>
            </w:pPr>
            <w:r w:rsidRPr="00F95B1D">
              <w:t>500ml</w:t>
            </w:r>
          </w:p>
        </w:tc>
        <w:tc>
          <w:tcPr>
            <w:tcW w:w="682" w:type="pct"/>
            <w:noWrap/>
            <w:hideMark/>
          </w:tcPr>
          <w:p w14:paraId="5C00A905" w14:textId="77777777" w:rsidR="00F95B1D" w:rsidRPr="00F95B1D" w:rsidRDefault="00F95B1D" w:rsidP="00F95B1D">
            <w:pPr>
              <w:spacing w:after="0"/>
              <w:jc w:val="left"/>
            </w:pPr>
            <w:r w:rsidRPr="00F95B1D">
              <w:t>Aluminium</w:t>
            </w:r>
          </w:p>
        </w:tc>
        <w:tc>
          <w:tcPr>
            <w:tcW w:w="1438" w:type="pct"/>
            <w:noWrap/>
            <w:hideMark/>
          </w:tcPr>
          <w:p w14:paraId="206119A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8211625" w14:textId="77777777" w:rsidR="00F95B1D" w:rsidRPr="00F95B1D" w:rsidRDefault="00F95B1D" w:rsidP="00F95B1D">
            <w:pPr>
              <w:spacing w:after="0"/>
              <w:jc w:val="left"/>
            </w:pPr>
            <w:r w:rsidRPr="00F95B1D">
              <w:t>Marine Stores Ltd</w:t>
            </w:r>
          </w:p>
        </w:tc>
      </w:tr>
      <w:tr w:rsidR="00F95B1D" w:rsidRPr="00F95B1D" w14:paraId="44F3D34D" w14:textId="77777777" w:rsidTr="006F3096">
        <w:trPr>
          <w:trHeight w:val="20"/>
          <w:jc w:val="center"/>
        </w:trPr>
        <w:tc>
          <w:tcPr>
            <w:tcW w:w="1666" w:type="pct"/>
            <w:noWrap/>
            <w:hideMark/>
          </w:tcPr>
          <w:p w14:paraId="26CE3DE1" w14:textId="77777777" w:rsidR="00F95B1D" w:rsidRPr="00F95B1D" w:rsidRDefault="00F95B1D" w:rsidP="00F95B1D">
            <w:pPr>
              <w:spacing w:after="0"/>
              <w:ind w:left="159" w:right="113" w:hanging="159"/>
              <w:jc w:val="left"/>
            </w:pPr>
            <w:r w:rsidRPr="00F95B1D">
              <w:t>Flavored Pineapple Drink</w:t>
            </w:r>
          </w:p>
        </w:tc>
        <w:tc>
          <w:tcPr>
            <w:tcW w:w="454" w:type="pct"/>
            <w:noWrap/>
            <w:hideMark/>
          </w:tcPr>
          <w:p w14:paraId="5128AAB1" w14:textId="77777777" w:rsidR="00F95B1D" w:rsidRPr="00F95B1D" w:rsidRDefault="00F95B1D" w:rsidP="00F95B1D">
            <w:pPr>
              <w:spacing w:after="0"/>
              <w:ind w:right="170"/>
              <w:jc w:val="right"/>
            </w:pPr>
            <w:r w:rsidRPr="00F95B1D">
              <w:t>500ml</w:t>
            </w:r>
          </w:p>
        </w:tc>
        <w:tc>
          <w:tcPr>
            <w:tcW w:w="682" w:type="pct"/>
            <w:noWrap/>
            <w:hideMark/>
          </w:tcPr>
          <w:p w14:paraId="20292CDB" w14:textId="77777777" w:rsidR="00F95B1D" w:rsidRPr="00F95B1D" w:rsidRDefault="00F95B1D" w:rsidP="00F95B1D">
            <w:pPr>
              <w:spacing w:after="0"/>
              <w:jc w:val="left"/>
            </w:pPr>
            <w:r w:rsidRPr="00F95B1D">
              <w:t>Aluminium</w:t>
            </w:r>
          </w:p>
        </w:tc>
        <w:tc>
          <w:tcPr>
            <w:tcW w:w="1438" w:type="pct"/>
            <w:noWrap/>
            <w:hideMark/>
          </w:tcPr>
          <w:p w14:paraId="66AA9E4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A861581" w14:textId="77777777" w:rsidR="00F95B1D" w:rsidRPr="00F95B1D" w:rsidRDefault="00F95B1D" w:rsidP="00F95B1D">
            <w:pPr>
              <w:spacing w:after="0"/>
              <w:jc w:val="left"/>
            </w:pPr>
            <w:r w:rsidRPr="00F95B1D">
              <w:t>Marine Stores Ltd</w:t>
            </w:r>
          </w:p>
        </w:tc>
      </w:tr>
      <w:tr w:rsidR="00F95B1D" w:rsidRPr="00F95B1D" w14:paraId="6CCC9863" w14:textId="77777777" w:rsidTr="006F3096">
        <w:trPr>
          <w:trHeight w:val="20"/>
          <w:jc w:val="center"/>
        </w:trPr>
        <w:tc>
          <w:tcPr>
            <w:tcW w:w="1666" w:type="pct"/>
            <w:noWrap/>
            <w:hideMark/>
          </w:tcPr>
          <w:p w14:paraId="58FDF7DB" w14:textId="77777777" w:rsidR="00F95B1D" w:rsidRPr="00F95B1D" w:rsidRDefault="00F95B1D" w:rsidP="00F95B1D">
            <w:pPr>
              <w:spacing w:after="0"/>
              <w:ind w:left="159" w:right="113" w:hanging="159"/>
              <w:jc w:val="left"/>
            </w:pPr>
            <w:r w:rsidRPr="00F95B1D">
              <w:t>Flavored Strawberry Drink</w:t>
            </w:r>
          </w:p>
        </w:tc>
        <w:tc>
          <w:tcPr>
            <w:tcW w:w="454" w:type="pct"/>
            <w:noWrap/>
            <w:hideMark/>
          </w:tcPr>
          <w:p w14:paraId="221A5FF5" w14:textId="77777777" w:rsidR="00F95B1D" w:rsidRPr="00F95B1D" w:rsidRDefault="00F95B1D" w:rsidP="00F95B1D">
            <w:pPr>
              <w:spacing w:after="0"/>
              <w:ind w:right="170"/>
              <w:jc w:val="right"/>
            </w:pPr>
            <w:r w:rsidRPr="00F95B1D">
              <w:t>500ml</w:t>
            </w:r>
          </w:p>
        </w:tc>
        <w:tc>
          <w:tcPr>
            <w:tcW w:w="682" w:type="pct"/>
            <w:noWrap/>
            <w:hideMark/>
          </w:tcPr>
          <w:p w14:paraId="68DFF3D9" w14:textId="77777777" w:rsidR="00F95B1D" w:rsidRPr="00F95B1D" w:rsidRDefault="00F95B1D" w:rsidP="00F95B1D">
            <w:pPr>
              <w:spacing w:after="0"/>
              <w:jc w:val="left"/>
            </w:pPr>
            <w:r w:rsidRPr="00F95B1D">
              <w:t>Aluminium</w:t>
            </w:r>
          </w:p>
        </w:tc>
        <w:tc>
          <w:tcPr>
            <w:tcW w:w="1438" w:type="pct"/>
            <w:noWrap/>
            <w:hideMark/>
          </w:tcPr>
          <w:p w14:paraId="729AAE5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31FFA28" w14:textId="77777777" w:rsidR="00F95B1D" w:rsidRPr="00F95B1D" w:rsidRDefault="00F95B1D" w:rsidP="00F95B1D">
            <w:pPr>
              <w:spacing w:after="0"/>
              <w:jc w:val="left"/>
            </w:pPr>
            <w:r w:rsidRPr="00F95B1D">
              <w:t>Marine Stores Ltd</w:t>
            </w:r>
          </w:p>
        </w:tc>
      </w:tr>
      <w:tr w:rsidR="00F95B1D" w:rsidRPr="00F95B1D" w14:paraId="68F81F48" w14:textId="77777777" w:rsidTr="006F3096">
        <w:trPr>
          <w:trHeight w:val="20"/>
          <w:jc w:val="center"/>
        </w:trPr>
        <w:tc>
          <w:tcPr>
            <w:tcW w:w="1666" w:type="pct"/>
            <w:noWrap/>
            <w:hideMark/>
          </w:tcPr>
          <w:p w14:paraId="7FFEEF38" w14:textId="77777777" w:rsidR="00F95B1D" w:rsidRPr="00F95B1D" w:rsidRDefault="00F95B1D" w:rsidP="00F95B1D">
            <w:pPr>
              <w:spacing w:after="0"/>
              <w:ind w:left="159" w:right="113" w:hanging="159"/>
              <w:jc w:val="left"/>
            </w:pPr>
            <w:r w:rsidRPr="00F95B1D">
              <w:t>Flavored Yellow Peach Drink</w:t>
            </w:r>
          </w:p>
        </w:tc>
        <w:tc>
          <w:tcPr>
            <w:tcW w:w="454" w:type="pct"/>
            <w:noWrap/>
            <w:hideMark/>
          </w:tcPr>
          <w:p w14:paraId="722C2EDA" w14:textId="77777777" w:rsidR="00F95B1D" w:rsidRPr="00F95B1D" w:rsidRDefault="00F95B1D" w:rsidP="00F95B1D">
            <w:pPr>
              <w:spacing w:after="0"/>
              <w:ind w:right="170"/>
              <w:jc w:val="right"/>
            </w:pPr>
            <w:r w:rsidRPr="00F95B1D">
              <w:t>500ml</w:t>
            </w:r>
          </w:p>
        </w:tc>
        <w:tc>
          <w:tcPr>
            <w:tcW w:w="682" w:type="pct"/>
            <w:noWrap/>
            <w:hideMark/>
          </w:tcPr>
          <w:p w14:paraId="240E569C" w14:textId="77777777" w:rsidR="00F95B1D" w:rsidRPr="00F95B1D" w:rsidRDefault="00F95B1D" w:rsidP="00F95B1D">
            <w:pPr>
              <w:spacing w:after="0"/>
              <w:jc w:val="left"/>
            </w:pPr>
            <w:r w:rsidRPr="00F95B1D">
              <w:t>Aluminium</w:t>
            </w:r>
          </w:p>
        </w:tc>
        <w:tc>
          <w:tcPr>
            <w:tcW w:w="1438" w:type="pct"/>
            <w:noWrap/>
            <w:hideMark/>
          </w:tcPr>
          <w:p w14:paraId="551D6A6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488A393" w14:textId="77777777" w:rsidR="00F95B1D" w:rsidRPr="00F95B1D" w:rsidRDefault="00F95B1D" w:rsidP="00F95B1D">
            <w:pPr>
              <w:spacing w:after="0"/>
              <w:jc w:val="left"/>
            </w:pPr>
            <w:r w:rsidRPr="00F95B1D">
              <w:t>Marine Stores Ltd</w:t>
            </w:r>
          </w:p>
        </w:tc>
      </w:tr>
      <w:tr w:rsidR="00F95B1D" w:rsidRPr="00F95B1D" w14:paraId="319454D2" w14:textId="77777777" w:rsidTr="006F3096">
        <w:trPr>
          <w:trHeight w:val="20"/>
          <w:jc w:val="center"/>
        </w:trPr>
        <w:tc>
          <w:tcPr>
            <w:tcW w:w="1666" w:type="pct"/>
            <w:noWrap/>
            <w:hideMark/>
          </w:tcPr>
          <w:p w14:paraId="11D5080B" w14:textId="77777777" w:rsidR="00F95B1D" w:rsidRPr="00F95B1D" w:rsidRDefault="00F95B1D" w:rsidP="00F95B1D">
            <w:pPr>
              <w:spacing w:after="0"/>
              <w:ind w:left="159" w:right="113" w:hanging="159"/>
              <w:jc w:val="left"/>
            </w:pPr>
            <w:r w:rsidRPr="00F95B1D">
              <w:t>Fujiva White Peach Sparkling Drink</w:t>
            </w:r>
          </w:p>
        </w:tc>
        <w:tc>
          <w:tcPr>
            <w:tcW w:w="454" w:type="pct"/>
            <w:noWrap/>
            <w:hideMark/>
          </w:tcPr>
          <w:p w14:paraId="34A23D47" w14:textId="77777777" w:rsidR="00F95B1D" w:rsidRPr="00F95B1D" w:rsidRDefault="00F95B1D" w:rsidP="00F95B1D">
            <w:pPr>
              <w:spacing w:after="0"/>
              <w:ind w:right="170"/>
              <w:jc w:val="right"/>
            </w:pPr>
            <w:r w:rsidRPr="00F95B1D">
              <w:t>380ml</w:t>
            </w:r>
          </w:p>
        </w:tc>
        <w:tc>
          <w:tcPr>
            <w:tcW w:w="682" w:type="pct"/>
            <w:noWrap/>
            <w:hideMark/>
          </w:tcPr>
          <w:p w14:paraId="4F1597DF" w14:textId="77777777" w:rsidR="00F95B1D" w:rsidRPr="00F95B1D" w:rsidRDefault="00F95B1D" w:rsidP="00F95B1D">
            <w:pPr>
              <w:spacing w:after="0"/>
              <w:jc w:val="left"/>
            </w:pPr>
            <w:r w:rsidRPr="00F95B1D">
              <w:t>Bottle—Aluminium</w:t>
            </w:r>
          </w:p>
        </w:tc>
        <w:tc>
          <w:tcPr>
            <w:tcW w:w="1438" w:type="pct"/>
            <w:noWrap/>
            <w:hideMark/>
          </w:tcPr>
          <w:p w14:paraId="0A70200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887F9D" w14:textId="77777777" w:rsidR="00F95B1D" w:rsidRPr="00F95B1D" w:rsidRDefault="00F95B1D" w:rsidP="00F95B1D">
            <w:pPr>
              <w:spacing w:after="0"/>
              <w:jc w:val="left"/>
            </w:pPr>
            <w:r w:rsidRPr="00F95B1D">
              <w:t>Marine Stores Ltd</w:t>
            </w:r>
          </w:p>
        </w:tc>
      </w:tr>
      <w:tr w:rsidR="00F95B1D" w:rsidRPr="00F95B1D" w14:paraId="42F567FE" w14:textId="77777777" w:rsidTr="006F3096">
        <w:trPr>
          <w:trHeight w:val="20"/>
          <w:jc w:val="center"/>
        </w:trPr>
        <w:tc>
          <w:tcPr>
            <w:tcW w:w="1666" w:type="pct"/>
            <w:noWrap/>
            <w:hideMark/>
          </w:tcPr>
          <w:p w14:paraId="2286CB44" w14:textId="77777777" w:rsidR="00F95B1D" w:rsidRPr="00F95B1D" w:rsidRDefault="00F95B1D" w:rsidP="00F95B1D">
            <w:pPr>
              <w:spacing w:after="0"/>
              <w:ind w:left="159" w:right="113" w:hanging="159"/>
              <w:jc w:val="left"/>
              <w:rPr>
                <w:spacing w:val="-4"/>
              </w:rPr>
            </w:pPr>
            <w:r w:rsidRPr="00F95B1D">
              <w:rPr>
                <w:spacing w:val="-4"/>
              </w:rPr>
              <w:t>Geleimei Drink Cheese and Orange Flavor</w:t>
            </w:r>
          </w:p>
        </w:tc>
        <w:tc>
          <w:tcPr>
            <w:tcW w:w="454" w:type="pct"/>
            <w:noWrap/>
            <w:hideMark/>
          </w:tcPr>
          <w:p w14:paraId="2830B46A" w14:textId="77777777" w:rsidR="00F95B1D" w:rsidRPr="00F95B1D" w:rsidRDefault="00F95B1D" w:rsidP="00F95B1D">
            <w:pPr>
              <w:spacing w:after="0"/>
              <w:ind w:right="170"/>
              <w:jc w:val="right"/>
            </w:pPr>
            <w:r w:rsidRPr="00F95B1D">
              <w:t>580ml</w:t>
            </w:r>
          </w:p>
        </w:tc>
        <w:tc>
          <w:tcPr>
            <w:tcW w:w="682" w:type="pct"/>
            <w:noWrap/>
            <w:hideMark/>
          </w:tcPr>
          <w:p w14:paraId="6F860FA3" w14:textId="77777777" w:rsidR="00F95B1D" w:rsidRPr="00F95B1D" w:rsidRDefault="00F95B1D" w:rsidP="00F95B1D">
            <w:pPr>
              <w:spacing w:after="0"/>
              <w:jc w:val="left"/>
            </w:pPr>
            <w:r w:rsidRPr="00F95B1D">
              <w:t>PET</w:t>
            </w:r>
          </w:p>
        </w:tc>
        <w:tc>
          <w:tcPr>
            <w:tcW w:w="1438" w:type="pct"/>
            <w:noWrap/>
            <w:hideMark/>
          </w:tcPr>
          <w:p w14:paraId="0512C4D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C166A36" w14:textId="77777777" w:rsidR="00F95B1D" w:rsidRPr="00F95B1D" w:rsidRDefault="00F95B1D" w:rsidP="00F95B1D">
            <w:pPr>
              <w:spacing w:after="0"/>
              <w:jc w:val="left"/>
            </w:pPr>
            <w:r w:rsidRPr="00F95B1D">
              <w:t>Marine Stores Ltd</w:t>
            </w:r>
          </w:p>
        </w:tc>
      </w:tr>
      <w:tr w:rsidR="00F95B1D" w:rsidRPr="00F95B1D" w14:paraId="4BFC870A" w14:textId="77777777" w:rsidTr="006F3096">
        <w:trPr>
          <w:trHeight w:val="20"/>
          <w:jc w:val="center"/>
        </w:trPr>
        <w:tc>
          <w:tcPr>
            <w:tcW w:w="1666" w:type="pct"/>
            <w:noWrap/>
            <w:hideMark/>
          </w:tcPr>
          <w:p w14:paraId="5BA354F6" w14:textId="77777777" w:rsidR="00F95B1D" w:rsidRPr="00F95B1D" w:rsidRDefault="00F95B1D" w:rsidP="00F95B1D">
            <w:pPr>
              <w:spacing w:after="0"/>
              <w:ind w:left="159" w:right="113" w:hanging="159"/>
              <w:jc w:val="left"/>
            </w:pPr>
            <w:r w:rsidRPr="00F95B1D">
              <w:t>Geleimei Drink Cheese and Lime Flavor</w:t>
            </w:r>
          </w:p>
        </w:tc>
        <w:tc>
          <w:tcPr>
            <w:tcW w:w="454" w:type="pct"/>
            <w:noWrap/>
            <w:hideMark/>
          </w:tcPr>
          <w:p w14:paraId="23FF4B78" w14:textId="77777777" w:rsidR="00F95B1D" w:rsidRPr="00F95B1D" w:rsidRDefault="00F95B1D" w:rsidP="00F95B1D">
            <w:pPr>
              <w:spacing w:after="0"/>
              <w:ind w:right="170"/>
              <w:jc w:val="right"/>
            </w:pPr>
            <w:r w:rsidRPr="00F95B1D">
              <w:t>580ml</w:t>
            </w:r>
          </w:p>
        </w:tc>
        <w:tc>
          <w:tcPr>
            <w:tcW w:w="682" w:type="pct"/>
            <w:noWrap/>
            <w:hideMark/>
          </w:tcPr>
          <w:p w14:paraId="13FEF5DD" w14:textId="77777777" w:rsidR="00F95B1D" w:rsidRPr="00F95B1D" w:rsidRDefault="00F95B1D" w:rsidP="00F95B1D">
            <w:pPr>
              <w:spacing w:after="0"/>
              <w:jc w:val="left"/>
            </w:pPr>
            <w:r w:rsidRPr="00F95B1D">
              <w:t>PET</w:t>
            </w:r>
          </w:p>
        </w:tc>
        <w:tc>
          <w:tcPr>
            <w:tcW w:w="1438" w:type="pct"/>
            <w:noWrap/>
            <w:hideMark/>
          </w:tcPr>
          <w:p w14:paraId="372AECC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4C9C7A4" w14:textId="77777777" w:rsidR="00F95B1D" w:rsidRPr="00F95B1D" w:rsidRDefault="00F95B1D" w:rsidP="00F95B1D">
            <w:pPr>
              <w:spacing w:after="0"/>
              <w:jc w:val="left"/>
            </w:pPr>
            <w:r w:rsidRPr="00F95B1D">
              <w:t>Marine Stores Ltd</w:t>
            </w:r>
          </w:p>
        </w:tc>
      </w:tr>
      <w:tr w:rsidR="00F95B1D" w:rsidRPr="00F95B1D" w14:paraId="2A8454E9" w14:textId="77777777" w:rsidTr="006F3096">
        <w:trPr>
          <w:trHeight w:val="20"/>
          <w:jc w:val="center"/>
        </w:trPr>
        <w:tc>
          <w:tcPr>
            <w:tcW w:w="1666" w:type="pct"/>
            <w:noWrap/>
            <w:hideMark/>
          </w:tcPr>
          <w:p w14:paraId="31D567C5" w14:textId="77777777" w:rsidR="00F95B1D" w:rsidRPr="00F95B1D" w:rsidRDefault="00F95B1D" w:rsidP="00F95B1D">
            <w:pPr>
              <w:spacing w:after="0"/>
              <w:ind w:left="159" w:right="113" w:hanging="159"/>
              <w:jc w:val="left"/>
            </w:pPr>
            <w:r w:rsidRPr="00F95B1D">
              <w:t>Geleimei Drink Cheese and Grape Flavor</w:t>
            </w:r>
          </w:p>
        </w:tc>
        <w:tc>
          <w:tcPr>
            <w:tcW w:w="454" w:type="pct"/>
            <w:noWrap/>
            <w:hideMark/>
          </w:tcPr>
          <w:p w14:paraId="62FAC1F0" w14:textId="77777777" w:rsidR="00F95B1D" w:rsidRPr="00F95B1D" w:rsidRDefault="00F95B1D" w:rsidP="00F95B1D">
            <w:pPr>
              <w:spacing w:after="0"/>
              <w:ind w:right="170"/>
              <w:jc w:val="right"/>
            </w:pPr>
            <w:r w:rsidRPr="00F95B1D">
              <w:t>580ml</w:t>
            </w:r>
          </w:p>
        </w:tc>
        <w:tc>
          <w:tcPr>
            <w:tcW w:w="682" w:type="pct"/>
            <w:noWrap/>
            <w:hideMark/>
          </w:tcPr>
          <w:p w14:paraId="48EEF811" w14:textId="77777777" w:rsidR="00F95B1D" w:rsidRPr="00F95B1D" w:rsidRDefault="00F95B1D" w:rsidP="00F95B1D">
            <w:pPr>
              <w:spacing w:after="0"/>
              <w:jc w:val="left"/>
            </w:pPr>
            <w:r w:rsidRPr="00F95B1D">
              <w:t>PET</w:t>
            </w:r>
          </w:p>
        </w:tc>
        <w:tc>
          <w:tcPr>
            <w:tcW w:w="1438" w:type="pct"/>
            <w:noWrap/>
            <w:hideMark/>
          </w:tcPr>
          <w:p w14:paraId="12AF82E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23D08B7" w14:textId="77777777" w:rsidR="00F95B1D" w:rsidRPr="00F95B1D" w:rsidRDefault="00F95B1D" w:rsidP="00F95B1D">
            <w:pPr>
              <w:spacing w:after="0"/>
              <w:jc w:val="left"/>
            </w:pPr>
            <w:r w:rsidRPr="00F95B1D">
              <w:t>Marine Stores Ltd</w:t>
            </w:r>
          </w:p>
        </w:tc>
      </w:tr>
      <w:tr w:rsidR="00F95B1D" w:rsidRPr="00F95B1D" w14:paraId="4C83439C" w14:textId="77777777" w:rsidTr="006F3096">
        <w:trPr>
          <w:trHeight w:val="20"/>
          <w:jc w:val="center"/>
        </w:trPr>
        <w:tc>
          <w:tcPr>
            <w:tcW w:w="1666" w:type="pct"/>
            <w:noWrap/>
            <w:hideMark/>
          </w:tcPr>
          <w:p w14:paraId="31BA2F02" w14:textId="77777777" w:rsidR="00F95B1D" w:rsidRPr="00F95B1D" w:rsidRDefault="00F95B1D" w:rsidP="00F95B1D">
            <w:pPr>
              <w:spacing w:after="0"/>
              <w:ind w:left="159" w:right="113" w:hanging="159"/>
              <w:jc w:val="left"/>
              <w:rPr>
                <w:spacing w:val="-2"/>
              </w:rPr>
            </w:pPr>
            <w:r w:rsidRPr="00F95B1D">
              <w:rPr>
                <w:spacing w:val="-2"/>
              </w:rPr>
              <w:t>Geleimi Drink Cheese and Grapefruit Flavor</w:t>
            </w:r>
          </w:p>
        </w:tc>
        <w:tc>
          <w:tcPr>
            <w:tcW w:w="454" w:type="pct"/>
            <w:noWrap/>
            <w:hideMark/>
          </w:tcPr>
          <w:p w14:paraId="4EAA3AB0" w14:textId="77777777" w:rsidR="00F95B1D" w:rsidRPr="00F95B1D" w:rsidRDefault="00F95B1D" w:rsidP="00F95B1D">
            <w:pPr>
              <w:spacing w:after="0"/>
              <w:ind w:right="170"/>
              <w:jc w:val="right"/>
            </w:pPr>
            <w:r w:rsidRPr="00F95B1D">
              <w:t>580ml</w:t>
            </w:r>
          </w:p>
        </w:tc>
        <w:tc>
          <w:tcPr>
            <w:tcW w:w="682" w:type="pct"/>
            <w:noWrap/>
            <w:hideMark/>
          </w:tcPr>
          <w:p w14:paraId="739A5F68" w14:textId="77777777" w:rsidR="00F95B1D" w:rsidRPr="00F95B1D" w:rsidRDefault="00F95B1D" w:rsidP="00F95B1D">
            <w:pPr>
              <w:spacing w:after="0"/>
              <w:jc w:val="left"/>
            </w:pPr>
            <w:r w:rsidRPr="00F95B1D">
              <w:t>PET</w:t>
            </w:r>
          </w:p>
        </w:tc>
        <w:tc>
          <w:tcPr>
            <w:tcW w:w="1438" w:type="pct"/>
            <w:noWrap/>
            <w:hideMark/>
          </w:tcPr>
          <w:p w14:paraId="044B011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C755679" w14:textId="77777777" w:rsidR="00F95B1D" w:rsidRPr="00F95B1D" w:rsidRDefault="00F95B1D" w:rsidP="00F95B1D">
            <w:pPr>
              <w:spacing w:after="0"/>
              <w:jc w:val="left"/>
            </w:pPr>
            <w:r w:rsidRPr="00F95B1D">
              <w:t>Marine Stores Ltd</w:t>
            </w:r>
          </w:p>
        </w:tc>
      </w:tr>
      <w:tr w:rsidR="00F95B1D" w:rsidRPr="00F95B1D" w14:paraId="5633C166" w14:textId="77777777" w:rsidTr="006F3096">
        <w:trPr>
          <w:trHeight w:val="20"/>
          <w:jc w:val="center"/>
        </w:trPr>
        <w:tc>
          <w:tcPr>
            <w:tcW w:w="1666" w:type="pct"/>
            <w:noWrap/>
            <w:hideMark/>
          </w:tcPr>
          <w:p w14:paraId="62C5A7D6" w14:textId="77777777" w:rsidR="00F95B1D" w:rsidRPr="00F95B1D" w:rsidRDefault="00F95B1D" w:rsidP="00F95B1D">
            <w:pPr>
              <w:spacing w:after="0"/>
              <w:ind w:left="159" w:right="113" w:hanging="159"/>
              <w:jc w:val="left"/>
            </w:pPr>
            <w:r w:rsidRPr="00F95B1D">
              <w:t>Grape Flavored Soda Drink</w:t>
            </w:r>
          </w:p>
        </w:tc>
        <w:tc>
          <w:tcPr>
            <w:tcW w:w="454" w:type="pct"/>
            <w:noWrap/>
            <w:hideMark/>
          </w:tcPr>
          <w:p w14:paraId="53C4B9B9" w14:textId="77777777" w:rsidR="00F95B1D" w:rsidRPr="00F95B1D" w:rsidRDefault="00F95B1D" w:rsidP="00F95B1D">
            <w:pPr>
              <w:spacing w:after="0"/>
              <w:ind w:right="170"/>
              <w:jc w:val="right"/>
            </w:pPr>
            <w:r w:rsidRPr="00F95B1D">
              <w:t>500ml</w:t>
            </w:r>
          </w:p>
        </w:tc>
        <w:tc>
          <w:tcPr>
            <w:tcW w:w="682" w:type="pct"/>
            <w:noWrap/>
            <w:hideMark/>
          </w:tcPr>
          <w:p w14:paraId="3D15C726" w14:textId="77777777" w:rsidR="00F95B1D" w:rsidRPr="00F95B1D" w:rsidRDefault="00F95B1D" w:rsidP="00F95B1D">
            <w:pPr>
              <w:spacing w:after="0"/>
              <w:jc w:val="left"/>
            </w:pPr>
            <w:r w:rsidRPr="00F95B1D">
              <w:t>PET</w:t>
            </w:r>
          </w:p>
        </w:tc>
        <w:tc>
          <w:tcPr>
            <w:tcW w:w="1438" w:type="pct"/>
            <w:noWrap/>
            <w:hideMark/>
          </w:tcPr>
          <w:p w14:paraId="0785C79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246839C" w14:textId="77777777" w:rsidR="00F95B1D" w:rsidRPr="00F95B1D" w:rsidRDefault="00F95B1D" w:rsidP="00F95B1D">
            <w:pPr>
              <w:spacing w:after="0"/>
              <w:jc w:val="left"/>
            </w:pPr>
            <w:r w:rsidRPr="00F95B1D">
              <w:t>Marine Stores Ltd</w:t>
            </w:r>
          </w:p>
        </w:tc>
      </w:tr>
      <w:tr w:rsidR="00F95B1D" w:rsidRPr="00F95B1D" w14:paraId="0FBE8CD6" w14:textId="77777777" w:rsidTr="006F3096">
        <w:trPr>
          <w:trHeight w:val="20"/>
          <w:jc w:val="center"/>
        </w:trPr>
        <w:tc>
          <w:tcPr>
            <w:tcW w:w="1666" w:type="pct"/>
            <w:noWrap/>
            <w:hideMark/>
          </w:tcPr>
          <w:p w14:paraId="1A8F5C12" w14:textId="77777777" w:rsidR="00F95B1D" w:rsidRPr="00F95B1D" w:rsidRDefault="00F95B1D" w:rsidP="00F95B1D">
            <w:pPr>
              <w:spacing w:after="0"/>
              <w:ind w:left="159" w:right="113" w:hanging="159"/>
              <w:jc w:val="left"/>
            </w:pPr>
            <w:r w:rsidRPr="00F95B1D">
              <w:t>Grapefruit Flavored Sports Drink</w:t>
            </w:r>
          </w:p>
        </w:tc>
        <w:tc>
          <w:tcPr>
            <w:tcW w:w="454" w:type="pct"/>
            <w:noWrap/>
            <w:hideMark/>
          </w:tcPr>
          <w:p w14:paraId="08CBD53E" w14:textId="77777777" w:rsidR="00F95B1D" w:rsidRPr="00F95B1D" w:rsidRDefault="00F95B1D" w:rsidP="00F95B1D">
            <w:pPr>
              <w:spacing w:after="0"/>
              <w:ind w:right="170"/>
              <w:jc w:val="right"/>
            </w:pPr>
            <w:r w:rsidRPr="00F95B1D">
              <w:t>600ml</w:t>
            </w:r>
          </w:p>
        </w:tc>
        <w:tc>
          <w:tcPr>
            <w:tcW w:w="682" w:type="pct"/>
            <w:noWrap/>
            <w:hideMark/>
          </w:tcPr>
          <w:p w14:paraId="0EC04F91" w14:textId="77777777" w:rsidR="00F95B1D" w:rsidRPr="00F95B1D" w:rsidRDefault="00F95B1D" w:rsidP="00F95B1D">
            <w:pPr>
              <w:spacing w:after="0"/>
              <w:jc w:val="left"/>
            </w:pPr>
            <w:r w:rsidRPr="00F95B1D">
              <w:t>PET</w:t>
            </w:r>
          </w:p>
        </w:tc>
        <w:tc>
          <w:tcPr>
            <w:tcW w:w="1438" w:type="pct"/>
            <w:noWrap/>
            <w:hideMark/>
          </w:tcPr>
          <w:p w14:paraId="02B92F5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558EE66" w14:textId="77777777" w:rsidR="00F95B1D" w:rsidRPr="00F95B1D" w:rsidRDefault="00F95B1D" w:rsidP="00F95B1D">
            <w:pPr>
              <w:spacing w:after="0"/>
              <w:jc w:val="left"/>
            </w:pPr>
            <w:r w:rsidRPr="00F95B1D">
              <w:t>Marine Stores Ltd</w:t>
            </w:r>
          </w:p>
        </w:tc>
      </w:tr>
      <w:tr w:rsidR="00F95B1D" w:rsidRPr="00F95B1D" w14:paraId="673B49F6" w14:textId="77777777" w:rsidTr="006F3096">
        <w:trPr>
          <w:trHeight w:val="20"/>
          <w:jc w:val="center"/>
        </w:trPr>
        <w:tc>
          <w:tcPr>
            <w:tcW w:w="1666" w:type="pct"/>
            <w:noWrap/>
            <w:hideMark/>
          </w:tcPr>
          <w:p w14:paraId="1C2DA6B1" w14:textId="77777777" w:rsidR="00F95B1D" w:rsidRPr="00F95B1D" w:rsidRDefault="00F95B1D" w:rsidP="00F95B1D">
            <w:pPr>
              <w:spacing w:after="0"/>
              <w:ind w:left="159" w:right="113" w:hanging="159"/>
              <w:jc w:val="left"/>
            </w:pPr>
            <w:r w:rsidRPr="00F95B1D">
              <w:t>Grapefruit Jasmine Tea Fruit Juice Drink</w:t>
            </w:r>
          </w:p>
        </w:tc>
        <w:tc>
          <w:tcPr>
            <w:tcW w:w="454" w:type="pct"/>
            <w:noWrap/>
            <w:hideMark/>
          </w:tcPr>
          <w:p w14:paraId="1E608994" w14:textId="77777777" w:rsidR="00F95B1D" w:rsidRPr="00F95B1D" w:rsidRDefault="00F95B1D" w:rsidP="00F95B1D">
            <w:pPr>
              <w:spacing w:after="0"/>
              <w:ind w:right="170"/>
              <w:jc w:val="right"/>
            </w:pPr>
            <w:r w:rsidRPr="00F95B1D">
              <w:t>500ml</w:t>
            </w:r>
          </w:p>
        </w:tc>
        <w:tc>
          <w:tcPr>
            <w:tcW w:w="682" w:type="pct"/>
            <w:noWrap/>
            <w:hideMark/>
          </w:tcPr>
          <w:p w14:paraId="788AABDC" w14:textId="77777777" w:rsidR="00F95B1D" w:rsidRPr="00F95B1D" w:rsidRDefault="00F95B1D" w:rsidP="00F95B1D">
            <w:pPr>
              <w:spacing w:after="0"/>
              <w:jc w:val="left"/>
            </w:pPr>
            <w:r w:rsidRPr="00F95B1D">
              <w:t>PET</w:t>
            </w:r>
          </w:p>
        </w:tc>
        <w:tc>
          <w:tcPr>
            <w:tcW w:w="1438" w:type="pct"/>
            <w:noWrap/>
            <w:hideMark/>
          </w:tcPr>
          <w:p w14:paraId="7AF0007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44FDF6D" w14:textId="77777777" w:rsidR="00F95B1D" w:rsidRPr="00F95B1D" w:rsidRDefault="00F95B1D" w:rsidP="00F95B1D">
            <w:pPr>
              <w:spacing w:after="0"/>
              <w:jc w:val="left"/>
            </w:pPr>
            <w:r w:rsidRPr="00F95B1D">
              <w:t>Marine Stores Ltd</w:t>
            </w:r>
          </w:p>
        </w:tc>
      </w:tr>
      <w:tr w:rsidR="00F95B1D" w:rsidRPr="00F95B1D" w14:paraId="453C858E" w14:textId="77777777" w:rsidTr="006F3096">
        <w:trPr>
          <w:trHeight w:val="20"/>
          <w:jc w:val="center"/>
        </w:trPr>
        <w:tc>
          <w:tcPr>
            <w:tcW w:w="1666" w:type="pct"/>
            <w:noWrap/>
            <w:hideMark/>
          </w:tcPr>
          <w:p w14:paraId="68915BC0" w14:textId="77777777" w:rsidR="00F95B1D" w:rsidRPr="00F95B1D" w:rsidRDefault="00F95B1D" w:rsidP="00F95B1D">
            <w:pPr>
              <w:spacing w:after="0"/>
              <w:ind w:left="159" w:right="113" w:hanging="159"/>
              <w:jc w:val="left"/>
            </w:pPr>
            <w:r w:rsidRPr="00F95B1D">
              <w:t>Green Citrus and Oolong Tea Drink</w:t>
            </w:r>
          </w:p>
        </w:tc>
        <w:tc>
          <w:tcPr>
            <w:tcW w:w="454" w:type="pct"/>
            <w:noWrap/>
            <w:hideMark/>
          </w:tcPr>
          <w:p w14:paraId="2B79B87B" w14:textId="77777777" w:rsidR="00F95B1D" w:rsidRPr="00F95B1D" w:rsidRDefault="00F95B1D" w:rsidP="00F95B1D">
            <w:pPr>
              <w:spacing w:after="0"/>
              <w:ind w:right="170"/>
              <w:jc w:val="right"/>
            </w:pPr>
            <w:r w:rsidRPr="00F95B1D">
              <w:t>460ml</w:t>
            </w:r>
          </w:p>
        </w:tc>
        <w:tc>
          <w:tcPr>
            <w:tcW w:w="682" w:type="pct"/>
            <w:noWrap/>
            <w:hideMark/>
          </w:tcPr>
          <w:p w14:paraId="77A71774" w14:textId="77777777" w:rsidR="00F95B1D" w:rsidRPr="00F95B1D" w:rsidRDefault="00F95B1D" w:rsidP="00F95B1D">
            <w:pPr>
              <w:spacing w:after="0"/>
              <w:jc w:val="left"/>
            </w:pPr>
            <w:r w:rsidRPr="00F95B1D">
              <w:t>PET</w:t>
            </w:r>
          </w:p>
        </w:tc>
        <w:tc>
          <w:tcPr>
            <w:tcW w:w="1438" w:type="pct"/>
            <w:noWrap/>
            <w:hideMark/>
          </w:tcPr>
          <w:p w14:paraId="603BB60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DC1F763" w14:textId="77777777" w:rsidR="00F95B1D" w:rsidRPr="00F95B1D" w:rsidRDefault="00F95B1D" w:rsidP="00F95B1D">
            <w:pPr>
              <w:spacing w:after="0"/>
              <w:jc w:val="left"/>
            </w:pPr>
            <w:r w:rsidRPr="00F95B1D">
              <w:t>Marine Stores Ltd</w:t>
            </w:r>
          </w:p>
        </w:tc>
      </w:tr>
      <w:tr w:rsidR="00F95B1D" w:rsidRPr="00F95B1D" w14:paraId="4E76CD81" w14:textId="77777777" w:rsidTr="006F3096">
        <w:trPr>
          <w:trHeight w:val="20"/>
          <w:jc w:val="center"/>
        </w:trPr>
        <w:tc>
          <w:tcPr>
            <w:tcW w:w="1666" w:type="pct"/>
            <w:noWrap/>
            <w:hideMark/>
          </w:tcPr>
          <w:p w14:paraId="3DDC6457" w14:textId="77777777" w:rsidR="00F95B1D" w:rsidRPr="00F95B1D" w:rsidRDefault="00F95B1D" w:rsidP="00F95B1D">
            <w:pPr>
              <w:spacing w:after="0"/>
              <w:ind w:left="159" w:right="113" w:hanging="159"/>
              <w:jc w:val="left"/>
              <w:rPr>
                <w:spacing w:val="-4"/>
              </w:rPr>
            </w:pPr>
            <w:r w:rsidRPr="00F95B1D">
              <w:rPr>
                <w:spacing w:val="-4"/>
              </w:rPr>
              <w:t>Green Mandarin &amp; Pu-Er Tea Drink No Sugar</w:t>
            </w:r>
          </w:p>
        </w:tc>
        <w:tc>
          <w:tcPr>
            <w:tcW w:w="454" w:type="pct"/>
            <w:noWrap/>
            <w:hideMark/>
          </w:tcPr>
          <w:p w14:paraId="4B022995" w14:textId="77777777" w:rsidR="00F95B1D" w:rsidRPr="00F95B1D" w:rsidRDefault="00F95B1D" w:rsidP="00F95B1D">
            <w:pPr>
              <w:spacing w:after="0"/>
              <w:ind w:right="170"/>
              <w:jc w:val="right"/>
            </w:pPr>
            <w:r w:rsidRPr="00F95B1D">
              <w:t>500ml</w:t>
            </w:r>
          </w:p>
        </w:tc>
        <w:tc>
          <w:tcPr>
            <w:tcW w:w="682" w:type="pct"/>
            <w:noWrap/>
            <w:hideMark/>
          </w:tcPr>
          <w:p w14:paraId="2D021A03" w14:textId="77777777" w:rsidR="00F95B1D" w:rsidRPr="00F95B1D" w:rsidRDefault="00F95B1D" w:rsidP="00F95B1D">
            <w:pPr>
              <w:spacing w:after="0"/>
              <w:jc w:val="left"/>
            </w:pPr>
            <w:r w:rsidRPr="00F95B1D">
              <w:t>PET</w:t>
            </w:r>
          </w:p>
        </w:tc>
        <w:tc>
          <w:tcPr>
            <w:tcW w:w="1438" w:type="pct"/>
            <w:noWrap/>
            <w:hideMark/>
          </w:tcPr>
          <w:p w14:paraId="44ACB99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1596B51" w14:textId="77777777" w:rsidR="00F95B1D" w:rsidRPr="00F95B1D" w:rsidRDefault="00F95B1D" w:rsidP="00F95B1D">
            <w:pPr>
              <w:spacing w:after="0"/>
              <w:jc w:val="left"/>
            </w:pPr>
            <w:r w:rsidRPr="00F95B1D">
              <w:t>Marine Stores Ltd</w:t>
            </w:r>
          </w:p>
        </w:tc>
      </w:tr>
      <w:tr w:rsidR="00F95B1D" w:rsidRPr="00F95B1D" w14:paraId="52E9D3B4" w14:textId="77777777" w:rsidTr="006F3096">
        <w:trPr>
          <w:trHeight w:val="20"/>
          <w:jc w:val="center"/>
        </w:trPr>
        <w:tc>
          <w:tcPr>
            <w:tcW w:w="1666" w:type="pct"/>
            <w:noWrap/>
            <w:hideMark/>
          </w:tcPr>
          <w:p w14:paraId="3EB6A7DA" w14:textId="77777777" w:rsidR="00F95B1D" w:rsidRPr="00F95B1D" w:rsidRDefault="00F95B1D" w:rsidP="00F95B1D">
            <w:pPr>
              <w:spacing w:after="0"/>
              <w:ind w:left="159" w:right="113" w:hanging="159"/>
              <w:jc w:val="left"/>
            </w:pPr>
            <w:r w:rsidRPr="00F95B1D">
              <w:t>Hawthorn Juice Drink</w:t>
            </w:r>
          </w:p>
        </w:tc>
        <w:tc>
          <w:tcPr>
            <w:tcW w:w="454" w:type="pct"/>
            <w:noWrap/>
            <w:hideMark/>
          </w:tcPr>
          <w:p w14:paraId="005235CF" w14:textId="77777777" w:rsidR="00F95B1D" w:rsidRPr="00F95B1D" w:rsidRDefault="00F95B1D" w:rsidP="00F95B1D">
            <w:pPr>
              <w:spacing w:after="0"/>
              <w:ind w:right="170"/>
              <w:jc w:val="right"/>
            </w:pPr>
            <w:r w:rsidRPr="00F95B1D">
              <w:t>400ml</w:t>
            </w:r>
          </w:p>
        </w:tc>
        <w:tc>
          <w:tcPr>
            <w:tcW w:w="682" w:type="pct"/>
            <w:noWrap/>
            <w:hideMark/>
          </w:tcPr>
          <w:p w14:paraId="6CE6F0FB" w14:textId="77777777" w:rsidR="00F95B1D" w:rsidRPr="00F95B1D" w:rsidRDefault="00F95B1D" w:rsidP="00F95B1D">
            <w:pPr>
              <w:spacing w:after="0"/>
              <w:jc w:val="left"/>
            </w:pPr>
            <w:r w:rsidRPr="00F95B1D">
              <w:t>PET</w:t>
            </w:r>
          </w:p>
        </w:tc>
        <w:tc>
          <w:tcPr>
            <w:tcW w:w="1438" w:type="pct"/>
            <w:noWrap/>
            <w:hideMark/>
          </w:tcPr>
          <w:p w14:paraId="72B7C28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EAE61C7" w14:textId="77777777" w:rsidR="00F95B1D" w:rsidRPr="00F95B1D" w:rsidRDefault="00F95B1D" w:rsidP="00F95B1D">
            <w:pPr>
              <w:spacing w:after="0"/>
              <w:jc w:val="left"/>
            </w:pPr>
            <w:r w:rsidRPr="00F95B1D">
              <w:t>Marine Stores Ltd</w:t>
            </w:r>
          </w:p>
        </w:tc>
      </w:tr>
      <w:tr w:rsidR="00F95B1D" w:rsidRPr="00F95B1D" w14:paraId="0ADE10AC" w14:textId="77777777" w:rsidTr="006F3096">
        <w:trPr>
          <w:trHeight w:val="20"/>
          <w:jc w:val="center"/>
        </w:trPr>
        <w:tc>
          <w:tcPr>
            <w:tcW w:w="1666" w:type="pct"/>
            <w:noWrap/>
            <w:hideMark/>
          </w:tcPr>
          <w:p w14:paraId="6F6B7402" w14:textId="77777777" w:rsidR="00F95B1D" w:rsidRPr="00F95B1D" w:rsidRDefault="00F95B1D" w:rsidP="00F95B1D">
            <w:pPr>
              <w:spacing w:after="0"/>
              <w:ind w:left="159" w:right="113" w:hanging="159"/>
              <w:jc w:val="left"/>
            </w:pPr>
            <w:r w:rsidRPr="00F95B1D">
              <w:t>HeyTea Fruit Oolong Tea Drink Guava and Strawberry Flavor</w:t>
            </w:r>
          </w:p>
        </w:tc>
        <w:tc>
          <w:tcPr>
            <w:tcW w:w="454" w:type="pct"/>
            <w:noWrap/>
            <w:hideMark/>
          </w:tcPr>
          <w:p w14:paraId="084E65D8" w14:textId="77777777" w:rsidR="00F95B1D" w:rsidRPr="00F95B1D" w:rsidRDefault="00F95B1D" w:rsidP="00F95B1D">
            <w:pPr>
              <w:spacing w:after="0"/>
              <w:ind w:right="170"/>
              <w:jc w:val="right"/>
            </w:pPr>
            <w:r w:rsidRPr="00F95B1D">
              <w:t>450ml</w:t>
            </w:r>
          </w:p>
        </w:tc>
        <w:tc>
          <w:tcPr>
            <w:tcW w:w="682" w:type="pct"/>
            <w:noWrap/>
            <w:hideMark/>
          </w:tcPr>
          <w:p w14:paraId="42A5BF59" w14:textId="77777777" w:rsidR="00F95B1D" w:rsidRPr="00F95B1D" w:rsidRDefault="00F95B1D" w:rsidP="00F95B1D">
            <w:pPr>
              <w:spacing w:after="0"/>
              <w:jc w:val="left"/>
            </w:pPr>
            <w:r w:rsidRPr="00F95B1D">
              <w:t>PET</w:t>
            </w:r>
          </w:p>
        </w:tc>
        <w:tc>
          <w:tcPr>
            <w:tcW w:w="1438" w:type="pct"/>
            <w:noWrap/>
            <w:hideMark/>
          </w:tcPr>
          <w:p w14:paraId="6BAA95C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416C22" w14:textId="77777777" w:rsidR="00F95B1D" w:rsidRPr="00F95B1D" w:rsidRDefault="00F95B1D" w:rsidP="00F95B1D">
            <w:pPr>
              <w:spacing w:after="0"/>
              <w:jc w:val="left"/>
            </w:pPr>
            <w:r w:rsidRPr="00F95B1D">
              <w:t>Marine Stores Ltd</w:t>
            </w:r>
          </w:p>
        </w:tc>
      </w:tr>
      <w:tr w:rsidR="00F95B1D" w:rsidRPr="00F95B1D" w14:paraId="5E957E0B" w14:textId="77777777" w:rsidTr="006F3096">
        <w:trPr>
          <w:trHeight w:val="20"/>
          <w:jc w:val="center"/>
        </w:trPr>
        <w:tc>
          <w:tcPr>
            <w:tcW w:w="1666" w:type="pct"/>
            <w:noWrap/>
            <w:hideMark/>
          </w:tcPr>
          <w:p w14:paraId="0432526E" w14:textId="77777777" w:rsidR="00F95B1D" w:rsidRPr="00F95B1D" w:rsidRDefault="00F95B1D" w:rsidP="00F95B1D">
            <w:pPr>
              <w:spacing w:after="0"/>
              <w:ind w:left="159" w:right="113" w:hanging="159"/>
              <w:jc w:val="left"/>
            </w:pPr>
            <w:r w:rsidRPr="00F95B1D">
              <w:t>HeyTea Grape and Black Currant Flavored Oolong Tea Drink</w:t>
            </w:r>
          </w:p>
        </w:tc>
        <w:tc>
          <w:tcPr>
            <w:tcW w:w="454" w:type="pct"/>
            <w:noWrap/>
            <w:hideMark/>
          </w:tcPr>
          <w:p w14:paraId="1991056E" w14:textId="77777777" w:rsidR="00F95B1D" w:rsidRPr="00F95B1D" w:rsidRDefault="00F95B1D" w:rsidP="00F95B1D">
            <w:pPr>
              <w:spacing w:after="0"/>
              <w:ind w:right="170"/>
              <w:jc w:val="right"/>
            </w:pPr>
            <w:r w:rsidRPr="00F95B1D">
              <w:t>450ml</w:t>
            </w:r>
          </w:p>
        </w:tc>
        <w:tc>
          <w:tcPr>
            <w:tcW w:w="682" w:type="pct"/>
            <w:noWrap/>
            <w:hideMark/>
          </w:tcPr>
          <w:p w14:paraId="6B89FAAA" w14:textId="77777777" w:rsidR="00F95B1D" w:rsidRPr="00F95B1D" w:rsidRDefault="00F95B1D" w:rsidP="00F95B1D">
            <w:pPr>
              <w:spacing w:after="0"/>
              <w:jc w:val="left"/>
            </w:pPr>
            <w:r w:rsidRPr="00F95B1D">
              <w:t>PET</w:t>
            </w:r>
          </w:p>
        </w:tc>
        <w:tc>
          <w:tcPr>
            <w:tcW w:w="1438" w:type="pct"/>
            <w:noWrap/>
            <w:hideMark/>
          </w:tcPr>
          <w:p w14:paraId="2762445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FE3BB4D" w14:textId="77777777" w:rsidR="00F95B1D" w:rsidRPr="00F95B1D" w:rsidRDefault="00F95B1D" w:rsidP="00F95B1D">
            <w:pPr>
              <w:spacing w:after="0"/>
              <w:jc w:val="left"/>
            </w:pPr>
            <w:r w:rsidRPr="00F95B1D">
              <w:t>Marine Stores Ltd</w:t>
            </w:r>
          </w:p>
        </w:tc>
      </w:tr>
      <w:tr w:rsidR="00F95B1D" w:rsidRPr="00F95B1D" w14:paraId="6B8637AD" w14:textId="77777777" w:rsidTr="006F3096">
        <w:trPr>
          <w:trHeight w:val="20"/>
          <w:jc w:val="center"/>
        </w:trPr>
        <w:tc>
          <w:tcPr>
            <w:tcW w:w="1666" w:type="pct"/>
            <w:noWrap/>
            <w:hideMark/>
          </w:tcPr>
          <w:p w14:paraId="28115C9D" w14:textId="77777777" w:rsidR="00F95B1D" w:rsidRPr="00F95B1D" w:rsidRDefault="00F95B1D" w:rsidP="00F95B1D">
            <w:pPr>
              <w:spacing w:after="0"/>
              <w:ind w:left="159" w:right="113" w:hanging="159"/>
              <w:jc w:val="left"/>
            </w:pPr>
            <w:r w:rsidRPr="00F95B1D">
              <w:t>HeyTea Grapefruit Flavored Oolong Tea Drink</w:t>
            </w:r>
          </w:p>
        </w:tc>
        <w:tc>
          <w:tcPr>
            <w:tcW w:w="454" w:type="pct"/>
            <w:noWrap/>
            <w:hideMark/>
          </w:tcPr>
          <w:p w14:paraId="3D1ACD19" w14:textId="77777777" w:rsidR="00F95B1D" w:rsidRPr="00F95B1D" w:rsidRDefault="00F95B1D" w:rsidP="00F95B1D">
            <w:pPr>
              <w:spacing w:after="0"/>
              <w:ind w:right="170"/>
              <w:jc w:val="right"/>
            </w:pPr>
            <w:r w:rsidRPr="00F95B1D">
              <w:t>450ml</w:t>
            </w:r>
          </w:p>
        </w:tc>
        <w:tc>
          <w:tcPr>
            <w:tcW w:w="682" w:type="pct"/>
            <w:noWrap/>
            <w:hideMark/>
          </w:tcPr>
          <w:p w14:paraId="483B1EA9" w14:textId="77777777" w:rsidR="00F95B1D" w:rsidRPr="00F95B1D" w:rsidRDefault="00F95B1D" w:rsidP="00F95B1D">
            <w:pPr>
              <w:spacing w:after="0"/>
              <w:jc w:val="left"/>
            </w:pPr>
            <w:r w:rsidRPr="00F95B1D">
              <w:t>PET</w:t>
            </w:r>
          </w:p>
        </w:tc>
        <w:tc>
          <w:tcPr>
            <w:tcW w:w="1438" w:type="pct"/>
            <w:noWrap/>
            <w:hideMark/>
          </w:tcPr>
          <w:p w14:paraId="1F14066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E472C95" w14:textId="77777777" w:rsidR="00F95B1D" w:rsidRPr="00F95B1D" w:rsidRDefault="00F95B1D" w:rsidP="00F95B1D">
            <w:pPr>
              <w:spacing w:after="0"/>
              <w:jc w:val="left"/>
            </w:pPr>
            <w:r w:rsidRPr="00F95B1D">
              <w:t>Marine Stores Ltd</w:t>
            </w:r>
          </w:p>
        </w:tc>
      </w:tr>
      <w:tr w:rsidR="00F95B1D" w:rsidRPr="00F95B1D" w14:paraId="1E54D51A" w14:textId="77777777" w:rsidTr="006F3096">
        <w:trPr>
          <w:trHeight w:val="20"/>
          <w:jc w:val="center"/>
        </w:trPr>
        <w:tc>
          <w:tcPr>
            <w:tcW w:w="1666" w:type="pct"/>
            <w:noWrap/>
            <w:hideMark/>
          </w:tcPr>
          <w:p w14:paraId="1712E91A" w14:textId="77777777" w:rsidR="00F95B1D" w:rsidRPr="00F95B1D" w:rsidRDefault="00F95B1D" w:rsidP="00F95B1D">
            <w:pPr>
              <w:spacing w:after="0"/>
              <w:ind w:left="159" w:right="113" w:hanging="159"/>
              <w:jc w:val="left"/>
            </w:pPr>
            <w:r w:rsidRPr="00F95B1D">
              <w:t>HeyTea Peach and Cranberry Flavored Green Tea Drink</w:t>
            </w:r>
          </w:p>
        </w:tc>
        <w:tc>
          <w:tcPr>
            <w:tcW w:w="454" w:type="pct"/>
            <w:noWrap/>
            <w:hideMark/>
          </w:tcPr>
          <w:p w14:paraId="4B854AA9" w14:textId="77777777" w:rsidR="00F95B1D" w:rsidRPr="00F95B1D" w:rsidRDefault="00F95B1D" w:rsidP="00F95B1D">
            <w:pPr>
              <w:spacing w:after="0"/>
              <w:ind w:right="170"/>
              <w:jc w:val="right"/>
            </w:pPr>
            <w:r w:rsidRPr="00F95B1D">
              <w:t>450ml</w:t>
            </w:r>
          </w:p>
        </w:tc>
        <w:tc>
          <w:tcPr>
            <w:tcW w:w="682" w:type="pct"/>
            <w:noWrap/>
            <w:hideMark/>
          </w:tcPr>
          <w:p w14:paraId="538E026C" w14:textId="77777777" w:rsidR="00F95B1D" w:rsidRPr="00F95B1D" w:rsidRDefault="00F95B1D" w:rsidP="00F95B1D">
            <w:pPr>
              <w:spacing w:after="0"/>
              <w:jc w:val="left"/>
            </w:pPr>
            <w:r w:rsidRPr="00F95B1D">
              <w:t>PET</w:t>
            </w:r>
          </w:p>
        </w:tc>
        <w:tc>
          <w:tcPr>
            <w:tcW w:w="1438" w:type="pct"/>
            <w:noWrap/>
            <w:hideMark/>
          </w:tcPr>
          <w:p w14:paraId="09FFB89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25913AE" w14:textId="77777777" w:rsidR="00F95B1D" w:rsidRPr="00F95B1D" w:rsidRDefault="00F95B1D" w:rsidP="00F95B1D">
            <w:pPr>
              <w:spacing w:after="0"/>
              <w:jc w:val="left"/>
            </w:pPr>
            <w:r w:rsidRPr="00F95B1D">
              <w:t>Marine Stores Ltd</w:t>
            </w:r>
          </w:p>
        </w:tc>
      </w:tr>
      <w:tr w:rsidR="00F95B1D" w:rsidRPr="00F95B1D" w14:paraId="5049CFAD" w14:textId="77777777" w:rsidTr="006F3096">
        <w:trPr>
          <w:trHeight w:val="20"/>
          <w:jc w:val="center"/>
        </w:trPr>
        <w:tc>
          <w:tcPr>
            <w:tcW w:w="1666" w:type="pct"/>
            <w:noWrap/>
            <w:hideMark/>
          </w:tcPr>
          <w:p w14:paraId="37800696" w14:textId="77777777" w:rsidR="00F95B1D" w:rsidRPr="00F95B1D" w:rsidRDefault="00F95B1D" w:rsidP="00F95B1D">
            <w:pPr>
              <w:spacing w:after="0"/>
              <w:ind w:left="159" w:right="113" w:hanging="159"/>
              <w:jc w:val="left"/>
            </w:pPr>
            <w:r w:rsidRPr="00F95B1D">
              <w:t>High Up Japanese Rumune Sparkling Water Grape Flavor</w:t>
            </w:r>
          </w:p>
        </w:tc>
        <w:tc>
          <w:tcPr>
            <w:tcW w:w="454" w:type="pct"/>
            <w:noWrap/>
            <w:hideMark/>
          </w:tcPr>
          <w:p w14:paraId="45896E8D" w14:textId="77777777" w:rsidR="00F95B1D" w:rsidRPr="00F95B1D" w:rsidRDefault="00F95B1D" w:rsidP="00F95B1D">
            <w:pPr>
              <w:spacing w:after="0"/>
              <w:ind w:right="170"/>
              <w:jc w:val="right"/>
            </w:pPr>
            <w:r w:rsidRPr="00F95B1D">
              <w:t>330ml</w:t>
            </w:r>
          </w:p>
        </w:tc>
        <w:tc>
          <w:tcPr>
            <w:tcW w:w="682" w:type="pct"/>
            <w:noWrap/>
            <w:hideMark/>
          </w:tcPr>
          <w:p w14:paraId="4462EAB1" w14:textId="77777777" w:rsidR="00F95B1D" w:rsidRPr="00F95B1D" w:rsidRDefault="00F95B1D" w:rsidP="00F95B1D">
            <w:pPr>
              <w:spacing w:after="0"/>
              <w:jc w:val="left"/>
            </w:pPr>
            <w:r w:rsidRPr="00F95B1D">
              <w:t>Aluminium</w:t>
            </w:r>
          </w:p>
        </w:tc>
        <w:tc>
          <w:tcPr>
            <w:tcW w:w="1438" w:type="pct"/>
            <w:noWrap/>
            <w:hideMark/>
          </w:tcPr>
          <w:p w14:paraId="21D26F7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10B79BB" w14:textId="77777777" w:rsidR="00F95B1D" w:rsidRPr="00F95B1D" w:rsidRDefault="00F95B1D" w:rsidP="00F95B1D">
            <w:pPr>
              <w:spacing w:after="0"/>
              <w:jc w:val="left"/>
            </w:pPr>
            <w:r w:rsidRPr="00F95B1D">
              <w:t>Marine Stores Ltd</w:t>
            </w:r>
          </w:p>
        </w:tc>
      </w:tr>
      <w:tr w:rsidR="00F95B1D" w:rsidRPr="00F95B1D" w14:paraId="2144A515" w14:textId="77777777" w:rsidTr="006F3096">
        <w:trPr>
          <w:trHeight w:val="20"/>
          <w:jc w:val="center"/>
        </w:trPr>
        <w:tc>
          <w:tcPr>
            <w:tcW w:w="1666" w:type="pct"/>
            <w:noWrap/>
            <w:hideMark/>
          </w:tcPr>
          <w:p w14:paraId="3AB10A65" w14:textId="77777777" w:rsidR="00F95B1D" w:rsidRPr="00F95B1D" w:rsidRDefault="00F95B1D" w:rsidP="00F95B1D">
            <w:pPr>
              <w:spacing w:after="0"/>
              <w:ind w:left="159" w:right="113" w:hanging="159"/>
              <w:jc w:val="left"/>
              <w:rPr>
                <w:spacing w:val="-2"/>
              </w:rPr>
            </w:pPr>
            <w:r w:rsidRPr="00F95B1D">
              <w:rPr>
                <w:spacing w:val="-2"/>
              </w:rPr>
              <w:t>High Up Japanese Rumune Sparkling Water</w:t>
            </w:r>
          </w:p>
        </w:tc>
        <w:tc>
          <w:tcPr>
            <w:tcW w:w="454" w:type="pct"/>
            <w:noWrap/>
            <w:hideMark/>
          </w:tcPr>
          <w:p w14:paraId="34E8A9C5" w14:textId="77777777" w:rsidR="00F95B1D" w:rsidRPr="00F95B1D" w:rsidRDefault="00F95B1D" w:rsidP="00F95B1D">
            <w:pPr>
              <w:spacing w:after="0"/>
              <w:ind w:right="170"/>
              <w:jc w:val="right"/>
            </w:pPr>
            <w:r w:rsidRPr="00F95B1D">
              <w:t>330ml</w:t>
            </w:r>
          </w:p>
        </w:tc>
        <w:tc>
          <w:tcPr>
            <w:tcW w:w="682" w:type="pct"/>
            <w:noWrap/>
            <w:hideMark/>
          </w:tcPr>
          <w:p w14:paraId="5CC5C5AE" w14:textId="77777777" w:rsidR="00F95B1D" w:rsidRPr="00F95B1D" w:rsidRDefault="00F95B1D" w:rsidP="00F95B1D">
            <w:pPr>
              <w:spacing w:after="0"/>
              <w:jc w:val="left"/>
            </w:pPr>
            <w:r w:rsidRPr="00F95B1D">
              <w:t>Aluminium</w:t>
            </w:r>
          </w:p>
        </w:tc>
        <w:tc>
          <w:tcPr>
            <w:tcW w:w="1438" w:type="pct"/>
            <w:noWrap/>
            <w:hideMark/>
          </w:tcPr>
          <w:p w14:paraId="2A3D794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36192AD" w14:textId="77777777" w:rsidR="00F95B1D" w:rsidRPr="00F95B1D" w:rsidRDefault="00F95B1D" w:rsidP="00F95B1D">
            <w:pPr>
              <w:spacing w:after="0"/>
              <w:jc w:val="left"/>
            </w:pPr>
            <w:r w:rsidRPr="00F95B1D">
              <w:t>Marine Stores Ltd</w:t>
            </w:r>
          </w:p>
        </w:tc>
      </w:tr>
      <w:tr w:rsidR="00F95B1D" w:rsidRPr="00F95B1D" w14:paraId="2F5D9B01" w14:textId="77777777" w:rsidTr="006F3096">
        <w:trPr>
          <w:trHeight w:val="20"/>
          <w:jc w:val="center"/>
        </w:trPr>
        <w:tc>
          <w:tcPr>
            <w:tcW w:w="1666" w:type="pct"/>
            <w:noWrap/>
            <w:hideMark/>
          </w:tcPr>
          <w:p w14:paraId="617DCCE0" w14:textId="77777777" w:rsidR="00F95B1D" w:rsidRPr="00F95B1D" w:rsidRDefault="00F95B1D" w:rsidP="00F95B1D">
            <w:pPr>
              <w:spacing w:after="0"/>
              <w:ind w:left="159" w:right="113" w:hanging="159"/>
              <w:jc w:val="left"/>
              <w:rPr>
                <w:spacing w:val="-2"/>
              </w:rPr>
            </w:pPr>
            <w:r w:rsidRPr="00F95B1D">
              <w:rPr>
                <w:spacing w:val="-2"/>
              </w:rPr>
              <w:t>High Up Japanese Rumune Sparkling Water</w:t>
            </w:r>
          </w:p>
        </w:tc>
        <w:tc>
          <w:tcPr>
            <w:tcW w:w="454" w:type="pct"/>
            <w:noWrap/>
            <w:hideMark/>
          </w:tcPr>
          <w:p w14:paraId="32299AB2" w14:textId="77777777" w:rsidR="00F95B1D" w:rsidRPr="00F95B1D" w:rsidRDefault="00F95B1D" w:rsidP="00F95B1D">
            <w:pPr>
              <w:spacing w:after="0"/>
              <w:ind w:right="170"/>
              <w:jc w:val="right"/>
            </w:pPr>
            <w:r w:rsidRPr="00F95B1D">
              <w:t>330ml</w:t>
            </w:r>
          </w:p>
        </w:tc>
        <w:tc>
          <w:tcPr>
            <w:tcW w:w="682" w:type="pct"/>
            <w:noWrap/>
            <w:hideMark/>
          </w:tcPr>
          <w:p w14:paraId="01207908" w14:textId="77777777" w:rsidR="00F95B1D" w:rsidRPr="00F95B1D" w:rsidRDefault="00F95B1D" w:rsidP="00F95B1D">
            <w:pPr>
              <w:spacing w:after="0"/>
              <w:jc w:val="left"/>
            </w:pPr>
            <w:r w:rsidRPr="00F95B1D">
              <w:t>Aluminium</w:t>
            </w:r>
          </w:p>
        </w:tc>
        <w:tc>
          <w:tcPr>
            <w:tcW w:w="1438" w:type="pct"/>
            <w:noWrap/>
            <w:hideMark/>
          </w:tcPr>
          <w:p w14:paraId="55CFDDA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2764C66" w14:textId="77777777" w:rsidR="00F95B1D" w:rsidRPr="00F95B1D" w:rsidRDefault="00F95B1D" w:rsidP="00F95B1D">
            <w:pPr>
              <w:spacing w:after="0"/>
              <w:jc w:val="left"/>
            </w:pPr>
            <w:r w:rsidRPr="00F95B1D">
              <w:t>Marine Stores Ltd</w:t>
            </w:r>
          </w:p>
        </w:tc>
      </w:tr>
      <w:tr w:rsidR="00F95B1D" w:rsidRPr="00F95B1D" w14:paraId="543A329F" w14:textId="77777777" w:rsidTr="006F3096">
        <w:trPr>
          <w:trHeight w:val="20"/>
          <w:jc w:val="center"/>
        </w:trPr>
        <w:tc>
          <w:tcPr>
            <w:tcW w:w="1666" w:type="pct"/>
            <w:noWrap/>
            <w:hideMark/>
          </w:tcPr>
          <w:p w14:paraId="351046D0" w14:textId="77777777" w:rsidR="00F95B1D" w:rsidRPr="00F95B1D" w:rsidRDefault="00F95B1D" w:rsidP="00F95B1D">
            <w:pPr>
              <w:spacing w:after="0"/>
              <w:ind w:left="159" w:right="113" w:hanging="159"/>
              <w:jc w:val="left"/>
            </w:pPr>
            <w:r w:rsidRPr="00F95B1D">
              <w:t>High Up Japanese Rumune Sparkling Water Grape Flavor</w:t>
            </w:r>
          </w:p>
        </w:tc>
        <w:tc>
          <w:tcPr>
            <w:tcW w:w="454" w:type="pct"/>
            <w:noWrap/>
            <w:hideMark/>
          </w:tcPr>
          <w:p w14:paraId="4C795E0C" w14:textId="77777777" w:rsidR="00F95B1D" w:rsidRPr="00F95B1D" w:rsidRDefault="00F95B1D" w:rsidP="00F95B1D">
            <w:pPr>
              <w:spacing w:after="0"/>
              <w:ind w:right="170"/>
              <w:jc w:val="right"/>
            </w:pPr>
            <w:r w:rsidRPr="00F95B1D">
              <w:t>330ml</w:t>
            </w:r>
          </w:p>
        </w:tc>
        <w:tc>
          <w:tcPr>
            <w:tcW w:w="682" w:type="pct"/>
            <w:noWrap/>
            <w:hideMark/>
          </w:tcPr>
          <w:p w14:paraId="6719CCF2" w14:textId="77777777" w:rsidR="00F95B1D" w:rsidRPr="00F95B1D" w:rsidRDefault="00F95B1D" w:rsidP="00F95B1D">
            <w:pPr>
              <w:spacing w:after="0"/>
              <w:jc w:val="left"/>
            </w:pPr>
            <w:r w:rsidRPr="00F95B1D">
              <w:t>Aluminium</w:t>
            </w:r>
          </w:p>
        </w:tc>
        <w:tc>
          <w:tcPr>
            <w:tcW w:w="1438" w:type="pct"/>
            <w:noWrap/>
            <w:hideMark/>
          </w:tcPr>
          <w:p w14:paraId="63D850E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CA4AAD2" w14:textId="77777777" w:rsidR="00F95B1D" w:rsidRPr="00F95B1D" w:rsidRDefault="00F95B1D" w:rsidP="00F95B1D">
            <w:pPr>
              <w:spacing w:after="0"/>
              <w:jc w:val="left"/>
            </w:pPr>
            <w:r w:rsidRPr="00F95B1D">
              <w:t>Marine Stores Ltd</w:t>
            </w:r>
          </w:p>
        </w:tc>
      </w:tr>
      <w:tr w:rsidR="00F95B1D" w:rsidRPr="00F95B1D" w14:paraId="15C8D439" w14:textId="77777777" w:rsidTr="006F3096">
        <w:trPr>
          <w:trHeight w:val="20"/>
          <w:jc w:val="center"/>
        </w:trPr>
        <w:tc>
          <w:tcPr>
            <w:tcW w:w="1666" w:type="pct"/>
            <w:noWrap/>
            <w:hideMark/>
          </w:tcPr>
          <w:p w14:paraId="57B4F32C" w14:textId="77777777" w:rsidR="00F95B1D" w:rsidRPr="00F95B1D" w:rsidRDefault="00F95B1D" w:rsidP="00F95B1D">
            <w:pPr>
              <w:spacing w:after="0"/>
              <w:ind w:left="159" w:right="113" w:hanging="159"/>
              <w:jc w:val="left"/>
            </w:pPr>
            <w:r w:rsidRPr="00F95B1D">
              <w:t>High Up Japanese Rumune Sparkling Water Lemon Warabi Mochi Flavor</w:t>
            </w:r>
          </w:p>
        </w:tc>
        <w:tc>
          <w:tcPr>
            <w:tcW w:w="454" w:type="pct"/>
            <w:noWrap/>
            <w:hideMark/>
          </w:tcPr>
          <w:p w14:paraId="53E1D106" w14:textId="77777777" w:rsidR="00F95B1D" w:rsidRPr="00F95B1D" w:rsidRDefault="00F95B1D" w:rsidP="00F95B1D">
            <w:pPr>
              <w:spacing w:after="0"/>
              <w:ind w:right="170"/>
              <w:jc w:val="right"/>
            </w:pPr>
            <w:r w:rsidRPr="00F95B1D">
              <w:t>330ml</w:t>
            </w:r>
          </w:p>
        </w:tc>
        <w:tc>
          <w:tcPr>
            <w:tcW w:w="682" w:type="pct"/>
            <w:noWrap/>
            <w:hideMark/>
          </w:tcPr>
          <w:p w14:paraId="191CBE8E" w14:textId="77777777" w:rsidR="00F95B1D" w:rsidRPr="00F95B1D" w:rsidRDefault="00F95B1D" w:rsidP="00F95B1D">
            <w:pPr>
              <w:spacing w:after="0"/>
              <w:jc w:val="left"/>
            </w:pPr>
            <w:r w:rsidRPr="00F95B1D">
              <w:t>Aluminium</w:t>
            </w:r>
          </w:p>
        </w:tc>
        <w:tc>
          <w:tcPr>
            <w:tcW w:w="1438" w:type="pct"/>
            <w:noWrap/>
            <w:hideMark/>
          </w:tcPr>
          <w:p w14:paraId="7EC70C3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52CE137" w14:textId="77777777" w:rsidR="00F95B1D" w:rsidRPr="00F95B1D" w:rsidRDefault="00F95B1D" w:rsidP="00F95B1D">
            <w:pPr>
              <w:spacing w:after="0"/>
              <w:jc w:val="left"/>
            </w:pPr>
            <w:r w:rsidRPr="00F95B1D">
              <w:t>Marine Stores Ltd</w:t>
            </w:r>
          </w:p>
        </w:tc>
      </w:tr>
      <w:tr w:rsidR="00F95B1D" w:rsidRPr="00F95B1D" w14:paraId="09CE6F85" w14:textId="77777777" w:rsidTr="006F3096">
        <w:trPr>
          <w:trHeight w:val="20"/>
          <w:jc w:val="center"/>
        </w:trPr>
        <w:tc>
          <w:tcPr>
            <w:tcW w:w="1666" w:type="pct"/>
            <w:noWrap/>
            <w:hideMark/>
          </w:tcPr>
          <w:p w14:paraId="54824EFF" w14:textId="77777777" w:rsidR="00F95B1D" w:rsidRPr="00F95B1D" w:rsidRDefault="00F95B1D" w:rsidP="00F95B1D">
            <w:pPr>
              <w:spacing w:after="0"/>
              <w:ind w:left="159" w:right="113" w:hanging="159"/>
              <w:jc w:val="left"/>
            </w:pPr>
            <w:r w:rsidRPr="00F95B1D">
              <w:t>High Up Japanese Rumune Sparkling Water Strawberry Daifuku Flavor</w:t>
            </w:r>
          </w:p>
        </w:tc>
        <w:tc>
          <w:tcPr>
            <w:tcW w:w="454" w:type="pct"/>
            <w:noWrap/>
            <w:hideMark/>
          </w:tcPr>
          <w:p w14:paraId="261D60A2" w14:textId="77777777" w:rsidR="00F95B1D" w:rsidRPr="00F95B1D" w:rsidRDefault="00F95B1D" w:rsidP="00F95B1D">
            <w:pPr>
              <w:spacing w:after="0"/>
              <w:ind w:right="170"/>
              <w:jc w:val="right"/>
            </w:pPr>
            <w:r w:rsidRPr="00F95B1D">
              <w:t>330ml</w:t>
            </w:r>
          </w:p>
        </w:tc>
        <w:tc>
          <w:tcPr>
            <w:tcW w:w="682" w:type="pct"/>
            <w:noWrap/>
            <w:hideMark/>
          </w:tcPr>
          <w:p w14:paraId="5010F214" w14:textId="77777777" w:rsidR="00F95B1D" w:rsidRPr="00F95B1D" w:rsidRDefault="00F95B1D" w:rsidP="00F95B1D">
            <w:pPr>
              <w:spacing w:after="0"/>
              <w:jc w:val="left"/>
            </w:pPr>
            <w:r w:rsidRPr="00F95B1D">
              <w:t>Aluminium</w:t>
            </w:r>
          </w:p>
        </w:tc>
        <w:tc>
          <w:tcPr>
            <w:tcW w:w="1438" w:type="pct"/>
            <w:noWrap/>
            <w:hideMark/>
          </w:tcPr>
          <w:p w14:paraId="3523D13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A1D1C2B" w14:textId="77777777" w:rsidR="00F95B1D" w:rsidRPr="00F95B1D" w:rsidRDefault="00F95B1D" w:rsidP="00F95B1D">
            <w:pPr>
              <w:spacing w:after="0"/>
              <w:jc w:val="left"/>
            </w:pPr>
            <w:r w:rsidRPr="00F95B1D">
              <w:t>Marine Stores Ltd</w:t>
            </w:r>
          </w:p>
        </w:tc>
      </w:tr>
      <w:tr w:rsidR="00F95B1D" w:rsidRPr="00F95B1D" w14:paraId="03C5E245" w14:textId="77777777" w:rsidTr="006F3096">
        <w:trPr>
          <w:trHeight w:val="20"/>
          <w:jc w:val="center"/>
        </w:trPr>
        <w:tc>
          <w:tcPr>
            <w:tcW w:w="1666" w:type="pct"/>
            <w:noWrap/>
            <w:hideMark/>
          </w:tcPr>
          <w:p w14:paraId="4F99093F" w14:textId="77777777" w:rsidR="00F95B1D" w:rsidRPr="00F95B1D" w:rsidRDefault="00F95B1D" w:rsidP="00F95B1D">
            <w:pPr>
              <w:spacing w:after="0"/>
              <w:ind w:left="159" w:right="113" w:hanging="159"/>
              <w:jc w:val="left"/>
            </w:pPr>
            <w:r w:rsidRPr="00F95B1D">
              <w:t>Hong Fook Tong Ice lemon Tea Drink</w:t>
            </w:r>
          </w:p>
        </w:tc>
        <w:tc>
          <w:tcPr>
            <w:tcW w:w="454" w:type="pct"/>
            <w:noWrap/>
            <w:hideMark/>
          </w:tcPr>
          <w:p w14:paraId="3D049E1D" w14:textId="77777777" w:rsidR="00F95B1D" w:rsidRPr="00F95B1D" w:rsidRDefault="00F95B1D" w:rsidP="00F95B1D">
            <w:pPr>
              <w:spacing w:after="0"/>
              <w:ind w:right="170"/>
              <w:jc w:val="right"/>
            </w:pPr>
            <w:r w:rsidRPr="00F95B1D">
              <w:t>500ml</w:t>
            </w:r>
          </w:p>
        </w:tc>
        <w:tc>
          <w:tcPr>
            <w:tcW w:w="682" w:type="pct"/>
            <w:noWrap/>
            <w:hideMark/>
          </w:tcPr>
          <w:p w14:paraId="75328B69" w14:textId="77777777" w:rsidR="00F95B1D" w:rsidRPr="00F95B1D" w:rsidRDefault="00F95B1D" w:rsidP="00F95B1D">
            <w:pPr>
              <w:spacing w:after="0"/>
              <w:jc w:val="left"/>
            </w:pPr>
            <w:r w:rsidRPr="00F95B1D">
              <w:t>PET</w:t>
            </w:r>
          </w:p>
        </w:tc>
        <w:tc>
          <w:tcPr>
            <w:tcW w:w="1438" w:type="pct"/>
            <w:noWrap/>
            <w:hideMark/>
          </w:tcPr>
          <w:p w14:paraId="2F1B22E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F17813D" w14:textId="77777777" w:rsidR="00F95B1D" w:rsidRPr="00F95B1D" w:rsidRDefault="00F95B1D" w:rsidP="00F95B1D">
            <w:pPr>
              <w:spacing w:after="0"/>
              <w:jc w:val="left"/>
            </w:pPr>
            <w:r w:rsidRPr="00F95B1D">
              <w:t>Marine Stores Ltd</w:t>
            </w:r>
          </w:p>
        </w:tc>
      </w:tr>
      <w:tr w:rsidR="00F95B1D" w:rsidRPr="00F95B1D" w14:paraId="35F23A3B" w14:textId="77777777" w:rsidTr="006F3096">
        <w:trPr>
          <w:trHeight w:val="20"/>
          <w:jc w:val="center"/>
        </w:trPr>
        <w:tc>
          <w:tcPr>
            <w:tcW w:w="1666" w:type="pct"/>
            <w:noWrap/>
            <w:hideMark/>
          </w:tcPr>
          <w:p w14:paraId="59863420" w14:textId="77777777" w:rsidR="00F95B1D" w:rsidRPr="00F95B1D" w:rsidRDefault="00F95B1D" w:rsidP="00F95B1D">
            <w:pPr>
              <w:spacing w:after="0"/>
              <w:ind w:left="159" w:right="113" w:hanging="159"/>
              <w:jc w:val="left"/>
            </w:pPr>
            <w:r w:rsidRPr="00F95B1D">
              <w:t>Hung Fook Tong Salted Mandarin Drink</w:t>
            </w:r>
          </w:p>
        </w:tc>
        <w:tc>
          <w:tcPr>
            <w:tcW w:w="454" w:type="pct"/>
            <w:noWrap/>
            <w:hideMark/>
          </w:tcPr>
          <w:p w14:paraId="0C8A9F46" w14:textId="77777777" w:rsidR="00F95B1D" w:rsidRPr="00F95B1D" w:rsidRDefault="00F95B1D" w:rsidP="00F95B1D">
            <w:pPr>
              <w:spacing w:after="0"/>
              <w:ind w:right="170"/>
              <w:jc w:val="right"/>
            </w:pPr>
            <w:r w:rsidRPr="00F95B1D">
              <w:t>500ml</w:t>
            </w:r>
          </w:p>
        </w:tc>
        <w:tc>
          <w:tcPr>
            <w:tcW w:w="682" w:type="pct"/>
            <w:noWrap/>
            <w:hideMark/>
          </w:tcPr>
          <w:p w14:paraId="3D0CE645" w14:textId="77777777" w:rsidR="00F95B1D" w:rsidRPr="00F95B1D" w:rsidRDefault="00F95B1D" w:rsidP="00F95B1D">
            <w:pPr>
              <w:spacing w:after="0"/>
              <w:jc w:val="left"/>
            </w:pPr>
            <w:r w:rsidRPr="00F95B1D">
              <w:t>PET</w:t>
            </w:r>
          </w:p>
        </w:tc>
        <w:tc>
          <w:tcPr>
            <w:tcW w:w="1438" w:type="pct"/>
            <w:noWrap/>
            <w:hideMark/>
          </w:tcPr>
          <w:p w14:paraId="32EAB47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11B0DED" w14:textId="77777777" w:rsidR="00F95B1D" w:rsidRPr="00F95B1D" w:rsidRDefault="00F95B1D" w:rsidP="00F95B1D">
            <w:pPr>
              <w:spacing w:after="0"/>
              <w:jc w:val="left"/>
            </w:pPr>
            <w:r w:rsidRPr="00F95B1D">
              <w:t>Marine Stores Ltd</w:t>
            </w:r>
          </w:p>
        </w:tc>
      </w:tr>
      <w:tr w:rsidR="00F95B1D" w:rsidRPr="00F95B1D" w14:paraId="51C4543F" w14:textId="77777777" w:rsidTr="006F3096">
        <w:trPr>
          <w:trHeight w:val="20"/>
          <w:jc w:val="center"/>
        </w:trPr>
        <w:tc>
          <w:tcPr>
            <w:tcW w:w="1666" w:type="pct"/>
            <w:noWrap/>
            <w:hideMark/>
          </w:tcPr>
          <w:p w14:paraId="28B0AA19" w14:textId="77777777" w:rsidR="00F95B1D" w:rsidRPr="00F95B1D" w:rsidRDefault="00F95B1D" w:rsidP="00F95B1D">
            <w:pPr>
              <w:spacing w:after="0"/>
              <w:ind w:left="159" w:right="113" w:hanging="159"/>
              <w:jc w:val="left"/>
            </w:pPr>
            <w:r w:rsidRPr="00F95B1D">
              <w:t>Icorn Corn Flavored Drink</w:t>
            </w:r>
          </w:p>
        </w:tc>
        <w:tc>
          <w:tcPr>
            <w:tcW w:w="454" w:type="pct"/>
            <w:noWrap/>
            <w:hideMark/>
          </w:tcPr>
          <w:p w14:paraId="1C7A518F" w14:textId="77777777" w:rsidR="00F95B1D" w:rsidRPr="00F95B1D" w:rsidRDefault="00F95B1D" w:rsidP="00F95B1D">
            <w:pPr>
              <w:spacing w:after="0"/>
              <w:ind w:right="170"/>
              <w:jc w:val="right"/>
            </w:pPr>
            <w:r w:rsidRPr="00F95B1D">
              <w:t>200ml</w:t>
            </w:r>
          </w:p>
        </w:tc>
        <w:tc>
          <w:tcPr>
            <w:tcW w:w="682" w:type="pct"/>
            <w:noWrap/>
            <w:hideMark/>
          </w:tcPr>
          <w:p w14:paraId="1B979193" w14:textId="77777777" w:rsidR="00F95B1D" w:rsidRPr="00F95B1D" w:rsidRDefault="00F95B1D" w:rsidP="00F95B1D">
            <w:pPr>
              <w:spacing w:after="0"/>
              <w:jc w:val="left"/>
            </w:pPr>
            <w:r w:rsidRPr="00F95B1D">
              <w:t>LPB—Aseptic</w:t>
            </w:r>
          </w:p>
        </w:tc>
        <w:tc>
          <w:tcPr>
            <w:tcW w:w="1438" w:type="pct"/>
            <w:noWrap/>
            <w:hideMark/>
          </w:tcPr>
          <w:p w14:paraId="20B877D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FDA38DD" w14:textId="77777777" w:rsidR="00F95B1D" w:rsidRPr="00F95B1D" w:rsidRDefault="00F95B1D" w:rsidP="00F95B1D">
            <w:pPr>
              <w:spacing w:after="0"/>
              <w:jc w:val="left"/>
            </w:pPr>
            <w:r w:rsidRPr="00F95B1D">
              <w:t>Marine Stores Ltd</w:t>
            </w:r>
          </w:p>
        </w:tc>
      </w:tr>
      <w:tr w:rsidR="00F95B1D" w:rsidRPr="00F95B1D" w14:paraId="3B2E23DE" w14:textId="77777777" w:rsidTr="006F3096">
        <w:trPr>
          <w:trHeight w:val="20"/>
          <w:jc w:val="center"/>
        </w:trPr>
        <w:tc>
          <w:tcPr>
            <w:tcW w:w="1666" w:type="pct"/>
            <w:noWrap/>
            <w:hideMark/>
          </w:tcPr>
          <w:p w14:paraId="73E0C62E" w14:textId="77777777" w:rsidR="00F95B1D" w:rsidRPr="00F95B1D" w:rsidRDefault="00F95B1D" w:rsidP="00F95B1D">
            <w:pPr>
              <w:spacing w:after="0"/>
              <w:ind w:left="159" w:right="113" w:hanging="159"/>
              <w:jc w:val="left"/>
            </w:pPr>
            <w:r w:rsidRPr="00F95B1D">
              <w:lastRenderedPageBreak/>
              <w:t>Is cha Green Tea Drink Jasmin Flavor</w:t>
            </w:r>
          </w:p>
        </w:tc>
        <w:tc>
          <w:tcPr>
            <w:tcW w:w="454" w:type="pct"/>
            <w:noWrap/>
            <w:hideMark/>
          </w:tcPr>
          <w:p w14:paraId="111FD5FD" w14:textId="77777777" w:rsidR="00F95B1D" w:rsidRPr="00F95B1D" w:rsidRDefault="00F95B1D" w:rsidP="00F95B1D">
            <w:pPr>
              <w:spacing w:after="0"/>
              <w:ind w:right="170"/>
              <w:jc w:val="right"/>
            </w:pPr>
            <w:r w:rsidRPr="00F95B1D">
              <w:t>500ml</w:t>
            </w:r>
          </w:p>
        </w:tc>
        <w:tc>
          <w:tcPr>
            <w:tcW w:w="682" w:type="pct"/>
            <w:noWrap/>
            <w:hideMark/>
          </w:tcPr>
          <w:p w14:paraId="0D610761" w14:textId="77777777" w:rsidR="00F95B1D" w:rsidRPr="00F95B1D" w:rsidRDefault="00F95B1D" w:rsidP="00F95B1D">
            <w:pPr>
              <w:spacing w:after="0"/>
              <w:jc w:val="left"/>
            </w:pPr>
            <w:r w:rsidRPr="00F95B1D">
              <w:t>PET</w:t>
            </w:r>
          </w:p>
        </w:tc>
        <w:tc>
          <w:tcPr>
            <w:tcW w:w="1438" w:type="pct"/>
            <w:noWrap/>
            <w:hideMark/>
          </w:tcPr>
          <w:p w14:paraId="5E64DE1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EAA027B" w14:textId="77777777" w:rsidR="00F95B1D" w:rsidRPr="00F95B1D" w:rsidRDefault="00F95B1D" w:rsidP="00F95B1D">
            <w:pPr>
              <w:spacing w:after="0"/>
              <w:jc w:val="left"/>
            </w:pPr>
            <w:r w:rsidRPr="00F95B1D">
              <w:t>Marine Stores Ltd</w:t>
            </w:r>
          </w:p>
        </w:tc>
      </w:tr>
      <w:tr w:rsidR="00F95B1D" w:rsidRPr="00F95B1D" w14:paraId="54ED365C" w14:textId="77777777" w:rsidTr="006F3096">
        <w:trPr>
          <w:trHeight w:val="20"/>
          <w:jc w:val="center"/>
        </w:trPr>
        <w:tc>
          <w:tcPr>
            <w:tcW w:w="1666" w:type="pct"/>
            <w:noWrap/>
            <w:hideMark/>
          </w:tcPr>
          <w:p w14:paraId="7422C6CC" w14:textId="77777777" w:rsidR="00F95B1D" w:rsidRPr="00F95B1D" w:rsidRDefault="00F95B1D" w:rsidP="00F95B1D">
            <w:pPr>
              <w:spacing w:after="0"/>
              <w:ind w:left="159" w:right="113" w:hanging="159"/>
              <w:jc w:val="left"/>
            </w:pPr>
            <w:r w:rsidRPr="00F95B1D">
              <w:t>Itoen Green Tea Drink No Sugar</w:t>
            </w:r>
          </w:p>
        </w:tc>
        <w:tc>
          <w:tcPr>
            <w:tcW w:w="454" w:type="pct"/>
            <w:noWrap/>
            <w:hideMark/>
          </w:tcPr>
          <w:p w14:paraId="7531876D" w14:textId="77777777" w:rsidR="00F95B1D" w:rsidRPr="00F95B1D" w:rsidRDefault="00F95B1D" w:rsidP="00F95B1D">
            <w:pPr>
              <w:spacing w:after="0"/>
              <w:ind w:right="170"/>
              <w:jc w:val="right"/>
            </w:pPr>
            <w:r w:rsidRPr="00F95B1D">
              <w:t>600ml</w:t>
            </w:r>
          </w:p>
        </w:tc>
        <w:tc>
          <w:tcPr>
            <w:tcW w:w="682" w:type="pct"/>
            <w:noWrap/>
            <w:hideMark/>
          </w:tcPr>
          <w:p w14:paraId="0825629A" w14:textId="77777777" w:rsidR="00F95B1D" w:rsidRPr="00F95B1D" w:rsidRDefault="00F95B1D" w:rsidP="00F95B1D">
            <w:pPr>
              <w:spacing w:after="0"/>
              <w:jc w:val="left"/>
            </w:pPr>
            <w:r w:rsidRPr="00F95B1D">
              <w:t>PET</w:t>
            </w:r>
          </w:p>
        </w:tc>
        <w:tc>
          <w:tcPr>
            <w:tcW w:w="1438" w:type="pct"/>
            <w:noWrap/>
            <w:hideMark/>
          </w:tcPr>
          <w:p w14:paraId="1D44671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434B413" w14:textId="77777777" w:rsidR="00F95B1D" w:rsidRPr="00F95B1D" w:rsidRDefault="00F95B1D" w:rsidP="00F95B1D">
            <w:pPr>
              <w:spacing w:after="0"/>
              <w:jc w:val="left"/>
            </w:pPr>
            <w:r w:rsidRPr="00F95B1D">
              <w:t>Marine Stores Ltd</w:t>
            </w:r>
          </w:p>
        </w:tc>
      </w:tr>
      <w:tr w:rsidR="00F95B1D" w:rsidRPr="00F95B1D" w14:paraId="365F61FB" w14:textId="77777777" w:rsidTr="006F3096">
        <w:trPr>
          <w:trHeight w:val="20"/>
          <w:jc w:val="center"/>
        </w:trPr>
        <w:tc>
          <w:tcPr>
            <w:tcW w:w="1666" w:type="pct"/>
            <w:noWrap/>
            <w:hideMark/>
          </w:tcPr>
          <w:p w14:paraId="2B4B521F" w14:textId="77777777" w:rsidR="00F95B1D" w:rsidRPr="00F95B1D" w:rsidRDefault="00F95B1D" w:rsidP="00F95B1D">
            <w:pPr>
              <w:spacing w:after="0"/>
              <w:ind w:left="159" w:right="113" w:hanging="159"/>
              <w:jc w:val="left"/>
            </w:pPr>
            <w:r w:rsidRPr="00F95B1D">
              <w:t>Itoen Honey Green Tea Drink</w:t>
            </w:r>
          </w:p>
        </w:tc>
        <w:tc>
          <w:tcPr>
            <w:tcW w:w="454" w:type="pct"/>
            <w:noWrap/>
            <w:hideMark/>
          </w:tcPr>
          <w:p w14:paraId="039A3BEB" w14:textId="77777777" w:rsidR="00F95B1D" w:rsidRPr="00F95B1D" w:rsidRDefault="00F95B1D" w:rsidP="00F95B1D">
            <w:pPr>
              <w:spacing w:after="0"/>
              <w:ind w:right="170"/>
              <w:jc w:val="right"/>
            </w:pPr>
            <w:r w:rsidRPr="00F95B1D">
              <w:t>500ml</w:t>
            </w:r>
          </w:p>
        </w:tc>
        <w:tc>
          <w:tcPr>
            <w:tcW w:w="682" w:type="pct"/>
            <w:noWrap/>
            <w:hideMark/>
          </w:tcPr>
          <w:p w14:paraId="4EF952E1" w14:textId="77777777" w:rsidR="00F95B1D" w:rsidRPr="00F95B1D" w:rsidRDefault="00F95B1D" w:rsidP="00F95B1D">
            <w:pPr>
              <w:spacing w:after="0"/>
              <w:jc w:val="left"/>
            </w:pPr>
            <w:r w:rsidRPr="00F95B1D">
              <w:t>PET</w:t>
            </w:r>
          </w:p>
        </w:tc>
        <w:tc>
          <w:tcPr>
            <w:tcW w:w="1438" w:type="pct"/>
            <w:noWrap/>
            <w:hideMark/>
          </w:tcPr>
          <w:p w14:paraId="4DED578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543D56C" w14:textId="77777777" w:rsidR="00F95B1D" w:rsidRPr="00F95B1D" w:rsidRDefault="00F95B1D" w:rsidP="00F95B1D">
            <w:pPr>
              <w:spacing w:after="0"/>
              <w:jc w:val="left"/>
            </w:pPr>
            <w:r w:rsidRPr="00F95B1D">
              <w:t>Marine Stores Ltd</w:t>
            </w:r>
          </w:p>
        </w:tc>
      </w:tr>
      <w:tr w:rsidR="00F95B1D" w:rsidRPr="00F95B1D" w14:paraId="5471C36B" w14:textId="77777777" w:rsidTr="006F3096">
        <w:trPr>
          <w:trHeight w:val="20"/>
          <w:jc w:val="center"/>
        </w:trPr>
        <w:tc>
          <w:tcPr>
            <w:tcW w:w="1666" w:type="pct"/>
            <w:noWrap/>
            <w:hideMark/>
          </w:tcPr>
          <w:p w14:paraId="043EBA8C" w14:textId="77777777" w:rsidR="00F95B1D" w:rsidRPr="00F95B1D" w:rsidRDefault="00F95B1D" w:rsidP="00F95B1D">
            <w:pPr>
              <w:spacing w:after="0"/>
              <w:ind w:left="159" w:right="113" w:hanging="159"/>
              <w:jc w:val="left"/>
            </w:pPr>
            <w:r w:rsidRPr="00F95B1D">
              <w:t>Itoen Oolong Tea Drink</w:t>
            </w:r>
          </w:p>
        </w:tc>
        <w:tc>
          <w:tcPr>
            <w:tcW w:w="454" w:type="pct"/>
            <w:noWrap/>
            <w:hideMark/>
          </w:tcPr>
          <w:p w14:paraId="75873099" w14:textId="77777777" w:rsidR="00F95B1D" w:rsidRPr="00F95B1D" w:rsidRDefault="00F95B1D" w:rsidP="00F95B1D">
            <w:pPr>
              <w:spacing w:after="0"/>
              <w:ind w:right="170"/>
              <w:jc w:val="right"/>
            </w:pPr>
            <w:r w:rsidRPr="00F95B1D">
              <w:t>2,000ml</w:t>
            </w:r>
          </w:p>
        </w:tc>
        <w:tc>
          <w:tcPr>
            <w:tcW w:w="682" w:type="pct"/>
            <w:noWrap/>
            <w:hideMark/>
          </w:tcPr>
          <w:p w14:paraId="5E605012" w14:textId="77777777" w:rsidR="00F95B1D" w:rsidRPr="00F95B1D" w:rsidRDefault="00F95B1D" w:rsidP="00F95B1D">
            <w:pPr>
              <w:spacing w:after="0"/>
              <w:jc w:val="left"/>
            </w:pPr>
            <w:r w:rsidRPr="00F95B1D">
              <w:t>PET</w:t>
            </w:r>
          </w:p>
        </w:tc>
        <w:tc>
          <w:tcPr>
            <w:tcW w:w="1438" w:type="pct"/>
            <w:noWrap/>
            <w:hideMark/>
          </w:tcPr>
          <w:p w14:paraId="2FECB15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65CE2B3" w14:textId="77777777" w:rsidR="00F95B1D" w:rsidRPr="00F95B1D" w:rsidRDefault="00F95B1D" w:rsidP="00F95B1D">
            <w:pPr>
              <w:spacing w:after="0"/>
              <w:jc w:val="left"/>
            </w:pPr>
            <w:r w:rsidRPr="00F95B1D">
              <w:t>Marine Stores Ltd</w:t>
            </w:r>
          </w:p>
        </w:tc>
      </w:tr>
      <w:tr w:rsidR="00F95B1D" w:rsidRPr="00F95B1D" w14:paraId="781F4CD1" w14:textId="77777777" w:rsidTr="006F3096">
        <w:trPr>
          <w:trHeight w:val="20"/>
          <w:jc w:val="center"/>
        </w:trPr>
        <w:tc>
          <w:tcPr>
            <w:tcW w:w="1666" w:type="pct"/>
            <w:noWrap/>
            <w:hideMark/>
          </w:tcPr>
          <w:p w14:paraId="2B62CA45" w14:textId="77777777" w:rsidR="00F95B1D" w:rsidRPr="00F95B1D" w:rsidRDefault="00F95B1D" w:rsidP="00F95B1D">
            <w:pPr>
              <w:spacing w:after="0"/>
              <w:ind w:left="159" w:right="113" w:hanging="159"/>
              <w:jc w:val="left"/>
            </w:pPr>
            <w:r w:rsidRPr="00F95B1D">
              <w:t xml:space="preserve">Itoen Original Green Tea Drink </w:t>
            </w:r>
            <w:r w:rsidRPr="00F95B1D">
              <w:br/>
              <w:t>No Sugar Flavor</w:t>
            </w:r>
          </w:p>
        </w:tc>
        <w:tc>
          <w:tcPr>
            <w:tcW w:w="454" w:type="pct"/>
            <w:noWrap/>
            <w:hideMark/>
          </w:tcPr>
          <w:p w14:paraId="07F69036" w14:textId="77777777" w:rsidR="00F95B1D" w:rsidRPr="00F95B1D" w:rsidRDefault="00F95B1D" w:rsidP="00F95B1D">
            <w:pPr>
              <w:spacing w:after="0"/>
              <w:ind w:right="170"/>
              <w:jc w:val="right"/>
            </w:pPr>
            <w:r w:rsidRPr="00F95B1D">
              <w:t>900ml</w:t>
            </w:r>
          </w:p>
        </w:tc>
        <w:tc>
          <w:tcPr>
            <w:tcW w:w="682" w:type="pct"/>
            <w:noWrap/>
            <w:hideMark/>
          </w:tcPr>
          <w:p w14:paraId="1907249D" w14:textId="77777777" w:rsidR="00F95B1D" w:rsidRPr="00F95B1D" w:rsidRDefault="00F95B1D" w:rsidP="00F95B1D">
            <w:pPr>
              <w:spacing w:after="0"/>
              <w:jc w:val="left"/>
            </w:pPr>
            <w:r w:rsidRPr="00F95B1D">
              <w:t>PET</w:t>
            </w:r>
          </w:p>
        </w:tc>
        <w:tc>
          <w:tcPr>
            <w:tcW w:w="1438" w:type="pct"/>
            <w:noWrap/>
            <w:hideMark/>
          </w:tcPr>
          <w:p w14:paraId="421448F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F4012D6" w14:textId="77777777" w:rsidR="00F95B1D" w:rsidRPr="00F95B1D" w:rsidRDefault="00F95B1D" w:rsidP="00F95B1D">
            <w:pPr>
              <w:spacing w:after="0"/>
              <w:jc w:val="left"/>
            </w:pPr>
            <w:r w:rsidRPr="00F95B1D">
              <w:t>Marine Stores Ltd</w:t>
            </w:r>
          </w:p>
        </w:tc>
      </w:tr>
      <w:tr w:rsidR="00F95B1D" w:rsidRPr="00F95B1D" w14:paraId="4A00EE82" w14:textId="77777777" w:rsidTr="006F3096">
        <w:trPr>
          <w:trHeight w:val="20"/>
          <w:jc w:val="center"/>
        </w:trPr>
        <w:tc>
          <w:tcPr>
            <w:tcW w:w="1666" w:type="pct"/>
            <w:noWrap/>
            <w:hideMark/>
          </w:tcPr>
          <w:p w14:paraId="63D2ED27" w14:textId="77777777" w:rsidR="00F95B1D" w:rsidRPr="00F95B1D" w:rsidRDefault="00F95B1D" w:rsidP="00F95B1D">
            <w:pPr>
              <w:spacing w:after="0"/>
              <w:ind w:left="159" w:right="113" w:hanging="159"/>
              <w:jc w:val="left"/>
            </w:pPr>
            <w:r w:rsidRPr="00F95B1D">
              <w:t xml:space="preserve">Itoen Original Oolong Tea Drink </w:t>
            </w:r>
            <w:r w:rsidRPr="00F95B1D">
              <w:br/>
              <w:t>No Sugar Flavor</w:t>
            </w:r>
          </w:p>
        </w:tc>
        <w:tc>
          <w:tcPr>
            <w:tcW w:w="454" w:type="pct"/>
            <w:noWrap/>
            <w:hideMark/>
          </w:tcPr>
          <w:p w14:paraId="2DE0DB7E" w14:textId="77777777" w:rsidR="00F95B1D" w:rsidRPr="00F95B1D" w:rsidRDefault="00F95B1D" w:rsidP="00F95B1D">
            <w:pPr>
              <w:spacing w:after="0"/>
              <w:ind w:right="170"/>
              <w:jc w:val="right"/>
            </w:pPr>
            <w:r w:rsidRPr="00F95B1D">
              <w:t>500ml</w:t>
            </w:r>
          </w:p>
        </w:tc>
        <w:tc>
          <w:tcPr>
            <w:tcW w:w="682" w:type="pct"/>
            <w:noWrap/>
            <w:hideMark/>
          </w:tcPr>
          <w:p w14:paraId="265140F3" w14:textId="77777777" w:rsidR="00F95B1D" w:rsidRPr="00F95B1D" w:rsidRDefault="00F95B1D" w:rsidP="00F95B1D">
            <w:pPr>
              <w:spacing w:after="0"/>
              <w:jc w:val="left"/>
            </w:pPr>
            <w:r w:rsidRPr="00F95B1D">
              <w:t>PET</w:t>
            </w:r>
          </w:p>
        </w:tc>
        <w:tc>
          <w:tcPr>
            <w:tcW w:w="1438" w:type="pct"/>
            <w:noWrap/>
            <w:hideMark/>
          </w:tcPr>
          <w:p w14:paraId="16356B6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A65AF40" w14:textId="77777777" w:rsidR="00F95B1D" w:rsidRPr="00F95B1D" w:rsidRDefault="00F95B1D" w:rsidP="00F95B1D">
            <w:pPr>
              <w:spacing w:after="0"/>
              <w:jc w:val="left"/>
            </w:pPr>
            <w:r w:rsidRPr="00F95B1D">
              <w:t>Marine Stores Ltd</w:t>
            </w:r>
          </w:p>
        </w:tc>
      </w:tr>
      <w:tr w:rsidR="00F95B1D" w:rsidRPr="00F95B1D" w14:paraId="35D9F202" w14:textId="77777777" w:rsidTr="006F3096">
        <w:trPr>
          <w:trHeight w:val="20"/>
          <w:jc w:val="center"/>
        </w:trPr>
        <w:tc>
          <w:tcPr>
            <w:tcW w:w="1666" w:type="pct"/>
            <w:noWrap/>
            <w:hideMark/>
          </w:tcPr>
          <w:p w14:paraId="20CADD46" w14:textId="77777777" w:rsidR="00F95B1D" w:rsidRPr="00F95B1D" w:rsidRDefault="00F95B1D" w:rsidP="00F95B1D">
            <w:pPr>
              <w:spacing w:after="0"/>
              <w:ind w:left="159" w:right="113" w:hanging="159"/>
              <w:jc w:val="left"/>
            </w:pPr>
            <w:r w:rsidRPr="00F95B1D">
              <w:t>Itoen Strong Green Tea Drink</w:t>
            </w:r>
          </w:p>
        </w:tc>
        <w:tc>
          <w:tcPr>
            <w:tcW w:w="454" w:type="pct"/>
            <w:noWrap/>
            <w:hideMark/>
          </w:tcPr>
          <w:p w14:paraId="21979D6C" w14:textId="77777777" w:rsidR="00F95B1D" w:rsidRPr="00F95B1D" w:rsidRDefault="00F95B1D" w:rsidP="00F95B1D">
            <w:pPr>
              <w:spacing w:after="0"/>
              <w:ind w:right="170"/>
              <w:jc w:val="right"/>
            </w:pPr>
            <w:r w:rsidRPr="00F95B1D">
              <w:t>2,000ml</w:t>
            </w:r>
          </w:p>
        </w:tc>
        <w:tc>
          <w:tcPr>
            <w:tcW w:w="682" w:type="pct"/>
            <w:noWrap/>
            <w:hideMark/>
          </w:tcPr>
          <w:p w14:paraId="507F0DA7" w14:textId="77777777" w:rsidR="00F95B1D" w:rsidRPr="00F95B1D" w:rsidRDefault="00F95B1D" w:rsidP="00F95B1D">
            <w:pPr>
              <w:spacing w:after="0"/>
              <w:jc w:val="left"/>
            </w:pPr>
            <w:r w:rsidRPr="00F95B1D">
              <w:t>PET</w:t>
            </w:r>
          </w:p>
        </w:tc>
        <w:tc>
          <w:tcPr>
            <w:tcW w:w="1438" w:type="pct"/>
            <w:noWrap/>
            <w:hideMark/>
          </w:tcPr>
          <w:p w14:paraId="353B9C3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AE45D3E" w14:textId="77777777" w:rsidR="00F95B1D" w:rsidRPr="00F95B1D" w:rsidRDefault="00F95B1D" w:rsidP="00F95B1D">
            <w:pPr>
              <w:spacing w:after="0"/>
              <w:jc w:val="left"/>
            </w:pPr>
            <w:r w:rsidRPr="00F95B1D">
              <w:t>Marine Stores Ltd</w:t>
            </w:r>
          </w:p>
        </w:tc>
      </w:tr>
      <w:tr w:rsidR="00F95B1D" w:rsidRPr="00F95B1D" w14:paraId="3B512FDA" w14:textId="77777777" w:rsidTr="006F3096">
        <w:trPr>
          <w:trHeight w:val="20"/>
          <w:jc w:val="center"/>
        </w:trPr>
        <w:tc>
          <w:tcPr>
            <w:tcW w:w="1666" w:type="pct"/>
            <w:noWrap/>
            <w:hideMark/>
          </w:tcPr>
          <w:p w14:paraId="05261271" w14:textId="77777777" w:rsidR="00F95B1D" w:rsidRPr="00F95B1D" w:rsidRDefault="00F95B1D" w:rsidP="00F95B1D">
            <w:pPr>
              <w:spacing w:after="0"/>
              <w:ind w:left="159" w:right="113" w:hanging="159"/>
              <w:jc w:val="left"/>
            </w:pPr>
            <w:r w:rsidRPr="00F95B1D">
              <w:t>Japanese Green Tea</w:t>
            </w:r>
          </w:p>
        </w:tc>
        <w:tc>
          <w:tcPr>
            <w:tcW w:w="454" w:type="pct"/>
            <w:noWrap/>
            <w:hideMark/>
          </w:tcPr>
          <w:p w14:paraId="209E391E" w14:textId="77777777" w:rsidR="00F95B1D" w:rsidRPr="00F95B1D" w:rsidRDefault="00F95B1D" w:rsidP="00F95B1D">
            <w:pPr>
              <w:spacing w:after="0"/>
              <w:ind w:right="170"/>
              <w:jc w:val="right"/>
            </w:pPr>
            <w:r w:rsidRPr="00F95B1D">
              <w:t>580ml</w:t>
            </w:r>
          </w:p>
        </w:tc>
        <w:tc>
          <w:tcPr>
            <w:tcW w:w="682" w:type="pct"/>
            <w:noWrap/>
            <w:hideMark/>
          </w:tcPr>
          <w:p w14:paraId="7101F2FC" w14:textId="77777777" w:rsidR="00F95B1D" w:rsidRPr="00F95B1D" w:rsidRDefault="00F95B1D" w:rsidP="00F95B1D">
            <w:pPr>
              <w:spacing w:after="0"/>
              <w:jc w:val="left"/>
            </w:pPr>
            <w:r w:rsidRPr="00F95B1D">
              <w:t>PET</w:t>
            </w:r>
          </w:p>
        </w:tc>
        <w:tc>
          <w:tcPr>
            <w:tcW w:w="1438" w:type="pct"/>
            <w:noWrap/>
            <w:hideMark/>
          </w:tcPr>
          <w:p w14:paraId="72D3AB8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D673461" w14:textId="77777777" w:rsidR="00F95B1D" w:rsidRPr="00F95B1D" w:rsidRDefault="00F95B1D" w:rsidP="00F95B1D">
            <w:pPr>
              <w:spacing w:after="0"/>
              <w:jc w:val="left"/>
            </w:pPr>
            <w:r w:rsidRPr="00F95B1D">
              <w:t>Marine Stores Ltd</w:t>
            </w:r>
          </w:p>
        </w:tc>
      </w:tr>
      <w:tr w:rsidR="00F95B1D" w:rsidRPr="00F95B1D" w14:paraId="52C68951" w14:textId="77777777" w:rsidTr="006F3096">
        <w:trPr>
          <w:trHeight w:val="20"/>
          <w:jc w:val="center"/>
        </w:trPr>
        <w:tc>
          <w:tcPr>
            <w:tcW w:w="1666" w:type="pct"/>
            <w:noWrap/>
            <w:hideMark/>
          </w:tcPr>
          <w:p w14:paraId="34A58408" w14:textId="77777777" w:rsidR="00F95B1D" w:rsidRPr="00F95B1D" w:rsidRDefault="00F95B1D" w:rsidP="00F95B1D">
            <w:pPr>
              <w:spacing w:after="0"/>
              <w:ind w:left="159" w:right="113" w:hanging="159"/>
              <w:jc w:val="left"/>
            </w:pPr>
            <w:r w:rsidRPr="00F95B1D">
              <w:t>Jasmin and Oolong Tea Drink</w:t>
            </w:r>
          </w:p>
        </w:tc>
        <w:tc>
          <w:tcPr>
            <w:tcW w:w="454" w:type="pct"/>
            <w:noWrap/>
            <w:hideMark/>
          </w:tcPr>
          <w:p w14:paraId="4CC6E579" w14:textId="77777777" w:rsidR="00F95B1D" w:rsidRPr="00F95B1D" w:rsidRDefault="00F95B1D" w:rsidP="00F95B1D">
            <w:pPr>
              <w:spacing w:after="0"/>
              <w:ind w:right="170"/>
              <w:jc w:val="right"/>
            </w:pPr>
            <w:r w:rsidRPr="00F95B1D">
              <w:t>2,000ml</w:t>
            </w:r>
          </w:p>
        </w:tc>
        <w:tc>
          <w:tcPr>
            <w:tcW w:w="682" w:type="pct"/>
            <w:noWrap/>
            <w:hideMark/>
          </w:tcPr>
          <w:p w14:paraId="055E2023" w14:textId="77777777" w:rsidR="00F95B1D" w:rsidRPr="00F95B1D" w:rsidRDefault="00F95B1D" w:rsidP="00F95B1D">
            <w:pPr>
              <w:spacing w:after="0"/>
              <w:jc w:val="left"/>
            </w:pPr>
            <w:r w:rsidRPr="00F95B1D">
              <w:t>PET</w:t>
            </w:r>
          </w:p>
        </w:tc>
        <w:tc>
          <w:tcPr>
            <w:tcW w:w="1438" w:type="pct"/>
            <w:noWrap/>
            <w:hideMark/>
          </w:tcPr>
          <w:p w14:paraId="070395A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F906D86" w14:textId="77777777" w:rsidR="00F95B1D" w:rsidRPr="00F95B1D" w:rsidRDefault="00F95B1D" w:rsidP="00F95B1D">
            <w:pPr>
              <w:spacing w:after="0"/>
              <w:jc w:val="left"/>
            </w:pPr>
            <w:r w:rsidRPr="00F95B1D">
              <w:t>Marine Stores Ltd</w:t>
            </w:r>
          </w:p>
        </w:tc>
      </w:tr>
      <w:tr w:rsidR="00F95B1D" w:rsidRPr="00F95B1D" w14:paraId="7D5D57F0" w14:textId="77777777" w:rsidTr="006F3096">
        <w:trPr>
          <w:trHeight w:val="20"/>
          <w:jc w:val="center"/>
        </w:trPr>
        <w:tc>
          <w:tcPr>
            <w:tcW w:w="1666" w:type="pct"/>
            <w:noWrap/>
            <w:hideMark/>
          </w:tcPr>
          <w:p w14:paraId="258EC7E3" w14:textId="77777777" w:rsidR="00F95B1D" w:rsidRPr="00F95B1D" w:rsidRDefault="00F95B1D" w:rsidP="00F95B1D">
            <w:pPr>
              <w:spacing w:after="0"/>
              <w:ind w:left="159" w:right="113" w:hanging="159"/>
              <w:jc w:val="left"/>
            </w:pPr>
            <w:r w:rsidRPr="00F95B1D">
              <w:t>Jasmine Tea Drink</w:t>
            </w:r>
          </w:p>
        </w:tc>
        <w:tc>
          <w:tcPr>
            <w:tcW w:w="454" w:type="pct"/>
            <w:noWrap/>
            <w:hideMark/>
          </w:tcPr>
          <w:p w14:paraId="719712AC" w14:textId="77777777" w:rsidR="00F95B1D" w:rsidRPr="00F95B1D" w:rsidRDefault="00F95B1D" w:rsidP="00F95B1D">
            <w:pPr>
              <w:spacing w:after="0"/>
              <w:ind w:right="170"/>
              <w:jc w:val="right"/>
            </w:pPr>
            <w:r w:rsidRPr="00F95B1D">
              <w:t>1,000ml</w:t>
            </w:r>
          </w:p>
        </w:tc>
        <w:tc>
          <w:tcPr>
            <w:tcW w:w="682" w:type="pct"/>
            <w:noWrap/>
            <w:hideMark/>
          </w:tcPr>
          <w:p w14:paraId="4BB44E10" w14:textId="77777777" w:rsidR="00F95B1D" w:rsidRPr="00F95B1D" w:rsidRDefault="00F95B1D" w:rsidP="00F95B1D">
            <w:pPr>
              <w:spacing w:after="0"/>
              <w:jc w:val="left"/>
            </w:pPr>
            <w:r w:rsidRPr="00F95B1D">
              <w:t>PET</w:t>
            </w:r>
          </w:p>
        </w:tc>
        <w:tc>
          <w:tcPr>
            <w:tcW w:w="1438" w:type="pct"/>
            <w:noWrap/>
            <w:hideMark/>
          </w:tcPr>
          <w:p w14:paraId="5F23A62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5A95CE3" w14:textId="77777777" w:rsidR="00F95B1D" w:rsidRPr="00F95B1D" w:rsidRDefault="00F95B1D" w:rsidP="00F95B1D">
            <w:pPr>
              <w:spacing w:after="0"/>
              <w:jc w:val="left"/>
            </w:pPr>
            <w:r w:rsidRPr="00F95B1D">
              <w:t>Marine Stores Ltd</w:t>
            </w:r>
          </w:p>
        </w:tc>
      </w:tr>
      <w:tr w:rsidR="00F95B1D" w:rsidRPr="00F95B1D" w14:paraId="64D11143" w14:textId="77777777" w:rsidTr="006F3096">
        <w:trPr>
          <w:trHeight w:val="20"/>
          <w:jc w:val="center"/>
        </w:trPr>
        <w:tc>
          <w:tcPr>
            <w:tcW w:w="1666" w:type="pct"/>
            <w:noWrap/>
            <w:hideMark/>
          </w:tcPr>
          <w:p w14:paraId="01038C8D" w14:textId="77777777" w:rsidR="00F95B1D" w:rsidRPr="00F95B1D" w:rsidRDefault="00F95B1D" w:rsidP="00F95B1D">
            <w:pPr>
              <w:spacing w:after="0"/>
              <w:ind w:left="159" w:right="113" w:hanging="159"/>
              <w:jc w:val="left"/>
            </w:pPr>
            <w:r w:rsidRPr="00F95B1D">
              <w:t>Jasmine Tea Drink No Sugar</w:t>
            </w:r>
          </w:p>
        </w:tc>
        <w:tc>
          <w:tcPr>
            <w:tcW w:w="454" w:type="pct"/>
            <w:noWrap/>
            <w:hideMark/>
          </w:tcPr>
          <w:p w14:paraId="0033A22B" w14:textId="77777777" w:rsidR="00F95B1D" w:rsidRPr="00F95B1D" w:rsidRDefault="00F95B1D" w:rsidP="00F95B1D">
            <w:pPr>
              <w:spacing w:after="0"/>
              <w:ind w:right="170"/>
              <w:jc w:val="right"/>
            </w:pPr>
            <w:r w:rsidRPr="00F95B1D">
              <w:t>500ml</w:t>
            </w:r>
          </w:p>
        </w:tc>
        <w:tc>
          <w:tcPr>
            <w:tcW w:w="682" w:type="pct"/>
            <w:noWrap/>
            <w:hideMark/>
          </w:tcPr>
          <w:p w14:paraId="57E0EDCA" w14:textId="77777777" w:rsidR="00F95B1D" w:rsidRPr="00F95B1D" w:rsidRDefault="00F95B1D" w:rsidP="00F95B1D">
            <w:pPr>
              <w:spacing w:after="0"/>
              <w:jc w:val="left"/>
            </w:pPr>
            <w:r w:rsidRPr="00F95B1D">
              <w:t>PET</w:t>
            </w:r>
          </w:p>
        </w:tc>
        <w:tc>
          <w:tcPr>
            <w:tcW w:w="1438" w:type="pct"/>
            <w:noWrap/>
            <w:hideMark/>
          </w:tcPr>
          <w:p w14:paraId="6B0F3D2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2A8E7CA" w14:textId="77777777" w:rsidR="00F95B1D" w:rsidRPr="00F95B1D" w:rsidRDefault="00F95B1D" w:rsidP="00F95B1D">
            <w:pPr>
              <w:spacing w:after="0"/>
              <w:jc w:val="left"/>
            </w:pPr>
            <w:r w:rsidRPr="00F95B1D">
              <w:t>Marine Stores Ltd</w:t>
            </w:r>
          </w:p>
        </w:tc>
      </w:tr>
      <w:tr w:rsidR="00F95B1D" w:rsidRPr="00F95B1D" w14:paraId="49C9C634" w14:textId="77777777" w:rsidTr="006F3096">
        <w:trPr>
          <w:trHeight w:val="20"/>
          <w:jc w:val="center"/>
        </w:trPr>
        <w:tc>
          <w:tcPr>
            <w:tcW w:w="1666" w:type="pct"/>
            <w:noWrap/>
            <w:hideMark/>
          </w:tcPr>
          <w:p w14:paraId="43903239" w14:textId="77777777" w:rsidR="00F95B1D" w:rsidRPr="00F95B1D" w:rsidRDefault="00F95B1D" w:rsidP="00F95B1D">
            <w:pPr>
              <w:spacing w:after="0"/>
              <w:ind w:left="159" w:right="113" w:hanging="159"/>
              <w:jc w:val="left"/>
            </w:pPr>
            <w:r w:rsidRPr="00F95B1D">
              <w:t>Jasmine Tea Drink No Sugar</w:t>
            </w:r>
          </w:p>
        </w:tc>
        <w:tc>
          <w:tcPr>
            <w:tcW w:w="454" w:type="pct"/>
            <w:noWrap/>
            <w:hideMark/>
          </w:tcPr>
          <w:p w14:paraId="0DE38A5A" w14:textId="77777777" w:rsidR="00F95B1D" w:rsidRPr="00F95B1D" w:rsidRDefault="00F95B1D" w:rsidP="00F95B1D">
            <w:pPr>
              <w:spacing w:after="0"/>
              <w:ind w:right="170"/>
              <w:jc w:val="right"/>
            </w:pPr>
            <w:r w:rsidRPr="00F95B1D">
              <w:t>500ml</w:t>
            </w:r>
          </w:p>
        </w:tc>
        <w:tc>
          <w:tcPr>
            <w:tcW w:w="682" w:type="pct"/>
            <w:noWrap/>
            <w:hideMark/>
          </w:tcPr>
          <w:p w14:paraId="6D3F69C5" w14:textId="77777777" w:rsidR="00F95B1D" w:rsidRPr="00F95B1D" w:rsidRDefault="00F95B1D" w:rsidP="00F95B1D">
            <w:pPr>
              <w:spacing w:after="0"/>
              <w:jc w:val="left"/>
            </w:pPr>
            <w:r w:rsidRPr="00F95B1D">
              <w:t>PET</w:t>
            </w:r>
          </w:p>
        </w:tc>
        <w:tc>
          <w:tcPr>
            <w:tcW w:w="1438" w:type="pct"/>
            <w:noWrap/>
            <w:hideMark/>
          </w:tcPr>
          <w:p w14:paraId="34C9AAE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7AED90E" w14:textId="77777777" w:rsidR="00F95B1D" w:rsidRPr="00F95B1D" w:rsidRDefault="00F95B1D" w:rsidP="00F95B1D">
            <w:pPr>
              <w:spacing w:after="0"/>
              <w:jc w:val="left"/>
            </w:pPr>
            <w:r w:rsidRPr="00F95B1D">
              <w:t>Marine Stores Ltd</w:t>
            </w:r>
          </w:p>
        </w:tc>
      </w:tr>
      <w:tr w:rsidR="00F95B1D" w:rsidRPr="00F95B1D" w14:paraId="7E3BDAD6" w14:textId="77777777" w:rsidTr="006F3096">
        <w:trPr>
          <w:trHeight w:val="20"/>
          <w:jc w:val="center"/>
        </w:trPr>
        <w:tc>
          <w:tcPr>
            <w:tcW w:w="1666" w:type="pct"/>
            <w:noWrap/>
            <w:hideMark/>
          </w:tcPr>
          <w:p w14:paraId="5CC583BE" w14:textId="77777777" w:rsidR="00F95B1D" w:rsidRPr="00F95B1D" w:rsidRDefault="00F95B1D" w:rsidP="00F95B1D">
            <w:pPr>
              <w:spacing w:after="0"/>
              <w:ind w:left="159" w:right="113" w:hanging="159"/>
              <w:jc w:val="left"/>
            </w:pPr>
            <w:r w:rsidRPr="00F95B1D">
              <w:t>Jujube and Hawthorn Flavour Drink</w:t>
            </w:r>
          </w:p>
        </w:tc>
        <w:tc>
          <w:tcPr>
            <w:tcW w:w="454" w:type="pct"/>
            <w:noWrap/>
            <w:hideMark/>
          </w:tcPr>
          <w:p w14:paraId="205BFB79" w14:textId="77777777" w:rsidR="00F95B1D" w:rsidRPr="00F95B1D" w:rsidRDefault="00F95B1D" w:rsidP="00F95B1D">
            <w:pPr>
              <w:spacing w:after="0"/>
              <w:ind w:right="170"/>
              <w:jc w:val="right"/>
            </w:pPr>
            <w:r w:rsidRPr="00F95B1D">
              <w:t>1,000ml</w:t>
            </w:r>
          </w:p>
        </w:tc>
        <w:tc>
          <w:tcPr>
            <w:tcW w:w="682" w:type="pct"/>
            <w:noWrap/>
            <w:hideMark/>
          </w:tcPr>
          <w:p w14:paraId="03CB1692" w14:textId="77777777" w:rsidR="00F95B1D" w:rsidRPr="00F95B1D" w:rsidRDefault="00F95B1D" w:rsidP="00F95B1D">
            <w:pPr>
              <w:spacing w:after="0"/>
              <w:jc w:val="left"/>
            </w:pPr>
            <w:r w:rsidRPr="00F95B1D">
              <w:t>PET</w:t>
            </w:r>
          </w:p>
        </w:tc>
        <w:tc>
          <w:tcPr>
            <w:tcW w:w="1438" w:type="pct"/>
            <w:noWrap/>
            <w:hideMark/>
          </w:tcPr>
          <w:p w14:paraId="212D88B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AE21490" w14:textId="77777777" w:rsidR="00F95B1D" w:rsidRPr="00F95B1D" w:rsidRDefault="00F95B1D" w:rsidP="00F95B1D">
            <w:pPr>
              <w:spacing w:after="0"/>
              <w:jc w:val="left"/>
            </w:pPr>
            <w:r w:rsidRPr="00F95B1D">
              <w:t>Marine Stores Ltd</w:t>
            </w:r>
          </w:p>
        </w:tc>
      </w:tr>
      <w:tr w:rsidR="00F95B1D" w:rsidRPr="00F95B1D" w14:paraId="4B1DEEFA" w14:textId="77777777" w:rsidTr="006F3096">
        <w:trPr>
          <w:trHeight w:val="20"/>
          <w:jc w:val="center"/>
        </w:trPr>
        <w:tc>
          <w:tcPr>
            <w:tcW w:w="1666" w:type="pct"/>
            <w:noWrap/>
            <w:hideMark/>
          </w:tcPr>
          <w:p w14:paraId="59472DC4" w14:textId="77777777" w:rsidR="00F95B1D" w:rsidRPr="00F95B1D" w:rsidRDefault="00F95B1D" w:rsidP="00F95B1D">
            <w:pPr>
              <w:spacing w:after="0"/>
              <w:ind w:left="159" w:right="113" w:hanging="159"/>
              <w:jc w:val="left"/>
            </w:pPr>
            <w:r w:rsidRPr="00F95B1D">
              <w:t>Jujube and Wolfberry Flavor Drink</w:t>
            </w:r>
          </w:p>
        </w:tc>
        <w:tc>
          <w:tcPr>
            <w:tcW w:w="454" w:type="pct"/>
            <w:noWrap/>
            <w:hideMark/>
          </w:tcPr>
          <w:p w14:paraId="1AB392F2" w14:textId="77777777" w:rsidR="00F95B1D" w:rsidRPr="00F95B1D" w:rsidRDefault="00F95B1D" w:rsidP="00F95B1D">
            <w:pPr>
              <w:spacing w:after="0"/>
              <w:ind w:right="170"/>
              <w:jc w:val="right"/>
            </w:pPr>
            <w:r w:rsidRPr="00F95B1D">
              <w:t>500ml</w:t>
            </w:r>
          </w:p>
        </w:tc>
        <w:tc>
          <w:tcPr>
            <w:tcW w:w="682" w:type="pct"/>
            <w:noWrap/>
            <w:hideMark/>
          </w:tcPr>
          <w:p w14:paraId="7619001D" w14:textId="77777777" w:rsidR="00F95B1D" w:rsidRPr="00F95B1D" w:rsidRDefault="00F95B1D" w:rsidP="00F95B1D">
            <w:pPr>
              <w:spacing w:after="0"/>
              <w:jc w:val="left"/>
            </w:pPr>
            <w:r w:rsidRPr="00F95B1D">
              <w:t>PET</w:t>
            </w:r>
          </w:p>
        </w:tc>
        <w:tc>
          <w:tcPr>
            <w:tcW w:w="1438" w:type="pct"/>
            <w:noWrap/>
            <w:hideMark/>
          </w:tcPr>
          <w:p w14:paraId="38264D3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06C7053" w14:textId="77777777" w:rsidR="00F95B1D" w:rsidRPr="00F95B1D" w:rsidRDefault="00F95B1D" w:rsidP="00F95B1D">
            <w:pPr>
              <w:spacing w:after="0"/>
              <w:jc w:val="left"/>
            </w:pPr>
            <w:r w:rsidRPr="00F95B1D">
              <w:t>Marine Stores Ltd</w:t>
            </w:r>
          </w:p>
        </w:tc>
      </w:tr>
      <w:tr w:rsidR="00F95B1D" w:rsidRPr="00F95B1D" w14:paraId="78EA7B58" w14:textId="77777777" w:rsidTr="006F3096">
        <w:trPr>
          <w:trHeight w:val="20"/>
          <w:jc w:val="center"/>
        </w:trPr>
        <w:tc>
          <w:tcPr>
            <w:tcW w:w="1666" w:type="pct"/>
            <w:noWrap/>
            <w:hideMark/>
          </w:tcPr>
          <w:p w14:paraId="5665C9F5" w14:textId="77777777" w:rsidR="00F95B1D" w:rsidRPr="00F95B1D" w:rsidRDefault="00F95B1D" w:rsidP="00F95B1D">
            <w:pPr>
              <w:spacing w:after="0"/>
              <w:ind w:left="159" w:right="113" w:hanging="159"/>
              <w:jc w:val="left"/>
            </w:pPr>
            <w:r w:rsidRPr="00F95B1D">
              <w:t>Kirin Apple Flavour Drink</w:t>
            </w:r>
          </w:p>
        </w:tc>
        <w:tc>
          <w:tcPr>
            <w:tcW w:w="454" w:type="pct"/>
            <w:noWrap/>
            <w:hideMark/>
          </w:tcPr>
          <w:p w14:paraId="1A018D61" w14:textId="77777777" w:rsidR="00F95B1D" w:rsidRPr="00F95B1D" w:rsidRDefault="00F95B1D" w:rsidP="00F95B1D">
            <w:pPr>
              <w:spacing w:after="0"/>
              <w:ind w:right="170"/>
              <w:jc w:val="right"/>
            </w:pPr>
            <w:r w:rsidRPr="00F95B1D">
              <w:t>1,500ml</w:t>
            </w:r>
          </w:p>
        </w:tc>
        <w:tc>
          <w:tcPr>
            <w:tcW w:w="682" w:type="pct"/>
            <w:noWrap/>
            <w:hideMark/>
          </w:tcPr>
          <w:p w14:paraId="48997FC1" w14:textId="77777777" w:rsidR="00F95B1D" w:rsidRPr="00F95B1D" w:rsidRDefault="00F95B1D" w:rsidP="00F95B1D">
            <w:pPr>
              <w:spacing w:after="0"/>
              <w:jc w:val="left"/>
            </w:pPr>
            <w:r w:rsidRPr="00F95B1D">
              <w:t>PET</w:t>
            </w:r>
          </w:p>
        </w:tc>
        <w:tc>
          <w:tcPr>
            <w:tcW w:w="1438" w:type="pct"/>
            <w:noWrap/>
            <w:hideMark/>
          </w:tcPr>
          <w:p w14:paraId="43C6EDD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19E81E8" w14:textId="77777777" w:rsidR="00F95B1D" w:rsidRPr="00F95B1D" w:rsidRDefault="00F95B1D" w:rsidP="00F95B1D">
            <w:pPr>
              <w:spacing w:after="0"/>
              <w:jc w:val="left"/>
            </w:pPr>
            <w:r w:rsidRPr="00F95B1D">
              <w:t>Marine Stores Ltd</w:t>
            </w:r>
          </w:p>
        </w:tc>
      </w:tr>
      <w:tr w:rsidR="00F95B1D" w:rsidRPr="00F95B1D" w14:paraId="21BC561C" w14:textId="77777777" w:rsidTr="006F3096">
        <w:trPr>
          <w:trHeight w:val="20"/>
          <w:jc w:val="center"/>
        </w:trPr>
        <w:tc>
          <w:tcPr>
            <w:tcW w:w="1666" w:type="pct"/>
            <w:noWrap/>
            <w:hideMark/>
          </w:tcPr>
          <w:p w14:paraId="568AC58B" w14:textId="77777777" w:rsidR="00F95B1D" w:rsidRPr="00F95B1D" w:rsidRDefault="00F95B1D" w:rsidP="00F95B1D">
            <w:pPr>
              <w:spacing w:after="0"/>
              <w:ind w:left="159" w:right="113" w:hanging="159"/>
              <w:jc w:val="left"/>
            </w:pPr>
            <w:r w:rsidRPr="00F95B1D">
              <w:t>Kirin Black Tea No Sugar</w:t>
            </w:r>
          </w:p>
        </w:tc>
        <w:tc>
          <w:tcPr>
            <w:tcW w:w="454" w:type="pct"/>
            <w:noWrap/>
            <w:hideMark/>
          </w:tcPr>
          <w:p w14:paraId="24C958F6" w14:textId="77777777" w:rsidR="00F95B1D" w:rsidRPr="00F95B1D" w:rsidRDefault="00F95B1D" w:rsidP="00F95B1D">
            <w:pPr>
              <w:spacing w:after="0"/>
              <w:ind w:right="170"/>
              <w:jc w:val="right"/>
            </w:pPr>
            <w:r w:rsidRPr="00F95B1D">
              <w:t>2,000ml</w:t>
            </w:r>
          </w:p>
        </w:tc>
        <w:tc>
          <w:tcPr>
            <w:tcW w:w="682" w:type="pct"/>
            <w:noWrap/>
            <w:hideMark/>
          </w:tcPr>
          <w:p w14:paraId="5B66ABAF" w14:textId="77777777" w:rsidR="00F95B1D" w:rsidRPr="00F95B1D" w:rsidRDefault="00F95B1D" w:rsidP="00F95B1D">
            <w:pPr>
              <w:spacing w:after="0"/>
              <w:jc w:val="left"/>
            </w:pPr>
            <w:r w:rsidRPr="00F95B1D">
              <w:t>PET</w:t>
            </w:r>
          </w:p>
        </w:tc>
        <w:tc>
          <w:tcPr>
            <w:tcW w:w="1438" w:type="pct"/>
            <w:noWrap/>
            <w:hideMark/>
          </w:tcPr>
          <w:p w14:paraId="0CD53C0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B6BCDA0" w14:textId="77777777" w:rsidR="00F95B1D" w:rsidRPr="00F95B1D" w:rsidRDefault="00F95B1D" w:rsidP="00F95B1D">
            <w:pPr>
              <w:spacing w:after="0"/>
              <w:jc w:val="left"/>
            </w:pPr>
            <w:r w:rsidRPr="00F95B1D">
              <w:t>Marine Stores Ltd</w:t>
            </w:r>
          </w:p>
        </w:tc>
      </w:tr>
      <w:tr w:rsidR="00F95B1D" w:rsidRPr="00F95B1D" w14:paraId="365C121E" w14:textId="77777777" w:rsidTr="006F3096">
        <w:trPr>
          <w:trHeight w:val="20"/>
          <w:jc w:val="center"/>
        </w:trPr>
        <w:tc>
          <w:tcPr>
            <w:tcW w:w="1666" w:type="pct"/>
            <w:noWrap/>
            <w:hideMark/>
          </w:tcPr>
          <w:p w14:paraId="514021B3" w14:textId="77777777" w:rsidR="00F95B1D" w:rsidRPr="00F95B1D" w:rsidRDefault="00F95B1D" w:rsidP="00F95B1D">
            <w:pPr>
              <w:spacing w:after="0"/>
              <w:ind w:left="159" w:right="113" w:hanging="159"/>
              <w:jc w:val="left"/>
            </w:pPr>
            <w:r w:rsidRPr="00F95B1D">
              <w:t>Kirin Grape Flavour Drink</w:t>
            </w:r>
          </w:p>
        </w:tc>
        <w:tc>
          <w:tcPr>
            <w:tcW w:w="454" w:type="pct"/>
            <w:noWrap/>
            <w:hideMark/>
          </w:tcPr>
          <w:p w14:paraId="2459AC57" w14:textId="77777777" w:rsidR="00F95B1D" w:rsidRPr="00F95B1D" w:rsidRDefault="00F95B1D" w:rsidP="00F95B1D">
            <w:pPr>
              <w:spacing w:after="0"/>
              <w:ind w:right="170"/>
              <w:jc w:val="right"/>
            </w:pPr>
            <w:r w:rsidRPr="00F95B1D">
              <w:t>1,500ml</w:t>
            </w:r>
          </w:p>
        </w:tc>
        <w:tc>
          <w:tcPr>
            <w:tcW w:w="682" w:type="pct"/>
            <w:noWrap/>
            <w:hideMark/>
          </w:tcPr>
          <w:p w14:paraId="1F35570E" w14:textId="77777777" w:rsidR="00F95B1D" w:rsidRPr="00F95B1D" w:rsidRDefault="00F95B1D" w:rsidP="00F95B1D">
            <w:pPr>
              <w:spacing w:after="0"/>
              <w:jc w:val="left"/>
            </w:pPr>
            <w:r w:rsidRPr="00F95B1D">
              <w:t>PET</w:t>
            </w:r>
          </w:p>
        </w:tc>
        <w:tc>
          <w:tcPr>
            <w:tcW w:w="1438" w:type="pct"/>
            <w:noWrap/>
            <w:hideMark/>
          </w:tcPr>
          <w:p w14:paraId="5C59789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F7353A0" w14:textId="77777777" w:rsidR="00F95B1D" w:rsidRPr="00F95B1D" w:rsidRDefault="00F95B1D" w:rsidP="00F95B1D">
            <w:pPr>
              <w:spacing w:after="0"/>
              <w:jc w:val="left"/>
            </w:pPr>
            <w:r w:rsidRPr="00F95B1D">
              <w:t>Marine Stores Ltd</w:t>
            </w:r>
          </w:p>
        </w:tc>
      </w:tr>
      <w:tr w:rsidR="00F95B1D" w:rsidRPr="00F95B1D" w14:paraId="7D162A17" w14:textId="77777777" w:rsidTr="006F3096">
        <w:trPr>
          <w:trHeight w:val="20"/>
          <w:jc w:val="center"/>
        </w:trPr>
        <w:tc>
          <w:tcPr>
            <w:tcW w:w="1666" w:type="pct"/>
            <w:noWrap/>
            <w:hideMark/>
          </w:tcPr>
          <w:p w14:paraId="052FDF72" w14:textId="77777777" w:rsidR="00F95B1D" w:rsidRPr="00F95B1D" w:rsidRDefault="00F95B1D" w:rsidP="00F95B1D">
            <w:pPr>
              <w:spacing w:after="0"/>
              <w:ind w:left="159" w:right="113" w:hanging="159"/>
              <w:jc w:val="left"/>
            </w:pPr>
            <w:r w:rsidRPr="00F95B1D">
              <w:t>Kirin Milk Tea Drink No Sugar</w:t>
            </w:r>
          </w:p>
        </w:tc>
        <w:tc>
          <w:tcPr>
            <w:tcW w:w="454" w:type="pct"/>
            <w:noWrap/>
            <w:hideMark/>
          </w:tcPr>
          <w:p w14:paraId="189BC406" w14:textId="77777777" w:rsidR="00F95B1D" w:rsidRPr="00F95B1D" w:rsidRDefault="00F95B1D" w:rsidP="00F95B1D">
            <w:pPr>
              <w:spacing w:after="0"/>
              <w:ind w:right="170"/>
              <w:jc w:val="right"/>
            </w:pPr>
            <w:r w:rsidRPr="00F95B1D">
              <w:t>500ml</w:t>
            </w:r>
          </w:p>
        </w:tc>
        <w:tc>
          <w:tcPr>
            <w:tcW w:w="682" w:type="pct"/>
            <w:noWrap/>
            <w:hideMark/>
          </w:tcPr>
          <w:p w14:paraId="2ABBE915" w14:textId="77777777" w:rsidR="00F95B1D" w:rsidRPr="00F95B1D" w:rsidRDefault="00F95B1D" w:rsidP="00F95B1D">
            <w:pPr>
              <w:spacing w:after="0"/>
              <w:jc w:val="left"/>
            </w:pPr>
            <w:r w:rsidRPr="00F95B1D">
              <w:t>PET</w:t>
            </w:r>
          </w:p>
        </w:tc>
        <w:tc>
          <w:tcPr>
            <w:tcW w:w="1438" w:type="pct"/>
            <w:noWrap/>
            <w:hideMark/>
          </w:tcPr>
          <w:p w14:paraId="05E9886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B2171C3" w14:textId="77777777" w:rsidR="00F95B1D" w:rsidRPr="00F95B1D" w:rsidRDefault="00F95B1D" w:rsidP="00F95B1D">
            <w:pPr>
              <w:spacing w:after="0"/>
              <w:jc w:val="left"/>
            </w:pPr>
            <w:r w:rsidRPr="00F95B1D">
              <w:t>Marine Stores Ltd</w:t>
            </w:r>
          </w:p>
        </w:tc>
      </w:tr>
      <w:tr w:rsidR="00F95B1D" w:rsidRPr="00F95B1D" w14:paraId="65D412C2" w14:textId="77777777" w:rsidTr="006F3096">
        <w:trPr>
          <w:trHeight w:val="20"/>
          <w:jc w:val="center"/>
        </w:trPr>
        <w:tc>
          <w:tcPr>
            <w:tcW w:w="1666" w:type="pct"/>
            <w:noWrap/>
            <w:hideMark/>
          </w:tcPr>
          <w:p w14:paraId="5659B60E" w14:textId="77777777" w:rsidR="00F95B1D" w:rsidRPr="00F95B1D" w:rsidRDefault="00F95B1D" w:rsidP="00F95B1D">
            <w:pPr>
              <w:spacing w:after="0"/>
              <w:ind w:left="159" w:right="113" w:hanging="159"/>
              <w:jc w:val="left"/>
            </w:pPr>
            <w:r w:rsidRPr="00F95B1D">
              <w:t>Kumquat and Lemon Flavored Drink</w:t>
            </w:r>
          </w:p>
        </w:tc>
        <w:tc>
          <w:tcPr>
            <w:tcW w:w="454" w:type="pct"/>
            <w:noWrap/>
            <w:hideMark/>
          </w:tcPr>
          <w:p w14:paraId="4AAA211C" w14:textId="77777777" w:rsidR="00F95B1D" w:rsidRPr="00F95B1D" w:rsidRDefault="00F95B1D" w:rsidP="00F95B1D">
            <w:pPr>
              <w:spacing w:after="0"/>
              <w:ind w:right="170"/>
              <w:jc w:val="right"/>
            </w:pPr>
            <w:r w:rsidRPr="00F95B1D">
              <w:t>1,000ml</w:t>
            </w:r>
          </w:p>
        </w:tc>
        <w:tc>
          <w:tcPr>
            <w:tcW w:w="682" w:type="pct"/>
            <w:noWrap/>
            <w:hideMark/>
          </w:tcPr>
          <w:p w14:paraId="7BC509D5" w14:textId="77777777" w:rsidR="00F95B1D" w:rsidRPr="00F95B1D" w:rsidRDefault="00F95B1D" w:rsidP="00F95B1D">
            <w:pPr>
              <w:spacing w:after="0"/>
              <w:jc w:val="left"/>
            </w:pPr>
            <w:r w:rsidRPr="00F95B1D">
              <w:t>PET</w:t>
            </w:r>
          </w:p>
        </w:tc>
        <w:tc>
          <w:tcPr>
            <w:tcW w:w="1438" w:type="pct"/>
            <w:noWrap/>
            <w:hideMark/>
          </w:tcPr>
          <w:p w14:paraId="5117285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073641B" w14:textId="77777777" w:rsidR="00F95B1D" w:rsidRPr="00F95B1D" w:rsidRDefault="00F95B1D" w:rsidP="00F95B1D">
            <w:pPr>
              <w:spacing w:after="0"/>
              <w:jc w:val="left"/>
            </w:pPr>
            <w:r w:rsidRPr="00F95B1D">
              <w:t>Marine Stores Ltd</w:t>
            </w:r>
          </w:p>
        </w:tc>
      </w:tr>
      <w:tr w:rsidR="00F95B1D" w:rsidRPr="00F95B1D" w14:paraId="36B0B0C0" w14:textId="77777777" w:rsidTr="006F3096">
        <w:trPr>
          <w:trHeight w:val="20"/>
          <w:jc w:val="center"/>
        </w:trPr>
        <w:tc>
          <w:tcPr>
            <w:tcW w:w="1666" w:type="pct"/>
            <w:noWrap/>
            <w:hideMark/>
          </w:tcPr>
          <w:p w14:paraId="13E08A1A" w14:textId="77777777" w:rsidR="00F95B1D" w:rsidRPr="00F95B1D" w:rsidRDefault="00F95B1D" w:rsidP="00F95B1D">
            <w:pPr>
              <w:spacing w:after="0"/>
              <w:ind w:left="159" w:right="113" w:hanging="159"/>
              <w:jc w:val="left"/>
            </w:pPr>
            <w:r w:rsidRPr="00F95B1D">
              <w:t>Kuni Zakari Plum Sake</w:t>
            </w:r>
          </w:p>
        </w:tc>
        <w:tc>
          <w:tcPr>
            <w:tcW w:w="454" w:type="pct"/>
            <w:noWrap/>
            <w:hideMark/>
          </w:tcPr>
          <w:p w14:paraId="281EBC6C" w14:textId="77777777" w:rsidR="00F95B1D" w:rsidRPr="00F95B1D" w:rsidRDefault="00F95B1D" w:rsidP="00F95B1D">
            <w:pPr>
              <w:spacing w:after="0"/>
              <w:ind w:right="170"/>
              <w:jc w:val="right"/>
            </w:pPr>
            <w:r w:rsidRPr="00F95B1D">
              <w:t>720ml</w:t>
            </w:r>
          </w:p>
        </w:tc>
        <w:tc>
          <w:tcPr>
            <w:tcW w:w="682" w:type="pct"/>
            <w:noWrap/>
            <w:hideMark/>
          </w:tcPr>
          <w:p w14:paraId="3E2F3ED2" w14:textId="77777777" w:rsidR="00F95B1D" w:rsidRPr="00F95B1D" w:rsidRDefault="00F95B1D" w:rsidP="00F95B1D">
            <w:pPr>
              <w:spacing w:after="0"/>
              <w:jc w:val="left"/>
            </w:pPr>
            <w:r w:rsidRPr="00F95B1D">
              <w:t>Glass</w:t>
            </w:r>
          </w:p>
        </w:tc>
        <w:tc>
          <w:tcPr>
            <w:tcW w:w="1438" w:type="pct"/>
            <w:noWrap/>
            <w:hideMark/>
          </w:tcPr>
          <w:p w14:paraId="3589D1F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3498645" w14:textId="77777777" w:rsidR="00F95B1D" w:rsidRPr="00F95B1D" w:rsidRDefault="00F95B1D" w:rsidP="00F95B1D">
            <w:pPr>
              <w:spacing w:after="0"/>
              <w:jc w:val="left"/>
            </w:pPr>
            <w:r w:rsidRPr="00F95B1D">
              <w:t>Marine Stores Ltd</w:t>
            </w:r>
          </w:p>
        </w:tc>
      </w:tr>
      <w:tr w:rsidR="00F95B1D" w:rsidRPr="00F95B1D" w14:paraId="2FB1340A" w14:textId="77777777" w:rsidTr="006F3096">
        <w:trPr>
          <w:trHeight w:val="20"/>
          <w:jc w:val="center"/>
        </w:trPr>
        <w:tc>
          <w:tcPr>
            <w:tcW w:w="1666" w:type="pct"/>
            <w:noWrap/>
            <w:hideMark/>
          </w:tcPr>
          <w:p w14:paraId="33798B9F" w14:textId="77777777" w:rsidR="00F95B1D" w:rsidRPr="00F95B1D" w:rsidRDefault="00F95B1D" w:rsidP="00F95B1D">
            <w:pPr>
              <w:spacing w:after="0"/>
              <w:ind w:left="159" w:right="113" w:hanging="159"/>
              <w:jc w:val="left"/>
            </w:pPr>
            <w:r w:rsidRPr="00F95B1D">
              <w:t>Kuni Zakari Yuzu Sake</w:t>
            </w:r>
          </w:p>
        </w:tc>
        <w:tc>
          <w:tcPr>
            <w:tcW w:w="454" w:type="pct"/>
            <w:noWrap/>
            <w:hideMark/>
          </w:tcPr>
          <w:p w14:paraId="58EE2362" w14:textId="77777777" w:rsidR="00F95B1D" w:rsidRPr="00F95B1D" w:rsidRDefault="00F95B1D" w:rsidP="00F95B1D">
            <w:pPr>
              <w:spacing w:after="0"/>
              <w:ind w:right="170"/>
              <w:jc w:val="right"/>
            </w:pPr>
            <w:r w:rsidRPr="00F95B1D">
              <w:t>720ml</w:t>
            </w:r>
          </w:p>
        </w:tc>
        <w:tc>
          <w:tcPr>
            <w:tcW w:w="682" w:type="pct"/>
            <w:noWrap/>
            <w:hideMark/>
          </w:tcPr>
          <w:p w14:paraId="42D05186" w14:textId="77777777" w:rsidR="00F95B1D" w:rsidRPr="00F95B1D" w:rsidRDefault="00F95B1D" w:rsidP="00F95B1D">
            <w:pPr>
              <w:spacing w:after="0"/>
              <w:jc w:val="left"/>
            </w:pPr>
            <w:r w:rsidRPr="00F95B1D">
              <w:t>Glass</w:t>
            </w:r>
          </w:p>
        </w:tc>
        <w:tc>
          <w:tcPr>
            <w:tcW w:w="1438" w:type="pct"/>
            <w:noWrap/>
            <w:hideMark/>
          </w:tcPr>
          <w:p w14:paraId="4CD4633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EFE1AC" w14:textId="77777777" w:rsidR="00F95B1D" w:rsidRPr="00F95B1D" w:rsidRDefault="00F95B1D" w:rsidP="00F95B1D">
            <w:pPr>
              <w:spacing w:after="0"/>
              <w:jc w:val="left"/>
            </w:pPr>
            <w:r w:rsidRPr="00F95B1D">
              <w:t>Marine Stores Ltd</w:t>
            </w:r>
          </w:p>
        </w:tc>
      </w:tr>
      <w:tr w:rsidR="00F95B1D" w:rsidRPr="00F95B1D" w14:paraId="266E003F" w14:textId="77777777" w:rsidTr="006F3096">
        <w:trPr>
          <w:trHeight w:val="20"/>
          <w:jc w:val="center"/>
        </w:trPr>
        <w:tc>
          <w:tcPr>
            <w:tcW w:w="1666" w:type="pct"/>
            <w:noWrap/>
            <w:hideMark/>
          </w:tcPr>
          <w:p w14:paraId="3C263215" w14:textId="77777777" w:rsidR="00F95B1D" w:rsidRPr="00F95B1D" w:rsidRDefault="00F95B1D" w:rsidP="00F95B1D">
            <w:pPr>
              <w:spacing w:after="0"/>
              <w:ind w:left="159" w:right="113" w:hanging="159"/>
              <w:jc w:val="left"/>
            </w:pPr>
            <w:r w:rsidRPr="00F95B1D">
              <w:t>Kyoho Grape Black Tea Drink</w:t>
            </w:r>
          </w:p>
        </w:tc>
        <w:tc>
          <w:tcPr>
            <w:tcW w:w="454" w:type="pct"/>
            <w:noWrap/>
            <w:hideMark/>
          </w:tcPr>
          <w:p w14:paraId="205C304A" w14:textId="77777777" w:rsidR="00F95B1D" w:rsidRPr="00F95B1D" w:rsidRDefault="00F95B1D" w:rsidP="00F95B1D">
            <w:pPr>
              <w:spacing w:after="0"/>
              <w:ind w:right="170"/>
              <w:jc w:val="right"/>
            </w:pPr>
            <w:r w:rsidRPr="00F95B1D">
              <w:t>500ml</w:t>
            </w:r>
          </w:p>
        </w:tc>
        <w:tc>
          <w:tcPr>
            <w:tcW w:w="682" w:type="pct"/>
            <w:noWrap/>
            <w:hideMark/>
          </w:tcPr>
          <w:p w14:paraId="0BB54680" w14:textId="77777777" w:rsidR="00F95B1D" w:rsidRPr="00F95B1D" w:rsidRDefault="00F95B1D" w:rsidP="00F95B1D">
            <w:pPr>
              <w:spacing w:after="0"/>
              <w:jc w:val="left"/>
            </w:pPr>
            <w:r w:rsidRPr="00F95B1D">
              <w:t>PET</w:t>
            </w:r>
          </w:p>
        </w:tc>
        <w:tc>
          <w:tcPr>
            <w:tcW w:w="1438" w:type="pct"/>
            <w:noWrap/>
            <w:hideMark/>
          </w:tcPr>
          <w:p w14:paraId="445E582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2684D65" w14:textId="77777777" w:rsidR="00F95B1D" w:rsidRPr="00F95B1D" w:rsidRDefault="00F95B1D" w:rsidP="00F95B1D">
            <w:pPr>
              <w:spacing w:after="0"/>
              <w:jc w:val="left"/>
            </w:pPr>
            <w:r w:rsidRPr="00F95B1D">
              <w:t>Marine Stores Ltd</w:t>
            </w:r>
          </w:p>
        </w:tc>
      </w:tr>
      <w:tr w:rsidR="00F95B1D" w:rsidRPr="00F95B1D" w14:paraId="051A5E6E" w14:textId="77777777" w:rsidTr="006F3096">
        <w:trPr>
          <w:trHeight w:val="20"/>
          <w:jc w:val="center"/>
        </w:trPr>
        <w:tc>
          <w:tcPr>
            <w:tcW w:w="1666" w:type="pct"/>
            <w:noWrap/>
            <w:hideMark/>
          </w:tcPr>
          <w:p w14:paraId="650C41BB" w14:textId="77777777" w:rsidR="00F95B1D" w:rsidRPr="00F95B1D" w:rsidRDefault="00F95B1D" w:rsidP="00F95B1D">
            <w:pPr>
              <w:spacing w:after="0"/>
              <w:ind w:left="159" w:right="113" w:hanging="159"/>
              <w:jc w:val="left"/>
            </w:pPr>
            <w:r w:rsidRPr="00F95B1D">
              <w:t xml:space="preserve">Lan Fong Yuen Oolong and Ice Lemon </w:t>
            </w:r>
            <w:r w:rsidRPr="00F95B1D">
              <w:br/>
              <w:t>Tea Drink</w:t>
            </w:r>
          </w:p>
        </w:tc>
        <w:tc>
          <w:tcPr>
            <w:tcW w:w="454" w:type="pct"/>
            <w:noWrap/>
            <w:hideMark/>
          </w:tcPr>
          <w:p w14:paraId="2242A2C3" w14:textId="77777777" w:rsidR="00F95B1D" w:rsidRPr="00F95B1D" w:rsidRDefault="00F95B1D" w:rsidP="00F95B1D">
            <w:pPr>
              <w:spacing w:after="0"/>
              <w:ind w:right="170"/>
              <w:jc w:val="right"/>
            </w:pPr>
            <w:r w:rsidRPr="00F95B1D">
              <w:t>500ml</w:t>
            </w:r>
          </w:p>
        </w:tc>
        <w:tc>
          <w:tcPr>
            <w:tcW w:w="682" w:type="pct"/>
            <w:noWrap/>
            <w:hideMark/>
          </w:tcPr>
          <w:p w14:paraId="716AE808" w14:textId="77777777" w:rsidR="00F95B1D" w:rsidRPr="00F95B1D" w:rsidRDefault="00F95B1D" w:rsidP="00F95B1D">
            <w:pPr>
              <w:spacing w:after="0"/>
              <w:jc w:val="left"/>
            </w:pPr>
            <w:r w:rsidRPr="00F95B1D">
              <w:t>PET</w:t>
            </w:r>
          </w:p>
        </w:tc>
        <w:tc>
          <w:tcPr>
            <w:tcW w:w="1438" w:type="pct"/>
            <w:noWrap/>
            <w:hideMark/>
          </w:tcPr>
          <w:p w14:paraId="2D5468E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A493246" w14:textId="77777777" w:rsidR="00F95B1D" w:rsidRPr="00F95B1D" w:rsidRDefault="00F95B1D" w:rsidP="00F95B1D">
            <w:pPr>
              <w:spacing w:after="0"/>
              <w:jc w:val="left"/>
            </w:pPr>
            <w:r w:rsidRPr="00F95B1D">
              <w:t>Marine Stores Ltd</w:t>
            </w:r>
          </w:p>
        </w:tc>
      </w:tr>
      <w:tr w:rsidR="00F95B1D" w:rsidRPr="00F95B1D" w14:paraId="489F6FE7" w14:textId="77777777" w:rsidTr="006F3096">
        <w:trPr>
          <w:trHeight w:val="20"/>
          <w:jc w:val="center"/>
        </w:trPr>
        <w:tc>
          <w:tcPr>
            <w:tcW w:w="1666" w:type="pct"/>
            <w:noWrap/>
            <w:hideMark/>
          </w:tcPr>
          <w:p w14:paraId="5FA561E0" w14:textId="77777777" w:rsidR="00F95B1D" w:rsidRPr="00F95B1D" w:rsidRDefault="00F95B1D" w:rsidP="00F95B1D">
            <w:pPr>
              <w:spacing w:after="0"/>
              <w:ind w:left="159" w:right="113" w:hanging="159"/>
              <w:jc w:val="left"/>
            </w:pPr>
            <w:r w:rsidRPr="00F95B1D">
              <w:t>Lemon Tea Drink</w:t>
            </w:r>
          </w:p>
        </w:tc>
        <w:tc>
          <w:tcPr>
            <w:tcW w:w="454" w:type="pct"/>
            <w:noWrap/>
            <w:hideMark/>
          </w:tcPr>
          <w:p w14:paraId="66A8A5E4" w14:textId="77777777" w:rsidR="00F95B1D" w:rsidRPr="00F95B1D" w:rsidRDefault="00F95B1D" w:rsidP="00F95B1D">
            <w:pPr>
              <w:spacing w:after="0"/>
              <w:ind w:right="170"/>
              <w:jc w:val="right"/>
            </w:pPr>
            <w:r w:rsidRPr="00F95B1D">
              <w:t>1,000ml</w:t>
            </w:r>
          </w:p>
        </w:tc>
        <w:tc>
          <w:tcPr>
            <w:tcW w:w="682" w:type="pct"/>
            <w:noWrap/>
            <w:hideMark/>
          </w:tcPr>
          <w:p w14:paraId="6EF0FBA9" w14:textId="77777777" w:rsidR="00F95B1D" w:rsidRPr="00F95B1D" w:rsidRDefault="00F95B1D" w:rsidP="00F95B1D">
            <w:pPr>
              <w:spacing w:after="0"/>
              <w:jc w:val="left"/>
            </w:pPr>
            <w:r w:rsidRPr="00F95B1D">
              <w:t>PET</w:t>
            </w:r>
          </w:p>
        </w:tc>
        <w:tc>
          <w:tcPr>
            <w:tcW w:w="1438" w:type="pct"/>
            <w:noWrap/>
            <w:hideMark/>
          </w:tcPr>
          <w:p w14:paraId="2DF3687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DFAC689" w14:textId="77777777" w:rsidR="00F95B1D" w:rsidRPr="00F95B1D" w:rsidRDefault="00F95B1D" w:rsidP="00F95B1D">
            <w:pPr>
              <w:spacing w:after="0"/>
              <w:jc w:val="left"/>
            </w:pPr>
            <w:r w:rsidRPr="00F95B1D">
              <w:t>Marine Stores Ltd</w:t>
            </w:r>
          </w:p>
        </w:tc>
      </w:tr>
      <w:tr w:rsidR="00F95B1D" w:rsidRPr="00F95B1D" w14:paraId="28D896DE" w14:textId="77777777" w:rsidTr="006F3096">
        <w:trPr>
          <w:trHeight w:val="20"/>
          <w:jc w:val="center"/>
        </w:trPr>
        <w:tc>
          <w:tcPr>
            <w:tcW w:w="1666" w:type="pct"/>
            <w:noWrap/>
            <w:hideMark/>
          </w:tcPr>
          <w:p w14:paraId="2794CDC2" w14:textId="77777777" w:rsidR="00F95B1D" w:rsidRPr="00F95B1D" w:rsidRDefault="00F95B1D" w:rsidP="00F95B1D">
            <w:pPr>
              <w:spacing w:after="0"/>
              <w:ind w:left="159" w:right="113" w:hanging="159"/>
              <w:jc w:val="left"/>
            </w:pPr>
            <w:r w:rsidRPr="00F95B1D">
              <w:t>Lemon Tea Drink</w:t>
            </w:r>
          </w:p>
        </w:tc>
        <w:tc>
          <w:tcPr>
            <w:tcW w:w="454" w:type="pct"/>
            <w:noWrap/>
            <w:hideMark/>
          </w:tcPr>
          <w:p w14:paraId="12A640FA" w14:textId="77777777" w:rsidR="00F95B1D" w:rsidRPr="00F95B1D" w:rsidRDefault="00F95B1D" w:rsidP="00F95B1D">
            <w:pPr>
              <w:spacing w:after="0"/>
              <w:ind w:right="170"/>
              <w:jc w:val="right"/>
            </w:pPr>
            <w:r w:rsidRPr="00F95B1D">
              <w:t>450ml</w:t>
            </w:r>
          </w:p>
        </w:tc>
        <w:tc>
          <w:tcPr>
            <w:tcW w:w="682" w:type="pct"/>
            <w:noWrap/>
            <w:hideMark/>
          </w:tcPr>
          <w:p w14:paraId="0F1784D3" w14:textId="77777777" w:rsidR="00F95B1D" w:rsidRPr="00F95B1D" w:rsidRDefault="00F95B1D" w:rsidP="00F95B1D">
            <w:pPr>
              <w:spacing w:after="0"/>
              <w:jc w:val="left"/>
            </w:pPr>
            <w:r w:rsidRPr="00F95B1D">
              <w:t>PET</w:t>
            </w:r>
          </w:p>
        </w:tc>
        <w:tc>
          <w:tcPr>
            <w:tcW w:w="1438" w:type="pct"/>
            <w:noWrap/>
            <w:hideMark/>
          </w:tcPr>
          <w:p w14:paraId="144F498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0C38BD7" w14:textId="77777777" w:rsidR="00F95B1D" w:rsidRPr="00F95B1D" w:rsidRDefault="00F95B1D" w:rsidP="00F95B1D">
            <w:pPr>
              <w:spacing w:after="0"/>
              <w:jc w:val="left"/>
            </w:pPr>
            <w:r w:rsidRPr="00F95B1D">
              <w:t>Marine Stores Ltd</w:t>
            </w:r>
          </w:p>
        </w:tc>
      </w:tr>
      <w:tr w:rsidR="00F95B1D" w:rsidRPr="00F95B1D" w14:paraId="3FDF1C28" w14:textId="77777777" w:rsidTr="006F3096">
        <w:trPr>
          <w:trHeight w:val="20"/>
          <w:jc w:val="center"/>
        </w:trPr>
        <w:tc>
          <w:tcPr>
            <w:tcW w:w="1666" w:type="pct"/>
            <w:noWrap/>
            <w:hideMark/>
          </w:tcPr>
          <w:p w14:paraId="18207B5F" w14:textId="77777777" w:rsidR="00F95B1D" w:rsidRPr="00F95B1D" w:rsidRDefault="00F95B1D" w:rsidP="00F95B1D">
            <w:pPr>
              <w:spacing w:after="0"/>
              <w:ind w:left="159" w:right="113" w:hanging="159"/>
              <w:jc w:val="left"/>
            </w:pPr>
            <w:r w:rsidRPr="00F95B1D">
              <w:t>Lipton Caramel Flavoured Milk Tea Drink</w:t>
            </w:r>
          </w:p>
        </w:tc>
        <w:tc>
          <w:tcPr>
            <w:tcW w:w="454" w:type="pct"/>
            <w:noWrap/>
            <w:hideMark/>
          </w:tcPr>
          <w:p w14:paraId="3129B23F" w14:textId="77777777" w:rsidR="00F95B1D" w:rsidRPr="00F95B1D" w:rsidRDefault="00F95B1D" w:rsidP="00F95B1D">
            <w:pPr>
              <w:spacing w:after="0"/>
              <w:ind w:right="170"/>
              <w:jc w:val="right"/>
            </w:pPr>
            <w:r w:rsidRPr="00F95B1D">
              <w:t>450ml</w:t>
            </w:r>
          </w:p>
        </w:tc>
        <w:tc>
          <w:tcPr>
            <w:tcW w:w="682" w:type="pct"/>
            <w:noWrap/>
            <w:hideMark/>
          </w:tcPr>
          <w:p w14:paraId="27A7E059" w14:textId="77777777" w:rsidR="00F95B1D" w:rsidRPr="00F95B1D" w:rsidRDefault="00F95B1D" w:rsidP="00F95B1D">
            <w:pPr>
              <w:spacing w:after="0"/>
              <w:jc w:val="left"/>
            </w:pPr>
            <w:r w:rsidRPr="00F95B1D">
              <w:t>PET</w:t>
            </w:r>
          </w:p>
        </w:tc>
        <w:tc>
          <w:tcPr>
            <w:tcW w:w="1438" w:type="pct"/>
            <w:noWrap/>
            <w:hideMark/>
          </w:tcPr>
          <w:p w14:paraId="6E56786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65682A8" w14:textId="77777777" w:rsidR="00F95B1D" w:rsidRPr="00F95B1D" w:rsidRDefault="00F95B1D" w:rsidP="00F95B1D">
            <w:pPr>
              <w:spacing w:after="0"/>
              <w:jc w:val="left"/>
            </w:pPr>
            <w:r w:rsidRPr="00F95B1D">
              <w:t>Marine Stores Ltd</w:t>
            </w:r>
          </w:p>
        </w:tc>
      </w:tr>
      <w:tr w:rsidR="00F95B1D" w:rsidRPr="00F95B1D" w14:paraId="110B7C70" w14:textId="77777777" w:rsidTr="006F3096">
        <w:trPr>
          <w:trHeight w:val="20"/>
          <w:jc w:val="center"/>
        </w:trPr>
        <w:tc>
          <w:tcPr>
            <w:tcW w:w="1666" w:type="pct"/>
            <w:noWrap/>
            <w:hideMark/>
          </w:tcPr>
          <w:p w14:paraId="6D47FC0D" w14:textId="77777777" w:rsidR="00F95B1D" w:rsidRPr="00F95B1D" w:rsidRDefault="00F95B1D" w:rsidP="00F95B1D">
            <w:pPr>
              <w:spacing w:after="0"/>
              <w:ind w:left="159" w:right="113" w:hanging="159"/>
              <w:jc w:val="left"/>
            </w:pPr>
            <w:r w:rsidRPr="00F95B1D">
              <w:t>Litchi Black Tea Fruit Juice Drink</w:t>
            </w:r>
          </w:p>
        </w:tc>
        <w:tc>
          <w:tcPr>
            <w:tcW w:w="454" w:type="pct"/>
            <w:noWrap/>
            <w:hideMark/>
          </w:tcPr>
          <w:p w14:paraId="7D9D7089" w14:textId="77777777" w:rsidR="00F95B1D" w:rsidRPr="00F95B1D" w:rsidRDefault="00F95B1D" w:rsidP="00F95B1D">
            <w:pPr>
              <w:spacing w:after="0"/>
              <w:ind w:right="170"/>
              <w:jc w:val="right"/>
            </w:pPr>
            <w:r w:rsidRPr="00F95B1D">
              <w:t>500ml</w:t>
            </w:r>
          </w:p>
        </w:tc>
        <w:tc>
          <w:tcPr>
            <w:tcW w:w="682" w:type="pct"/>
            <w:noWrap/>
            <w:hideMark/>
          </w:tcPr>
          <w:p w14:paraId="1BF334AD" w14:textId="77777777" w:rsidR="00F95B1D" w:rsidRPr="00F95B1D" w:rsidRDefault="00F95B1D" w:rsidP="00F95B1D">
            <w:pPr>
              <w:spacing w:after="0"/>
              <w:jc w:val="left"/>
            </w:pPr>
            <w:r w:rsidRPr="00F95B1D">
              <w:t>PET</w:t>
            </w:r>
          </w:p>
        </w:tc>
        <w:tc>
          <w:tcPr>
            <w:tcW w:w="1438" w:type="pct"/>
            <w:noWrap/>
            <w:hideMark/>
          </w:tcPr>
          <w:p w14:paraId="5C38A2E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3CE0110" w14:textId="77777777" w:rsidR="00F95B1D" w:rsidRPr="00F95B1D" w:rsidRDefault="00F95B1D" w:rsidP="00F95B1D">
            <w:pPr>
              <w:spacing w:after="0"/>
              <w:jc w:val="left"/>
            </w:pPr>
            <w:r w:rsidRPr="00F95B1D">
              <w:t>Marine Stores Ltd</w:t>
            </w:r>
          </w:p>
        </w:tc>
      </w:tr>
      <w:tr w:rsidR="00F95B1D" w:rsidRPr="00F95B1D" w14:paraId="1E5DC05B" w14:textId="77777777" w:rsidTr="006F3096">
        <w:trPr>
          <w:trHeight w:val="20"/>
          <w:jc w:val="center"/>
        </w:trPr>
        <w:tc>
          <w:tcPr>
            <w:tcW w:w="1666" w:type="pct"/>
            <w:noWrap/>
            <w:hideMark/>
          </w:tcPr>
          <w:p w14:paraId="00B17BF4" w14:textId="77777777" w:rsidR="00F95B1D" w:rsidRPr="00F95B1D" w:rsidRDefault="00F95B1D" w:rsidP="00F95B1D">
            <w:pPr>
              <w:spacing w:after="0"/>
              <w:ind w:left="159" w:right="113" w:hanging="159"/>
              <w:jc w:val="left"/>
            </w:pPr>
            <w:r w:rsidRPr="00F95B1D">
              <w:t>Litchi Flavored Litchi Drink</w:t>
            </w:r>
          </w:p>
        </w:tc>
        <w:tc>
          <w:tcPr>
            <w:tcW w:w="454" w:type="pct"/>
            <w:noWrap/>
            <w:hideMark/>
          </w:tcPr>
          <w:p w14:paraId="33ECFA03" w14:textId="77777777" w:rsidR="00F95B1D" w:rsidRPr="00F95B1D" w:rsidRDefault="00F95B1D" w:rsidP="00F95B1D">
            <w:pPr>
              <w:spacing w:after="0"/>
              <w:ind w:right="170"/>
              <w:jc w:val="right"/>
            </w:pPr>
            <w:r w:rsidRPr="00F95B1D">
              <w:t>500ml</w:t>
            </w:r>
          </w:p>
        </w:tc>
        <w:tc>
          <w:tcPr>
            <w:tcW w:w="682" w:type="pct"/>
            <w:noWrap/>
            <w:hideMark/>
          </w:tcPr>
          <w:p w14:paraId="25400BAD" w14:textId="77777777" w:rsidR="00F95B1D" w:rsidRPr="00F95B1D" w:rsidRDefault="00F95B1D" w:rsidP="00F95B1D">
            <w:pPr>
              <w:spacing w:after="0"/>
              <w:jc w:val="left"/>
            </w:pPr>
            <w:r w:rsidRPr="00F95B1D">
              <w:t>Aluminium</w:t>
            </w:r>
          </w:p>
        </w:tc>
        <w:tc>
          <w:tcPr>
            <w:tcW w:w="1438" w:type="pct"/>
            <w:noWrap/>
            <w:hideMark/>
          </w:tcPr>
          <w:p w14:paraId="250CAED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29D79FC" w14:textId="77777777" w:rsidR="00F95B1D" w:rsidRPr="00F95B1D" w:rsidRDefault="00F95B1D" w:rsidP="00F95B1D">
            <w:pPr>
              <w:spacing w:after="0"/>
              <w:jc w:val="left"/>
            </w:pPr>
            <w:r w:rsidRPr="00F95B1D">
              <w:t>Marine Stores Ltd</w:t>
            </w:r>
          </w:p>
        </w:tc>
      </w:tr>
      <w:tr w:rsidR="00F95B1D" w:rsidRPr="00F95B1D" w14:paraId="7E29A71B" w14:textId="77777777" w:rsidTr="006F3096">
        <w:trPr>
          <w:trHeight w:val="20"/>
          <w:jc w:val="center"/>
        </w:trPr>
        <w:tc>
          <w:tcPr>
            <w:tcW w:w="1666" w:type="pct"/>
            <w:noWrap/>
            <w:hideMark/>
          </w:tcPr>
          <w:p w14:paraId="0DA93269" w14:textId="77777777" w:rsidR="00F95B1D" w:rsidRPr="00F95B1D" w:rsidRDefault="00F95B1D" w:rsidP="00F95B1D">
            <w:pPr>
              <w:spacing w:after="0"/>
              <w:ind w:left="159" w:right="113" w:hanging="159"/>
              <w:jc w:val="left"/>
            </w:pPr>
            <w:r w:rsidRPr="00F95B1D">
              <w:t>Litchi Flavored Milk Drink</w:t>
            </w:r>
          </w:p>
        </w:tc>
        <w:tc>
          <w:tcPr>
            <w:tcW w:w="454" w:type="pct"/>
            <w:noWrap/>
            <w:hideMark/>
          </w:tcPr>
          <w:p w14:paraId="2EFFA755" w14:textId="77777777" w:rsidR="00F95B1D" w:rsidRPr="00F95B1D" w:rsidRDefault="00F95B1D" w:rsidP="00F95B1D">
            <w:pPr>
              <w:spacing w:after="0"/>
              <w:ind w:right="170"/>
              <w:jc w:val="right"/>
            </w:pPr>
            <w:r w:rsidRPr="00F95B1D">
              <w:t>250ml</w:t>
            </w:r>
          </w:p>
        </w:tc>
        <w:tc>
          <w:tcPr>
            <w:tcW w:w="682" w:type="pct"/>
            <w:noWrap/>
            <w:hideMark/>
          </w:tcPr>
          <w:p w14:paraId="20C342C5" w14:textId="77777777" w:rsidR="00F95B1D" w:rsidRPr="00F95B1D" w:rsidRDefault="00F95B1D" w:rsidP="00F95B1D">
            <w:pPr>
              <w:spacing w:after="0"/>
              <w:jc w:val="left"/>
            </w:pPr>
            <w:r w:rsidRPr="00F95B1D">
              <w:t>LPB—Aseptic</w:t>
            </w:r>
          </w:p>
        </w:tc>
        <w:tc>
          <w:tcPr>
            <w:tcW w:w="1438" w:type="pct"/>
            <w:noWrap/>
            <w:hideMark/>
          </w:tcPr>
          <w:p w14:paraId="7DE53FB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EC9C8CF" w14:textId="77777777" w:rsidR="00F95B1D" w:rsidRPr="00F95B1D" w:rsidRDefault="00F95B1D" w:rsidP="00F95B1D">
            <w:pPr>
              <w:spacing w:after="0"/>
              <w:jc w:val="left"/>
            </w:pPr>
            <w:r w:rsidRPr="00F95B1D">
              <w:t>Marine Stores Ltd</w:t>
            </w:r>
          </w:p>
        </w:tc>
      </w:tr>
      <w:tr w:rsidR="00F95B1D" w:rsidRPr="00F95B1D" w14:paraId="2FBE4912" w14:textId="77777777" w:rsidTr="006F3096">
        <w:trPr>
          <w:trHeight w:val="20"/>
          <w:jc w:val="center"/>
        </w:trPr>
        <w:tc>
          <w:tcPr>
            <w:tcW w:w="1666" w:type="pct"/>
            <w:noWrap/>
            <w:hideMark/>
          </w:tcPr>
          <w:p w14:paraId="1EFCA4F5" w14:textId="77777777" w:rsidR="00F95B1D" w:rsidRPr="00F95B1D" w:rsidRDefault="00F95B1D" w:rsidP="00F95B1D">
            <w:pPr>
              <w:spacing w:after="0"/>
              <w:ind w:left="159" w:right="113" w:hanging="159"/>
              <w:jc w:val="left"/>
            </w:pPr>
            <w:r w:rsidRPr="00F95B1D">
              <w:t>Longjing Green Tea Drink</w:t>
            </w:r>
          </w:p>
        </w:tc>
        <w:tc>
          <w:tcPr>
            <w:tcW w:w="454" w:type="pct"/>
            <w:noWrap/>
            <w:hideMark/>
          </w:tcPr>
          <w:p w14:paraId="5D50FF14" w14:textId="77777777" w:rsidR="00F95B1D" w:rsidRPr="00F95B1D" w:rsidRDefault="00F95B1D" w:rsidP="00F95B1D">
            <w:pPr>
              <w:spacing w:after="0"/>
              <w:ind w:right="170"/>
              <w:jc w:val="right"/>
            </w:pPr>
            <w:r w:rsidRPr="00F95B1D">
              <w:t>460ml</w:t>
            </w:r>
          </w:p>
        </w:tc>
        <w:tc>
          <w:tcPr>
            <w:tcW w:w="682" w:type="pct"/>
            <w:noWrap/>
            <w:hideMark/>
          </w:tcPr>
          <w:p w14:paraId="07568553" w14:textId="77777777" w:rsidR="00F95B1D" w:rsidRPr="00F95B1D" w:rsidRDefault="00F95B1D" w:rsidP="00F95B1D">
            <w:pPr>
              <w:spacing w:after="0"/>
              <w:jc w:val="left"/>
            </w:pPr>
            <w:r w:rsidRPr="00F95B1D">
              <w:t>PET</w:t>
            </w:r>
          </w:p>
        </w:tc>
        <w:tc>
          <w:tcPr>
            <w:tcW w:w="1438" w:type="pct"/>
            <w:noWrap/>
            <w:hideMark/>
          </w:tcPr>
          <w:p w14:paraId="1D45799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D55CDA1" w14:textId="77777777" w:rsidR="00F95B1D" w:rsidRPr="00F95B1D" w:rsidRDefault="00F95B1D" w:rsidP="00F95B1D">
            <w:pPr>
              <w:spacing w:after="0"/>
              <w:jc w:val="left"/>
            </w:pPr>
            <w:r w:rsidRPr="00F95B1D">
              <w:t>Marine Stores Ltd</w:t>
            </w:r>
          </w:p>
        </w:tc>
      </w:tr>
      <w:tr w:rsidR="00F95B1D" w:rsidRPr="00F95B1D" w14:paraId="440D3456" w14:textId="77777777" w:rsidTr="006F3096">
        <w:trPr>
          <w:trHeight w:val="20"/>
          <w:jc w:val="center"/>
        </w:trPr>
        <w:tc>
          <w:tcPr>
            <w:tcW w:w="1666" w:type="pct"/>
            <w:noWrap/>
            <w:hideMark/>
          </w:tcPr>
          <w:p w14:paraId="3205F821" w14:textId="77777777" w:rsidR="00F95B1D" w:rsidRPr="00F95B1D" w:rsidRDefault="00F95B1D" w:rsidP="00F95B1D">
            <w:pPr>
              <w:spacing w:after="0"/>
              <w:ind w:left="159" w:right="113" w:hanging="159"/>
              <w:jc w:val="left"/>
            </w:pPr>
            <w:r w:rsidRPr="00F95B1D">
              <w:t>Maoqiansui Original White Fungus Drink</w:t>
            </w:r>
          </w:p>
        </w:tc>
        <w:tc>
          <w:tcPr>
            <w:tcW w:w="454" w:type="pct"/>
            <w:noWrap/>
            <w:hideMark/>
          </w:tcPr>
          <w:p w14:paraId="2A0CD37F" w14:textId="77777777" w:rsidR="00F95B1D" w:rsidRPr="00F95B1D" w:rsidRDefault="00F95B1D" w:rsidP="00F95B1D">
            <w:pPr>
              <w:spacing w:after="0"/>
              <w:ind w:right="170"/>
              <w:jc w:val="right"/>
            </w:pPr>
            <w:r w:rsidRPr="00F95B1D">
              <w:t>235ml</w:t>
            </w:r>
          </w:p>
        </w:tc>
        <w:tc>
          <w:tcPr>
            <w:tcW w:w="682" w:type="pct"/>
            <w:noWrap/>
            <w:hideMark/>
          </w:tcPr>
          <w:p w14:paraId="491A69E1" w14:textId="77777777" w:rsidR="00F95B1D" w:rsidRPr="00F95B1D" w:rsidRDefault="00F95B1D" w:rsidP="00F95B1D">
            <w:pPr>
              <w:spacing w:after="0"/>
              <w:jc w:val="left"/>
            </w:pPr>
            <w:r w:rsidRPr="00F95B1D">
              <w:t>Glass</w:t>
            </w:r>
          </w:p>
        </w:tc>
        <w:tc>
          <w:tcPr>
            <w:tcW w:w="1438" w:type="pct"/>
            <w:noWrap/>
            <w:hideMark/>
          </w:tcPr>
          <w:p w14:paraId="155CC62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32B028A" w14:textId="77777777" w:rsidR="00F95B1D" w:rsidRPr="00F95B1D" w:rsidRDefault="00F95B1D" w:rsidP="00F95B1D">
            <w:pPr>
              <w:spacing w:after="0"/>
              <w:jc w:val="left"/>
            </w:pPr>
            <w:r w:rsidRPr="00F95B1D">
              <w:t>Marine Stores Ltd</w:t>
            </w:r>
          </w:p>
        </w:tc>
      </w:tr>
      <w:tr w:rsidR="00F95B1D" w:rsidRPr="00F95B1D" w14:paraId="48552D73" w14:textId="77777777" w:rsidTr="006F3096">
        <w:trPr>
          <w:trHeight w:val="20"/>
          <w:jc w:val="center"/>
        </w:trPr>
        <w:tc>
          <w:tcPr>
            <w:tcW w:w="1666" w:type="pct"/>
            <w:noWrap/>
            <w:hideMark/>
          </w:tcPr>
          <w:p w14:paraId="499D96AA" w14:textId="77777777" w:rsidR="00F95B1D" w:rsidRPr="00F95B1D" w:rsidRDefault="00F95B1D" w:rsidP="00F95B1D">
            <w:pPr>
              <w:spacing w:after="0"/>
              <w:ind w:left="159" w:right="113" w:hanging="159"/>
              <w:jc w:val="left"/>
            </w:pPr>
            <w:r w:rsidRPr="00F95B1D">
              <w:t>Maoqiansui White Fungus Flavored Drink</w:t>
            </w:r>
          </w:p>
        </w:tc>
        <w:tc>
          <w:tcPr>
            <w:tcW w:w="454" w:type="pct"/>
            <w:noWrap/>
            <w:hideMark/>
          </w:tcPr>
          <w:p w14:paraId="3DA9E647" w14:textId="77777777" w:rsidR="00F95B1D" w:rsidRPr="00F95B1D" w:rsidRDefault="00F95B1D" w:rsidP="00F95B1D">
            <w:pPr>
              <w:spacing w:after="0"/>
              <w:ind w:right="170"/>
              <w:jc w:val="right"/>
            </w:pPr>
            <w:r w:rsidRPr="00F95B1D">
              <w:t>235ml</w:t>
            </w:r>
          </w:p>
        </w:tc>
        <w:tc>
          <w:tcPr>
            <w:tcW w:w="682" w:type="pct"/>
            <w:noWrap/>
            <w:hideMark/>
          </w:tcPr>
          <w:p w14:paraId="39F40890" w14:textId="77777777" w:rsidR="00F95B1D" w:rsidRPr="00F95B1D" w:rsidRDefault="00F95B1D" w:rsidP="00F95B1D">
            <w:pPr>
              <w:spacing w:after="0"/>
              <w:jc w:val="left"/>
            </w:pPr>
            <w:r w:rsidRPr="00F95B1D">
              <w:t>Glass</w:t>
            </w:r>
          </w:p>
        </w:tc>
        <w:tc>
          <w:tcPr>
            <w:tcW w:w="1438" w:type="pct"/>
            <w:noWrap/>
            <w:hideMark/>
          </w:tcPr>
          <w:p w14:paraId="61F93CD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19F538E" w14:textId="77777777" w:rsidR="00F95B1D" w:rsidRPr="00F95B1D" w:rsidRDefault="00F95B1D" w:rsidP="00F95B1D">
            <w:pPr>
              <w:spacing w:after="0"/>
              <w:jc w:val="left"/>
            </w:pPr>
            <w:r w:rsidRPr="00F95B1D">
              <w:t>Marine Stores Ltd</w:t>
            </w:r>
          </w:p>
        </w:tc>
      </w:tr>
      <w:tr w:rsidR="00F95B1D" w:rsidRPr="00F95B1D" w14:paraId="6E727348" w14:textId="77777777" w:rsidTr="006F3096">
        <w:trPr>
          <w:trHeight w:val="20"/>
          <w:jc w:val="center"/>
        </w:trPr>
        <w:tc>
          <w:tcPr>
            <w:tcW w:w="1666" w:type="pct"/>
            <w:noWrap/>
            <w:hideMark/>
          </w:tcPr>
          <w:p w14:paraId="06BD7DD5" w14:textId="77777777" w:rsidR="00F95B1D" w:rsidRPr="00F95B1D" w:rsidRDefault="00F95B1D" w:rsidP="00F95B1D">
            <w:pPr>
              <w:spacing w:after="0"/>
              <w:ind w:left="159" w:right="113" w:hanging="159"/>
              <w:jc w:val="left"/>
            </w:pPr>
            <w:r w:rsidRPr="00F95B1D">
              <w:t>Maoqiansui White Fungus Flavored Drink</w:t>
            </w:r>
          </w:p>
        </w:tc>
        <w:tc>
          <w:tcPr>
            <w:tcW w:w="454" w:type="pct"/>
            <w:noWrap/>
            <w:hideMark/>
          </w:tcPr>
          <w:p w14:paraId="2E90FAD2" w14:textId="77777777" w:rsidR="00F95B1D" w:rsidRPr="00F95B1D" w:rsidRDefault="00F95B1D" w:rsidP="00F95B1D">
            <w:pPr>
              <w:spacing w:after="0"/>
              <w:ind w:right="170"/>
              <w:jc w:val="right"/>
            </w:pPr>
            <w:r w:rsidRPr="00F95B1D">
              <w:t>235ml</w:t>
            </w:r>
          </w:p>
        </w:tc>
        <w:tc>
          <w:tcPr>
            <w:tcW w:w="682" w:type="pct"/>
            <w:noWrap/>
            <w:hideMark/>
          </w:tcPr>
          <w:p w14:paraId="0AF304BD" w14:textId="77777777" w:rsidR="00F95B1D" w:rsidRPr="00F95B1D" w:rsidRDefault="00F95B1D" w:rsidP="00F95B1D">
            <w:pPr>
              <w:spacing w:after="0"/>
              <w:jc w:val="left"/>
            </w:pPr>
            <w:r w:rsidRPr="00F95B1D">
              <w:t>Glass</w:t>
            </w:r>
          </w:p>
        </w:tc>
        <w:tc>
          <w:tcPr>
            <w:tcW w:w="1438" w:type="pct"/>
            <w:noWrap/>
            <w:hideMark/>
          </w:tcPr>
          <w:p w14:paraId="28096DD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CC7F799" w14:textId="77777777" w:rsidR="00F95B1D" w:rsidRPr="00F95B1D" w:rsidRDefault="00F95B1D" w:rsidP="00F95B1D">
            <w:pPr>
              <w:spacing w:after="0"/>
              <w:jc w:val="left"/>
            </w:pPr>
            <w:r w:rsidRPr="00F95B1D">
              <w:t>Marine Stores Ltd</w:t>
            </w:r>
          </w:p>
        </w:tc>
      </w:tr>
      <w:tr w:rsidR="00F95B1D" w:rsidRPr="00F95B1D" w14:paraId="0F42B960" w14:textId="77777777" w:rsidTr="006F3096">
        <w:trPr>
          <w:trHeight w:val="20"/>
          <w:jc w:val="center"/>
        </w:trPr>
        <w:tc>
          <w:tcPr>
            <w:tcW w:w="1666" w:type="pct"/>
            <w:noWrap/>
            <w:hideMark/>
          </w:tcPr>
          <w:p w14:paraId="37BD9508" w14:textId="77777777" w:rsidR="00F95B1D" w:rsidRPr="00F95B1D" w:rsidRDefault="00F95B1D" w:rsidP="00F95B1D">
            <w:pPr>
              <w:spacing w:after="0"/>
              <w:ind w:left="159" w:right="113" w:hanging="159"/>
              <w:jc w:val="left"/>
            </w:pPr>
            <w:r w:rsidRPr="00F95B1D">
              <w:t>Master Kong Oolong Flavored Milk Tea</w:t>
            </w:r>
          </w:p>
        </w:tc>
        <w:tc>
          <w:tcPr>
            <w:tcW w:w="454" w:type="pct"/>
            <w:noWrap/>
            <w:hideMark/>
          </w:tcPr>
          <w:p w14:paraId="7F0B21C1" w14:textId="77777777" w:rsidR="00F95B1D" w:rsidRPr="00F95B1D" w:rsidRDefault="00F95B1D" w:rsidP="00F95B1D">
            <w:pPr>
              <w:spacing w:after="0"/>
              <w:ind w:right="170"/>
              <w:jc w:val="right"/>
            </w:pPr>
            <w:r w:rsidRPr="00F95B1D">
              <w:t>500ml</w:t>
            </w:r>
          </w:p>
        </w:tc>
        <w:tc>
          <w:tcPr>
            <w:tcW w:w="682" w:type="pct"/>
            <w:noWrap/>
            <w:hideMark/>
          </w:tcPr>
          <w:p w14:paraId="691ADEC0" w14:textId="77777777" w:rsidR="00F95B1D" w:rsidRPr="00F95B1D" w:rsidRDefault="00F95B1D" w:rsidP="00F95B1D">
            <w:pPr>
              <w:spacing w:after="0"/>
              <w:jc w:val="left"/>
            </w:pPr>
            <w:r w:rsidRPr="00F95B1D">
              <w:t>PET</w:t>
            </w:r>
          </w:p>
        </w:tc>
        <w:tc>
          <w:tcPr>
            <w:tcW w:w="1438" w:type="pct"/>
            <w:noWrap/>
            <w:hideMark/>
          </w:tcPr>
          <w:p w14:paraId="46E04C7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5E2F7A2" w14:textId="77777777" w:rsidR="00F95B1D" w:rsidRPr="00F95B1D" w:rsidRDefault="00F95B1D" w:rsidP="00F95B1D">
            <w:pPr>
              <w:spacing w:after="0"/>
              <w:jc w:val="left"/>
            </w:pPr>
            <w:r w:rsidRPr="00F95B1D">
              <w:t>Marine Stores Ltd</w:t>
            </w:r>
          </w:p>
        </w:tc>
      </w:tr>
      <w:tr w:rsidR="00F95B1D" w:rsidRPr="00F95B1D" w14:paraId="77AF85C9" w14:textId="77777777" w:rsidTr="006F3096">
        <w:trPr>
          <w:trHeight w:val="20"/>
          <w:jc w:val="center"/>
        </w:trPr>
        <w:tc>
          <w:tcPr>
            <w:tcW w:w="1666" w:type="pct"/>
            <w:noWrap/>
            <w:hideMark/>
          </w:tcPr>
          <w:p w14:paraId="0DCE6235" w14:textId="77777777" w:rsidR="00F95B1D" w:rsidRPr="00F95B1D" w:rsidRDefault="00F95B1D" w:rsidP="00F95B1D">
            <w:pPr>
              <w:spacing w:after="0"/>
              <w:ind w:left="159" w:right="113" w:hanging="159"/>
              <w:jc w:val="left"/>
            </w:pPr>
            <w:r w:rsidRPr="00F95B1D">
              <w:t>Master Kong Oolong Tea Drink</w:t>
            </w:r>
          </w:p>
        </w:tc>
        <w:tc>
          <w:tcPr>
            <w:tcW w:w="454" w:type="pct"/>
            <w:noWrap/>
            <w:hideMark/>
          </w:tcPr>
          <w:p w14:paraId="419A45EC" w14:textId="77777777" w:rsidR="00F95B1D" w:rsidRPr="00F95B1D" w:rsidRDefault="00F95B1D" w:rsidP="00F95B1D">
            <w:pPr>
              <w:spacing w:after="0"/>
              <w:ind w:right="170"/>
              <w:jc w:val="right"/>
            </w:pPr>
            <w:r w:rsidRPr="00F95B1D">
              <w:t>500ml</w:t>
            </w:r>
          </w:p>
        </w:tc>
        <w:tc>
          <w:tcPr>
            <w:tcW w:w="682" w:type="pct"/>
            <w:noWrap/>
            <w:hideMark/>
          </w:tcPr>
          <w:p w14:paraId="56795130" w14:textId="77777777" w:rsidR="00F95B1D" w:rsidRPr="00F95B1D" w:rsidRDefault="00F95B1D" w:rsidP="00F95B1D">
            <w:pPr>
              <w:spacing w:after="0"/>
              <w:jc w:val="left"/>
            </w:pPr>
            <w:r w:rsidRPr="00F95B1D">
              <w:t>PET</w:t>
            </w:r>
          </w:p>
        </w:tc>
        <w:tc>
          <w:tcPr>
            <w:tcW w:w="1438" w:type="pct"/>
            <w:noWrap/>
            <w:hideMark/>
          </w:tcPr>
          <w:p w14:paraId="072C923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3F1A0B8" w14:textId="77777777" w:rsidR="00F95B1D" w:rsidRPr="00F95B1D" w:rsidRDefault="00F95B1D" w:rsidP="00F95B1D">
            <w:pPr>
              <w:spacing w:after="0"/>
              <w:jc w:val="left"/>
            </w:pPr>
            <w:r w:rsidRPr="00F95B1D">
              <w:t>Marine Stores Ltd</w:t>
            </w:r>
          </w:p>
        </w:tc>
      </w:tr>
      <w:tr w:rsidR="00F95B1D" w:rsidRPr="00F95B1D" w14:paraId="5AFD95DD" w14:textId="77777777" w:rsidTr="006F3096">
        <w:trPr>
          <w:trHeight w:val="20"/>
          <w:jc w:val="center"/>
        </w:trPr>
        <w:tc>
          <w:tcPr>
            <w:tcW w:w="1666" w:type="pct"/>
            <w:noWrap/>
            <w:hideMark/>
          </w:tcPr>
          <w:p w14:paraId="23AC7325" w14:textId="77777777" w:rsidR="00F95B1D" w:rsidRPr="00F95B1D" w:rsidRDefault="00F95B1D" w:rsidP="00F95B1D">
            <w:pPr>
              <w:spacing w:after="0"/>
              <w:ind w:left="159" w:right="113" w:hanging="159"/>
              <w:jc w:val="left"/>
            </w:pPr>
            <w:r w:rsidRPr="00F95B1D">
              <w:t>Master Kong Oolong Tea Drink No Sugar</w:t>
            </w:r>
          </w:p>
        </w:tc>
        <w:tc>
          <w:tcPr>
            <w:tcW w:w="454" w:type="pct"/>
            <w:noWrap/>
            <w:hideMark/>
          </w:tcPr>
          <w:p w14:paraId="29CA277D" w14:textId="77777777" w:rsidR="00F95B1D" w:rsidRPr="00F95B1D" w:rsidRDefault="00F95B1D" w:rsidP="00F95B1D">
            <w:pPr>
              <w:spacing w:after="0"/>
              <w:ind w:right="170"/>
              <w:jc w:val="right"/>
            </w:pPr>
            <w:r w:rsidRPr="00F95B1D">
              <w:t>500ml</w:t>
            </w:r>
          </w:p>
        </w:tc>
        <w:tc>
          <w:tcPr>
            <w:tcW w:w="682" w:type="pct"/>
            <w:noWrap/>
            <w:hideMark/>
          </w:tcPr>
          <w:p w14:paraId="4B59A01B" w14:textId="77777777" w:rsidR="00F95B1D" w:rsidRPr="00F95B1D" w:rsidRDefault="00F95B1D" w:rsidP="00F95B1D">
            <w:pPr>
              <w:spacing w:after="0"/>
              <w:jc w:val="left"/>
            </w:pPr>
            <w:r w:rsidRPr="00F95B1D">
              <w:t>PET</w:t>
            </w:r>
          </w:p>
        </w:tc>
        <w:tc>
          <w:tcPr>
            <w:tcW w:w="1438" w:type="pct"/>
            <w:noWrap/>
            <w:hideMark/>
          </w:tcPr>
          <w:p w14:paraId="4860006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5FC4C08" w14:textId="77777777" w:rsidR="00F95B1D" w:rsidRPr="00F95B1D" w:rsidRDefault="00F95B1D" w:rsidP="00F95B1D">
            <w:pPr>
              <w:spacing w:after="0"/>
              <w:jc w:val="left"/>
            </w:pPr>
            <w:r w:rsidRPr="00F95B1D">
              <w:t>Marine Stores Ltd</w:t>
            </w:r>
          </w:p>
        </w:tc>
      </w:tr>
      <w:tr w:rsidR="00F95B1D" w:rsidRPr="00F95B1D" w14:paraId="5E818BF9" w14:textId="77777777" w:rsidTr="006F3096">
        <w:trPr>
          <w:trHeight w:val="20"/>
          <w:jc w:val="center"/>
        </w:trPr>
        <w:tc>
          <w:tcPr>
            <w:tcW w:w="1666" w:type="pct"/>
            <w:noWrap/>
            <w:hideMark/>
          </w:tcPr>
          <w:p w14:paraId="4D6B19A6" w14:textId="77777777" w:rsidR="00F95B1D" w:rsidRPr="00F95B1D" w:rsidRDefault="00F95B1D" w:rsidP="00F95B1D">
            <w:pPr>
              <w:spacing w:after="0"/>
              <w:ind w:left="159" w:right="113" w:hanging="159"/>
              <w:jc w:val="left"/>
            </w:pPr>
            <w:r w:rsidRPr="00F95B1D">
              <w:t>Meco Red Pomegranate &amp; White Grape Flavored Fruit Tea Drink</w:t>
            </w:r>
          </w:p>
        </w:tc>
        <w:tc>
          <w:tcPr>
            <w:tcW w:w="454" w:type="pct"/>
            <w:noWrap/>
            <w:hideMark/>
          </w:tcPr>
          <w:p w14:paraId="20C3D165" w14:textId="77777777" w:rsidR="00F95B1D" w:rsidRPr="00F95B1D" w:rsidRDefault="00F95B1D" w:rsidP="00F95B1D">
            <w:pPr>
              <w:spacing w:after="0"/>
              <w:ind w:right="170"/>
              <w:jc w:val="right"/>
            </w:pPr>
            <w:r w:rsidRPr="00F95B1D">
              <w:t>400ml</w:t>
            </w:r>
          </w:p>
        </w:tc>
        <w:tc>
          <w:tcPr>
            <w:tcW w:w="682" w:type="pct"/>
            <w:noWrap/>
            <w:hideMark/>
          </w:tcPr>
          <w:p w14:paraId="1344CC3D" w14:textId="77777777" w:rsidR="00F95B1D" w:rsidRPr="00F95B1D" w:rsidRDefault="00F95B1D" w:rsidP="00F95B1D">
            <w:pPr>
              <w:spacing w:after="0"/>
              <w:jc w:val="left"/>
            </w:pPr>
            <w:r w:rsidRPr="00F95B1D">
              <w:t>Polypropylene</w:t>
            </w:r>
          </w:p>
        </w:tc>
        <w:tc>
          <w:tcPr>
            <w:tcW w:w="1438" w:type="pct"/>
            <w:noWrap/>
            <w:hideMark/>
          </w:tcPr>
          <w:p w14:paraId="515BEAA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E459568" w14:textId="77777777" w:rsidR="00F95B1D" w:rsidRPr="00F95B1D" w:rsidRDefault="00F95B1D" w:rsidP="00F95B1D">
            <w:pPr>
              <w:spacing w:after="0"/>
              <w:jc w:val="left"/>
            </w:pPr>
            <w:r w:rsidRPr="00F95B1D">
              <w:t>Marine Stores Ltd</w:t>
            </w:r>
          </w:p>
        </w:tc>
      </w:tr>
      <w:tr w:rsidR="00F95B1D" w:rsidRPr="00F95B1D" w14:paraId="101CA1FB" w14:textId="77777777" w:rsidTr="006F3096">
        <w:trPr>
          <w:trHeight w:val="20"/>
          <w:jc w:val="center"/>
        </w:trPr>
        <w:tc>
          <w:tcPr>
            <w:tcW w:w="1666" w:type="pct"/>
            <w:noWrap/>
            <w:hideMark/>
          </w:tcPr>
          <w:p w14:paraId="2AE3BD74" w14:textId="77777777" w:rsidR="00F95B1D" w:rsidRPr="00F95B1D" w:rsidRDefault="00F95B1D" w:rsidP="00F95B1D">
            <w:pPr>
              <w:spacing w:after="0"/>
              <w:ind w:left="159" w:right="113" w:hanging="159"/>
              <w:jc w:val="left"/>
            </w:pPr>
            <w:r w:rsidRPr="00F95B1D">
              <w:t>Meta Green Tea Drink</w:t>
            </w:r>
          </w:p>
        </w:tc>
        <w:tc>
          <w:tcPr>
            <w:tcW w:w="454" w:type="pct"/>
            <w:noWrap/>
            <w:hideMark/>
          </w:tcPr>
          <w:p w14:paraId="7DE7D77D" w14:textId="77777777" w:rsidR="00F95B1D" w:rsidRPr="00F95B1D" w:rsidRDefault="00F95B1D" w:rsidP="00F95B1D">
            <w:pPr>
              <w:spacing w:after="0"/>
              <w:ind w:right="170"/>
              <w:jc w:val="right"/>
            </w:pPr>
            <w:r w:rsidRPr="00F95B1D">
              <w:t>500ml</w:t>
            </w:r>
          </w:p>
        </w:tc>
        <w:tc>
          <w:tcPr>
            <w:tcW w:w="682" w:type="pct"/>
            <w:noWrap/>
            <w:hideMark/>
          </w:tcPr>
          <w:p w14:paraId="4242DA22" w14:textId="77777777" w:rsidR="00F95B1D" w:rsidRPr="00F95B1D" w:rsidRDefault="00F95B1D" w:rsidP="00F95B1D">
            <w:pPr>
              <w:spacing w:after="0"/>
              <w:jc w:val="left"/>
            </w:pPr>
            <w:r w:rsidRPr="00F95B1D">
              <w:t>PET</w:t>
            </w:r>
          </w:p>
        </w:tc>
        <w:tc>
          <w:tcPr>
            <w:tcW w:w="1438" w:type="pct"/>
            <w:noWrap/>
            <w:hideMark/>
          </w:tcPr>
          <w:p w14:paraId="19B730C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3D727BF" w14:textId="77777777" w:rsidR="00F95B1D" w:rsidRPr="00F95B1D" w:rsidRDefault="00F95B1D" w:rsidP="00F95B1D">
            <w:pPr>
              <w:spacing w:after="0"/>
              <w:jc w:val="left"/>
            </w:pPr>
            <w:r w:rsidRPr="00F95B1D">
              <w:t>Marine Stores Ltd</w:t>
            </w:r>
          </w:p>
        </w:tc>
      </w:tr>
      <w:tr w:rsidR="00F95B1D" w:rsidRPr="00F95B1D" w14:paraId="21C1AD47" w14:textId="77777777" w:rsidTr="006F3096">
        <w:trPr>
          <w:trHeight w:val="20"/>
          <w:jc w:val="center"/>
        </w:trPr>
        <w:tc>
          <w:tcPr>
            <w:tcW w:w="1666" w:type="pct"/>
            <w:noWrap/>
            <w:hideMark/>
          </w:tcPr>
          <w:p w14:paraId="357EDA9F" w14:textId="77777777" w:rsidR="00F95B1D" w:rsidRPr="00F95B1D" w:rsidRDefault="00F95B1D" w:rsidP="00F95B1D">
            <w:pPr>
              <w:spacing w:after="0"/>
              <w:ind w:left="159" w:right="113" w:hanging="159"/>
              <w:jc w:val="left"/>
            </w:pPr>
            <w:r w:rsidRPr="00F95B1D">
              <w:t>Milk Tea Drink Coconut and Taro Flavor</w:t>
            </w:r>
          </w:p>
        </w:tc>
        <w:tc>
          <w:tcPr>
            <w:tcW w:w="454" w:type="pct"/>
            <w:noWrap/>
            <w:hideMark/>
          </w:tcPr>
          <w:p w14:paraId="5E95E7B1" w14:textId="77777777" w:rsidR="00F95B1D" w:rsidRPr="00F95B1D" w:rsidRDefault="00F95B1D" w:rsidP="00F95B1D">
            <w:pPr>
              <w:spacing w:after="0"/>
              <w:ind w:right="170"/>
              <w:jc w:val="right"/>
            </w:pPr>
            <w:r w:rsidRPr="00F95B1D">
              <w:t>345ml</w:t>
            </w:r>
          </w:p>
        </w:tc>
        <w:tc>
          <w:tcPr>
            <w:tcW w:w="682" w:type="pct"/>
            <w:noWrap/>
            <w:hideMark/>
          </w:tcPr>
          <w:p w14:paraId="37E65AA7" w14:textId="77777777" w:rsidR="00F95B1D" w:rsidRPr="00F95B1D" w:rsidRDefault="00F95B1D" w:rsidP="00F95B1D">
            <w:pPr>
              <w:spacing w:after="0"/>
              <w:jc w:val="left"/>
            </w:pPr>
            <w:r w:rsidRPr="00F95B1D">
              <w:t>Plastic</w:t>
            </w:r>
          </w:p>
        </w:tc>
        <w:tc>
          <w:tcPr>
            <w:tcW w:w="1438" w:type="pct"/>
            <w:noWrap/>
            <w:hideMark/>
          </w:tcPr>
          <w:p w14:paraId="1B307AF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DEABF82" w14:textId="77777777" w:rsidR="00F95B1D" w:rsidRPr="00F95B1D" w:rsidRDefault="00F95B1D" w:rsidP="00F95B1D">
            <w:pPr>
              <w:spacing w:after="0"/>
              <w:jc w:val="left"/>
            </w:pPr>
            <w:r w:rsidRPr="00F95B1D">
              <w:t>Marine Stores Ltd</w:t>
            </w:r>
          </w:p>
        </w:tc>
      </w:tr>
      <w:tr w:rsidR="00F95B1D" w:rsidRPr="00F95B1D" w14:paraId="4E779B89" w14:textId="77777777" w:rsidTr="006F3096">
        <w:trPr>
          <w:trHeight w:val="20"/>
          <w:jc w:val="center"/>
        </w:trPr>
        <w:tc>
          <w:tcPr>
            <w:tcW w:w="1666" w:type="pct"/>
            <w:noWrap/>
            <w:hideMark/>
          </w:tcPr>
          <w:p w14:paraId="1E214879" w14:textId="77777777" w:rsidR="00F95B1D" w:rsidRPr="00F95B1D" w:rsidRDefault="00F95B1D" w:rsidP="00F95B1D">
            <w:pPr>
              <w:spacing w:after="0"/>
              <w:ind w:left="159" w:right="113" w:hanging="159"/>
              <w:jc w:val="left"/>
            </w:pPr>
            <w:r w:rsidRPr="00F95B1D">
              <w:t>Mineral Water</w:t>
            </w:r>
          </w:p>
        </w:tc>
        <w:tc>
          <w:tcPr>
            <w:tcW w:w="454" w:type="pct"/>
            <w:noWrap/>
            <w:hideMark/>
          </w:tcPr>
          <w:p w14:paraId="7DE60EF6" w14:textId="77777777" w:rsidR="00F95B1D" w:rsidRPr="00F95B1D" w:rsidRDefault="00F95B1D" w:rsidP="00F95B1D">
            <w:pPr>
              <w:spacing w:after="0"/>
              <w:ind w:right="170"/>
              <w:jc w:val="right"/>
            </w:pPr>
            <w:r w:rsidRPr="00F95B1D">
              <w:t>328ml</w:t>
            </w:r>
          </w:p>
        </w:tc>
        <w:tc>
          <w:tcPr>
            <w:tcW w:w="682" w:type="pct"/>
            <w:noWrap/>
            <w:hideMark/>
          </w:tcPr>
          <w:p w14:paraId="7DD8FEBB" w14:textId="77777777" w:rsidR="00F95B1D" w:rsidRPr="00F95B1D" w:rsidRDefault="00F95B1D" w:rsidP="00F95B1D">
            <w:pPr>
              <w:spacing w:after="0"/>
              <w:jc w:val="left"/>
            </w:pPr>
            <w:r w:rsidRPr="00F95B1D">
              <w:t>PET</w:t>
            </w:r>
          </w:p>
        </w:tc>
        <w:tc>
          <w:tcPr>
            <w:tcW w:w="1438" w:type="pct"/>
            <w:noWrap/>
            <w:hideMark/>
          </w:tcPr>
          <w:p w14:paraId="08B1467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3E8364B" w14:textId="77777777" w:rsidR="00F95B1D" w:rsidRPr="00F95B1D" w:rsidRDefault="00F95B1D" w:rsidP="00F95B1D">
            <w:pPr>
              <w:spacing w:after="0"/>
              <w:jc w:val="left"/>
            </w:pPr>
            <w:r w:rsidRPr="00F95B1D">
              <w:t>Marine Stores Ltd</w:t>
            </w:r>
          </w:p>
        </w:tc>
      </w:tr>
      <w:tr w:rsidR="00F95B1D" w:rsidRPr="00F95B1D" w14:paraId="30B60C9E" w14:textId="77777777" w:rsidTr="006F3096">
        <w:trPr>
          <w:trHeight w:val="20"/>
          <w:jc w:val="center"/>
        </w:trPr>
        <w:tc>
          <w:tcPr>
            <w:tcW w:w="1666" w:type="pct"/>
            <w:noWrap/>
            <w:hideMark/>
          </w:tcPr>
          <w:p w14:paraId="5D96AAC3" w14:textId="77777777" w:rsidR="00F95B1D" w:rsidRPr="00F95B1D" w:rsidRDefault="00F95B1D" w:rsidP="00F95B1D">
            <w:pPr>
              <w:spacing w:after="0"/>
              <w:ind w:left="159" w:right="113" w:hanging="159"/>
              <w:jc w:val="left"/>
            </w:pPr>
            <w:r w:rsidRPr="00F95B1D">
              <w:t>Mirinada Watermelon Flavored Drink</w:t>
            </w:r>
          </w:p>
        </w:tc>
        <w:tc>
          <w:tcPr>
            <w:tcW w:w="454" w:type="pct"/>
            <w:noWrap/>
            <w:hideMark/>
          </w:tcPr>
          <w:p w14:paraId="7821EC6E" w14:textId="77777777" w:rsidR="00F95B1D" w:rsidRPr="00F95B1D" w:rsidRDefault="00F95B1D" w:rsidP="00F95B1D">
            <w:pPr>
              <w:spacing w:after="0"/>
              <w:ind w:right="170"/>
              <w:jc w:val="right"/>
            </w:pPr>
            <w:r w:rsidRPr="00F95B1D">
              <w:t>500ml</w:t>
            </w:r>
          </w:p>
        </w:tc>
        <w:tc>
          <w:tcPr>
            <w:tcW w:w="682" w:type="pct"/>
            <w:noWrap/>
            <w:hideMark/>
          </w:tcPr>
          <w:p w14:paraId="48781FE3" w14:textId="77777777" w:rsidR="00F95B1D" w:rsidRPr="00F95B1D" w:rsidRDefault="00F95B1D" w:rsidP="00F95B1D">
            <w:pPr>
              <w:spacing w:after="0"/>
              <w:jc w:val="left"/>
            </w:pPr>
            <w:r w:rsidRPr="00F95B1D">
              <w:t>PET</w:t>
            </w:r>
          </w:p>
        </w:tc>
        <w:tc>
          <w:tcPr>
            <w:tcW w:w="1438" w:type="pct"/>
            <w:noWrap/>
            <w:hideMark/>
          </w:tcPr>
          <w:p w14:paraId="436C1EE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5EA8326" w14:textId="77777777" w:rsidR="00F95B1D" w:rsidRPr="00F95B1D" w:rsidRDefault="00F95B1D" w:rsidP="00F95B1D">
            <w:pPr>
              <w:spacing w:after="0"/>
              <w:jc w:val="left"/>
            </w:pPr>
            <w:r w:rsidRPr="00F95B1D">
              <w:t>Marine Stores Ltd</w:t>
            </w:r>
          </w:p>
        </w:tc>
      </w:tr>
      <w:tr w:rsidR="00F95B1D" w:rsidRPr="00F95B1D" w14:paraId="6833A0BA" w14:textId="77777777" w:rsidTr="006F3096">
        <w:trPr>
          <w:trHeight w:val="20"/>
          <w:jc w:val="center"/>
        </w:trPr>
        <w:tc>
          <w:tcPr>
            <w:tcW w:w="1666" w:type="pct"/>
            <w:noWrap/>
            <w:hideMark/>
          </w:tcPr>
          <w:p w14:paraId="530ECBA2" w14:textId="77777777" w:rsidR="00F95B1D" w:rsidRPr="00F95B1D" w:rsidRDefault="00F95B1D" w:rsidP="00F95B1D">
            <w:pPr>
              <w:spacing w:after="0"/>
              <w:ind w:left="159" w:right="113" w:hanging="159"/>
              <w:jc w:val="left"/>
            </w:pPr>
            <w:r w:rsidRPr="00F95B1D">
              <w:t>Morinaga Mochi Sweet Sake</w:t>
            </w:r>
          </w:p>
        </w:tc>
        <w:tc>
          <w:tcPr>
            <w:tcW w:w="454" w:type="pct"/>
            <w:noWrap/>
            <w:hideMark/>
          </w:tcPr>
          <w:p w14:paraId="79A6F591" w14:textId="77777777" w:rsidR="00F95B1D" w:rsidRPr="00F95B1D" w:rsidRDefault="00F95B1D" w:rsidP="00F95B1D">
            <w:pPr>
              <w:spacing w:after="0"/>
              <w:ind w:right="170"/>
              <w:jc w:val="right"/>
            </w:pPr>
            <w:r w:rsidRPr="00F95B1D">
              <w:t>185ml</w:t>
            </w:r>
          </w:p>
        </w:tc>
        <w:tc>
          <w:tcPr>
            <w:tcW w:w="682" w:type="pct"/>
            <w:noWrap/>
            <w:hideMark/>
          </w:tcPr>
          <w:p w14:paraId="1527B536" w14:textId="77777777" w:rsidR="00F95B1D" w:rsidRPr="00F95B1D" w:rsidRDefault="00F95B1D" w:rsidP="00F95B1D">
            <w:pPr>
              <w:spacing w:after="0"/>
              <w:jc w:val="left"/>
            </w:pPr>
            <w:r w:rsidRPr="00F95B1D">
              <w:t>Can—Steel</w:t>
            </w:r>
          </w:p>
        </w:tc>
        <w:tc>
          <w:tcPr>
            <w:tcW w:w="1438" w:type="pct"/>
            <w:noWrap/>
            <w:hideMark/>
          </w:tcPr>
          <w:p w14:paraId="2F5FA41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3261D03" w14:textId="77777777" w:rsidR="00F95B1D" w:rsidRPr="00F95B1D" w:rsidRDefault="00F95B1D" w:rsidP="00F95B1D">
            <w:pPr>
              <w:spacing w:after="0"/>
              <w:jc w:val="left"/>
            </w:pPr>
            <w:r w:rsidRPr="00F95B1D">
              <w:t>Marine Stores Ltd</w:t>
            </w:r>
          </w:p>
        </w:tc>
      </w:tr>
      <w:tr w:rsidR="00F95B1D" w:rsidRPr="00F95B1D" w14:paraId="5AAFA52E" w14:textId="77777777" w:rsidTr="006F3096">
        <w:trPr>
          <w:trHeight w:val="20"/>
          <w:jc w:val="center"/>
        </w:trPr>
        <w:tc>
          <w:tcPr>
            <w:tcW w:w="1666" w:type="pct"/>
            <w:noWrap/>
            <w:hideMark/>
          </w:tcPr>
          <w:p w14:paraId="1FA9F8F5" w14:textId="77777777" w:rsidR="00F95B1D" w:rsidRPr="00F95B1D" w:rsidRDefault="00F95B1D" w:rsidP="00F95B1D">
            <w:pPr>
              <w:spacing w:after="0"/>
              <w:ind w:left="159" w:right="113" w:hanging="159"/>
              <w:jc w:val="left"/>
            </w:pPr>
            <w:r w:rsidRPr="00F95B1D">
              <w:t>NFC 100% Mulberry Juice</w:t>
            </w:r>
          </w:p>
        </w:tc>
        <w:tc>
          <w:tcPr>
            <w:tcW w:w="454" w:type="pct"/>
            <w:noWrap/>
            <w:hideMark/>
          </w:tcPr>
          <w:p w14:paraId="56C0A35F" w14:textId="77777777" w:rsidR="00F95B1D" w:rsidRPr="00F95B1D" w:rsidRDefault="00F95B1D" w:rsidP="00F95B1D">
            <w:pPr>
              <w:spacing w:after="0"/>
              <w:ind w:right="170"/>
              <w:jc w:val="right"/>
            </w:pPr>
            <w:r w:rsidRPr="00F95B1D">
              <w:t>245ml</w:t>
            </w:r>
          </w:p>
        </w:tc>
        <w:tc>
          <w:tcPr>
            <w:tcW w:w="682" w:type="pct"/>
            <w:noWrap/>
            <w:hideMark/>
          </w:tcPr>
          <w:p w14:paraId="37486195" w14:textId="77777777" w:rsidR="00F95B1D" w:rsidRPr="00F95B1D" w:rsidRDefault="00F95B1D" w:rsidP="00F95B1D">
            <w:pPr>
              <w:spacing w:after="0"/>
              <w:jc w:val="left"/>
            </w:pPr>
            <w:r w:rsidRPr="00F95B1D">
              <w:t>Glass</w:t>
            </w:r>
          </w:p>
        </w:tc>
        <w:tc>
          <w:tcPr>
            <w:tcW w:w="1438" w:type="pct"/>
            <w:noWrap/>
            <w:hideMark/>
          </w:tcPr>
          <w:p w14:paraId="6ED4647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51E6904" w14:textId="77777777" w:rsidR="00F95B1D" w:rsidRPr="00F95B1D" w:rsidRDefault="00F95B1D" w:rsidP="00F95B1D">
            <w:pPr>
              <w:spacing w:after="0"/>
              <w:jc w:val="left"/>
            </w:pPr>
            <w:r w:rsidRPr="00F95B1D">
              <w:t>Marine Stores Ltd</w:t>
            </w:r>
          </w:p>
        </w:tc>
      </w:tr>
      <w:tr w:rsidR="00F95B1D" w:rsidRPr="00F95B1D" w14:paraId="479DF249" w14:textId="77777777" w:rsidTr="006F3096">
        <w:trPr>
          <w:trHeight w:val="20"/>
          <w:jc w:val="center"/>
        </w:trPr>
        <w:tc>
          <w:tcPr>
            <w:tcW w:w="1666" w:type="pct"/>
            <w:noWrap/>
            <w:hideMark/>
          </w:tcPr>
          <w:p w14:paraId="1F60B0AD" w14:textId="77777777" w:rsidR="00F95B1D" w:rsidRPr="00F95B1D" w:rsidRDefault="00F95B1D" w:rsidP="00F95B1D">
            <w:pPr>
              <w:spacing w:after="0"/>
              <w:ind w:left="159" w:right="113" w:hanging="159"/>
              <w:jc w:val="left"/>
            </w:pPr>
            <w:r w:rsidRPr="00F95B1D">
              <w:t>Nongfuspring Black Oolong Tea Drink</w:t>
            </w:r>
          </w:p>
        </w:tc>
        <w:tc>
          <w:tcPr>
            <w:tcW w:w="454" w:type="pct"/>
            <w:noWrap/>
            <w:hideMark/>
          </w:tcPr>
          <w:p w14:paraId="5B66A3F4" w14:textId="77777777" w:rsidR="00F95B1D" w:rsidRPr="00F95B1D" w:rsidRDefault="00F95B1D" w:rsidP="00F95B1D">
            <w:pPr>
              <w:spacing w:after="0"/>
              <w:ind w:right="170"/>
              <w:jc w:val="right"/>
            </w:pPr>
            <w:r w:rsidRPr="00F95B1D">
              <w:t>900ml</w:t>
            </w:r>
          </w:p>
        </w:tc>
        <w:tc>
          <w:tcPr>
            <w:tcW w:w="682" w:type="pct"/>
            <w:noWrap/>
            <w:hideMark/>
          </w:tcPr>
          <w:p w14:paraId="0BACAFF2" w14:textId="77777777" w:rsidR="00F95B1D" w:rsidRPr="00F95B1D" w:rsidRDefault="00F95B1D" w:rsidP="00F95B1D">
            <w:pPr>
              <w:spacing w:after="0"/>
              <w:jc w:val="left"/>
            </w:pPr>
            <w:r w:rsidRPr="00F95B1D">
              <w:t>PET</w:t>
            </w:r>
          </w:p>
        </w:tc>
        <w:tc>
          <w:tcPr>
            <w:tcW w:w="1438" w:type="pct"/>
            <w:noWrap/>
            <w:hideMark/>
          </w:tcPr>
          <w:p w14:paraId="7AE6846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871FA58" w14:textId="77777777" w:rsidR="00F95B1D" w:rsidRPr="00F95B1D" w:rsidRDefault="00F95B1D" w:rsidP="00F95B1D">
            <w:pPr>
              <w:spacing w:after="0"/>
              <w:jc w:val="left"/>
            </w:pPr>
            <w:r w:rsidRPr="00F95B1D">
              <w:t>Marine Stores Ltd</w:t>
            </w:r>
          </w:p>
        </w:tc>
      </w:tr>
      <w:tr w:rsidR="00F95B1D" w:rsidRPr="00F95B1D" w14:paraId="181820B5" w14:textId="77777777" w:rsidTr="006F3096">
        <w:trPr>
          <w:trHeight w:val="20"/>
          <w:jc w:val="center"/>
        </w:trPr>
        <w:tc>
          <w:tcPr>
            <w:tcW w:w="1666" w:type="pct"/>
            <w:noWrap/>
            <w:hideMark/>
          </w:tcPr>
          <w:p w14:paraId="1164BF27" w14:textId="77777777" w:rsidR="00F95B1D" w:rsidRPr="00F95B1D" w:rsidRDefault="00F95B1D" w:rsidP="00F95B1D">
            <w:pPr>
              <w:spacing w:after="0"/>
              <w:ind w:left="159" w:right="113" w:hanging="159"/>
              <w:jc w:val="left"/>
            </w:pPr>
            <w:r w:rsidRPr="00F95B1D">
              <w:t>Nongfuspring Black Oolong Tea Drink</w:t>
            </w:r>
          </w:p>
        </w:tc>
        <w:tc>
          <w:tcPr>
            <w:tcW w:w="454" w:type="pct"/>
            <w:noWrap/>
            <w:hideMark/>
          </w:tcPr>
          <w:p w14:paraId="6105EC78" w14:textId="77777777" w:rsidR="00F95B1D" w:rsidRPr="00F95B1D" w:rsidRDefault="00F95B1D" w:rsidP="00F95B1D">
            <w:pPr>
              <w:spacing w:after="0"/>
              <w:ind w:right="170"/>
              <w:jc w:val="right"/>
            </w:pPr>
            <w:r w:rsidRPr="00F95B1D">
              <w:t>500ml</w:t>
            </w:r>
          </w:p>
        </w:tc>
        <w:tc>
          <w:tcPr>
            <w:tcW w:w="682" w:type="pct"/>
            <w:noWrap/>
            <w:hideMark/>
          </w:tcPr>
          <w:p w14:paraId="3B4DA55D" w14:textId="77777777" w:rsidR="00F95B1D" w:rsidRPr="00F95B1D" w:rsidRDefault="00F95B1D" w:rsidP="00F95B1D">
            <w:pPr>
              <w:spacing w:after="0"/>
              <w:jc w:val="left"/>
            </w:pPr>
            <w:r w:rsidRPr="00F95B1D">
              <w:t>PET</w:t>
            </w:r>
          </w:p>
        </w:tc>
        <w:tc>
          <w:tcPr>
            <w:tcW w:w="1438" w:type="pct"/>
            <w:noWrap/>
            <w:hideMark/>
          </w:tcPr>
          <w:p w14:paraId="2CCDBE9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C15B6F1" w14:textId="77777777" w:rsidR="00F95B1D" w:rsidRPr="00F95B1D" w:rsidRDefault="00F95B1D" w:rsidP="00F95B1D">
            <w:pPr>
              <w:spacing w:after="0"/>
              <w:jc w:val="left"/>
            </w:pPr>
            <w:r w:rsidRPr="00F95B1D">
              <w:t>Marine Stores Ltd</w:t>
            </w:r>
          </w:p>
        </w:tc>
      </w:tr>
      <w:tr w:rsidR="00F95B1D" w:rsidRPr="00F95B1D" w14:paraId="036B4673" w14:textId="77777777" w:rsidTr="006F3096">
        <w:trPr>
          <w:trHeight w:val="20"/>
          <w:jc w:val="center"/>
        </w:trPr>
        <w:tc>
          <w:tcPr>
            <w:tcW w:w="1666" w:type="pct"/>
            <w:noWrap/>
            <w:hideMark/>
          </w:tcPr>
          <w:p w14:paraId="70AB7B9E" w14:textId="77777777" w:rsidR="00F95B1D" w:rsidRPr="00F95B1D" w:rsidRDefault="00F95B1D" w:rsidP="00F95B1D">
            <w:pPr>
              <w:spacing w:after="0"/>
              <w:ind w:left="159" w:right="113" w:hanging="159"/>
              <w:jc w:val="left"/>
            </w:pPr>
            <w:r w:rsidRPr="00F95B1D">
              <w:t>Nongfuspring Black Oolong Tea Drink</w:t>
            </w:r>
          </w:p>
        </w:tc>
        <w:tc>
          <w:tcPr>
            <w:tcW w:w="454" w:type="pct"/>
            <w:noWrap/>
            <w:hideMark/>
          </w:tcPr>
          <w:p w14:paraId="7DB2619E" w14:textId="77777777" w:rsidR="00F95B1D" w:rsidRPr="00F95B1D" w:rsidRDefault="00F95B1D" w:rsidP="00F95B1D">
            <w:pPr>
              <w:spacing w:after="0"/>
              <w:ind w:right="170"/>
              <w:jc w:val="right"/>
            </w:pPr>
            <w:r w:rsidRPr="00F95B1D">
              <w:t>500ml</w:t>
            </w:r>
          </w:p>
        </w:tc>
        <w:tc>
          <w:tcPr>
            <w:tcW w:w="682" w:type="pct"/>
            <w:noWrap/>
            <w:hideMark/>
          </w:tcPr>
          <w:p w14:paraId="3F57E91A" w14:textId="77777777" w:rsidR="00F95B1D" w:rsidRPr="00F95B1D" w:rsidRDefault="00F95B1D" w:rsidP="00F95B1D">
            <w:pPr>
              <w:spacing w:after="0"/>
              <w:jc w:val="left"/>
            </w:pPr>
            <w:r w:rsidRPr="00F95B1D">
              <w:t>PET</w:t>
            </w:r>
          </w:p>
        </w:tc>
        <w:tc>
          <w:tcPr>
            <w:tcW w:w="1438" w:type="pct"/>
            <w:noWrap/>
            <w:hideMark/>
          </w:tcPr>
          <w:p w14:paraId="2A966A4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7780BD8" w14:textId="77777777" w:rsidR="00F95B1D" w:rsidRPr="00F95B1D" w:rsidRDefault="00F95B1D" w:rsidP="00F95B1D">
            <w:pPr>
              <w:spacing w:after="0"/>
              <w:jc w:val="left"/>
            </w:pPr>
            <w:r w:rsidRPr="00F95B1D">
              <w:t>Marine Stores Ltd</w:t>
            </w:r>
          </w:p>
        </w:tc>
      </w:tr>
      <w:tr w:rsidR="00F95B1D" w:rsidRPr="00F95B1D" w14:paraId="493311F1" w14:textId="77777777" w:rsidTr="006F3096">
        <w:trPr>
          <w:trHeight w:val="20"/>
          <w:jc w:val="center"/>
        </w:trPr>
        <w:tc>
          <w:tcPr>
            <w:tcW w:w="1666" w:type="pct"/>
            <w:noWrap/>
            <w:hideMark/>
          </w:tcPr>
          <w:p w14:paraId="457A493F" w14:textId="77777777" w:rsidR="00F95B1D" w:rsidRPr="00F95B1D" w:rsidRDefault="00F95B1D" w:rsidP="00F95B1D">
            <w:pPr>
              <w:spacing w:after="0"/>
              <w:ind w:left="159" w:right="113" w:hanging="159"/>
              <w:jc w:val="left"/>
            </w:pPr>
            <w:r w:rsidRPr="00F95B1D">
              <w:t>Nongfuspring Grapefruit Green Tea Drink</w:t>
            </w:r>
          </w:p>
        </w:tc>
        <w:tc>
          <w:tcPr>
            <w:tcW w:w="454" w:type="pct"/>
            <w:noWrap/>
            <w:hideMark/>
          </w:tcPr>
          <w:p w14:paraId="7F58DAD0" w14:textId="77777777" w:rsidR="00F95B1D" w:rsidRPr="00F95B1D" w:rsidRDefault="00F95B1D" w:rsidP="00F95B1D">
            <w:pPr>
              <w:spacing w:after="0"/>
              <w:ind w:right="170"/>
              <w:jc w:val="right"/>
            </w:pPr>
            <w:r w:rsidRPr="00F95B1D">
              <w:t>900ml</w:t>
            </w:r>
          </w:p>
        </w:tc>
        <w:tc>
          <w:tcPr>
            <w:tcW w:w="682" w:type="pct"/>
            <w:noWrap/>
            <w:hideMark/>
          </w:tcPr>
          <w:p w14:paraId="0ECF511B" w14:textId="77777777" w:rsidR="00F95B1D" w:rsidRPr="00F95B1D" w:rsidRDefault="00F95B1D" w:rsidP="00F95B1D">
            <w:pPr>
              <w:spacing w:after="0"/>
              <w:jc w:val="left"/>
            </w:pPr>
            <w:r w:rsidRPr="00F95B1D">
              <w:t>PET</w:t>
            </w:r>
          </w:p>
        </w:tc>
        <w:tc>
          <w:tcPr>
            <w:tcW w:w="1438" w:type="pct"/>
            <w:noWrap/>
            <w:hideMark/>
          </w:tcPr>
          <w:p w14:paraId="42672FE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BA4B7FD" w14:textId="77777777" w:rsidR="00F95B1D" w:rsidRPr="00F95B1D" w:rsidRDefault="00F95B1D" w:rsidP="00F95B1D">
            <w:pPr>
              <w:spacing w:after="0"/>
              <w:jc w:val="left"/>
            </w:pPr>
            <w:r w:rsidRPr="00F95B1D">
              <w:t>Marine Stores Ltd</w:t>
            </w:r>
          </w:p>
        </w:tc>
      </w:tr>
      <w:tr w:rsidR="00F95B1D" w:rsidRPr="00F95B1D" w14:paraId="0C174CA2" w14:textId="77777777" w:rsidTr="006F3096">
        <w:trPr>
          <w:trHeight w:val="20"/>
          <w:jc w:val="center"/>
        </w:trPr>
        <w:tc>
          <w:tcPr>
            <w:tcW w:w="1666" w:type="pct"/>
            <w:noWrap/>
            <w:hideMark/>
          </w:tcPr>
          <w:p w14:paraId="47442AC2" w14:textId="77777777" w:rsidR="00F95B1D" w:rsidRPr="00F95B1D" w:rsidRDefault="00F95B1D" w:rsidP="00F95B1D">
            <w:pPr>
              <w:spacing w:after="0"/>
              <w:ind w:left="159" w:right="113" w:hanging="159"/>
              <w:jc w:val="left"/>
            </w:pPr>
            <w:r w:rsidRPr="00F95B1D">
              <w:t>Nongfuspring Green Mandarin &amp; Pu-Er Tea Drink</w:t>
            </w:r>
          </w:p>
        </w:tc>
        <w:tc>
          <w:tcPr>
            <w:tcW w:w="454" w:type="pct"/>
            <w:noWrap/>
            <w:hideMark/>
          </w:tcPr>
          <w:p w14:paraId="1D293702" w14:textId="77777777" w:rsidR="00F95B1D" w:rsidRPr="00F95B1D" w:rsidRDefault="00F95B1D" w:rsidP="00F95B1D">
            <w:pPr>
              <w:spacing w:after="0"/>
              <w:ind w:right="170"/>
              <w:jc w:val="right"/>
            </w:pPr>
            <w:r w:rsidRPr="00F95B1D">
              <w:t>900ml</w:t>
            </w:r>
          </w:p>
        </w:tc>
        <w:tc>
          <w:tcPr>
            <w:tcW w:w="682" w:type="pct"/>
            <w:noWrap/>
            <w:hideMark/>
          </w:tcPr>
          <w:p w14:paraId="51301C18" w14:textId="77777777" w:rsidR="00F95B1D" w:rsidRPr="00F95B1D" w:rsidRDefault="00F95B1D" w:rsidP="00F95B1D">
            <w:pPr>
              <w:spacing w:after="0"/>
              <w:jc w:val="left"/>
            </w:pPr>
            <w:r w:rsidRPr="00F95B1D">
              <w:t>PET</w:t>
            </w:r>
          </w:p>
        </w:tc>
        <w:tc>
          <w:tcPr>
            <w:tcW w:w="1438" w:type="pct"/>
            <w:noWrap/>
            <w:hideMark/>
          </w:tcPr>
          <w:p w14:paraId="3DB2B2C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B81C2B5" w14:textId="77777777" w:rsidR="00F95B1D" w:rsidRPr="00F95B1D" w:rsidRDefault="00F95B1D" w:rsidP="00F95B1D">
            <w:pPr>
              <w:spacing w:after="0"/>
              <w:jc w:val="left"/>
            </w:pPr>
            <w:r w:rsidRPr="00F95B1D">
              <w:t>Marine Stores Ltd</w:t>
            </w:r>
          </w:p>
        </w:tc>
      </w:tr>
      <w:tr w:rsidR="00F95B1D" w:rsidRPr="00F95B1D" w14:paraId="1726D20D" w14:textId="77777777" w:rsidTr="006F3096">
        <w:trPr>
          <w:trHeight w:val="20"/>
          <w:jc w:val="center"/>
        </w:trPr>
        <w:tc>
          <w:tcPr>
            <w:tcW w:w="1666" w:type="pct"/>
            <w:noWrap/>
            <w:hideMark/>
          </w:tcPr>
          <w:p w14:paraId="74E3A323" w14:textId="77777777" w:rsidR="00F95B1D" w:rsidRPr="00F95B1D" w:rsidRDefault="00F95B1D" w:rsidP="00F95B1D">
            <w:pPr>
              <w:spacing w:after="0"/>
              <w:ind w:left="159" w:right="113" w:hanging="159"/>
              <w:jc w:val="left"/>
            </w:pPr>
            <w:r w:rsidRPr="00F95B1D">
              <w:t>Nongfuspring Green Mandarin &amp; Pu-Er Tea Drink</w:t>
            </w:r>
          </w:p>
        </w:tc>
        <w:tc>
          <w:tcPr>
            <w:tcW w:w="454" w:type="pct"/>
            <w:noWrap/>
            <w:hideMark/>
          </w:tcPr>
          <w:p w14:paraId="5BF67012" w14:textId="77777777" w:rsidR="00F95B1D" w:rsidRPr="00F95B1D" w:rsidRDefault="00F95B1D" w:rsidP="00F95B1D">
            <w:pPr>
              <w:spacing w:after="0"/>
              <w:ind w:right="170"/>
              <w:jc w:val="right"/>
            </w:pPr>
            <w:r w:rsidRPr="00F95B1D">
              <w:t>500ml</w:t>
            </w:r>
          </w:p>
        </w:tc>
        <w:tc>
          <w:tcPr>
            <w:tcW w:w="682" w:type="pct"/>
            <w:noWrap/>
            <w:hideMark/>
          </w:tcPr>
          <w:p w14:paraId="18365435" w14:textId="77777777" w:rsidR="00F95B1D" w:rsidRPr="00F95B1D" w:rsidRDefault="00F95B1D" w:rsidP="00F95B1D">
            <w:pPr>
              <w:spacing w:after="0"/>
              <w:jc w:val="left"/>
            </w:pPr>
            <w:r w:rsidRPr="00F95B1D">
              <w:t>PET</w:t>
            </w:r>
          </w:p>
        </w:tc>
        <w:tc>
          <w:tcPr>
            <w:tcW w:w="1438" w:type="pct"/>
            <w:noWrap/>
            <w:hideMark/>
          </w:tcPr>
          <w:p w14:paraId="77493DC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FD41B44" w14:textId="77777777" w:rsidR="00F95B1D" w:rsidRPr="00F95B1D" w:rsidRDefault="00F95B1D" w:rsidP="00F95B1D">
            <w:pPr>
              <w:spacing w:after="0"/>
              <w:jc w:val="left"/>
            </w:pPr>
            <w:r w:rsidRPr="00F95B1D">
              <w:t>Marine Stores Ltd</w:t>
            </w:r>
          </w:p>
        </w:tc>
      </w:tr>
      <w:tr w:rsidR="00F95B1D" w:rsidRPr="00F95B1D" w14:paraId="347B2760" w14:textId="77777777" w:rsidTr="006F3096">
        <w:trPr>
          <w:trHeight w:val="20"/>
          <w:jc w:val="center"/>
        </w:trPr>
        <w:tc>
          <w:tcPr>
            <w:tcW w:w="1666" w:type="pct"/>
            <w:noWrap/>
            <w:hideMark/>
          </w:tcPr>
          <w:p w14:paraId="4755081A" w14:textId="77777777" w:rsidR="00F95B1D" w:rsidRPr="00F95B1D" w:rsidRDefault="00F95B1D" w:rsidP="00F95B1D">
            <w:pPr>
              <w:spacing w:after="0"/>
              <w:ind w:left="159" w:right="113" w:hanging="159"/>
              <w:jc w:val="left"/>
            </w:pPr>
            <w:r w:rsidRPr="00F95B1D">
              <w:t>Nongfuspring Green Tea Drink</w:t>
            </w:r>
          </w:p>
        </w:tc>
        <w:tc>
          <w:tcPr>
            <w:tcW w:w="454" w:type="pct"/>
            <w:noWrap/>
            <w:hideMark/>
          </w:tcPr>
          <w:p w14:paraId="24249CF2" w14:textId="77777777" w:rsidR="00F95B1D" w:rsidRPr="00F95B1D" w:rsidRDefault="00F95B1D" w:rsidP="00F95B1D">
            <w:pPr>
              <w:spacing w:after="0"/>
              <w:ind w:right="170"/>
              <w:jc w:val="right"/>
            </w:pPr>
            <w:r w:rsidRPr="00F95B1D">
              <w:t>500ml</w:t>
            </w:r>
          </w:p>
        </w:tc>
        <w:tc>
          <w:tcPr>
            <w:tcW w:w="682" w:type="pct"/>
            <w:noWrap/>
            <w:hideMark/>
          </w:tcPr>
          <w:p w14:paraId="2BA5BF0A" w14:textId="77777777" w:rsidR="00F95B1D" w:rsidRPr="00F95B1D" w:rsidRDefault="00F95B1D" w:rsidP="00F95B1D">
            <w:pPr>
              <w:spacing w:after="0"/>
              <w:jc w:val="left"/>
            </w:pPr>
            <w:r w:rsidRPr="00F95B1D">
              <w:t>PET</w:t>
            </w:r>
          </w:p>
        </w:tc>
        <w:tc>
          <w:tcPr>
            <w:tcW w:w="1438" w:type="pct"/>
            <w:noWrap/>
            <w:hideMark/>
          </w:tcPr>
          <w:p w14:paraId="109EB54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39D4C0C" w14:textId="77777777" w:rsidR="00F95B1D" w:rsidRPr="00F95B1D" w:rsidRDefault="00F95B1D" w:rsidP="00F95B1D">
            <w:pPr>
              <w:spacing w:after="0"/>
              <w:jc w:val="left"/>
            </w:pPr>
            <w:r w:rsidRPr="00F95B1D">
              <w:t>Marine Stores Ltd</w:t>
            </w:r>
          </w:p>
        </w:tc>
      </w:tr>
      <w:tr w:rsidR="00F95B1D" w:rsidRPr="00F95B1D" w14:paraId="5E7247F3" w14:textId="77777777" w:rsidTr="006F3096">
        <w:trPr>
          <w:trHeight w:val="20"/>
          <w:jc w:val="center"/>
        </w:trPr>
        <w:tc>
          <w:tcPr>
            <w:tcW w:w="1666" w:type="pct"/>
            <w:noWrap/>
            <w:hideMark/>
          </w:tcPr>
          <w:p w14:paraId="73A25E7F" w14:textId="77777777" w:rsidR="00F95B1D" w:rsidRPr="00F95B1D" w:rsidRDefault="00F95B1D" w:rsidP="00F95B1D">
            <w:pPr>
              <w:spacing w:after="0"/>
              <w:ind w:left="159" w:right="113" w:hanging="159"/>
              <w:jc w:val="left"/>
            </w:pPr>
            <w:r w:rsidRPr="00F95B1D">
              <w:t>Nongfuspring Jasmine Tea Drink</w:t>
            </w:r>
          </w:p>
        </w:tc>
        <w:tc>
          <w:tcPr>
            <w:tcW w:w="454" w:type="pct"/>
            <w:noWrap/>
            <w:hideMark/>
          </w:tcPr>
          <w:p w14:paraId="3710190F" w14:textId="77777777" w:rsidR="00F95B1D" w:rsidRPr="00F95B1D" w:rsidRDefault="00F95B1D" w:rsidP="00F95B1D">
            <w:pPr>
              <w:spacing w:after="0"/>
              <w:ind w:right="170"/>
              <w:jc w:val="right"/>
            </w:pPr>
            <w:r w:rsidRPr="00F95B1D">
              <w:t>500ml</w:t>
            </w:r>
          </w:p>
        </w:tc>
        <w:tc>
          <w:tcPr>
            <w:tcW w:w="682" w:type="pct"/>
            <w:noWrap/>
            <w:hideMark/>
          </w:tcPr>
          <w:p w14:paraId="7F9E3614" w14:textId="77777777" w:rsidR="00F95B1D" w:rsidRPr="00F95B1D" w:rsidRDefault="00F95B1D" w:rsidP="00F95B1D">
            <w:pPr>
              <w:spacing w:after="0"/>
              <w:jc w:val="left"/>
            </w:pPr>
            <w:r w:rsidRPr="00F95B1D">
              <w:t>PET</w:t>
            </w:r>
          </w:p>
        </w:tc>
        <w:tc>
          <w:tcPr>
            <w:tcW w:w="1438" w:type="pct"/>
            <w:noWrap/>
            <w:hideMark/>
          </w:tcPr>
          <w:p w14:paraId="738D911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9048BC2" w14:textId="77777777" w:rsidR="00F95B1D" w:rsidRPr="00F95B1D" w:rsidRDefault="00F95B1D" w:rsidP="00F95B1D">
            <w:pPr>
              <w:spacing w:after="0"/>
              <w:jc w:val="left"/>
            </w:pPr>
            <w:r w:rsidRPr="00F95B1D">
              <w:t>Marine Stores Ltd</w:t>
            </w:r>
          </w:p>
        </w:tc>
      </w:tr>
      <w:tr w:rsidR="00F95B1D" w:rsidRPr="00F95B1D" w14:paraId="3B040A41" w14:textId="77777777" w:rsidTr="006F3096">
        <w:trPr>
          <w:trHeight w:val="20"/>
          <w:jc w:val="center"/>
        </w:trPr>
        <w:tc>
          <w:tcPr>
            <w:tcW w:w="1666" w:type="pct"/>
            <w:noWrap/>
            <w:hideMark/>
          </w:tcPr>
          <w:p w14:paraId="613F1123" w14:textId="77777777" w:rsidR="00F95B1D" w:rsidRPr="00F95B1D" w:rsidRDefault="00F95B1D" w:rsidP="00F95B1D">
            <w:pPr>
              <w:spacing w:after="0"/>
              <w:ind w:left="159" w:right="113" w:hanging="159"/>
              <w:jc w:val="left"/>
            </w:pPr>
            <w:r w:rsidRPr="00F95B1D">
              <w:t>Nongfuspring Natural Mineral Water</w:t>
            </w:r>
          </w:p>
        </w:tc>
        <w:tc>
          <w:tcPr>
            <w:tcW w:w="454" w:type="pct"/>
            <w:noWrap/>
            <w:hideMark/>
          </w:tcPr>
          <w:p w14:paraId="4B816014" w14:textId="77777777" w:rsidR="00F95B1D" w:rsidRPr="00F95B1D" w:rsidRDefault="00F95B1D" w:rsidP="00F95B1D">
            <w:pPr>
              <w:spacing w:after="0"/>
              <w:ind w:right="170"/>
              <w:jc w:val="right"/>
            </w:pPr>
            <w:r w:rsidRPr="00F95B1D">
              <w:t>535ml</w:t>
            </w:r>
          </w:p>
        </w:tc>
        <w:tc>
          <w:tcPr>
            <w:tcW w:w="682" w:type="pct"/>
            <w:noWrap/>
            <w:hideMark/>
          </w:tcPr>
          <w:p w14:paraId="3D4FBC7A" w14:textId="77777777" w:rsidR="00F95B1D" w:rsidRPr="00F95B1D" w:rsidRDefault="00F95B1D" w:rsidP="00F95B1D">
            <w:pPr>
              <w:spacing w:after="0"/>
              <w:jc w:val="left"/>
            </w:pPr>
            <w:r w:rsidRPr="00F95B1D">
              <w:t>PET</w:t>
            </w:r>
          </w:p>
        </w:tc>
        <w:tc>
          <w:tcPr>
            <w:tcW w:w="1438" w:type="pct"/>
            <w:noWrap/>
            <w:hideMark/>
          </w:tcPr>
          <w:p w14:paraId="36FE6CA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99B6F27" w14:textId="77777777" w:rsidR="00F95B1D" w:rsidRPr="00F95B1D" w:rsidRDefault="00F95B1D" w:rsidP="00F95B1D">
            <w:pPr>
              <w:spacing w:after="0"/>
              <w:jc w:val="left"/>
            </w:pPr>
            <w:r w:rsidRPr="00F95B1D">
              <w:t>Marine Stores Ltd</w:t>
            </w:r>
          </w:p>
        </w:tc>
      </w:tr>
      <w:tr w:rsidR="00F95B1D" w:rsidRPr="00F95B1D" w14:paraId="0CFFB042" w14:textId="77777777" w:rsidTr="006F3096">
        <w:trPr>
          <w:trHeight w:val="20"/>
          <w:jc w:val="center"/>
        </w:trPr>
        <w:tc>
          <w:tcPr>
            <w:tcW w:w="1666" w:type="pct"/>
            <w:noWrap/>
            <w:hideMark/>
          </w:tcPr>
          <w:p w14:paraId="250A2659" w14:textId="77777777" w:rsidR="00F95B1D" w:rsidRPr="00F95B1D" w:rsidRDefault="00F95B1D" w:rsidP="00F95B1D">
            <w:pPr>
              <w:spacing w:after="0"/>
              <w:ind w:left="159" w:right="113" w:hanging="159"/>
              <w:jc w:val="left"/>
            </w:pPr>
            <w:r w:rsidRPr="00F95B1D">
              <w:t>Nongfuspring Oolong Tea Drink</w:t>
            </w:r>
          </w:p>
        </w:tc>
        <w:tc>
          <w:tcPr>
            <w:tcW w:w="454" w:type="pct"/>
            <w:noWrap/>
            <w:hideMark/>
          </w:tcPr>
          <w:p w14:paraId="116DE9CB" w14:textId="77777777" w:rsidR="00F95B1D" w:rsidRPr="00F95B1D" w:rsidRDefault="00F95B1D" w:rsidP="00F95B1D">
            <w:pPr>
              <w:spacing w:after="0"/>
              <w:ind w:right="170"/>
              <w:jc w:val="right"/>
            </w:pPr>
            <w:r w:rsidRPr="00F95B1D">
              <w:t>500ml</w:t>
            </w:r>
          </w:p>
        </w:tc>
        <w:tc>
          <w:tcPr>
            <w:tcW w:w="682" w:type="pct"/>
            <w:noWrap/>
            <w:hideMark/>
          </w:tcPr>
          <w:p w14:paraId="40AED2D5" w14:textId="77777777" w:rsidR="00F95B1D" w:rsidRPr="00F95B1D" w:rsidRDefault="00F95B1D" w:rsidP="00F95B1D">
            <w:pPr>
              <w:spacing w:after="0"/>
              <w:jc w:val="left"/>
            </w:pPr>
            <w:r w:rsidRPr="00F95B1D">
              <w:t>PET</w:t>
            </w:r>
          </w:p>
        </w:tc>
        <w:tc>
          <w:tcPr>
            <w:tcW w:w="1438" w:type="pct"/>
            <w:noWrap/>
            <w:hideMark/>
          </w:tcPr>
          <w:p w14:paraId="0DDB172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9145B4F" w14:textId="77777777" w:rsidR="00F95B1D" w:rsidRPr="00F95B1D" w:rsidRDefault="00F95B1D" w:rsidP="00F95B1D">
            <w:pPr>
              <w:spacing w:after="0"/>
              <w:jc w:val="left"/>
            </w:pPr>
            <w:r w:rsidRPr="00F95B1D">
              <w:t>Marine Stores Ltd</w:t>
            </w:r>
          </w:p>
        </w:tc>
      </w:tr>
      <w:tr w:rsidR="00F95B1D" w:rsidRPr="00F95B1D" w14:paraId="2295BD37" w14:textId="77777777" w:rsidTr="006F3096">
        <w:trPr>
          <w:trHeight w:val="20"/>
          <w:jc w:val="center"/>
        </w:trPr>
        <w:tc>
          <w:tcPr>
            <w:tcW w:w="1666" w:type="pct"/>
            <w:noWrap/>
            <w:hideMark/>
          </w:tcPr>
          <w:p w14:paraId="48197D30" w14:textId="77777777" w:rsidR="00F95B1D" w:rsidRPr="00F95B1D" w:rsidRDefault="00F95B1D" w:rsidP="00F95B1D">
            <w:pPr>
              <w:spacing w:after="0"/>
              <w:ind w:left="159" w:right="113" w:hanging="159"/>
              <w:jc w:val="left"/>
            </w:pPr>
            <w:r w:rsidRPr="00F95B1D">
              <w:t>Nongfuspring Pomelo Jasmine Tea Drink</w:t>
            </w:r>
          </w:p>
        </w:tc>
        <w:tc>
          <w:tcPr>
            <w:tcW w:w="454" w:type="pct"/>
            <w:noWrap/>
            <w:hideMark/>
          </w:tcPr>
          <w:p w14:paraId="14E47088" w14:textId="77777777" w:rsidR="00F95B1D" w:rsidRPr="00F95B1D" w:rsidRDefault="00F95B1D" w:rsidP="00F95B1D">
            <w:pPr>
              <w:spacing w:after="0"/>
              <w:ind w:right="170"/>
              <w:jc w:val="right"/>
            </w:pPr>
            <w:r w:rsidRPr="00F95B1D">
              <w:t>900ml</w:t>
            </w:r>
          </w:p>
        </w:tc>
        <w:tc>
          <w:tcPr>
            <w:tcW w:w="682" w:type="pct"/>
            <w:noWrap/>
            <w:hideMark/>
          </w:tcPr>
          <w:p w14:paraId="1ABDDFEF" w14:textId="77777777" w:rsidR="00F95B1D" w:rsidRPr="00F95B1D" w:rsidRDefault="00F95B1D" w:rsidP="00F95B1D">
            <w:pPr>
              <w:spacing w:after="0"/>
              <w:jc w:val="left"/>
            </w:pPr>
            <w:r w:rsidRPr="00F95B1D">
              <w:t>PET</w:t>
            </w:r>
          </w:p>
        </w:tc>
        <w:tc>
          <w:tcPr>
            <w:tcW w:w="1438" w:type="pct"/>
            <w:noWrap/>
            <w:hideMark/>
          </w:tcPr>
          <w:p w14:paraId="0144951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F184ED9" w14:textId="77777777" w:rsidR="00F95B1D" w:rsidRPr="00F95B1D" w:rsidRDefault="00F95B1D" w:rsidP="00F95B1D">
            <w:pPr>
              <w:spacing w:after="0"/>
              <w:jc w:val="left"/>
            </w:pPr>
            <w:r w:rsidRPr="00F95B1D">
              <w:t>Marine Stores Ltd</w:t>
            </w:r>
          </w:p>
        </w:tc>
      </w:tr>
      <w:tr w:rsidR="00F95B1D" w:rsidRPr="00F95B1D" w14:paraId="30F4FB56" w14:textId="77777777" w:rsidTr="006F3096">
        <w:trPr>
          <w:trHeight w:val="20"/>
          <w:jc w:val="center"/>
        </w:trPr>
        <w:tc>
          <w:tcPr>
            <w:tcW w:w="1666" w:type="pct"/>
            <w:noWrap/>
            <w:hideMark/>
          </w:tcPr>
          <w:p w14:paraId="6588B8E0" w14:textId="77777777" w:rsidR="00F95B1D" w:rsidRPr="00F95B1D" w:rsidRDefault="00F95B1D" w:rsidP="00F95B1D">
            <w:pPr>
              <w:spacing w:after="0"/>
              <w:ind w:left="159" w:right="113" w:hanging="159"/>
              <w:jc w:val="left"/>
            </w:pPr>
            <w:r w:rsidRPr="00F95B1D">
              <w:t>Oi Ocha Unsweetened Green Tea</w:t>
            </w:r>
          </w:p>
        </w:tc>
        <w:tc>
          <w:tcPr>
            <w:tcW w:w="454" w:type="pct"/>
            <w:noWrap/>
            <w:hideMark/>
          </w:tcPr>
          <w:p w14:paraId="492957AB" w14:textId="77777777" w:rsidR="00F95B1D" w:rsidRPr="00F95B1D" w:rsidRDefault="00F95B1D" w:rsidP="00F95B1D">
            <w:pPr>
              <w:spacing w:after="0"/>
              <w:ind w:right="170"/>
              <w:jc w:val="right"/>
            </w:pPr>
            <w:r w:rsidRPr="00F95B1D">
              <w:t>2,000ml</w:t>
            </w:r>
          </w:p>
        </w:tc>
        <w:tc>
          <w:tcPr>
            <w:tcW w:w="682" w:type="pct"/>
            <w:noWrap/>
            <w:hideMark/>
          </w:tcPr>
          <w:p w14:paraId="52152358" w14:textId="77777777" w:rsidR="00F95B1D" w:rsidRPr="00F95B1D" w:rsidRDefault="00F95B1D" w:rsidP="00F95B1D">
            <w:pPr>
              <w:spacing w:after="0"/>
              <w:jc w:val="left"/>
            </w:pPr>
            <w:r w:rsidRPr="00F95B1D">
              <w:t>PET</w:t>
            </w:r>
          </w:p>
        </w:tc>
        <w:tc>
          <w:tcPr>
            <w:tcW w:w="1438" w:type="pct"/>
            <w:noWrap/>
            <w:hideMark/>
          </w:tcPr>
          <w:p w14:paraId="0FF9DA3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F350B07" w14:textId="77777777" w:rsidR="00F95B1D" w:rsidRPr="00F95B1D" w:rsidRDefault="00F95B1D" w:rsidP="00F95B1D">
            <w:pPr>
              <w:spacing w:after="0"/>
              <w:jc w:val="left"/>
            </w:pPr>
            <w:r w:rsidRPr="00F95B1D">
              <w:t>Marine Stores Ltd</w:t>
            </w:r>
          </w:p>
        </w:tc>
      </w:tr>
      <w:tr w:rsidR="00F95B1D" w:rsidRPr="00F95B1D" w14:paraId="10C6FC13" w14:textId="77777777" w:rsidTr="006F3096">
        <w:trPr>
          <w:trHeight w:val="20"/>
          <w:jc w:val="center"/>
        </w:trPr>
        <w:tc>
          <w:tcPr>
            <w:tcW w:w="1666" w:type="pct"/>
            <w:noWrap/>
            <w:hideMark/>
          </w:tcPr>
          <w:p w14:paraId="415AEC62" w14:textId="77777777" w:rsidR="00F95B1D" w:rsidRPr="00F95B1D" w:rsidRDefault="00F95B1D" w:rsidP="00F95B1D">
            <w:pPr>
              <w:spacing w:after="0"/>
              <w:ind w:left="159" w:right="113" w:hanging="159"/>
              <w:jc w:val="left"/>
            </w:pPr>
            <w:r w:rsidRPr="00F95B1D">
              <w:t>Oolong Flavored Milk Tea Drink</w:t>
            </w:r>
          </w:p>
        </w:tc>
        <w:tc>
          <w:tcPr>
            <w:tcW w:w="454" w:type="pct"/>
            <w:noWrap/>
            <w:hideMark/>
          </w:tcPr>
          <w:p w14:paraId="582B32C8" w14:textId="77777777" w:rsidR="00F95B1D" w:rsidRPr="00F95B1D" w:rsidRDefault="00F95B1D" w:rsidP="00F95B1D">
            <w:pPr>
              <w:spacing w:after="0"/>
              <w:ind w:right="170"/>
              <w:jc w:val="right"/>
            </w:pPr>
            <w:r w:rsidRPr="00F95B1D">
              <w:t>500ml</w:t>
            </w:r>
          </w:p>
        </w:tc>
        <w:tc>
          <w:tcPr>
            <w:tcW w:w="682" w:type="pct"/>
            <w:noWrap/>
            <w:hideMark/>
          </w:tcPr>
          <w:p w14:paraId="0C4811EE" w14:textId="77777777" w:rsidR="00F95B1D" w:rsidRPr="00F95B1D" w:rsidRDefault="00F95B1D" w:rsidP="00F95B1D">
            <w:pPr>
              <w:spacing w:after="0"/>
              <w:jc w:val="left"/>
            </w:pPr>
            <w:r w:rsidRPr="00F95B1D">
              <w:t>PET</w:t>
            </w:r>
          </w:p>
        </w:tc>
        <w:tc>
          <w:tcPr>
            <w:tcW w:w="1438" w:type="pct"/>
            <w:noWrap/>
            <w:hideMark/>
          </w:tcPr>
          <w:p w14:paraId="43E480D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02EDC52" w14:textId="77777777" w:rsidR="00F95B1D" w:rsidRPr="00F95B1D" w:rsidRDefault="00F95B1D" w:rsidP="00F95B1D">
            <w:pPr>
              <w:spacing w:after="0"/>
              <w:jc w:val="left"/>
            </w:pPr>
            <w:r w:rsidRPr="00F95B1D">
              <w:t>Marine Stores Ltd</w:t>
            </w:r>
          </w:p>
        </w:tc>
      </w:tr>
      <w:tr w:rsidR="00F95B1D" w:rsidRPr="00F95B1D" w14:paraId="7A7376A7" w14:textId="77777777" w:rsidTr="006F3096">
        <w:trPr>
          <w:trHeight w:val="20"/>
          <w:jc w:val="center"/>
        </w:trPr>
        <w:tc>
          <w:tcPr>
            <w:tcW w:w="1666" w:type="pct"/>
            <w:noWrap/>
            <w:hideMark/>
          </w:tcPr>
          <w:p w14:paraId="3CC126EA" w14:textId="77777777" w:rsidR="00F95B1D" w:rsidRPr="00F95B1D" w:rsidRDefault="00F95B1D" w:rsidP="00F95B1D">
            <w:pPr>
              <w:spacing w:after="0"/>
              <w:ind w:left="159" w:right="113" w:hanging="159"/>
              <w:jc w:val="left"/>
            </w:pPr>
            <w:r w:rsidRPr="00F95B1D">
              <w:t>Oolong Flavoured Milk Tea Drink</w:t>
            </w:r>
          </w:p>
        </w:tc>
        <w:tc>
          <w:tcPr>
            <w:tcW w:w="454" w:type="pct"/>
            <w:noWrap/>
            <w:hideMark/>
          </w:tcPr>
          <w:p w14:paraId="58FEB9D2" w14:textId="77777777" w:rsidR="00F95B1D" w:rsidRPr="00F95B1D" w:rsidRDefault="00F95B1D" w:rsidP="00F95B1D">
            <w:pPr>
              <w:spacing w:after="0"/>
              <w:ind w:right="170"/>
              <w:jc w:val="right"/>
            </w:pPr>
            <w:r w:rsidRPr="00F95B1D">
              <w:t>345ml</w:t>
            </w:r>
          </w:p>
        </w:tc>
        <w:tc>
          <w:tcPr>
            <w:tcW w:w="682" w:type="pct"/>
            <w:noWrap/>
            <w:hideMark/>
          </w:tcPr>
          <w:p w14:paraId="3F2B8CD3" w14:textId="77777777" w:rsidR="00F95B1D" w:rsidRPr="00F95B1D" w:rsidRDefault="00F95B1D" w:rsidP="00F95B1D">
            <w:pPr>
              <w:spacing w:after="0"/>
              <w:jc w:val="left"/>
            </w:pPr>
            <w:r w:rsidRPr="00F95B1D">
              <w:t>Plastic</w:t>
            </w:r>
          </w:p>
        </w:tc>
        <w:tc>
          <w:tcPr>
            <w:tcW w:w="1438" w:type="pct"/>
            <w:noWrap/>
            <w:hideMark/>
          </w:tcPr>
          <w:p w14:paraId="04C644D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54B7279" w14:textId="77777777" w:rsidR="00F95B1D" w:rsidRPr="00F95B1D" w:rsidRDefault="00F95B1D" w:rsidP="00F95B1D">
            <w:pPr>
              <w:spacing w:after="0"/>
              <w:jc w:val="left"/>
            </w:pPr>
            <w:r w:rsidRPr="00F95B1D">
              <w:t>Marine Stores Ltd</w:t>
            </w:r>
          </w:p>
        </w:tc>
      </w:tr>
      <w:tr w:rsidR="00F95B1D" w:rsidRPr="00F95B1D" w14:paraId="0AA7734B" w14:textId="77777777" w:rsidTr="006F3096">
        <w:trPr>
          <w:trHeight w:val="20"/>
          <w:jc w:val="center"/>
        </w:trPr>
        <w:tc>
          <w:tcPr>
            <w:tcW w:w="1666" w:type="pct"/>
            <w:noWrap/>
            <w:hideMark/>
          </w:tcPr>
          <w:p w14:paraId="3A9BD7AF" w14:textId="77777777" w:rsidR="00F95B1D" w:rsidRPr="00F95B1D" w:rsidRDefault="00F95B1D" w:rsidP="00F95B1D">
            <w:pPr>
              <w:spacing w:after="0"/>
              <w:ind w:left="159" w:right="113" w:hanging="159"/>
              <w:jc w:val="left"/>
            </w:pPr>
            <w:r w:rsidRPr="00F95B1D">
              <w:t>Oolong Tea Dink Gardenia Flavor</w:t>
            </w:r>
          </w:p>
        </w:tc>
        <w:tc>
          <w:tcPr>
            <w:tcW w:w="454" w:type="pct"/>
            <w:noWrap/>
            <w:hideMark/>
          </w:tcPr>
          <w:p w14:paraId="07AE2786" w14:textId="77777777" w:rsidR="00F95B1D" w:rsidRPr="00F95B1D" w:rsidRDefault="00F95B1D" w:rsidP="00F95B1D">
            <w:pPr>
              <w:spacing w:after="0"/>
              <w:ind w:right="170"/>
              <w:jc w:val="right"/>
            </w:pPr>
            <w:r w:rsidRPr="00F95B1D">
              <w:t>500ml</w:t>
            </w:r>
          </w:p>
        </w:tc>
        <w:tc>
          <w:tcPr>
            <w:tcW w:w="682" w:type="pct"/>
            <w:noWrap/>
            <w:hideMark/>
          </w:tcPr>
          <w:p w14:paraId="3F2EF614" w14:textId="77777777" w:rsidR="00F95B1D" w:rsidRPr="00F95B1D" w:rsidRDefault="00F95B1D" w:rsidP="00F95B1D">
            <w:pPr>
              <w:spacing w:after="0"/>
              <w:jc w:val="left"/>
            </w:pPr>
            <w:r w:rsidRPr="00F95B1D">
              <w:t>PET</w:t>
            </w:r>
          </w:p>
        </w:tc>
        <w:tc>
          <w:tcPr>
            <w:tcW w:w="1438" w:type="pct"/>
            <w:noWrap/>
            <w:hideMark/>
          </w:tcPr>
          <w:p w14:paraId="07A3322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AC82105" w14:textId="77777777" w:rsidR="00F95B1D" w:rsidRPr="00F95B1D" w:rsidRDefault="00F95B1D" w:rsidP="00F95B1D">
            <w:pPr>
              <w:spacing w:after="0"/>
              <w:jc w:val="left"/>
            </w:pPr>
            <w:r w:rsidRPr="00F95B1D">
              <w:t>Marine Stores Ltd</w:t>
            </w:r>
          </w:p>
        </w:tc>
      </w:tr>
      <w:tr w:rsidR="00F95B1D" w:rsidRPr="00F95B1D" w14:paraId="17A1D5B2" w14:textId="77777777" w:rsidTr="006F3096">
        <w:trPr>
          <w:trHeight w:val="20"/>
          <w:jc w:val="center"/>
        </w:trPr>
        <w:tc>
          <w:tcPr>
            <w:tcW w:w="1666" w:type="pct"/>
            <w:noWrap/>
            <w:hideMark/>
          </w:tcPr>
          <w:p w14:paraId="54FEB9BE" w14:textId="77777777" w:rsidR="00F95B1D" w:rsidRPr="00F95B1D" w:rsidRDefault="00F95B1D" w:rsidP="00F95B1D">
            <w:pPr>
              <w:spacing w:after="0"/>
              <w:ind w:left="159" w:right="113" w:hanging="159"/>
              <w:jc w:val="left"/>
            </w:pPr>
            <w:r w:rsidRPr="00F95B1D">
              <w:t>Oolong Tea Drink Original Flavor</w:t>
            </w:r>
          </w:p>
        </w:tc>
        <w:tc>
          <w:tcPr>
            <w:tcW w:w="454" w:type="pct"/>
            <w:noWrap/>
            <w:hideMark/>
          </w:tcPr>
          <w:p w14:paraId="4B28A263" w14:textId="77777777" w:rsidR="00F95B1D" w:rsidRPr="00F95B1D" w:rsidRDefault="00F95B1D" w:rsidP="00F95B1D">
            <w:pPr>
              <w:spacing w:after="0"/>
              <w:ind w:right="170"/>
              <w:jc w:val="right"/>
            </w:pPr>
            <w:r w:rsidRPr="00F95B1D">
              <w:t>2,000ml</w:t>
            </w:r>
          </w:p>
        </w:tc>
        <w:tc>
          <w:tcPr>
            <w:tcW w:w="682" w:type="pct"/>
            <w:noWrap/>
            <w:hideMark/>
          </w:tcPr>
          <w:p w14:paraId="70EA8D2C" w14:textId="77777777" w:rsidR="00F95B1D" w:rsidRPr="00F95B1D" w:rsidRDefault="00F95B1D" w:rsidP="00F95B1D">
            <w:pPr>
              <w:spacing w:after="0"/>
              <w:jc w:val="left"/>
            </w:pPr>
            <w:r w:rsidRPr="00F95B1D">
              <w:t>PET</w:t>
            </w:r>
          </w:p>
        </w:tc>
        <w:tc>
          <w:tcPr>
            <w:tcW w:w="1438" w:type="pct"/>
            <w:noWrap/>
            <w:hideMark/>
          </w:tcPr>
          <w:p w14:paraId="7136CFA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ECA72C5" w14:textId="77777777" w:rsidR="00F95B1D" w:rsidRPr="00F95B1D" w:rsidRDefault="00F95B1D" w:rsidP="00F95B1D">
            <w:pPr>
              <w:spacing w:after="0"/>
              <w:jc w:val="left"/>
            </w:pPr>
            <w:r w:rsidRPr="00F95B1D">
              <w:t>Marine Stores Ltd</w:t>
            </w:r>
          </w:p>
        </w:tc>
      </w:tr>
      <w:tr w:rsidR="00F95B1D" w:rsidRPr="00F95B1D" w14:paraId="4A974CBC" w14:textId="77777777" w:rsidTr="006F3096">
        <w:trPr>
          <w:trHeight w:val="20"/>
          <w:jc w:val="center"/>
        </w:trPr>
        <w:tc>
          <w:tcPr>
            <w:tcW w:w="1666" w:type="pct"/>
            <w:noWrap/>
            <w:hideMark/>
          </w:tcPr>
          <w:p w14:paraId="368FD73F" w14:textId="77777777" w:rsidR="00F95B1D" w:rsidRPr="00F95B1D" w:rsidRDefault="00F95B1D" w:rsidP="00F95B1D">
            <w:pPr>
              <w:spacing w:after="0"/>
              <w:ind w:left="159" w:right="113" w:hanging="159"/>
              <w:jc w:val="left"/>
            </w:pPr>
            <w:r w:rsidRPr="00F95B1D">
              <w:t>Oolong Tea Drink Original Flavor</w:t>
            </w:r>
          </w:p>
        </w:tc>
        <w:tc>
          <w:tcPr>
            <w:tcW w:w="454" w:type="pct"/>
            <w:noWrap/>
            <w:hideMark/>
          </w:tcPr>
          <w:p w14:paraId="47414D99" w14:textId="77777777" w:rsidR="00F95B1D" w:rsidRPr="00F95B1D" w:rsidRDefault="00F95B1D" w:rsidP="00F95B1D">
            <w:pPr>
              <w:spacing w:after="0"/>
              <w:ind w:right="170"/>
              <w:jc w:val="right"/>
            </w:pPr>
            <w:r w:rsidRPr="00F95B1D">
              <w:t>2,000ml</w:t>
            </w:r>
          </w:p>
        </w:tc>
        <w:tc>
          <w:tcPr>
            <w:tcW w:w="682" w:type="pct"/>
            <w:noWrap/>
            <w:hideMark/>
          </w:tcPr>
          <w:p w14:paraId="2F4ACBE3" w14:textId="77777777" w:rsidR="00F95B1D" w:rsidRPr="00F95B1D" w:rsidRDefault="00F95B1D" w:rsidP="00F95B1D">
            <w:pPr>
              <w:spacing w:after="0"/>
              <w:jc w:val="left"/>
            </w:pPr>
            <w:r w:rsidRPr="00F95B1D">
              <w:t>PET</w:t>
            </w:r>
          </w:p>
        </w:tc>
        <w:tc>
          <w:tcPr>
            <w:tcW w:w="1438" w:type="pct"/>
            <w:noWrap/>
            <w:hideMark/>
          </w:tcPr>
          <w:p w14:paraId="637C8D1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C3EA6F1" w14:textId="77777777" w:rsidR="00F95B1D" w:rsidRPr="00F95B1D" w:rsidRDefault="00F95B1D" w:rsidP="00F95B1D">
            <w:pPr>
              <w:spacing w:after="0"/>
              <w:jc w:val="left"/>
            </w:pPr>
            <w:r w:rsidRPr="00F95B1D">
              <w:t>Marine Stores Ltd</w:t>
            </w:r>
          </w:p>
        </w:tc>
      </w:tr>
      <w:tr w:rsidR="00F95B1D" w:rsidRPr="00F95B1D" w14:paraId="37DF9E26" w14:textId="77777777" w:rsidTr="006F3096">
        <w:trPr>
          <w:trHeight w:val="20"/>
          <w:jc w:val="center"/>
        </w:trPr>
        <w:tc>
          <w:tcPr>
            <w:tcW w:w="1666" w:type="pct"/>
            <w:noWrap/>
            <w:hideMark/>
          </w:tcPr>
          <w:p w14:paraId="29679254" w14:textId="77777777" w:rsidR="00F95B1D" w:rsidRPr="00F95B1D" w:rsidRDefault="00F95B1D" w:rsidP="00F95B1D">
            <w:pPr>
              <w:spacing w:after="0"/>
              <w:ind w:left="159" w:right="113" w:hanging="159"/>
              <w:jc w:val="left"/>
            </w:pPr>
            <w:r w:rsidRPr="00F95B1D">
              <w:t>Orange Flavored Drink</w:t>
            </w:r>
          </w:p>
        </w:tc>
        <w:tc>
          <w:tcPr>
            <w:tcW w:w="454" w:type="pct"/>
            <w:noWrap/>
            <w:hideMark/>
          </w:tcPr>
          <w:p w14:paraId="056565AE" w14:textId="77777777" w:rsidR="00F95B1D" w:rsidRPr="00F95B1D" w:rsidRDefault="00F95B1D" w:rsidP="00F95B1D">
            <w:pPr>
              <w:spacing w:after="0"/>
              <w:ind w:right="170"/>
              <w:jc w:val="right"/>
            </w:pPr>
            <w:r w:rsidRPr="00F95B1D">
              <w:t>430ml</w:t>
            </w:r>
          </w:p>
        </w:tc>
        <w:tc>
          <w:tcPr>
            <w:tcW w:w="682" w:type="pct"/>
            <w:noWrap/>
            <w:hideMark/>
          </w:tcPr>
          <w:p w14:paraId="1DFA6A6D" w14:textId="77777777" w:rsidR="00F95B1D" w:rsidRPr="00F95B1D" w:rsidRDefault="00F95B1D" w:rsidP="00F95B1D">
            <w:pPr>
              <w:spacing w:after="0"/>
              <w:jc w:val="left"/>
            </w:pPr>
            <w:r w:rsidRPr="00F95B1D">
              <w:t>PET</w:t>
            </w:r>
          </w:p>
        </w:tc>
        <w:tc>
          <w:tcPr>
            <w:tcW w:w="1438" w:type="pct"/>
            <w:noWrap/>
            <w:hideMark/>
          </w:tcPr>
          <w:p w14:paraId="2AD1A38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77A3F6A" w14:textId="77777777" w:rsidR="00F95B1D" w:rsidRPr="00F95B1D" w:rsidRDefault="00F95B1D" w:rsidP="00F95B1D">
            <w:pPr>
              <w:spacing w:after="0"/>
              <w:jc w:val="left"/>
            </w:pPr>
            <w:r w:rsidRPr="00F95B1D">
              <w:t>Marine Stores Ltd</w:t>
            </w:r>
          </w:p>
        </w:tc>
      </w:tr>
      <w:tr w:rsidR="00F95B1D" w:rsidRPr="00F95B1D" w14:paraId="5615C556" w14:textId="77777777" w:rsidTr="006F3096">
        <w:trPr>
          <w:trHeight w:val="20"/>
          <w:jc w:val="center"/>
        </w:trPr>
        <w:tc>
          <w:tcPr>
            <w:tcW w:w="1666" w:type="pct"/>
            <w:noWrap/>
            <w:hideMark/>
          </w:tcPr>
          <w:p w14:paraId="18C2ED13" w14:textId="77777777" w:rsidR="00F95B1D" w:rsidRPr="00F95B1D" w:rsidRDefault="00F95B1D" w:rsidP="00F95B1D">
            <w:pPr>
              <w:spacing w:after="0"/>
              <w:ind w:left="159" w:right="113" w:hanging="159"/>
              <w:jc w:val="left"/>
            </w:pPr>
            <w:r w:rsidRPr="00F95B1D">
              <w:t>Orange Flavored Soda Drink</w:t>
            </w:r>
          </w:p>
        </w:tc>
        <w:tc>
          <w:tcPr>
            <w:tcW w:w="454" w:type="pct"/>
            <w:noWrap/>
            <w:hideMark/>
          </w:tcPr>
          <w:p w14:paraId="090DC081" w14:textId="77777777" w:rsidR="00F95B1D" w:rsidRPr="00F95B1D" w:rsidRDefault="00F95B1D" w:rsidP="00F95B1D">
            <w:pPr>
              <w:spacing w:after="0"/>
              <w:ind w:right="170"/>
              <w:jc w:val="right"/>
            </w:pPr>
            <w:r w:rsidRPr="00F95B1D">
              <w:t>500ml</w:t>
            </w:r>
          </w:p>
        </w:tc>
        <w:tc>
          <w:tcPr>
            <w:tcW w:w="682" w:type="pct"/>
            <w:noWrap/>
            <w:hideMark/>
          </w:tcPr>
          <w:p w14:paraId="6F9EDD17" w14:textId="77777777" w:rsidR="00F95B1D" w:rsidRPr="00F95B1D" w:rsidRDefault="00F95B1D" w:rsidP="00F95B1D">
            <w:pPr>
              <w:spacing w:after="0"/>
              <w:jc w:val="left"/>
            </w:pPr>
            <w:r w:rsidRPr="00F95B1D">
              <w:t>PET</w:t>
            </w:r>
          </w:p>
        </w:tc>
        <w:tc>
          <w:tcPr>
            <w:tcW w:w="1438" w:type="pct"/>
            <w:noWrap/>
            <w:hideMark/>
          </w:tcPr>
          <w:p w14:paraId="3C94BF7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181A7F9" w14:textId="77777777" w:rsidR="00F95B1D" w:rsidRPr="00F95B1D" w:rsidRDefault="00F95B1D" w:rsidP="00F95B1D">
            <w:pPr>
              <w:spacing w:after="0"/>
              <w:jc w:val="left"/>
            </w:pPr>
            <w:r w:rsidRPr="00F95B1D">
              <w:t>Marine Stores Ltd</w:t>
            </w:r>
          </w:p>
        </w:tc>
      </w:tr>
      <w:tr w:rsidR="00F95B1D" w:rsidRPr="00F95B1D" w14:paraId="497ABBC5" w14:textId="77777777" w:rsidTr="006F3096">
        <w:trPr>
          <w:trHeight w:val="20"/>
          <w:jc w:val="center"/>
        </w:trPr>
        <w:tc>
          <w:tcPr>
            <w:tcW w:w="1666" w:type="pct"/>
            <w:noWrap/>
            <w:hideMark/>
          </w:tcPr>
          <w:p w14:paraId="1C4051D5" w14:textId="77777777" w:rsidR="00F95B1D" w:rsidRPr="00F95B1D" w:rsidRDefault="00F95B1D" w:rsidP="00F95B1D">
            <w:pPr>
              <w:spacing w:after="0"/>
              <w:ind w:left="159" w:right="113" w:hanging="159"/>
              <w:jc w:val="left"/>
            </w:pPr>
            <w:r w:rsidRPr="00F95B1D">
              <w:t>Original Flavored Milk Drink</w:t>
            </w:r>
          </w:p>
        </w:tc>
        <w:tc>
          <w:tcPr>
            <w:tcW w:w="454" w:type="pct"/>
            <w:noWrap/>
            <w:hideMark/>
          </w:tcPr>
          <w:p w14:paraId="6A9006D5" w14:textId="77777777" w:rsidR="00F95B1D" w:rsidRPr="00F95B1D" w:rsidRDefault="00F95B1D" w:rsidP="00F95B1D">
            <w:pPr>
              <w:spacing w:after="0"/>
              <w:ind w:right="170"/>
              <w:jc w:val="right"/>
            </w:pPr>
            <w:r w:rsidRPr="00F95B1D">
              <w:t>250ml</w:t>
            </w:r>
          </w:p>
        </w:tc>
        <w:tc>
          <w:tcPr>
            <w:tcW w:w="682" w:type="pct"/>
            <w:noWrap/>
            <w:hideMark/>
          </w:tcPr>
          <w:p w14:paraId="32630AE5" w14:textId="77777777" w:rsidR="00F95B1D" w:rsidRPr="00F95B1D" w:rsidRDefault="00F95B1D" w:rsidP="00F95B1D">
            <w:pPr>
              <w:spacing w:after="0"/>
              <w:jc w:val="left"/>
            </w:pPr>
            <w:r w:rsidRPr="00F95B1D">
              <w:t>LPB—Aseptic</w:t>
            </w:r>
          </w:p>
        </w:tc>
        <w:tc>
          <w:tcPr>
            <w:tcW w:w="1438" w:type="pct"/>
            <w:noWrap/>
            <w:hideMark/>
          </w:tcPr>
          <w:p w14:paraId="1CA5D42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0C8914B" w14:textId="77777777" w:rsidR="00F95B1D" w:rsidRPr="00F95B1D" w:rsidRDefault="00F95B1D" w:rsidP="00F95B1D">
            <w:pPr>
              <w:spacing w:after="0"/>
              <w:jc w:val="left"/>
            </w:pPr>
            <w:r w:rsidRPr="00F95B1D">
              <w:t>Marine Stores Ltd</w:t>
            </w:r>
          </w:p>
        </w:tc>
      </w:tr>
      <w:tr w:rsidR="00F95B1D" w:rsidRPr="00F95B1D" w14:paraId="2190BD40" w14:textId="77777777" w:rsidTr="006F3096">
        <w:trPr>
          <w:trHeight w:val="20"/>
          <w:jc w:val="center"/>
        </w:trPr>
        <w:tc>
          <w:tcPr>
            <w:tcW w:w="1666" w:type="pct"/>
            <w:noWrap/>
            <w:hideMark/>
          </w:tcPr>
          <w:p w14:paraId="04824006" w14:textId="77777777" w:rsidR="00F95B1D" w:rsidRPr="00F95B1D" w:rsidRDefault="00F95B1D" w:rsidP="00F95B1D">
            <w:pPr>
              <w:spacing w:after="0"/>
              <w:ind w:left="159" w:right="113" w:hanging="159"/>
              <w:jc w:val="left"/>
            </w:pPr>
            <w:r w:rsidRPr="00F95B1D">
              <w:t>Original Flavored Yogurt Drink</w:t>
            </w:r>
          </w:p>
        </w:tc>
        <w:tc>
          <w:tcPr>
            <w:tcW w:w="454" w:type="pct"/>
            <w:noWrap/>
            <w:hideMark/>
          </w:tcPr>
          <w:p w14:paraId="13DED649" w14:textId="77777777" w:rsidR="00F95B1D" w:rsidRPr="00F95B1D" w:rsidRDefault="00F95B1D" w:rsidP="00F95B1D">
            <w:pPr>
              <w:spacing w:after="0"/>
              <w:ind w:right="170"/>
              <w:jc w:val="right"/>
            </w:pPr>
            <w:r w:rsidRPr="00F95B1D">
              <w:t>300ml</w:t>
            </w:r>
          </w:p>
        </w:tc>
        <w:tc>
          <w:tcPr>
            <w:tcW w:w="682" w:type="pct"/>
            <w:noWrap/>
            <w:hideMark/>
          </w:tcPr>
          <w:p w14:paraId="66CF7985" w14:textId="77777777" w:rsidR="00F95B1D" w:rsidRPr="00F95B1D" w:rsidRDefault="00F95B1D" w:rsidP="00F95B1D">
            <w:pPr>
              <w:spacing w:after="0"/>
              <w:jc w:val="left"/>
            </w:pPr>
            <w:r w:rsidRPr="00F95B1D">
              <w:t>PET</w:t>
            </w:r>
          </w:p>
        </w:tc>
        <w:tc>
          <w:tcPr>
            <w:tcW w:w="1438" w:type="pct"/>
            <w:noWrap/>
            <w:hideMark/>
          </w:tcPr>
          <w:p w14:paraId="4075DCB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4A0A2C3" w14:textId="77777777" w:rsidR="00F95B1D" w:rsidRPr="00F95B1D" w:rsidRDefault="00F95B1D" w:rsidP="00F95B1D">
            <w:pPr>
              <w:spacing w:after="0"/>
              <w:jc w:val="left"/>
            </w:pPr>
            <w:r w:rsidRPr="00F95B1D">
              <w:t>Marine Stores Ltd</w:t>
            </w:r>
          </w:p>
        </w:tc>
      </w:tr>
      <w:tr w:rsidR="00F95B1D" w:rsidRPr="00F95B1D" w14:paraId="69A4CD5B" w14:textId="77777777" w:rsidTr="006F3096">
        <w:trPr>
          <w:trHeight w:val="20"/>
          <w:jc w:val="center"/>
        </w:trPr>
        <w:tc>
          <w:tcPr>
            <w:tcW w:w="1666" w:type="pct"/>
            <w:noWrap/>
            <w:hideMark/>
          </w:tcPr>
          <w:p w14:paraId="48B912BF" w14:textId="77777777" w:rsidR="00F95B1D" w:rsidRPr="00F95B1D" w:rsidRDefault="00F95B1D" w:rsidP="00F95B1D">
            <w:pPr>
              <w:spacing w:after="0"/>
              <w:ind w:left="159" w:right="113" w:hanging="159"/>
              <w:jc w:val="left"/>
            </w:pPr>
            <w:r w:rsidRPr="00F95B1D">
              <w:t>Osmanthus Flavored Oolong Tea Drink</w:t>
            </w:r>
          </w:p>
        </w:tc>
        <w:tc>
          <w:tcPr>
            <w:tcW w:w="454" w:type="pct"/>
            <w:noWrap/>
            <w:hideMark/>
          </w:tcPr>
          <w:p w14:paraId="7F1102B3" w14:textId="77777777" w:rsidR="00F95B1D" w:rsidRPr="00F95B1D" w:rsidRDefault="00F95B1D" w:rsidP="00F95B1D">
            <w:pPr>
              <w:spacing w:after="0"/>
              <w:ind w:right="170"/>
              <w:jc w:val="right"/>
            </w:pPr>
            <w:r w:rsidRPr="00F95B1D">
              <w:t>500ml</w:t>
            </w:r>
          </w:p>
        </w:tc>
        <w:tc>
          <w:tcPr>
            <w:tcW w:w="682" w:type="pct"/>
            <w:noWrap/>
            <w:hideMark/>
          </w:tcPr>
          <w:p w14:paraId="4AA17AA6" w14:textId="77777777" w:rsidR="00F95B1D" w:rsidRPr="00F95B1D" w:rsidRDefault="00F95B1D" w:rsidP="00F95B1D">
            <w:pPr>
              <w:spacing w:after="0"/>
              <w:jc w:val="left"/>
            </w:pPr>
            <w:r w:rsidRPr="00F95B1D">
              <w:t>PET</w:t>
            </w:r>
          </w:p>
        </w:tc>
        <w:tc>
          <w:tcPr>
            <w:tcW w:w="1438" w:type="pct"/>
            <w:noWrap/>
            <w:hideMark/>
          </w:tcPr>
          <w:p w14:paraId="2FEB024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5C24A2F" w14:textId="77777777" w:rsidR="00F95B1D" w:rsidRPr="00F95B1D" w:rsidRDefault="00F95B1D" w:rsidP="00F95B1D">
            <w:pPr>
              <w:spacing w:after="0"/>
              <w:jc w:val="left"/>
            </w:pPr>
            <w:r w:rsidRPr="00F95B1D">
              <w:t>Marine Stores Ltd</w:t>
            </w:r>
          </w:p>
        </w:tc>
      </w:tr>
      <w:tr w:rsidR="00F95B1D" w:rsidRPr="00F95B1D" w14:paraId="78A5DC79" w14:textId="77777777" w:rsidTr="006F3096">
        <w:trPr>
          <w:trHeight w:val="20"/>
          <w:jc w:val="center"/>
        </w:trPr>
        <w:tc>
          <w:tcPr>
            <w:tcW w:w="1666" w:type="pct"/>
            <w:noWrap/>
            <w:hideMark/>
          </w:tcPr>
          <w:p w14:paraId="7267058E" w14:textId="77777777" w:rsidR="00F95B1D" w:rsidRPr="00F95B1D" w:rsidRDefault="00F95B1D" w:rsidP="00F95B1D">
            <w:pPr>
              <w:spacing w:after="0"/>
              <w:ind w:left="159" w:right="113" w:hanging="159"/>
              <w:jc w:val="left"/>
            </w:pPr>
            <w:r w:rsidRPr="00F95B1D">
              <w:t>Ozeki Apple Nigori Sake</w:t>
            </w:r>
          </w:p>
        </w:tc>
        <w:tc>
          <w:tcPr>
            <w:tcW w:w="454" w:type="pct"/>
            <w:noWrap/>
            <w:hideMark/>
          </w:tcPr>
          <w:p w14:paraId="754D0F32" w14:textId="77777777" w:rsidR="00F95B1D" w:rsidRPr="00F95B1D" w:rsidRDefault="00F95B1D" w:rsidP="00F95B1D">
            <w:pPr>
              <w:spacing w:after="0"/>
              <w:ind w:right="170"/>
              <w:jc w:val="right"/>
            </w:pPr>
            <w:r w:rsidRPr="00F95B1D">
              <w:t>300ml</w:t>
            </w:r>
          </w:p>
        </w:tc>
        <w:tc>
          <w:tcPr>
            <w:tcW w:w="682" w:type="pct"/>
            <w:noWrap/>
            <w:hideMark/>
          </w:tcPr>
          <w:p w14:paraId="284CDFAF" w14:textId="77777777" w:rsidR="00F95B1D" w:rsidRPr="00F95B1D" w:rsidRDefault="00F95B1D" w:rsidP="00F95B1D">
            <w:pPr>
              <w:spacing w:after="0"/>
              <w:jc w:val="left"/>
            </w:pPr>
            <w:r w:rsidRPr="00F95B1D">
              <w:t>Glass</w:t>
            </w:r>
          </w:p>
        </w:tc>
        <w:tc>
          <w:tcPr>
            <w:tcW w:w="1438" w:type="pct"/>
            <w:noWrap/>
            <w:hideMark/>
          </w:tcPr>
          <w:p w14:paraId="282E136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ABB75B" w14:textId="77777777" w:rsidR="00F95B1D" w:rsidRPr="00F95B1D" w:rsidRDefault="00F95B1D" w:rsidP="00F95B1D">
            <w:pPr>
              <w:spacing w:after="0"/>
              <w:jc w:val="left"/>
            </w:pPr>
            <w:r w:rsidRPr="00F95B1D">
              <w:t>Marine Stores Ltd</w:t>
            </w:r>
          </w:p>
        </w:tc>
      </w:tr>
      <w:tr w:rsidR="00F95B1D" w:rsidRPr="00F95B1D" w14:paraId="6846652C" w14:textId="77777777" w:rsidTr="006F3096">
        <w:trPr>
          <w:trHeight w:val="20"/>
          <w:jc w:val="center"/>
        </w:trPr>
        <w:tc>
          <w:tcPr>
            <w:tcW w:w="1666" w:type="pct"/>
            <w:noWrap/>
            <w:hideMark/>
          </w:tcPr>
          <w:p w14:paraId="0E07F390" w14:textId="77777777" w:rsidR="00F95B1D" w:rsidRPr="00F95B1D" w:rsidRDefault="00F95B1D" w:rsidP="00F95B1D">
            <w:pPr>
              <w:spacing w:after="0"/>
              <w:ind w:left="159" w:right="113" w:hanging="159"/>
              <w:jc w:val="left"/>
            </w:pPr>
            <w:r w:rsidRPr="00F95B1D">
              <w:t>Ozeki Hiyaoroshi Special Rice Sake</w:t>
            </w:r>
          </w:p>
        </w:tc>
        <w:tc>
          <w:tcPr>
            <w:tcW w:w="454" w:type="pct"/>
            <w:noWrap/>
            <w:hideMark/>
          </w:tcPr>
          <w:p w14:paraId="62179A7A" w14:textId="77777777" w:rsidR="00F95B1D" w:rsidRPr="00F95B1D" w:rsidRDefault="00F95B1D" w:rsidP="00F95B1D">
            <w:pPr>
              <w:spacing w:after="0"/>
              <w:ind w:right="170"/>
              <w:jc w:val="right"/>
            </w:pPr>
            <w:r w:rsidRPr="00F95B1D">
              <w:t>720ml</w:t>
            </w:r>
          </w:p>
        </w:tc>
        <w:tc>
          <w:tcPr>
            <w:tcW w:w="682" w:type="pct"/>
            <w:noWrap/>
            <w:hideMark/>
          </w:tcPr>
          <w:p w14:paraId="3E8E18E1" w14:textId="77777777" w:rsidR="00F95B1D" w:rsidRPr="00F95B1D" w:rsidRDefault="00F95B1D" w:rsidP="00F95B1D">
            <w:pPr>
              <w:spacing w:after="0"/>
              <w:jc w:val="left"/>
            </w:pPr>
            <w:r w:rsidRPr="00F95B1D">
              <w:t>Glass</w:t>
            </w:r>
          </w:p>
        </w:tc>
        <w:tc>
          <w:tcPr>
            <w:tcW w:w="1438" w:type="pct"/>
            <w:noWrap/>
            <w:hideMark/>
          </w:tcPr>
          <w:p w14:paraId="6C5D526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32FB52D" w14:textId="77777777" w:rsidR="00F95B1D" w:rsidRPr="00F95B1D" w:rsidRDefault="00F95B1D" w:rsidP="00F95B1D">
            <w:pPr>
              <w:spacing w:after="0"/>
              <w:jc w:val="left"/>
            </w:pPr>
            <w:r w:rsidRPr="00F95B1D">
              <w:t>Marine Stores Ltd</w:t>
            </w:r>
          </w:p>
        </w:tc>
      </w:tr>
      <w:tr w:rsidR="00F95B1D" w:rsidRPr="00F95B1D" w14:paraId="095D26ED" w14:textId="77777777" w:rsidTr="006F3096">
        <w:trPr>
          <w:trHeight w:val="20"/>
          <w:jc w:val="center"/>
        </w:trPr>
        <w:tc>
          <w:tcPr>
            <w:tcW w:w="1666" w:type="pct"/>
            <w:noWrap/>
            <w:hideMark/>
          </w:tcPr>
          <w:p w14:paraId="6FA4436A" w14:textId="77777777" w:rsidR="00F95B1D" w:rsidRPr="00F95B1D" w:rsidRDefault="00F95B1D" w:rsidP="00F95B1D">
            <w:pPr>
              <w:spacing w:after="0"/>
              <w:ind w:left="159" w:right="113" w:hanging="159"/>
              <w:jc w:val="left"/>
              <w:rPr>
                <w:spacing w:val="-2"/>
              </w:rPr>
            </w:pPr>
            <w:r w:rsidRPr="00F95B1D">
              <w:rPr>
                <w:spacing w:val="-2"/>
              </w:rPr>
              <w:t>Peach &amp; Grapefruit Flavored Fruit Tea Drink</w:t>
            </w:r>
          </w:p>
        </w:tc>
        <w:tc>
          <w:tcPr>
            <w:tcW w:w="454" w:type="pct"/>
            <w:noWrap/>
            <w:hideMark/>
          </w:tcPr>
          <w:p w14:paraId="0BBB3212" w14:textId="77777777" w:rsidR="00F95B1D" w:rsidRPr="00F95B1D" w:rsidRDefault="00F95B1D" w:rsidP="00F95B1D">
            <w:pPr>
              <w:spacing w:after="0"/>
              <w:ind w:right="170"/>
              <w:jc w:val="right"/>
            </w:pPr>
            <w:r w:rsidRPr="00F95B1D">
              <w:t>400ml</w:t>
            </w:r>
          </w:p>
        </w:tc>
        <w:tc>
          <w:tcPr>
            <w:tcW w:w="682" w:type="pct"/>
            <w:noWrap/>
            <w:hideMark/>
          </w:tcPr>
          <w:p w14:paraId="277C9A0F" w14:textId="77777777" w:rsidR="00F95B1D" w:rsidRPr="00F95B1D" w:rsidRDefault="00F95B1D" w:rsidP="00F95B1D">
            <w:pPr>
              <w:spacing w:after="0"/>
              <w:jc w:val="left"/>
            </w:pPr>
            <w:r w:rsidRPr="00F95B1D">
              <w:t>Polypropylene</w:t>
            </w:r>
          </w:p>
        </w:tc>
        <w:tc>
          <w:tcPr>
            <w:tcW w:w="1438" w:type="pct"/>
            <w:noWrap/>
            <w:hideMark/>
          </w:tcPr>
          <w:p w14:paraId="722EE9C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CCC015E" w14:textId="77777777" w:rsidR="00F95B1D" w:rsidRPr="00F95B1D" w:rsidRDefault="00F95B1D" w:rsidP="00F95B1D">
            <w:pPr>
              <w:spacing w:after="0"/>
              <w:jc w:val="left"/>
            </w:pPr>
            <w:r w:rsidRPr="00F95B1D">
              <w:t>Marine Stores Ltd</w:t>
            </w:r>
          </w:p>
        </w:tc>
      </w:tr>
      <w:tr w:rsidR="00F95B1D" w:rsidRPr="00F95B1D" w14:paraId="42C0CEA3" w14:textId="77777777" w:rsidTr="006F3096">
        <w:trPr>
          <w:trHeight w:val="20"/>
          <w:jc w:val="center"/>
        </w:trPr>
        <w:tc>
          <w:tcPr>
            <w:tcW w:w="1666" w:type="pct"/>
            <w:noWrap/>
            <w:hideMark/>
          </w:tcPr>
          <w:p w14:paraId="55AB1947" w14:textId="77777777" w:rsidR="00F95B1D" w:rsidRPr="00F95B1D" w:rsidRDefault="00F95B1D" w:rsidP="00F95B1D">
            <w:pPr>
              <w:spacing w:after="0"/>
              <w:ind w:left="159" w:right="113" w:hanging="159"/>
              <w:jc w:val="left"/>
            </w:pPr>
            <w:r w:rsidRPr="00F95B1D">
              <w:t>Pear Flavor Drink</w:t>
            </w:r>
          </w:p>
        </w:tc>
        <w:tc>
          <w:tcPr>
            <w:tcW w:w="454" w:type="pct"/>
            <w:noWrap/>
            <w:hideMark/>
          </w:tcPr>
          <w:p w14:paraId="1FF5A810" w14:textId="77777777" w:rsidR="00F95B1D" w:rsidRPr="00F95B1D" w:rsidRDefault="00F95B1D" w:rsidP="00F95B1D">
            <w:pPr>
              <w:spacing w:after="0"/>
              <w:ind w:right="170"/>
              <w:jc w:val="right"/>
            </w:pPr>
            <w:r w:rsidRPr="00F95B1D">
              <w:t>1,000ml</w:t>
            </w:r>
          </w:p>
        </w:tc>
        <w:tc>
          <w:tcPr>
            <w:tcW w:w="682" w:type="pct"/>
            <w:noWrap/>
            <w:hideMark/>
          </w:tcPr>
          <w:p w14:paraId="2E3D3D8A" w14:textId="77777777" w:rsidR="00F95B1D" w:rsidRPr="00F95B1D" w:rsidRDefault="00F95B1D" w:rsidP="00F95B1D">
            <w:pPr>
              <w:spacing w:after="0"/>
              <w:jc w:val="left"/>
            </w:pPr>
            <w:r w:rsidRPr="00F95B1D">
              <w:t>PET</w:t>
            </w:r>
          </w:p>
        </w:tc>
        <w:tc>
          <w:tcPr>
            <w:tcW w:w="1438" w:type="pct"/>
            <w:noWrap/>
            <w:hideMark/>
          </w:tcPr>
          <w:p w14:paraId="7E6E94C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34F42C1" w14:textId="77777777" w:rsidR="00F95B1D" w:rsidRPr="00F95B1D" w:rsidRDefault="00F95B1D" w:rsidP="00F95B1D">
            <w:pPr>
              <w:spacing w:after="0"/>
              <w:jc w:val="left"/>
            </w:pPr>
            <w:r w:rsidRPr="00F95B1D">
              <w:t>Marine Stores Ltd</w:t>
            </w:r>
          </w:p>
        </w:tc>
      </w:tr>
      <w:tr w:rsidR="00F95B1D" w:rsidRPr="00F95B1D" w14:paraId="6F88728C" w14:textId="77777777" w:rsidTr="006F3096">
        <w:trPr>
          <w:trHeight w:val="20"/>
          <w:jc w:val="center"/>
        </w:trPr>
        <w:tc>
          <w:tcPr>
            <w:tcW w:w="1666" w:type="pct"/>
            <w:noWrap/>
            <w:hideMark/>
          </w:tcPr>
          <w:p w14:paraId="79C42C09" w14:textId="77777777" w:rsidR="00F95B1D" w:rsidRPr="00F95B1D" w:rsidRDefault="00F95B1D" w:rsidP="00F95B1D">
            <w:pPr>
              <w:spacing w:after="0"/>
              <w:ind w:left="159" w:right="113" w:hanging="159"/>
              <w:jc w:val="left"/>
            </w:pPr>
            <w:r w:rsidRPr="00F95B1D">
              <w:t>Pepsi Big Zero Cola Flavoured Drink</w:t>
            </w:r>
          </w:p>
        </w:tc>
        <w:tc>
          <w:tcPr>
            <w:tcW w:w="454" w:type="pct"/>
            <w:noWrap/>
            <w:hideMark/>
          </w:tcPr>
          <w:p w14:paraId="75DA59E4" w14:textId="77777777" w:rsidR="00F95B1D" w:rsidRPr="00F95B1D" w:rsidRDefault="00F95B1D" w:rsidP="00F95B1D">
            <w:pPr>
              <w:spacing w:after="0"/>
              <w:ind w:right="170"/>
              <w:jc w:val="right"/>
            </w:pPr>
            <w:r w:rsidRPr="00F95B1D">
              <w:t>600ml</w:t>
            </w:r>
          </w:p>
        </w:tc>
        <w:tc>
          <w:tcPr>
            <w:tcW w:w="682" w:type="pct"/>
            <w:noWrap/>
            <w:hideMark/>
          </w:tcPr>
          <w:p w14:paraId="54B76D26" w14:textId="77777777" w:rsidR="00F95B1D" w:rsidRPr="00F95B1D" w:rsidRDefault="00F95B1D" w:rsidP="00F95B1D">
            <w:pPr>
              <w:spacing w:after="0"/>
              <w:jc w:val="left"/>
            </w:pPr>
            <w:r w:rsidRPr="00F95B1D">
              <w:t>PET</w:t>
            </w:r>
          </w:p>
        </w:tc>
        <w:tc>
          <w:tcPr>
            <w:tcW w:w="1438" w:type="pct"/>
            <w:noWrap/>
            <w:hideMark/>
          </w:tcPr>
          <w:p w14:paraId="1BE3253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4189E93" w14:textId="77777777" w:rsidR="00F95B1D" w:rsidRPr="00F95B1D" w:rsidRDefault="00F95B1D" w:rsidP="00F95B1D">
            <w:pPr>
              <w:spacing w:after="0"/>
              <w:jc w:val="left"/>
            </w:pPr>
            <w:r w:rsidRPr="00F95B1D">
              <w:t>Marine Stores Ltd</w:t>
            </w:r>
          </w:p>
        </w:tc>
      </w:tr>
      <w:tr w:rsidR="00F95B1D" w:rsidRPr="00F95B1D" w14:paraId="691E30B8" w14:textId="77777777" w:rsidTr="006F3096">
        <w:trPr>
          <w:trHeight w:val="20"/>
          <w:jc w:val="center"/>
        </w:trPr>
        <w:tc>
          <w:tcPr>
            <w:tcW w:w="1666" w:type="pct"/>
            <w:noWrap/>
            <w:hideMark/>
          </w:tcPr>
          <w:p w14:paraId="609F5C85" w14:textId="77777777" w:rsidR="00F95B1D" w:rsidRPr="00F95B1D" w:rsidRDefault="00F95B1D" w:rsidP="00F95B1D">
            <w:pPr>
              <w:spacing w:after="0"/>
              <w:ind w:left="159" w:right="113" w:hanging="159"/>
              <w:jc w:val="left"/>
            </w:pPr>
            <w:r w:rsidRPr="00F95B1D">
              <w:lastRenderedPageBreak/>
              <w:t>Pepsi Cola Drink</w:t>
            </w:r>
          </w:p>
        </w:tc>
        <w:tc>
          <w:tcPr>
            <w:tcW w:w="454" w:type="pct"/>
            <w:noWrap/>
            <w:hideMark/>
          </w:tcPr>
          <w:p w14:paraId="5CAD374D" w14:textId="77777777" w:rsidR="00F95B1D" w:rsidRPr="00F95B1D" w:rsidRDefault="00F95B1D" w:rsidP="00F95B1D">
            <w:pPr>
              <w:spacing w:after="0"/>
              <w:ind w:right="170"/>
              <w:jc w:val="right"/>
            </w:pPr>
            <w:r w:rsidRPr="00F95B1D">
              <w:t>340ml</w:t>
            </w:r>
          </w:p>
        </w:tc>
        <w:tc>
          <w:tcPr>
            <w:tcW w:w="682" w:type="pct"/>
            <w:noWrap/>
            <w:hideMark/>
          </w:tcPr>
          <w:p w14:paraId="7C2F6EC5" w14:textId="77777777" w:rsidR="00F95B1D" w:rsidRPr="00F95B1D" w:rsidRDefault="00F95B1D" w:rsidP="00F95B1D">
            <w:pPr>
              <w:spacing w:after="0"/>
              <w:jc w:val="left"/>
            </w:pPr>
            <w:r w:rsidRPr="00F95B1D">
              <w:t>Aluminium</w:t>
            </w:r>
          </w:p>
        </w:tc>
        <w:tc>
          <w:tcPr>
            <w:tcW w:w="1438" w:type="pct"/>
            <w:noWrap/>
            <w:hideMark/>
          </w:tcPr>
          <w:p w14:paraId="42B967B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DCBA8F9" w14:textId="77777777" w:rsidR="00F95B1D" w:rsidRPr="00F95B1D" w:rsidRDefault="00F95B1D" w:rsidP="00F95B1D">
            <w:pPr>
              <w:spacing w:after="0"/>
              <w:jc w:val="left"/>
            </w:pPr>
            <w:r w:rsidRPr="00F95B1D">
              <w:t>Marine Stores Ltd</w:t>
            </w:r>
          </w:p>
        </w:tc>
      </w:tr>
      <w:tr w:rsidR="00F95B1D" w:rsidRPr="00F95B1D" w14:paraId="116BEE6D" w14:textId="77777777" w:rsidTr="006F3096">
        <w:trPr>
          <w:trHeight w:val="20"/>
          <w:jc w:val="center"/>
        </w:trPr>
        <w:tc>
          <w:tcPr>
            <w:tcW w:w="1666" w:type="pct"/>
            <w:noWrap/>
            <w:hideMark/>
          </w:tcPr>
          <w:p w14:paraId="464001FF" w14:textId="77777777" w:rsidR="00F95B1D" w:rsidRPr="00F95B1D" w:rsidRDefault="00F95B1D" w:rsidP="00F95B1D">
            <w:pPr>
              <w:spacing w:after="0"/>
              <w:ind w:left="159" w:right="113" w:hanging="159"/>
              <w:jc w:val="left"/>
            </w:pPr>
            <w:r w:rsidRPr="00F95B1D">
              <w:t>Pepsi Refresh Shot Drink</w:t>
            </w:r>
          </w:p>
        </w:tc>
        <w:tc>
          <w:tcPr>
            <w:tcW w:w="454" w:type="pct"/>
            <w:noWrap/>
            <w:hideMark/>
          </w:tcPr>
          <w:p w14:paraId="209976D8" w14:textId="77777777" w:rsidR="00F95B1D" w:rsidRPr="00F95B1D" w:rsidRDefault="00F95B1D" w:rsidP="00F95B1D">
            <w:pPr>
              <w:spacing w:after="0"/>
              <w:ind w:right="170"/>
              <w:jc w:val="right"/>
            </w:pPr>
            <w:r w:rsidRPr="00F95B1D">
              <w:t>200ml</w:t>
            </w:r>
          </w:p>
        </w:tc>
        <w:tc>
          <w:tcPr>
            <w:tcW w:w="682" w:type="pct"/>
            <w:noWrap/>
            <w:hideMark/>
          </w:tcPr>
          <w:p w14:paraId="3A7102D4" w14:textId="77777777" w:rsidR="00F95B1D" w:rsidRPr="00F95B1D" w:rsidRDefault="00F95B1D" w:rsidP="00F95B1D">
            <w:pPr>
              <w:spacing w:after="0"/>
              <w:jc w:val="left"/>
            </w:pPr>
            <w:r w:rsidRPr="00F95B1D">
              <w:t>Aluminium</w:t>
            </w:r>
          </w:p>
        </w:tc>
        <w:tc>
          <w:tcPr>
            <w:tcW w:w="1438" w:type="pct"/>
            <w:noWrap/>
            <w:hideMark/>
          </w:tcPr>
          <w:p w14:paraId="1C86480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684D854" w14:textId="77777777" w:rsidR="00F95B1D" w:rsidRPr="00F95B1D" w:rsidRDefault="00F95B1D" w:rsidP="00F95B1D">
            <w:pPr>
              <w:spacing w:after="0"/>
              <w:jc w:val="left"/>
            </w:pPr>
            <w:r w:rsidRPr="00F95B1D">
              <w:t>Marine Stores Ltd</w:t>
            </w:r>
          </w:p>
        </w:tc>
      </w:tr>
      <w:tr w:rsidR="00F95B1D" w:rsidRPr="00F95B1D" w14:paraId="3F97160D" w14:textId="77777777" w:rsidTr="006F3096">
        <w:trPr>
          <w:trHeight w:val="20"/>
          <w:jc w:val="center"/>
        </w:trPr>
        <w:tc>
          <w:tcPr>
            <w:tcW w:w="1666" w:type="pct"/>
            <w:noWrap/>
            <w:hideMark/>
          </w:tcPr>
          <w:p w14:paraId="74A69241" w14:textId="77777777" w:rsidR="00F95B1D" w:rsidRPr="00F95B1D" w:rsidRDefault="00F95B1D" w:rsidP="00F95B1D">
            <w:pPr>
              <w:spacing w:after="0"/>
              <w:ind w:left="159" w:right="113" w:hanging="159"/>
              <w:jc w:val="left"/>
            </w:pPr>
            <w:r w:rsidRPr="00F95B1D">
              <w:t>Pocari Sweat</w:t>
            </w:r>
          </w:p>
        </w:tc>
        <w:tc>
          <w:tcPr>
            <w:tcW w:w="454" w:type="pct"/>
            <w:noWrap/>
            <w:hideMark/>
          </w:tcPr>
          <w:p w14:paraId="3545AC78" w14:textId="77777777" w:rsidR="00F95B1D" w:rsidRPr="00F95B1D" w:rsidRDefault="00F95B1D" w:rsidP="00F95B1D">
            <w:pPr>
              <w:spacing w:after="0"/>
              <w:ind w:right="170"/>
              <w:jc w:val="right"/>
            </w:pPr>
            <w:r w:rsidRPr="00F95B1D">
              <w:t>900ml</w:t>
            </w:r>
          </w:p>
        </w:tc>
        <w:tc>
          <w:tcPr>
            <w:tcW w:w="682" w:type="pct"/>
            <w:noWrap/>
            <w:hideMark/>
          </w:tcPr>
          <w:p w14:paraId="4CF63DF3" w14:textId="77777777" w:rsidR="00F95B1D" w:rsidRPr="00F95B1D" w:rsidRDefault="00F95B1D" w:rsidP="00F95B1D">
            <w:pPr>
              <w:spacing w:after="0"/>
              <w:jc w:val="left"/>
            </w:pPr>
            <w:r w:rsidRPr="00F95B1D">
              <w:t>PET</w:t>
            </w:r>
          </w:p>
        </w:tc>
        <w:tc>
          <w:tcPr>
            <w:tcW w:w="1438" w:type="pct"/>
            <w:noWrap/>
            <w:hideMark/>
          </w:tcPr>
          <w:p w14:paraId="1DB382A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A6E475" w14:textId="77777777" w:rsidR="00F95B1D" w:rsidRPr="00F95B1D" w:rsidRDefault="00F95B1D" w:rsidP="00F95B1D">
            <w:pPr>
              <w:spacing w:after="0"/>
              <w:jc w:val="left"/>
            </w:pPr>
            <w:r w:rsidRPr="00F95B1D">
              <w:t>Marine Stores Ltd</w:t>
            </w:r>
          </w:p>
        </w:tc>
      </w:tr>
      <w:tr w:rsidR="00F95B1D" w:rsidRPr="00F95B1D" w14:paraId="64F9CCB7" w14:textId="77777777" w:rsidTr="006F3096">
        <w:trPr>
          <w:trHeight w:val="20"/>
          <w:jc w:val="center"/>
        </w:trPr>
        <w:tc>
          <w:tcPr>
            <w:tcW w:w="1666" w:type="pct"/>
            <w:noWrap/>
            <w:hideMark/>
          </w:tcPr>
          <w:p w14:paraId="2235B762" w14:textId="77777777" w:rsidR="00F95B1D" w:rsidRPr="00F95B1D" w:rsidRDefault="00F95B1D" w:rsidP="00F95B1D">
            <w:pPr>
              <w:spacing w:after="0"/>
              <w:ind w:left="159" w:right="113" w:hanging="159"/>
              <w:jc w:val="left"/>
            </w:pPr>
            <w:r w:rsidRPr="00F95B1D">
              <w:t>Pokka Coffee Cafe Latte</w:t>
            </w:r>
          </w:p>
        </w:tc>
        <w:tc>
          <w:tcPr>
            <w:tcW w:w="454" w:type="pct"/>
            <w:noWrap/>
            <w:hideMark/>
          </w:tcPr>
          <w:p w14:paraId="01C8E919" w14:textId="77777777" w:rsidR="00F95B1D" w:rsidRPr="00F95B1D" w:rsidRDefault="00F95B1D" w:rsidP="00F95B1D">
            <w:pPr>
              <w:spacing w:after="0"/>
              <w:ind w:right="170"/>
              <w:jc w:val="right"/>
            </w:pPr>
            <w:r w:rsidRPr="00F95B1D">
              <w:t>260g</w:t>
            </w:r>
          </w:p>
        </w:tc>
        <w:tc>
          <w:tcPr>
            <w:tcW w:w="682" w:type="pct"/>
            <w:noWrap/>
            <w:hideMark/>
          </w:tcPr>
          <w:p w14:paraId="13A303EE" w14:textId="77777777" w:rsidR="00F95B1D" w:rsidRPr="00F95B1D" w:rsidRDefault="00F95B1D" w:rsidP="00F95B1D">
            <w:pPr>
              <w:spacing w:after="0"/>
              <w:jc w:val="left"/>
            </w:pPr>
            <w:r w:rsidRPr="00F95B1D">
              <w:t>Bottle—Aluminium</w:t>
            </w:r>
          </w:p>
        </w:tc>
        <w:tc>
          <w:tcPr>
            <w:tcW w:w="1438" w:type="pct"/>
            <w:noWrap/>
            <w:hideMark/>
          </w:tcPr>
          <w:p w14:paraId="6FDA7C8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BE756CD" w14:textId="77777777" w:rsidR="00F95B1D" w:rsidRPr="00F95B1D" w:rsidRDefault="00F95B1D" w:rsidP="00F95B1D">
            <w:pPr>
              <w:spacing w:after="0"/>
              <w:jc w:val="left"/>
            </w:pPr>
            <w:r w:rsidRPr="00F95B1D">
              <w:t>Marine Stores Ltd</w:t>
            </w:r>
          </w:p>
        </w:tc>
      </w:tr>
      <w:tr w:rsidR="00F95B1D" w:rsidRPr="00F95B1D" w14:paraId="672558A4" w14:textId="77777777" w:rsidTr="006F3096">
        <w:trPr>
          <w:trHeight w:val="20"/>
          <w:jc w:val="center"/>
        </w:trPr>
        <w:tc>
          <w:tcPr>
            <w:tcW w:w="1666" w:type="pct"/>
            <w:noWrap/>
            <w:hideMark/>
          </w:tcPr>
          <w:p w14:paraId="5E2F64F1" w14:textId="77777777" w:rsidR="00F95B1D" w:rsidRPr="00F95B1D" w:rsidRDefault="00F95B1D" w:rsidP="00F95B1D">
            <w:pPr>
              <w:spacing w:after="0"/>
              <w:ind w:left="159" w:right="113" w:hanging="159"/>
              <w:jc w:val="left"/>
            </w:pPr>
            <w:r w:rsidRPr="00F95B1D">
              <w:t>Pokka Ice Melon Tea</w:t>
            </w:r>
          </w:p>
        </w:tc>
        <w:tc>
          <w:tcPr>
            <w:tcW w:w="454" w:type="pct"/>
            <w:noWrap/>
            <w:hideMark/>
          </w:tcPr>
          <w:p w14:paraId="5B4050EF" w14:textId="77777777" w:rsidR="00F95B1D" w:rsidRPr="00F95B1D" w:rsidRDefault="00F95B1D" w:rsidP="00F95B1D">
            <w:pPr>
              <w:spacing w:after="0"/>
              <w:ind w:right="170"/>
              <w:jc w:val="right"/>
            </w:pPr>
            <w:r w:rsidRPr="00F95B1D">
              <w:t>500ml</w:t>
            </w:r>
          </w:p>
        </w:tc>
        <w:tc>
          <w:tcPr>
            <w:tcW w:w="682" w:type="pct"/>
            <w:noWrap/>
            <w:hideMark/>
          </w:tcPr>
          <w:p w14:paraId="4D6DC36E" w14:textId="77777777" w:rsidR="00F95B1D" w:rsidRPr="00F95B1D" w:rsidRDefault="00F95B1D" w:rsidP="00F95B1D">
            <w:pPr>
              <w:spacing w:after="0"/>
              <w:jc w:val="left"/>
            </w:pPr>
            <w:r w:rsidRPr="00F95B1D">
              <w:t>PET</w:t>
            </w:r>
          </w:p>
        </w:tc>
        <w:tc>
          <w:tcPr>
            <w:tcW w:w="1438" w:type="pct"/>
            <w:noWrap/>
            <w:hideMark/>
          </w:tcPr>
          <w:p w14:paraId="06EF2E4D"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0D0038F" w14:textId="77777777" w:rsidR="00F95B1D" w:rsidRPr="00F95B1D" w:rsidRDefault="00F95B1D" w:rsidP="00F95B1D">
            <w:pPr>
              <w:spacing w:after="0"/>
              <w:jc w:val="left"/>
            </w:pPr>
            <w:r w:rsidRPr="00F95B1D">
              <w:t>Marine Stores Ltd</w:t>
            </w:r>
          </w:p>
        </w:tc>
      </w:tr>
      <w:tr w:rsidR="00F95B1D" w:rsidRPr="00F95B1D" w14:paraId="65C9DD4E" w14:textId="77777777" w:rsidTr="006F3096">
        <w:trPr>
          <w:trHeight w:val="20"/>
          <w:jc w:val="center"/>
        </w:trPr>
        <w:tc>
          <w:tcPr>
            <w:tcW w:w="1666" w:type="pct"/>
            <w:noWrap/>
            <w:hideMark/>
          </w:tcPr>
          <w:p w14:paraId="1EC687A9" w14:textId="77777777" w:rsidR="00F95B1D" w:rsidRPr="00F95B1D" w:rsidRDefault="00F95B1D" w:rsidP="00F95B1D">
            <w:pPr>
              <w:spacing w:after="0"/>
              <w:ind w:left="159" w:right="113" w:hanging="159"/>
              <w:jc w:val="left"/>
            </w:pPr>
            <w:r w:rsidRPr="00F95B1D">
              <w:t>Pokka Sapporo Luxury Apple Drink</w:t>
            </w:r>
          </w:p>
        </w:tc>
        <w:tc>
          <w:tcPr>
            <w:tcW w:w="454" w:type="pct"/>
            <w:noWrap/>
            <w:hideMark/>
          </w:tcPr>
          <w:p w14:paraId="414F3071" w14:textId="77777777" w:rsidR="00F95B1D" w:rsidRPr="00F95B1D" w:rsidRDefault="00F95B1D" w:rsidP="00F95B1D">
            <w:pPr>
              <w:spacing w:after="0"/>
              <w:ind w:right="170"/>
              <w:jc w:val="right"/>
            </w:pPr>
            <w:r w:rsidRPr="00F95B1D">
              <w:t>400g</w:t>
            </w:r>
          </w:p>
        </w:tc>
        <w:tc>
          <w:tcPr>
            <w:tcW w:w="682" w:type="pct"/>
            <w:noWrap/>
            <w:hideMark/>
          </w:tcPr>
          <w:p w14:paraId="160234EC" w14:textId="77777777" w:rsidR="00F95B1D" w:rsidRPr="00F95B1D" w:rsidRDefault="00F95B1D" w:rsidP="00F95B1D">
            <w:pPr>
              <w:spacing w:after="0"/>
              <w:jc w:val="left"/>
            </w:pPr>
            <w:r w:rsidRPr="00F95B1D">
              <w:t>Bottle—Aluminium</w:t>
            </w:r>
          </w:p>
        </w:tc>
        <w:tc>
          <w:tcPr>
            <w:tcW w:w="1438" w:type="pct"/>
            <w:noWrap/>
            <w:hideMark/>
          </w:tcPr>
          <w:p w14:paraId="6DB4FB5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31B9FAF" w14:textId="77777777" w:rsidR="00F95B1D" w:rsidRPr="00F95B1D" w:rsidRDefault="00F95B1D" w:rsidP="00F95B1D">
            <w:pPr>
              <w:spacing w:after="0"/>
              <w:jc w:val="left"/>
            </w:pPr>
            <w:r w:rsidRPr="00F95B1D">
              <w:t>Marine Stores Ltd</w:t>
            </w:r>
          </w:p>
        </w:tc>
      </w:tr>
      <w:tr w:rsidR="00F95B1D" w:rsidRPr="00F95B1D" w14:paraId="334626CF" w14:textId="77777777" w:rsidTr="006F3096">
        <w:trPr>
          <w:trHeight w:val="20"/>
          <w:jc w:val="center"/>
        </w:trPr>
        <w:tc>
          <w:tcPr>
            <w:tcW w:w="1666" w:type="pct"/>
            <w:noWrap/>
            <w:hideMark/>
          </w:tcPr>
          <w:p w14:paraId="0C3BE649" w14:textId="77777777" w:rsidR="00F95B1D" w:rsidRPr="00F95B1D" w:rsidRDefault="00F95B1D" w:rsidP="00F95B1D">
            <w:pPr>
              <w:spacing w:after="0"/>
              <w:ind w:left="159" w:right="113" w:hanging="159"/>
              <w:jc w:val="left"/>
            </w:pPr>
            <w:r w:rsidRPr="00F95B1D">
              <w:t>QDol Pokemon Citrus Flavor Sparkling Water Drink</w:t>
            </w:r>
          </w:p>
        </w:tc>
        <w:tc>
          <w:tcPr>
            <w:tcW w:w="454" w:type="pct"/>
            <w:noWrap/>
            <w:hideMark/>
          </w:tcPr>
          <w:p w14:paraId="70FE360A" w14:textId="77777777" w:rsidR="00F95B1D" w:rsidRPr="00F95B1D" w:rsidRDefault="00F95B1D" w:rsidP="00F95B1D">
            <w:pPr>
              <w:spacing w:after="0"/>
              <w:ind w:right="170"/>
              <w:jc w:val="right"/>
            </w:pPr>
            <w:r w:rsidRPr="00F95B1D">
              <w:t>330ml</w:t>
            </w:r>
          </w:p>
        </w:tc>
        <w:tc>
          <w:tcPr>
            <w:tcW w:w="682" w:type="pct"/>
            <w:noWrap/>
            <w:hideMark/>
          </w:tcPr>
          <w:p w14:paraId="636C0E53" w14:textId="77777777" w:rsidR="00F95B1D" w:rsidRPr="00F95B1D" w:rsidRDefault="00F95B1D" w:rsidP="00F95B1D">
            <w:pPr>
              <w:spacing w:after="0"/>
              <w:jc w:val="left"/>
            </w:pPr>
            <w:r w:rsidRPr="00F95B1D">
              <w:t>Aluminium</w:t>
            </w:r>
          </w:p>
        </w:tc>
        <w:tc>
          <w:tcPr>
            <w:tcW w:w="1438" w:type="pct"/>
            <w:noWrap/>
            <w:hideMark/>
          </w:tcPr>
          <w:p w14:paraId="436E672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D795887" w14:textId="77777777" w:rsidR="00F95B1D" w:rsidRPr="00F95B1D" w:rsidRDefault="00F95B1D" w:rsidP="00F95B1D">
            <w:pPr>
              <w:spacing w:after="0"/>
              <w:jc w:val="left"/>
            </w:pPr>
            <w:r w:rsidRPr="00F95B1D">
              <w:t>Marine Stores Ltd</w:t>
            </w:r>
          </w:p>
        </w:tc>
      </w:tr>
      <w:tr w:rsidR="00F95B1D" w:rsidRPr="00F95B1D" w14:paraId="03FDE2AB" w14:textId="77777777" w:rsidTr="006F3096">
        <w:trPr>
          <w:trHeight w:val="20"/>
          <w:jc w:val="center"/>
        </w:trPr>
        <w:tc>
          <w:tcPr>
            <w:tcW w:w="1666" w:type="pct"/>
            <w:noWrap/>
            <w:hideMark/>
          </w:tcPr>
          <w:p w14:paraId="254B9F1B" w14:textId="77777777" w:rsidR="00F95B1D" w:rsidRPr="00F95B1D" w:rsidRDefault="00F95B1D" w:rsidP="00F95B1D">
            <w:pPr>
              <w:spacing w:after="0"/>
              <w:ind w:left="159" w:right="113" w:hanging="159"/>
              <w:jc w:val="left"/>
            </w:pPr>
            <w:r w:rsidRPr="00F95B1D">
              <w:t>QDol Pokemon Kaffir Lime Flavour Sparkling Water</w:t>
            </w:r>
          </w:p>
        </w:tc>
        <w:tc>
          <w:tcPr>
            <w:tcW w:w="454" w:type="pct"/>
            <w:noWrap/>
            <w:hideMark/>
          </w:tcPr>
          <w:p w14:paraId="6123825C" w14:textId="77777777" w:rsidR="00F95B1D" w:rsidRPr="00F95B1D" w:rsidRDefault="00F95B1D" w:rsidP="00F95B1D">
            <w:pPr>
              <w:spacing w:after="0"/>
              <w:ind w:right="170"/>
              <w:jc w:val="right"/>
            </w:pPr>
            <w:r w:rsidRPr="00F95B1D">
              <w:t>330ml</w:t>
            </w:r>
          </w:p>
        </w:tc>
        <w:tc>
          <w:tcPr>
            <w:tcW w:w="682" w:type="pct"/>
            <w:noWrap/>
            <w:hideMark/>
          </w:tcPr>
          <w:p w14:paraId="2A4CDC10" w14:textId="77777777" w:rsidR="00F95B1D" w:rsidRPr="00F95B1D" w:rsidRDefault="00F95B1D" w:rsidP="00F95B1D">
            <w:pPr>
              <w:spacing w:after="0"/>
              <w:jc w:val="left"/>
            </w:pPr>
            <w:r w:rsidRPr="00F95B1D">
              <w:t>Aluminium</w:t>
            </w:r>
          </w:p>
        </w:tc>
        <w:tc>
          <w:tcPr>
            <w:tcW w:w="1438" w:type="pct"/>
            <w:noWrap/>
            <w:hideMark/>
          </w:tcPr>
          <w:p w14:paraId="61A3271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B1F1F3A" w14:textId="77777777" w:rsidR="00F95B1D" w:rsidRPr="00F95B1D" w:rsidRDefault="00F95B1D" w:rsidP="00F95B1D">
            <w:pPr>
              <w:spacing w:after="0"/>
              <w:jc w:val="left"/>
            </w:pPr>
            <w:r w:rsidRPr="00F95B1D">
              <w:t>Marine Stores Ltd</w:t>
            </w:r>
          </w:p>
        </w:tc>
      </w:tr>
      <w:tr w:rsidR="00F95B1D" w:rsidRPr="00F95B1D" w14:paraId="1A6A5EC9" w14:textId="77777777" w:rsidTr="006F3096">
        <w:trPr>
          <w:trHeight w:val="20"/>
          <w:jc w:val="center"/>
        </w:trPr>
        <w:tc>
          <w:tcPr>
            <w:tcW w:w="1666" w:type="pct"/>
            <w:noWrap/>
            <w:hideMark/>
          </w:tcPr>
          <w:p w14:paraId="3DED717E" w14:textId="77777777" w:rsidR="00F95B1D" w:rsidRPr="00F95B1D" w:rsidRDefault="00F95B1D" w:rsidP="00F95B1D">
            <w:pPr>
              <w:spacing w:after="0"/>
              <w:ind w:left="159" w:right="113" w:hanging="159"/>
              <w:jc w:val="left"/>
            </w:pPr>
            <w:r w:rsidRPr="00F95B1D">
              <w:t xml:space="preserve">QDol Pokemon Lychee Flavours </w:t>
            </w:r>
            <w:r w:rsidRPr="00F95B1D">
              <w:br/>
              <w:t>Sparkling Water</w:t>
            </w:r>
          </w:p>
        </w:tc>
        <w:tc>
          <w:tcPr>
            <w:tcW w:w="454" w:type="pct"/>
            <w:noWrap/>
            <w:hideMark/>
          </w:tcPr>
          <w:p w14:paraId="5927D187" w14:textId="77777777" w:rsidR="00F95B1D" w:rsidRPr="00F95B1D" w:rsidRDefault="00F95B1D" w:rsidP="00F95B1D">
            <w:pPr>
              <w:spacing w:after="0"/>
              <w:ind w:right="170"/>
              <w:jc w:val="right"/>
            </w:pPr>
            <w:r w:rsidRPr="00F95B1D">
              <w:t>330ml</w:t>
            </w:r>
          </w:p>
        </w:tc>
        <w:tc>
          <w:tcPr>
            <w:tcW w:w="682" w:type="pct"/>
            <w:noWrap/>
            <w:hideMark/>
          </w:tcPr>
          <w:p w14:paraId="679E1151" w14:textId="77777777" w:rsidR="00F95B1D" w:rsidRPr="00F95B1D" w:rsidRDefault="00F95B1D" w:rsidP="00F95B1D">
            <w:pPr>
              <w:spacing w:after="0"/>
              <w:jc w:val="left"/>
            </w:pPr>
            <w:r w:rsidRPr="00F95B1D">
              <w:t>Aluminium</w:t>
            </w:r>
          </w:p>
        </w:tc>
        <w:tc>
          <w:tcPr>
            <w:tcW w:w="1438" w:type="pct"/>
            <w:noWrap/>
            <w:hideMark/>
          </w:tcPr>
          <w:p w14:paraId="360B322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68F16CB" w14:textId="77777777" w:rsidR="00F95B1D" w:rsidRPr="00F95B1D" w:rsidRDefault="00F95B1D" w:rsidP="00F95B1D">
            <w:pPr>
              <w:spacing w:after="0"/>
              <w:jc w:val="left"/>
            </w:pPr>
            <w:r w:rsidRPr="00F95B1D">
              <w:t>Marine Stores Ltd</w:t>
            </w:r>
          </w:p>
        </w:tc>
      </w:tr>
      <w:tr w:rsidR="00F95B1D" w:rsidRPr="00F95B1D" w14:paraId="4277F9F6" w14:textId="77777777" w:rsidTr="006F3096">
        <w:trPr>
          <w:trHeight w:val="20"/>
          <w:jc w:val="center"/>
        </w:trPr>
        <w:tc>
          <w:tcPr>
            <w:tcW w:w="1666" w:type="pct"/>
            <w:noWrap/>
            <w:hideMark/>
          </w:tcPr>
          <w:p w14:paraId="7DC31437" w14:textId="77777777" w:rsidR="00F95B1D" w:rsidRPr="00F95B1D" w:rsidRDefault="00F95B1D" w:rsidP="00F95B1D">
            <w:pPr>
              <w:spacing w:after="0"/>
              <w:ind w:left="159" w:right="113" w:hanging="159"/>
              <w:jc w:val="left"/>
              <w:rPr>
                <w:spacing w:val="-4"/>
              </w:rPr>
            </w:pPr>
            <w:r w:rsidRPr="00F95B1D">
              <w:rPr>
                <w:spacing w:val="-4"/>
              </w:rPr>
              <w:t>QDol Pokemon Sparkling Water Grape Flavor</w:t>
            </w:r>
          </w:p>
        </w:tc>
        <w:tc>
          <w:tcPr>
            <w:tcW w:w="454" w:type="pct"/>
            <w:noWrap/>
            <w:hideMark/>
          </w:tcPr>
          <w:p w14:paraId="3FEB81F5" w14:textId="77777777" w:rsidR="00F95B1D" w:rsidRPr="00F95B1D" w:rsidRDefault="00F95B1D" w:rsidP="00F95B1D">
            <w:pPr>
              <w:spacing w:after="0"/>
              <w:ind w:right="170"/>
              <w:jc w:val="right"/>
            </w:pPr>
            <w:r w:rsidRPr="00F95B1D">
              <w:t>330ml</w:t>
            </w:r>
          </w:p>
        </w:tc>
        <w:tc>
          <w:tcPr>
            <w:tcW w:w="682" w:type="pct"/>
            <w:noWrap/>
            <w:hideMark/>
          </w:tcPr>
          <w:p w14:paraId="48E57722" w14:textId="77777777" w:rsidR="00F95B1D" w:rsidRPr="00F95B1D" w:rsidRDefault="00F95B1D" w:rsidP="00F95B1D">
            <w:pPr>
              <w:spacing w:after="0"/>
              <w:jc w:val="left"/>
            </w:pPr>
            <w:r w:rsidRPr="00F95B1D">
              <w:t>Aluminium</w:t>
            </w:r>
          </w:p>
        </w:tc>
        <w:tc>
          <w:tcPr>
            <w:tcW w:w="1438" w:type="pct"/>
            <w:noWrap/>
            <w:hideMark/>
          </w:tcPr>
          <w:p w14:paraId="2618391B"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A538DEA" w14:textId="77777777" w:rsidR="00F95B1D" w:rsidRPr="00F95B1D" w:rsidRDefault="00F95B1D" w:rsidP="00F95B1D">
            <w:pPr>
              <w:spacing w:after="0"/>
              <w:jc w:val="left"/>
            </w:pPr>
            <w:r w:rsidRPr="00F95B1D">
              <w:t>Marine Stores Ltd</w:t>
            </w:r>
          </w:p>
        </w:tc>
      </w:tr>
      <w:tr w:rsidR="00F95B1D" w:rsidRPr="00F95B1D" w14:paraId="101C5919" w14:textId="77777777" w:rsidTr="006F3096">
        <w:trPr>
          <w:trHeight w:val="20"/>
          <w:jc w:val="center"/>
        </w:trPr>
        <w:tc>
          <w:tcPr>
            <w:tcW w:w="1666" w:type="pct"/>
            <w:noWrap/>
            <w:hideMark/>
          </w:tcPr>
          <w:p w14:paraId="0FBD35CD" w14:textId="77777777" w:rsidR="00F95B1D" w:rsidRPr="00F95B1D" w:rsidRDefault="00F95B1D" w:rsidP="00F95B1D">
            <w:pPr>
              <w:spacing w:after="0"/>
              <w:ind w:left="159" w:right="113" w:hanging="159"/>
              <w:jc w:val="left"/>
            </w:pPr>
            <w:r w:rsidRPr="00F95B1D">
              <w:t>QDol Pokemon Strawberry Flavour Sparkling Water</w:t>
            </w:r>
          </w:p>
        </w:tc>
        <w:tc>
          <w:tcPr>
            <w:tcW w:w="454" w:type="pct"/>
            <w:noWrap/>
            <w:hideMark/>
          </w:tcPr>
          <w:p w14:paraId="68C5AE5F" w14:textId="77777777" w:rsidR="00F95B1D" w:rsidRPr="00F95B1D" w:rsidRDefault="00F95B1D" w:rsidP="00F95B1D">
            <w:pPr>
              <w:spacing w:after="0"/>
              <w:ind w:right="170"/>
              <w:jc w:val="right"/>
            </w:pPr>
            <w:r w:rsidRPr="00F95B1D">
              <w:t>330ml</w:t>
            </w:r>
          </w:p>
        </w:tc>
        <w:tc>
          <w:tcPr>
            <w:tcW w:w="682" w:type="pct"/>
            <w:noWrap/>
            <w:hideMark/>
          </w:tcPr>
          <w:p w14:paraId="02BF557F" w14:textId="77777777" w:rsidR="00F95B1D" w:rsidRPr="00F95B1D" w:rsidRDefault="00F95B1D" w:rsidP="00F95B1D">
            <w:pPr>
              <w:spacing w:after="0"/>
              <w:jc w:val="left"/>
            </w:pPr>
            <w:r w:rsidRPr="00F95B1D">
              <w:t>Aluminium</w:t>
            </w:r>
          </w:p>
        </w:tc>
        <w:tc>
          <w:tcPr>
            <w:tcW w:w="1438" w:type="pct"/>
            <w:noWrap/>
            <w:hideMark/>
          </w:tcPr>
          <w:p w14:paraId="013F9A9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01A6835" w14:textId="77777777" w:rsidR="00F95B1D" w:rsidRPr="00F95B1D" w:rsidRDefault="00F95B1D" w:rsidP="00F95B1D">
            <w:pPr>
              <w:spacing w:after="0"/>
              <w:jc w:val="left"/>
            </w:pPr>
            <w:r w:rsidRPr="00F95B1D">
              <w:t>Marine Stores Ltd</w:t>
            </w:r>
          </w:p>
        </w:tc>
      </w:tr>
      <w:tr w:rsidR="00F95B1D" w:rsidRPr="00F95B1D" w14:paraId="61E815EF" w14:textId="77777777" w:rsidTr="006F3096">
        <w:trPr>
          <w:trHeight w:val="20"/>
          <w:jc w:val="center"/>
        </w:trPr>
        <w:tc>
          <w:tcPr>
            <w:tcW w:w="1666" w:type="pct"/>
            <w:noWrap/>
            <w:hideMark/>
          </w:tcPr>
          <w:p w14:paraId="2A92BC01" w14:textId="77777777" w:rsidR="00F95B1D" w:rsidRPr="00F95B1D" w:rsidRDefault="00F95B1D" w:rsidP="00F95B1D">
            <w:pPr>
              <w:spacing w:after="0"/>
              <w:ind w:left="159" w:right="113" w:hanging="159"/>
              <w:jc w:val="left"/>
            </w:pPr>
            <w:r w:rsidRPr="00F95B1D">
              <w:t>QDoll Pokemon White Peach Flavour Sparkling Water</w:t>
            </w:r>
          </w:p>
        </w:tc>
        <w:tc>
          <w:tcPr>
            <w:tcW w:w="454" w:type="pct"/>
            <w:noWrap/>
            <w:hideMark/>
          </w:tcPr>
          <w:p w14:paraId="5A43296F" w14:textId="77777777" w:rsidR="00F95B1D" w:rsidRPr="00F95B1D" w:rsidRDefault="00F95B1D" w:rsidP="00F95B1D">
            <w:pPr>
              <w:spacing w:after="0"/>
              <w:ind w:right="170"/>
              <w:jc w:val="right"/>
            </w:pPr>
            <w:r w:rsidRPr="00F95B1D">
              <w:t>330ml</w:t>
            </w:r>
          </w:p>
        </w:tc>
        <w:tc>
          <w:tcPr>
            <w:tcW w:w="682" w:type="pct"/>
            <w:noWrap/>
            <w:hideMark/>
          </w:tcPr>
          <w:p w14:paraId="5D997491" w14:textId="77777777" w:rsidR="00F95B1D" w:rsidRPr="00F95B1D" w:rsidRDefault="00F95B1D" w:rsidP="00F95B1D">
            <w:pPr>
              <w:spacing w:after="0"/>
              <w:jc w:val="left"/>
            </w:pPr>
            <w:r w:rsidRPr="00F95B1D">
              <w:t>Aluminium</w:t>
            </w:r>
          </w:p>
        </w:tc>
        <w:tc>
          <w:tcPr>
            <w:tcW w:w="1438" w:type="pct"/>
            <w:noWrap/>
            <w:hideMark/>
          </w:tcPr>
          <w:p w14:paraId="6319D86F"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190FA88" w14:textId="77777777" w:rsidR="00F95B1D" w:rsidRPr="00F95B1D" w:rsidRDefault="00F95B1D" w:rsidP="00F95B1D">
            <w:pPr>
              <w:spacing w:after="0"/>
              <w:jc w:val="left"/>
            </w:pPr>
            <w:r w:rsidRPr="00F95B1D">
              <w:t>Marine Stores Ltd</w:t>
            </w:r>
          </w:p>
        </w:tc>
      </w:tr>
      <w:tr w:rsidR="00F95B1D" w:rsidRPr="00F95B1D" w14:paraId="69C7D838" w14:textId="77777777" w:rsidTr="006F3096">
        <w:trPr>
          <w:trHeight w:val="20"/>
          <w:jc w:val="center"/>
        </w:trPr>
        <w:tc>
          <w:tcPr>
            <w:tcW w:w="1666" w:type="pct"/>
            <w:noWrap/>
            <w:hideMark/>
          </w:tcPr>
          <w:p w14:paraId="1F9E6CA2" w14:textId="77777777" w:rsidR="00F95B1D" w:rsidRPr="00F95B1D" w:rsidRDefault="00F95B1D" w:rsidP="00F95B1D">
            <w:pPr>
              <w:spacing w:after="0"/>
              <w:ind w:left="159" w:right="113" w:hanging="159"/>
              <w:jc w:val="left"/>
            </w:pPr>
            <w:r w:rsidRPr="00F95B1D">
              <w:t>Red Bean Adlay Flavor Drink</w:t>
            </w:r>
          </w:p>
        </w:tc>
        <w:tc>
          <w:tcPr>
            <w:tcW w:w="454" w:type="pct"/>
            <w:noWrap/>
            <w:hideMark/>
          </w:tcPr>
          <w:p w14:paraId="1BBA5187" w14:textId="77777777" w:rsidR="00F95B1D" w:rsidRPr="00F95B1D" w:rsidRDefault="00F95B1D" w:rsidP="00F95B1D">
            <w:pPr>
              <w:spacing w:after="0"/>
              <w:ind w:right="170"/>
              <w:jc w:val="right"/>
            </w:pPr>
            <w:r w:rsidRPr="00F95B1D">
              <w:t>500ml</w:t>
            </w:r>
          </w:p>
        </w:tc>
        <w:tc>
          <w:tcPr>
            <w:tcW w:w="682" w:type="pct"/>
            <w:noWrap/>
            <w:hideMark/>
          </w:tcPr>
          <w:p w14:paraId="55D6773E" w14:textId="77777777" w:rsidR="00F95B1D" w:rsidRPr="00F95B1D" w:rsidRDefault="00F95B1D" w:rsidP="00F95B1D">
            <w:pPr>
              <w:spacing w:after="0"/>
              <w:jc w:val="left"/>
            </w:pPr>
            <w:r w:rsidRPr="00F95B1D">
              <w:t>PET</w:t>
            </w:r>
          </w:p>
        </w:tc>
        <w:tc>
          <w:tcPr>
            <w:tcW w:w="1438" w:type="pct"/>
            <w:noWrap/>
            <w:hideMark/>
          </w:tcPr>
          <w:p w14:paraId="1FA95F2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FB3A4D8" w14:textId="77777777" w:rsidR="00F95B1D" w:rsidRPr="00F95B1D" w:rsidRDefault="00F95B1D" w:rsidP="00F95B1D">
            <w:pPr>
              <w:spacing w:after="0"/>
              <w:jc w:val="left"/>
            </w:pPr>
            <w:r w:rsidRPr="00F95B1D">
              <w:t>Marine Stores Ltd</w:t>
            </w:r>
          </w:p>
        </w:tc>
      </w:tr>
      <w:tr w:rsidR="00F95B1D" w:rsidRPr="00F95B1D" w14:paraId="61448484" w14:textId="77777777" w:rsidTr="006F3096">
        <w:trPr>
          <w:trHeight w:val="20"/>
          <w:jc w:val="center"/>
        </w:trPr>
        <w:tc>
          <w:tcPr>
            <w:tcW w:w="1666" w:type="pct"/>
            <w:noWrap/>
            <w:hideMark/>
          </w:tcPr>
          <w:p w14:paraId="32BECFCF" w14:textId="77777777" w:rsidR="00F95B1D" w:rsidRPr="00F95B1D" w:rsidRDefault="00F95B1D" w:rsidP="00F95B1D">
            <w:pPr>
              <w:spacing w:after="0"/>
              <w:ind w:left="159" w:right="113" w:hanging="159"/>
              <w:jc w:val="left"/>
            </w:pPr>
            <w:r w:rsidRPr="00F95B1D">
              <w:t>Royal Tea Garden Every Morning Dual Fiber Oolong Tea</w:t>
            </w:r>
          </w:p>
        </w:tc>
        <w:tc>
          <w:tcPr>
            <w:tcW w:w="454" w:type="pct"/>
            <w:noWrap/>
            <w:hideMark/>
          </w:tcPr>
          <w:p w14:paraId="5D370E84" w14:textId="77777777" w:rsidR="00F95B1D" w:rsidRPr="00F95B1D" w:rsidRDefault="00F95B1D" w:rsidP="00F95B1D">
            <w:pPr>
              <w:spacing w:after="0"/>
              <w:ind w:right="170"/>
              <w:jc w:val="right"/>
            </w:pPr>
            <w:r w:rsidRPr="00F95B1D">
              <w:t>900ml</w:t>
            </w:r>
          </w:p>
        </w:tc>
        <w:tc>
          <w:tcPr>
            <w:tcW w:w="682" w:type="pct"/>
            <w:noWrap/>
            <w:hideMark/>
          </w:tcPr>
          <w:p w14:paraId="2434C163" w14:textId="77777777" w:rsidR="00F95B1D" w:rsidRPr="00F95B1D" w:rsidRDefault="00F95B1D" w:rsidP="00F95B1D">
            <w:pPr>
              <w:spacing w:after="0"/>
              <w:jc w:val="left"/>
            </w:pPr>
            <w:r w:rsidRPr="00F95B1D">
              <w:t>PET</w:t>
            </w:r>
          </w:p>
        </w:tc>
        <w:tc>
          <w:tcPr>
            <w:tcW w:w="1438" w:type="pct"/>
            <w:noWrap/>
            <w:hideMark/>
          </w:tcPr>
          <w:p w14:paraId="16EBA7D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993AC43" w14:textId="77777777" w:rsidR="00F95B1D" w:rsidRPr="00F95B1D" w:rsidRDefault="00F95B1D" w:rsidP="00F95B1D">
            <w:pPr>
              <w:spacing w:after="0"/>
              <w:jc w:val="left"/>
            </w:pPr>
            <w:r w:rsidRPr="00F95B1D">
              <w:t>Marine Stores Ltd</w:t>
            </w:r>
          </w:p>
        </w:tc>
      </w:tr>
      <w:tr w:rsidR="00F95B1D" w:rsidRPr="00F95B1D" w14:paraId="07DBD7A7" w14:textId="77777777" w:rsidTr="006F3096">
        <w:trPr>
          <w:trHeight w:val="20"/>
          <w:jc w:val="center"/>
        </w:trPr>
        <w:tc>
          <w:tcPr>
            <w:tcW w:w="1666" w:type="pct"/>
            <w:noWrap/>
            <w:hideMark/>
          </w:tcPr>
          <w:p w14:paraId="1C9CB7AA" w14:textId="77777777" w:rsidR="00F95B1D" w:rsidRPr="00F95B1D" w:rsidRDefault="00F95B1D" w:rsidP="00F95B1D">
            <w:pPr>
              <w:spacing w:after="0"/>
              <w:ind w:left="159" w:right="113" w:hanging="159"/>
              <w:jc w:val="left"/>
            </w:pPr>
            <w:r w:rsidRPr="00F95B1D">
              <w:t>Sangaria Royal Milk Tea Drink</w:t>
            </w:r>
          </w:p>
        </w:tc>
        <w:tc>
          <w:tcPr>
            <w:tcW w:w="454" w:type="pct"/>
            <w:noWrap/>
            <w:hideMark/>
          </w:tcPr>
          <w:p w14:paraId="433EA3F6" w14:textId="77777777" w:rsidR="00F95B1D" w:rsidRPr="00F95B1D" w:rsidRDefault="00F95B1D" w:rsidP="00F95B1D">
            <w:pPr>
              <w:spacing w:after="0"/>
              <w:ind w:right="170"/>
              <w:jc w:val="right"/>
            </w:pPr>
            <w:r w:rsidRPr="00F95B1D">
              <w:t>275ml</w:t>
            </w:r>
          </w:p>
        </w:tc>
        <w:tc>
          <w:tcPr>
            <w:tcW w:w="682" w:type="pct"/>
            <w:noWrap/>
            <w:hideMark/>
          </w:tcPr>
          <w:p w14:paraId="5524FED7" w14:textId="77777777" w:rsidR="00F95B1D" w:rsidRPr="00F95B1D" w:rsidRDefault="00F95B1D" w:rsidP="00F95B1D">
            <w:pPr>
              <w:spacing w:after="0"/>
              <w:jc w:val="left"/>
            </w:pPr>
            <w:r w:rsidRPr="00F95B1D">
              <w:t>Aluminium</w:t>
            </w:r>
          </w:p>
        </w:tc>
        <w:tc>
          <w:tcPr>
            <w:tcW w:w="1438" w:type="pct"/>
            <w:noWrap/>
            <w:hideMark/>
          </w:tcPr>
          <w:p w14:paraId="07515C3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74B8937" w14:textId="77777777" w:rsidR="00F95B1D" w:rsidRPr="00F95B1D" w:rsidRDefault="00F95B1D" w:rsidP="00F95B1D">
            <w:pPr>
              <w:spacing w:after="0"/>
              <w:jc w:val="left"/>
            </w:pPr>
            <w:r w:rsidRPr="00F95B1D">
              <w:t>Marine Stores Ltd</w:t>
            </w:r>
          </w:p>
        </w:tc>
      </w:tr>
      <w:tr w:rsidR="00F95B1D" w:rsidRPr="00F95B1D" w14:paraId="667ED7FC" w14:textId="77777777" w:rsidTr="006F3096">
        <w:trPr>
          <w:trHeight w:val="20"/>
          <w:jc w:val="center"/>
        </w:trPr>
        <w:tc>
          <w:tcPr>
            <w:tcW w:w="1666" w:type="pct"/>
            <w:noWrap/>
            <w:hideMark/>
          </w:tcPr>
          <w:p w14:paraId="17ECDEE3" w14:textId="77777777" w:rsidR="00F95B1D" w:rsidRPr="00F95B1D" w:rsidRDefault="00F95B1D" w:rsidP="00F95B1D">
            <w:pPr>
              <w:spacing w:after="0"/>
              <w:ind w:left="159" w:right="113" w:hanging="159"/>
              <w:jc w:val="left"/>
            </w:pPr>
            <w:r w:rsidRPr="00F95B1D">
              <w:t>Soda Drink Pineapple Flavor</w:t>
            </w:r>
          </w:p>
        </w:tc>
        <w:tc>
          <w:tcPr>
            <w:tcW w:w="454" w:type="pct"/>
            <w:noWrap/>
            <w:hideMark/>
          </w:tcPr>
          <w:p w14:paraId="752F6D4C" w14:textId="77777777" w:rsidR="00F95B1D" w:rsidRPr="00F95B1D" w:rsidRDefault="00F95B1D" w:rsidP="00F95B1D">
            <w:pPr>
              <w:spacing w:after="0"/>
              <w:ind w:right="170"/>
              <w:jc w:val="right"/>
            </w:pPr>
            <w:r w:rsidRPr="00F95B1D">
              <w:t>500ml</w:t>
            </w:r>
          </w:p>
        </w:tc>
        <w:tc>
          <w:tcPr>
            <w:tcW w:w="682" w:type="pct"/>
            <w:noWrap/>
            <w:hideMark/>
          </w:tcPr>
          <w:p w14:paraId="3780FDB6" w14:textId="77777777" w:rsidR="00F95B1D" w:rsidRPr="00F95B1D" w:rsidRDefault="00F95B1D" w:rsidP="00F95B1D">
            <w:pPr>
              <w:spacing w:after="0"/>
              <w:jc w:val="left"/>
            </w:pPr>
            <w:r w:rsidRPr="00F95B1D">
              <w:t>PET</w:t>
            </w:r>
          </w:p>
        </w:tc>
        <w:tc>
          <w:tcPr>
            <w:tcW w:w="1438" w:type="pct"/>
            <w:noWrap/>
            <w:hideMark/>
          </w:tcPr>
          <w:p w14:paraId="6A9207C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F4072BE" w14:textId="77777777" w:rsidR="00F95B1D" w:rsidRPr="00F95B1D" w:rsidRDefault="00F95B1D" w:rsidP="00F95B1D">
            <w:pPr>
              <w:spacing w:after="0"/>
              <w:jc w:val="left"/>
            </w:pPr>
            <w:r w:rsidRPr="00F95B1D">
              <w:t>Marine Stores Ltd</w:t>
            </w:r>
          </w:p>
        </w:tc>
      </w:tr>
      <w:tr w:rsidR="00F95B1D" w:rsidRPr="00F95B1D" w14:paraId="363BC477" w14:textId="77777777" w:rsidTr="006F3096">
        <w:trPr>
          <w:trHeight w:val="20"/>
          <w:jc w:val="center"/>
        </w:trPr>
        <w:tc>
          <w:tcPr>
            <w:tcW w:w="1666" w:type="pct"/>
            <w:noWrap/>
            <w:hideMark/>
          </w:tcPr>
          <w:p w14:paraId="2B30CD38" w14:textId="77777777" w:rsidR="00F95B1D" w:rsidRPr="00F95B1D" w:rsidRDefault="00F95B1D" w:rsidP="00F95B1D">
            <w:pPr>
              <w:spacing w:after="0"/>
              <w:ind w:left="159" w:right="113" w:hanging="159"/>
              <w:jc w:val="left"/>
            </w:pPr>
            <w:r w:rsidRPr="00F95B1D">
              <w:t>Strawberry Flavor Drink</w:t>
            </w:r>
          </w:p>
        </w:tc>
        <w:tc>
          <w:tcPr>
            <w:tcW w:w="454" w:type="pct"/>
            <w:noWrap/>
            <w:hideMark/>
          </w:tcPr>
          <w:p w14:paraId="0A3D9BB0" w14:textId="77777777" w:rsidR="00F95B1D" w:rsidRPr="00F95B1D" w:rsidRDefault="00F95B1D" w:rsidP="00F95B1D">
            <w:pPr>
              <w:spacing w:after="0"/>
              <w:ind w:right="170"/>
              <w:jc w:val="right"/>
            </w:pPr>
            <w:r w:rsidRPr="00F95B1D">
              <w:t>450ml</w:t>
            </w:r>
          </w:p>
        </w:tc>
        <w:tc>
          <w:tcPr>
            <w:tcW w:w="682" w:type="pct"/>
            <w:noWrap/>
            <w:hideMark/>
          </w:tcPr>
          <w:p w14:paraId="788A6735" w14:textId="77777777" w:rsidR="00F95B1D" w:rsidRPr="00F95B1D" w:rsidRDefault="00F95B1D" w:rsidP="00F95B1D">
            <w:pPr>
              <w:spacing w:after="0"/>
              <w:jc w:val="left"/>
            </w:pPr>
            <w:r w:rsidRPr="00F95B1D">
              <w:t>PET</w:t>
            </w:r>
          </w:p>
        </w:tc>
        <w:tc>
          <w:tcPr>
            <w:tcW w:w="1438" w:type="pct"/>
            <w:noWrap/>
            <w:hideMark/>
          </w:tcPr>
          <w:p w14:paraId="70A645E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5D48D41" w14:textId="77777777" w:rsidR="00F95B1D" w:rsidRPr="00F95B1D" w:rsidRDefault="00F95B1D" w:rsidP="00F95B1D">
            <w:pPr>
              <w:spacing w:after="0"/>
              <w:jc w:val="left"/>
            </w:pPr>
            <w:r w:rsidRPr="00F95B1D">
              <w:t>Marine Stores Ltd</w:t>
            </w:r>
          </w:p>
        </w:tc>
      </w:tr>
      <w:tr w:rsidR="00F95B1D" w:rsidRPr="00F95B1D" w14:paraId="60548B02" w14:textId="77777777" w:rsidTr="006F3096">
        <w:trPr>
          <w:trHeight w:val="20"/>
          <w:jc w:val="center"/>
        </w:trPr>
        <w:tc>
          <w:tcPr>
            <w:tcW w:w="1666" w:type="pct"/>
            <w:noWrap/>
            <w:hideMark/>
          </w:tcPr>
          <w:p w14:paraId="2DECD882" w14:textId="77777777" w:rsidR="00F95B1D" w:rsidRPr="00F95B1D" w:rsidRDefault="00F95B1D" w:rsidP="00F95B1D">
            <w:pPr>
              <w:spacing w:after="0"/>
              <w:ind w:left="159" w:right="113" w:hanging="159"/>
              <w:jc w:val="left"/>
            </w:pPr>
            <w:r w:rsidRPr="00F95B1D">
              <w:t>Suntory Green Tea Drink</w:t>
            </w:r>
          </w:p>
        </w:tc>
        <w:tc>
          <w:tcPr>
            <w:tcW w:w="454" w:type="pct"/>
            <w:noWrap/>
            <w:hideMark/>
          </w:tcPr>
          <w:p w14:paraId="723AAD71" w14:textId="77777777" w:rsidR="00F95B1D" w:rsidRPr="00F95B1D" w:rsidRDefault="00F95B1D" w:rsidP="00F95B1D">
            <w:pPr>
              <w:spacing w:after="0"/>
              <w:ind w:right="170"/>
              <w:jc w:val="right"/>
            </w:pPr>
            <w:r w:rsidRPr="00F95B1D">
              <w:t>600ml</w:t>
            </w:r>
          </w:p>
        </w:tc>
        <w:tc>
          <w:tcPr>
            <w:tcW w:w="682" w:type="pct"/>
            <w:noWrap/>
            <w:hideMark/>
          </w:tcPr>
          <w:p w14:paraId="501CCD6C" w14:textId="77777777" w:rsidR="00F95B1D" w:rsidRPr="00F95B1D" w:rsidRDefault="00F95B1D" w:rsidP="00F95B1D">
            <w:pPr>
              <w:spacing w:after="0"/>
              <w:jc w:val="left"/>
            </w:pPr>
            <w:r w:rsidRPr="00F95B1D">
              <w:t>PET</w:t>
            </w:r>
          </w:p>
        </w:tc>
        <w:tc>
          <w:tcPr>
            <w:tcW w:w="1438" w:type="pct"/>
            <w:noWrap/>
            <w:hideMark/>
          </w:tcPr>
          <w:p w14:paraId="7C018E5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2BF4F5D" w14:textId="77777777" w:rsidR="00F95B1D" w:rsidRPr="00F95B1D" w:rsidRDefault="00F95B1D" w:rsidP="00F95B1D">
            <w:pPr>
              <w:spacing w:after="0"/>
              <w:jc w:val="left"/>
            </w:pPr>
            <w:r w:rsidRPr="00F95B1D">
              <w:t>Marine Stores Ltd</w:t>
            </w:r>
          </w:p>
        </w:tc>
      </w:tr>
      <w:tr w:rsidR="00F95B1D" w:rsidRPr="00F95B1D" w14:paraId="48055187" w14:textId="77777777" w:rsidTr="006F3096">
        <w:trPr>
          <w:trHeight w:val="20"/>
          <w:jc w:val="center"/>
        </w:trPr>
        <w:tc>
          <w:tcPr>
            <w:tcW w:w="1666" w:type="pct"/>
            <w:noWrap/>
            <w:hideMark/>
          </w:tcPr>
          <w:p w14:paraId="2665BEF8" w14:textId="77777777" w:rsidR="00F95B1D" w:rsidRPr="00F95B1D" w:rsidRDefault="00F95B1D" w:rsidP="00F95B1D">
            <w:pPr>
              <w:spacing w:after="0"/>
              <w:ind w:left="159" w:right="113" w:hanging="159"/>
              <w:jc w:val="left"/>
            </w:pPr>
            <w:r w:rsidRPr="00F95B1D">
              <w:t>Suntory Green Tea Drink</w:t>
            </w:r>
          </w:p>
        </w:tc>
        <w:tc>
          <w:tcPr>
            <w:tcW w:w="454" w:type="pct"/>
            <w:noWrap/>
            <w:hideMark/>
          </w:tcPr>
          <w:p w14:paraId="285BF182" w14:textId="77777777" w:rsidR="00F95B1D" w:rsidRPr="00F95B1D" w:rsidRDefault="00F95B1D" w:rsidP="00F95B1D">
            <w:pPr>
              <w:spacing w:after="0"/>
              <w:ind w:right="170"/>
              <w:jc w:val="right"/>
            </w:pPr>
            <w:r w:rsidRPr="00F95B1D">
              <w:t>600ml</w:t>
            </w:r>
          </w:p>
        </w:tc>
        <w:tc>
          <w:tcPr>
            <w:tcW w:w="682" w:type="pct"/>
            <w:noWrap/>
            <w:hideMark/>
          </w:tcPr>
          <w:p w14:paraId="6A4CD1A7" w14:textId="77777777" w:rsidR="00F95B1D" w:rsidRPr="00F95B1D" w:rsidRDefault="00F95B1D" w:rsidP="00F95B1D">
            <w:pPr>
              <w:spacing w:after="0"/>
              <w:jc w:val="left"/>
            </w:pPr>
            <w:r w:rsidRPr="00F95B1D">
              <w:t>PET</w:t>
            </w:r>
          </w:p>
        </w:tc>
        <w:tc>
          <w:tcPr>
            <w:tcW w:w="1438" w:type="pct"/>
            <w:noWrap/>
            <w:hideMark/>
          </w:tcPr>
          <w:p w14:paraId="2013F42C"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88B032B" w14:textId="77777777" w:rsidR="00F95B1D" w:rsidRPr="00F95B1D" w:rsidRDefault="00F95B1D" w:rsidP="00F95B1D">
            <w:pPr>
              <w:spacing w:after="0"/>
              <w:jc w:val="left"/>
            </w:pPr>
            <w:r w:rsidRPr="00F95B1D">
              <w:t>Marine Stores Ltd</w:t>
            </w:r>
          </w:p>
        </w:tc>
      </w:tr>
      <w:tr w:rsidR="00F95B1D" w:rsidRPr="00F95B1D" w14:paraId="1B55E2DD" w14:textId="77777777" w:rsidTr="006F3096">
        <w:trPr>
          <w:trHeight w:val="20"/>
          <w:jc w:val="center"/>
        </w:trPr>
        <w:tc>
          <w:tcPr>
            <w:tcW w:w="1666" w:type="pct"/>
            <w:noWrap/>
            <w:hideMark/>
          </w:tcPr>
          <w:p w14:paraId="0F1577C5" w14:textId="77777777" w:rsidR="00F95B1D" w:rsidRPr="00F95B1D" w:rsidRDefault="00F95B1D" w:rsidP="00F95B1D">
            <w:pPr>
              <w:spacing w:after="0"/>
              <w:ind w:left="159" w:right="113" w:hanging="159"/>
              <w:jc w:val="left"/>
            </w:pPr>
            <w:r w:rsidRPr="00F95B1D">
              <w:t xml:space="preserve">Suntory Jasmine and Oolong Flavor </w:t>
            </w:r>
            <w:r w:rsidRPr="00F95B1D">
              <w:br/>
              <w:t>Tea Drink No Sugar</w:t>
            </w:r>
          </w:p>
        </w:tc>
        <w:tc>
          <w:tcPr>
            <w:tcW w:w="454" w:type="pct"/>
            <w:noWrap/>
            <w:hideMark/>
          </w:tcPr>
          <w:p w14:paraId="45A07E3B" w14:textId="77777777" w:rsidR="00F95B1D" w:rsidRPr="00F95B1D" w:rsidRDefault="00F95B1D" w:rsidP="00F95B1D">
            <w:pPr>
              <w:spacing w:after="0"/>
              <w:ind w:right="170"/>
              <w:jc w:val="right"/>
            </w:pPr>
            <w:r w:rsidRPr="00F95B1D">
              <w:t>1,200ml</w:t>
            </w:r>
          </w:p>
        </w:tc>
        <w:tc>
          <w:tcPr>
            <w:tcW w:w="682" w:type="pct"/>
            <w:noWrap/>
            <w:hideMark/>
          </w:tcPr>
          <w:p w14:paraId="39178A15" w14:textId="77777777" w:rsidR="00F95B1D" w:rsidRPr="00F95B1D" w:rsidRDefault="00F95B1D" w:rsidP="00F95B1D">
            <w:pPr>
              <w:spacing w:after="0"/>
              <w:jc w:val="left"/>
            </w:pPr>
            <w:r w:rsidRPr="00F95B1D">
              <w:t>PET</w:t>
            </w:r>
          </w:p>
        </w:tc>
        <w:tc>
          <w:tcPr>
            <w:tcW w:w="1438" w:type="pct"/>
            <w:noWrap/>
            <w:hideMark/>
          </w:tcPr>
          <w:p w14:paraId="571909A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693B363" w14:textId="77777777" w:rsidR="00F95B1D" w:rsidRPr="00F95B1D" w:rsidRDefault="00F95B1D" w:rsidP="00F95B1D">
            <w:pPr>
              <w:spacing w:after="0"/>
              <w:jc w:val="left"/>
            </w:pPr>
            <w:r w:rsidRPr="00F95B1D">
              <w:t>Marine Stores Ltd</w:t>
            </w:r>
          </w:p>
        </w:tc>
      </w:tr>
      <w:tr w:rsidR="00F95B1D" w:rsidRPr="00F95B1D" w14:paraId="18CEE018" w14:textId="77777777" w:rsidTr="006F3096">
        <w:trPr>
          <w:trHeight w:val="20"/>
          <w:jc w:val="center"/>
        </w:trPr>
        <w:tc>
          <w:tcPr>
            <w:tcW w:w="1666" w:type="pct"/>
            <w:noWrap/>
            <w:hideMark/>
          </w:tcPr>
          <w:p w14:paraId="48ED028A" w14:textId="77777777" w:rsidR="00F95B1D" w:rsidRPr="00F95B1D" w:rsidRDefault="00F95B1D" w:rsidP="00F95B1D">
            <w:pPr>
              <w:spacing w:after="0"/>
              <w:ind w:left="159" w:right="113" w:hanging="159"/>
              <w:jc w:val="left"/>
            </w:pPr>
            <w:r w:rsidRPr="00F95B1D">
              <w:t>Suntory Litchi Flavor Drink</w:t>
            </w:r>
          </w:p>
        </w:tc>
        <w:tc>
          <w:tcPr>
            <w:tcW w:w="454" w:type="pct"/>
            <w:noWrap/>
            <w:hideMark/>
          </w:tcPr>
          <w:p w14:paraId="47874232" w14:textId="77777777" w:rsidR="00F95B1D" w:rsidRPr="00F95B1D" w:rsidRDefault="00F95B1D" w:rsidP="00F95B1D">
            <w:pPr>
              <w:spacing w:after="0"/>
              <w:ind w:right="170"/>
              <w:jc w:val="right"/>
            </w:pPr>
            <w:r w:rsidRPr="00F95B1D">
              <w:t>550ml</w:t>
            </w:r>
          </w:p>
        </w:tc>
        <w:tc>
          <w:tcPr>
            <w:tcW w:w="682" w:type="pct"/>
            <w:noWrap/>
            <w:hideMark/>
          </w:tcPr>
          <w:p w14:paraId="2B035EBE" w14:textId="77777777" w:rsidR="00F95B1D" w:rsidRPr="00F95B1D" w:rsidRDefault="00F95B1D" w:rsidP="00F95B1D">
            <w:pPr>
              <w:spacing w:after="0"/>
              <w:jc w:val="left"/>
            </w:pPr>
            <w:r w:rsidRPr="00F95B1D">
              <w:t>PET</w:t>
            </w:r>
          </w:p>
        </w:tc>
        <w:tc>
          <w:tcPr>
            <w:tcW w:w="1438" w:type="pct"/>
            <w:noWrap/>
            <w:hideMark/>
          </w:tcPr>
          <w:p w14:paraId="3B566C0D"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7D7BFE11" w14:textId="77777777" w:rsidR="00F95B1D" w:rsidRPr="00F95B1D" w:rsidRDefault="00F95B1D" w:rsidP="00F95B1D">
            <w:pPr>
              <w:spacing w:after="0"/>
              <w:jc w:val="left"/>
            </w:pPr>
            <w:r w:rsidRPr="00F95B1D">
              <w:t>Marine Stores Ltd</w:t>
            </w:r>
          </w:p>
        </w:tc>
      </w:tr>
      <w:tr w:rsidR="00F95B1D" w:rsidRPr="00F95B1D" w14:paraId="47FB45DF" w14:textId="77777777" w:rsidTr="006F3096">
        <w:trPr>
          <w:trHeight w:val="20"/>
          <w:jc w:val="center"/>
        </w:trPr>
        <w:tc>
          <w:tcPr>
            <w:tcW w:w="1666" w:type="pct"/>
            <w:noWrap/>
            <w:hideMark/>
          </w:tcPr>
          <w:p w14:paraId="5377AD64" w14:textId="77777777" w:rsidR="00F95B1D" w:rsidRPr="00F95B1D" w:rsidRDefault="00F95B1D" w:rsidP="00F95B1D">
            <w:pPr>
              <w:spacing w:after="0"/>
              <w:ind w:left="159" w:right="113" w:hanging="159"/>
              <w:jc w:val="left"/>
            </w:pPr>
            <w:r w:rsidRPr="00F95B1D">
              <w:t>Super Functional Tea Drink</w:t>
            </w:r>
          </w:p>
        </w:tc>
        <w:tc>
          <w:tcPr>
            <w:tcW w:w="454" w:type="pct"/>
            <w:noWrap/>
            <w:hideMark/>
          </w:tcPr>
          <w:p w14:paraId="3143C9C5" w14:textId="77777777" w:rsidR="00F95B1D" w:rsidRPr="00F95B1D" w:rsidRDefault="00F95B1D" w:rsidP="00F95B1D">
            <w:pPr>
              <w:spacing w:after="0"/>
              <w:ind w:right="170"/>
              <w:jc w:val="right"/>
            </w:pPr>
            <w:r w:rsidRPr="00F95B1D">
              <w:t>540ml</w:t>
            </w:r>
          </w:p>
        </w:tc>
        <w:tc>
          <w:tcPr>
            <w:tcW w:w="682" w:type="pct"/>
            <w:noWrap/>
            <w:hideMark/>
          </w:tcPr>
          <w:p w14:paraId="10A04863" w14:textId="77777777" w:rsidR="00F95B1D" w:rsidRPr="00F95B1D" w:rsidRDefault="00F95B1D" w:rsidP="00F95B1D">
            <w:pPr>
              <w:spacing w:after="0"/>
              <w:jc w:val="left"/>
            </w:pPr>
            <w:r w:rsidRPr="00F95B1D">
              <w:t>PET</w:t>
            </w:r>
          </w:p>
        </w:tc>
        <w:tc>
          <w:tcPr>
            <w:tcW w:w="1438" w:type="pct"/>
            <w:noWrap/>
            <w:hideMark/>
          </w:tcPr>
          <w:p w14:paraId="7005ABD1"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49D776D" w14:textId="77777777" w:rsidR="00F95B1D" w:rsidRPr="00F95B1D" w:rsidRDefault="00F95B1D" w:rsidP="00F95B1D">
            <w:pPr>
              <w:spacing w:after="0"/>
              <w:jc w:val="left"/>
            </w:pPr>
            <w:r w:rsidRPr="00F95B1D">
              <w:t>Marine Stores Ltd</w:t>
            </w:r>
          </w:p>
        </w:tc>
      </w:tr>
      <w:tr w:rsidR="00F95B1D" w:rsidRPr="00F95B1D" w14:paraId="667D21F5" w14:textId="77777777" w:rsidTr="006F3096">
        <w:trPr>
          <w:trHeight w:val="20"/>
          <w:jc w:val="center"/>
        </w:trPr>
        <w:tc>
          <w:tcPr>
            <w:tcW w:w="1666" w:type="pct"/>
            <w:noWrap/>
            <w:hideMark/>
          </w:tcPr>
          <w:p w14:paraId="0DB45B79" w14:textId="77777777" w:rsidR="00F95B1D" w:rsidRPr="00F95B1D" w:rsidRDefault="00F95B1D" w:rsidP="00F95B1D">
            <w:pPr>
              <w:spacing w:after="0"/>
              <w:ind w:left="159" w:right="113" w:hanging="159"/>
              <w:jc w:val="left"/>
            </w:pPr>
            <w:r w:rsidRPr="00F95B1D">
              <w:t>Vanilla Flavored Soft Drink</w:t>
            </w:r>
          </w:p>
        </w:tc>
        <w:tc>
          <w:tcPr>
            <w:tcW w:w="454" w:type="pct"/>
            <w:noWrap/>
            <w:hideMark/>
          </w:tcPr>
          <w:p w14:paraId="5B25F42B" w14:textId="77777777" w:rsidR="00F95B1D" w:rsidRPr="00F95B1D" w:rsidRDefault="00F95B1D" w:rsidP="00F95B1D">
            <w:pPr>
              <w:spacing w:after="0"/>
              <w:ind w:right="170"/>
              <w:jc w:val="right"/>
            </w:pPr>
            <w:r w:rsidRPr="00F95B1D">
              <w:t>500ml</w:t>
            </w:r>
          </w:p>
        </w:tc>
        <w:tc>
          <w:tcPr>
            <w:tcW w:w="682" w:type="pct"/>
            <w:noWrap/>
            <w:hideMark/>
          </w:tcPr>
          <w:p w14:paraId="5A14ECD6" w14:textId="77777777" w:rsidR="00F95B1D" w:rsidRPr="00F95B1D" w:rsidRDefault="00F95B1D" w:rsidP="00F95B1D">
            <w:pPr>
              <w:spacing w:after="0"/>
              <w:jc w:val="left"/>
            </w:pPr>
            <w:r w:rsidRPr="00F95B1D">
              <w:t>PET</w:t>
            </w:r>
          </w:p>
        </w:tc>
        <w:tc>
          <w:tcPr>
            <w:tcW w:w="1438" w:type="pct"/>
            <w:noWrap/>
            <w:hideMark/>
          </w:tcPr>
          <w:p w14:paraId="6FCEB81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8783459" w14:textId="77777777" w:rsidR="00F95B1D" w:rsidRPr="00F95B1D" w:rsidRDefault="00F95B1D" w:rsidP="00F95B1D">
            <w:pPr>
              <w:spacing w:after="0"/>
              <w:jc w:val="left"/>
            </w:pPr>
            <w:r w:rsidRPr="00F95B1D">
              <w:t>Marine Stores Ltd</w:t>
            </w:r>
          </w:p>
        </w:tc>
      </w:tr>
      <w:tr w:rsidR="00F95B1D" w:rsidRPr="00F95B1D" w14:paraId="5033DCF6" w14:textId="77777777" w:rsidTr="006F3096">
        <w:trPr>
          <w:trHeight w:val="20"/>
          <w:jc w:val="center"/>
        </w:trPr>
        <w:tc>
          <w:tcPr>
            <w:tcW w:w="1666" w:type="pct"/>
            <w:noWrap/>
            <w:hideMark/>
          </w:tcPr>
          <w:p w14:paraId="698C95DC" w14:textId="77777777" w:rsidR="00F95B1D" w:rsidRPr="00F95B1D" w:rsidRDefault="00F95B1D" w:rsidP="00F95B1D">
            <w:pPr>
              <w:spacing w:after="0"/>
              <w:ind w:left="159" w:right="113" w:hanging="159"/>
              <w:jc w:val="left"/>
            </w:pPr>
            <w:r w:rsidRPr="00F95B1D">
              <w:t>Wen Shan Pouchong Oolong Tea</w:t>
            </w:r>
          </w:p>
        </w:tc>
        <w:tc>
          <w:tcPr>
            <w:tcW w:w="454" w:type="pct"/>
            <w:noWrap/>
            <w:hideMark/>
          </w:tcPr>
          <w:p w14:paraId="515DFB4D" w14:textId="77777777" w:rsidR="00F95B1D" w:rsidRPr="00F95B1D" w:rsidRDefault="00F95B1D" w:rsidP="00F95B1D">
            <w:pPr>
              <w:spacing w:after="0"/>
              <w:ind w:right="170"/>
              <w:jc w:val="right"/>
            </w:pPr>
            <w:r w:rsidRPr="00F95B1D">
              <w:t>580ml</w:t>
            </w:r>
          </w:p>
        </w:tc>
        <w:tc>
          <w:tcPr>
            <w:tcW w:w="682" w:type="pct"/>
            <w:noWrap/>
            <w:hideMark/>
          </w:tcPr>
          <w:p w14:paraId="1D7EA5C5" w14:textId="77777777" w:rsidR="00F95B1D" w:rsidRPr="00F95B1D" w:rsidRDefault="00F95B1D" w:rsidP="00F95B1D">
            <w:pPr>
              <w:spacing w:after="0"/>
              <w:jc w:val="left"/>
            </w:pPr>
            <w:r w:rsidRPr="00F95B1D">
              <w:t>PET</w:t>
            </w:r>
          </w:p>
        </w:tc>
        <w:tc>
          <w:tcPr>
            <w:tcW w:w="1438" w:type="pct"/>
            <w:noWrap/>
            <w:hideMark/>
          </w:tcPr>
          <w:p w14:paraId="1EAA4684"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5600887" w14:textId="77777777" w:rsidR="00F95B1D" w:rsidRPr="00F95B1D" w:rsidRDefault="00F95B1D" w:rsidP="00F95B1D">
            <w:pPr>
              <w:spacing w:after="0"/>
              <w:jc w:val="left"/>
            </w:pPr>
            <w:r w:rsidRPr="00F95B1D">
              <w:t>Marine Stores Ltd</w:t>
            </w:r>
          </w:p>
        </w:tc>
      </w:tr>
      <w:tr w:rsidR="00F95B1D" w:rsidRPr="00F95B1D" w14:paraId="6A8CE8B8" w14:textId="77777777" w:rsidTr="006F3096">
        <w:trPr>
          <w:trHeight w:val="20"/>
          <w:jc w:val="center"/>
        </w:trPr>
        <w:tc>
          <w:tcPr>
            <w:tcW w:w="1666" w:type="pct"/>
            <w:noWrap/>
            <w:hideMark/>
          </w:tcPr>
          <w:p w14:paraId="70B0B2DD" w14:textId="77777777" w:rsidR="00F95B1D" w:rsidRPr="00F95B1D" w:rsidRDefault="00F95B1D" w:rsidP="00F95B1D">
            <w:pPr>
              <w:spacing w:after="0"/>
              <w:ind w:left="159" w:right="113" w:hanging="159"/>
              <w:jc w:val="left"/>
            </w:pPr>
            <w:r w:rsidRPr="00F95B1D">
              <w:t>White Peach Flavor Drink</w:t>
            </w:r>
          </w:p>
        </w:tc>
        <w:tc>
          <w:tcPr>
            <w:tcW w:w="454" w:type="pct"/>
            <w:noWrap/>
            <w:hideMark/>
          </w:tcPr>
          <w:p w14:paraId="45CABEE6" w14:textId="77777777" w:rsidR="00F95B1D" w:rsidRPr="00F95B1D" w:rsidRDefault="00F95B1D" w:rsidP="00F95B1D">
            <w:pPr>
              <w:spacing w:after="0"/>
              <w:ind w:right="170"/>
              <w:jc w:val="right"/>
            </w:pPr>
            <w:r w:rsidRPr="00F95B1D">
              <w:t>450ml</w:t>
            </w:r>
          </w:p>
        </w:tc>
        <w:tc>
          <w:tcPr>
            <w:tcW w:w="682" w:type="pct"/>
            <w:noWrap/>
            <w:hideMark/>
          </w:tcPr>
          <w:p w14:paraId="0E0A45B7" w14:textId="77777777" w:rsidR="00F95B1D" w:rsidRPr="00F95B1D" w:rsidRDefault="00F95B1D" w:rsidP="00F95B1D">
            <w:pPr>
              <w:spacing w:after="0"/>
              <w:jc w:val="left"/>
            </w:pPr>
            <w:r w:rsidRPr="00F95B1D">
              <w:t>PET</w:t>
            </w:r>
          </w:p>
        </w:tc>
        <w:tc>
          <w:tcPr>
            <w:tcW w:w="1438" w:type="pct"/>
            <w:noWrap/>
            <w:hideMark/>
          </w:tcPr>
          <w:p w14:paraId="3B212DE3"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02EA1DFB" w14:textId="77777777" w:rsidR="00F95B1D" w:rsidRPr="00F95B1D" w:rsidRDefault="00F95B1D" w:rsidP="00F95B1D">
            <w:pPr>
              <w:spacing w:after="0"/>
              <w:jc w:val="left"/>
            </w:pPr>
            <w:r w:rsidRPr="00F95B1D">
              <w:t>Marine Stores Ltd</w:t>
            </w:r>
          </w:p>
        </w:tc>
      </w:tr>
      <w:tr w:rsidR="00F95B1D" w:rsidRPr="00F95B1D" w14:paraId="5B67BF13" w14:textId="77777777" w:rsidTr="006F3096">
        <w:trPr>
          <w:trHeight w:val="20"/>
          <w:jc w:val="center"/>
        </w:trPr>
        <w:tc>
          <w:tcPr>
            <w:tcW w:w="1666" w:type="pct"/>
            <w:noWrap/>
            <w:hideMark/>
          </w:tcPr>
          <w:p w14:paraId="3AC8C013" w14:textId="77777777" w:rsidR="00F95B1D" w:rsidRPr="00F95B1D" w:rsidRDefault="00F95B1D" w:rsidP="00F95B1D">
            <w:pPr>
              <w:spacing w:after="0"/>
              <w:ind w:left="159" w:right="113" w:hanging="159"/>
              <w:jc w:val="left"/>
            </w:pPr>
            <w:r w:rsidRPr="00F95B1D">
              <w:t>Y.H.B Ocean Bomb Sparkling Water Apple Pineapple Flavor</w:t>
            </w:r>
          </w:p>
        </w:tc>
        <w:tc>
          <w:tcPr>
            <w:tcW w:w="454" w:type="pct"/>
            <w:noWrap/>
            <w:hideMark/>
          </w:tcPr>
          <w:p w14:paraId="427D7297" w14:textId="77777777" w:rsidR="00F95B1D" w:rsidRPr="00F95B1D" w:rsidRDefault="00F95B1D" w:rsidP="00F95B1D">
            <w:pPr>
              <w:spacing w:after="0"/>
              <w:ind w:right="170"/>
              <w:jc w:val="right"/>
            </w:pPr>
            <w:r w:rsidRPr="00F95B1D">
              <w:t>330ml</w:t>
            </w:r>
          </w:p>
        </w:tc>
        <w:tc>
          <w:tcPr>
            <w:tcW w:w="682" w:type="pct"/>
            <w:noWrap/>
            <w:hideMark/>
          </w:tcPr>
          <w:p w14:paraId="61A1F4F4" w14:textId="77777777" w:rsidR="00F95B1D" w:rsidRPr="00F95B1D" w:rsidRDefault="00F95B1D" w:rsidP="00F95B1D">
            <w:pPr>
              <w:spacing w:after="0"/>
              <w:jc w:val="left"/>
            </w:pPr>
            <w:r w:rsidRPr="00F95B1D">
              <w:t>Aluminium</w:t>
            </w:r>
          </w:p>
        </w:tc>
        <w:tc>
          <w:tcPr>
            <w:tcW w:w="1438" w:type="pct"/>
            <w:noWrap/>
            <w:hideMark/>
          </w:tcPr>
          <w:p w14:paraId="1D3F1646"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84648E9" w14:textId="77777777" w:rsidR="00F95B1D" w:rsidRPr="00F95B1D" w:rsidRDefault="00F95B1D" w:rsidP="00F95B1D">
            <w:pPr>
              <w:spacing w:after="0"/>
              <w:jc w:val="left"/>
            </w:pPr>
            <w:r w:rsidRPr="00F95B1D">
              <w:t>Marine Stores Ltd</w:t>
            </w:r>
          </w:p>
        </w:tc>
      </w:tr>
      <w:tr w:rsidR="00F95B1D" w:rsidRPr="00F95B1D" w14:paraId="5A6B02C1" w14:textId="77777777" w:rsidTr="006F3096">
        <w:trPr>
          <w:trHeight w:val="20"/>
          <w:jc w:val="center"/>
        </w:trPr>
        <w:tc>
          <w:tcPr>
            <w:tcW w:w="1666" w:type="pct"/>
            <w:noWrap/>
            <w:hideMark/>
          </w:tcPr>
          <w:p w14:paraId="361A3117" w14:textId="77777777" w:rsidR="00F95B1D" w:rsidRPr="00F95B1D" w:rsidRDefault="00F95B1D" w:rsidP="00F95B1D">
            <w:pPr>
              <w:spacing w:after="0"/>
              <w:ind w:left="159" w:right="113" w:hanging="159"/>
              <w:jc w:val="left"/>
            </w:pPr>
            <w:r w:rsidRPr="00F95B1D">
              <w:t>Y.H.B Ocean Bomb Sparkling Water Banana Flavor</w:t>
            </w:r>
          </w:p>
        </w:tc>
        <w:tc>
          <w:tcPr>
            <w:tcW w:w="454" w:type="pct"/>
            <w:noWrap/>
            <w:hideMark/>
          </w:tcPr>
          <w:p w14:paraId="25DA1C7E" w14:textId="77777777" w:rsidR="00F95B1D" w:rsidRPr="00F95B1D" w:rsidRDefault="00F95B1D" w:rsidP="00F95B1D">
            <w:pPr>
              <w:spacing w:after="0"/>
              <w:ind w:right="170"/>
              <w:jc w:val="right"/>
            </w:pPr>
            <w:r w:rsidRPr="00F95B1D">
              <w:t>330ml</w:t>
            </w:r>
          </w:p>
        </w:tc>
        <w:tc>
          <w:tcPr>
            <w:tcW w:w="682" w:type="pct"/>
            <w:noWrap/>
            <w:hideMark/>
          </w:tcPr>
          <w:p w14:paraId="3B83DF25" w14:textId="77777777" w:rsidR="00F95B1D" w:rsidRPr="00F95B1D" w:rsidRDefault="00F95B1D" w:rsidP="00F95B1D">
            <w:pPr>
              <w:spacing w:after="0"/>
              <w:jc w:val="left"/>
            </w:pPr>
            <w:r w:rsidRPr="00F95B1D">
              <w:t>Aluminium</w:t>
            </w:r>
          </w:p>
        </w:tc>
        <w:tc>
          <w:tcPr>
            <w:tcW w:w="1438" w:type="pct"/>
            <w:noWrap/>
            <w:hideMark/>
          </w:tcPr>
          <w:p w14:paraId="4D14725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4729280" w14:textId="77777777" w:rsidR="00F95B1D" w:rsidRPr="00F95B1D" w:rsidRDefault="00F95B1D" w:rsidP="00F95B1D">
            <w:pPr>
              <w:spacing w:after="0"/>
              <w:jc w:val="left"/>
            </w:pPr>
            <w:r w:rsidRPr="00F95B1D">
              <w:t>Marine Stores Ltd</w:t>
            </w:r>
          </w:p>
        </w:tc>
      </w:tr>
      <w:tr w:rsidR="00F95B1D" w:rsidRPr="00F95B1D" w14:paraId="5985629D" w14:textId="77777777" w:rsidTr="006F3096">
        <w:trPr>
          <w:trHeight w:val="20"/>
          <w:jc w:val="center"/>
        </w:trPr>
        <w:tc>
          <w:tcPr>
            <w:tcW w:w="1666" w:type="pct"/>
            <w:noWrap/>
            <w:hideMark/>
          </w:tcPr>
          <w:p w14:paraId="5655802D" w14:textId="77777777" w:rsidR="00F95B1D" w:rsidRPr="00F95B1D" w:rsidRDefault="00F95B1D" w:rsidP="00F95B1D">
            <w:pPr>
              <w:spacing w:after="0"/>
              <w:ind w:left="159" w:right="113" w:hanging="159"/>
              <w:jc w:val="left"/>
            </w:pPr>
            <w:r w:rsidRPr="00F95B1D">
              <w:t>Y.H.B Ocean Bomb Sparkling Water Blueberry Flavor</w:t>
            </w:r>
          </w:p>
        </w:tc>
        <w:tc>
          <w:tcPr>
            <w:tcW w:w="454" w:type="pct"/>
            <w:noWrap/>
            <w:hideMark/>
          </w:tcPr>
          <w:p w14:paraId="292324ED" w14:textId="77777777" w:rsidR="00F95B1D" w:rsidRPr="00F95B1D" w:rsidRDefault="00F95B1D" w:rsidP="00F95B1D">
            <w:pPr>
              <w:spacing w:after="0"/>
              <w:ind w:right="170"/>
              <w:jc w:val="right"/>
            </w:pPr>
            <w:r w:rsidRPr="00F95B1D">
              <w:t>330ml</w:t>
            </w:r>
          </w:p>
        </w:tc>
        <w:tc>
          <w:tcPr>
            <w:tcW w:w="682" w:type="pct"/>
            <w:noWrap/>
            <w:hideMark/>
          </w:tcPr>
          <w:p w14:paraId="444C6520" w14:textId="77777777" w:rsidR="00F95B1D" w:rsidRPr="00F95B1D" w:rsidRDefault="00F95B1D" w:rsidP="00F95B1D">
            <w:pPr>
              <w:spacing w:after="0"/>
              <w:jc w:val="left"/>
            </w:pPr>
            <w:r w:rsidRPr="00F95B1D">
              <w:t>Aluminium</w:t>
            </w:r>
          </w:p>
        </w:tc>
        <w:tc>
          <w:tcPr>
            <w:tcW w:w="1438" w:type="pct"/>
            <w:noWrap/>
            <w:hideMark/>
          </w:tcPr>
          <w:p w14:paraId="41D04BF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EFF7701" w14:textId="77777777" w:rsidR="00F95B1D" w:rsidRPr="00F95B1D" w:rsidRDefault="00F95B1D" w:rsidP="00F95B1D">
            <w:pPr>
              <w:spacing w:after="0"/>
              <w:jc w:val="left"/>
            </w:pPr>
            <w:r w:rsidRPr="00F95B1D">
              <w:t>Marine Stores Ltd</w:t>
            </w:r>
          </w:p>
        </w:tc>
      </w:tr>
      <w:tr w:rsidR="00F95B1D" w:rsidRPr="00F95B1D" w14:paraId="08FD247A" w14:textId="77777777" w:rsidTr="006F3096">
        <w:trPr>
          <w:trHeight w:val="20"/>
          <w:jc w:val="center"/>
        </w:trPr>
        <w:tc>
          <w:tcPr>
            <w:tcW w:w="1666" w:type="pct"/>
            <w:noWrap/>
            <w:hideMark/>
          </w:tcPr>
          <w:p w14:paraId="6D25079C" w14:textId="77777777" w:rsidR="00F95B1D" w:rsidRPr="00F95B1D" w:rsidRDefault="00F95B1D" w:rsidP="00F95B1D">
            <w:pPr>
              <w:spacing w:after="0"/>
              <w:ind w:left="159" w:right="113" w:hanging="159"/>
              <w:jc w:val="left"/>
            </w:pPr>
            <w:r w:rsidRPr="00F95B1D">
              <w:t>Y.H.B Ocean Bomb Sparkling Water Cranberry Flavor</w:t>
            </w:r>
          </w:p>
        </w:tc>
        <w:tc>
          <w:tcPr>
            <w:tcW w:w="454" w:type="pct"/>
            <w:noWrap/>
            <w:hideMark/>
          </w:tcPr>
          <w:p w14:paraId="40A1DF10" w14:textId="77777777" w:rsidR="00F95B1D" w:rsidRPr="00F95B1D" w:rsidRDefault="00F95B1D" w:rsidP="00F95B1D">
            <w:pPr>
              <w:spacing w:after="0"/>
              <w:ind w:right="170"/>
              <w:jc w:val="right"/>
            </w:pPr>
            <w:r w:rsidRPr="00F95B1D">
              <w:t>330ml</w:t>
            </w:r>
          </w:p>
        </w:tc>
        <w:tc>
          <w:tcPr>
            <w:tcW w:w="682" w:type="pct"/>
            <w:noWrap/>
            <w:hideMark/>
          </w:tcPr>
          <w:p w14:paraId="1CF7382A" w14:textId="77777777" w:rsidR="00F95B1D" w:rsidRPr="00F95B1D" w:rsidRDefault="00F95B1D" w:rsidP="00F95B1D">
            <w:pPr>
              <w:spacing w:after="0"/>
              <w:jc w:val="left"/>
            </w:pPr>
            <w:r w:rsidRPr="00F95B1D">
              <w:t>Aluminium</w:t>
            </w:r>
          </w:p>
        </w:tc>
        <w:tc>
          <w:tcPr>
            <w:tcW w:w="1438" w:type="pct"/>
            <w:noWrap/>
            <w:hideMark/>
          </w:tcPr>
          <w:p w14:paraId="5332647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F44444D" w14:textId="77777777" w:rsidR="00F95B1D" w:rsidRPr="00F95B1D" w:rsidRDefault="00F95B1D" w:rsidP="00F95B1D">
            <w:pPr>
              <w:spacing w:after="0"/>
              <w:jc w:val="left"/>
            </w:pPr>
            <w:r w:rsidRPr="00F95B1D">
              <w:t>Marine Stores Ltd</w:t>
            </w:r>
          </w:p>
        </w:tc>
      </w:tr>
      <w:tr w:rsidR="00F95B1D" w:rsidRPr="00F95B1D" w14:paraId="163ED612" w14:textId="77777777" w:rsidTr="006F3096">
        <w:trPr>
          <w:trHeight w:val="20"/>
          <w:jc w:val="center"/>
        </w:trPr>
        <w:tc>
          <w:tcPr>
            <w:tcW w:w="1666" w:type="pct"/>
            <w:noWrap/>
            <w:hideMark/>
          </w:tcPr>
          <w:p w14:paraId="726D2260" w14:textId="77777777" w:rsidR="00F95B1D" w:rsidRPr="00F95B1D" w:rsidRDefault="00F95B1D" w:rsidP="00F95B1D">
            <w:pPr>
              <w:spacing w:after="0"/>
              <w:ind w:left="159" w:right="113" w:hanging="159"/>
              <w:jc w:val="left"/>
            </w:pPr>
            <w:r w:rsidRPr="00F95B1D">
              <w:t>Y.H.B Ocean Bomb Sparkling Water Honey Flavor</w:t>
            </w:r>
          </w:p>
        </w:tc>
        <w:tc>
          <w:tcPr>
            <w:tcW w:w="454" w:type="pct"/>
            <w:noWrap/>
            <w:hideMark/>
          </w:tcPr>
          <w:p w14:paraId="5FCCB6B5" w14:textId="77777777" w:rsidR="00F95B1D" w:rsidRPr="00F95B1D" w:rsidRDefault="00F95B1D" w:rsidP="00F95B1D">
            <w:pPr>
              <w:spacing w:after="0"/>
              <w:ind w:right="170"/>
              <w:jc w:val="right"/>
            </w:pPr>
            <w:r w:rsidRPr="00F95B1D">
              <w:t>330ml</w:t>
            </w:r>
          </w:p>
        </w:tc>
        <w:tc>
          <w:tcPr>
            <w:tcW w:w="682" w:type="pct"/>
            <w:noWrap/>
            <w:hideMark/>
          </w:tcPr>
          <w:p w14:paraId="4B8A2514" w14:textId="77777777" w:rsidR="00F95B1D" w:rsidRPr="00F95B1D" w:rsidRDefault="00F95B1D" w:rsidP="00F95B1D">
            <w:pPr>
              <w:spacing w:after="0"/>
              <w:jc w:val="left"/>
            </w:pPr>
            <w:r w:rsidRPr="00F95B1D">
              <w:t>Aluminium</w:t>
            </w:r>
          </w:p>
        </w:tc>
        <w:tc>
          <w:tcPr>
            <w:tcW w:w="1438" w:type="pct"/>
            <w:noWrap/>
            <w:hideMark/>
          </w:tcPr>
          <w:p w14:paraId="0DBD5C9E"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496BF8A" w14:textId="77777777" w:rsidR="00F95B1D" w:rsidRPr="00F95B1D" w:rsidRDefault="00F95B1D" w:rsidP="00F95B1D">
            <w:pPr>
              <w:spacing w:after="0"/>
              <w:jc w:val="left"/>
            </w:pPr>
            <w:r w:rsidRPr="00F95B1D">
              <w:t>Marine Stores Ltd</w:t>
            </w:r>
          </w:p>
        </w:tc>
      </w:tr>
      <w:tr w:rsidR="00F95B1D" w:rsidRPr="00F95B1D" w14:paraId="52A1DF78" w14:textId="77777777" w:rsidTr="006F3096">
        <w:trPr>
          <w:trHeight w:val="20"/>
          <w:jc w:val="center"/>
        </w:trPr>
        <w:tc>
          <w:tcPr>
            <w:tcW w:w="1666" w:type="pct"/>
            <w:noWrap/>
            <w:hideMark/>
          </w:tcPr>
          <w:p w14:paraId="03A72837" w14:textId="77777777" w:rsidR="00F95B1D" w:rsidRPr="00F95B1D" w:rsidRDefault="00F95B1D" w:rsidP="00F95B1D">
            <w:pPr>
              <w:spacing w:after="0"/>
              <w:ind w:left="159" w:right="113" w:hanging="159"/>
              <w:jc w:val="left"/>
            </w:pPr>
            <w:r w:rsidRPr="00F95B1D">
              <w:t>Y.H.B Ocean Bomb Sparkling Water Lemon Flavor</w:t>
            </w:r>
          </w:p>
        </w:tc>
        <w:tc>
          <w:tcPr>
            <w:tcW w:w="454" w:type="pct"/>
            <w:noWrap/>
            <w:hideMark/>
          </w:tcPr>
          <w:p w14:paraId="3EBE77E2" w14:textId="77777777" w:rsidR="00F95B1D" w:rsidRPr="00F95B1D" w:rsidRDefault="00F95B1D" w:rsidP="00F95B1D">
            <w:pPr>
              <w:spacing w:after="0"/>
              <w:ind w:right="170"/>
              <w:jc w:val="right"/>
            </w:pPr>
            <w:r w:rsidRPr="00F95B1D">
              <w:t>330ml</w:t>
            </w:r>
          </w:p>
        </w:tc>
        <w:tc>
          <w:tcPr>
            <w:tcW w:w="682" w:type="pct"/>
            <w:noWrap/>
            <w:hideMark/>
          </w:tcPr>
          <w:p w14:paraId="2C09F1E5" w14:textId="77777777" w:rsidR="00F95B1D" w:rsidRPr="00F95B1D" w:rsidRDefault="00F95B1D" w:rsidP="00F95B1D">
            <w:pPr>
              <w:spacing w:after="0"/>
              <w:jc w:val="left"/>
            </w:pPr>
            <w:r w:rsidRPr="00F95B1D">
              <w:t>Aluminium</w:t>
            </w:r>
          </w:p>
        </w:tc>
        <w:tc>
          <w:tcPr>
            <w:tcW w:w="1438" w:type="pct"/>
            <w:noWrap/>
            <w:hideMark/>
          </w:tcPr>
          <w:p w14:paraId="14919B09"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30F56EA1" w14:textId="77777777" w:rsidR="00F95B1D" w:rsidRPr="00F95B1D" w:rsidRDefault="00F95B1D" w:rsidP="00F95B1D">
            <w:pPr>
              <w:spacing w:after="0"/>
              <w:jc w:val="left"/>
            </w:pPr>
            <w:r w:rsidRPr="00F95B1D">
              <w:t>Marine Stores Ltd</w:t>
            </w:r>
          </w:p>
        </w:tc>
      </w:tr>
      <w:tr w:rsidR="00F95B1D" w:rsidRPr="00F95B1D" w14:paraId="6F4EDDC5" w14:textId="77777777" w:rsidTr="006F3096">
        <w:trPr>
          <w:trHeight w:val="20"/>
          <w:jc w:val="center"/>
        </w:trPr>
        <w:tc>
          <w:tcPr>
            <w:tcW w:w="1666" w:type="pct"/>
            <w:noWrap/>
            <w:hideMark/>
          </w:tcPr>
          <w:p w14:paraId="2706D54A" w14:textId="77777777" w:rsidR="00F95B1D" w:rsidRPr="00F95B1D" w:rsidRDefault="00F95B1D" w:rsidP="00F95B1D">
            <w:pPr>
              <w:spacing w:after="0"/>
              <w:ind w:left="159" w:right="113" w:hanging="159"/>
              <w:jc w:val="left"/>
            </w:pPr>
            <w:r w:rsidRPr="00F95B1D">
              <w:t>Y.H.B Ocean Bomb Sparkling Water Pomegranate Flavor</w:t>
            </w:r>
          </w:p>
        </w:tc>
        <w:tc>
          <w:tcPr>
            <w:tcW w:w="454" w:type="pct"/>
            <w:noWrap/>
            <w:hideMark/>
          </w:tcPr>
          <w:p w14:paraId="4C31316D" w14:textId="77777777" w:rsidR="00F95B1D" w:rsidRPr="00F95B1D" w:rsidRDefault="00F95B1D" w:rsidP="00F95B1D">
            <w:pPr>
              <w:spacing w:after="0"/>
              <w:ind w:right="170"/>
              <w:jc w:val="right"/>
            </w:pPr>
            <w:r w:rsidRPr="00F95B1D">
              <w:t>330ml</w:t>
            </w:r>
          </w:p>
        </w:tc>
        <w:tc>
          <w:tcPr>
            <w:tcW w:w="682" w:type="pct"/>
            <w:noWrap/>
            <w:hideMark/>
          </w:tcPr>
          <w:p w14:paraId="16420F9F" w14:textId="77777777" w:rsidR="00F95B1D" w:rsidRPr="00F95B1D" w:rsidRDefault="00F95B1D" w:rsidP="00F95B1D">
            <w:pPr>
              <w:spacing w:after="0"/>
              <w:jc w:val="left"/>
            </w:pPr>
            <w:r w:rsidRPr="00F95B1D">
              <w:t>Aluminium</w:t>
            </w:r>
          </w:p>
        </w:tc>
        <w:tc>
          <w:tcPr>
            <w:tcW w:w="1438" w:type="pct"/>
            <w:noWrap/>
            <w:hideMark/>
          </w:tcPr>
          <w:p w14:paraId="7F5E0540"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54FC54D2" w14:textId="77777777" w:rsidR="00F95B1D" w:rsidRPr="00F95B1D" w:rsidRDefault="00F95B1D" w:rsidP="00F95B1D">
            <w:pPr>
              <w:spacing w:after="0"/>
              <w:jc w:val="left"/>
            </w:pPr>
            <w:r w:rsidRPr="00F95B1D">
              <w:t>Marine Stores Ltd</w:t>
            </w:r>
          </w:p>
        </w:tc>
      </w:tr>
      <w:tr w:rsidR="00F95B1D" w:rsidRPr="00F95B1D" w14:paraId="2DED3118" w14:textId="77777777" w:rsidTr="006F3096">
        <w:trPr>
          <w:trHeight w:val="20"/>
          <w:jc w:val="center"/>
        </w:trPr>
        <w:tc>
          <w:tcPr>
            <w:tcW w:w="1666" w:type="pct"/>
            <w:noWrap/>
            <w:hideMark/>
          </w:tcPr>
          <w:p w14:paraId="3F9EB478" w14:textId="77777777" w:rsidR="00F95B1D" w:rsidRPr="00F95B1D" w:rsidRDefault="00F95B1D" w:rsidP="00F95B1D">
            <w:pPr>
              <w:spacing w:after="0"/>
              <w:ind w:left="159" w:right="113" w:hanging="159"/>
              <w:jc w:val="left"/>
            </w:pPr>
            <w:r w:rsidRPr="00F95B1D">
              <w:t>Y.H.B Ocean Bomb Sparkling Water Raspberry Flavor</w:t>
            </w:r>
          </w:p>
        </w:tc>
        <w:tc>
          <w:tcPr>
            <w:tcW w:w="454" w:type="pct"/>
            <w:noWrap/>
            <w:hideMark/>
          </w:tcPr>
          <w:p w14:paraId="467E3AA2" w14:textId="77777777" w:rsidR="00F95B1D" w:rsidRPr="00F95B1D" w:rsidRDefault="00F95B1D" w:rsidP="00F95B1D">
            <w:pPr>
              <w:spacing w:after="0"/>
              <w:ind w:right="170"/>
              <w:jc w:val="right"/>
            </w:pPr>
            <w:r w:rsidRPr="00F95B1D">
              <w:t>330ml</w:t>
            </w:r>
          </w:p>
        </w:tc>
        <w:tc>
          <w:tcPr>
            <w:tcW w:w="682" w:type="pct"/>
            <w:noWrap/>
            <w:hideMark/>
          </w:tcPr>
          <w:p w14:paraId="739C26ED" w14:textId="77777777" w:rsidR="00F95B1D" w:rsidRPr="00F95B1D" w:rsidRDefault="00F95B1D" w:rsidP="00F95B1D">
            <w:pPr>
              <w:spacing w:after="0"/>
              <w:jc w:val="left"/>
            </w:pPr>
            <w:r w:rsidRPr="00F95B1D">
              <w:t>Aluminium</w:t>
            </w:r>
          </w:p>
        </w:tc>
        <w:tc>
          <w:tcPr>
            <w:tcW w:w="1438" w:type="pct"/>
            <w:noWrap/>
            <w:hideMark/>
          </w:tcPr>
          <w:p w14:paraId="488E3647"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12C51617" w14:textId="77777777" w:rsidR="00F95B1D" w:rsidRPr="00F95B1D" w:rsidRDefault="00F95B1D" w:rsidP="00F95B1D">
            <w:pPr>
              <w:spacing w:after="0"/>
              <w:jc w:val="left"/>
            </w:pPr>
            <w:r w:rsidRPr="00F95B1D">
              <w:t>Marine Stores Ltd</w:t>
            </w:r>
          </w:p>
        </w:tc>
      </w:tr>
      <w:tr w:rsidR="00F95B1D" w:rsidRPr="00F95B1D" w14:paraId="4EB313DD" w14:textId="77777777" w:rsidTr="006F3096">
        <w:trPr>
          <w:trHeight w:val="20"/>
          <w:jc w:val="center"/>
        </w:trPr>
        <w:tc>
          <w:tcPr>
            <w:tcW w:w="1666" w:type="pct"/>
            <w:noWrap/>
            <w:hideMark/>
          </w:tcPr>
          <w:p w14:paraId="7F813D28" w14:textId="77777777" w:rsidR="00F95B1D" w:rsidRPr="00F95B1D" w:rsidRDefault="00F95B1D" w:rsidP="00F95B1D">
            <w:pPr>
              <w:spacing w:after="0"/>
              <w:ind w:left="159" w:right="113" w:hanging="159"/>
              <w:jc w:val="left"/>
            </w:pPr>
            <w:r w:rsidRPr="00F95B1D">
              <w:t>Yeshu Herbal Tea Drink</w:t>
            </w:r>
          </w:p>
        </w:tc>
        <w:tc>
          <w:tcPr>
            <w:tcW w:w="454" w:type="pct"/>
            <w:noWrap/>
            <w:hideMark/>
          </w:tcPr>
          <w:p w14:paraId="1C1426C3" w14:textId="77777777" w:rsidR="00F95B1D" w:rsidRPr="00F95B1D" w:rsidRDefault="00F95B1D" w:rsidP="00F95B1D">
            <w:pPr>
              <w:spacing w:after="0"/>
              <w:ind w:right="170"/>
              <w:jc w:val="right"/>
            </w:pPr>
            <w:r w:rsidRPr="00F95B1D">
              <w:t>500ml</w:t>
            </w:r>
          </w:p>
        </w:tc>
        <w:tc>
          <w:tcPr>
            <w:tcW w:w="682" w:type="pct"/>
            <w:noWrap/>
            <w:hideMark/>
          </w:tcPr>
          <w:p w14:paraId="4C1FCACD" w14:textId="77777777" w:rsidR="00F95B1D" w:rsidRPr="00F95B1D" w:rsidRDefault="00F95B1D" w:rsidP="00F95B1D">
            <w:pPr>
              <w:spacing w:after="0"/>
              <w:jc w:val="left"/>
            </w:pPr>
            <w:r w:rsidRPr="00F95B1D">
              <w:t>PET</w:t>
            </w:r>
          </w:p>
        </w:tc>
        <w:tc>
          <w:tcPr>
            <w:tcW w:w="1438" w:type="pct"/>
            <w:noWrap/>
            <w:hideMark/>
          </w:tcPr>
          <w:p w14:paraId="7AB3EAA5"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33DA36A" w14:textId="77777777" w:rsidR="00F95B1D" w:rsidRPr="00F95B1D" w:rsidRDefault="00F95B1D" w:rsidP="00F95B1D">
            <w:pPr>
              <w:spacing w:after="0"/>
              <w:jc w:val="left"/>
            </w:pPr>
            <w:r w:rsidRPr="00F95B1D">
              <w:t>Marine Stores Ltd</w:t>
            </w:r>
          </w:p>
        </w:tc>
      </w:tr>
      <w:tr w:rsidR="00F95B1D" w:rsidRPr="00F95B1D" w14:paraId="1FFCB2C1" w14:textId="77777777" w:rsidTr="006F3096">
        <w:trPr>
          <w:trHeight w:val="20"/>
          <w:jc w:val="center"/>
        </w:trPr>
        <w:tc>
          <w:tcPr>
            <w:tcW w:w="1666" w:type="pct"/>
            <w:noWrap/>
            <w:hideMark/>
          </w:tcPr>
          <w:p w14:paraId="470DF6E0" w14:textId="77777777" w:rsidR="00F95B1D" w:rsidRPr="00F95B1D" w:rsidRDefault="00F95B1D" w:rsidP="00F95B1D">
            <w:pPr>
              <w:spacing w:after="0"/>
              <w:ind w:left="159" w:right="113" w:hanging="159"/>
              <w:jc w:val="left"/>
            </w:pPr>
            <w:r w:rsidRPr="00F95B1D">
              <w:t>Yili Strawberry flavored Milk Drink</w:t>
            </w:r>
          </w:p>
        </w:tc>
        <w:tc>
          <w:tcPr>
            <w:tcW w:w="454" w:type="pct"/>
            <w:noWrap/>
            <w:hideMark/>
          </w:tcPr>
          <w:p w14:paraId="7DC4D74C" w14:textId="77777777" w:rsidR="00F95B1D" w:rsidRPr="00F95B1D" w:rsidRDefault="00F95B1D" w:rsidP="00F95B1D">
            <w:pPr>
              <w:spacing w:after="0"/>
              <w:ind w:right="170"/>
              <w:jc w:val="right"/>
            </w:pPr>
            <w:r w:rsidRPr="00F95B1D">
              <w:t>250ml</w:t>
            </w:r>
          </w:p>
        </w:tc>
        <w:tc>
          <w:tcPr>
            <w:tcW w:w="682" w:type="pct"/>
            <w:noWrap/>
            <w:hideMark/>
          </w:tcPr>
          <w:p w14:paraId="03847C58" w14:textId="77777777" w:rsidR="00F95B1D" w:rsidRPr="00F95B1D" w:rsidRDefault="00F95B1D" w:rsidP="00F95B1D">
            <w:pPr>
              <w:spacing w:after="0"/>
              <w:jc w:val="left"/>
            </w:pPr>
            <w:r w:rsidRPr="00F95B1D">
              <w:t>LPB—Aseptic</w:t>
            </w:r>
          </w:p>
        </w:tc>
        <w:tc>
          <w:tcPr>
            <w:tcW w:w="1438" w:type="pct"/>
            <w:noWrap/>
            <w:hideMark/>
          </w:tcPr>
          <w:p w14:paraId="0CA2E7A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09DC789" w14:textId="77777777" w:rsidR="00F95B1D" w:rsidRPr="00F95B1D" w:rsidRDefault="00F95B1D" w:rsidP="00F95B1D">
            <w:pPr>
              <w:spacing w:after="0"/>
              <w:jc w:val="left"/>
            </w:pPr>
            <w:r w:rsidRPr="00F95B1D">
              <w:t>Marine Stores Ltd</w:t>
            </w:r>
          </w:p>
        </w:tc>
      </w:tr>
      <w:tr w:rsidR="00F95B1D" w:rsidRPr="00F95B1D" w14:paraId="01731005" w14:textId="77777777" w:rsidTr="006F3096">
        <w:trPr>
          <w:trHeight w:val="20"/>
          <w:jc w:val="center"/>
        </w:trPr>
        <w:tc>
          <w:tcPr>
            <w:tcW w:w="1666" w:type="pct"/>
            <w:noWrap/>
            <w:hideMark/>
          </w:tcPr>
          <w:p w14:paraId="3C6263BD" w14:textId="77777777" w:rsidR="00F95B1D" w:rsidRPr="00F95B1D" w:rsidRDefault="00F95B1D" w:rsidP="00F95B1D">
            <w:pPr>
              <w:spacing w:after="0"/>
              <w:ind w:left="159" w:right="113" w:hanging="159"/>
              <w:jc w:val="left"/>
            </w:pPr>
            <w:r w:rsidRPr="00F95B1D">
              <w:t>Yili Yoghurt Flavored Drink</w:t>
            </w:r>
          </w:p>
        </w:tc>
        <w:tc>
          <w:tcPr>
            <w:tcW w:w="454" w:type="pct"/>
            <w:noWrap/>
            <w:hideMark/>
          </w:tcPr>
          <w:p w14:paraId="25992A65" w14:textId="77777777" w:rsidR="00F95B1D" w:rsidRPr="00F95B1D" w:rsidRDefault="00F95B1D" w:rsidP="00F95B1D">
            <w:pPr>
              <w:spacing w:after="0"/>
              <w:ind w:right="170"/>
              <w:jc w:val="right"/>
            </w:pPr>
            <w:r w:rsidRPr="00F95B1D">
              <w:t>250ml</w:t>
            </w:r>
          </w:p>
        </w:tc>
        <w:tc>
          <w:tcPr>
            <w:tcW w:w="682" w:type="pct"/>
            <w:noWrap/>
            <w:hideMark/>
          </w:tcPr>
          <w:p w14:paraId="7FFC2B45" w14:textId="77777777" w:rsidR="00F95B1D" w:rsidRPr="00F95B1D" w:rsidRDefault="00F95B1D" w:rsidP="00F95B1D">
            <w:pPr>
              <w:spacing w:after="0"/>
              <w:jc w:val="left"/>
            </w:pPr>
            <w:r w:rsidRPr="00F95B1D">
              <w:t>LPB—Aseptic</w:t>
            </w:r>
          </w:p>
        </w:tc>
        <w:tc>
          <w:tcPr>
            <w:tcW w:w="1438" w:type="pct"/>
            <w:noWrap/>
            <w:hideMark/>
          </w:tcPr>
          <w:p w14:paraId="0814FA52"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27D3BFD5" w14:textId="77777777" w:rsidR="00F95B1D" w:rsidRPr="00F95B1D" w:rsidRDefault="00F95B1D" w:rsidP="00F95B1D">
            <w:pPr>
              <w:spacing w:after="0"/>
              <w:jc w:val="left"/>
            </w:pPr>
            <w:r w:rsidRPr="00F95B1D">
              <w:t>Marine Stores Ltd</w:t>
            </w:r>
          </w:p>
        </w:tc>
      </w:tr>
      <w:tr w:rsidR="00F95B1D" w:rsidRPr="00F95B1D" w14:paraId="6FD4A67F" w14:textId="77777777" w:rsidTr="006F3096">
        <w:trPr>
          <w:trHeight w:val="20"/>
          <w:jc w:val="center"/>
        </w:trPr>
        <w:tc>
          <w:tcPr>
            <w:tcW w:w="1666" w:type="pct"/>
            <w:noWrap/>
            <w:hideMark/>
          </w:tcPr>
          <w:p w14:paraId="363A47CA" w14:textId="77777777" w:rsidR="00F95B1D" w:rsidRPr="00F95B1D" w:rsidRDefault="00F95B1D" w:rsidP="00F95B1D">
            <w:pPr>
              <w:spacing w:after="0"/>
              <w:ind w:left="159" w:right="113" w:hanging="159"/>
              <w:jc w:val="left"/>
            </w:pPr>
            <w:r w:rsidRPr="00F95B1D">
              <w:t>Yuzu Pomelo Flavored Drink</w:t>
            </w:r>
          </w:p>
        </w:tc>
        <w:tc>
          <w:tcPr>
            <w:tcW w:w="454" w:type="pct"/>
            <w:noWrap/>
            <w:hideMark/>
          </w:tcPr>
          <w:p w14:paraId="74E0DE28" w14:textId="77777777" w:rsidR="00F95B1D" w:rsidRPr="00F95B1D" w:rsidRDefault="00F95B1D" w:rsidP="00F95B1D">
            <w:pPr>
              <w:spacing w:after="0"/>
              <w:ind w:right="170"/>
              <w:jc w:val="right"/>
            </w:pPr>
            <w:r w:rsidRPr="00F95B1D">
              <w:t>300ml</w:t>
            </w:r>
          </w:p>
        </w:tc>
        <w:tc>
          <w:tcPr>
            <w:tcW w:w="682" w:type="pct"/>
            <w:noWrap/>
            <w:hideMark/>
          </w:tcPr>
          <w:p w14:paraId="71B79EA9" w14:textId="77777777" w:rsidR="00F95B1D" w:rsidRPr="00F95B1D" w:rsidRDefault="00F95B1D" w:rsidP="00F95B1D">
            <w:pPr>
              <w:spacing w:after="0"/>
              <w:jc w:val="left"/>
            </w:pPr>
            <w:r w:rsidRPr="00F95B1D">
              <w:t>Glass</w:t>
            </w:r>
          </w:p>
        </w:tc>
        <w:tc>
          <w:tcPr>
            <w:tcW w:w="1438" w:type="pct"/>
            <w:noWrap/>
            <w:hideMark/>
          </w:tcPr>
          <w:p w14:paraId="2C4EBC98"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63A5EF27" w14:textId="77777777" w:rsidR="00F95B1D" w:rsidRPr="00F95B1D" w:rsidRDefault="00F95B1D" w:rsidP="00F95B1D">
            <w:pPr>
              <w:spacing w:after="0"/>
              <w:jc w:val="left"/>
            </w:pPr>
            <w:r w:rsidRPr="00F95B1D">
              <w:t>Marine Stores Ltd</w:t>
            </w:r>
          </w:p>
        </w:tc>
      </w:tr>
      <w:tr w:rsidR="00F95B1D" w:rsidRPr="00F95B1D" w14:paraId="658C01DA" w14:textId="77777777" w:rsidTr="006F3096">
        <w:trPr>
          <w:trHeight w:val="20"/>
          <w:jc w:val="center"/>
        </w:trPr>
        <w:tc>
          <w:tcPr>
            <w:tcW w:w="1666" w:type="pct"/>
            <w:noWrap/>
            <w:hideMark/>
          </w:tcPr>
          <w:p w14:paraId="4C045597" w14:textId="77777777" w:rsidR="00F95B1D" w:rsidRPr="00F95B1D" w:rsidRDefault="00F95B1D" w:rsidP="00F95B1D">
            <w:pPr>
              <w:spacing w:after="0"/>
              <w:ind w:left="159" w:right="113" w:hanging="159"/>
              <w:jc w:val="left"/>
            </w:pPr>
            <w:r w:rsidRPr="00F95B1D">
              <w:t>Yuzu Pomelo Flavored Yoghurt Drink</w:t>
            </w:r>
          </w:p>
        </w:tc>
        <w:tc>
          <w:tcPr>
            <w:tcW w:w="454" w:type="pct"/>
            <w:noWrap/>
            <w:hideMark/>
          </w:tcPr>
          <w:p w14:paraId="5D545AA5" w14:textId="77777777" w:rsidR="00F95B1D" w:rsidRPr="00F95B1D" w:rsidRDefault="00F95B1D" w:rsidP="00F95B1D">
            <w:pPr>
              <w:spacing w:after="0"/>
              <w:ind w:right="170"/>
              <w:jc w:val="right"/>
            </w:pPr>
            <w:r w:rsidRPr="00F95B1D">
              <w:t>300ml</w:t>
            </w:r>
          </w:p>
        </w:tc>
        <w:tc>
          <w:tcPr>
            <w:tcW w:w="682" w:type="pct"/>
            <w:noWrap/>
            <w:hideMark/>
          </w:tcPr>
          <w:p w14:paraId="08264F26" w14:textId="77777777" w:rsidR="00F95B1D" w:rsidRPr="00F95B1D" w:rsidRDefault="00F95B1D" w:rsidP="00F95B1D">
            <w:pPr>
              <w:spacing w:after="0"/>
              <w:jc w:val="left"/>
            </w:pPr>
            <w:r w:rsidRPr="00F95B1D">
              <w:t>Glass</w:t>
            </w:r>
          </w:p>
        </w:tc>
        <w:tc>
          <w:tcPr>
            <w:tcW w:w="1438" w:type="pct"/>
            <w:noWrap/>
            <w:hideMark/>
          </w:tcPr>
          <w:p w14:paraId="40B72B2A" w14:textId="77777777" w:rsidR="00F95B1D" w:rsidRPr="00F95B1D" w:rsidRDefault="00F95B1D" w:rsidP="00F95B1D">
            <w:pPr>
              <w:spacing w:after="0"/>
              <w:ind w:left="159" w:right="113" w:hanging="159"/>
              <w:jc w:val="left"/>
            </w:pPr>
            <w:r w:rsidRPr="00F95B1D">
              <w:t>Kaisi Australia Pty Ltd</w:t>
            </w:r>
          </w:p>
        </w:tc>
        <w:tc>
          <w:tcPr>
            <w:tcW w:w="760" w:type="pct"/>
            <w:noWrap/>
            <w:hideMark/>
          </w:tcPr>
          <w:p w14:paraId="4DFFB33D" w14:textId="77777777" w:rsidR="00F95B1D" w:rsidRPr="00F95B1D" w:rsidRDefault="00F95B1D" w:rsidP="00F95B1D">
            <w:pPr>
              <w:spacing w:after="0"/>
              <w:jc w:val="left"/>
            </w:pPr>
            <w:r w:rsidRPr="00F95B1D">
              <w:t>Marine Stores Ltd</w:t>
            </w:r>
          </w:p>
        </w:tc>
      </w:tr>
      <w:tr w:rsidR="00F95B1D" w:rsidRPr="00F95B1D" w14:paraId="4227FEC2" w14:textId="77777777" w:rsidTr="006F3096">
        <w:trPr>
          <w:trHeight w:val="20"/>
          <w:jc w:val="center"/>
        </w:trPr>
        <w:tc>
          <w:tcPr>
            <w:tcW w:w="1666" w:type="pct"/>
            <w:noWrap/>
            <w:hideMark/>
          </w:tcPr>
          <w:p w14:paraId="472FE81A" w14:textId="77777777" w:rsidR="00F95B1D" w:rsidRPr="00F95B1D" w:rsidRDefault="00F95B1D" w:rsidP="00F95B1D">
            <w:pPr>
              <w:spacing w:after="0"/>
              <w:ind w:left="159" w:right="113" w:hanging="159"/>
              <w:jc w:val="left"/>
            </w:pPr>
            <w:r w:rsidRPr="00F95B1D">
              <w:t>Maxwell Honey Mead</w:t>
            </w:r>
          </w:p>
        </w:tc>
        <w:tc>
          <w:tcPr>
            <w:tcW w:w="454" w:type="pct"/>
            <w:noWrap/>
            <w:hideMark/>
          </w:tcPr>
          <w:p w14:paraId="13E81A78" w14:textId="77777777" w:rsidR="00F95B1D" w:rsidRPr="00F95B1D" w:rsidRDefault="00F95B1D" w:rsidP="00F95B1D">
            <w:pPr>
              <w:spacing w:after="0"/>
              <w:ind w:right="170"/>
              <w:jc w:val="right"/>
            </w:pPr>
            <w:r w:rsidRPr="00F95B1D">
              <w:t>750ml</w:t>
            </w:r>
          </w:p>
        </w:tc>
        <w:tc>
          <w:tcPr>
            <w:tcW w:w="682" w:type="pct"/>
            <w:noWrap/>
            <w:hideMark/>
          </w:tcPr>
          <w:p w14:paraId="4A4C2C15" w14:textId="77777777" w:rsidR="00F95B1D" w:rsidRPr="00F95B1D" w:rsidRDefault="00F95B1D" w:rsidP="00F95B1D">
            <w:pPr>
              <w:spacing w:after="0"/>
              <w:jc w:val="left"/>
            </w:pPr>
            <w:r w:rsidRPr="00F95B1D">
              <w:t>Glass</w:t>
            </w:r>
          </w:p>
        </w:tc>
        <w:tc>
          <w:tcPr>
            <w:tcW w:w="1438" w:type="pct"/>
            <w:noWrap/>
            <w:hideMark/>
          </w:tcPr>
          <w:p w14:paraId="67440E33" w14:textId="77777777" w:rsidR="00F95B1D" w:rsidRPr="00F95B1D" w:rsidRDefault="00F95B1D" w:rsidP="00F95B1D">
            <w:pPr>
              <w:spacing w:after="0"/>
              <w:ind w:left="159" w:right="113" w:hanging="159"/>
              <w:jc w:val="left"/>
            </w:pPr>
            <w:r w:rsidRPr="00F95B1D">
              <w:t>Ken Maxwell &amp; Sons Pty Ltd</w:t>
            </w:r>
          </w:p>
        </w:tc>
        <w:tc>
          <w:tcPr>
            <w:tcW w:w="760" w:type="pct"/>
            <w:noWrap/>
            <w:hideMark/>
          </w:tcPr>
          <w:p w14:paraId="38E19BEF" w14:textId="77777777" w:rsidR="00F95B1D" w:rsidRPr="00F95B1D" w:rsidRDefault="00F95B1D" w:rsidP="00F95B1D">
            <w:pPr>
              <w:spacing w:after="0"/>
              <w:jc w:val="left"/>
            </w:pPr>
            <w:r w:rsidRPr="00F95B1D">
              <w:t>Statewide Recycling</w:t>
            </w:r>
          </w:p>
        </w:tc>
      </w:tr>
      <w:tr w:rsidR="00F95B1D" w:rsidRPr="00F95B1D" w14:paraId="7B6C744B" w14:textId="77777777" w:rsidTr="006F3096">
        <w:trPr>
          <w:trHeight w:val="20"/>
          <w:jc w:val="center"/>
        </w:trPr>
        <w:tc>
          <w:tcPr>
            <w:tcW w:w="1666" w:type="pct"/>
            <w:noWrap/>
            <w:hideMark/>
          </w:tcPr>
          <w:p w14:paraId="136537A3" w14:textId="77777777" w:rsidR="00F95B1D" w:rsidRPr="00F95B1D" w:rsidRDefault="00F95B1D" w:rsidP="00F95B1D">
            <w:pPr>
              <w:spacing w:after="0"/>
              <w:ind w:left="159" w:right="113" w:hanging="159"/>
              <w:jc w:val="left"/>
            </w:pPr>
            <w:r w:rsidRPr="00F95B1D">
              <w:t>Maxwell Spiced Mead</w:t>
            </w:r>
          </w:p>
        </w:tc>
        <w:tc>
          <w:tcPr>
            <w:tcW w:w="454" w:type="pct"/>
            <w:noWrap/>
            <w:hideMark/>
          </w:tcPr>
          <w:p w14:paraId="2D1435EB" w14:textId="77777777" w:rsidR="00F95B1D" w:rsidRPr="00F95B1D" w:rsidRDefault="00F95B1D" w:rsidP="00F95B1D">
            <w:pPr>
              <w:spacing w:after="0"/>
              <w:ind w:right="170"/>
              <w:jc w:val="right"/>
            </w:pPr>
            <w:r w:rsidRPr="00F95B1D">
              <w:t>750ml</w:t>
            </w:r>
          </w:p>
        </w:tc>
        <w:tc>
          <w:tcPr>
            <w:tcW w:w="682" w:type="pct"/>
            <w:noWrap/>
            <w:hideMark/>
          </w:tcPr>
          <w:p w14:paraId="7B6539B5" w14:textId="77777777" w:rsidR="00F95B1D" w:rsidRPr="00F95B1D" w:rsidRDefault="00F95B1D" w:rsidP="00F95B1D">
            <w:pPr>
              <w:spacing w:after="0"/>
              <w:jc w:val="left"/>
            </w:pPr>
            <w:r w:rsidRPr="00F95B1D">
              <w:t>Glass</w:t>
            </w:r>
          </w:p>
        </w:tc>
        <w:tc>
          <w:tcPr>
            <w:tcW w:w="1438" w:type="pct"/>
            <w:noWrap/>
            <w:hideMark/>
          </w:tcPr>
          <w:p w14:paraId="7563BD93" w14:textId="77777777" w:rsidR="00F95B1D" w:rsidRPr="00F95B1D" w:rsidRDefault="00F95B1D" w:rsidP="00F95B1D">
            <w:pPr>
              <w:spacing w:after="0"/>
              <w:ind w:left="159" w:right="113" w:hanging="159"/>
              <w:jc w:val="left"/>
            </w:pPr>
            <w:r w:rsidRPr="00F95B1D">
              <w:t>Ken Maxwell &amp; Sons Pty Ltd</w:t>
            </w:r>
          </w:p>
        </w:tc>
        <w:tc>
          <w:tcPr>
            <w:tcW w:w="760" w:type="pct"/>
            <w:noWrap/>
            <w:hideMark/>
          </w:tcPr>
          <w:p w14:paraId="0E6CB51B" w14:textId="77777777" w:rsidR="00F95B1D" w:rsidRPr="00F95B1D" w:rsidRDefault="00F95B1D" w:rsidP="00F95B1D">
            <w:pPr>
              <w:spacing w:after="0"/>
              <w:jc w:val="left"/>
            </w:pPr>
            <w:r w:rsidRPr="00F95B1D">
              <w:t>Statewide Recycling</w:t>
            </w:r>
          </w:p>
        </w:tc>
      </w:tr>
      <w:tr w:rsidR="00F95B1D" w:rsidRPr="00F95B1D" w14:paraId="53DD7566" w14:textId="77777777" w:rsidTr="006F3096">
        <w:trPr>
          <w:trHeight w:val="20"/>
          <w:jc w:val="center"/>
        </w:trPr>
        <w:tc>
          <w:tcPr>
            <w:tcW w:w="1666" w:type="pct"/>
            <w:noWrap/>
            <w:hideMark/>
          </w:tcPr>
          <w:p w14:paraId="0AB656E3" w14:textId="77777777" w:rsidR="00F95B1D" w:rsidRPr="00F95B1D" w:rsidRDefault="00F95B1D" w:rsidP="00F95B1D">
            <w:pPr>
              <w:spacing w:after="0"/>
              <w:ind w:left="159" w:right="113" w:hanging="159"/>
              <w:jc w:val="left"/>
            </w:pPr>
            <w:r w:rsidRPr="00F95B1D">
              <w:t>Colony Cove Pear Cider</w:t>
            </w:r>
          </w:p>
        </w:tc>
        <w:tc>
          <w:tcPr>
            <w:tcW w:w="454" w:type="pct"/>
            <w:noWrap/>
            <w:hideMark/>
          </w:tcPr>
          <w:p w14:paraId="102FFCD6" w14:textId="77777777" w:rsidR="00F95B1D" w:rsidRPr="00F95B1D" w:rsidRDefault="00F95B1D" w:rsidP="00F95B1D">
            <w:pPr>
              <w:spacing w:after="0"/>
              <w:ind w:right="170"/>
              <w:jc w:val="right"/>
            </w:pPr>
            <w:r w:rsidRPr="00F95B1D">
              <w:t>330ml</w:t>
            </w:r>
          </w:p>
        </w:tc>
        <w:tc>
          <w:tcPr>
            <w:tcW w:w="682" w:type="pct"/>
            <w:noWrap/>
            <w:hideMark/>
          </w:tcPr>
          <w:p w14:paraId="1C036454" w14:textId="77777777" w:rsidR="00F95B1D" w:rsidRPr="00F95B1D" w:rsidRDefault="00F95B1D" w:rsidP="00F95B1D">
            <w:pPr>
              <w:spacing w:after="0"/>
              <w:jc w:val="left"/>
            </w:pPr>
            <w:r w:rsidRPr="00F95B1D">
              <w:t>Glass</w:t>
            </w:r>
          </w:p>
        </w:tc>
        <w:tc>
          <w:tcPr>
            <w:tcW w:w="1438" w:type="pct"/>
            <w:noWrap/>
            <w:hideMark/>
          </w:tcPr>
          <w:p w14:paraId="492CA20A" w14:textId="77777777" w:rsidR="00F95B1D" w:rsidRPr="00F95B1D" w:rsidRDefault="00F95B1D" w:rsidP="00F95B1D">
            <w:pPr>
              <w:spacing w:after="0"/>
              <w:ind w:left="159" w:right="113" w:hanging="159"/>
              <w:jc w:val="left"/>
            </w:pPr>
            <w:r w:rsidRPr="00F95B1D">
              <w:t>Kent Jones Pty Ltd as Trustee of the Kangaroo Island Ciders Trust</w:t>
            </w:r>
          </w:p>
        </w:tc>
        <w:tc>
          <w:tcPr>
            <w:tcW w:w="760" w:type="pct"/>
            <w:noWrap/>
            <w:hideMark/>
          </w:tcPr>
          <w:p w14:paraId="505123F6" w14:textId="77777777" w:rsidR="00F95B1D" w:rsidRPr="00F95B1D" w:rsidRDefault="00F95B1D" w:rsidP="00F95B1D">
            <w:pPr>
              <w:spacing w:after="0"/>
              <w:jc w:val="left"/>
            </w:pPr>
            <w:r w:rsidRPr="00F95B1D">
              <w:t>Statewide Recycling</w:t>
            </w:r>
          </w:p>
        </w:tc>
      </w:tr>
      <w:tr w:rsidR="00F95B1D" w:rsidRPr="00F95B1D" w14:paraId="6E9B3A73" w14:textId="77777777" w:rsidTr="006F3096">
        <w:trPr>
          <w:trHeight w:val="20"/>
          <w:jc w:val="center"/>
        </w:trPr>
        <w:tc>
          <w:tcPr>
            <w:tcW w:w="1666" w:type="pct"/>
            <w:noWrap/>
            <w:hideMark/>
          </w:tcPr>
          <w:p w14:paraId="71EDAC82" w14:textId="77777777" w:rsidR="00F95B1D" w:rsidRPr="00F95B1D" w:rsidRDefault="00F95B1D" w:rsidP="00F95B1D">
            <w:pPr>
              <w:spacing w:after="0"/>
              <w:ind w:left="159" w:right="113" w:hanging="159"/>
              <w:jc w:val="left"/>
            </w:pPr>
            <w:r w:rsidRPr="00F95B1D">
              <w:t>Honkaku Shochu KIMAN</w:t>
            </w:r>
          </w:p>
        </w:tc>
        <w:tc>
          <w:tcPr>
            <w:tcW w:w="454" w:type="pct"/>
            <w:noWrap/>
            <w:hideMark/>
          </w:tcPr>
          <w:p w14:paraId="45FFEAFE" w14:textId="77777777" w:rsidR="00F95B1D" w:rsidRPr="00F95B1D" w:rsidRDefault="00F95B1D" w:rsidP="00F95B1D">
            <w:pPr>
              <w:spacing w:after="0"/>
              <w:ind w:right="170"/>
              <w:jc w:val="right"/>
            </w:pPr>
            <w:r w:rsidRPr="00F95B1D">
              <w:t>720ml</w:t>
            </w:r>
          </w:p>
        </w:tc>
        <w:tc>
          <w:tcPr>
            <w:tcW w:w="682" w:type="pct"/>
            <w:noWrap/>
            <w:hideMark/>
          </w:tcPr>
          <w:p w14:paraId="05E6DE2E" w14:textId="77777777" w:rsidR="00F95B1D" w:rsidRPr="00F95B1D" w:rsidRDefault="00F95B1D" w:rsidP="00F95B1D">
            <w:pPr>
              <w:spacing w:after="0"/>
              <w:jc w:val="left"/>
            </w:pPr>
            <w:r w:rsidRPr="00F95B1D">
              <w:t>Glass</w:t>
            </w:r>
          </w:p>
        </w:tc>
        <w:tc>
          <w:tcPr>
            <w:tcW w:w="1438" w:type="pct"/>
            <w:noWrap/>
            <w:hideMark/>
          </w:tcPr>
          <w:p w14:paraId="04E63E44"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0FEF68FC" w14:textId="77777777" w:rsidR="00F95B1D" w:rsidRPr="00F95B1D" w:rsidRDefault="00F95B1D" w:rsidP="00F95B1D">
            <w:pPr>
              <w:spacing w:after="0"/>
              <w:jc w:val="left"/>
            </w:pPr>
            <w:r w:rsidRPr="00F95B1D">
              <w:t>Statewide Recycling</w:t>
            </w:r>
          </w:p>
        </w:tc>
      </w:tr>
      <w:tr w:rsidR="00F95B1D" w:rsidRPr="00F95B1D" w14:paraId="54FE1DC7" w14:textId="77777777" w:rsidTr="006F3096">
        <w:trPr>
          <w:trHeight w:val="20"/>
          <w:jc w:val="center"/>
        </w:trPr>
        <w:tc>
          <w:tcPr>
            <w:tcW w:w="1666" w:type="pct"/>
            <w:noWrap/>
            <w:hideMark/>
          </w:tcPr>
          <w:p w14:paraId="541E42BD" w14:textId="77777777" w:rsidR="00F95B1D" w:rsidRPr="00F95B1D" w:rsidRDefault="00F95B1D" w:rsidP="00F95B1D">
            <w:pPr>
              <w:spacing w:after="0"/>
              <w:ind w:left="159" w:right="113" w:hanging="159"/>
              <w:jc w:val="left"/>
            </w:pPr>
            <w:r w:rsidRPr="00F95B1D">
              <w:t>Honkaku Shochu KIMAN Barrel Aged</w:t>
            </w:r>
          </w:p>
        </w:tc>
        <w:tc>
          <w:tcPr>
            <w:tcW w:w="454" w:type="pct"/>
            <w:noWrap/>
            <w:hideMark/>
          </w:tcPr>
          <w:p w14:paraId="27F33B55" w14:textId="77777777" w:rsidR="00F95B1D" w:rsidRPr="00F95B1D" w:rsidRDefault="00F95B1D" w:rsidP="00F95B1D">
            <w:pPr>
              <w:spacing w:after="0"/>
              <w:ind w:right="170"/>
              <w:jc w:val="right"/>
            </w:pPr>
            <w:r w:rsidRPr="00F95B1D">
              <w:t>720ml</w:t>
            </w:r>
          </w:p>
        </w:tc>
        <w:tc>
          <w:tcPr>
            <w:tcW w:w="682" w:type="pct"/>
            <w:noWrap/>
            <w:hideMark/>
          </w:tcPr>
          <w:p w14:paraId="3937EA38" w14:textId="77777777" w:rsidR="00F95B1D" w:rsidRPr="00F95B1D" w:rsidRDefault="00F95B1D" w:rsidP="00F95B1D">
            <w:pPr>
              <w:spacing w:after="0"/>
              <w:jc w:val="left"/>
            </w:pPr>
            <w:r w:rsidRPr="00F95B1D">
              <w:t>Glass</w:t>
            </w:r>
          </w:p>
        </w:tc>
        <w:tc>
          <w:tcPr>
            <w:tcW w:w="1438" w:type="pct"/>
            <w:noWrap/>
            <w:hideMark/>
          </w:tcPr>
          <w:p w14:paraId="312144FB"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64601478" w14:textId="77777777" w:rsidR="00F95B1D" w:rsidRPr="00F95B1D" w:rsidRDefault="00F95B1D" w:rsidP="00F95B1D">
            <w:pPr>
              <w:spacing w:after="0"/>
              <w:jc w:val="left"/>
            </w:pPr>
            <w:r w:rsidRPr="00F95B1D">
              <w:t>Statewide Recycling</w:t>
            </w:r>
          </w:p>
        </w:tc>
      </w:tr>
      <w:tr w:rsidR="00F95B1D" w:rsidRPr="00F95B1D" w14:paraId="7AAF1CE9" w14:textId="77777777" w:rsidTr="006F3096">
        <w:trPr>
          <w:trHeight w:val="20"/>
          <w:jc w:val="center"/>
        </w:trPr>
        <w:tc>
          <w:tcPr>
            <w:tcW w:w="1666" w:type="pct"/>
            <w:noWrap/>
            <w:hideMark/>
          </w:tcPr>
          <w:p w14:paraId="33C9417F" w14:textId="77777777" w:rsidR="00F95B1D" w:rsidRPr="00F95B1D" w:rsidRDefault="00F95B1D" w:rsidP="00F95B1D">
            <w:pPr>
              <w:spacing w:after="0"/>
              <w:ind w:left="159" w:right="113" w:hanging="159"/>
              <w:jc w:val="left"/>
              <w:rPr>
                <w:spacing w:val="-4"/>
              </w:rPr>
            </w:pPr>
            <w:r w:rsidRPr="00F95B1D">
              <w:rPr>
                <w:spacing w:val="-4"/>
              </w:rPr>
              <w:t>Junmai Daiginjo KIRAMEKI NO SHIZUKU</w:t>
            </w:r>
          </w:p>
        </w:tc>
        <w:tc>
          <w:tcPr>
            <w:tcW w:w="454" w:type="pct"/>
            <w:noWrap/>
            <w:hideMark/>
          </w:tcPr>
          <w:p w14:paraId="4AE275AF" w14:textId="77777777" w:rsidR="00F95B1D" w:rsidRPr="00F95B1D" w:rsidRDefault="00F95B1D" w:rsidP="00F95B1D">
            <w:pPr>
              <w:spacing w:after="0"/>
              <w:ind w:right="170"/>
              <w:jc w:val="right"/>
            </w:pPr>
            <w:r w:rsidRPr="00F95B1D">
              <w:t>720ml</w:t>
            </w:r>
          </w:p>
        </w:tc>
        <w:tc>
          <w:tcPr>
            <w:tcW w:w="682" w:type="pct"/>
            <w:noWrap/>
            <w:hideMark/>
          </w:tcPr>
          <w:p w14:paraId="6CC99E87" w14:textId="77777777" w:rsidR="00F95B1D" w:rsidRPr="00F95B1D" w:rsidRDefault="00F95B1D" w:rsidP="00F95B1D">
            <w:pPr>
              <w:spacing w:after="0"/>
              <w:jc w:val="left"/>
            </w:pPr>
            <w:r w:rsidRPr="00F95B1D">
              <w:t>Glass</w:t>
            </w:r>
          </w:p>
        </w:tc>
        <w:tc>
          <w:tcPr>
            <w:tcW w:w="1438" w:type="pct"/>
            <w:noWrap/>
            <w:hideMark/>
          </w:tcPr>
          <w:p w14:paraId="0DD386B9"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06E42D6B" w14:textId="77777777" w:rsidR="00F95B1D" w:rsidRPr="00F95B1D" w:rsidRDefault="00F95B1D" w:rsidP="00F95B1D">
            <w:pPr>
              <w:spacing w:after="0"/>
              <w:jc w:val="left"/>
            </w:pPr>
            <w:r w:rsidRPr="00F95B1D">
              <w:t>Statewide Recycling</w:t>
            </w:r>
          </w:p>
        </w:tc>
      </w:tr>
      <w:tr w:rsidR="00F95B1D" w:rsidRPr="00F95B1D" w14:paraId="015214E9" w14:textId="77777777" w:rsidTr="006F3096">
        <w:trPr>
          <w:trHeight w:val="20"/>
          <w:jc w:val="center"/>
        </w:trPr>
        <w:tc>
          <w:tcPr>
            <w:tcW w:w="1666" w:type="pct"/>
            <w:noWrap/>
            <w:hideMark/>
          </w:tcPr>
          <w:p w14:paraId="2AF51BF2" w14:textId="77777777" w:rsidR="00F95B1D" w:rsidRPr="00F95B1D" w:rsidRDefault="00F95B1D" w:rsidP="00F95B1D">
            <w:pPr>
              <w:spacing w:after="0"/>
              <w:ind w:left="159" w:right="113" w:hanging="159"/>
              <w:jc w:val="left"/>
            </w:pPr>
            <w:r w:rsidRPr="00F95B1D">
              <w:t>KOWAKUMA Sake Liqueur Apple</w:t>
            </w:r>
          </w:p>
        </w:tc>
        <w:tc>
          <w:tcPr>
            <w:tcW w:w="454" w:type="pct"/>
            <w:noWrap/>
            <w:hideMark/>
          </w:tcPr>
          <w:p w14:paraId="183DCBCA" w14:textId="77777777" w:rsidR="00F95B1D" w:rsidRPr="00F95B1D" w:rsidRDefault="00F95B1D" w:rsidP="00F95B1D">
            <w:pPr>
              <w:spacing w:after="0"/>
              <w:ind w:right="170"/>
              <w:jc w:val="right"/>
            </w:pPr>
            <w:r w:rsidRPr="00F95B1D">
              <w:t>200ml</w:t>
            </w:r>
          </w:p>
        </w:tc>
        <w:tc>
          <w:tcPr>
            <w:tcW w:w="682" w:type="pct"/>
            <w:noWrap/>
            <w:hideMark/>
          </w:tcPr>
          <w:p w14:paraId="15BFB2B1" w14:textId="77777777" w:rsidR="00F95B1D" w:rsidRPr="00F95B1D" w:rsidRDefault="00F95B1D" w:rsidP="00F95B1D">
            <w:pPr>
              <w:spacing w:after="0"/>
              <w:jc w:val="left"/>
            </w:pPr>
            <w:r w:rsidRPr="00F95B1D">
              <w:t>Glass</w:t>
            </w:r>
          </w:p>
        </w:tc>
        <w:tc>
          <w:tcPr>
            <w:tcW w:w="1438" w:type="pct"/>
            <w:noWrap/>
            <w:hideMark/>
          </w:tcPr>
          <w:p w14:paraId="7636ED84"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3442CA27" w14:textId="77777777" w:rsidR="00F95B1D" w:rsidRPr="00F95B1D" w:rsidRDefault="00F95B1D" w:rsidP="00F95B1D">
            <w:pPr>
              <w:spacing w:after="0"/>
              <w:jc w:val="left"/>
            </w:pPr>
            <w:r w:rsidRPr="00F95B1D">
              <w:t>Statewide Recycling</w:t>
            </w:r>
          </w:p>
        </w:tc>
      </w:tr>
      <w:tr w:rsidR="00F95B1D" w:rsidRPr="00F95B1D" w14:paraId="37B78D52" w14:textId="77777777" w:rsidTr="006F3096">
        <w:trPr>
          <w:trHeight w:val="20"/>
          <w:jc w:val="center"/>
        </w:trPr>
        <w:tc>
          <w:tcPr>
            <w:tcW w:w="1666" w:type="pct"/>
            <w:noWrap/>
            <w:hideMark/>
          </w:tcPr>
          <w:p w14:paraId="44F8E0D9" w14:textId="77777777" w:rsidR="00F95B1D" w:rsidRPr="00F95B1D" w:rsidRDefault="00F95B1D" w:rsidP="00F95B1D">
            <w:pPr>
              <w:spacing w:after="0"/>
              <w:ind w:left="159" w:right="113" w:hanging="159"/>
              <w:jc w:val="left"/>
            </w:pPr>
            <w:r w:rsidRPr="00F95B1D">
              <w:t>KOWAKUMA Sake Liqueur Blueberry</w:t>
            </w:r>
          </w:p>
        </w:tc>
        <w:tc>
          <w:tcPr>
            <w:tcW w:w="454" w:type="pct"/>
            <w:noWrap/>
            <w:hideMark/>
          </w:tcPr>
          <w:p w14:paraId="1AD6B323" w14:textId="77777777" w:rsidR="00F95B1D" w:rsidRPr="00F95B1D" w:rsidRDefault="00F95B1D" w:rsidP="00F95B1D">
            <w:pPr>
              <w:spacing w:after="0"/>
              <w:ind w:right="170"/>
              <w:jc w:val="right"/>
            </w:pPr>
            <w:r w:rsidRPr="00F95B1D">
              <w:t>200ml</w:t>
            </w:r>
          </w:p>
        </w:tc>
        <w:tc>
          <w:tcPr>
            <w:tcW w:w="682" w:type="pct"/>
            <w:noWrap/>
            <w:hideMark/>
          </w:tcPr>
          <w:p w14:paraId="39A2FD8A" w14:textId="77777777" w:rsidR="00F95B1D" w:rsidRPr="00F95B1D" w:rsidRDefault="00F95B1D" w:rsidP="00F95B1D">
            <w:pPr>
              <w:spacing w:after="0"/>
              <w:jc w:val="left"/>
            </w:pPr>
            <w:r w:rsidRPr="00F95B1D">
              <w:t>Glass</w:t>
            </w:r>
          </w:p>
        </w:tc>
        <w:tc>
          <w:tcPr>
            <w:tcW w:w="1438" w:type="pct"/>
            <w:noWrap/>
            <w:hideMark/>
          </w:tcPr>
          <w:p w14:paraId="3CE556F9"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45465F01" w14:textId="77777777" w:rsidR="00F95B1D" w:rsidRPr="00F95B1D" w:rsidRDefault="00F95B1D" w:rsidP="00F95B1D">
            <w:pPr>
              <w:spacing w:after="0"/>
              <w:jc w:val="left"/>
            </w:pPr>
            <w:r w:rsidRPr="00F95B1D">
              <w:t>Statewide Recycling</w:t>
            </w:r>
          </w:p>
        </w:tc>
      </w:tr>
      <w:tr w:rsidR="00F95B1D" w:rsidRPr="00F95B1D" w14:paraId="394E6D2D" w14:textId="77777777" w:rsidTr="006F3096">
        <w:trPr>
          <w:trHeight w:val="20"/>
          <w:jc w:val="center"/>
        </w:trPr>
        <w:tc>
          <w:tcPr>
            <w:tcW w:w="1666" w:type="pct"/>
            <w:noWrap/>
            <w:hideMark/>
          </w:tcPr>
          <w:p w14:paraId="17B5421B" w14:textId="77777777" w:rsidR="00F95B1D" w:rsidRPr="00F95B1D" w:rsidRDefault="00F95B1D" w:rsidP="00F95B1D">
            <w:pPr>
              <w:spacing w:after="0"/>
              <w:ind w:left="159" w:right="113" w:hanging="159"/>
              <w:jc w:val="left"/>
            </w:pPr>
            <w:r w:rsidRPr="00F95B1D">
              <w:t>KOWAKUMA Sake Liqueur Coffee</w:t>
            </w:r>
          </w:p>
        </w:tc>
        <w:tc>
          <w:tcPr>
            <w:tcW w:w="454" w:type="pct"/>
            <w:noWrap/>
            <w:hideMark/>
          </w:tcPr>
          <w:p w14:paraId="1FB5CBF2" w14:textId="77777777" w:rsidR="00F95B1D" w:rsidRPr="00F95B1D" w:rsidRDefault="00F95B1D" w:rsidP="00F95B1D">
            <w:pPr>
              <w:spacing w:after="0"/>
              <w:ind w:right="170"/>
              <w:jc w:val="right"/>
            </w:pPr>
            <w:r w:rsidRPr="00F95B1D">
              <w:t>200ml</w:t>
            </w:r>
          </w:p>
        </w:tc>
        <w:tc>
          <w:tcPr>
            <w:tcW w:w="682" w:type="pct"/>
            <w:noWrap/>
            <w:hideMark/>
          </w:tcPr>
          <w:p w14:paraId="1C5DB6FE" w14:textId="77777777" w:rsidR="00F95B1D" w:rsidRPr="00F95B1D" w:rsidRDefault="00F95B1D" w:rsidP="00F95B1D">
            <w:pPr>
              <w:spacing w:after="0"/>
              <w:jc w:val="left"/>
            </w:pPr>
            <w:r w:rsidRPr="00F95B1D">
              <w:t>Glass</w:t>
            </w:r>
          </w:p>
        </w:tc>
        <w:tc>
          <w:tcPr>
            <w:tcW w:w="1438" w:type="pct"/>
            <w:noWrap/>
            <w:hideMark/>
          </w:tcPr>
          <w:p w14:paraId="5241EAF7"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45DFE484" w14:textId="77777777" w:rsidR="00F95B1D" w:rsidRPr="00F95B1D" w:rsidRDefault="00F95B1D" w:rsidP="00F95B1D">
            <w:pPr>
              <w:spacing w:after="0"/>
              <w:jc w:val="left"/>
            </w:pPr>
            <w:r w:rsidRPr="00F95B1D">
              <w:t>Statewide Recycling</w:t>
            </w:r>
          </w:p>
        </w:tc>
      </w:tr>
      <w:tr w:rsidR="00F95B1D" w:rsidRPr="00F95B1D" w14:paraId="3056274F" w14:textId="77777777" w:rsidTr="006F3096">
        <w:trPr>
          <w:trHeight w:val="20"/>
          <w:jc w:val="center"/>
        </w:trPr>
        <w:tc>
          <w:tcPr>
            <w:tcW w:w="1666" w:type="pct"/>
            <w:noWrap/>
            <w:hideMark/>
          </w:tcPr>
          <w:p w14:paraId="10BF2D4B" w14:textId="77777777" w:rsidR="00F95B1D" w:rsidRPr="00F95B1D" w:rsidRDefault="00F95B1D" w:rsidP="00F95B1D">
            <w:pPr>
              <w:spacing w:after="0"/>
              <w:ind w:left="159" w:right="113" w:hanging="159"/>
              <w:jc w:val="left"/>
            </w:pPr>
            <w:r w:rsidRPr="00F95B1D">
              <w:t>KOWAKUMA Sake Liqueur Muscat Grape</w:t>
            </w:r>
          </w:p>
        </w:tc>
        <w:tc>
          <w:tcPr>
            <w:tcW w:w="454" w:type="pct"/>
            <w:noWrap/>
            <w:hideMark/>
          </w:tcPr>
          <w:p w14:paraId="113956D6" w14:textId="77777777" w:rsidR="00F95B1D" w:rsidRPr="00F95B1D" w:rsidRDefault="00F95B1D" w:rsidP="00F95B1D">
            <w:pPr>
              <w:spacing w:after="0"/>
              <w:ind w:right="170"/>
              <w:jc w:val="right"/>
            </w:pPr>
            <w:r w:rsidRPr="00F95B1D">
              <w:t>200ml</w:t>
            </w:r>
          </w:p>
        </w:tc>
        <w:tc>
          <w:tcPr>
            <w:tcW w:w="682" w:type="pct"/>
            <w:noWrap/>
            <w:hideMark/>
          </w:tcPr>
          <w:p w14:paraId="5FC5193F" w14:textId="77777777" w:rsidR="00F95B1D" w:rsidRPr="00F95B1D" w:rsidRDefault="00F95B1D" w:rsidP="00F95B1D">
            <w:pPr>
              <w:spacing w:after="0"/>
              <w:jc w:val="left"/>
            </w:pPr>
            <w:r w:rsidRPr="00F95B1D">
              <w:t>Glass</w:t>
            </w:r>
          </w:p>
        </w:tc>
        <w:tc>
          <w:tcPr>
            <w:tcW w:w="1438" w:type="pct"/>
            <w:noWrap/>
            <w:hideMark/>
          </w:tcPr>
          <w:p w14:paraId="276666FF"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1E8A07B3" w14:textId="77777777" w:rsidR="00F95B1D" w:rsidRPr="00F95B1D" w:rsidRDefault="00F95B1D" w:rsidP="00F95B1D">
            <w:pPr>
              <w:spacing w:after="0"/>
              <w:jc w:val="left"/>
            </w:pPr>
            <w:r w:rsidRPr="00F95B1D">
              <w:t>Statewide Recycling</w:t>
            </w:r>
          </w:p>
        </w:tc>
      </w:tr>
      <w:tr w:rsidR="00F95B1D" w:rsidRPr="00F95B1D" w14:paraId="1F0EFACB" w14:textId="77777777" w:rsidTr="006F3096">
        <w:trPr>
          <w:trHeight w:val="20"/>
          <w:jc w:val="center"/>
        </w:trPr>
        <w:tc>
          <w:tcPr>
            <w:tcW w:w="1666" w:type="pct"/>
            <w:noWrap/>
            <w:hideMark/>
          </w:tcPr>
          <w:p w14:paraId="742ECDE6" w14:textId="77777777" w:rsidR="00F95B1D" w:rsidRPr="00F95B1D" w:rsidRDefault="00F95B1D" w:rsidP="00F95B1D">
            <w:pPr>
              <w:spacing w:after="0"/>
              <w:ind w:left="159" w:right="113" w:hanging="159"/>
              <w:jc w:val="left"/>
            </w:pPr>
            <w:r w:rsidRPr="00F95B1D">
              <w:t>KOWAKUMA Sake Liqueur Pineapple</w:t>
            </w:r>
          </w:p>
        </w:tc>
        <w:tc>
          <w:tcPr>
            <w:tcW w:w="454" w:type="pct"/>
            <w:noWrap/>
            <w:hideMark/>
          </w:tcPr>
          <w:p w14:paraId="429DE658" w14:textId="77777777" w:rsidR="00F95B1D" w:rsidRPr="00F95B1D" w:rsidRDefault="00F95B1D" w:rsidP="00F95B1D">
            <w:pPr>
              <w:spacing w:after="0"/>
              <w:ind w:right="170"/>
              <w:jc w:val="right"/>
            </w:pPr>
            <w:r w:rsidRPr="00F95B1D">
              <w:t>200ml</w:t>
            </w:r>
          </w:p>
        </w:tc>
        <w:tc>
          <w:tcPr>
            <w:tcW w:w="682" w:type="pct"/>
            <w:noWrap/>
            <w:hideMark/>
          </w:tcPr>
          <w:p w14:paraId="3E9A8620" w14:textId="77777777" w:rsidR="00F95B1D" w:rsidRPr="00F95B1D" w:rsidRDefault="00F95B1D" w:rsidP="00F95B1D">
            <w:pPr>
              <w:spacing w:after="0"/>
              <w:jc w:val="left"/>
            </w:pPr>
            <w:r w:rsidRPr="00F95B1D">
              <w:t>Glass</w:t>
            </w:r>
          </w:p>
        </w:tc>
        <w:tc>
          <w:tcPr>
            <w:tcW w:w="1438" w:type="pct"/>
            <w:noWrap/>
            <w:hideMark/>
          </w:tcPr>
          <w:p w14:paraId="49185064"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44D0F334" w14:textId="77777777" w:rsidR="00F95B1D" w:rsidRPr="00F95B1D" w:rsidRDefault="00F95B1D" w:rsidP="00F95B1D">
            <w:pPr>
              <w:spacing w:after="0"/>
              <w:jc w:val="left"/>
            </w:pPr>
            <w:r w:rsidRPr="00F95B1D">
              <w:t>Statewide Recycling</w:t>
            </w:r>
          </w:p>
        </w:tc>
      </w:tr>
      <w:tr w:rsidR="00F95B1D" w:rsidRPr="00F95B1D" w14:paraId="7341DC8D" w14:textId="77777777" w:rsidTr="006F3096">
        <w:trPr>
          <w:trHeight w:val="20"/>
          <w:jc w:val="center"/>
        </w:trPr>
        <w:tc>
          <w:tcPr>
            <w:tcW w:w="1666" w:type="pct"/>
            <w:noWrap/>
            <w:hideMark/>
          </w:tcPr>
          <w:p w14:paraId="1CB7FC9D" w14:textId="77777777" w:rsidR="00F95B1D" w:rsidRPr="00F95B1D" w:rsidRDefault="00F95B1D" w:rsidP="00F95B1D">
            <w:pPr>
              <w:spacing w:after="0"/>
              <w:ind w:left="159" w:right="113" w:hanging="159"/>
              <w:jc w:val="left"/>
              <w:rPr>
                <w:spacing w:val="-2"/>
              </w:rPr>
            </w:pPr>
            <w:r w:rsidRPr="00F95B1D">
              <w:rPr>
                <w:spacing w:val="-2"/>
              </w:rPr>
              <w:t>KOWAKUMA Sake Liqueur Sakura Honey</w:t>
            </w:r>
          </w:p>
        </w:tc>
        <w:tc>
          <w:tcPr>
            <w:tcW w:w="454" w:type="pct"/>
            <w:noWrap/>
            <w:hideMark/>
          </w:tcPr>
          <w:p w14:paraId="5962D5B8" w14:textId="77777777" w:rsidR="00F95B1D" w:rsidRPr="00F95B1D" w:rsidRDefault="00F95B1D" w:rsidP="00F95B1D">
            <w:pPr>
              <w:spacing w:after="0"/>
              <w:ind w:right="170"/>
              <w:jc w:val="right"/>
            </w:pPr>
            <w:r w:rsidRPr="00F95B1D">
              <w:t>200ml</w:t>
            </w:r>
          </w:p>
        </w:tc>
        <w:tc>
          <w:tcPr>
            <w:tcW w:w="682" w:type="pct"/>
            <w:noWrap/>
            <w:hideMark/>
          </w:tcPr>
          <w:p w14:paraId="3FADE702" w14:textId="77777777" w:rsidR="00F95B1D" w:rsidRPr="00F95B1D" w:rsidRDefault="00F95B1D" w:rsidP="00F95B1D">
            <w:pPr>
              <w:spacing w:after="0"/>
              <w:jc w:val="left"/>
            </w:pPr>
            <w:r w:rsidRPr="00F95B1D">
              <w:t>Glass</w:t>
            </w:r>
          </w:p>
        </w:tc>
        <w:tc>
          <w:tcPr>
            <w:tcW w:w="1438" w:type="pct"/>
            <w:noWrap/>
            <w:hideMark/>
          </w:tcPr>
          <w:p w14:paraId="0D84188A"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1FAE0D53" w14:textId="77777777" w:rsidR="00F95B1D" w:rsidRPr="00F95B1D" w:rsidRDefault="00F95B1D" w:rsidP="00F95B1D">
            <w:pPr>
              <w:spacing w:after="0"/>
              <w:jc w:val="left"/>
            </w:pPr>
            <w:r w:rsidRPr="00F95B1D">
              <w:t>Statewide Recycling</w:t>
            </w:r>
          </w:p>
        </w:tc>
      </w:tr>
      <w:tr w:rsidR="00F95B1D" w:rsidRPr="00F95B1D" w14:paraId="67B85B0D" w14:textId="77777777" w:rsidTr="006F3096">
        <w:trPr>
          <w:trHeight w:val="20"/>
          <w:jc w:val="center"/>
        </w:trPr>
        <w:tc>
          <w:tcPr>
            <w:tcW w:w="1666" w:type="pct"/>
            <w:noWrap/>
            <w:hideMark/>
          </w:tcPr>
          <w:p w14:paraId="40B6FE4A" w14:textId="77777777" w:rsidR="00F95B1D" w:rsidRPr="00F95B1D" w:rsidRDefault="00F95B1D" w:rsidP="00F95B1D">
            <w:pPr>
              <w:spacing w:after="0"/>
              <w:ind w:left="159" w:right="113" w:hanging="159"/>
              <w:jc w:val="left"/>
            </w:pPr>
            <w:r w:rsidRPr="00F95B1D">
              <w:t>KOWAKUMA Sake Liqueur Strawberry</w:t>
            </w:r>
          </w:p>
        </w:tc>
        <w:tc>
          <w:tcPr>
            <w:tcW w:w="454" w:type="pct"/>
            <w:noWrap/>
            <w:hideMark/>
          </w:tcPr>
          <w:p w14:paraId="47463A78" w14:textId="77777777" w:rsidR="00F95B1D" w:rsidRPr="00F95B1D" w:rsidRDefault="00F95B1D" w:rsidP="00F95B1D">
            <w:pPr>
              <w:spacing w:after="0"/>
              <w:ind w:right="170"/>
              <w:jc w:val="right"/>
            </w:pPr>
            <w:r w:rsidRPr="00F95B1D">
              <w:t>200ml</w:t>
            </w:r>
          </w:p>
        </w:tc>
        <w:tc>
          <w:tcPr>
            <w:tcW w:w="682" w:type="pct"/>
            <w:noWrap/>
            <w:hideMark/>
          </w:tcPr>
          <w:p w14:paraId="6C3DE269" w14:textId="77777777" w:rsidR="00F95B1D" w:rsidRPr="00F95B1D" w:rsidRDefault="00F95B1D" w:rsidP="00F95B1D">
            <w:pPr>
              <w:spacing w:after="0"/>
              <w:jc w:val="left"/>
            </w:pPr>
            <w:r w:rsidRPr="00F95B1D">
              <w:t>Glass</w:t>
            </w:r>
          </w:p>
        </w:tc>
        <w:tc>
          <w:tcPr>
            <w:tcW w:w="1438" w:type="pct"/>
            <w:noWrap/>
            <w:hideMark/>
          </w:tcPr>
          <w:p w14:paraId="1D23C7AA"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00AF7F6E" w14:textId="77777777" w:rsidR="00F95B1D" w:rsidRPr="00F95B1D" w:rsidRDefault="00F95B1D" w:rsidP="00F95B1D">
            <w:pPr>
              <w:spacing w:after="0"/>
              <w:jc w:val="left"/>
            </w:pPr>
            <w:r w:rsidRPr="00F95B1D">
              <w:t>Statewide Recycling</w:t>
            </w:r>
          </w:p>
        </w:tc>
      </w:tr>
      <w:tr w:rsidR="00F95B1D" w:rsidRPr="00F95B1D" w14:paraId="64711E66" w14:textId="77777777" w:rsidTr="006F3096">
        <w:trPr>
          <w:trHeight w:val="20"/>
          <w:jc w:val="center"/>
        </w:trPr>
        <w:tc>
          <w:tcPr>
            <w:tcW w:w="1666" w:type="pct"/>
            <w:noWrap/>
            <w:hideMark/>
          </w:tcPr>
          <w:p w14:paraId="2689F57D" w14:textId="77777777" w:rsidR="00F95B1D" w:rsidRPr="00F95B1D" w:rsidRDefault="00F95B1D" w:rsidP="00F95B1D">
            <w:pPr>
              <w:spacing w:after="0"/>
              <w:ind w:left="159" w:right="113" w:hanging="159"/>
              <w:jc w:val="left"/>
            </w:pPr>
            <w:r w:rsidRPr="00F95B1D">
              <w:t xml:space="preserve">KOWAKUMA Sake Liqueur Yuzu </w:t>
            </w:r>
            <w:r w:rsidRPr="00F95B1D">
              <w:br/>
              <w:t>Citrus Fruit</w:t>
            </w:r>
          </w:p>
        </w:tc>
        <w:tc>
          <w:tcPr>
            <w:tcW w:w="454" w:type="pct"/>
            <w:noWrap/>
            <w:hideMark/>
          </w:tcPr>
          <w:p w14:paraId="159B93B4" w14:textId="77777777" w:rsidR="00F95B1D" w:rsidRPr="00F95B1D" w:rsidRDefault="00F95B1D" w:rsidP="00F95B1D">
            <w:pPr>
              <w:spacing w:after="0"/>
              <w:ind w:right="170"/>
              <w:jc w:val="right"/>
            </w:pPr>
            <w:r w:rsidRPr="00F95B1D">
              <w:t>200ml</w:t>
            </w:r>
          </w:p>
        </w:tc>
        <w:tc>
          <w:tcPr>
            <w:tcW w:w="682" w:type="pct"/>
            <w:noWrap/>
            <w:hideMark/>
          </w:tcPr>
          <w:p w14:paraId="0C7E2B53" w14:textId="77777777" w:rsidR="00F95B1D" w:rsidRPr="00F95B1D" w:rsidRDefault="00F95B1D" w:rsidP="00F95B1D">
            <w:pPr>
              <w:spacing w:after="0"/>
              <w:jc w:val="left"/>
            </w:pPr>
            <w:r w:rsidRPr="00F95B1D">
              <w:t>Glass</w:t>
            </w:r>
          </w:p>
        </w:tc>
        <w:tc>
          <w:tcPr>
            <w:tcW w:w="1438" w:type="pct"/>
            <w:noWrap/>
            <w:hideMark/>
          </w:tcPr>
          <w:p w14:paraId="5F50B4D7"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363683F5" w14:textId="77777777" w:rsidR="00F95B1D" w:rsidRPr="00F95B1D" w:rsidRDefault="00F95B1D" w:rsidP="00F95B1D">
            <w:pPr>
              <w:spacing w:after="0"/>
              <w:jc w:val="left"/>
            </w:pPr>
            <w:r w:rsidRPr="00F95B1D">
              <w:t>Statewide Recycling</w:t>
            </w:r>
          </w:p>
        </w:tc>
      </w:tr>
      <w:tr w:rsidR="00F95B1D" w:rsidRPr="00F95B1D" w14:paraId="2A40D8E1" w14:textId="77777777" w:rsidTr="006F3096">
        <w:trPr>
          <w:trHeight w:val="20"/>
          <w:jc w:val="center"/>
        </w:trPr>
        <w:tc>
          <w:tcPr>
            <w:tcW w:w="1666" w:type="pct"/>
            <w:noWrap/>
            <w:hideMark/>
          </w:tcPr>
          <w:p w14:paraId="62A82B6F" w14:textId="77777777" w:rsidR="00F95B1D" w:rsidRPr="00F95B1D" w:rsidRDefault="00F95B1D" w:rsidP="00F95B1D">
            <w:pPr>
              <w:spacing w:after="0"/>
              <w:ind w:left="159" w:right="113" w:hanging="159"/>
              <w:jc w:val="left"/>
            </w:pPr>
            <w:r w:rsidRPr="00F95B1D">
              <w:t>SAWANOIZUMI Josen Japanese Sake</w:t>
            </w:r>
          </w:p>
        </w:tc>
        <w:tc>
          <w:tcPr>
            <w:tcW w:w="454" w:type="pct"/>
            <w:noWrap/>
            <w:hideMark/>
          </w:tcPr>
          <w:p w14:paraId="68972F3E" w14:textId="77777777" w:rsidR="00F95B1D" w:rsidRPr="00F95B1D" w:rsidRDefault="00F95B1D" w:rsidP="00F95B1D">
            <w:pPr>
              <w:spacing w:after="0"/>
              <w:ind w:right="170"/>
              <w:jc w:val="right"/>
            </w:pPr>
            <w:r w:rsidRPr="00F95B1D">
              <w:t>180ml</w:t>
            </w:r>
          </w:p>
        </w:tc>
        <w:tc>
          <w:tcPr>
            <w:tcW w:w="682" w:type="pct"/>
            <w:noWrap/>
            <w:hideMark/>
          </w:tcPr>
          <w:p w14:paraId="0AFC4946" w14:textId="77777777" w:rsidR="00F95B1D" w:rsidRPr="00F95B1D" w:rsidRDefault="00F95B1D" w:rsidP="00F95B1D">
            <w:pPr>
              <w:spacing w:after="0"/>
              <w:jc w:val="left"/>
            </w:pPr>
            <w:r w:rsidRPr="00F95B1D">
              <w:t>Glass</w:t>
            </w:r>
          </w:p>
        </w:tc>
        <w:tc>
          <w:tcPr>
            <w:tcW w:w="1438" w:type="pct"/>
            <w:noWrap/>
            <w:hideMark/>
          </w:tcPr>
          <w:p w14:paraId="0B93BD8D"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3DDB89C3" w14:textId="77777777" w:rsidR="00F95B1D" w:rsidRPr="00F95B1D" w:rsidRDefault="00F95B1D" w:rsidP="00F95B1D">
            <w:pPr>
              <w:spacing w:after="0"/>
              <w:jc w:val="left"/>
            </w:pPr>
            <w:r w:rsidRPr="00F95B1D">
              <w:t>Statewide Recycling</w:t>
            </w:r>
          </w:p>
        </w:tc>
      </w:tr>
      <w:tr w:rsidR="00F95B1D" w:rsidRPr="00F95B1D" w14:paraId="621A5A94" w14:textId="77777777" w:rsidTr="006F3096">
        <w:trPr>
          <w:trHeight w:val="20"/>
          <w:jc w:val="center"/>
        </w:trPr>
        <w:tc>
          <w:tcPr>
            <w:tcW w:w="1666" w:type="pct"/>
            <w:noWrap/>
            <w:hideMark/>
          </w:tcPr>
          <w:p w14:paraId="14CCFDD1" w14:textId="77777777" w:rsidR="00F95B1D" w:rsidRPr="00F95B1D" w:rsidRDefault="00F95B1D" w:rsidP="00F95B1D">
            <w:pPr>
              <w:spacing w:after="0"/>
              <w:ind w:left="159" w:right="113" w:hanging="159"/>
              <w:jc w:val="left"/>
            </w:pPr>
            <w:r w:rsidRPr="00F95B1D">
              <w:t>SAWANOIZUMI Sake of Miyagi Japan</w:t>
            </w:r>
          </w:p>
        </w:tc>
        <w:tc>
          <w:tcPr>
            <w:tcW w:w="454" w:type="pct"/>
            <w:noWrap/>
            <w:hideMark/>
          </w:tcPr>
          <w:p w14:paraId="1731F8BF" w14:textId="77777777" w:rsidR="00F95B1D" w:rsidRPr="00F95B1D" w:rsidRDefault="00F95B1D" w:rsidP="00F95B1D">
            <w:pPr>
              <w:spacing w:after="0"/>
              <w:ind w:right="170"/>
              <w:jc w:val="right"/>
            </w:pPr>
            <w:r w:rsidRPr="00F95B1D">
              <w:t>180ml</w:t>
            </w:r>
          </w:p>
        </w:tc>
        <w:tc>
          <w:tcPr>
            <w:tcW w:w="682" w:type="pct"/>
            <w:noWrap/>
            <w:hideMark/>
          </w:tcPr>
          <w:p w14:paraId="7320653D" w14:textId="77777777" w:rsidR="00F95B1D" w:rsidRPr="00F95B1D" w:rsidRDefault="00F95B1D" w:rsidP="00F95B1D">
            <w:pPr>
              <w:spacing w:after="0"/>
              <w:jc w:val="left"/>
            </w:pPr>
            <w:r w:rsidRPr="00F95B1D">
              <w:t>Glass</w:t>
            </w:r>
          </w:p>
        </w:tc>
        <w:tc>
          <w:tcPr>
            <w:tcW w:w="1438" w:type="pct"/>
            <w:noWrap/>
            <w:hideMark/>
          </w:tcPr>
          <w:p w14:paraId="3CD8DBA8"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666F97AB" w14:textId="77777777" w:rsidR="00F95B1D" w:rsidRPr="00F95B1D" w:rsidRDefault="00F95B1D" w:rsidP="00F95B1D">
            <w:pPr>
              <w:spacing w:after="0"/>
              <w:jc w:val="left"/>
            </w:pPr>
            <w:r w:rsidRPr="00F95B1D">
              <w:t>Statewide Recycling</w:t>
            </w:r>
          </w:p>
        </w:tc>
      </w:tr>
      <w:tr w:rsidR="00F95B1D" w:rsidRPr="00F95B1D" w14:paraId="604F7FED" w14:textId="77777777" w:rsidTr="006F3096">
        <w:trPr>
          <w:trHeight w:val="20"/>
          <w:jc w:val="center"/>
        </w:trPr>
        <w:tc>
          <w:tcPr>
            <w:tcW w:w="1666" w:type="pct"/>
            <w:noWrap/>
            <w:hideMark/>
          </w:tcPr>
          <w:p w14:paraId="2811C957" w14:textId="77777777" w:rsidR="00F95B1D" w:rsidRPr="00F95B1D" w:rsidRDefault="00F95B1D" w:rsidP="00F95B1D">
            <w:pPr>
              <w:spacing w:after="0"/>
              <w:ind w:left="159" w:right="113" w:hanging="159"/>
              <w:jc w:val="left"/>
            </w:pPr>
            <w:r w:rsidRPr="00F95B1D">
              <w:t>SAWANOIZUMI Tokubetsu Junmai Sake</w:t>
            </w:r>
          </w:p>
        </w:tc>
        <w:tc>
          <w:tcPr>
            <w:tcW w:w="454" w:type="pct"/>
            <w:noWrap/>
            <w:hideMark/>
          </w:tcPr>
          <w:p w14:paraId="4D65E5D2" w14:textId="77777777" w:rsidR="00F95B1D" w:rsidRPr="00F95B1D" w:rsidRDefault="00F95B1D" w:rsidP="00F95B1D">
            <w:pPr>
              <w:spacing w:after="0"/>
              <w:ind w:right="170"/>
              <w:jc w:val="right"/>
            </w:pPr>
            <w:r w:rsidRPr="00F95B1D">
              <w:t>180ml</w:t>
            </w:r>
          </w:p>
        </w:tc>
        <w:tc>
          <w:tcPr>
            <w:tcW w:w="682" w:type="pct"/>
            <w:noWrap/>
            <w:hideMark/>
          </w:tcPr>
          <w:p w14:paraId="592E939C" w14:textId="77777777" w:rsidR="00F95B1D" w:rsidRPr="00F95B1D" w:rsidRDefault="00F95B1D" w:rsidP="00F95B1D">
            <w:pPr>
              <w:spacing w:after="0"/>
              <w:jc w:val="left"/>
            </w:pPr>
            <w:r w:rsidRPr="00F95B1D">
              <w:t>Glass</w:t>
            </w:r>
          </w:p>
        </w:tc>
        <w:tc>
          <w:tcPr>
            <w:tcW w:w="1438" w:type="pct"/>
            <w:noWrap/>
            <w:hideMark/>
          </w:tcPr>
          <w:p w14:paraId="6AE1BE35" w14:textId="77777777" w:rsidR="00F95B1D" w:rsidRPr="00F95B1D" w:rsidRDefault="00F95B1D" w:rsidP="00F95B1D">
            <w:pPr>
              <w:spacing w:after="0"/>
              <w:ind w:left="159" w:right="113" w:hanging="159"/>
              <w:jc w:val="left"/>
              <w:rPr>
                <w:spacing w:val="-2"/>
              </w:rPr>
            </w:pPr>
            <w:r w:rsidRPr="00F95B1D">
              <w:rPr>
                <w:spacing w:val="-2"/>
              </w:rPr>
              <w:t>Leapstar Pty Ltd t/as Sakaya Australia</w:t>
            </w:r>
          </w:p>
        </w:tc>
        <w:tc>
          <w:tcPr>
            <w:tcW w:w="760" w:type="pct"/>
            <w:noWrap/>
            <w:hideMark/>
          </w:tcPr>
          <w:p w14:paraId="714ADEBA" w14:textId="77777777" w:rsidR="00F95B1D" w:rsidRPr="00F95B1D" w:rsidRDefault="00F95B1D" w:rsidP="00F95B1D">
            <w:pPr>
              <w:spacing w:after="0"/>
              <w:jc w:val="left"/>
            </w:pPr>
            <w:r w:rsidRPr="00F95B1D">
              <w:t>Statewide Recycling</w:t>
            </w:r>
          </w:p>
        </w:tc>
      </w:tr>
      <w:tr w:rsidR="00F95B1D" w:rsidRPr="00F95B1D" w14:paraId="4039AF71" w14:textId="77777777" w:rsidTr="006F3096">
        <w:trPr>
          <w:trHeight w:val="20"/>
          <w:jc w:val="center"/>
        </w:trPr>
        <w:tc>
          <w:tcPr>
            <w:tcW w:w="1666" w:type="pct"/>
            <w:noWrap/>
            <w:hideMark/>
          </w:tcPr>
          <w:p w14:paraId="64EB98C3" w14:textId="77777777" w:rsidR="00F95B1D" w:rsidRPr="00F95B1D" w:rsidRDefault="00F95B1D" w:rsidP="00F95B1D">
            <w:pPr>
              <w:spacing w:after="0"/>
              <w:ind w:left="159" w:right="113" w:hanging="159"/>
              <w:jc w:val="left"/>
            </w:pPr>
            <w:r w:rsidRPr="00F95B1D">
              <w:t>Kirin Hyoketsu Lychee</w:t>
            </w:r>
          </w:p>
        </w:tc>
        <w:tc>
          <w:tcPr>
            <w:tcW w:w="454" w:type="pct"/>
            <w:noWrap/>
            <w:hideMark/>
          </w:tcPr>
          <w:p w14:paraId="3D505FBC" w14:textId="77777777" w:rsidR="00F95B1D" w:rsidRPr="00F95B1D" w:rsidRDefault="00F95B1D" w:rsidP="00F95B1D">
            <w:pPr>
              <w:spacing w:after="0"/>
              <w:ind w:right="170"/>
              <w:jc w:val="right"/>
            </w:pPr>
            <w:r w:rsidRPr="00F95B1D">
              <w:t>330ml</w:t>
            </w:r>
          </w:p>
        </w:tc>
        <w:tc>
          <w:tcPr>
            <w:tcW w:w="682" w:type="pct"/>
            <w:noWrap/>
            <w:hideMark/>
          </w:tcPr>
          <w:p w14:paraId="4F75828B" w14:textId="77777777" w:rsidR="00F95B1D" w:rsidRPr="00F95B1D" w:rsidRDefault="00F95B1D" w:rsidP="00F95B1D">
            <w:pPr>
              <w:spacing w:after="0"/>
              <w:jc w:val="left"/>
            </w:pPr>
            <w:r w:rsidRPr="00F95B1D">
              <w:t>Aluminium</w:t>
            </w:r>
          </w:p>
        </w:tc>
        <w:tc>
          <w:tcPr>
            <w:tcW w:w="1438" w:type="pct"/>
            <w:noWrap/>
            <w:hideMark/>
          </w:tcPr>
          <w:p w14:paraId="6A1DE0C4" w14:textId="77777777" w:rsidR="00F95B1D" w:rsidRPr="00F95B1D" w:rsidRDefault="00F95B1D" w:rsidP="00F95B1D">
            <w:pPr>
              <w:spacing w:after="0"/>
              <w:ind w:left="159" w:right="113" w:hanging="159"/>
              <w:jc w:val="left"/>
            </w:pPr>
            <w:r w:rsidRPr="00F95B1D">
              <w:t>Lion Beer Spirits &amp; Wine Pty Ltd t/as Lion Beer Australia</w:t>
            </w:r>
          </w:p>
        </w:tc>
        <w:tc>
          <w:tcPr>
            <w:tcW w:w="760" w:type="pct"/>
            <w:noWrap/>
            <w:hideMark/>
          </w:tcPr>
          <w:p w14:paraId="1744A9FB" w14:textId="77777777" w:rsidR="00F95B1D" w:rsidRPr="00F95B1D" w:rsidRDefault="00F95B1D" w:rsidP="00F95B1D">
            <w:pPr>
              <w:spacing w:after="0"/>
              <w:jc w:val="left"/>
            </w:pPr>
            <w:r w:rsidRPr="00F95B1D">
              <w:t>Marine Stores Ltd</w:t>
            </w:r>
          </w:p>
        </w:tc>
      </w:tr>
      <w:tr w:rsidR="00F95B1D" w:rsidRPr="00F95B1D" w14:paraId="4E777AEC" w14:textId="77777777" w:rsidTr="006F3096">
        <w:trPr>
          <w:trHeight w:val="20"/>
          <w:jc w:val="center"/>
        </w:trPr>
        <w:tc>
          <w:tcPr>
            <w:tcW w:w="1666" w:type="pct"/>
            <w:noWrap/>
            <w:hideMark/>
          </w:tcPr>
          <w:p w14:paraId="000C50CE" w14:textId="77777777" w:rsidR="00F95B1D" w:rsidRPr="00F95B1D" w:rsidRDefault="00F95B1D" w:rsidP="00F95B1D">
            <w:pPr>
              <w:spacing w:after="0"/>
              <w:ind w:left="159" w:right="113" w:hanging="159"/>
              <w:jc w:val="left"/>
            </w:pPr>
            <w:r w:rsidRPr="00F95B1D">
              <w:lastRenderedPageBreak/>
              <w:t>Stone &amp; Wood x Mountain Culture Backpack West Coast IPA</w:t>
            </w:r>
          </w:p>
        </w:tc>
        <w:tc>
          <w:tcPr>
            <w:tcW w:w="454" w:type="pct"/>
            <w:noWrap/>
            <w:hideMark/>
          </w:tcPr>
          <w:p w14:paraId="73849EA3" w14:textId="77777777" w:rsidR="00F95B1D" w:rsidRPr="00F95B1D" w:rsidRDefault="00F95B1D" w:rsidP="00F95B1D">
            <w:pPr>
              <w:spacing w:after="0"/>
              <w:ind w:right="170"/>
              <w:jc w:val="right"/>
            </w:pPr>
            <w:r w:rsidRPr="00F95B1D">
              <w:t>375ml</w:t>
            </w:r>
          </w:p>
        </w:tc>
        <w:tc>
          <w:tcPr>
            <w:tcW w:w="682" w:type="pct"/>
            <w:noWrap/>
            <w:hideMark/>
          </w:tcPr>
          <w:p w14:paraId="41C6CF13" w14:textId="77777777" w:rsidR="00F95B1D" w:rsidRPr="00F95B1D" w:rsidRDefault="00F95B1D" w:rsidP="00F95B1D">
            <w:pPr>
              <w:spacing w:after="0"/>
              <w:jc w:val="left"/>
            </w:pPr>
            <w:r w:rsidRPr="00F95B1D">
              <w:t>Aluminium</w:t>
            </w:r>
          </w:p>
        </w:tc>
        <w:tc>
          <w:tcPr>
            <w:tcW w:w="1438" w:type="pct"/>
            <w:noWrap/>
            <w:hideMark/>
          </w:tcPr>
          <w:p w14:paraId="0302D6C2" w14:textId="77777777" w:rsidR="00F95B1D" w:rsidRPr="00F95B1D" w:rsidRDefault="00F95B1D" w:rsidP="00F95B1D">
            <w:pPr>
              <w:spacing w:after="0"/>
              <w:ind w:left="159" w:right="113" w:hanging="159"/>
              <w:jc w:val="left"/>
            </w:pPr>
            <w:r w:rsidRPr="00F95B1D">
              <w:t>Lion Beer Spirits &amp; Wine Pty Ltd t/as Lion Beer Australia</w:t>
            </w:r>
          </w:p>
        </w:tc>
        <w:tc>
          <w:tcPr>
            <w:tcW w:w="760" w:type="pct"/>
            <w:noWrap/>
            <w:hideMark/>
          </w:tcPr>
          <w:p w14:paraId="1EF59590" w14:textId="77777777" w:rsidR="00F95B1D" w:rsidRPr="00F95B1D" w:rsidRDefault="00F95B1D" w:rsidP="00F95B1D">
            <w:pPr>
              <w:spacing w:after="0"/>
              <w:jc w:val="left"/>
            </w:pPr>
            <w:r w:rsidRPr="00F95B1D">
              <w:t>Marine Stores Ltd</w:t>
            </w:r>
          </w:p>
        </w:tc>
      </w:tr>
      <w:tr w:rsidR="00F95B1D" w:rsidRPr="00F95B1D" w14:paraId="5E18AF84" w14:textId="77777777" w:rsidTr="006F3096">
        <w:trPr>
          <w:trHeight w:val="20"/>
          <w:jc w:val="center"/>
        </w:trPr>
        <w:tc>
          <w:tcPr>
            <w:tcW w:w="1666" w:type="pct"/>
            <w:noWrap/>
            <w:hideMark/>
          </w:tcPr>
          <w:p w14:paraId="58B396C2" w14:textId="77777777" w:rsidR="00F95B1D" w:rsidRPr="00F95B1D" w:rsidRDefault="00F95B1D" w:rsidP="00F95B1D">
            <w:pPr>
              <w:spacing w:after="0"/>
              <w:ind w:left="159" w:right="113" w:hanging="159"/>
              <w:jc w:val="left"/>
            </w:pPr>
            <w:r w:rsidRPr="00F95B1D">
              <w:t>White Claw Hard Seltzer Black Cherry</w:t>
            </w:r>
          </w:p>
        </w:tc>
        <w:tc>
          <w:tcPr>
            <w:tcW w:w="454" w:type="pct"/>
            <w:noWrap/>
            <w:hideMark/>
          </w:tcPr>
          <w:p w14:paraId="7CAB874F" w14:textId="77777777" w:rsidR="00F95B1D" w:rsidRPr="00F95B1D" w:rsidRDefault="00F95B1D" w:rsidP="00F95B1D">
            <w:pPr>
              <w:spacing w:after="0"/>
              <w:ind w:right="170"/>
              <w:jc w:val="right"/>
            </w:pPr>
            <w:r w:rsidRPr="00F95B1D">
              <w:t>330ml</w:t>
            </w:r>
          </w:p>
        </w:tc>
        <w:tc>
          <w:tcPr>
            <w:tcW w:w="682" w:type="pct"/>
            <w:noWrap/>
            <w:hideMark/>
          </w:tcPr>
          <w:p w14:paraId="5B72E50C" w14:textId="77777777" w:rsidR="00F95B1D" w:rsidRPr="00F95B1D" w:rsidRDefault="00F95B1D" w:rsidP="00F95B1D">
            <w:pPr>
              <w:spacing w:after="0"/>
              <w:jc w:val="left"/>
            </w:pPr>
            <w:r w:rsidRPr="00F95B1D">
              <w:t>Aluminium</w:t>
            </w:r>
          </w:p>
        </w:tc>
        <w:tc>
          <w:tcPr>
            <w:tcW w:w="1438" w:type="pct"/>
            <w:noWrap/>
            <w:hideMark/>
          </w:tcPr>
          <w:p w14:paraId="61C9E73B" w14:textId="77777777" w:rsidR="00F95B1D" w:rsidRPr="00F95B1D" w:rsidRDefault="00F95B1D" w:rsidP="00F95B1D">
            <w:pPr>
              <w:spacing w:after="0"/>
              <w:ind w:left="159" w:right="113" w:hanging="159"/>
              <w:jc w:val="left"/>
            </w:pPr>
            <w:r w:rsidRPr="00F95B1D">
              <w:t>Lion Beer Spirits &amp; Wine Pty Ltd t/as Lion Beer Australia</w:t>
            </w:r>
          </w:p>
        </w:tc>
        <w:tc>
          <w:tcPr>
            <w:tcW w:w="760" w:type="pct"/>
            <w:noWrap/>
            <w:hideMark/>
          </w:tcPr>
          <w:p w14:paraId="19B8B587" w14:textId="77777777" w:rsidR="00F95B1D" w:rsidRPr="00F95B1D" w:rsidRDefault="00F95B1D" w:rsidP="00F95B1D">
            <w:pPr>
              <w:spacing w:after="0"/>
              <w:jc w:val="left"/>
            </w:pPr>
            <w:r w:rsidRPr="00F95B1D">
              <w:t>Marine Stores Ltd</w:t>
            </w:r>
          </w:p>
        </w:tc>
      </w:tr>
      <w:tr w:rsidR="00F95B1D" w:rsidRPr="00F95B1D" w14:paraId="0883F655" w14:textId="77777777" w:rsidTr="006F3096">
        <w:trPr>
          <w:trHeight w:val="20"/>
          <w:jc w:val="center"/>
        </w:trPr>
        <w:tc>
          <w:tcPr>
            <w:tcW w:w="1666" w:type="pct"/>
            <w:noWrap/>
            <w:hideMark/>
          </w:tcPr>
          <w:p w14:paraId="741252FC" w14:textId="77777777" w:rsidR="00F95B1D" w:rsidRPr="00F95B1D" w:rsidRDefault="00F95B1D" w:rsidP="00F95B1D">
            <w:pPr>
              <w:spacing w:after="0"/>
              <w:ind w:left="159" w:right="113" w:hanging="159"/>
              <w:jc w:val="left"/>
            </w:pPr>
            <w:r w:rsidRPr="00F95B1D">
              <w:t xml:space="preserve">Little Bang Brewing Co Eastside Hop </w:t>
            </w:r>
            <w:r w:rsidRPr="00F95B1D">
              <w:br/>
              <w:t>Cryo Hopped Pale Ale</w:t>
            </w:r>
          </w:p>
        </w:tc>
        <w:tc>
          <w:tcPr>
            <w:tcW w:w="454" w:type="pct"/>
            <w:noWrap/>
            <w:hideMark/>
          </w:tcPr>
          <w:p w14:paraId="7E068D4C" w14:textId="77777777" w:rsidR="00F95B1D" w:rsidRPr="00F95B1D" w:rsidRDefault="00F95B1D" w:rsidP="00F95B1D">
            <w:pPr>
              <w:spacing w:after="0"/>
              <w:ind w:right="170"/>
              <w:jc w:val="right"/>
            </w:pPr>
            <w:r w:rsidRPr="00F95B1D">
              <w:t>375ml</w:t>
            </w:r>
          </w:p>
        </w:tc>
        <w:tc>
          <w:tcPr>
            <w:tcW w:w="682" w:type="pct"/>
            <w:noWrap/>
            <w:hideMark/>
          </w:tcPr>
          <w:p w14:paraId="5C679145" w14:textId="77777777" w:rsidR="00F95B1D" w:rsidRPr="00F95B1D" w:rsidRDefault="00F95B1D" w:rsidP="00F95B1D">
            <w:pPr>
              <w:spacing w:after="0"/>
              <w:jc w:val="left"/>
            </w:pPr>
            <w:r w:rsidRPr="00F95B1D">
              <w:t>Aluminium</w:t>
            </w:r>
          </w:p>
        </w:tc>
        <w:tc>
          <w:tcPr>
            <w:tcW w:w="1438" w:type="pct"/>
            <w:noWrap/>
            <w:hideMark/>
          </w:tcPr>
          <w:p w14:paraId="0C3CFD3B"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1ACB68E6" w14:textId="77777777" w:rsidR="00F95B1D" w:rsidRPr="00F95B1D" w:rsidRDefault="00F95B1D" w:rsidP="00F95B1D">
            <w:pPr>
              <w:spacing w:after="0"/>
              <w:jc w:val="left"/>
            </w:pPr>
            <w:r w:rsidRPr="00F95B1D">
              <w:t>Marine Stores Ltd</w:t>
            </w:r>
          </w:p>
        </w:tc>
      </w:tr>
      <w:tr w:rsidR="00F95B1D" w:rsidRPr="00F95B1D" w14:paraId="00E54AFA" w14:textId="77777777" w:rsidTr="006F3096">
        <w:trPr>
          <w:trHeight w:val="20"/>
          <w:jc w:val="center"/>
        </w:trPr>
        <w:tc>
          <w:tcPr>
            <w:tcW w:w="1666" w:type="pct"/>
            <w:noWrap/>
            <w:hideMark/>
          </w:tcPr>
          <w:p w14:paraId="498DC5E3" w14:textId="77777777" w:rsidR="00F95B1D" w:rsidRPr="00F95B1D" w:rsidRDefault="00F95B1D" w:rsidP="00F95B1D">
            <w:pPr>
              <w:spacing w:after="0"/>
              <w:ind w:left="159" w:right="113" w:hanging="159"/>
              <w:jc w:val="left"/>
            </w:pPr>
            <w:r w:rsidRPr="00F95B1D">
              <w:t>Little Bang Brewing Co Little Bang Stout</w:t>
            </w:r>
          </w:p>
        </w:tc>
        <w:tc>
          <w:tcPr>
            <w:tcW w:w="454" w:type="pct"/>
            <w:noWrap/>
            <w:hideMark/>
          </w:tcPr>
          <w:p w14:paraId="5EED7958" w14:textId="77777777" w:rsidR="00F95B1D" w:rsidRPr="00F95B1D" w:rsidRDefault="00F95B1D" w:rsidP="00F95B1D">
            <w:pPr>
              <w:spacing w:after="0"/>
              <w:ind w:right="170"/>
              <w:jc w:val="right"/>
            </w:pPr>
            <w:r w:rsidRPr="00F95B1D">
              <w:t>375ml</w:t>
            </w:r>
          </w:p>
        </w:tc>
        <w:tc>
          <w:tcPr>
            <w:tcW w:w="682" w:type="pct"/>
            <w:noWrap/>
            <w:hideMark/>
          </w:tcPr>
          <w:p w14:paraId="575503AD" w14:textId="77777777" w:rsidR="00F95B1D" w:rsidRPr="00F95B1D" w:rsidRDefault="00F95B1D" w:rsidP="00F95B1D">
            <w:pPr>
              <w:spacing w:after="0"/>
              <w:jc w:val="left"/>
            </w:pPr>
            <w:r w:rsidRPr="00F95B1D">
              <w:t>Aluminium</w:t>
            </w:r>
          </w:p>
        </w:tc>
        <w:tc>
          <w:tcPr>
            <w:tcW w:w="1438" w:type="pct"/>
            <w:noWrap/>
            <w:hideMark/>
          </w:tcPr>
          <w:p w14:paraId="737AF476"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4F01534B" w14:textId="77777777" w:rsidR="00F95B1D" w:rsidRPr="00F95B1D" w:rsidRDefault="00F95B1D" w:rsidP="00F95B1D">
            <w:pPr>
              <w:spacing w:after="0"/>
              <w:jc w:val="left"/>
            </w:pPr>
            <w:r w:rsidRPr="00F95B1D">
              <w:t>Marine Stores Ltd</w:t>
            </w:r>
          </w:p>
        </w:tc>
      </w:tr>
      <w:tr w:rsidR="00F95B1D" w:rsidRPr="00F95B1D" w14:paraId="7F3BA276" w14:textId="77777777" w:rsidTr="006F3096">
        <w:trPr>
          <w:trHeight w:val="20"/>
          <w:jc w:val="center"/>
        </w:trPr>
        <w:tc>
          <w:tcPr>
            <w:tcW w:w="1666" w:type="pct"/>
            <w:noWrap/>
            <w:hideMark/>
          </w:tcPr>
          <w:p w14:paraId="777A0D6B" w14:textId="77777777" w:rsidR="00F95B1D" w:rsidRPr="00F95B1D" w:rsidRDefault="00F95B1D" w:rsidP="00F95B1D">
            <w:pPr>
              <w:spacing w:after="0"/>
              <w:ind w:left="159" w:right="113" w:hanging="159"/>
              <w:jc w:val="left"/>
            </w:pPr>
            <w:r w:rsidRPr="00F95B1D">
              <w:t>Little Bang Brewing Co Safe Space Vol #2 Thiolized Hazy IIPA</w:t>
            </w:r>
          </w:p>
        </w:tc>
        <w:tc>
          <w:tcPr>
            <w:tcW w:w="454" w:type="pct"/>
            <w:noWrap/>
            <w:hideMark/>
          </w:tcPr>
          <w:p w14:paraId="2061AF58" w14:textId="77777777" w:rsidR="00F95B1D" w:rsidRPr="00F95B1D" w:rsidRDefault="00F95B1D" w:rsidP="00F95B1D">
            <w:pPr>
              <w:spacing w:after="0"/>
              <w:ind w:right="170"/>
              <w:jc w:val="right"/>
            </w:pPr>
            <w:r w:rsidRPr="00F95B1D">
              <w:t>375ml</w:t>
            </w:r>
          </w:p>
        </w:tc>
        <w:tc>
          <w:tcPr>
            <w:tcW w:w="682" w:type="pct"/>
            <w:noWrap/>
            <w:hideMark/>
          </w:tcPr>
          <w:p w14:paraId="5E909085" w14:textId="77777777" w:rsidR="00F95B1D" w:rsidRPr="00F95B1D" w:rsidRDefault="00F95B1D" w:rsidP="00F95B1D">
            <w:pPr>
              <w:spacing w:after="0"/>
              <w:jc w:val="left"/>
            </w:pPr>
            <w:r w:rsidRPr="00F95B1D">
              <w:t>Aluminium</w:t>
            </w:r>
          </w:p>
        </w:tc>
        <w:tc>
          <w:tcPr>
            <w:tcW w:w="1438" w:type="pct"/>
            <w:noWrap/>
            <w:hideMark/>
          </w:tcPr>
          <w:p w14:paraId="6B051814"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3D79A855" w14:textId="77777777" w:rsidR="00F95B1D" w:rsidRPr="00F95B1D" w:rsidRDefault="00F95B1D" w:rsidP="00F95B1D">
            <w:pPr>
              <w:spacing w:after="0"/>
              <w:jc w:val="left"/>
            </w:pPr>
            <w:r w:rsidRPr="00F95B1D">
              <w:t>Marine Stores Ltd</w:t>
            </w:r>
          </w:p>
        </w:tc>
      </w:tr>
      <w:tr w:rsidR="00F95B1D" w:rsidRPr="00F95B1D" w14:paraId="29436FCF" w14:textId="77777777" w:rsidTr="006F3096">
        <w:trPr>
          <w:trHeight w:val="20"/>
          <w:jc w:val="center"/>
        </w:trPr>
        <w:tc>
          <w:tcPr>
            <w:tcW w:w="1666" w:type="pct"/>
            <w:noWrap/>
            <w:hideMark/>
          </w:tcPr>
          <w:p w14:paraId="2DD4840D" w14:textId="77777777" w:rsidR="00F95B1D" w:rsidRPr="00F95B1D" w:rsidRDefault="00F95B1D" w:rsidP="00F95B1D">
            <w:pPr>
              <w:spacing w:after="0"/>
              <w:ind w:left="159" w:right="113" w:hanging="159"/>
              <w:jc w:val="left"/>
            </w:pPr>
            <w:r w:rsidRPr="00F95B1D">
              <w:t>Little Bang Brewing Co Safe Space Vol #3 Dip Hopped Hazy IIPA</w:t>
            </w:r>
          </w:p>
        </w:tc>
        <w:tc>
          <w:tcPr>
            <w:tcW w:w="454" w:type="pct"/>
            <w:noWrap/>
            <w:hideMark/>
          </w:tcPr>
          <w:p w14:paraId="4CDAB1E0" w14:textId="77777777" w:rsidR="00F95B1D" w:rsidRPr="00F95B1D" w:rsidRDefault="00F95B1D" w:rsidP="00F95B1D">
            <w:pPr>
              <w:spacing w:after="0"/>
              <w:ind w:right="170"/>
              <w:jc w:val="right"/>
            </w:pPr>
            <w:r w:rsidRPr="00F95B1D">
              <w:t>375ml</w:t>
            </w:r>
          </w:p>
        </w:tc>
        <w:tc>
          <w:tcPr>
            <w:tcW w:w="682" w:type="pct"/>
            <w:noWrap/>
            <w:hideMark/>
          </w:tcPr>
          <w:p w14:paraId="7CE6BF54" w14:textId="77777777" w:rsidR="00F95B1D" w:rsidRPr="00F95B1D" w:rsidRDefault="00F95B1D" w:rsidP="00F95B1D">
            <w:pPr>
              <w:spacing w:after="0"/>
              <w:jc w:val="left"/>
            </w:pPr>
            <w:r w:rsidRPr="00F95B1D">
              <w:t>Aluminium</w:t>
            </w:r>
          </w:p>
        </w:tc>
        <w:tc>
          <w:tcPr>
            <w:tcW w:w="1438" w:type="pct"/>
            <w:noWrap/>
            <w:hideMark/>
          </w:tcPr>
          <w:p w14:paraId="3B46FB5E"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2D2616BF" w14:textId="77777777" w:rsidR="00F95B1D" w:rsidRPr="00F95B1D" w:rsidRDefault="00F95B1D" w:rsidP="00F95B1D">
            <w:pPr>
              <w:spacing w:after="0"/>
              <w:jc w:val="left"/>
            </w:pPr>
            <w:r w:rsidRPr="00F95B1D">
              <w:t>Marine Stores Ltd</w:t>
            </w:r>
          </w:p>
        </w:tc>
      </w:tr>
      <w:tr w:rsidR="00F95B1D" w:rsidRPr="00F95B1D" w14:paraId="02AAE783" w14:textId="77777777" w:rsidTr="006F3096">
        <w:trPr>
          <w:trHeight w:val="20"/>
          <w:jc w:val="center"/>
        </w:trPr>
        <w:tc>
          <w:tcPr>
            <w:tcW w:w="1666" w:type="pct"/>
            <w:noWrap/>
            <w:hideMark/>
          </w:tcPr>
          <w:p w14:paraId="1B252A8C" w14:textId="77777777" w:rsidR="00F95B1D" w:rsidRPr="00F95B1D" w:rsidRDefault="00F95B1D" w:rsidP="00F95B1D">
            <w:pPr>
              <w:spacing w:after="0"/>
              <w:ind w:left="159" w:right="113" w:hanging="159"/>
              <w:jc w:val="left"/>
            </w:pPr>
            <w:r w:rsidRPr="00F95B1D">
              <w:t>Little Bang Brewing Co Schwang Inverter Raspberry Citrus Super Sour</w:t>
            </w:r>
          </w:p>
        </w:tc>
        <w:tc>
          <w:tcPr>
            <w:tcW w:w="454" w:type="pct"/>
            <w:noWrap/>
            <w:hideMark/>
          </w:tcPr>
          <w:p w14:paraId="7BDE083C" w14:textId="77777777" w:rsidR="00F95B1D" w:rsidRPr="00F95B1D" w:rsidRDefault="00F95B1D" w:rsidP="00F95B1D">
            <w:pPr>
              <w:spacing w:after="0"/>
              <w:ind w:right="170"/>
              <w:jc w:val="right"/>
            </w:pPr>
            <w:r w:rsidRPr="00F95B1D">
              <w:t>375ml</w:t>
            </w:r>
          </w:p>
        </w:tc>
        <w:tc>
          <w:tcPr>
            <w:tcW w:w="682" w:type="pct"/>
            <w:noWrap/>
            <w:hideMark/>
          </w:tcPr>
          <w:p w14:paraId="0FEEDBAA" w14:textId="77777777" w:rsidR="00F95B1D" w:rsidRPr="00F95B1D" w:rsidRDefault="00F95B1D" w:rsidP="00F95B1D">
            <w:pPr>
              <w:spacing w:after="0"/>
              <w:jc w:val="left"/>
            </w:pPr>
            <w:r w:rsidRPr="00F95B1D">
              <w:t>Aluminium</w:t>
            </w:r>
          </w:p>
        </w:tc>
        <w:tc>
          <w:tcPr>
            <w:tcW w:w="1438" w:type="pct"/>
            <w:noWrap/>
            <w:hideMark/>
          </w:tcPr>
          <w:p w14:paraId="596DB198"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6042EDD5" w14:textId="77777777" w:rsidR="00F95B1D" w:rsidRPr="00F95B1D" w:rsidRDefault="00F95B1D" w:rsidP="00F95B1D">
            <w:pPr>
              <w:spacing w:after="0"/>
              <w:jc w:val="left"/>
            </w:pPr>
            <w:r w:rsidRPr="00F95B1D">
              <w:t>Marine Stores Ltd</w:t>
            </w:r>
          </w:p>
        </w:tc>
      </w:tr>
      <w:tr w:rsidR="00F95B1D" w:rsidRPr="00F95B1D" w14:paraId="68B97D1D" w14:textId="77777777" w:rsidTr="006F3096">
        <w:trPr>
          <w:trHeight w:val="20"/>
          <w:jc w:val="center"/>
        </w:trPr>
        <w:tc>
          <w:tcPr>
            <w:tcW w:w="1666" w:type="pct"/>
            <w:noWrap/>
            <w:hideMark/>
          </w:tcPr>
          <w:p w14:paraId="71804BFA" w14:textId="77777777" w:rsidR="00F95B1D" w:rsidRPr="00F95B1D" w:rsidRDefault="00F95B1D" w:rsidP="00F95B1D">
            <w:pPr>
              <w:spacing w:after="0"/>
              <w:ind w:left="159" w:right="113" w:hanging="159"/>
              <w:jc w:val="left"/>
            </w:pPr>
            <w:r w:rsidRPr="00F95B1D">
              <w:t>Little Bang Brewing Co Utopia California Pale Ale</w:t>
            </w:r>
          </w:p>
        </w:tc>
        <w:tc>
          <w:tcPr>
            <w:tcW w:w="454" w:type="pct"/>
            <w:noWrap/>
            <w:hideMark/>
          </w:tcPr>
          <w:p w14:paraId="61EFA949" w14:textId="77777777" w:rsidR="00F95B1D" w:rsidRPr="00F95B1D" w:rsidRDefault="00F95B1D" w:rsidP="00F95B1D">
            <w:pPr>
              <w:spacing w:after="0"/>
              <w:ind w:right="170"/>
              <w:jc w:val="right"/>
            </w:pPr>
            <w:r w:rsidRPr="00F95B1D">
              <w:t>375ml</w:t>
            </w:r>
          </w:p>
        </w:tc>
        <w:tc>
          <w:tcPr>
            <w:tcW w:w="682" w:type="pct"/>
            <w:noWrap/>
            <w:hideMark/>
          </w:tcPr>
          <w:p w14:paraId="423E42D7" w14:textId="77777777" w:rsidR="00F95B1D" w:rsidRPr="00F95B1D" w:rsidRDefault="00F95B1D" w:rsidP="00F95B1D">
            <w:pPr>
              <w:spacing w:after="0"/>
              <w:jc w:val="left"/>
            </w:pPr>
            <w:r w:rsidRPr="00F95B1D">
              <w:t>Aluminium</w:t>
            </w:r>
          </w:p>
        </w:tc>
        <w:tc>
          <w:tcPr>
            <w:tcW w:w="1438" w:type="pct"/>
            <w:noWrap/>
            <w:hideMark/>
          </w:tcPr>
          <w:p w14:paraId="69970C77" w14:textId="77777777" w:rsidR="00F95B1D" w:rsidRPr="00F95B1D" w:rsidRDefault="00F95B1D" w:rsidP="00F95B1D">
            <w:pPr>
              <w:spacing w:after="0"/>
              <w:ind w:left="159" w:right="113" w:hanging="159"/>
              <w:jc w:val="left"/>
              <w:rPr>
                <w:spacing w:val="-2"/>
              </w:rPr>
            </w:pPr>
            <w:r w:rsidRPr="00F95B1D">
              <w:rPr>
                <w:spacing w:val="-2"/>
              </w:rPr>
              <w:t>Little Bang Brewing Company Pty Ltd</w:t>
            </w:r>
          </w:p>
        </w:tc>
        <w:tc>
          <w:tcPr>
            <w:tcW w:w="760" w:type="pct"/>
            <w:noWrap/>
            <w:hideMark/>
          </w:tcPr>
          <w:p w14:paraId="62C633AE" w14:textId="77777777" w:rsidR="00F95B1D" w:rsidRPr="00F95B1D" w:rsidRDefault="00F95B1D" w:rsidP="00F95B1D">
            <w:pPr>
              <w:spacing w:after="0"/>
              <w:jc w:val="left"/>
            </w:pPr>
            <w:r w:rsidRPr="00F95B1D">
              <w:t>Marine Stores Ltd</w:t>
            </w:r>
          </w:p>
        </w:tc>
      </w:tr>
      <w:tr w:rsidR="00F95B1D" w:rsidRPr="00F95B1D" w14:paraId="56102A18" w14:textId="77777777" w:rsidTr="006F3096">
        <w:trPr>
          <w:trHeight w:val="20"/>
          <w:jc w:val="center"/>
        </w:trPr>
        <w:tc>
          <w:tcPr>
            <w:tcW w:w="1666" w:type="pct"/>
            <w:noWrap/>
            <w:hideMark/>
          </w:tcPr>
          <w:p w14:paraId="2F01B8BF" w14:textId="77777777" w:rsidR="00F95B1D" w:rsidRPr="00F95B1D" w:rsidRDefault="00F95B1D" w:rsidP="00F95B1D">
            <w:pPr>
              <w:spacing w:after="0"/>
              <w:ind w:left="159" w:right="113" w:hanging="159"/>
              <w:jc w:val="left"/>
            </w:pPr>
            <w:r w:rsidRPr="00F95B1D">
              <w:t>Rokeby Bold Brew Double Shot</w:t>
            </w:r>
          </w:p>
        </w:tc>
        <w:tc>
          <w:tcPr>
            <w:tcW w:w="454" w:type="pct"/>
            <w:noWrap/>
            <w:hideMark/>
          </w:tcPr>
          <w:p w14:paraId="701950D9" w14:textId="77777777" w:rsidR="00F95B1D" w:rsidRPr="00F95B1D" w:rsidRDefault="00F95B1D" w:rsidP="00F95B1D">
            <w:pPr>
              <w:spacing w:after="0"/>
              <w:ind w:right="170"/>
              <w:jc w:val="right"/>
            </w:pPr>
            <w:r w:rsidRPr="00F95B1D">
              <w:t>500ml</w:t>
            </w:r>
          </w:p>
        </w:tc>
        <w:tc>
          <w:tcPr>
            <w:tcW w:w="682" w:type="pct"/>
            <w:noWrap/>
            <w:hideMark/>
          </w:tcPr>
          <w:p w14:paraId="163F9064" w14:textId="77777777" w:rsidR="00F95B1D" w:rsidRPr="00F95B1D" w:rsidRDefault="00F95B1D" w:rsidP="00F95B1D">
            <w:pPr>
              <w:spacing w:after="0"/>
              <w:jc w:val="left"/>
            </w:pPr>
            <w:r w:rsidRPr="00F95B1D">
              <w:t>PET</w:t>
            </w:r>
          </w:p>
        </w:tc>
        <w:tc>
          <w:tcPr>
            <w:tcW w:w="1438" w:type="pct"/>
            <w:noWrap/>
            <w:hideMark/>
          </w:tcPr>
          <w:p w14:paraId="1F931409" w14:textId="77777777" w:rsidR="00F95B1D" w:rsidRPr="00F95B1D" w:rsidRDefault="00F95B1D" w:rsidP="00F95B1D">
            <w:pPr>
              <w:spacing w:after="0"/>
              <w:ind w:left="159" w:right="113" w:hanging="159"/>
              <w:jc w:val="left"/>
            </w:pPr>
            <w:r w:rsidRPr="00F95B1D">
              <w:t>Made Brands Pty Ltd</w:t>
            </w:r>
          </w:p>
        </w:tc>
        <w:tc>
          <w:tcPr>
            <w:tcW w:w="760" w:type="pct"/>
            <w:noWrap/>
            <w:hideMark/>
          </w:tcPr>
          <w:p w14:paraId="68747096" w14:textId="77777777" w:rsidR="00F95B1D" w:rsidRPr="00F95B1D" w:rsidRDefault="00F95B1D" w:rsidP="00F95B1D">
            <w:pPr>
              <w:spacing w:after="0"/>
              <w:jc w:val="left"/>
            </w:pPr>
            <w:r w:rsidRPr="00F95B1D">
              <w:t>Statewide Recycling</w:t>
            </w:r>
          </w:p>
        </w:tc>
      </w:tr>
      <w:tr w:rsidR="00F95B1D" w:rsidRPr="00F95B1D" w14:paraId="63EBD264" w14:textId="77777777" w:rsidTr="006F3096">
        <w:trPr>
          <w:trHeight w:val="20"/>
          <w:jc w:val="center"/>
        </w:trPr>
        <w:tc>
          <w:tcPr>
            <w:tcW w:w="1666" w:type="pct"/>
            <w:noWrap/>
            <w:hideMark/>
          </w:tcPr>
          <w:p w14:paraId="452BC15F" w14:textId="77777777" w:rsidR="00F95B1D" w:rsidRPr="00F95B1D" w:rsidRDefault="00F95B1D" w:rsidP="00F95B1D">
            <w:pPr>
              <w:spacing w:after="0"/>
              <w:ind w:left="159" w:right="113" w:hanging="159"/>
              <w:jc w:val="left"/>
            </w:pPr>
            <w:r w:rsidRPr="00F95B1D">
              <w:t>Rokeby Bold Brew Iced Latte</w:t>
            </w:r>
          </w:p>
        </w:tc>
        <w:tc>
          <w:tcPr>
            <w:tcW w:w="454" w:type="pct"/>
            <w:noWrap/>
            <w:hideMark/>
          </w:tcPr>
          <w:p w14:paraId="3AA62D82" w14:textId="77777777" w:rsidR="00F95B1D" w:rsidRPr="00F95B1D" w:rsidRDefault="00F95B1D" w:rsidP="00F95B1D">
            <w:pPr>
              <w:spacing w:after="0"/>
              <w:ind w:right="170"/>
              <w:jc w:val="right"/>
            </w:pPr>
            <w:r w:rsidRPr="00F95B1D">
              <w:t>500ml</w:t>
            </w:r>
          </w:p>
        </w:tc>
        <w:tc>
          <w:tcPr>
            <w:tcW w:w="682" w:type="pct"/>
            <w:noWrap/>
            <w:hideMark/>
          </w:tcPr>
          <w:p w14:paraId="142C9F75" w14:textId="77777777" w:rsidR="00F95B1D" w:rsidRPr="00F95B1D" w:rsidRDefault="00F95B1D" w:rsidP="00F95B1D">
            <w:pPr>
              <w:spacing w:after="0"/>
              <w:jc w:val="left"/>
            </w:pPr>
            <w:r w:rsidRPr="00F95B1D">
              <w:t>PET</w:t>
            </w:r>
          </w:p>
        </w:tc>
        <w:tc>
          <w:tcPr>
            <w:tcW w:w="1438" w:type="pct"/>
            <w:noWrap/>
            <w:hideMark/>
          </w:tcPr>
          <w:p w14:paraId="0EEE0D12" w14:textId="77777777" w:rsidR="00F95B1D" w:rsidRPr="00F95B1D" w:rsidRDefault="00F95B1D" w:rsidP="00F95B1D">
            <w:pPr>
              <w:spacing w:after="0"/>
              <w:ind w:left="159" w:right="113" w:hanging="159"/>
              <w:jc w:val="left"/>
            </w:pPr>
            <w:r w:rsidRPr="00F95B1D">
              <w:t>Made Brands Pty Ltd</w:t>
            </w:r>
          </w:p>
        </w:tc>
        <w:tc>
          <w:tcPr>
            <w:tcW w:w="760" w:type="pct"/>
            <w:noWrap/>
            <w:hideMark/>
          </w:tcPr>
          <w:p w14:paraId="5D781C8A" w14:textId="77777777" w:rsidR="00F95B1D" w:rsidRPr="00F95B1D" w:rsidRDefault="00F95B1D" w:rsidP="00F95B1D">
            <w:pPr>
              <w:spacing w:after="0"/>
              <w:jc w:val="left"/>
            </w:pPr>
            <w:r w:rsidRPr="00F95B1D">
              <w:t>Statewide Recycling</w:t>
            </w:r>
          </w:p>
        </w:tc>
      </w:tr>
      <w:tr w:rsidR="00F95B1D" w:rsidRPr="00F95B1D" w14:paraId="0F57AA46" w14:textId="77777777" w:rsidTr="006F3096">
        <w:trPr>
          <w:trHeight w:val="20"/>
          <w:jc w:val="center"/>
        </w:trPr>
        <w:tc>
          <w:tcPr>
            <w:tcW w:w="1666" w:type="pct"/>
            <w:noWrap/>
            <w:hideMark/>
          </w:tcPr>
          <w:p w14:paraId="68F3349F" w14:textId="77777777" w:rsidR="00F95B1D" w:rsidRPr="00F95B1D" w:rsidRDefault="00F95B1D" w:rsidP="00F95B1D">
            <w:pPr>
              <w:spacing w:after="0"/>
              <w:ind w:left="159" w:right="113" w:hanging="159"/>
              <w:jc w:val="left"/>
            </w:pPr>
            <w:r w:rsidRPr="00F95B1D">
              <w:t>Rokeby Bold Brew Iced Mocha</w:t>
            </w:r>
          </w:p>
        </w:tc>
        <w:tc>
          <w:tcPr>
            <w:tcW w:w="454" w:type="pct"/>
            <w:noWrap/>
            <w:hideMark/>
          </w:tcPr>
          <w:p w14:paraId="55369FFC" w14:textId="77777777" w:rsidR="00F95B1D" w:rsidRPr="00F95B1D" w:rsidRDefault="00F95B1D" w:rsidP="00F95B1D">
            <w:pPr>
              <w:spacing w:after="0"/>
              <w:ind w:right="170"/>
              <w:jc w:val="right"/>
            </w:pPr>
            <w:r w:rsidRPr="00F95B1D">
              <w:t>500ml</w:t>
            </w:r>
          </w:p>
        </w:tc>
        <w:tc>
          <w:tcPr>
            <w:tcW w:w="682" w:type="pct"/>
            <w:noWrap/>
            <w:hideMark/>
          </w:tcPr>
          <w:p w14:paraId="2BA479CA" w14:textId="77777777" w:rsidR="00F95B1D" w:rsidRPr="00F95B1D" w:rsidRDefault="00F95B1D" w:rsidP="00F95B1D">
            <w:pPr>
              <w:spacing w:after="0"/>
              <w:jc w:val="left"/>
            </w:pPr>
            <w:r w:rsidRPr="00F95B1D">
              <w:t>PET</w:t>
            </w:r>
          </w:p>
        </w:tc>
        <w:tc>
          <w:tcPr>
            <w:tcW w:w="1438" w:type="pct"/>
            <w:noWrap/>
            <w:hideMark/>
          </w:tcPr>
          <w:p w14:paraId="5FE0FBCB" w14:textId="77777777" w:rsidR="00F95B1D" w:rsidRPr="00F95B1D" w:rsidRDefault="00F95B1D" w:rsidP="00F95B1D">
            <w:pPr>
              <w:spacing w:after="0"/>
              <w:ind w:left="159" w:right="113" w:hanging="159"/>
              <w:jc w:val="left"/>
            </w:pPr>
            <w:r w:rsidRPr="00F95B1D">
              <w:t>Made Brands Pty Ltd</w:t>
            </w:r>
          </w:p>
        </w:tc>
        <w:tc>
          <w:tcPr>
            <w:tcW w:w="760" w:type="pct"/>
            <w:noWrap/>
            <w:hideMark/>
          </w:tcPr>
          <w:p w14:paraId="55288A8A" w14:textId="77777777" w:rsidR="00F95B1D" w:rsidRPr="00F95B1D" w:rsidRDefault="00F95B1D" w:rsidP="00F95B1D">
            <w:pPr>
              <w:spacing w:after="0"/>
              <w:jc w:val="left"/>
            </w:pPr>
            <w:r w:rsidRPr="00F95B1D">
              <w:t>Statewide Recycling</w:t>
            </w:r>
          </w:p>
        </w:tc>
      </w:tr>
      <w:tr w:rsidR="00F95B1D" w:rsidRPr="00F95B1D" w14:paraId="0DEA7E23" w14:textId="77777777" w:rsidTr="006F3096">
        <w:trPr>
          <w:trHeight w:val="20"/>
          <w:jc w:val="center"/>
        </w:trPr>
        <w:tc>
          <w:tcPr>
            <w:tcW w:w="1666" w:type="pct"/>
            <w:noWrap/>
            <w:hideMark/>
          </w:tcPr>
          <w:p w14:paraId="312C069D" w14:textId="77777777" w:rsidR="00F95B1D" w:rsidRPr="00F95B1D" w:rsidRDefault="00F95B1D" w:rsidP="00F95B1D">
            <w:pPr>
              <w:spacing w:after="0"/>
              <w:ind w:left="159" w:right="113" w:hanging="159"/>
              <w:jc w:val="left"/>
            </w:pPr>
            <w:r w:rsidRPr="00F95B1D">
              <w:t>Pals Vodka Mango Pineapple And Soda</w:t>
            </w:r>
          </w:p>
        </w:tc>
        <w:tc>
          <w:tcPr>
            <w:tcW w:w="454" w:type="pct"/>
            <w:noWrap/>
            <w:hideMark/>
          </w:tcPr>
          <w:p w14:paraId="01067DF2" w14:textId="77777777" w:rsidR="00F95B1D" w:rsidRPr="00F95B1D" w:rsidRDefault="00F95B1D" w:rsidP="00F95B1D">
            <w:pPr>
              <w:spacing w:after="0"/>
              <w:ind w:right="170"/>
              <w:jc w:val="right"/>
            </w:pPr>
            <w:r w:rsidRPr="00F95B1D">
              <w:t>330ml</w:t>
            </w:r>
          </w:p>
        </w:tc>
        <w:tc>
          <w:tcPr>
            <w:tcW w:w="682" w:type="pct"/>
            <w:noWrap/>
            <w:hideMark/>
          </w:tcPr>
          <w:p w14:paraId="711A5646" w14:textId="77777777" w:rsidR="00F95B1D" w:rsidRPr="00F95B1D" w:rsidRDefault="00F95B1D" w:rsidP="00F95B1D">
            <w:pPr>
              <w:spacing w:after="0"/>
              <w:jc w:val="left"/>
            </w:pPr>
            <w:r w:rsidRPr="00F95B1D">
              <w:t>Aluminium</w:t>
            </w:r>
          </w:p>
        </w:tc>
        <w:tc>
          <w:tcPr>
            <w:tcW w:w="1438" w:type="pct"/>
            <w:noWrap/>
            <w:hideMark/>
          </w:tcPr>
          <w:p w14:paraId="1A6C9F76" w14:textId="77777777" w:rsidR="00F95B1D" w:rsidRPr="00F95B1D" w:rsidRDefault="00F95B1D" w:rsidP="00F95B1D">
            <w:pPr>
              <w:spacing w:after="0"/>
              <w:ind w:left="159" w:right="113" w:hanging="159"/>
              <w:jc w:val="left"/>
            </w:pPr>
            <w:r w:rsidRPr="00F95B1D">
              <w:t>Master of Ceremonies Ltd t/as PALS</w:t>
            </w:r>
          </w:p>
        </w:tc>
        <w:tc>
          <w:tcPr>
            <w:tcW w:w="760" w:type="pct"/>
            <w:noWrap/>
            <w:hideMark/>
          </w:tcPr>
          <w:p w14:paraId="542E43C3" w14:textId="77777777" w:rsidR="00F95B1D" w:rsidRPr="00F95B1D" w:rsidRDefault="00F95B1D" w:rsidP="00F95B1D">
            <w:pPr>
              <w:spacing w:after="0"/>
              <w:jc w:val="left"/>
            </w:pPr>
            <w:r w:rsidRPr="00F95B1D">
              <w:t>Marine Stores Ltd</w:t>
            </w:r>
          </w:p>
        </w:tc>
      </w:tr>
      <w:tr w:rsidR="00F95B1D" w:rsidRPr="00F95B1D" w14:paraId="54B444CF" w14:textId="77777777" w:rsidTr="006F3096">
        <w:trPr>
          <w:trHeight w:val="20"/>
          <w:jc w:val="center"/>
        </w:trPr>
        <w:tc>
          <w:tcPr>
            <w:tcW w:w="1666" w:type="pct"/>
            <w:noWrap/>
            <w:hideMark/>
          </w:tcPr>
          <w:p w14:paraId="77F5C693" w14:textId="77777777" w:rsidR="00F95B1D" w:rsidRPr="00F95B1D" w:rsidRDefault="00F95B1D" w:rsidP="00F95B1D">
            <w:pPr>
              <w:spacing w:after="0"/>
              <w:ind w:left="159" w:right="113" w:hanging="159"/>
              <w:jc w:val="left"/>
            </w:pPr>
            <w:r w:rsidRPr="00F95B1D">
              <w:t>Pals Vodka Peach Passionfruit And Soda</w:t>
            </w:r>
          </w:p>
        </w:tc>
        <w:tc>
          <w:tcPr>
            <w:tcW w:w="454" w:type="pct"/>
            <w:noWrap/>
            <w:hideMark/>
          </w:tcPr>
          <w:p w14:paraId="2ACFE8A5" w14:textId="77777777" w:rsidR="00F95B1D" w:rsidRPr="00F95B1D" w:rsidRDefault="00F95B1D" w:rsidP="00F95B1D">
            <w:pPr>
              <w:spacing w:after="0"/>
              <w:ind w:right="170"/>
              <w:jc w:val="right"/>
            </w:pPr>
            <w:r w:rsidRPr="00F95B1D">
              <w:t>330ml</w:t>
            </w:r>
          </w:p>
        </w:tc>
        <w:tc>
          <w:tcPr>
            <w:tcW w:w="682" w:type="pct"/>
            <w:noWrap/>
            <w:hideMark/>
          </w:tcPr>
          <w:p w14:paraId="051CC382" w14:textId="77777777" w:rsidR="00F95B1D" w:rsidRPr="00F95B1D" w:rsidRDefault="00F95B1D" w:rsidP="00F95B1D">
            <w:pPr>
              <w:spacing w:after="0"/>
              <w:jc w:val="left"/>
            </w:pPr>
            <w:r w:rsidRPr="00F95B1D">
              <w:t>Aluminium</w:t>
            </w:r>
          </w:p>
        </w:tc>
        <w:tc>
          <w:tcPr>
            <w:tcW w:w="1438" w:type="pct"/>
            <w:noWrap/>
            <w:hideMark/>
          </w:tcPr>
          <w:p w14:paraId="3B85033B" w14:textId="77777777" w:rsidR="00F95B1D" w:rsidRPr="00F95B1D" w:rsidRDefault="00F95B1D" w:rsidP="00F95B1D">
            <w:pPr>
              <w:spacing w:after="0"/>
              <w:ind w:left="159" w:right="113" w:hanging="159"/>
              <w:jc w:val="left"/>
            </w:pPr>
            <w:r w:rsidRPr="00F95B1D">
              <w:t>Master of Ceremonies Ltd t/as PALS</w:t>
            </w:r>
          </w:p>
        </w:tc>
        <w:tc>
          <w:tcPr>
            <w:tcW w:w="760" w:type="pct"/>
            <w:noWrap/>
            <w:hideMark/>
          </w:tcPr>
          <w:p w14:paraId="78D9C054" w14:textId="77777777" w:rsidR="00F95B1D" w:rsidRPr="00F95B1D" w:rsidRDefault="00F95B1D" w:rsidP="00F95B1D">
            <w:pPr>
              <w:spacing w:after="0"/>
              <w:jc w:val="left"/>
            </w:pPr>
            <w:r w:rsidRPr="00F95B1D">
              <w:t>Marine Stores Ltd</w:t>
            </w:r>
          </w:p>
        </w:tc>
      </w:tr>
      <w:tr w:rsidR="00F95B1D" w:rsidRPr="00F95B1D" w14:paraId="3D1D9B4D" w14:textId="77777777" w:rsidTr="006F3096">
        <w:trPr>
          <w:trHeight w:val="20"/>
          <w:jc w:val="center"/>
        </w:trPr>
        <w:tc>
          <w:tcPr>
            <w:tcW w:w="1666" w:type="pct"/>
            <w:noWrap/>
            <w:hideMark/>
          </w:tcPr>
          <w:p w14:paraId="22C0A16D" w14:textId="77777777" w:rsidR="00F95B1D" w:rsidRPr="00F95B1D" w:rsidRDefault="00F95B1D" w:rsidP="00F95B1D">
            <w:pPr>
              <w:spacing w:after="0"/>
              <w:ind w:left="159" w:right="113" w:hanging="159"/>
              <w:jc w:val="left"/>
            </w:pPr>
            <w:r w:rsidRPr="00F95B1D">
              <w:t>Pals Vodka Red Peach Yuzu And Soda</w:t>
            </w:r>
          </w:p>
        </w:tc>
        <w:tc>
          <w:tcPr>
            <w:tcW w:w="454" w:type="pct"/>
            <w:noWrap/>
            <w:hideMark/>
          </w:tcPr>
          <w:p w14:paraId="52FD9F79" w14:textId="77777777" w:rsidR="00F95B1D" w:rsidRPr="00F95B1D" w:rsidRDefault="00F95B1D" w:rsidP="00F95B1D">
            <w:pPr>
              <w:spacing w:after="0"/>
              <w:ind w:right="170"/>
              <w:jc w:val="right"/>
            </w:pPr>
            <w:r w:rsidRPr="00F95B1D">
              <w:t>330ml</w:t>
            </w:r>
          </w:p>
        </w:tc>
        <w:tc>
          <w:tcPr>
            <w:tcW w:w="682" w:type="pct"/>
            <w:noWrap/>
            <w:hideMark/>
          </w:tcPr>
          <w:p w14:paraId="66DBCCBB" w14:textId="77777777" w:rsidR="00F95B1D" w:rsidRPr="00F95B1D" w:rsidRDefault="00F95B1D" w:rsidP="00F95B1D">
            <w:pPr>
              <w:spacing w:after="0"/>
              <w:jc w:val="left"/>
            </w:pPr>
            <w:r w:rsidRPr="00F95B1D">
              <w:t>Aluminium</w:t>
            </w:r>
          </w:p>
        </w:tc>
        <w:tc>
          <w:tcPr>
            <w:tcW w:w="1438" w:type="pct"/>
            <w:noWrap/>
            <w:hideMark/>
          </w:tcPr>
          <w:p w14:paraId="194A11BB" w14:textId="77777777" w:rsidR="00F95B1D" w:rsidRPr="00F95B1D" w:rsidRDefault="00F95B1D" w:rsidP="00F95B1D">
            <w:pPr>
              <w:spacing w:after="0"/>
              <w:ind w:left="159" w:right="113" w:hanging="159"/>
              <w:jc w:val="left"/>
            </w:pPr>
            <w:r w:rsidRPr="00F95B1D">
              <w:t>Master of Ceremonies Ltd t/as PALS</w:t>
            </w:r>
          </w:p>
        </w:tc>
        <w:tc>
          <w:tcPr>
            <w:tcW w:w="760" w:type="pct"/>
            <w:noWrap/>
            <w:hideMark/>
          </w:tcPr>
          <w:p w14:paraId="4996E6B5" w14:textId="77777777" w:rsidR="00F95B1D" w:rsidRPr="00F95B1D" w:rsidRDefault="00F95B1D" w:rsidP="00F95B1D">
            <w:pPr>
              <w:spacing w:after="0"/>
              <w:jc w:val="left"/>
            </w:pPr>
            <w:r w:rsidRPr="00F95B1D">
              <w:t>Marine Stores Ltd</w:t>
            </w:r>
          </w:p>
        </w:tc>
      </w:tr>
      <w:tr w:rsidR="00F95B1D" w:rsidRPr="00F95B1D" w14:paraId="262A2EB7" w14:textId="77777777" w:rsidTr="006F3096">
        <w:trPr>
          <w:trHeight w:val="20"/>
          <w:jc w:val="center"/>
        </w:trPr>
        <w:tc>
          <w:tcPr>
            <w:tcW w:w="1666" w:type="pct"/>
            <w:noWrap/>
            <w:hideMark/>
          </w:tcPr>
          <w:p w14:paraId="33DBA1E1" w14:textId="77777777" w:rsidR="00F95B1D" w:rsidRPr="00F95B1D" w:rsidRDefault="00F95B1D" w:rsidP="00F95B1D">
            <w:pPr>
              <w:spacing w:after="0"/>
              <w:ind w:left="159" w:right="113" w:hanging="159"/>
              <w:jc w:val="left"/>
            </w:pPr>
            <w:r w:rsidRPr="00F95B1D">
              <w:t>Pals Vodka Watermelon Mint And Soda</w:t>
            </w:r>
          </w:p>
        </w:tc>
        <w:tc>
          <w:tcPr>
            <w:tcW w:w="454" w:type="pct"/>
            <w:noWrap/>
            <w:hideMark/>
          </w:tcPr>
          <w:p w14:paraId="0BDE0477" w14:textId="77777777" w:rsidR="00F95B1D" w:rsidRPr="00F95B1D" w:rsidRDefault="00F95B1D" w:rsidP="00F95B1D">
            <w:pPr>
              <w:spacing w:after="0"/>
              <w:ind w:right="170"/>
              <w:jc w:val="right"/>
            </w:pPr>
            <w:r w:rsidRPr="00F95B1D">
              <w:t>330ml</w:t>
            </w:r>
          </w:p>
        </w:tc>
        <w:tc>
          <w:tcPr>
            <w:tcW w:w="682" w:type="pct"/>
            <w:noWrap/>
            <w:hideMark/>
          </w:tcPr>
          <w:p w14:paraId="5F5E06E5" w14:textId="77777777" w:rsidR="00F95B1D" w:rsidRPr="00F95B1D" w:rsidRDefault="00F95B1D" w:rsidP="00F95B1D">
            <w:pPr>
              <w:spacing w:after="0"/>
              <w:jc w:val="left"/>
            </w:pPr>
            <w:r w:rsidRPr="00F95B1D">
              <w:t>Aluminium</w:t>
            </w:r>
          </w:p>
        </w:tc>
        <w:tc>
          <w:tcPr>
            <w:tcW w:w="1438" w:type="pct"/>
            <w:noWrap/>
            <w:hideMark/>
          </w:tcPr>
          <w:p w14:paraId="353B6BD7" w14:textId="77777777" w:rsidR="00F95B1D" w:rsidRPr="00F95B1D" w:rsidRDefault="00F95B1D" w:rsidP="00F95B1D">
            <w:pPr>
              <w:spacing w:after="0"/>
              <w:ind w:left="159" w:right="113" w:hanging="159"/>
              <w:jc w:val="left"/>
            </w:pPr>
            <w:r w:rsidRPr="00F95B1D">
              <w:t>Master of Ceremonies Ltd t/as PALS</w:t>
            </w:r>
          </w:p>
        </w:tc>
        <w:tc>
          <w:tcPr>
            <w:tcW w:w="760" w:type="pct"/>
            <w:noWrap/>
            <w:hideMark/>
          </w:tcPr>
          <w:p w14:paraId="43A4D91E" w14:textId="77777777" w:rsidR="00F95B1D" w:rsidRPr="00F95B1D" w:rsidRDefault="00F95B1D" w:rsidP="00F95B1D">
            <w:pPr>
              <w:spacing w:after="0"/>
              <w:jc w:val="left"/>
            </w:pPr>
            <w:r w:rsidRPr="00F95B1D">
              <w:t>Marine Stores Ltd</w:t>
            </w:r>
          </w:p>
        </w:tc>
      </w:tr>
      <w:tr w:rsidR="00F95B1D" w:rsidRPr="00F95B1D" w14:paraId="4A59D1B6" w14:textId="77777777" w:rsidTr="006F3096">
        <w:trPr>
          <w:trHeight w:val="20"/>
          <w:jc w:val="center"/>
        </w:trPr>
        <w:tc>
          <w:tcPr>
            <w:tcW w:w="1666" w:type="pct"/>
            <w:noWrap/>
            <w:hideMark/>
          </w:tcPr>
          <w:p w14:paraId="3B4EDBA7" w14:textId="77777777" w:rsidR="00F95B1D" w:rsidRPr="00F95B1D" w:rsidRDefault="00F95B1D" w:rsidP="00F95B1D">
            <w:pPr>
              <w:spacing w:after="0"/>
              <w:ind w:left="159" w:right="113" w:hanging="159"/>
              <w:jc w:val="left"/>
            </w:pPr>
            <w:r w:rsidRPr="00F95B1D">
              <w:t>Pals Whiskey Apple And Soda</w:t>
            </w:r>
          </w:p>
        </w:tc>
        <w:tc>
          <w:tcPr>
            <w:tcW w:w="454" w:type="pct"/>
            <w:noWrap/>
            <w:hideMark/>
          </w:tcPr>
          <w:p w14:paraId="5B4D5FD8" w14:textId="77777777" w:rsidR="00F95B1D" w:rsidRPr="00F95B1D" w:rsidRDefault="00F95B1D" w:rsidP="00F95B1D">
            <w:pPr>
              <w:spacing w:after="0"/>
              <w:ind w:right="170"/>
              <w:jc w:val="right"/>
            </w:pPr>
            <w:r w:rsidRPr="00F95B1D">
              <w:t>330ml</w:t>
            </w:r>
          </w:p>
        </w:tc>
        <w:tc>
          <w:tcPr>
            <w:tcW w:w="682" w:type="pct"/>
            <w:noWrap/>
            <w:hideMark/>
          </w:tcPr>
          <w:p w14:paraId="4262DAED" w14:textId="77777777" w:rsidR="00F95B1D" w:rsidRPr="00F95B1D" w:rsidRDefault="00F95B1D" w:rsidP="00F95B1D">
            <w:pPr>
              <w:spacing w:after="0"/>
              <w:jc w:val="left"/>
            </w:pPr>
            <w:r w:rsidRPr="00F95B1D">
              <w:t>Aluminium</w:t>
            </w:r>
          </w:p>
        </w:tc>
        <w:tc>
          <w:tcPr>
            <w:tcW w:w="1438" w:type="pct"/>
            <w:noWrap/>
            <w:hideMark/>
          </w:tcPr>
          <w:p w14:paraId="6575A0CB" w14:textId="77777777" w:rsidR="00F95B1D" w:rsidRPr="00F95B1D" w:rsidRDefault="00F95B1D" w:rsidP="00F95B1D">
            <w:pPr>
              <w:spacing w:after="0"/>
              <w:ind w:left="159" w:right="113" w:hanging="159"/>
              <w:jc w:val="left"/>
            </w:pPr>
            <w:r w:rsidRPr="00F95B1D">
              <w:t>Master of Ceremonies Ltd t/as PALS</w:t>
            </w:r>
          </w:p>
        </w:tc>
        <w:tc>
          <w:tcPr>
            <w:tcW w:w="760" w:type="pct"/>
            <w:noWrap/>
            <w:hideMark/>
          </w:tcPr>
          <w:p w14:paraId="6CA67EC2" w14:textId="77777777" w:rsidR="00F95B1D" w:rsidRPr="00F95B1D" w:rsidRDefault="00F95B1D" w:rsidP="00F95B1D">
            <w:pPr>
              <w:spacing w:after="0"/>
              <w:jc w:val="left"/>
            </w:pPr>
            <w:r w:rsidRPr="00F95B1D">
              <w:t>Marine Stores Ltd</w:t>
            </w:r>
          </w:p>
        </w:tc>
      </w:tr>
      <w:tr w:rsidR="00F95B1D" w:rsidRPr="00F95B1D" w14:paraId="09E7E918" w14:textId="77777777" w:rsidTr="006F3096">
        <w:trPr>
          <w:trHeight w:val="20"/>
          <w:jc w:val="center"/>
        </w:trPr>
        <w:tc>
          <w:tcPr>
            <w:tcW w:w="1666" w:type="pct"/>
            <w:noWrap/>
            <w:hideMark/>
          </w:tcPr>
          <w:p w14:paraId="72CF090F" w14:textId="77777777" w:rsidR="00F95B1D" w:rsidRPr="00F95B1D" w:rsidRDefault="00F95B1D" w:rsidP="00F95B1D">
            <w:pPr>
              <w:spacing w:after="0"/>
              <w:ind w:left="159" w:right="113" w:hanging="159"/>
              <w:jc w:val="left"/>
            </w:pPr>
            <w:r w:rsidRPr="00F95B1D">
              <w:t>Mateo Sparkling Yerba Mate Soda Natural Energy Ginger</w:t>
            </w:r>
          </w:p>
        </w:tc>
        <w:tc>
          <w:tcPr>
            <w:tcW w:w="454" w:type="pct"/>
            <w:noWrap/>
            <w:hideMark/>
          </w:tcPr>
          <w:p w14:paraId="0B9B6B67" w14:textId="77777777" w:rsidR="00F95B1D" w:rsidRPr="00F95B1D" w:rsidRDefault="00F95B1D" w:rsidP="00F95B1D">
            <w:pPr>
              <w:spacing w:after="0"/>
              <w:ind w:right="170"/>
              <w:jc w:val="right"/>
            </w:pPr>
            <w:r w:rsidRPr="00F95B1D">
              <w:t>375ml</w:t>
            </w:r>
          </w:p>
        </w:tc>
        <w:tc>
          <w:tcPr>
            <w:tcW w:w="682" w:type="pct"/>
            <w:noWrap/>
            <w:hideMark/>
          </w:tcPr>
          <w:p w14:paraId="64741812" w14:textId="77777777" w:rsidR="00F95B1D" w:rsidRPr="00F95B1D" w:rsidRDefault="00F95B1D" w:rsidP="00F95B1D">
            <w:pPr>
              <w:spacing w:after="0"/>
              <w:jc w:val="left"/>
            </w:pPr>
            <w:r w:rsidRPr="00F95B1D">
              <w:t>Aluminium</w:t>
            </w:r>
          </w:p>
        </w:tc>
        <w:tc>
          <w:tcPr>
            <w:tcW w:w="1438" w:type="pct"/>
            <w:noWrap/>
            <w:hideMark/>
          </w:tcPr>
          <w:p w14:paraId="54CC5995"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3E958A50" w14:textId="77777777" w:rsidR="00F95B1D" w:rsidRPr="00F95B1D" w:rsidRDefault="00F95B1D" w:rsidP="00F95B1D">
            <w:pPr>
              <w:spacing w:after="0"/>
              <w:jc w:val="left"/>
            </w:pPr>
            <w:r w:rsidRPr="00F95B1D">
              <w:t>Statewide Recycling</w:t>
            </w:r>
          </w:p>
        </w:tc>
      </w:tr>
      <w:tr w:rsidR="00F95B1D" w:rsidRPr="00F95B1D" w14:paraId="0F9EA638" w14:textId="77777777" w:rsidTr="006F3096">
        <w:trPr>
          <w:trHeight w:val="20"/>
          <w:jc w:val="center"/>
        </w:trPr>
        <w:tc>
          <w:tcPr>
            <w:tcW w:w="1666" w:type="pct"/>
            <w:noWrap/>
            <w:hideMark/>
          </w:tcPr>
          <w:p w14:paraId="20E602E1" w14:textId="77777777" w:rsidR="00F95B1D" w:rsidRPr="00F95B1D" w:rsidRDefault="00F95B1D" w:rsidP="00F95B1D">
            <w:pPr>
              <w:spacing w:after="0"/>
              <w:ind w:left="159" w:right="113" w:hanging="159"/>
              <w:jc w:val="left"/>
            </w:pPr>
            <w:r w:rsidRPr="00F95B1D">
              <w:t>Mateo Sparkling Yerba Mate Soda Natural Energy Ginger</w:t>
            </w:r>
          </w:p>
        </w:tc>
        <w:tc>
          <w:tcPr>
            <w:tcW w:w="454" w:type="pct"/>
            <w:noWrap/>
            <w:hideMark/>
          </w:tcPr>
          <w:p w14:paraId="33093E51" w14:textId="77777777" w:rsidR="00F95B1D" w:rsidRPr="00F95B1D" w:rsidRDefault="00F95B1D" w:rsidP="00F95B1D">
            <w:pPr>
              <w:spacing w:after="0"/>
              <w:ind w:right="170"/>
              <w:jc w:val="right"/>
            </w:pPr>
            <w:r w:rsidRPr="00F95B1D">
              <w:t>330ml</w:t>
            </w:r>
          </w:p>
        </w:tc>
        <w:tc>
          <w:tcPr>
            <w:tcW w:w="682" w:type="pct"/>
            <w:noWrap/>
            <w:hideMark/>
          </w:tcPr>
          <w:p w14:paraId="04A87555" w14:textId="77777777" w:rsidR="00F95B1D" w:rsidRPr="00F95B1D" w:rsidRDefault="00F95B1D" w:rsidP="00F95B1D">
            <w:pPr>
              <w:spacing w:after="0"/>
              <w:jc w:val="left"/>
            </w:pPr>
            <w:r w:rsidRPr="00F95B1D">
              <w:t>Glass</w:t>
            </w:r>
          </w:p>
        </w:tc>
        <w:tc>
          <w:tcPr>
            <w:tcW w:w="1438" w:type="pct"/>
            <w:noWrap/>
            <w:hideMark/>
          </w:tcPr>
          <w:p w14:paraId="4DA9F16E"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0B9FE19B" w14:textId="77777777" w:rsidR="00F95B1D" w:rsidRPr="00F95B1D" w:rsidRDefault="00F95B1D" w:rsidP="00F95B1D">
            <w:pPr>
              <w:spacing w:after="0"/>
              <w:jc w:val="left"/>
            </w:pPr>
            <w:r w:rsidRPr="00F95B1D">
              <w:t>Statewide Recycling</w:t>
            </w:r>
          </w:p>
        </w:tc>
      </w:tr>
      <w:tr w:rsidR="00F95B1D" w:rsidRPr="00F95B1D" w14:paraId="2F904AD7" w14:textId="77777777" w:rsidTr="006F3096">
        <w:trPr>
          <w:trHeight w:val="20"/>
          <w:jc w:val="center"/>
        </w:trPr>
        <w:tc>
          <w:tcPr>
            <w:tcW w:w="1666" w:type="pct"/>
            <w:noWrap/>
            <w:hideMark/>
          </w:tcPr>
          <w:p w14:paraId="545B5A94" w14:textId="77777777" w:rsidR="00F95B1D" w:rsidRPr="00F95B1D" w:rsidRDefault="00F95B1D" w:rsidP="00F95B1D">
            <w:pPr>
              <w:spacing w:after="0"/>
              <w:ind w:left="159" w:right="113" w:hanging="159"/>
              <w:jc w:val="left"/>
            </w:pPr>
            <w:r w:rsidRPr="00F95B1D">
              <w:t>Mateo Sparkling Yerba Mate Soda Natural Energy Hibiscus</w:t>
            </w:r>
          </w:p>
        </w:tc>
        <w:tc>
          <w:tcPr>
            <w:tcW w:w="454" w:type="pct"/>
            <w:noWrap/>
            <w:hideMark/>
          </w:tcPr>
          <w:p w14:paraId="4FAECE5C" w14:textId="77777777" w:rsidR="00F95B1D" w:rsidRPr="00F95B1D" w:rsidRDefault="00F95B1D" w:rsidP="00F95B1D">
            <w:pPr>
              <w:spacing w:after="0"/>
              <w:ind w:right="170"/>
              <w:jc w:val="right"/>
            </w:pPr>
            <w:r w:rsidRPr="00F95B1D">
              <w:t>330ml</w:t>
            </w:r>
          </w:p>
        </w:tc>
        <w:tc>
          <w:tcPr>
            <w:tcW w:w="682" w:type="pct"/>
            <w:noWrap/>
            <w:hideMark/>
          </w:tcPr>
          <w:p w14:paraId="002F7D29" w14:textId="77777777" w:rsidR="00F95B1D" w:rsidRPr="00F95B1D" w:rsidRDefault="00F95B1D" w:rsidP="00F95B1D">
            <w:pPr>
              <w:spacing w:after="0"/>
              <w:jc w:val="left"/>
            </w:pPr>
            <w:r w:rsidRPr="00F95B1D">
              <w:t>Glass</w:t>
            </w:r>
          </w:p>
        </w:tc>
        <w:tc>
          <w:tcPr>
            <w:tcW w:w="1438" w:type="pct"/>
            <w:noWrap/>
            <w:hideMark/>
          </w:tcPr>
          <w:p w14:paraId="38E14A4A"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35EBBBCC" w14:textId="77777777" w:rsidR="00F95B1D" w:rsidRPr="00F95B1D" w:rsidRDefault="00F95B1D" w:rsidP="00F95B1D">
            <w:pPr>
              <w:spacing w:after="0"/>
              <w:jc w:val="left"/>
            </w:pPr>
            <w:r w:rsidRPr="00F95B1D">
              <w:t>Statewide Recycling</w:t>
            </w:r>
          </w:p>
        </w:tc>
      </w:tr>
      <w:tr w:rsidR="00F95B1D" w:rsidRPr="00F95B1D" w14:paraId="20A2F8C5" w14:textId="77777777" w:rsidTr="006F3096">
        <w:trPr>
          <w:trHeight w:val="20"/>
          <w:jc w:val="center"/>
        </w:trPr>
        <w:tc>
          <w:tcPr>
            <w:tcW w:w="1666" w:type="pct"/>
            <w:noWrap/>
            <w:hideMark/>
          </w:tcPr>
          <w:p w14:paraId="4D93E9C1" w14:textId="77777777" w:rsidR="00F95B1D" w:rsidRPr="00F95B1D" w:rsidRDefault="00F95B1D" w:rsidP="00F95B1D">
            <w:pPr>
              <w:spacing w:after="0"/>
              <w:ind w:left="159" w:right="113" w:hanging="159"/>
              <w:jc w:val="left"/>
            </w:pPr>
            <w:r w:rsidRPr="00F95B1D">
              <w:t>Mateo Sparkling Yerba Mate Soda Natural Energy Hibiscus</w:t>
            </w:r>
          </w:p>
        </w:tc>
        <w:tc>
          <w:tcPr>
            <w:tcW w:w="454" w:type="pct"/>
            <w:noWrap/>
            <w:hideMark/>
          </w:tcPr>
          <w:p w14:paraId="3E7B6E2D" w14:textId="77777777" w:rsidR="00F95B1D" w:rsidRPr="00F95B1D" w:rsidRDefault="00F95B1D" w:rsidP="00F95B1D">
            <w:pPr>
              <w:spacing w:after="0"/>
              <w:ind w:right="170"/>
              <w:jc w:val="right"/>
            </w:pPr>
            <w:r w:rsidRPr="00F95B1D">
              <w:t>375ml</w:t>
            </w:r>
          </w:p>
        </w:tc>
        <w:tc>
          <w:tcPr>
            <w:tcW w:w="682" w:type="pct"/>
            <w:noWrap/>
            <w:hideMark/>
          </w:tcPr>
          <w:p w14:paraId="203E7EC1" w14:textId="77777777" w:rsidR="00F95B1D" w:rsidRPr="00F95B1D" w:rsidRDefault="00F95B1D" w:rsidP="00F95B1D">
            <w:pPr>
              <w:spacing w:after="0"/>
              <w:jc w:val="left"/>
            </w:pPr>
            <w:r w:rsidRPr="00F95B1D">
              <w:t>Aluminium</w:t>
            </w:r>
          </w:p>
        </w:tc>
        <w:tc>
          <w:tcPr>
            <w:tcW w:w="1438" w:type="pct"/>
            <w:noWrap/>
            <w:hideMark/>
          </w:tcPr>
          <w:p w14:paraId="189173C1"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1F126B16" w14:textId="77777777" w:rsidR="00F95B1D" w:rsidRPr="00F95B1D" w:rsidRDefault="00F95B1D" w:rsidP="00F95B1D">
            <w:pPr>
              <w:spacing w:after="0"/>
              <w:jc w:val="left"/>
            </w:pPr>
            <w:r w:rsidRPr="00F95B1D">
              <w:t>Statewide Recycling</w:t>
            </w:r>
          </w:p>
        </w:tc>
      </w:tr>
      <w:tr w:rsidR="00F95B1D" w:rsidRPr="00F95B1D" w14:paraId="2647B82E" w14:textId="77777777" w:rsidTr="006F3096">
        <w:trPr>
          <w:trHeight w:val="20"/>
          <w:jc w:val="center"/>
        </w:trPr>
        <w:tc>
          <w:tcPr>
            <w:tcW w:w="1666" w:type="pct"/>
            <w:noWrap/>
            <w:hideMark/>
          </w:tcPr>
          <w:p w14:paraId="272E65E0" w14:textId="77777777" w:rsidR="00F95B1D" w:rsidRPr="00F95B1D" w:rsidRDefault="00F95B1D" w:rsidP="00F95B1D">
            <w:pPr>
              <w:spacing w:after="0"/>
              <w:ind w:left="159" w:right="113" w:hanging="159"/>
              <w:jc w:val="left"/>
            </w:pPr>
            <w:r w:rsidRPr="00F95B1D">
              <w:t>Mateo Sparkling Yerba Mate Soda Natural Energy Original</w:t>
            </w:r>
          </w:p>
        </w:tc>
        <w:tc>
          <w:tcPr>
            <w:tcW w:w="454" w:type="pct"/>
            <w:noWrap/>
            <w:hideMark/>
          </w:tcPr>
          <w:p w14:paraId="3A0700B7" w14:textId="77777777" w:rsidR="00F95B1D" w:rsidRPr="00F95B1D" w:rsidRDefault="00F95B1D" w:rsidP="00F95B1D">
            <w:pPr>
              <w:spacing w:after="0"/>
              <w:ind w:right="170"/>
              <w:jc w:val="right"/>
            </w:pPr>
            <w:r w:rsidRPr="00F95B1D">
              <w:t>330ml</w:t>
            </w:r>
          </w:p>
        </w:tc>
        <w:tc>
          <w:tcPr>
            <w:tcW w:w="682" w:type="pct"/>
            <w:noWrap/>
            <w:hideMark/>
          </w:tcPr>
          <w:p w14:paraId="39B34B1E" w14:textId="77777777" w:rsidR="00F95B1D" w:rsidRPr="00F95B1D" w:rsidRDefault="00F95B1D" w:rsidP="00F95B1D">
            <w:pPr>
              <w:spacing w:after="0"/>
              <w:jc w:val="left"/>
            </w:pPr>
            <w:r w:rsidRPr="00F95B1D">
              <w:t>Glass</w:t>
            </w:r>
          </w:p>
        </w:tc>
        <w:tc>
          <w:tcPr>
            <w:tcW w:w="1438" w:type="pct"/>
            <w:noWrap/>
            <w:hideMark/>
          </w:tcPr>
          <w:p w14:paraId="2E55812F"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2149C643" w14:textId="77777777" w:rsidR="00F95B1D" w:rsidRPr="00F95B1D" w:rsidRDefault="00F95B1D" w:rsidP="00F95B1D">
            <w:pPr>
              <w:spacing w:after="0"/>
              <w:jc w:val="left"/>
            </w:pPr>
            <w:r w:rsidRPr="00F95B1D">
              <w:t>Statewide Recycling</w:t>
            </w:r>
          </w:p>
        </w:tc>
      </w:tr>
      <w:tr w:rsidR="00F95B1D" w:rsidRPr="00F95B1D" w14:paraId="48617937" w14:textId="77777777" w:rsidTr="006F3096">
        <w:trPr>
          <w:trHeight w:val="20"/>
          <w:jc w:val="center"/>
        </w:trPr>
        <w:tc>
          <w:tcPr>
            <w:tcW w:w="1666" w:type="pct"/>
            <w:noWrap/>
            <w:hideMark/>
          </w:tcPr>
          <w:p w14:paraId="28718D43" w14:textId="77777777" w:rsidR="00F95B1D" w:rsidRPr="00F95B1D" w:rsidRDefault="00F95B1D" w:rsidP="00F95B1D">
            <w:pPr>
              <w:spacing w:after="0"/>
              <w:ind w:left="159" w:right="113" w:hanging="159"/>
              <w:jc w:val="left"/>
            </w:pPr>
            <w:r w:rsidRPr="00F95B1D">
              <w:t>Mateo Sparkling Yerba Mate Soda Natural Energy Original</w:t>
            </w:r>
          </w:p>
        </w:tc>
        <w:tc>
          <w:tcPr>
            <w:tcW w:w="454" w:type="pct"/>
            <w:noWrap/>
            <w:hideMark/>
          </w:tcPr>
          <w:p w14:paraId="274500EF" w14:textId="77777777" w:rsidR="00F95B1D" w:rsidRPr="00F95B1D" w:rsidRDefault="00F95B1D" w:rsidP="00F95B1D">
            <w:pPr>
              <w:spacing w:after="0"/>
              <w:ind w:right="170"/>
              <w:jc w:val="right"/>
            </w:pPr>
            <w:r w:rsidRPr="00F95B1D">
              <w:t>375ml</w:t>
            </w:r>
          </w:p>
        </w:tc>
        <w:tc>
          <w:tcPr>
            <w:tcW w:w="682" w:type="pct"/>
            <w:noWrap/>
            <w:hideMark/>
          </w:tcPr>
          <w:p w14:paraId="1D419024" w14:textId="77777777" w:rsidR="00F95B1D" w:rsidRPr="00F95B1D" w:rsidRDefault="00F95B1D" w:rsidP="00F95B1D">
            <w:pPr>
              <w:spacing w:after="0"/>
              <w:jc w:val="left"/>
            </w:pPr>
            <w:r w:rsidRPr="00F95B1D">
              <w:t>Aluminium</w:t>
            </w:r>
          </w:p>
        </w:tc>
        <w:tc>
          <w:tcPr>
            <w:tcW w:w="1438" w:type="pct"/>
            <w:noWrap/>
            <w:hideMark/>
          </w:tcPr>
          <w:p w14:paraId="77437B35" w14:textId="77777777" w:rsidR="00F95B1D" w:rsidRPr="00F95B1D" w:rsidRDefault="00F95B1D" w:rsidP="00F95B1D">
            <w:pPr>
              <w:spacing w:after="0"/>
              <w:ind w:left="159" w:right="113" w:hanging="159"/>
              <w:jc w:val="left"/>
            </w:pPr>
            <w:r w:rsidRPr="00F95B1D">
              <w:t>Mateo Co Pty Ltd</w:t>
            </w:r>
          </w:p>
        </w:tc>
        <w:tc>
          <w:tcPr>
            <w:tcW w:w="760" w:type="pct"/>
            <w:noWrap/>
            <w:hideMark/>
          </w:tcPr>
          <w:p w14:paraId="72DAA10E" w14:textId="77777777" w:rsidR="00F95B1D" w:rsidRPr="00F95B1D" w:rsidRDefault="00F95B1D" w:rsidP="00F95B1D">
            <w:pPr>
              <w:spacing w:after="0"/>
              <w:jc w:val="left"/>
            </w:pPr>
            <w:r w:rsidRPr="00F95B1D">
              <w:t>Statewide Recycling</w:t>
            </w:r>
          </w:p>
        </w:tc>
      </w:tr>
      <w:tr w:rsidR="00F95B1D" w:rsidRPr="00F95B1D" w14:paraId="50DBDC73" w14:textId="77777777" w:rsidTr="006F3096">
        <w:trPr>
          <w:trHeight w:val="20"/>
          <w:jc w:val="center"/>
        </w:trPr>
        <w:tc>
          <w:tcPr>
            <w:tcW w:w="1666" w:type="pct"/>
            <w:noWrap/>
            <w:hideMark/>
          </w:tcPr>
          <w:p w14:paraId="5E7418CE" w14:textId="77777777" w:rsidR="00F95B1D" w:rsidRPr="00F95B1D" w:rsidRDefault="00F95B1D" w:rsidP="00F95B1D">
            <w:pPr>
              <w:spacing w:after="0"/>
              <w:ind w:left="159" w:right="113" w:hanging="159"/>
              <w:jc w:val="left"/>
            </w:pPr>
            <w:r w:rsidRPr="00F95B1D">
              <w:t>Shine+ Hydration Blueberry</w:t>
            </w:r>
          </w:p>
        </w:tc>
        <w:tc>
          <w:tcPr>
            <w:tcW w:w="454" w:type="pct"/>
            <w:noWrap/>
            <w:hideMark/>
          </w:tcPr>
          <w:p w14:paraId="26E89145" w14:textId="77777777" w:rsidR="00F95B1D" w:rsidRPr="00F95B1D" w:rsidRDefault="00F95B1D" w:rsidP="00F95B1D">
            <w:pPr>
              <w:spacing w:after="0"/>
              <w:ind w:right="170"/>
              <w:jc w:val="right"/>
            </w:pPr>
            <w:r w:rsidRPr="00F95B1D">
              <w:t>500ml</w:t>
            </w:r>
          </w:p>
        </w:tc>
        <w:tc>
          <w:tcPr>
            <w:tcW w:w="682" w:type="pct"/>
            <w:noWrap/>
            <w:hideMark/>
          </w:tcPr>
          <w:p w14:paraId="4319D643" w14:textId="77777777" w:rsidR="00F95B1D" w:rsidRPr="00F95B1D" w:rsidRDefault="00F95B1D" w:rsidP="00F95B1D">
            <w:pPr>
              <w:spacing w:after="0"/>
              <w:jc w:val="left"/>
            </w:pPr>
            <w:r w:rsidRPr="00F95B1D">
              <w:t>PET</w:t>
            </w:r>
          </w:p>
        </w:tc>
        <w:tc>
          <w:tcPr>
            <w:tcW w:w="1438" w:type="pct"/>
            <w:noWrap/>
            <w:hideMark/>
          </w:tcPr>
          <w:p w14:paraId="513DAC25" w14:textId="77777777" w:rsidR="00F95B1D" w:rsidRPr="00F95B1D" w:rsidRDefault="00F95B1D" w:rsidP="00F95B1D">
            <w:pPr>
              <w:spacing w:after="0"/>
              <w:ind w:left="159" w:right="113" w:hanging="159"/>
              <w:jc w:val="left"/>
            </w:pPr>
            <w:r w:rsidRPr="00F95B1D">
              <w:t>Mind Water Pty Ltd</w:t>
            </w:r>
          </w:p>
        </w:tc>
        <w:tc>
          <w:tcPr>
            <w:tcW w:w="760" w:type="pct"/>
            <w:noWrap/>
            <w:hideMark/>
          </w:tcPr>
          <w:p w14:paraId="4601DF2F" w14:textId="77777777" w:rsidR="00F95B1D" w:rsidRPr="00F95B1D" w:rsidRDefault="00F95B1D" w:rsidP="00F95B1D">
            <w:pPr>
              <w:spacing w:after="0"/>
              <w:jc w:val="left"/>
            </w:pPr>
            <w:r w:rsidRPr="00F95B1D">
              <w:t>Statewide Recycling</w:t>
            </w:r>
          </w:p>
        </w:tc>
      </w:tr>
      <w:tr w:rsidR="00F95B1D" w:rsidRPr="00F95B1D" w14:paraId="22E5F678" w14:textId="77777777" w:rsidTr="006F3096">
        <w:trPr>
          <w:trHeight w:val="20"/>
          <w:jc w:val="center"/>
        </w:trPr>
        <w:tc>
          <w:tcPr>
            <w:tcW w:w="1666" w:type="pct"/>
            <w:noWrap/>
            <w:hideMark/>
          </w:tcPr>
          <w:p w14:paraId="1DA50178" w14:textId="77777777" w:rsidR="00F95B1D" w:rsidRPr="00F95B1D" w:rsidRDefault="00F95B1D" w:rsidP="00F95B1D">
            <w:pPr>
              <w:spacing w:after="0"/>
              <w:ind w:left="159" w:right="113" w:hanging="159"/>
              <w:jc w:val="left"/>
            </w:pPr>
            <w:r w:rsidRPr="00F95B1D">
              <w:t>Shine+ Hydration Grape</w:t>
            </w:r>
          </w:p>
        </w:tc>
        <w:tc>
          <w:tcPr>
            <w:tcW w:w="454" w:type="pct"/>
            <w:noWrap/>
            <w:hideMark/>
          </w:tcPr>
          <w:p w14:paraId="5E361C54" w14:textId="77777777" w:rsidR="00F95B1D" w:rsidRPr="00F95B1D" w:rsidRDefault="00F95B1D" w:rsidP="00F95B1D">
            <w:pPr>
              <w:spacing w:after="0"/>
              <w:ind w:right="170"/>
              <w:jc w:val="right"/>
            </w:pPr>
            <w:r w:rsidRPr="00F95B1D">
              <w:t>500ml</w:t>
            </w:r>
          </w:p>
        </w:tc>
        <w:tc>
          <w:tcPr>
            <w:tcW w:w="682" w:type="pct"/>
            <w:noWrap/>
            <w:hideMark/>
          </w:tcPr>
          <w:p w14:paraId="5CE9A425" w14:textId="77777777" w:rsidR="00F95B1D" w:rsidRPr="00F95B1D" w:rsidRDefault="00F95B1D" w:rsidP="00F95B1D">
            <w:pPr>
              <w:spacing w:after="0"/>
              <w:jc w:val="left"/>
            </w:pPr>
            <w:r w:rsidRPr="00F95B1D">
              <w:t>PET</w:t>
            </w:r>
          </w:p>
        </w:tc>
        <w:tc>
          <w:tcPr>
            <w:tcW w:w="1438" w:type="pct"/>
            <w:noWrap/>
            <w:hideMark/>
          </w:tcPr>
          <w:p w14:paraId="0A4B1349" w14:textId="77777777" w:rsidR="00F95B1D" w:rsidRPr="00F95B1D" w:rsidRDefault="00F95B1D" w:rsidP="00F95B1D">
            <w:pPr>
              <w:spacing w:after="0"/>
              <w:ind w:left="159" w:right="113" w:hanging="159"/>
              <w:jc w:val="left"/>
            </w:pPr>
            <w:r w:rsidRPr="00F95B1D">
              <w:t>Mind Water Pty Ltd</w:t>
            </w:r>
          </w:p>
        </w:tc>
        <w:tc>
          <w:tcPr>
            <w:tcW w:w="760" w:type="pct"/>
            <w:noWrap/>
            <w:hideMark/>
          </w:tcPr>
          <w:p w14:paraId="7D2F83F3" w14:textId="77777777" w:rsidR="00F95B1D" w:rsidRPr="00F95B1D" w:rsidRDefault="00F95B1D" w:rsidP="00F95B1D">
            <w:pPr>
              <w:spacing w:after="0"/>
              <w:jc w:val="left"/>
            </w:pPr>
            <w:r w:rsidRPr="00F95B1D">
              <w:t>Statewide Recycling</w:t>
            </w:r>
          </w:p>
        </w:tc>
      </w:tr>
      <w:tr w:rsidR="00F95B1D" w:rsidRPr="00F95B1D" w14:paraId="181266F6" w14:textId="77777777" w:rsidTr="006F3096">
        <w:trPr>
          <w:trHeight w:val="20"/>
          <w:jc w:val="center"/>
        </w:trPr>
        <w:tc>
          <w:tcPr>
            <w:tcW w:w="1666" w:type="pct"/>
            <w:noWrap/>
            <w:hideMark/>
          </w:tcPr>
          <w:p w14:paraId="6B2D105D" w14:textId="77777777" w:rsidR="00F95B1D" w:rsidRPr="00F95B1D" w:rsidRDefault="00F95B1D" w:rsidP="00F95B1D">
            <w:pPr>
              <w:spacing w:after="0"/>
              <w:ind w:left="159" w:right="113" w:hanging="159"/>
              <w:jc w:val="left"/>
            </w:pPr>
            <w:r w:rsidRPr="00F95B1D">
              <w:t>Shine+ Hydration Wild Berry</w:t>
            </w:r>
          </w:p>
        </w:tc>
        <w:tc>
          <w:tcPr>
            <w:tcW w:w="454" w:type="pct"/>
            <w:noWrap/>
            <w:hideMark/>
          </w:tcPr>
          <w:p w14:paraId="3AD9B785" w14:textId="77777777" w:rsidR="00F95B1D" w:rsidRPr="00F95B1D" w:rsidRDefault="00F95B1D" w:rsidP="00F95B1D">
            <w:pPr>
              <w:spacing w:after="0"/>
              <w:ind w:right="170"/>
              <w:jc w:val="right"/>
            </w:pPr>
            <w:r w:rsidRPr="00F95B1D">
              <w:t>500ml</w:t>
            </w:r>
          </w:p>
        </w:tc>
        <w:tc>
          <w:tcPr>
            <w:tcW w:w="682" w:type="pct"/>
            <w:noWrap/>
            <w:hideMark/>
          </w:tcPr>
          <w:p w14:paraId="4D624D58" w14:textId="77777777" w:rsidR="00F95B1D" w:rsidRPr="00F95B1D" w:rsidRDefault="00F95B1D" w:rsidP="00F95B1D">
            <w:pPr>
              <w:spacing w:after="0"/>
              <w:jc w:val="left"/>
            </w:pPr>
            <w:r w:rsidRPr="00F95B1D">
              <w:t>PET</w:t>
            </w:r>
          </w:p>
        </w:tc>
        <w:tc>
          <w:tcPr>
            <w:tcW w:w="1438" w:type="pct"/>
            <w:noWrap/>
            <w:hideMark/>
          </w:tcPr>
          <w:p w14:paraId="4F3E159D" w14:textId="77777777" w:rsidR="00F95B1D" w:rsidRPr="00F95B1D" w:rsidRDefault="00F95B1D" w:rsidP="00F95B1D">
            <w:pPr>
              <w:spacing w:after="0"/>
              <w:ind w:left="159" w:right="113" w:hanging="159"/>
              <w:jc w:val="left"/>
            </w:pPr>
            <w:r w:rsidRPr="00F95B1D">
              <w:t>Mind Water Pty Ltd</w:t>
            </w:r>
          </w:p>
        </w:tc>
        <w:tc>
          <w:tcPr>
            <w:tcW w:w="760" w:type="pct"/>
            <w:noWrap/>
            <w:hideMark/>
          </w:tcPr>
          <w:p w14:paraId="1BD0106A" w14:textId="77777777" w:rsidR="00F95B1D" w:rsidRPr="00F95B1D" w:rsidRDefault="00F95B1D" w:rsidP="00F95B1D">
            <w:pPr>
              <w:spacing w:after="0"/>
              <w:jc w:val="left"/>
            </w:pPr>
            <w:r w:rsidRPr="00F95B1D">
              <w:t>Statewide Recycling</w:t>
            </w:r>
          </w:p>
        </w:tc>
      </w:tr>
      <w:tr w:rsidR="00F95B1D" w:rsidRPr="00F95B1D" w14:paraId="72BBE9C0" w14:textId="77777777" w:rsidTr="006F3096">
        <w:trPr>
          <w:trHeight w:val="20"/>
          <w:jc w:val="center"/>
        </w:trPr>
        <w:tc>
          <w:tcPr>
            <w:tcW w:w="1666" w:type="pct"/>
            <w:noWrap/>
            <w:hideMark/>
          </w:tcPr>
          <w:p w14:paraId="1504A48A" w14:textId="77777777" w:rsidR="00F95B1D" w:rsidRPr="00F95B1D" w:rsidRDefault="00F95B1D" w:rsidP="00F95B1D">
            <w:pPr>
              <w:spacing w:after="0"/>
              <w:ind w:left="159" w:right="113" w:hanging="159"/>
              <w:jc w:val="left"/>
            </w:pPr>
            <w:r w:rsidRPr="00F95B1D">
              <w:t>Shine+ Hydration Yuzu Lemon</w:t>
            </w:r>
          </w:p>
        </w:tc>
        <w:tc>
          <w:tcPr>
            <w:tcW w:w="454" w:type="pct"/>
            <w:noWrap/>
            <w:hideMark/>
          </w:tcPr>
          <w:p w14:paraId="6E290C4F" w14:textId="77777777" w:rsidR="00F95B1D" w:rsidRPr="00F95B1D" w:rsidRDefault="00F95B1D" w:rsidP="00F95B1D">
            <w:pPr>
              <w:spacing w:after="0"/>
              <w:ind w:right="170"/>
              <w:jc w:val="right"/>
            </w:pPr>
            <w:r w:rsidRPr="00F95B1D">
              <w:t>500ml</w:t>
            </w:r>
          </w:p>
        </w:tc>
        <w:tc>
          <w:tcPr>
            <w:tcW w:w="682" w:type="pct"/>
            <w:noWrap/>
            <w:hideMark/>
          </w:tcPr>
          <w:p w14:paraId="37CA2C29" w14:textId="77777777" w:rsidR="00F95B1D" w:rsidRPr="00F95B1D" w:rsidRDefault="00F95B1D" w:rsidP="00F95B1D">
            <w:pPr>
              <w:spacing w:after="0"/>
              <w:jc w:val="left"/>
            </w:pPr>
            <w:r w:rsidRPr="00F95B1D">
              <w:t>PET</w:t>
            </w:r>
          </w:p>
        </w:tc>
        <w:tc>
          <w:tcPr>
            <w:tcW w:w="1438" w:type="pct"/>
            <w:noWrap/>
            <w:hideMark/>
          </w:tcPr>
          <w:p w14:paraId="620CE54D" w14:textId="77777777" w:rsidR="00F95B1D" w:rsidRPr="00F95B1D" w:rsidRDefault="00F95B1D" w:rsidP="00F95B1D">
            <w:pPr>
              <w:spacing w:after="0"/>
              <w:ind w:left="159" w:right="113" w:hanging="159"/>
              <w:jc w:val="left"/>
            </w:pPr>
            <w:r w:rsidRPr="00F95B1D">
              <w:t>Mind Water Pty Ltd</w:t>
            </w:r>
          </w:p>
        </w:tc>
        <w:tc>
          <w:tcPr>
            <w:tcW w:w="760" w:type="pct"/>
            <w:noWrap/>
            <w:hideMark/>
          </w:tcPr>
          <w:p w14:paraId="23C5B4F5" w14:textId="77777777" w:rsidR="00F95B1D" w:rsidRPr="00F95B1D" w:rsidRDefault="00F95B1D" w:rsidP="00F95B1D">
            <w:pPr>
              <w:spacing w:after="0"/>
              <w:jc w:val="left"/>
            </w:pPr>
            <w:r w:rsidRPr="00F95B1D">
              <w:t>Statewide Recycling</w:t>
            </w:r>
          </w:p>
        </w:tc>
      </w:tr>
      <w:tr w:rsidR="00F95B1D" w:rsidRPr="00F95B1D" w14:paraId="509AE916" w14:textId="77777777" w:rsidTr="006F3096">
        <w:trPr>
          <w:trHeight w:val="20"/>
          <w:jc w:val="center"/>
        </w:trPr>
        <w:tc>
          <w:tcPr>
            <w:tcW w:w="1666" w:type="pct"/>
            <w:noWrap/>
            <w:hideMark/>
          </w:tcPr>
          <w:p w14:paraId="2E036748" w14:textId="77777777" w:rsidR="00F95B1D" w:rsidRPr="00F95B1D" w:rsidRDefault="00F95B1D" w:rsidP="00F95B1D">
            <w:pPr>
              <w:spacing w:after="0"/>
              <w:ind w:left="159" w:right="113" w:hanging="159"/>
              <w:jc w:val="left"/>
            </w:pPr>
            <w:r w:rsidRPr="00F95B1D">
              <w:t>Mountain Goat Aussie Wheat Beer</w:t>
            </w:r>
          </w:p>
        </w:tc>
        <w:tc>
          <w:tcPr>
            <w:tcW w:w="454" w:type="pct"/>
            <w:noWrap/>
            <w:hideMark/>
          </w:tcPr>
          <w:p w14:paraId="539E0ACC" w14:textId="77777777" w:rsidR="00F95B1D" w:rsidRPr="00F95B1D" w:rsidRDefault="00F95B1D" w:rsidP="00F95B1D">
            <w:pPr>
              <w:spacing w:after="0"/>
              <w:ind w:right="170"/>
              <w:jc w:val="right"/>
            </w:pPr>
            <w:r w:rsidRPr="00F95B1D">
              <w:t>375ml</w:t>
            </w:r>
          </w:p>
        </w:tc>
        <w:tc>
          <w:tcPr>
            <w:tcW w:w="682" w:type="pct"/>
            <w:noWrap/>
            <w:hideMark/>
          </w:tcPr>
          <w:p w14:paraId="7111258C" w14:textId="77777777" w:rsidR="00F95B1D" w:rsidRPr="00F95B1D" w:rsidRDefault="00F95B1D" w:rsidP="00F95B1D">
            <w:pPr>
              <w:spacing w:after="0"/>
              <w:jc w:val="left"/>
            </w:pPr>
            <w:r w:rsidRPr="00F95B1D">
              <w:t>Aluminium</w:t>
            </w:r>
          </w:p>
        </w:tc>
        <w:tc>
          <w:tcPr>
            <w:tcW w:w="1438" w:type="pct"/>
            <w:noWrap/>
            <w:hideMark/>
          </w:tcPr>
          <w:p w14:paraId="39DA6C36" w14:textId="77777777" w:rsidR="00F95B1D" w:rsidRPr="00F95B1D" w:rsidRDefault="00F95B1D" w:rsidP="00F95B1D">
            <w:pPr>
              <w:spacing w:after="0"/>
              <w:ind w:left="159" w:right="113" w:hanging="159"/>
              <w:jc w:val="left"/>
            </w:pPr>
            <w:r w:rsidRPr="00F95B1D">
              <w:t>Mountain Goat Beer Pty Ltd</w:t>
            </w:r>
          </w:p>
        </w:tc>
        <w:tc>
          <w:tcPr>
            <w:tcW w:w="760" w:type="pct"/>
            <w:noWrap/>
            <w:hideMark/>
          </w:tcPr>
          <w:p w14:paraId="0B76334E" w14:textId="77777777" w:rsidR="00F95B1D" w:rsidRPr="00F95B1D" w:rsidRDefault="00F95B1D" w:rsidP="00F95B1D">
            <w:pPr>
              <w:spacing w:after="0"/>
              <w:jc w:val="left"/>
            </w:pPr>
            <w:r w:rsidRPr="00F95B1D">
              <w:t>Marine Stores Ltd</w:t>
            </w:r>
          </w:p>
        </w:tc>
      </w:tr>
      <w:tr w:rsidR="00F95B1D" w:rsidRPr="00F95B1D" w14:paraId="18EFB315" w14:textId="77777777" w:rsidTr="006F3096">
        <w:trPr>
          <w:trHeight w:val="20"/>
          <w:jc w:val="center"/>
        </w:trPr>
        <w:tc>
          <w:tcPr>
            <w:tcW w:w="1666" w:type="pct"/>
            <w:noWrap/>
            <w:hideMark/>
          </w:tcPr>
          <w:p w14:paraId="61ECE235" w14:textId="77777777" w:rsidR="00F95B1D" w:rsidRPr="00F95B1D" w:rsidRDefault="00F95B1D" w:rsidP="00F95B1D">
            <w:pPr>
              <w:spacing w:after="0"/>
              <w:ind w:left="159" w:right="113" w:hanging="159"/>
              <w:jc w:val="left"/>
            </w:pPr>
            <w:r w:rsidRPr="00F95B1D">
              <w:t>Mountain Goat Hazy Apple Cider</w:t>
            </w:r>
          </w:p>
        </w:tc>
        <w:tc>
          <w:tcPr>
            <w:tcW w:w="454" w:type="pct"/>
            <w:noWrap/>
            <w:hideMark/>
          </w:tcPr>
          <w:p w14:paraId="57AEF6B3" w14:textId="77777777" w:rsidR="00F95B1D" w:rsidRPr="00F95B1D" w:rsidRDefault="00F95B1D" w:rsidP="00F95B1D">
            <w:pPr>
              <w:spacing w:after="0"/>
              <w:ind w:right="170"/>
              <w:jc w:val="right"/>
            </w:pPr>
            <w:r w:rsidRPr="00F95B1D">
              <w:t>375ml</w:t>
            </w:r>
          </w:p>
        </w:tc>
        <w:tc>
          <w:tcPr>
            <w:tcW w:w="682" w:type="pct"/>
            <w:noWrap/>
            <w:hideMark/>
          </w:tcPr>
          <w:p w14:paraId="6E3B1CFF" w14:textId="77777777" w:rsidR="00F95B1D" w:rsidRPr="00F95B1D" w:rsidRDefault="00F95B1D" w:rsidP="00F95B1D">
            <w:pPr>
              <w:spacing w:after="0"/>
              <w:jc w:val="left"/>
            </w:pPr>
            <w:r w:rsidRPr="00F95B1D">
              <w:t>Aluminium</w:t>
            </w:r>
          </w:p>
        </w:tc>
        <w:tc>
          <w:tcPr>
            <w:tcW w:w="1438" w:type="pct"/>
            <w:noWrap/>
            <w:hideMark/>
          </w:tcPr>
          <w:p w14:paraId="6CD45905" w14:textId="77777777" w:rsidR="00F95B1D" w:rsidRPr="00F95B1D" w:rsidRDefault="00F95B1D" w:rsidP="00F95B1D">
            <w:pPr>
              <w:spacing w:after="0"/>
              <w:ind w:left="159" w:right="113" w:hanging="159"/>
              <w:jc w:val="left"/>
            </w:pPr>
            <w:r w:rsidRPr="00F95B1D">
              <w:t>Mountain Goat Beer Pty Ltd</w:t>
            </w:r>
          </w:p>
        </w:tc>
        <w:tc>
          <w:tcPr>
            <w:tcW w:w="760" w:type="pct"/>
            <w:noWrap/>
            <w:hideMark/>
          </w:tcPr>
          <w:p w14:paraId="296814B9" w14:textId="77777777" w:rsidR="00F95B1D" w:rsidRPr="00F95B1D" w:rsidRDefault="00F95B1D" w:rsidP="00F95B1D">
            <w:pPr>
              <w:spacing w:after="0"/>
              <w:jc w:val="left"/>
            </w:pPr>
            <w:r w:rsidRPr="00F95B1D">
              <w:t>Marine Stores Ltd</w:t>
            </w:r>
          </w:p>
        </w:tc>
      </w:tr>
      <w:tr w:rsidR="00F95B1D" w:rsidRPr="00F95B1D" w14:paraId="7C4C7E46" w14:textId="77777777" w:rsidTr="006F3096">
        <w:trPr>
          <w:trHeight w:val="20"/>
          <w:jc w:val="center"/>
        </w:trPr>
        <w:tc>
          <w:tcPr>
            <w:tcW w:w="1666" w:type="pct"/>
            <w:noWrap/>
            <w:hideMark/>
          </w:tcPr>
          <w:p w14:paraId="3EB5F71C" w14:textId="77777777" w:rsidR="00F95B1D" w:rsidRPr="00F95B1D" w:rsidRDefault="00F95B1D" w:rsidP="00F95B1D">
            <w:pPr>
              <w:spacing w:after="0"/>
              <w:ind w:left="159" w:right="113" w:hanging="159"/>
              <w:jc w:val="left"/>
            </w:pPr>
            <w:r w:rsidRPr="00F95B1D">
              <w:t>Mountain Goat Pink Gin &amp; Soda</w:t>
            </w:r>
          </w:p>
        </w:tc>
        <w:tc>
          <w:tcPr>
            <w:tcW w:w="454" w:type="pct"/>
            <w:noWrap/>
            <w:hideMark/>
          </w:tcPr>
          <w:p w14:paraId="65D5B5C7" w14:textId="77777777" w:rsidR="00F95B1D" w:rsidRPr="00F95B1D" w:rsidRDefault="00F95B1D" w:rsidP="00F95B1D">
            <w:pPr>
              <w:spacing w:after="0"/>
              <w:ind w:right="170"/>
              <w:jc w:val="right"/>
            </w:pPr>
            <w:r w:rsidRPr="00F95B1D">
              <w:t>250ml</w:t>
            </w:r>
          </w:p>
        </w:tc>
        <w:tc>
          <w:tcPr>
            <w:tcW w:w="682" w:type="pct"/>
            <w:noWrap/>
            <w:hideMark/>
          </w:tcPr>
          <w:p w14:paraId="52AB6D81" w14:textId="77777777" w:rsidR="00F95B1D" w:rsidRPr="00F95B1D" w:rsidRDefault="00F95B1D" w:rsidP="00F95B1D">
            <w:pPr>
              <w:spacing w:after="0"/>
              <w:jc w:val="left"/>
            </w:pPr>
            <w:r w:rsidRPr="00F95B1D">
              <w:t>Aluminium</w:t>
            </w:r>
          </w:p>
        </w:tc>
        <w:tc>
          <w:tcPr>
            <w:tcW w:w="1438" w:type="pct"/>
            <w:noWrap/>
            <w:hideMark/>
          </w:tcPr>
          <w:p w14:paraId="1594E261" w14:textId="77777777" w:rsidR="00F95B1D" w:rsidRPr="00F95B1D" w:rsidRDefault="00F95B1D" w:rsidP="00F95B1D">
            <w:pPr>
              <w:spacing w:after="0"/>
              <w:ind w:left="159" w:right="113" w:hanging="159"/>
              <w:jc w:val="left"/>
            </w:pPr>
            <w:r w:rsidRPr="00F95B1D">
              <w:t>Mountain Goat Beer Pty Ltd</w:t>
            </w:r>
          </w:p>
        </w:tc>
        <w:tc>
          <w:tcPr>
            <w:tcW w:w="760" w:type="pct"/>
            <w:noWrap/>
            <w:hideMark/>
          </w:tcPr>
          <w:p w14:paraId="0BBD6807" w14:textId="77777777" w:rsidR="00F95B1D" w:rsidRPr="00F95B1D" w:rsidRDefault="00F95B1D" w:rsidP="00F95B1D">
            <w:pPr>
              <w:spacing w:after="0"/>
              <w:jc w:val="left"/>
            </w:pPr>
            <w:r w:rsidRPr="00F95B1D">
              <w:t>Marine Stores Ltd</w:t>
            </w:r>
          </w:p>
        </w:tc>
      </w:tr>
      <w:tr w:rsidR="00F95B1D" w:rsidRPr="00F95B1D" w14:paraId="275244F5" w14:textId="77777777" w:rsidTr="006F3096">
        <w:trPr>
          <w:trHeight w:val="20"/>
          <w:jc w:val="center"/>
        </w:trPr>
        <w:tc>
          <w:tcPr>
            <w:tcW w:w="1666" w:type="pct"/>
            <w:noWrap/>
            <w:hideMark/>
          </w:tcPr>
          <w:p w14:paraId="1D954A4E" w14:textId="77777777" w:rsidR="00F95B1D" w:rsidRPr="00F95B1D" w:rsidRDefault="00F95B1D" w:rsidP="00F95B1D">
            <w:pPr>
              <w:spacing w:after="0"/>
              <w:ind w:left="159" w:right="113" w:hanging="159"/>
              <w:jc w:val="left"/>
            </w:pPr>
            <w:r w:rsidRPr="00F95B1D">
              <w:t>Mountain Goat Tasty Pale Ale</w:t>
            </w:r>
          </w:p>
        </w:tc>
        <w:tc>
          <w:tcPr>
            <w:tcW w:w="454" w:type="pct"/>
            <w:noWrap/>
            <w:hideMark/>
          </w:tcPr>
          <w:p w14:paraId="03504404" w14:textId="77777777" w:rsidR="00F95B1D" w:rsidRPr="00F95B1D" w:rsidRDefault="00F95B1D" w:rsidP="00F95B1D">
            <w:pPr>
              <w:spacing w:after="0"/>
              <w:ind w:right="170"/>
              <w:jc w:val="right"/>
            </w:pPr>
            <w:r w:rsidRPr="00F95B1D">
              <w:t>375ml</w:t>
            </w:r>
          </w:p>
        </w:tc>
        <w:tc>
          <w:tcPr>
            <w:tcW w:w="682" w:type="pct"/>
            <w:noWrap/>
            <w:hideMark/>
          </w:tcPr>
          <w:p w14:paraId="394E1157" w14:textId="77777777" w:rsidR="00F95B1D" w:rsidRPr="00F95B1D" w:rsidRDefault="00F95B1D" w:rsidP="00F95B1D">
            <w:pPr>
              <w:spacing w:after="0"/>
              <w:jc w:val="left"/>
            </w:pPr>
            <w:r w:rsidRPr="00F95B1D">
              <w:t>Aluminium</w:t>
            </w:r>
          </w:p>
        </w:tc>
        <w:tc>
          <w:tcPr>
            <w:tcW w:w="1438" w:type="pct"/>
            <w:noWrap/>
            <w:hideMark/>
          </w:tcPr>
          <w:p w14:paraId="02FBFFD1" w14:textId="77777777" w:rsidR="00F95B1D" w:rsidRPr="00F95B1D" w:rsidRDefault="00F95B1D" w:rsidP="00F95B1D">
            <w:pPr>
              <w:spacing w:after="0"/>
              <w:ind w:left="159" w:right="113" w:hanging="159"/>
              <w:jc w:val="left"/>
            </w:pPr>
            <w:r w:rsidRPr="00F95B1D">
              <w:t>Mountain Goat Beer Pty Ltd</w:t>
            </w:r>
          </w:p>
        </w:tc>
        <w:tc>
          <w:tcPr>
            <w:tcW w:w="760" w:type="pct"/>
            <w:noWrap/>
            <w:hideMark/>
          </w:tcPr>
          <w:p w14:paraId="1891AACD" w14:textId="77777777" w:rsidR="00F95B1D" w:rsidRPr="00F95B1D" w:rsidRDefault="00F95B1D" w:rsidP="00F95B1D">
            <w:pPr>
              <w:spacing w:after="0"/>
              <w:jc w:val="left"/>
            </w:pPr>
            <w:r w:rsidRPr="00F95B1D">
              <w:t>Marine Stores Ltd</w:t>
            </w:r>
          </w:p>
        </w:tc>
      </w:tr>
      <w:tr w:rsidR="00F95B1D" w:rsidRPr="00F95B1D" w14:paraId="37F2A0AC" w14:textId="77777777" w:rsidTr="006F3096">
        <w:trPr>
          <w:trHeight w:val="20"/>
          <w:jc w:val="center"/>
        </w:trPr>
        <w:tc>
          <w:tcPr>
            <w:tcW w:w="1666" w:type="pct"/>
            <w:noWrap/>
            <w:hideMark/>
          </w:tcPr>
          <w:p w14:paraId="1A2C2440" w14:textId="77777777" w:rsidR="00F95B1D" w:rsidRPr="00F95B1D" w:rsidRDefault="00F95B1D" w:rsidP="00F95B1D">
            <w:pPr>
              <w:spacing w:after="0"/>
              <w:ind w:left="159" w:right="113" w:hanging="159"/>
              <w:jc w:val="left"/>
            </w:pPr>
            <w:r w:rsidRPr="00F95B1D">
              <w:t>Mountain Goat Unplugged Helles Lager</w:t>
            </w:r>
          </w:p>
        </w:tc>
        <w:tc>
          <w:tcPr>
            <w:tcW w:w="454" w:type="pct"/>
            <w:noWrap/>
            <w:hideMark/>
          </w:tcPr>
          <w:p w14:paraId="2A777C66" w14:textId="77777777" w:rsidR="00F95B1D" w:rsidRPr="00F95B1D" w:rsidRDefault="00F95B1D" w:rsidP="00F95B1D">
            <w:pPr>
              <w:spacing w:after="0"/>
              <w:ind w:right="170"/>
              <w:jc w:val="right"/>
            </w:pPr>
            <w:r w:rsidRPr="00F95B1D">
              <w:t>375ml</w:t>
            </w:r>
          </w:p>
        </w:tc>
        <w:tc>
          <w:tcPr>
            <w:tcW w:w="682" w:type="pct"/>
            <w:noWrap/>
            <w:hideMark/>
          </w:tcPr>
          <w:p w14:paraId="44EC2407" w14:textId="77777777" w:rsidR="00F95B1D" w:rsidRPr="00F95B1D" w:rsidRDefault="00F95B1D" w:rsidP="00F95B1D">
            <w:pPr>
              <w:spacing w:after="0"/>
              <w:jc w:val="left"/>
            </w:pPr>
            <w:r w:rsidRPr="00F95B1D">
              <w:t>Aluminium</w:t>
            </w:r>
          </w:p>
        </w:tc>
        <w:tc>
          <w:tcPr>
            <w:tcW w:w="1438" w:type="pct"/>
            <w:noWrap/>
            <w:hideMark/>
          </w:tcPr>
          <w:p w14:paraId="322F0B9E" w14:textId="77777777" w:rsidR="00F95B1D" w:rsidRPr="00F95B1D" w:rsidRDefault="00F95B1D" w:rsidP="00F95B1D">
            <w:pPr>
              <w:spacing w:after="0"/>
              <w:ind w:left="159" w:right="113" w:hanging="159"/>
              <w:jc w:val="left"/>
            </w:pPr>
            <w:r w:rsidRPr="00F95B1D">
              <w:t>Mountain Goat Beer Pty Ltd</w:t>
            </w:r>
          </w:p>
        </w:tc>
        <w:tc>
          <w:tcPr>
            <w:tcW w:w="760" w:type="pct"/>
            <w:noWrap/>
            <w:hideMark/>
          </w:tcPr>
          <w:p w14:paraId="51DD7587" w14:textId="77777777" w:rsidR="00F95B1D" w:rsidRPr="00F95B1D" w:rsidRDefault="00F95B1D" w:rsidP="00F95B1D">
            <w:pPr>
              <w:spacing w:after="0"/>
              <w:jc w:val="left"/>
            </w:pPr>
            <w:r w:rsidRPr="00F95B1D">
              <w:t>Marine Stores Ltd</w:t>
            </w:r>
          </w:p>
        </w:tc>
      </w:tr>
      <w:tr w:rsidR="00F95B1D" w:rsidRPr="00F95B1D" w14:paraId="71ADB1D5" w14:textId="77777777" w:rsidTr="006F3096">
        <w:trPr>
          <w:trHeight w:val="20"/>
          <w:jc w:val="center"/>
        </w:trPr>
        <w:tc>
          <w:tcPr>
            <w:tcW w:w="1666" w:type="pct"/>
            <w:noWrap/>
            <w:hideMark/>
          </w:tcPr>
          <w:p w14:paraId="720ABE26" w14:textId="77777777" w:rsidR="00F95B1D" w:rsidRPr="00F95B1D" w:rsidRDefault="00F95B1D" w:rsidP="00F95B1D">
            <w:pPr>
              <w:spacing w:after="0"/>
              <w:ind w:left="159" w:right="113" w:hanging="159"/>
              <w:jc w:val="left"/>
            </w:pPr>
            <w:r w:rsidRPr="00F95B1D">
              <w:t xml:space="preserve">My Muscle Chef Protein Shake </w:t>
            </w:r>
            <w:r w:rsidRPr="00F95B1D">
              <w:br/>
              <w:t>Chocolate Flavoured</w:t>
            </w:r>
          </w:p>
        </w:tc>
        <w:tc>
          <w:tcPr>
            <w:tcW w:w="454" w:type="pct"/>
            <w:noWrap/>
            <w:hideMark/>
          </w:tcPr>
          <w:p w14:paraId="212DA594" w14:textId="77777777" w:rsidR="00F95B1D" w:rsidRPr="00F95B1D" w:rsidRDefault="00F95B1D" w:rsidP="00F95B1D">
            <w:pPr>
              <w:spacing w:after="0"/>
              <w:ind w:right="170"/>
              <w:jc w:val="right"/>
            </w:pPr>
            <w:r w:rsidRPr="00F95B1D">
              <w:t>375ml</w:t>
            </w:r>
          </w:p>
        </w:tc>
        <w:tc>
          <w:tcPr>
            <w:tcW w:w="682" w:type="pct"/>
            <w:noWrap/>
            <w:hideMark/>
          </w:tcPr>
          <w:p w14:paraId="6F35D649" w14:textId="77777777" w:rsidR="00F95B1D" w:rsidRPr="00F95B1D" w:rsidRDefault="00F95B1D" w:rsidP="00F95B1D">
            <w:pPr>
              <w:spacing w:after="0"/>
              <w:jc w:val="left"/>
            </w:pPr>
            <w:r w:rsidRPr="00F95B1D">
              <w:t>PET</w:t>
            </w:r>
          </w:p>
        </w:tc>
        <w:tc>
          <w:tcPr>
            <w:tcW w:w="1438" w:type="pct"/>
            <w:noWrap/>
            <w:hideMark/>
          </w:tcPr>
          <w:p w14:paraId="7F6A9F35"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386ABBA6" w14:textId="77777777" w:rsidR="00F95B1D" w:rsidRPr="00F95B1D" w:rsidRDefault="00F95B1D" w:rsidP="00F95B1D">
            <w:pPr>
              <w:spacing w:after="0"/>
              <w:jc w:val="left"/>
            </w:pPr>
            <w:r w:rsidRPr="00F95B1D">
              <w:t>Flagcan Distributors</w:t>
            </w:r>
          </w:p>
        </w:tc>
      </w:tr>
      <w:tr w:rsidR="00F95B1D" w:rsidRPr="00F95B1D" w14:paraId="0E185D84" w14:textId="77777777" w:rsidTr="006F3096">
        <w:trPr>
          <w:trHeight w:val="20"/>
          <w:jc w:val="center"/>
        </w:trPr>
        <w:tc>
          <w:tcPr>
            <w:tcW w:w="1666" w:type="pct"/>
            <w:noWrap/>
            <w:hideMark/>
          </w:tcPr>
          <w:p w14:paraId="2F8C331D" w14:textId="77777777" w:rsidR="00F95B1D" w:rsidRPr="00F95B1D" w:rsidRDefault="00F95B1D" w:rsidP="00F95B1D">
            <w:pPr>
              <w:spacing w:after="0"/>
              <w:ind w:left="159" w:right="113" w:hanging="159"/>
              <w:jc w:val="left"/>
            </w:pPr>
            <w:r w:rsidRPr="00F95B1D">
              <w:t xml:space="preserve">My Muscle Chef Protein Shake </w:t>
            </w:r>
            <w:r w:rsidRPr="00F95B1D">
              <w:br/>
              <w:t>Coffee Flavoured</w:t>
            </w:r>
          </w:p>
        </w:tc>
        <w:tc>
          <w:tcPr>
            <w:tcW w:w="454" w:type="pct"/>
            <w:noWrap/>
            <w:hideMark/>
          </w:tcPr>
          <w:p w14:paraId="3091A765" w14:textId="77777777" w:rsidR="00F95B1D" w:rsidRPr="00F95B1D" w:rsidRDefault="00F95B1D" w:rsidP="00F95B1D">
            <w:pPr>
              <w:spacing w:after="0"/>
              <w:ind w:right="170"/>
              <w:jc w:val="right"/>
            </w:pPr>
            <w:r w:rsidRPr="00F95B1D">
              <w:t>375ml</w:t>
            </w:r>
          </w:p>
        </w:tc>
        <w:tc>
          <w:tcPr>
            <w:tcW w:w="682" w:type="pct"/>
            <w:noWrap/>
            <w:hideMark/>
          </w:tcPr>
          <w:p w14:paraId="5ECF8895" w14:textId="77777777" w:rsidR="00F95B1D" w:rsidRPr="00F95B1D" w:rsidRDefault="00F95B1D" w:rsidP="00F95B1D">
            <w:pPr>
              <w:spacing w:after="0"/>
              <w:jc w:val="left"/>
            </w:pPr>
            <w:r w:rsidRPr="00F95B1D">
              <w:t>PET</w:t>
            </w:r>
          </w:p>
        </w:tc>
        <w:tc>
          <w:tcPr>
            <w:tcW w:w="1438" w:type="pct"/>
            <w:noWrap/>
            <w:hideMark/>
          </w:tcPr>
          <w:p w14:paraId="5AB7B37D"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546DA9CF" w14:textId="77777777" w:rsidR="00F95B1D" w:rsidRPr="00F95B1D" w:rsidRDefault="00F95B1D" w:rsidP="00F95B1D">
            <w:pPr>
              <w:spacing w:after="0"/>
              <w:jc w:val="left"/>
            </w:pPr>
            <w:r w:rsidRPr="00F95B1D">
              <w:t>Flagcan Distributors</w:t>
            </w:r>
          </w:p>
        </w:tc>
      </w:tr>
      <w:tr w:rsidR="00F95B1D" w:rsidRPr="00F95B1D" w14:paraId="0C3DE19D" w14:textId="77777777" w:rsidTr="006F3096">
        <w:trPr>
          <w:trHeight w:val="20"/>
          <w:jc w:val="center"/>
        </w:trPr>
        <w:tc>
          <w:tcPr>
            <w:tcW w:w="1666" w:type="pct"/>
            <w:noWrap/>
            <w:hideMark/>
          </w:tcPr>
          <w:p w14:paraId="57C85955" w14:textId="77777777" w:rsidR="00F95B1D" w:rsidRPr="00F95B1D" w:rsidRDefault="00F95B1D" w:rsidP="00F95B1D">
            <w:pPr>
              <w:spacing w:after="0"/>
              <w:ind w:left="159" w:right="113" w:hanging="159"/>
              <w:jc w:val="left"/>
            </w:pPr>
            <w:r w:rsidRPr="00F95B1D">
              <w:t xml:space="preserve">My Muscle Chef Protein Shake </w:t>
            </w:r>
            <w:r w:rsidRPr="00F95B1D">
              <w:br/>
              <w:t>Mango Coconut Flavoured</w:t>
            </w:r>
          </w:p>
        </w:tc>
        <w:tc>
          <w:tcPr>
            <w:tcW w:w="454" w:type="pct"/>
            <w:noWrap/>
            <w:hideMark/>
          </w:tcPr>
          <w:p w14:paraId="3C17FD8D" w14:textId="77777777" w:rsidR="00F95B1D" w:rsidRPr="00F95B1D" w:rsidRDefault="00F95B1D" w:rsidP="00F95B1D">
            <w:pPr>
              <w:spacing w:after="0"/>
              <w:ind w:right="170"/>
              <w:jc w:val="right"/>
            </w:pPr>
            <w:r w:rsidRPr="00F95B1D">
              <w:t>375ml</w:t>
            </w:r>
          </w:p>
        </w:tc>
        <w:tc>
          <w:tcPr>
            <w:tcW w:w="682" w:type="pct"/>
            <w:noWrap/>
            <w:hideMark/>
          </w:tcPr>
          <w:p w14:paraId="7F66E4BC" w14:textId="77777777" w:rsidR="00F95B1D" w:rsidRPr="00F95B1D" w:rsidRDefault="00F95B1D" w:rsidP="00F95B1D">
            <w:pPr>
              <w:spacing w:after="0"/>
              <w:jc w:val="left"/>
            </w:pPr>
            <w:r w:rsidRPr="00F95B1D">
              <w:t>PET</w:t>
            </w:r>
          </w:p>
        </w:tc>
        <w:tc>
          <w:tcPr>
            <w:tcW w:w="1438" w:type="pct"/>
            <w:noWrap/>
            <w:hideMark/>
          </w:tcPr>
          <w:p w14:paraId="2961EA52"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2C672687" w14:textId="77777777" w:rsidR="00F95B1D" w:rsidRPr="00F95B1D" w:rsidRDefault="00F95B1D" w:rsidP="00F95B1D">
            <w:pPr>
              <w:spacing w:after="0"/>
              <w:jc w:val="left"/>
            </w:pPr>
            <w:r w:rsidRPr="00F95B1D">
              <w:t>Flagcan Distributors</w:t>
            </w:r>
          </w:p>
        </w:tc>
      </w:tr>
      <w:tr w:rsidR="00F95B1D" w:rsidRPr="00F95B1D" w14:paraId="72F6D9E7" w14:textId="77777777" w:rsidTr="006F3096">
        <w:trPr>
          <w:trHeight w:val="20"/>
          <w:jc w:val="center"/>
        </w:trPr>
        <w:tc>
          <w:tcPr>
            <w:tcW w:w="1666" w:type="pct"/>
            <w:noWrap/>
            <w:hideMark/>
          </w:tcPr>
          <w:p w14:paraId="3D04EBF9" w14:textId="77777777" w:rsidR="00F95B1D" w:rsidRPr="00F95B1D" w:rsidRDefault="00F95B1D" w:rsidP="00F95B1D">
            <w:pPr>
              <w:spacing w:after="0"/>
              <w:ind w:left="159" w:right="113" w:hanging="159"/>
              <w:jc w:val="left"/>
            </w:pPr>
            <w:r w:rsidRPr="00F95B1D">
              <w:t xml:space="preserve">My Muscle Chef Protein Shake </w:t>
            </w:r>
            <w:r w:rsidRPr="00F95B1D">
              <w:br/>
              <w:t>Strawberry Flavoured</w:t>
            </w:r>
          </w:p>
        </w:tc>
        <w:tc>
          <w:tcPr>
            <w:tcW w:w="454" w:type="pct"/>
            <w:noWrap/>
            <w:hideMark/>
          </w:tcPr>
          <w:p w14:paraId="00DD822F" w14:textId="77777777" w:rsidR="00F95B1D" w:rsidRPr="00F95B1D" w:rsidRDefault="00F95B1D" w:rsidP="00F95B1D">
            <w:pPr>
              <w:spacing w:after="0"/>
              <w:ind w:right="170"/>
              <w:jc w:val="right"/>
            </w:pPr>
            <w:r w:rsidRPr="00F95B1D">
              <w:t>375ml</w:t>
            </w:r>
          </w:p>
        </w:tc>
        <w:tc>
          <w:tcPr>
            <w:tcW w:w="682" w:type="pct"/>
            <w:noWrap/>
            <w:hideMark/>
          </w:tcPr>
          <w:p w14:paraId="4CD7E691" w14:textId="77777777" w:rsidR="00F95B1D" w:rsidRPr="00F95B1D" w:rsidRDefault="00F95B1D" w:rsidP="00F95B1D">
            <w:pPr>
              <w:spacing w:after="0"/>
              <w:jc w:val="left"/>
            </w:pPr>
            <w:r w:rsidRPr="00F95B1D">
              <w:t>PET</w:t>
            </w:r>
          </w:p>
        </w:tc>
        <w:tc>
          <w:tcPr>
            <w:tcW w:w="1438" w:type="pct"/>
            <w:noWrap/>
            <w:hideMark/>
          </w:tcPr>
          <w:p w14:paraId="11B529F0"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6E169249" w14:textId="77777777" w:rsidR="00F95B1D" w:rsidRPr="00F95B1D" w:rsidRDefault="00F95B1D" w:rsidP="00F95B1D">
            <w:pPr>
              <w:spacing w:after="0"/>
              <w:jc w:val="left"/>
            </w:pPr>
            <w:r w:rsidRPr="00F95B1D">
              <w:t>Flagcan Distributors</w:t>
            </w:r>
          </w:p>
        </w:tc>
      </w:tr>
      <w:tr w:rsidR="00F95B1D" w:rsidRPr="00F95B1D" w14:paraId="26029143" w14:textId="77777777" w:rsidTr="006F3096">
        <w:trPr>
          <w:trHeight w:val="20"/>
          <w:jc w:val="center"/>
        </w:trPr>
        <w:tc>
          <w:tcPr>
            <w:tcW w:w="1666" w:type="pct"/>
            <w:noWrap/>
            <w:hideMark/>
          </w:tcPr>
          <w:p w14:paraId="0312559A" w14:textId="77777777" w:rsidR="00F95B1D" w:rsidRPr="00F95B1D" w:rsidRDefault="00F95B1D" w:rsidP="00F95B1D">
            <w:pPr>
              <w:spacing w:after="0"/>
              <w:ind w:left="159" w:right="113" w:hanging="159"/>
              <w:jc w:val="left"/>
            </w:pPr>
            <w:r w:rsidRPr="00F95B1D">
              <w:t xml:space="preserve">My Muscle Chef Protein Shake </w:t>
            </w:r>
            <w:r w:rsidRPr="00F95B1D">
              <w:br/>
              <w:t>Vanilla Flavoured</w:t>
            </w:r>
          </w:p>
        </w:tc>
        <w:tc>
          <w:tcPr>
            <w:tcW w:w="454" w:type="pct"/>
            <w:noWrap/>
            <w:hideMark/>
          </w:tcPr>
          <w:p w14:paraId="716AB0F6" w14:textId="77777777" w:rsidR="00F95B1D" w:rsidRPr="00F95B1D" w:rsidRDefault="00F95B1D" w:rsidP="00F95B1D">
            <w:pPr>
              <w:spacing w:after="0"/>
              <w:ind w:right="170"/>
              <w:jc w:val="right"/>
            </w:pPr>
            <w:r w:rsidRPr="00F95B1D">
              <w:t>375ml</w:t>
            </w:r>
          </w:p>
        </w:tc>
        <w:tc>
          <w:tcPr>
            <w:tcW w:w="682" w:type="pct"/>
            <w:noWrap/>
            <w:hideMark/>
          </w:tcPr>
          <w:p w14:paraId="2513BA2B" w14:textId="77777777" w:rsidR="00F95B1D" w:rsidRPr="00F95B1D" w:rsidRDefault="00F95B1D" w:rsidP="00F95B1D">
            <w:pPr>
              <w:spacing w:after="0"/>
              <w:jc w:val="left"/>
            </w:pPr>
            <w:r w:rsidRPr="00F95B1D">
              <w:t>PET</w:t>
            </w:r>
          </w:p>
        </w:tc>
        <w:tc>
          <w:tcPr>
            <w:tcW w:w="1438" w:type="pct"/>
            <w:noWrap/>
            <w:hideMark/>
          </w:tcPr>
          <w:p w14:paraId="00D9C44A"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3D4BF4FE" w14:textId="77777777" w:rsidR="00F95B1D" w:rsidRPr="00F95B1D" w:rsidRDefault="00F95B1D" w:rsidP="00F95B1D">
            <w:pPr>
              <w:spacing w:after="0"/>
              <w:jc w:val="left"/>
            </w:pPr>
            <w:r w:rsidRPr="00F95B1D">
              <w:t>Flagcan Distributors</w:t>
            </w:r>
          </w:p>
        </w:tc>
      </w:tr>
      <w:tr w:rsidR="00F95B1D" w:rsidRPr="00F95B1D" w14:paraId="5D20FC40" w14:textId="77777777" w:rsidTr="006F3096">
        <w:trPr>
          <w:trHeight w:val="20"/>
          <w:jc w:val="center"/>
        </w:trPr>
        <w:tc>
          <w:tcPr>
            <w:tcW w:w="1666" w:type="pct"/>
            <w:noWrap/>
            <w:hideMark/>
          </w:tcPr>
          <w:p w14:paraId="4B8B863D" w14:textId="77777777" w:rsidR="00F95B1D" w:rsidRPr="00F95B1D" w:rsidRDefault="00F95B1D" w:rsidP="00F95B1D">
            <w:pPr>
              <w:spacing w:after="0"/>
              <w:ind w:left="159" w:right="113" w:hanging="159"/>
              <w:jc w:val="left"/>
            </w:pPr>
            <w:r w:rsidRPr="00F95B1D">
              <w:t>My Muscle Chef Sparkling Protein Water Pina Colada Flavour</w:t>
            </w:r>
          </w:p>
        </w:tc>
        <w:tc>
          <w:tcPr>
            <w:tcW w:w="454" w:type="pct"/>
            <w:noWrap/>
            <w:hideMark/>
          </w:tcPr>
          <w:p w14:paraId="42A9B644" w14:textId="77777777" w:rsidR="00F95B1D" w:rsidRPr="00F95B1D" w:rsidRDefault="00F95B1D" w:rsidP="00F95B1D">
            <w:pPr>
              <w:spacing w:after="0"/>
              <w:ind w:right="170"/>
              <w:jc w:val="right"/>
            </w:pPr>
            <w:r w:rsidRPr="00F95B1D">
              <w:t>500ml</w:t>
            </w:r>
          </w:p>
        </w:tc>
        <w:tc>
          <w:tcPr>
            <w:tcW w:w="682" w:type="pct"/>
            <w:noWrap/>
            <w:hideMark/>
          </w:tcPr>
          <w:p w14:paraId="03C21BF5" w14:textId="77777777" w:rsidR="00F95B1D" w:rsidRPr="00F95B1D" w:rsidRDefault="00F95B1D" w:rsidP="00F95B1D">
            <w:pPr>
              <w:spacing w:after="0"/>
              <w:jc w:val="left"/>
            </w:pPr>
            <w:r w:rsidRPr="00F95B1D">
              <w:t>Aluminium</w:t>
            </w:r>
          </w:p>
        </w:tc>
        <w:tc>
          <w:tcPr>
            <w:tcW w:w="1438" w:type="pct"/>
            <w:noWrap/>
            <w:hideMark/>
          </w:tcPr>
          <w:p w14:paraId="48B743E5"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39B48361" w14:textId="77777777" w:rsidR="00F95B1D" w:rsidRPr="00F95B1D" w:rsidRDefault="00F95B1D" w:rsidP="00F95B1D">
            <w:pPr>
              <w:spacing w:after="0"/>
              <w:jc w:val="left"/>
            </w:pPr>
            <w:r w:rsidRPr="00F95B1D">
              <w:t>Flagcan Distributors</w:t>
            </w:r>
          </w:p>
        </w:tc>
      </w:tr>
      <w:tr w:rsidR="00F95B1D" w:rsidRPr="00F95B1D" w14:paraId="5CF978AD" w14:textId="77777777" w:rsidTr="006F3096">
        <w:trPr>
          <w:trHeight w:val="20"/>
          <w:jc w:val="center"/>
        </w:trPr>
        <w:tc>
          <w:tcPr>
            <w:tcW w:w="1666" w:type="pct"/>
            <w:noWrap/>
            <w:hideMark/>
          </w:tcPr>
          <w:p w14:paraId="5579FF30" w14:textId="77777777" w:rsidR="00F95B1D" w:rsidRPr="00F95B1D" w:rsidRDefault="00F95B1D" w:rsidP="00F95B1D">
            <w:pPr>
              <w:spacing w:after="0"/>
              <w:ind w:left="159" w:right="113" w:hanging="159"/>
              <w:jc w:val="left"/>
            </w:pPr>
            <w:r w:rsidRPr="00F95B1D">
              <w:t>My Muscle Chef Sparkling Protein Water Raspberry Lemonade Flavour</w:t>
            </w:r>
          </w:p>
        </w:tc>
        <w:tc>
          <w:tcPr>
            <w:tcW w:w="454" w:type="pct"/>
            <w:noWrap/>
            <w:hideMark/>
          </w:tcPr>
          <w:p w14:paraId="443FA968" w14:textId="77777777" w:rsidR="00F95B1D" w:rsidRPr="00F95B1D" w:rsidRDefault="00F95B1D" w:rsidP="00F95B1D">
            <w:pPr>
              <w:spacing w:after="0"/>
              <w:ind w:right="170"/>
              <w:jc w:val="right"/>
            </w:pPr>
            <w:r w:rsidRPr="00F95B1D">
              <w:t>500ml</w:t>
            </w:r>
          </w:p>
        </w:tc>
        <w:tc>
          <w:tcPr>
            <w:tcW w:w="682" w:type="pct"/>
            <w:noWrap/>
            <w:hideMark/>
          </w:tcPr>
          <w:p w14:paraId="5952D3DF" w14:textId="77777777" w:rsidR="00F95B1D" w:rsidRPr="00F95B1D" w:rsidRDefault="00F95B1D" w:rsidP="00F95B1D">
            <w:pPr>
              <w:spacing w:after="0"/>
              <w:jc w:val="left"/>
            </w:pPr>
            <w:r w:rsidRPr="00F95B1D">
              <w:t>Aluminium</w:t>
            </w:r>
          </w:p>
        </w:tc>
        <w:tc>
          <w:tcPr>
            <w:tcW w:w="1438" w:type="pct"/>
            <w:noWrap/>
            <w:hideMark/>
          </w:tcPr>
          <w:p w14:paraId="5996EABA"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0DB7BDCF" w14:textId="77777777" w:rsidR="00F95B1D" w:rsidRPr="00F95B1D" w:rsidRDefault="00F95B1D" w:rsidP="00F95B1D">
            <w:pPr>
              <w:spacing w:after="0"/>
              <w:jc w:val="left"/>
            </w:pPr>
            <w:r w:rsidRPr="00F95B1D">
              <w:t>Flagcan Distributors</w:t>
            </w:r>
          </w:p>
        </w:tc>
      </w:tr>
      <w:tr w:rsidR="00F95B1D" w:rsidRPr="00F95B1D" w14:paraId="0293FB74" w14:textId="77777777" w:rsidTr="006F3096">
        <w:trPr>
          <w:trHeight w:val="20"/>
          <w:jc w:val="center"/>
        </w:trPr>
        <w:tc>
          <w:tcPr>
            <w:tcW w:w="1666" w:type="pct"/>
            <w:noWrap/>
            <w:hideMark/>
          </w:tcPr>
          <w:p w14:paraId="699773D0" w14:textId="77777777" w:rsidR="00F95B1D" w:rsidRPr="00F95B1D" w:rsidRDefault="00F95B1D" w:rsidP="00F95B1D">
            <w:pPr>
              <w:spacing w:after="0"/>
              <w:ind w:left="159" w:right="113" w:hanging="159"/>
              <w:jc w:val="left"/>
            </w:pPr>
            <w:r w:rsidRPr="00F95B1D">
              <w:t>My Muscle Chef Sparkling Protein Water Strawberry Watermelon Flavour</w:t>
            </w:r>
          </w:p>
        </w:tc>
        <w:tc>
          <w:tcPr>
            <w:tcW w:w="454" w:type="pct"/>
            <w:noWrap/>
            <w:hideMark/>
          </w:tcPr>
          <w:p w14:paraId="7242F323" w14:textId="77777777" w:rsidR="00F95B1D" w:rsidRPr="00F95B1D" w:rsidRDefault="00F95B1D" w:rsidP="00F95B1D">
            <w:pPr>
              <w:spacing w:after="0"/>
              <w:ind w:right="170"/>
              <w:jc w:val="right"/>
            </w:pPr>
            <w:r w:rsidRPr="00F95B1D">
              <w:t>500ml</w:t>
            </w:r>
          </w:p>
        </w:tc>
        <w:tc>
          <w:tcPr>
            <w:tcW w:w="682" w:type="pct"/>
            <w:noWrap/>
            <w:hideMark/>
          </w:tcPr>
          <w:p w14:paraId="0D767A3B" w14:textId="77777777" w:rsidR="00F95B1D" w:rsidRPr="00F95B1D" w:rsidRDefault="00F95B1D" w:rsidP="00F95B1D">
            <w:pPr>
              <w:spacing w:after="0"/>
              <w:jc w:val="left"/>
            </w:pPr>
            <w:r w:rsidRPr="00F95B1D">
              <w:t>Aluminium</w:t>
            </w:r>
          </w:p>
        </w:tc>
        <w:tc>
          <w:tcPr>
            <w:tcW w:w="1438" w:type="pct"/>
            <w:noWrap/>
            <w:hideMark/>
          </w:tcPr>
          <w:p w14:paraId="153BEE4C" w14:textId="77777777" w:rsidR="00F95B1D" w:rsidRPr="00F95B1D" w:rsidRDefault="00F95B1D" w:rsidP="00F95B1D">
            <w:pPr>
              <w:spacing w:after="0"/>
              <w:ind w:left="159" w:right="113" w:hanging="159"/>
              <w:jc w:val="left"/>
            </w:pPr>
            <w:r w:rsidRPr="00F95B1D">
              <w:t>My Muscle Chef Pty Ltd</w:t>
            </w:r>
          </w:p>
        </w:tc>
        <w:tc>
          <w:tcPr>
            <w:tcW w:w="760" w:type="pct"/>
            <w:noWrap/>
            <w:hideMark/>
          </w:tcPr>
          <w:p w14:paraId="37318A50" w14:textId="77777777" w:rsidR="00F95B1D" w:rsidRPr="00F95B1D" w:rsidRDefault="00F95B1D" w:rsidP="00F95B1D">
            <w:pPr>
              <w:spacing w:after="0"/>
              <w:jc w:val="left"/>
            </w:pPr>
            <w:r w:rsidRPr="00F95B1D">
              <w:t>Flagcan Distributors</w:t>
            </w:r>
          </w:p>
        </w:tc>
      </w:tr>
      <w:tr w:rsidR="00F95B1D" w:rsidRPr="00F95B1D" w14:paraId="492F2B54" w14:textId="77777777" w:rsidTr="006F3096">
        <w:trPr>
          <w:trHeight w:val="20"/>
          <w:jc w:val="center"/>
        </w:trPr>
        <w:tc>
          <w:tcPr>
            <w:tcW w:w="1666" w:type="pct"/>
            <w:noWrap/>
            <w:hideMark/>
          </w:tcPr>
          <w:p w14:paraId="02224332" w14:textId="77777777" w:rsidR="00F95B1D" w:rsidRPr="00F95B1D" w:rsidRDefault="00F95B1D" w:rsidP="00F95B1D">
            <w:pPr>
              <w:spacing w:after="0"/>
              <w:ind w:left="159" w:right="113" w:hanging="159"/>
              <w:jc w:val="left"/>
            </w:pPr>
            <w:r w:rsidRPr="00F95B1D">
              <w:t>Super Protein Sparkling Water Cobra Kai No Mercy Sour Razz</w:t>
            </w:r>
          </w:p>
        </w:tc>
        <w:tc>
          <w:tcPr>
            <w:tcW w:w="454" w:type="pct"/>
            <w:noWrap/>
            <w:hideMark/>
          </w:tcPr>
          <w:p w14:paraId="77789587" w14:textId="77777777" w:rsidR="00F95B1D" w:rsidRPr="00F95B1D" w:rsidRDefault="00F95B1D" w:rsidP="00F95B1D">
            <w:pPr>
              <w:spacing w:after="0"/>
              <w:ind w:right="170"/>
              <w:jc w:val="right"/>
            </w:pPr>
            <w:r w:rsidRPr="00F95B1D">
              <w:t>355ml</w:t>
            </w:r>
          </w:p>
        </w:tc>
        <w:tc>
          <w:tcPr>
            <w:tcW w:w="682" w:type="pct"/>
            <w:noWrap/>
            <w:hideMark/>
          </w:tcPr>
          <w:p w14:paraId="680D4E01" w14:textId="77777777" w:rsidR="00F95B1D" w:rsidRPr="00F95B1D" w:rsidRDefault="00F95B1D" w:rsidP="00F95B1D">
            <w:pPr>
              <w:spacing w:after="0"/>
              <w:jc w:val="left"/>
            </w:pPr>
            <w:r w:rsidRPr="00F95B1D">
              <w:t>Aluminium</w:t>
            </w:r>
          </w:p>
        </w:tc>
        <w:tc>
          <w:tcPr>
            <w:tcW w:w="1438" w:type="pct"/>
            <w:noWrap/>
            <w:hideMark/>
          </w:tcPr>
          <w:p w14:paraId="61765933" w14:textId="77777777" w:rsidR="00F95B1D" w:rsidRPr="00F95B1D" w:rsidRDefault="00F95B1D" w:rsidP="00F95B1D">
            <w:pPr>
              <w:spacing w:after="0"/>
              <w:ind w:left="159" w:right="113" w:hanging="159"/>
              <w:jc w:val="left"/>
            </w:pPr>
            <w:r w:rsidRPr="00F95B1D">
              <w:t>Nexus Sports Nutrition Pty Ltd</w:t>
            </w:r>
          </w:p>
        </w:tc>
        <w:tc>
          <w:tcPr>
            <w:tcW w:w="760" w:type="pct"/>
            <w:noWrap/>
            <w:hideMark/>
          </w:tcPr>
          <w:p w14:paraId="1448D564" w14:textId="77777777" w:rsidR="00F95B1D" w:rsidRPr="00F95B1D" w:rsidRDefault="00F95B1D" w:rsidP="00F95B1D">
            <w:pPr>
              <w:spacing w:after="0"/>
              <w:jc w:val="left"/>
            </w:pPr>
            <w:r w:rsidRPr="00F95B1D">
              <w:t>Statewide Recycling</w:t>
            </w:r>
          </w:p>
        </w:tc>
      </w:tr>
      <w:tr w:rsidR="00F95B1D" w:rsidRPr="00F95B1D" w14:paraId="24CAC30B" w14:textId="77777777" w:rsidTr="006F3096">
        <w:trPr>
          <w:trHeight w:val="20"/>
          <w:jc w:val="center"/>
        </w:trPr>
        <w:tc>
          <w:tcPr>
            <w:tcW w:w="1666" w:type="pct"/>
            <w:noWrap/>
            <w:hideMark/>
          </w:tcPr>
          <w:p w14:paraId="319E12BA" w14:textId="77777777" w:rsidR="00F95B1D" w:rsidRPr="00F95B1D" w:rsidRDefault="00F95B1D" w:rsidP="00F95B1D">
            <w:pPr>
              <w:spacing w:after="0"/>
              <w:ind w:left="159" w:right="113" w:hanging="159"/>
              <w:jc w:val="left"/>
            </w:pPr>
            <w:r w:rsidRPr="00F95B1D">
              <w:t>Starbucks Doubleshot Caramel Espresso</w:t>
            </w:r>
          </w:p>
        </w:tc>
        <w:tc>
          <w:tcPr>
            <w:tcW w:w="454" w:type="pct"/>
            <w:noWrap/>
            <w:hideMark/>
          </w:tcPr>
          <w:p w14:paraId="184141EA" w14:textId="77777777" w:rsidR="00F95B1D" w:rsidRPr="00F95B1D" w:rsidRDefault="00F95B1D" w:rsidP="00F95B1D">
            <w:pPr>
              <w:spacing w:after="0"/>
              <w:ind w:right="170"/>
              <w:jc w:val="right"/>
            </w:pPr>
            <w:r w:rsidRPr="00F95B1D">
              <w:t>220ml</w:t>
            </w:r>
          </w:p>
        </w:tc>
        <w:tc>
          <w:tcPr>
            <w:tcW w:w="682" w:type="pct"/>
            <w:noWrap/>
            <w:hideMark/>
          </w:tcPr>
          <w:p w14:paraId="1A8A6768" w14:textId="77777777" w:rsidR="00F95B1D" w:rsidRPr="00F95B1D" w:rsidRDefault="00F95B1D" w:rsidP="00F95B1D">
            <w:pPr>
              <w:spacing w:after="0"/>
              <w:jc w:val="left"/>
            </w:pPr>
            <w:r w:rsidRPr="00F95B1D">
              <w:t>Aluminium</w:t>
            </w:r>
          </w:p>
        </w:tc>
        <w:tc>
          <w:tcPr>
            <w:tcW w:w="1438" w:type="pct"/>
            <w:noWrap/>
            <w:hideMark/>
          </w:tcPr>
          <w:p w14:paraId="4AADB980" w14:textId="77777777" w:rsidR="00F95B1D" w:rsidRPr="00F95B1D" w:rsidRDefault="00F95B1D" w:rsidP="00F95B1D">
            <w:pPr>
              <w:spacing w:after="0"/>
              <w:ind w:left="159" w:right="113" w:hanging="159"/>
              <w:jc w:val="left"/>
            </w:pPr>
            <w:r w:rsidRPr="00F95B1D">
              <w:t>Nestle Australia Ltd</w:t>
            </w:r>
          </w:p>
        </w:tc>
        <w:tc>
          <w:tcPr>
            <w:tcW w:w="760" w:type="pct"/>
            <w:noWrap/>
            <w:hideMark/>
          </w:tcPr>
          <w:p w14:paraId="05B25099" w14:textId="77777777" w:rsidR="00F95B1D" w:rsidRPr="00F95B1D" w:rsidRDefault="00F95B1D" w:rsidP="00F95B1D">
            <w:pPr>
              <w:spacing w:after="0"/>
              <w:jc w:val="left"/>
            </w:pPr>
            <w:r w:rsidRPr="00F95B1D">
              <w:t>Statewide Recycling</w:t>
            </w:r>
          </w:p>
        </w:tc>
      </w:tr>
      <w:tr w:rsidR="00F95B1D" w:rsidRPr="00F95B1D" w14:paraId="47B9A7EE" w14:textId="77777777" w:rsidTr="006F3096">
        <w:trPr>
          <w:trHeight w:val="20"/>
          <w:jc w:val="center"/>
        </w:trPr>
        <w:tc>
          <w:tcPr>
            <w:tcW w:w="1666" w:type="pct"/>
            <w:noWrap/>
            <w:hideMark/>
          </w:tcPr>
          <w:p w14:paraId="11A93F16" w14:textId="77777777" w:rsidR="00F95B1D" w:rsidRPr="00F95B1D" w:rsidRDefault="00F95B1D" w:rsidP="00F95B1D">
            <w:pPr>
              <w:spacing w:after="0"/>
              <w:ind w:left="159" w:right="113" w:hanging="159"/>
              <w:jc w:val="left"/>
            </w:pPr>
            <w:r w:rsidRPr="00F95B1D">
              <w:t>Nexba Calm Blueberry</w:t>
            </w:r>
          </w:p>
        </w:tc>
        <w:tc>
          <w:tcPr>
            <w:tcW w:w="454" w:type="pct"/>
            <w:noWrap/>
            <w:hideMark/>
          </w:tcPr>
          <w:p w14:paraId="24E5EA6A" w14:textId="77777777" w:rsidR="00F95B1D" w:rsidRPr="00F95B1D" w:rsidRDefault="00F95B1D" w:rsidP="00F95B1D">
            <w:pPr>
              <w:spacing w:after="0"/>
              <w:ind w:right="170"/>
              <w:jc w:val="right"/>
            </w:pPr>
            <w:r w:rsidRPr="00F95B1D">
              <w:t>330ml</w:t>
            </w:r>
          </w:p>
        </w:tc>
        <w:tc>
          <w:tcPr>
            <w:tcW w:w="682" w:type="pct"/>
            <w:noWrap/>
            <w:hideMark/>
          </w:tcPr>
          <w:p w14:paraId="235E998F" w14:textId="77777777" w:rsidR="00F95B1D" w:rsidRPr="00F95B1D" w:rsidRDefault="00F95B1D" w:rsidP="00F95B1D">
            <w:pPr>
              <w:spacing w:after="0"/>
              <w:jc w:val="left"/>
            </w:pPr>
            <w:r w:rsidRPr="00F95B1D">
              <w:t>Aluminium</w:t>
            </w:r>
          </w:p>
        </w:tc>
        <w:tc>
          <w:tcPr>
            <w:tcW w:w="1438" w:type="pct"/>
            <w:noWrap/>
            <w:hideMark/>
          </w:tcPr>
          <w:p w14:paraId="7F35CD80"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4E199D70" w14:textId="77777777" w:rsidR="00F95B1D" w:rsidRPr="00F95B1D" w:rsidRDefault="00F95B1D" w:rsidP="00F95B1D">
            <w:pPr>
              <w:spacing w:after="0"/>
              <w:jc w:val="left"/>
            </w:pPr>
            <w:r w:rsidRPr="00F95B1D">
              <w:t>Statewide Recycling</w:t>
            </w:r>
          </w:p>
        </w:tc>
      </w:tr>
      <w:tr w:rsidR="00F95B1D" w:rsidRPr="00F95B1D" w14:paraId="25917105" w14:textId="77777777" w:rsidTr="006F3096">
        <w:trPr>
          <w:trHeight w:val="20"/>
          <w:jc w:val="center"/>
        </w:trPr>
        <w:tc>
          <w:tcPr>
            <w:tcW w:w="1666" w:type="pct"/>
            <w:noWrap/>
            <w:hideMark/>
          </w:tcPr>
          <w:p w14:paraId="386C31EC" w14:textId="77777777" w:rsidR="00F95B1D" w:rsidRPr="00F95B1D" w:rsidRDefault="00F95B1D" w:rsidP="00F95B1D">
            <w:pPr>
              <w:spacing w:after="0"/>
              <w:ind w:left="159" w:right="113" w:hanging="159"/>
              <w:jc w:val="left"/>
            </w:pPr>
            <w:r w:rsidRPr="00F95B1D">
              <w:t>Nexba Detox Cranberry &amp; Apple</w:t>
            </w:r>
          </w:p>
        </w:tc>
        <w:tc>
          <w:tcPr>
            <w:tcW w:w="454" w:type="pct"/>
            <w:noWrap/>
            <w:hideMark/>
          </w:tcPr>
          <w:p w14:paraId="29C40A1F" w14:textId="77777777" w:rsidR="00F95B1D" w:rsidRPr="00F95B1D" w:rsidRDefault="00F95B1D" w:rsidP="00F95B1D">
            <w:pPr>
              <w:spacing w:after="0"/>
              <w:ind w:right="170"/>
              <w:jc w:val="right"/>
            </w:pPr>
            <w:r w:rsidRPr="00F95B1D">
              <w:t>330ml</w:t>
            </w:r>
          </w:p>
        </w:tc>
        <w:tc>
          <w:tcPr>
            <w:tcW w:w="682" w:type="pct"/>
            <w:noWrap/>
            <w:hideMark/>
          </w:tcPr>
          <w:p w14:paraId="60C50381" w14:textId="77777777" w:rsidR="00F95B1D" w:rsidRPr="00F95B1D" w:rsidRDefault="00F95B1D" w:rsidP="00F95B1D">
            <w:pPr>
              <w:spacing w:after="0"/>
              <w:jc w:val="left"/>
            </w:pPr>
            <w:r w:rsidRPr="00F95B1D">
              <w:t>Aluminium</w:t>
            </w:r>
          </w:p>
        </w:tc>
        <w:tc>
          <w:tcPr>
            <w:tcW w:w="1438" w:type="pct"/>
            <w:noWrap/>
            <w:hideMark/>
          </w:tcPr>
          <w:p w14:paraId="01244734"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67CC5979" w14:textId="77777777" w:rsidR="00F95B1D" w:rsidRPr="00F95B1D" w:rsidRDefault="00F95B1D" w:rsidP="00F95B1D">
            <w:pPr>
              <w:spacing w:after="0"/>
              <w:jc w:val="left"/>
            </w:pPr>
            <w:r w:rsidRPr="00F95B1D">
              <w:t>Statewide Recycling</w:t>
            </w:r>
          </w:p>
        </w:tc>
      </w:tr>
      <w:tr w:rsidR="00F95B1D" w:rsidRPr="00F95B1D" w14:paraId="749E6B57" w14:textId="77777777" w:rsidTr="006F3096">
        <w:trPr>
          <w:trHeight w:val="20"/>
          <w:jc w:val="center"/>
        </w:trPr>
        <w:tc>
          <w:tcPr>
            <w:tcW w:w="1666" w:type="pct"/>
            <w:noWrap/>
            <w:hideMark/>
          </w:tcPr>
          <w:p w14:paraId="57A987A2" w14:textId="77777777" w:rsidR="00F95B1D" w:rsidRPr="00F95B1D" w:rsidRDefault="00F95B1D" w:rsidP="00F95B1D">
            <w:pPr>
              <w:spacing w:after="0"/>
              <w:ind w:left="159" w:right="113" w:hanging="159"/>
              <w:jc w:val="left"/>
            </w:pPr>
            <w:r w:rsidRPr="00F95B1D">
              <w:t>Nexba Gut Tropical</w:t>
            </w:r>
          </w:p>
        </w:tc>
        <w:tc>
          <w:tcPr>
            <w:tcW w:w="454" w:type="pct"/>
            <w:noWrap/>
            <w:hideMark/>
          </w:tcPr>
          <w:p w14:paraId="1DC5423F" w14:textId="77777777" w:rsidR="00F95B1D" w:rsidRPr="00F95B1D" w:rsidRDefault="00F95B1D" w:rsidP="00F95B1D">
            <w:pPr>
              <w:spacing w:after="0"/>
              <w:ind w:right="170"/>
              <w:jc w:val="right"/>
            </w:pPr>
            <w:r w:rsidRPr="00F95B1D">
              <w:t>330ml</w:t>
            </w:r>
          </w:p>
        </w:tc>
        <w:tc>
          <w:tcPr>
            <w:tcW w:w="682" w:type="pct"/>
            <w:noWrap/>
            <w:hideMark/>
          </w:tcPr>
          <w:p w14:paraId="338B300C" w14:textId="77777777" w:rsidR="00F95B1D" w:rsidRPr="00F95B1D" w:rsidRDefault="00F95B1D" w:rsidP="00F95B1D">
            <w:pPr>
              <w:spacing w:after="0"/>
              <w:jc w:val="left"/>
            </w:pPr>
            <w:r w:rsidRPr="00F95B1D">
              <w:t>Aluminium</w:t>
            </w:r>
          </w:p>
        </w:tc>
        <w:tc>
          <w:tcPr>
            <w:tcW w:w="1438" w:type="pct"/>
            <w:noWrap/>
            <w:hideMark/>
          </w:tcPr>
          <w:p w14:paraId="7DBF08EF"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24C6AB18" w14:textId="77777777" w:rsidR="00F95B1D" w:rsidRPr="00F95B1D" w:rsidRDefault="00F95B1D" w:rsidP="00F95B1D">
            <w:pPr>
              <w:spacing w:after="0"/>
              <w:jc w:val="left"/>
            </w:pPr>
            <w:r w:rsidRPr="00F95B1D">
              <w:t>Statewide Recycling</w:t>
            </w:r>
          </w:p>
        </w:tc>
      </w:tr>
      <w:tr w:rsidR="00F95B1D" w:rsidRPr="00F95B1D" w14:paraId="48D3F0A4" w14:textId="77777777" w:rsidTr="006F3096">
        <w:trPr>
          <w:trHeight w:val="20"/>
          <w:jc w:val="center"/>
        </w:trPr>
        <w:tc>
          <w:tcPr>
            <w:tcW w:w="1666" w:type="pct"/>
            <w:noWrap/>
            <w:hideMark/>
          </w:tcPr>
          <w:p w14:paraId="7C88EE93" w14:textId="77777777" w:rsidR="00F95B1D" w:rsidRPr="00F95B1D" w:rsidRDefault="00F95B1D" w:rsidP="00F95B1D">
            <w:pPr>
              <w:spacing w:after="0"/>
              <w:ind w:left="159" w:right="113" w:hanging="159"/>
              <w:jc w:val="left"/>
            </w:pPr>
            <w:r w:rsidRPr="00F95B1D">
              <w:t>Nexba Immunity Lemon &amp; Ginger</w:t>
            </w:r>
          </w:p>
        </w:tc>
        <w:tc>
          <w:tcPr>
            <w:tcW w:w="454" w:type="pct"/>
            <w:noWrap/>
            <w:hideMark/>
          </w:tcPr>
          <w:p w14:paraId="2C3574EA" w14:textId="77777777" w:rsidR="00F95B1D" w:rsidRPr="00F95B1D" w:rsidRDefault="00F95B1D" w:rsidP="00F95B1D">
            <w:pPr>
              <w:spacing w:after="0"/>
              <w:ind w:right="170"/>
              <w:jc w:val="right"/>
            </w:pPr>
            <w:r w:rsidRPr="00F95B1D">
              <w:t>330ml</w:t>
            </w:r>
          </w:p>
        </w:tc>
        <w:tc>
          <w:tcPr>
            <w:tcW w:w="682" w:type="pct"/>
            <w:noWrap/>
            <w:hideMark/>
          </w:tcPr>
          <w:p w14:paraId="19D3040F" w14:textId="77777777" w:rsidR="00F95B1D" w:rsidRPr="00F95B1D" w:rsidRDefault="00F95B1D" w:rsidP="00F95B1D">
            <w:pPr>
              <w:spacing w:after="0"/>
              <w:jc w:val="left"/>
            </w:pPr>
            <w:r w:rsidRPr="00F95B1D">
              <w:t>Aluminium</w:t>
            </w:r>
          </w:p>
        </w:tc>
        <w:tc>
          <w:tcPr>
            <w:tcW w:w="1438" w:type="pct"/>
            <w:noWrap/>
            <w:hideMark/>
          </w:tcPr>
          <w:p w14:paraId="4F4F7F20"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37CCDA00" w14:textId="77777777" w:rsidR="00F95B1D" w:rsidRPr="00F95B1D" w:rsidRDefault="00F95B1D" w:rsidP="00F95B1D">
            <w:pPr>
              <w:spacing w:after="0"/>
              <w:jc w:val="left"/>
            </w:pPr>
            <w:r w:rsidRPr="00F95B1D">
              <w:t>Statewide Recycling</w:t>
            </w:r>
          </w:p>
        </w:tc>
      </w:tr>
      <w:tr w:rsidR="00F95B1D" w:rsidRPr="00F95B1D" w14:paraId="066D682D" w14:textId="77777777" w:rsidTr="006F3096">
        <w:trPr>
          <w:trHeight w:val="20"/>
          <w:jc w:val="center"/>
        </w:trPr>
        <w:tc>
          <w:tcPr>
            <w:tcW w:w="1666" w:type="pct"/>
            <w:noWrap/>
            <w:hideMark/>
          </w:tcPr>
          <w:p w14:paraId="05C397BA" w14:textId="77777777" w:rsidR="00F95B1D" w:rsidRPr="00F95B1D" w:rsidRDefault="00F95B1D" w:rsidP="00F95B1D">
            <w:pPr>
              <w:spacing w:after="0"/>
              <w:ind w:left="159" w:right="113" w:hanging="159"/>
              <w:jc w:val="left"/>
            </w:pPr>
            <w:r w:rsidRPr="00F95B1D">
              <w:t>Nexba Kombucha Apple Pear &amp; Ginger Sugar Free</w:t>
            </w:r>
          </w:p>
        </w:tc>
        <w:tc>
          <w:tcPr>
            <w:tcW w:w="454" w:type="pct"/>
            <w:noWrap/>
            <w:hideMark/>
          </w:tcPr>
          <w:p w14:paraId="3BA06D5F" w14:textId="77777777" w:rsidR="00F95B1D" w:rsidRPr="00F95B1D" w:rsidRDefault="00F95B1D" w:rsidP="00F95B1D">
            <w:pPr>
              <w:spacing w:after="0"/>
              <w:ind w:right="170"/>
              <w:jc w:val="right"/>
            </w:pPr>
            <w:r w:rsidRPr="00F95B1D">
              <w:t>330ml</w:t>
            </w:r>
          </w:p>
        </w:tc>
        <w:tc>
          <w:tcPr>
            <w:tcW w:w="682" w:type="pct"/>
            <w:noWrap/>
            <w:hideMark/>
          </w:tcPr>
          <w:p w14:paraId="1490B533" w14:textId="77777777" w:rsidR="00F95B1D" w:rsidRPr="00F95B1D" w:rsidRDefault="00F95B1D" w:rsidP="00F95B1D">
            <w:pPr>
              <w:spacing w:after="0"/>
              <w:jc w:val="left"/>
            </w:pPr>
            <w:r w:rsidRPr="00F95B1D">
              <w:t>Aluminium</w:t>
            </w:r>
          </w:p>
        </w:tc>
        <w:tc>
          <w:tcPr>
            <w:tcW w:w="1438" w:type="pct"/>
            <w:noWrap/>
            <w:hideMark/>
          </w:tcPr>
          <w:p w14:paraId="0E841748"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7C7DF002" w14:textId="77777777" w:rsidR="00F95B1D" w:rsidRPr="00F95B1D" w:rsidRDefault="00F95B1D" w:rsidP="00F95B1D">
            <w:pPr>
              <w:spacing w:after="0"/>
              <w:jc w:val="left"/>
            </w:pPr>
            <w:r w:rsidRPr="00F95B1D">
              <w:t>Statewide Recycling</w:t>
            </w:r>
          </w:p>
        </w:tc>
      </w:tr>
      <w:tr w:rsidR="00F95B1D" w:rsidRPr="00F95B1D" w14:paraId="35043684" w14:textId="77777777" w:rsidTr="006F3096">
        <w:trPr>
          <w:trHeight w:val="20"/>
          <w:jc w:val="center"/>
        </w:trPr>
        <w:tc>
          <w:tcPr>
            <w:tcW w:w="1666" w:type="pct"/>
            <w:noWrap/>
            <w:hideMark/>
          </w:tcPr>
          <w:p w14:paraId="2E424C1B" w14:textId="77777777" w:rsidR="00F95B1D" w:rsidRPr="00F95B1D" w:rsidRDefault="00F95B1D" w:rsidP="00F95B1D">
            <w:pPr>
              <w:spacing w:after="0"/>
              <w:ind w:left="159" w:right="113" w:hanging="159"/>
              <w:jc w:val="left"/>
            </w:pPr>
            <w:r w:rsidRPr="00F95B1D">
              <w:t>Nexba Kombucha Ginger &amp; Lemon</w:t>
            </w:r>
          </w:p>
        </w:tc>
        <w:tc>
          <w:tcPr>
            <w:tcW w:w="454" w:type="pct"/>
            <w:noWrap/>
            <w:hideMark/>
          </w:tcPr>
          <w:p w14:paraId="406E85C5" w14:textId="77777777" w:rsidR="00F95B1D" w:rsidRPr="00F95B1D" w:rsidRDefault="00F95B1D" w:rsidP="00F95B1D">
            <w:pPr>
              <w:spacing w:after="0"/>
              <w:ind w:right="170"/>
              <w:jc w:val="right"/>
            </w:pPr>
            <w:r w:rsidRPr="00F95B1D">
              <w:t>330ml</w:t>
            </w:r>
          </w:p>
        </w:tc>
        <w:tc>
          <w:tcPr>
            <w:tcW w:w="682" w:type="pct"/>
            <w:noWrap/>
            <w:hideMark/>
          </w:tcPr>
          <w:p w14:paraId="6B0EA7DC" w14:textId="77777777" w:rsidR="00F95B1D" w:rsidRPr="00F95B1D" w:rsidRDefault="00F95B1D" w:rsidP="00F95B1D">
            <w:pPr>
              <w:spacing w:after="0"/>
              <w:jc w:val="left"/>
            </w:pPr>
            <w:r w:rsidRPr="00F95B1D">
              <w:t>Aluminium</w:t>
            </w:r>
          </w:p>
        </w:tc>
        <w:tc>
          <w:tcPr>
            <w:tcW w:w="1438" w:type="pct"/>
            <w:noWrap/>
            <w:hideMark/>
          </w:tcPr>
          <w:p w14:paraId="2C4AA633"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46D6AEFF" w14:textId="77777777" w:rsidR="00F95B1D" w:rsidRPr="00F95B1D" w:rsidRDefault="00F95B1D" w:rsidP="00F95B1D">
            <w:pPr>
              <w:spacing w:after="0"/>
              <w:jc w:val="left"/>
            </w:pPr>
            <w:r w:rsidRPr="00F95B1D">
              <w:t>Statewide Recycling</w:t>
            </w:r>
          </w:p>
        </w:tc>
      </w:tr>
      <w:tr w:rsidR="00F95B1D" w:rsidRPr="00F95B1D" w14:paraId="3F9F2943" w14:textId="77777777" w:rsidTr="006F3096">
        <w:trPr>
          <w:trHeight w:val="20"/>
          <w:jc w:val="center"/>
        </w:trPr>
        <w:tc>
          <w:tcPr>
            <w:tcW w:w="1666" w:type="pct"/>
            <w:noWrap/>
            <w:hideMark/>
          </w:tcPr>
          <w:p w14:paraId="7DAC4389" w14:textId="77777777" w:rsidR="00F95B1D" w:rsidRPr="00F95B1D" w:rsidRDefault="00F95B1D" w:rsidP="00F95B1D">
            <w:pPr>
              <w:spacing w:after="0"/>
              <w:ind w:left="159" w:right="113" w:hanging="159"/>
              <w:jc w:val="left"/>
            </w:pPr>
            <w:r w:rsidRPr="00F95B1D">
              <w:t>Nexba Kombucha Ginger &amp; Lemon</w:t>
            </w:r>
          </w:p>
        </w:tc>
        <w:tc>
          <w:tcPr>
            <w:tcW w:w="454" w:type="pct"/>
            <w:noWrap/>
            <w:hideMark/>
          </w:tcPr>
          <w:p w14:paraId="54A7D9F3" w14:textId="77777777" w:rsidR="00F95B1D" w:rsidRPr="00F95B1D" w:rsidRDefault="00F95B1D" w:rsidP="00F95B1D">
            <w:pPr>
              <w:spacing w:after="0"/>
              <w:ind w:right="170"/>
              <w:jc w:val="right"/>
            </w:pPr>
            <w:r w:rsidRPr="00F95B1D">
              <w:t>1,000ml</w:t>
            </w:r>
          </w:p>
        </w:tc>
        <w:tc>
          <w:tcPr>
            <w:tcW w:w="682" w:type="pct"/>
            <w:noWrap/>
            <w:hideMark/>
          </w:tcPr>
          <w:p w14:paraId="466130CB" w14:textId="77777777" w:rsidR="00F95B1D" w:rsidRPr="00F95B1D" w:rsidRDefault="00F95B1D" w:rsidP="00F95B1D">
            <w:pPr>
              <w:spacing w:after="0"/>
              <w:jc w:val="left"/>
            </w:pPr>
            <w:r w:rsidRPr="00F95B1D">
              <w:t>PET</w:t>
            </w:r>
          </w:p>
        </w:tc>
        <w:tc>
          <w:tcPr>
            <w:tcW w:w="1438" w:type="pct"/>
            <w:noWrap/>
            <w:hideMark/>
          </w:tcPr>
          <w:p w14:paraId="1999BCB5"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39E920E1" w14:textId="77777777" w:rsidR="00F95B1D" w:rsidRPr="00F95B1D" w:rsidRDefault="00F95B1D" w:rsidP="00F95B1D">
            <w:pPr>
              <w:spacing w:after="0"/>
              <w:jc w:val="left"/>
            </w:pPr>
            <w:r w:rsidRPr="00F95B1D">
              <w:t>Statewide Recycling</w:t>
            </w:r>
          </w:p>
        </w:tc>
      </w:tr>
      <w:tr w:rsidR="00F95B1D" w:rsidRPr="00F95B1D" w14:paraId="0E8BCE8F" w14:textId="77777777" w:rsidTr="006F3096">
        <w:trPr>
          <w:trHeight w:val="20"/>
          <w:jc w:val="center"/>
        </w:trPr>
        <w:tc>
          <w:tcPr>
            <w:tcW w:w="1666" w:type="pct"/>
            <w:noWrap/>
            <w:hideMark/>
          </w:tcPr>
          <w:p w14:paraId="57FEBACB" w14:textId="77777777" w:rsidR="00F95B1D" w:rsidRPr="00F95B1D" w:rsidRDefault="00F95B1D" w:rsidP="00F95B1D">
            <w:pPr>
              <w:spacing w:after="0"/>
              <w:ind w:left="159" w:right="113" w:hanging="159"/>
              <w:jc w:val="left"/>
            </w:pPr>
            <w:r w:rsidRPr="00F95B1D">
              <w:t>Nexba Kombucha Mango</w:t>
            </w:r>
          </w:p>
        </w:tc>
        <w:tc>
          <w:tcPr>
            <w:tcW w:w="454" w:type="pct"/>
            <w:noWrap/>
            <w:hideMark/>
          </w:tcPr>
          <w:p w14:paraId="6250D436" w14:textId="77777777" w:rsidR="00F95B1D" w:rsidRPr="00F95B1D" w:rsidRDefault="00F95B1D" w:rsidP="00F95B1D">
            <w:pPr>
              <w:spacing w:after="0"/>
              <w:ind w:right="170"/>
              <w:jc w:val="right"/>
            </w:pPr>
            <w:r w:rsidRPr="00F95B1D">
              <w:t>330ml</w:t>
            </w:r>
          </w:p>
        </w:tc>
        <w:tc>
          <w:tcPr>
            <w:tcW w:w="682" w:type="pct"/>
            <w:noWrap/>
            <w:hideMark/>
          </w:tcPr>
          <w:p w14:paraId="51EA0CFC" w14:textId="77777777" w:rsidR="00F95B1D" w:rsidRPr="00F95B1D" w:rsidRDefault="00F95B1D" w:rsidP="00F95B1D">
            <w:pPr>
              <w:spacing w:after="0"/>
              <w:jc w:val="left"/>
            </w:pPr>
            <w:r w:rsidRPr="00F95B1D">
              <w:t>Aluminium</w:t>
            </w:r>
          </w:p>
        </w:tc>
        <w:tc>
          <w:tcPr>
            <w:tcW w:w="1438" w:type="pct"/>
            <w:noWrap/>
            <w:hideMark/>
          </w:tcPr>
          <w:p w14:paraId="1B00F292"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0E668869" w14:textId="77777777" w:rsidR="00F95B1D" w:rsidRPr="00F95B1D" w:rsidRDefault="00F95B1D" w:rsidP="00F95B1D">
            <w:pPr>
              <w:spacing w:after="0"/>
              <w:jc w:val="left"/>
            </w:pPr>
            <w:r w:rsidRPr="00F95B1D">
              <w:t>Statewide Recycling</w:t>
            </w:r>
          </w:p>
        </w:tc>
      </w:tr>
      <w:tr w:rsidR="00F95B1D" w:rsidRPr="00F95B1D" w14:paraId="437E33D3" w14:textId="77777777" w:rsidTr="006F3096">
        <w:trPr>
          <w:trHeight w:val="20"/>
          <w:jc w:val="center"/>
        </w:trPr>
        <w:tc>
          <w:tcPr>
            <w:tcW w:w="1666" w:type="pct"/>
            <w:noWrap/>
            <w:hideMark/>
          </w:tcPr>
          <w:p w14:paraId="247FF016" w14:textId="77777777" w:rsidR="00F95B1D" w:rsidRPr="00F95B1D" w:rsidRDefault="00F95B1D" w:rsidP="00F95B1D">
            <w:pPr>
              <w:spacing w:after="0"/>
              <w:ind w:left="159" w:right="113" w:hanging="159"/>
              <w:jc w:val="left"/>
            </w:pPr>
            <w:r w:rsidRPr="00F95B1D">
              <w:t>Nexba Kombucha Mixed Berry</w:t>
            </w:r>
          </w:p>
        </w:tc>
        <w:tc>
          <w:tcPr>
            <w:tcW w:w="454" w:type="pct"/>
            <w:noWrap/>
            <w:hideMark/>
          </w:tcPr>
          <w:p w14:paraId="5B2A2EF1" w14:textId="77777777" w:rsidR="00F95B1D" w:rsidRPr="00F95B1D" w:rsidRDefault="00F95B1D" w:rsidP="00F95B1D">
            <w:pPr>
              <w:spacing w:after="0"/>
              <w:ind w:right="170"/>
              <w:jc w:val="right"/>
            </w:pPr>
            <w:r w:rsidRPr="00F95B1D">
              <w:t>330ml</w:t>
            </w:r>
          </w:p>
        </w:tc>
        <w:tc>
          <w:tcPr>
            <w:tcW w:w="682" w:type="pct"/>
            <w:noWrap/>
            <w:hideMark/>
          </w:tcPr>
          <w:p w14:paraId="7C57C12B" w14:textId="77777777" w:rsidR="00F95B1D" w:rsidRPr="00F95B1D" w:rsidRDefault="00F95B1D" w:rsidP="00F95B1D">
            <w:pPr>
              <w:spacing w:after="0"/>
              <w:jc w:val="left"/>
            </w:pPr>
            <w:r w:rsidRPr="00F95B1D">
              <w:t>Aluminium</w:t>
            </w:r>
          </w:p>
        </w:tc>
        <w:tc>
          <w:tcPr>
            <w:tcW w:w="1438" w:type="pct"/>
            <w:noWrap/>
            <w:hideMark/>
          </w:tcPr>
          <w:p w14:paraId="4D9A84DC"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3BE7B7AD" w14:textId="77777777" w:rsidR="00F95B1D" w:rsidRPr="00F95B1D" w:rsidRDefault="00F95B1D" w:rsidP="00F95B1D">
            <w:pPr>
              <w:spacing w:after="0"/>
              <w:jc w:val="left"/>
            </w:pPr>
            <w:r w:rsidRPr="00F95B1D">
              <w:t>Statewide Recycling</w:t>
            </w:r>
          </w:p>
        </w:tc>
      </w:tr>
      <w:tr w:rsidR="00F95B1D" w:rsidRPr="00F95B1D" w14:paraId="46F795DC" w14:textId="77777777" w:rsidTr="006F3096">
        <w:trPr>
          <w:trHeight w:val="20"/>
          <w:jc w:val="center"/>
        </w:trPr>
        <w:tc>
          <w:tcPr>
            <w:tcW w:w="1666" w:type="pct"/>
            <w:noWrap/>
            <w:hideMark/>
          </w:tcPr>
          <w:p w14:paraId="5B970689" w14:textId="77777777" w:rsidR="00F95B1D" w:rsidRPr="00F95B1D" w:rsidRDefault="00F95B1D" w:rsidP="00F95B1D">
            <w:pPr>
              <w:spacing w:after="0"/>
              <w:ind w:left="159" w:right="113" w:hanging="159"/>
              <w:jc w:val="left"/>
            </w:pPr>
            <w:r w:rsidRPr="00F95B1D">
              <w:t>Nexba Kombucha Rose Lemonade</w:t>
            </w:r>
          </w:p>
        </w:tc>
        <w:tc>
          <w:tcPr>
            <w:tcW w:w="454" w:type="pct"/>
            <w:noWrap/>
            <w:hideMark/>
          </w:tcPr>
          <w:p w14:paraId="4BE28A4A" w14:textId="77777777" w:rsidR="00F95B1D" w:rsidRPr="00F95B1D" w:rsidRDefault="00F95B1D" w:rsidP="00F95B1D">
            <w:pPr>
              <w:spacing w:after="0"/>
              <w:ind w:right="170"/>
              <w:jc w:val="right"/>
            </w:pPr>
            <w:r w:rsidRPr="00F95B1D">
              <w:t>330ml</w:t>
            </w:r>
          </w:p>
        </w:tc>
        <w:tc>
          <w:tcPr>
            <w:tcW w:w="682" w:type="pct"/>
            <w:noWrap/>
            <w:hideMark/>
          </w:tcPr>
          <w:p w14:paraId="4CE00E86" w14:textId="77777777" w:rsidR="00F95B1D" w:rsidRPr="00F95B1D" w:rsidRDefault="00F95B1D" w:rsidP="00F95B1D">
            <w:pPr>
              <w:spacing w:after="0"/>
              <w:jc w:val="left"/>
            </w:pPr>
            <w:r w:rsidRPr="00F95B1D">
              <w:t>Aluminium</w:t>
            </w:r>
          </w:p>
        </w:tc>
        <w:tc>
          <w:tcPr>
            <w:tcW w:w="1438" w:type="pct"/>
            <w:noWrap/>
            <w:hideMark/>
          </w:tcPr>
          <w:p w14:paraId="4A9A1C1F"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1535AB41" w14:textId="77777777" w:rsidR="00F95B1D" w:rsidRPr="00F95B1D" w:rsidRDefault="00F95B1D" w:rsidP="00F95B1D">
            <w:pPr>
              <w:spacing w:after="0"/>
              <w:jc w:val="left"/>
            </w:pPr>
            <w:r w:rsidRPr="00F95B1D">
              <w:t>Statewide Recycling</w:t>
            </w:r>
          </w:p>
        </w:tc>
      </w:tr>
      <w:tr w:rsidR="00F95B1D" w:rsidRPr="00F95B1D" w14:paraId="628CE025" w14:textId="77777777" w:rsidTr="006F3096">
        <w:trPr>
          <w:trHeight w:val="20"/>
          <w:jc w:val="center"/>
        </w:trPr>
        <w:tc>
          <w:tcPr>
            <w:tcW w:w="1666" w:type="pct"/>
            <w:noWrap/>
            <w:hideMark/>
          </w:tcPr>
          <w:p w14:paraId="233CEA12" w14:textId="77777777" w:rsidR="00F95B1D" w:rsidRPr="00F95B1D" w:rsidRDefault="00F95B1D" w:rsidP="00F95B1D">
            <w:pPr>
              <w:spacing w:after="0"/>
              <w:ind w:left="159" w:right="113" w:hanging="159"/>
              <w:jc w:val="left"/>
            </w:pPr>
            <w:r w:rsidRPr="00F95B1D">
              <w:t>Nexba Kombucha Super Greens</w:t>
            </w:r>
          </w:p>
        </w:tc>
        <w:tc>
          <w:tcPr>
            <w:tcW w:w="454" w:type="pct"/>
            <w:noWrap/>
            <w:hideMark/>
          </w:tcPr>
          <w:p w14:paraId="72EC8383" w14:textId="77777777" w:rsidR="00F95B1D" w:rsidRPr="00F95B1D" w:rsidRDefault="00F95B1D" w:rsidP="00F95B1D">
            <w:pPr>
              <w:spacing w:after="0"/>
              <w:ind w:right="170"/>
              <w:jc w:val="right"/>
            </w:pPr>
            <w:r w:rsidRPr="00F95B1D">
              <w:t>330ml</w:t>
            </w:r>
          </w:p>
        </w:tc>
        <w:tc>
          <w:tcPr>
            <w:tcW w:w="682" w:type="pct"/>
            <w:noWrap/>
            <w:hideMark/>
          </w:tcPr>
          <w:p w14:paraId="767E23A9" w14:textId="77777777" w:rsidR="00F95B1D" w:rsidRPr="00F95B1D" w:rsidRDefault="00F95B1D" w:rsidP="00F95B1D">
            <w:pPr>
              <w:spacing w:after="0"/>
              <w:jc w:val="left"/>
            </w:pPr>
            <w:r w:rsidRPr="00F95B1D">
              <w:t>Aluminium</w:t>
            </w:r>
          </w:p>
        </w:tc>
        <w:tc>
          <w:tcPr>
            <w:tcW w:w="1438" w:type="pct"/>
            <w:noWrap/>
            <w:hideMark/>
          </w:tcPr>
          <w:p w14:paraId="602AF9F6"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6BC43E09" w14:textId="77777777" w:rsidR="00F95B1D" w:rsidRPr="00F95B1D" w:rsidRDefault="00F95B1D" w:rsidP="00F95B1D">
            <w:pPr>
              <w:spacing w:after="0"/>
              <w:jc w:val="left"/>
            </w:pPr>
            <w:r w:rsidRPr="00F95B1D">
              <w:t>Statewide Recycling</w:t>
            </w:r>
          </w:p>
        </w:tc>
      </w:tr>
      <w:tr w:rsidR="00F95B1D" w:rsidRPr="00F95B1D" w14:paraId="1ABEEC75" w14:textId="77777777" w:rsidTr="006F3096">
        <w:trPr>
          <w:trHeight w:val="20"/>
          <w:jc w:val="center"/>
        </w:trPr>
        <w:tc>
          <w:tcPr>
            <w:tcW w:w="1666" w:type="pct"/>
            <w:noWrap/>
            <w:hideMark/>
          </w:tcPr>
          <w:p w14:paraId="517FD577" w14:textId="77777777" w:rsidR="00F95B1D" w:rsidRPr="00F95B1D" w:rsidRDefault="00F95B1D" w:rsidP="00F95B1D">
            <w:pPr>
              <w:spacing w:after="0"/>
              <w:ind w:left="159" w:right="113" w:hanging="159"/>
              <w:jc w:val="left"/>
            </w:pPr>
            <w:r w:rsidRPr="00F95B1D">
              <w:lastRenderedPageBreak/>
              <w:t>Nexba Kombucha Watermelon Crush</w:t>
            </w:r>
          </w:p>
        </w:tc>
        <w:tc>
          <w:tcPr>
            <w:tcW w:w="454" w:type="pct"/>
            <w:noWrap/>
            <w:hideMark/>
          </w:tcPr>
          <w:p w14:paraId="302D10E5" w14:textId="77777777" w:rsidR="00F95B1D" w:rsidRPr="00F95B1D" w:rsidRDefault="00F95B1D" w:rsidP="00F95B1D">
            <w:pPr>
              <w:spacing w:after="0"/>
              <w:ind w:right="170"/>
              <w:jc w:val="right"/>
            </w:pPr>
            <w:r w:rsidRPr="00F95B1D">
              <w:t>330ml</w:t>
            </w:r>
          </w:p>
        </w:tc>
        <w:tc>
          <w:tcPr>
            <w:tcW w:w="682" w:type="pct"/>
            <w:noWrap/>
            <w:hideMark/>
          </w:tcPr>
          <w:p w14:paraId="4BEDF2CA" w14:textId="77777777" w:rsidR="00F95B1D" w:rsidRPr="00F95B1D" w:rsidRDefault="00F95B1D" w:rsidP="00F95B1D">
            <w:pPr>
              <w:spacing w:after="0"/>
              <w:jc w:val="left"/>
            </w:pPr>
            <w:r w:rsidRPr="00F95B1D">
              <w:t>Aluminium</w:t>
            </w:r>
          </w:p>
        </w:tc>
        <w:tc>
          <w:tcPr>
            <w:tcW w:w="1438" w:type="pct"/>
            <w:noWrap/>
            <w:hideMark/>
          </w:tcPr>
          <w:p w14:paraId="028801CF" w14:textId="77777777" w:rsidR="00F95B1D" w:rsidRPr="00F95B1D" w:rsidRDefault="00F95B1D" w:rsidP="00F95B1D">
            <w:pPr>
              <w:spacing w:after="0"/>
              <w:ind w:left="159" w:right="113" w:hanging="159"/>
              <w:jc w:val="left"/>
            </w:pPr>
            <w:r w:rsidRPr="00F95B1D">
              <w:t>Nexba Beverages Pty Ltd</w:t>
            </w:r>
          </w:p>
        </w:tc>
        <w:tc>
          <w:tcPr>
            <w:tcW w:w="760" w:type="pct"/>
            <w:noWrap/>
            <w:hideMark/>
          </w:tcPr>
          <w:p w14:paraId="36BA0E2F" w14:textId="77777777" w:rsidR="00F95B1D" w:rsidRPr="00F95B1D" w:rsidRDefault="00F95B1D" w:rsidP="00F95B1D">
            <w:pPr>
              <w:spacing w:after="0"/>
              <w:jc w:val="left"/>
            </w:pPr>
            <w:r w:rsidRPr="00F95B1D">
              <w:t>Statewide Recycling</w:t>
            </w:r>
          </w:p>
        </w:tc>
      </w:tr>
      <w:tr w:rsidR="00F95B1D" w:rsidRPr="00F95B1D" w14:paraId="2C73DB59" w14:textId="77777777" w:rsidTr="006F3096">
        <w:trPr>
          <w:trHeight w:val="20"/>
          <w:jc w:val="center"/>
        </w:trPr>
        <w:tc>
          <w:tcPr>
            <w:tcW w:w="1666" w:type="pct"/>
            <w:noWrap/>
            <w:hideMark/>
          </w:tcPr>
          <w:p w14:paraId="298204A5" w14:textId="77777777" w:rsidR="00F95B1D" w:rsidRPr="00F95B1D" w:rsidRDefault="00F95B1D" w:rsidP="00F95B1D">
            <w:pPr>
              <w:spacing w:after="0"/>
              <w:ind w:left="159" w:right="113" w:hanging="159"/>
              <w:jc w:val="left"/>
            </w:pPr>
            <w:r w:rsidRPr="00F95B1D">
              <w:t>Nu Pure Lightly Sparkling Pure Spring Water Lemon Lime</w:t>
            </w:r>
          </w:p>
        </w:tc>
        <w:tc>
          <w:tcPr>
            <w:tcW w:w="454" w:type="pct"/>
            <w:noWrap/>
            <w:hideMark/>
          </w:tcPr>
          <w:p w14:paraId="7BF8F3FF" w14:textId="77777777" w:rsidR="00F95B1D" w:rsidRPr="00F95B1D" w:rsidRDefault="00F95B1D" w:rsidP="00F95B1D">
            <w:pPr>
              <w:spacing w:after="0"/>
              <w:ind w:right="170"/>
              <w:jc w:val="right"/>
            </w:pPr>
            <w:r w:rsidRPr="00F95B1D">
              <w:t>500ml</w:t>
            </w:r>
          </w:p>
        </w:tc>
        <w:tc>
          <w:tcPr>
            <w:tcW w:w="682" w:type="pct"/>
            <w:noWrap/>
            <w:hideMark/>
          </w:tcPr>
          <w:p w14:paraId="18B57779" w14:textId="77777777" w:rsidR="00F95B1D" w:rsidRPr="00F95B1D" w:rsidRDefault="00F95B1D" w:rsidP="00F95B1D">
            <w:pPr>
              <w:spacing w:after="0"/>
              <w:jc w:val="left"/>
            </w:pPr>
            <w:r w:rsidRPr="00F95B1D">
              <w:t>PET</w:t>
            </w:r>
          </w:p>
        </w:tc>
        <w:tc>
          <w:tcPr>
            <w:tcW w:w="1438" w:type="pct"/>
            <w:noWrap/>
            <w:hideMark/>
          </w:tcPr>
          <w:p w14:paraId="04B51DEC" w14:textId="77777777" w:rsidR="00F95B1D" w:rsidRPr="00F95B1D" w:rsidRDefault="00F95B1D" w:rsidP="00F95B1D">
            <w:pPr>
              <w:spacing w:after="0"/>
              <w:ind w:left="159" w:right="113" w:hanging="159"/>
              <w:jc w:val="left"/>
            </w:pPr>
            <w:r w:rsidRPr="00F95B1D">
              <w:t>Nu Pure Beverages</w:t>
            </w:r>
          </w:p>
        </w:tc>
        <w:tc>
          <w:tcPr>
            <w:tcW w:w="760" w:type="pct"/>
            <w:noWrap/>
            <w:hideMark/>
          </w:tcPr>
          <w:p w14:paraId="3349ACB8" w14:textId="77777777" w:rsidR="00F95B1D" w:rsidRPr="00F95B1D" w:rsidRDefault="00F95B1D" w:rsidP="00F95B1D">
            <w:pPr>
              <w:spacing w:after="0"/>
              <w:jc w:val="left"/>
            </w:pPr>
            <w:r w:rsidRPr="00F95B1D">
              <w:t>Statewide Recycling</w:t>
            </w:r>
          </w:p>
        </w:tc>
      </w:tr>
      <w:tr w:rsidR="00F95B1D" w:rsidRPr="00F95B1D" w14:paraId="760265C8" w14:textId="77777777" w:rsidTr="006F3096">
        <w:trPr>
          <w:trHeight w:val="20"/>
          <w:jc w:val="center"/>
        </w:trPr>
        <w:tc>
          <w:tcPr>
            <w:tcW w:w="1666" w:type="pct"/>
            <w:noWrap/>
            <w:hideMark/>
          </w:tcPr>
          <w:p w14:paraId="73B2AA43" w14:textId="77777777" w:rsidR="00F95B1D" w:rsidRPr="00F95B1D" w:rsidRDefault="00F95B1D" w:rsidP="00F95B1D">
            <w:pPr>
              <w:spacing w:after="0"/>
              <w:ind w:left="159" w:right="113" w:hanging="159"/>
              <w:jc w:val="left"/>
            </w:pPr>
            <w:r w:rsidRPr="00F95B1D">
              <w:t>Nu Pure Lightly Sparkling Pure Spring Water Mixed Berry</w:t>
            </w:r>
          </w:p>
        </w:tc>
        <w:tc>
          <w:tcPr>
            <w:tcW w:w="454" w:type="pct"/>
            <w:noWrap/>
            <w:hideMark/>
          </w:tcPr>
          <w:p w14:paraId="283AD0BD" w14:textId="77777777" w:rsidR="00F95B1D" w:rsidRPr="00F95B1D" w:rsidRDefault="00F95B1D" w:rsidP="00F95B1D">
            <w:pPr>
              <w:spacing w:after="0"/>
              <w:ind w:right="170"/>
              <w:jc w:val="right"/>
            </w:pPr>
            <w:r w:rsidRPr="00F95B1D">
              <w:t>500ml</w:t>
            </w:r>
          </w:p>
        </w:tc>
        <w:tc>
          <w:tcPr>
            <w:tcW w:w="682" w:type="pct"/>
            <w:noWrap/>
            <w:hideMark/>
          </w:tcPr>
          <w:p w14:paraId="7366BAFF" w14:textId="77777777" w:rsidR="00F95B1D" w:rsidRPr="00F95B1D" w:rsidRDefault="00F95B1D" w:rsidP="00F95B1D">
            <w:pPr>
              <w:spacing w:after="0"/>
              <w:jc w:val="left"/>
            </w:pPr>
            <w:r w:rsidRPr="00F95B1D">
              <w:t>PET</w:t>
            </w:r>
          </w:p>
        </w:tc>
        <w:tc>
          <w:tcPr>
            <w:tcW w:w="1438" w:type="pct"/>
            <w:noWrap/>
            <w:hideMark/>
          </w:tcPr>
          <w:p w14:paraId="4720CEC2" w14:textId="77777777" w:rsidR="00F95B1D" w:rsidRPr="00F95B1D" w:rsidRDefault="00F95B1D" w:rsidP="00F95B1D">
            <w:pPr>
              <w:spacing w:after="0"/>
              <w:ind w:left="159" w:right="113" w:hanging="159"/>
              <w:jc w:val="left"/>
            </w:pPr>
            <w:r w:rsidRPr="00F95B1D">
              <w:t>Nu Pure Beverages</w:t>
            </w:r>
          </w:p>
        </w:tc>
        <w:tc>
          <w:tcPr>
            <w:tcW w:w="760" w:type="pct"/>
            <w:noWrap/>
            <w:hideMark/>
          </w:tcPr>
          <w:p w14:paraId="50A8C7B6" w14:textId="77777777" w:rsidR="00F95B1D" w:rsidRPr="00F95B1D" w:rsidRDefault="00F95B1D" w:rsidP="00F95B1D">
            <w:pPr>
              <w:spacing w:after="0"/>
              <w:jc w:val="left"/>
            </w:pPr>
            <w:r w:rsidRPr="00F95B1D">
              <w:t>Statewide Recycling</w:t>
            </w:r>
          </w:p>
        </w:tc>
      </w:tr>
      <w:tr w:rsidR="00F95B1D" w:rsidRPr="00F95B1D" w14:paraId="504896E2" w14:textId="77777777" w:rsidTr="006F3096">
        <w:trPr>
          <w:trHeight w:val="20"/>
          <w:jc w:val="center"/>
        </w:trPr>
        <w:tc>
          <w:tcPr>
            <w:tcW w:w="1666" w:type="pct"/>
            <w:noWrap/>
            <w:hideMark/>
          </w:tcPr>
          <w:p w14:paraId="5507B399" w14:textId="77777777" w:rsidR="00F95B1D" w:rsidRPr="00F95B1D" w:rsidRDefault="00F95B1D" w:rsidP="00F95B1D">
            <w:pPr>
              <w:spacing w:after="0"/>
              <w:ind w:left="159" w:right="113" w:hanging="159"/>
              <w:jc w:val="left"/>
            </w:pPr>
            <w:r w:rsidRPr="00F95B1D">
              <w:t>Nutralise Alkaline Water</w:t>
            </w:r>
          </w:p>
        </w:tc>
        <w:tc>
          <w:tcPr>
            <w:tcW w:w="454" w:type="pct"/>
            <w:noWrap/>
            <w:hideMark/>
          </w:tcPr>
          <w:p w14:paraId="2381DDDC" w14:textId="77777777" w:rsidR="00F95B1D" w:rsidRPr="00F95B1D" w:rsidRDefault="00F95B1D" w:rsidP="00F95B1D">
            <w:pPr>
              <w:spacing w:after="0"/>
              <w:ind w:right="170"/>
              <w:jc w:val="right"/>
            </w:pPr>
            <w:r w:rsidRPr="00F95B1D">
              <w:t>1,000ml</w:t>
            </w:r>
          </w:p>
        </w:tc>
        <w:tc>
          <w:tcPr>
            <w:tcW w:w="682" w:type="pct"/>
            <w:noWrap/>
            <w:hideMark/>
          </w:tcPr>
          <w:p w14:paraId="4828FC44" w14:textId="77777777" w:rsidR="00F95B1D" w:rsidRPr="00F95B1D" w:rsidRDefault="00F95B1D" w:rsidP="00F95B1D">
            <w:pPr>
              <w:spacing w:after="0"/>
              <w:jc w:val="left"/>
            </w:pPr>
            <w:r w:rsidRPr="00F95B1D">
              <w:t>PET</w:t>
            </w:r>
          </w:p>
        </w:tc>
        <w:tc>
          <w:tcPr>
            <w:tcW w:w="1438" w:type="pct"/>
            <w:noWrap/>
            <w:hideMark/>
          </w:tcPr>
          <w:p w14:paraId="67629125" w14:textId="77777777" w:rsidR="00F95B1D" w:rsidRPr="00F95B1D" w:rsidRDefault="00F95B1D" w:rsidP="00F95B1D">
            <w:pPr>
              <w:spacing w:after="0"/>
              <w:ind w:left="159" w:right="113" w:hanging="159"/>
              <w:jc w:val="left"/>
            </w:pPr>
            <w:r w:rsidRPr="00F95B1D">
              <w:t>Nu Pure Beverages</w:t>
            </w:r>
          </w:p>
        </w:tc>
        <w:tc>
          <w:tcPr>
            <w:tcW w:w="760" w:type="pct"/>
            <w:noWrap/>
            <w:hideMark/>
          </w:tcPr>
          <w:p w14:paraId="4B672D7B" w14:textId="77777777" w:rsidR="00F95B1D" w:rsidRPr="00F95B1D" w:rsidRDefault="00F95B1D" w:rsidP="00F95B1D">
            <w:pPr>
              <w:spacing w:after="0"/>
              <w:jc w:val="left"/>
            </w:pPr>
            <w:r w:rsidRPr="00F95B1D">
              <w:t>Statewide Recycling</w:t>
            </w:r>
          </w:p>
        </w:tc>
      </w:tr>
      <w:tr w:rsidR="00F95B1D" w:rsidRPr="00F95B1D" w14:paraId="4FCFEC2E" w14:textId="77777777" w:rsidTr="006F3096">
        <w:trPr>
          <w:trHeight w:val="20"/>
          <w:jc w:val="center"/>
        </w:trPr>
        <w:tc>
          <w:tcPr>
            <w:tcW w:w="1666" w:type="pct"/>
            <w:noWrap/>
            <w:hideMark/>
          </w:tcPr>
          <w:p w14:paraId="0BD135B8" w14:textId="77777777" w:rsidR="00F95B1D" w:rsidRPr="00F95B1D" w:rsidRDefault="00F95B1D" w:rsidP="00F95B1D">
            <w:pPr>
              <w:spacing w:after="0"/>
              <w:ind w:left="159" w:right="113" w:hanging="159"/>
              <w:jc w:val="left"/>
            </w:pPr>
            <w:r w:rsidRPr="00F95B1D">
              <w:t>Alienergy Electrolyte Water Pro</w:t>
            </w:r>
          </w:p>
        </w:tc>
        <w:tc>
          <w:tcPr>
            <w:tcW w:w="454" w:type="pct"/>
            <w:noWrap/>
            <w:hideMark/>
          </w:tcPr>
          <w:p w14:paraId="7406909C" w14:textId="77777777" w:rsidR="00F95B1D" w:rsidRPr="00F95B1D" w:rsidRDefault="00F95B1D" w:rsidP="00F95B1D">
            <w:pPr>
              <w:spacing w:after="0"/>
              <w:ind w:right="170"/>
              <w:jc w:val="right"/>
            </w:pPr>
            <w:r w:rsidRPr="00F95B1D">
              <w:t>500ml</w:t>
            </w:r>
          </w:p>
        </w:tc>
        <w:tc>
          <w:tcPr>
            <w:tcW w:w="682" w:type="pct"/>
            <w:noWrap/>
            <w:hideMark/>
          </w:tcPr>
          <w:p w14:paraId="3AE6966D" w14:textId="77777777" w:rsidR="00F95B1D" w:rsidRPr="00F95B1D" w:rsidRDefault="00F95B1D" w:rsidP="00F95B1D">
            <w:pPr>
              <w:spacing w:after="0"/>
              <w:jc w:val="left"/>
            </w:pPr>
            <w:r w:rsidRPr="00F95B1D">
              <w:t>PET</w:t>
            </w:r>
          </w:p>
        </w:tc>
        <w:tc>
          <w:tcPr>
            <w:tcW w:w="1438" w:type="pct"/>
            <w:noWrap/>
            <w:hideMark/>
          </w:tcPr>
          <w:p w14:paraId="3B25A0D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D988916" w14:textId="77777777" w:rsidR="00F95B1D" w:rsidRPr="00F95B1D" w:rsidRDefault="00F95B1D" w:rsidP="00F95B1D">
            <w:pPr>
              <w:spacing w:after="0"/>
              <w:jc w:val="left"/>
            </w:pPr>
            <w:r w:rsidRPr="00F95B1D">
              <w:t>Statewide Recycling</w:t>
            </w:r>
          </w:p>
        </w:tc>
      </w:tr>
      <w:tr w:rsidR="00F95B1D" w:rsidRPr="00F95B1D" w14:paraId="4D58DA07" w14:textId="77777777" w:rsidTr="006F3096">
        <w:trPr>
          <w:trHeight w:val="20"/>
          <w:jc w:val="center"/>
        </w:trPr>
        <w:tc>
          <w:tcPr>
            <w:tcW w:w="1666" w:type="pct"/>
            <w:noWrap/>
            <w:hideMark/>
          </w:tcPr>
          <w:p w14:paraId="76A47CB8" w14:textId="77777777" w:rsidR="00F95B1D" w:rsidRPr="00F95B1D" w:rsidRDefault="00F95B1D" w:rsidP="00F95B1D">
            <w:pPr>
              <w:spacing w:after="0"/>
              <w:ind w:left="159" w:right="113" w:hanging="159"/>
              <w:jc w:val="left"/>
            </w:pPr>
            <w:r w:rsidRPr="00F95B1D">
              <w:t>Barley Flavour Milk Tea</w:t>
            </w:r>
          </w:p>
        </w:tc>
        <w:tc>
          <w:tcPr>
            <w:tcW w:w="454" w:type="pct"/>
            <w:noWrap/>
            <w:hideMark/>
          </w:tcPr>
          <w:p w14:paraId="1F51A125" w14:textId="77777777" w:rsidR="00F95B1D" w:rsidRPr="00F95B1D" w:rsidRDefault="00F95B1D" w:rsidP="00F95B1D">
            <w:pPr>
              <w:spacing w:after="0"/>
              <w:ind w:right="170"/>
              <w:jc w:val="right"/>
            </w:pPr>
            <w:r w:rsidRPr="00F95B1D">
              <w:t>300ml</w:t>
            </w:r>
          </w:p>
        </w:tc>
        <w:tc>
          <w:tcPr>
            <w:tcW w:w="682" w:type="pct"/>
            <w:noWrap/>
            <w:hideMark/>
          </w:tcPr>
          <w:p w14:paraId="199FDD7D" w14:textId="77777777" w:rsidR="00F95B1D" w:rsidRPr="00F95B1D" w:rsidRDefault="00F95B1D" w:rsidP="00F95B1D">
            <w:pPr>
              <w:spacing w:after="0"/>
              <w:jc w:val="left"/>
            </w:pPr>
            <w:r w:rsidRPr="00F95B1D">
              <w:t>LPB—Aseptic</w:t>
            </w:r>
          </w:p>
        </w:tc>
        <w:tc>
          <w:tcPr>
            <w:tcW w:w="1438" w:type="pct"/>
            <w:noWrap/>
            <w:hideMark/>
          </w:tcPr>
          <w:p w14:paraId="2500BE1B"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889E668" w14:textId="77777777" w:rsidR="00F95B1D" w:rsidRPr="00F95B1D" w:rsidRDefault="00F95B1D" w:rsidP="00F95B1D">
            <w:pPr>
              <w:spacing w:after="0"/>
              <w:jc w:val="left"/>
            </w:pPr>
            <w:r w:rsidRPr="00F95B1D">
              <w:t>Statewide Recycling</w:t>
            </w:r>
          </w:p>
        </w:tc>
      </w:tr>
      <w:tr w:rsidR="00F95B1D" w:rsidRPr="00F95B1D" w14:paraId="0DF5DD4D" w14:textId="77777777" w:rsidTr="006F3096">
        <w:trPr>
          <w:trHeight w:val="20"/>
          <w:jc w:val="center"/>
        </w:trPr>
        <w:tc>
          <w:tcPr>
            <w:tcW w:w="1666" w:type="pct"/>
            <w:noWrap/>
            <w:hideMark/>
          </w:tcPr>
          <w:p w14:paraId="64B12BDD" w14:textId="77777777" w:rsidR="00F95B1D" w:rsidRPr="00F95B1D" w:rsidRDefault="00F95B1D" w:rsidP="00F95B1D">
            <w:pPr>
              <w:spacing w:after="0"/>
              <w:ind w:left="159" w:right="113" w:hanging="159"/>
              <w:jc w:val="left"/>
            </w:pPr>
            <w:r w:rsidRPr="00F95B1D">
              <w:t>Black Tea</w:t>
            </w:r>
          </w:p>
        </w:tc>
        <w:tc>
          <w:tcPr>
            <w:tcW w:w="454" w:type="pct"/>
            <w:noWrap/>
            <w:hideMark/>
          </w:tcPr>
          <w:p w14:paraId="7BEC97A5" w14:textId="77777777" w:rsidR="00F95B1D" w:rsidRPr="00F95B1D" w:rsidRDefault="00F95B1D" w:rsidP="00F95B1D">
            <w:pPr>
              <w:spacing w:after="0"/>
              <w:ind w:right="170"/>
              <w:jc w:val="right"/>
            </w:pPr>
            <w:r w:rsidRPr="00F95B1D">
              <w:t>300ml</w:t>
            </w:r>
          </w:p>
        </w:tc>
        <w:tc>
          <w:tcPr>
            <w:tcW w:w="682" w:type="pct"/>
            <w:noWrap/>
            <w:hideMark/>
          </w:tcPr>
          <w:p w14:paraId="3E829764" w14:textId="77777777" w:rsidR="00F95B1D" w:rsidRPr="00F95B1D" w:rsidRDefault="00F95B1D" w:rsidP="00F95B1D">
            <w:pPr>
              <w:spacing w:after="0"/>
              <w:jc w:val="left"/>
            </w:pPr>
            <w:r w:rsidRPr="00F95B1D">
              <w:t>LPB—Aseptic</w:t>
            </w:r>
          </w:p>
        </w:tc>
        <w:tc>
          <w:tcPr>
            <w:tcW w:w="1438" w:type="pct"/>
            <w:noWrap/>
            <w:hideMark/>
          </w:tcPr>
          <w:p w14:paraId="32F6BA4F"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E564084" w14:textId="77777777" w:rsidR="00F95B1D" w:rsidRPr="00F95B1D" w:rsidRDefault="00F95B1D" w:rsidP="00F95B1D">
            <w:pPr>
              <w:spacing w:after="0"/>
              <w:jc w:val="left"/>
            </w:pPr>
            <w:r w:rsidRPr="00F95B1D">
              <w:t>Statewide Recycling</w:t>
            </w:r>
          </w:p>
        </w:tc>
      </w:tr>
      <w:tr w:rsidR="00F95B1D" w:rsidRPr="00F95B1D" w14:paraId="09E4FBCE" w14:textId="77777777" w:rsidTr="006F3096">
        <w:trPr>
          <w:trHeight w:val="20"/>
          <w:jc w:val="center"/>
        </w:trPr>
        <w:tc>
          <w:tcPr>
            <w:tcW w:w="1666" w:type="pct"/>
            <w:noWrap/>
            <w:hideMark/>
          </w:tcPr>
          <w:p w14:paraId="2C37822E" w14:textId="77777777" w:rsidR="00F95B1D" w:rsidRPr="00F95B1D" w:rsidRDefault="00F95B1D" w:rsidP="00F95B1D">
            <w:pPr>
              <w:spacing w:after="0"/>
              <w:ind w:left="159" w:right="113" w:hanging="159"/>
              <w:jc w:val="left"/>
            </w:pPr>
            <w:r w:rsidRPr="00F95B1D">
              <w:t>Chi Forest Tea Jasmine Flavour</w:t>
            </w:r>
          </w:p>
        </w:tc>
        <w:tc>
          <w:tcPr>
            <w:tcW w:w="454" w:type="pct"/>
            <w:noWrap/>
            <w:hideMark/>
          </w:tcPr>
          <w:p w14:paraId="6889E2D2" w14:textId="77777777" w:rsidR="00F95B1D" w:rsidRPr="00F95B1D" w:rsidRDefault="00F95B1D" w:rsidP="00F95B1D">
            <w:pPr>
              <w:spacing w:after="0"/>
              <w:ind w:right="170"/>
              <w:jc w:val="right"/>
            </w:pPr>
            <w:r w:rsidRPr="00F95B1D">
              <w:t>450ml</w:t>
            </w:r>
          </w:p>
        </w:tc>
        <w:tc>
          <w:tcPr>
            <w:tcW w:w="682" w:type="pct"/>
            <w:noWrap/>
            <w:hideMark/>
          </w:tcPr>
          <w:p w14:paraId="0CCF7067" w14:textId="77777777" w:rsidR="00F95B1D" w:rsidRPr="00F95B1D" w:rsidRDefault="00F95B1D" w:rsidP="00F95B1D">
            <w:pPr>
              <w:spacing w:after="0"/>
              <w:jc w:val="left"/>
            </w:pPr>
            <w:r w:rsidRPr="00F95B1D">
              <w:t>PET</w:t>
            </w:r>
          </w:p>
        </w:tc>
        <w:tc>
          <w:tcPr>
            <w:tcW w:w="1438" w:type="pct"/>
            <w:noWrap/>
            <w:hideMark/>
          </w:tcPr>
          <w:p w14:paraId="0D17D84B"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6D1638D" w14:textId="77777777" w:rsidR="00F95B1D" w:rsidRPr="00F95B1D" w:rsidRDefault="00F95B1D" w:rsidP="00F95B1D">
            <w:pPr>
              <w:spacing w:after="0"/>
              <w:jc w:val="left"/>
            </w:pPr>
            <w:r w:rsidRPr="00F95B1D">
              <w:t>Statewide Recycling</w:t>
            </w:r>
          </w:p>
        </w:tc>
      </w:tr>
      <w:tr w:rsidR="00F95B1D" w:rsidRPr="00F95B1D" w14:paraId="2AB53FE4" w14:textId="77777777" w:rsidTr="006F3096">
        <w:trPr>
          <w:trHeight w:val="20"/>
          <w:jc w:val="center"/>
        </w:trPr>
        <w:tc>
          <w:tcPr>
            <w:tcW w:w="1666" w:type="pct"/>
            <w:noWrap/>
            <w:hideMark/>
          </w:tcPr>
          <w:p w14:paraId="309CD0AC" w14:textId="77777777" w:rsidR="00F95B1D" w:rsidRPr="00F95B1D" w:rsidRDefault="00F95B1D" w:rsidP="00F95B1D">
            <w:pPr>
              <w:spacing w:after="0"/>
              <w:ind w:left="159" w:right="113" w:hanging="159"/>
              <w:jc w:val="left"/>
            </w:pPr>
            <w:r w:rsidRPr="00F95B1D">
              <w:t>Calamansi Juice Beverage</w:t>
            </w:r>
          </w:p>
        </w:tc>
        <w:tc>
          <w:tcPr>
            <w:tcW w:w="454" w:type="pct"/>
            <w:noWrap/>
            <w:hideMark/>
          </w:tcPr>
          <w:p w14:paraId="0AFE313A" w14:textId="77777777" w:rsidR="00F95B1D" w:rsidRPr="00F95B1D" w:rsidRDefault="00F95B1D" w:rsidP="00F95B1D">
            <w:pPr>
              <w:spacing w:after="0"/>
              <w:ind w:right="170"/>
              <w:jc w:val="right"/>
            </w:pPr>
            <w:r w:rsidRPr="00F95B1D">
              <w:t>280ml</w:t>
            </w:r>
          </w:p>
        </w:tc>
        <w:tc>
          <w:tcPr>
            <w:tcW w:w="682" w:type="pct"/>
            <w:noWrap/>
            <w:hideMark/>
          </w:tcPr>
          <w:p w14:paraId="54B33045" w14:textId="77777777" w:rsidR="00F95B1D" w:rsidRPr="00F95B1D" w:rsidRDefault="00F95B1D" w:rsidP="00F95B1D">
            <w:pPr>
              <w:spacing w:after="0"/>
              <w:jc w:val="left"/>
            </w:pPr>
            <w:r w:rsidRPr="00F95B1D">
              <w:t>PET</w:t>
            </w:r>
          </w:p>
        </w:tc>
        <w:tc>
          <w:tcPr>
            <w:tcW w:w="1438" w:type="pct"/>
            <w:noWrap/>
            <w:hideMark/>
          </w:tcPr>
          <w:p w14:paraId="794FBBBA"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02E1C7A9" w14:textId="77777777" w:rsidR="00F95B1D" w:rsidRPr="00F95B1D" w:rsidRDefault="00F95B1D" w:rsidP="00F95B1D">
            <w:pPr>
              <w:spacing w:after="0"/>
              <w:jc w:val="left"/>
            </w:pPr>
            <w:r w:rsidRPr="00F95B1D">
              <w:t>Statewide Recycling</w:t>
            </w:r>
          </w:p>
        </w:tc>
      </w:tr>
      <w:tr w:rsidR="00F95B1D" w:rsidRPr="00F95B1D" w14:paraId="7656583B" w14:textId="77777777" w:rsidTr="006F3096">
        <w:trPr>
          <w:trHeight w:val="20"/>
          <w:jc w:val="center"/>
        </w:trPr>
        <w:tc>
          <w:tcPr>
            <w:tcW w:w="1666" w:type="pct"/>
            <w:noWrap/>
            <w:hideMark/>
          </w:tcPr>
          <w:p w14:paraId="0660C8BA" w14:textId="77777777" w:rsidR="00F95B1D" w:rsidRPr="00F95B1D" w:rsidRDefault="00F95B1D" w:rsidP="00F95B1D">
            <w:pPr>
              <w:spacing w:after="0"/>
              <w:ind w:left="159" w:right="113" w:hanging="159"/>
              <w:jc w:val="left"/>
            </w:pPr>
            <w:r w:rsidRPr="00F95B1D">
              <w:t>Chi Forest Sparkling Water Peach Flavour</w:t>
            </w:r>
          </w:p>
        </w:tc>
        <w:tc>
          <w:tcPr>
            <w:tcW w:w="454" w:type="pct"/>
            <w:noWrap/>
            <w:hideMark/>
          </w:tcPr>
          <w:p w14:paraId="4A014935" w14:textId="77777777" w:rsidR="00F95B1D" w:rsidRPr="00F95B1D" w:rsidRDefault="00F95B1D" w:rsidP="00F95B1D">
            <w:pPr>
              <w:spacing w:after="0"/>
              <w:ind w:right="170"/>
              <w:jc w:val="right"/>
            </w:pPr>
            <w:r w:rsidRPr="00F95B1D">
              <w:t>330ml</w:t>
            </w:r>
          </w:p>
        </w:tc>
        <w:tc>
          <w:tcPr>
            <w:tcW w:w="682" w:type="pct"/>
            <w:noWrap/>
            <w:hideMark/>
          </w:tcPr>
          <w:p w14:paraId="2E625497" w14:textId="77777777" w:rsidR="00F95B1D" w:rsidRPr="00F95B1D" w:rsidRDefault="00F95B1D" w:rsidP="00F95B1D">
            <w:pPr>
              <w:spacing w:after="0"/>
              <w:jc w:val="left"/>
            </w:pPr>
            <w:r w:rsidRPr="00F95B1D">
              <w:t>Aluminium</w:t>
            </w:r>
          </w:p>
        </w:tc>
        <w:tc>
          <w:tcPr>
            <w:tcW w:w="1438" w:type="pct"/>
            <w:noWrap/>
            <w:hideMark/>
          </w:tcPr>
          <w:p w14:paraId="0D53F2A2"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88FF928" w14:textId="77777777" w:rsidR="00F95B1D" w:rsidRPr="00F95B1D" w:rsidRDefault="00F95B1D" w:rsidP="00F95B1D">
            <w:pPr>
              <w:spacing w:after="0"/>
              <w:jc w:val="left"/>
            </w:pPr>
            <w:r w:rsidRPr="00F95B1D">
              <w:t>Statewide Recycling</w:t>
            </w:r>
          </w:p>
        </w:tc>
      </w:tr>
      <w:tr w:rsidR="00F95B1D" w:rsidRPr="00F95B1D" w14:paraId="7E93B065" w14:textId="77777777" w:rsidTr="006F3096">
        <w:trPr>
          <w:trHeight w:val="20"/>
          <w:jc w:val="center"/>
        </w:trPr>
        <w:tc>
          <w:tcPr>
            <w:tcW w:w="1666" w:type="pct"/>
            <w:noWrap/>
            <w:hideMark/>
          </w:tcPr>
          <w:p w14:paraId="6983D46E" w14:textId="77777777" w:rsidR="00F95B1D" w:rsidRPr="00F95B1D" w:rsidRDefault="00F95B1D" w:rsidP="00F95B1D">
            <w:pPr>
              <w:spacing w:after="0"/>
              <w:ind w:left="159" w:right="113" w:hanging="159"/>
              <w:jc w:val="left"/>
            </w:pPr>
            <w:r w:rsidRPr="00F95B1D">
              <w:t>Drink</w:t>
            </w:r>
          </w:p>
        </w:tc>
        <w:tc>
          <w:tcPr>
            <w:tcW w:w="454" w:type="pct"/>
            <w:noWrap/>
            <w:hideMark/>
          </w:tcPr>
          <w:p w14:paraId="017969B0" w14:textId="77777777" w:rsidR="00F95B1D" w:rsidRPr="00F95B1D" w:rsidRDefault="00F95B1D" w:rsidP="00F95B1D">
            <w:pPr>
              <w:spacing w:after="0"/>
              <w:ind w:right="170"/>
              <w:jc w:val="right"/>
            </w:pPr>
            <w:r w:rsidRPr="00F95B1D">
              <w:t>1,500ml</w:t>
            </w:r>
          </w:p>
        </w:tc>
        <w:tc>
          <w:tcPr>
            <w:tcW w:w="682" w:type="pct"/>
            <w:noWrap/>
            <w:hideMark/>
          </w:tcPr>
          <w:p w14:paraId="29D843BB" w14:textId="77777777" w:rsidR="00F95B1D" w:rsidRPr="00F95B1D" w:rsidRDefault="00F95B1D" w:rsidP="00F95B1D">
            <w:pPr>
              <w:spacing w:after="0"/>
              <w:jc w:val="left"/>
            </w:pPr>
            <w:r w:rsidRPr="00F95B1D">
              <w:t>PET</w:t>
            </w:r>
          </w:p>
        </w:tc>
        <w:tc>
          <w:tcPr>
            <w:tcW w:w="1438" w:type="pct"/>
            <w:noWrap/>
            <w:hideMark/>
          </w:tcPr>
          <w:p w14:paraId="68AB18A7"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06DD9B19" w14:textId="77777777" w:rsidR="00F95B1D" w:rsidRPr="00F95B1D" w:rsidRDefault="00F95B1D" w:rsidP="00F95B1D">
            <w:pPr>
              <w:spacing w:after="0"/>
              <w:jc w:val="left"/>
            </w:pPr>
            <w:r w:rsidRPr="00F95B1D">
              <w:t>Statewide Recycling</w:t>
            </w:r>
          </w:p>
        </w:tc>
      </w:tr>
      <w:tr w:rsidR="00F95B1D" w:rsidRPr="00F95B1D" w14:paraId="44520FA4" w14:textId="77777777" w:rsidTr="006F3096">
        <w:trPr>
          <w:trHeight w:val="20"/>
          <w:jc w:val="center"/>
        </w:trPr>
        <w:tc>
          <w:tcPr>
            <w:tcW w:w="1666" w:type="pct"/>
            <w:noWrap/>
            <w:hideMark/>
          </w:tcPr>
          <w:p w14:paraId="02E31A3E" w14:textId="77777777" w:rsidR="00F95B1D" w:rsidRPr="00F95B1D" w:rsidRDefault="00F95B1D" w:rsidP="00F95B1D">
            <w:pPr>
              <w:spacing w:after="0"/>
              <w:ind w:left="159" w:right="113" w:hanging="159"/>
              <w:jc w:val="left"/>
            </w:pPr>
            <w:r w:rsidRPr="00F95B1D">
              <w:t>Facha Osmanthus Puerh Tea</w:t>
            </w:r>
          </w:p>
        </w:tc>
        <w:tc>
          <w:tcPr>
            <w:tcW w:w="454" w:type="pct"/>
            <w:noWrap/>
            <w:hideMark/>
          </w:tcPr>
          <w:p w14:paraId="5D726043" w14:textId="77777777" w:rsidR="00F95B1D" w:rsidRPr="00F95B1D" w:rsidRDefault="00F95B1D" w:rsidP="00F95B1D">
            <w:pPr>
              <w:spacing w:after="0"/>
              <w:ind w:right="170"/>
              <w:jc w:val="right"/>
            </w:pPr>
            <w:r w:rsidRPr="00F95B1D">
              <w:t>550ml</w:t>
            </w:r>
          </w:p>
        </w:tc>
        <w:tc>
          <w:tcPr>
            <w:tcW w:w="682" w:type="pct"/>
            <w:noWrap/>
            <w:hideMark/>
          </w:tcPr>
          <w:p w14:paraId="07E3DCD6" w14:textId="77777777" w:rsidR="00F95B1D" w:rsidRPr="00F95B1D" w:rsidRDefault="00F95B1D" w:rsidP="00F95B1D">
            <w:pPr>
              <w:spacing w:after="0"/>
              <w:jc w:val="left"/>
            </w:pPr>
            <w:r w:rsidRPr="00F95B1D">
              <w:t>PET</w:t>
            </w:r>
          </w:p>
        </w:tc>
        <w:tc>
          <w:tcPr>
            <w:tcW w:w="1438" w:type="pct"/>
            <w:noWrap/>
            <w:hideMark/>
          </w:tcPr>
          <w:p w14:paraId="4B9BB6D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FC21951" w14:textId="77777777" w:rsidR="00F95B1D" w:rsidRPr="00F95B1D" w:rsidRDefault="00F95B1D" w:rsidP="00F95B1D">
            <w:pPr>
              <w:spacing w:after="0"/>
              <w:jc w:val="left"/>
            </w:pPr>
            <w:r w:rsidRPr="00F95B1D">
              <w:t>Statewide Recycling</w:t>
            </w:r>
          </w:p>
        </w:tc>
      </w:tr>
      <w:tr w:rsidR="00F95B1D" w:rsidRPr="00F95B1D" w14:paraId="4E72355F" w14:textId="77777777" w:rsidTr="006F3096">
        <w:trPr>
          <w:trHeight w:val="20"/>
          <w:jc w:val="center"/>
        </w:trPr>
        <w:tc>
          <w:tcPr>
            <w:tcW w:w="1666" w:type="pct"/>
            <w:noWrap/>
            <w:hideMark/>
          </w:tcPr>
          <w:p w14:paraId="1B2EF0E7" w14:textId="77777777" w:rsidR="00F95B1D" w:rsidRPr="00F95B1D" w:rsidRDefault="00F95B1D" w:rsidP="00F95B1D">
            <w:pPr>
              <w:spacing w:after="0"/>
              <w:ind w:left="159" w:right="113" w:hanging="159"/>
              <w:jc w:val="left"/>
              <w:rPr>
                <w:spacing w:val="-2"/>
              </w:rPr>
            </w:pPr>
            <w:r w:rsidRPr="00F95B1D">
              <w:rPr>
                <w:spacing w:val="-2"/>
              </w:rPr>
              <w:t>Genki Forest Grapefruit Flavoured Beverage</w:t>
            </w:r>
          </w:p>
        </w:tc>
        <w:tc>
          <w:tcPr>
            <w:tcW w:w="454" w:type="pct"/>
            <w:noWrap/>
            <w:hideMark/>
          </w:tcPr>
          <w:p w14:paraId="72DC9E17" w14:textId="77777777" w:rsidR="00F95B1D" w:rsidRPr="00F95B1D" w:rsidRDefault="00F95B1D" w:rsidP="00F95B1D">
            <w:pPr>
              <w:spacing w:after="0"/>
              <w:ind w:right="170"/>
              <w:jc w:val="right"/>
            </w:pPr>
            <w:r w:rsidRPr="00F95B1D">
              <w:t>500ml</w:t>
            </w:r>
          </w:p>
        </w:tc>
        <w:tc>
          <w:tcPr>
            <w:tcW w:w="682" w:type="pct"/>
            <w:noWrap/>
            <w:hideMark/>
          </w:tcPr>
          <w:p w14:paraId="14A9BFD6" w14:textId="77777777" w:rsidR="00F95B1D" w:rsidRPr="00F95B1D" w:rsidRDefault="00F95B1D" w:rsidP="00F95B1D">
            <w:pPr>
              <w:spacing w:after="0"/>
              <w:jc w:val="left"/>
            </w:pPr>
            <w:r w:rsidRPr="00F95B1D">
              <w:t>PET</w:t>
            </w:r>
          </w:p>
        </w:tc>
        <w:tc>
          <w:tcPr>
            <w:tcW w:w="1438" w:type="pct"/>
            <w:noWrap/>
            <w:hideMark/>
          </w:tcPr>
          <w:p w14:paraId="4F31225F"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B00881B" w14:textId="77777777" w:rsidR="00F95B1D" w:rsidRPr="00F95B1D" w:rsidRDefault="00F95B1D" w:rsidP="00F95B1D">
            <w:pPr>
              <w:spacing w:after="0"/>
              <w:jc w:val="left"/>
            </w:pPr>
            <w:r w:rsidRPr="00F95B1D">
              <w:t>Statewide Recycling</w:t>
            </w:r>
          </w:p>
        </w:tc>
      </w:tr>
      <w:tr w:rsidR="00F95B1D" w:rsidRPr="00F95B1D" w14:paraId="0D0E4B6A" w14:textId="77777777" w:rsidTr="006F3096">
        <w:trPr>
          <w:trHeight w:val="20"/>
          <w:jc w:val="center"/>
        </w:trPr>
        <w:tc>
          <w:tcPr>
            <w:tcW w:w="1666" w:type="pct"/>
            <w:noWrap/>
            <w:hideMark/>
          </w:tcPr>
          <w:p w14:paraId="0E7654E2" w14:textId="77777777" w:rsidR="00F95B1D" w:rsidRPr="00F95B1D" w:rsidRDefault="00F95B1D" w:rsidP="00F95B1D">
            <w:pPr>
              <w:spacing w:after="0"/>
              <w:ind w:left="159" w:right="113" w:hanging="159"/>
              <w:jc w:val="left"/>
            </w:pPr>
            <w:r w:rsidRPr="00F95B1D">
              <w:t>Genki Forest Ice Tea Lemon Black Tea Reduced Sugar</w:t>
            </w:r>
          </w:p>
        </w:tc>
        <w:tc>
          <w:tcPr>
            <w:tcW w:w="454" w:type="pct"/>
            <w:noWrap/>
            <w:hideMark/>
          </w:tcPr>
          <w:p w14:paraId="6CA30DA2" w14:textId="77777777" w:rsidR="00F95B1D" w:rsidRPr="00F95B1D" w:rsidRDefault="00F95B1D" w:rsidP="00F95B1D">
            <w:pPr>
              <w:spacing w:after="0"/>
              <w:ind w:right="170"/>
              <w:jc w:val="right"/>
            </w:pPr>
            <w:r w:rsidRPr="00F95B1D">
              <w:t>900ml</w:t>
            </w:r>
          </w:p>
        </w:tc>
        <w:tc>
          <w:tcPr>
            <w:tcW w:w="682" w:type="pct"/>
            <w:noWrap/>
            <w:hideMark/>
          </w:tcPr>
          <w:p w14:paraId="464EEE25" w14:textId="77777777" w:rsidR="00F95B1D" w:rsidRPr="00F95B1D" w:rsidRDefault="00F95B1D" w:rsidP="00F95B1D">
            <w:pPr>
              <w:spacing w:after="0"/>
              <w:jc w:val="left"/>
            </w:pPr>
            <w:r w:rsidRPr="00F95B1D">
              <w:t>PET</w:t>
            </w:r>
          </w:p>
        </w:tc>
        <w:tc>
          <w:tcPr>
            <w:tcW w:w="1438" w:type="pct"/>
            <w:noWrap/>
            <w:hideMark/>
          </w:tcPr>
          <w:p w14:paraId="5D12E9AA"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99B1200" w14:textId="77777777" w:rsidR="00F95B1D" w:rsidRPr="00F95B1D" w:rsidRDefault="00F95B1D" w:rsidP="00F95B1D">
            <w:pPr>
              <w:spacing w:after="0"/>
              <w:jc w:val="left"/>
            </w:pPr>
            <w:r w:rsidRPr="00F95B1D">
              <w:t>Statewide Recycling</w:t>
            </w:r>
          </w:p>
        </w:tc>
      </w:tr>
      <w:tr w:rsidR="00F95B1D" w:rsidRPr="00F95B1D" w14:paraId="0B328B7D" w14:textId="77777777" w:rsidTr="006F3096">
        <w:trPr>
          <w:trHeight w:val="20"/>
          <w:jc w:val="center"/>
        </w:trPr>
        <w:tc>
          <w:tcPr>
            <w:tcW w:w="1666" w:type="pct"/>
            <w:noWrap/>
            <w:hideMark/>
          </w:tcPr>
          <w:p w14:paraId="786FEAEF" w14:textId="77777777" w:rsidR="00F95B1D" w:rsidRPr="00F95B1D" w:rsidRDefault="00F95B1D" w:rsidP="00F95B1D">
            <w:pPr>
              <w:spacing w:after="0"/>
              <w:ind w:left="159" w:right="113" w:hanging="159"/>
              <w:jc w:val="left"/>
            </w:pPr>
            <w:r w:rsidRPr="00F95B1D">
              <w:t>Genki Forest Lime Flavoured Beverage</w:t>
            </w:r>
          </w:p>
        </w:tc>
        <w:tc>
          <w:tcPr>
            <w:tcW w:w="454" w:type="pct"/>
            <w:noWrap/>
            <w:hideMark/>
          </w:tcPr>
          <w:p w14:paraId="7894D353" w14:textId="77777777" w:rsidR="00F95B1D" w:rsidRPr="00F95B1D" w:rsidRDefault="00F95B1D" w:rsidP="00F95B1D">
            <w:pPr>
              <w:spacing w:after="0"/>
              <w:ind w:right="170"/>
              <w:jc w:val="right"/>
            </w:pPr>
            <w:r w:rsidRPr="00F95B1D">
              <w:t>500ml</w:t>
            </w:r>
          </w:p>
        </w:tc>
        <w:tc>
          <w:tcPr>
            <w:tcW w:w="682" w:type="pct"/>
            <w:noWrap/>
            <w:hideMark/>
          </w:tcPr>
          <w:p w14:paraId="007C04C7" w14:textId="77777777" w:rsidR="00F95B1D" w:rsidRPr="00F95B1D" w:rsidRDefault="00F95B1D" w:rsidP="00F95B1D">
            <w:pPr>
              <w:spacing w:after="0"/>
              <w:jc w:val="left"/>
            </w:pPr>
            <w:r w:rsidRPr="00F95B1D">
              <w:t>PET</w:t>
            </w:r>
          </w:p>
        </w:tc>
        <w:tc>
          <w:tcPr>
            <w:tcW w:w="1438" w:type="pct"/>
            <w:noWrap/>
            <w:hideMark/>
          </w:tcPr>
          <w:p w14:paraId="30CFEFE1"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4325D50" w14:textId="77777777" w:rsidR="00F95B1D" w:rsidRPr="00F95B1D" w:rsidRDefault="00F95B1D" w:rsidP="00F95B1D">
            <w:pPr>
              <w:spacing w:after="0"/>
              <w:jc w:val="left"/>
            </w:pPr>
            <w:r w:rsidRPr="00F95B1D">
              <w:t>Statewide Recycling</w:t>
            </w:r>
          </w:p>
        </w:tc>
      </w:tr>
      <w:tr w:rsidR="00F95B1D" w:rsidRPr="00F95B1D" w14:paraId="4042E088" w14:textId="77777777" w:rsidTr="006F3096">
        <w:trPr>
          <w:trHeight w:val="20"/>
          <w:jc w:val="center"/>
        </w:trPr>
        <w:tc>
          <w:tcPr>
            <w:tcW w:w="1666" w:type="pct"/>
            <w:noWrap/>
            <w:hideMark/>
          </w:tcPr>
          <w:p w14:paraId="2D1DE5D5" w14:textId="77777777" w:rsidR="00F95B1D" w:rsidRPr="00F95B1D" w:rsidRDefault="00F95B1D" w:rsidP="00F95B1D">
            <w:pPr>
              <w:spacing w:after="0"/>
              <w:ind w:left="159" w:right="113" w:hanging="159"/>
              <w:jc w:val="left"/>
            </w:pPr>
            <w:r w:rsidRPr="00F95B1D">
              <w:t xml:space="preserve">Genki Forest Lychee Sea Salt </w:t>
            </w:r>
            <w:r w:rsidRPr="00F95B1D">
              <w:br/>
              <w:t>Flavoured Beverage</w:t>
            </w:r>
          </w:p>
        </w:tc>
        <w:tc>
          <w:tcPr>
            <w:tcW w:w="454" w:type="pct"/>
            <w:noWrap/>
            <w:hideMark/>
          </w:tcPr>
          <w:p w14:paraId="6F06ED09" w14:textId="77777777" w:rsidR="00F95B1D" w:rsidRPr="00F95B1D" w:rsidRDefault="00F95B1D" w:rsidP="00F95B1D">
            <w:pPr>
              <w:spacing w:after="0"/>
              <w:ind w:right="170"/>
              <w:jc w:val="right"/>
            </w:pPr>
            <w:r w:rsidRPr="00F95B1D">
              <w:t>500ml</w:t>
            </w:r>
          </w:p>
        </w:tc>
        <w:tc>
          <w:tcPr>
            <w:tcW w:w="682" w:type="pct"/>
            <w:noWrap/>
            <w:hideMark/>
          </w:tcPr>
          <w:p w14:paraId="77C073DB" w14:textId="77777777" w:rsidR="00F95B1D" w:rsidRPr="00F95B1D" w:rsidRDefault="00F95B1D" w:rsidP="00F95B1D">
            <w:pPr>
              <w:spacing w:after="0"/>
              <w:jc w:val="left"/>
            </w:pPr>
            <w:r w:rsidRPr="00F95B1D">
              <w:t>PET</w:t>
            </w:r>
          </w:p>
        </w:tc>
        <w:tc>
          <w:tcPr>
            <w:tcW w:w="1438" w:type="pct"/>
            <w:noWrap/>
            <w:hideMark/>
          </w:tcPr>
          <w:p w14:paraId="2D298B4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DD0D9DE" w14:textId="77777777" w:rsidR="00F95B1D" w:rsidRPr="00F95B1D" w:rsidRDefault="00F95B1D" w:rsidP="00F95B1D">
            <w:pPr>
              <w:spacing w:after="0"/>
              <w:jc w:val="left"/>
            </w:pPr>
            <w:r w:rsidRPr="00F95B1D">
              <w:t>Statewide Recycling</w:t>
            </w:r>
          </w:p>
        </w:tc>
      </w:tr>
      <w:tr w:rsidR="00F95B1D" w:rsidRPr="00F95B1D" w14:paraId="50A17860" w14:textId="77777777" w:rsidTr="006F3096">
        <w:trPr>
          <w:trHeight w:val="20"/>
          <w:jc w:val="center"/>
        </w:trPr>
        <w:tc>
          <w:tcPr>
            <w:tcW w:w="1666" w:type="pct"/>
            <w:noWrap/>
            <w:hideMark/>
          </w:tcPr>
          <w:p w14:paraId="60AC94CD" w14:textId="77777777" w:rsidR="00F95B1D" w:rsidRPr="00F95B1D" w:rsidRDefault="00F95B1D" w:rsidP="00F95B1D">
            <w:pPr>
              <w:spacing w:after="0"/>
              <w:ind w:left="159" w:right="113" w:hanging="159"/>
              <w:jc w:val="left"/>
            </w:pPr>
            <w:r w:rsidRPr="00F95B1D">
              <w:t>Genki Forest Roast Oolong Tea</w:t>
            </w:r>
          </w:p>
        </w:tc>
        <w:tc>
          <w:tcPr>
            <w:tcW w:w="454" w:type="pct"/>
            <w:noWrap/>
            <w:hideMark/>
          </w:tcPr>
          <w:p w14:paraId="57D55CAE" w14:textId="77777777" w:rsidR="00F95B1D" w:rsidRPr="00F95B1D" w:rsidRDefault="00F95B1D" w:rsidP="00F95B1D">
            <w:pPr>
              <w:spacing w:after="0"/>
              <w:ind w:right="170"/>
              <w:jc w:val="right"/>
            </w:pPr>
            <w:r w:rsidRPr="00F95B1D">
              <w:t>500ml</w:t>
            </w:r>
          </w:p>
        </w:tc>
        <w:tc>
          <w:tcPr>
            <w:tcW w:w="682" w:type="pct"/>
            <w:noWrap/>
            <w:hideMark/>
          </w:tcPr>
          <w:p w14:paraId="2F5161BE" w14:textId="77777777" w:rsidR="00F95B1D" w:rsidRPr="00F95B1D" w:rsidRDefault="00F95B1D" w:rsidP="00F95B1D">
            <w:pPr>
              <w:spacing w:after="0"/>
              <w:jc w:val="left"/>
            </w:pPr>
            <w:r w:rsidRPr="00F95B1D">
              <w:t>PET</w:t>
            </w:r>
          </w:p>
        </w:tc>
        <w:tc>
          <w:tcPr>
            <w:tcW w:w="1438" w:type="pct"/>
            <w:noWrap/>
            <w:hideMark/>
          </w:tcPr>
          <w:p w14:paraId="601F8A64"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50D0C66" w14:textId="77777777" w:rsidR="00F95B1D" w:rsidRPr="00F95B1D" w:rsidRDefault="00F95B1D" w:rsidP="00F95B1D">
            <w:pPr>
              <w:spacing w:after="0"/>
              <w:jc w:val="left"/>
            </w:pPr>
            <w:r w:rsidRPr="00F95B1D">
              <w:t>Statewide Recycling</w:t>
            </w:r>
          </w:p>
        </w:tc>
      </w:tr>
      <w:tr w:rsidR="00F95B1D" w:rsidRPr="00F95B1D" w14:paraId="579E2F3F" w14:textId="77777777" w:rsidTr="006F3096">
        <w:trPr>
          <w:trHeight w:val="20"/>
          <w:jc w:val="center"/>
        </w:trPr>
        <w:tc>
          <w:tcPr>
            <w:tcW w:w="1666" w:type="pct"/>
            <w:noWrap/>
            <w:hideMark/>
          </w:tcPr>
          <w:p w14:paraId="5D93D41D" w14:textId="77777777" w:rsidR="00F95B1D" w:rsidRPr="00F95B1D" w:rsidRDefault="00F95B1D" w:rsidP="00F95B1D">
            <w:pPr>
              <w:spacing w:after="0"/>
              <w:ind w:left="159" w:right="113" w:hanging="159"/>
              <w:jc w:val="left"/>
            </w:pPr>
            <w:r w:rsidRPr="00F95B1D">
              <w:t xml:space="preserve">Genki Forest Sparkling Water </w:t>
            </w:r>
            <w:r w:rsidRPr="00F95B1D">
              <w:br/>
              <w:t>Calamansi Lime Flavour</w:t>
            </w:r>
          </w:p>
        </w:tc>
        <w:tc>
          <w:tcPr>
            <w:tcW w:w="454" w:type="pct"/>
            <w:noWrap/>
            <w:hideMark/>
          </w:tcPr>
          <w:p w14:paraId="0B3D4331" w14:textId="77777777" w:rsidR="00F95B1D" w:rsidRPr="00F95B1D" w:rsidRDefault="00F95B1D" w:rsidP="00F95B1D">
            <w:pPr>
              <w:spacing w:after="0"/>
              <w:ind w:right="170"/>
              <w:jc w:val="right"/>
            </w:pPr>
            <w:r w:rsidRPr="00F95B1D">
              <w:t>480ml</w:t>
            </w:r>
          </w:p>
        </w:tc>
        <w:tc>
          <w:tcPr>
            <w:tcW w:w="682" w:type="pct"/>
            <w:noWrap/>
            <w:hideMark/>
          </w:tcPr>
          <w:p w14:paraId="48475C6F" w14:textId="77777777" w:rsidR="00F95B1D" w:rsidRPr="00F95B1D" w:rsidRDefault="00F95B1D" w:rsidP="00F95B1D">
            <w:pPr>
              <w:spacing w:after="0"/>
              <w:jc w:val="left"/>
            </w:pPr>
            <w:r w:rsidRPr="00F95B1D">
              <w:t>PET</w:t>
            </w:r>
          </w:p>
        </w:tc>
        <w:tc>
          <w:tcPr>
            <w:tcW w:w="1438" w:type="pct"/>
            <w:noWrap/>
            <w:hideMark/>
          </w:tcPr>
          <w:p w14:paraId="74B1D98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5F3DE25" w14:textId="77777777" w:rsidR="00F95B1D" w:rsidRPr="00F95B1D" w:rsidRDefault="00F95B1D" w:rsidP="00F95B1D">
            <w:pPr>
              <w:spacing w:after="0"/>
              <w:jc w:val="left"/>
            </w:pPr>
            <w:r w:rsidRPr="00F95B1D">
              <w:t>Statewide Recycling</w:t>
            </w:r>
          </w:p>
        </w:tc>
      </w:tr>
      <w:tr w:rsidR="00F95B1D" w:rsidRPr="00F95B1D" w14:paraId="26BCEC91" w14:textId="77777777" w:rsidTr="006F3096">
        <w:trPr>
          <w:trHeight w:val="20"/>
          <w:jc w:val="center"/>
        </w:trPr>
        <w:tc>
          <w:tcPr>
            <w:tcW w:w="1666" w:type="pct"/>
            <w:noWrap/>
            <w:hideMark/>
          </w:tcPr>
          <w:p w14:paraId="6A875CC0" w14:textId="77777777" w:rsidR="00F95B1D" w:rsidRPr="00F95B1D" w:rsidRDefault="00F95B1D" w:rsidP="00F95B1D">
            <w:pPr>
              <w:spacing w:after="0"/>
              <w:ind w:left="159" w:right="113" w:hanging="159"/>
              <w:jc w:val="left"/>
              <w:rPr>
                <w:spacing w:val="-2"/>
              </w:rPr>
            </w:pPr>
            <w:r w:rsidRPr="00F95B1D">
              <w:rPr>
                <w:spacing w:val="-2"/>
              </w:rPr>
              <w:t>Genki Forest Sparkling Water Coke Flavour</w:t>
            </w:r>
          </w:p>
        </w:tc>
        <w:tc>
          <w:tcPr>
            <w:tcW w:w="454" w:type="pct"/>
            <w:noWrap/>
            <w:hideMark/>
          </w:tcPr>
          <w:p w14:paraId="65FE1BEC" w14:textId="77777777" w:rsidR="00F95B1D" w:rsidRPr="00F95B1D" w:rsidRDefault="00F95B1D" w:rsidP="00F95B1D">
            <w:pPr>
              <w:spacing w:after="0"/>
              <w:ind w:right="170"/>
              <w:jc w:val="right"/>
            </w:pPr>
            <w:r w:rsidRPr="00F95B1D">
              <w:t>480ml</w:t>
            </w:r>
          </w:p>
        </w:tc>
        <w:tc>
          <w:tcPr>
            <w:tcW w:w="682" w:type="pct"/>
            <w:noWrap/>
            <w:hideMark/>
          </w:tcPr>
          <w:p w14:paraId="60821555" w14:textId="77777777" w:rsidR="00F95B1D" w:rsidRPr="00F95B1D" w:rsidRDefault="00F95B1D" w:rsidP="00F95B1D">
            <w:pPr>
              <w:spacing w:after="0"/>
              <w:jc w:val="left"/>
            </w:pPr>
            <w:r w:rsidRPr="00F95B1D">
              <w:t>PET</w:t>
            </w:r>
          </w:p>
        </w:tc>
        <w:tc>
          <w:tcPr>
            <w:tcW w:w="1438" w:type="pct"/>
            <w:noWrap/>
            <w:hideMark/>
          </w:tcPr>
          <w:p w14:paraId="79794D9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DA2B9C1" w14:textId="77777777" w:rsidR="00F95B1D" w:rsidRPr="00F95B1D" w:rsidRDefault="00F95B1D" w:rsidP="00F95B1D">
            <w:pPr>
              <w:spacing w:after="0"/>
              <w:jc w:val="left"/>
            </w:pPr>
            <w:r w:rsidRPr="00F95B1D">
              <w:t>Statewide Recycling</w:t>
            </w:r>
          </w:p>
        </w:tc>
      </w:tr>
      <w:tr w:rsidR="00F95B1D" w:rsidRPr="00F95B1D" w14:paraId="0161AC6C" w14:textId="77777777" w:rsidTr="006F3096">
        <w:trPr>
          <w:trHeight w:val="20"/>
          <w:jc w:val="center"/>
        </w:trPr>
        <w:tc>
          <w:tcPr>
            <w:tcW w:w="1666" w:type="pct"/>
            <w:noWrap/>
            <w:hideMark/>
          </w:tcPr>
          <w:p w14:paraId="38CC4D25" w14:textId="77777777" w:rsidR="00F95B1D" w:rsidRPr="00F95B1D" w:rsidRDefault="00F95B1D" w:rsidP="00F95B1D">
            <w:pPr>
              <w:spacing w:after="0"/>
              <w:ind w:left="159" w:right="113" w:hanging="159"/>
              <w:jc w:val="left"/>
            </w:pPr>
            <w:r w:rsidRPr="00F95B1D">
              <w:t xml:space="preserve">Genki Forest Sparkling Water </w:t>
            </w:r>
            <w:r w:rsidRPr="00F95B1D">
              <w:br/>
              <w:t>Grape Delight Flavour</w:t>
            </w:r>
          </w:p>
        </w:tc>
        <w:tc>
          <w:tcPr>
            <w:tcW w:w="454" w:type="pct"/>
            <w:noWrap/>
            <w:hideMark/>
          </w:tcPr>
          <w:p w14:paraId="10B84F73" w14:textId="77777777" w:rsidR="00F95B1D" w:rsidRPr="00F95B1D" w:rsidRDefault="00F95B1D" w:rsidP="00F95B1D">
            <w:pPr>
              <w:spacing w:after="0"/>
              <w:ind w:right="170"/>
              <w:jc w:val="right"/>
            </w:pPr>
            <w:r w:rsidRPr="00F95B1D">
              <w:t>480ml</w:t>
            </w:r>
          </w:p>
        </w:tc>
        <w:tc>
          <w:tcPr>
            <w:tcW w:w="682" w:type="pct"/>
            <w:noWrap/>
            <w:hideMark/>
          </w:tcPr>
          <w:p w14:paraId="09CC9B70" w14:textId="77777777" w:rsidR="00F95B1D" w:rsidRPr="00F95B1D" w:rsidRDefault="00F95B1D" w:rsidP="00F95B1D">
            <w:pPr>
              <w:spacing w:after="0"/>
              <w:jc w:val="left"/>
            </w:pPr>
            <w:r w:rsidRPr="00F95B1D">
              <w:t>PET</w:t>
            </w:r>
          </w:p>
        </w:tc>
        <w:tc>
          <w:tcPr>
            <w:tcW w:w="1438" w:type="pct"/>
            <w:noWrap/>
            <w:hideMark/>
          </w:tcPr>
          <w:p w14:paraId="0973D50F"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BC14ADC" w14:textId="77777777" w:rsidR="00F95B1D" w:rsidRPr="00F95B1D" w:rsidRDefault="00F95B1D" w:rsidP="00F95B1D">
            <w:pPr>
              <w:spacing w:after="0"/>
              <w:jc w:val="left"/>
            </w:pPr>
            <w:r w:rsidRPr="00F95B1D">
              <w:t>Statewide Recycling</w:t>
            </w:r>
          </w:p>
        </w:tc>
      </w:tr>
      <w:tr w:rsidR="00F95B1D" w:rsidRPr="00F95B1D" w14:paraId="5DE85954" w14:textId="77777777" w:rsidTr="006F3096">
        <w:trPr>
          <w:trHeight w:val="20"/>
          <w:jc w:val="center"/>
        </w:trPr>
        <w:tc>
          <w:tcPr>
            <w:tcW w:w="1666" w:type="pct"/>
            <w:noWrap/>
            <w:hideMark/>
          </w:tcPr>
          <w:p w14:paraId="1B205E30" w14:textId="77777777" w:rsidR="00F95B1D" w:rsidRPr="00F95B1D" w:rsidRDefault="00F95B1D" w:rsidP="00F95B1D">
            <w:pPr>
              <w:spacing w:after="0"/>
              <w:ind w:left="159" w:right="113" w:hanging="159"/>
              <w:jc w:val="left"/>
            </w:pPr>
            <w:r w:rsidRPr="00F95B1D">
              <w:t xml:space="preserve">Genki Forest Sparkling Water </w:t>
            </w:r>
            <w:r w:rsidRPr="00F95B1D">
              <w:br/>
              <w:t>Lychee Fizzy Flavour</w:t>
            </w:r>
          </w:p>
        </w:tc>
        <w:tc>
          <w:tcPr>
            <w:tcW w:w="454" w:type="pct"/>
            <w:noWrap/>
            <w:hideMark/>
          </w:tcPr>
          <w:p w14:paraId="43CA1EB2" w14:textId="77777777" w:rsidR="00F95B1D" w:rsidRPr="00F95B1D" w:rsidRDefault="00F95B1D" w:rsidP="00F95B1D">
            <w:pPr>
              <w:spacing w:after="0"/>
              <w:ind w:right="170"/>
              <w:jc w:val="right"/>
            </w:pPr>
            <w:r w:rsidRPr="00F95B1D">
              <w:t>480ml</w:t>
            </w:r>
          </w:p>
        </w:tc>
        <w:tc>
          <w:tcPr>
            <w:tcW w:w="682" w:type="pct"/>
            <w:noWrap/>
            <w:hideMark/>
          </w:tcPr>
          <w:p w14:paraId="3C086E0A" w14:textId="77777777" w:rsidR="00F95B1D" w:rsidRPr="00F95B1D" w:rsidRDefault="00F95B1D" w:rsidP="00F95B1D">
            <w:pPr>
              <w:spacing w:after="0"/>
              <w:jc w:val="left"/>
            </w:pPr>
            <w:r w:rsidRPr="00F95B1D">
              <w:t>PET</w:t>
            </w:r>
          </w:p>
        </w:tc>
        <w:tc>
          <w:tcPr>
            <w:tcW w:w="1438" w:type="pct"/>
            <w:noWrap/>
            <w:hideMark/>
          </w:tcPr>
          <w:p w14:paraId="2A724FD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E6E05FB" w14:textId="77777777" w:rsidR="00F95B1D" w:rsidRPr="00F95B1D" w:rsidRDefault="00F95B1D" w:rsidP="00F95B1D">
            <w:pPr>
              <w:spacing w:after="0"/>
              <w:jc w:val="left"/>
            </w:pPr>
            <w:r w:rsidRPr="00F95B1D">
              <w:t>Statewide Recycling</w:t>
            </w:r>
          </w:p>
        </w:tc>
      </w:tr>
      <w:tr w:rsidR="00F95B1D" w:rsidRPr="00F95B1D" w14:paraId="65AADA52" w14:textId="77777777" w:rsidTr="006F3096">
        <w:trPr>
          <w:trHeight w:val="20"/>
          <w:jc w:val="center"/>
        </w:trPr>
        <w:tc>
          <w:tcPr>
            <w:tcW w:w="1666" w:type="pct"/>
            <w:noWrap/>
            <w:hideMark/>
          </w:tcPr>
          <w:p w14:paraId="35B7E221" w14:textId="77777777" w:rsidR="00F95B1D" w:rsidRPr="00F95B1D" w:rsidRDefault="00F95B1D" w:rsidP="00F95B1D">
            <w:pPr>
              <w:spacing w:after="0"/>
              <w:ind w:left="159" w:right="113" w:hanging="159"/>
              <w:jc w:val="left"/>
              <w:rPr>
                <w:spacing w:val="-6"/>
              </w:rPr>
            </w:pPr>
            <w:r w:rsidRPr="00F95B1D">
              <w:rPr>
                <w:spacing w:val="-6"/>
              </w:rPr>
              <w:t>Genki Forest Unsweetened Gardenia White Tea</w:t>
            </w:r>
          </w:p>
        </w:tc>
        <w:tc>
          <w:tcPr>
            <w:tcW w:w="454" w:type="pct"/>
            <w:noWrap/>
            <w:hideMark/>
          </w:tcPr>
          <w:p w14:paraId="6A6AD411" w14:textId="77777777" w:rsidR="00F95B1D" w:rsidRPr="00F95B1D" w:rsidRDefault="00F95B1D" w:rsidP="00F95B1D">
            <w:pPr>
              <w:spacing w:after="0"/>
              <w:ind w:right="170"/>
              <w:jc w:val="right"/>
            </w:pPr>
            <w:r w:rsidRPr="00F95B1D">
              <w:t>500ml</w:t>
            </w:r>
          </w:p>
        </w:tc>
        <w:tc>
          <w:tcPr>
            <w:tcW w:w="682" w:type="pct"/>
            <w:noWrap/>
            <w:hideMark/>
          </w:tcPr>
          <w:p w14:paraId="1F568657" w14:textId="77777777" w:rsidR="00F95B1D" w:rsidRPr="00F95B1D" w:rsidRDefault="00F95B1D" w:rsidP="00F95B1D">
            <w:pPr>
              <w:spacing w:after="0"/>
              <w:jc w:val="left"/>
            </w:pPr>
            <w:r w:rsidRPr="00F95B1D">
              <w:t>PET</w:t>
            </w:r>
          </w:p>
        </w:tc>
        <w:tc>
          <w:tcPr>
            <w:tcW w:w="1438" w:type="pct"/>
            <w:noWrap/>
            <w:hideMark/>
          </w:tcPr>
          <w:p w14:paraId="556C7C3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DE718B0" w14:textId="77777777" w:rsidR="00F95B1D" w:rsidRPr="00F95B1D" w:rsidRDefault="00F95B1D" w:rsidP="00F95B1D">
            <w:pPr>
              <w:spacing w:after="0"/>
              <w:jc w:val="left"/>
            </w:pPr>
            <w:r w:rsidRPr="00F95B1D">
              <w:t>Statewide Recycling</w:t>
            </w:r>
          </w:p>
        </w:tc>
      </w:tr>
      <w:tr w:rsidR="00F95B1D" w:rsidRPr="00F95B1D" w14:paraId="32002414" w14:textId="77777777" w:rsidTr="006F3096">
        <w:trPr>
          <w:trHeight w:val="20"/>
          <w:jc w:val="center"/>
        </w:trPr>
        <w:tc>
          <w:tcPr>
            <w:tcW w:w="1666" w:type="pct"/>
            <w:noWrap/>
            <w:hideMark/>
          </w:tcPr>
          <w:p w14:paraId="66867971" w14:textId="77777777" w:rsidR="00F95B1D" w:rsidRPr="00F95B1D" w:rsidRDefault="00F95B1D" w:rsidP="00F95B1D">
            <w:pPr>
              <w:spacing w:after="0"/>
              <w:ind w:left="159" w:right="113" w:hanging="159"/>
              <w:jc w:val="left"/>
              <w:rPr>
                <w:spacing w:val="-2"/>
              </w:rPr>
            </w:pPr>
            <w:r w:rsidRPr="00F95B1D">
              <w:rPr>
                <w:spacing w:val="-2"/>
              </w:rPr>
              <w:t>Genki Forest White Peach Iced Jasmine Tea</w:t>
            </w:r>
          </w:p>
        </w:tc>
        <w:tc>
          <w:tcPr>
            <w:tcW w:w="454" w:type="pct"/>
            <w:noWrap/>
            <w:hideMark/>
          </w:tcPr>
          <w:p w14:paraId="4FEDD557" w14:textId="77777777" w:rsidR="00F95B1D" w:rsidRPr="00F95B1D" w:rsidRDefault="00F95B1D" w:rsidP="00F95B1D">
            <w:pPr>
              <w:spacing w:after="0"/>
              <w:ind w:right="170"/>
              <w:jc w:val="right"/>
            </w:pPr>
            <w:r w:rsidRPr="00F95B1D">
              <w:t>450ml</w:t>
            </w:r>
          </w:p>
        </w:tc>
        <w:tc>
          <w:tcPr>
            <w:tcW w:w="682" w:type="pct"/>
            <w:noWrap/>
            <w:hideMark/>
          </w:tcPr>
          <w:p w14:paraId="721E5D05" w14:textId="77777777" w:rsidR="00F95B1D" w:rsidRPr="00F95B1D" w:rsidRDefault="00F95B1D" w:rsidP="00F95B1D">
            <w:pPr>
              <w:spacing w:after="0"/>
              <w:jc w:val="left"/>
            </w:pPr>
            <w:r w:rsidRPr="00F95B1D">
              <w:t>PET</w:t>
            </w:r>
          </w:p>
        </w:tc>
        <w:tc>
          <w:tcPr>
            <w:tcW w:w="1438" w:type="pct"/>
            <w:noWrap/>
            <w:hideMark/>
          </w:tcPr>
          <w:p w14:paraId="11E370AC"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5D6620AB" w14:textId="77777777" w:rsidR="00F95B1D" w:rsidRPr="00F95B1D" w:rsidRDefault="00F95B1D" w:rsidP="00F95B1D">
            <w:pPr>
              <w:spacing w:after="0"/>
              <w:jc w:val="left"/>
            </w:pPr>
            <w:r w:rsidRPr="00F95B1D">
              <w:t>Statewide Recycling</w:t>
            </w:r>
          </w:p>
        </w:tc>
      </w:tr>
      <w:tr w:rsidR="00F95B1D" w:rsidRPr="00F95B1D" w14:paraId="7DF33002" w14:textId="77777777" w:rsidTr="006F3096">
        <w:trPr>
          <w:trHeight w:val="20"/>
          <w:jc w:val="center"/>
        </w:trPr>
        <w:tc>
          <w:tcPr>
            <w:tcW w:w="1666" w:type="pct"/>
            <w:noWrap/>
            <w:hideMark/>
          </w:tcPr>
          <w:p w14:paraId="4A74D294" w14:textId="77777777" w:rsidR="00F95B1D" w:rsidRPr="00F95B1D" w:rsidRDefault="00F95B1D" w:rsidP="00F95B1D">
            <w:pPr>
              <w:spacing w:after="0"/>
              <w:ind w:left="159" w:right="113" w:hanging="159"/>
              <w:jc w:val="left"/>
              <w:rPr>
                <w:spacing w:val="-4"/>
              </w:rPr>
            </w:pPr>
            <w:r w:rsidRPr="00F95B1D">
              <w:rPr>
                <w:spacing w:val="-4"/>
              </w:rPr>
              <w:t>Genki Sparkling Water Lychee Fizzy Flavour</w:t>
            </w:r>
          </w:p>
        </w:tc>
        <w:tc>
          <w:tcPr>
            <w:tcW w:w="454" w:type="pct"/>
            <w:noWrap/>
            <w:hideMark/>
          </w:tcPr>
          <w:p w14:paraId="7EBF6442" w14:textId="77777777" w:rsidR="00F95B1D" w:rsidRPr="00F95B1D" w:rsidRDefault="00F95B1D" w:rsidP="00F95B1D">
            <w:pPr>
              <w:spacing w:after="0"/>
              <w:ind w:right="170"/>
              <w:jc w:val="right"/>
            </w:pPr>
            <w:r w:rsidRPr="00F95B1D">
              <w:t>330ml</w:t>
            </w:r>
          </w:p>
        </w:tc>
        <w:tc>
          <w:tcPr>
            <w:tcW w:w="682" w:type="pct"/>
            <w:noWrap/>
            <w:hideMark/>
          </w:tcPr>
          <w:p w14:paraId="0F7638C8" w14:textId="77777777" w:rsidR="00F95B1D" w:rsidRPr="00F95B1D" w:rsidRDefault="00F95B1D" w:rsidP="00F95B1D">
            <w:pPr>
              <w:spacing w:after="0"/>
              <w:jc w:val="left"/>
            </w:pPr>
            <w:r w:rsidRPr="00F95B1D">
              <w:t>Aluminium</w:t>
            </w:r>
          </w:p>
        </w:tc>
        <w:tc>
          <w:tcPr>
            <w:tcW w:w="1438" w:type="pct"/>
            <w:noWrap/>
            <w:hideMark/>
          </w:tcPr>
          <w:p w14:paraId="456D0D6C"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03A8CDFE" w14:textId="77777777" w:rsidR="00F95B1D" w:rsidRPr="00F95B1D" w:rsidRDefault="00F95B1D" w:rsidP="00F95B1D">
            <w:pPr>
              <w:spacing w:after="0"/>
              <w:jc w:val="left"/>
            </w:pPr>
            <w:r w:rsidRPr="00F95B1D">
              <w:t>Statewide Recycling</w:t>
            </w:r>
          </w:p>
        </w:tc>
      </w:tr>
      <w:tr w:rsidR="00F95B1D" w:rsidRPr="00F95B1D" w14:paraId="7134ACF0" w14:textId="77777777" w:rsidTr="006F3096">
        <w:trPr>
          <w:trHeight w:val="20"/>
          <w:jc w:val="center"/>
        </w:trPr>
        <w:tc>
          <w:tcPr>
            <w:tcW w:w="1666" w:type="pct"/>
            <w:noWrap/>
            <w:hideMark/>
          </w:tcPr>
          <w:p w14:paraId="7585B967" w14:textId="77777777" w:rsidR="00F95B1D" w:rsidRPr="00F95B1D" w:rsidRDefault="00F95B1D" w:rsidP="00F95B1D">
            <w:pPr>
              <w:spacing w:after="0"/>
              <w:ind w:left="159" w:right="113" w:hanging="159"/>
              <w:jc w:val="left"/>
            </w:pPr>
            <w:r w:rsidRPr="00F95B1D">
              <w:t>Grape Juice Drink With Rose Flavor</w:t>
            </w:r>
          </w:p>
        </w:tc>
        <w:tc>
          <w:tcPr>
            <w:tcW w:w="454" w:type="pct"/>
            <w:noWrap/>
            <w:hideMark/>
          </w:tcPr>
          <w:p w14:paraId="2626AE37" w14:textId="77777777" w:rsidR="00F95B1D" w:rsidRPr="00F95B1D" w:rsidRDefault="00F95B1D" w:rsidP="00F95B1D">
            <w:pPr>
              <w:spacing w:after="0"/>
              <w:ind w:right="170"/>
              <w:jc w:val="right"/>
            </w:pPr>
            <w:r w:rsidRPr="00F95B1D">
              <w:t>420ml</w:t>
            </w:r>
          </w:p>
        </w:tc>
        <w:tc>
          <w:tcPr>
            <w:tcW w:w="682" w:type="pct"/>
            <w:noWrap/>
            <w:hideMark/>
          </w:tcPr>
          <w:p w14:paraId="34F628F5" w14:textId="77777777" w:rsidR="00F95B1D" w:rsidRPr="00F95B1D" w:rsidRDefault="00F95B1D" w:rsidP="00F95B1D">
            <w:pPr>
              <w:spacing w:after="0"/>
              <w:jc w:val="left"/>
            </w:pPr>
            <w:r w:rsidRPr="00F95B1D">
              <w:t>PET</w:t>
            </w:r>
          </w:p>
        </w:tc>
        <w:tc>
          <w:tcPr>
            <w:tcW w:w="1438" w:type="pct"/>
            <w:noWrap/>
            <w:hideMark/>
          </w:tcPr>
          <w:p w14:paraId="628E029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D062E8C" w14:textId="77777777" w:rsidR="00F95B1D" w:rsidRPr="00F95B1D" w:rsidRDefault="00F95B1D" w:rsidP="00F95B1D">
            <w:pPr>
              <w:spacing w:after="0"/>
              <w:jc w:val="left"/>
            </w:pPr>
            <w:r w:rsidRPr="00F95B1D">
              <w:t>Statewide Recycling</w:t>
            </w:r>
          </w:p>
        </w:tc>
      </w:tr>
      <w:tr w:rsidR="00F95B1D" w:rsidRPr="00F95B1D" w14:paraId="5C50E1AE" w14:textId="77777777" w:rsidTr="006F3096">
        <w:trPr>
          <w:trHeight w:val="20"/>
          <w:jc w:val="center"/>
        </w:trPr>
        <w:tc>
          <w:tcPr>
            <w:tcW w:w="1666" w:type="pct"/>
            <w:noWrap/>
            <w:hideMark/>
          </w:tcPr>
          <w:p w14:paraId="0CDB6B9A" w14:textId="77777777" w:rsidR="00F95B1D" w:rsidRPr="00F95B1D" w:rsidRDefault="00F95B1D" w:rsidP="00F95B1D">
            <w:pPr>
              <w:spacing w:after="0"/>
              <w:ind w:left="159" w:right="113" w:hanging="159"/>
              <w:jc w:val="left"/>
            </w:pPr>
            <w:r w:rsidRPr="00F95B1D">
              <w:t>Grapefruit Jasmine Tea Drink</w:t>
            </w:r>
          </w:p>
        </w:tc>
        <w:tc>
          <w:tcPr>
            <w:tcW w:w="454" w:type="pct"/>
            <w:noWrap/>
            <w:hideMark/>
          </w:tcPr>
          <w:p w14:paraId="58BBA286" w14:textId="77777777" w:rsidR="00F95B1D" w:rsidRPr="00F95B1D" w:rsidRDefault="00F95B1D" w:rsidP="00F95B1D">
            <w:pPr>
              <w:spacing w:after="0"/>
              <w:ind w:right="170"/>
              <w:jc w:val="right"/>
            </w:pPr>
            <w:r w:rsidRPr="00F95B1D">
              <w:t>900ml</w:t>
            </w:r>
          </w:p>
        </w:tc>
        <w:tc>
          <w:tcPr>
            <w:tcW w:w="682" w:type="pct"/>
            <w:noWrap/>
            <w:hideMark/>
          </w:tcPr>
          <w:p w14:paraId="3156D5A2" w14:textId="77777777" w:rsidR="00F95B1D" w:rsidRPr="00F95B1D" w:rsidRDefault="00F95B1D" w:rsidP="00F95B1D">
            <w:pPr>
              <w:spacing w:after="0"/>
              <w:jc w:val="left"/>
            </w:pPr>
            <w:r w:rsidRPr="00F95B1D">
              <w:t>PET</w:t>
            </w:r>
          </w:p>
        </w:tc>
        <w:tc>
          <w:tcPr>
            <w:tcW w:w="1438" w:type="pct"/>
            <w:noWrap/>
            <w:hideMark/>
          </w:tcPr>
          <w:p w14:paraId="6B4E715B"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B5F912B" w14:textId="77777777" w:rsidR="00F95B1D" w:rsidRPr="00F95B1D" w:rsidRDefault="00F95B1D" w:rsidP="00F95B1D">
            <w:pPr>
              <w:spacing w:after="0"/>
              <w:jc w:val="left"/>
            </w:pPr>
            <w:r w:rsidRPr="00F95B1D">
              <w:t>Statewide Recycling</w:t>
            </w:r>
          </w:p>
        </w:tc>
      </w:tr>
      <w:tr w:rsidR="00F95B1D" w:rsidRPr="00F95B1D" w14:paraId="6E44FCD0" w14:textId="77777777" w:rsidTr="006F3096">
        <w:trPr>
          <w:trHeight w:val="20"/>
          <w:jc w:val="center"/>
        </w:trPr>
        <w:tc>
          <w:tcPr>
            <w:tcW w:w="1666" w:type="pct"/>
            <w:noWrap/>
            <w:hideMark/>
          </w:tcPr>
          <w:p w14:paraId="25EEBFDB" w14:textId="77777777" w:rsidR="00F95B1D" w:rsidRPr="00F95B1D" w:rsidRDefault="00F95B1D" w:rsidP="00F95B1D">
            <w:pPr>
              <w:spacing w:after="0"/>
              <w:ind w:left="159" w:right="113" w:hanging="159"/>
              <w:jc w:val="left"/>
            </w:pPr>
            <w:r w:rsidRPr="00F95B1D">
              <w:t>Grapefruit Jasmine Tea Drink</w:t>
            </w:r>
          </w:p>
        </w:tc>
        <w:tc>
          <w:tcPr>
            <w:tcW w:w="454" w:type="pct"/>
            <w:noWrap/>
            <w:hideMark/>
          </w:tcPr>
          <w:p w14:paraId="534300C3" w14:textId="77777777" w:rsidR="00F95B1D" w:rsidRPr="00F95B1D" w:rsidRDefault="00F95B1D" w:rsidP="00F95B1D">
            <w:pPr>
              <w:spacing w:after="0"/>
              <w:ind w:right="170"/>
              <w:jc w:val="right"/>
            </w:pPr>
            <w:r w:rsidRPr="00F95B1D">
              <w:t>500ml</w:t>
            </w:r>
          </w:p>
        </w:tc>
        <w:tc>
          <w:tcPr>
            <w:tcW w:w="682" w:type="pct"/>
            <w:noWrap/>
            <w:hideMark/>
          </w:tcPr>
          <w:p w14:paraId="4C810843" w14:textId="77777777" w:rsidR="00F95B1D" w:rsidRPr="00F95B1D" w:rsidRDefault="00F95B1D" w:rsidP="00F95B1D">
            <w:pPr>
              <w:spacing w:after="0"/>
              <w:jc w:val="left"/>
            </w:pPr>
            <w:r w:rsidRPr="00F95B1D">
              <w:t>PET</w:t>
            </w:r>
          </w:p>
        </w:tc>
        <w:tc>
          <w:tcPr>
            <w:tcW w:w="1438" w:type="pct"/>
            <w:noWrap/>
            <w:hideMark/>
          </w:tcPr>
          <w:p w14:paraId="0D26E0D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78D2EB1" w14:textId="77777777" w:rsidR="00F95B1D" w:rsidRPr="00F95B1D" w:rsidRDefault="00F95B1D" w:rsidP="00F95B1D">
            <w:pPr>
              <w:spacing w:after="0"/>
              <w:jc w:val="left"/>
            </w:pPr>
            <w:r w:rsidRPr="00F95B1D">
              <w:t>Statewide Recycling</w:t>
            </w:r>
          </w:p>
        </w:tc>
      </w:tr>
      <w:tr w:rsidR="00F95B1D" w:rsidRPr="00F95B1D" w14:paraId="41DDBD8E" w14:textId="77777777" w:rsidTr="006F3096">
        <w:trPr>
          <w:trHeight w:val="20"/>
          <w:jc w:val="center"/>
        </w:trPr>
        <w:tc>
          <w:tcPr>
            <w:tcW w:w="1666" w:type="pct"/>
            <w:noWrap/>
            <w:hideMark/>
          </w:tcPr>
          <w:p w14:paraId="67A3A076" w14:textId="77777777" w:rsidR="00F95B1D" w:rsidRPr="00F95B1D" w:rsidRDefault="00F95B1D" w:rsidP="00F95B1D">
            <w:pPr>
              <w:spacing w:after="0"/>
              <w:ind w:left="159" w:right="113" w:hanging="159"/>
              <w:jc w:val="left"/>
            </w:pPr>
            <w:r w:rsidRPr="00F95B1D">
              <w:t>Green Grape Oolong Tea Drink</w:t>
            </w:r>
          </w:p>
        </w:tc>
        <w:tc>
          <w:tcPr>
            <w:tcW w:w="454" w:type="pct"/>
            <w:noWrap/>
            <w:hideMark/>
          </w:tcPr>
          <w:p w14:paraId="0B4FB419" w14:textId="77777777" w:rsidR="00F95B1D" w:rsidRPr="00F95B1D" w:rsidRDefault="00F95B1D" w:rsidP="00F95B1D">
            <w:pPr>
              <w:spacing w:after="0"/>
              <w:ind w:right="170"/>
              <w:jc w:val="right"/>
            </w:pPr>
            <w:r w:rsidRPr="00F95B1D">
              <w:t>500ml</w:t>
            </w:r>
          </w:p>
        </w:tc>
        <w:tc>
          <w:tcPr>
            <w:tcW w:w="682" w:type="pct"/>
            <w:noWrap/>
            <w:hideMark/>
          </w:tcPr>
          <w:p w14:paraId="0BBCE5C6" w14:textId="77777777" w:rsidR="00F95B1D" w:rsidRPr="00F95B1D" w:rsidRDefault="00F95B1D" w:rsidP="00F95B1D">
            <w:pPr>
              <w:spacing w:after="0"/>
              <w:jc w:val="left"/>
            </w:pPr>
            <w:r w:rsidRPr="00F95B1D">
              <w:t>PET</w:t>
            </w:r>
          </w:p>
        </w:tc>
        <w:tc>
          <w:tcPr>
            <w:tcW w:w="1438" w:type="pct"/>
            <w:noWrap/>
            <w:hideMark/>
          </w:tcPr>
          <w:p w14:paraId="68C7835E"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9078DF5" w14:textId="77777777" w:rsidR="00F95B1D" w:rsidRPr="00F95B1D" w:rsidRDefault="00F95B1D" w:rsidP="00F95B1D">
            <w:pPr>
              <w:spacing w:after="0"/>
              <w:jc w:val="left"/>
            </w:pPr>
            <w:r w:rsidRPr="00F95B1D">
              <w:t>Statewide Recycling</w:t>
            </w:r>
          </w:p>
        </w:tc>
      </w:tr>
      <w:tr w:rsidR="00F95B1D" w:rsidRPr="00F95B1D" w14:paraId="63FADF1A" w14:textId="77777777" w:rsidTr="006F3096">
        <w:trPr>
          <w:trHeight w:val="20"/>
          <w:jc w:val="center"/>
        </w:trPr>
        <w:tc>
          <w:tcPr>
            <w:tcW w:w="1666" w:type="pct"/>
            <w:noWrap/>
            <w:hideMark/>
          </w:tcPr>
          <w:p w14:paraId="72BDCA59" w14:textId="77777777" w:rsidR="00F95B1D" w:rsidRPr="00F95B1D" w:rsidRDefault="00F95B1D" w:rsidP="00F95B1D">
            <w:pPr>
              <w:spacing w:after="0"/>
              <w:ind w:left="159" w:right="113" w:hanging="159"/>
              <w:jc w:val="left"/>
            </w:pPr>
            <w:r w:rsidRPr="00F95B1D">
              <w:t>Grapefruit Juice Drink</w:t>
            </w:r>
          </w:p>
        </w:tc>
        <w:tc>
          <w:tcPr>
            <w:tcW w:w="454" w:type="pct"/>
            <w:noWrap/>
            <w:hideMark/>
          </w:tcPr>
          <w:p w14:paraId="7608A965" w14:textId="77777777" w:rsidR="00F95B1D" w:rsidRPr="00F95B1D" w:rsidRDefault="00F95B1D" w:rsidP="00F95B1D">
            <w:pPr>
              <w:spacing w:after="0"/>
              <w:ind w:right="170"/>
              <w:jc w:val="right"/>
            </w:pPr>
            <w:r w:rsidRPr="00F95B1D">
              <w:t>445ml</w:t>
            </w:r>
          </w:p>
        </w:tc>
        <w:tc>
          <w:tcPr>
            <w:tcW w:w="682" w:type="pct"/>
            <w:noWrap/>
            <w:hideMark/>
          </w:tcPr>
          <w:p w14:paraId="45578BA4" w14:textId="77777777" w:rsidR="00F95B1D" w:rsidRPr="00F95B1D" w:rsidRDefault="00F95B1D" w:rsidP="00F95B1D">
            <w:pPr>
              <w:spacing w:after="0"/>
              <w:jc w:val="left"/>
            </w:pPr>
            <w:r w:rsidRPr="00F95B1D">
              <w:t>PET</w:t>
            </w:r>
          </w:p>
        </w:tc>
        <w:tc>
          <w:tcPr>
            <w:tcW w:w="1438" w:type="pct"/>
            <w:noWrap/>
            <w:hideMark/>
          </w:tcPr>
          <w:p w14:paraId="4A94E77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D80DF14" w14:textId="77777777" w:rsidR="00F95B1D" w:rsidRPr="00F95B1D" w:rsidRDefault="00F95B1D" w:rsidP="00F95B1D">
            <w:pPr>
              <w:spacing w:after="0"/>
              <w:jc w:val="left"/>
            </w:pPr>
            <w:r w:rsidRPr="00F95B1D">
              <w:t>Statewide Recycling</w:t>
            </w:r>
          </w:p>
        </w:tc>
      </w:tr>
      <w:tr w:rsidR="00F95B1D" w:rsidRPr="00F95B1D" w14:paraId="5B705CEE" w14:textId="77777777" w:rsidTr="006F3096">
        <w:trPr>
          <w:trHeight w:val="20"/>
          <w:jc w:val="center"/>
        </w:trPr>
        <w:tc>
          <w:tcPr>
            <w:tcW w:w="1666" w:type="pct"/>
            <w:noWrap/>
            <w:hideMark/>
          </w:tcPr>
          <w:p w14:paraId="2A4DC44F" w14:textId="77777777" w:rsidR="00F95B1D" w:rsidRPr="00F95B1D" w:rsidRDefault="00F95B1D" w:rsidP="00F95B1D">
            <w:pPr>
              <w:spacing w:after="0"/>
              <w:ind w:left="159" w:right="113" w:hanging="159"/>
              <w:jc w:val="left"/>
            </w:pPr>
            <w:r w:rsidRPr="00F95B1D">
              <w:t>Green Mango Flavor Drink</w:t>
            </w:r>
          </w:p>
        </w:tc>
        <w:tc>
          <w:tcPr>
            <w:tcW w:w="454" w:type="pct"/>
            <w:noWrap/>
            <w:hideMark/>
          </w:tcPr>
          <w:p w14:paraId="0470D8B4" w14:textId="77777777" w:rsidR="00F95B1D" w:rsidRPr="00F95B1D" w:rsidRDefault="00F95B1D" w:rsidP="00F95B1D">
            <w:pPr>
              <w:spacing w:after="0"/>
              <w:ind w:right="170"/>
              <w:jc w:val="right"/>
            </w:pPr>
            <w:r w:rsidRPr="00F95B1D">
              <w:t>550ml</w:t>
            </w:r>
          </w:p>
        </w:tc>
        <w:tc>
          <w:tcPr>
            <w:tcW w:w="682" w:type="pct"/>
            <w:noWrap/>
            <w:hideMark/>
          </w:tcPr>
          <w:p w14:paraId="7836283C" w14:textId="77777777" w:rsidR="00F95B1D" w:rsidRPr="00F95B1D" w:rsidRDefault="00F95B1D" w:rsidP="00F95B1D">
            <w:pPr>
              <w:spacing w:after="0"/>
              <w:jc w:val="left"/>
            </w:pPr>
            <w:r w:rsidRPr="00F95B1D">
              <w:t>PET</w:t>
            </w:r>
          </w:p>
        </w:tc>
        <w:tc>
          <w:tcPr>
            <w:tcW w:w="1438" w:type="pct"/>
            <w:noWrap/>
            <w:hideMark/>
          </w:tcPr>
          <w:p w14:paraId="50B28480"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B920255" w14:textId="77777777" w:rsidR="00F95B1D" w:rsidRPr="00F95B1D" w:rsidRDefault="00F95B1D" w:rsidP="00F95B1D">
            <w:pPr>
              <w:spacing w:after="0"/>
              <w:jc w:val="left"/>
            </w:pPr>
            <w:r w:rsidRPr="00F95B1D">
              <w:t>Statewide Recycling</w:t>
            </w:r>
          </w:p>
        </w:tc>
      </w:tr>
      <w:tr w:rsidR="00F95B1D" w:rsidRPr="00F95B1D" w14:paraId="7935375A" w14:textId="77777777" w:rsidTr="006F3096">
        <w:trPr>
          <w:trHeight w:val="20"/>
          <w:jc w:val="center"/>
        </w:trPr>
        <w:tc>
          <w:tcPr>
            <w:tcW w:w="1666" w:type="pct"/>
            <w:noWrap/>
            <w:hideMark/>
          </w:tcPr>
          <w:p w14:paraId="00A9FF97" w14:textId="77777777" w:rsidR="00F95B1D" w:rsidRPr="00F95B1D" w:rsidRDefault="00F95B1D" w:rsidP="00F95B1D">
            <w:pPr>
              <w:spacing w:after="0"/>
              <w:ind w:left="159" w:right="113" w:hanging="159"/>
              <w:jc w:val="left"/>
            </w:pPr>
            <w:r w:rsidRPr="00F95B1D">
              <w:t>Green Tea</w:t>
            </w:r>
          </w:p>
        </w:tc>
        <w:tc>
          <w:tcPr>
            <w:tcW w:w="454" w:type="pct"/>
            <w:noWrap/>
            <w:hideMark/>
          </w:tcPr>
          <w:p w14:paraId="14BEF144" w14:textId="77777777" w:rsidR="00F95B1D" w:rsidRPr="00F95B1D" w:rsidRDefault="00F95B1D" w:rsidP="00F95B1D">
            <w:pPr>
              <w:spacing w:after="0"/>
              <w:ind w:right="170"/>
              <w:jc w:val="right"/>
            </w:pPr>
            <w:r w:rsidRPr="00F95B1D">
              <w:t>500ml</w:t>
            </w:r>
          </w:p>
        </w:tc>
        <w:tc>
          <w:tcPr>
            <w:tcW w:w="682" w:type="pct"/>
            <w:noWrap/>
            <w:hideMark/>
          </w:tcPr>
          <w:p w14:paraId="7C3A7406" w14:textId="77777777" w:rsidR="00F95B1D" w:rsidRPr="00F95B1D" w:rsidRDefault="00F95B1D" w:rsidP="00F95B1D">
            <w:pPr>
              <w:spacing w:after="0"/>
              <w:jc w:val="left"/>
            </w:pPr>
            <w:r w:rsidRPr="00F95B1D">
              <w:t>PET</w:t>
            </w:r>
          </w:p>
        </w:tc>
        <w:tc>
          <w:tcPr>
            <w:tcW w:w="1438" w:type="pct"/>
            <w:noWrap/>
            <w:hideMark/>
          </w:tcPr>
          <w:p w14:paraId="698209F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CC55406" w14:textId="77777777" w:rsidR="00F95B1D" w:rsidRPr="00F95B1D" w:rsidRDefault="00F95B1D" w:rsidP="00F95B1D">
            <w:pPr>
              <w:spacing w:after="0"/>
              <w:jc w:val="left"/>
            </w:pPr>
            <w:r w:rsidRPr="00F95B1D">
              <w:t>Statewide Recycling</w:t>
            </w:r>
          </w:p>
        </w:tc>
      </w:tr>
      <w:tr w:rsidR="00F95B1D" w:rsidRPr="00F95B1D" w14:paraId="61D499DE" w14:textId="77777777" w:rsidTr="006F3096">
        <w:trPr>
          <w:trHeight w:val="20"/>
          <w:jc w:val="center"/>
        </w:trPr>
        <w:tc>
          <w:tcPr>
            <w:tcW w:w="1666" w:type="pct"/>
            <w:noWrap/>
            <w:hideMark/>
          </w:tcPr>
          <w:p w14:paraId="09997B59" w14:textId="77777777" w:rsidR="00F95B1D" w:rsidRPr="00F95B1D" w:rsidRDefault="00F95B1D" w:rsidP="00F95B1D">
            <w:pPr>
              <w:spacing w:after="0"/>
              <w:ind w:left="159" w:right="113" w:hanging="159"/>
              <w:jc w:val="left"/>
            </w:pPr>
            <w:r w:rsidRPr="00F95B1D">
              <w:t>Green Tea</w:t>
            </w:r>
          </w:p>
        </w:tc>
        <w:tc>
          <w:tcPr>
            <w:tcW w:w="454" w:type="pct"/>
            <w:noWrap/>
            <w:hideMark/>
          </w:tcPr>
          <w:p w14:paraId="601DBE5A" w14:textId="77777777" w:rsidR="00F95B1D" w:rsidRPr="00F95B1D" w:rsidRDefault="00F95B1D" w:rsidP="00F95B1D">
            <w:pPr>
              <w:spacing w:after="0"/>
              <w:ind w:right="170"/>
              <w:jc w:val="right"/>
            </w:pPr>
            <w:r w:rsidRPr="00F95B1D">
              <w:t>300ml</w:t>
            </w:r>
          </w:p>
        </w:tc>
        <w:tc>
          <w:tcPr>
            <w:tcW w:w="682" w:type="pct"/>
            <w:noWrap/>
            <w:hideMark/>
          </w:tcPr>
          <w:p w14:paraId="701C654C" w14:textId="77777777" w:rsidR="00F95B1D" w:rsidRPr="00F95B1D" w:rsidRDefault="00F95B1D" w:rsidP="00F95B1D">
            <w:pPr>
              <w:spacing w:after="0"/>
              <w:jc w:val="left"/>
            </w:pPr>
            <w:r w:rsidRPr="00F95B1D">
              <w:t>LPB—Aseptic</w:t>
            </w:r>
          </w:p>
        </w:tc>
        <w:tc>
          <w:tcPr>
            <w:tcW w:w="1438" w:type="pct"/>
            <w:noWrap/>
            <w:hideMark/>
          </w:tcPr>
          <w:p w14:paraId="0C671650"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9CFBEB8" w14:textId="77777777" w:rsidR="00F95B1D" w:rsidRPr="00F95B1D" w:rsidRDefault="00F95B1D" w:rsidP="00F95B1D">
            <w:pPr>
              <w:spacing w:after="0"/>
              <w:jc w:val="left"/>
            </w:pPr>
            <w:r w:rsidRPr="00F95B1D">
              <w:t>Statewide Recycling</w:t>
            </w:r>
          </w:p>
        </w:tc>
      </w:tr>
      <w:tr w:rsidR="00F95B1D" w:rsidRPr="00F95B1D" w14:paraId="530FFC1E" w14:textId="77777777" w:rsidTr="006F3096">
        <w:trPr>
          <w:trHeight w:val="20"/>
          <w:jc w:val="center"/>
        </w:trPr>
        <w:tc>
          <w:tcPr>
            <w:tcW w:w="1666" w:type="pct"/>
            <w:noWrap/>
            <w:hideMark/>
          </w:tcPr>
          <w:p w14:paraId="341FD19C" w14:textId="77777777" w:rsidR="00F95B1D" w:rsidRPr="00F95B1D" w:rsidRDefault="00F95B1D" w:rsidP="00F95B1D">
            <w:pPr>
              <w:spacing w:after="0"/>
              <w:ind w:left="159" w:right="113" w:hanging="159"/>
              <w:jc w:val="left"/>
            </w:pPr>
            <w:r w:rsidRPr="00F95B1D">
              <w:t>Green Tea Matcha</w:t>
            </w:r>
          </w:p>
        </w:tc>
        <w:tc>
          <w:tcPr>
            <w:tcW w:w="454" w:type="pct"/>
            <w:noWrap/>
            <w:hideMark/>
          </w:tcPr>
          <w:p w14:paraId="43B92018" w14:textId="77777777" w:rsidR="00F95B1D" w:rsidRPr="00F95B1D" w:rsidRDefault="00F95B1D" w:rsidP="00F95B1D">
            <w:pPr>
              <w:spacing w:after="0"/>
              <w:ind w:right="170"/>
              <w:jc w:val="right"/>
            </w:pPr>
            <w:r w:rsidRPr="00F95B1D">
              <w:t>500ml</w:t>
            </w:r>
          </w:p>
        </w:tc>
        <w:tc>
          <w:tcPr>
            <w:tcW w:w="682" w:type="pct"/>
            <w:noWrap/>
            <w:hideMark/>
          </w:tcPr>
          <w:p w14:paraId="30110B11" w14:textId="77777777" w:rsidR="00F95B1D" w:rsidRPr="00F95B1D" w:rsidRDefault="00F95B1D" w:rsidP="00F95B1D">
            <w:pPr>
              <w:spacing w:after="0"/>
              <w:jc w:val="left"/>
            </w:pPr>
            <w:r w:rsidRPr="00F95B1D">
              <w:t>PET</w:t>
            </w:r>
          </w:p>
        </w:tc>
        <w:tc>
          <w:tcPr>
            <w:tcW w:w="1438" w:type="pct"/>
            <w:noWrap/>
            <w:hideMark/>
          </w:tcPr>
          <w:p w14:paraId="18E2568E"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E1F5516" w14:textId="77777777" w:rsidR="00F95B1D" w:rsidRPr="00F95B1D" w:rsidRDefault="00F95B1D" w:rsidP="00F95B1D">
            <w:pPr>
              <w:spacing w:after="0"/>
              <w:jc w:val="left"/>
            </w:pPr>
            <w:r w:rsidRPr="00F95B1D">
              <w:t>Statewide Recycling</w:t>
            </w:r>
          </w:p>
        </w:tc>
      </w:tr>
      <w:tr w:rsidR="00F95B1D" w:rsidRPr="00F95B1D" w14:paraId="56026D08" w14:textId="77777777" w:rsidTr="006F3096">
        <w:trPr>
          <w:trHeight w:val="20"/>
          <w:jc w:val="center"/>
        </w:trPr>
        <w:tc>
          <w:tcPr>
            <w:tcW w:w="1666" w:type="pct"/>
            <w:noWrap/>
            <w:hideMark/>
          </w:tcPr>
          <w:p w14:paraId="2747DD8C" w14:textId="77777777" w:rsidR="00F95B1D" w:rsidRPr="00F95B1D" w:rsidRDefault="00F95B1D" w:rsidP="00F95B1D">
            <w:pPr>
              <w:spacing w:after="0"/>
              <w:ind w:left="159" w:right="113" w:hanging="159"/>
              <w:jc w:val="left"/>
            </w:pPr>
            <w:r w:rsidRPr="00F95B1D">
              <w:t>IF 100% Coconut Water</w:t>
            </w:r>
          </w:p>
        </w:tc>
        <w:tc>
          <w:tcPr>
            <w:tcW w:w="454" w:type="pct"/>
            <w:noWrap/>
            <w:hideMark/>
          </w:tcPr>
          <w:p w14:paraId="0B0B04C0" w14:textId="77777777" w:rsidR="00F95B1D" w:rsidRPr="00F95B1D" w:rsidRDefault="00F95B1D" w:rsidP="00F95B1D">
            <w:pPr>
              <w:spacing w:after="0"/>
              <w:ind w:right="170"/>
              <w:jc w:val="right"/>
            </w:pPr>
            <w:r w:rsidRPr="00F95B1D">
              <w:t>350ml</w:t>
            </w:r>
          </w:p>
        </w:tc>
        <w:tc>
          <w:tcPr>
            <w:tcW w:w="682" w:type="pct"/>
            <w:noWrap/>
            <w:hideMark/>
          </w:tcPr>
          <w:p w14:paraId="40C1F8C4" w14:textId="77777777" w:rsidR="00F95B1D" w:rsidRPr="00F95B1D" w:rsidRDefault="00F95B1D" w:rsidP="00F95B1D">
            <w:pPr>
              <w:spacing w:after="0"/>
              <w:jc w:val="left"/>
            </w:pPr>
            <w:r w:rsidRPr="00F95B1D">
              <w:t>PET</w:t>
            </w:r>
          </w:p>
        </w:tc>
        <w:tc>
          <w:tcPr>
            <w:tcW w:w="1438" w:type="pct"/>
            <w:noWrap/>
            <w:hideMark/>
          </w:tcPr>
          <w:p w14:paraId="6C7147D3"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50DD5493" w14:textId="77777777" w:rsidR="00F95B1D" w:rsidRPr="00F95B1D" w:rsidRDefault="00F95B1D" w:rsidP="00F95B1D">
            <w:pPr>
              <w:spacing w:after="0"/>
              <w:jc w:val="left"/>
            </w:pPr>
            <w:r w:rsidRPr="00F95B1D">
              <w:t>Statewide Recycling</w:t>
            </w:r>
          </w:p>
        </w:tc>
      </w:tr>
      <w:tr w:rsidR="00F95B1D" w:rsidRPr="00F95B1D" w14:paraId="05F55B5E" w14:textId="77777777" w:rsidTr="006F3096">
        <w:trPr>
          <w:trHeight w:val="20"/>
          <w:jc w:val="center"/>
        </w:trPr>
        <w:tc>
          <w:tcPr>
            <w:tcW w:w="1666" w:type="pct"/>
            <w:noWrap/>
            <w:hideMark/>
          </w:tcPr>
          <w:p w14:paraId="361DBFBF" w14:textId="77777777" w:rsidR="00F95B1D" w:rsidRPr="00F95B1D" w:rsidRDefault="00F95B1D" w:rsidP="00F95B1D">
            <w:pPr>
              <w:spacing w:after="0"/>
              <w:ind w:left="159" w:right="113" w:hanging="159"/>
              <w:jc w:val="left"/>
            </w:pPr>
            <w:r w:rsidRPr="00F95B1D">
              <w:t>ITOEN Australian Green Tea Unsweetened</w:t>
            </w:r>
          </w:p>
        </w:tc>
        <w:tc>
          <w:tcPr>
            <w:tcW w:w="454" w:type="pct"/>
            <w:noWrap/>
            <w:hideMark/>
          </w:tcPr>
          <w:p w14:paraId="2E51D52F" w14:textId="77777777" w:rsidR="00F95B1D" w:rsidRPr="00F95B1D" w:rsidRDefault="00F95B1D" w:rsidP="00F95B1D">
            <w:pPr>
              <w:spacing w:after="0"/>
              <w:ind w:right="170"/>
              <w:jc w:val="right"/>
            </w:pPr>
            <w:r w:rsidRPr="00F95B1D">
              <w:t>500ml</w:t>
            </w:r>
          </w:p>
        </w:tc>
        <w:tc>
          <w:tcPr>
            <w:tcW w:w="682" w:type="pct"/>
            <w:noWrap/>
            <w:hideMark/>
          </w:tcPr>
          <w:p w14:paraId="146C3AE7" w14:textId="77777777" w:rsidR="00F95B1D" w:rsidRPr="00F95B1D" w:rsidRDefault="00F95B1D" w:rsidP="00F95B1D">
            <w:pPr>
              <w:spacing w:after="0"/>
              <w:jc w:val="left"/>
            </w:pPr>
            <w:r w:rsidRPr="00F95B1D">
              <w:t>PET</w:t>
            </w:r>
          </w:p>
        </w:tc>
        <w:tc>
          <w:tcPr>
            <w:tcW w:w="1438" w:type="pct"/>
            <w:noWrap/>
            <w:hideMark/>
          </w:tcPr>
          <w:p w14:paraId="171C66B2"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79C65AC" w14:textId="77777777" w:rsidR="00F95B1D" w:rsidRPr="00F95B1D" w:rsidRDefault="00F95B1D" w:rsidP="00F95B1D">
            <w:pPr>
              <w:spacing w:after="0"/>
              <w:jc w:val="left"/>
            </w:pPr>
            <w:r w:rsidRPr="00F95B1D">
              <w:t>Statewide Recycling</w:t>
            </w:r>
          </w:p>
        </w:tc>
      </w:tr>
      <w:tr w:rsidR="00F95B1D" w:rsidRPr="00F95B1D" w14:paraId="63D6FE0C" w14:textId="77777777" w:rsidTr="006F3096">
        <w:trPr>
          <w:trHeight w:val="20"/>
          <w:jc w:val="center"/>
        </w:trPr>
        <w:tc>
          <w:tcPr>
            <w:tcW w:w="1666" w:type="pct"/>
            <w:noWrap/>
            <w:hideMark/>
          </w:tcPr>
          <w:p w14:paraId="30BEDD7F" w14:textId="77777777" w:rsidR="00F95B1D" w:rsidRPr="00F95B1D" w:rsidRDefault="00F95B1D" w:rsidP="00F95B1D">
            <w:pPr>
              <w:spacing w:after="0"/>
              <w:ind w:left="159" w:right="113" w:hanging="159"/>
              <w:jc w:val="left"/>
            </w:pPr>
            <w:r w:rsidRPr="00F95B1D">
              <w:t>Jasmine Tea Drink Original Flavor</w:t>
            </w:r>
          </w:p>
        </w:tc>
        <w:tc>
          <w:tcPr>
            <w:tcW w:w="454" w:type="pct"/>
            <w:noWrap/>
            <w:hideMark/>
          </w:tcPr>
          <w:p w14:paraId="25441B65" w14:textId="77777777" w:rsidR="00F95B1D" w:rsidRPr="00F95B1D" w:rsidRDefault="00F95B1D" w:rsidP="00F95B1D">
            <w:pPr>
              <w:spacing w:after="0"/>
              <w:ind w:right="170"/>
              <w:jc w:val="right"/>
            </w:pPr>
            <w:r w:rsidRPr="00F95B1D">
              <w:t>500ml</w:t>
            </w:r>
          </w:p>
        </w:tc>
        <w:tc>
          <w:tcPr>
            <w:tcW w:w="682" w:type="pct"/>
            <w:noWrap/>
            <w:hideMark/>
          </w:tcPr>
          <w:p w14:paraId="40DBA564" w14:textId="77777777" w:rsidR="00F95B1D" w:rsidRPr="00F95B1D" w:rsidRDefault="00F95B1D" w:rsidP="00F95B1D">
            <w:pPr>
              <w:spacing w:after="0"/>
              <w:jc w:val="left"/>
            </w:pPr>
            <w:r w:rsidRPr="00F95B1D">
              <w:t>PET</w:t>
            </w:r>
          </w:p>
        </w:tc>
        <w:tc>
          <w:tcPr>
            <w:tcW w:w="1438" w:type="pct"/>
            <w:noWrap/>
            <w:hideMark/>
          </w:tcPr>
          <w:p w14:paraId="4564D3E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822384F" w14:textId="77777777" w:rsidR="00F95B1D" w:rsidRPr="00F95B1D" w:rsidRDefault="00F95B1D" w:rsidP="00F95B1D">
            <w:pPr>
              <w:spacing w:after="0"/>
              <w:jc w:val="left"/>
            </w:pPr>
            <w:r w:rsidRPr="00F95B1D">
              <w:t>Statewide Recycling</w:t>
            </w:r>
          </w:p>
        </w:tc>
      </w:tr>
      <w:tr w:rsidR="00F95B1D" w:rsidRPr="00F95B1D" w14:paraId="3B1EC7F8" w14:textId="77777777" w:rsidTr="006F3096">
        <w:trPr>
          <w:trHeight w:val="20"/>
          <w:jc w:val="center"/>
        </w:trPr>
        <w:tc>
          <w:tcPr>
            <w:tcW w:w="1666" w:type="pct"/>
            <w:noWrap/>
            <w:hideMark/>
          </w:tcPr>
          <w:p w14:paraId="49DCF9E9" w14:textId="77777777" w:rsidR="00F95B1D" w:rsidRPr="00F95B1D" w:rsidRDefault="00F95B1D" w:rsidP="00F95B1D">
            <w:pPr>
              <w:spacing w:after="0"/>
              <w:ind w:left="159" w:right="113" w:hanging="159"/>
              <w:jc w:val="left"/>
            </w:pPr>
            <w:r w:rsidRPr="00F95B1D">
              <w:t>Jasmine Tea White Tea Soft Drink</w:t>
            </w:r>
          </w:p>
        </w:tc>
        <w:tc>
          <w:tcPr>
            <w:tcW w:w="454" w:type="pct"/>
            <w:noWrap/>
            <w:hideMark/>
          </w:tcPr>
          <w:p w14:paraId="3D6C3A88" w14:textId="77777777" w:rsidR="00F95B1D" w:rsidRPr="00F95B1D" w:rsidRDefault="00F95B1D" w:rsidP="00F95B1D">
            <w:pPr>
              <w:spacing w:after="0"/>
              <w:ind w:right="170"/>
              <w:jc w:val="right"/>
            </w:pPr>
            <w:r w:rsidRPr="00F95B1D">
              <w:t>500ml</w:t>
            </w:r>
          </w:p>
        </w:tc>
        <w:tc>
          <w:tcPr>
            <w:tcW w:w="682" w:type="pct"/>
            <w:noWrap/>
            <w:hideMark/>
          </w:tcPr>
          <w:p w14:paraId="7C0E59E8" w14:textId="77777777" w:rsidR="00F95B1D" w:rsidRPr="00F95B1D" w:rsidRDefault="00F95B1D" w:rsidP="00F95B1D">
            <w:pPr>
              <w:spacing w:after="0"/>
              <w:jc w:val="left"/>
            </w:pPr>
            <w:r w:rsidRPr="00F95B1D">
              <w:t>PET</w:t>
            </w:r>
          </w:p>
        </w:tc>
        <w:tc>
          <w:tcPr>
            <w:tcW w:w="1438" w:type="pct"/>
            <w:noWrap/>
            <w:hideMark/>
          </w:tcPr>
          <w:p w14:paraId="4D9C05B4"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5939DEF" w14:textId="77777777" w:rsidR="00F95B1D" w:rsidRPr="00F95B1D" w:rsidRDefault="00F95B1D" w:rsidP="00F95B1D">
            <w:pPr>
              <w:spacing w:after="0"/>
              <w:jc w:val="left"/>
            </w:pPr>
            <w:r w:rsidRPr="00F95B1D">
              <w:t>Statewide Recycling</w:t>
            </w:r>
          </w:p>
        </w:tc>
      </w:tr>
      <w:tr w:rsidR="00F95B1D" w:rsidRPr="00F95B1D" w14:paraId="0EE2A385" w14:textId="77777777" w:rsidTr="006F3096">
        <w:trPr>
          <w:trHeight w:val="20"/>
          <w:jc w:val="center"/>
        </w:trPr>
        <w:tc>
          <w:tcPr>
            <w:tcW w:w="1666" w:type="pct"/>
            <w:noWrap/>
            <w:hideMark/>
          </w:tcPr>
          <w:p w14:paraId="26EA4F89" w14:textId="77777777" w:rsidR="00F95B1D" w:rsidRPr="00F95B1D" w:rsidRDefault="00F95B1D" w:rsidP="00F95B1D">
            <w:pPr>
              <w:spacing w:after="0"/>
              <w:ind w:left="159" w:right="113" w:hanging="159"/>
              <w:jc w:val="left"/>
            </w:pPr>
            <w:r w:rsidRPr="00F95B1D">
              <w:t>Jia Duo Bao Herbal Tea</w:t>
            </w:r>
          </w:p>
        </w:tc>
        <w:tc>
          <w:tcPr>
            <w:tcW w:w="454" w:type="pct"/>
            <w:noWrap/>
            <w:hideMark/>
          </w:tcPr>
          <w:p w14:paraId="05F9F777" w14:textId="77777777" w:rsidR="00F95B1D" w:rsidRPr="00F95B1D" w:rsidRDefault="00F95B1D" w:rsidP="00F95B1D">
            <w:pPr>
              <w:spacing w:after="0"/>
              <w:ind w:right="170"/>
              <w:jc w:val="right"/>
            </w:pPr>
            <w:r w:rsidRPr="00F95B1D">
              <w:t>310ml</w:t>
            </w:r>
          </w:p>
        </w:tc>
        <w:tc>
          <w:tcPr>
            <w:tcW w:w="682" w:type="pct"/>
            <w:noWrap/>
            <w:hideMark/>
          </w:tcPr>
          <w:p w14:paraId="619748A6" w14:textId="77777777" w:rsidR="00F95B1D" w:rsidRPr="00F95B1D" w:rsidRDefault="00F95B1D" w:rsidP="00F95B1D">
            <w:pPr>
              <w:spacing w:after="0"/>
              <w:jc w:val="left"/>
            </w:pPr>
            <w:r w:rsidRPr="00F95B1D">
              <w:t>Aluminium</w:t>
            </w:r>
          </w:p>
        </w:tc>
        <w:tc>
          <w:tcPr>
            <w:tcW w:w="1438" w:type="pct"/>
            <w:noWrap/>
            <w:hideMark/>
          </w:tcPr>
          <w:p w14:paraId="03CAFFE5"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DC7A3C6" w14:textId="77777777" w:rsidR="00F95B1D" w:rsidRPr="00F95B1D" w:rsidRDefault="00F95B1D" w:rsidP="00F95B1D">
            <w:pPr>
              <w:spacing w:after="0"/>
              <w:jc w:val="left"/>
            </w:pPr>
            <w:r w:rsidRPr="00F95B1D">
              <w:t>Statewide Recycling</w:t>
            </w:r>
          </w:p>
        </w:tc>
      </w:tr>
      <w:tr w:rsidR="00F95B1D" w:rsidRPr="00F95B1D" w14:paraId="4FA5FD52" w14:textId="77777777" w:rsidTr="006F3096">
        <w:trPr>
          <w:trHeight w:val="20"/>
          <w:jc w:val="center"/>
        </w:trPr>
        <w:tc>
          <w:tcPr>
            <w:tcW w:w="1666" w:type="pct"/>
            <w:noWrap/>
            <w:hideMark/>
          </w:tcPr>
          <w:p w14:paraId="27A7EED3" w14:textId="77777777" w:rsidR="00F95B1D" w:rsidRPr="00F95B1D" w:rsidRDefault="00F95B1D" w:rsidP="00F95B1D">
            <w:pPr>
              <w:spacing w:after="0"/>
              <w:ind w:left="159" w:right="113" w:hanging="159"/>
              <w:jc w:val="left"/>
            </w:pPr>
            <w:r w:rsidRPr="00F95B1D">
              <w:t>Lemon Red Tea Drink</w:t>
            </w:r>
          </w:p>
        </w:tc>
        <w:tc>
          <w:tcPr>
            <w:tcW w:w="454" w:type="pct"/>
            <w:noWrap/>
            <w:hideMark/>
          </w:tcPr>
          <w:p w14:paraId="7081CF65" w14:textId="77777777" w:rsidR="00F95B1D" w:rsidRPr="00F95B1D" w:rsidRDefault="00F95B1D" w:rsidP="00F95B1D">
            <w:pPr>
              <w:spacing w:after="0"/>
              <w:ind w:right="170"/>
              <w:jc w:val="right"/>
            </w:pPr>
            <w:r w:rsidRPr="00F95B1D">
              <w:t>900ml</w:t>
            </w:r>
          </w:p>
        </w:tc>
        <w:tc>
          <w:tcPr>
            <w:tcW w:w="682" w:type="pct"/>
            <w:noWrap/>
            <w:hideMark/>
          </w:tcPr>
          <w:p w14:paraId="3EFE3F1E" w14:textId="77777777" w:rsidR="00F95B1D" w:rsidRPr="00F95B1D" w:rsidRDefault="00F95B1D" w:rsidP="00F95B1D">
            <w:pPr>
              <w:spacing w:after="0"/>
              <w:jc w:val="left"/>
            </w:pPr>
            <w:r w:rsidRPr="00F95B1D">
              <w:t>PET</w:t>
            </w:r>
          </w:p>
        </w:tc>
        <w:tc>
          <w:tcPr>
            <w:tcW w:w="1438" w:type="pct"/>
            <w:noWrap/>
            <w:hideMark/>
          </w:tcPr>
          <w:p w14:paraId="3AC82B41"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C302FC9" w14:textId="77777777" w:rsidR="00F95B1D" w:rsidRPr="00F95B1D" w:rsidRDefault="00F95B1D" w:rsidP="00F95B1D">
            <w:pPr>
              <w:spacing w:after="0"/>
              <w:jc w:val="left"/>
            </w:pPr>
            <w:r w:rsidRPr="00F95B1D">
              <w:t>Statewide Recycling</w:t>
            </w:r>
          </w:p>
        </w:tc>
      </w:tr>
      <w:tr w:rsidR="00F95B1D" w:rsidRPr="00F95B1D" w14:paraId="103F52C5" w14:textId="77777777" w:rsidTr="006F3096">
        <w:trPr>
          <w:trHeight w:val="20"/>
          <w:jc w:val="center"/>
        </w:trPr>
        <w:tc>
          <w:tcPr>
            <w:tcW w:w="1666" w:type="pct"/>
            <w:noWrap/>
            <w:hideMark/>
          </w:tcPr>
          <w:p w14:paraId="2DF421AF" w14:textId="77777777" w:rsidR="00F95B1D" w:rsidRPr="00F95B1D" w:rsidRDefault="00F95B1D" w:rsidP="00F95B1D">
            <w:pPr>
              <w:spacing w:after="0"/>
              <w:ind w:left="159" w:right="113" w:hanging="159"/>
              <w:jc w:val="left"/>
            </w:pPr>
            <w:r w:rsidRPr="00F95B1D">
              <w:t>Lemon Red Tea Drink</w:t>
            </w:r>
          </w:p>
        </w:tc>
        <w:tc>
          <w:tcPr>
            <w:tcW w:w="454" w:type="pct"/>
            <w:noWrap/>
            <w:hideMark/>
          </w:tcPr>
          <w:p w14:paraId="09BD09D3" w14:textId="77777777" w:rsidR="00F95B1D" w:rsidRPr="00F95B1D" w:rsidRDefault="00F95B1D" w:rsidP="00F95B1D">
            <w:pPr>
              <w:spacing w:after="0"/>
              <w:ind w:right="170"/>
              <w:jc w:val="right"/>
            </w:pPr>
            <w:r w:rsidRPr="00F95B1D">
              <w:t>500ml</w:t>
            </w:r>
          </w:p>
        </w:tc>
        <w:tc>
          <w:tcPr>
            <w:tcW w:w="682" w:type="pct"/>
            <w:noWrap/>
            <w:hideMark/>
          </w:tcPr>
          <w:p w14:paraId="342E8F90" w14:textId="77777777" w:rsidR="00F95B1D" w:rsidRPr="00F95B1D" w:rsidRDefault="00F95B1D" w:rsidP="00F95B1D">
            <w:pPr>
              <w:spacing w:after="0"/>
              <w:jc w:val="left"/>
            </w:pPr>
            <w:r w:rsidRPr="00F95B1D">
              <w:t>PET</w:t>
            </w:r>
          </w:p>
        </w:tc>
        <w:tc>
          <w:tcPr>
            <w:tcW w:w="1438" w:type="pct"/>
            <w:noWrap/>
            <w:hideMark/>
          </w:tcPr>
          <w:p w14:paraId="79464BB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8D3CBD4" w14:textId="77777777" w:rsidR="00F95B1D" w:rsidRPr="00F95B1D" w:rsidRDefault="00F95B1D" w:rsidP="00F95B1D">
            <w:pPr>
              <w:spacing w:after="0"/>
              <w:jc w:val="left"/>
            </w:pPr>
            <w:r w:rsidRPr="00F95B1D">
              <w:t>Statewide Recycling</w:t>
            </w:r>
          </w:p>
        </w:tc>
      </w:tr>
      <w:tr w:rsidR="00F95B1D" w:rsidRPr="00F95B1D" w14:paraId="5D0D0BC5" w14:textId="77777777" w:rsidTr="006F3096">
        <w:trPr>
          <w:trHeight w:val="20"/>
          <w:jc w:val="center"/>
        </w:trPr>
        <w:tc>
          <w:tcPr>
            <w:tcW w:w="1666" w:type="pct"/>
            <w:noWrap/>
            <w:hideMark/>
          </w:tcPr>
          <w:p w14:paraId="6856FF5E" w14:textId="77777777" w:rsidR="00F95B1D" w:rsidRPr="00F95B1D" w:rsidRDefault="00F95B1D" w:rsidP="00F95B1D">
            <w:pPr>
              <w:spacing w:after="0"/>
              <w:ind w:left="159" w:right="113" w:hanging="159"/>
              <w:jc w:val="left"/>
            </w:pPr>
            <w:r w:rsidRPr="00F95B1D">
              <w:t>Lan Fong Yuen Ice Lemon Tea</w:t>
            </w:r>
          </w:p>
        </w:tc>
        <w:tc>
          <w:tcPr>
            <w:tcW w:w="454" w:type="pct"/>
            <w:noWrap/>
            <w:hideMark/>
          </w:tcPr>
          <w:p w14:paraId="6C8FB501" w14:textId="77777777" w:rsidR="00F95B1D" w:rsidRPr="00F95B1D" w:rsidRDefault="00F95B1D" w:rsidP="00F95B1D">
            <w:pPr>
              <w:spacing w:after="0"/>
              <w:ind w:right="170"/>
              <w:jc w:val="right"/>
            </w:pPr>
            <w:r w:rsidRPr="00F95B1D">
              <w:t>500ml</w:t>
            </w:r>
          </w:p>
        </w:tc>
        <w:tc>
          <w:tcPr>
            <w:tcW w:w="682" w:type="pct"/>
            <w:noWrap/>
            <w:hideMark/>
          </w:tcPr>
          <w:p w14:paraId="601FCADE" w14:textId="77777777" w:rsidR="00F95B1D" w:rsidRPr="00F95B1D" w:rsidRDefault="00F95B1D" w:rsidP="00F95B1D">
            <w:pPr>
              <w:spacing w:after="0"/>
              <w:jc w:val="left"/>
            </w:pPr>
            <w:r w:rsidRPr="00F95B1D">
              <w:t>PET</w:t>
            </w:r>
          </w:p>
        </w:tc>
        <w:tc>
          <w:tcPr>
            <w:tcW w:w="1438" w:type="pct"/>
            <w:noWrap/>
            <w:hideMark/>
          </w:tcPr>
          <w:p w14:paraId="3EB688E1"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BADFE98" w14:textId="77777777" w:rsidR="00F95B1D" w:rsidRPr="00F95B1D" w:rsidRDefault="00F95B1D" w:rsidP="00F95B1D">
            <w:pPr>
              <w:spacing w:after="0"/>
              <w:jc w:val="left"/>
            </w:pPr>
            <w:r w:rsidRPr="00F95B1D">
              <w:t>Statewide Recycling</w:t>
            </w:r>
          </w:p>
        </w:tc>
      </w:tr>
      <w:tr w:rsidR="00F95B1D" w:rsidRPr="00F95B1D" w14:paraId="1ABAD74E" w14:textId="77777777" w:rsidTr="006F3096">
        <w:trPr>
          <w:trHeight w:val="20"/>
          <w:jc w:val="center"/>
        </w:trPr>
        <w:tc>
          <w:tcPr>
            <w:tcW w:w="1666" w:type="pct"/>
            <w:noWrap/>
            <w:hideMark/>
          </w:tcPr>
          <w:p w14:paraId="58897CD3" w14:textId="77777777" w:rsidR="00F95B1D" w:rsidRPr="00F95B1D" w:rsidRDefault="00F95B1D" w:rsidP="00F95B1D">
            <w:pPr>
              <w:spacing w:after="0"/>
              <w:ind w:left="159" w:right="113" w:hanging="159"/>
              <w:jc w:val="left"/>
            </w:pPr>
            <w:r w:rsidRPr="00F95B1D">
              <w:t>Lemon Flavoured Complex Juice Drink</w:t>
            </w:r>
          </w:p>
        </w:tc>
        <w:tc>
          <w:tcPr>
            <w:tcW w:w="454" w:type="pct"/>
            <w:noWrap/>
            <w:hideMark/>
          </w:tcPr>
          <w:p w14:paraId="2D8698F3" w14:textId="77777777" w:rsidR="00F95B1D" w:rsidRPr="00F95B1D" w:rsidRDefault="00F95B1D" w:rsidP="00F95B1D">
            <w:pPr>
              <w:spacing w:after="0"/>
              <w:ind w:right="170"/>
              <w:jc w:val="right"/>
            </w:pPr>
            <w:r w:rsidRPr="00F95B1D">
              <w:t>445ml</w:t>
            </w:r>
          </w:p>
        </w:tc>
        <w:tc>
          <w:tcPr>
            <w:tcW w:w="682" w:type="pct"/>
            <w:noWrap/>
            <w:hideMark/>
          </w:tcPr>
          <w:p w14:paraId="1FA66424" w14:textId="77777777" w:rsidR="00F95B1D" w:rsidRPr="00F95B1D" w:rsidRDefault="00F95B1D" w:rsidP="00F95B1D">
            <w:pPr>
              <w:spacing w:after="0"/>
              <w:jc w:val="left"/>
            </w:pPr>
            <w:r w:rsidRPr="00F95B1D">
              <w:t>PET</w:t>
            </w:r>
          </w:p>
        </w:tc>
        <w:tc>
          <w:tcPr>
            <w:tcW w:w="1438" w:type="pct"/>
            <w:noWrap/>
            <w:hideMark/>
          </w:tcPr>
          <w:p w14:paraId="4D5C85F4"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18BC96A" w14:textId="77777777" w:rsidR="00F95B1D" w:rsidRPr="00F95B1D" w:rsidRDefault="00F95B1D" w:rsidP="00F95B1D">
            <w:pPr>
              <w:spacing w:after="0"/>
              <w:jc w:val="left"/>
            </w:pPr>
            <w:r w:rsidRPr="00F95B1D">
              <w:t>Statewide Recycling</w:t>
            </w:r>
          </w:p>
        </w:tc>
      </w:tr>
      <w:tr w:rsidR="00F95B1D" w:rsidRPr="00F95B1D" w14:paraId="43252731" w14:textId="77777777" w:rsidTr="006F3096">
        <w:trPr>
          <w:trHeight w:val="20"/>
          <w:jc w:val="center"/>
        </w:trPr>
        <w:tc>
          <w:tcPr>
            <w:tcW w:w="1666" w:type="pct"/>
            <w:noWrap/>
            <w:hideMark/>
          </w:tcPr>
          <w:p w14:paraId="0CE27F1D" w14:textId="77777777" w:rsidR="00F95B1D" w:rsidRPr="00F95B1D" w:rsidRDefault="00F95B1D" w:rsidP="00F95B1D">
            <w:pPr>
              <w:spacing w:after="0"/>
              <w:ind w:left="159" w:right="113" w:hanging="159"/>
              <w:jc w:val="left"/>
            </w:pPr>
            <w:r w:rsidRPr="00F95B1D">
              <w:t>Mandarin Orange Drink</w:t>
            </w:r>
          </w:p>
        </w:tc>
        <w:tc>
          <w:tcPr>
            <w:tcW w:w="454" w:type="pct"/>
            <w:noWrap/>
            <w:hideMark/>
          </w:tcPr>
          <w:p w14:paraId="683342B7" w14:textId="77777777" w:rsidR="00F95B1D" w:rsidRPr="00F95B1D" w:rsidRDefault="00F95B1D" w:rsidP="00F95B1D">
            <w:pPr>
              <w:spacing w:after="0"/>
              <w:ind w:right="170"/>
              <w:jc w:val="right"/>
            </w:pPr>
            <w:r w:rsidRPr="00F95B1D">
              <w:t>248ml</w:t>
            </w:r>
          </w:p>
        </w:tc>
        <w:tc>
          <w:tcPr>
            <w:tcW w:w="682" w:type="pct"/>
            <w:noWrap/>
            <w:hideMark/>
          </w:tcPr>
          <w:p w14:paraId="119355C1" w14:textId="77777777" w:rsidR="00F95B1D" w:rsidRPr="00F95B1D" w:rsidRDefault="00F95B1D" w:rsidP="00F95B1D">
            <w:pPr>
              <w:spacing w:after="0"/>
              <w:jc w:val="left"/>
            </w:pPr>
            <w:r w:rsidRPr="00F95B1D">
              <w:t>Glass</w:t>
            </w:r>
          </w:p>
        </w:tc>
        <w:tc>
          <w:tcPr>
            <w:tcW w:w="1438" w:type="pct"/>
            <w:noWrap/>
            <w:hideMark/>
          </w:tcPr>
          <w:p w14:paraId="5C4D767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2C6E3FD" w14:textId="77777777" w:rsidR="00F95B1D" w:rsidRPr="00F95B1D" w:rsidRDefault="00F95B1D" w:rsidP="00F95B1D">
            <w:pPr>
              <w:spacing w:after="0"/>
              <w:jc w:val="left"/>
            </w:pPr>
            <w:r w:rsidRPr="00F95B1D">
              <w:t>Statewide Recycling</w:t>
            </w:r>
          </w:p>
        </w:tc>
      </w:tr>
      <w:tr w:rsidR="00F95B1D" w:rsidRPr="00F95B1D" w14:paraId="03C9DCB0" w14:textId="77777777" w:rsidTr="006F3096">
        <w:trPr>
          <w:trHeight w:val="20"/>
          <w:jc w:val="center"/>
        </w:trPr>
        <w:tc>
          <w:tcPr>
            <w:tcW w:w="1666" w:type="pct"/>
            <w:noWrap/>
            <w:hideMark/>
          </w:tcPr>
          <w:p w14:paraId="035D6B2E" w14:textId="77777777" w:rsidR="00F95B1D" w:rsidRPr="00F95B1D" w:rsidRDefault="00F95B1D" w:rsidP="00F95B1D">
            <w:pPr>
              <w:spacing w:after="0"/>
              <w:ind w:left="159" w:right="113" w:hanging="159"/>
              <w:jc w:val="left"/>
            </w:pPr>
            <w:r w:rsidRPr="00F95B1D">
              <w:t>Master Kong Green Green Grape Flavor</w:t>
            </w:r>
          </w:p>
        </w:tc>
        <w:tc>
          <w:tcPr>
            <w:tcW w:w="454" w:type="pct"/>
            <w:noWrap/>
            <w:hideMark/>
          </w:tcPr>
          <w:p w14:paraId="31E57829" w14:textId="77777777" w:rsidR="00F95B1D" w:rsidRPr="00F95B1D" w:rsidRDefault="00F95B1D" w:rsidP="00F95B1D">
            <w:pPr>
              <w:spacing w:after="0"/>
              <w:ind w:right="170"/>
              <w:jc w:val="right"/>
            </w:pPr>
            <w:r w:rsidRPr="00F95B1D">
              <w:t>500ml</w:t>
            </w:r>
          </w:p>
        </w:tc>
        <w:tc>
          <w:tcPr>
            <w:tcW w:w="682" w:type="pct"/>
            <w:noWrap/>
            <w:hideMark/>
          </w:tcPr>
          <w:p w14:paraId="4B3F9C6E" w14:textId="77777777" w:rsidR="00F95B1D" w:rsidRPr="00F95B1D" w:rsidRDefault="00F95B1D" w:rsidP="00F95B1D">
            <w:pPr>
              <w:spacing w:after="0"/>
              <w:jc w:val="left"/>
            </w:pPr>
            <w:r w:rsidRPr="00F95B1D">
              <w:t>PET</w:t>
            </w:r>
          </w:p>
        </w:tc>
        <w:tc>
          <w:tcPr>
            <w:tcW w:w="1438" w:type="pct"/>
            <w:noWrap/>
            <w:hideMark/>
          </w:tcPr>
          <w:p w14:paraId="6260F223"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C36222D" w14:textId="77777777" w:rsidR="00F95B1D" w:rsidRPr="00F95B1D" w:rsidRDefault="00F95B1D" w:rsidP="00F95B1D">
            <w:pPr>
              <w:spacing w:after="0"/>
              <w:jc w:val="left"/>
            </w:pPr>
            <w:r w:rsidRPr="00F95B1D">
              <w:t>Statewide Recycling</w:t>
            </w:r>
          </w:p>
        </w:tc>
      </w:tr>
      <w:tr w:rsidR="00F95B1D" w:rsidRPr="00F95B1D" w14:paraId="3C97E303" w14:textId="77777777" w:rsidTr="006F3096">
        <w:trPr>
          <w:trHeight w:val="20"/>
          <w:jc w:val="center"/>
        </w:trPr>
        <w:tc>
          <w:tcPr>
            <w:tcW w:w="1666" w:type="pct"/>
            <w:noWrap/>
            <w:hideMark/>
          </w:tcPr>
          <w:p w14:paraId="7223F239" w14:textId="77777777" w:rsidR="00F95B1D" w:rsidRPr="00F95B1D" w:rsidRDefault="00F95B1D" w:rsidP="00F95B1D">
            <w:pPr>
              <w:spacing w:after="0"/>
              <w:ind w:left="159" w:right="113" w:hanging="159"/>
              <w:jc w:val="left"/>
            </w:pPr>
            <w:r w:rsidRPr="00F95B1D">
              <w:t>Master Kong Green Tea Drink Honey &amp; Jasmine Flavor</w:t>
            </w:r>
          </w:p>
        </w:tc>
        <w:tc>
          <w:tcPr>
            <w:tcW w:w="454" w:type="pct"/>
            <w:noWrap/>
            <w:hideMark/>
          </w:tcPr>
          <w:p w14:paraId="68106DF0" w14:textId="77777777" w:rsidR="00F95B1D" w:rsidRPr="00F95B1D" w:rsidRDefault="00F95B1D" w:rsidP="00F95B1D">
            <w:pPr>
              <w:spacing w:after="0"/>
              <w:ind w:right="170"/>
              <w:jc w:val="right"/>
            </w:pPr>
            <w:r w:rsidRPr="00F95B1D">
              <w:t>500ml</w:t>
            </w:r>
          </w:p>
        </w:tc>
        <w:tc>
          <w:tcPr>
            <w:tcW w:w="682" w:type="pct"/>
            <w:noWrap/>
            <w:hideMark/>
          </w:tcPr>
          <w:p w14:paraId="59568C7E" w14:textId="77777777" w:rsidR="00F95B1D" w:rsidRPr="00F95B1D" w:rsidRDefault="00F95B1D" w:rsidP="00F95B1D">
            <w:pPr>
              <w:spacing w:after="0"/>
              <w:jc w:val="left"/>
            </w:pPr>
            <w:r w:rsidRPr="00F95B1D">
              <w:t>PET</w:t>
            </w:r>
          </w:p>
        </w:tc>
        <w:tc>
          <w:tcPr>
            <w:tcW w:w="1438" w:type="pct"/>
            <w:noWrap/>
            <w:hideMark/>
          </w:tcPr>
          <w:p w14:paraId="6858A4B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BB43D14" w14:textId="77777777" w:rsidR="00F95B1D" w:rsidRPr="00F95B1D" w:rsidRDefault="00F95B1D" w:rsidP="00F95B1D">
            <w:pPr>
              <w:spacing w:after="0"/>
              <w:jc w:val="left"/>
            </w:pPr>
            <w:r w:rsidRPr="00F95B1D">
              <w:t>Statewide Recycling</w:t>
            </w:r>
          </w:p>
        </w:tc>
      </w:tr>
      <w:tr w:rsidR="00F95B1D" w:rsidRPr="00F95B1D" w14:paraId="1C0DF68C" w14:textId="77777777" w:rsidTr="006F3096">
        <w:trPr>
          <w:trHeight w:val="20"/>
          <w:jc w:val="center"/>
        </w:trPr>
        <w:tc>
          <w:tcPr>
            <w:tcW w:w="1666" w:type="pct"/>
            <w:noWrap/>
            <w:hideMark/>
          </w:tcPr>
          <w:p w14:paraId="29ECAD27" w14:textId="77777777" w:rsidR="00F95B1D" w:rsidRPr="00F95B1D" w:rsidRDefault="00F95B1D" w:rsidP="00F95B1D">
            <w:pPr>
              <w:spacing w:after="0"/>
              <w:ind w:left="159" w:right="113" w:hanging="159"/>
              <w:jc w:val="left"/>
            </w:pPr>
            <w:r w:rsidRPr="00F95B1D">
              <w:t>Master Kong Ice Black Tea</w:t>
            </w:r>
          </w:p>
        </w:tc>
        <w:tc>
          <w:tcPr>
            <w:tcW w:w="454" w:type="pct"/>
            <w:noWrap/>
            <w:hideMark/>
          </w:tcPr>
          <w:p w14:paraId="77BB7A72" w14:textId="77777777" w:rsidR="00F95B1D" w:rsidRPr="00F95B1D" w:rsidRDefault="00F95B1D" w:rsidP="00F95B1D">
            <w:pPr>
              <w:spacing w:after="0"/>
              <w:ind w:right="170"/>
              <w:jc w:val="right"/>
            </w:pPr>
            <w:r w:rsidRPr="00F95B1D">
              <w:t>500ml</w:t>
            </w:r>
          </w:p>
        </w:tc>
        <w:tc>
          <w:tcPr>
            <w:tcW w:w="682" w:type="pct"/>
            <w:noWrap/>
            <w:hideMark/>
          </w:tcPr>
          <w:p w14:paraId="6E5559FA" w14:textId="77777777" w:rsidR="00F95B1D" w:rsidRPr="00F95B1D" w:rsidRDefault="00F95B1D" w:rsidP="00F95B1D">
            <w:pPr>
              <w:spacing w:after="0"/>
              <w:jc w:val="left"/>
            </w:pPr>
            <w:r w:rsidRPr="00F95B1D">
              <w:t>PET</w:t>
            </w:r>
          </w:p>
        </w:tc>
        <w:tc>
          <w:tcPr>
            <w:tcW w:w="1438" w:type="pct"/>
            <w:noWrap/>
            <w:hideMark/>
          </w:tcPr>
          <w:p w14:paraId="5B69C1AE"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033825C7" w14:textId="77777777" w:rsidR="00F95B1D" w:rsidRPr="00F95B1D" w:rsidRDefault="00F95B1D" w:rsidP="00F95B1D">
            <w:pPr>
              <w:spacing w:after="0"/>
              <w:jc w:val="left"/>
            </w:pPr>
            <w:r w:rsidRPr="00F95B1D">
              <w:t>Statewide Recycling</w:t>
            </w:r>
          </w:p>
        </w:tc>
      </w:tr>
      <w:tr w:rsidR="00F95B1D" w:rsidRPr="00F95B1D" w14:paraId="73AD374D" w14:textId="77777777" w:rsidTr="006F3096">
        <w:trPr>
          <w:trHeight w:val="20"/>
          <w:jc w:val="center"/>
        </w:trPr>
        <w:tc>
          <w:tcPr>
            <w:tcW w:w="1666" w:type="pct"/>
            <w:noWrap/>
            <w:hideMark/>
          </w:tcPr>
          <w:p w14:paraId="5EB815A1" w14:textId="77777777" w:rsidR="00F95B1D" w:rsidRPr="00F95B1D" w:rsidRDefault="00F95B1D" w:rsidP="00F95B1D">
            <w:pPr>
              <w:spacing w:after="0"/>
              <w:ind w:left="159" w:right="113" w:hanging="159"/>
              <w:jc w:val="left"/>
            </w:pPr>
            <w:r w:rsidRPr="00F95B1D">
              <w:t>Master Kong Jasmine Tea</w:t>
            </w:r>
          </w:p>
        </w:tc>
        <w:tc>
          <w:tcPr>
            <w:tcW w:w="454" w:type="pct"/>
            <w:noWrap/>
            <w:hideMark/>
          </w:tcPr>
          <w:p w14:paraId="572297E1" w14:textId="77777777" w:rsidR="00F95B1D" w:rsidRPr="00F95B1D" w:rsidRDefault="00F95B1D" w:rsidP="00F95B1D">
            <w:pPr>
              <w:spacing w:after="0"/>
              <w:ind w:right="170"/>
              <w:jc w:val="right"/>
            </w:pPr>
            <w:r w:rsidRPr="00F95B1D">
              <w:t>500ml</w:t>
            </w:r>
          </w:p>
        </w:tc>
        <w:tc>
          <w:tcPr>
            <w:tcW w:w="682" w:type="pct"/>
            <w:noWrap/>
            <w:hideMark/>
          </w:tcPr>
          <w:p w14:paraId="65297D22" w14:textId="77777777" w:rsidR="00F95B1D" w:rsidRPr="00F95B1D" w:rsidRDefault="00F95B1D" w:rsidP="00F95B1D">
            <w:pPr>
              <w:spacing w:after="0"/>
              <w:jc w:val="left"/>
            </w:pPr>
            <w:r w:rsidRPr="00F95B1D">
              <w:t>PET</w:t>
            </w:r>
          </w:p>
        </w:tc>
        <w:tc>
          <w:tcPr>
            <w:tcW w:w="1438" w:type="pct"/>
            <w:noWrap/>
            <w:hideMark/>
          </w:tcPr>
          <w:p w14:paraId="03B27EDC"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1B97AE9" w14:textId="77777777" w:rsidR="00F95B1D" w:rsidRPr="00F95B1D" w:rsidRDefault="00F95B1D" w:rsidP="00F95B1D">
            <w:pPr>
              <w:spacing w:after="0"/>
              <w:jc w:val="left"/>
            </w:pPr>
            <w:r w:rsidRPr="00F95B1D">
              <w:t>Statewide Recycling</w:t>
            </w:r>
          </w:p>
        </w:tc>
      </w:tr>
      <w:tr w:rsidR="00F95B1D" w:rsidRPr="00F95B1D" w14:paraId="7CF2D847" w14:textId="77777777" w:rsidTr="006F3096">
        <w:trPr>
          <w:trHeight w:val="20"/>
          <w:jc w:val="center"/>
        </w:trPr>
        <w:tc>
          <w:tcPr>
            <w:tcW w:w="1666" w:type="pct"/>
            <w:noWrap/>
            <w:hideMark/>
          </w:tcPr>
          <w:p w14:paraId="572F6C26" w14:textId="77777777" w:rsidR="00F95B1D" w:rsidRPr="00F95B1D" w:rsidRDefault="00F95B1D" w:rsidP="00F95B1D">
            <w:pPr>
              <w:spacing w:after="0"/>
              <w:ind w:left="159" w:right="113" w:hanging="159"/>
              <w:jc w:val="left"/>
            </w:pPr>
            <w:r w:rsidRPr="00F95B1D">
              <w:t>Master Kong Mango Flavor Drink</w:t>
            </w:r>
          </w:p>
        </w:tc>
        <w:tc>
          <w:tcPr>
            <w:tcW w:w="454" w:type="pct"/>
            <w:noWrap/>
            <w:hideMark/>
          </w:tcPr>
          <w:p w14:paraId="5154CC4A" w14:textId="77777777" w:rsidR="00F95B1D" w:rsidRPr="00F95B1D" w:rsidRDefault="00F95B1D" w:rsidP="00F95B1D">
            <w:pPr>
              <w:spacing w:after="0"/>
              <w:ind w:right="170"/>
              <w:jc w:val="right"/>
            </w:pPr>
            <w:r w:rsidRPr="00F95B1D">
              <w:t>500ml</w:t>
            </w:r>
          </w:p>
        </w:tc>
        <w:tc>
          <w:tcPr>
            <w:tcW w:w="682" w:type="pct"/>
            <w:noWrap/>
            <w:hideMark/>
          </w:tcPr>
          <w:p w14:paraId="3D2E0E98" w14:textId="77777777" w:rsidR="00F95B1D" w:rsidRPr="00F95B1D" w:rsidRDefault="00F95B1D" w:rsidP="00F95B1D">
            <w:pPr>
              <w:spacing w:after="0"/>
              <w:jc w:val="left"/>
            </w:pPr>
            <w:r w:rsidRPr="00F95B1D">
              <w:t>PET</w:t>
            </w:r>
          </w:p>
        </w:tc>
        <w:tc>
          <w:tcPr>
            <w:tcW w:w="1438" w:type="pct"/>
            <w:noWrap/>
            <w:hideMark/>
          </w:tcPr>
          <w:p w14:paraId="2AF2C3A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E487665" w14:textId="77777777" w:rsidR="00F95B1D" w:rsidRPr="00F95B1D" w:rsidRDefault="00F95B1D" w:rsidP="00F95B1D">
            <w:pPr>
              <w:spacing w:after="0"/>
              <w:jc w:val="left"/>
            </w:pPr>
            <w:r w:rsidRPr="00F95B1D">
              <w:t>Statewide Recycling</w:t>
            </w:r>
          </w:p>
        </w:tc>
      </w:tr>
      <w:tr w:rsidR="00F95B1D" w:rsidRPr="00F95B1D" w14:paraId="30C4D331" w14:textId="77777777" w:rsidTr="006F3096">
        <w:trPr>
          <w:trHeight w:val="20"/>
          <w:jc w:val="center"/>
        </w:trPr>
        <w:tc>
          <w:tcPr>
            <w:tcW w:w="1666" w:type="pct"/>
            <w:noWrap/>
            <w:hideMark/>
          </w:tcPr>
          <w:p w14:paraId="0B6028F6" w14:textId="77777777" w:rsidR="00F95B1D" w:rsidRPr="00F95B1D" w:rsidRDefault="00F95B1D" w:rsidP="00F95B1D">
            <w:pPr>
              <w:spacing w:after="0"/>
              <w:ind w:left="159" w:right="113" w:hanging="159"/>
              <w:jc w:val="left"/>
            </w:pPr>
            <w:r w:rsidRPr="00F95B1D">
              <w:t>Milk Tea</w:t>
            </w:r>
          </w:p>
        </w:tc>
        <w:tc>
          <w:tcPr>
            <w:tcW w:w="454" w:type="pct"/>
            <w:noWrap/>
            <w:hideMark/>
          </w:tcPr>
          <w:p w14:paraId="031020F0" w14:textId="77777777" w:rsidR="00F95B1D" w:rsidRPr="00F95B1D" w:rsidRDefault="00F95B1D" w:rsidP="00F95B1D">
            <w:pPr>
              <w:spacing w:after="0"/>
              <w:ind w:right="170"/>
              <w:jc w:val="right"/>
            </w:pPr>
            <w:r w:rsidRPr="00F95B1D">
              <w:t>500ml</w:t>
            </w:r>
          </w:p>
        </w:tc>
        <w:tc>
          <w:tcPr>
            <w:tcW w:w="682" w:type="pct"/>
            <w:noWrap/>
            <w:hideMark/>
          </w:tcPr>
          <w:p w14:paraId="1CCC5A2D" w14:textId="77777777" w:rsidR="00F95B1D" w:rsidRPr="00F95B1D" w:rsidRDefault="00F95B1D" w:rsidP="00F95B1D">
            <w:pPr>
              <w:spacing w:after="0"/>
              <w:jc w:val="left"/>
            </w:pPr>
            <w:r w:rsidRPr="00F95B1D">
              <w:t>PET</w:t>
            </w:r>
          </w:p>
        </w:tc>
        <w:tc>
          <w:tcPr>
            <w:tcW w:w="1438" w:type="pct"/>
            <w:noWrap/>
            <w:hideMark/>
          </w:tcPr>
          <w:p w14:paraId="66AC32A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72064B8" w14:textId="77777777" w:rsidR="00F95B1D" w:rsidRPr="00F95B1D" w:rsidRDefault="00F95B1D" w:rsidP="00F95B1D">
            <w:pPr>
              <w:spacing w:after="0"/>
              <w:jc w:val="left"/>
            </w:pPr>
            <w:r w:rsidRPr="00F95B1D">
              <w:t>Statewide Recycling</w:t>
            </w:r>
          </w:p>
        </w:tc>
      </w:tr>
      <w:tr w:rsidR="00F95B1D" w:rsidRPr="00F95B1D" w14:paraId="1A9B5F31" w14:textId="77777777" w:rsidTr="006F3096">
        <w:trPr>
          <w:trHeight w:val="20"/>
          <w:jc w:val="center"/>
        </w:trPr>
        <w:tc>
          <w:tcPr>
            <w:tcW w:w="1666" w:type="pct"/>
            <w:noWrap/>
            <w:hideMark/>
          </w:tcPr>
          <w:p w14:paraId="09E6CB75" w14:textId="77777777" w:rsidR="00F95B1D" w:rsidRPr="00F95B1D" w:rsidRDefault="00F95B1D" w:rsidP="00F95B1D">
            <w:pPr>
              <w:spacing w:after="0"/>
              <w:ind w:left="159" w:right="113" w:hanging="159"/>
              <w:jc w:val="left"/>
            </w:pPr>
            <w:r w:rsidRPr="00F95B1D">
              <w:t>Minute Maid Orange Juice</w:t>
            </w:r>
          </w:p>
        </w:tc>
        <w:tc>
          <w:tcPr>
            <w:tcW w:w="454" w:type="pct"/>
            <w:noWrap/>
            <w:hideMark/>
          </w:tcPr>
          <w:p w14:paraId="7617F402" w14:textId="77777777" w:rsidR="00F95B1D" w:rsidRPr="00F95B1D" w:rsidRDefault="00F95B1D" w:rsidP="00F95B1D">
            <w:pPr>
              <w:spacing w:after="0"/>
              <w:ind w:right="170"/>
              <w:jc w:val="right"/>
            </w:pPr>
            <w:r w:rsidRPr="00F95B1D">
              <w:t>450ml</w:t>
            </w:r>
          </w:p>
        </w:tc>
        <w:tc>
          <w:tcPr>
            <w:tcW w:w="682" w:type="pct"/>
            <w:noWrap/>
            <w:hideMark/>
          </w:tcPr>
          <w:p w14:paraId="0FF8ECE3" w14:textId="77777777" w:rsidR="00F95B1D" w:rsidRPr="00F95B1D" w:rsidRDefault="00F95B1D" w:rsidP="00F95B1D">
            <w:pPr>
              <w:spacing w:after="0"/>
              <w:jc w:val="left"/>
            </w:pPr>
            <w:r w:rsidRPr="00F95B1D">
              <w:t>PET</w:t>
            </w:r>
          </w:p>
        </w:tc>
        <w:tc>
          <w:tcPr>
            <w:tcW w:w="1438" w:type="pct"/>
            <w:noWrap/>
            <w:hideMark/>
          </w:tcPr>
          <w:p w14:paraId="5BA47331"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EE3F784" w14:textId="77777777" w:rsidR="00F95B1D" w:rsidRPr="00F95B1D" w:rsidRDefault="00F95B1D" w:rsidP="00F95B1D">
            <w:pPr>
              <w:spacing w:after="0"/>
              <w:jc w:val="left"/>
            </w:pPr>
            <w:r w:rsidRPr="00F95B1D">
              <w:t>Statewide Recycling</w:t>
            </w:r>
          </w:p>
        </w:tc>
      </w:tr>
      <w:tr w:rsidR="00F95B1D" w:rsidRPr="00F95B1D" w14:paraId="5C730D03" w14:textId="77777777" w:rsidTr="006F3096">
        <w:trPr>
          <w:trHeight w:val="20"/>
          <w:jc w:val="center"/>
        </w:trPr>
        <w:tc>
          <w:tcPr>
            <w:tcW w:w="1666" w:type="pct"/>
            <w:noWrap/>
            <w:hideMark/>
          </w:tcPr>
          <w:p w14:paraId="559FA547" w14:textId="77777777" w:rsidR="00F95B1D" w:rsidRPr="00F95B1D" w:rsidRDefault="00F95B1D" w:rsidP="00F95B1D">
            <w:pPr>
              <w:spacing w:after="0"/>
              <w:ind w:left="159" w:right="113" w:hanging="159"/>
              <w:jc w:val="left"/>
            </w:pPr>
            <w:r w:rsidRPr="00F95B1D">
              <w:t>Minute Maid Peach Juice Drink</w:t>
            </w:r>
          </w:p>
        </w:tc>
        <w:tc>
          <w:tcPr>
            <w:tcW w:w="454" w:type="pct"/>
            <w:noWrap/>
            <w:hideMark/>
          </w:tcPr>
          <w:p w14:paraId="689483C2" w14:textId="77777777" w:rsidR="00F95B1D" w:rsidRPr="00F95B1D" w:rsidRDefault="00F95B1D" w:rsidP="00F95B1D">
            <w:pPr>
              <w:spacing w:after="0"/>
              <w:ind w:right="170"/>
              <w:jc w:val="right"/>
            </w:pPr>
            <w:r w:rsidRPr="00F95B1D">
              <w:t>420ml</w:t>
            </w:r>
          </w:p>
        </w:tc>
        <w:tc>
          <w:tcPr>
            <w:tcW w:w="682" w:type="pct"/>
            <w:noWrap/>
            <w:hideMark/>
          </w:tcPr>
          <w:p w14:paraId="248FAA0E" w14:textId="77777777" w:rsidR="00F95B1D" w:rsidRPr="00F95B1D" w:rsidRDefault="00F95B1D" w:rsidP="00F95B1D">
            <w:pPr>
              <w:spacing w:after="0"/>
              <w:jc w:val="left"/>
            </w:pPr>
            <w:r w:rsidRPr="00F95B1D">
              <w:t>PET</w:t>
            </w:r>
          </w:p>
        </w:tc>
        <w:tc>
          <w:tcPr>
            <w:tcW w:w="1438" w:type="pct"/>
            <w:noWrap/>
            <w:hideMark/>
          </w:tcPr>
          <w:p w14:paraId="367BA93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1184DF2" w14:textId="77777777" w:rsidR="00F95B1D" w:rsidRPr="00F95B1D" w:rsidRDefault="00F95B1D" w:rsidP="00F95B1D">
            <w:pPr>
              <w:spacing w:after="0"/>
              <w:jc w:val="left"/>
            </w:pPr>
            <w:r w:rsidRPr="00F95B1D">
              <w:t>Statewide Recycling</w:t>
            </w:r>
          </w:p>
        </w:tc>
      </w:tr>
      <w:tr w:rsidR="00F95B1D" w:rsidRPr="00F95B1D" w14:paraId="53487D03" w14:textId="77777777" w:rsidTr="006F3096">
        <w:trPr>
          <w:trHeight w:val="20"/>
          <w:jc w:val="center"/>
        </w:trPr>
        <w:tc>
          <w:tcPr>
            <w:tcW w:w="1666" w:type="pct"/>
            <w:noWrap/>
            <w:hideMark/>
          </w:tcPr>
          <w:p w14:paraId="44C70C99" w14:textId="77777777" w:rsidR="00F95B1D" w:rsidRPr="00F95B1D" w:rsidRDefault="00F95B1D" w:rsidP="00F95B1D">
            <w:pPr>
              <w:spacing w:after="0"/>
              <w:ind w:left="159" w:right="113" w:hanging="159"/>
              <w:jc w:val="left"/>
            </w:pPr>
            <w:r w:rsidRPr="00F95B1D">
              <w:t>Mizone Energy Drink Lime Flavor</w:t>
            </w:r>
          </w:p>
        </w:tc>
        <w:tc>
          <w:tcPr>
            <w:tcW w:w="454" w:type="pct"/>
            <w:noWrap/>
            <w:hideMark/>
          </w:tcPr>
          <w:p w14:paraId="233B21A0" w14:textId="77777777" w:rsidR="00F95B1D" w:rsidRPr="00F95B1D" w:rsidRDefault="00F95B1D" w:rsidP="00F95B1D">
            <w:pPr>
              <w:spacing w:after="0"/>
              <w:ind w:right="170"/>
              <w:jc w:val="right"/>
            </w:pPr>
            <w:r w:rsidRPr="00F95B1D">
              <w:t>600ml</w:t>
            </w:r>
          </w:p>
        </w:tc>
        <w:tc>
          <w:tcPr>
            <w:tcW w:w="682" w:type="pct"/>
            <w:noWrap/>
            <w:hideMark/>
          </w:tcPr>
          <w:p w14:paraId="2E85BB03" w14:textId="77777777" w:rsidR="00F95B1D" w:rsidRPr="00F95B1D" w:rsidRDefault="00F95B1D" w:rsidP="00F95B1D">
            <w:pPr>
              <w:spacing w:after="0"/>
              <w:jc w:val="left"/>
            </w:pPr>
            <w:r w:rsidRPr="00F95B1D">
              <w:t>PET</w:t>
            </w:r>
          </w:p>
        </w:tc>
        <w:tc>
          <w:tcPr>
            <w:tcW w:w="1438" w:type="pct"/>
            <w:noWrap/>
            <w:hideMark/>
          </w:tcPr>
          <w:p w14:paraId="5B642B4B"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CDDC7D8" w14:textId="77777777" w:rsidR="00F95B1D" w:rsidRPr="00F95B1D" w:rsidRDefault="00F95B1D" w:rsidP="00F95B1D">
            <w:pPr>
              <w:spacing w:after="0"/>
              <w:jc w:val="left"/>
            </w:pPr>
            <w:r w:rsidRPr="00F95B1D">
              <w:t>Statewide Recycling</w:t>
            </w:r>
          </w:p>
        </w:tc>
      </w:tr>
      <w:tr w:rsidR="00F95B1D" w:rsidRPr="00F95B1D" w14:paraId="01D6DDDC" w14:textId="77777777" w:rsidTr="006F3096">
        <w:trPr>
          <w:trHeight w:val="20"/>
          <w:jc w:val="center"/>
        </w:trPr>
        <w:tc>
          <w:tcPr>
            <w:tcW w:w="1666" w:type="pct"/>
            <w:noWrap/>
            <w:hideMark/>
          </w:tcPr>
          <w:p w14:paraId="1EF0CA3D" w14:textId="77777777" w:rsidR="00F95B1D" w:rsidRPr="00F95B1D" w:rsidRDefault="00F95B1D" w:rsidP="00F95B1D">
            <w:pPr>
              <w:spacing w:after="0"/>
              <w:ind w:left="159" w:right="113" w:hanging="159"/>
              <w:jc w:val="left"/>
            </w:pPr>
            <w:r w:rsidRPr="00F95B1D">
              <w:t>Mizone Energy Drink Peach Flavor</w:t>
            </w:r>
          </w:p>
        </w:tc>
        <w:tc>
          <w:tcPr>
            <w:tcW w:w="454" w:type="pct"/>
            <w:noWrap/>
            <w:hideMark/>
          </w:tcPr>
          <w:p w14:paraId="168B3A17" w14:textId="77777777" w:rsidR="00F95B1D" w:rsidRPr="00F95B1D" w:rsidRDefault="00F95B1D" w:rsidP="00F95B1D">
            <w:pPr>
              <w:spacing w:after="0"/>
              <w:ind w:right="170"/>
              <w:jc w:val="right"/>
            </w:pPr>
            <w:r w:rsidRPr="00F95B1D">
              <w:t>600ml</w:t>
            </w:r>
          </w:p>
        </w:tc>
        <w:tc>
          <w:tcPr>
            <w:tcW w:w="682" w:type="pct"/>
            <w:noWrap/>
            <w:hideMark/>
          </w:tcPr>
          <w:p w14:paraId="7640331C" w14:textId="77777777" w:rsidR="00F95B1D" w:rsidRPr="00F95B1D" w:rsidRDefault="00F95B1D" w:rsidP="00F95B1D">
            <w:pPr>
              <w:spacing w:after="0"/>
              <w:jc w:val="left"/>
            </w:pPr>
            <w:r w:rsidRPr="00F95B1D">
              <w:t>PET</w:t>
            </w:r>
          </w:p>
        </w:tc>
        <w:tc>
          <w:tcPr>
            <w:tcW w:w="1438" w:type="pct"/>
            <w:noWrap/>
            <w:hideMark/>
          </w:tcPr>
          <w:p w14:paraId="17F5A033"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50F9513" w14:textId="77777777" w:rsidR="00F95B1D" w:rsidRPr="00F95B1D" w:rsidRDefault="00F95B1D" w:rsidP="00F95B1D">
            <w:pPr>
              <w:spacing w:after="0"/>
              <w:jc w:val="left"/>
            </w:pPr>
            <w:r w:rsidRPr="00F95B1D">
              <w:t>Statewide Recycling</w:t>
            </w:r>
          </w:p>
        </w:tc>
      </w:tr>
      <w:tr w:rsidR="00F95B1D" w:rsidRPr="00F95B1D" w14:paraId="2C0398E7" w14:textId="77777777" w:rsidTr="006F3096">
        <w:trPr>
          <w:trHeight w:val="20"/>
          <w:jc w:val="center"/>
        </w:trPr>
        <w:tc>
          <w:tcPr>
            <w:tcW w:w="1666" w:type="pct"/>
            <w:noWrap/>
            <w:hideMark/>
          </w:tcPr>
          <w:p w14:paraId="2B0A003D" w14:textId="77777777" w:rsidR="00F95B1D" w:rsidRPr="00F95B1D" w:rsidRDefault="00F95B1D" w:rsidP="00F95B1D">
            <w:pPr>
              <w:spacing w:after="0"/>
              <w:ind w:left="159" w:right="113" w:hanging="159"/>
              <w:jc w:val="left"/>
            </w:pPr>
            <w:r w:rsidRPr="00F95B1D">
              <w:t>Ocean Bomb Sparkling Water Orange</w:t>
            </w:r>
          </w:p>
        </w:tc>
        <w:tc>
          <w:tcPr>
            <w:tcW w:w="454" w:type="pct"/>
            <w:noWrap/>
            <w:hideMark/>
          </w:tcPr>
          <w:p w14:paraId="39B7EA4C" w14:textId="77777777" w:rsidR="00F95B1D" w:rsidRPr="00F95B1D" w:rsidRDefault="00F95B1D" w:rsidP="00F95B1D">
            <w:pPr>
              <w:spacing w:after="0"/>
              <w:ind w:right="170"/>
              <w:jc w:val="right"/>
            </w:pPr>
            <w:r w:rsidRPr="00F95B1D">
              <w:t>330ml</w:t>
            </w:r>
          </w:p>
        </w:tc>
        <w:tc>
          <w:tcPr>
            <w:tcW w:w="682" w:type="pct"/>
            <w:noWrap/>
            <w:hideMark/>
          </w:tcPr>
          <w:p w14:paraId="5FA430B0" w14:textId="77777777" w:rsidR="00F95B1D" w:rsidRPr="00F95B1D" w:rsidRDefault="00F95B1D" w:rsidP="00F95B1D">
            <w:pPr>
              <w:spacing w:after="0"/>
              <w:jc w:val="left"/>
            </w:pPr>
            <w:r w:rsidRPr="00F95B1D">
              <w:t>Aluminium</w:t>
            </w:r>
          </w:p>
        </w:tc>
        <w:tc>
          <w:tcPr>
            <w:tcW w:w="1438" w:type="pct"/>
            <w:noWrap/>
            <w:hideMark/>
          </w:tcPr>
          <w:p w14:paraId="38ECA9E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A3FC8B4" w14:textId="77777777" w:rsidR="00F95B1D" w:rsidRPr="00F95B1D" w:rsidRDefault="00F95B1D" w:rsidP="00F95B1D">
            <w:pPr>
              <w:spacing w:after="0"/>
              <w:jc w:val="left"/>
            </w:pPr>
            <w:r w:rsidRPr="00F95B1D">
              <w:t>Statewide Recycling</w:t>
            </w:r>
          </w:p>
        </w:tc>
      </w:tr>
      <w:tr w:rsidR="00F95B1D" w:rsidRPr="00F95B1D" w14:paraId="3A0A3E2C" w14:textId="77777777" w:rsidTr="006F3096">
        <w:trPr>
          <w:trHeight w:val="20"/>
          <w:jc w:val="center"/>
        </w:trPr>
        <w:tc>
          <w:tcPr>
            <w:tcW w:w="1666" w:type="pct"/>
            <w:noWrap/>
            <w:hideMark/>
          </w:tcPr>
          <w:p w14:paraId="210DA4E5" w14:textId="77777777" w:rsidR="00F95B1D" w:rsidRPr="00F95B1D" w:rsidRDefault="00F95B1D" w:rsidP="00F95B1D">
            <w:pPr>
              <w:spacing w:after="0"/>
              <w:ind w:left="159" w:right="113" w:hanging="159"/>
              <w:jc w:val="left"/>
            </w:pPr>
            <w:r w:rsidRPr="00F95B1D">
              <w:t>Oolong Grape Juice Soft Drink</w:t>
            </w:r>
          </w:p>
        </w:tc>
        <w:tc>
          <w:tcPr>
            <w:tcW w:w="454" w:type="pct"/>
            <w:noWrap/>
            <w:hideMark/>
          </w:tcPr>
          <w:p w14:paraId="237BA9E7" w14:textId="77777777" w:rsidR="00F95B1D" w:rsidRPr="00F95B1D" w:rsidRDefault="00F95B1D" w:rsidP="00F95B1D">
            <w:pPr>
              <w:spacing w:after="0"/>
              <w:ind w:right="170"/>
              <w:jc w:val="right"/>
            </w:pPr>
            <w:r w:rsidRPr="00F95B1D">
              <w:t>487ml</w:t>
            </w:r>
          </w:p>
        </w:tc>
        <w:tc>
          <w:tcPr>
            <w:tcW w:w="682" w:type="pct"/>
            <w:noWrap/>
            <w:hideMark/>
          </w:tcPr>
          <w:p w14:paraId="5A31CC0C" w14:textId="77777777" w:rsidR="00F95B1D" w:rsidRPr="00F95B1D" w:rsidRDefault="00F95B1D" w:rsidP="00F95B1D">
            <w:pPr>
              <w:spacing w:after="0"/>
              <w:jc w:val="left"/>
            </w:pPr>
            <w:r w:rsidRPr="00F95B1D">
              <w:t>PET</w:t>
            </w:r>
          </w:p>
        </w:tc>
        <w:tc>
          <w:tcPr>
            <w:tcW w:w="1438" w:type="pct"/>
            <w:noWrap/>
            <w:hideMark/>
          </w:tcPr>
          <w:p w14:paraId="436DCCFD"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65DDD93" w14:textId="77777777" w:rsidR="00F95B1D" w:rsidRPr="00F95B1D" w:rsidRDefault="00F95B1D" w:rsidP="00F95B1D">
            <w:pPr>
              <w:spacing w:after="0"/>
              <w:jc w:val="left"/>
            </w:pPr>
            <w:r w:rsidRPr="00F95B1D">
              <w:t>Statewide Recycling</w:t>
            </w:r>
          </w:p>
        </w:tc>
      </w:tr>
      <w:tr w:rsidR="00F95B1D" w:rsidRPr="00F95B1D" w14:paraId="56E93162" w14:textId="77777777" w:rsidTr="006F3096">
        <w:trPr>
          <w:trHeight w:val="20"/>
          <w:jc w:val="center"/>
        </w:trPr>
        <w:tc>
          <w:tcPr>
            <w:tcW w:w="1666" w:type="pct"/>
            <w:noWrap/>
            <w:hideMark/>
          </w:tcPr>
          <w:p w14:paraId="35FFFBCC" w14:textId="77777777" w:rsidR="00F95B1D" w:rsidRPr="00F95B1D" w:rsidRDefault="00F95B1D" w:rsidP="00F95B1D">
            <w:pPr>
              <w:spacing w:after="0"/>
              <w:ind w:left="159" w:right="113" w:hanging="159"/>
              <w:jc w:val="left"/>
            </w:pPr>
            <w:r w:rsidRPr="00F95B1D">
              <w:t>Oolong Tea Drink Original Flavor</w:t>
            </w:r>
          </w:p>
        </w:tc>
        <w:tc>
          <w:tcPr>
            <w:tcW w:w="454" w:type="pct"/>
            <w:noWrap/>
            <w:hideMark/>
          </w:tcPr>
          <w:p w14:paraId="386B8478" w14:textId="77777777" w:rsidR="00F95B1D" w:rsidRPr="00F95B1D" w:rsidRDefault="00F95B1D" w:rsidP="00F95B1D">
            <w:pPr>
              <w:spacing w:after="0"/>
              <w:ind w:right="170"/>
              <w:jc w:val="right"/>
            </w:pPr>
            <w:r w:rsidRPr="00F95B1D">
              <w:t>500ml</w:t>
            </w:r>
          </w:p>
        </w:tc>
        <w:tc>
          <w:tcPr>
            <w:tcW w:w="682" w:type="pct"/>
            <w:noWrap/>
            <w:hideMark/>
          </w:tcPr>
          <w:p w14:paraId="0FC5D4C0" w14:textId="77777777" w:rsidR="00F95B1D" w:rsidRPr="00F95B1D" w:rsidRDefault="00F95B1D" w:rsidP="00F95B1D">
            <w:pPr>
              <w:spacing w:after="0"/>
              <w:jc w:val="left"/>
            </w:pPr>
            <w:r w:rsidRPr="00F95B1D">
              <w:t>PET</w:t>
            </w:r>
          </w:p>
        </w:tc>
        <w:tc>
          <w:tcPr>
            <w:tcW w:w="1438" w:type="pct"/>
            <w:noWrap/>
            <w:hideMark/>
          </w:tcPr>
          <w:p w14:paraId="337F857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E301D84" w14:textId="77777777" w:rsidR="00F95B1D" w:rsidRPr="00F95B1D" w:rsidRDefault="00F95B1D" w:rsidP="00F95B1D">
            <w:pPr>
              <w:spacing w:after="0"/>
              <w:jc w:val="left"/>
            </w:pPr>
            <w:r w:rsidRPr="00F95B1D">
              <w:t>Statewide Recycling</w:t>
            </w:r>
          </w:p>
        </w:tc>
      </w:tr>
      <w:tr w:rsidR="00F95B1D" w:rsidRPr="00F95B1D" w14:paraId="69F633CF" w14:textId="77777777" w:rsidTr="006F3096">
        <w:trPr>
          <w:trHeight w:val="20"/>
          <w:jc w:val="center"/>
        </w:trPr>
        <w:tc>
          <w:tcPr>
            <w:tcW w:w="1666" w:type="pct"/>
            <w:noWrap/>
            <w:hideMark/>
          </w:tcPr>
          <w:p w14:paraId="4B187409" w14:textId="77777777" w:rsidR="00F95B1D" w:rsidRPr="00F95B1D" w:rsidRDefault="00F95B1D" w:rsidP="00F95B1D">
            <w:pPr>
              <w:spacing w:after="0"/>
              <w:ind w:left="159" w:right="113" w:hanging="159"/>
              <w:jc w:val="left"/>
            </w:pPr>
            <w:r w:rsidRPr="00F95B1D">
              <w:t>Oolong Tea Drink Original Flavor</w:t>
            </w:r>
          </w:p>
        </w:tc>
        <w:tc>
          <w:tcPr>
            <w:tcW w:w="454" w:type="pct"/>
            <w:noWrap/>
            <w:hideMark/>
          </w:tcPr>
          <w:p w14:paraId="04286BA5" w14:textId="77777777" w:rsidR="00F95B1D" w:rsidRPr="00F95B1D" w:rsidRDefault="00F95B1D" w:rsidP="00F95B1D">
            <w:pPr>
              <w:spacing w:after="0"/>
              <w:ind w:right="170"/>
              <w:jc w:val="right"/>
            </w:pPr>
            <w:r w:rsidRPr="00F95B1D">
              <w:t>500ml</w:t>
            </w:r>
          </w:p>
        </w:tc>
        <w:tc>
          <w:tcPr>
            <w:tcW w:w="682" w:type="pct"/>
            <w:noWrap/>
            <w:hideMark/>
          </w:tcPr>
          <w:p w14:paraId="1DB63B69" w14:textId="77777777" w:rsidR="00F95B1D" w:rsidRPr="00F95B1D" w:rsidRDefault="00F95B1D" w:rsidP="00F95B1D">
            <w:pPr>
              <w:spacing w:after="0"/>
              <w:jc w:val="left"/>
            </w:pPr>
            <w:r w:rsidRPr="00F95B1D">
              <w:t>PET</w:t>
            </w:r>
          </w:p>
        </w:tc>
        <w:tc>
          <w:tcPr>
            <w:tcW w:w="1438" w:type="pct"/>
            <w:noWrap/>
            <w:hideMark/>
          </w:tcPr>
          <w:p w14:paraId="7311F3E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2C6A6B5" w14:textId="77777777" w:rsidR="00F95B1D" w:rsidRPr="00F95B1D" w:rsidRDefault="00F95B1D" w:rsidP="00F95B1D">
            <w:pPr>
              <w:spacing w:after="0"/>
              <w:jc w:val="left"/>
            </w:pPr>
            <w:r w:rsidRPr="00F95B1D">
              <w:t>Statewide Recycling</w:t>
            </w:r>
          </w:p>
        </w:tc>
      </w:tr>
      <w:tr w:rsidR="00F95B1D" w:rsidRPr="00F95B1D" w14:paraId="039D5D51" w14:textId="77777777" w:rsidTr="006F3096">
        <w:trPr>
          <w:trHeight w:val="20"/>
          <w:jc w:val="center"/>
        </w:trPr>
        <w:tc>
          <w:tcPr>
            <w:tcW w:w="1666" w:type="pct"/>
            <w:noWrap/>
            <w:hideMark/>
          </w:tcPr>
          <w:p w14:paraId="252E8609" w14:textId="77777777" w:rsidR="00F95B1D" w:rsidRPr="00F95B1D" w:rsidRDefault="00F95B1D" w:rsidP="00F95B1D">
            <w:pPr>
              <w:spacing w:after="0"/>
              <w:ind w:left="159" w:right="113" w:hanging="159"/>
              <w:jc w:val="left"/>
            </w:pPr>
            <w:r w:rsidRPr="00F95B1D">
              <w:t>Oolong Tea Drink Original Flavor</w:t>
            </w:r>
          </w:p>
        </w:tc>
        <w:tc>
          <w:tcPr>
            <w:tcW w:w="454" w:type="pct"/>
            <w:noWrap/>
            <w:hideMark/>
          </w:tcPr>
          <w:p w14:paraId="04D8C816" w14:textId="77777777" w:rsidR="00F95B1D" w:rsidRPr="00F95B1D" w:rsidRDefault="00F95B1D" w:rsidP="00F95B1D">
            <w:pPr>
              <w:spacing w:after="0"/>
              <w:ind w:right="170"/>
              <w:jc w:val="right"/>
            </w:pPr>
            <w:r w:rsidRPr="00F95B1D">
              <w:t>900ml</w:t>
            </w:r>
          </w:p>
        </w:tc>
        <w:tc>
          <w:tcPr>
            <w:tcW w:w="682" w:type="pct"/>
            <w:noWrap/>
            <w:hideMark/>
          </w:tcPr>
          <w:p w14:paraId="0B80AC0B" w14:textId="77777777" w:rsidR="00F95B1D" w:rsidRPr="00F95B1D" w:rsidRDefault="00F95B1D" w:rsidP="00F95B1D">
            <w:pPr>
              <w:spacing w:after="0"/>
              <w:jc w:val="left"/>
            </w:pPr>
            <w:r w:rsidRPr="00F95B1D">
              <w:t>PET</w:t>
            </w:r>
          </w:p>
        </w:tc>
        <w:tc>
          <w:tcPr>
            <w:tcW w:w="1438" w:type="pct"/>
            <w:noWrap/>
            <w:hideMark/>
          </w:tcPr>
          <w:p w14:paraId="6254D060"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ACADD6C" w14:textId="77777777" w:rsidR="00F95B1D" w:rsidRPr="00F95B1D" w:rsidRDefault="00F95B1D" w:rsidP="00F95B1D">
            <w:pPr>
              <w:spacing w:after="0"/>
              <w:jc w:val="left"/>
            </w:pPr>
            <w:r w:rsidRPr="00F95B1D">
              <w:t>Statewide Recycling</w:t>
            </w:r>
          </w:p>
        </w:tc>
      </w:tr>
      <w:tr w:rsidR="00F95B1D" w:rsidRPr="00F95B1D" w14:paraId="074D562E" w14:textId="77777777" w:rsidTr="006F3096">
        <w:trPr>
          <w:trHeight w:val="20"/>
          <w:jc w:val="center"/>
        </w:trPr>
        <w:tc>
          <w:tcPr>
            <w:tcW w:w="1666" w:type="pct"/>
            <w:noWrap/>
            <w:hideMark/>
          </w:tcPr>
          <w:p w14:paraId="4711A140" w14:textId="77777777" w:rsidR="00F95B1D" w:rsidRPr="00F95B1D" w:rsidRDefault="00F95B1D" w:rsidP="00F95B1D">
            <w:pPr>
              <w:spacing w:after="0"/>
              <w:ind w:left="159" w:right="113" w:hanging="159"/>
              <w:jc w:val="left"/>
            </w:pPr>
            <w:r w:rsidRPr="00F95B1D">
              <w:t>Orange Soda</w:t>
            </w:r>
          </w:p>
        </w:tc>
        <w:tc>
          <w:tcPr>
            <w:tcW w:w="454" w:type="pct"/>
            <w:noWrap/>
            <w:hideMark/>
          </w:tcPr>
          <w:p w14:paraId="0A63F044" w14:textId="77777777" w:rsidR="00F95B1D" w:rsidRPr="00F95B1D" w:rsidRDefault="00F95B1D" w:rsidP="00F95B1D">
            <w:pPr>
              <w:spacing w:after="0"/>
              <w:ind w:right="170"/>
              <w:jc w:val="right"/>
            </w:pPr>
            <w:r w:rsidRPr="00F95B1D">
              <w:t>248ml</w:t>
            </w:r>
          </w:p>
        </w:tc>
        <w:tc>
          <w:tcPr>
            <w:tcW w:w="682" w:type="pct"/>
            <w:noWrap/>
            <w:hideMark/>
          </w:tcPr>
          <w:p w14:paraId="37051647" w14:textId="77777777" w:rsidR="00F95B1D" w:rsidRPr="00F95B1D" w:rsidRDefault="00F95B1D" w:rsidP="00F95B1D">
            <w:pPr>
              <w:spacing w:after="0"/>
              <w:jc w:val="left"/>
            </w:pPr>
            <w:r w:rsidRPr="00F95B1D">
              <w:t>Glass</w:t>
            </w:r>
          </w:p>
        </w:tc>
        <w:tc>
          <w:tcPr>
            <w:tcW w:w="1438" w:type="pct"/>
            <w:noWrap/>
            <w:hideMark/>
          </w:tcPr>
          <w:p w14:paraId="593476C3"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CBCEFEE" w14:textId="77777777" w:rsidR="00F95B1D" w:rsidRPr="00F95B1D" w:rsidRDefault="00F95B1D" w:rsidP="00F95B1D">
            <w:pPr>
              <w:spacing w:after="0"/>
              <w:jc w:val="left"/>
            </w:pPr>
            <w:r w:rsidRPr="00F95B1D">
              <w:t>Statewide Recycling</w:t>
            </w:r>
          </w:p>
        </w:tc>
      </w:tr>
      <w:tr w:rsidR="00F95B1D" w:rsidRPr="00F95B1D" w14:paraId="3A18DC73" w14:textId="77777777" w:rsidTr="006F3096">
        <w:trPr>
          <w:trHeight w:val="20"/>
          <w:jc w:val="center"/>
        </w:trPr>
        <w:tc>
          <w:tcPr>
            <w:tcW w:w="1666" w:type="pct"/>
            <w:noWrap/>
            <w:hideMark/>
          </w:tcPr>
          <w:p w14:paraId="3CEFD896" w14:textId="77777777" w:rsidR="00F95B1D" w:rsidRPr="00F95B1D" w:rsidRDefault="00F95B1D" w:rsidP="00F95B1D">
            <w:pPr>
              <w:spacing w:after="0"/>
              <w:ind w:left="159" w:right="113" w:hanging="159"/>
              <w:jc w:val="left"/>
            </w:pPr>
            <w:r w:rsidRPr="00F95B1D">
              <w:t>Plum Juice</w:t>
            </w:r>
          </w:p>
        </w:tc>
        <w:tc>
          <w:tcPr>
            <w:tcW w:w="454" w:type="pct"/>
            <w:noWrap/>
            <w:hideMark/>
          </w:tcPr>
          <w:p w14:paraId="5854BCF8" w14:textId="77777777" w:rsidR="00F95B1D" w:rsidRPr="00F95B1D" w:rsidRDefault="00F95B1D" w:rsidP="00F95B1D">
            <w:pPr>
              <w:spacing w:after="0"/>
              <w:ind w:right="170"/>
              <w:jc w:val="right"/>
            </w:pPr>
            <w:r w:rsidRPr="00F95B1D">
              <w:t>1,000ml</w:t>
            </w:r>
          </w:p>
        </w:tc>
        <w:tc>
          <w:tcPr>
            <w:tcW w:w="682" w:type="pct"/>
            <w:noWrap/>
            <w:hideMark/>
          </w:tcPr>
          <w:p w14:paraId="45E26510" w14:textId="77777777" w:rsidR="00F95B1D" w:rsidRPr="00F95B1D" w:rsidRDefault="00F95B1D" w:rsidP="00F95B1D">
            <w:pPr>
              <w:spacing w:after="0"/>
              <w:jc w:val="left"/>
            </w:pPr>
            <w:r w:rsidRPr="00F95B1D">
              <w:t>PET</w:t>
            </w:r>
          </w:p>
        </w:tc>
        <w:tc>
          <w:tcPr>
            <w:tcW w:w="1438" w:type="pct"/>
            <w:noWrap/>
            <w:hideMark/>
          </w:tcPr>
          <w:p w14:paraId="194BF107"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16A67B2" w14:textId="77777777" w:rsidR="00F95B1D" w:rsidRPr="00F95B1D" w:rsidRDefault="00F95B1D" w:rsidP="00F95B1D">
            <w:pPr>
              <w:spacing w:after="0"/>
              <w:jc w:val="left"/>
            </w:pPr>
            <w:r w:rsidRPr="00F95B1D">
              <w:t>Statewide Recycling</w:t>
            </w:r>
          </w:p>
        </w:tc>
      </w:tr>
      <w:tr w:rsidR="00F95B1D" w:rsidRPr="00F95B1D" w14:paraId="46BF422F" w14:textId="77777777" w:rsidTr="006F3096">
        <w:trPr>
          <w:trHeight w:val="20"/>
          <w:jc w:val="center"/>
        </w:trPr>
        <w:tc>
          <w:tcPr>
            <w:tcW w:w="1666" w:type="pct"/>
            <w:noWrap/>
            <w:hideMark/>
          </w:tcPr>
          <w:p w14:paraId="66CDF7E0" w14:textId="77777777" w:rsidR="00F95B1D" w:rsidRPr="00F95B1D" w:rsidRDefault="00F95B1D" w:rsidP="00F95B1D">
            <w:pPr>
              <w:spacing w:after="0"/>
              <w:ind w:left="159" w:right="113" w:hanging="159"/>
              <w:jc w:val="left"/>
            </w:pPr>
            <w:r w:rsidRPr="00F95B1D">
              <w:t>Pocari Sweat Drink</w:t>
            </w:r>
          </w:p>
        </w:tc>
        <w:tc>
          <w:tcPr>
            <w:tcW w:w="454" w:type="pct"/>
            <w:noWrap/>
            <w:hideMark/>
          </w:tcPr>
          <w:p w14:paraId="06AB2CE3" w14:textId="77777777" w:rsidR="00F95B1D" w:rsidRPr="00F95B1D" w:rsidRDefault="00F95B1D" w:rsidP="00F95B1D">
            <w:pPr>
              <w:spacing w:after="0"/>
              <w:ind w:right="170"/>
              <w:jc w:val="right"/>
            </w:pPr>
            <w:r w:rsidRPr="00F95B1D">
              <w:t>580ml</w:t>
            </w:r>
          </w:p>
        </w:tc>
        <w:tc>
          <w:tcPr>
            <w:tcW w:w="682" w:type="pct"/>
            <w:noWrap/>
            <w:hideMark/>
          </w:tcPr>
          <w:p w14:paraId="6FE5B224" w14:textId="77777777" w:rsidR="00F95B1D" w:rsidRPr="00F95B1D" w:rsidRDefault="00F95B1D" w:rsidP="00F95B1D">
            <w:pPr>
              <w:spacing w:after="0"/>
              <w:jc w:val="left"/>
            </w:pPr>
            <w:r w:rsidRPr="00F95B1D">
              <w:t>PET</w:t>
            </w:r>
          </w:p>
        </w:tc>
        <w:tc>
          <w:tcPr>
            <w:tcW w:w="1438" w:type="pct"/>
            <w:noWrap/>
            <w:hideMark/>
          </w:tcPr>
          <w:p w14:paraId="59EFF953"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63CD4DE" w14:textId="77777777" w:rsidR="00F95B1D" w:rsidRPr="00F95B1D" w:rsidRDefault="00F95B1D" w:rsidP="00F95B1D">
            <w:pPr>
              <w:spacing w:after="0"/>
              <w:jc w:val="left"/>
            </w:pPr>
            <w:r w:rsidRPr="00F95B1D">
              <w:t>Statewide Recycling</w:t>
            </w:r>
          </w:p>
        </w:tc>
      </w:tr>
      <w:tr w:rsidR="00F95B1D" w:rsidRPr="00F95B1D" w14:paraId="46BD77CA" w14:textId="77777777" w:rsidTr="006F3096">
        <w:trPr>
          <w:trHeight w:val="20"/>
          <w:jc w:val="center"/>
        </w:trPr>
        <w:tc>
          <w:tcPr>
            <w:tcW w:w="1666" w:type="pct"/>
            <w:noWrap/>
            <w:hideMark/>
          </w:tcPr>
          <w:p w14:paraId="325AD061" w14:textId="77777777" w:rsidR="00F95B1D" w:rsidRPr="00F95B1D" w:rsidRDefault="00F95B1D" w:rsidP="00F95B1D">
            <w:pPr>
              <w:spacing w:after="0"/>
              <w:ind w:left="159" w:right="113" w:hanging="159"/>
              <w:jc w:val="left"/>
            </w:pPr>
            <w:r w:rsidRPr="00F95B1D">
              <w:t>Pocari Sweat Drink</w:t>
            </w:r>
          </w:p>
        </w:tc>
        <w:tc>
          <w:tcPr>
            <w:tcW w:w="454" w:type="pct"/>
            <w:noWrap/>
            <w:hideMark/>
          </w:tcPr>
          <w:p w14:paraId="60F8E1C4" w14:textId="77777777" w:rsidR="00F95B1D" w:rsidRPr="00F95B1D" w:rsidRDefault="00F95B1D" w:rsidP="00F95B1D">
            <w:pPr>
              <w:spacing w:after="0"/>
              <w:ind w:right="170"/>
              <w:jc w:val="right"/>
            </w:pPr>
            <w:r w:rsidRPr="00F95B1D">
              <w:t>1,460ml</w:t>
            </w:r>
          </w:p>
        </w:tc>
        <w:tc>
          <w:tcPr>
            <w:tcW w:w="682" w:type="pct"/>
            <w:noWrap/>
            <w:hideMark/>
          </w:tcPr>
          <w:p w14:paraId="46FA15D0" w14:textId="77777777" w:rsidR="00F95B1D" w:rsidRPr="00F95B1D" w:rsidRDefault="00F95B1D" w:rsidP="00F95B1D">
            <w:pPr>
              <w:spacing w:after="0"/>
              <w:jc w:val="left"/>
            </w:pPr>
            <w:r w:rsidRPr="00F95B1D">
              <w:t>PET</w:t>
            </w:r>
          </w:p>
        </w:tc>
        <w:tc>
          <w:tcPr>
            <w:tcW w:w="1438" w:type="pct"/>
            <w:noWrap/>
            <w:hideMark/>
          </w:tcPr>
          <w:p w14:paraId="03239ED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08913C28" w14:textId="77777777" w:rsidR="00F95B1D" w:rsidRPr="00F95B1D" w:rsidRDefault="00F95B1D" w:rsidP="00F95B1D">
            <w:pPr>
              <w:spacing w:after="0"/>
              <w:jc w:val="left"/>
            </w:pPr>
            <w:r w:rsidRPr="00F95B1D">
              <w:t>Statewide Recycling</w:t>
            </w:r>
          </w:p>
        </w:tc>
      </w:tr>
      <w:tr w:rsidR="00F95B1D" w:rsidRPr="00F95B1D" w14:paraId="3C6B1CFA" w14:textId="77777777" w:rsidTr="006F3096">
        <w:trPr>
          <w:trHeight w:val="20"/>
          <w:jc w:val="center"/>
        </w:trPr>
        <w:tc>
          <w:tcPr>
            <w:tcW w:w="1666" w:type="pct"/>
            <w:noWrap/>
            <w:hideMark/>
          </w:tcPr>
          <w:p w14:paraId="6DA96620" w14:textId="77777777" w:rsidR="00F95B1D" w:rsidRPr="00F95B1D" w:rsidRDefault="00F95B1D" w:rsidP="00F95B1D">
            <w:pPr>
              <w:spacing w:after="0"/>
              <w:ind w:left="159" w:right="113" w:hanging="159"/>
              <w:jc w:val="left"/>
            </w:pPr>
            <w:r w:rsidRPr="00F95B1D">
              <w:t>Peach Oolong Tea Drink</w:t>
            </w:r>
          </w:p>
        </w:tc>
        <w:tc>
          <w:tcPr>
            <w:tcW w:w="454" w:type="pct"/>
            <w:noWrap/>
            <w:hideMark/>
          </w:tcPr>
          <w:p w14:paraId="16BFBDCF" w14:textId="77777777" w:rsidR="00F95B1D" w:rsidRPr="00F95B1D" w:rsidRDefault="00F95B1D" w:rsidP="00F95B1D">
            <w:pPr>
              <w:spacing w:after="0"/>
              <w:ind w:right="170"/>
              <w:jc w:val="right"/>
            </w:pPr>
            <w:r w:rsidRPr="00F95B1D">
              <w:t>500ml</w:t>
            </w:r>
          </w:p>
        </w:tc>
        <w:tc>
          <w:tcPr>
            <w:tcW w:w="682" w:type="pct"/>
            <w:noWrap/>
            <w:hideMark/>
          </w:tcPr>
          <w:p w14:paraId="54E15C21" w14:textId="77777777" w:rsidR="00F95B1D" w:rsidRPr="00F95B1D" w:rsidRDefault="00F95B1D" w:rsidP="00F95B1D">
            <w:pPr>
              <w:spacing w:after="0"/>
              <w:jc w:val="left"/>
            </w:pPr>
            <w:r w:rsidRPr="00F95B1D">
              <w:t>PET</w:t>
            </w:r>
          </w:p>
        </w:tc>
        <w:tc>
          <w:tcPr>
            <w:tcW w:w="1438" w:type="pct"/>
            <w:noWrap/>
            <w:hideMark/>
          </w:tcPr>
          <w:p w14:paraId="6498451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09F5ACC" w14:textId="77777777" w:rsidR="00F95B1D" w:rsidRPr="00F95B1D" w:rsidRDefault="00F95B1D" w:rsidP="00F95B1D">
            <w:pPr>
              <w:spacing w:after="0"/>
              <w:jc w:val="left"/>
            </w:pPr>
            <w:r w:rsidRPr="00F95B1D">
              <w:t>Statewide Recycling</w:t>
            </w:r>
          </w:p>
        </w:tc>
      </w:tr>
      <w:tr w:rsidR="00F95B1D" w:rsidRPr="00F95B1D" w14:paraId="0DCFA2F9" w14:textId="77777777" w:rsidTr="006F3096">
        <w:trPr>
          <w:trHeight w:val="20"/>
          <w:jc w:val="center"/>
        </w:trPr>
        <w:tc>
          <w:tcPr>
            <w:tcW w:w="1666" w:type="pct"/>
            <w:noWrap/>
            <w:hideMark/>
          </w:tcPr>
          <w:p w14:paraId="744366A1" w14:textId="77777777" w:rsidR="00F95B1D" w:rsidRPr="00F95B1D" w:rsidRDefault="00F95B1D" w:rsidP="00F95B1D">
            <w:pPr>
              <w:spacing w:after="0"/>
              <w:ind w:left="159" w:right="113" w:hanging="159"/>
              <w:jc w:val="left"/>
            </w:pPr>
            <w:r w:rsidRPr="00F95B1D">
              <w:t>Peach Oolong Tea Drink</w:t>
            </w:r>
          </w:p>
        </w:tc>
        <w:tc>
          <w:tcPr>
            <w:tcW w:w="454" w:type="pct"/>
            <w:noWrap/>
            <w:hideMark/>
          </w:tcPr>
          <w:p w14:paraId="58C51716" w14:textId="77777777" w:rsidR="00F95B1D" w:rsidRPr="00F95B1D" w:rsidRDefault="00F95B1D" w:rsidP="00F95B1D">
            <w:pPr>
              <w:spacing w:after="0"/>
              <w:ind w:right="170"/>
              <w:jc w:val="right"/>
            </w:pPr>
            <w:r w:rsidRPr="00F95B1D">
              <w:t>900ml</w:t>
            </w:r>
          </w:p>
        </w:tc>
        <w:tc>
          <w:tcPr>
            <w:tcW w:w="682" w:type="pct"/>
            <w:noWrap/>
            <w:hideMark/>
          </w:tcPr>
          <w:p w14:paraId="1C1396B6" w14:textId="77777777" w:rsidR="00F95B1D" w:rsidRPr="00F95B1D" w:rsidRDefault="00F95B1D" w:rsidP="00F95B1D">
            <w:pPr>
              <w:spacing w:after="0"/>
              <w:jc w:val="left"/>
            </w:pPr>
            <w:r w:rsidRPr="00F95B1D">
              <w:t>PET</w:t>
            </w:r>
          </w:p>
        </w:tc>
        <w:tc>
          <w:tcPr>
            <w:tcW w:w="1438" w:type="pct"/>
            <w:noWrap/>
            <w:hideMark/>
          </w:tcPr>
          <w:p w14:paraId="3689974A"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577DBD2F" w14:textId="77777777" w:rsidR="00F95B1D" w:rsidRPr="00F95B1D" w:rsidRDefault="00F95B1D" w:rsidP="00F95B1D">
            <w:pPr>
              <w:spacing w:after="0"/>
              <w:jc w:val="left"/>
            </w:pPr>
            <w:r w:rsidRPr="00F95B1D">
              <w:t>Statewide Recycling</w:t>
            </w:r>
          </w:p>
        </w:tc>
      </w:tr>
      <w:tr w:rsidR="00F95B1D" w:rsidRPr="00F95B1D" w14:paraId="7B578FE7" w14:textId="77777777" w:rsidTr="006F3096">
        <w:trPr>
          <w:trHeight w:val="20"/>
          <w:jc w:val="center"/>
        </w:trPr>
        <w:tc>
          <w:tcPr>
            <w:tcW w:w="1666" w:type="pct"/>
            <w:noWrap/>
            <w:hideMark/>
          </w:tcPr>
          <w:p w14:paraId="71ABD756" w14:textId="77777777" w:rsidR="00F95B1D" w:rsidRPr="00F95B1D" w:rsidRDefault="00F95B1D" w:rsidP="00F95B1D">
            <w:pPr>
              <w:spacing w:after="0"/>
              <w:ind w:left="159" w:right="113" w:hanging="159"/>
              <w:jc w:val="left"/>
            </w:pPr>
            <w:r w:rsidRPr="00F95B1D">
              <w:t>Puer Tea Drink Original Flavor</w:t>
            </w:r>
          </w:p>
        </w:tc>
        <w:tc>
          <w:tcPr>
            <w:tcW w:w="454" w:type="pct"/>
            <w:noWrap/>
            <w:hideMark/>
          </w:tcPr>
          <w:p w14:paraId="6870F6E0" w14:textId="77777777" w:rsidR="00F95B1D" w:rsidRPr="00F95B1D" w:rsidRDefault="00F95B1D" w:rsidP="00F95B1D">
            <w:pPr>
              <w:spacing w:after="0"/>
              <w:ind w:right="170"/>
              <w:jc w:val="right"/>
            </w:pPr>
            <w:r w:rsidRPr="00F95B1D">
              <w:t>500ml</w:t>
            </w:r>
          </w:p>
        </w:tc>
        <w:tc>
          <w:tcPr>
            <w:tcW w:w="682" w:type="pct"/>
            <w:noWrap/>
            <w:hideMark/>
          </w:tcPr>
          <w:p w14:paraId="50BBDA4C" w14:textId="77777777" w:rsidR="00F95B1D" w:rsidRPr="00F95B1D" w:rsidRDefault="00F95B1D" w:rsidP="00F95B1D">
            <w:pPr>
              <w:spacing w:after="0"/>
              <w:jc w:val="left"/>
            </w:pPr>
            <w:r w:rsidRPr="00F95B1D">
              <w:t>PET</w:t>
            </w:r>
          </w:p>
        </w:tc>
        <w:tc>
          <w:tcPr>
            <w:tcW w:w="1438" w:type="pct"/>
            <w:noWrap/>
            <w:hideMark/>
          </w:tcPr>
          <w:p w14:paraId="51B2772A"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6927321" w14:textId="77777777" w:rsidR="00F95B1D" w:rsidRPr="00F95B1D" w:rsidRDefault="00F95B1D" w:rsidP="00F95B1D">
            <w:pPr>
              <w:spacing w:after="0"/>
              <w:jc w:val="left"/>
            </w:pPr>
            <w:r w:rsidRPr="00F95B1D">
              <w:t>Statewide Recycling</w:t>
            </w:r>
          </w:p>
        </w:tc>
      </w:tr>
      <w:tr w:rsidR="00F95B1D" w:rsidRPr="00F95B1D" w14:paraId="5D48304B" w14:textId="77777777" w:rsidTr="006F3096">
        <w:trPr>
          <w:trHeight w:val="20"/>
          <w:jc w:val="center"/>
        </w:trPr>
        <w:tc>
          <w:tcPr>
            <w:tcW w:w="1666" w:type="pct"/>
            <w:noWrap/>
            <w:hideMark/>
          </w:tcPr>
          <w:p w14:paraId="693885BB" w14:textId="77777777" w:rsidR="00F95B1D" w:rsidRPr="00F95B1D" w:rsidRDefault="00F95B1D" w:rsidP="00F95B1D">
            <w:pPr>
              <w:spacing w:after="0"/>
              <w:ind w:left="159" w:right="113" w:hanging="159"/>
              <w:jc w:val="left"/>
            </w:pPr>
            <w:r w:rsidRPr="00F95B1D">
              <w:t>QDOL Sparkling Water Grape Flavor</w:t>
            </w:r>
          </w:p>
        </w:tc>
        <w:tc>
          <w:tcPr>
            <w:tcW w:w="454" w:type="pct"/>
            <w:noWrap/>
            <w:hideMark/>
          </w:tcPr>
          <w:p w14:paraId="386F37AB" w14:textId="77777777" w:rsidR="00F95B1D" w:rsidRPr="00F95B1D" w:rsidRDefault="00F95B1D" w:rsidP="00F95B1D">
            <w:pPr>
              <w:spacing w:after="0"/>
              <w:ind w:right="170"/>
              <w:jc w:val="right"/>
            </w:pPr>
            <w:r w:rsidRPr="00F95B1D">
              <w:t>330ml</w:t>
            </w:r>
          </w:p>
        </w:tc>
        <w:tc>
          <w:tcPr>
            <w:tcW w:w="682" w:type="pct"/>
            <w:noWrap/>
            <w:hideMark/>
          </w:tcPr>
          <w:p w14:paraId="1DB761B5" w14:textId="77777777" w:rsidR="00F95B1D" w:rsidRPr="00F95B1D" w:rsidRDefault="00F95B1D" w:rsidP="00F95B1D">
            <w:pPr>
              <w:spacing w:after="0"/>
              <w:jc w:val="left"/>
            </w:pPr>
            <w:r w:rsidRPr="00F95B1D">
              <w:t>Aluminium</w:t>
            </w:r>
          </w:p>
        </w:tc>
        <w:tc>
          <w:tcPr>
            <w:tcW w:w="1438" w:type="pct"/>
            <w:noWrap/>
            <w:hideMark/>
          </w:tcPr>
          <w:p w14:paraId="1F2C1447"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912B21E" w14:textId="77777777" w:rsidR="00F95B1D" w:rsidRPr="00F95B1D" w:rsidRDefault="00F95B1D" w:rsidP="00F95B1D">
            <w:pPr>
              <w:spacing w:after="0"/>
              <w:jc w:val="left"/>
            </w:pPr>
            <w:r w:rsidRPr="00F95B1D">
              <w:t>Statewide Recycling</w:t>
            </w:r>
          </w:p>
        </w:tc>
      </w:tr>
      <w:tr w:rsidR="00F95B1D" w:rsidRPr="00F95B1D" w14:paraId="6BF47D97" w14:textId="77777777" w:rsidTr="006F3096">
        <w:trPr>
          <w:trHeight w:val="20"/>
          <w:jc w:val="center"/>
        </w:trPr>
        <w:tc>
          <w:tcPr>
            <w:tcW w:w="1666" w:type="pct"/>
            <w:noWrap/>
            <w:hideMark/>
          </w:tcPr>
          <w:p w14:paraId="35718FC7" w14:textId="77777777" w:rsidR="00F95B1D" w:rsidRPr="00F95B1D" w:rsidRDefault="00F95B1D" w:rsidP="00F95B1D">
            <w:pPr>
              <w:spacing w:after="0"/>
              <w:ind w:left="159" w:right="113" w:hanging="159"/>
              <w:jc w:val="left"/>
              <w:rPr>
                <w:spacing w:val="-4"/>
              </w:rPr>
            </w:pPr>
            <w:r w:rsidRPr="00F95B1D">
              <w:rPr>
                <w:spacing w:val="-4"/>
              </w:rPr>
              <w:t>QDOL Sparkling Water Green Lemon Flavor</w:t>
            </w:r>
          </w:p>
        </w:tc>
        <w:tc>
          <w:tcPr>
            <w:tcW w:w="454" w:type="pct"/>
            <w:noWrap/>
            <w:hideMark/>
          </w:tcPr>
          <w:p w14:paraId="60A599A9" w14:textId="77777777" w:rsidR="00F95B1D" w:rsidRPr="00F95B1D" w:rsidRDefault="00F95B1D" w:rsidP="00F95B1D">
            <w:pPr>
              <w:spacing w:after="0"/>
              <w:ind w:right="170"/>
              <w:jc w:val="right"/>
            </w:pPr>
            <w:r w:rsidRPr="00F95B1D">
              <w:t>330ml</w:t>
            </w:r>
          </w:p>
        </w:tc>
        <w:tc>
          <w:tcPr>
            <w:tcW w:w="682" w:type="pct"/>
            <w:noWrap/>
            <w:hideMark/>
          </w:tcPr>
          <w:p w14:paraId="4C04D677" w14:textId="77777777" w:rsidR="00F95B1D" w:rsidRPr="00F95B1D" w:rsidRDefault="00F95B1D" w:rsidP="00F95B1D">
            <w:pPr>
              <w:spacing w:after="0"/>
              <w:jc w:val="left"/>
            </w:pPr>
            <w:r w:rsidRPr="00F95B1D">
              <w:t>Aluminium</w:t>
            </w:r>
          </w:p>
        </w:tc>
        <w:tc>
          <w:tcPr>
            <w:tcW w:w="1438" w:type="pct"/>
            <w:noWrap/>
            <w:hideMark/>
          </w:tcPr>
          <w:p w14:paraId="70A4668C"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DFF0876" w14:textId="77777777" w:rsidR="00F95B1D" w:rsidRPr="00F95B1D" w:rsidRDefault="00F95B1D" w:rsidP="00F95B1D">
            <w:pPr>
              <w:spacing w:after="0"/>
              <w:jc w:val="left"/>
            </w:pPr>
            <w:r w:rsidRPr="00F95B1D">
              <w:t>Statewide Recycling</w:t>
            </w:r>
          </w:p>
        </w:tc>
      </w:tr>
      <w:tr w:rsidR="00F95B1D" w:rsidRPr="00F95B1D" w14:paraId="1D492EB6" w14:textId="77777777" w:rsidTr="006F3096">
        <w:trPr>
          <w:trHeight w:val="20"/>
          <w:jc w:val="center"/>
        </w:trPr>
        <w:tc>
          <w:tcPr>
            <w:tcW w:w="1666" w:type="pct"/>
            <w:noWrap/>
            <w:hideMark/>
          </w:tcPr>
          <w:p w14:paraId="1D830B42" w14:textId="77777777" w:rsidR="00F95B1D" w:rsidRPr="00F95B1D" w:rsidRDefault="00F95B1D" w:rsidP="00F95B1D">
            <w:pPr>
              <w:spacing w:after="0"/>
              <w:ind w:left="159" w:right="113" w:hanging="159"/>
              <w:jc w:val="left"/>
            </w:pPr>
            <w:r w:rsidRPr="00F95B1D">
              <w:t>QDOL Sparkling Water Lychee Flavor</w:t>
            </w:r>
          </w:p>
        </w:tc>
        <w:tc>
          <w:tcPr>
            <w:tcW w:w="454" w:type="pct"/>
            <w:noWrap/>
            <w:hideMark/>
          </w:tcPr>
          <w:p w14:paraId="4753B120" w14:textId="77777777" w:rsidR="00F95B1D" w:rsidRPr="00F95B1D" w:rsidRDefault="00F95B1D" w:rsidP="00F95B1D">
            <w:pPr>
              <w:spacing w:after="0"/>
              <w:ind w:right="170"/>
              <w:jc w:val="right"/>
            </w:pPr>
            <w:r w:rsidRPr="00F95B1D">
              <w:t>330ml</w:t>
            </w:r>
          </w:p>
        </w:tc>
        <w:tc>
          <w:tcPr>
            <w:tcW w:w="682" w:type="pct"/>
            <w:noWrap/>
            <w:hideMark/>
          </w:tcPr>
          <w:p w14:paraId="70BF03C5" w14:textId="77777777" w:rsidR="00F95B1D" w:rsidRPr="00F95B1D" w:rsidRDefault="00F95B1D" w:rsidP="00F95B1D">
            <w:pPr>
              <w:spacing w:after="0"/>
              <w:jc w:val="left"/>
            </w:pPr>
            <w:r w:rsidRPr="00F95B1D">
              <w:t>Aluminium</w:t>
            </w:r>
          </w:p>
        </w:tc>
        <w:tc>
          <w:tcPr>
            <w:tcW w:w="1438" w:type="pct"/>
            <w:noWrap/>
            <w:hideMark/>
          </w:tcPr>
          <w:p w14:paraId="6B009307"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0155421" w14:textId="77777777" w:rsidR="00F95B1D" w:rsidRPr="00F95B1D" w:rsidRDefault="00F95B1D" w:rsidP="00F95B1D">
            <w:pPr>
              <w:spacing w:after="0"/>
              <w:jc w:val="left"/>
            </w:pPr>
            <w:r w:rsidRPr="00F95B1D">
              <w:t>Statewide Recycling</w:t>
            </w:r>
          </w:p>
        </w:tc>
      </w:tr>
      <w:tr w:rsidR="00F95B1D" w:rsidRPr="00F95B1D" w14:paraId="00284FAF" w14:textId="77777777" w:rsidTr="006F3096">
        <w:trPr>
          <w:trHeight w:val="20"/>
          <w:jc w:val="center"/>
        </w:trPr>
        <w:tc>
          <w:tcPr>
            <w:tcW w:w="1666" w:type="pct"/>
            <w:noWrap/>
            <w:hideMark/>
          </w:tcPr>
          <w:p w14:paraId="1B91C2DA" w14:textId="77777777" w:rsidR="00F95B1D" w:rsidRPr="00F95B1D" w:rsidRDefault="00F95B1D" w:rsidP="00F95B1D">
            <w:pPr>
              <w:spacing w:after="0"/>
              <w:ind w:left="159" w:right="113" w:hanging="159"/>
              <w:jc w:val="left"/>
            </w:pPr>
            <w:r w:rsidRPr="00F95B1D">
              <w:lastRenderedPageBreak/>
              <w:t>QDOL Sparkling Water Strawberry Flavor</w:t>
            </w:r>
          </w:p>
        </w:tc>
        <w:tc>
          <w:tcPr>
            <w:tcW w:w="454" w:type="pct"/>
            <w:noWrap/>
            <w:hideMark/>
          </w:tcPr>
          <w:p w14:paraId="41ECEAA7" w14:textId="77777777" w:rsidR="00F95B1D" w:rsidRPr="00F95B1D" w:rsidRDefault="00F95B1D" w:rsidP="00F95B1D">
            <w:pPr>
              <w:spacing w:after="0"/>
              <w:ind w:right="170"/>
              <w:jc w:val="right"/>
            </w:pPr>
            <w:r w:rsidRPr="00F95B1D">
              <w:t>330ml</w:t>
            </w:r>
          </w:p>
        </w:tc>
        <w:tc>
          <w:tcPr>
            <w:tcW w:w="682" w:type="pct"/>
            <w:noWrap/>
            <w:hideMark/>
          </w:tcPr>
          <w:p w14:paraId="38F2F11E" w14:textId="77777777" w:rsidR="00F95B1D" w:rsidRPr="00F95B1D" w:rsidRDefault="00F95B1D" w:rsidP="00F95B1D">
            <w:pPr>
              <w:spacing w:after="0"/>
              <w:jc w:val="left"/>
            </w:pPr>
            <w:r w:rsidRPr="00F95B1D">
              <w:t>Aluminium</w:t>
            </w:r>
          </w:p>
        </w:tc>
        <w:tc>
          <w:tcPr>
            <w:tcW w:w="1438" w:type="pct"/>
            <w:noWrap/>
            <w:hideMark/>
          </w:tcPr>
          <w:p w14:paraId="5B18EDAE"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663079F" w14:textId="77777777" w:rsidR="00F95B1D" w:rsidRPr="00F95B1D" w:rsidRDefault="00F95B1D" w:rsidP="00F95B1D">
            <w:pPr>
              <w:spacing w:after="0"/>
              <w:jc w:val="left"/>
            </w:pPr>
            <w:r w:rsidRPr="00F95B1D">
              <w:t>Statewide Recycling</w:t>
            </w:r>
          </w:p>
        </w:tc>
      </w:tr>
      <w:tr w:rsidR="00F95B1D" w:rsidRPr="00F95B1D" w14:paraId="0BF305CB" w14:textId="77777777" w:rsidTr="006F3096">
        <w:trPr>
          <w:trHeight w:val="20"/>
          <w:jc w:val="center"/>
        </w:trPr>
        <w:tc>
          <w:tcPr>
            <w:tcW w:w="1666" w:type="pct"/>
            <w:noWrap/>
            <w:hideMark/>
          </w:tcPr>
          <w:p w14:paraId="258595C9" w14:textId="77777777" w:rsidR="00F95B1D" w:rsidRPr="00F95B1D" w:rsidRDefault="00F95B1D" w:rsidP="00F95B1D">
            <w:pPr>
              <w:spacing w:after="0"/>
              <w:ind w:left="159" w:right="113" w:hanging="159"/>
              <w:jc w:val="left"/>
              <w:rPr>
                <w:spacing w:val="-2"/>
              </w:rPr>
            </w:pPr>
            <w:r w:rsidRPr="00F95B1D">
              <w:rPr>
                <w:spacing w:val="-2"/>
              </w:rPr>
              <w:t>QDOL Sparkling Water White Peach Flavor</w:t>
            </w:r>
          </w:p>
        </w:tc>
        <w:tc>
          <w:tcPr>
            <w:tcW w:w="454" w:type="pct"/>
            <w:noWrap/>
            <w:hideMark/>
          </w:tcPr>
          <w:p w14:paraId="10D0161E" w14:textId="77777777" w:rsidR="00F95B1D" w:rsidRPr="00F95B1D" w:rsidRDefault="00F95B1D" w:rsidP="00F95B1D">
            <w:pPr>
              <w:spacing w:after="0"/>
              <w:ind w:right="170"/>
              <w:jc w:val="right"/>
            </w:pPr>
            <w:r w:rsidRPr="00F95B1D">
              <w:t>330ml</w:t>
            </w:r>
          </w:p>
        </w:tc>
        <w:tc>
          <w:tcPr>
            <w:tcW w:w="682" w:type="pct"/>
            <w:noWrap/>
            <w:hideMark/>
          </w:tcPr>
          <w:p w14:paraId="19ED3373" w14:textId="77777777" w:rsidR="00F95B1D" w:rsidRPr="00F95B1D" w:rsidRDefault="00F95B1D" w:rsidP="00F95B1D">
            <w:pPr>
              <w:spacing w:after="0"/>
              <w:jc w:val="left"/>
            </w:pPr>
            <w:r w:rsidRPr="00F95B1D">
              <w:t>Aluminium</w:t>
            </w:r>
          </w:p>
        </w:tc>
        <w:tc>
          <w:tcPr>
            <w:tcW w:w="1438" w:type="pct"/>
            <w:noWrap/>
            <w:hideMark/>
          </w:tcPr>
          <w:p w14:paraId="3BDB7F3F"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EAD5DC3" w14:textId="77777777" w:rsidR="00F95B1D" w:rsidRPr="00F95B1D" w:rsidRDefault="00F95B1D" w:rsidP="00F95B1D">
            <w:pPr>
              <w:spacing w:after="0"/>
              <w:jc w:val="left"/>
            </w:pPr>
            <w:r w:rsidRPr="00F95B1D">
              <w:t>Statewide Recycling</w:t>
            </w:r>
          </w:p>
        </w:tc>
      </w:tr>
      <w:tr w:rsidR="00F95B1D" w:rsidRPr="00F95B1D" w14:paraId="6E61F5F2" w14:textId="77777777" w:rsidTr="006F3096">
        <w:trPr>
          <w:trHeight w:val="20"/>
          <w:jc w:val="center"/>
        </w:trPr>
        <w:tc>
          <w:tcPr>
            <w:tcW w:w="1666" w:type="pct"/>
            <w:noWrap/>
            <w:hideMark/>
          </w:tcPr>
          <w:p w14:paraId="0531EB48" w14:textId="77777777" w:rsidR="00F95B1D" w:rsidRPr="00F95B1D" w:rsidRDefault="00F95B1D" w:rsidP="00F95B1D">
            <w:pPr>
              <w:spacing w:after="0"/>
              <w:ind w:left="159" w:right="113" w:hanging="159"/>
              <w:jc w:val="left"/>
            </w:pPr>
            <w:r w:rsidRPr="00F95B1D">
              <w:t>Ruhn Chan Quality Delicious Kumquat &amp; Aloe Vera</w:t>
            </w:r>
          </w:p>
        </w:tc>
        <w:tc>
          <w:tcPr>
            <w:tcW w:w="454" w:type="pct"/>
            <w:noWrap/>
            <w:hideMark/>
          </w:tcPr>
          <w:p w14:paraId="671BD4EA" w14:textId="77777777" w:rsidR="00F95B1D" w:rsidRPr="00F95B1D" w:rsidRDefault="00F95B1D" w:rsidP="00F95B1D">
            <w:pPr>
              <w:spacing w:after="0"/>
              <w:ind w:right="170"/>
              <w:jc w:val="right"/>
            </w:pPr>
            <w:r w:rsidRPr="00F95B1D">
              <w:t>480ml</w:t>
            </w:r>
          </w:p>
        </w:tc>
        <w:tc>
          <w:tcPr>
            <w:tcW w:w="682" w:type="pct"/>
            <w:noWrap/>
            <w:hideMark/>
          </w:tcPr>
          <w:p w14:paraId="31C3F1D8" w14:textId="77777777" w:rsidR="00F95B1D" w:rsidRPr="00F95B1D" w:rsidRDefault="00F95B1D" w:rsidP="00F95B1D">
            <w:pPr>
              <w:spacing w:after="0"/>
              <w:jc w:val="left"/>
            </w:pPr>
            <w:r w:rsidRPr="00F95B1D">
              <w:t>PET</w:t>
            </w:r>
          </w:p>
        </w:tc>
        <w:tc>
          <w:tcPr>
            <w:tcW w:w="1438" w:type="pct"/>
            <w:noWrap/>
            <w:hideMark/>
          </w:tcPr>
          <w:p w14:paraId="4521C755"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BE8D5E1" w14:textId="77777777" w:rsidR="00F95B1D" w:rsidRPr="00F95B1D" w:rsidRDefault="00F95B1D" w:rsidP="00F95B1D">
            <w:pPr>
              <w:spacing w:after="0"/>
              <w:jc w:val="left"/>
            </w:pPr>
            <w:r w:rsidRPr="00F95B1D">
              <w:t>Statewide Recycling</w:t>
            </w:r>
          </w:p>
        </w:tc>
      </w:tr>
      <w:tr w:rsidR="00F95B1D" w:rsidRPr="00F95B1D" w14:paraId="28A976E4" w14:textId="77777777" w:rsidTr="006F3096">
        <w:trPr>
          <w:trHeight w:val="20"/>
          <w:jc w:val="center"/>
        </w:trPr>
        <w:tc>
          <w:tcPr>
            <w:tcW w:w="1666" w:type="pct"/>
            <w:noWrap/>
            <w:hideMark/>
          </w:tcPr>
          <w:p w14:paraId="3F25439E" w14:textId="77777777" w:rsidR="00F95B1D" w:rsidRPr="00F95B1D" w:rsidRDefault="00F95B1D" w:rsidP="00F95B1D">
            <w:pPr>
              <w:spacing w:after="0"/>
              <w:ind w:left="159" w:right="113" w:hanging="159"/>
              <w:jc w:val="left"/>
            </w:pPr>
            <w:r w:rsidRPr="00F95B1D">
              <w:t>Ruhn Chan Quality Delicious Longan &amp; Red Date</w:t>
            </w:r>
          </w:p>
        </w:tc>
        <w:tc>
          <w:tcPr>
            <w:tcW w:w="454" w:type="pct"/>
            <w:noWrap/>
            <w:hideMark/>
          </w:tcPr>
          <w:p w14:paraId="139FE43C" w14:textId="77777777" w:rsidR="00F95B1D" w:rsidRPr="00F95B1D" w:rsidRDefault="00F95B1D" w:rsidP="00F95B1D">
            <w:pPr>
              <w:spacing w:after="0"/>
              <w:ind w:right="170"/>
              <w:jc w:val="right"/>
            </w:pPr>
            <w:r w:rsidRPr="00F95B1D">
              <w:t>480ml</w:t>
            </w:r>
          </w:p>
        </w:tc>
        <w:tc>
          <w:tcPr>
            <w:tcW w:w="682" w:type="pct"/>
            <w:noWrap/>
            <w:hideMark/>
          </w:tcPr>
          <w:p w14:paraId="7803917C" w14:textId="77777777" w:rsidR="00F95B1D" w:rsidRPr="00F95B1D" w:rsidRDefault="00F95B1D" w:rsidP="00F95B1D">
            <w:pPr>
              <w:spacing w:after="0"/>
              <w:jc w:val="left"/>
            </w:pPr>
            <w:r w:rsidRPr="00F95B1D">
              <w:t>PET</w:t>
            </w:r>
          </w:p>
        </w:tc>
        <w:tc>
          <w:tcPr>
            <w:tcW w:w="1438" w:type="pct"/>
            <w:noWrap/>
            <w:hideMark/>
          </w:tcPr>
          <w:p w14:paraId="3BF12B0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E0C4B17" w14:textId="77777777" w:rsidR="00F95B1D" w:rsidRPr="00F95B1D" w:rsidRDefault="00F95B1D" w:rsidP="00F95B1D">
            <w:pPr>
              <w:spacing w:after="0"/>
              <w:jc w:val="left"/>
            </w:pPr>
            <w:r w:rsidRPr="00F95B1D">
              <w:t>Statewide Recycling</w:t>
            </w:r>
          </w:p>
        </w:tc>
      </w:tr>
      <w:tr w:rsidR="00F95B1D" w:rsidRPr="00F95B1D" w14:paraId="437CD645" w14:textId="77777777" w:rsidTr="006F3096">
        <w:trPr>
          <w:trHeight w:val="20"/>
          <w:jc w:val="center"/>
        </w:trPr>
        <w:tc>
          <w:tcPr>
            <w:tcW w:w="1666" w:type="pct"/>
            <w:noWrap/>
            <w:hideMark/>
          </w:tcPr>
          <w:p w14:paraId="0842D1E3" w14:textId="77777777" w:rsidR="00F95B1D" w:rsidRPr="00F95B1D" w:rsidRDefault="00F95B1D" w:rsidP="00F95B1D">
            <w:pPr>
              <w:spacing w:after="0"/>
              <w:ind w:left="159" w:right="113" w:hanging="159"/>
              <w:jc w:val="left"/>
            </w:pPr>
            <w:r w:rsidRPr="00F95B1D">
              <w:t xml:space="preserve">Ruhn Chan Quality Delicious Pear &amp; </w:t>
            </w:r>
            <w:r w:rsidRPr="00F95B1D">
              <w:br/>
              <w:t>Aloe Vera</w:t>
            </w:r>
          </w:p>
        </w:tc>
        <w:tc>
          <w:tcPr>
            <w:tcW w:w="454" w:type="pct"/>
            <w:noWrap/>
            <w:hideMark/>
          </w:tcPr>
          <w:p w14:paraId="067AA8C4" w14:textId="77777777" w:rsidR="00F95B1D" w:rsidRPr="00F95B1D" w:rsidRDefault="00F95B1D" w:rsidP="00F95B1D">
            <w:pPr>
              <w:spacing w:after="0"/>
              <w:ind w:right="170"/>
              <w:jc w:val="right"/>
            </w:pPr>
            <w:r w:rsidRPr="00F95B1D">
              <w:t>480ml</w:t>
            </w:r>
          </w:p>
        </w:tc>
        <w:tc>
          <w:tcPr>
            <w:tcW w:w="682" w:type="pct"/>
            <w:noWrap/>
            <w:hideMark/>
          </w:tcPr>
          <w:p w14:paraId="2AA91CA1" w14:textId="77777777" w:rsidR="00F95B1D" w:rsidRPr="00F95B1D" w:rsidRDefault="00F95B1D" w:rsidP="00F95B1D">
            <w:pPr>
              <w:spacing w:after="0"/>
              <w:jc w:val="left"/>
            </w:pPr>
            <w:r w:rsidRPr="00F95B1D">
              <w:t>PET</w:t>
            </w:r>
          </w:p>
        </w:tc>
        <w:tc>
          <w:tcPr>
            <w:tcW w:w="1438" w:type="pct"/>
            <w:noWrap/>
            <w:hideMark/>
          </w:tcPr>
          <w:p w14:paraId="34BC1385"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2E45B6A6" w14:textId="77777777" w:rsidR="00F95B1D" w:rsidRPr="00F95B1D" w:rsidRDefault="00F95B1D" w:rsidP="00F95B1D">
            <w:pPr>
              <w:spacing w:after="0"/>
              <w:jc w:val="left"/>
            </w:pPr>
            <w:r w:rsidRPr="00F95B1D">
              <w:t>Statewide Recycling</w:t>
            </w:r>
          </w:p>
        </w:tc>
      </w:tr>
      <w:tr w:rsidR="00F95B1D" w:rsidRPr="00F95B1D" w14:paraId="74D46FFF" w14:textId="77777777" w:rsidTr="006F3096">
        <w:trPr>
          <w:trHeight w:val="20"/>
          <w:jc w:val="center"/>
        </w:trPr>
        <w:tc>
          <w:tcPr>
            <w:tcW w:w="1666" w:type="pct"/>
            <w:noWrap/>
            <w:hideMark/>
          </w:tcPr>
          <w:p w14:paraId="2734F859" w14:textId="77777777" w:rsidR="00F95B1D" w:rsidRPr="00F95B1D" w:rsidRDefault="00F95B1D" w:rsidP="00F95B1D">
            <w:pPr>
              <w:spacing w:after="0"/>
              <w:ind w:left="159" w:right="113" w:hanging="159"/>
              <w:jc w:val="left"/>
            </w:pPr>
            <w:r w:rsidRPr="00F95B1D">
              <w:t>Ruhn Chan Quality Delicious Water Chestnut &amp; Sugar Cane</w:t>
            </w:r>
          </w:p>
        </w:tc>
        <w:tc>
          <w:tcPr>
            <w:tcW w:w="454" w:type="pct"/>
            <w:noWrap/>
            <w:hideMark/>
          </w:tcPr>
          <w:p w14:paraId="36283BA9" w14:textId="77777777" w:rsidR="00F95B1D" w:rsidRPr="00F95B1D" w:rsidRDefault="00F95B1D" w:rsidP="00F95B1D">
            <w:pPr>
              <w:spacing w:after="0"/>
              <w:ind w:right="170"/>
              <w:jc w:val="right"/>
            </w:pPr>
            <w:r w:rsidRPr="00F95B1D">
              <w:t>480ml</w:t>
            </w:r>
          </w:p>
        </w:tc>
        <w:tc>
          <w:tcPr>
            <w:tcW w:w="682" w:type="pct"/>
            <w:noWrap/>
            <w:hideMark/>
          </w:tcPr>
          <w:p w14:paraId="40858741" w14:textId="77777777" w:rsidR="00F95B1D" w:rsidRPr="00F95B1D" w:rsidRDefault="00F95B1D" w:rsidP="00F95B1D">
            <w:pPr>
              <w:spacing w:after="0"/>
              <w:jc w:val="left"/>
            </w:pPr>
            <w:r w:rsidRPr="00F95B1D">
              <w:t>PET</w:t>
            </w:r>
          </w:p>
        </w:tc>
        <w:tc>
          <w:tcPr>
            <w:tcW w:w="1438" w:type="pct"/>
            <w:noWrap/>
            <w:hideMark/>
          </w:tcPr>
          <w:p w14:paraId="5DA29FAE"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2D4B299" w14:textId="77777777" w:rsidR="00F95B1D" w:rsidRPr="00F95B1D" w:rsidRDefault="00F95B1D" w:rsidP="00F95B1D">
            <w:pPr>
              <w:spacing w:after="0"/>
              <w:jc w:val="left"/>
            </w:pPr>
            <w:r w:rsidRPr="00F95B1D">
              <w:t>Statewide Recycling</w:t>
            </w:r>
          </w:p>
        </w:tc>
      </w:tr>
      <w:tr w:rsidR="00F95B1D" w:rsidRPr="00F95B1D" w14:paraId="6E794428" w14:textId="77777777" w:rsidTr="006F3096">
        <w:trPr>
          <w:trHeight w:val="20"/>
          <w:jc w:val="center"/>
        </w:trPr>
        <w:tc>
          <w:tcPr>
            <w:tcW w:w="1666" w:type="pct"/>
            <w:noWrap/>
            <w:hideMark/>
          </w:tcPr>
          <w:p w14:paraId="14D9705E" w14:textId="77777777" w:rsidR="00F95B1D" w:rsidRPr="00F95B1D" w:rsidRDefault="00F95B1D" w:rsidP="00F95B1D">
            <w:pPr>
              <w:spacing w:after="0"/>
              <w:ind w:left="159" w:right="113" w:hanging="159"/>
              <w:jc w:val="left"/>
            </w:pPr>
            <w:r w:rsidRPr="00F95B1D">
              <w:t>Sea Salt &amp; Lemon Drink</w:t>
            </w:r>
          </w:p>
        </w:tc>
        <w:tc>
          <w:tcPr>
            <w:tcW w:w="454" w:type="pct"/>
            <w:noWrap/>
            <w:hideMark/>
          </w:tcPr>
          <w:p w14:paraId="74B87AD2" w14:textId="77777777" w:rsidR="00F95B1D" w:rsidRPr="00F95B1D" w:rsidRDefault="00F95B1D" w:rsidP="00F95B1D">
            <w:pPr>
              <w:spacing w:after="0"/>
              <w:ind w:right="170"/>
              <w:jc w:val="right"/>
            </w:pPr>
            <w:r w:rsidRPr="00F95B1D">
              <w:t>500ml</w:t>
            </w:r>
          </w:p>
        </w:tc>
        <w:tc>
          <w:tcPr>
            <w:tcW w:w="682" w:type="pct"/>
            <w:noWrap/>
            <w:hideMark/>
          </w:tcPr>
          <w:p w14:paraId="644CBEBA" w14:textId="77777777" w:rsidR="00F95B1D" w:rsidRPr="00F95B1D" w:rsidRDefault="00F95B1D" w:rsidP="00F95B1D">
            <w:pPr>
              <w:spacing w:after="0"/>
              <w:jc w:val="left"/>
            </w:pPr>
            <w:r w:rsidRPr="00F95B1D">
              <w:t>PET</w:t>
            </w:r>
          </w:p>
        </w:tc>
        <w:tc>
          <w:tcPr>
            <w:tcW w:w="1438" w:type="pct"/>
            <w:noWrap/>
            <w:hideMark/>
          </w:tcPr>
          <w:p w14:paraId="6F3DC9E6"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0775EB6" w14:textId="77777777" w:rsidR="00F95B1D" w:rsidRPr="00F95B1D" w:rsidRDefault="00F95B1D" w:rsidP="00F95B1D">
            <w:pPr>
              <w:spacing w:after="0"/>
              <w:jc w:val="left"/>
            </w:pPr>
            <w:r w:rsidRPr="00F95B1D">
              <w:t>Statewide Recycling</w:t>
            </w:r>
          </w:p>
        </w:tc>
      </w:tr>
      <w:tr w:rsidR="00F95B1D" w:rsidRPr="00F95B1D" w14:paraId="161A9835" w14:textId="77777777" w:rsidTr="006F3096">
        <w:trPr>
          <w:trHeight w:val="20"/>
          <w:jc w:val="center"/>
        </w:trPr>
        <w:tc>
          <w:tcPr>
            <w:tcW w:w="1666" w:type="pct"/>
            <w:noWrap/>
            <w:hideMark/>
          </w:tcPr>
          <w:p w14:paraId="3D389CC8" w14:textId="77777777" w:rsidR="00F95B1D" w:rsidRPr="00F95B1D" w:rsidRDefault="00F95B1D" w:rsidP="00F95B1D">
            <w:pPr>
              <w:spacing w:after="0"/>
              <w:ind w:left="159" w:right="113" w:hanging="159"/>
              <w:jc w:val="left"/>
            </w:pPr>
            <w:r w:rsidRPr="00F95B1D">
              <w:t>Suntory Oolong Tea</w:t>
            </w:r>
          </w:p>
        </w:tc>
        <w:tc>
          <w:tcPr>
            <w:tcW w:w="454" w:type="pct"/>
            <w:noWrap/>
            <w:hideMark/>
          </w:tcPr>
          <w:p w14:paraId="3FE36E03" w14:textId="77777777" w:rsidR="00F95B1D" w:rsidRPr="00F95B1D" w:rsidRDefault="00F95B1D" w:rsidP="00F95B1D">
            <w:pPr>
              <w:spacing w:after="0"/>
              <w:ind w:right="170"/>
              <w:jc w:val="right"/>
            </w:pPr>
            <w:r w:rsidRPr="00F95B1D">
              <w:t>1,250ml</w:t>
            </w:r>
          </w:p>
        </w:tc>
        <w:tc>
          <w:tcPr>
            <w:tcW w:w="682" w:type="pct"/>
            <w:noWrap/>
            <w:hideMark/>
          </w:tcPr>
          <w:p w14:paraId="13003C43" w14:textId="77777777" w:rsidR="00F95B1D" w:rsidRPr="00F95B1D" w:rsidRDefault="00F95B1D" w:rsidP="00F95B1D">
            <w:pPr>
              <w:spacing w:after="0"/>
              <w:jc w:val="left"/>
            </w:pPr>
            <w:r w:rsidRPr="00F95B1D">
              <w:t>PET</w:t>
            </w:r>
          </w:p>
        </w:tc>
        <w:tc>
          <w:tcPr>
            <w:tcW w:w="1438" w:type="pct"/>
            <w:noWrap/>
            <w:hideMark/>
          </w:tcPr>
          <w:p w14:paraId="0B14A1A5"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189FF79" w14:textId="77777777" w:rsidR="00F95B1D" w:rsidRPr="00F95B1D" w:rsidRDefault="00F95B1D" w:rsidP="00F95B1D">
            <w:pPr>
              <w:spacing w:after="0"/>
              <w:jc w:val="left"/>
            </w:pPr>
            <w:r w:rsidRPr="00F95B1D">
              <w:t>Statewide Recycling</w:t>
            </w:r>
          </w:p>
        </w:tc>
      </w:tr>
      <w:tr w:rsidR="00F95B1D" w:rsidRPr="00F95B1D" w14:paraId="364C3CBA" w14:textId="77777777" w:rsidTr="006F3096">
        <w:trPr>
          <w:trHeight w:val="20"/>
          <w:jc w:val="center"/>
        </w:trPr>
        <w:tc>
          <w:tcPr>
            <w:tcW w:w="1666" w:type="pct"/>
            <w:noWrap/>
            <w:hideMark/>
          </w:tcPr>
          <w:p w14:paraId="154DD52A" w14:textId="77777777" w:rsidR="00F95B1D" w:rsidRPr="00F95B1D" w:rsidRDefault="00F95B1D" w:rsidP="00F95B1D">
            <w:pPr>
              <w:spacing w:after="0"/>
              <w:ind w:left="159" w:right="113" w:hanging="159"/>
              <w:jc w:val="left"/>
            </w:pPr>
            <w:r w:rsidRPr="00F95B1D">
              <w:t>Suntory Oolong Tea Low Sugar</w:t>
            </w:r>
          </w:p>
        </w:tc>
        <w:tc>
          <w:tcPr>
            <w:tcW w:w="454" w:type="pct"/>
            <w:noWrap/>
            <w:hideMark/>
          </w:tcPr>
          <w:p w14:paraId="65F770AA" w14:textId="77777777" w:rsidR="00F95B1D" w:rsidRPr="00F95B1D" w:rsidRDefault="00F95B1D" w:rsidP="00F95B1D">
            <w:pPr>
              <w:spacing w:after="0"/>
              <w:ind w:right="170"/>
              <w:jc w:val="right"/>
            </w:pPr>
            <w:r w:rsidRPr="00F95B1D">
              <w:t>500ml</w:t>
            </w:r>
          </w:p>
        </w:tc>
        <w:tc>
          <w:tcPr>
            <w:tcW w:w="682" w:type="pct"/>
            <w:noWrap/>
            <w:hideMark/>
          </w:tcPr>
          <w:p w14:paraId="60AA23BD" w14:textId="77777777" w:rsidR="00F95B1D" w:rsidRPr="00F95B1D" w:rsidRDefault="00F95B1D" w:rsidP="00F95B1D">
            <w:pPr>
              <w:spacing w:after="0"/>
              <w:jc w:val="left"/>
            </w:pPr>
            <w:r w:rsidRPr="00F95B1D">
              <w:t>PET</w:t>
            </w:r>
          </w:p>
        </w:tc>
        <w:tc>
          <w:tcPr>
            <w:tcW w:w="1438" w:type="pct"/>
            <w:noWrap/>
            <w:hideMark/>
          </w:tcPr>
          <w:p w14:paraId="7A29FEC5"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381FC819" w14:textId="77777777" w:rsidR="00F95B1D" w:rsidRPr="00F95B1D" w:rsidRDefault="00F95B1D" w:rsidP="00F95B1D">
            <w:pPr>
              <w:spacing w:after="0"/>
              <w:jc w:val="left"/>
            </w:pPr>
            <w:r w:rsidRPr="00F95B1D">
              <w:t>Statewide Recycling</w:t>
            </w:r>
          </w:p>
        </w:tc>
      </w:tr>
      <w:tr w:rsidR="00F95B1D" w:rsidRPr="00F95B1D" w14:paraId="4C1716A4" w14:textId="77777777" w:rsidTr="006F3096">
        <w:trPr>
          <w:trHeight w:val="20"/>
          <w:jc w:val="center"/>
        </w:trPr>
        <w:tc>
          <w:tcPr>
            <w:tcW w:w="1666" w:type="pct"/>
            <w:noWrap/>
            <w:hideMark/>
          </w:tcPr>
          <w:p w14:paraId="25C276A6" w14:textId="77777777" w:rsidR="00F95B1D" w:rsidRPr="00F95B1D" w:rsidRDefault="00F95B1D" w:rsidP="00F95B1D">
            <w:pPr>
              <w:spacing w:after="0"/>
              <w:ind w:left="159" w:right="113" w:hanging="159"/>
              <w:jc w:val="left"/>
            </w:pPr>
            <w:r w:rsidRPr="00F95B1D">
              <w:t>Suntory Oolong Tea Sugar Free</w:t>
            </w:r>
          </w:p>
        </w:tc>
        <w:tc>
          <w:tcPr>
            <w:tcW w:w="454" w:type="pct"/>
            <w:noWrap/>
            <w:hideMark/>
          </w:tcPr>
          <w:p w14:paraId="304E984B" w14:textId="77777777" w:rsidR="00F95B1D" w:rsidRPr="00F95B1D" w:rsidRDefault="00F95B1D" w:rsidP="00F95B1D">
            <w:pPr>
              <w:spacing w:after="0"/>
              <w:ind w:right="170"/>
              <w:jc w:val="right"/>
            </w:pPr>
            <w:r w:rsidRPr="00F95B1D">
              <w:t>500ml</w:t>
            </w:r>
          </w:p>
        </w:tc>
        <w:tc>
          <w:tcPr>
            <w:tcW w:w="682" w:type="pct"/>
            <w:noWrap/>
            <w:hideMark/>
          </w:tcPr>
          <w:p w14:paraId="523554DB" w14:textId="77777777" w:rsidR="00F95B1D" w:rsidRPr="00F95B1D" w:rsidRDefault="00F95B1D" w:rsidP="00F95B1D">
            <w:pPr>
              <w:spacing w:after="0"/>
              <w:jc w:val="left"/>
            </w:pPr>
            <w:r w:rsidRPr="00F95B1D">
              <w:t>PET</w:t>
            </w:r>
          </w:p>
        </w:tc>
        <w:tc>
          <w:tcPr>
            <w:tcW w:w="1438" w:type="pct"/>
            <w:noWrap/>
            <w:hideMark/>
          </w:tcPr>
          <w:p w14:paraId="630526B4"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57AABCBA" w14:textId="77777777" w:rsidR="00F95B1D" w:rsidRPr="00F95B1D" w:rsidRDefault="00F95B1D" w:rsidP="00F95B1D">
            <w:pPr>
              <w:spacing w:after="0"/>
              <w:jc w:val="left"/>
            </w:pPr>
            <w:r w:rsidRPr="00F95B1D">
              <w:t>Statewide Recycling</w:t>
            </w:r>
          </w:p>
        </w:tc>
      </w:tr>
      <w:tr w:rsidR="00F95B1D" w:rsidRPr="00F95B1D" w14:paraId="5EA98306" w14:textId="77777777" w:rsidTr="006F3096">
        <w:trPr>
          <w:trHeight w:val="20"/>
          <w:jc w:val="center"/>
        </w:trPr>
        <w:tc>
          <w:tcPr>
            <w:tcW w:w="1666" w:type="pct"/>
            <w:noWrap/>
            <w:hideMark/>
          </w:tcPr>
          <w:p w14:paraId="2CCC8113" w14:textId="77777777" w:rsidR="00F95B1D" w:rsidRPr="00F95B1D" w:rsidRDefault="00F95B1D" w:rsidP="00F95B1D">
            <w:pPr>
              <w:spacing w:after="0"/>
              <w:ind w:left="159" w:right="113" w:hanging="159"/>
              <w:jc w:val="left"/>
            </w:pPr>
            <w:r w:rsidRPr="00F95B1D">
              <w:t>Unif Assam Milk Tea</w:t>
            </w:r>
          </w:p>
        </w:tc>
        <w:tc>
          <w:tcPr>
            <w:tcW w:w="454" w:type="pct"/>
            <w:noWrap/>
            <w:hideMark/>
          </w:tcPr>
          <w:p w14:paraId="3C80742B" w14:textId="77777777" w:rsidR="00F95B1D" w:rsidRPr="00F95B1D" w:rsidRDefault="00F95B1D" w:rsidP="00F95B1D">
            <w:pPr>
              <w:spacing w:after="0"/>
              <w:ind w:right="170"/>
              <w:jc w:val="right"/>
            </w:pPr>
            <w:r w:rsidRPr="00F95B1D">
              <w:t>1,500ml</w:t>
            </w:r>
          </w:p>
        </w:tc>
        <w:tc>
          <w:tcPr>
            <w:tcW w:w="682" w:type="pct"/>
            <w:noWrap/>
            <w:hideMark/>
          </w:tcPr>
          <w:p w14:paraId="26F56D4A" w14:textId="77777777" w:rsidR="00F95B1D" w:rsidRPr="00F95B1D" w:rsidRDefault="00F95B1D" w:rsidP="00F95B1D">
            <w:pPr>
              <w:spacing w:after="0"/>
              <w:jc w:val="left"/>
            </w:pPr>
            <w:r w:rsidRPr="00F95B1D">
              <w:t>PET</w:t>
            </w:r>
          </w:p>
        </w:tc>
        <w:tc>
          <w:tcPr>
            <w:tcW w:w="1438" w:type="pct"/>
            <w:noWrap/>
            <w:hideMark/>
          </w:tcPr>
          <w:p w14:paraId="306E774A"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18E32FB2" w14:textId="77777777" w:rsidR="00F95B1D" w:rsidRPr="00F95B1D" w:rsidRDefault="00F95B1D" w:rsidP="00F95B1D">
            <w:pPr>
              <w:spacing w:after="0"/>
              <w:jc w:val="left"/>
            </w:pPr>
            <w:r w:rsidRPr="00F95B1D">
              <w:t>Statewide Recycling</w:t>
            </w:r>
          </w:p>
        </w:tc>
      </w:tr>
      <w:tr w:rsidR="00F95B1D" w:rsidRPr="00F95B1D" w14:paraId="06CFA783" w14:textId="77777777" w:rsidTr="006F3096">
        <w:trPr>
          <w:trHeight w:val="20"/>
          <w:jc w:val="center"/>
        </w:trPr>
        <w:tc>
          <w:tcPr>
            <w:tcW w:w="1666" w:type="pct"/>
            <w:noWrap/>
            <w:hideMark/>
          </w:tcPr>
          <w:p w14:paraId="28146256" w14:textId="77777777" w:rsidR="00F95B1D" w:rsidRPr="00F95B1D" w:rsidRDefault="00F95B1D" w:rsidP="00F95B1D">
            <w:pPr>
              <w:spacing w:after="0"/>
              <w:ind w:left="159" w:right="113" w:hanging="159"/>
              <w:jc w:val="left"/>
            </w:pPr>
            <w:r w:rsidRPr="00F95B1D">
              <w:t>White Grape Juice with Locust Flower</w:t>
            </w:r>
          </w:p>
        </w:tc>
        <w:tc>
          <w:tcPr>
            <w:tcW w:w="454" w:type="pct"/>
            <w:noWrap/>
            <w:hideMark/>
          </w:tcPr>
          <w:p w14:paraId="310D38F6" w14:textId="77777777" w:rsidR="00F95B1D" w:rsidRPr="00F95B1D" w:rsidRDefault="00F95B1D" w:rsidP="00F95B1D">
            <w:pPr>
              <w:spacing w:after="0"/>
              <w:ind w:right="170"/>
              <w:jc w:val="right"/>
            </w:pPr>
            <w:r w:rsidRPr="00F95B1D">
              <w:t>420ml</w:t>
            </w:r>
          </w:p>
        </w:tc>
        <w:tc>
          <w:tcPr>
            <w:tcW w:w="682" w:type="pct"/>
            <w:noWrap/>
            <w:hideMark/>
          </w:tcPr>
          <w:p w14:paraId="634F064A" w14:textId="77777777" w:rsidR="00F95B1D" w:rsidRPr="00F95B1D" w:rsidRDefault="00F95B1D" w:rsidP="00F95B1D">
            <w:pPr>
              <w:spacing w:after="0"/>
              <w:jc w:val="left"/>
            </w:pPr>
            <w:r w:rsidRPr="00F95B1D">
              <w:t>PET</w:t>
            </w:r>
          </w:p>
        </w:tc>
        <w:tc>
          <w:tcPr>
            <w:tcW w:w="1438" w:type="pct"/>
            <w:noWrap/>
            <w:hideMark/>
          </w:tcPr>
          <w:p w14:paraId="69B12550"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BF1657F" w14:textId="77777777" w:rsidR="00F95B1D" w:rsidRPr="00F95B1D" w:rsidRDefault="00F95B1D" w:rsidP="00F95B1D">
            <w:pPr>
              <w:spacing w:after="0"/>
              <w:jc w:val="left"/>
            </w:pPr>
            <w:r w:rsidRPr="00F95B1D">
              <w:t>Statewide Recycling</w:t>
            </w:r>
          </w:p>
        </w:tc>
      </w:tr>
      <w:tr w:rsidR="00F95B1D" w:rsidRPr="00F95B1D" w14:paraId="4FC2B82D" w14:textId="77777777" w:rsidTr="006F3096">
        <w:trPr>
          <w:trHeight w:val="20"/>
          <w:jc w:val="center"/>
        </w:trPr>
        <w:tc>
          <w:tcPr>
            <w:tcW w:w="1666" w:type="pct"/>
            <w:noWrap/>
            <w:hideMark/>
          </w:tcPr>
          <w:p w14:paraId="6759EF0E" w14:textId="77777777" w:rsidR="00F95B1D" w:rsidRPr="00F95B1D" w:rsidRDefault="00F95B1D" w:rsidP="00F95B1D">
            <w:pPr>
              <w:spacing w:after="0"/>
              <w:ind w:left="159" w:right="113" w:hanging="159"/>
              <w:jc w:val="left"/>
            </w:pPr>
            <w:r w:rsidRPr="00F95B1D">
              <w:t>Wanglaoji Herbal Drink</w:t>
            </w:r>
          </w:p>
        </w:tc>
        <w:tc>
          <w:tcPr>
            <w:tcW w:w="454" w:type="pct"/>
            <w:noWrap/>
            <w:hideMark/>
          </w:tcPr>
          <w:p w14:paraId="0034DB35" w14:textId="77777777" w:rsidR="00F95B1D" w:rsidRPr="00F95B1D" w:rsidRDefault="00F95B1D" w:rsidP="00F95B1D">
            <w:pPr>
              <w:spacing w:after="0"/>
              <w:ind w:right="170"/>
              <w:jc w:val="right"/>
            </w:pPr>
            <w:r w:rsidRPr="00F95B1D">
              <w:t>310ml</w:t>
            </w:r>
          </w:p>
        </w:tc>
        <w:tc>
          <w:tcPr>
            <w:tcW w:w="682" w:type="pct"/>
            <w:noWrap/>
            <w:hideMark/>
          </w:tcPr>
          <w:p w14:paraId="06CA420B" w14:textId="77777777" w:rsidR="00F95B1D" w:rsidRPr="00F95B1D" w:rsidRDefault="00F95B1D" w:rsidP="00F95B1D">
            <w:pPr>
              <w:spacing w:after="0"/>
              <w:jc w:val="left"/>
            </w:pPr>
            <w:r w:rsidRPr="00F95B1D">
              <w:t>Aluminium</w:t>
            </w:r>
          </w:p>
        </w:tc>
        <w:tc>
          <w:tcPr>
            <w:tcW w:w="1438" w:type="pct"/>
            <w:noWrap/>
            <w:hideMark/>
          </w:tcPr>
          <w:p w14:paraId="185465E9"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78D64930" w14:textId="77777777" w:rsidR="00F95B1D" w:rsidRPr="00F95B1D" w:rsidRDefault="00F95B1D" w:rsidP="00F95B1D">
            <w:pPr>
              <w:spacing w:after="0"/>
              <w:jc w:val="left"/>
            </w:pPr>
            <w:r w:rsidRPr="00F95B1D">
              <w:t>Statewide Recycling</w:t>
            </w:r>
          </w:p>
        </w:tc>
      </w:tr>
      <w:tr w:rsidR="00F95B1D" w:rsidRPr="00F95B1D" w14:paraId="3CD2629F" w14:textId="77777777" w:rsidTr="006F3096">
        <w:trPr>
          <w:trHeight w:val="20"/>
          <w:jc w:val="center"/>
        </w:trPr>
        <w:tc>
          <w:tcPr>
            <w:tcW w:w="1666" w:type="pct"/>
            <w:noWrap/>
            <w:hideMark/>
          </w:tcPr>
          <w:p w14:paraId="7C2070A2" w14:textId="77777777" w:rsidR="00F95B1D" w:rsidRPr="00F95B1D" w:rsidRDefault="00F95B1D" w:rsidP="00F95B1D">
            <w:pPr>
              <w:spacing w:after="0"/>
              <w:ind w:left="159" w:right="113" w:hanging="159"/>
              <w:jc w:val="left"/>
            </w:pPr>
            <w:r w:rsidRPr="00F95B1D">
              <w:t>White Peach Flavor Drink</w:t>
            </w:r>
          </w:p>
        </w:tc>
        <w:tc>
          <w:tcPr>
            <w:tcW w:w="454" w:type="pct"/>
            <w:noWrap/>
            <w:hideMark/>
          </w:tcPr>
          <w:p w14:paraId="038DF256" w14:textId="77777777" w:rsidR="00F95B1D" w:rsidRPr="00F95B1D" w:rsidRDefault="00F95B1D" w:rsidP="00F95B1D">
            <w:pPr>
              <w:spacing w:after="0"/>
              <w:ind w:right="170"/>
              <w:jc w:val="right"/>
            </w:pPr>
            <w:r w:rsidRPr="00F95B1D">
              <w:t>550ml</w:t>
            </w:r>
          </w:p>
        </w:tc>
        <w:tc>
          <w:tcPr>
            <w:tcW w:w="682" w:type="pct"/>
            <w:noWrap/>
            <w:hideMark/>
          </w:tcPr>
          <w:p w14:paraId="77968DE7" w14:textId="77777777" w:rsidR="00F95B1D" w:rsidRPr="00F95B1D" w:rsidRDefault="00F95B1D" w:rsidP="00F95B1D">
            <w:pPr>
              <w:spacing w:after="0"/>
              <w:jc w:val="left"/>
            </w:pPr>
            <w:r w:rsidRPr="00F95B1D">
              <w:t>PET</w:t>
            </w:r>
          </w:p>
        </w:tc>
        <w:tc>
          <w:tcPr>
            <w:tcW w:w="1438" w:type="pct"/>
            <w:noWrap/>
            <w:hideMark/>
          </w:tcPr>
          <w:p w14:paraId="65CECDC1"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49B84240" w14:textId="77777777" w:rsidR="00F95B1D" w:rsidRPr="00F95B1D" w:rsidRDefault="00F95B1D" w:rsidP="00F95B1D">
            <w:pPr>
              <w:spacing w:after="0"/>
              <w:jc w:val="left"/>
            </w:pPr>
            <w:r w:rsidRPr="00F95B1D">
              <w:t>Statewide Recycling</w:t>
            </w:r>
          </w:p>
        </w:tc>
      </w:tr>
      <w:tr w:rsidR="00F95B1D" w:rsidRPr="00F95B1D" w14:paraId="362C5C0A" w14:textId="77777777" w:rsidTr="006F3096">
        <w:trPr>
          <w:trHeight w:val="20"/>
          <w:jc w:val="center"/>
        </w:trPr>
        <w:tc>
          <w:tcPr>
            <w:tcW w:w="1666" w:type="pct"/>
            <w:noWrap/>
            <w:hideMark/>
          </w:tcPr>
          <w:p w14:paraId="6E1E51A3" w14:textId="77777777" w:rsidR="00F95B1D" w:rsidRPr="00F95B1D" w:rsidRDefault="00F95B1D" w:rsidP="00F95B1D">
            <w:pPr>
              <w:spacing w:after="0"/>
              <w:ind w:left="159" w:right="113" w:hanging="159"/>
              <w:jc w:val="left"/>
            </w:pPr>
            <w:r w:rsidRPr="00F95B1D">
              <w:t>Wong Lo Ka Herbal Tea Drink</w:t>
            </w:r>
          </w:p>
        </w:tc>
        <w:tc>
          <w:tcPr>
            <w:tcW w:w="454" w:type="pct"/>
            <w:noWrap/>
            <w:hideMark/>
          </w:tcPr>
          <w:p w14:paraId="1C2EDF4A" w14:textId="77777777" w:rsidR="00F95B1D" w:rsidRPr="00F95B1D" w:rsidRDefault="00F95B1D" w:rsidP="00F95B1D">
            <w:pPr>
              <w:spacing w:after="0"/>
              <w:ind w:right="170"/>
              <w:jc w:val="right"/>
            </w:pPr>
            <w:r w:rsidRPr="00F95B1D">
              <w:t>1,500ml</w:t>
            </w:r>
          </w:p>
        </w:tc>
        <w:tc>
          <w:tcPr>
            <w:tcW w:w="682" w:type="pct"/>
            <w:noWrap/>
            <w:hideMark/>
          </w:tcPr>
          <w:p w14:paraId="4D38E423" w14:textId="77777777" w:rsidR="00F95B1D" w:rsidRPr="00F95B1D" w:rsidRDefault="00F95B1D" w:rsidP="00F95B1D">
            <w:pPr>
              <w:spacing w:after="0"/>
              <w:jc w:val="left"/>
            </w:pPr>
            <w:r w:rsidRPr="00F95B1D">
              <w:t>PET</w:t>
            </w:r>
          </w:p>
        </w:tc>
        <w:tc>
          <w:tcPr>
            <w:tcW w:w="1438" w:type="pct"/>
            <w:noWrap/>
            <w:hideMark/>
          </w:tcPr>
          <w:p w14:paraId="1A94ECC8"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5E4C74DE" w14:textId="77777777" w:rsidR="00F95B1D" w:rsidRPr="00F95B1D" w:rsidRDefault="00F95B1D" w:rsidP="00F95B1D">
            <w:pPr>
              <w:spacing w:after="0"/>
              <w:jc w:val="left"/>
            </w:pPr>
            <w:r w:rsidRPr="00F95B1D">
              <w:t>Statewide Recycling</w:t>
            </w:r>
          </w:p>
        </w:tc>
      </w:tr>
      <w:tr w:rsidR="00F95B1D" w:rsidRPr="00F95B1D" w14:paraId="74067503" w14:textId="77777777" w:rsidTr="006F3096">
        <w:trPr>
          <w:trHeight w:val="20"/>
          <w:jc w:val="center"/>
        </w:trPr>
        <w:tc>
          <w:tcPr>
            <w:tcW w:w="1666" w:type="pct"/>
            <w:noWrap/>
            <w:hideMark/>
          </w:tcPr>
          <w:p w14:paraId="5ED3BAFB" w14:textId="77777777" w:rsidR="00F95B1D" w:rsidRPr="00F95B1D" w:rsidRDefault="00F95B1D" w:rsidP="00F95B1D">
            <w:pPr>
              <w:spacing w:after="0"/>
              <w:ind w:left="159" w:right="113" w:hanging="159"/>
              <w:jc w:val="left"/>
            </w:pPr>
            <w:r w:rsidRPr="00F95B1D">
              <w:t>Yuzu Green Tea Drink</w:t>
            </w:r>
          </w:p>
        </w:tc>
        <w:tc>
          <w:tcPr>
            <w:tcW w:w="454" w:type="pct"/>
            <w:noWrap/>
            <w:hideMark/>
          </w:tcPr>
          <w:p w14:paraId="7BB916BB" w14:textId="77777777" w:rsidR="00F95B1D" w:rsidRPr="00F95B1D" w:rsidRDefault="00F95B1D" w:rsidP="00F95B1D">
            <w:pPr>
              <w:spacing w:after="0"/>
              <w:ind w:right="170"/>
              <w:jc w:val="right"/>
            </w:pPr>
            <w:r w:rsidRPr="00F95B1D">
              <w:t>500ml</w:t>
            </w:r>
          </w:p>
        </w:tc>
        <w:tc>
          <w:tcPr>
            <w:tcW w:w="682" w:type="pct"/>
            <w:noWrap/>
            <w:hideMark/>
          </w:tcPr>
          <w:p w14:paraId="06AA0530" w14:textId="77777777" w:rsidR="00F95B1D" w:rsidRPr="00F95B1D" w:rsidRDefault="00F95B1D" w:rsidP="00F95B1D">
            <w:pPr>
              <w:spacing w:after="0"/>
              <w:jc w:val="left"/>
            </w:pPr>
            <w:r w:rsidRPr="00F95B1D">
              <w:t>PET</w:t>
            </w:r>
          </w:p>
        </w:tc>
        <w:tc>
          <w:tcPr>
            <w:tcW w:w="1438" w:type="pct"/>
            <w:noWrap/>
            <w:hideMark/>
          </w:tcPr>
          <w:p w14:paraId="4395C2A7"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3594DB1" w14:textId="77777777" w:rsidR="00F95B1D" w:rsidRPr="00F95B1D" w:rsidRDefault="00F95B1D" w:rsidP="00F95B1D">
            <w:pPr>
              <w:spacing w:after="0"/>
              <w:jc w:val="left"/>
            </w:pPr>
            <w:r w:rsidRPr="00F95B1D">
              <w:t>Statewide Recycling</w:t>
            </w:r>
          </w:p>
        </w:tc>
      </w:tr>
      <w:tr w:rsidR="00F95B1D" w:rsidRPr="00F95B1D" w14:paraId="0FFBE4F6" w14:textId="77777777" w:rsidTr="006F3096">
        <w:trPr>
          <w:trHeight w:val="20"/>
          <w:jc w:val="center"/>
        </w:trPr>
        <w:tc>
          <w:tcPr>
            <w:tcW w:w="1666" w:type="pct"/>
            <w:noWrap/>
            <w:hideMark/>
          </w:tcPr>
          <w:p w14:paraId="36C3DBA4" w14:textId="77777777" w:rsidR="00F95B1D" w:rsidRPr="00F95B1D" w:rsidRDefault="00F95B1D" w:rsidP="00F95B1D">
            <w:pPr>
              <w:spacing w:after="0"/>
              <w:ind w:left="159" w:right="113" w:hanging="159"/>
              <w:jc w:val="left"/>
            </w:pPr>
            <w:r w:rsidRPr="00F95B1D">
              <w:t>Yuzu Green Tea Drink</w:t>
            </w:r>
          </w:p>
        </w:tc>
        <w:tc>
          <w:tcPr>
            <w:tcW w:w="454" w:type="pct"/>
            <w:noWrap/>
            <w:hideMark/>
          </w:tcPr>
          <w:p w14:paraId="12CDFD9E" w14:textId="77777777" w:rsidR="00F95B1D" w:rsidRPr="00F95B1D" w:rsidRDefault="00F95B1D" w:rsidP="00F95B1D">
            <w:pPr>
              <w:spacing w:after="0"/>
              <w:ind w:right="170"/>
              <w:jc w:val="right"/>
            </w:pPr>
            <w:r w:rsidRPr="00F95B1D">
              <w:t>900ml</w:t>
            </w:r>
          </w:p>
        </w:tc>
        <w:tc>
          <w:tcPr>
            <w:tcW w:w="682" w:type="pct"/>
            <w:noWrap/>
            <w:hideMark/>
          </w:tcPr>
          <w:p w14:paraId="0387647A" w14:textId="77777777" w:rsidR="00F95B1D" w:rsidRPr="00F95B1D" w:rsidRDefault="00F95B1D" w:rsidP="00F95B1D">
            <w:pPr>
              <w:spacing w:after="0"/>
              <w:jc w:val="left"/>
            </w:pPr>
            <w:r w:rsidRPr="00F95B1D">
              <w:t>PET</w:t>
            </w:r>
          </w:p>
        </w:tc>
        <w:tc>
          <w:tcPr>
            <w:tcW w:w="1438" w:type="pct"/>
            <w:noWrap/>
            <w:hideMark/>
          </w:tcPr>
          <w:p w14:paraId="7C265A22" w14:textId="77777777" w:rsidR="00F95B1D" w:rsidRPr="00F95B1D" w:rsidRDefault="00F95B1D" w:rsidP="00F95B1D">
            <w:pPr>
              <w:spacing w:after="0"/>
              <w:ind w:left="159" w:right="113" w:hanging="159"/>
              <w:jc w:val="left"/>
            </w:pPr>
            <w:r w:rsidRPr="00F95B1D">
              <w:t>Ottovo International Trading Pty Ltd</w:t>
            </w:r>
          </w:p>
        </w:tc>
        <w:tc>
          <w:tcPr>
            <w:tcW w:w="760" w:type="pct"/>
            <w:noWrap/>
            <w:hideMark/>
          </w:tcPr>
          <w:p w14:paraId="665CC4EF" w14:textId="77777777" w:rsidR="00F95B1D" w:rsidRPr="00F95B1D" w:rsidRDefault="00F95B1D" w:rsidP="00F95B1D">
            <w:pPr>
              <w:spacing w:after="0"/>
              <w:jc w:val="left"/>
            </w:pPr>
            <w:r w:rsidRPr="00F95B1D">
              <w:t>Statewide Recycling</w:t>
            </w:r>
          </w:p>
        </w:tc>
      </w:tr>
      <w:tr w:rsidR="00F95B1D" w:rsidRPr="00F95B1D" w14:paraId="6979D3B1" w14:textId="77777777" w:rsidTr="006F3096">
        <w:trPr>
          <w:trHeight w:val="20"/>
          <w:jc w:val="center"/>
        </w:trPr>
        <w:tc>
          <w:tcPr>
            <w:tcW w:w="1666" w:type="pct"/>
            <w:noWrap/>
            <w:hideMark/>
          </w:tcPr>
          <w:p w14:paraId="4D8B6691" w14:textId="77777777" w:rsidR="00F95B1D" w:rsidRPr="00F95B1D" w:rsidRDefault="00F95B1D" w:rsidP="00F95B1D">
            <w:pPr>
              <w:spacing w:after="0"/>
              <w:ind w:left="159" w:right="113" w:hanging="159"/>
              <w:jc w:val="left"/>
            </w:pPr>
            <w:r w:rsidRPr="00F95B1D">
              <w:t xml:space="preserve">Vichy Catalan Carbonated Natural </w:t>
            </w:r>
            <w:r w:rsidRPr="00F95B1D">
              <w:br/>
              <w:t>Mineral Water</w:t>
            </w:r>
          </w:p>
        </w:tc>
        <w:tc>
          <w:tcPr>
            <w:tcW w:w="454" w:type="pct"/>
            <w:noWrap/>
            <w:hideMark/>
          </w:tcPr>
          <w:p w14:paraId="77EAA12A" w14:textId="77777777" w:rsidR="00F95B1D" w:rsidRPr="00F95B1D" w:rsidRDefault="00F95B1D" w:rsidP="00F95B1D">
            <w:pPr>
              <w:spacing w:after="0"/>
              <w:ind w:right="170"/>
              <w:jc w:val="right"/>
            </w:pPr>
            <w:r w:rsidRPr="00F95B1D">
              <w:t>500ml</w:t>
            </w:r>
          </w:p>
        </w:tc>
        <w:tc>
          <w:tcPr>
            <w:tcW w:w="682" w:type="pct"/>
            <w:noWrap/>
            <w:hideMark/>
          </w:tcPr>
          <w:p w14:paraId="7F35B5F3" w14:textId="77777777" w:rsidR="00F95B1D" w:rsidRPr="00F95B1D" w:rsidRDefault="00F95B1D" w:rsidP="00F95B1D">
            <w:pPr>
              <w:spacing w:after="0"/>
              <w:jc w:val="left"/>
            </w:pPr>
            <w:r w:rsidRPr="00F95B1D">
              <w:t>Glass</w:t>
            </w:r>
          </w:p>
        </w:tc>
        <w:tc>
          <w:tcPr>
            <w:tcW w:w="1438" w:type="pct"/>
            <w:noWrap/>
            <w:hideMark/>
          </w:tcPr>
          <w:p w14:paraId="4A92287B" w14:textId="77777777" w:rsidR="00F95B1D" w:rsidRPr="00F95B1D" w:rsidRDefault="00F95B1D" w:rsidP="00F95B1D">
            <w:pPr>
              <w:spacing w:after="0"/>
              <w:ind w:left="159" w:right="113" w:hanging="159"/>
              <w:jc w:val="left"/>
            </w:pPr>
            <w:r w:rsidRPr="00F95B1D">
              <w:t>Palermo Fine Foods Pty Ltd</w:t>
            </w:r>
          </w:p>
        </w:tc>
        <w:tc>
          <w:tcPr>
            <w:tcW w:w="760" w:type="pct"/>
            <w:noWrap/>
            <w:hideMark/>
          </w:tcPr>
          <w:p w14:paraId="6427E49A" w14:textId="77777777" w:rsidR="00F95B1D" w:rsidRPr="00F95B1D" w:rsidRDefault="00F95B1D" w:rsidP="00F95B1D">
            <w:pPr>
              <w:spacing w:after="0"/>
              <w:jc w:val="left"/>
            </w:pPr>
            <w:r w:rsidRPr="00F95B1D">
              <w:t>Marine Stores Ltd</w:t>
            </w:r>
          </w:p>
        </w:tc>
      </w:tr>
      <w:tr w:rsidR="00F95B1D" w:rsidRPr="00F95B1D" w14:paraId="5E382480" w14:textId="77777777" w:rsidTr="006F3096">
        <w:trPr>
          <w:trHeight w:val="20"/>
          <w:jc w:val="center"/>
        </w:trPr>
        <w:tc>
          <w:tcPr>
            <w:tcW w:w="1666" w:type="pct"/>
            <w:noWrap/>
            <w:hideMark/>
          </w:tcPr>
          <w:p w14:paraId="01BB0EC9" w14:textId="77777777" w:rsidR="00F95B1D" w:rsidRPr="00F95B1D" w:rsidRDefault="00F95B1D" w:rsidP="00F95B1D">
            <w:pPr>
              <w:spacing w:after="0"/>
              <w:ind w:left="159" w:right="113" w:hanging="159"/>
              <w:jc w:val="left"/>
            </w:pPr>
            <w:r w:rsidRPr="00F95B1D">
              <w:t xml:space="preserve">Vichy Catalan Carbonated Natural </w:t>
            </w:r>
            <w:r w:rsidRPr="00F95B1D">
              <w:br/>
              <w:t>Mineral Water</w:t>
            </w:r>
          </w:p>
        </w:tc>
        <w:tc>
          <w:tcPr>
            <w:tcW w:w="454" w:type="pct"/>
            <w:noWrap/>
            <w:hideMark/>
          </w:tcPr>
          <w:p w14:paraId="0032F490" w14:textId="77777777" w:rsidR="00F95B1D" w:rsidRPr="00F95B1D" w:rsidRDefault="00F95B1D" w:rsidP="00F95B1D">
            <w:pPr>
              <w:spacing w:after="0"/>
              <w:ind w:right="170"/>
              <w:jc w:val="right"/>
            </w:pPr>
            <w:r w:rsidRPr="00F95B1D">
              <w:t>300ml</w:t>
            </w:r>
          </w:p>
        </w:tc>
        <w:tc>
          <w:tcPr>
            <w:tcW w:w="682" w:type="pct"/>
            <w:noWrap/>
            <w:hideMark/>
          </w:tcPr>
          <w:p w14:paraId="3DDCECFD" w14:textId="77777777" w:rsidR="00F95B1D" w:rsidRPr="00F95B1D" w:rsidRDefault="00F95B1D" w:rsidP="00F95B1D">
            <w:pPr>
              <w:spacing w:after="0"/>
              <w:jc w:val="left"/>
            </w:pPr>
            <w:r w:rsidRPr="00F95B1D">
              <w:t>Glass</w:t>
            </w:r>
          </w:p>
        </w:tc>
        <w:tc>
          <w:tcPr>
            <w:tcW w:w="1438" w:type="pct"/>
            <w:noWrap/>
            <w:hideMark/>
          </w:tcPr>
          <w:p w14:paraId="5F7C8AFB" w14:textId="77777777" w:rsidR="00F95B1D" w:rsidRPr="00F95B1D" w:rsidRDefault="00F95B1D" w:rsidP="00F95B1D">
            <w:pPr>
              <w:spacing w:after="0"/>
              <w:ind w:left="159" w:right="113" w:hanging="159"/>
              <w:jc w:val="left"/>
            </w:pPr>
            <w:r w:rsidRPr="00F95B1D">
              <w:t>Palermo Fine Foods Pty Ltd</w:t>
            </w:r>
          </w:p>
        </w:tc>
        <w:tc>
          <w:tcPr>
            <w:tcW w:w="760" w:type="pct"/>
            <w:noWrap/>
            <w:hideMark/>
          </w:tcPr>
          <w:p w14:paraId="47ECB066" w14:textId="77777777" w:rsidR="00F95B1D" w:rsidRPr="00F95B1D" w:rsidRDefault="00F95B1D" w:rsidP="00F95B1D">
            <w:pPr>
              <w:spacing w:after="0"/>
              <w:jc w:val="left"/>
            </w:pPr>
            <w:r w:rsidRPr="00F95B1D">
              <w:t>Marine Stores Ltd</w:t>
            </w:r>
          </w:p>
        </w:tc>
      </w:tr>
      <w:tr w:rsidR="00F95B1D" w:rsidRPr="00F95B1D" w14:paraId="3B1ECD34" w14:textId="77777777" w:rsidTr="006F3096">
        <w:trPr>
          <w:trHeight w:val="20"/>
          <w:jc w:val="center"/>
        </w:trPr>
        <w:tc>
          <w:tcPr>
            <w:tcW w:w="1666" w:type="pct"/>
            <w:noWrap/>
            <w:hideMark/>
          </w:tcPr>
          <w:p w14:paraId="2ADD2E79" w14:textId="77777777" w:rsidR="00F95B1D" w:rsidRPr="00F95B1D" w:rsidRDefault="00F95B1D" w:rsidP="00F95B1D">
            <w:pPr>
              <w:spacing w:after="0"/>
              <w:ind w:left="159" w:right="113" w:hanging="159"/>
              <w:jc w:val="left"/>
            </w:pPr>
            <w:r w:rsidRPr="00F95B1D">
              <w:t xml:space="preserve">Vichy Catalan Carbonated Natural </w:t>
            </w:r>
            <w:r w:rsidRPr="00F95B1D">
              <w:br/>
              <w:t>Mineral Water</w:t>
            </w:r>
          </w:p>
        </w:tc>
        <w:tc>
          <w:tcPr>
            <w:tcW w:w="454" w:type="pct"/>
            <w:noWrap/>
            <w:hideMark/>
          </w:tcPr>
          <w:p w14:paraId="024CA7FC" w14:textId="77777777" w:rsidR="00F95B1D" w:rsidRPr="00F95B1D" w:rsidRDefault="00F95B1D" w:rsidP="00F95B1D">
            <w:pPr>
              <w:spacing w:after="0"/>
              <w:ind w:right="170"/>
              <w:jc w:val="right"/>
            </w:pPr>
            <w:r w:rsidRPr="00F95B1D">
              <w:t>1,000ml</w:t>
            </w:r>
          </w:p>
        </w:tc>
        <w:tc>
          <w:tcPr>
            <w:tcW w:w="682" w:type="pct"/>
            <w:noWrap/>
            <w:hideMark/>
          </w:tcPr>
          <w:p w14:paraId="51D521B9" w14:textId="77777777" w:rsidR="00F95B1D" w:rsidRPr="00F95B1D" w:rsidRDefault="00F95B1D" w:rsidP="00F95B1D">
            <w:pPr>
              <w:spacing w:after="0"/>
              <w:jc w:val="left"/>
            </w:pPr>
            <w:r w:rsidRPr="00F95B1D">
              <w:t>Glass</w:t>
            </w:r>
          </w:p>
        </w:tc>
        <w:tc>
          <w:tcPr>
            <w:tcW w:w="1438" w:type="pct"/>
            <w:noWrap/>
            <w:hideMark/>
          </w:tcPr>
          <w:p w14:paraId="787B925E" w14:textId="77777777" w:rsidR="00F95B1D" w:rsidRPr="00F95B1D" w:rsidRDefault="00F95B1D" w:rsidP="00F95B1D">
            <w:pPr>
              <w:spacing w:after="0"/>
              <w:ind w:left="159" w:right="113" w:hanging="159"/>
              <w:jc w:val="left"/>
            </w:pPr>
            <w:r w:rsidRPr="00F95B1D">
              <w:t>Palermo Fine Foods Pty Ltd</w:t>
            </w:r>
          </w:p>
        </w:tc>
        <w:tc>
          <w:tcPr>
            <w:tcW w:w="760" w:type="pct"/>
            <w:noWrap/>
            <w:hideMark/>
          </w:tcPr>
          <w:p w14:paraId="37AB2107" w14:textId="77777777" w:rsidR="00F95B1D" w:rsidRPr="00F95B1D" w:rsidRDefault="00F95B1D" w:rsidP="00F95B1D">
            <w:pPr>
              <w:spacing w:after="0"/>
              <w:jc w:val="left"/>
            </w:pPr>
            <w:r w:rsidRPr="00F95B1D">
              <w:t>Marine Stores Ltd</w:t>
            </w:r>
          </w:p>
        </w:tc>
      </w:tr>
      <w:tr w:rsidR="00F95B1D" w:rsidRPr="00F95B1D" w14:paraId="7482AF3E" w14:textId="77777777" w:rsidTr="006F3096">
        <w:trPr>
          <w:trHeight w:val="20"/>
          <w:jc w:val="center"/>
        </w:trPr>
        <w:tc>
          <w:tcPr>
            <w:tcW w:w="1666" w:type="pct"/>
            <w:noWrap/>
            <w:hideMark/>
          </w:tcPr>
          <w:p w14:paraId="27B31E8E" w14:textId="77777777" w:rsidR="00F95B1D" w:rsidRPr="00F95B1D" w:rsidRDefault="00F95B1D" w:rsidP="00F95B1D">
            <w:pPr>
              <w:spacing w:after="0"/>
              <w:ind w:left="159" w:right="113" w:hanging="159"/>
              <w:jc w:val="left"/>
            </w:pPr>
            <w:r w:rsidRPr="00F95B1D">
              <w:t>Vichy Catalan Genuine</w:t>
            </w:r>
          </w:p>
        </w:tc>
        <w:tc>
          <w:tcPr>
            <w:tcW w:w="454" w:type="pct"/>
            <w:noWrap/>
            <w:hideMark/>
          </w:tcPr>
          <w:p w14:paraId="1DA7FF2F" w14:textId="77777777" w:rsidR="00F95B1D" w:rsidRPr="00F95B1D" w:rsidRDefault="00F95B1D" w:rsidP="00F95B1D">
            <w:pPr>
              <w:spacing w:after="0"/>
              <w:ind w:right="170"/>
              <w:jc w:val="right"/>
            </w:pPr>
            <w:r w:rsidRPr="00F95B1D">
              <w:t>330ml</w:t>
            </w:r>
          </w:p>
        </w:tc>
        <w:tc>
          <w:tcPr>
            <w:tcW w:w="682" w:type="pct"/>
            <w:noWrap/>
            <w:hideMark/>
          </w:tcPr>
          <w:p w14:paraId="50F5807F" w14:textId="77777777" w:rsidR="00F95B1D" w:rsidRPr="00F95B1D" w:rsidRDefault="00F95B1D" w:rsidP="00F95B1D">
            <w:pPr>
              <w:spacing w:after="0"/>
              <w:jc w:val="left"/>
            </w:pPr>
            <w:r w:rsidRPr="00F95B1D">
              <w:t>Aluminium</w:t>
            </w:r>
          </w:p>
        </w:tc>
        <w:tc>
          <w:tcPr>
            <w:tcW w:w="1438" w:type="pct"/>
            <w:noWrap/>
            <w:hideMark/>
          </w:tcPr>
          <w:p w14:paraId="754F5A7B" w14:textId="77777777" w:rsidR="00F95B1D" w:rsidRPr="00F95B1D" w:rsidRDefault="00F95B1D" w:rsidP="00F95B1D">
            <w:pPr>
              <w:spacing w:after="0"/>
              <w:ind w:left="159" w:right="113" w:hanging="159"/>
              <w:jc w:val="left"/>
            </w:pPr>
            <w:r w:rsidRPr="00F95B1D">
              <w:t>Palermo Fine Foods Pty Ltd</w:t>
            </w:r>
          </w:p>
        </w:tc>
        <w:tc>
          <w:tcPr>
            <w:tcW w:w="760" w:type="pct"/>
            <w:noWrap/>
            <w:hideMark/>
          </w:tcPr>
          <w:p w14:paraId="004F126E" w14:textId="77777777" w:rsidR="00F95B1D" w:rsidRPr="00F95B1D" w:rsidRDefault="00F95B1D" w:rsidP="00F95B1D">
            <w:pPr>
              <w:spacing w:after="0"/>
              <w:jc w:val="left"/>
            </w:pPr>
            <w:r w:rsidRPr="00F95B1D">
              <w:t>Marine Stores Ltd</w:t>
            </w:r>
          </w:p>
        </w:tc>
      </w:tr>
      <w:tr w:rsidR="00F95B1D" w:rsidRPr="00F95B1D" w14:paraId="700D962C" w14:textId="77777777" w:rsidTr="006F3096">
        <w:trPr>
          <w:trHeight w:val="20"/>
          <w:jc w:val="center"/>
        </w:trPr>
        <w:tc>
          <w:tcPr>
            <w:tcW w:w="1666" w:type="pct"/>
            <w:noWrap/>
            <w:hideMark/>
          </w:tcPr>
          <w:p w14:paraId="5489E0F3" w14:textId="77777777" w:rsidR="00F95B1D" w:rsidRPr="00F95B1D" w:rsidRDefault="00F95B1D" w:rsidP="00F95B1D">
            <w:pPr>
              <w:spacing w:after="0"/>
              <w:ind w:left="159" w:right="113" w:hanging="159"/>
              <w:jc w:val="left"/>
            </w:pPr>
            <w:r w:rsidRPr="00F95B1D">
              <w:t>Brightstar Brewing Hefeweizen Bavarian Wheat Bier</w:t>
            </w:r>
          </w:p>
        </w:tc>
        <w:tc>
          <w:tcPr>
            <w:tcW w:w="454" w:type="pct"/>
            <w:noWrap/>
            <w:hideMark/>
          </w:tcPr>
          <w:p w14:paraId="4887A311" w14:textId="77777777" w:rsidR="00F95B1D" w:rsidRPr="00F95B1D" w:rsidRDefault="00F95B1D" w:rsidP="00F95B1D">
            <w:pPr>
              <w:spacing w:after="0"/>
              <w:ind w:right="170"/>
              <w:jc w:val="right"/>
            </w:pPr>
            <w:r w:rsidRPr="00F95B1D">
              <w:t>375ml</w:t>
            </w:r>
          </w:p>
        </w:tc>
        <w:tc>
          <w:tcPr>
            <w:tcW w:w="682" w:type="pct"/>
            <w:noWrap/>
            <w:hideMark/>
          </w:tcPr>
          <w:p w14:paraId="1687A662" w14:textId="77777777" w:rsidR="00F95B1D" w:rsidRPr="00F95B1D" w:rsidRDefault="00F95B1D" w:rsidP="00F95B1D">
            <w:pPr>
              <w:spacing w:after="0"/>
              <w:jc w:val="left"/>
            </w:pPr>
            <w:r w:rsidRPr="00F95B1D">
              <w:t>Aluminium</w:t>
            </w:r>
          </w:p>
        </w:tc>
        <w:tc>
          <w:tcPr>
            <w:tcW w:w="1438" w:type="pct"/>
            <w:noWrap/>
            <w:hideMark/>
          </w:tcPr>
          <w:p w14:paraId="6D06C3F5" w14:textId="77777777" w:rsidR="00F95B1D" w:rsidRPr="00F95B1D" w:rsidRDefault="00F95B1D" w:rsidP="00F95B1D">
            <w:pPr>
              <w:spacing w:after="0"/>
              <w:ind w:left="159" w:right="113" w:hanging="159"/>
              <w:jc w:val="left"/>
            </w:pPr>
            <w:r w:rsidRPr="00F95B1D">
              <w:t>Parker’s Brewing Co Pty Ltd t/as Brightstar Brewing</w:t>
            </w:r>
          </w:p>
        </w:tc>
        <w:tc>
          <w:tcPr>
            <w:tcW w:w="760" w:type="pct"/>
            <w:noWrap/>
            <w:hideMark/>
          </w:tcPr>
          <w:p w14:paraId="37987D59" w14:textId="77777777" w:rsidR="00F95B1D" w:rsidRPr="00F95B1D" w:rsidRDefault="00F95B1D" w:rsidP="00F95B1D">
            <w:pPr>
              <w:spacing w:after="0"/>
              <w:jc w:val="left"/>
            </w:pPr>
            <w:r w:rsidRPr="00F95B1D">
              <w:t>Marine Stores Ltd</w:t>
            </w:r>
          </w:p>
        </w:tc>
      </w:tr>
      <w:tr w:rsidR="00F95B1D" w:rsidRPr="00F95B1D" w14:paraId="1F7D45FA" w14:textId="77777777" w:rsidTr="006F3096">
        <w:trPr>
          <w:trHeight w:val="20"/>
          <w:jc w:val="center"/>
        </w:trPr>
        <w:tc>
          <w:tcPr>
            <w:tcW w:w="1666" w:type="pct"/>
            <w:noWrap/>
            <w:hideMark/>
          </w:tcPr>
          <w:p w14:paraId="544703D4" w14:textId="77777777" w:rsidR="00F95B1D" w:rsidRPr="00F95B1D" w:rsidRDefault="00F95B1D" w:rsidP="00F95B1D">
            <w:pPr>
              <w:spacing w:after="0"/>
              <w:ind w:left="159" w:right="113" w:hanging="159"/>
              <w:jc w:val="left"/>
            </w:pPr>
            <w:r w:rsidRPr="00F95B1D">
              <w:t>Brightstar Brewing Oktober Festbier Malty Amber Lager</w:t>
            </w:r>
          </w:p>
        </w:tc>
        <w:tc>
          <w:tcPr>
            <w:tcW w:w="454" w:type="pct"/>
            <w:noWrap/>
            <w:hideMark/>
          </w:tcPr>
          <w:p w14:paraId="436AC0F2" w14:textId="77777777" w:rsidR="00F95B1D" w:rsidRPr="00F95B1D" w:rsidRDefault="00F95B1D" w:rsidP="00F95B1D">
            <w:pPr>
              <w:spacing w:after="0"/>
              <w:ind w:right="170"/>
              <w:jc w:val="right"/>
            </w:pPr>
            <w:r w:rsidRPr="00F95B1D">
              <w:t>375ml</w:t>
            </w:r>
          </w:p>
        </w:tc>
        <w:tc>
          <w:tcPr>
            <w:tcW w:w="682" w:type="pct"/>
            <w:noWrap/>
            <w:hideMark/>
          </w:tcPr>
          <w:p w14:paraId="7178D116" w14:textId="77777777" w:rsidR="00F95B1D" w:rsidRPr="00F95B1D" w:rsidRDefault="00F95B1D" w:rsidP="00F95B1D">
            <w:pPr>
              <w:spacing w:after="0"/>
              <w:jc w:val="left"/>
            </w:pPr>
            <w:r w:rsidRPr="00F95B1D">
              <w:t>Aluminium</w:t>
            </w:r>
          </w:p>
        </w:tc>
        <w:tc>
          <w:tcPr>
            <w:tcW w:w="1438" w:type="pct"/>
            <w:noWrap/>
            <w:hideMark/>
          </w:tcPr>
          <w:p w14:paraId="42FA3CA4" w14:textId="77777777" w:rsidR="00F95B1D" w:rsidRPr="00F95B1D" w:rsidRDefault="00F95B1D" w:rsidP="00F95B1D">
            <w:pPr>
              <w:spacing w:after="0"/>
              <w:ind w:left="159" w:right="113" w:hanging="159"/>
              <w:jc w:val="left"/>
            </w:pPr>
            <w:r w:rsidRPr="00F95B1D">
              <w:t>Parker’s Brewing Co Pty Ltd t/as Brightstar Brewing</w:t>
            </w:r>
          </w:p>
        </w:tc>
        <w:tc>
          <w:tcPr>
            <w:tcW w:w="760" w:type="pct"/>
            <w:noWrap/>
            <w:hideMark/>
          </w:tcPr>
          <w:p w14:paraId="14F53EF7" w14:textId="77777777" w:rsidR="00F95B1D" w:rsidRPr="00F95B1D" w:rsidRDefault="00F95B1D" w:rsidP="00F95B1D">
            <w:pPr>
              <w:spacing w:after="0"/>
              <w:jc w:val="left"/>
            </w:pPr>
            <w:r w:rsidRPr="00F95B1D">
              <w:t>Marine Stores Ltd</w:t>
            </w:r>
          </w:p>
        </w:tc>
      </w:tr>
      <w:tr w:rsidR="00F95B1D" w:rsidRPr="00F95B1D" w14:paraId="49CDE491" w14:textId="77777777" w:rsidTr="006F3096">
        <w:trPr>
          <w:trHeight w:val="20"/>
          <w:jc w:val="center"/>
        </w:trPr>
        <w:tc>
          <w:tcPr>
            <w:tcW w:w="1666" w:type="pct"/>
            <w:noWrap/>
            <w:hideMark/>
          </w:tcPr>
          <w:p w14:paraId="23F23CCC" w14:textId="77777777" w:rsidR="00F95B1D" w:rsidRPr="00F95B1D" w:rsidRDefault="00F95B1D" w:rsidP="00F95B1D">
            <w:pPr>
              <w:spacing w:after="0"/>
              <w:ind w:left="159" w:right="113" w:hanging="159"/>
              <w:jc w:val="left"/>
            </w:pPr>
            <w:r w:rsidRPr="00F95B1D">
              <w:t>Pirate Life Brewing 20 Year Anniversary Edition History In The Making Lager</w:t>
            </w:r>
          </w:p>
        </w:tc>
        <w:tc>
          <w:tcPr>
            <w:tcW w:w="454" w:type="pct"/>
            <w:noWrap/>
            <w:hideMark/>
          </w:tcPr>
          <w:p w14:paraId="1F1321B2" w14:textId="77777777" w:rsidR="00F95B1D" w:rsidRPr="00F95B1D" w:rsidRDefault="00F95B1D" w:rsidP="00F95B1D">
            <w:pPr>
              <w:spacing w:after="0"/>
              <w:ind w:right="170"/>
              <w:jc w:val="right"/>
            </w:pPr>
            <w:r w:rsidRPr="00F95B1D">
              <w:t>355ml</w:t>
            </w:r>
          </w:p>
        </w:tc>
        <w:tc>
          <w:tcPr>
            <w:tcW w:w="682" w:type="pct"/>
            <w:noWrap/>
            <w:hideMark/>
          </w:tcPr>
          <w:p w14:paraId="3C007D5C" w14:textId="77777777" w:rsidR="00F95B1D" w:rsidRPr="00F95B1D" w:rsidRDefault="00F95B1D" w:rsidP="00F95B1D">
            <w:pPr>
              <w:spacing w:after="0"/>
              <w:jc w:val="left"/>
            </w:pPr>
            <w:r w:rsidRPr="00F95B1D">
              <w:t>Aluminium</w:t>
            </w:r>
          </w:p>
        </w:tc>
        <w:tc>
          <w:tcPr>
            <w:tcW w:w="1438" w:type="pct"/>
            <w:noWrap/>
            <w:hideMark/>
          </w:tcPr>
          <w:p w14:paraId="79D60823" w14:textId="77777777" w:rsidR="00F95B1D" w:rsidRPr="00F95B1D" w:rsidRDefault="00F95B1D" w:rsidP="00F95B1D">
            <w:pPr>
              <w:spacing w:after="0"/>
              <w:ind w:left="159" w:right="113" w:hanging="159"/>
              <w:jc w:val="left"/>
            </w:pPr>
            <w:r w:rsidRPr="00F95B1D">
              <w:t>Pirate Life Brewing Pty Ltd</w:t>
            </w:r>
          </w:p>
        </w:tc>
        <w:tc>
          <w:tcPr>
            <w:tcW w:w="760" w:type="pct"/>
            <w:noWrap/>
            <w:hideMark/>
          </w:tcPr>
          <w:p w14:paraId="23031F20" w14:textId="77777777" w:rsidR="00F95B1D" w:rsidRPr="00F95B1D" w:rsidRDefault="00F95B1D" w:rsidP="00F95B1D">
            <w:pPr>
              <w:spacing w:after="0"/>
              <w:jc w:val="left"/>
            </w:pPr>
            <w:r w:rsidRPr="00F95B1D">
              <w:t>Statewide Recycling</w:t>
            </w:r>
          </w:p>
        </w:tc>
      </w:tr>
      <w:tr w:rsidR="00F95B1D" w:rsidRPr="00F95B1D" w14:paraId="4AB7B40A" w14:textId="77777777" w:rsidTr="006F3096">
        <w:trPr>
          <w:trHeight w:val="20"/>
          <w:jc w:val="center"/>
        </w:trPr>
        <w:tc>
          <w:tcPr>
            <w:tcW w:w="1666" w:type="pct"/>
            <w:noWrap/>
            <w:hideMark/>
          </w:tcPr>
          <w:p w14:paraId="7AC675A0" w14:textId="77777777" w:rsidR="00F95B1D" w:rsidRPr="00F95B1D" w:rsidRDefault="00F95B1D" w:rsidP="00F95B1D">
            <w:pPr>
              <w:spacing w:after="0"/>
              <w:ind w:left="159" w:right="113" w:hanging="159"/>
              <w:jc w:val="left"/>
            </w:pPr>
            <w:r w:rsidRPr="00F95B1D">
              <w:t>Pirate Life Brewing Freestyle Hops NZIIPA</w:t>
            </w:r>
          </w:p>
        </w:tc>
        <w:tc>
          <w:tcPr>
            <w:tcW w:w="454" w:type="pct"/>
            <w:noWrap/>
            <w:hideMark/>
          </w:tcPr>
          <w:p w14:paraId="2A9B6AFF" w14:textId="77777777" w:rsidR="00F95B1D" w:rsidRPr="00F95B1D" w:rsidRDefault="00F95B1D" w:rsidP="00F95B1D">
            <w:pPr>
              <w:spacing w:after="0"/>
              <w:ind w:right="170"/>
              <w:jc w:val="right"/>
            </w:pPr>
            <w:r w:rsidRPr="00F95B1D">
              <w:t>355ml</w:t>
            </w:r>
          </w:p>
        </w:tc>
        <w:tc>
          <w:tcPr>
            <w:tcW w:w="682" w:type="pct"/>
            <w:noWrap/>
            <w:hideMark/>
          </w:tcPr>
          <w:p w14:paraId="27647375" w14:textId="77777777" w:rsidR="00F95B1D" w:rsidRPr="00F95B1D" w:rsidRDefault="00F95B1D" w:rsidP="00F95B1D">
            <w:pPr>
              <w:spacing w:after="0"/>
              <w:jc w:val="left"/>
            </w:pPr>
            <w:r w:rsidRPr="00F95B1D">
              <w:t>Aluminium</w:t>
            </w:r>
          </w:p>
        </w:tc>
        <w:tc>
          <w:tcPr>
            <w:tcW w:w="1438" w:type="pct"/>
            <w:noWrap/>
            <w:hideMark/>
          </w:tcPr>
          <w:p w14:paraId="53AE1988" w14:textId="77777777" w:rsidR="00F95B1D" w:rsidRPr="00F95B1D" w:rsidRDefault="00F95B1D" w:rsidP="00F95B1D">
            <w:pPr>
              <w:spacing w:after="0"/>
              <w:ind w:left="159" w:right="113" w:hanging="159"/>
              <w:jc w:val="left"/>
            </w:pPr>
            <w:r w:rsidRPr="00F95B1D">
              <w:t>Pirate Life Brewing Pty Ltd</w:t>
            </w:r>
          </w:p>
        </w:tc>
        <w:tc>
          <w:tcPr>
            <w:tcW w:w="760" w:type="pct"/>
            <w:noWrap/>
            <w:hideMark/>
          </w:tcPr>
          <w:p w14:paraId="591661ED" w14:textId="77777777" w:rsidR="00F95B1D" w:rsidRPr="00F95B1D" w:rsidRDefault="00F95B1D" w:rsidP="00F95B1D">
            <w:pPr>
              <w:spacing w:after="0"/>
              <w:jc w:val="left"/>
            </w:pPr>
            <w:r w:rsidRPr="00F95B1D">
              <w:t>Statewide Recycling</w:t>
            </w:r>
          </w:p>
        </w:tc>
      </w:tr>
      <w:tr w:rsidR="00F95B1D" w:rsidRPr="00F95B1D" w14:paraId="747BA8EC" w14:textId="77777777" w:rsidTr="006F3096">
        <w:trPr>
          <w:trHeight w:val="20"/>
          <w:jc w:val="center"/>
        </w:trPr>
        <w:tc>
          <w:tcPr>
            <w:tcW w:w="1666" w:type="pct"/>
            <w:noWrap/>
            <w:hideMark/>
          </w:tcPr>
          <w:p w14:paraId="0482AF8A" w14:textId="77777777" w:rsidR="00F95B1D" w:rsidRPr="00F95B1D" w:rsidRDefault="00F95B1D" w:rsidP="00F95B1D">
            <w:pPr>
              <w:spacing w:after="0"/>
              <w:ind w:left="159" w:right="113" w:hanging="159"/>
              <w:jc w:val="left"/>
            </w:pPr>
            <w:r w:rsidRPr="00F95B1D">
              <w:t>Pirate Life Brewing Fremantle Dockers Fremantle Lager</w:t>
            </w:r>
          </w:p>
        </w:tc>
        <w:tc>
          <w:tcPr>
            <w:tcW w:w="454" w:type="pct"/>
            <w:noWrap/>
            <w:hideMark/>
          </w:tcPr>
          <w:p w14:paraId="2494F4AF" w14:textId="77777777" w:rsidR="00F95B1D" w:rsidRPr="00F95B1D" w:rsidRDefault="00F95B1D" w:rsidP="00F95B1D">
            <w:pPr>
              <w:spacing w:after="0"/>
              <w:ind w:right="170"/>
              <w:jc w:val="right"/>
            </w:pPr>
            <w:r w:rsidRPr="00F95B1D">
              <w:t>355ml</w:t>
            </w:r>
          </w:p>
        </w:tc>
        <w:tc>
          <w:tcPr>
            <w:tcW w:w="682" w:type="pct"/>
            <w:noWrap/>
            <w:hideMark/>
          </w:tcPr>
          <w:p w14:paraId="017BB638" w14:textId="77777777" w:rsidR="00F95B1D" w:rsidRPr="00F95B1D" w:rsidRDefault="00F95B1D" w:rsidP="00F95B1D">
            <w:pPr>
              <w:spacing w:after="0"/>
              <w:jc w:val="left"/>
            </w:pPr>
            <w:r w:rsidRPr="00F95B1D">
              <w:t>Aluminium</w:t>
            </w:r>
          </w:p>
        </w:tc>
        <w:tc>
          <w:tcPr>
            <w:tcW w:w="1438" w:type="pct"/>
            <w:noWrap/>
            <w:hideMark/>
          </w:tcPr>
          <w:p w14:paraId="020A3141" w14:textId="77777777" w:rsidR="00F95B1D" w:rsidRPr="00F95B1D" w:rsidRDefault="00F95B1D" w:rsidP="00F95B1D">
            <w:pPr>
              <w:spacing w:after="0"/>
              <w:ind w:left="159" w:right="113" w:hanging="159"/>
              <w:jc w:val="left"/>
            </w:pPr>
            <w:r w:rsidRPr="00F95B1D">
              <w:t>Pirate Life Brewing Pty Ltd</w:t>
            </w:r>
          </w:p>
        </w:tc>
        <w:tc>
          <w:tcPr>
            <w:tcW w:w="760" w:type="pct"/>
            <w:noWrap/>
            <w:hideMark/>
          </w:tcPr>
          <w:p w14:paraId="5C1032D9" w14:textId="77777777" w:rsidR="00F95B1D" w:rsidRPr="00F95B1D" w:rsidRDefault="00F95B1D" w:rsidP="00F95B1D">
            <w:pPr>
              <w:spacing w:after="0"/>
              <w:jc w:val="left"/>
            </w:pPr>
            <w:r w:rsidRPr="00F95B1D">
              <w:t>Statewide Recycling</w:t>
            </w:r>
          </w:p>
        </w:tc>
      </w:tr>
      <w:tr w:rsidR="00F95B1D" w:rsidRPr="00F95B1D" w14:paraId="484128B6" w14:textId="77777777" w:rsidTr="006F3096">
        <w:trPr>
          <w:trHeight w:val="20"/>
          <w:jc w:val="center"/>
        </w:trPr>
        <w:tc>
          <w:tcPr>
            <w:tcW w:w="1666" w:type="pct"/>
            <w:noWrap/>
            <w:hideMark/>
          </w:tcPr>
          <w:p w14:paraId="470C6184" w14:textId="77777777" w:rsidR="00F95B1D" w:rsidRPr="00F95B1D" w:rsidRDefault="00F95B1D" w:rsidP="00F95B1D">
            <w:pPr>
              <w:spacing w:after="0"/>
              <w:ind w:left="159" w:right="113" w:hanging="159"/>
              <w:jc w:val="left"/>
            </w:pPr>
            <w:r w:rsidRPr="00F95B1D">
              <w:t>Pirate Life Brewing Pink Boots Hazy IPA</w:t>
            </w:r>
          </w:p>
        </w:tc>
        <w:tc>
          <w:tcPr>
            <w:tcW w:w="454" w:type="pct"/>
            <w:noWrap/>
            <w:hideMark/>
          </w:tcPr>
          <w:p w14:paraId="4105E17D" w14:textId="77777777" w:rsidR="00F95B1D" w:rsidRPr="00F95B1D" w:rsidRDefault="00F95B1D" w:rsidP="00F95B1D">
            <w:pPr>
              <w:spacing w:after="0"/>
              <w:ind w:right="170"/>
              <w:jc w:val="right"/>
            </w:pPr>
            <w:r w:rsidRPr="00F95B1D">
              <w:t>355ml</w:t>
            </w:r>
          </w:p>
        </w:tc>
        <w:tc>
          <w:tcPr>
            <w:tcW w:w="682" w:type="pct"/>
            <w:noWrap/>
            <w:hideMark/>
          </w:tcPr>
          <w:p w14:paraId="19A85EC4" w14:textId="77777777" w:rsidR="00F95B1D" w:rsidRPr="00F95B1D" w:rsidRDefault="00F95B1D" w:rsidP="00F95B1D">
            <w:pPr>
              <w:spacing w:after="0"/>
              <w:jc w:val="left"/>
            </w:pPr>
            <w:r w:rsidRPr="00F95B1D">
              <w:t>Aluminium</w:t>
            </w:r>
          </w:p>
        </w:tc>
        <w:tc>
          <w:tcPr>
            <w:tcW w:w="1438" w:type="pct"/>
            <w:noWrap/>
            <w:hideMark/>
          </w:tcPr>
          <w:p w14:paraId="6B483D52" w14:textId="77777777" w:rsidR="00F95B1D" w:rsidRPr="00F95B1D" w:rsidRDefault="00F95B1D" w:rsidP="00F95B1D">
            <w:pPr>
              <w:spacing w:after="0"/>
              <w:ind w:left="159" w:right="113" w:hanging="159"/>
              <w:jc w:val="left"/>
            </w:pPr>
            <w:r w:rsidRPr="00F95B1D">
              <w:t>Pirate Life Brewing Pty Ltd</w:t>
            </w:r>
          </w:p>
        </w:tc>
        <w:tc>
          <w:tcPr>
            <w:tcW w:w="760" w:type="pct"/>
            <w:noWrap/>
            <w:hideMark/>
          </w:tcPr>
          <w:p w14:paraId="4D6574DD" w14:textId="77777777" w:rsidR="00F95B1D" w:rsidRPr="00F95B1D" w:rsidRDefault="00F95B1D" w:rsidP="00F95B1D">
            <w:pPr>
              <w:spacing w:after="0"/>
              <w:jc w:val="left"/>
            </w:pPr>
            <w:r w:rsidRPr="00F95B1D">
              <w:t>Statewide Recycling</w:t>
            </w:r>
          </w:p>
        </w:tc>
      </w:tr>
      <w:tr w:rsidR="00F95B1D" w:rsidRPr="00F95B1D" w14:paraId="0349C132" w14:textId="77777777" w:rsidTr="006F3096">
        <w:trPr>
          <w:trHeight w:val="20"/>
          <w:jc w:val="center"/>
        </w:trPr>
        <w:tc>
          <w:tcPr>
            <w:tcW w:w="1666" w:type="pct"/>
            <w:noWrap/>
            <w:hideMark/>
          </w:tcPr>
          <w:p w14:paraId="06C3B393" w14:textId="77777777" w:rsidR="00F95B1D" w:rsidRPr="00F95B1D" w:rsidRDefault="00F95B1D" w:rsidP="00F95B1D">
            <w:pPr>
              <w:spacing w:after="0"/>
              <w:ind w:left="159" w:right="113" w:hanging="159"/>
              <w:jc w:val="left"/>
            </w:pPr>
            <w:r w:rsidRPr="00F95B1D">
              <w:t>Hofbrau Munchen Session Lager</w:t>
            </w:r>
          </w:p>
        </w:tc>
        <w:tc>
          <w:tcPr>
            <w:tcW w:w="454" w:type="pct"/>
            <w:noWrap/>
            <w:hideMark/>
          </w:tcPr>
          <w:p w14:paraId="1CCCBFA2" w14:textId="77777777" w:rsidR="00F95B1D" w:rsidRPr="00F95B1D" w:rsidRDefault="00F95B1D" w:rsidP="00F95B1D">
            <w:pPr>
              <w:spacing w:after="0"/>
              <w:ind w:right="170"/>
              <w:jc w:val="right"/>
            </w:pPr>
            <w:r w:rsidRPr="00F95B1D">
              <w:t>500ml</w:t>
            </w:r>
          </w:p>
        </w:tc>
        <w:tc>
          <w:tcPr>
            <w:tcW w:w="682" w:type="pct"/>
            <w:noWrap/>
            <w:hideMark/>
          </w:tcPr>
          <w:p w14:paraId="75E06A49" w14:textId="77777777" w:rsidR="00F95B1D" w:rsidRPr="00F95B1D" w:rsidRDefault="00F95B1D" w:rsidP="00F95B1D">
            <w:pPr>
              <w:spacing w:after="0"/>
              <w:jc w:val="left"/>
            </w:pPr>
            <w:r w:rsidRPr="00F95B1D">
              <w:t>Aluminium</w:t>
            </w:r>
          </w:p>
        </w:tc>
        <w:tc>
          <w:tcPr>
            <w:tcW w:w="1438" w:type="pct"/>
            <w:noWrap/>
            <w:hideMark/>
          </w:tcPr>
          <w:p w14:paraId="3D5A7AD1" w14:textId="77777777" w:rsidR="00F95B1D" w:rsidRPr="00F95B1D" w:rsidRDefault="00F95B1D" w:rsidP="00F95B1D">
            <w:pPr>
              <w:spacing w:after="0"/>
              <w:ind w:left="159" w:right="113" w:hanging="159"/>
              <w:jc w:val="left"/>
            </w:pPr>
            <w:r w:rsidRPr="00F95B1D">
              <w:t>Private Label Liquor Pty Ltd</w:t>
            </w:r>
          </w:p>
        </w:tc>
        <w:tc>
          <w:tcPr>
            <w:tcW w:w="760" w:type="pct"/>
            <w:noWrap/>
            <w:hideMark/>
          </w:tcPr>
          <w:p w14:paraId="532666FC" w14:textId="77777777" w:rsidR="00F95B1D" w:rsidRPr="00F95B1D" w:rsidRDefault="00F95B1D" w:rsidP="00F95B1D">
            <w:pPr>
              <w:spacing w:after="0"/>
              <w:jc w:val="left"/>
            </w:pPr>
            <w:r w:rsidRPr="00F95B1D">
              <w:t>Statewide Recycling</w:t>
            </w:r>
          </w:p>
        </w:tc>
      </w:tr>
      <w:tr w:rsidR="00F95B1D" w:rsidRPr="00F95B1D" w14:paraId="015BA3E5" w14:textId="77777777" w:rsidTr="006F3096">
        <w:trPr>
          <w:trHeight w:val="20"/>
          <w:jc w:val="center"/>
        </w:trPr>
        <w:tc>
          <w:tcPr>
            <w:tcW w:w="1666" w:type="pct"/>
            <w:noWrap/>
            <w:hideMark/>
          </w:tcPr>
          <w:p w14:paraId="3F854101" w14:textId="77777777" w:rsidR="00F95B1D" w:rsidRPr="00F95B1D" w:rsidRDefault="00F95B1D" w:rsidP="00F95B1D">
            <w:pPr>
              <w:spacing w:after="0"/>
              <w:ind w:left="159" w:right="113" w:hanging="159"/>
              <w:jc w:val="left"/>
            </w:pPr>
            <w:r w:rsidRPr="00F95B1D">
              <w:t>Hofbrauhaus Helles Lager</w:t>
            </w:r>
          </w:p>
        </w:tc>
        <w:tc>
          <w:tcPr>
            <w:tcW w:w="454" w:type="pct"/>
            <w:noWrap/>
            <w:hideMark/>
          </w:tcPr>
          <w:p w14:paraId="761B92C9" w14:textId="77777777" w:rsidR="00F95B1D" w:rsidRPr="00F95B1D" w:rsidRDefault="00F95B1D" w:rsidP="00F95B1D">
            <w:pPr>
              <w:spacing w:after="0"/>
              <w:ind w:right="170"/>
              <w:jc w:val="right"/>
            </w:pPr>
            <w:r w:rsidRPr="00F95B1D">
              <w:t>500ml</w:t>
            </w:r>
          </w:p>
        </w:tc>
        <w:tc>
          <w:tcPr>
            <w:tcW w:w="682" w:type="pct"/>
            <w:noWrap/>
            <w:hideMark/>
          </w:tcPr>
          <w:p w14:paraId="1ADB2E8B" w14:textId="77777777" w:rsidR="00F95B1D" w:rsidRPr="00F95B1D" w:rsidRDefault="00F95B1D" w:rsidP="00F95B1D">
            <w:pPr>
              <w:spacing w:after="0"/>
              <w:jc w:val="left"/>
            </w:pPr>
            <w:r w:rsidRPr="00F95B1D">
              <w:t>Aluminium</w:t>
            </w:r>
          </w:p>
        </w:tc>
        <w:tc>
          <w:tcPr>
            <w:tcW w:w="1438" w:type="pct"/>
            <w:noWrap/>
            <w:hideMark/>
          </w:tcPr>
          <w:p w14:paraId="65955858" w14:textId="77777777" w:rsidR="00F95B1D" w:rsidRPr="00F95B1D" w:rsidRDefault="00F95B1D" w:rsidP="00F95B1D">
            <w:pPr>
              <w:spacing w:after="0"/>
              <w:ind w:left="159" w:right="113" w:hanging="159"/>
              <w:jc w:val="left"/>
            </w:pPr>
            <w:r w:rsidRPr="00F95B1D">
              <w:t>Private Label Liquor Pty Ltd</w:t>
            </w:r>
          </w:p>
        </w:tc>
        <w:tc>
          <w:tcPr>
            <w:tcW w:w="760" w:type="pct"/>
            <w:noWrap/>
            <w:hideMark/>
          </w:tcPr>
          <w:p w14:paraId="2D6B1D9C" w14:textId="77777777" w:rsidR="00F95B1D" w:rsidRPr="00F95B1D" w:rsidRDefault="00F95B1D" w:rsidP="00F95B1D">
            <w:pPr>
              <w:spacing w:after="0"/>
              <w:jc w:val="left"/>
            </w:pPr>
            <w:r w:rsidRPr="00F95B1D">
              <w:t>Statewide Recycling</w:t>
            </w:r>
          </w:p>
        </w:tc>
      </w:tr>
      <w:tr w:rsidR="00F95B1D" w:rsidRPr="00F95B1D" w14:paraId="729CB109" w14:textId="77777777" w:rsidTr="006F3096">
        <w:trPr>
          <w:trHeight w:val="20"/>
          <w:jc w:val="center"/>
        </w:trPr>
        <w:tc>
          <w:tcPr>
            <w:tcW w:w="1666" w:type="pct"/>
            <w:noWrap/>
            <w:hideMark/>
          </w:tcPr>
          <w:p w14:paraId="33AB40D7" w14:textId="77777777" w:rsidR="00F95B1D" w:rsidRPr="00F95B1D" w:rsidRDefault="00F95B1D" w:rsidP="00F95B1D">
            <w:pPr>
              <w:spacing w:after="0"/>
              <w:ind w:left="159" w:right="113" w:hanging="159"/>
              <w:jc w:val="left"/>
            </w:pPr>
            <w:r w:rsidRPr="00F95B1D">
              <w:t>Lawrence &amp; Hanson Powering Communities Water</w:t>
            </w:r>
          </w:p>
        </w:tc>
        <w:tc>
          <w:tcPr>
            <w:tcW w:w="454" w:type="pct"/>
            <w:noWrap/>
            <w:hideMark/>
          </w:tcPr>
          <w:p w14:paraId="4BE337DF" w14:textId="77777777" w:rsidR="00F95B1D" w:rsidRPr="00F95B1D" w:rsidRDefault="00F95B1D" w:rsidP="00F95B1D">
            <w:pPr>
              <w:spacing w:after="0"/>
              <w:ind w:right="170"/>
              <w:jc w:val="right"/>
            </w:pPr>
            <w:r w:rsidRPr="00F95B1D">
              <w:t>500ml</w:t>
            </w:r>
          </w:p>
        </w:tc>
        <w:tc>
          <w:tcPr>
            <w:tcW w:w="682" w:type="pct"/>
            <w:noWrap/>
            <w:hideMark/>
          </w:tcPr>
          <w:p w14:paraId="66E33B17" w14:textId="77777777" w:rsidR="00F95B1D" w:rsidRPr="00F95B1D" w:rsidRDefault="00F95B1D" w:rsidP="00F95B1D">
            <w:pPr>
              <w:spacing w:after="0"/>
              <w:jc w:val="left"/>
            </w:pPr>
            <w:r w:rsidRPr="00F95B1D">
              <w:t>PET</w:t>
            </w:r>
          </w:p>
        </w:tc>
        <w:tc>
          <w:tcPr>
            <w:tcW w:w="1438" w:type="pct"/>
            <w:noWrap/>
            <w:hideMark/>
          </w:tcPr>
          <w:p w14:paraId="365ED80B" w14:textId="77777777" w:rsidR="00F95B1D" w:rsidRPr="00F95B1D" w:rsidRDefault="00F95B1D" w:rsidP="00F95B1D">
            <w:pPr>
              <w:spacing w:after="0"/>
              <w:ind w:left="159" w:right="113" w:hanging="159"/>
              <w:jc w:val="left"/>
              <w:rPr>
                <w:spacing w:val="-6"/>
              </w:rPr>
            </w:pPr>
            <w:r w:rsidRPr="00F95B1D">
              <w:rPr>
                <w:spacing w:val="-6"/>
              </w:rPr>
              <w:t>Proclear International Pty Ltd t/as Bodiez</w:t>
            </w:r>
          </w:p>
        </w:tc>
        <w:tc>
          <w:tcPr>
            <w:tcW w:w="760" w:type="pct"/>
            <w:noWrap/>
            <w:hideMark/>
          </w:tcPr>
          <w:p w14:paraId="6F92ED0B" w14:textId="77777777" w:rsidR="00F95B1D" w:rsidRPr="00F95B1D" w:rsidRDefault="00F95B1D" w:rsidP="00F95B1D">
            <w:pPr>
              <w:spacing w:after="0"/>
              <w:jc w:val="left"/>
            </w:pPr>
            <w:r w:rsidRPr="00F95B1D">
              <w:t>Marine Stores Ltd</w:t>
            </w:r>
          </w:p>
        </w:tc>
      </w:tr>
      <w:tr w:rsidR="00F95B1D" w:rsidRPr="00F95B1D" w14:paraId="1FE7EF19" w14:textId="77777777" w:rsidTr="006F3096">
        <w:trPr>
          <w:trHeight w:val="20"/>
          <w:jc w:val="center"/>
        </w:trPr>
        <w:tc>
          <w:tcPr>
            <w:tcW w:w="1666" w:type="pct"/>
            <w:noWrap/>
            <w:hideMark/>
          </w:tcPr>
          <w:p w14:paraId="004091CC" w14:textId="77777777" w:rsidR="00F95B1D" w:rsidRPr="00F95B1D" w:rsidRDefault="00F95B1D" w:rsidP="00F95B1D">
            <w:pPr>
              <w:spacing w:after="0"/>
              <w:ind w:left="159" w:right="113" w:hanging="159"/>
              <w:jc w:val="left"/>
            </w:pPr>
            <w:r w:rsidRPr="00F95B1D">
              <w:t>Daringa Mead</w:t>
            </w:r>
          </w:p>
        </w:tc>
        <w:tc>
          <w:tcPr>
            <w:tcW w:w="454" w:type="pct"/>
            <w:noWrap/>
            <w:hideMark/>
          </w:tcPr>
          <w:p w14:paraId="4825E566" w14:textId="77777777" w:rsidR="00F95B1D" w:rsidRPr="00F95B1D" w:rsidRDefault="00F95B1D" w:rsidP="00F95B1D">
            <w:pPr>
              <w:spacing w:after="0"/>
              <w:ind w:right="170"/>
              <w:jc w:val="right"/>
            </w:pPr>
            <w:r w:rsidRPr="00F95B1D">
              <w:t>750ml</w:t>
            </w:r>
          </w:p>
        </w:tc>
        <w:tc>
          <w:tcPr>
            <w:tcW w:w="682" w:type="pct"/>
            <w:noWrap/>
            <w:hideMark/>
          </w:tcPr>
          <w:p w14:paraId="70DE4CED" w14:textId="77777777" w:rsidR="00F95B1D" w:rsidRPr="00F95B1D" w:rsidRDefault="00F95B1D" w:rsidP="00F95B1D">
            <w:pPr>
              <w:spacing w:after="0"/>
              <w:jc w:val="left"/>
            </w:pPr>
            <w:r w:rsidRPr="00F95B1D">
              <w:t>Glass</w:t>
            </w:r>
          </w:p>
        </w:tc>
        <w:tc>
          <w:tcPr>
            <w:tcW w:w="1438" w:type="pct"/>
            <w:noWrap/>
            <w:hideMark/>
          </w:tcPr>
          <w:p w14:paraId="1B3A0448" w14:textId="77777777" w:rsidR="00F95B1D" w:rsidRPr="00F95B1D" w:rsidRDefault="00F95B1D" w:rsidP="00F95B1D">
            <w:pPr>
              <w:spacing w:after="0"/>
              <w:ind w:left="159" w:right="113" w:hanging="159"/>
              <w:jc w:val="left"/>
            </w:pPr>
            <w:r w:rsidRPr="00F95B1D">
              <w:t xml:space="preserve">Radicle Pty Ltd as Trustee for </w:t>
            </w:r>
            <w:r w:rsidRPr="00F95B1D">
              <w:br/>
              <w:t>Parker Family Trust</w:t>
            </w:r>
          </w:p>
        </w:tc>
        <w:tc>
          <w:tcPr>
            <w:tcW w:w="760" w:type="pct"/>
            <w:noWrap/>
            <w:hideMark/>
          </w:tcPr>
          <w:p w14:paraId="1BC2EC17" w14:textId="77777777" w:rsidR="00F95B1D" w:rsidRPr="00F95B1D" w:rsidRDefault="00F95B1D" w:rsidP="00F95B1D">
            <w:pPr>
              <w:spacing w:after="0"/>
              <w:jc w:val="left"/>
            </w:pPr>
            <w:r w:rsidRPr="00F95B1D">
              <w:t>Marine Stores Ltd</w:t>
            </w:r>
          </w:p>
        </w:tc>
      </w:tr>
      <w:tr w:rsidR="00F95B1D" w:rsidRPr="00F95B1D" w14:paraId="483D6B47" w14:textId="77777777" w:rsidTr="006F3096">
        <w:trPr>
          <w:trHeight w:val="20"/>
          <w:jc w:val="center"/>
        </w:trPr>
        <w:tc>
          <w:tcPr>
            <w:tcW w:w="1666" w:type="pct"/>
            <w:noWrap/>
            <w:hideMark/>
          </w:tcPr>
          <w:p w14:paraId="1FCC432A" w14:textId="77777777" w:rsidR="00F95B1D" w:rsidRPr="00F95B1D" w:rsidRDefault="00F95B1D" w:rsidP="00F95B1D">
            <w:pPr>
              <w:spacing w:after="0"/>
              <w:ind w:left="159" w:right="113" w:hanging="159"/>
              <w:jc w:val="left"/>
            </w:pPr>
            <w:r w:rsidRPr="00F95B1D">
              <w:t xml:space="preserve">Red Bull The Summer Edition </w:t>
            </w:r>
            <w:r w:rsidRPr="00F95B1D">
              <w:br/>
              <w:t>Blueberry Flavour</w:t>
            </w:r>
          </w:p>
        </w:tc>
        <w:tc>
          <w:tcPr>
            <w:tcW w:w="454" w:type="pct"/>
            <w:noWrap/>
            <w:hideMark/>
          </w:tcPr>
          <w:p w14:paraId="7A3954C2" w14:textId="77777777" w:rsidR="00F95B1D" w:rsidRPr="00F95B1D" w:rsidRDefault="00F95B1D" w:rsidP="00F95B1D">
            <w:pPr>
              <w:spacing w:after="0"/>
              <w:ind w:right="170"/>
              <w:jc w:val="right"/>
            </w:pPr>
            <w:r w:rsidRPr="00F95B1D">
              <w:t>250ml</w:t>
            </w:r>
          </w:p>
        </w:tc>
        <w:tc>
          <w:tcPr>
            <w:tcW w:w="682" w:type="pct"/>
            <w:noWrap/>
            <w:hideMark/>
          </w:tcPr>
          <w:p w14:paraId="047580A7" w14:textId="77777777" w:rsidR="00F95B1D" w:rsidRPr="00F95B1D" w:rsidRDefault="00F95B1D" w:rsidP="00F95B1D">
            <w:pPr>
              <w:spacing w:after="0"/>
              <w:jc w:val="left"/>
            </w:pPr>
            <w:r w:rsidRPr="00F95B1D">
              <w:t>Aluminium</w:t>
            </w:r>
          </w:p>
        </w:tc>
        <w:tc>
          <w:tcPr>
            <w:tcW w:w="1438" w:type="pct"/>
            <w:noWrap/>
            <w:hideMark/>
          </w:tcPr>
          <w:p w14:paraId="2AD548FB" w14:textId="77777777" w:rsidR="00F95B1D" w:rsidRPr="00F95B1D" w:rsidRDefault="00F95B1D" w:rsidP="00F95B1D">
            <w:pPr>
              <w:spacing w:after="0"/>
              <w:ind w:left="159" w:right="113" w:hanging="159"/>
              <w:jc w:val="left"/>
            </w:pPr>
            <w:r w:rsidRPr="00F95B1D">
              <w:t>Red Bull Australia Pty Ltd</w:t>
            </w:r>
          </w:p>
        </w:tc>
        <w:tc>
          <w:tcPr>
            <w:tcW w:w="760" w:type="pct"/>
            <w:noWrap/>
            <w:hideMark/>
          </w:tcPr>
          <w:p w14:paraId="535D9582" w14:textId="77777777" w:rsidR="00F95B1D" w:rsidRPr="00F95B1D" w:rsidRDefault="00F95B1D" w:rsidP="00F95B1D">
            <w:pPr>
              <w:spacing w:after="0"/>
              <w:jc w:val="left"/>
            </w:pPr>
            <w:r w:rsidRPr="00F95B1D">
              <w:t>Statewide Recycling</w:t>
            </w:r>
          </w:p>
        </w:tc>
      </w:tr>
      <w:tr w:rsidR="00F95B1D" w:rsidRPr="00F95B1D" w14:paraId="543699F1" w14:textId="77777777" w:rsidTr="006F3096">
        <w:trPr>
          <w:trHeight w:val="20"/>
          <w:jc w:val="center"/>
        </w:trPr>
        <w:tc>
          <w:tcPr>
            <w:tcW w:w="1666" w:type="pct"/>
            <w:noWrap/>
            <w:hideMark/>
          </w:tcPr>
          <w:p w14:paraId="77494E78" w14:textId="77777777" w:rsidR="00F95B1D" w:rsidRPr="00F95B1D" w:rsidRDefault="00F95B1D" w:rsidP="00F95B1D">
            <w:pPr>
              <w:spacing w:after="0"/>
              <w:ind w:left="159" w:right="113" w:hanging="159"/>
              <w:jc w:val="left"/>
            </w:pPr>
            <w:r w:rsidRPr="00F95B1D">
              <w:t>Red Bull The Winter Edition Pear &amp; Cinnamon Flavour</w:t>
            </w:r>
          </w:p>
        </w:tc>
        <w:tc>
          <w:tcPr>
            <w:tcW w:w="454" w:type="pct"/>
            <w:noWrap/>
            <w:hideMark/>
          </w:tcPr>
          <w:p w14:paraId="52543CF7" w14:textId="77777777" w:rsidR="00F95B1D" w:rsidRPr="00F95B1D" w:rsidRDefault="00F95B1D" w:rsidP="00F95B1D">
            <w:pPr>
              <w:spacing w:after="0"/>
              <w:ind w:right="170"/>
              <w:jc w:val="right"/>
            </w:pPr>
            <w:r w:rsidRPr="00F95B1D">
              <w:t>250ml</w:t>
            </w:r>
          </w:p>
        </w:tc>
        <w:tc>
          <w:tcPr>
            <w:tcW w:w="682" w:type="pct"/>
            <w:noWrap/>
            <w:hideMark/>
          </w:tcPr>
          <w:p w14:paraId="04B3B4D0" w14:textId="77777777" w:rsidR="00F95B1D" w:rsidRPr="00F95B1D" w:rsidRDefault="00F95B1D" w:rsidP="00F95B1D">
            <w:pPr>
              <w:spacing w:after="0"/>
              <w:jc w:val="left"/>
            </w:pPr>
            <w:r w:rsidRPr="00F95B1D">
              <w:t>Aluminium</w:t>
            </w:r>
          </w:p>
        </w:tc>
        <w:tc>
          <w:tcPr>
            <w:tcW w:w="1438" w:type="pct"/>
            <w:noWrap/>
            <w:hideMark/>
          </w:tcPr>
          <w:p w14:paraId="7D2C444F" w14:textId="77777777" w:rsidR="00F95B1D" w:rsidRPr="00F95B1D" w:rsidRDefault="00F95B1D" w:rsidP="00F95B1D">
            <w:pPr>
              <w:spacing w:after="0"/>
              <w:ind w:left="159" w:right="113" w:hanging="159"/>
              <w:jc w:val="left"/>
            </w:pPr>
            <w:r w:rsidRPr="00F95B1D">
              <w:t>Red Bull Australia Pty Ltd</w:t>
            </w:r>
          </w:p>
        </w:tc>
        <w:tc>
          <w:tcPr>
            <w:tcW w:w="760" w:type="pct"/>
            <w:noWrap/>
            <w:hideMark/>
          </w:tcPr>
          <w:p w14:paraId="2645861C" w14:textId="77777777" w:rsidR="00F95B1D" w:rsidRPr="00F95B1D" w:rsidRDefault="00F95B1D" w:rsidP="00F95B1D">
            <w:pPr>
              <w:spacing w:after="0"/>
              <w:jc w:val="left"/>
            </w:pPr>
            <w:r w:rsidRPr="00F95B1D">
              <w:t>Statewide Recycling</w:t>
            </w:r>
          </w:p>
        </w:tc>
      </w:tr>
      <w:tr w:rsidR="00F95B1D" w:rsidRPr="00F95B1D" w14:paraId="1D2B606F" w14:textId="77777777" w:rsidTr="006F3096">
        <w:trPr>
          <w:trHeight w:val="20"/>
          <w:jc w:val="center"/>
        </w:trPr>
        <w:tc>
          <w:tcPr>
            <w:tcW w:w="1666" w:type="pct"/>
            <w:noWrap/>
            <w:hideMark/>
          </w:tcPr>
          <w:p w14:paraId="4DBC8E1D" w14:textId="77777777" w:rsidR="00F95B1D" w:rsidRPr="00F95B1D" w:rsidRDefault="00F95B1D" w:rsidP="00F95B1D">
            <w:pPr>
              <w:spacing w:after="0"/>
              <w:ind w:left="159" w:right="113" w:hanging="159"/>
              <w:jc w:val="left"/>
              <w:rPr>
                <w:spacing w:val="-4"/>
              </w:rPr>
            </w:pPr>
            <w:r w:rsidRPr="00F95B1D">
              <w:rPr>
                <w:spacing w:val="-4"/>
              </w:rPr>
              <w:t>AMAYA Ultimate Hydration Blueberry Acai</w:t>
            </w:r>
          </w:p>
        </w:tc>
        <w:tc>
          <w:tcPr>
            <w:tcW w:w="454" w:type="pct"/>
            <w:noWrap/>
            <w:hideMark/>
          </w:tcPr>
          <w:p w14:paraId="55A4C706" w14:textId="77777777" w:rsidR="00F95B1D" w:rsidRPr="00F95B1D" w:rsidRDefault="00F95B1D" w:rsidP="00F95B1D">
            <w:pPr>
              <w:spacing w:after="0"/>
              <w:ind w:right="170"/>
              <w:jc w:val="right"/>
            </w:pPr>
            <w:r w:rsidRPr="00F95B1D">
              <w:t>500ml</w:t>
            </w:r>
          </w:p>
        </w:tc>
        <w:tc>
          <w:tcPr>
            <w:tcW w:w="682" w:type="pct"/>
            <w:noWrap/>
            <w:hideMark/>
          </w:tcPr>
          <w:p w14:paraId="2D741EE0" w14:textId="77777777" w:rsidR="00F95B1D" w:rsidRPr="00F95B1D" w:rsidRDefault="00F95B1D" w:rsidP="00F95B1D">
            <w:pPr>
              <w:spacing w:after="0"/>
              <w:jc w:val="left"/>
            </w:pPr>
            <w:r w:rsidRPr="00F95B1D">
              <w:t>PET</w:t>
            </w:r>
          </w:p>
        </w:tc>
        <w:tc>
          <w:tcPr>
            <w:tcW w:w="1438" w:type="pct"/>
            <w:noWrap/>
            <w:hideMark/>
          </w:tcPr>
          <w:p w14:paraId="5AD14E37" w14:textId="77777777" w:rsidR="00F95B1D" w:rsidRPr="00F95B1D" w:rsidRDefault="00F95B1D" w:rsidP="00F95B1D">
            <w:pPr>
              <w:spacing w:after="0"/>
              <w:ind w:left="159" w:right="113" w:hanging="159"/>
              <w:jc w:val="left"/>
            </w:pPr>
            <w:r w:rsidRPr="00F95B1D">
              <w:t>Refresco Australia Pty Ltd</w:t>
            </w:r>
          </w:p>
        </w:tc>
        <w:tc>
          <w:tcPr>
            <w:tcW w:w="760" w:type="pct"/>
            <w:noWrap/>
            <w:hideMark/>
          </w:tcPr>
          <w:p w14:paraId="2AB281D4" w14:textId="77777777" w:rsidR="00F95B1D" w:rsidRPr="00F95B1D" w:rsidRDefault="00F95B1D" w:rsidP="00F95B1D">
            <w:pPr>
              <w:spacing w:after="0"/>
              <w:jc w:val="left"/>
            </w:pPr>
            <w:r w:rsidRPr="00F95B1D">
              <w:t>Flagcan Distributors</w:t>
            </w:r>
          </w:p>
        </w:tc>
      </w:tr>
      <w:tr w:rsidR="00F95B1D" w:rsidRPr="00F95B1D" w14:paraId="3ED06F1B" w14:textId="77777777" w:rsidTr="006F3096">
        <w:trPr>
          <w:trHeight w:val="20"/>
          <w:jc w:val="center"/>
        </w:trPr>
        <w:tc>
          <w:tcPr>
            <w:tcW w:w="1666" w:type="pct"/>
            <w:noWrap/>
            <w:hideMark/>
          </w:tcPr>
          <w:p w14:paraId="241F4191" w14:textId="77777777" w:rsidR="00F95B1D" w:rsidRPr="00F95B1D" w:rsidRDefault="00F95B1D" w:rsidP="00F95B1D">
            <w:pPr>
              <w:spacing w:after="0"/>
              <w:ind w:left="159" w:right="113" w:hanging="159"/>
              <w:jc w:val="left"/>
            </w:pPr>
            <w:r w:rsidRPr="00F95B1D">
              <w:t xml:space="preserve">AMAYA Ultimate Hydration </w:t>
            </w:r>
            <w:r w:rsidRPr="00F95B1D">
              <w:br/>
              <w:t>Watermelon Cucumber</w:t>
            </w:r>
          </w:p>
        </w:tc>
        <w:tc>
          <w:tcPr>
            <w:tcW w:w="454" w:type="pct"/>
            <w:noWrap/>
            <w:hideMark/>
          </w:tcPr>
          <w:p w14:paraId="5E2316D7" w14:textId="77777777" w:rsidR="00F95B1D" w:rsidRPr="00F95B1D" w:rsidRDefault="00F95B1D" w:rsidP="00F95B1D">
            <w:pPr>
              <w:spacing w:after="0"/>
              <w:ind w:right="170"/>
              <w:jc w:val="right"/>
            </w:pPr>
            <w:r w:rsidRPr="00F95B1D">
              <w:t>500ml</w:t>
            </w:r>
          </w:p>
        </w:tc>
        <w:tc>
          <w:tcPr>
            <w:tcW w:w="682" w:type="pct"/>
            <w:noWrap/>
            <w:hideMark/>
          </w:tcPr>
          <w:p w14:paraId="033014AB" w14:textId="77777777" w:rsidR="00F95B1D" w:rsidRPr="00F95B1D" w:rsidRDefault="00F95B1D" w:rsidP="00F95B1D">
            <w:pPr>
              <w:spacing w:after="0"/>
              <w:jc w:val="left"/>
            </w:pPr>
            <w:r w:rsidRPr="00F95B1D">
              <w:t>PET</w:t>
            </w:r>
          </w:p>
        </w:tc>
        <w:tc>
          <w:tcPr>
            <w:tcW w:w="1438" w:type="pct"/>
            <w:noWrap/>
            <w:hideMark/>
          </w:tcPr>
          <w:p w14:paraId="6695A070" w14:textId="77777777" w:rsidR="00F95B1D" w:rsidRPr="00F95B1D" w:rsidRDefault="00F95B1D" w:rsidP="00F95B1D">
            <w:pPr>
              <w:spacing w:after="0"/>
              <w:ind w:left="159" w:right="113" w:hanging="159"/>
              <w:jc w:val="left"/>
            </w:pPr>
            <w:r w:rsidRPr="00F95B1D">
              <w:t>Refresco Australia Pty Ltd</w:t>
            </w:r>
          </w:p>
        </w:tc>
        <w:tc>
          <w:tcPr>
            <w:tcW w:w="760" w:type="pct"/>
            <w:noWrap/>
            <w:hideMark/>
          </w:tcPr>
          <w:p w14:paraId="1538CB00" w14:textId="77777777" w:rsidR="00F95B1D" w:rsidRPr="00F95B1D" w:rsidRDefault="00F95B1D" w:rsidP="00F95B1D">
            <w:pPr>
              <w:spacing w:after="0"/>
              <w:jc w:val="left"/>
            </w:pPr>
            <w:r w:rsidRPr="00F95B1D">
              <w:t>Flagcan Distributors</w:t>
            </w:r>
          </w:p>
        </w:tc>
      </w:tr>
      <w:tr w:rsidR="00F95B1D" w:rsidRPr="00F95B1D" w14:paraId="2833F91A" w14:textId="77777777" w:rsidTr="006F3096">
        <w:trPr>
          <w:trHeight w:val="20"/>
          <w:jc w:val="center"/>
        </w:trPr>
        <w:tc>
          <w:tcPr>
            <w:tcW w:w="1666" w:type="pct"/>
            <w:noWrap/>
            <w:hideMark/>
          </w:tcPr>
          <w:p w14:paraId="5D4329CF" w14:textId="77777777" w:rsidR="00F95B1D" w:rsidRPr="00F95B1D" w:rsidRDefault="00F95B1D" w:rsidP="00F95B1D">
            <w:pPr>
              <w:spacing w:after="0"/>
              <w:ind w:left="159" w:right="113" w:hanging="159"/>
              <w:jc w:val="left"/>
            </w:pPr>
            <w:r w:rsidRPr="00F95B1D">
              <w:t>Flying Power Energy Drink Cola</w:t>
            </w:r>
          </w:p>
        </w:tc>
        <w:tc>
          <w:tcPr>
            <w:tcW w:w="454" w:type="pct"/>
            <w:noWrap/>
            <w:hideMark/>
          </w:tcPr>
          <w:p w14:paraId="74A7E395" w14:textId="77777777" w:rsidR="00F95B1D" w:rsidRPr="00F95B1D" w:rsidRDefault="00F95B1D" w:rsidP="00F95B1D">
            <w:pPr>
              <w:spacing w:after="0"/>
              <w:ind w:right="170"/>
              <w:jc w:val="right"/>
            </w:pPr>
            <w:r w:rsidRPr="00F95B1D">
              <w:t>500ml</w:t>
            </w:r>
          </w:p>
        </w:tc>
        <w:tc>
          <w:tcPr>
            <w:tcW w:w="682" w:type="pct"/>
            <w:noWrap/>
            <w:hideMark/>
          </w:tcPr>
          <w:p w14:paraId="67D2AEDB" w14:textId="77777777" w:rsidR="00F95B1D" w:rsidRPr="00F95B1D" w:rsidRDefault="00F95B1D" w:rsidP="00F95B1D">
            <w:pPr>
              <w:spacing w:after="0"/>
              <w:jc w:val="left"/>
            </w:pPr>
            <w:r w:rsidRPr="00F95B1D">
              <w:t>Aluminium</w:t>
            </w:r>
          </w:p>
        </w:tc>
        <w:tc>
          <w:tcPr>
            <w:tcW w:w="1438" w:type="pct"/>
            <w:noWrap/>
            <w:hideMark/>
          </w:tcPr>
          <w:p w14:paraId="188AFEC6" w14:textId="77777777" w:rsidR="00F95B1D" w:rsidRPr="00F95B1D" w:rsidRDefault="00F95B1D" w:rsidP="00F95B1D">
            <w:pPr>
              <w:spacing w:after="0"/>
              <w:ind w:left="159" w:right="113" w:hanging="159"/>
              <w:jc w:val="left"/>
            </w:pPr>
            <w:r w:rsidRPr="00F95B1D">
              <w:t>Refresco Australia Pty Ltd</w:t>
            </w:r>
          </w:p>
        </w:tc>
        <w:tc>
          <w:tcPr>
            <w:tcW w:w="760" w:type="pct"/>
            <w:noWrap/>
            <w:hideMark/>
          </w:tcPr>
          <w:p w14:paraId="275CA508" w14:textId="77777777" w:rsidR="00F95B1D" w:rsidRPr="00F95B1D" w:rsidRDefault="00F95B1D" w:rsidP="00F95B1D">
            <w:pPr>
              <w:spacing w:after="0"/>
              <w:jc w:val="left"/>
            </w:pPr>
            <w:r w:rsidRPr="00F95B1D">
              <w:t>Flagcan Distributors</w:t>
            </w:r>
          </w:p>
        </w:tc>
      </w:tr>
      <w:tr w:rsidR="00F95B1D" w:rsidRPr="00F95B1D" w14:paraId="1392C687" w14:textId="77777777" w:rsidTr="006F3096">
        <w:trPr>
          <w:trHeight w:val="20"/>
          <w:jc w:val="center"/>
        </w:trPr>
        <w:tc>
          <w:tcPr>
            <w:tcW w:w="1666" w:type="pct"/>
            <w:noWrap/>
            <w:hideMark/>
          </w:tcPr>
          <w:p w14:paraId="6CE82213" w14:textId="77777777" w:rsidR="00F95B1D" w:rsidRPr="00F95B1D" w:rsidRDefault="00F95B1D" w:rsidP="00F95B1D">
            <w:pPr>
              <w:spacing w:after="0"/>
              <w:ind w:left="159" w:right="113" w:hanging="159"/>
              <w:jc w:val="left"/>
              <w:rPr>
                <w:spacing w:val="-2"/>
              </w:rPr>
            </w:pPr>
            <w:r w:rsidRPr="00F95B1D">
              <w:rPr>
                <w:spacing w:val="-2"/>
              </w:rPr>
              <w:t>Flying Power Energy Drink Cola Sugar Free</w:t>
            </w:r>
          </w:p>
        </w:tc>
        <w:tc>
          <w:tcPr>
            <w:tcW w:w="454" w:type="pct"/>
            <w:noWrap/>
            <w:hideMark/>
          </w:tcPr>
          <w:p w14:paraId="2070259F" w14:textId="77777777" w:rsidR="00F95B1D" w:rsidRPr="00F95B1D" w:rsidRDefault="00F95B1D" w:rsidP="00F95B1D">
            <w:pPr>
              <w:spacing w:after="0"/>
              <w:ind w:right="170"/>
              <w:jc w:val="right"/>
            </w:pPr>
            <w:r w:rsidRPr="00F95B1D">
              <w:t>500ml</w:t>
            </w:r>
          </w:p>
        </w:tc>
        <w:tc>
          <w:tcPr>
            <w:tcW w:w="682" w:type="pct"/>
            <w:noWrap/>
            <w:hideMark/>
          </w:tcPr>
          <w:p w14:paraId="095FFBD6" w14:textId="77777777" w:rsidR="00F95B1D" w:rsidRPr="00F95B1D" w:rsidRDefault="00F95B1D" w:rsidP="00F95B1D">
            <w:pPr>
              <w:spacing w:after="0"/>
              <w:jc w:val="left"/>
            </w:pPr>
            <w:r w:rsidRPr="00F95B1D">
              <w:t>Aluminium</w:t>
            </w:r>
          </w:p>
        </w:tc>
        <w:tc>
          <w:tcPr>
            <w:tcW w:w="1438" w:type="pct"/>
            <w:noWrap/>
            <w:hideMark/>
          </w:tcPr>
          <w:p w14:paraId="424D07A0" w14:textId="77777777" w:rsidR="00F95B1D" w:rsidRPr="00F95B1D" w:rsidRDefault="00F95B1D" w:rsidP="00F95B1D">
            <w:pPr>
              <w:spacing w:after="0"/>
              <w:ind w:left="159" w:right="113" w:hanging="159"/>
              <w:jc w:val="left"/>
            </w:pPr>
            <w:r w:rsidRPr="00F95B1D">
              <w:t>Refresco Australia Pty Ltd</w:t>
            </w:r>
          </w:p>
        </w:tc>
        <w:tc>
          <w:tcPr>
            <w:tcW w:w="760" w:type="pct"/>
            <w:noWrap/>
            <w:hideMark/>
          </w:tcPr>
          <w:p w14:paraId="202A5886" w14:textId="77777777" w:rsidR="00F95B1D" w:rsidRPr="00F95B1D" w:rsidRDefault="00F95B1D" w:rsidP="00F95B1D">
            <w:pPr>
              <w:spacing w:after="0"/>
              <w:jc w:val="left"/>
            </w:pPr>
            <w:r w:rsidRPr="00F95B1D">
              <w:t>Flagcan Distributors</w:t>
            </w:r>
          </w:p>
        </w:tc>
      </w:tr>
      <w:tr w:rsidR="00F95B1D" w:rsidRPr="00F95B1D" w14:paraId="4C09628D" w14:textId="77777777" w:rsidTr="006F3096">
        <w:trPr>
          <w:trHeight w:val="20"/>
          <w:jc w:val="center"/>
        </w:trPr>
        <w:tc>
          <w:tcPr>
            <w:tcW w:w="1666" w:type="pct"/>
            <w:noWrap/>
            <w:hideMark/>
          </w:tcPr>
          <w:p w14:paraId="00D6E537" w14:textId="77777777" w:rsidR="00F95B1D" w:rsidRPr="00F95B1D" w:rsidRDefault="00F95B1D" w:rsidP="00F95B1D">
            <w:pPr>
              <w:spacing w:after="0"/>
              <w:ind w:left="159" w:right="113" w:hanging="159"/>
              <w:jc w:val="left"/>
            </w:pPr>
            <w:r w:rsidRPr="00F95B1D">
              <w:t>Attica x Remedy Strawberries &amp; Cream</w:t>
            </w:r>
          </w:p>
        </w:tc>
        <w:tc>
          <w:tcPr>
            <w:tcW w:w="454" w:type="pct"/>
            <w:noWrap/>
            <w:hideMark/>
          </w:tcPr>
          <w:p w14:paraId="4F241CFC" w14:textId="77777777" w:rsidR="00F95B1D" w:rsidRPr="00F95B1D" w:rsidRDefault="00F95B1D" w:rsidP="00F95B1D">
            <w:pPr>
              <w:spacing w:after="0"/>
              <w:ind w:right="170"/>
              <w:jc w:val="right"/>
            </w:pPr>
            <w:r w:rsidRPr="00F95B1D">
              <w:t>330ml</w:t>
            </w:r>
          </w:p>
        </w:tc>
        <w:tc>
          <w:tcPr>
            <w:tcW w:w="682" w:type="pct"/>
            <w:noWrap/>
            <w:hideMark/>
          </w:tcPr>
          <w:p w14:paraId="3778DD9E" w14:textId="77777777" w:rsidR="00F95B1D" w:rsidRPr="00F95B1D" w:rsidRDefault="00F95B1D" w:rsidP="00F95B1D">
            <w:pPr>
              <w:spacing w:after="0"/>
              <w:jc w:val="left"/>
            </w:pPr>
            <w:r w:rsidRPr="00F95B1D">
              <w:t>Glass</w:t>
            </w:r>
          </w:p>
        </w:tc>
        <w:tc>
          <w:tcPr>
            <w:tcW w:w="1438" w:type="pct"/>
            <w:noWrap/>
            <w:hideMark/>
          </w:tcPr>
          <w:p w14:paraId="32DAD52F" w14:textId="77777777" w:rsidR="00F95B1D" w:rsidRPr="00F95B1D" w:rsidRDefault="00F95B1D" w:rsidP="00F95B1D">
            <w:pPr>
              <w:spacing w:after="0"/>
              <w:ind w:left="159" w:right="113" w:hanging="159"/>
              <w:jc w:val="left"/>
            </w:pPr>
            <w:r w:rsidRPr="00F95B1D">
              <w:t>Remedy Kombucha Pty Ltd</w:t>
            </w:r>
          </w:p>
        </w:tc>
        <w:tc>
          <w:tcPr>
            <w:tcW w:w="760" w:type="pct"/>
            <w:noWrap/>
            <w:hideMark/>
          </w:tcPr>
          <w:p w14:paraId="10313D4D" w14:textId="77777777" w:rsidR="00F95B1D" w:rsidRPr="00F95B1D" w:rsidRDefault="00F95B1D" w:rsidP="00F95B1D">
            <w:pPr>
              <w:spacing w:after="0"/>
              <w:jc w:val="left"/>
            </w:pPr>
            <w:r w:rsidRPr="00F95B1D">
              <w:t>Marine Stores Ltd</w:t>
            </w:r>
          </w:p>
        </w:tc>
      </w:tr>
      <w:tr w:rsidR="00F95B1D" w:rsidRPr="00F95B1D" w14:paraId="19837199" w14:textId="77777777" w:rsidTr="006F3096">
        <w:trPr>
          <w:trHeight w:val="20"/>
          <w:jc w:val="center"/>
        </w:trPr>
        <w:tc>
          <w:tcPr>
            <w:tcW w:w="1666" w:type="pct"/>
            <w:noWrap/>
            <w:hideMark/>
          </w:tcPr>
          <w:p w14:paraId="1F16A22D" w14:textId="77777777" w:rsidR="00F95B1D" w:rsidRPr="00F95B1D" w:rsidRDefault="00F95B1D" w:rsidP="00F95B1D">
            <w:pPr>
              <w:spacing w:after="0"/>
              <w:ind w:left="159" w:right="113" w:hanging="159"/>
              <w:jc w:val="left"/>
            </w:pPr>
            <w:r w:rsidRPr="00F95B1D">
              <w:t xml:space="preserve">Remedy Kombucha Organic Lemonade </w:t>
            </w:r>
            <w:r w:rsidRPr="00F95B1D">
              <w:br/>
              <w:t>No Sugar</w:t>
            </w:r>
          </w:p>
        </w:tc>
        <w:tc>
          <w:tcPr>
            <w:tcW w:w="454" w:type="pct"/>
            <w:noWrap/>
            <w:hideMark/>
          </w:tcPr>
          <w:p w14:paraId="425861DA" w14:textId="77777777" w:rsidR="00F95B1D" w:rsidRPr="00F95B1D" w:rsidRDefault="00F95B1D" w:rsidP="00F95B1D">
            <w:pPr>
              <w:spacing w:after="0"/>
              <w:ind w:right="170"/>
              <w:jc w:val="right"/>
            </w:pPr>
            <w:r w:rsidRPr="00F95B1D">
              <w:t>750ml</w:t>
            </w:r>
          </w:p>
        </w:tc>
        <w:tc>
          <w:tcPr>
            <w:tcW w:w="682" w:type="pct"/>
            <w:noWrap/>
            <w:hideMark/>
          </w:tcPr>
          <w:p w14:paraId="53AEC94D" w14:textId="77777777" w:rsidR="00F95B1D" w:rsidRPr="00F95B1D" w:rsidRDefault="00F95B1D" w:rsidP="00F95B1D">
            <w:pPr>
              <w:spacing w:after="0"/>
              <w:jc w:val="left"/>
            </w:pPr>
            <w:r w:rsidRPr="00F95B1D">
              <w:t>Glass</w:t>
            </w:r>
          </w:p>
        </w:tc>
        <w:tc>
          <w:tcPr>
            <w:tcW w:w="1438" w:type="pct"/>
            <w:noWrap/>
            <w:hideMark/>
          </w:tcPr>
          <w:p w14:paraId="736D7865" w14:textId="77777777" w:rsidR="00F95B1D" w:rsidRPr="00F95B1D" w:rsidRDefault="00F95B1D" w:rsidP="00F95B1D">
            <w:pPr>
              <w:spacing w:after="0"/>
              <w:ind w:left="159" w:right="113" w:hanging="159"/>
              <w:jc w:val="left"/>
            </w:pPr>
            <w:r w:rsidRPr="00F95B1D">
              <w:t>Remedy Kombucha Pty Ltd</w:t>
            </w:r>
          </w:p>
        </w:tc>
        <w:tc>
          <w:tcPr>
            <w:tcW w:w="760" w:type="pct"/>
            <w:noWrap/>
            <w:hideMark/>
          </w:tcPr>
          <w:p w14:paraId="49B0AA56" w14:textId="77777777" w:rsidR="00F95B1D" w:rsidRPr="00F95B1D" w:rsidRDefault="00F95B1D" w:rsidP="00F95B1D">
            <w:pPr>
              <w:spacing w:after="0"/>
              <w:jc w:val="left"/>
            </w:pPr>
            <w:r w:rsidRPr="00F95B1D">
              <w:t>Marine Stores Ltd</w:t>
            </w:r>
          </w:p>
        </w:tc>
      </w:tr>
      <w:tr w:rsidR="00F95B1D" w:rsidRPr="00F95B1D" w14:paraId="3840455E" w14:textId="77777777" w:rsidTr="006F3096">
        <w:trPr>
          <w:trHeight w:val="20"/>
          <w:jc w:val="center"/>
        </w:trPr>
        <w:tc>
          <w:tcPr>
            <w:tcW w:w="1666" w:type="pct"/>
            <w:noWrap/>
            <w:hideMark/>
          </w:tcPr>
          <w:p w14:paraId="62A9B194" w14:textId="77777777" w:rsidR="00F95B1D" w:rsidRPr="00F95B1D" w:rsidRDefault="00F95B1D" w:rsidP="00F95B1D">
            <w:pPr>
              <w:spacing w:after="0"/>
              <w:ind w:left="159" w:right="113" w:hanging="159"/>
              <w:jc w:val="left"/>
            </w:pPr>
            <w:r w:rsidRPr="00F95B1D">
              <w:t>Remedy Kombucha Watermelon &amp; Mint No Sugar</w:t>
            </w:r>
          </w:p>
        </w:tc>
        <w:tc>
          <w:tcPr>
            <w:tcW w:w="454" w:type="pct"/>
            <w:noWrap/>
            <w:hideMark/>
          </w:tcPr>
          <w:p w14:paraId="230E610B" w14:textId="77777777" w:rsidR="00F95B1D" w:rsidRPr="00F95B1D" w:rsidRDefault="00F95B1D" w:rsidP="00F95B1D">
            <w:pPr>
              <w:spacing w:after="0"/>
              <w:ind w:right="170"/>
              <w:jc w:val="right"/>
            </w:pPr>
            <w:r w:rsidRPr="00F95B1D">
              <w:t>750ml</w:t>
            </w:r>
          </w:p>
        </w:tc>
        <w:tc>
          <w:tcPr>
            <w:tcW w:w="682" w:type="pct"/>
            <w:noWrap/>
            <w:hideMark/>
          </w:tcPr>
          <w:p w14:paraId="79ADBA82" w14:textId="77777777" w:rsidR="00F95B1D" w:rsidRPr="00F95B1D" w:rsidRDefault="00F95B1D" w:rsidP="00F95B1D">
            <w:pPr>
              <w:spacing w:after="0"/>
              <w:jc w:val="left"/>
            </w:pPr>
            <w:r w:rsidRPr="00F95B1D">
              <w:t>Glass</w:t>
            </w:r>
          </w:p>
        </w:tc>
        <w:tc>
          <w:tcPr>
            <w:tcW w:w="1438" w:type="pct"/>
            <w:noWrap/>
            <w:hideMark/>
          </w:tcPr>
          <w:p w14:paraId="18D9136D" w14:textId="77777777" w:rsidR="00F95B1D" w:rsidRPr="00F95B1D" w:rsidRDefault="00F95B1D" w:rsidP="00F95B1D">
            <w:pPr>
              <w:spacing w:after="0"/>
              <w:ind w:left="159" w:right="113" w:hanging="159"/>
              <w:jc w:val="left"/>
            </w:pPr>
            <w:r w:rsidRPr="00F95B1D">
              <w:t>Remedy Kombucha Pty Ltd</w:t>
            </w:r>
          </w:p>
        </w:tc>
        <w:tc>
          <w:tcPr>
            <w:tcW w:w="760" w:type="pct"/>
            <w:noWrap/>
            <w:hideMark/>
          </w:tcPr>
          <w:p w14:paraId="5ACAFC5C" w14:textId="77777777" w:rsidR="00F95B1D" w:rsidRPr="00F95B1D" w:rsidRDefault="00F95B1D" w:rsidP="00F95B1D">
            <w:pPr>
              <w:spacing w:after="0"/>
              <w:jc w:val="left"/>
            </w:pPr>
            <w:r w:rsidRPr="00F95B1D">
              <w:t>Marine Stores Ltd</w:t>
            </w:r>
          </w:p>
        </w:tc>
      </w:tr>
      <w:tr w:rsidR="00F95B1D" w:rsidRPr="00F95B1D" w14:paraId="173C4319" w14:textId="77777777" w:rsidTr="006F3096">
        <w:trPr>
          <w:trHeight w:val="20"/>
          <w:jc w:val="center"/>
        </w:trPr>
        <w:tc>
          <w:tcPr>
            <w:tcW w:w="1666" w:type="pct"/>
            <w:noWrap/>
            <w:hideMark/>
          </w:tcPr>
          <w:p w14:paraId="14B1E8DD" w14:textId="77777777" w:rsidR="00F95B1D" w:rsidRPr="00F95B1D" w:rsidRDefault="00F95B1D" w:rsidP="00F95B1D">
            <w:pPr>
              <w:spacing w:after="0"/>
              <w:ind w:left="159" w:right="113" w:hanging="159"/>
              <w:jc w:val="left"/>
            </w:pPr>
            <w:r w:rsidRPr="00F95B1D">
              <w:t>Remedy Sodaly Pineapple No Sugar</w:t>
            </w:r>
          </w:p>
        </w:tc>
        <w:tc>
          <w:tcPr>
            <w:tcW w:w="454" w:type="pct"/>
            <w:noWrap/>
            <w:hideMark/>
          </w:tcPr>
          <w:p w14:paraId="083F253B" w14:textId="77777777" w:rsidR="00F95B1D" w:rsidRPr="00F95B1D" w:rsidRDefault="00F95B1D" w:rsidP="00F95B1D">
            <w:pPr>
              <w:spacing w:after="0"/>
              <w:ind w:right="170"/>
              <w:jc w:val="right"/>
            </w:pPr>
            <w:r w:rsidRPr="00F95B1D">
              <w:t>330ml</w:t>
            </w:r>
          </w:p>
        </w:tc>
        <w:tc>
          <w:tcPr>
            <w:tcW w:w="682" w:type="pct"/>
            <w:noWrap/>
            <w:hideMark/>
          </w:tcPr>
          <w:p w14:paraId="7983EBB9" w14:textId="77777777" w:rsidR="00F95B1D" w:rsidRPr="00F95B1D" w:rsidRDefault="00F95B1D" w:rsidP="00F95B1D">
            <w:pPr>
              <w:spacing w:after="0"/>
              <w:jc w:val="left"/>
            </w:pPr>
            <w:r w:rsidRPr="00F95B1D">
              <w:t>Glass</w:t>
            </w:r>
          </w:p>
        </w:tc>
        <w:tc>
          <w:tcPr>
            <w:tcW w:w="1438" w:type="pct"/>
            <w:noWrap/>
            <w:hideMark/>
          </w:tcPr>
          <w:p w14:paraId="54F70740" w14:textId="77777777" w:rsidR="00F95B1D" w:rsidRPr="00F95B1D" w:rsidRDefault="00F95B1D" w:rsidP="00F95B1D">
            <w:pPr>
              <w:spacing w:after="0"/>
              <w:ind w:left="159" w:right="113" w:hanging="159"/>
              <w:jc w:val="left"/>
            </w:pPr>
            <w:r w:rsidRPr="00F95B1D">
              <w:t>Remedy Kombucha Pty Ltd</w:t>
            </w:r>
          </w:p>
        </w:tc>
        <w:tc>
          <w:tcPr>
            <w:tcW w:w="760" w:type="pct"/>
            <w:noWrap/>
            <w:hideMark/>
          </w:tcPr>
          <w:p w14:paraId="23DE0395" w14:textId="77777777" w:rsidR="00F95B1D" w:rsidRPr="00F95B1D" w:rsidRDefault="00F95B1D" w:rsidP="00F95B1D">
            <w:pPr>
              <w:spacing w:after="0"/>
              <w:jc w:val="left"/>
            </w:pPr>
            <w:r w:rsidRPr="00F95B1D">
              <w:t>Marine Stores Ltd</w:t>
            </w:r>
          </w:p>
        </w:tc>
      </w:tr>
      <w:tr w:rsidR="00F95B1D" w:rsidRPr="00F95B1D" w14:paraId="5890809A" w14:textId="77777777" w:rsidTr="006F3096">
        <w:trPr>
          <w:trHeight w:val="20"/>
          <w:jc w:val="center"/>
        </w:trPr>
        <w:tc>
          <w:tcPr>
            <w:tcW w:w="1666" w:type="pct"/>
            <w:noWrap/>
            <w:hideMark/>
          </w:tcPr>
          <w:p w14:paraId="7DE6D2FF" w14:textId="77777777" w:rsidR="00F95B1D" w:rsidRPr="00F95B1D" w:rsidRDefault="00F95B1D" w:rsidP="00F95B1D">
            <w:pPr>
              <w:spacing w:after="0"/>
              <w:ind w:left="159" w:right="113" w:hanging="159"/>
              <w:jc w:val="left"/>
            </w:pPr>
            <w:r w:rsidRPr="00F95B1D">
              <w:t>Saint D9 Sparkling Grape</w:t>
            </w:r>
          </w:p>
        </w:tc>
        <w:tc>
          <w:tcPr>
            <w:tcW w:w="454" w:type="pct"/>
            <w:noWrap/>
            <w:hideMark/>
          </w:tcPr>
          <w:p w14:paraId="1B397454" w14:textId="77777777" w:rsidR="00F95B1D" w:rsidRPr="00F95B1D" w:rsidRDefault="00F95B1D" w:rsidP="00F95B1D">
            <w:pPr>
              <w:spacing w:after="0"/>
              <w:ind w:right="170"/>
              <w:jc w:val="right"/>
            </w:pPr>
            <w:r w:rsidRPr="00F95B1D">
              <w:t>500ml</w:t>
            </w:r>
          </w:p>
        </w:tc>
        <w:tc>
          <w:tcPr>
            <w:tcW w:w="682" w:type="pct"/>
            <w:noWrap/>
            <w:hideMark/>
          </w:tcPr>
          <w:p w14:paraId="06307F61" w14:textId="77777777" w:rsidR="00F95B1D" w:rsidRPr="00F95B1D" w:rsidRDefault="00F95B1D" w:rsidP="00F95B1D">
            <w:pPr>
              <w:spacing w:after="0"/>
              <w:jc w:val="left"/>
            </w:pPr>
            <w:r w:rsidRPr="00F95B1D">
              <w:t>Aluminium</w:t>
            </w:r>
          </w:p>
        </w:tc>
        <w:tc>
          <w:tcPr>
            <w:tcW w:w="1438" w:type="pct"/>
            <w:noWrap/>
            <w:hideMark/>
          </w:tcPr>
          <w:p w14:paraId="0D935CF2" w14:textId="77777777" w:rsidR="00F95B1D" w:rsidRPr="00F95B1D" w:rsidRDefault="00F95B1D" w:rsidP="00F95B1D">
            <w:pPr>
              <w:spacing w:after="0"/>
              <w:ind w:left="159" w:right="113" w:hanging="159"/>
              <w:jc w:val="left"/>
            </w:pPr>
            <w:r w:rsidRPr="00F95B1D">
              <w:t>SPLA Group Pty Ltd</w:t>
            </w:r>
          </w:p>
        </w:tc>
        <w:tc>
          <w:tcPr>
            <w:tcW w:w="760" w:type="pct"/>
            <w:noWrap/>
            <w:hideMark/>
          </w:tcPr>
          <w:p w14:paraId="696165EF" w14:textId="77777777" w:rsidR="00F95B1D" w:rsidRPr="00F95B1D" w:rsidRDefault="00F95B1D" w:rsidP="00F95B1D">
            <w:pPr>
              <w:spacing w:after="0"/>
              <w:jc w:val="left"/>
            </w:pPr>
            <w:r w:rsidRPr="00F95B1D">
              <w:t>Marine Stores Ltd</w:t>
            </w:r>
          </w:p>
        </w:tc>
      </w:tr>
      <w:tr w:rsidR="00F95B1D" w:rsidRPr="00F95B1D" w14:paraId="3AAE27FF" w14:textId="77777777" w:rsidTr="006F3096">
        <w:trPr>
          <w:trHeight w:val="20"/>
          <w:jc w:val="center"/>
        </w:trPr>
        <w:tc>
          <w:tcPr>
            <w:tcW w:w="1666" w:type="pct"/>
            <w:noWrap/>
            <w:hideMark/>
          </w:tcPr>
          <w:p w14:paraId="3AA27AAC" w14:textId="77777777" w:rsidR="00F95B1D" w:rsidRPr="00F95B1D" w:rsidRDefault="00F95B1D" w:rsidP="00F95B1D">
            <w:pPr>
              <w:spacing w:after="0"/>
              <w:ind w:left="159" w:right="113" w:hanging="159"/>
              <w:jc w:val="left"/>
            </w:pPr>
            <w:r w:rsidRPr="00F95B1D">
              <w:t>Saint D9 Sparkling Lemon</w:t>
            </w:r>
          </w:p>
        </w:tc>
        <w:tc>
          <w:tcPr>
            <w:tcW w:w="454" w:type="pct"/>
            <w:noWrap/>
            <w:hideMark/>
          </w:tcPr>
          <w:p w14:paraId="0648F373" w14:textId="77777777" w:rsidR="00F95B1D" w:rsidRPr="00F95B1D" w:rsidRDefault="00F95B1D" w:rsidP="00F95B1D">
            <w:pPr>
              <w:spacing w:after="0"/>
              <w:ind w:right="170"/>
              <w:jc w:val="right"/>
            </w:pPr>
            <w:r w:rsidRPr="00F95B1D">
              <w:t>500ml</w:t>
            </w:r>
          </w:p>
        </w:tc>
        <w:tc>
          <w:tcPr>
            <w:tcW w:w="682" w:type="pct"/>
            <w:noWrap/>
            <w:hideMark/>
          </w:tcPr>
          <w:p w14:paraId="37B049E3" w14:textId="77777777" w:rsidR="00F95B1D" w:rsidRPr="00F95B1D" w:rsidRDefault="00F95B1D" w:rsidP="00F95B1D">
            <w:pPr>
              <w:spacing w:after="0"/>
              <w:jc w:val="left"/>
            </w:pPr>
            <w:r w:rsidRPr="00F95B1D">
              <w:t>Aluminium</w:t>
            </w:r>
          </w:p>
        </w:tc>
        <w:tc>
          <w:tcPr>
            <w:tcW w:w="1438" w:type="pct"/>
            <w:noWrap/>
            <w:hideMark/>
          </w:tcPr>
          <w:p w14:paraId="010F4B68" w14:textId="77777777" w:rsidR="00F95B1D" w:rsidRPr="00F95B1D" w:rsidRDefault="00F95B1D" w:rsidP="00F95B1D">
            <w:pPr>
              <w:spacing w:after="0"/>
              <w:ind w:left="159" w:right="113" w:hanging="159"/>
              <w:jc w:val="left"/>
            </w:pPr>
            <w:r w:rsidRPr="00F95B1D">
              <w:t>SPLA Group Pty Ltd</w:t>
            </w:r>
          </w:p>
        </w:tc>
        <w:tc>
          <w:tcPr>
            <w:tcW w:w="760" w:type="pct"/>
            <w:noWrap/>
            <w:hideMark/>
          </w:tcPr>
          <w:p w14:paraId="42CC8243" w14:textId="77777777" w:rsidR="00F95B1D" w:rsidRPr="00F95B1D" w:rsidRDefault="00F95B1D" w:rsidP="00F95B1D">
            <w:pPr>
              <w:spacing w:after="0"/>
              <w:jc w:val="left"/>
            </w:pPr>
            <w:r w:rsidRPr="00F95B1D">
              <w:t>Marine Stores Ltd</w:t>
            </w:r>
          </w:p>
        </w:tc>
      </w:tr>
      <w:tr w:rsidR="00F95B1D" w:rsidRPr="00F95B1D" w14:paraId="75FBABA7" w14:textId="77777777" w:rsidTr="006F3096">
        <w:trPr>
          <w:trHeight w:val="20"/>
          <w:jc w:val="center"/>
        </w:trPr>
        <w:tc>
          <w:tcPr>
            <w:tcW w:w="1666" w:type="pct"/>
            <w:noWrap/>
            <w:hideMark/>
          </w:tcPr>
          <w:p w14:paraId="464136E8" w14:textId="77777777" w:rsidR="00F95B1D" w:rsidRPr="00F95B1D" w:rsidRDefault="00F95B1D" w:rsidP="00F95B1D">
            <w:pPr>
              <w:spacing w:after="0"/>
              <w:ind w:left="159" w:right="113" w:hanging="159"/>
              <w:jc w:val="left"/>
            </w:pPr>
            <w:r w:rsidRPr="00F95B1D">
              <w:t>Saint D9 Sparkling Peach</w:t>
            </w:r>
          </w:p>
        </w:tc>
        <w:tc>
          <w:tcPr>
            <w:tcW w:w="454" w:type="pct"/>
            <w:noWrap/>
            <w:hideMark/>
          </w:tcPr>
          <w:p w14:paraId="4EE430E1" w14:textId="77777777" w:rsidR="00F95B1D" w:rsidRPr="00F95B1D" w:rsidRDefault="00F95B1D" w:rsidP="00F95B1D">
            <w:pPr>
              <w:spacing w:after="0"/>
              <w:ind w:right="170"/>
              <w:jc w:val="right"/>
            </w:pPr>
            <w:r w:rsidRPr="00F95B1D">
              <w:t>500ml</w:t>
            </w:r>
          </w:p>
        </w:tc>
        <w:tc>
          <w:tcPr>
            <w:tcW w:w="682" w:type="pct"/>
            <w:noWrap/>
            <w:hideMark/>
          </w:tcPr>
          <w:p w14:paraId="23341656" w14:textId="77777777" w:rsidR="00F95B1D" w:rsidRPr="00F95B1D" w:rsidRDefault="00F95B1D" w:rsidP="00F95B1D">
            <w:pPr>
              <w:spacing w:after="0"/>
              <w:jc w:val="left"/>
            </w:pPr>
            <w:r w:rsidRPr="00F95B1D">
              <w:t>Aluminium</w:t>
            </w:r>
          </w:p>
        </w:tc>
        <w:tc>
          <w:tcPr>
            <w:tcW w:w="1438" w:type="pct"/>
            <w:noWrap/>
            <w:hideMark/>
          </w:tcPr>
          <w:p w14:paraId="2049989E" w14:textId="77777777" w:rsidR="00F95B1D" w:rsidRPr="00F95B1D" w:rsidRDefault="00F95B1D" w:rsidP="00F95B1D">
            <w:pPr>
              <w:spacing w:after="0"/>
              <w:ind w:left="159" w:right="113" w:hanging="159"/>
              <w:jc w:val="left"/>
            </w:pPr>
            <w:r w:rsidRPr="00F95B1D">
              <w:t>SPLA Group Pty Ltd</w:t>
            </w:r>
          </w:p>
        </w:tc>
        <w:tc>
          <w:tcPr>
            <w:tcW w:w="760" w:type="pct"/>
            <w:noWrap/>
            <w:hideMark/>
          </w:tcPr>
          <w:p w14:paraId="4270A1CA" w14:textId="77777777" w:rsidR="00F95B1D" w:rsidRPr="00F95B1D" w:rsidRDefault="00F95B1D" w:rsidP="00F95B1D">
            <w:pPr>
              <w:spacing w:after="0"/>
              <w:jc w:val="left"/>
            </w:pPr>
            <w:r w:rsidRPr="00F95B1D">
              <w:t>Marine Stores Ltd</w:t>
            </w:r>
          </w:p>
        </w:tc>
      </w:tr>
      <w:tr w:rsidR="00F95B1D" w:rsidRPr="00F95B1D" w14:paraId="40A339A1" w14:textId="77777777" w:rsidTr="006F3096">
        <w:trPr>
          <w:trHeight w:val="20"/>
          <w:jc w:val="center"/>
        </w:trPr>
        <w:tc>
          <w:tcPr>
            <w:tcW w:w="1666" w:type="pct"/>
            <w:noWrap/>
            <w:hideMark/>
          </w:tcPr>
          <w:p w14:paraId="52F52DBD" w14:textId="77777777" w:rsidR="00F95B1D" w:rsidRPr="00F95B1D" w:rsidRDefault="00F95B1D" w:rsidP="00F95B1D">
            <w:pPr>
              <w:spacing w:after="0"/>
              <w:ind w:left="159" w:right="113" w:hanging="159"/>
              <w:jc w:val="left"/>
            </w:pPr>
            <w:r w:rsidRPr="00F95B1D">
              <w:t xml:space="preserve">Fox Friday The Weight of Resin </w:t>
            </w:r>
            <w:r w:rsidRPr="00F95B1D">
              <w:br/>
              <w:t>West Coast IPA</w:t>
            </w:r>
          </w:p>
        </w:tc>
        <w:tc>
          <w:tcPr>
            <w:tcW w:w="454" w:type="pct"/>
            <w:noWrap/>
            <w:hideMark/>
          </w:tcPr>
          <w:p w14:paraId="22E8801B" w14:textId="77777777" w:rsidR="00F95B1D" w:rsidRPr="00F95B1D" w:rsidRDefault="00F95B1D" w:rsidP="00F95B1D">
            <w:pPr>
              <w:spacing w:after="0"/>
              <w:ind w:right="170"/>
              <w:jc w:val="right"/>
            </w:pPr>
            <w:r w:rsidRPr="00F95B1D">
              <w:t>440ml</w:t>
            </w:r>
          </w:p>
        </w:tc>
        <w:tc>
          <w:tcPr>
            <w:tcW w:w="682" w:type="pct"/>
            <w:noWrap/>
            <w:hideMark/>
          </w:tcPr>
          <w:p w14:paraId="4C875A7C" w14:textId="77777777" w:rsidR="00F95B1D" w:rsidRPr="00F95B1D" w:rsidRDefault="00F95B1D" w:rsidP="00F95B1D">
            <w:pPr>
              <w:spacing w:after="0"/>
              <w:jc w:val="left"/>
            </w:pPr>
            <w:r w:rsidRPr="00F95B1D">
              <w:t>Aluminium</w:t>
            </w:r>
          </w:p>
        </w:tc>
        <w:tc>
          <w:tcPr>
            <w:tcW w:w="1438" w:type="pct"/>
            <w:noWrap/>
            <w:hideMark/>
          </w:tcPr>
          <w:p w14:paraId="7FA7163E" w14:textId="77777777" w:rsidR="00F95B1D" w:rsidRPr="00F95B1D" w:rsidRDefault="00F95B1D" w:rsidP="00F95B1D">
            <w:pPr>
              <w:spacing w:after="0"/>
              <w:ind w:left="159" w:right="113" w:hanging="159"/>
              <w:jc w:val="left"/>
              <w:rPr>
                <w:spacing w:val="-6"/>
              </w:rPr>
            </w:pPr>
            <w:r w:rsidRPr="00F95B1D">
              <w:rPr>
                <w:spacing w:val="-6"/>
              </w:rPr>
              <w:t>Shapeshifter Brewing Company Pty Ltd</w:t>
            </w:r>
          </w:p>
        </w:tc>
        <w:tc>
          <w:tcPr>
            <w:tcW w:w="760" w:type="pct"/>
            <w:noWrap/>
            <w:hideMark/>
          </w:tcPr>
          <w:p w14:paraId="480D4880" w14:textId="77777777" w:rsidR="00F95B1D" w:rsidRPr="00F95B1D" w:rsidRDefault="00F95B1D" w:rsidP="00F95B1D">
            <w:pPr>
              <w:spacing w:after="0"/>
              <w:jc w:val="left"/>
            </w:pPr>
            <w:r w:rsidRPr="00F95B1D">
              <w:t>Statewide Recycling</w:t>
            </w:r>
          </w:p>
        </w:tc>
      </w:tr>
      <w:tr w:rsidR="00F95B1D" w:rsidRPr="00F95B1D" w14:paraId="224983E5" w14:textId="77777777" w:rsidTr="006F3096">
        <w:trPr>
          <w:trHeight w:val="20"/>
          <w:jc w:val="center"/>
        </w:trPr>
        <w:tc>
          <w:tcPr>
            <w:tcW w:w="1666" w:type="pct"/>
            <w:noWrap/>
            <w:hideMark/>
          </w:tcPr>
          <w:p w14:paraId="50E6BB3D" w14:textId="77777777" w:rsidR="00F95B1D" w:rsidRPr="00F95B1D" w:rsidRDefault="00F95B1D" w:rsidP="00F95B1D">
            <w:pPr>
              <w:spacing w:after="0"/>
              <w:ind w:left="159" w:right="113" w:hanging="159"/>
              <w:jc w:val="left"/>
            </w:pPr>
            <w:r w:rsidRPr="00F95B1D">
              <w:t>Shapeshifter Brewing Co Complex Compounds Thiolized Farmhouse Ale</w:t>
            </w:r>
          </w:p>
        </w:tc>
        <w:tc>
          <w:tcPr>
            <w:tcW w:w="454" w:type="pct"/>
            <w:noWrap/>
            <w:hideMark/>
          </w:tcPr>
          <w:p w14:paraId="3EAA06A0" w14:textId="77777777" w:rsidR="00F95B1D" w:rsidRPr="00F95B1D" w:rsidRDefault="00F95B1D" w:rsidP="00F95B1D">
            <w:pPr>
              <w:spacing w:after="0"/>
              <w:ind w:right="170"/>
              <w:jc w:val="right"/>
            </w:pPr>
            <w:r w:rsidRPr="00F95B1D">
              <w:t>375ml</w:t>
            </w:r>
          </w:p>
        </w:tc>
        <w:tc>
          <w:tcPr>
            <w:tcW w:w="682" w:type="pct"/>
            <w:noWrap/>
            <w:hideMark/>
          </w:tcPr>
          <w:p w14:paraId="1BCCFE72" w14:textId="77777777" w:rsidR="00F95B1D" w:rsidRPr="00F95B1D" w:rsidRDefault="00F95B1D" w:rsidP="00F95B1D">
            <w:pPr>
              <w:spacing w:after="0"/>
              <w:jc w:val="left"/>
            </w:pPr>
            <w:r w:rsidRPr="00F95B1D">
              <w:t>Aluminium</w:t>
            </w:r>
          </w:p>
        </w:tc>
        <w:tc>
          <w:tcPr>
            <w:tcW w:w="1438" w:type="pct"/>
            <w:noWrap/>
            <w:hideMark/>
          </w:tcPr>
          <w:p w14:paraId="224A187C" w14:textId="77777777" w:rsidR="00F95B1D" w:rsidRPr="00F95B1D" w:rsidRDefault="00F95B1D" w:rsidP="00F95B1D">
            <w:pPr>
              <w:spacing w:after="0"/>
              <w:ind w:left="159" w:right="113" w:hanging="159"/>
              <w:jc w:val="left"/>
              <w:rPr>
                <w:spacing w:val="-6"/>
              </w:rPr>
            </w:pPr>
            <w:r w:rsidRPr="00F95B1D">
              <w:rPr>
                <w:spacing w:val="-6"/>
              </w:rPr>
              <w:t>Shapeshifter Brewing Company Pty Ltd</w:t>
            </w:r>
          </w:p>
        </w:tc>
        <w:tc>
          <w:tcPr>
            <w:tcW w:w="760" w:type="pct"/>
            <w:noWrap/>
            <w:hideMark/>
          </w:tcPr>
          <w:p w14:paraId="0F9A01F3" w14:textId="77777777" w:rsidR="00F95B1D" w:rsidRPr="00F95B1D" w:rsidRDefault="00F95B1D" w:rsidP="00F95B1D">
            <w:pPr>
              <w:spacing w:after="0"/>
              <w:jc w:val="left"/>
            </w:pPr>
            <w:r w:rsidRPr="00F95B1D">
              <w:t>Statewide Recycling</w:t>
            </w:r>
          </w:p>
        </w:tc>
      </w:tr>
      <w:tr w:rsidR="00F95B1D" w:rsidRPr="00F95B1D" w14:paraId="7631B823" w14:textId="77777777" w:rsidTr="006F3096">
        <w:trPr>
          <w:trHeight w:val="20"/>
          <w:jc w:val="center"/>
        </w:trPr>
        <w:tc>
          <w:tcPr>
            <w:tcW w:w="1666" w:type="pct"/>
            <w:noWrap/>
            <w:hideMark/>
          </w:tcPr>
          <w:p w14:paraId="7955C001" w14:textId="77777777" w:rsidR="00F95B1D" w:rsidRPr="00F95B1D" w:rsidRDefault="00F95B1D" w:rsidP="00F95B1D">
            <w:pPr>
              <w:spacing w:after="0"/>
              <w:ind w:left="159" w:right="113" w:hanging="159"/>
              <w:jc w:val="left"/>
            </w:pPr>
            <w:r w:rsidRPr="00F95B1D">
              <w:t>Shapeshifter Brewing Co Get the Feeling Right Hazy Pale</w:t>
            </w:r>
          </w:p>
        </w:tc>
        <w:tc>
          <w:tcPr>
            <w:tcW w:w="454" w:type="pct"/>
            <w:noWrap/>
            <w:hideMark/>
          </w:tcPr>
          <w:p w14:paraId="69B3E211" w14:textId="77777777" w:rsidR="00F95B1D" w:rsidRPr="00F95B1D" w:rsidRDefault="00F95B1D" w:rsidP="00F95B1D">
            <w:pPr>
              <w:spacing w:after="0"/>
              <w:ind w:right="170"/>
              <w:jc w:val="right"/>
            </w:pPr>
            <w:r w:rsidRPr="00F95B1D">
              <w:t>440ml</w:t>
            </w:r>
          </w:p>
        </w:tc>
        <w:tc>
          <w:tcPr>
            <w:tcW w:w="682" w:type="pct"/>
            <w:noWrap/>
            <w:hideMark/>
          </w:tcPr>
          <w:p w14:paraId="34F4A22F" w14:textId="77777777" w:rsidR="00F95B1D" w:rsidRPr="00F95B1D" w:rsidRDefault="00F95B1D" w:rsidP="00F95B1D">
            <w:pPr>
              <w:spacing w:after="0"/>
              <w:jc w:val="left"/>
            </w:pPr>
            <w:r w:rsidRPr="00F95B1D">
              <w:t>Aluminium</w:t>
            </w:r>
          </w:p>
        </w:tc>
        <w:tc>
          <w:tcPr>
            <w:tcW w:w="1438" w:type="pct"/>
            <w:noWrap/>
            <w:hideMark/>
          </w:tcPr>
          <w:p w14:paraId="27FEB027" w14:textId="77777777" w:rsidR="00F95B1D" w:rsidRPr="00F95B1D" w:rsidRDefault="00F95B1D" w:rsidP="00F95B1D">
            <w:pPr>
              <w:spacing w:after="0"/>
              <w:ind w:left="159" w:right="113" w:hanging="159"/>
              <w:jc w:val="left"/>
              <w:rPr>
                <w:spacing w:val="-6"/>
              </w:rPr>
            </w:pPr>
            <w:r w:rsidRPr="00F95B1D">
              <w:rPr>
                <w:spacing w:val="-6"/>
              </w:rPr>
              <w:t>Shapeshifter Brewing Company Pty Ltd</w:t>
            </w:r>
          </w:p>
        </w:tc>
        <w:tc>
          <w:tcPr>
            <w:tcW w:w="760" w:type="pct"/>
            <w:noWrap/>
            <w:hideMark/>
          </w:tcPr>
          <w:p w14:paraId="70B8A227" w14:textId="77777777" w:rsidR="00F95B1D" w:rsidRPr="00F95B1D" w:rsidRDefault="00F95B1D" w:rsidP="00F95B1D">
            <w:pPr>
              <w:spacing w:after="0"/>
              <w:jc w:val="left"/>
            </w:pPr>
            <w:r w:rsidRPr="00F95B1D">
              <w:t>Statewide Recycling</w:t>
            </w:r>
          </w:p>
        </w:tc>
      </w:tr>
      <w:tr w:rsidR="00F95B1D" w:rsidRPr="00F95B1D" w14:paraId="7469E0D2" w14:textId="77777777" w:rsidTr="006F3096">
        <w:trPr>
          <w:trHeight w:val="20"/>
          <w:jc w:val="center"/>
        </w:trPr>
        <w:tc>
          <w:tcPr>
            <w:tcW w:w="1666" w:type="pct"/>
            <w:noWrap/>
            <w:hideMark/>
          </w:tcPr>
          <w:p w14:paraId="6C720E39" w14:textId="77777777" w:rsidR="00F95B1D" w:rsidRPr="00F95B1D" w:rsidRDefault="00F95B1D" w:rsidP="00F95B1D">
            <w:pPr>
              <w:spacing w:after="0"/>
              <w:ind w:left="159" w:right="113" w:hanging="159"/>
              <w:jc w:val="left"/>
            </w:pPr>
            <w:r w:rsidRPr="00F95B1D">
              <w:t>Shapeshifter Brewing Co Roll the Dice West Coast IPA</w:t>
            </w:r>
          </w:p>
        </w:tc>
        <w:tc>
          <w:tcPr>
            <w:tcW w:w="454" w:type="pct"/>
            <w:noWrap/>
            <w:hideMark/>
          </w:tcPr>
          <w:p w14:paraId="6E98961E" w14:textId="77777777" w:rsidR="00F95B1D" w:rsidRPr="00F95B1D" w:rsidRDefault="00F95B1D" w:rsidP="00F95B1D">
            <w:pPr>
              <w:spacing w:after="0"/>
              <w:ind w:right="170"/>
              <w:jc w:val="right"/>
            </w:pPr>
            <w:r w:rsidRPr="00F95B1D">
              <w:t>440ml</w:t>
            </w:r>
          </w:p>
        </w:tc>
        <w:tc>
          <w:tcPr>
            <w:tcW w:w="682" w:type="pct"/>
            <w:noWrap/>
            <w:hideMark/>
          </w:tcPr>
          <w:p w14:paraId="6EC3EF03" w14:textId="77777777" w:rsidR="00F95B1D" w:rsidRPr="00F95B1D" w:rsidRDefault="00F95B1D" w:rsidP="00F95B1D">
            <w:pPr>
              <w:spacing w:after="0"/>
              <w:jc w:val="left"/>
            </w:pPr>
            <w:r w:rsidRPr="00F95B1D">
              <w:t>Aluminium</w:t>
            </w:r>
          </w:p>
        </w:tc>
        <w:tc>
          <w:tcPr>
            <w:tcW w:w="1438" w:type="pct"/>
            <w:noWrap/>
            <w:hideMark/>
          </w:tcPr>
          <w:p w14:paraId="6DB53881" w14:textId="77777777" w:rsidR="00F95B1D" w:rsidRPr="00F95B1D" w:rsidRDefault="00F95B1D" w:rsidP="00F95B1D">
            <w:pPr>
              <w:spacing w:after="0"/>
              <w:ind w:left="159" w:right="113" w:hanging="159"/>
              <w:jc w:val="left"/>
              <w:rPr>
                <w:spacing w:val="-6"/>
              </w:rPr>
            </w:pPr>
            <w:r w:rsidRPr="00F95B1D">
              <w:rPr>
                <w:spacing w:val="-6"/>
              </w:rPr>
              <w:t>Shapeshifter Brewing Company Pty Ltd</w:t>
            </w:r>
          </w:p>
        </w:tc>
        <w:tc>
          <w:tcPr>
            <w:tcW w:w="760" w:type="pct"/>
            <w:noWrap/>
            <w:hideMark/>
          </w:tcPr>
          <w:p w14:paraId="5C4594CA" w14:textId="77777777" w:rsidR="00F95B1D" w:rsidRPr="00F95B1D" w:rsidRDefault="00F95B1D" w:rsidP="00F95B1D">
            <w:pPr>
              <w:spacing w:after="0"/>
              <w:jc w:val="left"/>
            </w:pPr>
            <w:r w:rsidRPr="00F95B1D">
              <w:t>Statewide Recycling</w:t>
            </w:r>
          </w:p>
        </w:tc>
      </w:tr>
      <w:tr w:rsidR="00F95B1D" w:rsidRPr="00F95B1D" w14:paraId="360F329C" w14:textId="77777777" w:rsidTr="006F3096">
        <w:trPr>
          <w:trHeight w:val="20"/>
          <w:jc w:val="center"/>
        </w:trPr>
        <w:tc>
          <w:tcPr>
            <w:tcW w:w="1666" w:type="pct"/>
            <w:noWrap/>
            <w:hideMark/>
          </w:tcPr>
          <w:p w14:paraId="1CE2D785" w14:textId="77777777" w:rsidR="00F95B1D" w:rsidRPr="00F95B1D" w:rsidRDefault="00F95B1D" w:rsidP="00F95B1D">
            <w:pPr>
              <w:spacing w:after="0"/>
              <w:ind w:left="159" w:right="113" w:hanging="159"/>
              <w:jc w:val="left"/>
            </w:pPr>
            <w:r w:rsidRPr="00F95B1D">
              <w:t>Shapeshifter Brewing Co The Dreamers of Dreams Oat Cream IPA</w:t>
            </w:r>
          </w:p>
        </w:tc>
        <w:tc>
          <w:tcPr>
            <w:tcW w:w="454" w:type="pct"/>
            <w:noWrap/>
            <w:hideMark/>
          </w:tcPr>
          <w:p w14:paraId="4572CD47" w14:textId="77777777" w:rsidR="00F95B1D" w:rsidRPr="00F95B1D" w:rsidRDefault="00F95B1D" w:rsidP="00F95B1D">
            <w:pPr>
              <w:spacing w:after="0"/>
              <w:ind w:right="170"/>
              <w:jc w:val="right"/>
            </w:pPr>
            <w:r w:rsidRPr="00F95B1D">
              <w:t>440ml</w:t>
            </w:r>
          </w:p>
        </w:tc>
        <w:tc>
          <w:tcPr>
            <w:tcW w:w="682" w:type="pct"/>
            <w:noWrap/>
            <w:hideMark/>
          </w:tcPr>
          <w:p w14:paraId="6039ECF7" w14:textId="77777777" w:rsidR="00F95B1D" w:rsidRPr="00F95B1D" w:rsidRDefault="00F95B1D" w:rsidP="00F95B1D">
            <w:pPr>
              <w:spacing w:after="0"/>
              <w:jc w:val="left"/>
            </w:pPr>
            <w:r w:rsidRPr="00F95B1D">
              <w:t>Aluminium</w:t>
            </w:r>
          </w:p>
        </w:tc>
        <w:tc>
          <w:tcPr>
            <w:tcW w:w="1438" w:type="pct"/>
            <w:noWrap/>
            <w:hideMark/>
          </w:tcPr>
          <w:p w14:paraId="2944A735" w14:textId="77777777" w:rsidR="00F95B1D" w:rsidRPr="00F95B1D" w:rsidRDefault="00F95B1D" w:rsidP="00F95B1D">
            <w:pPr>
              <w:spacing w:after="0"/>
              <w:ind w:left="159" w:right="113" w:hanging="159"/>
              <w:jc w:val="left"/>
              <w:rPr>
                <w:spacing w:val="-6"/>
              </w:rPr>
            </w:pPr>
            <w:r w:rsidRPr="00F95B1D">
              <w:rPr>
                <w:spacing w:val="-6"/>
              </w:rPr>
              <w:t>Shapeshifter Brewing Company Pty Ltd</w:t>
            </w:r>
          </w:p>
        </w:tc>
        <w:tc>
          <w:tcPr>
            <w:tcW w:w="760" w:type="pct"/>
            <w:noWrap/>
            <w:hideMark/>
          </w:tcPr>
          <w:p w14:paraId="49CF702C" w14:textId="77777777" w:rsidR="00F95B1D" w:rsidRPr="00F95B1D" w:rsidRDefault="00F95B1D" w:rsidP="00F95B1D">
            <w:pPr>
              <w:spacing w:after="0"/>
              <w:jc w:val="left"/>
            </w:pPr>
            <w:r w:rsidRPr="00F95B1D">
              <w:t>Statewide Recycling</w:t>
            </w:r>
          </w:p>
        </w:tc>
      </w:tr>
      <w:tr w:rsidR="00F95B1D" w:rsidRPr="00F95B1D" w14:paraId="0D9F308E" w14:textId="77777777" w:rsidTr="006F3096">
        <w:trPr>
          <w:trHeight w:val="20"/>
          <w:jc w:val="center"/>
        </w:trPr>
        <w:tc>
          <w:tcPr>
            <w:tcW w:w="1666" w:type="pct"/>
            <w:noWrap/>
            <w:hideMark/>
          </w:tcPr>
          <w:p w14:paraId="0015505C" w14:textId="77777777" w:rsidR="00F95B1D" w:rsidRPr="00F95B1D" w:rsidRDefault="00F95B1D" w:rsidP="00F95B1D">
            <w:pPr>
              <w:spacing w:after="0"/>
              <w:ind w:left="159" w:right="113" w:hanging="159"/>
              <w:jc w:val="left"/>
            </w:pPr>
            <w:r w:rsidRPr="00F95B1D">
              <w:t>South Ave Vodka Pineapple Zero Sugar</w:t>
            </w:r>
          </w:p>
        </w:tc>
        <w:tc>
          <w:tcPr>
            <w:tcW w:w="454" w:type="pct"/>
            <w:noWrap/>
            <w:hideMark/>
          </w:tcPr>
          <w:p w14:paraId="4CB88A0D" w14:textId="77777777" w:rsidR="00F95B1D" w:rsidRPr="00F95B1D" w:rsidRDefault="00F95B1D" w:rsidP="00F95B1D">
            <w:pPr>
              <w:spacing w:after="0"/>
              <w:ind w:right="170"/>
              <w:jc w:val="right"/>
            </w:pPr>
            <w:r w:rsidRPr="00F95B1D">
              <w:t>375ml</w:t>
            </w:r>
          </w:p>
        </w:tc>
        <w:tc>
          <w:tcPr>
            <w:tcW w:w="682" w:type="pct"/>
            <w:noWrap/>
            <w:hideMark/>
          </w:tcPr>
          <w:p w14:paraId="5E94EA24" w14:textId="77777777" w:rsidR="00F95B1D" w:rsidRPr="00F95B1D" w:rsidRDefault="00F95B1D" w:rsidP="00F95B1D">
            <w:pPr>
              <w:spacing w:after="0"/>
              <w:jc w:val="left"/>
            </w:pPr>
            <w:r w:rsidRPr="00F95B1D">
              <w:t>Aluminium</w:t>
            </w:r>
          </w:p>
        </w:tc>
        <w:tc>
          <w:tcPr>
            <w:tcW w:w="1438" w:type="pct"/>
            <w:noWrap/>
            <w:hideMark/>
          </w:tcPr>
          <w:p w14:paraId="11E75141" w14:textId="77777777" w:rsidR="00F95B1D" w:rsidRPr="00F95B1D" w:rsidRDefault="00F95B1D" w:rsidP="00F95B1D">
            <w:pPr>
              <w:spacing w:after="0"/>
              <w:ind w:left="159" w:right="113" w:hanging="159"/>
              <w:jc w:val="left"/>
            </w:pPr>
            <w:r w:rsidRPr="00F95B1D">
              <w:t>South St Liquor Pty Ltd</w:t>
            </w:r>
          </w:p>
        </w:tc>
        <w:tc>
          <w:tcPr>
            <w:tcW w:w="760" w:type="pct"/>
            <w:noWrap/>
            <w:hideMark/>
          </w:tcPr>
          <w:p w14:paraId="7224ECD9" w14:textId="77777777" w:rsidR="00F95B1D" w:rsidRPr="00F95B1D" w:rsidRDefault="00F95B1D" w:rsidP="00F95B1D">
            <w:pPr>
              <w:spacing w:after="0"/>
              <w:jc w:val="left"/>
            </w:pPr>
            <w:r w:rsidRPr="00F95B1D">
              <w:t>Flagcan Distributors</w:t>
            </w:r>
          </w:p>
        </w:tc>
      </w:tr>
      <w:tr w:rsidR="00F95B1D" w:rsidRPr="00F95B1D" w14:paraId="5D75D30D" w14:textId="77777777" w:rsidTr="006F3096">
        <w:trPr>
          <w:trHeight w:val="20"/>
          <w:jc w:val="center"/>
        </w:trPr>
        <w:tc>
          <w:tcPr>
            <w:tcW w:w="1666" w:type="pct"/>
            <w:noWrap/>
            <w:hideMark/>
          </w:tcPr>
          <w:p w14:paraId="2F166478" w14:textId="77777777" w:rsidR="00F95B1D" w:rsidRPr="00F95B1D" w:rsidRDefault="00F95B1D" w:rsidP="00F95B1D">
            <w:pPr>
              <w:spacing w:after="0"/>
              <w:ind w:left="159" w:right="113" w:hanging="159"/>
              <w:jc w:val="left"/>
            </w:pPr>
            <w:r w:rsidRPr="00F95B1D">
              <w:t>Sheep Dog Peanut Butter &amp; Whiskey</w:t>
            </w:r>
          </w:p>
        </w:tc>
        <w:tc>
          <w:tcPr>
            <w:tcW w:w="454" w:type="pct"/>
            <w:noWrap/>
            <w:hideMark/>
          </w:tcPr>
          <w:p w14:paraId="091921DE" w14:textId="77777777" w:rsidR="00F95B1D" w:rsidRPr="00F95B1D" w:rsidRDefault="00F95B1D" w:rsidP="00F95B1D">
            <w:pPr>
              <w:spacing w:after="0"/>
              <w:ind w:right="170"/>
              <w:jc w:val="right"/>
            </w:pPr>
            <w:r w:rsidRPr="00F95B1D">
              <w:t>200ml</w:t>
            </w:r>
          </w:p>
        </w:tc>
        <w:tc>
          <w:tcPr>
            <w:tcW w:w="682" w:type="pct"/>
            <w:noWrap/>
            <w:hideMark/>
          </w:tcPr>
          <w:p w14:paraId="2435060F" w14:textId="77777777" w:rsidR="00F95B1D" w:rsidRPr="00F95B1D" w:rsidRDefault="00F95B1D" w:rsidP="00F95B1D">
            <w:pPr>
              <w:spacing w:after="0"/>
              <w:jc w:val="left"/>
            </w:pPr>
            <w:r w:rsidRPr="00F95B1D">
              <w:t>PET</w:t>
            </w:r>
          </w:p>
        </w:tc>
        <w:tc>
          <w:tcPr>
            <w:tcW w:w="1438" w:type="pct"/>
            <w:noWrap/>
            <w:hideMark/>
          </w:tcPr>
          <w:p w14:paraId="21364112" w14:textId="77777777" w:rsidR="00F95B1D" w:rsidRPr="00F95B1D" w:rsidRDefault="00F95B1D" w:rsidP="00F95B1D">
            <w:pPr>
              <w:spacing w:after="0"/>
              <w:ind w:left="159" w:right="113" w:hanging="159"/>
              <w:jc w:val="left"/>
            </w:pPr>
            <w:r w:rsidRPr="00F95B1D">
              <w:t>Southtrade International Pty Ltd</w:t>
            </w:r>
          </w:p>
        </w:tc>
        <w:tc>
          <w:tcPr>
            <w:tcW w:w="760" w:type="pct"/>
            <w:noWrap/>
            <w:hideMark/>
          </w:tcPr>
          <w:p w14:paraId="396B1E4A" w14:textId="77777777" w:rsidR="00F95B1D" w:rsidRPr="00F95B1D" w:rsidRDefault="00F95B1D" w:rsidP="00F95B1D">
            <w:pPr>
              <w:spacing w:after="0"/>
              <w:jc w:val="left"/>
            </w:pPr>
            <w:r w:rsidRPr="00F95B1D">
              <w:t>Statewide Recycling</w:t>
            </w:r>
          </w:p>
        </w:tc>
      </w:tr>
      <w:tr w:rsidR="00F95B1D" w:rsidRPr="00F95B1D" w14:paraId="6435F2A2" w14:textId="77777777" w:rsidTr="006F3096">
        <w:trPr>
          <w:trHeight w:val="20"/>
          <w:jc w:val="center"/>
        </w:trPr>
        <w:tc>
          <w:tcPr>
            <w:tcW w:w="1666" w:type="pct"/>
            <w:noWrap/>
            <w:hideMark/>
          </w:tcPr>
          <w:p w14:paraId="0C2E6F38" w14:textId="77777777" w:rsidR="00F95B1D" w:rsidRPr="00F95B1D" w:rsidRDefault="00F95B1D" w:rsidP="00F95B1D">
            <w:pPr>
              <w:spacing w:after="0"/>
              <w:ind w:left="159" w:right="113" w:hanging="159"/>
              <w:jc w:val="left"/>
            </w:pPr>
            <w:r w:rsidRPr="00F95B1D">
              <w:t>Kangaroo Springs Sparkling Water</w:t>
            </w:r>
          </w:p>
        </w:tc>
        <w:tc>
          <w:tcPr>
            <w:tcW w:w="454" w:type="pct"/>
            <w:noWrap/>
            <w:hideMark/>
          </w:tcPr>
          <w:p w14:paraId="6C6D747C" w14:textId="77777777" w:rsidR="00F95B1D" w:rsidRPr="00F95B1D" w:rsidRDefault="00F95B1D" w:rsidP="00F95B1D">
            <w:pPr>
              <w:spacing w:after="0"/>
              <w:ind w:right="170"/>
              <w:jc w:val="right"/>
            </w:pPr>
            <w:r w:rsidRPr="00F95B1D">
              <w:t>500ml</w:t>
            </w:r>
          </w:p>
        </w:tc>
        <w:tc>
          <w:tcPr>
            <w:tcW w:w="682" w:type="pct"/>
            <w:noWrap/>
            <w:hideMark/>
          </w:tcPr>
          <w:p w14:paraId="3E1A9B47" w14:textId="77777777" w:rsidR="00F95B1D" w:rsidRPr="00F95B1D" w:rsidRDefault="00F95B1D" w:rsidP="00F95B1D">
            <w:pPr>
              <w:spacing w:after="0"/>
              <w:jc w:val="left"/>
            </w:pPr>
            <w:r w:rsidRPr="00F95B1D">
              <w:t>PET</w:t>
            </w:r>
          </w:p>
        </w:tc>
        <w:tc>
          <w:tcPr>
            <w:tcW w:w="1438" w:type="pct"/>
            <w:noWrap/>
            <w:hideMark/>
          </w:tcPr>
          <w:p w14:paraId="1DC3D1BB" w14:textId="77777777" w:rsidR="00F95B1D" w:rsidRPr="00F95B1D" w:rsidRDefault="00F95B1D" w:rsidP="00F95B1D">
            <w:pPr>
              <w:spacing w:after="0"/>
              <w:ind w:left="159" w:right="113" w:hanging="159"/>
              <w:jc w:val="left"/>
            </w:pPr>
            <w:r w:rsidRPr="00F95B1D">
              <w:t>Sparkling Beverages Pty Ltd</w:t>
            </w:r>
          </w:p>
        </w:tc>
        <w:tc>
          <w:tcPr>
            <w:tcW w:w="760" w:type="pct"/>
            <w:noWrap/>
            <w:hideMark/>
          </w:tcPr>
          <w:p w14:paraId="7C51ABBA" w14:textId="77777777" w:rsidR="00F95B1D" w:rsidRPr="00F95B1D" w:rsidRDefault="00F95B1D" w:rsidP="00F95B1D">
            <w:pPr>
              <w:spacing w:after="0"/>
              <w:jc w:val="left"/>
            </w:pPr>
            <w:r w:rsidRPr="00F95B1D">
              <w:t>Statewide Recycling</w:t>
            </w:r>
          </w:p>
        </w:tc>
      </w:tr>
      <w:tr w:rsidR="00F95B1D" w:rsidRPr="00F95B1D" w14:paraId="5E3C7377" w14:textId="77777777" w:rsidTr="006F3096">
        <w:trPr>
          <w:trHeight w:val="20"/>
          <w:jc w:val="center"/>
        </w:trPr>
        <w:tc>
          <w:tcPr>
            <w:tcW w:w="1666" w:type="pct"/>
            <w:noWrap/>
            <w:hideMark/>
          </w:tcPr>
          <w:p w14:paraId="04AA18A2" w14:textId="77777777" w:rsidR="00F95B1D" w:rsidRPr="00F95B1D" w:rsidRDefault="00F95B1D" w:rsidP="00F95B1D">
            <w:pPr>
              <w:spacing w:after="0"/>
              <w:ind w:left="159" w:right="113" w:hanging="159"/>
              <w:jc w:val="left"/>
            </w:pPr>
            <w:r w:rsidRPr="00F95B1D">
              <w:lastRenderedPageBreak/>
              <w:t xml:space="preserve">SBT Sparkling Beverages Tea </w:t>
            </w:r>
            <w:r w:rsidRPr="00F95B1D">
              <w:br/>
              <w:t>Lemon Flavoured</w:t>
            </w:r>
          </w:p>
        </w:tc>
        <w:tc>
          <w:tcPr>
            <w:tcW w:w="454" w:type="pct"/>
            <w:noWrap/>
            <w:hideMark/>
          </w:tcPr>
          <w:p w14:paraId="0C7FA1EC" w14:textId="77777777" w:rsidR="00F95B1D" w:rsidRPr="00F95B1D" w:rsidRDefault="00F95B1D" w:rsidP="00F95B1D">
            <w:pPr>
              <w:spacing w:after="0"/>
              <w:ind w:right="170"/>
              <w:jc w:val="right"/>
            </w:pPr>
            <w:r w:rsidRPr="00F95B1D">
              <w:t>1.25ml</w:t>
            </w:r>
          </w:p>
        </w:tc>
        <w:tc>
          <w:tcPr>
            <w:tcW w:w="682" w:type="pct"/>
            <w:noWrap/>
            <w:hideMark/>
          </w:tcPr>
          <w:p w14:paraId="17738E83" w14:textId="77777777" w:rsidR="00F95B1D" w:rsidRPr="00F95B1D" w:rsidRDefault="00F95B1D" w:rsidP="00F95B1D">
            <w:pPr>
              <w:spacing w:after="0"/>
              <w:jc w:val="left"/>
            </w:pPr>
            <w:r w:rsidRPr="00F95B1D">
              <w:t>PET</w:t>
            </w:r>
          </w:p>
        </w:tc>
        <w:tc>
          <w:tcPr>
            <w:tcW w:w="1438" w:type="pct"/>
            <w:noWrap/>
            <w:hideMark/>
          </w:tcPr>
          <w:p w14:paraId="472EFEC6" w14:textId="77777777" w:rsidR="00F95B1D" w:rsidRPr="00F95B1D" w:rsidRDefault="00F95B1D" w:rsidP="00F95B1D">
            <w:pPr>
              <w:spacing w:after="0"/>
              <w:ind w:left="159" w:right="113" w:hanging="159"/>
              <w:jc w:val="left"/>
            </w:pPr>
            <w:r w:rsidRPr="00F95B1D">
              <w:t>Sparkling Beverages Pty Ltd</w:t>
            </w:r>
          </w:p>
        </w:tc>
        <w:tc>
          <w:tcPr>
            <w:tcW w:w="760" w:type="pct"/>
            <w:noWrap/>
            <w:hideMark/>
          </w:tcPr>
          <w:p w14:paraId="70F0BAD5" w14:textId="77777777" w:rsidR="00F95B1D" w:rsidRPr="00F95B1D" w:rsidRDefault="00F95B1D" w:rsidP="00F95B1D">
            <w:pPr>
              <w:spacing w:after="0"/>
              <w:jc w:val="left"/>
            </w:pPr>
            <w:r w:rsidRPr="00F95B1D">
              <w:t>Statewide Recycling</w:t>
            </w:r>
          </w:p>
        </w:tc>
      </w:tr>
      <w:tr w:rsidR="00F95B1D" w:rsidRPr="00F95B1D" w14:paraId="068270D7" w14:textId="77777777" w:rsidTr="006F3096">
        <w:trPr>
          <w:trHeight w:val="20"/>
          <w:jc w:val="center"/>
        </w:trPr>
        <w:tc>
          <w:tcPr>
            <w:tcW w:w="1666" w:type="pct"/>
            <w:noWrap/>
            <w:hideMark/>
          </w:tcPr>
          <w:p w14:paraId="50268042" w14:textId="77777777" w:rsidR="00F95B1D" w:rsidRPr="00F95B1D" w:rsidRDefault="00F95B1D" w:rsidP="00F95B1D">
            <w:pPr>
              <w:spacing w:after="0"/>
              <w:ind w:left="159" w:right="113" w:hanging="159"/>
              <w:jc w:val="left"/>
            </w:pPr>
            <w:r w:rsidRPr="00F95B1D">
              <w:t xml:space="preserve">SBT Sparkling Beverages Tea </w:t>
            </w:r>
            <w:r w:rsidRPr="00F95B1D">
              <w:br/>
              <w:t>Lemon Flavoured</w:t>
            </w:r>
          </w:p>
        </w:tc>
        <w:tc>
          <w:tcPr>
            <w:tcW w:w="454" w:type="pct"/>
            <w:noWrap/>
            <w:hideMark/>
          </w:tcPr>
          <w:p w14:paraId="7013509F" w14:textId="77777777" w:rsidR="00F95B1D" w:rsidRPr="00F95B1D" w:rsidRDefault="00F95B1D" w:rsidP="00F95B1D">
            <w:pPr>
              <w:spacing w:after="0"/>
              <w:ind w:right="170"/>
              <w:jc w:val="right"/>
            </w:pPr>
            <w:r w:rsidRPr="00F95B1D">
              <w:t>300ml</w:t>
            </w:r>
          </w:p>
        </w:tc>
        <w:tc>
          <w:tcPr>
            <w:tcW w:w="682" w:type="pct"/>
            <w:noWrap/>
            <w:hideMark/>
          </w:tcPr>
          <w:p w14:paraId="3008CC23" w14:textId="77777777" w:rsidR="00F95B1D" w:rsidRPr="00F95B1D" w:rsidRDefault="00F95B1D" w:rsidP="00F95B1D">
            <w:pPr>
              <w:spacing w:after="0"/>
              <w:jc w:val="left"/>
            </w:pPr>
            <w:r w:rsidRPr="00F95B1D">
              <w:t>PET</w:t>
            </w:r>
          </w:p>
        </w:tc>
        <w:tc>
          <w:tcPr>
            <w:tcW w:w="1438" w:type="pct"/>
            <w:noWrap/>
            <w:hideMark/>
          </w:tcPr>
          <w:p w14:paraId="5C8C359A" w14:textId="77777777" w:rsidR="00F95B1D" w:rsidRPr="00F95B1D" w:rsidRDefault="00F95B1D" w:rsidP="00F95B1D">
            <w:pPr>
              <w:spacing w:after="0"/>
              <w:ind w:left="159" w:right="113" w:hanging="159"/>
              <w:jc w:val="left"/>
            </w:pPr>
            <w:r w:rsidRPr="00F95B1D">
              <w:t>Sparkling Beverages Pty Ltd</w:t>
            </w:r>
          </w:p>
        </w:tc>
        <w:tc>
          <w:tcPr>
            <w:tcW w:w="760" w:type="pct"/>
            <w:noWrap/>
            <w:hideMark/>
          </w:tcPr>
          <w:p w14:paraId="09F13B73" w14:textId="77777777" w:rsidR="00F95B1D" w:rsidRPr="00F95B1D" w:rsidRDefault="00F95B1D" w:rsidP="00F95B1D">
            <w:pPr>
              <w:spacing w:after="0"/>
              <w:jc w:val="left"/>
            </w:pPr>
            <w:r w:rsidRPr="00F95B1D">
              <w:t>Statewide Recycling</w:t>
            </w:r>
          </w:p>
        </w:tc>
      </w:tr>
      <w:tr w:rsidR="00F95B1D" w:rsidRPr="00F95B1D" w14:paraId="3B0232E6" w14:textId="77777777" w:rsidTr="006F3096">
        <w:trPr>
          <w:trHeight w:val="20"/>
          <w:jc w:val="center"/>
        </w:trPr>
        <w:tc>
          <w:tcPr>
            <w:tcW w:w="1666" w:type="pct"/>
            <w:noWrap/>
            <w:hideMark/>
          </w:tcPr>
          <w:p w14:paraId="552F9536" w14:textId="77777777" w:rsidR="00F95B1D" w:rsidRPr="00F95B1D" w:rsidRDefault="00F95B1D" w:rsidP="00F95B1D">
            <w:pPr>
              <w:spacing w:after="0"/>
              <w:ind w:left="159" w:right="113" w:hanging="159"/>
              <w:jc w:val="left"/>
            </w:pPr>
            <w:r w:rsidRPr="00F95B1D">
              <w:t>Sparkling Beverages Mineral Water</w:t>
            </w:r>
          </w:p>
        </w:tc>
        <w:tc>
          <w:tcPr>
            <w:tcW w:w="454" w:type="pct"/>
            <w:noWrap/>
            <w:hideMark/>
          </w:tcPr>
          <w:p w14:paraId="1D7C1FCC" w14:textId="77777777" w:rsidR="00F95B1D" w:rsidRPr="00F95B1D" w:rsidRDefault="00F95B1D" w:rsidP="00F95B1D">
            <w:pPr>
              <w:spacing w:after="0"/>
              <w:ind w:right="170"/>
              <w:jc w:val="right"/>
            </w:pPr>
            <w:r w:rsidRPr="00F95B1D">
              <w:t>1.25ml</w:t>
            </w:r>
          </w:p>
        </w:tc>
        <w:tc>
          <w:tcPr>
            <w:tcW w:w="682" w:type="pct"/>
            <w:noWrap/>
            <w:hideMark/>
          </w:tcPr>
          <w:p w14:paraId="3DDC8D28" w14:textId="77777777" w:rsidR="00F95B1D" w:rsidRPr="00F95B1D" w:rsidRDefault="00F95B1D" w:rsidP="00F95B1D">
            <w:pPr>
              <w:spacing w:after="0"/>
              <w:jc w:val="left"/>
            </w:pPr>
            <w:r w:rsidRPr="00F95B1D">
              <w:t>PET</w:t>
            </w:r>
          </w:p>
        </w:tc>
        <w:tc>
          <w:tcPr>
            <w:tcW w:w="1438" w:type="pct"/>
            <w:noWrap/>
            <w:hideMark/>
          </w:tcPr>
          <w:p w14:paraId="51200C46" w14:textId="77777777" w:rsidR="00F95B1D" w:rsidRPr="00F95B1D" w:rsidRDefault="00F95B1D" w:rsidP="00F95B1D">
            <w:pPr>
              <w:spacing w:after="0"/>
              <w:ind w:left="159" w:right="113" w:hanging="159"/>
              <w:jc w:val="left"/>
            </w:pPr>
            <w:r w:rsidRPr="00F95B1D">
              <w:t>Sparkling Beverages Pty Ltd</w:t>
            </w:r>
          </w:p>
        </w:tc>
        <w:tc>
          <w:tcPr>
            <w:tcW w:w="760" w:type="pct"/>
            <w:noWrap/>
            <w:hideMark/>
          </w:tcPr>
          <w:p w14:paraId="5583C3FA" w14:textId="77777777" w:rsidR="00F95B1D" w:rsidRPr="00F95B1D" w:rsidRDefault="00F95B1D" w:rsidP="00F95B1D">
            <w:pPr>
              <w:spacing w:after="0"/>
              <w:jc w:val="left"/>
            </w:pPr>
            <w:r w:rsidRPr="00F95B1D">
              <w:t>Statewide Recycling</w:t>
            </w:r>
          </w:p>
        </w:tc>
      </w:tr>
      <w:tr w:rsidR="00F95B1D" w:rsidRPr="00F95B1D" w14:paraId="1437CEEC" w14:textId="77777777" w:rsidTr="006F3096">
        <w:trPr>
          <w:trHeight w:val="20"/>
          <w:jc w:val="center"/>
        </w:trPr>
        <w:tc>
          <w:tcPr>
            <w:tcW w:w="1666" w:type="pct"/>
            <w:noWrap/>
            <w:hideMark/>
          </w:tcPr>
          <w:p w14:paraId="5E677CAA" w14:textId="77777777" w:rsidR="00F95B1D" w:rsidRPr="00F95B1D" w:rsidRDefault="00F95B1D" w:rsidP="00F95B1D">
            <w:pPr>
              <w:spacing w:after="0"/>
              <w:ind w:left="159" w:right="113" w:hanging="159"/>
              <w:jc w:val="left"/>
            </w:pPr>
            <w:r w:rsidRPr="00F95B1D">
              <w:t>Sparkling Beverages Soda Water</w:t>
            </w:r>
          </w:p>
        </w:tc>
        <w:tc>
          <w:tcPr>
            <w:tcW w:w="454" w:type="pct"/>
            <w:noWrap/>
            <w:hideMark/>
          </w:tcPr>
          <w:p w14:paraId="4326812A" w14:textId="77777777" w:rsidR="00F95B1D" w:rsidRPr="00F95B1D" w:rsidRDefault="00F95B1D" w:rsidP="00F95B1D">
            <w:pPr>
              <w:spacing w:after="0"/>
              <w:ind w:right="170"/>
              <w:jc w:val="right"/>
            </w:pPr>
            <w:r w:rsidRPr="00F95B1D">
              <w:t>1.25ml</w:t>
            </w:r>
          </w:p>
        </w:tc>
        <w:tc>
          <w:tcPr>
            <w:tcW w:w="682" w:type="pct"/>
            <w:noWrap/>
            <w:hideMark/>
          </w:tcPr>
          <w:p w14:paraId="37360851" w14:textId="77777777" w:rsidR="00F95B1D" w:rsidRPr="00F95B1D" w:rsidRDefault="00F95B1D" w:rsidP="00F95B1D">
            <w:pPr>
              <w:spacing w:after="0"/>
              <w:jc w:val="left"/>
            </w:pPr>
            <w:r w:rsidRPr="00F95B1D">
              <w:t>PET</w:t>
            </w:r>
          </w:p>
        </w:tc>
        <w:tc>
          <w:tcPr>
            <w:tcW w:w="1438" w:type="pct"/>
            <w:noWrap/>
            <w:hideMark/>
          </w:tcPr>
          <w:p w14:paraId="2EE9E005" w14:textId="77777777" w:rsidR="00F95B1D" w:rsidRPr="00F95B1D" w:rsidRDefault="00F95B1D" w:rsidP="00F95B1D">
            <w:pPr>
              <w:spacing w:after="0"/>
              <w:ind w:left="159" w:right="113" w:hanging="159"/>
              <w:jc w:val="left"/>
            </w:pPr>
            <w:r w:rsidRPr="00F95B1D">
              <w:t>Sparkling Beverages Pty Ltd</w:t>
            </w:r>
          </w:p>
        </w:tc>
        <w:tc>
          <w:tcPr>
            <w:tcW w:w="760" w:type="pct"/>
            <w:noWrap/>
            <w:hideMark/>
          </w:tcPr>
          <w:p w14:paraId="5D43FC6D" w14:textId="77777777" w:rsidR="00F95B1D" w:rsidRPr="00F95B1D" w:rsidRDefault="00F95B1D" w:rsidP="00F95B1D">
            <w:pPr>
              <w:spacing w:after="0"/>
              <w:jc w:val="left"/>
            </w:pPr>
            <w:r w:rsidRPr="00F95B1D">
              <w:t>Statewide Recycling</w:t>
            </w:r>
          </w:p>
        </w:tc>
      </w:tr>
      <w:tr w:rsidR="00F95B1D" w:rsidRPr="00F95B1D" w14:paraId="0FD27E7F" w14:textId="77777777" w:rsidTr="006F3096">
        <w:trPr>
          <w:trHeight w:val="20"/>
          <w:jc w:val="center"/>
        </w:trPr>
        <w:tc>
          <w:tcPr>
            <w:tcW w:w="1666" w:type="pct"/>
            <w:noWrap/>
            <w:hideMark/>
          </w:tcPr>
          <w:p w14:paraId="3C09E7BC" w14:textId="77777777" w:rsidR="00F95B1D" w:rsidRPr="00F95B1D" w:rsidRDefault="00F95B1D" w:rsidP="00F95B1D">
            <w:pPr>
              <w:spacing w:after="0"/>
              <w:ind w:left="159" w:right="113" w:hanging="159"/>
              <w:jc w:val="left"/>
            </w:pPr>
            <w:r w:rsidRPr="00F95B1D">
              <w:t>Spinifex Brewing Co Australian Ginger Beer Infused With Kakadu Plum</w:t>
            </w:r>
          </w:p>
        </w:tc>
        <w:tc>
          <w:tcPr>
            <w:tcW w:w="454" w:type="pct"/>
            <w:noWrap/>
            <w:hideMark/>
          </w:tcPr>
          <w:p w14:paraId="630BF362" w14:textId="77777777" w:rsidR="00F95B1D" w:rsidRPr="00F95B1D" w:rsidRDefault="00F95B1D" w:rsidP="00F95B1D">
            <w:pPr>
              <w:spacing w:after="0"/>
              <w:ind w:right="170"/>
              <w:jc w:val="right"/>
            </w:pPr>
            <w:r w:rsidRPr="00F95B1D">
              <w:t>330ml</w:t>
            </w:r>
          </w:p>
        </w:tc>
        <w:tc>
          <w:tcPr>
            <w:tcW w:w="682" w:type="pct"/>
            <w:noWrap/>
            <w:hideMark/>
          </w:tcPr>
          <w:p w14:paraId="5C84D981" w14:textId="77777777" w:rsidR="00F95B1D" w:rsidRPr="00F95B1D" w:rsidRDefault="00F95B1D" w:rsidP="00F95B1D">
            <w:pPr>
              <w:spacing w:after="0"/>
              <w:jc w:val="left"/>
            </w:pPr>
            <w:r w:rsidRPr="00F95B1D">
              <w:t>Aluminium</w:t>
            </w:r>
          </w:p>
        </w:tc>
        <w:tc>
          <w:tcPr>
            <w:tcW w:w="1438" w:type="pct"/>
            <w:noWrap/>
            <w:hideMark/>
          </w:tcPr>
          <w:p w14:paraId="6F992112" w14:textId="77777777" w:rsidR="00F95B1D" w:rsidRPr="00F95B1D" w:rsidRDefault="00F95B1D" w:rsidP="00F95B1D">
            <w:pPr>
              <w:spacing w:after="0"/>
              <w:ind w:left="159" w:right="113" w:hanging="159"/>
              <w:jc w:val="left"/>
            </w:pPr>
            <w:r w:rsidRPr="00F95B1D">
              <w:t>Spinifex Brewery Pty Ltd</w:t>
            </w:r>
          </w:p>
        </w:tc>
        <w:tc>
          <w:tcPr>
            <w:tcW w:w="760" w:type="pct"/>
            <w:noWrap/>
            <w:hideMark/>
          </w:tcPr>
          <w:p w14:paraId="6096AF5D" w14:textId="77777777" w:rsidR="00F95B1D" w:rsidRPr="00F95B1D" w:rsidRDefault="00F95B1D" w:rsidP="00F95B1D">
            <w:pPr>
              <w:spacing w:after="0"/>
              <w:jc w:val="left"/>
            </w:pPr>
            <w:r w:rsidRPr="00F95B1D">
              <w:t>Marine Stores Ltd</w:t>
            </w:r>
          </w:p>
        </w:tc>
      </w:tr>
      <w:tr w:rsidR="00F95B1D" w:rsidRPr="00F95B1D" w14:paraId="146E8227" w14:textId="77777777" w:rsidTr="006F3096">
        <w:trPr>
          <w:trHeight w:val="20"/>
          <w:jc w:val="center"/>
        </w:trPr>
        <w:tc>
          <w:tcPr>
            <w:tcW w:w="1666" w:type="pct"/>
            <w:noWrap/>
            <w:hideMark/>
          </w:tcPr>
          <w:p w14:paraId="194B7D58" w14:textId="77777777" w:rsidR="00F95B1D" w:rsidRPr="00F95B1D" w:rsidRDefault="00F95B1D" w:rsidP="00F95B1D">
            <w:pPr>
              <w:spacing w:after="0"/>
              <w:ind w:left="159" w:right="113" w:hanging="159"/>
              <w:jc w:val="left"/>
            </w:pPr>
            <w:r w:rsidRPr="00F95B1D">
              <w:t>Spinifex Brewing Co Kimberley Crisp</w:t>
            </w:r>
          </w:p>
        </w:tc>
        <w:tc>
          <w:tcPr>
            <w:tcW w:w="454" w:type="pct"/>
            <w:noWrap/>
            <w:hideMark/>
          </w:tcPr>
          <w:p w14:paraId="00145D15" w14:textId="77777777" w:rsidR="00F95B1D" w:rsidRPr="00F95B1D" w:rsidRDefault="00F95B1D" w:rsidP="00F95B1D">
            <w:pPr>
              <w:spacing w:after="0"/>
              <w:ind w:right="170"/>
              <w:jc w:val="right"/>
            </w:pPr>
            <w:r w:rsidRPr="00F95B1D">
              <w:t>375ml</w:t>
            </w:r>
          </w:p>
        </w:tc>
        <w:tc>
          <w:tcPr>
            <w:tcW w:w="682" w:type="pct"/>
            <w:noWrap/>
            <w:hideMark/>
          </w:tcPr>
          <w:p w14:paraId="2843A661" w14:textId="77777777" w:rsidR="00F95B1D" w:rsidRPr="00F95B1D" w:rsidRDefault="00F95B1D" w:rsidP="00F95B1D">
            <w:pPr>
              <w:spacing w:after="0"/>
              <w:jc w:val="left"/>
            </w:pPr>
            <w:r w:rsidRPr="00F95B1D">
              <w:t>Aluminium</w:t>
            </w:r>
          </w:p>
        </w:tc>
        <w:tc>
          <w:tcPr>
            <w:tcW w:w="1438" w:type="pct"/>
            <w:noWrap/>
            <w:hideMark/>
          </w:tcPr>
          <w:p w14:paraId="4652901C" w14:textId="77777777" w:rsidR="00F95B1D" w:rsidRPr="00F95B1D" w:rsidRDefault="00F95B1D" w:rsidP="00F95B1D">
            <w:pPr>
              <w:spacing w:after="0"/>
              <w:ind w:left="159" w:right="113" w:hanging="159"/>
              <w:jc w:val="left"/>
            </w:pPr>
            <w:r w:rsidRPr="00F95B1D">
              <w:t>Spinifex Brewery Pty Ltd</w:t>
            </w:r>
          </w:p>
        </w:tc>
        <w:tc>
          <w:tcPr>
            <w:tcW w:w="760" w:type="pct"/>
            <w:noWrap/>
            <w:hideMark/>
          </w:tcPr>
          <w:p w14:paraId="686F647A" w14:textId="77777777" w:rsidR="00F95B1D" w:rsidRPr="00F95B1D" w:rsidRDefault="00F95B1D" w:rsidP="00F95B1D">
            <w:pPr>
              <w:spacing w:after="0"/>
              <w:jc w:val="left"/>
            </w:pPr>
            <w:r w:rsidRPr="00F95B1D">
              <w:t>Marine Stores Ltd</w:t>
            </w:r>
          </w:p>
        </w:tc>
      </w:tr>
      <w:tr w:rsidR="00F95B1D" w:rsidRPr="00F95B1D" w14:paraId="6A2F4B2A" w14:textId="77777777" w:rsidTr="006F3096">
        <w:trPr>
          <w:trHeight w:val="20"/>
          <w:jc w:val="center"/>
        </w:trPr>
        <w:tc>
          <w:tcPr>
            <w:tcW w:w="1666" w:type="pct"/>
            <w:noWrap/>
            <w:hideMark/>
          </w:tcPr>
          <w:p w14:paraId="6E83BFDF" w14:textId="77777777" w:rsidR="00F95B1D" w:rsidRPr="00F95B1D" w:rsidRDefault="00F95B1D" w:rsidP="00F95B1D">
            <w:pPr>
              <w:spacing w:after="0"/>
              <w:ind w:left="159" w:right="113" w:hanging="159"/>
              <w:jc w:val="left"/>
            </w:pPr>
            <w:r w:rsidRPr="00F95B1D">
              <w:t>Artisan Distillers Charlatan Macadamia Liqueur 0% Alcohol 0% Sugar</w:t>
            </w:r>
          </w:p>
        </w:tc>
        <w:tc>
          <w:tcPr>
            <w:tcW w:w="454" w:type="pct"/>
            <w:noWrap/>
            <w:hideMark/>
          </w:tcPr>
          <w:p w14:paraId="4F64C692" w14:textId="77777777" w:rsidR="00F95B1D" w:rsidRPr="00F95B1D" w:rsidRDefault="00F95B1D" w:rsidP="00F95B1D">
            <w:pPr>
              <w:spacing w:after="0"/>
              <w:ind w:right="170"/>
              <w:jc w:val="right"/>
            </w:pPr>
            <w:r w:rsidRPr="00F95B1D">
              <w:t>700ml</w:t>
            </w:r>
          </w:p>
        </w:tc>
        <w:tc>
          <w:tcPr>
            <w:tcW w:w="682" w:type="pct"/>
            <w:noWrap/>
            <w:hideMark/>
          </w:tcPr>
          <w:p w14:paraId="6822B2EB" w14:textId="77777777" w:rsidR="00F95B1D" w:rsidRPr="00F95B1D" w:rsidRDefault="00F95B1D" w:rsidP="00F95B1D">
            <w:pPr>
              <w:spacing w:after="0"/>
              <w:jc w:val="left"/>
            </w:pPr>
            <w:r w:rsidRPr="00F95B1D">
              <w:t>Glass</w:t>
            </w:r>
          </w:p>
        </w:tc>
        <w:tc>
          <w:tcPr>
            <w:tcW w:w="1438" w:type="pct"/>
            <w:noWrap/>
            <w:hideMark/>
          </w:tcPr>
          <w:p w14:paraId="1636C015" w14:textId="77777777" w:rsidR="00F95B1D" w:rsidRPr="00F95B1D" w:rsidRDefault="00F95B1D" w:rsidP="00F95B1D">
            <w:pPr>
              <w:spacing w:after="0"/>
              <w:ind w:left="159" w:right="113" w:hanging="159"/>
              <w:jc w:val="left"/>
            </w:pPr>
            <w:r w:rsidRPr="00F95B1D">
              <w:t xml:space="preserve">Still Dreaming Pty Ltd t/as </w:t>
            </w:r>
            <w:r w:rsidRPr="00F95B1D">
              <w:br/>
              <w:t>Artisan Distillers</w:t>
            </w:r>
          </w:p>
        </w:tc>
        <w:tc>
          <w:tcPr>
            <w:tcW w:w="760" w:type="pct"/>
            <w:noWrap/>
            <w:hideMark/>
          </w:tcPr>
          <w:p w14:paraId="4D73AFE2" w14:textId="77777777" w:rsidR="00F95B1D" w:rsidRPr="00F95B1D" w:rsidRDefault="00F95B1D" w:rsidP="00F95B1D">
            <w:pPr>
              <w:spacing w:after="0"/>
              <w:jc w:val="left"/>
            </w:pPr>
            <w:r w:rsidRPr="00F95B1D">
              <w:t>Marine Stores Ltd</w:t>
            </w:r>
          </w:p>
        </w:tc>
      </w:tr>
      <w:tr w:rsidR="00F95B1D" w:rsidRPr="00F95B1D" w14:paraId="63CE29FC" w14:textId="77777777" w:rsidTr="006F3096">
        <w:trPr>
          <w:trHeight w:val="20"/>
          <w:jc w:val="center"/>
        </w:trPr>
        <w:tc>
          <w:tcPr>
            <w:tcW w:w="1666" w:type="pct"/>
            <w:noWrap/>
            <w:hideMark/>
          </w:tcPr>
          <w:p w14:paraId="336370D6" w14:textId="77777777" w:rsidR="00F95B1D" w:rsidRPr="00F95B1D" w:rsidRDefault="00F95B1D" w:rsidP="00F95B1D">
            <w:pPr>
              <w:spacing w:after="0"/>
              <w:ind w:left="159" w:right="113" w:hanging="159"/>
              <w:jc w:val="left"/>
            </w:pPr>
            <w:r w:rsidRPr="00F95B1D">
              <w:t>Artisan Distillers Deceiver Elderflower Gin 0% Alcohol 0% Sugar</w:t>
            </w:r>
          </w:p>
        </w:tc>
        <w:tc>
          <w:tcPr>
            <w:tcW w:w="454" w:type="pct"/>
            <w:noWrap/>
            <w:hideMark/>
          </w:tcPr>
          <w:p w14:paraId="08EC8EC6" w14:textId="77777777" w:rsidR="00F95B1D" w:rsidRPr="00F95B1D" w:rsidRDefault="00F95B1D" w:rsidP="00F95B1D">
            <w:pPr>
              <w:spacing w:after="0"/>
              <w:ind w:right="170"/>
              <w:jc w:val="right"/>
            </w:pPr>
            <w:r w:rsidRPr="00F95B1D">
              <w:t>700ml</w:t>
            </w:r>
          </w:p>
        </w:tc>
        <w:tc>
          <w:tcPr>
            <w:tcW w:w="682" w:type="pct"/>
            <w:noWrap/>
            <w:hideMark/>
          </w:tcPr>
          <w:p w14:paraId="762DEAEA" w14:textId="77777777" w:rsidR="00F95B1D" w:rsidRPr="00F95B1D" w:rsidRDefault="00F95B1D" w:rsidP="00F95B1D">
            <w:pPr>
              <w:spacing w:after="0"/>
              <w:jc w:val="left"/>
            </w:pPr>
            <w:r w:rsidRPr="00F95B1D">
              <w:t>Glass</w:t>
            </w:r>
          </w:p>
        </w:tc>
        <w:tc>
          <w:tcPr>
            <w:tcW w:w="1438" w:type="pct"/>
            <w:noWrap/>
            <w:hideMark/>
          </w:tcPr>
          <w:p w14:paraId="5A99FA8F" w14:textId="77777777" w:rsidR="00F95B1D" w:rsidRPr="00F95B1D" w:rsidRDefault="00F95B1D" w:rsidP="00F95B1D">
            <w:pPr>
              <w:spacing w:after="0"/>
              <w:ind w:left="159" w:right="113" w:hanging="159"/>
              <w:jc w:val="left"/>
            </w:pPr>
            <w:r w:rsidRPr="00F95B1D">
              <w:t xml:space="preserve">Still Dreaming Pty Ltd t/as </w:t>
            </w:r>
            <w:r w:rsidRPr="00F95B1D">
              <w:br/>
              <w:t>Artisan Distillers</w:t>
            </w:r>
          </w:p>
        </w:tc>
        <w:tc>
          <w:tcPr>
            <w:tcW w:w="760" w:type="pct"/>
            <w:noWrap/>
            <w:hideMark/>
          </w:tcPr>
          <w:p w14:paraId="602E1AFC" w14:textId="77777777" w:rsidR="00F95B1D" w:rsidRPr="00F95B1D" w:rsidRDefault="00F95B1D" w:rsidP="00F95B1D">
            <w:pPr>
              <w:spacing w:after="0"/>
              <w:jc w:val="left"/>
            </w:pPr>
            <w:r w:rsidRPr="00F95B1D">
              <w:t>Marine Stores Ltd</w:t>
            </w:r>
          </w:p>
        </w:tc>
      </w:tr>
      <w:tr w:rsidR="00F95B1D" w:rsidRPr="00F95B1D" w14:paraId="67A86FBE" w14:textId="77777777" w:rsidTr="006F3096">
        <w:trPr>
          <w:trHeight w:val="20"/>
          <w:jc w:val="center"/>
        </w:trPr>
        <w:tc>
          <w:tcPr>
            <w:tcW w:w="1666" w:type="pct"/>
            <w:noWrap/>
            <w:hideMark/>
          </w:tcPr>
          <w:p w14:paraId="772D8CB9" w14:textId="77777777" w:rsidR="00F95B1D" w:rsidRPr="00F95B1D" w:rsidRDefault="00F95B1D" w:rsidP="00F95B1D">
            <w:pPr>
              <w:spacing w:after="0"/>
              <w:ind w:left="159" w:right="113" w:hanging="159"/>
              <w:jc w:val="left"/>
            </w:pPr>
            <w:r w:rsidRPr="00F95B1D">
              <w:t>Artisan Distillers Imposter Lime Finger Gin 0% Alcohol 0% Sugar</w:t>
            </w:r>
          </w:p>
        </w:tc>
        <w:tc>
          <w:tcPr>
            <w:tcW w:w="454" w:type="pct"/>
            <w:noWrap/>
            <w:hideMark/>
          </w:tcPr>
          <w:p w14:paraId="297C8FCB" w14:textId="77777777" w:rsidR="00F95B1D" w:rsidRPr="00F95B1D" w:rsidRDefault="00F95B1D" w:rsidP="00F95B1D">
            <w:pPr>
              <w:spacing w:after="0"/>
              <w:ind w:right="170"/>
              <w:jc w:val="right"/>
            </w:pPr>
            <w:r w:rsidRPr="00F95B1D">
              <w:t>700ml</w:t>
            </w:r>
          </w:p>
        </w:tc>
        <w:tc>
          <w:tcPr>
            <w:tcW w:w="682" w:type="pct"/>
            <w:noWrap/>
            <w:hideMark/>
          </w:tcPr>
          <w:p w14:paraId="2AA51884" w14:textId="77777777" w:rsidR="00F95B1D" w:rsidRPr="00F95B1D" w:rsidRDefault="00F95B1D" w:rsidP="00F95B1D">
            <w:pPr>
              <w:spacing w:after="0"/>
              <w:jc w:val="left"/>
            </w:pPr>
            <w:r w:rsidRPr="00F95B1D">
              <w:t>Glass</w:t>
            </w:r>
          </w:p>
        </w:tc>
        <w:tc>
          <w:tcPr>
            <w:tcW w:w="1438" w:type="pct"/>
            <w:noWrap/>
            <w:hideMark/>
          </w:tcPr>
          <w:p w14:paraId="1AAA5B85" w14:textId="77777777" w:rsidR="00F95B1D" w:rsidRPr="00F95B1D" w:rsidRDefault="00F95B1D" w:rsidP="00F95B1D">
            <w:pPr>
              <w:spacing w:after="0"/>
              <w:ind w:left="159" w:right="113" w:hanging="159"/>
              <w:jc w:val="left"/>
            </w:pPr>
            <w:r w:rsidRPr="00F95B1D">
              <w:t xml:space="preserve">Still Dreaming Pty Ltd t/as </w:t>
            </w:r>
            <w:r w:rsidRPr="00F95B1D">
              <w:br/>
              <w:t>Artisan Distillers</w:t>
            </w:r>
          </w:p>
        </w:tc>
        <w:tc>
          <w:tcPr>
            <w:tcW w:w="760" w:type="pct"/>
            <w:noWrap/>
            <w:hideMark/>
          </w:tcPr>
          <w:p w14:paraId="1485AF72" w14:textId="77777777" w:rsidR="00F95B1D" w:rsidRPr="00F95B1D" w:rsidRDefault="00F95B1D" w:rsidP="00F95B1D">
            <w:pPr>
              <w:spacing w:after="0"/>
              <w:jc w:val="left"/>
            </w:pPr>
            <w:r w:rsidRPr="00F95B1D">
              <w:t>Marine Stores Ltd</w:t>
            </w:r>
          </w:p>
        </w:tc>
      </w:tr>
      <w:tr w:rsidR="00F95B1D" w:rsidRPr="00F95B1D" w14:paraId="6BDC2A71" w14:textId="77777777" w:rsidTr="006F3096">
        <w:trPr>
          <w:trHeight w:val="20"/>
          <w:jc w:val="center"/>
        </w:trPr>
        <w:tc>
          <w:tcPr>
            <w:tcW w:w="1666" w:type="pct"/>
            <w:noWrap/>
            <w:hideMark/>
          </w:tcPr>
          <w:p w14:paraId="43D3C93B" w14:textId="77777777" w:rsidR="00F95B1D" w:rsidRPr="00F95B1D" w:rsidRDefault="00F95B1D" w:rsidP="00F95B1D">
            <w:pPr>
              <w:spacing w:after="0"/>
              <w:ind w:left="159" w:right="113" w:hanging="159"/>
              <w:jc w:val="left"/>
            </w:pPr>
            <w:r w:rsidRPr="00F95B1D">
              <w:t>Artisan Distillers Pretender Native Riberry Gin 0% Alcohol 0% Sugar</w:t>
            </w:r>
          </w:p>
        </w:tc>
        <w:tc>
          <w:tcPr>
            <w:tcW w:w="454" w:type="pct"/>
            <w:noWrap/>
            <w:hideMark/>
          </w:tcPr>
          <w:p w14:paraId="2EDBA3EB" w14:textId="77777777" w:rsidR="00F95B1D" w:rsidRPr="00F95B1D" w:rsidRDefault="00F95B1D" w:rsidP="00F95B1D">
            <w:pPr>
              <w:spacing w:after="0"/>
              <w:ind w:right="170"/>
              <w:jc w:val="right"/>
            </w:pPr>
            <w:r w:rsidRPr="00F95B1D">
              <w:t>700ml</w:t>
            </w:r>
          </w:p>
        </w:tc>
        <w:tc>
          <w:tcPr>
            <w:tcW w:w="682" w:type="pct"/>
            <w:noWrap/>
            <w:hideMark/>
          </w:tcPr>
          <w:p w14:paraId="3B2C2CC9" w14:textId="77777777" w:rsidR="00F95B1D" w:rsidRPr="00F95B1D" w:rsidRDefault="00F95B1D" w:rsidP="00F95B1D">
            <w:pPr>
              <w:spacing w:after="0"/>
              <w:jc w:val="left"/>
            </w:pPr>
            <w:r w:rsidRPr="00F95B1D">
              <w:t>Glass</w:t>
            </w:r>
          </w:p>
        </w:tc>
        <w:tc>
          <w:tcPr>
            <w:tcW w:w="1438" w:type="pct"/>
            <w:noWrap/>
            <w:hideMark/>
          </w:tcPr>
          <w:p w14:paraId="28BF00A0" w14:textId="77777777" w:rsidR="00F95B1D" w:rsidRPr="00F95B1D" w:rsidRDefault="00F95B1D" w:rsidP="00F95B1D">
            <w:pPr>
              <w:spacing w:after="0"/>
              <w:ind w:left="159" w:right="113" w:hanging="159"/>
              <w:jc w:val="left"/>
            </w:pPr>
            <w:r w:rsidRPr="00F95B1D">
              <w:t xml:space="preserve">Still Dreaming Pty Ltd t/as </w:t>
            </w:r>
            <w:r w:rsidRPr="00F95B1D">
              <w:br/>
              <w:t>Artisan Distillers</w:t>
            </w:r>
          </w:p>
        </w:tc>
        <w:tc>
          <w:tcPr>
            <w:tcW w:w="760" w:type="pct"/>
            <w:noWrap/>
            <w:hideMark/>
          </w:tcPr>
          <w:p w14:paraId="4287B94A" w14:textId="77777777" w:rsidR="00F95B1D" w:rsidRPr="00F95B1D" w:rsidRDefault="00F95B1D" w:rsidP="00F95B1D">
            <w:pPr>
              <w:spacing w:after="0"/>
              <w:jc w:val="left"/>
            </w:pPr>
            <w:r w:rsidRPr="00F95B1D">
              <w:t>Marine Stores Ltd</w:t>
            </w:r>
          </w:p>
        </w:tc>
      </w:tr>
      <w:tr w:rsidR="00F95B1D" w:rsidRPr="00F95B1D" w14:paraId="5A64F982" w14:textId="77777777" w:rsidTr="006F3096">
        <w:trPr>
          <w:trHeight w:val="20"/>
          <w:jc w:val="center"/>
        </w:trPr>
        <w:tc>
          <w:tcPr>
            <w:tcW w:w="1666" w:type="pct"/>
            <w:noWrap/>
            <w:hideMark/>
          </w:tcPr>
          <w:p w14:paraId="785513BA" w14:textId="77777777" w:rsidR="00F95B1D" w:rsidRPr="00F95B1D" w:rsidRDefault="00F95B1D" w:rsidP="00F95B1D">
            <w:pPr>
              <w:spacing w:after="0"/>
              <w:ind w:left="159" w:right="113" w:hanging="159"/>
              <w:jc w:val="left"/>
            </w:pPr>
            <w:r w:rsidRPr="00F95B1D">
              <w:t xml:space="preserve">TAFE SA Campus Brewery Extra </w:t>
            </w:r>
            <w:r w:rsidRPr="00F95B1D">
              <w:br/>
              <w:t>Special Bitter</w:t>
            </w:r>
          </w:p>
        </w:tc>
        <w:tc>
          <w:tcPr>
            <w:tcW w:w="454" w:type="pct"/>
            <w:noWrap/>
            <w:hideMark/>
          </w:tcPr>
          <w:p w14:paraId="72E2CF50" w14:textId="77777777" w:rsidR="00F95B1D" w:rsidRPr="00F95B1D" w:rsidRDefault="00F95B1D" w:rsidP="00F95B1D">
            <w:pPr>
              <w:spacing w:after="0"/>
              <w:ind w:right="170"/>
              <w:jc w:val="right"/>
            </w:pPr>
            <w:r w:rsidRPr="00F95B1D">
              <w:t>330ml</w:t>
            </w:r>
          </w:p>
        </w:tc>
        <w:tc>
          <w:tcPr>
            <w:tcW w:w="682" w:type="pct"/>
            <w:noWrap/>
            <w:hideMark/>
          </w:tcPr>
          <w:p w14:paraId="02381CF0" w14:textId="77777777" w:rsidR="00F95B1D" w:rsidRPr="00F95B1D" w:rsidRDefault="00F95B1D" w:rsidP="00F95B1D">
            <w:pPr>
              <w:spacing w:after="0"/>
              <w:jc w:val="left"/>
            </w:pPr>
            <w:r w:rsidRPr="00F95B1D">
              <w:t>Glass</w:t>
            </w:r>
          </w:p>
        </w:tc>
        <w:tc>
          <w:tcPr>
            <w:tcW w:w="1438" w:type="pct"/>
            <w:noWrap/>
            <w:hideMark/>
          </w:tcPr>
          <w:p w14:paraId="3DBAD3D1" w14:textId="77777777" w:rsidR="00F95B1D" w:rsidRPr="00F95B1D" w:rsidRDefault="00F95B1D" w:rsidP="00F95B1D">
            <w:pPr>
              <w:spacing w:after="0"/>
              <w:ind w:left="159" w:right="113" w:hanging="159"/>
              <w:jc w:val="left"/>
            </w:pPr>
            <w:r w:rsidRPr="00F95B1D">
              <w:t>TAFESA</w:t>
            </w:r>
          </w:p>
        </w:tc>
        <w:tc>
          <w:tcPr>
            <w:tcW w:w="760" w:type="pct"/>
            <w:noWrap/>
            <w:hideMark/>
          </w:tcPr>
          <w:p w14:paraId="435CCE59" w14:textId="77777777" w:rsidR="00F95B1D" w:rsidRPr="00F95B1D" w:rsidRDefault="00F95B1D" w:rsidP="00F95B1D">
            <w:pPr>
              <w:spacing w:after="0"/>
              <w:jc w:val="left"/>
            </w:pPr>
            <w:r w:rsidRPr="00F95B1D">
              <w:t>Statewide Recycling</w:t>
            </w:r>
          </w:p>
        </w:tc>
      </w:tr>
      <w:tr w:rsidR="00F95B1D" w:rsidRPr="00F95B1D" w14:paraId="18E3482F" w14:textId="77777777" w:rsidTr="006F3096">
        <w:trPr>
          <w:trHeight w:val="20"/>
          <w:jc w:val="center"/>
        </w:trPr>
        <w:tc>
          <w:tcPr>
            <w:tcW w:w="1666" w:type="pct"/>
            <w:noWrap/>
            <w:hideMark/>
          </w:tcPr>
          <w:p w14:paraId="6EC4CD82" w14:textId="77777777" w:rsidR="00F95B1D" w:rsidRPr="00F95B1D" w:rsidRDefault="00F95B1D" w:rsidP="00F95B1D">
            <w:pPr>
              <w:spacing w:after="0"/>
              <w:ind w:left="159" w:right="113" w:hanging="159"/>
              <w:jc w:val="left"/>
              <w:rPr>
                <w:spacing w:val="-6"/>
              </w:rPr>
            </w:pPr>
            <w:r w:rsidRPr="00F95B1D">
              <w:rPr>
                <w:spacing w:val="-6"/>
              </w:rPr>
              <w:t>Red Night Shiraz Gin and Lime and Dark Soda</w:t>
            </w:r>
          </w:p>
        </w:tc>
        <w:tc>
          <w:tcPr>
            <w:tcW w:w="454" w:type="pct"/>
            <w:noWrap/>
            <w:hideMark/>
          </w:tcPr>
          <w:p w14:paraId="0F0CF9E7" w14:textId="77777777" w:rsidR="00F95B1D" w:rsidRPr="00F95B1D" w:rsidRDefault="00F95B1D" w:rsidP="00F95B1D">
            <w:pPr>
              <w:spacing w:after="0"/>
              <w:ind w:right="170"/>
              <w:jc w:val="right"/>
            </w:pPr>
            <w:r w:rsidRPr="00F95B1D">
              <w:t>250ml</w:t>
            </w:r>
          </w:p>
        </w:tc>
        <w:tc>
          <w:tcPr>
            <w:tcW w:w="682" w:type="pct"/>
            <w:noWrap/>
            <w:hideMark/>
          </w:tcPr>
          <w:p w14:paraId="7FDBC830" w14:textId="77777777" w:rsidR="00F95B1D" w:rsidRPr="00F95B1D" w:rsidRDefault="00F95B1D" w:rsidP="00F95B1D">
            <w:pPr>
              <w:spacing w:after="0"/>
              <w:jc w:val="left"/>
            </w:pPr>
            <w:r w:rsidRPr="00F95B1D">
              <w:t>Aluminium</w:t>
            </w:r>
          </w:p>
        </w:tc>
        <w:tc>
          <w:tcPr>
            <w:tcW w:w="1438" w:type="pct"/>
            <w:noWrap/>
            <w:hideMark/>
          </w:tcPr>
          <w:p w14:paraId="2D9BDF43" w14:textId="77777777" w:rsidR="00F95B1D" w:rsidRPr="00F95B1D" w:rsidRDefault="00F95B1D" w:rsidP="00F95B1D">
            <w:pPr>
              <w:spacing w:after="0"/>
              <w:ind w:left="159" w:right="113" w:hanging="159"/>
              <w:jc w:val="left"/>
            </w:pPr>
            <w:r w:rsidRPr="00F95B1D">
              <w:t>The Still Company Pty Ltd</w:t>
            </w:r>
          </w:p>
        </w:tc>
        <w:tc>
          <w:tcPr>
            <w:tcW w:w="760" w:type="pct"/>
            <w:noWrap/>
            <w:hideMark/>
          </w:tcPr>
          <w:p w14:paraId="4FD0D0B3" w14:textId="77777777" w:rsidR="00F95B1D" w:rsidRPr="00F95B1D" w:rsidRDefault="00F95B1D" w:rsidP="00F95B1D">
            <w:pPr>
              <w:spacing w:after="0"/>
              <w:jc w:val="left"/>
            </w:pPr>
            <w:r w:rsidRPr="00F95B1D">
              <w:t>Statewide Recycling</w:t>
            </w:r>
          </w:p>
        </w:tc>
      </w:tr>
      <w:tr w:rsidR="00F95B1D" w:rsidRPr="00F95B1D" w14:paraId="4A521B23" w14:textId="77777777" w:rsidTr="006F3096">
        <w:trPr>
          <w:trHeight w:val="20"/>
          <w:jc w:val="center"/>
        </w:trPr>
        <w:tc>
          <w:tcPr>
            <w:tcW w:w="1666" w:type="pct"/>
            <w:noWrap/>
            <w:hideMark/>
          </w:tcPr>
          <w:p w14:paraId="6254EECA" w14:textId="77777777" w:rsidR="00F95B1D" w:rsidRPr="00F95B1D" w:rsidRDefault="00F95B1D" w:rsidP="00F95B1D">
            <w:pPr>
              <w:spacing w:after="0"/>
              <w:ind w:left="159" w:right="113" w:hanging="159"/>
              <w:jc w:val="left"/>
              <w:rPr>
                <w:spacing w:val="-2"/>
              </w:rPr>
            </w:pPr>
            <w:r w:rsidRPr="00F95B1D">
              <w:rPr>
                <w:spacing w:val="-2"/>
              </w:rPr>
              <w:t>Grainshaker Australian Vodka Lime &amp; Soda</w:t>
            </w:r>
          </w:p>
        </w:tc>
        <w:tc>
          <w:tcPr>
            <w:tcW w:w="454" w:type="pct"/>
            <w:noWrap/>
            <w:hideMark/>
          </w:tcPr>
          <w:p w14:paraId="6F59B2AB" w14:textId="77777777" w:rsidR="00F95B1D" w:rsidRPr="00F95B1D" w:rsidRDefault="00F95B1D" w:rsidP="00F95B1D">
            <w:pPr>
              <w:spacing w:after="0"/>
              <w:ind w:right="170"/>
              <w:jc w:val="right"/>
            </w:pPr>
            <w:r w:rsidRPr="00F95B1D">
              <w:t>330ml</w:t>
            </w:r>
          </w:p>
        </w:tc>
        <w:tc>
          <w:tcPr>
            <w:tcW w:w="682" w:type="pct"/>
            <w:noWrap/>
            <w:hideMark/>
          </w:tcPr>
          <w:p w14:paraId="5F282A8D" w14:textId="77777777" w:rsidR="00F95B1D" w:rsidRPr="00F95B1D" w:rsidRDefault="00F95B1D" w:rsidP="00F95B1D">
            <w:pPr>
              <w:spacing w:after="0"/>
              <w:jc w:val="left"/>
            </w:pPr>
            <w:r w:rsidRPr="00F95B1D">
              <w:t>Aluminium</w:t>
            </w:r>
          </w:p>
        </w:tc>
        <w:tc>
          <w:tcPr>
            <w:tcW w:w="1438" w:type="pct"/>
            <w:noWrap/>
            <w:hideMark/>
          </w:tcPr>
          <w:p w14:paraId="22F55ABC" w14:textId="77777777" w:rsidR="00F95B1D" w:rsidRPr="00F95B1D" w:rsidRDefault="00F95B1D" w:rsidP="00F95B1D">
            <w:pPr>
              <w:spacing w:after="0"/>
              <w:ind w:left="159" w:right="113" w:hanging="159"/>
              <w:jc w:val="left"/>
            </w:pPr>
            <w:r w:rsidRPr="00F95B1D">
              <w:t>Top Shelf International Pty Ltd</w:t>
            </w:r>
          </w:p>
        </w:tc>
        <w:tc>
          <w:tcPr>
            <w:tcW w:w="760" w:type="pct"/>
            <w:noWrap/>
            <w:hideMark/>
          </w:tcPr>
          <w:p w14:paraId="39A6AD46" w14:textId="77777777" w:rsidR="00F95B1D" w:rsidRPr="00F95B1D" w:rsidRDefault="00F95B1D" w:rsidP="00F95B1D">
            <w:pPr>
              <w:spacing w:after="0"/>
              <w:jc w:val="left"/>
            </w:pPr>
            <w:r w:rsidRPr="00F95B1D">
              <w:t>Marine Stores Ltd</w:t>
            </w:r>
          </w:p>
        </w:tc>
      </w:tr>
      <w:tr w:rsidR="00F95B1D" w:rsidRPr="00F95B1D" w14:paraId="300F236E" w14:textId="77777777" w:rsidTr="006F3096">
        <w:trPr>
          <w:trHeight w:val="20"/>
          <w:jc w:val="center"/>
        </w:trPr>
        <w:tc>
          <w:tcPr>
            <w:tcW w:w="1666" w:type="pct"/>
            <w:noWrap/>
            <w:hideMark/>
          </w:tcPr>
          <w:p w14:paraId="4AE7FD35" w14:textId="77777777" w:rsidR="00F95B1D" w:rsidRPr="00F95B1D" w:rsidRDefault="00F95B1D" w:rsidP="00F95B1D">
            <w:pPr>
              <w:spacing w:after="0"/>
              <w:ind w:left="159" w:right="113" w:hanging="159"/>
              <w:jc w:val="left"/>
            </w:pPr>
            <w:r w:rsidRPr="00F95B1D">
              <w:t>Grainshaker Australian Vodka Passionfruit</w:t>
            </w:r>
          </w:p>
        </w:tc>
        <w:tc>
          <w:tcPr>
            <w:tcW w:w="454" w:type="pct"/>
            <w:noWrap/>
            <w:hideMark/>
          </w:tcPr>
          <w:p w14:paraId="40E9BEE2" w14:textId="77777777" w:rsidR="00F95B1D" w:rsidRPr="00F95B1D" w:rsidRDefault="00F95B1D" w:rsidP="00F95B1D">
            <w:pPr>
              <w:spacing w:after="0"/>
              <w:ind w:right="170"/>
              <w:jc w:val="right"/>
            </w:pPr>
            <w:r w:rsidRPr="00F95B1D">
              <w:t>330ml</w:t>
            </w:r>
          </w:p>
        </w:tc>
        <w:tc>
          <w:tcPr>
            <w:tcW w:w="682" w:type="pct"/>
            <w:noWrap/>
            <w:hideMark/>
          </w:tcPr>
          <w:p w14:paraId="624CBBC4" w14:textId="77777777" w:rsidR="00F95B1D" w:rsidRPr="00F95B1D" w:rsidRDefault="00F95B1D" w:rsidP="00F95B1D">
            <w:pPr>
              <w:spacing w:after="0"/>
              <w:jc w:val="left"/>
            </w:pPr>
            <w:r w:rsidRPr="00F95B1D">
              <w:t>Aluminium</w:t>
            </w:r>
          </w:p>
        </w:tc>
        <w:tc>
          <w:tcPr>
            <w:tcW w:w="1438" w:type="pct"/>
            <w:noWrap/>
            <w:hideMark/>
          </w:tcPr>
          <w:p w14:paraId="34CC3BF9" w14:textId="77777777" w:rsidR="00F95B1D" w:rsidRPr="00F95B1D" w:rsidRDefault="00F95B1D" w:rsidP="00F95B1D">
            <w:pPr>
              <w:spacing w:after="0"/>
              <w:ind w:left="159" w:right="113" w:hanging="159"/>
              <w:jc w:val="left"/>
            </w:pPr>
            <w:r w:rsidRPr="00F95B1D">
              <w:t>Top Shelf International Pty Ltd</w:t>
            </w:r>
          </w:p>
        </w:tc>
        <w:tc>
          <w:tcPr>
            <w:tcW w:w="760" w:type="pct"/>
            <w:noWrap/>
            <w:hideMark/>
          </w:tcPr>
          <w:p w14:paraId="1A259D45" w14:textId="77777777" w:rsidR="00F95B1D" w:rsidRPr="00F95B1D" w:rsidRDefault="00F95B1D" w:rsidP="00F95B1D">
            <w:pPr>
              <w:spacing w:after="0"/>
              <w:jc w:val="left"/>
            </w:pPr>
            <w:r w:rsidRPr="00F95B1D">
              <w:t>Marine Stores Ltd</w:t>
            </w:r>
          </w:p>
        </w:tc>
      </w:tr>
      <w:tr w:rsidR="00F95B1D" w:rsidRPr="00F95B1D" w14:paraId="75930190" w14:textId="77777777" w:rsidTr="006F3096">
        <w:trPr>
          <w:trHeight w:val="20"/>
          <w:jc w:val="center"/>
        </w:trPr>
        <w:tc>
          <w:tcPr>
            <w:tcW w:w="1666" w:type="pct"/>
            <w:noWrap/>
            <w:hideMark/>
          </w:tcPr>
          <w:p w14:paraId="4FCEF1C0" w14:textId="77777777" w:rsidR="00F95B1D" w:rsidRPr="00F95B1D" w:rsidRDefault="00F95B1D" w:rsidP="00F95B1D">
            <w:pPr>
              <w:spacing w:after="0"/>
              <w:ind w:left="159" w:right="113" w:hanging="159"/>
              <w:jc w:val="left"/>
              <w:rPr>
                <w:spacing w:val="-2"/>
              </w:rPr>
            </w:pPr>
            <w:r w:rsidRPr="00F95B1D">
              <w:rPr>
                <w:spacing w:val="-2"/>
              </w:rPr>
              <w:t>NED Australian Whisky Blended With Cola</w:t>
            </w:r>
          </w:p>
        </w:tc>
        <w:tc>
          <w:tcPr>
            <w:tcW w:w="454" w:type="pct"/>
            <w:noWrap/>
            <w:hideMark/>
          </w:tcPr>
          <w:p w14:paraId="511D34D5" w14:textId="77777777" w:rsidR="00F95B1D" w:rsidRPr="00F95B1D" w:rsidRDefault="00F95B1D" w:rsidP="00F95B1D">
            <w:pPr>
              <w:spacing w:after="0"/>
              <w:ind w:right="170"/>
              <w:jc w:val="right"/>
            </w:pPr>
            <w:r w:rsidRPr="00F95B1D">
              <w:t>375ml</w:t>
            </w:r>
          </w:p>
        </w:tc>
        <w:tc>
          <w:tcPr>
            <w:tcW w:w="682" w:type="pct"/>
            <w:noWrap/>
            <w:hideMark/>
          </w:tcPr>
          <w:p w14:paraId="6880A04D" w14:textId="77777777" w:rsidR="00F95B1D" w:rsidRPr="00F95B1D" w:rsidRDefault="00F95B1D" w:rsidP="00F95B1D">
            <w:pPr>
              <w:spacing w:after="0"/>
              <w:jc w:val="left"/>
            </w:pPr>
            <w:r w:rsidRPr="00F95B1D">
              <w:t>Aluminium</w:t>
            </w:r>
          </w:p>
        </w:tc>
        <w:tc>
          <w:tcPr>
            <w:tcW w:w="1438" w:type="pct"/>
            <w:noWrap/>
            <w:hideMark/>
          </w:tcPr>
          <w:p w14:paraId="29928A68" w14:textId="77777777" w:rsidR="00F95B1D" w:rsidRPr="00F95B1D" w:rsidRDefault="00F95B1D" w:rsidP="00F95B1D">
            <w:pPr>
              <w:spacing w:after="0"/>
              <w:ind w:left="159" w:right="113" w:hanging="159"/>
              <w:jc w:val="left"/>
            </w:pPr>
            <w:r w:rsidRPr="00F95B1D">
              <w:t>Top Shelf International Pty Ltd</w:t>
            </w:r>
          </w:p>
        </w:tc>
        <w:tc>
          <w:tcPr>
            <w:tcW w:w="760" w:type="pct"/>
            <w:noWrap/>
            <w:hideMark/>
          </w:tcPr>
          <w:p w14:paraId="75D488DA" w14:textId="77777777" w:rsidR="00F95B1D" w:rsidRPr="00F95B1D" w:rsidRDefault="00F95B1D" w:rsidP="00F95B1D">
            <w:pPr>
              <w:spacing w:after="0"/>
              <w:jc w:val="left"/>
            </w:pPr>
            <w:r w:rsidRPr="00F95B1D">
              <w:t>Marine Stores Ltd</w:t>
            </w:r>
          </w:p>
        </w:tc>
      </w:tr>
      <w:tr w:rsidR="00F95B1D" w:rsidRPr="00F95B1D" w14:paraId="64AD42B8" w14:textId="77777777" w:rsidTr="006F3096">
        <w:trPr>
          <w:trHeight w:val="20"/>
          <w:jc w:val="center"/>
        </w:trPr>
        <w:tc>
          <w:tcPr>
            <w:tcW w:w="1666" w:type="pct"/>
            <w:noWrap/>
            <w:hideMark/>
          </w:tcPr>
          <w:p w14:paraId="23AFE095" w14:textId="77777777" w:rsidR="00F95B1D" w:rsidRPr="00F95B1D" w:rsidRDefault="00F95B1D" w:rsidP="00F95B1D">
            <w:pPr>
              <w:spacing w:after="0"/>
              <w:ind w:left="159" w:right="113" w:hanging="159"/>
              <w:jc w:val="left"/>
            </w:pPr>
            <w:r w:rsidRPr="00F95B1D">
              <w:t>NED Australian Whisky Cherry Cola</w:t>
            </w:r>
          </w:p>
        </w:tc>
        <w:tc>
          <w:tcPr>
            <w:tcW w:w="454" w:type="pct"/>
            <w:noWrap/>
            <w:hideMark/>
          </w:tcPr>
          <w:p w14:paraId="2D4783EE" w14:textId="77777777" w:rsidR="00F95B1D" w:rsidRPr="00F95B1D" w:rsidRDefault="00F95B1D" w:rsidP="00F95B1D">
            <w:pPr>
              <w:spacing w:after="0"/>
              <w:ind w:right="170"/>
              <w:jc w:val="right"/>
            </w:pPr>
            <w:r w:rsidRPr="00F95B1D">
              <w:t>200ml</w:t>
            </w:r>
          </w:p>
        </w:tc>
        <w:tc>
          <w:tcPr>
            <w:tcW w:w="682" w:type="pct"/>
            <w:noWrap/>
            <w:hideMark/>
          </w:tcPr>
          <w:p w14:paraId="2B9D0619" w14:textId="77777777" w:rsidR="00F95B1D" w:rsidRPr="00F95B1D" w:rsidRDefault="00F95B1D" w:rsidP="00F95B1D">
            <w:pPr>
              <w:spacing w:after="0"/>
              <w:jc w:val="left"/>
            </w:pPr>
            <w:r w:rsidRPr="00F95B1D">
              <w:t>Aluminium</w:t>
            </w:r>
          </w:p>
        </w:tc>
        <w:tc>
          <w:tcPr>
            <w:tcW w:w="1438" w:type="pct"/>
            <w:noWrap/>
            <w:hideMark/>
          </w:tcPr>
          <w:p w14:paraId="41FFAF3E" w14:textId="77777777" w:rsidR="00F95B1D" w:rsidRPr="00F95B1D" w:rsidRDefault="00F95B1D" w:rsidP="00F95B1D">
            <w:pPr>
              <w:spacing w:after="0"/>
              <w:ind w:left="159" w:right="113" w:hanging="159"/>
              <w:jc w:val="left"/>
            </w:pPr>
            <w:r w:rsidRPr="00F95B1D">
              <w:t>Top Shelf International Pty Ltd</w:t>
            </w:r>
          </w:p>
        </w:tc>
        <w:tc>
          <w:tcPr>
            <w:tcW w:w="760" w:type="pct"/>
            <w:noWrap/>
            <w:hideMark/>
          </w:tcPr>
          <w:p w14:paraId="08F2C647" w14:textId="77777777" w:rsidR="00F95B1D" w:rsidRPr="00F95B1D" w:rsidRDefault="00F95B1D" w:rsidP="00F95B1D">
            <w:pPr>
              <w:spacing w:after="0"/>
              <w:jc w:val="left"/>
            </w:pPr>
            <w:r w:rsidRPr="00F95B1D">
              <w:t>Marine Stores Ltd</w:t>
            </w:r>
          </w:p>
        </w:tc>
      </w:tr>
      <w:tr w:rsidR="00F95B1D" w:rsidRPr="00F95B1D" w14:paraId="691E56BB" w14:textId="77777777" w:rsidTr="006F3096">
        <w:trPr>
          <w:trHeight w:val="20"/>
          <w:jc w:val="center"/>
        </w:trPr>
        <w:tc>
          <w:tcPr>
            <w:tcW w:w="1666" w:type="pct"/>
            <w:noWrap/>
            <w:hideMark/>
          </w:tcPr>
          <w:p w14:paraId="65E57E22" w14:textId="77777777" w:rsidR="00F95B1D" w:rsidRPr="00F95B1D" w:rsidRDefault="00F95B1D" w:rsidP="00F95B1D">
            <w:pPr>
              <w:spacing w:after="0"/>
              <w:ind w:left="159" w:right="113" w:hanging="159"/>
              <w:jc w:val="left"/>
            </w:pPr>
            <w:r w:rsidRPr="00F95B1D">
              <w:t>NED Australian Whisky Vanilla Cola</w:t>
            </w:r>
          </w:p>
        </w:tc>
        <w:tc>
          <w:tcPr>
            <w:tcW w:w="454" w:type="pct"/>
            <w:noWrap/>
            <w:hideMark/>
          </w:tcPr>
          <w:p w14:paraId="3024D0C5" w14:textId="77777777" w:rsidR="00F95B1D" w:rsidRPr="00F95B1D" w:rsidRDefault="00F95B1D" w:rsidP="00F95B1D">
            <w:pPr>
              <w:spacing w:after="0"/>
              <w:ind w:right="170"/>
              <w:jc w:val="right"/>
            </w:pPr>
            <w:r w:rsidRPr="00F95B1D">
              <w:t>200ml</w:t>
            </w:r>
          </w:p>
        </w:tc>
        <w:tc>
          <w:tcPr>
            <w:tcW w:w="682" w:type="pct"/>
            <w:noWrap/>
            <w:hideMark/>
          </w:tcPr>
          <w:p w14:paraId="0F69D70F" w14:textId="77777777" w:rsidR="00F95B1D" w:rsidRPr="00F95B1D" w:rsidRDefault="00F95B1D" w:rsidP="00F95B1D">
            <w:pPr>
              <w:spacing w:after="0"/>
              <w:jc w:val="left"/>
            </w:pPr>
            <w:r w:rsidRPr="00F95B1D">
              <w:t>Aluminium</w:t>
            </w:r>
          </w:p>
        </w:tc>
        <w:tc>
          <w:tcPr>
            <w:tcW w:w="1438" w:type="pct"/>
            <w:noWrap/>
            <w:hideMark/>
          </w:tcPr>
          <w:p w14:paraId="6A6C047B" w14:textId="77777777" w:rsidR="00F95B1D" w:rsidRPr="00F95B1D" w:rsidRDefault="00F95B1D" w:rsidP="00F95B1D">
            <w:pPr>
              <w:spacing w:after="0"/>
              <w:ind w:left="159" w:right="113" w:hanging="159"/>
              <w:jc w:val="left"/>
            </w:pPr>
            <w:r w:rsidRPr="00F95B1D">
              <w:t>Top Shelf International Pty Ltd</w:t>
            </w:r>
          </w:p>
        </w:tc>
        <w:tc>
          <w:tcPr>
            <w:tcW w:w="760" w:type="pct"/>
            <w:noWrap/>
            <w:hideMark/>
          </w:tcPr>
          <w:p w14:paraId="4CF4DF10" w14:textId="77777777" w:rsidR="00F95B1D" w:rsidRPr="00F95B1D" w:rsidRDefault="00F95B1D" w:rsidP="00F95B1D">
            <w:pPr>
              <w:spacing w:after="0"/>
              <w:jc w:val="left"/>
            </w:pPr>
            <w:r w:rsidRPr="00F95B1D">
              <w:t>Marine Stores Ltd</w:t>
            </w:r>
          </w:p>
        </w:tc>
      </w:tr>
      <w:tr w:rsidR="00F95B1D" w:rsidRPr="00F95B1D" w14:paraId="146B63F4" w14:textId="77777777" w:rsidTr="006F3096">
        <w:trPr>
          <w:trHeight w:val="20"/>
          <w:jc w:val="center"/>
        </w:trPr>
        <w:tc>
          <w:tcPr>
            <w:tcW w:w="1666" w:type="pct"/>
            <w:noWrap/>
            <w:hideMark/>
          </w:tcPr>
          <w:p w14:paraId="4BF22FAE" w14:textId="77777777" w:rsidR="00F95B1D" w:rsidRPr="00F95B1D" w:rsidRDefault="00F95B1D" w:rsidP="00F95B1D">
            <w:pPr>
              <w:spacing w:after="0"/>
              <w:ind w:left="159" w:right="113" w:hanging="159"/>
              <w:jc w:val="left"/>
            </w:pPr>
            <w:r w:rsidRPr="00F95B1D">
              <w:t>Samuel Wynn &amp; Co Crossing Giants Semillon Sauvignon Blanc 2023</w:t>
            </w:r>
          </w:p>
        </w:tc>
        <w:tc>
          <w:tcPr>
            <w:tcW w:w="454" w:type="pct"/>
            <w:noWrap/>
            <w:hideMark/>
          </w:tcPr>
          <w:p w14:paraId="251C07B2" w14:textId="77777777" w:rsidR="00F95B1D" w:rsidRPr="00F95B1D" w:rsidRDefault="00F95B1D" w:rsidP="00F95B1D">
            <w:pPr>
              <w:spacing w:after="0"/>
              <w:ind w:right="170"/>
              <w:jc w:val="right"/>
            </w:pPr>
            <w:r w:rsidRPr="00F95B1D">
              <w:t>187ml</w:t>
            </w:r>
          </w:p>
        </w:tc>
        <w:tc>
          <w:tcPr>
            <w:tcW w:w="682" w:type="pct"/>
            <w:noWrap/>
            <w:hideMark/>
          </w:tcPr>
          <w:p w14:paraId="3F5FF734" w14:textId="77777777" w:rsidR="00F95B1D" w:rsidRPr="00F95B1D" w:rsidRDefault="00F95B1D" w:rsidP="00F95B1D">
            <w:pPr>
              <w:spacing w:after="0"/>
              <w:jc w:val="left"/>
            </w:pPr>
            <w:r w:rsidRPr="00F95B1D">
              <w:t>PET</w:t>
            </w:r>
          </w:p>
        </w:tc>
        <w:tc>
          <w:tcPr>
            <w:tcW w:w="1438" w:type="pct"/>
            <w:noWrap/>
            <w:hideMark/>
          </w:tcPr>
          <w:p w14:paraId="5F9B60ED" w14:textId="77777777" w:rsidR="00F95B1D" w:rsidRPr="00F95B1D" w:rsidRDefault="00F95B1D" w:rsidP="00F95B1D">
            <w:pPr>
              <w:spacing w:after="0"/>
              <w:ind w:left="159" w:right="113" w:hanging="159"/>
              <w:jc w:val="left"/>
              <w:rPr>
                <w:spacing w:val="-6"/>
              </w:rPr>
            </w:pPr>
            <w:r w:rsidRPr="00F95B1D">
              <w:rPr>
                <w:spacing w:val="-6"/>
              </w:rPr>
              <w:t>Treasury Wine Estates Australia Limited</w:t>
            </w:r>
          </w:p>
        </w:tc>
        <w:tc>
          <w:tcPr>
            <w:tcW w:w="760" w:type="pct"/>
            <w:noWrap/>
            <w:hideMark/>
          </w:tcPr>
          <w:p w14:paraId="66E25889" w14:textId="77777777" w:rsidR="00F95B1D" w:rsidRPr="00F95B1D" w:rsidRDefault="00F95B1D" w:rsidP="00F95B1D">
            <w:pPr>
              <w:spacing w:after="0"/>
              <w:jc w:val="left"/>
            </w:pPr>
            <w:r w:rsidRPr="00F95B1D">
              <w:t>Marine Stores Ltd</w:t>
            </w:r>
          </w:p>
        </w:tc>
      </w:tr>
      <w:tr w:rsidR="00F95B1D" w:rsidRPr="00F95B1D" w14:paraId="0BEBD7E4" w14:textId="77777777" w:rsidTr="006F3096">
        <w:trPr>
          <w:trHeight w:val="20"/>
          <w:jc w:val="center"/>
        </w:trPr>
        <w:tc>
          <w:tcPr>
            <w:tcW w:w="1666" w:type="pct"/>
            <w:noWrap/>
            <w:hideMark/>
          </w:tcPr>
          <w:p w14:paraId="76E6357E" w14:textId="77777777" w:rsidR="00F95B1D" w:rsidRPr="00F95B1D" w:rsidRDefault="00F95B1D" w:rsidP="00F95B1D">
            <w:pPr>
              <w:spacing w:after="0"/>
              <w:ind w:left="159" w:right="113" w:hanging="159"/>
              <w:jc w:val="left"/>
            </w:pPr>
            <w:r w:rsidRPr="00F95B1D">
              <w:t>Samuel Wynn &amp; Co The Man From Nowhere Shiraz Cabernet 2022</w:t>
            </w:r>
          </w:p>
        </w:tc>
        <w:tc>
          <w:tcPr>
            <w:tcW w:w="454" w:type="pct"/>
            <w:noWrap/>
            <w:hideMark/>
          </w:tcPr>
          <w:p w14:paraId="789F2944" w14:textId="77777777" w:rsidR="00F95B1D" w:rsidRPr="00F95B1D" w:rsidRDefault="00F95B1D" w:rsidP="00F95B1D">
            <w:pPr>
              <w:spacing w:after="0"/>
              <w:ind w:right="170"/>
              <w:jc w:val="right"/>
            </w:pPr>
            <w:r w:rsidRPr="00F95B1D">
              <w:t>187ml</w:t>
            </w:r>
          </w:p>
        </w:tc>
        <w:tc>
          <w:tcPr>
            <w:tcW w:w="682" w:type="pct"/>
            <w:noWrap/>
            <w:hideMark/>
          </w:tcPr>
          <w:p w14:paraId="0CFF17B5" w14:textId="77777777" w:rsidR="00F95B1D" w:rsidRPr="00F95B1D" w:rsidRDefault="00F95B1D" w:rsidP="00F95B1D">
            <w:pPr>
              <w:spacing w:after="0"/>
              <w:jc w:val="left"/>
            </w:pPr>
            <w:r w:rsidRPr="00F95B1D">
              <w:t>PET</w:t>
            </w:r>
          </w:p>
        </w:tc>
        <w:tc>
          <w:tcPr>
            <w:tcW w:w="1438" w:type="pct"/>
            <w:noWrap/>
            <w:hideMark/>
          </w:tcPr>
          <w:p w14:paraId="313D33ED" w14:textId="77777777" w:rsidR="00F95B1D" w:rsidRPr="00F95B1D" w:rsidRDefault="00F95B1D" w:rsidP="00F95B1D">
            <w:pPr>
              <w:spacing w:after="0"/>
              <w:ind w:left="159" w:right="113" w:hanging="159"/>
              <w:jc w:val="left"/>
              <w:rPr>
                <w:spacing w:val="-6"/>
              </w:rPr>
            </w:pPr>
            <w:r w:rsidRPr="00F95B1D">
              <w:rPr>
                <w:spacing w:val="-6"/>
              </w:rPr>
              <w:t>Treasury Wine Estates Australia Limited</w:t>
            </w:r>
          </w:p>
        </w:tc>
        <w:tc>
          <w:tcPr>
            <w:tcW w:w="760" w:type="pct"/>
            <w:noWrap/>
            <w:hideMark/>
          </w:tcPr>
          <w:p w14:paraId="13FDD548" w14:textId="77777777" w:rsidR="00F95B1D" w:rsidRPr="00F95B1D" w:rsidRDefault="00F95B1D" w:rsidP="00F95B1D">
            <w:pPr>
              <w:spacing w:after="0"/>
              <w:jc w:val="left"/>
            </w:pPr>
            <w:r w:rsidRPr="00F95B1D">
              <w:t>Marine Stores Ltd</w:t>
            </w:r>
          </w:p>
        </w:tc>
      </w:tr>
      <w:tr w:rsidR="00F95B1D" w:rsidRPr="00F95B1D" w14:paraId="7AEA285D" w14:textId="77777777" w:rsidTr="006F3096">
        <w:trPr>
          <w:trHeight w:val="20"/>
          <w:jc w:val="center"/>
        </w:trPr>
        <w:tc>
          <w:tcPr>
            <w:tcW w:w="1666" w:type="pct"/>
            <w:noWrap/>
            <w:hideMark/>
          </w:tcPr>
          <w:p w14:paraId="71C60A29" w14:textId="77777777" w:rsidR="00F95B1D" w:rsidRPr="00F95B1D" w:rsidRDefault="00F95B1D" w:rsidP="00F95B1D">
            <w:pPr>
              <w:spacing w:after="0"/>
              <w:ind w:left="159" w:right="113" w:hanging="159"/>
              <w:jc w:val="left"/>
            </w:pPr>
            <w:r w:rsidRPr="00F95B1D">
              <w:t>Squealini Squealing Pig Spiced Apple Pie Flavour Infused Wine Spritz</w:t>
            </w:r>
          </w:p>
        </w:tc>
        <w:tc>
          <w:tcPr>
            <w:tcW w:w="454" w:type="pct"/>
            <w:noWrap/>
            <w:hideMark/>
          </w:tcPr>
          <w:p w14:paraId="5580B9E9" w14:textId="77777777" w:rsidR="00F95B1D" w:rsidRPr="00F95B1D" w:rsidRDefault="00F95B1D" w:rsidP="00F95B1D">
            <w:pPr>
              <w:spacing w:after="0"/>
              <w:ind w:right="170"/>
              <w:jc w:val="right"/>
            </w:pPr>
            <w:r w:rsidRPr="00F95B1D">
              <w:t>750ml</w:t>
            </w:r>
          </w:p>
        </w:tc>
        <w:tc>
          <w:tcPr>
            <w:tcW w:w="682" w:type="pct"/>
            <w:noWrap/>
            <w:hideMark/>
          </w:tcPr>
          <w:p w14:paraId="4668F297" w14:textId="77777777" w:rsidR="00F95B1D" w:rsidRPr="00F95B1D" w:rsidRDefault="00F95B1D" w:rsidP="00F95B1D">
            <w:pPr>
              <w:spacing w:after="0"/>
              <w:jc w:val="left"/>
            </w:pPr>
            <w:r w:rsidRPr="00F95B1D">
              <w:t>Glass</w:t>
            </w:r>
          </w:p>
        </w:tc>
        <w:tc>
          <w:tcPr>
            <w:tcW w:w="1438" w:type="pct"/>
            <w:noWrap/>
            <w:hideMark/>
          </w:tcPr>
          <w:p w14:paraId="432F679E" w14:textId="77777777" w:rsidR="00F95B1D" w:rsidRPr="00F95B1D" w:rsidRDefault="00F95B1D" w:rsidP="00F95B1D">
            <w:pPr>
              <w:spacing w:after="0"/>
              <w:ind w:left="159" w:right="113" w:hanging="159"/>
              <w:jc w:val="left"/>
              <w:rPr>
                <w:spacing w:val="-6"/>
              </w:rPr>
            </w:pPr>
            <w:r w:rsidRPr="00F95B1D">
              <w:rPr>
                <w:spacing w:val="-6"/>
              </w:rPr>
              <w:t>Treasury Wine Estates Australia Limited</w:t>
            </w:r>
          </w:p>
        </w:tc>
        <w:tc>
          <w:tcPr>
            <w:tcW w:w="760" w:type="pct"/>
            <w:noWrap/>
            <w:hideMark/>
          </w:tcPr>
          <w:p w14:paraId="0CA6ED4C" w14:textId="77777777" w:rsidR="00F95B1D" w:rsidRPr="00F95B1D" w:rsidRDefault="00F95B1D" w:rsidP="00F95B1D">
            <w:pPr>
              <w:spacing w:after="0"/>
              <w:jc w:val="left"/>
            </w:pPr>
            <w:r w:rsidRPr="00F95B1D">
              <w:t>Marine Stores Ltd</w:t>
            </w:r>
          </w:p>
        </w:tc>
      </w:tr>
      <w:tr w:rsidR="00F95B1D" w:rsidRPr="00F95B1D" w14:paraId="787921DA" w14:textId="77777777" w:rsidTr="006F3096">
        <w:trPr>
          <w:trHeight w:val="20"/>
          <w:jc w:val="center"/>
        </w:trPr>
        <w:tc>
          <w:tcPr>
            <w:tcW w:w="1666" w:type="pct"/>
            <w:noWrap/>
            <w:hideMark/>
          </w:tcPr>
          <w:p w14:paraId="041B7AFD" w14:textId="77777777" w:rsidR="00F95B1D" w:rsidRPr="00F95B1D" w:rsidRDefault="00F95B1D" w:rsidP="00F95B1D">
            <w:pPr>
              <w:spacing w:after="0"/>
              <w:ind w:left="159" w:right="113" w:hanging="159"/>
              <w:jc w:val="left"/>
            </w:pPr>
            <w:r w:rsidRPr="00F95B1D">
              <w:t>Squealini Squealing Pig Zesty Fuzzy Peach Flavour Infused Wine Spritz</w:t>
            </w:r>
          </w:p>
        </w:tc>
        <w:tc>
          <w:tcPr>
            <w:tcW w:w="454" w:type="pct"/>
            <w:noWrap/>
            <w:hideMark/>
          </w:tcPr>
          <w:p w14:paraId="2D49F17C" w14:textId="77777777" w:rsidR="00F95B1D" w:rsidRPr="00F95B1D" w:rsidRDefault="00F95B1D" w:rsidP="00F95B1D">
            <w:pPr>
              <w:spacing w:after="0"/>
              <w:ind w:right="170"/>
              <w:jc w:val="right"/>
            </w:pPr>
            <w:r w:rsidRPr="00F95B1D">
              <w:t>750ml</w:t>
            </w:r>
          </w:p>
        </w:tc>
        <w:tc>
          <w:tcPr>
            <w:tcW w:w="682" w:type="pct"/>
            <w:noWrap/>
            <w:hideMark/>
          </w:tcPr>
          <w:p w14:paraId="08C1F705" w14:textId="77777777" w:rsidR="00F95B1D" w:rsidRPr="00F95B1D" w:rsidRDefault="00F95B1D" w:rsidP="00F95B1D">
            <w:pPr>
              <w:spacing w:after="0"/>
              <w:jc w:val="left"/>
            </w:pPr>
            <w:r w:rsidRPr="00F95B1D">
              <w:t>Glass</w:t>
            </w:r>
          </w:p>
        </w:tc>
        <w:tc>
          <w:tcPr>
            <w:tcW w:w="1438" w:type="pct"/>
            <w:noWrap/>
            <w:hideMark/>
          </w:tcPr>
          <w:p w14:paraId="142E2D8C" w14:textId="77777777" w:rsidR="00F95B1D" w:rsidRPr="00F95B1D" w:rsidRDefault="00F95B1D" w:rsidP="00F95B1D">
            <w:pPr>
              <w:spacing w:after="0"/>
              <w:ind w:left="159" w:right="113" w:hanging="159"/>
              <w:jc w:val="left"/>
              <w:rPr>
                <w:spacing w:val="-6"/>
              </w:rPr>
            </w:pPr>
            <w:r w:rsidRPr="00F95B1D">
              <w:rPr>
                <w:spacing w:val="-6"/>
              </w:rPr>
              <w:t>Treasury Wine Estates Australia Limited</w:t>
            </w:r>
          </w:p>
        </w:tc>
        <w:tc>
          <w:tcPr>
            <w:tcW w:w="760" w:type="pct"/>
            <w:noWrap/>
            <w:hideMark/>
          </w:tcPr>
          <w:p w14:paraId="4A960636" w14:textId="77777777" w:rsidR="00F95B1D" w:rsidRPr="00F95B1D" w:rsidRDefault="00F95B1D" w:rsidP="00F95B1D">
            <w:pPr>
              <w:spacing w:after="0"/>
              <w:jc w:val="left"/>
            </w:pPr>
            <w:r w:rsidRPr="00F95B1D">
              <w:t>Marine Stores Ltd</w:t>
            </w:r>
          </w:p>
        </w:tc>
      </w:tr>
      <w:tr w:rsidR="00F95B1D" w:rsidRPr="00F95B1D" w14:paraId="5CD8DE5A" w14:textId="77777777" w:rsidTr="006F3096">
        <w:trPr>
          <w:trHeight w:val="20"/>
          <w:jc w:val="center"/>
        </w:trPr>
        <w:tc>
          <w:tcPr>
            <w:tcW w:w="1666" w:type="pct"/>
            <w:noWrap/>
            <w:hideMark/>
          </w:tcPr>
          <w:p w14:paraId="5A149909" w14:textId="77777777" w:rsidR="00F95B1D" w:rsidRPr="00F95B1D" w:rsidRDefault="00F95B1D" w:rsidP="00F95B1D">
            <w:pPr>
              <w:spacing w:after="0"/>
              <w:ind w:left="159" w:right="113" w:hanging="159"/>
              <w:jc w:val="left"/>
            </w:pPr>
            <w:r w:rsidRPr="00F95B1D">
              <w:t>Squealini Squealing Pig Zesty Lemon Flavour Infused Wine Spritz</w:t>
            </w:r>
          </w:p>
        </w:tc>
        <w:tc>
          <w:tcPr>
            <w:tcW w:w="454" w:type="pct"/>
            <w:noWrap/>
            <w:hideMark/>
          </w:tcPr>
          <w:p w14:paraId="633FDD63" w14:textId="77777777" w:rsidR="00F95B1D" w:rsidRPr="00F95B1D" w:rsidRDefault="00F95B1D" w:rsidP="00F95B1D">
            <w:pPr>
              <w:spacing w:after="0"/>
              <w:ind w:right="170"/>
              <w:jc w:val="right"/>
            </w:pPr>
            <w:r w:rsidRPr="00F95B1D">
              <w:t>750ml</w:t>
            </w:r>
          </w:p>
        </w:tc>
        <w:tc>
          <w:tcPr>
            <w:tcW w:w="682" w:type="pct"/>
            <w:noWrap/>
            <w:hideMark/>
          </w:tcPr>
          <w:p w14:paraId="241D071E" w14:textId="77777777" w:rsidR="00F95B1D" w:rsidRPr="00F95B1D" w:rsidRDefault="00F95B1D" w:rsidP="00F95B1D">
            <w:pPr>
              <w:spacing w:after="0"/>
              <w:jc w:val="left"/>
            </w:pPr>
            <w:r w:rsidRPr="00F95B1D">
              <w:t>Glass</w:t>
            </w:r>
          </w:p>
        </w:tc>
        <w:tc>
          <w:tcPr>
            <w:tcW w:w="1438" w:type="pct"/>
            <w:noWrap/>
            <w:hideMark/>
          </w:tcPr>
          <w:p w14:paraId="08A6CFCF" w14:textId="77777777" w:rsidR="00F95B1D" w:rsidRPr="00F95B1D" w:rsidRDefault="00F95B1D" w:rsidP="00F95B1D">
            <w:pPr>
              <w:spacing w:after="0"/>
              <w:ind w:left="159" w:right="113" w:hanging="159"/>
              <w:jc w:val="left"/>
              <w:rPr>
                <w:spacing w:val="-6"/>
              </w:rPr>
            </w:pPr>
            <w:r w:rsidRPr="00F95B1D">
              <w:rPr>
                <w:spacing w:val="-6"/>
              </w:rPr>
              <w:t>Treasury Wine Estates Australia Limited</w:t>
            </w:r>
          </w:p>
        </w:tc>
        <w:tc>
          <w:tcPr>
            <w:tcW w:w="760" w:type="pct"/>
            <w:noWrap/>
            <w:hideMark/>
          </w:tcPr>
          <w:p w14:paraId="027EFDBD" w14:textId="77777777" w:rsidR="00F95B1D" w:rsidRPr="00F95B1D" w:rsidRDefault="00F95B1D" w:rsidP="00F95B1D">
            <w:pPr>
              <w:spacing w:after="0"/>
              <w:jc w:val="left"/>
            </w:pPr>
            <w:r w:rsidRPr="00F95B1D">
              <w:t>Marine Stores Ltd</w:t>
            </w:r>
          </w:p>
        </w:tc>
      </w:tr>
      <w:tr w:rsidR="00F95B1D" w:rsidRPr="00F95B1D" w14:paraId="62F2A26E" w14:textId="77777777" w:rsidTr="006F3096">
        <w:trPr>
          <w:trHeight w:val="20"/>
          <w:jc w:val="center"/>
        </w:trPr>
        <w:tc>
          <w:tcPr>
            <w:tcW w:w="1666" w:type="pct"/>
            <w:noWrap/>
            <w:hideMark/>
          </w:tcPr>
          <w:p w14:paraId="06D7005D" w14:textId="77777777" w:rsidR="00F95B1D" w:rsidRPr="00F95B1D" w:rsidRDefault="00F95B1D" w:rsidP="00F95B1D">
            <w:pPr>
              <w:spacing w:after="0"/>
              <w:ind w:left="159" w:right="113" w:hanging="159"/>
              <w:jc w:val="left"/>
            </w:pPr>
            <w:r w:rsidRPr="00F95B1D">
              <w:t>Fanta Orange Soda</w:t>
            </w:r>
          </w:p>
        </w:tc>
        <w:tc>
          <w:tcPr>
            <w:tcW w:w="454" w:type="pct"/>
            <w:noWrap/>
            <w:hideMark/>
          </w:tcPr>
          <w:p w14:paraId="013595DA" w14:textId="77777777" w:rsidR="00F95B1D" w:rsidRPr="00F95B1D" w:rsidRDefault="00F95B1D" w:rsidP="00F95B1D">
            <w:pPr>
              <w:spacing w:after="0"/>
              <w:ind w:right="170"/>
              <w:jc w:val="right"/>
            </w:pPr>
            <w:r w:rsidRPr="00F95B1D">
              <w:t>355ml</w:t>
            </w:r>
          </w:p>
        </w:tc>
        <w:tc>
          <w:tcPr>
            <w:tcW w:w="682" w:type="pct"/>
            <w:noWrap/>
            <w:hideMark/>
          </w:tcPr>
          <w:p w14:paraId="7FC28A28" w14:textId="77777777" w:rsidR="00F95B1D" w:rsidRPr="00F95B1D" w:rsidRDefault="00F95B1D" w:rsidP="00F95B1D">
            <w:pPr>
              <w:spacing w:after="0"/>
              <w:jc w:val="left"/>
            </w:pPr>
            <w:r w:rsidRPr="00F95B1D">
              <w:t>Aluminium</w:t>
            </w:r>
          </w:p>
        </w:tc>
        <w:tc>
          <w:tcPr>
            <w:tcW w:w="1438" w:type="pct"/>
            <w:noWrap/>
            <w:hideMark/>
          </w:tcPr>
          <w:p w14:paraId="653B290D" w14:textId="77777777" w:rsidR="00F95B1D" w:rsidRPr="00F95B1D" w:rsidRDefault="00F95B1D" w:rsidP="00F95B1D">
            <w:pPr>
              <w:spacing w:after="0"/>
              <w:ind w:left="159" w:right="113" w:hanging="159"/>
              <w:jc w:val="left"/>
            </w:pPr>
            <w:r w:rsidRPr="00F95B1D">
              <w:t>Uncle Bill’s Australia Pty Ltd</w:t>
            </w:r>
          </w:p>
        </w:tc>
        <w:tc>
          <w:tcPr>
            <w:tcW w:w="760" w:type="pct"/>
            <w:noWrap/>
            <w:hideMark/>
          </w:tcPr>
          <w:p w14:paraId="29A2BB27" w14:textId="77777777" w:rsidR="00F95B1D" w:rsidRPr="00F95B1D" w:rsidRDefault="00F95B1D" w:rsidP="00F95B1D">
            <w:pPr>
              <w:spacing w:after="0"/>
              <w:jc w:val="left"/>
            </w:pPr>
            <w:r w:rsidRPr="00F95B1D">
              <w:t>Statewide Recycling</w:t>
            </w:r>
          </w:p>
        </w:tc>
      </w:tr>
      <w:tr w:rsidR="00F95B1D" w:rsidRPr="00F95B1D" w14:paraId="5AA27096" w14:textId="77777777" w:rsidTr="006F3096">
        <w:trPr>
          <w:trHeight w:val="20"/>
          <w:jc w:val="center"/>
        </w:trPr>
        <w:tc>
          <w:tcPr>
            <w:tcW w:w="1666" w:type="pct"/>
            <w:noWrap/>
            <w:hideMark/>
          </w:tcPr>
          <w:p w14:paraId="114E38F2" w14:textId="77777777" w:rsidR="00F95B1D" w:rsidRPr="00F95B1D" w:rsidRDefault="00F95B1D" w:rsidP="00F95B1D">
            <w:pPr>
              <w:spacing w:after="0"/>
              <w:ind w:left="159" w:right="113" w:hanging="159"/>
              <w:jc w:val="left"/>
            </w:pPr>
            <w:r w:rsidRPr="00F95B1D">
              <w:t>Fanta Strawberry Flavored Soda</w:t>
            </w:r>
          </w:p>
        </w:tc>
        <w:tc>
          <w:tcPr>
            <w:tcW w:w="454" w:type="pct"/>
            <w:noWrap/>
            <w:hideMark/>
          </w:tcPr>
          <w:p w14:paraId="00EB4D5F" w14:textId="77777777" w:rsidR="00F95B1D" w:rsidRPr="00F95B1D" w:rsidRDefault="00F95B1D" w:rsidP="00F95B1D">
            <w:pPr>
              <w:spacing w:after="0"/>
              <w:ind w:right="170"/>
              <w:jc w:val="right"/>
            </w:pPr>
            <w:r w:rsidRPr="00F95B1D">
              <w:t>355ml</w:t>
            </w:r>
          </w:p>
        </w:tc>
        <w:tc>
          <w:tcPr>
            <w:tcW w:w="682" w:type="pct"/>
            <w:noWrap/>
            <w:hideMark/>
          </w:tcPr>
          <w:p w14:paraId="5E03E47E" w14:textId="77777777" w:rsidR="00F95B1D" w:rsidRPr="00F95B1D" w:rsidRDefault="00F95B1D" w:rsidP="00F95B1D">
            <w:pPr>
              <w:spacing w:after="0"/>
              <w:jc w:val="left"/>
            </w:pPr>
            <w:r w:rsidRPr="00F95B1D">
              <w:t>Aluminium</w:t>
            </w:r>
          </w:p>
        </w:tc>
        <w:tc>
          <w:tcPr>
            <w:tcW w:w="1438" w:type="pct"/>
            <w:noWrap/>
            <w:hideMark/>
          </w:tcPr>
          <w:p w14:paraId="56618B57" w14:textId="77777777" w:rsidR="00F95B1D" w:rsidRPr="00F95B1D" w:rsidRDefault="00F95B1D" w:rsidP="00F95B1D">
            <w:pPr>
              <w:spacing w:after="0"/>
              <w:ind w:left="159" w:right="113" w:hanging="159"/>
              <w:jc w:val="left"/>
            </w:pPr>
            <w:r w:rsidRPr="00F95B1D">
              <w:t>Uncle Bill’s Australia Pty Ltd</w:t>
            </w:r>
          </w:p>
        </w:tc>
        <w:tc>
          <w:tcPr>
            <w:tcW w:w="760" w:type="pct"/>
            <w:noWrap/>
            <w:hideMark/>
          </w:tcPr>
          <w:p w14:paraId="772B7E8A" w14:textId="77777777" w:rsidR="00F95B1D" w:rsidRPr="00F95B1D" w:rsidRDefault="00F95B1D" w:rsidP="00F95B1D">
            <w:pPr>
              <w:spacing w:after="0"/>
              <w:jc w:val="left"/>
            </w:pPr>
            <w:r w:rsidRPr="00F95B1D">
              <w:t>Statewide Recycling</w:t>
            </w:r>
          </w:p>
        </w:tc>
      </w:tr>
      <w:tr w:rsidR="00F95B1D" w:rsidRPr="00F95B1D" w14:paraId="3B3CFFE7" w14:textId="77777777" w:rsidTr="006F3096">
        <w:trPr>
          <w:trHeight w:val="20"/>
          <w:jc w:val="center"/>
        </w:trPr>
        <w:tc>
          <w:tcPr>
            <w:tcW w:w="1666" w:type="pct"/>
            <w:noWrap/>
            <w:hideMark/>
          </w:tcPr>
          <w:p w14:paraId="24C61F75" w14:textId="77777777" w:rsidR="00F95B1D" w:rsidRPr="00F95B1D" w:rsidRDefault="00F95B1D" w:rsidP="00F95B1D">
            <w:pPr>
              <w:spacing w:after="0"/>
              <w:ind w:left="159" w:right="113" w:hanging="159"/>
              <w:jc w:val="left"/>
            </w:pPr>
            <w:r w:rsidRPr="00F95B1D">
              <w:t>Jacka Bros Epic Mountain IPA</w:t>
            </w:r>
          </w:p>
        </w:tc>
        <w:tc>
          <w:tcPr>
            <w:tcW w:w="454" w:type="pct"/>
            <w:noWrap/>
            <w:hideMark/>
          </w:tcPr>
          <w:p w14:paraId="5FB193BC" w14:textId="77777777" w:rsidR="00F95B1D" w:rsidRPr="00F95B1D" w:rsidRDefault="00F95B1D" w:rsidP="00F95B1D">
            <w:pPr>
              <w:spacing w:after="0"/>
              <w:ind w:right="170"/>
              <w:jc w:val="right"/>
            </w:pPr>
            <w:r w:rsidRPr="00F95B1D">
              <w:t>375ml</w:t>
            </w:r>
          </w:p>
        </w:tc>
        <w:tc>
          <w:tcPr>
            <w:tcW w:w="682" w:type="pct"/>
            <w:noWrap/>
            <w:hideMark/>
          </w:tcPr>
          <w:p w14:paraId="3A7D7108" w14:textId="77777777" w:rsidR="00F95B1D" w:rsidRPr="00F95B1D" w:rsidRDefault="00F95B1D" w:rsidP="00F95B1D">
            <w:pPr>
              <w:spacing w:after="0"/>
              <w:jc w:val="left"/>
            </w:pPr>
            <w:r w:rsidRPr="00F95B1D">
              <w:t>Aluminium</w:t>
            </w:r>
          </w:p>
        </w:tc>
        <w:tc>
          <w:tcPr>
            <w:tcW w:w="1438" w:type="pct"/>
            <w:noWrap/>
            <w:hideMark/>
          </w:tcPr>
          <w:p w14:paraId="796622A9" w14:textId="77777777" w:rsidR="00F95B1D" w:rsidRPr="00F95B1D" w:rsidRDefault="00F95B1D" w:rsidP="00F95B1D">
            <w:pPr>
              <w:spacing w:after="0"/>
              <w:ind w:left="159" w:right="113" w:hanging="159"/>
              <w:jc w:val="left"/>
              <w:rPr>
                <w:spacing w:val="-4"/>
              </w:rPr>
            </w:pPr>
            <w:r w:rsidRPr="00F95B1D">
              <w:rPr>
                <w:spacing w:val="-4"/>
              </w:rPr>
              <w:t>Watsacowie Brewing Company Pty Ltd</w:t>
            </w:r>
          </w:p>
        </w:tc>
        <w:tc>
          <w:tcPr>
            <w:tcW w:w="760" w:type="pct"/>
            <w:noWrap/>
            <w:hideMark/>
          </w:tcPr>
          <w:p w14:paraId="5E4C96AB" w14:textId="77777777" w:rsidR="00F95B1D" w:rsidRPr="00F95B1D" w:rsidRDefault="00F95B1D" w:rsidP="00F95B1D">
            <w:pPr>
              <w:spacing w:after="0"/>
              <w:jc w:val="left"/>
            </w:pPr>
            <w:r w:rsidRPr="00F95B1D">
              <w:t>Marine Stores Ltd</w:t>
            </w:r>
          </w:p>
        </w:tc>
      </w:tr>
      <w:tr w:rsidR="00F95B1D" w:rsidRPr="00F95B1D" w14:paraId="4FA4AFA4" w14:textId="77777777" w:rsidTr="006F3096">
        <w:trPr>
          <w:trHeight w:val="20"/>
          <w:jc w:val="center"/>
        </w:trPr>
        <w:tc>
          <w:tcPr>
            <w:tcW w:w="1666" w:type="pct"/>
            <w:noWrap/>
            <w:hideMark/>
          </w:tcPr>
          <w:p w14:paraId="2E321C55" w14:textId="77777777" w:rsidR="00F95B1D" w:rsidRPr="00F95B1D" w:rsidRDefault="00F95B1D" w:rsidP="00F95B1D">
            <w:pPr>
              <w:spacing w:after="0"/>
              <w:ind w:left="159" w:right="113" w:hanging="159"/>
              <w:jc w:val="left"/>
            </w:pPr>
            <w:r w:rsidRPr="00F95B1D">
              <w:t>Watsacowie Brewing Company Alcoholic Ginger Beer</w:t>
            </w:r>
          </w:p>
        </w:tc>
        <w:tc>
          <w:tcPr>
            <w:tcW w:w="454" w:type="pct"/>
            <w:noWrap/>
            <w:hideMark/>
          </w:tcPr>
          <w:p w14:paraId="5375B36F" w14:textId="77777777" w:rsidR="00F95B1D" w:rsidRPr="00F95B1D" w:rsidRDefault="00F95B1D" w:rsidP="00F95B1D">
            <w:pPr>
              <w:spacing w:after="0"/>
              <w:ind w:right="170"/>
              <w:jc w:val="right"/>
            </w:pPr>
            <w:r w:rsidRPr="00F95B1D">
              <w:t>375ml</w:t>
            </w:r>
          </w:p>
        </w:tc>
        <w:tc>
          <w:tcPr>
            <w:tcW w:w="682" w:type="pct"/>
            <w:noWrap/>
            <w:hideMark/>
          </w:tcPr>
          <w:p w14:paraId="657178E5" w14:textId="77777777" w:rsidR="00F95B1D" w:rsidRPr="00F95B1D" w:rsidRDefault="00F95B1D" w:rsidP="00F95B1D">
            <w:pPr>
              <w:spacing w:after="0"/>
              <w:jc w:val="left"/>
            </w:pPr>
            <w:r w:rsidRPr="00F95B1D">
              <w:t>Aluminium</w:t>
            </w:r>
          </w:p>
        </w:tc>
        <w:tc>
          <w:tcPr>
            <w:tcW w:w="1438" w:type="pct"/>
            <w:noWrap/>
            <w:hideMark/>
          </w:tcPr>
          <w:p w14:paraId="4D37E5A6" w14:textId="77777777" w:rsidR="00F95B1D" w:rsidRPr="00F95B1D" w:rsidRDefault="00F95B1D" w:rsidP="00F95B1D">
            <w:pPr>
              <w:spacing w:after="0"/>
              <w:ind w:left="159" w:right="113" w:hanging="159"/>
              <w:jc w:val="left"/>
              <w:rPr>
                <w:spacing w:val="-4"/>
              </w:rPr>
            </w:pPr>
            <w:r w:rsidRPr="00F95B1D">
              <w:rPr>
                <w:spacing w:val="-4"/>
              </w:rPr>
              <w:t>Watsacowie Brewing Company Pty Ltd</w:t>
            </w:r>
          </w:p>
        </w:tc>
        <w:tc>
          <w:tcPr>
            <w:tcW w:w="760" w:type="pct"/>
            <w:noWrap/>
            <w:hideMark/>
          </w:tcPr>
          <w:p w14:paraId="7471DFD4" w14:textId="77777777" w:rsidR="00F95B1D" w:rsidRPr="00F95B1D" w:rsidRDefault="00F95B1D" w:rsidP="00F95B1D">
            <w:pPr>
              <w:spacing w:after="0"/>
              <w:jc w:val="left"/>
            </w:pPr>
            <w:r w:rsidRPr="00F95B1D">
              <w:t>Marine Stores Ltd</w:t>
            </w:r>
          </w:p>
        </w:tc>
      </w:tr>
      <w:tr w:rsidR="00F95B1D" w:rsidRPr="00F95B1D" w14:paraId="171E861C" w14:textId="77777777" w:rsidTr="006F3096">
        <w:trPr>
          <w:trHeight w:val="20"/>
          <w:jc w:val="center"/>
        </w:trPr>
        <w:tc>
          <w:tcPr>
            <w:tcW w:w="1666" w:type="pct"/>
            <w:noWrap/>
            <w:hideMark/>
          </w:tcPr>
          <w:p w14:paraId="7BF30882" w14:textId="77777777" w:rsidR="00F95B1D" w:rsidRPr="00F95B1D" w:rsidRDefault="00F95B1D" w:rsidP="00F95B1D">
            <w:pPr>
              <w:spacing w:after="0"/>
              <w:ind w:left="159" w:right="113" w:hanging="159"/>
              <w:jc w:val="left"/>
            </w:pPr>
            <w:r w:rsidRPr="00F95B1D">
              <w:t>Watsacowie Brewing Company Lawn Cruiser Small Beer</w:t>
            </w:r>
          </w:p>
        </w:tc>
        <w:tc>
          <w:tcPr>
            <w:tcW w:w="454" w:type="pct"/>
            <w:noWrap/>
            <w:hideMark/>
          </w:tcPr>
          <w:p w14:paraId="359A4C94" w14:textId="77777777" w:rsidR="00F95B1D" w:rsidRPr="00F95B1D" w:rsidRDefault="00F95B1D" w:rsidP="00F95B1D">
            <w:pPr>
              <w:spacing w:after="0"/>
              <w:ind w:right="170"/>
              <w:jc w:val="right"/>
            </w:pPr>
            <w:r w:rsidRPr="00F95B1D">
              <w:t>375ml</w:t>
            </w:r>
          </w:p>
        </w:tc>
        <w:tc>
          <w:tcPr>
            <w:tcW w:w="682" w:type="pct"/>
            <w:noWrap/>
            <w:hideMark/>
          </w:tcPr>
          <w:p w14:paraId="7B788C39" w14:textId="77777777" w:rsidR="00F95B1D" w:rsidRPr="00F95B1D" w:rsidRDefault="00F95B1D" w:rsidP="00F95B1D">
            <w:pPr>
              <w:spacing w:after="0"/>
              <w:jc w:val="left"/>
            </w:pPr>
            <w:r w:rsidRPr="00F95B1D">
              <w:t>Aluminium</w:t>
            </w:r>
          </w:p>
        </w:tc>
        <w:tc>
          <w:tcPr>
            <w:tcW w:w="1438" w:type="pct"/>
            <w:noWrap/>
            <w:hideMark/>
          </w:tcPr>
          <w:p w14:paraId="5AA86B54" w14:textId="77777777" w:rsidR="00F95B1D" w:rsidRPr="00F95B1D" w:rsidRDefault="00F95B1D" w:rsidP="00F95B1D">
            <w:pPr>
              <w:spacing w:after="0"/>
              <w:ind w:left="159" w:right="113" w:hanging="159"/>
              <w:jc w:val="left"/>
              <w:rPr>
                <w:spacing w:val="-4"/>
              </w:rPr>
            </w:pPr>
            <w:r w:rsidRPr="00F95B1D">
              <w:rPr>
                <w:spacing w:val="-4"/>
              </w:rPr>
              <w:t>Watsacowie Brewing Company Pty Ltd</w:t>
            </w:r>
          </w:p>
        </w:tc>
        <w:tc>
          <w:tcPr>
            <w:tcW w:w="760" w:type="pct"/>
            <w:noWrap/>
            <w:hideMark/>
          </w:tcPr>
          <w:p w14:paraId="0A2A62D7" w14:textId="77777777" w:rsidR="00F95B1D" w:rsidRPr="00F95B1D" w:rsidRDefault="00F95B1D" w:rsidP="00F95B1D">
            <w:pPr>
              <w:spacing w:after="0"/>
              <w:jc w:val="left"/>
            </w:pPr>
            <w:r w:rsidRPr="00F95B1D">
              <w:t>Marine Stores Ltd</w:t>
            </w:r>
          </w:p>
        </w:tc>
      </w:tr>
      <w:tr w:rsidR="00F95B1D" w:rsidRPr="00F95B1D" w14:paraId="3A5164F4" w14:textId="77777777" w:rsidTr="006F3096">
        <w:trPr>
          <w:trHeight w:val="20"/>
          <w:jc w:val="center"/>
        </w:trPr>
        <w:tc>
          <w:tcPr>
            <w:tcW w:w="1666" w:type="pct"/>
            <w:noWrap/>
            <w:hideMark/>
          </w:tcPr>
          <w:p w14:paraId="090B95E6" w14:textId="77777777" w:rsidR="00F95B1D" w:rsidRPr="00F95B1D" w:rsidRDefault="00F95B1D" w:rsidP="00F95B1D">
            <w:pPr>
              <w:spacing w:after="0"/>
              <w:ind w:left="159" w:right="113" w:hanging="159"/>
              <w:jc w:val="left"/>
            </w:pPr>
            <w:r w:rsidRPr="00F95B1D">
              <w:t>Watsacowie Brewing Company Southern Yorke Peninsula Sparkling Water</w:t>
            </w:r>
          </w:p>
        </w:tc>
        <w:tc>
          <w:tcPr>
            <w:tcW w:w="454" w:type="pct"/>
            <w:noWrap/>
            <w:hideMark/>
          </w:tcPr>
          <w:p w14:paraId="1C825519" w14:textId="77777777" w:rsidR="00F95B1D" w:rsidRPr="00F95B1D" w:rsidRDefault="00F95B1D" w:rsidP="00F95B1D">
            <w:pPr>
              <w:spacing w:after="0"/>
              <w:ind w:right="170"/>
              <w:jc w:val="right"/>
            </w:pPr>
            <w:r w:rsidRPr="00F95B1D">
              <w:t>375ml</w:t>
            </w:r>
          </w:p>
        </w:tc>
        <w:tc>
          <w:tcPr>
            <w:tcW w:w="682" w:type="pct"/>
            <w:noWrap/>
            <w:hideMark/>
          </w:tcPr>
          <w:p w14:paraId="4F0770EE" w14:textId="77777777" w:rsidR="00F95B1D" w:rsidRPr="00F95B1D" w:rsidRDefault="00F95B1D" w:rsidP="00F95B1D">
            <w:pPr>
              <w:spacing w:after="0"/>
              <w:jc w:val="left"/>
            </w:pPr>
            <w:r w:rsidRPr="00F95B1D">
              <w:t>Aluminium</w:t>
            </w:r>
          </w:p>
        </w:tc>
        <w:tc>
          <w:tcPr>
            <w:tcW w:w="1438" w:type="pct"/>
            <w:noWrap/>
            <w:hideMark/>
          </w:tcPr>
          <w:p w14:paraId="6B8433EC" w14:textId="77777777" w:rsidR="00F95B1D" w:rsidRPr="00F95B1D" w:rsidRDefault="00F95B1D" w:rsidP="00F95B1D">
            <w:pPr>
              <w:spacing w:after="0"/>
              <w:ind w:left="159" w:right="113" w:hanging="159"/>
              <w:jc w:val="left"/>
              <w:rPr>
                <w:spacing w:val="-4"/>
              </w:rPr>
            </w:pPr>
            <w:r w:rsidRPr="00F95B1D">
              <w:rPr>
                <w:spacing w:val="-4"/>
              </w:rPr>
              <w:t>Watsacowie Brewing Company Pty Ltd</w:t>
            </w:r>
          </w:p>
        </w:tc>
        <w:tc>
          <w:tcPr>
            <w:tcW w:w="760" w:type="pct"/>
            <w:noWrap/>
            <w:hideMark/>
          </w:tcPr>
          <w:p w14:paraId="49C8E04A" w14:textId="77777777" w:rsidR="00F95B1D" w:rsidRPr="00F95B1D" w:rsidRDefault="00F95B1D" w:rsidP="00F95B1D">
            <w:pPr>
              <w:spacing w:after="0"/>
              <w:jc w:val="left"/>
            </w:pPr>
            <w:r w:rsidRPr="00F95B1D">
              <w:t>Marine Stores Ltd</w:t>
            </w:r>
          </w:p>
        </w:tc>
      </w:tr>
      <w:tr w:rsidR="00F95B1D" w:rsidRPr="00F95B1D" w14:paraId="1B59E405" w14:textId="77777777" w:rsidTr="006F3096">
        <w:trPr>
          <w:trHeight w:val="20"/>
          <w:jc w:val="center"/>
        </w:trPr>
        <w:tc>
          <w:tcPr>
            <w:tcW w:w="1666" w:type="pct"/>
            <w:noWrap/>
            <w:hideMark/>
          </w:tcPr>
          <w:p w14:paraId="5F9AB7F6" w14:textId="77777777" w:rsidR="00F95B1D" w:rsidRPr="00F95B1D" w:rsidRDefault="00F95B1D" w:rsidP="00F95B1D">
            <w:pPr>
              <w:spacing w:after="0"/>
              <w:ind w:left="159" w:right="113" w:hanging="159"/>
              <w:jc w:val="left"/>
            </w:pPr>
            <w:r w:rsidRPr="00F95B1D">
              <w:t>Coastal Stone Australian Double Barrel Whisky &amp; Cola</w:t>
            </w:r>
          </w:p>
        </w:tc>
        <w:tc>
          <w:tcPr>
            <w:tcW w:w="454" w:type="pct"/>
            <w:noWrap/>
            <w:hideMark/>
          </w:tcPr>
          <w:p w14:paraId="4D90319B" w14:textId="77777777" w:rsidR="00F95B1D" w:rsidRPr="00F95B1D" w:rsidRDefault="00F95B1D" w:rsidP="00F95B1D">
            <w:pPr>
              <w:spacing w:after="0"/>
              <w:ind w:right="170"/>
              <w:jc w:val="right"/>
            </w:pPr>
            <w:r w:rsidRPr="00F95B1D">
              <w:t>330ml</w:t>
            </w:r>
          </w:p>
        </w:tc>
        <w:tc>
          <w:tcPr>
            <w:tcW w:w="682" w:type="pct"/>
            <w:noWrap/>
            <w:hideMark/>
          </w:tcPr>
          <w:p w14:paraId="2FCBEDF6" w14:textId="77777777" w:rsidR="00F95B1D" w:rsidRPr="00F95B1D" w:rsidRDefault="00F95B1D" w:rsidP="00F95B1D">
            <w:pPr>
              <w:spacing w:after="0"/>
              <w:jc w:val="left"/>
            </w:pPr>
            <w:r w:rsidRPr="00F95B1D">
              <w:t>Aluminium</w:t>
            </w:r>
          </w:p>
        </w:tc>
        <w:tc>
          <w:tcPr>
            <w:tcW w:w="1438" w:type="pct"/>
            <w:noWrap/>
            <w:hideMark/>
          </w:tcPr>
          <w:p w14:paraId="3D74CA5D"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44841D03" w14:textId="77777777" w:rsidR="00F95B1D" w:rsidRPr="00F95B1D" w:rsidRDefault="00F95B1D" w:rsidP="00F95B1D">
            <w:pPr>
              <w:spacing w:after="0"/>
              <w:jc w:val="left"/>
            </w:pPr>
            <w:r w:rsidRPr="00F95B1D">
              <w:t>Statewide Recycling</w:t>
            </w:r>
          </w:p>
        </w:tc>
      </w:tr>
      <w:tr w:rsidR="00F95B1D" w:rsidRPr="00F95B1D" w14:paraId="0550497A" w14:textId="77777777" w:rsidTr="006F3096">
        <w:trPr>
          <w:trHeight w:val="20"/>
          <w:jc w:val="center"/>
        </w:trPr>
        <w:tc>
          <w:tcPr>
            <w:tcW w:w="1666" w:type="pct"/>
            <w:noWrap/>
            <w:hideMark/>
          </w:tcPr>
          <w:p w14:paraId="628D44D1" w14:textId="77777777" w:rsidR="00F95B1D" w:rsidRPr="00F95B1D" w:rsidRDefault="00F95B1D" w:rsidP="00F95B1D">
            <w:pPr>
              <w:spacing w:after="0"/>
              <w:ind w:left="159" w:right="113" w:hanging="159"/>
              <w:jc w:val="left"/>
            </w:pPr>
            <w:r w:rsidRPr="00F95B1D">
              <w:t>Coastal Stone Australian Whisky &amp; Cola</w:t>
            </w:r>
          </w:p>
        </w:tc>
        <w:tc>
          <w:tcPr>
            <w:tcW w:w="454" w:type="pct"/>
            <w:noWrap/>
            <w:hideMark/>
          </w:tcPr>
          <w:p w14:paraId="6095FE2F" w14:textId="77777777" w:rsidR="00F95B1D" w:rsidRPr="00F95B1D" w:rsidRDefault="00F95B1D" w:rsidP="00F95B1D">
            <w:pPr>
              <w:spacing w:after="0"/>
              <w:ind w:right="170"/>
              <w:jc w:val="right"/>
            </w:pPr>
            <w:r w:rsidRPr="00F95B1D">
              <w:t>330ml</w:t>
            </w:r>
          </w:p>
        </w:tc>
        <w:tc>
          <w:tcPr>
            <w:tcW w:w="682" w:type="pct"/>
            <w:noWrap/>
            <w:hideMark/>
          </w:tcPr>
          <w:p w14:paraId="75453F5E" w14:textId="77777777" w:rsidR="00F95B1D" w:rsidRPr="00F95B1D" w:rsidRDefault="00F95B1D" w:rsidP="00F95B1D">
            <w:pPr>
              <w:spacing w:after="0"/>
              <w:jc w:val="left"/>
            </w:pPr>
            <w:r w:rsidRPr="00F95B1D">
              <w:t>Aluminium</w:t>
            </w:r>
          </w:p>
        </w:tc>
        <w:tc>
          <w:tcPr>
            <w:tcW w:w="1438" w:type="pct"/>
            <w:noWrap/>
            <w:hideMark/>
          </w:tcPr>
          <w:p w14:paraId="7C9CE15F"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297EECD4" w14:textId="77777777" w:rsidR="00F95B1D" w:rsidRPr="00F95B1D" w:rsidRDefault="00F95B1D" w:rsidP="00F95B1D">
            <w:pPr>
              <w:spacing w:after="0"/>
              <w:jc w:val="left"/>
            </w:pPr>
            <w:r w:rsidRPr="00F95B1D">
              <w:t>Statewide Recycling</w:t>
            </w:r>
          </w:p>
        </w:tc>
      </w:tr>
      <w:tr w:rsidR="00F95B1D" w:rsidRPr="00F95B1D" w14:paraId="19096DE5" w14:textId="77777777" w:rsidTr="006F3096">
        <w:trPr>
          <w:trHeight w:val="20"/>
          <w:jc w:val="center"/>
        </w:trPr>
        <w:tc>
          <w:tcPr>
            <w:tcW w:w="1666" w:type="pct"/>
            <w:noWrap/>
            <w:hideMark/>
          </w:tcPr>
          <w:p w14:paraId="741F733B" w14:textId="77777777" w:rsidR="00F95B1D" w:rsidRPr="00F95B1D" w:rsidRDefault="00F95B1D" w:rsidP="00F95B1D">
            <w:pPr>
              <w:spacing w:after="0"/>
              <w:ind w:left="159" w:right="113" w:hanging="159"/>
              <w:jc w:val="left"/>
            </w:pPr>
            <w:r w:rsidRPr="00F95B1D">
              <w:t>Coastal Stone Australian Whisky &amp; Dry</w:t>
            </w:r>
          </w:p>
        </w:tc>
        <w:tc>
          <w:tcPr>
            <w:tcW w:w="454" w:type="pct"/>
            <w:noWrap/>
            <w:hideMark/>
          </w:tcPr>
          <w:p w14:paraId="75949B30" w14:textId="77777777" w:rsidR="00F95B1D" w:rsidRPr="00F95B1D" w:rsidRDefault="00F95B1D" w:rsidP="00F95B1D">
            <w:pPr>
              <w:spacing w:after="0"/>
              <w:ind w:right="170"/>
              <w:jc w:val="right"/>
            </w:pPr>
            <w:r w:rsidRPr="00F95B1D">
              <w:t>330ml</w:t>
            </w:r>
          </w:p>
        </w:tc>
        <w:tc>
          <w:tcPr>
            <w:tcW w:w="682" w:type="pct"/>
            <w:noWrap/>
            <w:hideMark/>
          </w:tcPr>
          <w:p w14:paraId="61126AE9" w14:textId="77777777" w:rsidR="00F95B1D" w:rsidRPr="00F95B1D" w:rsidRDefault="00F95B1D" w:rsidP="00F95B1D">
            <w:pPr>
              <w:spacing w:after="0"/>
              <w:jc w:val="left"/>
            </w:pPr>
            <w:r w:rsidRPr="00F95B1D">
              <w:t>Aluminium</w:t>
            </w:r>
          </w:p>
        </w:tc>
        <w:tc>
          <w:tcPr>
            <w:tcW w:w="1438" w:type="pct"/>
            <w:noWrap/>
            <w:hideMark/>
          </w:tcPr>
          <w:p w14:paraId="1A9C4AD5"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78EF8D37" w14:textId="77777777" w:rsidR="00F95B1D" w:rsidRPr="00F95B1D" w:rsidRDefault="00F95B1D" w:rsidP="00F95B1D">
            <w:pPr>
              <w:spacing w:after="0"/>
              <w:jc w:val="left"/>
            </w:pPr>
            <w:r w:rsidRPr="00F95B1D">
              <w:t>Statewide Recycling</w:t>
            </w:r>
          </w:p>
        </w:tc>
      </w:tr>
      <w:tr w:rsidR="00F95B1D" w:rsidRPr="00F95B1D" w14:paraId="585A0B97" w14:textId="77777777" w:rsidTr="006F3096">
        <w:trPr>
          <w:trHeight w:val="20"/>
          <w:jc w:val="center"/>
        </w:trPr>
        <w:tc>
          <w:tcPr>
            <w:tcW w:w="1666" w:type="pct"/>
            <w:noWrap/>
            <w:hideMark/>
          </w:tcPr>
          <w:p w14:paraId="19C9A7DC" w14:textId="77777777" w:rsidR="00F95B1D" w:rsidRPr="00F95B1D" w:rsidRDefault="00F95B1D" w:rsidP="00F95B1D">
            <w:pPr>
              <w:spacing w:after="0"/>
              <w:ind w:left="159" w:right="113" w:hanging="159"/>
              <w:jc w:val="left"/>
            </w:pPr>
            <w:r w:rsidRPr="00F95B1D">
              <w:t>Manly Spirits Berry Blush Gin &amp; Tonic</w:t>
            </w:r>
          </w:p>
        </w:tc>
        <w:tc>
          <w:tcPr>
            <w:tcW w:w="454" w:type="pct"/>
            <w:noWrap/>
            <w:hideMark/>
          </w:tcPr>
          <w:p w14:paraId="68396934" w14:textId="77777777" w:rsidR="00F95B1D" w:rsidRPr="00F95B1D" w:rsidRDefault="00F95B1D" w:rsidP="00F95B1D">
            <w:pPr>
              <w:spacing w:after="0"/>
              <w:ind w:right="170"/>
              <w:jc w:val="right"/>
            </w:pPr>
            <w:r w:rsidRPr="00F95B1D">
              <w:t>275ml</w:t>
            </w:r>
          </w:p>
        </w:tc>
        <w:tc>
          <w:tcPr>
            <w:tcW w:w="682" w:type="pct"/>
            <w:noWrap/>
            <w:hideMark/>
          </w:tcPr>
          <w:p w14:paraId="7D85D843" w14:textId="77777777" w:rsidR="00F95B1D" w:rsidRPr="00F95B1D" w:rsidRDefault="00F95B1D" w:rsidP="00F95B1D">
            <w:pPr>
              <w:spacing w:after="0"/>
              <w:jc w:val="left"/>
            </w:pPr>
            <w:r w:rsidRPr="00F95B1D">
              <w:t>Glass</w:t>
            </w:r>
          </w:p>
        </w:tc>
        <w:tc>
          <w:tcPr>
            <w:tcW w:w="1438" w:type="pct"/>
            <w:noWrap/>
            <w:hideMark/>
          </w:tcPr>
          <w:p w14:paraId="12C68385"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64B03E7C" w14:textId="77777777" w:rsidR="00F95B1D" w:rsidRPr="00F95B1D" w:rsidRDefault="00F95B1D" w:rsidP="00F95B1D">
            <w:pPr>
              <w:spacing w:after="0"/>
              <w:jc w:val="left"/>
            </w:pPr>
            <w:r w:rsidRPr="00F95B1D">
              <w:t>Statewide Recycling</w:t>
            </w:r>
          </w:p>
        </w:tc>
      </w:tr>
      <w:tr w:rsidR="00F95B1D" w:rsidRPr="00F95B1D" w14:paraId="2F12D137" w14:textId="77777777" w:rsidTr="006F3096">
        <w:trPr>
          <w:trHeight w:val="20"/>
          <w:jc w:val="center"/>
        </w:trPr>
        <w:tc>
          <w:tcPr>
            <w:tcW w:w="1666" w:type="pct"/>
            <w:noWrap/>
            <w:hideMark/>
          </w:tcPr>
          <w:p w14:paraId="117B72F4" w14:textId="77777777" w:rsidR="00F95B1D" w:rsidRPr="00F95B1D" w:rsidRDefault="00F95B1D" w:rsidP="00F95B1D">
            <w:pPr>
              <w:spacing w:after="0"/>
              <w:ind w:left="159" w:right="113" w:hanging="159"/>
              <w:jc w:val="left"/>
            </w:pPr>
            <w:r w:rsidRPr="00F95B1D">
              <w:t>Manly Spirits Limoncello Spritz No Sugar</w:t>
            </w:r>
          </w:p>
        </w:tc>
        <w:tc>
          <w:tcPr>
            <w:tcW w:w="454" w:type="pct"/>
            <w:noWrap/>
            <w:hideMark/>
          </w:tcPr>
          <w:p w14:paraId="47F5BEFA" w14:textId="77777777" w:rsidR="00F95B1D" w:rsidRPr="00F95B1D" w:rsidRDefault="00F95B1D" w:rsidP="00F95B1D">
            <w:pPr>
              <w:spacing w:after="0"/>
              <w:ind w:right="170"/>
              <w:jc w:val="right"/>
            </w:pPr>
            <w:r w:rsidRPr="00F95B1D">
              <w:t>330ml</w:t>
            </w:r>
          </w:p>
        </w:tc>
        <w:tc>
          <w:tcPr>
            <w:tcW w:w="682" w:type="pct"/>
            <w:noWrap/>
            <w:hideMark/>
          </w:tcPr>
          <w:p w14:paraId="39AC4979" w14:textId="77777777" w:rsidR="00F95B1D" w:rsidRPr="00F95B1D" w:rsidRDefault="00F95B1D" w:rsidP="00F95B1D">
            <w:pPr>
              <w:spacing w:after="0"/>
              <w:jc w:val="left"/>
            </w:pPr>
            <w:r w:rsidRPr="00F95B1D">
              <w:t>Aluminium</w:t>
            </w:r>
          </w:p>
        </w:tc>
        <w:tc>
          <w:tcPr>
            <w:tcW w:w="1438" w:type="pct"/>
            <w:noWrap/>
            <w:hideMark/>
          </w:tcPr>
          <w:p w14:paraId="218B79D4"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7ECD8FCE" w14:textId="77777777" w:rsidR="00F95B1D" w:rsidRPr="00F95B1D" w:rsidRDefault="00F95B1D" w:rsidP="00F95B1D">
            <w:pPr>
              <w:spacing w:after="0"/>
              <w:jc w:val="left"/>
            </w:pPr>
            <w:r w:rsidRPr="00F95B1D">
              <w:t>Statewide Recycling</w:t>
            </w:r>
          </w:p>
        </w:tc>
      </w:tr>
      <w:tr w:rsidR="00F95B1D" w:rsidRPr="00F95B1D" w14:paraId="633809ED" w14:textId="77777777" w:rsidTr="006F3096">
        <w:trPr>
          <w:trHeight w:val="20"/>
          <w:jc w:val="center"/>
        </w:trPr>
        <w:tc>
          <w:tcPr>
            <w:tcW w:w="1666" w:type="pct"/>
            <w:noWrap/>
            <w:hideMark/>
          </w:tcPr>
          <w:p w14:paraId="7FF0FCB9" w14:textId="77777777" w:rsidR="00F95B1D" w:rsidRPr="00F95B1D" w:rsidRDefault="00F95B1D" w:rsidP="00F95B1D">
            <w:pPr>
              <w:spacing w:after="0"/>
              <w:ind w:left="159" w:right="113" w:hanging="159"/>
              <w:jc w:val="left"/>
            </w:pPr>
            <w:r w:rsidRPr="00F95B1D">
              <w:t>Manly Spirits Limoncello Zesty Spritz</w:t>
            </w:r>
          </w:p>
        </w:tc>
        <w:tc>
          <w:tcPr>
            <w:tcW w:w="454" w:type="pct"/>
            <w:noWrap/>
            <w:hideMark/>
          </w:tcPr>
          <w:p w14:paraId="5B1C4BED" w14:textId="77777777" w:rsidR="00F95B1D" w:rsidRPr="00F95B1D" w:rsidRDefault="00F95B1D" w:rsidP="00F95B1D">
            <w:pPr>
              <w:spacing w:after="0"/>
              <w:ind w:right="170"/>
              <w:jc w:val="right"/>
            </w:pPr>
            <w:r w:rsidRPr="00F95B1D">
              <w:t>275ml</w:t>
            </w:r>
          </w:p>
        </w:tc>
        <w:tc>
          <w:tcPr>
            <w:tcW w:w="682" w:type="pct"/>
            <w:noWrap/>
            <w:hideMark/>
          </w:tcPr>
          <w:p w14:paraId="6799B3B6" w14:textId="77777777" w:rsidR="00F95B1D" w:rsidRPr="00F95B1D" w:rsidRDefault="00F95B1D" w:rsidP="00F95B1D">
            <w:pPr>
              <w:spacing w:after="0"/>
              <w:jc w:val="left"/>
            </w:pPr>
            <w:r w:rsidRPr="00F95B1D">
              <w:t>Glass</w:t>
            </w:r>
          </w:p>
        </w:tc>
        <w:tc>
          <w:tcPr>
            <w:tcW w:w="1438" w:type="pct"/>
            <w:noWrap/>
            <w:hideMark/>
          </w:tcPr>
          <w:p w14:paraId="0E904D8C"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50FBB412" w14:textId="77777777" w:rsidR="00F95B1D" w:rsidRPr="00F95B1D" w:rsidRDefault="00F95B1D" w:rsidP="00F95B1D">
            <w:pPr>
              <w:spacing w:after="0"/>
              <w:jc w:val="left"/>
            </w:pPr>
            <w:r w:rsidRPr="00F95B1D">
              <w:t>Statewide Recycling</w:t>
            </w:r>
          </w:p>
        </w:tc>
      </w:tr>
      <w:tr w:rsidR="00F95B1D" w:rsidRPr="00F95B1D" w14:paraId="7739E6CA" w14:textId="77777777" w:rsidTr="006F3096">
        <w:trPr>
          <w:trHeight w:val="20"/>
          <w:jc w:val="center"/>
        </w:trPr>
        <w:tc>
          <w:tcPr>
            <w:tcW w:w="1666" w:type="pct"/>
            <w:noWrap/>
            <w:hideMark/>
          </w:tcPr>
          <w:p w14:paraId="77E1BECF" w14:textId="77777777" w:rsidR="00F95B1D" w:rsidRPr="00F95B1D" w:rsidRDefault="00F95B1D" w:rsidP="00F95B1D">
            <w:pPr>
              <w:spacing w:after="0"/>
              <w:ind w:left="159" w:right="113" w:hanging="159"/>
              <w:jc w:val="left"/>
            </w:pPr>
            <w:r w:rsidRPr="00F95B1D">
              <w:t>Manly Spirits Pink Gin &amp; Tonic Lilly Pilly Pink Gin</w:t>
            </w:r>
          </w:p>
        </w:tc>
        <w:tc>
          <w:tcPr>
            <w:tcW w:w="454" w:type="pct"/>
            <w:noWrap/>
            <w:hideMark/>
          </w:tcPr>
          <w:p w14:paraId="2A61F2C0" w14:textId="77777777" w:rsidR="00F95B1D" w:rsidRPr="00F95B1D" w:rsidRDefault="00F95B1D" w:rsidP="00F95B1D">
            <w:pPr>
              <w:spacing w:after="0"/>
              <w:ind w:right="170"/>
              <w:jc w:val="right"/>
            </w:pPr>
            <w:r w:rsidRPr="00F95B1D">
              <w:t>330ml</w:t>
            </w:r>
          </w:p>
        </w:tc>
        <w:tc>
          <w:tcPr>
            <w:tcW w:w="682" w:type="pct"/>
            <w:noWrap/>
            <w:hideMark/>
          </w:tcPr>
          <w:p w14:paraId="0AAA8ACB" w14:textId="77777777" w:rsidR="00F95B1D" w:rsidRPr="00F95B1D" w:rsidRDefault="00F95B1D" w:rsidP="00F95B1D">
            <w:pPr>
              <w:spacing w:after="0"/>
              <w:jc w:val="left"/>
            </w:pPr>
            <w:r w:rsidRPr="00F95B1D">
              <w:t>Aluminium</w:t>
            </w:r>
          </w:p>
        </w:tc>
        <w:tc>
          <w:tcPr>
            <w:tcW w:w="1438" w:type="pct"/>
            <w:noWrap/>
            <w:hideMark/>
          </w:tcPr>
          <w:p w14:paraId="4B9B3575"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1C5EADAF" w14:textId="77777777" w:rsidR="00F95B1D" w:rsidRPr="00F95B1D" w:rsidRDefault="00F95B1D" w:rsidP="00F95B1D">
            <w:pPr>
              <w:spacing w:after="0"/>
              <w:jc w:val="left"/>
            </w:pPr>
            <w:r w:rsidRPr="00F95B1D">
              <w:t>Statewide Recycling</w:t>
            </w:r>
          </w:p>
        </w:tc>
      </w:tr>
      <w:tr w:rsidR="00F95B1D" w:rsidRPr="00F95B1D" w14:paraId="232FCA62" w14:textId="77777777" w:rsidTr="006F3096">
        <w:trPr>
          <w:trHeight w:val="20"/>
          <w:jc w:val="center"/>
        </w:trPr>
        <w:tc>
          <w:tcPr>
            <w:tcW w:w="1666" w:type="pct"/>
            <w:noWrap/>
            <w:hideMark/>
          </w:tcPr>
          <w:p w14:paraId="0357D9E2" w14:textId="77777777" w:rsidR="00F95B1D" w:rsidRPr="00F95B1D" w:rsidRDefault="00F95B1D" w:rsidP="00F95B1D">
            <w:pPr>
              <w:spacing w:after="0"/>
              <w:ind w:left="159" w:right="113" w:hanging="159"/>
              <w:jc w:val="left"/>
            </w:pPr>
            <w:r w:rsidRPr="00F95B1D">
              <w:t>Manly Spirits Pink Gin &amp; Tonic Lilly Pilly Pink Gin</w:t>
            </w:r>
          </w:p>
        </w:tc>
        <w:tc>
          <w:tcPr>
            <w:tcW w:w="454" w:type="pct"/>
            <w:noWrap/>
            <w:hideMark/>
          </w:tcPr>
          <w:p w14:paraId="5C4E6860" w14:textId="77777777" w:rsidR="00F95B1D" w:rsidRPr="00F95B1D" w:rsidRDefault="00F95B1D" w:rsidP="00F95B1D">
            <w:pPr>
              <w:spacing w:after="0"/>
              <w:ind w:right="170"/>
              <w:jc w:val="right"/>
            </w:pPr>
            <w:r w:rsidRPr="00F95B1D">
              <w:t>275ml</w:t>
            </w:r>
          </w:p>
        </w:tc>
        <w:tc>
          <w:tcPr>
            <w:tcW w:w="682" w:type="pct"/>
            <w:noWrap/>
            <w:hideMark/>
          </w:tcPr>
          <w:p w14:paraId="47070A55" w14:textId="77777777" w:rsidR="00F95B1D" w:rsidRPr="00F95B1D" w:rsidRDefault="00F95B1D" w:rsidP="00F95B1D">
            <w:pPr>
              <w:spacing w:after="0"/>
              <w:jc w:val="left"/>
            </w:pPr>
            <w:r w:rsidRPr="00F95B1D">
              <w:t>Glass</w:t>
            </w:r>
          </w:p>
        </w:tc>
        <w:tc>
          <w:tcPr>
            <w:tcW w:w="1438" w:type="pct"/>
            <w:noWrap/>
            <w:hideMark/>
          </w:tcPr>
          <w:p w14:paraId="74244873"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2EFC615C" w14:textId="77777777" w:rsidR="00F95B1D" w:rsidRPr="00F95B1D" w:rsidRDefault="00F95B1D" w:rsidP="00F95B1D">
            <w:pPr>
              <w:spacing w:after="0"/>
              <w:jc w:val="left"/>
            </w:pPr>
            <w:r w:rsidRPr="00F95B1D">
              <w:t>Statewide Recycling</w:t>
            </w:r>
          </w:p>
        </w:tc>
      </w:tr>
      <w:tr w:rsidR="00F95B1D" w:rsidRPr="00F95B1D" w14:paraId="082681E5" w14:textId="77777777" w:rsidTr="006F3096">
        <w:trPr>
          <w:trHeight w:val="20"/>
          <w:jc w:val="center"/>
        </w:trPr>
        <w:tc>
          <w:tcPr>
            <w:tcW w:w="1666" w:type="pct"/>
            <w:noWrap/>
            <w:hideMark/>
          </w:tcPr>
          <w:p w14:paraId="7B73E1C6" w14:textId="77777777" w:rsidR="00F95B1D" w:rsidRPr="00F95B1D" w:rsidRDefault="00F95B1D" w:rsidP="00F95B1D">
            <w:pPr>
              <w:spacing w:after="0"/>
              <w:ind w:left="159" w:right="113" w:hanging="159"/>
              <w:jc w:val="left"/>
            </w:pPr>
            <w:r w:rsidRPr="00F95B1D">
              <w:t>Manly Spirits Vodka Soda Rainforest Lime With Finger Lime</w:t>
            </w:r>
          </w:p>
        </w:tc>
        <w:tc>
          <w:tcPr>
            <w:tcW w:w="454" w:type="pct"/>
            <w:noWrap/>
            <w:hideMark/>
          </w:tcPr>
          <w:p w14:paraId="27A95068" w14:textId="77777777" w:rsidR="00F95B1D" w:rsidRPr="00F95B1D" w:rsidRDefault="00F95B1D" w:rsidP="00F95B1D">
            <w:pPr>
              <w:spacing w:after="0"/>
              <w:ind w:right="170"/>
              <w:jc w:val="right"/>
            </w:pPr>
            <w:r w:rsidRPr="00F95B1D">
              <w:t>275ml</w:t>
            </w:r>
          </w:p>
        </w:tc>
        <w:tc>
          <w:tcPr>
            <w:tcW w:w="682" w:type="pct"/>
            <w:noWrap/>
            <w:hideMark/>
          </w:tcPr>
          <w:p w14:paraId="257E79C7" w14:textId="77777777" w:rsidR="00F95B1D" w:rsidRPr="00F95B1D" w:rsidRDefault="00F95B1D" w:rsidP="00F95B1D">
            <w:pPr>
              <w:spacing w:after="0"/>
              <w:jc w:val="left"/>
            </w:pPr>
            <w:r w:rsidRPr="00F95B1D">
              <w:t>Glass</w:t>
            </w:r>
          </w:p>
        </w:tc>
        <w:tc>
          <w:tcPr>
            <w:tcW w:w="1438" w:type="pct"/>
            <w:noWrap/>
            <w:hideMark/>
          </w:tcPr>
          <w:p w14:paraId="00129286"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638BE03D" w14:textId="77777777" w:rsidR="00F95B1D" w:rsidRPr="00F95B1D" w:rsidRDefault="00F95B1D" w:rsidP="00F95B1D">
            <w:pPr>
              <w:spacing w:after="0"/>
              <w:jc w:val="left"/>
            </w:pPr>
            <w:r w:rsidRPr="00F95B1D">
              <w:t>Statewide Recycling</w:t>
            </w:r>
          </w:p>
        </w:tc>
      </w:tr>
      <w:tr w:rsidR="00F95B1D" w:rsidRPr="00F95B1D" w14:paraId="3E795134" w14:textId="77777777" w:rsidTr="006F3096">
        <w:trPr>
          <w:trHeight w:val="20"/>
          <w:jc w:val="center"/>
        </w:trPr>
        <w:tc>
          <w:tcPr>
            <w:tcW w:w="1666" w:type="pct"/>
            <w:noWrap/>
            <w:hideMark/>
          </w:tcPr>
          <w:p w14:paraId="4851E75D" w14:textId="77777777" w:rsidR="00F95B1D" w:rsidRPr="00F95B1D" w:rsidRDefault="00F95B1D" w:rsidP="00F95B1D">
            <w:pPr>
              <w:spacing w:after="0"/>
              <w:ind w:left="159" w:right="113" w:hanging="159"/>
              <w:jc w:val="left"/>
            </w:pPr>
            <w:r w:rsidRPr="00F95B1D">
              <w:t xml:space="preserve">Manly Spirits Vodka Soda Watermelon </w:t>
            </w:r>
            <w:r w:rsidRPr="00F95B1D">
              <w:br/>
              <w:t>&amp; Lychee</w:t>
            </w:r>
          </w:p>
        </w:tc>
        <w:tc>
          <w:tcPr>
            <w:tcW w:w="454" w:type="pct"/>
            <w:noWrap/>
            <w:hideMark/>
          </w:tcPr>
          <w:p w14:paraId="0925A4F8" w14:textId="77777777" w:rsidR="00F95B1D" w:rsidRPr="00F95B1D" w:rsidRDefault="00F95B1D" w:rsidP="00F95B1D">
            <w:pPr>
              <w:spacing w:after="0"/>
              <w:ind w:right="170"/>
              <w:jc w:val="right"/>
            </w:pPr>
            <w:r w:rsidRPr="00F95B1D">
              <w:t>275ml</w:t>
            </w:r>
          </w:p>
        </w:tc>
        <w:tc>
          <w:tcPr>
            <w:tcW w:w="682" w:type="pct"/>
            <w:noWrap/>
            <w:hideMark/>
          </w:tcPr>
          <w:p w14:paraId="04366AD4" w14:textId="77777777" w:rsidR="00F95B1D" w:rsidRPr="00F95B1D" w:rsidRDefault="00F95B1D" w:rsidP="00F95B1D">
            <w:pPr>
              <w:spacing w:after="0"/>
              <w:jc w:val="left"/>
            </w:pPr>
            <w:r w:rsidRPr="00F95B1D">
              <w:t>Glass</w:t>
            </w:r>
          </w:p>
        </w:tc>
        <w:tc>
          <w:tcPr>
            <w:tcW w:w="1438" w:type="pct"/>
            <w:noWrap/>
            <w:hideMark/>
          </w:tcPr>
          <w:p w14:paraId="36AD0B5A" w14:textId="77777777" w:rsidR="00F95B1D" w:rsidRPr="00F95B1D" w:rsidRDefault="00F95B1D" w:rsidP="00F95B1D">
            <w:pPr>
              <w:spacing w:after="0"/>
              <w:ind w:left="159" w:right="113" w:hanging="159"/>
              <w:jc w:val="left"/>
            </w:pPr>
            <w:r w:rsidRPr="00F95B1D">
              <w:t>Whittaker Distilleries Pty Ltd</w:t>
            </w:r>
          </w:p>
        </w:tc>
        <w:tc>
          <w:tcPr>
            <w:tcW w:w="760" w:type="pct"/>
            <w:noWrap/>
            <w:hideMark/>
          </w:tcPr>
          <w:p w14:paraId="27994859" w14:textId="77777777" w:rsidR="00F95B1D" w:rsidRPr="00F95B1D" w:rsidRDefault="00F95B1D" w:rsidP="00F95B1D">
            <w:pPr>
              <w:spacing w:after="0"/>
              <w:jc w:val="left"/>
            </w:pPr>
            <w:r w:rsidRPr="00F95B1D">
              <w:t>Statewide Recycling</w:t>
            </w:r>
          </w:p>
        </w:tc>
      </w:tr>
      <w:tr w:rsidR="00F95B1D" w:rsidRPr="00F95B1D" w14:paraId="05A2962F" w14:textId="77777777" w:rsidTr="006F3096">
        <w:trPr>
          <w:trHeight w:val="20"/>
          <w:jc w:val="center"/>
        </w:trPr>
        <w:tc>
          <w:tcPr>
            <w:tcW w:w="1666" w:type="pct"/>
            <w:tcBorders>
              <w:bottom w:val="single" w:sz="4" w:space="0" w:color="auto"/>
            </w:tcBorders>
            <w:noWrap/>
            <w:hideMark/>
          </w:tcPr>
          <w:p w14:paraId="4F2D0DAF" w14:textId="77777777" w:rsidR="00F95B1D" w:rsidRPr="00F95B1D" w:rsidRDefault="00F95B1D" w:rsidP="00F95B1D">
            <w:pPr>
              <w:ind w:left="159" w:right="113" w:hanging="159"/>
              <w:jc w:val="left"/>
            </w:pPr>
            <w:r w:rsidRPr="00F95B1D">
              <w:t>Manly Spirits Whisky Highball With Native Ginger, Finger Lime + Soda</w:t>
            </w:r>
          </w:p>
        </w:tc>
        <w:tc>
          <w:tcPr>
            <w:tcW w:w="454" w:type="pct"/>
            <w:tcBorders>
              <w:bottom w:val="single" w:sz="4" w:space="0" w:color="auto"/>
            </w:tcBorders>
            <w:noWrap/>
            <w:hideMark/>
          </w:tcPr>
          <w:p w14:paraId="0E72CB98" w14:textId="77777777" w:rsidR="00F95B1D" w:rsidRPr="00F95B1D" w:rsidRDefault="00F95B1D" w:rsidP="00F95B1D">
            <w:pPr>
              <w:ind w:right="170"/>
              <w:jc w:val="right"/>
            </w:pPr>
            <w:r w:rsidRPr="00F95B1D">
              <w:t>275ml</w:t>
            </w:r>
          </w:p>
        </w:tc>
        <w:tc>
          <w:tcPr>
            <w:tcW w:w="682" w:type="pct"/>
            <w:tcBorders>
              <w:bottom w:val="single" w:sz="4" w:space="0" w:color="auto"/>
            </w:tcBorders>
            <w:noWrap/>
            <w:hideMark/>
          </w:tcPr>
          <w:p w14:paraId="64F9319A" w14:textId="77777777" w:rsidR="00F95B1D" w:rsidRPr="00F95B1D" w:rsidRDefault="00F95B1D" w:rsidP="00F95B1D">
            <w:pPr>
              <w:jc w:val="left"/>
            </w:pPr>
            <w:r w:rsidRPr="00F95B1D">
              <w:t>Glass</w:t>
            </w:r>
          </w:p>
        </w:tc>
        <w:tc>
          <w:tcPr>
            <w:tcW w:w="1438" w:type="pct"/>
            <w:tcBorders>
              <w:bottom w:val="single" w:sz="4" w:space="0" w:color="auto"/>
            </w:tcBorders>
            <w:noWrap/>
            <w:hideMark/>
          </w:tcPr>
          <w:p w14:paraId="46F0C14E" w14:textId="77777777" w:rsidR="00F95B1D" w:rsidRPr="00F95B1D" w:rsidRDefault="00F95B1D" w:rsidP="00F95B1D">
            <w:pPr>
              <w:spacing w:after="0"/>
              <w:ind w:left="159" w:right="113" w:hanging="159"/>
              <w:jc w:val="left"/>
            </w:pPr>
            <w:r w:rsidRPr="00F95B1D">
              <w:t>Whittaker Distilleries Pty Ltd</w:t>
            </w:r>
          </w:p>
        </w:tc>
        <w:tc>
          <w:tcPr>
            <w:tcW w:w="760" w:type="pct"/>
            <w:tcBorders>
              <w:bottom w:val="single" w:sz="4" w:space="0" w:color="auto"/>
            </w:tcBorders>
            <w:noWrap/>
            <w:hideMark/>
          </w:tcPr>
          <w:p w14:paraId="1D349771" w14:textId="77777777" w:rsidR="00F95B1D" w:rsidRPr="00F95B1D" w:rsidRDefault="00F95B1D" w:rsidP="00F95B1D">
            <w:pPr>
              <w:jc w:val="left"/>
            </w:pPr>
            <w:r w:rsidRPr="00F95B1D">
              <w:t>Statewide Recycling</w:t>
            </w:r>
          </w:p>
        </w:tc>
      </w:tr>
      <w:tr w:rsidR="00F95B1D" w:rsidRPr="00F95B1D" w14:paraId="377CED3F" w14:textId="77777777" w:rsidTr="006F3096">
        <w:trPr>
          <w:trHeight w:val="20"/>
          <w:jc w:val="center"/>
        </w:trPr>
        <w:tc>
          <w:tcPr>
            <w:tcW w:w="1666" w:type="pct"/>
            <w:tcBorders>
              <w:top w:val="single" w:sz="4" w:space="0" w:color="auto"/>
            </w:tcBorders>
            <w:noWrap/>
          </w:tcPr>
          <w:p w14:paraId="49682B2B" w14:textId="77777777" w:rsidR="00F95B1D" w:rsidRPr="00F95B1D" w:rsidRDefault="00F95B1D" w:rsidP="00F95B1D">
            <w:pPr>
              <w:spacing w:after="0" w:line="80" w:lineRule="exact"/>
              <w:ind w:left="159" w:right="113" w:hanging="159"/>
              <w:jc w:val="left"/>
            </w:pPr>
          </w:p>
        </w:tc>
        <w:tc>
          <w:tcPr>
            <w:tcW w:w="454" w:type="pct"/>
            <w:tcBorders>
              <w:top w:val="single" w:sz="4" w:space="0" w:color="auto"/>
            </w:tcBorders>
            <w:noWrap/>
          </w:tcPr>
          <w:p w14:paraId="3C4CDCE6" w14:textId="77777777" w:rsidR="00F95B1D" w:rsidRPr="00F95B1D" w:rsidRDefault="00F95B1D" w:rsidP="00F95B1D">
            <w:pPr>
              <w:spacing w:after="0" w:line="80" w:lineRule="exact"/>
              <w:ind w:right="170"/>
              <w:jc w:val="right"/>
            </w:pPr>
          </w:p>
        </w:tc>
        <w:tc>
          <w:tcPr>
            <w:tcW w:w="682" w:type="pct"/>
            <w:tcBorders>
              <w:top w:val="single" w:sz="4" w:space="0" w:color="auto"/>
            </w:tcBorders>
            <w:noWrap/>
          </w:tcPr>
          <w:p w14:paraId="6BC339F2" w14:textId="77777777" w:rsidR="00F95B1D" w:rsidRPr="00F95B1D" w:rsidRDefault="00F95B1D" w:rsidP="00F95B1D">
            <w:pPr>
              <w:spacing w:after="0" w:line="80" w:lineRule="exact"/>
              <w:jc w:val="left"/>
            </w:pPr>
          </w:p>
        </w:tc>
        <w:tc>
          <w:tcPr>
            <w:tcW w:w="1438" w:type="pct"/>
            <w:tcBorders>
              <w:top w:val="single" w:sz="4" w:space="0" w:color="auto"/>
            </w:tcBorders>
            <w:noWrap/>
          </w:tcPr>
          <w:p w14:paraId="3B92E350" w14:textId="77777777" w:rsidR="00F95B1D" w:rsidRPr="00F95B1D" w:rsidRDefault="00F95B1D" w:rsidP="00F95B1D">
            <w:pPr>
              <w:spacing w:after="0" w:line="80" w:lineRule="exact"/>
              <w:ind w:left="159" w:right="113" w:hanging="159"/>
              <w:jc w:val="left"/>
            </w:pPr>
          </w:p>
        </w:tc>
        <w:tc>
          <w:tcPr>
            <w:tcW w:w="760" w:type="pct"/>
            <w:tcBorders>
              <w:top w:val="single" w:sz="4" w:space="0" w:color="auto"/>
            </w:tcBorders>
            <w:noWrap/>
          </w:tcPr>
          <w:p w14:paraId="0D274B35" w14:textId="77777777" w:rsidR="00F95B1D" w:rsidRPr="00F95B1D" w:rsidRDefault="00F95B1D" w:rsidP="00F95B1D">
            <w:pPr>
              <w:spacing w:after="0" w:line="80" w:lineRule="exact"/>
              <w:jc w:val="left"/>
            </w:pPr>
          </w:p>
        </w:tc>
      </w:tr>
    </w:tbl>
    <w:p w14:paraId="4EA65E2E" w14:textId="77777777" w:rsidR="00F95B1D" w:rsidRPr="00F95B1D" w:rsidRDefault="00F95B1D" w:rsidP="00F95B1D">
      <w:pPr>
        <w:pBdr>
          <w:top w:val="single" w:sz="4" w:space="1" w:color="auto"/>
        </w:pBdr>
        <w:spacing w:before="100" w:after="0" w:line="14" w:lineRule="exact"/>
        <w:jc w:val="center"/>
      </w:pPr>
    </w:p>
    <w:p w14:paraId="5F77F1D0" w14:textId="77777777" w:rsidR="00F95B1D" w:rsidRPr="00F95B1D" w:rsidRDefault="00F95B1D" w:rsidP="002450D9">
      <w:pPr>
        <w:pStyle w:val="NoSpacing"/>
      </w:pPr>
    </w:p>
    <w:p w14:paraId="71250AC5" w14:textId="42421101" w:rsidR="00EA4E1C" w:rsidRDefault="00EA4E1C">
      <w:pPr>
        <w:spacing w:after="0" w:line="240" w:lineRule="auto"/>
        <w:jc w:val="left"/>
        <w:rPr>
          <w:rFonts w:eastAsia="Times New Roman"/>
          <w:szCs w:val="17"/>
          <w:lang w:val="en-US"/>
        </w:rPr>
      </w:pPr>
      <w:r>
        <w:rPr>
          <w:lang w:val="en-US"/>
        </w:rPr>
        <w:br w:type="page"/>
      </w:r>
    </w:p>
    <w:p w14:paraId="7BAAD133" w14:textId="77777777" w:rsidR="00016793" w:rsidRPr="00016793" w:rsidRDefault="00016793" w:rsidP="00016793">
      <w:pPr>
        <w:jc w:val="center"/>
        <w:rPr>
          <w:caps/>
          <w:szCs w:val="17"/>
        </w:rPr>
      </w:pPr>
      <w:r w:rsidRPr="00016793">
        <w:rPr>
          <w:caps/>
          <w:szCs w:val="17"/>
        </w:rPr>
        <w:lastRenderedPageBreak/>
        <w:t>Environment Protection Act 1993</w:t>
      </w:r>
    </w:p>
    <w:p w14:paraId="63289C38" w14:textId="77777777" w:rsidR="00016793" w:rsidRPr="00016793" w:rsidRDefault="00016793" w:rsidP="00016793">
      <w:pPr>
        <w:jc w:val="center"/>
        <w:rPr>
          <w:smallCaps/>
          <w:szCs w:val="17"/>
        </w:rPr>
      </w:pPr>
      <w:r w:rsidRPr="00016793">
        <w:rPr>
          <w:smallCaps/>
          <w:szCs w:val="17"/>
        </w:rPr>
        <w:t>Section 68</w:t>
      </w:r>
    </w:p>
    <w:p w14:paraId="27FDF294" w14:textId="77777777" w:rsidR="00016793" w:rsidRPr="00016793" w:rsidRDefault="00016793" w:rsidP="00016793">
      <w:pPr>
        <w:jc w:val="center"/>
        <w:rPr>
          <w:i/>
          <w:szCs w:val="17"/>
        </w:rPr>
      </w:pPr>
      <w:r w:rsidRPr="00016793">
        <w:rPr>
          <w:i/>
          <w:szCs w:val="17"/>
        </w:rPr>
        <w:t>Revocation of Approval of Category B Containers</w:t>
      </w:r>
    </w:p>
    <w:p w14:paraId="544FD043" w14:textId="77777777" w:rsidR="00016793" w:rsidRPr="00016793" w:rsidRDefault="00016793" w:rsidP="00016793">
      <w:r w:rsidRPr="00016793">
        <w:t xml:space="preserve">I, Nicholas Stewart, Delegate of the Environment Protection Authority (‘the Authority’), pursuant to Section 68 of the </w:t>
      </w:r>
      <w:r w:rsidRPr="00016793">
        <w:rPr>
          <w:i/>
          <w:iCs/>
        </w:rPr>
        <w:t>Environment Protection Act 1993</w:t>
      </w:r>
      <w:r w:rsidRPr="00016793">
        <w:t xml:space="preserve"> (SA) (‘the Act’) hereby revoke the approvals of the classes of Category B containers sold in South Australia as identified by reference to the following matters, which are described in the first 4 columns of Schedule 1 of this Notice:</w:t>
      </w:r>
    </w:p>
    <w:p w14:paraId="14F57289" w14:textId="77777777" w:rsidR="00016793" w:rsidRPr="00016793" w:rsidRDefault="00016793" w:rsidP="00016793">
      <w:pPr>
        <w:ind w:left="426" w:hanging="284"/>
      </w:pPr>
      <w:r w:rsidRPr="00016793">
        <w:t>(a)</w:t>
      </w:r>
      <w:r w:rsidRPr="00016793">
        <w:tab/>
        <w:t>the product which each class of containers shall contain;</w:t>
      </w:r>
    </w:p>
    <w:p w14:paraId="27379D3B" w14:textId="77777777" w:rsidR="00016793" w:rsidRPr="00016793" w:rsidRDefault="00016793" w:rsidP="00016793">
      <w:pPr>
        <w:ind w:left="426" w:hanging="284"/>
      </w:pPr>
      <w:r w:rsidRPr="00016793">
        <w:t>(b)</w:t>
      </w:r>
      <w:r w:rsidRPr="00016793">
        <w:tab/>
        <w:t>the size of the containers;</w:t>
      </w:r>
    </w:p>
    <w:p w14:paraId="1B97A166" w14:textId="77777777" w:rsidR="00016793" w:rsidRPr="00016793" w:rsidRDefault="00016793" w:rsidP="00016793">
      <w:pPr>
        <w:ind w:left="426" w:hanging="284"/>
      </w:pPr>
      <w:r w:rsidRPr="00016793">
        <w:t>(c)</w:t>
      </w:r>
      <w:r w:rsidRPr="00016793">
        <w:tab/>
        <w:t>the type of containers;</w:t>
      </w:r>
    </w:p>
    <w:p w14:paraId="23178C0A" w14:textId="77777777" w:rsidR="00016793" w:rsidRPr="00016793" w:rsidRDefault="00016793" w:rsidP="00016793">
      <w:pPr>
        <w:ind w:left="426" w:hanging="284"/>
      </w:pPr>
      <w:r w:rsidRPr="00016793">
        <w:t>(d)</w:t>
      </w:r>
      <w:r w:rsidRPr="00016793">
        <w:tab/>
        <w:t>the name of the holders of these approvals</w:t>
      </w:r>
    </w:p>
    <w:p w14:paraId="59642822" w14:textId="77777777" w:rsidR="00016793" w:rsidRPr="00016793" w:rsidRDefault="00016793" w:rsidP="00016793">
      <w:r w:rsidRPr="00016793">
        <w:t>These approvals are revoked as the Authority is satisfied that the waste management arrangement between the approval holder and the party named in Column 5 of Schedule 1 of this Notice has been cancelled.</w:t>
      </w:r>
    </w:p>
    <w:p w14:paraId="72648BA5" w14:textId="77777777" w:rsidR="00016793" w:rsidRPr="00016793" w:rsidRDefault="00016793" w:rsidP="00016793">
      <w:pPr>
        <w:spacing w:after="0"/>
        <w:rPr>
          <w:rFonts w:eastAsia="Times New Roman"/>
          <w:szCs w:val="17"/>
        </w:rPr>
      </w:pPr>
      <w:r w:rsidRPr="00016793">
        <w:rPr>
          <w:rFonts w:eastAsia="Times New Roman"/>
          <w:szCs w:val="17"/>
        </w:rPr>
        <w:t>Dated: 22 August 2024</w:t>
      </w:r>
    </w:p>
    <w:p w14:paraId="164E3D58" w14:textId="77777777" w:rsidR="00016793" w:rsidRPr="00016793" w:rsidRDefault="00016793" w:rsidP="00016793">
      <w:pPr>
        <w:spacing w:after="0"/>
        <w:jc w:val="right"/>
        <w:rPr>
          <w:rFonts w:eastAsia="Times New Roman"/>
          <w:smallCaps/>
          <w:szCs w:val="20"/>
        </w:rPr>
      </w:pPr>
      <w:r w:rsidRPr="00016793">
        <w:rPr>
          <w:rFonts w:eastAsia="Times New Roman"/>
          <w:smallCaps/>
          <w:szCs w:val="20"/>
        </w:rPr>
        <w:t>Nicholas Stewart</w:t>
      </w:r>
    </w:p>
    <w:p w14:paraId="52940AF2" w14:textId="77777777" w:rsidR="00016793" w:rsidRPr="00016793" w:rsidRDefault="00016793" w:rsidP="00016793">
      <w:pPr>
        <w:spacing w:after="0"/>
        <w:jc w:val="right"/>
        <w:rPr>
          <w:rFonts w:eastAsia="Times New Roman"/>
          <w:szCs w:val="17"/>
        </w:rPr>
      </w:pPr>
      <w:r w:rsidRPr="00016793">
        <w:rPr>
          <w:rFonts w:eastAsia="Times New Roman"/>
          <w:szCs w:val="17"/>
        </w:rPr>
        <w:t>Delegate of the Environment Protection Authority</w:t>
      </w:r>
    </w:p>
    <w:p w14:paraId="1474C5AD" w14:textId="77777777" w:rsidR="00016793" w:rsidRPr="00016793" w:rsidRDefault="00016793" w:rsidP="00016793">
      <w:pPr>
        <w:pBdr>
          <w:top w:val="single" w:sz="4" w:space="1" w:color="auto"/>
        </w:pBdr>
        <w:spacing w:before="100" w:line="14" w:lineRule="exact"/>
        <w:ind w:left="1077" w:right="1077"/>
        <w:jc w:val="center"/>
      </w:pPr>
    </w:p>
    <w:p w14:paraId="5ED03691" w14:textId="77777777" w:rsidR="00016793" w:rsidRPr="00016793" w:rsidRDefault="00016793" w:rsidP="00016793">
      <w:pPr>
        <w:jc w:val="center"/>
        <w:rPr>
          <w:smallCaps/>
          <w:szCs w:val="17"/>
        </w:rPr>
      </w:pPr>
      <w:r w:rsidRPr="00016793">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7"/>
        <w:gridCol w:w="849"/>
        <w:gridCol w:w="993"/>
        <w:gridCol w:w="2975"/>
        <w:gridCol w:w="1420"/>
      </w:tblGrid>
      <w:tr w:rsidR="00016793" w:rsidRPr="00016793" w14:paraId="0553245F" w14:textId="77777777" w:rsidTr="006F3096">
        <w:trPr>
          <w:trHeight w:val="20"/>
          <w:tblHeader/>
        </w:trPr>
        <w:tc>
          <w:tcPr>
            <w:tcW w:w="1666" w:type="pct"/>
            <w:tcBorders>
              <w:top w:val="single" w:sz="4" w:space="0" w:color="auto"/>
              <w:bottom w:val="single" w:sz="4" w:space="0" w:color="auto"/>
            </w:tcBorders>
            <w:noWrap/>
            <w:vAlign w:val="center"/>
            <w:hideMark/>
          </w:tcPr>
          <w:p w14:paraId="74CA45C5" w14:textId="77777777" w:rsidR="00016793" w:rsidRPr="00016793" w:rsidRDefault="00016793" w:rsidP="00016793">
            <w:pPr>
              <w:spacing w:before="40" w:after="40"/>
              <w:jc w:val="center"/>
              <w:rPr>
                <w:b/>
                <w:bCs/>
                <w:szCs w:val="17"/>
              </w:rPr>
            </w:pPr>
            <w:r w:rsidRPr="00016793">
              <w:rPr>
                <w:b/>
                <w:bCs/>
                <w:szCs w:val="17"/>
              </w:rPr>
              <w:t>Column 1</w:t>
            </w:r>
          </w:p>
        </w:tc>
        <w:tc>
          <w:tcPr>
            <w:tcW w:w="454" w:type="pct"/>
            <w:tcBorders>
              <w:top w:val="single" w:sz="4" w:space="0" w:color="auto"/>
              <w:bottom w:val="single" w:sz="4" w:space="0" w:color="auto"/>
            </w:tcBorders>
            <w:noWrap/>
            <w:vAlign w:val="center"/>
            <w:hideMark/>
          </w:tcPr>
          <w:p w14:paraId="0EE38264" w14:textId="77777777" w:rsidR="00016793" w:rsidRPr="00016793" w:rsidRDefault="00016793" w:rsidP="00016793">
            <w:pPr>
              <w:spacing w:before="40" w:after="40"/>
              <w:jc w:val="center"/>
              <w:rPr>
                <w:b/>
                <w:bCs/>
                <w:szCs w:val="17"/>
              </w:rPr>
            </w:pPr>
            <w:r w:rsidRPr="00016793">
              <w:rPr>
                <w:b/>
                <w:bCs/>
                <w:szCs w:val="17"/>
              </w:rPr>
              <w:t>Column 2</w:t>
            </w:r>
          </w:p>
        </w:tc>
        <w:tc>
          <w:tcPr>
            <w:tcW w:w="531" w:type="pct"/>
            <w:tcBorders>
              <w:top w:val="single" w:sz="4" w:space="0" w:color="auto"/>
              <w:bottom w:val="single" w:sz="4" w:space="0" w:color="auto"/>
            </w:tcBorders>
            <w:noWrap/>
            <w:vAlign w:val="center"/>
            <w:hideMark/>
          </w:tcPr>
          <w:p w14:paraId="490DF87D" w14:textId="77777777" w:rsidR="00016793" w:rsidRPr="00016793" w:rsidRDefault="00016793" w:rsidP="00016793">
            <w:pPr>
              <w:spacing w:before="40" w:after="40"/>
              <w:jc w:val="center"/>
              <w:rPr>
                <w:b/>
                <w:bCs/>
                <w:szCs w:val="17"/>
              </w:rPr>
            </w:pPr>
            <w:r w:rsidRPr="00016793">
              <w:rPr>
                <w:b/>
                <w:bCs/>
                <w:szCs w:val="17"/>
              </w:rPr>
              <w:t>Column 3</w:t>
            </w:r>
          </w:p>
        </w:tc>
        <w:tc>
          <w:tcPr>
            <w:tcW w:w="1590" w:type="pct"/>
            <w:tcBorders>
              <w:top w:val="single" w:sz="4" w:space="0" w:color="auto"/>
              <w:bottom w:val="single" w:sz="4" w:space="0" w:color="auto"/>
            </w:tcBorders>
            <w:noWrap/>
            <w:vAlign w:val="center"/>
            <w:hideMark/>
          </w:tcPr>
          <w:p w14:paraId="3802BC29" w14:textId="77777777" w:rsidR="00016793" w:rsidRPr="00016793" w:rsidRDefault="00016793" w:rsidP="00016793">
            <w:pPr>
              <w:spacing w:before="40" w:after="40"/>
              <w:jc w:val="center"/>
              <w:rPr>
                <w:b/>
                <w:bCs/>
                <w:szCs w:val="17"/>
              </w:rPr>
            </w:pPr>
            <w:r w:rsidRPr="00016793">
              <w:rPr>
                <w:b/>
                <w:bCs/>
                <w:szCs w:val="17"/>
              </w:rPr>
              <w:t>Column 4</w:t>
            </w:r>
          </w:p>
        </w:tc>
        <w:tc>
          <w:tcPr>
            <w:tcW w:w="759" w:type="pct"/>
            <w:tcBorders>
              <w:top w:val="single" w:sz="4" w:space="0" w:color="auto"/>
              <w:bottom w:val="single" w:sz="4" w:space="0" w:color="auto"/>
            </w:tcBorders>
            <w:noWrap/>
            <w:vAlign w:val="center"/>
            <w:hideMark/>
          </w:tcPr>
          <w:p w14:paraId="5BF9482F" w14:textId="77777777" w:rsidR="00016793" w:rsidRPr="00016793" w:rsidRDefault="00016793" w:rsidP="00016793">
            <w:pPr>
              <w:spacing w:before="40" w:after="40"/>
              <w:jc w:val="center"/>
              <w:rPr>
                <w:b/>
                <w:bCs/>
                <w:szCs w:val="17"/>
              </w:rPr>
            </w:pPr>
            <w:r w:rsidRPr="00016793">
              <w:rPr>
                <w:b/>
                <w:bCs/>
                <w:szCs w:val="17"/>
              </w:rPr>
              <w:t>Column 5</w:t>
            </w:r>
          </w:p>
        </w:tc>
      </w:tr>
      <w:tr w:rsidR="00016793" w:rsidRPr="00016793" w14:paraId="555E5B71" w14:textId="77777777" w:rsidTr="006F3096">
        <w:trPr>
          <w:trHeight w:val="20"/>
          <w:tblHeader/>
        </w:trPr>
        <w:tc>
          <w:tcPr>
            <w:tcW w:w="1666" w:type="pct"/>
            <w:tcBorders>
              <w:top w:val="single" w:sz="4" w:space="0" w:color="auto"/>
              <w:bottom w:val="single" w:sz="4" w:space="0" w:color="auto"/>
            </w:tcBorders>
            <w:noWrap/>
            <w:vAlign w:val="center"/>
            <w:hideMark/>
          </w:tcPr>
          <w:p w14:paraId="61A6F633" w14:textId="77777777" w:rsidR="00016793" w:rsidRPr="00016793" w:rsidRDefault="00016793" w:rsidP="00016793">
            <w:pPr>
              <w:spacing w:before="40" w:after="40"/>
              <w:jc w:val="center"/>
              <w:rPr>
                <w:b/>
                <w:bCs/>
                <w:szCs w:val="17"/>
              </w:rPr>
            </w:pPr>
            <w:r w:rsidRPr="00016793">
              <w:rPr>
                <w:b/>
                <w:bCs/>
                <w:szCs w:val="17"/>
              </w:rPr>
              <w:t>Product Name</w:t>
            </w:r>
          </w:p>
        </w:tc>
        <w:tc>
          <w:tcPr>
            <w:tcW w:w="454" w:type="pct"/>
            <w:tcBorders>
              <w:top w:val="single" w:sz="4" w:space="0" w:color="auto"/>
              <w:bottom w:val="single" w:sz="4" w:space="0" w:color="auto"/>
            </w:tcBorders>
            <w:noWrap/>
            <w:vAlign w:val="center"/>
            <w:hideMark/>
          </w:tcPr>
          <w:p w14:paraId="5D3FEA60" w14:textId="77777777" w:rsidR="00016793" w:rsidRPr="00016793" w:rsidRDefault="00016793" w:rsidP="00016793">
            <w:pPr>
              <w:spacing w:before="40" w:after="40"/>
              <w:jc w:val="center"/>
              <w:rPr>
                <w:b/>
                <w:bCs/>
                <w:szCs w:val="17"/>
              </w:rPr>
            </w:pPr>
            <w:r w:rsidRPr="00016793">
              <w:rPr>
                <w:b/>
                <w:bCs/>
                <w:szCs w:val="17"/>
              </w:rPr>
              <w:t>Container Size</w:t>
            </w:r>
          </w:p>
        </w:tc>
        <w:tc>
          <w:tcPr>
            <w:tcW w:w="531" w:type="pct"/>
            <w:tcBorders>
              <w:top w:val="single" w:sz="4" w:space="0" w:color="auto"/>
              <w:bottom w:val="single" w:sz="4" w:space="0" w:color="auto"/>
            </w:tcBorders>
            <w:noWrap/>
            <w:vAlign w:val="center"/>
            <w:hideMark/>
          </w:tcPr>
          <w:p w14:paraId="780F5BA2" w14:textId="77777777" w:rsidR="00016793" w:rsidRPr="00016793" w:rsidRDefault="00016793" w:rsidP="00016793">
            <w:pPr>
              <w:spacing w:before="40" w:after="40"/>
              <w:jc w:val="center"/>
              <w:rPr>
                <w:szCs w:val="17"/>
              </w:rPr>
            </w:pPr>
            <w:r w:rsidRPr="00016793">
              <w:rPr>
                <w:b/>
                <w:bCs/>
                <w:szCs w:val="17"/>
              </w:rPr>
              <w:t>Container Type</w:t>
            </w:r>
          </w:p>
        </w:tc>
        <w:tc>
          <w:tcPr>
            <w:tcW w:w="1590" w:type="pct"/>
            <w:tcBorders>
              <w:top w:val="single" w:sz="4" w:space="0" w:color="auto"/>
              <w:bottom w:val="single" w:sz="4" w:space="0" w:color="auto"/>
            </w:tcBorders>
            <w:noWrap/>
            <w:vAlign w:val="center"/>
            <w:hideMark/>
          </w:tcPr>
          <w:p w14:paraId="003B523D" w14:textId="77777777" w:rsidR="00016793" w:rsidRPr="00016793" w:rsidRDefault="00016793" w:rsidP="00016793">
            <w:pPr>
              <w:spacing w:before="40" w:after="40"/>
              <w:jc w:val="center"/>
              <w:rPr>
                <w:b/>
                <w:bCs/>
                <w:szCs w:val="17"/>
              </w:rPr>
            </w:pPr>
            <w:r w:rsidRPr="00016793">
              <w:rPr>
                <w:b/>
                <w:bCs/>
                <w:szCs w:val="17"/>
              </w:rPr>
              <w:t>Approval Holder</w:t>
            </w:r>
          </w:p>
        </w:tc>
        <w:tc>
          <w:tcPr>
            <w:tcW w:w="759" w:type="pct"/>
            <w:tcBorders>
              <w:top w:val="single" w:sz="4" w:space="0" w:color="auto"/>
              <w:bottom w:val="single" w:sz="4" w:space="0" w:color="auto"/>
            </w:tcBorders>
            <w:noWrap/>
            <w:vAlign w:val="center"/>
            <w:hideMark/>
          </w:tcPr>
          <w:p w14:paraId="7ECE8F5A" w14:textId="77777777" w:rsidR="00016793" w:rsidRPr="00016793" w:rsidRDefault="00016793" w:rsidP="00016793">
            <w:pPr>
              <w:spacing w:before="40" w:after="40"/>
              <w:jc w:val="center"/>
              <w:rPr>
                <w:b/>
                <w:bCs/>
                <w:szCs w:val="17"/>
              </w:rPr>
            </w:pPr>
            <w:r w:rsidRPr="00016793">
              <w:rPr>
                <w:b/>
                <w:bCs/>
                <w:szCs w:val="17"/>
              </w:rPr>
              <w:t>Collection Arrangements</w:t>
            </w:r>
          </w:p>
        </w:tc>
      </w:tr>
      <w:tr w:rsidR="00016793" w:rsidRPr="00016793" w14:paraId="214F6357" w14:textId="77777777" w:rsidTr="006F3096">
        <w:trPr>
          <w:trHeight w:val="20"/>
          <w:tblHeader/>
        </w:trPr>
        <w:tc>
          <w:tcPr>
            <w:tcW w:w="1666" w:type="pct"/>
            <w:tcBorders>
              <w:top w:val="single" w:sz="4" w:space="0" w:color="auto"/>
            </w:tcBorders>
            <w:noWrap/>
            <w:vAlign w:val="center"/>
          </w:tcPr>
          <w:p w14:paraId="1FE6EDEC" w14:textId="77777777" w:rsidR="00016793" w:rsidRPr="00016793" w:rsidRDefault="00016793" w:rsidP="00016793">
            <w:pPr>
              <w:spacing w:after="0" w:line="40" w:lineRule="exact"/>
              <w:jc w:val="center"/>
              <w:rPr>
                <w:b/>
                <w:bCs/>
                <w:szCs w:val="17"/>
              </w:rPr>
            </w:pPr>
          </w:p>
        </w:tc>
        <w:tc>
          <w:tcPr>
            <w:tcW w:w="454" w:type="pct"/>
            <w:tcBorders>
              <w:top w:val="single" w:sz="4" w:space="0" w:color="auto"/>
            </w:tcBorders>
            <w:noWrap/>
            <w:vAlign w:val="center"/>
          </w:tcPr>
          <w:p w14:paraId="7942317A" w14:textId="77777777" w:rsidR="00016793" w:rsidRPr="00016793" w:rsidRDefault="00016793" w:rsidP="00016793">
            <w:pPr>
              <w:spacing w:after="0" w:line="40" w:lineRule="exact"/>
              <w:jc w:val="center"/>
              <w:rPr>
                <w:b/>
                <w:bCs/>
                <w:szCs w:val="17"/>
              </w:rPr>
            </w:pPr>
          </w:p>
        </w:tc>
        <w:tc>
          <w:tcPr>
            <w:tcW w:w="531" w:type="pct"/>
            <w:tcBorders>
              <w:top w:val="single" w:sz="4" w:space="0" w:color="auto"/>
            </w:tcBorders>
            <w:noWrap/>
            <w:vAlign w:val="center"/>
          </w:tcPr>
          <w:p w14:paraId="7B70FEBE" w14:textId="77777777" w:rsidR="00016793" w:rsidRPr="00016793" w:rsidRDefault="00016793" w:rsidP="00016793">
            <w:pPr>
              <w:spacing w:after="0" w:line="40" w:lineRule="exact"/>
              <w:jc w:val="center"/>
              <w:rPr>
                <w:szCs w:val="17"/>
              </w:rPr>
            </w:pPr>
          </w:p>
        </w:tc>
        <w:tc>
          <w:tcPr>
            <w:tcW w:w="1590" w:type="pct"/>
            <w:tcBorders>
              <w:top w:val="single" w:sz="4" w:space="0" w:color="auto"/>
            </w:tcBorders>
            <w:noWrap/>
            <w:vAlign w:val="center"/>
          </w:tcPr>
          <w:p w14:paraId="38E9AEBE" w14:textId="77777777" w:rsidR="00016793" w:rsidRPr="00016793" w:rsidRDefault="00016793" w:rsidP="00016793">
            <w:pPr>
              <w:spacing w:after="0" w:line="40" w:lineRule="exact"/>
              <w:jc w:val="center"/>
              <w:rPr>
                <w:b/>
                <w:bCs/>
                <w:szCs w:val="17"/>
              </w:rPr>
            </w:pPr>
          </w:p>
        </w:tc>
        <w:tc>
          <w:tcPr>
            <w:tcW w:w="759" w:type="pct"/>
            <w:tcBorders>
              <w:top w:val="single" w:sz="4" w:space="0" w:color="auto"/>
            </w:tcBorders>
            <w:noWrap/>
            <w:vAlign w:val="center"/>
          </w:tcPr>
          <w:p w14:paraId="77E18244" w14:textId="77777777" w:rsidR="00016793" w:rsidRPr="00016793" w:rsidRDefault="00016793" w:rsidP="00016793">
            <w:pPr>
              <w:spacing w:after="0" w:line="40" w:lineRule="exact"/>
              <w:jc w:val="center"/>
              <w:rPr>
                <w:b/>
                <w:bCs/>
                <w:szCs w:val="17"/>
              </w:rPr>
            </w:pPr>
          </w:p>
        </w:tc>
      </w:tr>
      <w:tr w:rsidR="00016793" w:rsidRPr="00016793" w14:paraId="662E4F85" w14:textId="77777777" w:rsidTr="006F3096">
        <w:trPr>
          <w:trHeight w:val="20"/>
        </w:trPr>
        <w:tc>
          <w:tcPr>
            <w:tcW w:w="1666" w:type="pct"/>
            <w:noWrap/>
            <w:hideMark/>
          </w:tcPr>
          <w:p w14:paraId="7DA2C529" w14:textId="77777777" w:rsidR="00016793" w:rsidRPr="00016793" w:rsidRDefault="00016793" w:rsidP="00016793">
            <w:pPr>
              <w:spacing w:after="0"/>
              <w:ind w:left="159" w:hanging="159"/>
              <w:jc w:val="left"/>
              <w:rPr>
                <w:szCs w:val="17"/>
              </w:rPr>
            </w:pPr>
            <w:r w:rsidRPr="00016793">
              <w:rPr>
                <w:szCs w:val="17"/>
              </w:rPr>
              <w:t>BD Farm Paris Creek Organic Biodynamic Cafe Latte</w:t>
            </w:r>
          </w:p>
        </w:tc>
        <w:tc>
          <w:tcPr>
            <w:tcW w:w="454" w:type="pct"/>
            <w:noWrap/>
            <w:hideMark/>
          </w:tcPr>
          <w:p w14:paraId="6872BDD0"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14E8C196" w14:textId="77777777" w:rsidR="00016793" w:rsidRPr="00016793" w:rsidRDefault="00016793" w:rsidP="00016793">
            <w:pPr>
              <w:spacing w:after="0"/>
              <w:ind w:left="142" w:right="113" w:hanging="125"/>
              <w:jc w:val="left"/>
              <w:rPr>
                <w:szCs w:val="17"/>
              </w:rPr>
            </w:pPr>
            <w:r w:rsidRPr="00016793">
              <w:rPr>
                <w:szCs w:val="17"/>
              </w:rPr>
              <w:t>LPB—</w:t>
            </w:r>
            <w:r w:rsidRPr="00016793">
              <w:rPr>
                <w:szCs w:val="17"/>
              </w:rPr>
              <w:br/>
              <w:t>Gable Top</w:t>
            </w:r>
          </w:p>
        </w:tc>
        <w:tc>
          <w:tcPr>
            <w:tcW w:w="1590" w:type="pct"/>
            <w:noWrap/>
            <w:hideMark/>
          </w:tcPr>
          <w:p w14:paraId="405755FC"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718A6AC1" w14:textId="77777777" w:rsidR="00016793" w:rsidRPr="00016793" w:rsidRDefault="00016793" w:rsidP="00016793">
            <w:pPr>
              <w:spacing w:after="0"/>
              <w:jc w:val="left"/>
              <w:rPr>
                <w:szCs w:val="17"/>
              </w:rPr>
            </w:pPr>
            <w:r w:rsidRPr="00016793">
              <w:rPr>
                <w:szCs w:val="17"/>
              </w:rPr>
              <w:t>Statewide Recycling</w:t>
            </w:r>
          </w:p>
        </w:tc>
      </w:tr>
      <w:tr w:rsidR="00016793" w:rsidRPr="00016793" w14:paraId="21C21EAD" w14:textId="77777777" w:rsidTr="006F3096">
        <w:trPr>
          <w:trHeight w:val="20"/>
        </w:trPr>
        <w:tc>
          <w:tcPr>
            <w:tcW w:w="1666" w:type="pct"/>
            <w:noWrap/>
            <w:hideMark/>
          </w:tcPr>
          <w:p w14:paraId="19AD8041" w14:textId="77777777" w:rsidR="00016793" w:rsidRPr="00016793" w:rsidRDefault="00016793" w:rsidP="00016793">
            <w:pPr>
              <w:spacing w:after="0"/>
              <w:ind w:left="159" w:hanging="159"/>
              <w:jc w:val="left"/>
              <w:rPr>
                <w:szCs w:val="17"/>
              </w:rPr>
            </w:pPr>
            <w:r w:rsidRPr="00016793">
              <w:rPr>
                <w:szCs w:val="17"/>
              </w:rPr>
              <w:t>BD Farm Paris Creek Organic Biodynamic Choco-lat Milk</w:t>
            </w:r>
          </w:p>
        </w:tc>
        <w:tc>
          <w:tcPr>
            <w:tcW w:w="454" w:type="pct"/>
            <w:noWrap/>
            <w:hideMark/>
          </w:tcPr>
          <w:p w14:paraId="301DF669"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0882E7D9" w14:textId="77777777" w:rsidR="00016793" w:rsidRPr="00016793" w:rsidRDefault="00016793" w:rsidP="00016793">
            <w:pPr>
              <w:spacing w:after="0"/>
              <w:ind w:left="142" w:right="113" w:hanging="125"/>
              <w:jc w:val="left"/>
              <w:rPr>
                <w:szCs w:val="17"/>
              </w:rPr>
            </w:pPr>
            <w:r w:rsidRPr="00016793">
              <w:rPr>
                <w:szCs w:val="17"/>
              </w:rPr>
              <w:t>LPB—</w:t>
            </w:r>
            <w:r w:rsidRPr="00016793">
              <w:rPr>
                <w:szCs w:val="17"/>
              </w:rPr>
              <w:br/>
              <w:t>Gable Top</w:t>
            </w:r>
          </w:p>
        </w:tc>
        <w:tc>
          <w:tcPr>
            <w:tcW w:w="1590" w:type="pct"/>
            <w:noWrap/>
            <w:hideMark/>
          </w:tcPr>
          <w:p w14:paraId="2105312C"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5F3C2772" w14:textId="77777777" w:rsidR="00016793" w:rsidRPr="00016793" w:rsidRDefault="00016793" w:rsidP="00016793">
            <w:pPr>
              <w:spacing w:after="0"/>
              <w:jc w:val="left"/>
              <w:rPr>
                <w:szCs w:val="17"/>
              </w:rPr>
            </w:pPr>
            <w:r w:rsidRPr="00016793">
              <w:rPr>
                <w:szCs w:val="17"/>
              </w:rPr>
              <w:t>Statewide Recycling</w:t>
            </w:r>
          </w:p>
        </w:tc>
      </w:tr>
      <w:tr w:rsidR="00016793" w:rsidRPr="00016793" w14:paraId="7AA9B1B4" w14:textId="77777777" w:rsidTr="006F3096">
        <w:trPr>
          <w:trHeight w:val="20"/>
        </w:trPr>
        <w:tc>
          <w:tcPr>
            <w:tcW w:w="1666" w:type="pct"/>
            <w:noWrap/>
            <w:hideMark/>
          </w:tcPr>
          <w:p w14:paraId="2F1F99A8" w14:textId="77777777" w:rsidR="00016793" w:rsidRPr="00016793" w:rsidRDefault="00016793" w:rsidP="00016793">
            <w:pPr>
              <w:spacing w:after="0"/>
              <w:ind w:left="159" w:hanging="159"/>
              <w:jc w:val="left"/>
              <w:rPr>
                <w:szCs w:val="17"/>
              </w:rPr>
            </w:pPr>
            <w:r w:rsidRPr="00016793">
              <w:rPr>
                <w:szCs w:val="17"/>
              </w:rPr>
              <w:t>BD Farm Paris Creek Organic Biodynamic Strawberry Delight</w:t>
            </w:r>
          </w:p>
        </w:tc>
        <w:tc>
          <w:tcPr>
            <w:tcW w:w="454" w:type="pct"/>
            <w:noWrap/>
            <w:hideMark/>
          </w:tcPr>
          <w:p w14:paraId="6A568E75"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15A402D6" w14:textId="77777777" w:rsidR="00016793" w:rsidRPr="00016793" w:rsidRDefault="00016793" w:rsidP="00016793">
            <w:pPr>
              <w:spacing w:after="0"/>
              <w:ind w:left="142" w:right="113" w:hanging="125"/>
              <w:jc w:val="left"/>
              <w:rPr>
                <w:szCs w:val="17"/>
              </w:rPr>
            </w:pPr>
            <w:r w:rsidRPr="00016793">
              <w:rPr>
                <w:szCs w:val="17"/>
              </w:rPr>
              <w:t>LPB—</w:t>
            </w:r>
            <w:r w:rsidRPr="00016793">
              <w:rPr>
                <w:szCs w:val="17"/>
              </w:rPr>
              <w:br/>
              <w:t>Gable Top</w:t>
            </w:r>
          </w:p>
        </w:tc>
        <w:tc>
          <w:tcPr>
            <w:tcW w:w="1590" w:type="pct"/>
            <w:noWrap/>
            <w:hideMark/>
          </w:tcPr>
          <w:p w14:paraId="500D8789"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32156AA9" w14:textId="77777777" w:rsidR="00016793" w:rsidRPr="00016793" w:rsidRDefault="00016793" w:rsidP="00016793">
            <w:pPr>
              <w:spacing w:after="0"/>
              <w:jc w:val="left"/>
              <w:rPr>
                <w:szCs w:val="17"/>
              </w:rPr>
            </w:pPr>
            <w:r w:rsidRPr="00016793">
              <w:rPr>
                <w:szCs w:val="17"/>
              </w:rPr>
              <w:t>Statewide Recycling</w:t>
            </w:r>
          </w:p>
        </w:tc>
      </w:tr>
      <w:tr w:rsidR="00016793" w:rsidRPr="00016793" w14:paraId="43426184" w14:textId="77777777" w:rsidTr="006F3096">
        <w:trPr>
          <w:trHeight w:val="20"/>
        </w:trPr>
        <w:tc>
          <w:tcPr>
            <w:tcW w:w="1666" w:type="pct"/>
            <w:noWrap/>
            <w:hideMark/>
          </w:tcPr>
          <w:p w14:paraId="5B133E33" w14:textId="77777777" w:rsidR="00016793" w:rsidRPr="00016793" w:rsidRDefault="00016793" w:rsidP="00016793">
            <w:pPr>
              <w:spacing w:after="0"/>
              <w:ind w:left="159" w:hanging="159"/>
              <w:jc w:val="left"/>
              <w:rPr>
                <w:szCs w:val="17"/>
              </w:rPr>
            </w:pPr>
            <w:r w:rsidRPr="00016793">
              <w:rPr>
                <w:szCs w:val="17"/>
              </w:rPr>
              <w:t>Bio Dynamic Milk</w:t>
            </w:r>
          </w:p>
        </w:tc>
        <w:tc>
          <w:tcPr>
            <w:tcW w:w="454" w:type="pct"/>
            <w:noWrap/>
            <w:hideMark/>
          </w:tcPr>
          <w:p w14:paraId="0C461574" w14:textId="77777777" w:rsidR="00016793" w:rsidRPr="00016793" w:rsidRDefault="00016793" w:rsidP="00016793">
            <w:pPr>
              <w:spacing w:after="0"/>
              <w:ind w:right="170"/>
              <w:jc w:val="right"/>
              <w:rPr>
                <w:szCs w:val="17"/>
              </w:rPr>
            </w:pPr>
            <w:r w:rsidRPr="00016793">
              <w:rPr>
                <w:szCs w:val="17"/>
              </w:rPr>
              <w:t>2,000ml</w:t>
            </w:r>
          </w:p>
        </w:tc>
        <w:tc>
          <w:tcPr>
            <w:tcW w:w="531" w:type="pct"/>
            <w:noWrap/>
            <w:hideMark/>
          </w:tcPr>
          <w:p w14:paraId="77B1BE55" w14:textId="77777777" w:rsidR="00016793" w:rsidRPr="00016793" w:rsidRDefault="00016793" w:rsidP="00016793">
            <w:pPr>
              <w:spacing w:after="0"/>
              <w:ind w:left="142" w:right="113" w:hanging="125"/>
              <w:jc w:val="left"/>
              <w:rPr>
                <w:szCs w:val="17"/>
              </w:rPr>
            </w:pPr>
            <w:r w:rsidRPr="00016793">
              <w:rPr>
                <w:szCs w:val="17"/>
              </w:rPr>
              <w:t>Plastic</w:t>
            </w:r>
          </w:p>
        </w:tc>
        <w:tc>
          <w:tcPr>
            <w:tcW w:w="1590" w:type="pct"/>
            <w:noWrap/>
            <w:hideMark/>
          </w:tcPr>
          <w:p w14:paraId="78DFAFBF"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38662FBE" w14:textId="77777777" w:rsidR="00016793" w:rsidRPr="00016793" w:rsidRDefault="00016793" w:rsidP="00016793">
            <w:pPr>
              <w:spacing w:after="0"/>
              <w:jc w:val="left"/>
              <w:rPr>
                <w:szCs w:val="17"/>
              </w:rPr>
            </w:pPr>
            <w:r w:rsidRPr="00016793">
              <w:rPr>
                <w:szCs w:val="17"/>
              </w:rPr>
              <w:t>Statewide Recycling</w:t>
            </w:r>
          </w:p>
        </w:tc>
      </w:tr>
      <w:tr w:rsidR="00016793" w:rsidRPr="00016793" w14:paraId="31BCD5A7" w14:textId="77777777" w:rsidTr="006F3096">
        <w:trPr>
          <w:trHeight w:val="20"/>
        </w:trPr>
        <w:tc>
          <w:tcPr>
            <w:tcW w:w="1666" w:type="pct"/>
            <w:noWrap/>
            <w:hideMark/>
          </w:tcPr>
          <w:p w14:paraId="64A3E875" w14:textId="77777777" w:rsidR="00016793" w:rsidRPr="00016793" w:rsidRDefault="00016793" w:rsidP="00016793">
            <w:pPr>
              <w:spacing w:after="0"/>
              <w:ind w:left="159" w:hanging="159"/>
              <w:jc w:val="left"/>
              <w:rPr>
                <w:szCs w:val="17"/>
              </w:rPr>
            </w:pPr>
            <w:r w:rsidRPr="00016793">
              <w:rPr>
                <w:szCs w:val="17"/>
              </w:rPr>
              <w:t>Nakula Coconut Water</w:t>
            </w:r>
          </w:p>
        </w:tc>
        <w:tc>
          <w:tcPr>
            <w:tcW w:w="454" w:type="pct"/>
            <w:noWrap/>
            <w:hideMark/>
          </w:tcPr>
          <w:p w14:paraId="7F19B2BB"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17EAB529" w14:textId="77777777" w:rsidR="00016793" w:rsidRPr="00016793" w:rsidRDefault="00016793" w:rsidP="00016793">
            <w:pPr>
              <w:spacing w:after="0"/>
              <w:ind w:left="142" w:right="113" w:hanging="125"/>
              <w:jc w:val="left"/>
              <w:rPr>
                <w:szCs w:val="17"/>
              </w:rPr>
            </w:pPr>
            <w:r w:rsidRPr="00016793">
              <w:rPr>
                <w:szCs w:val="17"/>
              </w:rPr>
              <w:t>Can—Steel</w:t>
            </w:r>
          </w:p>
        </w:tc>
        <w:tc>
          <w:tcPr>
            <w:tcW w:w="1590" w:type="pct"/>
            <w:noWrap/>
            <w:hideMark/>
          </w:tcPr>
          <w:p w14:paraId="223497E0" w14:textId="77777777" w:rsidR="00016793" w:rsidRPr="00016793" w:rsidRDefault="00016793" w:rsidP="00016793">
            <w:pPr>
              <w:spacing w:after="0"/>
              <w:ind w:left="159" w:right="113" w:hanging="159"/>
              <w:jc w:val="left"/>
              <w:rPr>
                <w:szCs w:val="17"/>
              </w:rPr>
            </w:pPr>
            <w:r w:rsidRPr="00016793">
              <w:rPr>
                <w:szCs w:val="17"/>
              </w:rPr>
              <w:t>Nakula Pty Ltd</w:t>
            </w:r>
          </w:p>
        </w:tc>
        <w:tc>
          <w:tcPr>
            <w:tcW w:w="759" w:type="pct"/>
            <w:noWrap/>
            <w:hideMark/>
          </w:tcPr>
          <w:p w14:paraId="56B325C5" w14:textId="77777777" w:rsidR="00016793" w:rsidRPr="00016793" w:rsidRDefault="00016793" w:rsidP="00016793">
            <w:pPr>
              <w:spacing w:after="0"/>
              <w:jc w:val="left"/>
              <w:rPr>
                <w:szCs w:val="17"/>
              </w:rPr>
            </w:pPr>
            <w:r w:rsidRPr="00016793">
              <w:rPr>
                <w:szCs w:val="17"/>
              </w:rPr>
              <w:t>Statewide Recycling</w:t>
            </w:r>
          </w:p>
        </w:tc>
      </w:tr>
      <w:tr w:rsidR="00016793" w:rsidRPr="00016793" w14:paraId="1AD940FF" w14:textId="77777777" w:rsidTr="006F3096">
        <w:trPr>
          <w:trHeight w:val="20"/>
        </w:trPr>
        <w:tc>
          <w:tcPr>
            <w:tcW w:w="1666" w:type="pct"/>
            <w:noWrap/>
            <w:hideMark/>
          </w:tcPr>
          <w:p w14:paraId="345D2E67" w14:textId="77777777" w:rsidR="00016793" w:rsidRPr="00016793" w:rsidRDefault="00016793" w:rsidP="00016793">
            <w:pPr>
              <w:spacing w:after="0"/>
              <w:ind w:left="159" w:hanging="159"/>
              <w:jc w:val="left"/>
              <w:rPr>
                <w:szCs w:val="17"/>
              </w:rPr>
            </w:pPr>
            <w:r w:rsidRPr="00016793">
              <w:rPr>
                <w:szCs w:val="17"/>
              </w:rPr>
              <w:t>Castello Premium Birra Friulana</w:t>
            </w:r>
          </w:p>
        </w:tc>
        <w:tc>
          <w:tcPr>
            <w:tcW w:w="454" w:type="pct"/>
            <w:noWrap/>
            <w:hideMark/>
          </w:tcPr>
          <w:p w14:paraId="75C9EAE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E447BD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4F2F96"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6CE1507A" w14:textId="77777777" w:rsidR="00016793" w:rsidRPr="00016793" w:rsidRDefault="00016793" w:rsidP="00016793">
            <w:pPr>
              <w:spacing w:after="0"/>
              <w:jc w:val="left"/>
              <w:rPr>
                <w:szCs w:val="17"/>
              </w:rPr>
            </w:pPr>
            <w:r w:rsidRPr="00016793">
              <w:rPr>
                <w:szCs w:val="17"/>
              </w:rPr>
              <w:t>Statewide Recycling</w:t>
            </w:r>
          </w:p>
        </w:tc>
      </w:tr>
      <w:tr w:rsidR="00016793" w:rsidRPr="00016793" w14:paraId="798A1FBC" w14:textId="77777777" w:rsidTr="006F3096">
        <w:trPr>
          <w:trHeight w:val="20"/>
        </w:trPr>
        <w:tc>
          <w:tcPr>
            <w:tcW w:w="1666" w:type="pct"/>
            <w:noWrap/>
            <w:hideMark/>
          </w:tcPr>
          <w:p w14:paraId="1B9F470A" w14:textId="77777777" w:rsidR="00016793" w:rsidRPr="00016793" w:rsidRDefault="00016793" w:rsidP="00016793">
            <w:pPr>
              <w:spacing w:after="0"/>
              <w:ind w:left="159" w:hanging="159"/>
              <w:jc w:val="left"/>
              <w:rPr>
                <w:szCs w:val="17"/>
              </w:rPr>
            </w:pPr>
            <w:r w:rsidRPr="00016793">
              <w:rPr>
                <w:szCs w:val="17"/>
              </w:rPr>
              <w:t>Fiuggi Acqua Minerale Naturale</w:t>
            </w:r>
          </w:p>
        </w:tc>
        <w:tc>
          <w:tcPr>
            <w:tcW w:w="454" w:type="pct"/>
            <w:noWrap/>
            <w:hideMark/>
          </w:tcPr>
          <w:p w14:paraId="4874FA49"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4AB2B07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27A46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FDC17CE" w14:textId="77777777" w:rsidR="00016793" w:rsidRPr="00016793" w:rsidRDefault="00016793" w:rsidP="00016793">
            <w:pPr>
              <w:spacing w:after="0"/>
              <w:jc w:val="left"/>
              <w:rPr>
                <w:szCs w:val="17"/>
              </w:rPr>
            </w:pPr>
            <w:r w:rsidRPr="00016793">
              <w:rPr>
                <w:szCs w:val="17"/>
              </w:rPr>
              <w:t>Statewide Recycling</w:t>
            </w:r>
          </w:p>
        </w:tc>
      </w:tr>
      <w:tr w:rsidR="00016793" w:rsidRPr="00016793" w14:paraId="3DDD143F" w14:textId="77777777" w:rsidTr="006F3096">
        <w:trPr>
          <w:trHeight w:val="20"/>
        </w:trPr>
        <w:tc>
          <w:tcPr>
            <w:tcW w:w="1666" w:type="pct"/>
            <w:noWrap/>
            <w:hideMark/>
          </w:tcPr>
          <w:p w14:paraId="42F070B3" w14:textId="77777777" w:rsidR="00016793" w:rsidRPr="00016793" w:rsidRDefault="00016793" w:rsidP="00016793">
            <w:pPr>
              <w:spacing w:after="0"/>
              <w:ind w:left="159" w:hanging="159"/>
              <w:jc w:val="left"/>
              <w:rPr>
                <w:szCs w:val="17"/>
              </w:rPr>
            </w:pPr>
            <w:r w:rsidRPr="00016793">
              <w:rPr>
                <w:szCs w:val="17"/>
              </w:rPr>
              <w:t>Lucky Beer</w:t>
            </w:r>
          </w:p>
        </w:tc>
        <w:tc>
          <w:tcPr>
            <w:tcW w:w="454" w:type="pct"/>
            <w:noWrap/>
            <w:hideMark/>
          </w:tcPr>
          <w:p w14:paraId="1D20512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BD7167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86D63D"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0D59C62" w14:textId="77777777" w:rsidR="00016793" w:rsidRPr="00016793" w:rsidRDefault="00016793" w:rsidP="00016793">
            <w:pPr>
              <w:spacing w:after="0"/>
              <w:jc w:val="left"/>
              <w:rPr>
                <w:szCs w:val="17"/>
              </w:rPr>
            </w:pPr>
            <w:r w:rsidRPr="00016793">
              <w:rPr>
                <w:szCs w:val="17"/>
              </w:rPr>
              <w:t>Statewide Recycling</w:t>
            </w:r>
          </w:p>
        </w:tc>
      </w:tr>
      <w:tr w:rsidR="00016793" w:rsidRPr="00016793" w14:paraId="32EC0422" w14:textId="77777777" w:rsidTr="006F3096">
        <w:trPr>
          <w:trHeight w:val="20"/>
        </w:trPr>
        <w:tc>
          <w:tcPr>
            <w:tcW w:w="1666" w:type="pct"/>
            <w:noWrap/>
            <w:hideMark/>
          </w:tcPr>
          <w:p w14:paraId="655E9B03" w14:textId="77777777" w:rsidR="00016793" w:rsidRPr="00016793" w:rsidRDefault="00016793" w:rsidP="00016793">
            <w:pPr>
              <w:spacing w:after="0"/>
              <w:ind w:left="159" w:hanging="159"/>
              <w:jc w:val="left"/>
              <w:rPr>
                <w:szCs w:val="17"/>
              </w:rPr>
            </w:pPr>
            <w:r w:rsidRPr="00016793">
              <w:rPr>
                <w:szCs w:val="17"/>
              </w:rPr>
              <w:t>Menabrea Birra</w:t>
            </w:r>
          </w:p>
        </w:tc>
        <w:tc>
          <w:tcPr>
            <w:tcW w:w="454" w:type="pct"/>
            <w:noWrap/>
            <w:hideMark/>
          </w:tcPr>
          <w:p w14:paraId="796DB20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053C4F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B8B690"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514082F0" w14:textId="77777777" w:rsidR="00016793" w:rsidRPr="00016793" w:rsidRDefault="00016793" w:rsidP="00016793">
            <w:pPr>
              <w:spacing w:after="0"/>
              <w:jc w:val="left"/>
              <w:rPr>
                <w:szCs w:val="17"/>
              </w:rPr>
            </w:pPr>
            <w:r w:rsidRPr="00016793">
              <w:rPr>
                <w:szCs w:val="17"/>
              </w:rPr>
              <w:t>Statewide Recycling</w:t>
            </w:r>
          </w:p>
        </w:tc>
      </w:tr>
      <w:tr w:rsidR="00016793" w:rsidRPr="00016793" w14:paraId="01069D98" w14:textId="77777777" w:rsidTr="006F3096">
        <w:trPr>
          <w:trHeight w:val="20"/>
        </w:trPr>
        <w:tc>
          <w:tcPr>
            <w:tcW w:w="1666" w:type="pct"/>
            <w:noWrap/>
            <w:hideMark/>
          </w:tcPr>
          <w:p w14:paraId="2367691D" w14:textId="77777777" w:rsidR="00016793" w:rsidRPr="00016793" w:rsidRDefault="00016793" w:rsidP="00016793">
            <w:pPr>
              <w:spacing w:after="0"/>
              <w:ind w:left="159" w:hanging="159"/>
              <w:jc w:val="left"/>
              <w:rPr>
                <w:szCs w:val="17"/>
              </w:rPr>
            </w:pPr>
            <w:r w:rsidRPr="00016793">
              <w:rPr>
                <w:szCs w:val="17"/>
              </w:rPr>
              <w:t>Sepinia Natural</w:t>
            </w:r>
          </w:p>
        </w:tc>
        <w:tc>
          <w:tcPr>
            <w:tcW w:w="454" w:type="pct"/>
            <w:noWrap/>
            <w:hideMark/>
          </w:tcPr>
          <w:p w14:paraId="5138526E"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78BF1814"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60BBA77"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1AFD432C" w14:textId="77777777" w:rsidR="00016793" w:rsidRPr="00016793" w:rsidRDefault="00016793" w:rsidP="00016793">
            <w:pPr>
              <w:spacing w:after="0"/>
              <w:jc w:val="left"/>
              <w:rPr>
                <w:szCs w:val="17"/>
              </w:rPr>
            </w:pPr>
            <w:r w:rsidRPr="00016793">
              <w:rPr>
                <w:szCs w:val="17"/>
              </w:rPr>
              <w:t>Statewide Recycling</w:t>
            </w:r>
          </w:p>
        </w:tc>
      </w:tr>
      <w:tr w:rsidR="00016793" w:rsidRPr="00016793" w14:paraId="546A3AF4" w14:textId="77777777" w:rsidTr="006F3096">
        <w:trPr>
          <w:trHeight w:val="20"/>
        </w:trPr>
        <w:tc>
          <w:tcPr>
            <w:tcW w:w="1666" w:type="pct"/>
            <w:noWrap/>
            <w:hideMark/>
          </w:tcPr>
          <w:p w14:paraId="75D882F1" w14:textId="77777777" w:rsidR="00016793" w:rsidRPr="00016793" w:rsidRDefault="00016793" w:rsidP="00016793">
            <w:pPr>
              <w:spacing w:after="0"/>
              <w:ind w:left="159" w:hanging="159"/>
              <w:jc w:val="left"/>
              <w:rPr>
                <w:szCs w:val="17"/>
              </w:rPr>
            </w:pPr>
            <w:r w:rsidRPr="00016793">
              <w:rPr>
                <w:szCs w:val="17"/>
              </w:rPr>
              <w:t>Sepinia Sparkling</w:t>
            </w:r>
          </w:p>
        </w:tc>
        <w:tc>
          <w:tcPr>
            <w:tcW w:w="454" w:type="pct"/>
            <w:noWrap/>
            <w:hideMark/>
          </w:tcPr>
          <w:p w14:paraId="0E2456A2"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231C4644"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EC06823"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667BA7E" w14:textId="77777777" w:rsidR="00016793" w:rsidRPr="00016793" w:rsidRDefault="00016793" w:rsidP="00016793">
            <w:pPr>
              <w:spacing w:after="0"/>
              <w:jc w:val="left"/>
              <w:rPr>
                <w:szCs w:val="17"/>
              </w:rPr>
            </w:pPr>
            <w:r w:rsidRPr="00016793">
              <w:rPr>
                <w:szCs w:val="17"/>
              </w:rPr>
              <w:t>Statewide Recycling</w:t>
            </w:r>
          </w:p>
        </w:tc>
      </w:tr>
      <w:tr w:rsidR="00016793" w:rsidRPr="00016793" w14:paraId="00A6461F" w14:textId="77777777" w:rsidTr="006F3096">
        <w:trPr>
          <w:trHeight w:val="20"/>
        </w:trPr>
        <w:tc>
          <w:tcPr>
            <w:tcW w:w="1666" w:type="pct"/>
            <w:noWrap/>
            <w:hideMark/>
          </w:tcPr>
          <w:p w14:paraId="0A6491EA" w14:textId="77777777" w:rsidR="00016793" w:rsidRPr="00016793" w:rsidRDefault="00016793" w:rsidP="00016793">
            <w:pPr>
              <w:spacing w:after="0"/>
              <w:ind w:left="159" w:hanging="159"/>
              <w:jc w:val="left"/>
              <w:rPr>
                <w:szCs w:val="17"/>
              </w:rPr>
            </w:pPr>
            <w:r w:rsidRPr="00016793">
              <w:rPr>
                <w:szCs w:val="17"/>
              </w:rPr>
              <w:t>Singha Lager Beer</w:t>
            </w:r>
          </w:p>
        </w:tc>
        <w:tc>
          <w:tcPr>
            <w:tcW w:w="454" w:type="pct"/>
            <w:noWrap/>
            <w:hideMark/>
          </w:tcPr>
          <w:p w14:paraId="4F3E675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1065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8065BF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470407A6" w14:textId="77777777" w:rsidR="00016793" w:rsidRPr="00016793" w:rsidRDefault="00016793" w:rsidP="00016793">
            <w:pPr>
              <w:spacing w:after="0"/>
              <w:jc w:val="left"/>
              <w:rPr>
                <w:szCs w:val="17"/>
              </w:rPr>
            </w:pPr>
            <w:r w:rsidRPr="00016793">
              <w:rPr>
                <w:szCs w:val="17"/>
              </w:rPr>
              <w:t>Statewide Recycling</w:t>
            </w:r>
          </w:p>
        </w:tc>
      </w:tr>
      <w:tr w:rsidR="00016793" w:rsidRPr="00016793" w14:paraId="52049344" w14:textId="77777777" w:rsidTr="006F3096">
        <w:trPr>
          <w:trHeight w:val="20"/>
        </w:trPr>
        <w:tc>
          <w:tcPr>
            <w:tcW w:w="1666" w:type="pct"/>
            <w:noWrap/>
            <w:hideMark/>
          </w:tcPr>
          <w:p w14:paraId="05DCCC70" w14:textId="77777777" w:rsidR="00016793" w:rsidRPr="00016793" w:rsidRDefault="00016793" w:rsidP="00016793">
            <w:pPr>
              <w:spacing w:after="0"/>
              <w:ind w:left="159" w:hanging="159"/>
              <w:jc w:val="left"/>
              <w:rPr>
                <w:szCs w:val="17"/>
              </w:rPr>
            </w:pPr>
            <w:r w:rsidRPr="00016793">
              <w:rPr>
                <w:szCs w:val="17"/>
              </w:rPr>
              <w:t>Trevi Chinotto</w:t>
            </w:r>
          </w:p>
        </w:tc>
        <w:tc>
          <w:tcPr>
            <w:tcW w:w="454" w:type="pct"/>
            <w:noWrap/>
            <w:hideMark/>
          </w:tcPr>
          <w:p w14:paraId="029B888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3D09B7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4E8A2DD"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BBCB8A6" w14:textId="77777777" w:rsidR="00016793" w:rsidRPr="00016793" w:rsidRDefault="00016793" w:rsidP="00016793">
            <w:pPr>
              <w:spacing w:after="0"/>
              <w:jc w:val="left"/>
              <w:rPr>
                <w:szCs w:val="17"/>
              </w:rPr>
            </w:pPr>
            <w:r w:rsidRPr="00016793">
              <w:rPr>
                <w:szCs w:val="17"/>
              </w:rPr>
              <w:t>Statewide Recycling</w:t>
            </w:r>
          </w:p>
        </w:tc>
      </w:tr>
      <w:tr w:rsidR="00016793" w:rsidRPr="00016793" w14:paraId="0473A02E" w14:textId="77777777" w:rsidTr="006F3096">
        <w:trPr>
          <w:trHeight w:val="20"/>
        </w:trPr>
        <w:tc>
          <w:tcPr>
            <w:tcW w:w="1666" w:type="pct"/>
            <w:noWrap/>
            <w:hideMark/>
          </w:tcPr>
          <w:p w14:paraId="1492852D" w14:textId="77777777" w:rsidR="00016793" w:rsidRPr="00016793" w:rsidRDefault="00016793" w:rsidP="00016793">
            <w:pPr>
              <w:spacing w:after="0"/>
              <w:ind w:left="159" w:hanging="159"/>
              <w:jc w:val="left"/>
              <w:rPr>
                <w:szCs w:val="17"/>
              </w:rPr>
            </w:pPr>
            <w:r w:rsidRPr="00016793">
              <w:rPr>
                <w:szCs w:val="17"/>
              </w:rPr>
              <w:t>Trevi Chinotto</w:t>
            </w:r>
          </w:p>
        </w:tc>
        <w:tc>
          <w:tcPr>
            <w:tcW w:w="454" w:type="pct"/>
            <w:noWrap/>
            <w:hideMark/>
          </w:tcPr>
          <w:p w14:paraId="540BD149"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6468B15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692071"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1F0E58DC" w14:textId="77777777" w:rsidR="00016793" w:rsidRPr="00016793" w:rsidRDefault="00016793" w:rsidP="00016793">
            <w:pPr>
              <w:spacing w:after="0"/>
              <w:jc w:val="left"/>
              <w:rPr>
                <w:szCs w:val="17"/>
              </w:rPr>
            </w:pPr>
            <w:r w:rsidRPr="00016793">
              <w:rPr>
                <w:szCs w:val="17"/>
              </w:rPr>
              <w:t>Statewide Recycling</w:t>
            </w:r>
          </w:p>
        </w:tc>
      </w:tr>
      <w:tr w:rsidR="00016793" w:rsidRPr="00016793" w14:paraId="0F629691" w14:textId="77777777" w:rsidTr="006F3096">
        <w:trPr>
          <w:trHeight w:val="20"/>
        </w:trPr>
        <w:tc>
          <w:tcPr>
            <w:tcW w:w="1666" w:type="pct"/>
            <w:noWrap/>
            <w:hideMark/>
          </w:tcPr>
          <w:p w14:paraId="62D4B749" w14:textId="77777777" w:rsidR="00016793" w:rsidRPr="00016793" w:rsidRDefault="00016793" w:rsidP="00016793">
            <w:pPr>
              <w:spacing w:after="0"/>
              <w:ind w:left="159" w:hanging="159"/>
              <w:jc w:val="left"/>
              <w:rPr>
                <w:szCs w:val="17"/>
              </w:rPr>
            </w:pPr>
            <w:r w:rsidRPr="00016793">
              <w:rPr>
                <w:szCs w:val="17"/>
              </w:rPr>
              <w:t>Trevi Chinotto</w:t>
            </w:r>
          </w:p>
        </w:tc>
        <w:tc>
          <w:tcPr>
            <w:tcW w:w="454" w:type="pct"/>
            <w:noWrap/>
            <w:hideMark/>
          </w:tcPr>
          <w:p w14:paraId="15885CAA"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2B57A3E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36921A"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48FE575" w14:textId="77777777" w:rsidR="00016793" w:rsidRPr="00016793" w:rsidRDefault="00016793" w:rsidP="00016793">
            <w:pPr>
              <w:spacing w:after="0"/>
              <w:jc w:val="left"/>
              <w:rPr>
                <w:szCs w:val="17"/>
              </w:rPr>
            </w:pPr>
            <w:r w:rsidRPr="00016793">
              <w:rPr>
                <w:szCs w:val="17"/>
              </w:rPr>
              <w:t>Statewide Recycling</w:t>
            </w:r>
          </w:p>
        </w:tc>
      </w:tr>
      <w:tr w:rsidR="00016793" w:rsidRPr="00016793" w14:paraId="1D5F327C" w14:textId="77777777" w:rsidTr="006F3096">
        <w:trPr>
          <w:trHeight w:val="20"/>
        </w:trPr>
        <w:tc>
          <w:tcPr>
            <w:tcW w:w="1666" w:type="pct"/>
            <w:noWrap/>
            <w:hideMark/>
          </w:tcPr>
          <w:p w14:paraId="54370314" w14:textId="77777777" w:rsidR="00016793" w:rsidRPr="00016793" w:rsidRDefault="00016793" w:rsidP="00016793">
            <w:pPr>
              <w:spacing w:after="0"/>
              <w:ind w:left="159" w:hanging="159"/>
              <w:jc w:val="left"/>
              <w:rPr>
                <w:szCs w:val="17"/>
              </w:rPr>
            </w:pPr>
            <w:r w:rsidRPr="00016793">
              <w:rPr>
                <w:szCs w:val="17"/>
              </w:rPr>
              <w:t>Trevi Mineral Water</w:t>
            </w:r>
          </w:p>
        </w:tc>
        <w:tc>
          <w:tcPr>
            <w:tcW w:w="454" w:type="pct"/>
            <w:noWrap/>
            <w:hideMark/>
          </w:tcPr>
          <w:p w14:paraId="5D7DFE44" w14:textId="77777777" w:rsidR="00016793" w:rsidRPr="00016793" w:rsidRDefault="00016793" w:rsidP="00016793">
            <w:pPr>
              <w:spacing w:after="0"/>
              <w:ind w:right="170"/>
              <w:jc w:val="right"/>
              <w:rPr>
                <w:szCs w:val="17"/>
              </w:rPr>
            </w:pPr>
            <w:r w:rsidRPr="00016793">
              <w:rPr>
                <w:szCs w:val="17"/>
              </w:rPr>
              <w:t>1,500ml</w:t>
            </w:r>
          </w:p>
        </w:tc>
        <w:tc>
          <w:tcPr>
            <w:tcW w:w="531" w:type="pct"/>
            <w:noWrap/>
            <w:hideMark/>
          </w:tcPr>
          <w:p w14:paraId="4590550A" w14:textId="77777777" w:rsidR="00016793" w:rsidRPr="00016793" w:rsidRDefault="00016793" w:rsidP="00016793">
            <w:pPr>
              <w:spacing w:after="0"/>
              <w:ind w:left="142" w:right="113" w:hanging="125"/>
              <w:jc w:val="left"/>
              <w:rPr>
                <w:szCs w:val="17"/>
              </w:rPr>
            </w:pPr>
            <w:r w:rsidRPr="00016793">
              <w:rPr>
                <w:szCs w:val="17"/>
              </w:rPr>
              <w:t>Plastic</w:t>
            </w:r>
          </w:p>
        </w:tc>
        <w:tc>
          <w:tcPr>
            <w:tcW w:w="1590" w:type="pct"/>
            <w:noWrap/>
            <w:hideMark/>
          </w:tcPr>
          <w:p w14:paraId="4D1B2E68"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6D03A74" w14:textId="77777777" w:rsidR="00016793" w:rsidRPr="00016793" w:rsidRDefault="00016793" w:rsidP="00016793">
            <w:pPr>
              <w:spacing w:after="0"/>
              <w:jc w:val="left"/>
              <w:rPr>
                <w:szCs w:val="17"/>
              </w:rPr>
            </w:pPr>
            <w:r w:rsidRPr="00016793">
              <w:rPr>
                <w:szCs w:val="17"/>
              </w:rPr>
              <w:t>Statewide Recycling</w:t>
            </w:r>
          </w:p>
        </w:tc>
      </w:tr>
      <w:tr w:rsidR="00016793" w:rsidRPr="00016793" w14:paraId="0E251D13" w14:textId="77777777" w:rsidTr="006F3096">
        <w:trPr>
          <w:trHeight w:val="20"/>
        </w:trPr>
        <w:tc>
          <w:tcPr>
            <w:tcW w:w="1666" w:type="pct"/>
            <w:noWrap/>
            <w:hideMark/>
          </w:tcPr>
          <w:p w14:paraId="68207751" w14:textId="77777777" w:rsidR="00016793" w:rsidRPr="00016793" w:rsidRDefault="00016793" w:rsidP="00016793">
            <w:pPr>
              <w:spacing w:after="0"/>
              <w:ind w:left="159" w:hanging="159"/>
              <w:jc w:val="left"/>
              <w:rPr>
                <w:szCs w:val="17"/>
              </w:rPr>
            </w:pPr>
            <w:r w:rsidRPr="00016793">
              <w:rPr>
                <w:szCs w:val="17"/>
              </w:rPr>
              <w:t>Trevi Mineral Water</w:t>
            </w:r>
          </w:p>
        </w:tc>
        <w:tc>
          <w:tcPr>
            <w:tcW w:w="454" w:type="pct"/>
            <w:noWrap/>
            <w:hideMark/>
          </w:tcPr>
          <w:p w14:paraId="408E4813"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2D6FDF1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CE3532"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7CDB8FB5" w14:textId="77777777" w:rsidR="00016793" w:rsidRPr="00016793" w:rsidRDefault="00016793" w:rsidP="00016793">
            <w:pPr>
              <w:spacing w:after="0"/>
              <w:jc w:val="left"/>
              <w:rPr>
                <w:szCs w:val="17"/>
              </w:rPr>
            </w:pPr>
            <w:r w:rsidRPr="00016793">
              <w:rPr>
                <w:szCs w:val="17"/>
              </w:rPr>
              <w:t>Statewide Recycling</w:t>
            </w:r>
          </w:p>
        </w:tc>
      </w:tr>
      <w:tr w:rsidR="00016793" w:rsidRPr="00016793" w14:paraId="3ADFCCE9" w14:textId="77777777" w:rsidTr="006F3096">
        <w:trPr>
          <w:trHeight w:val="20"/>
        </w:trPr>
        <w:tc>
          <w:tcPr>
            <w:tcW w:w="1666" w:type="pct"/>
            <w:noWrap/>
            <w:hideMark/>
          </w:tcPr>
          <w:p w14:paraId="40D9215E" w14:textId="77777777" w:rsidR="00016793" w:rsidRPr="00016793" w:rsidRDefault="00016793" w:rsidP="00016793">
            <w:pPr>
              <w:spacing w:after="0"/>
              <w:ind w:left="159" w:hanging="159"/>
              <w:jc w:val="left"/>
              <w:rPr>
                <w:szCs w:val="17"/>
              </w:rPr>
            </w:pPr>
            <w:r w:rsidRPr="00016793">
              <w:rPr>
                <w:szCs w:val="17"/>
              </w:rPr>
              <w:t>Trevi Mineral Water</w:t>
            </w:r>
          </w:p>
        </w:tc>
        <w:tc>
          <w:tcPr>
            <w:tcW w:w="454" w:type="pct"/>
            <w:noWrap/>
            <w:hideMark/>
          </w:tcPr>
          <w:p w14:paraId="64E1E73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970218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DC38EE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24F64EF" w14:textId="77777777" w:rsidR="00016793" w:rsidRPr="00016793" w:rsidRDefault="00016793" w:rsidP="00016793">
            <w:pPr>
              <w:spacing w:after="0"/>
              <w:jc w:val="left"/>
              <w:rPr>
                <w:szCs w:val="17"/>
              </w:rPr>
            </w:pPr>
            <w:r w:rsidRPr="00016793">
              <w:rPr>
                <w:szCs w:val="17"/>
              </w:rPr>
              <w:t>Statewide Recycling</w:t>
            </w:r>
          </w:p>
        </w:tc>
      </w:tr>
      <w:tr w:rsidR="00016793" w:rsidRPr="00016793" w14:paraId="65FEE6A4" w14:textId="77777777" w:rsidTr="006F3096">
        <w:trPr>
          <w:trHeight w:val="20"/>
        </w:trPr>
        <w:tc>
          <w:tcPr>
            <w:tcW w:w="1666" w:type="pct"/>
            <w:noWrap/>
            <w:hideMark/>
          </w:tcPr>
          <w:p w14:paraId="36C4E74E" w14:textId="77777777" w:rsidR="00016793" w:rsidRPr="00016793" w:rsidRDefault="00016793" w:rsidP="00016793">
            <w:pPr>
              <w:spacing w:after="0"/>
              <w:ind w:left="159" w:hanging="159"/>
              <w:jc w:val="left"/>
              <w:rPr>
                <w:szCs w:val="17"/>
              </w:rPr>
            </w:pPr>
            <w:r w:rsidRPr="00016793">
              <w:rPr>
                <w:szCs w:val="17"/>
              </w:rPr>
              <w:t>Trevi Mineral Water</w:t>
            </w:r>
          </w:p>
        </w:tc>
        <w:tc>
          <w:tcPr>
            <w:tcW w:w="454" w:type="pct"/>
            <w:noWrap/>
            <w:hideMark/>
          </w:tcPr>
          <w:p w14:paraId="3AEA71F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F22769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82BFCE7"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4A9234C3" w14:textId="77777777" w:rsidR="00016793" w:rsidRPr="00016793" w:rsidRDefault="00016793" w:rsidP="00016793">
            <w:pPr>
              <w:spacing w:after="0"/>
              <w:jc w:val="left"/>
              <w:rPr>
                <w:szCs w:val="17"/>
              </w:rPr>
            </w:pPr>
            <w:r w:rsidRPr="00016793">
              <w:rPr>
                <w:szCs w:val="17"/>
              </w:rPr>
              <w:t>Statewide Recycling</w:t>
            </w:r>
          </w:p>
        </w:tc>
      </w:tr>
      <w:tr w:rsidR="00016793" w:rsidRPr="00016793" w14:paraId="3A802E76" w14:textId="77777777" w:rsidTr="006F3096">
        <w:trPr>
          <w:trHeight w:val="20"/>
        </w:trPr>
        <w:tc>
          <w:tcPr>
            <w:tcW w:w="1666" w:type="pct"/>
            <w:noWrap/>
            <w:hideMark/>
          </w:tcPr>
          <w:p w14:paraId="7EE31E8E" w14:textId="77777777" w:rsidR="00016793" w:rsidRPr="00016793" w:rsidRDefault="00016793" w:rsidP="00016793">
            <w:pPr>
              <w:spacing w:after="0"/>
              <w:ind w:left="159" w:hanging="159"/>
              <w:jc w:val="left"/>
              <w:rPr>
                <w:szCs w:val="17"/>
              </w:rPr>
            </w:pPr>
            <w:r w:rsidRPr="00016793">
              <w:rPr>
                <w:szCs w:val="17"/>
              </w:rPr>
              <w:t>Trevi Spring Water</w:t>
            </w:r>
          </w:p>
        </w:tc>
        <w:tc>
          <w:tcPr>
            <w:tcW w:w="454" w:type="pct"/>
            <w:noWrap/>
            <w:hideMark/>
          </w:tcPr>
          <w:p w14:paraId="6A182CE3"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3C7EF1AF" w14:textId="77777777" w:rsidR="00016793" w:rsidRPr="00016793" w:rsidRDefault="00016793" w:rsidP="00016793">
            <w:pPr>
              <w:spacing w:after="0"/>
              <w:ind w:left="142" w:right="113" w:hanging="125"/>
              <w:jc w:val="left"/>
              <w:rPr>
                <w:szCs w:val="17"/>
              </w:rPr>
            </w:pPr>
            <w:r w:rsidRPr="00016793">
              <w:rPr>
                <w:szCs w:val="17"/>
              </w:rPr>
              <w:t>Plastic</w:t>
            </w:r>
          </w:p>
        </w:tc>
        <w:tc>
          <w:tcPr>
            <w:tcW w:w="1590" w:type="pct"/>
            <w:noWrap/>
            <w:hideMark/>
          </w:tcPr>
          <w:p w14:paraId="6D0A8BA8"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489C9801" w14:textId="77777777" w:rsidR="00016793" w:rsidRPr="00016793" w:rsidRDefault="00016793" w:rsidP="00016793">
            <w:pPr>
              <w:spacing w:after="0"/>
              <w:jc w:val="left"/>
              <w:rPr>
                <w:szCs w:val="17"/>
              </w:rPr>
            </w:pPr>
            <w:r w:rsidRPr="00016793">
              <w:rPr>
                <w:szCs w:val="17"/>
              </w:rPr>
              <w:t>Statewide Recycling</w:t>
            </w:r>
          </w:p>
        </w:tc>
      </w:tr>
      <w:tr w:rsidR="00016793" w:rsidRPr="00016793" w14:paraId="327D313F" w14:textId="77777777" w:rsidTr="006F3096">
        <w:trPr>
          <w:trHeight w:val="20"/>
        </w:trPr>
        <w:tc>
          <w:tcPr>
            <w:tcW w:w="1666" w:type="pct"/>
            <w:noWrap/>
            <w:hideMark/>
          </w:tcPr>
          <w:p w14:paraId="6283455F" w14:textId="77777777" w:rsidR="00016793" w:rsidRPr="00016793" w:rsidRDefault="00016793" w:rsidP="00016793">
            <w:pPr>
              <w:spacing w:after="0"/>
              <w:ind w:left="159" w:hanging="159"/>
              <w:jc w:val="left"/>
              <w:rPr>
                <w:szCs w:val="17"/>
              </w:rPr>
            </w:pPr>
            <w:r w:rsidRPr="00016793">
              <w:rPr>
                <w:szCs w:val="17"/>
              </w:rPr>
              <w:t>Trevi Spring Water</w:t>
            </w:r>
          </w:p>
        </w:tc>
        <w:tc>
          <w:tcPr>
            <w:tcW w:w="454" w:type="pct"/>
            <w:noWrap/>
            <w:hideMark/>
          </w:tcPr>
          <w:p w14:paraId="61094BEA"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CB23A42" w14:textId="77777777" w:rsidR="00016793" w:rsidRPr="00016793" w:rsidRDefault="00016793" w:rsidP="00016793">
            <w:pPr>
              <w:spacing w:after="0"/>
              <w:ind w:left="142" w:right="113" w:hanging="125"/>
              <w:jc w:val="left"/>
              <w:rPr>
                <w:szCs w:val="17"/>
              </w:rPr>
            </w:pPr>
            <w:r w:rsidRPr="00016793">
              <w:rPr>
                <w:szCs w:val="17"/>
              </w:rPr>
              <w:t>Plastic</w:t>
            </w:r>
          </w:p>
        </w:tc>
        <w:tc>
          <w:tcPr>
            <w:tcW w:w="1590" w:type="pct"/>
            <w:noWrap/>
            <w:hideMark/>
          </w:tcPr>
          <w:p w14:paraId="1C71BF2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52C0334F" w14:textId="77777777" w:rsidR="00016793" w:rsidRPr="00016793" w:rsidRDefault="00016793" w:rsidP="00016793">
            <w:pPr>
              <w:spacing w:after="0"/>
              <w:jc w:val="left"/>
              <w:rPr>
                <w:szCs w:val="17"/>
              </w:rPr>
            </w:pPr>
            <w:r w:rsidRPr="00016793">
              <w:rPr>
                <w:szCs w:val="17"/>
              </w:rPr>
              <w:t>Statewide Recycling</w:t>
            </w:r>
          </w:p>
        </w:tc>
      </w:tr>
      <w:tr w:rsidR="00016793" w:rsidRPr="00016793" w14:paraId="471087BF" w14:textId="77777777" w:rsidTr="006F3096">
        <w:trPr>
          <w:trHeight w:val="20"/>
        </w:trPr>
        <w:tc>
          <w:tcPr>
            <w:tcW w:w="1666" w:type="pct"/>
            <w:noWrap/>
            <w:hideMark/>
          </w:tcPr>
          <w:p w14:paraId="07D705AC" w14:textId="77777777" w:rsidR="00016793" w:rsidRPr="00016793" w:rsidRDefault="00016793" w:rsidP="00016793">
            <w:pPr>
              <w:spacing w:after="0"/>
              <w:ind w:left="159" w:hanging="159"/>
              <w:jc w:val="left"/>
              <w:rPr>
                <w:szCs w:val="17"/>
              </w:rPr>
            </w:pPr>
            <w:r w:rsidRPr="00016793">
              <w:rPr>
                <w:szCs w:val="17"/>
              </w:rPr>
              <w:t>Trevi Spring Water</w:t>
            </w:r>
          </w:p>
        </w:tc>
        <w:tc>
          <w:tcPr>
            <w:tcW w:w="454" w:type="pct"/>
            <w:noWrap/>
            <w:hideMark/>
          </w:tcPr>
          <w:p w14:paraId="5F014B68" w14:textId="77777777" w:rsidR="00016793" w:rsidRPr="00016793" w:rsidRDefault="00016793" w:rsidP="00016793">
            <w:pPr>
              <w:spacing w:after="0"/>
              <w:ind w:right="170"/>
              <w:jc w:val="right"/>
              <w:rPr>
                <w:szCs w:val="17"/>
              </w:rPr>
            </w:pPr>
            <w:r w:rsidRPr="00016793">
              <w:rPr>
                <w:szCs w:val="17"/>
              </w:rPr>
              <w:t>1,500ml</w:t>
            </w:r>
          </w:p>
        </w:tc>
        <w:tc>
          <w:tcPr>
            <w:tcW w:w="531" w:type="pct"/>
            <w:noWrap/>
            <w:hideMark/>
          </w:tcPr>
          <w:p w14:paraId="4FB6D043" w14:textId="77777777" w:rsidR="00016793" w:rsidRPr="00016793" w:rsidRDefault="00016793" w:rsidP="00016793">
            <w:pPr>
              <w:spacing w:after="0"/>
              <w:ind w:left="142" w:right="113" w:hanging="125"/>
              <w:jc w:val="left"/>
              <w:rPr>
                <w:szCs w:val="17"/>
              </w:rPr>
            </w:pPr>
            <w:r w:rsidRPr="00016793">
              <w:rPr>
                <w:szCs w:val="17"/>
              </w:rPr>
              <w:t>Plastic</w:t>
            </w:r>
          </w:p>
        </w:tc>
        <w:tc>
          <w:tcPr>
            <w:tcW w:w="1590" w:type="pct"/>
            <w:noWrap/>
            <w:hideMark/>
          </w:tcPr>
          <w:p w14:paraId="3360815E"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184FC3A0" w14:textId="77777777" w:rsidR="00016793" w:rsidRPr="00016793" w:rsidRDefault="00016793" w:rsidP="00016793">
            <w:pPr>
              <w:spacing w:after="0"/>
              <w:jc w:val="left"/>
              <w:rPr>
                <w:szCs w:val="17"/>
              </w:rPr>
            </w:pPr>
            <w:r w:rsidRPr="00016793">
              <w:rPr>
                <w:szCs w:val="17"/>
              </w:rPr>
              <w:t>Statewide Recycling</w:t>
            </w:r>
          </w:p>
        </w:tc>
      </w:tr>
      <w:tr w:rsidR="00016793" w:rsidRPr="00016793" w14:paraId="5596A1C5" w14:textId="77777777" w:rsidTr="006F3096">
        <w:trPr>
          <w:trHeight w:val="20"/>
        </w:trPr>
        <w:tc>
          <w:tcPr>
            <w:tcW w:w="1666" w:type="pct"/>
            <w:noWrap/>
            <w:hideMark/>
          </w:tcPr>
          <w:p w14:paraId="6034942F" w14:textId="77777777" w:rsidR="00016793" w:rsidRPr="00016793" w:rsidRDefault="00016793" w:rsidP="00016793">
            <w:pPr>
              <w:spacing w:after="0"/>
              <w:ind w:left="159" w:hanging="159"/>
              <w:jc w:val="left"/>
              <w:rPr>
                <w:szCs w:val="17"/>
              </w:rPr>
            </w:pPr>
            <w:r w:rsidRPr="00016793">
              <w:rPr>
                <w:szCs w:val="17"/>
              </w:rPr>
              <w:t>Trevi Spring Water</w:t>
            </w:r>
          </w:p>
        </w:tc>
        <w:tc>
          <w:tcPr>
            <w:tcW w:w="454" w:type="pct"/>
            <w:noWrap/>
            <w:hideMark/>
          </w:tcPr>
          <w:p w14:paraId="5C25BB32"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2E8B4B20"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0CDDBEC"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647AC9A5" w14:textId="77777777" w:rsidR="00016793" w:rsidRPr="00016793" w:rsidRDefault="00016793" w:rsidP="00016793">
            <w:pPr>
              <w:spacing w:after="0"/>
              <w:jc w:val="left"/>
              <w:rPr>
                <w:szCs w:val="17"/>
              </w:rPr>
            </w:pPr>
            <w:r w:rsidRPr="00016793">
              <w:rPr>
                <w:szCs w:val="17"/>
              </w:rPr>
              <w:t>Statewide Recycling</w:t>
            </w:r>
          </w:p>
        </w:tc>
      </w:tr>
      <w:tr w:rsidR="00016793" w:rsidRPr="00016793" w14:paraId="554C9D63" w14:textId="77777777" w:rsidTr="006F3096">
        <w:trPr>
          <w:trHeight w:val="20"/>
        </w:trPr>
        <w:tc>
          <w:tcPr>
            <w:tcW w:w="1666" w:type="pct"/>
            <w:noWrap/>
            <w:hideMark/>
          </w:tcPr>
          <w:p w14:paraId="0EC8F2D0" w14:textId="77777777" w:rsidR="00016793" w:rsidRPr="00016793" w:rsidRDefault="00016793" w:rsidP="00016793">
            <w:pPr>
              <w:spacing w:after="0"/>
              <w:ind w:left="159" w:hanging="159"/>
              <w:jc w:val="left"/>
              <w:rPr>
                <w:szCs w:val="17"/>
              </w:rPr>
            </w:pPr>
            <w:r w:rsidRPr="00016793">
              <w:rPr>
                <w:szCs w:val="17"/>
              </w:rPr>
              <w:t>Dogfish Head 120 Minute IPA</w:t>
            </w:r>
          </w:p>
        </w:tc>
        <w:tc>
          <w:tcPr>
            <w:tcW w:w="454" w:type="pct"/>
            <w:noWrap/>
            <w:hideMark/>
          </w:tcPr>
          <w:p w14:paraId="4E17CCC9"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2180F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24764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1D9A2F0" w14:textId="77777777" w:rsidR="00016793" w:rsidRPr="00016793" w:rsidRDefault="00016793" w:rsidP="00016793">
            <w:pPr>
              <w:spacing w:after="0"/>
              <w:jc w:val="left"/>
              <w:rPr>
                <w:szCs w:val="17"/>
              </w:rPr>
            </w:pPr>
            <w:r w:rsidRPr="00016793">
              <w:rPr>
                <w:szCs w:val="17"/>
              </w:rPr>
              <w:t>Statewide Recycling</w:t>
            </w:r>
          </w:p>
        </w:tc>
      </w:tr>
      <w:tr w:rsidR="00016793" w:rsidRPr="00016793" w14:paraId="3C742019" w14:textId="77777777" w:rsidTr="006F3096">
        <w:trPr>
          <w:trHeight w:val="20"/>
        </w:trPr>
        <w:tc>
          <w:tcPr>
            <w:tcW w:w="1666" w:type="pct"/>
            <w:noWrap/>
            <w:hideMark/>
          </w:tcPr>
          <w:p w14:paraId="773ED4C0" w14:textId="77777777" w:rsidR="00016793" w:rsidRPr="00016793" w:rsidRDefault="00016793" w:rsidP="00016793">
            <w:pPr>
              <w:spacing w:after="0"/>
              <w:ind w:left="159" w:hanging="159"/>
              <w:jc w:val="left"/>
              <w:rPr>
                <w:szCs w:val="17"/>
              </w:rPr>
            </w:pPr>
            <w:r w:rsidRPr="00016793">
              <w:rPr>
                <w:szCs w:val="17"/>
              </w:rPr>
              <w:t>Dogfish Head 60 Minute IPA</w:t>
            </w:r>
          </w:p>
        </w:tc>
        <w:tc>
          <w:tcPr>
            <w:tcW w:w="454" w:type="pct"/>
            <w:noWrap/>
            <w:hideMark/>
          </w:tcPr>
          <w:p w14:paraId="4074B845"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8CE05E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C5832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444768" w14:textId="77777777" w:rsidR="00016793" w:rsidRPr="00016793" w:rsidRDefault="00016793" w:rsidP="00016793">
            <w:pPr>
              <w:spacing w:after="0"/>
              <w:jc w:val="left"/>
              <w:rPr>
                <w:szCs w:val="17"/>
              </w:rPr>
            </w:pPr>
            <w:r w:rsidRPr="00016793">
              <w:rPr>
                <w:szCs w:val="17"/>
              </w:rPr>
              <w:t>Statewide Recycling</w:t>
            </w:r>
          </w:p>
        </w:tc>
      </w:tr>
      <w:tr w:rsidR="00016793" w:rsidRPr="00016793" w14:paraId="55440EE0" w14:textId="77777777" w:rsidTr="006F3096">
        <w:trPr>
          <w:trHeight w:val="20"/>
        </w:trPr>
        <w:tc>
          <w:tcPr>
            <w:tcW w:w="1666" w:type="pct"/>
            <w:noWrap/>
            <w:hideMark/>
          </w:tcPr>
          <w:p w14:paraId="4E002537" w14:textId="77777777" w:rsidR="00016793" w:rsidRPr="00016793" w:rsidRDefault="00016793" w:rsidP="00016793">
            <w:pPr>
              <w:spacing w:after="0"/>
              <w:ind w:left="159" w:hanging="159"/>
              <w:jc w:val="left"/>
              <w:rPr>
                <w:szCs w:val="17"/>
              </w:rPr>
            </w:pPr>
            <w:r w:rsidRPr="00016793">
              <w:rPr>
                <w:szCs w:val="17"/>
              </w:rPr>
              <w:t>Dogfish Head 60 Minute IPA</w:t>
            </w:r>
          </w:p>
        </w:tc>
        <w:tc>
          <w:tcPr>
            <w:tcW w:w="454" w:type="pct"/>
            <w:noWrap/>
            <w:hideMark/>
          </w:tcPr>
          <w:p w14:paraId="76A0896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7C4B0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C4530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B23911" w14:textId="77777777" w:rsidR="00016793" w:rsidRPr="00016793" w:rsidRDefault="00016793" w:rsidP="00016793">
            <w:pPr>
              <w:spacing w:after="0"/>
              <w:jc w:val="left"/>
              <w:rPr>
                <w:szCs w:val="17"/>
              </w:rPr>
            </w:pPr>
            <w:r w:rsidRPr="00016793">
              <w:rPr>
                <w:szCs w:val="17"/>
              </w:rPr>
              <w:t>Statewide Recycling</w:t>
            </w:r>
          </w:p>
        </w:tc>
      </w:tr>
      <w:tr w:rsidR="00016793" w:rsidRPr="00016793" w14:paraId="2B5F529E" w14:textId="77777777" w:rsidTr="006F3096">
        <w:trPr>
          <w:trHeight w:val="20"/>
        </w:trPr>
        <w:tc>
          <w:tcPr>
            <w:tcW w:w="1666" w:type="pct"/>
            <w:noWrap/>
            <w:hideMark/>
          </w:tcPr>
          <w:p w14:paraId="2EFB8F14" w14:textId="77777777" w:rsidR="00016793" w:rsidRPr="00016793" w:rsidRDefault="00016793" w:rsidP="00016793">
            <w:pPr>
              <w:spacing w:after="0"/>
              <w:ind w:left="159" w:hanging="159"/>
              <w:jc w:val="left"/>
              <w:rPr>
                <w:szCs w:val="17"/>
              </w:rPr>
            </w:pPr>
            <w:r w:rsidRPr="00016793">
              <w:rPr>
                <w:szCs w:val="17"/>
              </w:rPr>
              <w:t>Dogfish Head 75 Minute IPA</w:t>
            </w:r>
          </w:p>
        </w:tc>
        <w:tc>
          <w:tcPr>
            <w:tcW w:w="454" w:type="pct"/>
            <w:noWrap/>
            <w:hideMark/>
          </w:tcPr>
          <w:p w14:paraId="03ACB4B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39E21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84AF3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14190DD" w14:textId="77777777" w:rsidR="00016793" w:rsidRPr="00016793" w:rsidRDefault="00016793" w:rsidP="00016793">
            <w:pPr>
              <w:spacing w:after="0"/>
              <w:jc w:val="left"/>
              <w:rPr>
                <w:szCs w:val="17"/>
              </w:rPr>
            </w:pPr>
            <w:r w:rsidRPr="00016793">
              <w:rPr>
                <w:szCs w:val="17"/>
              </w:rPr>
              <w:t>Statewide Recycling</w:t>
            </w:r>
          </w:p>
        </w:tc>
      </w:tr>
      <w:tr w:rsidR="00016793" w:rsidRPr="00016793" w14:paraId="476B8F52" w14:textId="77777777" w:rsidTr="006F3096">
        <w:trPr>
          <w:trHeight w:val="20"/>
        </w:trPr>
        <w:tc>
          <w:tcPr>
            <w:tcW w:w="1666" w:type="pct"/>
            <w:noWrap/>
            <w:hideMark/>
          </w:tcPr>
          <w:p w14:paraId="02F13332" w14:textId="77777777" w:rsidR="00016793" w:rsidRPr="00016793" w:rsidRDefault="00016793" w:rsidP="00016793">
            <w:pPr>
              <w:spacing w:after="0"/>
              <w:ind w:left="159" w:hanging="159"/>
              <w:jc w:val="left"/>
              <w:rPr>
                <w:szCs w:val="17"/>
              </w:rPr>
            </w:pPr>
            <w:r w:rsidRPr="00016793">
              <w:rPr>
                <w:szCs w:val="17"/>
              </w:rPr>
              <w:t>Dogfish Head 75 Minute IPA</w:t>
            </w:r>
          </w:p>
        </w:tc>
        <w:tc>
          <w:tcPr>
            <w:tcW w:w="454" w:type="pct"/>
            <w:noWrap/>
            <w:hideMark/>
          </w:tcPr>
          <w:p w14:paraId="7A45B6B0"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F7E809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318EF9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AB29B3" w14:textId="77777777" w:rsidR="00016793" w:rsidRPr="00016793" w:rsidRDefault="00016793" w:rsidP="00016793">
            <w:pPr>
              <w:spacing w:after="0"/>
              <w:jc w:val="left"/>
              <w:rPr>
                <w:szCs w:val="17"/>
              </w:rPr>
            </w:pPr>
            <w:r w:rsidRPr="00016793">
              <w:rPr>
                <w:szCs w:val="17"/>
              </w:rPr>
              <w:t>Statewide Recycling</w:t>
            </w:r>
          </w:p>
        </w:tc>
      </w:tr>
      <w:tr w:rsidR="00016793" w:rsidRPr="00016793" w14:paraId="6370018B" w14:textId="77777777" w:rsidTr="006F3096">
        <w:trPr>
          <w:trHeight w:val="20"/>
        </w:trPr>
        <w:tc>
          <w:tcPr>
            <w:tcW w:w="1666" w:type="pct"/>
            <w:noWrap/>
            <w:hideMark/>
          </w:tcPr>
          <w:p w14:paraId="046607B9" w14:textId="77777777" w:rsidR="00016793" w:rsidRPr="00016793" w:rsidRDefault="00016793" w:rsidP="00016793">
            <w:pPr>
              <w:spacing w:after="0"/>
              <w:ind w:left="159" w:hanging="159"/>
              <w:jc w:val="left"/>
              <w:rPr>
                <w:szCs w:val="17"/>
              </w:rPr>
            </w:pPr>
            <w:r w:rsidRPr="00016793">
              <w:rPr>
                <w:szCs w:val="17"/>
              </w:rPr>
              <w:t>Dogfish Head 90 Minute IPA</w:t>
            </w:r>
          </w:p>
        </w:tc>
        <w:tc>
          <w:tcPr>
            <w:tcW w:w="454" w:type="pct"/>
            <w:noWrap/>
            <w:hideMark/>
          </w:tcPr>
          <w:p w14:paraId="5942E9E5"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7713DE0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3A1C65" w14:textId="77777777" w:rsidR="00016793" w:rsidRPr="00016793" w:rsidRDefault="00016793" w:rsidP="00016793">
            <w:pPr>
              <w:spacing w:after="0"/>
              <w:ind w:left="159" w:right="113" w:hanging="159"/>
              <w:jc w:val="left"/>
              <w:rPr>
                <w:spacing w:val="-4"/>
                <w:szCs w:val="17"/>
              </w:rPr>
            </w:pPr>
            <w:r w:rsidRPr="00016793">
              <w:rPr>
                <w:spacing w:val="-4"/>
                <w:szCs w:val="17"/>
              </w:rPr>
              <w:t>Safe Hands t/as Experience It/Birra Italiana</w:t>
            </w:r>
          </w:p>
        </w:tc>
        <w:tc>
          <w:tcPr>
            <w:tcW w:w="759" w:type="pct"/>
            <w:noWrap/>
            <w:hideMark/>
          </w:tcPr>
          <w:p w14:paraId="606024C8" w14:textId="77777777" w:rsidR="00016793" w:rsidRPr="00016793" w:rsidRDefault="00016793" w:rsidP="00016793">
            <w:pPr>
              <w:spacing w:after="0"/>
              <w:jc w:val="left"/>
              <w:rPr>
                <w:szCs w:val="17"/>
              </w:rPr>
            </w:pPr>
            <w:r w:rsidRPr="00016793">
              <w:rPr>
                <w:szCs w:val="17"/>
              </w:rPr>
              <w:t>Statewide Recycling</w:t>
            </w:r>
          </w:p>
        </w:tc>
      </w:tr>
      <w:tr w:rsidR="00016793" w:rsidRPr="00016793" w14:paraId="3F8C1C4C" w14:textId="77777777" w:rsidTr="006F3096">
        <w:trPr>
          <w:trHeight w:val="20"/>
        </w:trPr>
        <w:tc>
          <w:tcPr>
            <w:tcW w:w="1666" w:type="pct"/>
            <w:noWrap/>
            <w:hideMark/>
          </w:tcPr>
          <w:p w14:paraId="5AF8191F" w14:textId="77777777" w:rsidR="00016793" w:rsidRPr="00016793" w:rsidRDefault="00016793" w:rsidP="00016793">
            <w:pPr>
              <w:spacing w:after="0"/>
              <w:ind w:left="159" w:hanging="159"/>
              <w:jc w:val="left"/>
              <w:rPr>
                <w:szCs w:val="17"/>
              </w:rPr>
            </w:pPr>
            <w:r w:rsidRPr="00016793">
              <w:rPr>
                <w:szCs w:val="17"/>
              </w:rPr>
              <w:t>Dogfish Head 90 Minute IPA</w:t>
            </w:r>
          </w:p>
        </w:tc>
        <w:tc>
          <w:tcPr>
            <w:tcW w:w="454" w:type="pct"/>
            <w:noWrap/>
            <w:hideMark/>
          </w:tcPr>
          <w:p w14:paraId="7AE89C1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8BA0D4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49C49A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C2D5AD" w14:textId="77777777" w:rsidR="00016793" w:rsidRPr="00016793" w:rsidRDefault="00016793" w:rsidP="00016793">
            <w:pPr>
              <w:spacing w:after="0"/>
              <w:jc w:val="left"/>
              <w:rPr>
                <w:szCs w:val="17"/>
              </w:rPr>
            </w:pPr>
            <w:r w:rsidRPr="00016793">
              <w:rPr>
                <w:szCs w:val="17"/>
              </w:rPr>
              <w:t>Statewide Recycling</w:t>
            </w:r>
          </w:p>
        </w:tc>
      </w:tr>
      <w:tr w:rsidR="00016793" w:rsidRPr="00016793" w14:paraId="0E2C2129" w14:textId="77777777" w:rsidTr="006F3096">
        <w:trPr>
          <w:trHeight w:val="20"/>
        </w:trPr>
        <w:tc>
          <w:tcPr>
            <w:tcW w:w="1666" w:type="pct"/>
            <w:noWrap/>
            <w:hideMark/>
          </w:tcPr>
          <w:p w14:paraId="7D267043" w14:textId="77777777" w:rsidR="00016793" w:rsidRPr="00016793" w:rsidRDefault="00016793" w:rsidP="00016793">
            <w:pPr>
              <w:spacing w:after="0"/>
              <w:ind w:left="159" w:hanging="159"/>
              <w:jc w:val="left"/>
              <w:rPr>
                <w:szCs w:val="17"/>
              </w:rPr>
            </w:pPr>
            <w:r w:rsidRPr="00016793">
              <w:rPr>
                <w:szCs w:val="17"/>
              </w:rPr>
              <w:t>Dogfish Head Aprihop</w:t>
            </w:r>
          </w:p>
        </w:tc>
        <w:tc>
          <w:tcPr>
            <w:tcW w:w="454" w:type="pct"/>
            <w:noWrap/>
            <w:hideMark/>
          </w:tcPr>
          <w:p w14:paraId="46ADC6AE"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13ABE3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3B852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70A30E" w14:textId="77777777" w:rsidR="00016793" w:rsidRPr="00016793" w:rsidRDefault="00016793" w:rsidP="00016793">
            <w:pPr>
              <w:spacing w:after="0"/>
              <w:jc w:val="left"/>
              <w:rPr>
                <w:szCs w:val="17"/>
              </w:rPr>
            </w:pPr>
            <w:r w:rsidRPr="00016793">
              <w:rPr>
                <w:szCs w:val="17"/>
              </w:rPr>
              <w:t>Statewide Recycling</w:t>
            </w:r>
          </w:p>
        </w:tc>
      </w:tr>
      <w:tr w:rsidR="00016793" w:rsidRPr="00016793" w14:paraId="53D8DE51" w14:textId="77777777" w:rsidTr="006F3096">
        <w:trPr>
          <w:trHeight w:val="20"/>
        </w:trPr>
        <w:tc>
          <w:tcPr>
            <w:tcW w:w="1666" w:type="pct"/>
            <w:noWrap/>
            <w:hideMark/>
          </w:tcPr>
          <w:p w14:paraId="4E00E9E6" w14:textId="77777777" w:rsidR="00016793" w:rsidRPr="00016793" w:rsidRDefault="00016793" w:rsidP="00016793">
            <w:pPr>
              <w:spacing w:after="0"/>
              <w:ind w:left="159" w:hanging="159"/>
              <w:jc w:val="left"/>
              <w:rPr>
                <w:szCs w:val="17"/>
              </w:rPr>
            </w:pPr>
            <w:r w:rsidRPr="00016793">
              <w:rPr>
                <w:szCs w:val="17"/>
              </w:rPr>
              <w:t>Dogfish Head Aprihop</w:t>
            </w:r>
          </w:p>
        </w:tc>
        <w:tc>
          <w:tcPr>
            <w:tcW w:w="454" w:type="pct"/>
            <w:noWrap/>
            <w:hideMark/>
          </w:tcPr>
          <w:p w14:paraId="141A0BC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6418D8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DE760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623D5E" w14:textId="77777777" w:rsidR="00016793" w:rsidRPr="00016793" w:rsidRDefault="00016793" w:rsidP="00016793">
            <w:pPr>
              <w:spacing w:after="0"/>
              <w:jc w:val="left"/>
              <w:rPr>
                <w:szCs w:val="17"/>
              </w:rPr>
            </w:pPr>
            <w:r w:rsidRPr="00016793">
              <w:rPr>
                <w:szCs w:val="17"/>
              </w:rPr>
              <w:t>Statewide Recycling</w:t>
            </w:r>
          </w:p>
        </w:tc>
      </w:tr>
      <w:tr w:rsidR="00016793" w:rsidRPr="00016793" w14:paraId="5BEED6DC" w14:textId="77777777" w:rsidTr="006F3096">
        <w:trPr>
          <w:trHeight w:val="20"/>
        </w:trPr>
        <w:tc>
          <w:tcPr>
            <w:tcW w:w="1666" w:type="pct"/>
            <w:noWrap/>
            <w:hideMark/>
          </w:tcPr>
          <w:p w14:paraId="41D5B8D9" w14:textId="77777777" w:rsidR="00016793" w:rsidRPr="00016793" w:rsidRDefault="00016793" w:rsidP="00016793">
            <w:pPr>
              <w:spacing w:after="0"/>
              <w:ind w:left="159" w:hanging="159"/>
              <w:jc w:val="left"/>
              <w:rPr>
                <w:szCs w:val="17"/>
              </w:rPr>
            </w:pPr>
            <w:r w:rsidRPr="00016793">
              <w:rPr>
                <w:szCs w:val="17"/>
              </w:rPr>
              <w:t>Dogfish Head Black &amp; Blue</w:t>
            </w:r>
          </w:p>
        </w:tc>
        <w:tc>
          <w:tcPr>
            <w:tcW w:w="454" w:type="pct"/>
            <w:noWrap/>
            <w:hideMark/>
          </w:tcPr>
          <w:p w14:paraId="3F21228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535F8F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9C31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1D666B" w14:textId="77777777" w:rsidR="00016793" w:rsidRPr="00016793" w:rsidRDefault="00016793" w:rsidP="00016793">
            <w:pPr>
              <w:spacing w:after="0"/>
              <w:jc w:val="left"/>
              <w:rPr>
                <w:szCs w:val="17"/>
              </w:rPr>
            </w:pPr>
            <w:r w:rsidRPr="00016793">
              <w:rPr>
                <w:szCs w:val="17"/>
              </w:rPr>
              <w:t>Statewide Recycling</w:t>
            </w:r>
          </w:p>
        </w:tc>
      </w:tr>
      <w:tr w:rsidR="00016793" w:rsidRPr="00016793" w14:paraId="6F99DE9F" w14:textId="77777777" w:rsidTr="006F3096">
        <w:trPr>
          <w:trHeight w:val="20"/>
        </w:trPr>
        <w:tc>
          <w:tcPr>
            <w:tcW w:w="1666" w:type="pct"/>
            <w:noWrap/>
            <w:hideMark/>
          </w:tcPr>
          <w:p w14:paraId="74B59467" w14:textId="77777777" w:rsidR="00016793" w:rsidRPr="00016793" w:rsidRDefault="00016793" w:rsidP="00016793">
            <w:pPr>
              <w:spacing w:after="0"/>
              <w:ind w:left="159" w:hanging="159"/>
              <w:jc w:val="left"/>
              <w:rPr>
                <w:szCs w:val="17"/>
              </w:rPr>
            </w:pPr>
            <w:r w:rsidRPr="00016793">
              <w:rPr>
                <w:szCs w:val="17"/>
              </w:rPr>
              <w:lastRenderedPageBreak/>
              <w:t>Dogfish Head Black &amp; Blue</w:t>
            </w:r>
          </w:p>
        </w:tc>
        <w:tc>
          <w:tcPr>
            <w:tcW w:w="454" w:type="pct"/>
            <w:noWrap/>
            <w:hideMark/>
          </w:tcPr>
          <w:p w14:paraId="750B357E"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A10093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3DCF0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3D2AA6" w14:textId="77777777" w:rsidR="00016793" w:rsidRPr="00016793" w:rsidRDefault="00016793" w:rsidP="00016793">
            <w:pPr>
              <w:spacing w:after="0"/>
              <w:jc w:val="left"/>
              <w:rPr>
                <w:szCs w:val="17"/>
              </w:rPr>
            </w:pPr>
            <w:r w:rsidRPr="00016793">
              <w:rPr>
                <w:szCs w:val="17"/>
              </w:rPr>
              <w:t>Statewide Recycling</w:t>
            </w:r>
          </w:p>
        </w:tc>
      </w:tr>
      <w:tr w:rsidR="00016793" w:rsidRPr="00016793" w14:paraId="3F504B35" w14:textId="77777777" w:rsidTr="006F3096">
        <w:trPr>
          <w:trHeight w:val="20"/>
        </w:trPr>
        <w:tc>
          <w:tcPr>
            <w:tcW w:w="1666" w:type="pct"/>
            <w:noWrap/>
            <w:hideMark/>
          </w:tcPr>
          <w:p w14:paraId="7CFE5C10" w14:textId="77777777" w:rsidR="00016793" w:rsidRPr="00016793" w:rsidRDefault="00016793" w:rsidP="00016793">
            <w:pPr>
              <w:spacing w:after="0"/>
              <w:ind w:left="159" w:hanging="159"/>
              <w:jc w:val="left"/>
              <w:rPr>
                <w:szCs w:val="17"/>
              </w:rPr>
            </w:pPr>
            <w:r w:rsidRPr="00016793">
              <w:rPr>
                <w:szCs w:val="17"/>
              </w:rPr>
              <w:t>Dogfish Head Burton Baton</w:t>
            </w:r>
          </w:p>
        </w:tc>
        <w:tc>
          <w:tcPr>
            <w:tcW w:w="454" w:type="pct"/>
            <w:noWrap/>
            <w:hideMark/>
          </w:tcPr>
          <w:p w14:paraId="451EDE01"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C37A0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15746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B1F0004" w14:textId="77777777" w:rsidR="00016793" w:rsidRPr="00016793" w:rsidRDefault="00016793" w:rsidP="00016793">
            <w:pPr>
              <w:spacing w:after="0"/>
              <w:jc w:val="left"/>
              <w:rPr>
                <w:szCs w:val="17"/>
              </w:rPr>
            </w:pPr>
            <w:r w:rsidRPr="00016793">
              <w:rPr>
                <w:szCs w:val="17"/>
              </w:rPr>
              <w:t>Statewide Recycling</w:t>
            </w:r>
          </w:p>
        </w:tc>
      </w:tr>
      <w:tr w:rsidR="00016793" w:rsidRPr="00016793" w14:paraId="183B11D4" w14:textId="77777777" w:rsidTr="006F3096">
        <w:trPr>
          <w:trHeight w:val="20"/>
        </w:trPr>
        <w:tc>
          <w:tcPr>
            <w:tcW w:w="1666" w:type="pct"/>
            <w:noWrap/>
            <w:hideMark/>
          </w:tcPr>
          <w:p w14:paraId="0661FB1C" w14:textId="77777777" w:rsidR="00016793" w:rsidRPr="00016793" w:rsidRDefault="00016793" w:rsidP="00016793">
            <w:pPr>
              <w:spacing w:after="0"/>
              <w:ind w:left="159" w:hanging="159"/>
              <w:jc w:val="left"/>
              <w:rPr>
                <w:szCs w:val="17"/>
              </w:rPr>
            </w:pPr>
            <w:r w:rsidRPr="00016793">
              <w:rPr>
                <w:szCs w:val="17"/>
              </w:rPr>
              <w:t>Dogfish Head Burton Baton</w:t>
            </w:r>
          </w:p>
        </w:tc>
        <w:tc>
          <w:tcPr>
            <w:tcW w:w="454" w:type="pct"/>
            <w:noWrap/>
            <w:hideMark/>
          </w:tcPr>
          <w:p w14:paraId="77EB264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327779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C23859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C8D25D" w14:textId="77777777" w:rsidR="00016793" w:rsidRPr="00016793" w:rsidRDefault="00016793" w:rsidP="00016793">
            <w:pPr>
              <w:spacing w:after="0"/>
              <w:jc w:val="left"/>
              <w:rPr>
                <w:szCs w:val="17"/>
              </w:rPr>
            </w:pPr>
            <w:r w:rsidRPr="00016793">
              <w:rPr>
                <w:szCs w:val="17"/>
              </w:rPr>
              <w:t>Statewide Recycling</w:t>
            </w:r>
          </w:p>
        </w:tc>
      </w:tr>
      <w:tr w:rsidR="00016793" w:rsidRPr="00016793" w14:paraId="31B7EF2A" w14:textId="77777777" w:rsidTr="006F3096">
        <w:trPr>
          <w:trHeight w:val="20"/>
        </w:trPr>
        <w:tc>
          <w:tcPr>
            <w:tcW w:w="1666" w:type="pct"/>
            <w:noWrap/>
            <w:hideMark/>
          </w:tcPr>
          <w:p w14:paraId="2D27B5E7" w14:textId="77777777" w:rsidR="00016793" w:rsidRPr="00016793" w:rsidRDefault="00016793" w:rsidP="00016793">
            <w:pPr>
              <w:spacing w:after="0"/>
              <w:ind w:left="159" w:hanging="159"/>
              <w:jc w:val="left"/>
              <w:rPr>
                <w:szCs w:val="17"/>
              </w:rPr>
            </w:pPr>
            <w:r w:rsidRPr="00016793">
              <w:rPr>
                <w:szCs w:val="17"/>
              </w:rPr>
              <w:t>Dogfish Head Chocory Stout</w:t>
            </w:r>
          </w:p>
        </w:tc>
        <w:tc>
          <w:tcPr>
            <w:tcW w:w="454" w:type="pct"/>
            <w:noWrap/>
            <w:hideMark/>
          </w:tcPr>
          <w:p w14:paraId="677A281F"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46218D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60837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A05A60" w14:textId="77777777" w:rsidR="00016793" w:rsidRPr="00016793" w:rsidRDefault="00016793" w:rsidP="00016793">
            <w:pPr>
              <w:spacing w:after="0"/>
              <w:jc w:val="left"/>
              <w:rPr>
                <w:szCs w:val="17"/>
              </w:rPr>
            </w:pPr>
            <w:r w:rsidRPr="00016793">
              <w:rPr>
                <w:szCs w:val="17"/>
              </w:rPr>
              <w:t>Statewide Recycling</w:t>
            </w:r>
          </w:p>
        </w:tc>
      </w:tr>
      <w:tr w:rsidR="00016793" w:rsidRPr="00016793" w14:paraId="25E04324" w14:textId="77777777" w:rsidTr="006F3096">
        <w:trPr>
          <w:trHeight w:val="20"/>
        </w:trPr>
        <w:tc>
          <w:tcPr>
            <w:tcW w:w="1666" w:type="pct"/>
            <w:noWrap/>
            <w:hideMark/>
          </w:tcPr>
          <w:p w14:paraId="785EF360" w14:textId="77777777" w:rsidR="00016793" w:rsidRPr="00016793" w:rsidRDefault="00016793" w:rsidP="00016793">
            <w:pPr>
              <w:spacing w:after="0"/>
              <w:ind w:left="159" w:hanging="159"/>
              <w:jc w:val="left"/>
              <w:rPr>
                <w:szCs w:val="17"/>
              </w:rPr>
            </w:pPr>
            <w:r w:rsidRPr="00016793">
              <w:rPr>
                <w:szCs w:val="17"/>
              </w:rPr>
              <w:t>Dogfish Head Chocory Stout</w:t>
            </w:r>
          </w:p>
        </w:tc>
        <w:tc>
          <w:tcPr>
            <w:tcW w:w="454" w:type="pct"/>
            <w:noWrap/>
            <w:hideMark/>
          </w:tcPr>
          <w:p w14:paraId="6DAB90E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9E2BE7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AB1BF4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003339F" w14:textId="77777777" w:rsidR="00016793" w:rsidRPr="00016793" w:rsidRDefault="00016793" w:rsidP="00016793">
            <w:pPr>
              <w:spacing w:after="0"/>
              <w:jc w:val="left"/>
              <w:rPr>
                <w:szCs w:val="17"/>
              </w:rPr>
            </w:pPr>
            <w:r w:rsidRPr="00016793">
              <w:rPr>
                <w:szCs w:val="17"/>
              </w:rPr>
              <w:t>Statewide Recycling</w:t>
            </w:r>
          </w:p>
        </w:tc>
      </w:tr>
      <w:tr w:rsidR="00016793" w:rsidRPr="00016793" w14:paraId="37BDBD08" w14:textId="77777777" w:rsidTr="006F3096">
        <w:trPr>
          <w:trHeight w:val="20"/>
        </w:trPr>
        <w:tc>
          <w:tcPr>
            <w:tcW w:w="1666" w:type="pct"/>
            <w:noWrap/>
            <w:hideMark/>
          </w:tcPr>
          <w:p w14:paraId="277C7088" w14:textId="77777777" w:rsidR="00016793" w:rsidRPr="00016793" w:rsidRDefault="00016793" w:rsidP="00016793">
            <w:pPr>
              <w:spacing w:after="0"/>
              <w:ind w:left="159" w:hanging="159"/>
              <w:jc w:val="left"/>
              <w:rPr>
                <w:szCs w:val="17"/>
              </w:rPr>
            </w:pPr>
            <w:r w:rsidRPr="00016793">
              <w:rPr>
                <w:szCs w:val="17"/>
              </w:rPr>
              <w:t>Dogfish Head Festina Peche</w:t>
            </w:r>
          </w:p>
        </w:tc>
        <w:tc>
          <w:tcPr>
            <w:tcW w:w="454" w:type="pct"/>
            <w:noWrap/>
            <w:hideMark/>
          </w:tcPr>
          <w:p w14:paraId="6BF5CA93"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F6959F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AC6C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CBE332A" w14:textId="77777777" w:rsidR="00016793" w:rsidRPr="00016793" w:rsidRDefault="00016793" w:rsidP="00016793">
            <w:pPr>
              <w:spacing w:after="0"/>
              <w:jc w:val="left"/>
              <w:rPr>
                <w:szCs w:val="17"/>
              </w:rPr>
            </w:pPr>
            <w:r w:rsidRPr="00016793">
              <w:rPr>
                <w:szCs w:val="17"/>
              </w:rPr>
              <w:t>Statewide Recycling</w:t>
            </w:r>
          </w:p>
        </w:tc>
      </w:tr>
      <w:tr w:rsidR="00016793" w:rsidRPr="00016793" w14:paraId="367BC998" w14:textId="77777777" w:rsidTr="006F3096">
        <w:trPr>
          <w:trHeight w:val="20"/>
        </w:trPr>
        <w:tc>
          <w:tcPr>
            <w:tcW w:w="1666" w:type="pct"/>
            <w:noWrap/>
            <w:hideMark/>
          </w:tcPr>
          <w:p w14:paraId="0509AF88" w14:textId="77777777" w:rsidR="00016793" w:rsidRPr="00016793" w:rsidRDefault="00016793" w:rsidP="00016793">
            <w:pPr>
              <w:spacing w:after="0"/>
              <w:ind w:left="159" w:hanging="159"/>
              <w:jc w:val="left"/>
              <w:rPr>
                <w:szCs w:val="17"/>
              </w:rPr>
            </w:pPr>
            <w:r w:rsidRPr="00016793">
              <w:rPr>
                <w:szCs w:val="17"/>
              </w:rPr>
              <w:t>Dogfish Head Festina Peche</w:t>
            </w:r>
          </w:p>
        </w:tc>
        <w:tc>
          <w:tcPr>
            <w:tcW w:w="454" w:type="pct"/>
            <w:noWrap/>
            <w:hideMark/>
          </w:tcPr>
          <w:p w14:paraId="5F9F9CC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94EEDE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09FF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9BB500" w14:textId="77777777" w:rsidR="00016793" w:rsidRPr="00016793" w:rsidRDefault="00016793" w:rsidP="00016793">
            <w:pPr>
              <w:spacing w:after="0"/>
              <w:jc w:val="left"/>
              <w:rPr>
                <w:szCs w:val="17"/>
              </w:rPr>
            </w:pPr>
            <w:r w:rsidRPr="00016793">
              <w:rPr>
                <w:szCs w:val="17"/>
              </w:rPr>
              <w:t>Statewide Recycling</w:t>
            </w:r>
          </w:p>
        </w:tc>
      </w:tr>
      <w:tr w:rsidR="00016793" w:rsidRPr="00016793" w14:paraId="7C617A9A" w14:textId="77777777" w:rsidTr="006F3096">
        <w:trPr>
          <w:trHeight w:val="20"/>
        </w:trPr>
        <w:tc>
          <w:tcPr>
            <w:tcW w:w="1666" w:type="pct"/>
            <w:noWrap/>
            <w:hideMark/>
          </w:tcPr>
          <w:p w14:paraId="45F1AB27" w14:textId="77777777" w:rsidR="00016793" w:rsidRPr="00016793" w:rsidRDefault="00016793" w:rsidP="00016793">
            <w:pPr>
              <w:spacing w:after="0"/>
              <w:ind w:left="159" w:hanging="159"/>
              <w:jc w:val="left"/>
              <w:rPr>
                <w:szCs w:val="17"/>
              </w:rPr>
            </w:pPr>
            <w:r w:rsidRPr="00016793">
              <w:rPr>
                <w:szCs w:val="17"/>
              </w:rPr>
              <w:t>Dogfish Head Imort Ale</w:t>
            </w:r>
          </w:p>
        </w:tc>
        <w:tc>
          <w:tcPr>
            <w:tcW w:w="454" w:type="pct"/>
            <w:noWrap/>
            <w:hideMark/>
          </w:tcPr>
          <w:p w14:paraId="633FD65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30E223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437FA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8861F09" w14:textId="77777777" w:rsidR="00016793" w:rsidRPr="00016793" w:rsidRDefault="00016793" w:rsidP="00016793">
            <w:pPr>
              <w:spacing w:after="0"/>
              <w:jc w:val="left"/>
              <w:rPr>
                <w:szCs w:val="17"/>
              </w:rPr>
            </w:pPr>
            <w:r w:rsidRPr="00016793">
              <w:rPr>
                <w:szCs w:val="17"/>
              </w:rPr>
              <w:t>Statewide Recycling</w:t>
            </w:r>
          </w:p>
        </w:tc>
      </w:tr>
      <w:tr w:rsidR="00016793" w:rsidRPr="00016793" w14:paraId="7085DCC4" w14:textId="77777777" w:rsidTr="006F3096">
        <w:trPr>
          <w:trHeight w:val="20"/>
        </w:trPr>
        <w:tc>
          <w:tcPr>
            <w:tcW w:w="1666" w:type="pct"/>
            <w:noWrap/>
            <w:hideMark/>
          </w:tcPr>
          <w:p w14:paraId="42A95A16" w14:textId="77777777" w:rsidR="00016793" w:rsidRPr="00016793" w:rsidRDefault="00016793" w:rsidP="00016793">
            <w:pPr>
              <w:spacing w:after="0"/>
              <w:ind w:left="159" w:hanging="159"/>
              <w:jc w:val="left"/>
              <w:rPr>
                <w:szCs w:val="17"/>
              </w:rPr>
            </w:pPr>
            <w:r w:rsidRPr="00016793">
              <w:rPr>
                <w:szCs w:val="17"/>
              </w:rPr>
              <w:t>Dogfish Head Imort Ale</w:t>
            </w:r>
          </w:p>
        </w:tc>
        <w:tc>
          <w:tcPr>
            <w:tcW w:w="454" w:type="pct"/>
            <w:noWrap/>
            <w:hideMark/>
          </w:tcPr>
          <w:p w14:paraId="75F1C672"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756F60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2A4DA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F0EB75" w14:textId="77777777" w:rsidR="00016793" w:rsidRPr="00016793" w:rsidRDefault="00016793" w:rsidP="00016793">
            <w:pPr>
              <w:spacing w:after="0"/>
              <w:jc w:val="left"/>
              <w:rPr>
                <w:szCs w:val="17"/>
              </w:rPr>
            </w:pPr>
            <w:r w:rsidRPr="00016793">
              <w:rPr>
                <w:szCs w:val="17"/>
              </w:rPr>
              <w:t>Statewide Recycling</w:t>
            </w:r>
          </w:p>
        </w:tc>
      </w:tr>
      <w:tr w:rsidR="00016793" w:rsidRPr="00016793" w14:paraId="2F643CA6" w14:textId="77777777" w:rsidTr="006F3096">
        <w:trPr>
          <w:trHeight w:val="20"/>
        </w:trPr>
        <w:tc>
          <w:tcPr>
            <w:tcW w:w="1666" w:type="pct"/>
            <w:noWrap/>
            <w:hideMark/>
          </w:tcPr>
          <w:p w14:paraId="5A732F62" w14:textId="77777777" w:rsidR="00016793" w:rsidRPr="00016793" w:rsidRDefault="00016793" w:rsidP="00016793">
            <w:pPr>
              <w:spacing w:after="0"/>
              <w:ind w:left="159" w:hanging="159"/>
              <w:jc w:val="left"/>
              <w:rPr>
                <w:szCs w:val="17"/>
              </w:rPr>
            </w:pPr>
            <w:r w:rsidRPr="00016793">
              <w:rPr>
                <w:szCs w:val="17"/>
              </w:rPr>
              <w:t>Dogfish Head Indian Brown Ale</w:t>
            </w:r>
          </w:p>
        </w:tc>
        <w:tc>
          <w:tcPr>
            <w:tcW w:w="454" w:type="pct"/>
            <w:noWrap/>
            <w:hideMark/>
          </w:tcPr>
          <w:p w14:paraId="0FED96E6"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28C2B64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D832B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11D62CE" w14:textId="77777777" w:rsidR="00016793" w:rsidRPr="00016793" w:rsidRDefault="00016793" w:rsidP="00016793">
            <w:pPr>
              <w:spacing w:after="0"/>
              <w:jc w:val="left"/>
              <w:rPr>
                <w:szCs w:val="17"/>
              </w:rPr>
            </w:pPr>
            <w:r w:rsidRPr="00016793">
              <w:rPr>
                <w:szCs w:val="17"/>
              </w:rPr>
              <w:t>Statewide Recycling</w:t>
            </w:r>
          </w:p>
        </w:tc>
      </w:tr>
      <w:tr w:rsidR="00016793" w:rsidRPr="00016793" w14:paraId="45D7FDBB" w14:textId="77777777" w:rsidTr="006F3096">
        <w:trPr>
          <w:trHeight w:val="20"/>
        </w:trPr>
        <w:tc>
          <w:tcPr>
            <w:tcW w:w="1666" w:type="pct"/>
            <w:noWrap/>
            <w:hideMark/>
          </w:tcPr>
          <w:p w14:paraId="33776E8B" w14:textId="77777777" w:rsidR="00016793" w:rsidRPr="00016793" w:rsidRDefault="00016793" w:rsidP="00016793">
            <w:pPr>
              <w:spacing w:after="0"/>
              <w:ind w:left="159" w:hanging="159"/>
              <w:jc w:val="left"/>
              <w:rPr>
                <w:szCs w:val="17"/>
              </w:rPr>
            </w:pPr>
            <w:r w:rsidRPr="00016793">
              <w:rPr>
                <w:szCs w:val="17"/>
              </w:rPr>
              <w:t>Dogfish Head Indian Brown Ale</w:t>
            </w:r>
          </w:p>
        </w:tc>
        <w:tc>
          <w:tcPr>
            <w:tcW w:w="454" w:type="pct"/>
            <w:noWrap/>
            <w:hideMark/>
          </w:tcPr>
          <w:p w14:paraId="07D893D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AACE55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5E8127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18B4AB" w14:textId="77777777" w:rsidR="00016793" w:rsidRPr="00016793" w:rsidRDefault="00016793" w:rsidP="00016793">
            <w:pPr>
              <w:spacing w:after="0"/>
              <w:jc w:val="left"/>
              <w:rPr>
                <w:szCs w:val="17"/>
              </w:rPr>
            </w:pPr>
            <w:r w:rsidRPr="00016793">
              <w:rPr>
                <w:szCs w:val="17"/>
              </w:rPr>
              <w:t>Statewide Recycling</w:t>
            </w:r>
          </w:p>
        </w:tc>
      </w:tr>
      <w:tr w:rsidR="00016793" w:rsidRPr="00016793" w14:paraId="156BD6C3" w14:textId="77777777" w:rsidTr="006F3096">
        <w:trPr>
          <w:trHeight w:val="20"/>
        </w:trPr>
        <w:tc>
          <w:tcPr>
            <w:tcW w:w="1666" w:type="pct"/>
            <w:noWrap/>
            <w:hideMark/>
          </w:tcPr>
          <w:p w14:paraId="0A2DC135" w14:textId="77777777" w:rsidR="00016793" w:rsidRPr="00016793" w:rsidRDefault="00016793" w:rsidP="00016793">
            <w:pPr>
              <w:spacing w:after="0"/>
              <w:ind w:left="159" w:hanging="159"/>
              <w:jc w:val="left"/>
              <w:rPr>
                <w:szCs w:val="17"/>
              </w:rPr>
            </w:pPr>
            <w:r w:rsidRPr="00016793">
              <w:rPr>
                <w:szCs w:val="17"/>
              </w:rPr>
              <w:t>Dogfish Head Midas Touch</w:t>
            </w:r>
          </w:p>
        </w:tc>
        <w:tc>
          <w:tcPr>
            <w:tcW w:w="454" w:type="pct"/>
            <w:noWrap/>
            <w:hideMark/>
          </w:tcPr>
          <w:p w14:paraId="1859D2AB"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8F3976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0332F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C7EA14" w14:textId="77777777" w:rsidR="00016793" w:rsidRPr="00016793" w:rsidRDefault="00016793" w:rsidP="00016793">
            <w:pPr>
              <w:spacing w:after="0"/>
              <w:jc w:val="left"/>
              <w:rPr>
                <w:szCs w:val="17"/>
              </w:rPr>
            </w:pPr>
            <w:r w:rsidRPr="00016793">
              <w:rPr>
                <w:szCs w:val="17"/>
              </w:rPr>
              <w:t>Statewide Recycling</w:t>
            </w:r>
          </w:p>
        </w:tc>
      </w:tr>
      <w:tr w:rsidR="00016793" w:rsidRPr="00016793" w14:paraId="5BB4D4EC" w14:textId="77777777" w:rsidTr="006F3096">
        <w:trPr>
          <w:trHeight w:val="20"/>
        </w:trPr>
        <w:tc>
          <w:tcPr>
            <w:tcW w:w="1666" w:type="pct"/>
            <w:noWrap/>
            <w:hideMark/>
          </w:tcPr>
          <w:p w14:paraId="651AB3FB" w14:textId="77777777" w:rsidR="00016793" w:rsidRPr="00016793" w:rsidRDefault="00016793" w:rsidP="00016793">
            <w:pPr>
              <w:spacing w:after="0"/>
              <w:ind w:left="159" w:hanging="159"/>
              <w:jc w:val="left"/>
              <w:rPr>
                <w:szCs w:val="17"/>
              </w:rPr>
            </w:pPr>
            <w:r w:rsidRPr="00016793">
              <w:rPr>
                <w:szCs w:val="17"/>
              </w:rPr>
              <w:t>Dogfish Head Midas Touch</w:t>
            </w:r>
          </w:p>
        </w:tc>
        <w:tc>
          <w:tcPr>
            <w:tcW w:w="454" w:type="pct"/>
            <w:noWrap/>
            <w:hideMark/>
          </w:tcPr>
          <w:p w14:paraId="4C77866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06C6F5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F9415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4C786D" w14:textId="77777777" w:rsidR="00016793" w:rsidRPr="00016793" w:rsidRDefault="00016793" w:rsidP="00016793">
            <w:pPr>
              <w:spacing w:after="0"/>
              <w:jc w:val="left"/>
              <w:rPr>
                <w:szCs w:val="17"/>
              </w:rPr>
            </w:pPr>
            <w:r w:rsidRPr="00016793">
              <w:rPr>
                <w:szCs w:val="17"/>
              </w:rPr>
              <w:t>Statewide Recycling</w:t>
            </w:r>
          </w:p>
        </w:tc>
      </w:tr>
      <w:tr w:rsidR="00016793" w:rsidRPr="00016793" w14:paraId="6A4C9DFC" w14:textId="77777777" w:rsidTr="006F3096">
        <w:trPr>
          <w:trHeight w:val="20"/>
        </w:trPr>
        <w:tc>
          <w:tcPr>
            <w:tcW w:w="1666" w:type="pct"/>
            <w:noWrap/>
            <w:hideMark/>
          </w:tcPr>
          <w:p w14:paraId="43594E15" w14:textId="77777777" w:rsidR="00016793" w:rsidRPr="00016793" w:rsidRDefault="00016793" w:rsidP="00016793">
            <w:pPr>
              <w:spacing w:after="0"/>
              <w:ind w:left="159" w:hanging="159"/>
              <w:jc w:val="left"/>
              <w:rPr>
                <w:szCs w:val="17"/>
              </w:rPr>
            </w:pPr>
            <w:r w:rsidRPr="00016793">
              <w:rPr>
                <w:szCs w:val="17"/>
              </w:rPr>
              <w:t>Dogfish Head Namaste</w:t>
            </w:r>
          </w:p>
        </w:tc>
        <w:tc>
          <w:tcPr>
            <w:tcW w:w="454" w:type="pct"/>
            <w:noWrap/>
            <w:hideMark/>
          </w:tcPr>
          <w:p w14:paraId="54154821"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F7D054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A409F8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35E2D9" w14:textId="77777777" w:rsidR="00016793" w:rsidRPr="00016793" w:rsidRDefault="00016793" w:rsidP="00016793">
            <w:pPr>
              <w:spacing w:after="0"/>
              <w:jc w:val="left"/>
              <w:rPr>
                <w:szCs w:val="17"/>
              </w:rPr>
            </w:pPr>
            <w:r w:rsidRPr="00016793">
              <w:rPr>
                <w:szCs w:val="17"/>
              </w:rPr>
              <w:t>Statewide Recycling</w:t>
            </w:r>
          </w:p>
        </w:tc>
      </w:tr>
      <w:tr w:rsidR="00016793" w:rsidRPr="00016793" w14:paraId="2776A0DF" w14:textId="77777777" w:rsidTr="006F3096">
        <w:trPr>
          <w:trHeight w:val="20"/>
        </w:trPr>
        <w:tc>
          <w:tcPr>
            <w:tcW w:w="1666" w:type="pct"/>
            <w:noWrap/>
            <w:hideMark/>
          </w:tcPr>
          <w:p w14:paraId="1855AFD4" w14:textId="77777777" w:rsidR="00016793" w:rsidRPr="00016793" w:rsidRDefault="00016793" w:rsidP="00016793">
            <w:pPr>
              <w:spacing w:after="0"/>
              <w:ind w:left="159" w:hanging="159"/>
              <w:jc w:val="left"/>
              <w:rPr>
                <w:szCs w:val="17"/>
              </w:rPr>
            </w:pPr>
            <w:r w:rsidRPr="00016793">
              <w:rPr>
                <w:szCs w:val="17"/>
              </w:rPr>
              <w:t>Dogfish Head Namaste</w:t>
            </w:r>
          </w:p>
        </w:tc>
        <w:tc>
          <w:tcPr>
            <w:tcW w:w="454" w:type="pct"/>
            <w:noWrap/>
            <w:hideMark/>
          </w:tcPr>
          <w:p w14:paraId="2A47255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67065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FF4D1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3CFB03" w14:textId="77777777" w:rsidR="00016793" w:rsidRPr="00016793" w:rsidRDefault="00016793" w:rsidP="00016793">
            <w:pPr>
              <w:spacing w:after="0"/>
              <w:jc w:val="left"/>
              <w:rPr>
                <w:szCs w:val="17"/>
              </w:rPr>
            </w:pPr>
            <w:r w:rsidRPr="00016793">
              <w:rPr>
                <w:szCs w:val="17"/>
              </w:rPr>
              <w:t>Statewide Recycling</w:t>
            </w:r>
          </w:p>
        </w:tc>
      </w:tr>
      <w:tr w:rsidR="00016793" w:rsidRPr="00016793" w14:paraId="5CB28EA2" w14:textId="77777777" w:rsidTr="006F3096">
        <w:trPr>
          <w:trHeight w:val="20"/>
        </w:trPr>
        <w:tc>
          <w:tcPr>
            <w:tcW w:w="1666" w:type="pct"/>
            <w:noWrap/>
            <w:hideMark/>
          </w:tcPr>
          <w:p w14:paraId="0D064B61" w14:textId="77777777" w:rsidR="00016793" w:rsidRPr="00016793" w:rsidRDefault="00016793" w:rsidP="00016793">
            <w:pPr>
              <w:spacing w:after="0"/>
              <w:ind w:left="159" w:hanging="159"/>
              <w:jc w:val="left"/>
              <w:rPr>
                <w:szCs w:val="17"/>
              </w:rPr>
            </w:pPr>
            <w:r w:rsidRPr="00016793">
              <w:rPr>
                <w:szCs w:val="17"/>
              </w:rPr>
              <w:t>Dogfish Head Noble Rot</w:t>
            </w:r>
          </w:p>
        </w:tc>
        <w:tc>
          <w:tcPr>
            <w:tcW w:w="454" w:type="pct"/>
            <w:noWrap/>
            <w:hideMark/>
          </w:tcPr>
          <w:p w14:paraId="45867CD7"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3700B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C6AFEE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C25136" w14:textId="77777777" w:rsidR="00016793" w:rsidRPr="00016793" w:rsidRDefault="00016793" w:rsidP="00016793">
            <w:pPr>
              <w:spacing w:after="0"/>
              <w:jc w:val="left"/>
              <w:rPr>
                <w:szCs w:val="17"/>
              </w:rPr>
            </w:pPr>
            <w:r w:rsidRPr="00016793">
              <w:rPr>
                <w:szCs w:val="17"/>
              </w:rPr>
              <w:t>Statewide Recycling</w:t>
            </w:r>
          </w:p>
        </w:tc>
      </w:tr>
      <w:tr w:rsidR="00016793" w:rsidRPr="00016793" w14:paraId="2AB17ACD" w14:textId="77777777" w:rsidTr="006F3096">
        <w:trPr>
          <w:trHeight w:val="20"/>
        </w:trPr>
        <w:tc>
          <w:tcPr>
            <w:tcW w:w="1666" w:type="pct"/>
            <w:noWrap/>
            <w:hideMark/>
          </w:tcPr>
          <w:p w14:paraId="4916CD2B" w14:textId="77777777" w:rsidR="00016793" w:rsidRPr="00016793" w:rsidRDefault="00016793" w:rsidP="00016793">
            <w:pPr>
              <w:spacing w:after="0"/>
              <w:ind w:left="159" w:hanging="159"/>
              <w:jc w:val="left"/>
              <w:rPr>
                <w:szCs w:val="17"/>
              </w:rPr>
            </w:pPr>
            <w:r w:rsidRPr="00016793">
              <w:rPr>
                <w:szCs w:val="17"/>
              </w:rPr>
              <w:t>Dogfish Head Noble Rot</w:t>
            </w:r>
          </w:p>
        </w:tc>
        <w:tc>
          <w:tcPr>
            <w:tcW w:w="454" w:type="pct"/>
            <w:noWrap/>
            <w:hideMark/>
          </w:tcPr>
          <w:p w14:paraId="0AC9CF2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B1DC20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AA11E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7D0EE6" w14:textId="77777777" w:rsidR="00016793" w:rsidRPr="00016793" w:rsidRDefault="00016793" w:rsidP="00016793">
            <w:pPr>
              <w:spacing w:after="0"/>
              <w:jc w:val="left"/>
              <w:rPr>
                <w:szCs w:val="17"/>
              </w:rPr>
            </w:pPr>
            <w:r w:rsidRPr="00016793">
              <w:rPr>
                <w:szCs w:val="17"/>
              </w:rPr>
              <w:t>Statewide Recycling</w:t>
            </w:r>
          </w:p>
        </w:tc>
      </w:tr>
      <w:tr w:rsidR="00016793" w:rsidRPr="00016793" w14:paraId="4F7A1780" w14:textId="77777777" w:rsidTr="006F3096">
        <w:trPr>
          <w:trHeight w:val="20"/>
        </w:trPr>
        <w:tc>
          <w:tcPr>
            <w:tcW w:w="1666" w:type="pct"/>
            <w:noWrap/>
            <w:hideMark/>
          </w:tcPr>
          <w:p w14:paraId="75C0DE04" w14:textId="77777777" w:rsidR="00016793" w:rsidRPr="00016793" w:rsidRDefault="00016793" w:rsidP="00016793">
            <w:pPr>
              <w:spacing w:after="0"/>
              <w:ind w:left="159" w:hanging="159"/>
              <w:jc w:val="left"/>
              <w:rPr>
                <w:szCs w:val="17"/>
              </w:rPr>
            </w:pPr>
            <w:r w:rsidRPr="00016793">
              <w:rPr>
                <w:szCs w:val="17"/>
              </w:rPr>
              <w:t>Dogfish Head Olde School</w:t>
            </w:r>
          </w:p>
        </w:tc>
        <w:tc>
          <w:tcPr>
            <w:tcW w:w="454" w:type="pct"/>
            <w:noWrap/>
            <w:hideMark/>
          </w:tcPr>
          <w:p w14:paraId="03122D9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B6C210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E3B9FE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07123E0" w14:textId="77777777" w:rsidR="00016793" w:rsidRPr="00016793" w:rsidRDefault="00016793" w:rsidP="00016793">
            <w:pPr>
              <w:spacing w:after="0"/>
              <w:jc w:val="left"/>
              <w:rPr>
                <w:szCs w:val="17"/>
              </w:rPr>
            </w:pPr>
            <w:r w:rsidRPr="00016793">
              <w:rPr>
                <w:szCs w:val="17"/>
              </w:rPr>
              <w:t>Statewide Recycling</w:t>
            </w:r>
          </w:p>
        </w:tc>
      </w:tr>
      <w:tr w:rsidR="00016793" w:rsidRPr="00016793" w14:paraId="0488B99C" w14:textId="77777777" w:rsidTr="006F3096">
        <w:trPr>
          <w:trHeight w:val="20"/>
        </w:trPr>
        <w:tc>
          <w:tcPr>
            <w:tcW w:w="1666" w:type="pct"/>
            <w:noWrap/>
            <w:hideMark/>
          </w:tcPr>
          <w:p w14:paraId="19E45C26" w14:textId="77777777" w:rsidR="00016793" w:rsidRPr="00016793" w:rsidRDefault="00016793" w:rsidP="00016793">
            <w:pPr>
              <w:spacing w:after="0"/>
              <w:ind w:left="159" w:hanging="159"/>
              <w:jc w:val="left"/>
              <w:rPr>
                <w:szCs w:val="17"/>
              </w:rPr>
            </w:pPr>
            <w:r w:rsidRPr="00016793">
              <w:rPr>
                <w:szCs w:val="17"/>
              </w:rPr>
              <w:t>Dogfish Head Olde School</w:t>
            </w:r>
          </w:p>
        </w:tc>
        <w:tc>
          <w:tcPr>
            <w:tcW w:w="454" w:type="pct"/>
            <w:noWrap/>
            <w:hideMark/>
          </w:tcPr>
          <w:p w14:paraId="68AFDEB1"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3DFF11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D5610D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D0A64D" w14:textId="77777777" w:rsidR="00016793" w:rsidRPr="00016793" w:rsidRDefault="00016793" w:rsidP="00016793">
            <w:pPr>
              <w:spacing w:after="0"/>
              <w:jc w:val="left"/>
              <w:rPr>
                <w:szCs w:val="17"/>
              </w:rPr>
            </w:pPr>
            <w:r w:rsidRPr="00016793">
              <w:rPr>
                <w:szCs w:val="17"/>
              </w:rPr>
              <w:t>Statewide Recycling</w:t>
            </w:r>
          </w:p>
        </w:tc>
      </w:tr>
      <w:tr w:rsidR="00016793" w:rsidRPr="00016793" w14:paraId="4F23759F" w14:textId="77777777" w:rsidTr="006F3096">
        <w:trPr>
          <w:trHeight w:val="20"/>
        </w:trPr>
        <w:tc>
          <w:tcPr>
            <w:tcW w:w="1666" w:type="pct"/>
            <w:noWrap/>
            <w:hideMark/>
          </w:tcPr>
          <w:p w14:paraId="0C453CCA" w14:textId="77777777" w:rsidR="00016793" w:rsidRPr="00016793" w:rsidRDefault="00016793" w:rsidP="00016793">
            <w:pPr>
              <w:spacing w:after="0"/>
              <w:ind w:left="159" w:hanging="159"/>
              <w:jc w:val="left"/>
              <w:rPr>
                <w:szCs w:val="17"/>
              </w:rPr>
            </w:pPr>
            <w:r w:rsidRPr="00016793">
              <w:rPr>
                <w:szCs w:val="17"/>
              </w:rPr>
              <w:t>Dogfish Head Palo Santo Marron</w:t>
            </w:r>
          </w:p>
        </w:tc>
        <w:tc>
          <w:tcPr>
            <w:tcW w:w="454" w:type="pct"/>
            <w:noWrap/>
            <w:hideMark/>
          </w:tcPr>
          <w:p w14:paraId="5739BDD0"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D33C9C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CFA7E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6880D7" w14:textId="77777777" w:rsidR="00016793" w:rsidRPr="00016793" w:rsidRDefault="00016793" w:rsidP="00016793">
            <w:pPr>
              <w:spacing w:after="0"/>
              <w:jc w:val="left"/>
              <w:rPr>
                <w:szCs w:val="17"/>
              </w:rPr>
            </w:pPr>
            <w:r w:rsidRPr="00016793">
              <w:rPr>
                <w:szCs w:val="17"/>
              </w:rPr>
              <w:t>Statewide Recycling</w:t>
            </w:r>
          </w:p>
        </w:tc>
      </w:tr>
      <w:tr w:rsidR="00016793" w:rsidRPr="00016793" w14:paraId="3AFA0E5D" w14:textId="77777777" w:rsidTr="006F3096">
        <w:trPr>
          <w:trHeight w:val="20"/>
        </w:trPr>
        <w:tc>
          <w:tcPr>
            <w:tcW w:w="1666" w:type="pct"/>
            <w:noWrap/>
            <w:hideMark/>
          </w:tcPr>
          <w:p w14:paraId="1E643379" w14:textId="77777777" w:rsidR="00016793" w:rsidRPr="00016793" w:rsidRDefault="00016793" w:rsidP="00016793">
            <w:pPr>
              <w:spacing w:after="0"/>
              <w:ind w:left="159" w:hanging="159"/>
              <w:jc w:val="left"/>
              <w:rPr>
                <w:szCs w:val="17"/>
              </w:rPr>
            </w:pPr>
            <w:r w:rsidRPr="00016793">
              <w:rPr>
                <w:szCs w:val="17"/>
              </w:rPr>
              <w:t>Dogfish Head Palo Santo Marron</w:t>
            </w:r>
          </w:p>
        </w:tc>
        <w:tc>
          <w:tcPr>
            <w:tcW w:w="454" w:type="pct"/>
            <w:noWrap/>
            <w:hideMark/>
          </w:tcPr>
          <w:p w14:paraId="0517733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FABB8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D8D1C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F4FF7B" w14:textId="77777777" w:rsidR="00016793" w:rsidRPr="00016793" w:rsidRDefault="00016793" w:rsidP="00016793">
            <w:pPr>
              <w:spacing w:after="0"/>
              <w:jc w:val="left"/>
              <w:rPr>
                <w:szCs w:val="17"/>
              </w:rPr>
            </w:pPr>
            <w:r w:rsidRPr="00016793">
              <w:rPr>
                <w:szCs w:val="17"/>
              </w:rPr>
              <w:t>Statewide Recycling</w:t>
            </w:r>
          </w:p>
        </w:tc>
      </w:tr>
      <w:tr w:rsidR="00016793" w:rsidRPr="00016793" w14:paraId="32E6F028" w14:textId="77777777" w:rsidTr="006F3096">
        <w:trPr>
          <w:trHeight w:val="20"/>
        </w:trPr>
        <w:tc>
          <w:tcPr>
            <w:tcW w:w="1666" w:type="pct"/>
            <w:noWrap/>
            <w:hideMark/>
          </w:tcPr>
          <w:p w14:paraId="2605E938" w14:textId="77777777" w:rsidR="00016793" w:rsidRPr="00016793" w:rsidRDefault="00016793" w:rsidP="00016793">
            <w:pPr>
              <w:spacing w:after="0"/>
              <w:ind w:left="159" w:hanging="159"/>
              <w:jc w:val="left"/>
              <w:rPr>
                <w:szCs w:val="17"/>
              </w:rPr>
            </w:pPr>
            <w:r w:rsidRPr="00016793">
              <w:rPr>
                <w:szCs w:val="17"/>
              </w:rPr>
              <w:t>Dogfish Head Punkin Ale</w:t>
            </w:r>
          </w:p>
        </w:tc>
        <w:tc>
          <w:tcPr>
            <w:tcW w:w="454" w:type="pct"/>
            <w:noWrap/>
            <w:hideMark/>
          </w:tcPr>
          <w:p w14:paraId="4BD0BE3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21F33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07B3A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84EF8F" w14:textId="77777777" w:rsidR="00016793" w:rsidRPr="00016793" w:rsidRDefault="00016793" w:rsidP="00016793">
            <w:pPr>
              <w:spacing w:after="0"/>
              <w:jc w:val="left"/>
              <w:rPr>
                <w:szCs w:val="17"/>
              </w:rPr>
            </w:pPr>
            <w:r w:rsidRPr="00016793">
              <w:rPr>
                <w:szCs w:val="17"/>
              </w:rPr>
              <w:t>Statewide Recycling</w:t>
            </w:r>
          </w:p>
        </w:tc>
      </w:tr>
      <w:tr w:rsidR="00016793" w:rsidRPr="00016793" w14:paraId="3BFBAE16" w14:textId="77777777" w:rsidTr="006F3096">
        <w:trPr>
          <w:trHeight w:val="20"/>
        </w:trPr>
        <w:tc>
          <w:tcPr>
            <w:tcW w:w="1666" w:type="pct"/>
            <w:noWrap/>
            <w:hideMark/>
          </w:tcPr>
          <w:p w14:paraId="6097F2A4" w14:textId="77777777" w:rsidR="00016793" w:rsidRPr="00016793" w:rsidRDefault="00016793" w:rsidP="00016793">
            <w:pPr>
              <w:spacing w:after="0"/>
              <w:ind w:left="159" w:hanging="159"/>
              <w:jc w:val="left"/>
              <w:rPr>
                <w:szCs w:val="17"/>
              </w:rPr>
            </w:pPr>
            <w:r w:rsidRPr="00016793">
              <w:rPr>
                <w:szCs w:val="17"/>
              </w:rPr>
              <w:t>Dogfish Head Punkin Ale</w:t>
            </w:r>
          </w:p>
        </w:tc>
        <w:tc>
          <w:tcPr>
            <w:tcW w:w="454" w:type="pct"/>
            <w:noWrap/>
            <w:hideMark/>
          </w:tcPr>
          <w:p w14:paraId="40445BB0"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197E4E2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89C2A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FD643F" w14:textId="77777777" w:rsidR="00016793" w:rsidRPr="00016793" w:rsidRDefault="00016793" w:rsidP="00016793">
            <w:pPr>
              <w:spacing w:after="0"/>
              <w:jc w:val="left"/>
              <w:rPr>
                <w:szCs w:val="17"/>
              </w:rPr>
            </w:pPr>
            <w:r w:rsidRPr="00016793">
              <w:rPr>
                <w:szCs w:val="17"/>
              </w:rPr>
              <w:t>Statewide Recycling</w:t>
            </w:r>
          </w:p>
        </w:tc>
      </w:tr>
      <w:tr w:rsidR="00016793" w:rsidRPr="00016793" w14:paraId="369C8813" w14:textId="77777777" w:rsidTr="006F3096">
        <w:trPr>
          <w:trHeight w:val="20"/>
        </w:trPr>
        <w:tc>
          <w:tcPr>
            <w:tcW w:w="1666" w:type="pct"/>
            <w:noWrap/>
            <w:hideMark/>
          </w:tcPr>
          <w:p w14:paraId="41525CBB" w14:textId="77777777" w:rsidR="00016793" w:rsidRPr="00016793" w:rsidRDefault="00016793" w:rsidP="00016793">
            <w:pPr>
              <w:spacing w:after="0"/>
              <w:ind w:left="159" w:hanging="159"/>
              <w:jc w:val="left"/>
              <w:rPr>
                <w:szCs w:val="17"/>
              </w:rPr>
            </w:pPr>
            <w:r w:rsidRPr="00016793">
              <w:rPr>
                <w:szCs w:val="17"/>
              </w:rPr>
              <w:t>Dogfish Head Raison D Etre</w:t>
            </w:r>
          </w:p>
        </w:tc>
        <w:tc>
          <w:tcPr>
            <w:tcW w:w="454" w:type="pct"/>
            <w:noWrap/>
            <w:hideMark/>
          </w:tcPr>
          <w:p w14:paraId="0FBC4A81"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582DEC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AA313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2E1305" w14:textId="77777777" w:rsidR="00016793" w:rsidRPr="00016793" w:rsidRDefault="00016793" w:rsidP="00016793">
            <w:pPr>
              <w:spacing w:after="0"/>
              <w:jc w:val="left"/>
              <w:rPr>
                <w:szCs w:val="17"/>
              </w:rPr>
            </w:pPr>
            <w:r w:rsidRPr="00016793">
              <w:rPr>
                <w:szCs w:val="17"/>
              </w:rPr>
              <w:t>Statewide Recycling</w:t>
            </w:r>
          </w:p>
        </w:tc>
      </w:tr>
      <w:tr w:rsidR="00016793" w:rsidRPr="00016793" w14:paraId="79F267F1" w14:textId="77777777" w:rsidTr="006F3096">
        <w:trPr>
          <w:trHeight w:val="20"/>
        </w:trPr>
        <w:tc>
          <w:tcPr>
            <w:tcW w:w="1666" w:type="pct"/>
            <w:noWrap/>
            <w:hideMark/>
          </w:tcPr>
          <w:p w14:paraId="2E1D11E7" w14:textId="77777777" w:rsidR="00016793" w:rsidRPr="00016793" w:rsidRDefault="00016793" w:rsidP="00016793">
            <w:pPr>
              <w:spacing w:after="0"/>
              <w:ind w:left="159" w:hanging="159"/>
              <w:jc w:val="left"/>
              <w:rPr>
                <w:szCs w:val="17"/>
              </w:rPr>
            </w:pPr>
            <w:r w:rsidRPr="00016793">
              <w:rPr>
                <w:szCs w:val="17"/>
              </w:rPr>
              <w:t>Dogfish Head Raison D Etre</w:t>
            </w:r>
          </w:p>
        </w:tc>
        <w:tc>
          <w:tcPr>
            <w:tcW w:w="454" w:type="pct"/>
            <w:noWrap/>
            <w:hideMark/>
          </w:tcPr>
          <w:p w14:paraId="2C448BF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CBA02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710396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4765045" w14:textId="77777777" w:rsidR="00016793" w:rsidRPr="00016793" w:rsidRDefault="00016793" w:rsidP="00016793">
            <w:pPr>
              <w:spacing w:after="0"/>
              <w:jc w:val="left"/>
              <w:rPr>
                <w:szCs w:val="17"/>
              </w:rPr>
            </w:pPr>
            <w:r w:rsidRPr="00016793">
              <w:rPr>
                <w:szCs w:val="17"/>
              </w:rPr>
              <w:t>Statewide Recycling</w:t>
            </w:r>
          </w:p>
        </w:tc>
      </w:tr>
      <w:tr w:rsidR="00016793" w:rsidRPr="00016793" w14:paraId="059BC6BF" w14:textId="77777777" w:rsidTr="006F3096">
        <w:trPr>
          <w:trHeight w:val="20"/>
        </w:trPr>
        <w:tc>
          <w:tcPr>
            <w:tcW w:w="1666" w:type="pct"/>
            <w:noWrap/>
            <w:hideMark/>
          </w:tcPr>
          <w:p w14:paraId="638A7293" w14:textId="77777777" w:rsidR="00016793" w:rsidRPr="00016793" w:rsidRDefault="00016793" w:rsidP="00016793">
            <w:pPr>
              <w:spacing w:after="0"/>
              <w:ind w:left="159" w:hanging="159"/>
              <w:jc w:val="left"/>
              <w:rPr>
                <w:szCs w:val="17"/>
              </w:rPr>
            </w:pPr>
            <w:r w:rsidRPr="00016793">
              <w:rPr>
                <w:szCs w:val="17"/>
              </w:rPr>
              <w:t>Dogfish Head Red &amp; White</w:t>
            </w:r>
          </w:p>
        </w:tc>
        <w:tc>
          <w:tcPr>
            <w:tcW w:w="454" w:type="pct"/>
            <w:noWrap/>
            <w:hideMark/>
          </w:tcPr>
          <w:p w14:paraId="515A4C2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027D9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3D55D3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B66E63F" w14:textId="77777777" w:rsidR="00016793" w:rsidRPr="00016793" w:rsidRDefault="00016793" w:rsidP="00016793">
            <w:pPr>
              <w:spacing w:after="0"/>
              <w:jc w:val="left"/>
              <w:rPr>
                <w:szCs w:val="17"/>
              </w:rPr>
            </w:pPr>
            <w:r w:rsidRPr="00016793">
              <w:rPr>
                <w:szCs w:val="17"/>
              </w:rPr>
              <w:t>Statewide Recycling</w:t>
            </w:r>
          </w:p>
        </w:tc>
      </w:tr>
      <w:tr w:rsidR="00016793" w:rsidRPr="00016793" w14:paraId="45530D36" w14:textId="77777777" w:rsidTr="006F3096">
        <w:trPr>
          <w:trHeight w:val="20"/>
        </w:trPr>
        <w:tc>
          <w:tcPr>
            <w:tcW w:w="1666" w:type="pct"/>
            <w:noWrap/>
            <w:hideMark/>
          </w:tcPr>
          <w:p w14:paraId="44244848" w14:textId="77777777" w:rsidR="00016793" w:rsidRPr="00016793" w:rsidRDefault="00016793" w:rsidP="00016793">
            <w:pPr>
              <w:spacing w:after="0"/>
              <w:ind w:left="159" w:hanging="159"/>
              <w:jc w:val="left"/>
              <w:rPr>
                <w:szCs w:val="17"/>
              </w:rPr>
            </w:pPr>
            <w:r w:rsidRPr="00016793">
              <w:rPr>
                <w:szCs w:val="17"/>
              </w:rPr>
              <w:t>Dogfish Head Red &amp; White</w:t>
            </w:r>
          </w:p>
        </w:tc>
        <w:tc>
          <w:tcPr>
            <w:tcW w:w="454" w:type="pct"/>
            <w:noWrap/>
            <w:hideMark/>
          </w:tcPr>
          <w:p w14:paraId="3EF5C327"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754C969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6392BF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5977BB" w14:textId="77777777" w:rsidR="00016793" w:rsidRPr="00016793" w:rsidRDefault="00016793" w:rsidP="00016793">
            <w:pPr>
              <w:spacing w:after="0"/>
              <w:jc w:val="left"/>
              <w:rPr>
                <w:szCs w:val="17"/>
              </w:rPr>
            </w:pPr>
            <w:r w:rsidRPr="00016793">
              <w:rPr>
                <w:szCs w:val="17"/>
              </w:rPr>
              <w:t>Statewide Recycling</w:t>
            </w:r>
          </w:p>
        </w:tc>
      </w:tr>
      <w:tr w:rsidR="00016793" w:rsidRPr="00016793" w14:paraId="102A1385" w14:textId="77777777" w:rsidTr="006F3096">
        <w:trPr>
          <w:trHeight w:val="20"/>
        </w:trPr>
        <w:tc>
          <w:tcPr>
            <w:tcW w:w="1666" w:type="pct"/>
            <w:noWrap/>
            <w:hideMark/>
          </w:tcPr>
          <w:p w14:paraId="1E2EA703" w14:textId="77777777" w:rsidR="00016793" w:rsidRPr="00016793" w:rsidRDefault="00016793" w:rsidP="00016793">
            <w:pPr>
              <w:spacing w:after="0"/>
              <w:ind w:left="159" w:hanging="159"/>
              <w:jc w:val="left"/>
              <w:rPr>
                <w:szCs w:val="17"/>
              </w:rPr>
            </w:pPr>
            <w:r w:rsidRPr="00016793">
              <w:rPr>
                <w:szCs w:val="17"/>
              </w:rPr>
              <w:t>Dogfish Head Tweason Ale</w:t>
            </w:r>
          </w:p>
        </w:tc>
        <w:tc>
          <w:tcPr>
            <w:tcW w:w="454" w:type="pct"/>
            <w:noWrap/>
            <w:hideMark/>
          </w:tcPr>
          <w:p w14:paraId="7EC9E21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1F4BCC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FA8EA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3EB81D" w14:textId="77777777" w:rsidR="00016793" w:rsidRPr="00016793" w:rsidRDefault="00016793" w:rsidP="00016793">
            <w:pPr>
              <w:spacing w:after="0"/>
              <w:jc w:val="left"/>
              <w:rPr>
                <w:szCs w:val="17"/>
              </w:rPr>
            </w:pPr>
            <w:r w:rsidRPr="00016793">
              <w:rPr>
                <w:szCs w:val="17"/>
              </w:rPr>
              <w:t>Statewide Recycling</w:t>
            </w:r>
          </w:p>
        </w:tc>
      </w:tr>
      <w:tr w:rsidR="00016793" w:rsidRPr="00016793" w14:paraId="741F9E76" w14:textId="77777777" w:rsidTr="006F3096">
        <w:trPr>
          <w:trHeight w:val="20"/>
        </w:trPr>
        <w:tc>
          <w:tcPr>
            <w:tcW w:w="1666" w:type="pct"/>
            <w:noWrap/>
            <w:hideMark/>
          </w:tcPr>
          <w:p w14:paraId="393B86C5" w14:textId="77777777" w:rsidR="00016793" w:rsidRPr="00016793" w:rsidRDefault="00016793" w:rsidP="00016793">
            <w:pPr>
              <w:spacing w:after="0"/>
              <w:ind w:left="159" w:hanging="159"/>
              <w:jc w:val="left"/>
              <w:rPr>
                <w:szCs w:val="17"/>
              </w:rPr>
            </w:pPr>
            <w:r w:rsidRPr="00016793">
              <w:rPr>
                <w:szCs w:val="17"/>
              </w:rPr>
              <w:t>Dogfish Head Tweason Ale</w:t>
            </w:r>
          </w:p>
        </w:tc>
        <w:tc>
          <w:tcPr>
            <w:tcW w:w="454" w:type="pct"/>
            <w:noWrap/>
            <w:hideMark/>
          </w:tcPr>
          <w:p w14:paraId="3BAE08E9"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1E98A8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17A0A1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1E1F278" w14:textId="77777777" w:rsidR="00016793" w:rsidRPr="00016793" w:rsidRDefault="00016793" w:rsidP="00016793">
            <w:pPr>
              <w:spacing w:after="0"/>
              <w:jc w:val="left"/>
              <w:rPr>
                <w:szCs w:val="17"/>
              </w:rPr>
            </w:pPr>
            <w:r w:rsidRPr="00016793">
              <w:rPr>
                <w:szCs w:val="17"/>
              </w:rPr>
              <w:t>Statewide Recycling</w:t>
            </w:r>
          </w:p>
        </w:tc>
      </w:tr>
      <w:tr w:rsidR="00016793" w:rsidRPr="00016793" w14:paraId="3C05A511" w14:textId="77777777" w:rsidTr="006F3096">
        <w:trPr>
          <w:trHeight w:val="20"/>
        </w:trPr>
        <w:tc>
          <w:tcPr>
            <w:tcW w:w="1666" w:type="pct"/>
            <w:noWrap/>
            <w:hideMark/>
          </w:tcPr>
          <w:p w14:paraId="7C0F0FE5" w14:textId="77777777" w:rsidR="00016793" w:rsidRPr="00016793" w:rsidRDefault="00016793" w:rsidP="00016793">
            <w:pPr>
              <w:spacing w:after="0"/>
              <w:ind w:left="159" w:hanging="159"/>
              <w:jc w:val="left"/>
              <w:rPr>
                <w:szCs w:val="17"/>
              </w:rPr>
            </w:pPr>
            <w:r w:rsidRPr="00016793">
              <w:rPr>
                <w:szCs w:val="17"/>
              </w:rPr>
              <w:t>Australian Mountain Springs</w:t>
            </w:r>
          </w:p>
        </w:tc>
        <w:tc>
          <w:tcPr>
            <w:tcW w:w="454" w:type="pct"/>
            <w:noWrap/>
            <w:hideMark/>
          </w:tcPr>
          <w:p w14:paraId="68E1CE48"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39B3975E"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9C2CA9D" w14:textId="77777777" w:rsidR="00016793" w:rsidRPr="00016793" w:rsidRDefault="00016793" w:rsidP="00016793">
            <w:pPr>
              <w:spacing w:after="0"/>
              <w:ind w:left="159" w:right="113" w:hanging="159"/>
              <w:jc w:val="left"/>
              <w:rPr>
                <w:szCs w:val="17"/>
              </w:rPr>
            </w:pPr>
            <w:r w:rsidRPr="00016793">
              <w:rPr>
                <w:szCs w:val="17"/>
              </w:rPr>
              <w:t>DJ &amp; A Products Pty Ltd</w:t>
            </w:r>
          </w:p>
        </w:tc>
        <w:tc>
          <w:tcPr>
            <w:tcW w:w="759" w:type="pct"/>
            <w:noWrap/>
            <w:hideMark/>
          </w:tcPr>
          <w:p w14:paraId="00E3BE3C" w14:textId="77777777" w:rsidR="00016793" w:rsidRPr="00016793" w:rsidRDefault="00016793" w:rsidP="00016793">
            <w:pPr>
              <w:spacing w:after="0"/>
              <w:jc w:val="left"/>
              <w:rPr>
                <w:szCs w:val="17"/>
              </w:rPr>
            </w:pPr>
            <w:r w:rsidRPr="00016793">
              <w:rPr>
                <w:szCs w:val="17"/>
              </w:rPr>
              <w:t>Marine Stores Ltd</w:t>
            </w:r>
          </w:p>
        </w:tc>
      </w:tr>
      <w:tr w:rsidR="00016793" w:rsidRPr="00016793" w14:paraId="4E172001" w14:textId="77777777" w:rsidTr="006F3096">
        <w:trPr>
          <w:trHeight w:val="20"/>
        </w:trPr>
        <w:tc>
          <w:tcPr>
            <w:tcW w:w="1666" w:type="pct"/>
            <w:noWrap/>
            <w:hideMark/>
          </w:tcPr>
          <w:p w14:paraId="3F9A4987" w14:textId="77777777" w:rsidR="00016793" w:rsidRPr="00016793" w:rsidRDefault="00016793" w:rsidP="00016793">
            <w:pPr>
              <w:spacing w:after="0"/>
              <w:ind w:left="159" w:hanging="159"/>
              <w:jc w:val="left"/>
              <w:rPr>
                <w:szCs w:val="17"/>
              </w:rPr>
            </w:pPr>
            <w:r w:rsidRPr="00016793">
              <w:rPr>
                <w:szCs w:val="17"/>
              </w:rPr>
              <w:t>Australian Mountain Springs</w:t>
            </w:r>
          </w:p>
        </w:tc>
        <w:tc>
          <w:tcPr>
            <w:tcW w:w="454" w:type="pct"/>
            <w:noWrap/>
            <w:hideMark/>
          </w:tcPr>
          <w:p w14:paraId="1D03A8DF" w14:textId="77777777" w:rsidR="00016793" w:rsidRPr="00016793" w:rsidRDefault="00016793" w:rsidP="00016793">
            <w:pPr>
              <w:spacing w:after="0"/>
              <w:ind w:right="170"/>
              <w:jc w:val="right"/>
              <w:rPr>
                <w:szCs w:val="17"/>
              </w:rPr>
            </w:pPr>
            <w:r w:rsidRPr="00016793">
              <w:rPr>
                <w:szCs w:val="17"/>
              </w:rPr>
              <w:t>1,500ml</w:t>
            </w:r>
          </w:p>
        </w:tc>
        <w:tc>
          <w:tcPr>
            <w:tcW w:w="531" w:type="pct"/>
            <w:noWrap/>
            <w:hideMark/>
          </w:tcPr>
          <w:p w14:paraId="30722AE9"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6E4F374" w14:textId="77777777" w:rsidR="00016793" w:rsidRPr="00016793" w:rsidRDefault="00016793" w:rsidP="00016793">
            <w:pPr>
              <w:spacing w:after="0"/>
              <w:ind w:left="159" w:right="113" w:hanging="159"/>
              <w:jc w:val="left"/>
              <w:rPr>
                <w:szCs w:val="17"/>
              </w:rPr>
            </w:pPr>
            <w:r w:rsidRPr="00016793">
              <w:rPr>
                <w:szCs w:val="17"/>
              </w:rPr>
              <w:t>DJ &amp; A Products Pty Ltd</w:t>
            </w:r>
          </w:p>
        </w:tc>
        <w:tc>
          <w:tcPr>
            <w:tcW w:w="759" w:type="pct"/>
            <w:noWrap/>
            <w:hideMark/>
          </w:tcPr>
          <w:p w14:paraId="385C7591" w14:textId="77777777" w:rsidR="00016793" w:rsidRPr="00016793" w:rsidRDefault="00016793" w:rsidP="00016793">
            <w:pPr>
              <w:spacing w:after="0"/>
              <w:jc w:val="left"/>
              <w:rPr>
                <w:szCs w:val="17"/>
              </w:rPr>
            </w:pPr>
            <w:r w:rsidRPr="00016793">
              <w:rPr>
                <w:szCs w:val="17"/>
              </w:rPr>
              <w:t>Marine Stores Ltd</w:t>
            </w:r>
          </w:p>
        </w:tc>
      </w:tr>
      <w:tr w:rsidR="00016793" w:rsidRPr="00016793" w14:paraId="3A7C77C3" w14:textId="77777777" w:rsidTr="006F3096">
        <w:trPr>
          <w:trHeight w:val="20"/>
        </w:trPr>
        <w:tc>
          <w:tcPr>
            <w:tcW w:w="1666" w:type="pct"/>
            <w:noWrap/>
            <w:hideMark/>
          </w:tcPr>
          <w:p w14:paraId="6833A884" w14:textId="77777777" w:rsidR="00016793" w:rsidRPr="00016793" w:rsidRDefault="00016793" w:rsidP="00016793">
            <w:pPr>
              <w:spacing w:after="0"/>
              <w:ind w:left="159" w:hanging="159"/>
              <w:jc w:val="left"/>
              <w:rPr>
                <w:szCs w:val="17"/>
              </w:rPr>
            </w:pPr>
            <w:r w:rsidRPr="00016793">
              <w:rPr>
                <w:szCs w:val="17"/>
              </w:rPr>
              <w:t>Stripped Coconut Water</w:t>
            </w:r>
          </w:p>
        </w:tc>
        <w:tc>
          <w:tcPr>
            <w:tcW w:w="454" w:type="pct"/>
            <w:noWrap/>
            <w:hideMark/>
          </w:tcPr>
          <w:p w14:paraId="20D4CE36"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1EF7A39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4AC320" w14:textId="77777777" w:rsidR="00016793" w:rsidRPr="00016793" w:rsidRDefault="00016793" w:rsidP="00016793">
            <w:pPr>
              <w:spacing w:after="0"/>
              <w:ind w:left="159" w:right="113" w:hanging="159"/>
              <w:jc w:val="left"/>
              <w:rPr>
                <w:szCs w:val="17"/>
              </w:rPr>
            </w:pPr>
            <w:r w:rsidRPr="00016793">
              <w:rPr>
                <w:szCs w:val="17"/>
              </w:rPr>
              <w:t>DJ &amp; A Products Pty Ltd</w:t>
            </w:r>
          </w:p>
        </w:tc>
        <w:tc>
          <w:tcPr>
            <w:tcW w:w="759" w:type="pct"/>
            <w:noWrap/>
            <w:hideMark/>
          </w:tcPr>
          <w:p w14:paraId="582C671C" w14:textId="77777777" w:rsidR="00016793" w:rsidRPr="00016793" w:rsidRDefault="00016793" w:rsidP="00016793">
            <w:pPr>
              <w:spacing w:after="0"/>
              <w:jc w:val="left"/>
              <w:rPr>
                <w:szCs w:val="17"/>
              </w:rPr>
            </w:pPr>
            <w:r w:rsidRPr="00016793">
              <w:rPr>
                <w:szCs w:val="17"/>
              </w:rPr>
              <w:t>Marine Stores Ltd</w:t>
            </w:r>
          </w:p>
        </w:tc>
      </w:tr>
      <w:tr w:rsidR="00016793" w:rsidRPr="00016793" w14:paraId="0A0B9916" w14:textId="77777777" w:rsidTr="006F3096">
        <w:trPr>
          <w:trHeight w:val="20"/>
        </w:trPr>
        <w:tc>
          <w:tcPr>
            <w:tcW w:w="1666" w:type="pct"/>
            <w:noWrap/>
            <w:hideMark/>
          </w:tcPr>
          <w:p w14:paraId="540B3E78" w14:textId="77777777" w:rsidR="00016793" w:rsidRPr="00016793" w:rsidRDefault="00016793" w:rsidP="00016793">
            <w:pPr>
              <w:spacing w:after="0"/>
              <w:ind w:left="159" w:hanging="159"/>
              <w:jc w:val="left"/>
              <w:rPr>
                <w:szCs w:val="17"/>
              </w:rPr>
            </w:pPr>
            <w:r w:rsidRPr="00016793">
              <w:rPr>
                <w:szCs w:val="17"/>
              </w:rPr>
              <w:t>Apple Head Hard Cider Original</w:t>
            </w:r>
          </w:p>
        </w:tc>
        <w:tc>
          <w:tcPr>
            <w:tcW w:w="454" w:type="pct"/>
            <w:noWrap/>
            <w:hideMark/>
          </w:tcPr>
          <w:p w14:paraId="4E68582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0A08B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FFC16D6"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504F3D8" w14:textId="77777777" w:rsidR="00016793" w:rsidRPr="00016793" w:rsidRDefault="00016793" w:rsidP="00016793">
            <w:pPr>
              <w:spacing w:after="0"/>
              <w:jc w:val="left"/>
              <w:rPr>
                <w:szCs w:val="17"/>
              </w:rPr>
            </w:pPr>
            <w:r w:rsidRPr="00016793">
              <w:rPr>
                <w:szCs w:val="17"/>
              </w:rPr>
              <w:t>Statewide Recycling</w:t>
            </w:r>
          </w:p>
        </w:tc>
      </w:tr>
      <w:tr w:rsidR="00016793" w:rsidRPr="00016793" w14:paraId="6BE2962F" w14:textId="77777777" w:rsidTr="006F3096">
        <w:trPr>
          <w:trHeight w:val="20"/>
        </w:trPr>
        <w:tc>
          <w:tcPr>
            <w:tcW w:w="1666" w:type="pct"/>
            <w:noWrap/>
            <w:hideMark/>
          </w:tcPr>
          <w:p w14:paraId="79FC9EE1" w14:textId="77777777" w:rsidR="00016793" w:rsidRPr="00016793" w:rsidRDefault="00016793" w:rsidP="00016793">
            <w:pPr>
              <w:spacing w:after="0"/>
              <w:ind w:left="159" w:hanging="159"/>
              <w:jc w:val="left"/>
              <w:rPr>
                <w:szCs w:val="17"/>
              </w:rPr>
            </w:pPr>
            <w:r w:rsidRPr="00016793">
              <w:rPr>
                <w:szCs w:val="17"/>
              </w:rPr>
              <w:t>Belgian Blue Original Belgian Wheat Ale</w:t>
            </w:r>
          </w:p>
        </w:tc>
        <w:tc>
          <w:tcPr>
            <w:tcW w:w="454" w:type="pct"/>
            <w:noWrap/>
            <w:hideMark/>
          </w:tcPr>
          <w:p w14:paraId="6B681F4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8535F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744E1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9E406B7" w14:textId="77777777" w:rsidR="00016793" w:rsidRPr="00016793" w:rsidRDefault="00016793" w:rsidP="00016793">
            <w:pPr>
              <w:spacing w:after="0"/>
              <w:jc w:val="left"/>
              <w:rPr>
                <w:szCs w:val="17"/>
              </w:rPr>
            </w:pPr>
            <w:r w:rsidRPr="00016793">
              <w:rPr>
                <w:szCs w:val="17"/>
              </w:rPr>
              <w:t>Statewide Recycling</w:t>
            </w:r>
          </w:p>
        </w:tc>
      </w:tr>
      <w:tr w:rsidR="00016793" w:rsidRPr="00016793" w14:paraId="5B3E4902" w14:textId="77777777" w:rsidTr="006F3096">
        <w:trPr>
          <w:trHeight w:val="20"/>
        </w:trPr>
        <w:tc>
          <w:tcPr>
            <w:tcW w:w="1666" w:type="pct"/>
            <w:noWrap/>
            <w:hideMark/>
          </w:tcPr>
          <w:p w14:paraId="6EA88501" w14:textId="77777777" w:rsidR="00016793" w:rsidRPr="00016793" w:rsidRDefault="00016793" w:rsidP="00016793">
            <w:pPr>
              <w:spacing w:after="0"/>
              <w:ind w:left="159" w:hanging="159"/>
              <w:jc w:val="left"/>
              <w:rPr>
                <w:szCs w:val="17"/>
              </w:rPr>
            </w:pPr>
            <w:r w:rsidRPr="00016793">
              <w:rPr>
                <w:szCs w:val="17"/>
              </w:rPr>
              <w:t>Belgian Noble Belgian Pale Ale</w:t>
            </w:r>
          </w:p>
        </w:tc>
        <w:tc>
          <w:tcPr>
            <w:tcW w:w="454" w:type="pct"/>
            <w:noWrap/>
            <w:hideMark/>
          </w:tcPr>
          <w:p w14:paraId="520361F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6D2ECA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CE3A1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369708ED" w14:textId="77777777" w:rsidR="00016793" w:rsidRPr="00016793" w:rsidRDefault="00016793" w:rsidP="00016793">
            <w:pPr>
              <w:spacing w:after="0"/>
              <w:jc w:val="left"/>
              <w:rPr>
                <w:szCs w:val="17"/>
              </w:rPr>
            </w:pPr>
            <w:r w:rsidRPr="00016793">
              <w:rPr>
                <w:szCs w:val="17"/>
              </w:rPr>
              <w:t>Statewide Recycling</w:t>
            </w:r>
          </w:p>
        </w:tc>
      </w:tr>
      <w:tr w:rsidR="00016793" w:rsidRPr="00016793" w14:paraId="6E9CAD76" w14:textId="77777777" w:rsidTr="006F3096">
        <w:trPr>
          <w:trHeight w:val="20"/>
        </w:trPr>
        <w:tc>
          <w:tcPr>
            <w:tcW w:w="1666" w:type="pct"/>
            <w:noWrap/>
            <w:hideMark/>
          </w:tcPr>
          <w:p w14:paraId="7F83B48E" w14:textId="77777777" w:rsidR="00016793" w:rsidRPr="00016793" w:rsidRDefault="00016793" w:rsidP="00016793">
            <w:pPr>
              <w:spacing w:after="0"/>
              <w:ind w:left="159" w:hanging="159"/>
              <w:jc w:val="left"/>
              <w:rPr>
                <w:szCs w:val="17"/>
              </w:rPr>
            </w:pPr>
            <w:r w:rsidRPr="00016793">
              <w:rPr>
                <w:szCs w:val="17"/>
              </w:rPr>
              <w:t>Belgian Royal Belgian Premium Lager</w:t>
            </w:r>
          </w:p>
        </w:tc>
        <w:tc>
          <w:tcPr>
            <w:tcW w:w="454" w:type="pct"/>
            <w:noWrap/>
            <w:hideMark/>
          </w:tcPr>
          <w:p w14:paraId="7AB29BD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110F1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173594"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7F6F5F01" w14:textId="77777777" w:rsidR="00016793" w:rsidRPr="00016793" w:rsidRDefault="00016793" w:rsidP="00016793">
            <w:pPr>
              <w:spacing w:after="0"/>
              <w:jc w:val="left"/>
              <w:rPr>
                <w:szCs w:val="17"/>
              </w:rPr>
            </w:pPr>
            <w:r w:rsidRPr="00016793">
              <w:rPr>
                <w:szCs w:val="17"/>
              </w:rPr>
              <w:t>Statewide Recycling</w:t>
            </w:r>
          </w:p>
        </w:tc>
      </w:tr>
      <w:tr w:rsidR="00016793" w:rsidRPr="00016793" w14:paraId="367889B7" w14:textId="77777777" w:rsidTr="006F3096">
        <w:trPr>
          <w:trHeight w:val="20"/>
        </w:trPr>
        <w:tc>
          <w:tcPr>
            <w:tcW w:w="1666" w:type="pct"/>
            <w:noWrap/>
            <w:hideMark/>
          </w:tcPr>
          <w:p w14:paraId="0BB76AB3" w14:textId="77777777" w:rsidR="00016793" w:rsidRPr="00016793" w:rsidRDefault="00016793" w:rsidP="00016793">
            <w:pPr>
              <w:spacing w:after="0"/>
              <w:ind w:left="159" w:hanging="159"/>
              <w:jc w:val="left"/>
              <w:rPr>
                <w:szCs w:val="17"/>
              </w:rPr>
            </w:pPr>
            <w:r w:rsidRPr="00016793">
              <w:rPr>
                <w:szCs w:val="17"/>
              </w:rPr>
              <w:t>Pear Head Hard Cider Pear</w:t>
            </w:r>
          </w:p>
        </w:tc>
        <w:tc>
          <w:tcPr>
            <w:tcW w:w="454" w:type="pct"/>
            <w:noWrap/>
            <w:hideMark/>
          </w:tcPr>
          <w:p w14:paraId="16851EF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C0267B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3528E5B"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212C2AF4" w14:textId="77777777" w:rsidR="00016793" w:rsidRPr="00016793" w:rsidRDefault="00016793" w:rsidP="00016793">
            <w:pPr>
              <w:spacing w:after="0"/>
              <w:jc w:val="left"/>
              <w:rPr>
                <w:szCs w:val="17"/>
              </w:rPr>
            </w:pPr>
            <w:r w:rsidRPr="00016793">
              <w:rPr>
                <w:szCs w:val="17"/>
              </w:rPr>
              <w:t>Statewide Recycling</w:t>
            </w:r>
          </w:p>
        </w:tc>
      </w:tr>
      <w:tr w:rsidR="00016793" w:rsidRPr="00016793" w14:paraId="140A88BE" w14:textId="77777777" w:rsidTr="006F3096">
        <w:trPr>
          <w:trHeight w:val="20"/>
        </w:trPr>
        <w:tc>
          <w:tcPr>
            <w:tcW w:w="1666" w:type="pct"/>
            <w:noWrap/>
            <w:hideMark/>
          </w:tcPr>
          <w:p w14:paraId="4947F85D" w14:textId="77777777" w:rsidR="00016793" w:rsidRPr="00016793" w:rsidRDefault="00016793" w:rsidP="00016793">
            <w:pPr>
              <w:spacing w:after="0"/>
              <w:ind w:left="159" w:hanging="159"/>
              <w:jc w:val="left"/>
              <w:rPr>
                <w:szCs w:val="17"/>
              </w:rPr>
            </w:pPr>
            <w:r w:rsidRPr="00016793">
              <w:rPr>
                <w:szCs w:val="17"/>
              </w:rPr>
              <w:t>Kinnie</w:t>
            </w:r>
          </w:p>
        </w:tc>
        <w:tc>
          <w:tcPr>
            <w:tcW w:w="454" w:type="pct"/>
            <w:noWrap/>
            <w:hideMark/>
          </w:tcPr>
          <w:p w14:paraId="690FDB2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05853E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9840E6" w14:textId="77777777" w:rsidR="00016793" w:rsidRPr="00016793" w:rsidRDefault="00016793" w:rsidP="00016793">
            <w:pPr>
              <w:spacing w:after="0"/>
              <w:ind w:left="159" w:right="113" w:hanging="159"/>
              <w:jc w:val="left"/>
              <w:rPr>
                <w:szCs w:val="17"/>
              </w:rPr>
            </w:pPr>
            <w:r w:rsidRPr="00016793">
              <w:rPr>
                <w:szCs w:val="17"/>
              </w:rPr>
              <w:t>Maltese Beverages Pty Ltd</w:t>
            </w:r>
          </w:p>
        </w:tc>
        <w:tc>
          <w:tcPr>
            <w:tcW w:w="759" w:type="pct"/>
            <w:noWrap/>
            <w:hideMark/>
          </w:tcPr>
          <w:p w14:paraId="26FEB24A" w14:textId="77777777" w:rsidR="00016793" w:rsidRPr="00016793" w:rsidRDefault="00016793" w:rsidP="00016793">
            <w:pPr>
              <w:spacing w:after="0"/>
              <w:jc w:val="left"/>
              <w:rPr>
                <w:szCs w:val="17"/>
              </w:rPr>
            </w:pPr>
            <w:r w:rsidRPr="00016793">
              <w:rPr>
                <w:szCs w:val="17"/>
              </w:rPr>
              <w:t>Statewide Recycling</w:t>
            </w:r>
          </w:p>
        </w:tc>
      </w:tr>
      <w:tr w:rsidR="00016793" w:rsidRPr="00016793" w14:paraId="2C879F72" w14:textId="77777777" w:rsidTr="006F3096">
        <w:trPr>
          <w:trHeight w:val="20"/>
        </w:trPr>
        <w:tc>
          <w:tcPr>
            <w:tcW w:w="1666" w:type="pct"/>
            <w:noWrap/>
            <w:hideMark/>
          </w:tcPr>
          <w:p w14:paraId="732C9BEA" w14:textId="77777777" w:rsidR="00016793" w:rsidRPr="00016793" w:rsidRDefault="00016793" w:rsidP="00016793">
            <w:pPr>
              <w:spacing w:after="0"/>
              <w:ind w:left="159" w:hanging="159"/>
              <w:jc w:val="left"/>
              <w:rPr>
                <w:szCs w:val="17"/>
              </w:rPr>
            </w:pPr>
            <w:r w:rsidRPr="00016793">
              <w:rPr>
                <w:szCs w:val="17"/>
              </w:rPr>
              <w:t>Kinnie Light</w:t>
            </w:r>
          </w:p>
        </w:tc>
        <w:tc>
          <w:tcPr>
            <w:tcW w:w="454" w:type="pct"/>
            <w:noWrap/>
            <w:hideMark/>
          </w:tcPr>
          <w:p w14:paraId="1166575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E3298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616060C" w14:textId="77777777" w:rsidR="00016793" w:rsidRPr="00016793" w:rsidRDefault="00016793" w:rsidP="00016793">
            <w:pPr>
              <w:spacing w:after="0"/>
              <w:ind w:left="159" w:right="113" w:hanging="159"/>
              <w:jc w:val="left"/>
              <w:rPr>
                <w:szCs w:val="17"/>
              </w:rPr>
            </w:pPr>
            <w:r w:rsidRPr="00016793">
              <w:rPr>
                <w:szCs w:val="17"/>
              </w:rPr>
              <w:t>Maltese Beverages Pty Ltd</w:t>
            </w:r>
          </w:p>
        </w:tc>
        <w:tc>
          <w:tcPr>
            <w:tcW w:w="759" w:type="pct"/>
            <w:noWrap/>
            <w:hideMark/>
          </w:tcPr>
          <w:p w14:paraId="65F2BE9E" w14:textId="77777777" w:rsidR="00016793" w:rsidRPr="00016793" w:rsidRDefault="00016793" w:rsidP="00016793">
            <w:pPr>
              <w:spacing w:after="0"/>
              <w:jc w:val="left"/>
              <w:rPr>
                <w:szCs w:val="17"/>
              </w:rPr>
            </w:pPr>
            <w:r w:rsidRPr="00016793">
              <w:rPr>
                <w:szCs w:val="17"/>
              </w:rPr>
              <w:t>Statewide Recycling</w:t>
            </w:r>
          </w:p>
        </w:tc>
      </w:tr>
      <w:tr w:rsidR="00016793" w:rsidRPr="00016793" w14:paraId="7934DFBC" w14:textId="77777777" w:rsidTr="006F3096">
        <w:trPr>
          <w:trHeight w:val="20"/>
        </w:trPr>
        <w:tc>
          <w:tcPr>
            <w:tcW w:w="1666" w:type="pct"/>
            <w:noWrap/>
            <w:hideMark/>
          </w:tcPr>
          <w:p w14:paraId="69FCAF67" w14:textId="77777777" w:rsidR="00016793" w:rsidRPr="00016793" w:rsidRDefault="00016793" w:rsidP="00016793">
            <w:pPr>
              <w:spacing w:after="0"/>
              <w:ind w:left="159" w:hanging="159"/>
              <w:jc w:val="left"/>
              <w:rPr>
                <w:szCs w:val="17"/>
              </w:rPr>
            </w:pPr>
            <w:r w:rsidRPr="00016793">
              <w:rPr>
                <w:szCs w:val="17"/>
              </w:rPr>
              <w:t>Baltic Beer Company Viru Bock</w:t>
            </w:r>
          </w:p>
        </w:tc>
        <w:tc>
          <w:tcPr>
            <w:tcW w:w="454" w:type="pct"/>
            <w:noWrap/>
            <w:hideMark/>
          </w:tcPr>
          <w:p w14:paraId="1DE1FE3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1E1C7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D9E97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1A04BE" w14:textId="77777777" w:rsidR="00016793" w:rsidRPr="00016793" w:rsidRDefault="00016793" w:rsidP="00016793">
            <w:pPr>
              <w:spacing w:after="0"/>
              <w:jc w:val="left"/>
              <w:rPr>
                <w:szCs w:val="17"/>
              </w:rPr>
            </w:pPr>
            <w:r w:rsidRPr="00016793">
              <w:rPr>
                <w:szCs w:val="17"/>
              </w:rPr>
              <w:t>Statewide Recycling</w:t>
            </w:r>
          </w:p>
        </w:tc>
      </w:tr>
      <w:tr w:rsidR="00016793" w:rsidRPr="00016793" w14:paraId="7FDBF5C9" w14:textId="77777777" w:rsidTr="006F3096">
        <w:trPr>
          <w:trHeight w:val="20"/>
        </w:trPr>
        <w:tc>
          <w:tcPr>
            <w:tcW w:w="1666" w:type="pct"/>
            <w:noWrap/>
            <w:hideMark/>
          </w:tcPr>
          <w:p w14:paraId="7C783304" w14:textId="77777777" w:rsidR="00016793" w:rsidRPr="00016793" w:rsidRDefault="00016793" w:rsidP="00016793">
            <w:pPr>
              <w:spacing w:after="0"/>
              <w:ind w:left="159" w:hanging="159"/>
              <w:jc w:val="left"/>
              <w:rPr>
                <w:szCs w:val="17"/>
              </w:rPr>
            </w:pPr>
            <w:r w:rsidRPr="00016793">
              <w:rPr>
                <w:szCs w:val="17"/>
              </w:rPr>
              <w:t>Southern Tier 2X IPA</w:t>
            </w:r>
          </w:p>
        </w:tc>
        <w:tc>
          <w:tcPr>
            <w:tcW w:w="454" w:type="pct"/>
            <w:noWrap/>
            <w:hideMark/>
          </w:tcPr>
          <w:p w14:paraId="2A4A2D3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AB6890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B4964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F62AFC" w14:textId="77777777" w:rsidR="00016793" w:rsidRPr="00016793" w:rsidRDefault="00016793" w:rsidP="00016793">
            <w:pPr>
              <w:spacing w:after="0"/>
              <w:jc w:val="left"/>
              <w:rPr>
                <w:szCs w:val="17"/>
              </w:rPr>
            </w:pPr>
            <w:r w:rsidRPr="00016793">
              <w:rPr>
                <w:szCs w:val="17"/>
              </w:rPr>
              <w:t>Statewide Recycling</w:t>
            </w:r>
          </w:p>
        </w:tc>
      </w:tr>
      <w:tr w:rsidR="00016793" w:rsidRPr="00016793" w14:paraId="7571E80E" w14:textId="77777777" w:rsidTr="006F3096">
        <w:trPr>
          <w:trHeight w:val="20"/>
        </w:trPr>
        <w:tc>
          <w:tcPr>
            <w:tcW w:w="1666" w:type="pct"/>
            <w:noWrap/>
            <w:hideMark/>
          </w:tcPr>
          <w:p w14:paraId="3471241F" w14:textId="77777777" w:rsidR="00016793" w:rsidRPr="00016793" w:rsidRDefault="00016793" w:rsidP="00016793">
            <w:pPr>
              <w:spacing w:after="0"/>
              <w:ind w:left="159" w:hanging="159"/>
              <w:jc w:val="left"/>
              <w:rPr>
                <w:szCs w:val="17"/>
              </w:rPr>
            </w:pPr>
            <w:r w:rsidRPr="00016793">
              <w:rPr>
                <w:szCs w:val="17"/>
              </w:rPr>
              <w:t>Southern Tier 2X Milk Stout</w:t>
            </w:r>
          </w:p>
        </w:tc>
        <w:tc>
          <w:tcPr>
            <w:tcW w:w="454" w:type="pct"/>
            <w:noWrap/>
            <w:hideMark/>
          </w:tcPr>
          <w:p w14:paraId="738375B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54850D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51194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C445B5D" w14:textId="77777777" w:rsidR="00016793" w:rsidRPr="00016793" w:rsidRDefault="00016793" w:rsidP="00016793">
            <w:pPr>
              <w:spacing w:after="0"/>
              <w:jc w:val="left"/>
              <w:rPr>
                <w:szCs w:val="17"/>
              </w:rPr>
            </w:pPr>
            <w:r w:rsidRPr="00016793">
              <w:rPr>
                <w:szCs w:val="17"/>
              </w:rPr>
              <w:t>Statewide Recycling</w:t>
            </w:r>
          </w:p>
        </w:tc>
      </w:tr>
      <w:tr w:rsidR="00016793" w:rsidRPr="00016793" w14:paraId="39C5CFB0" w14:textId="77777777" w:rsidTr="006F3096">
        <w:trPr>
          <w:trHeight w:val="20"/>
        </w:trPr>
        <w:tc>
          <w:tcPr>
            <w:tcW w:w="1666" w:type="pct"/>
            <w:noWrap/>
            <w:hideMark/>
          </w:tcPr>
          <w:p w14:paraId="2DE06928" w14:textId="77777777" w:rsidR="00016793" w:rsidRPr="00016793" w:rsidRDefault="00016793" w:rsidP="00016793">
            <w:pPr>
              <w:spacing w:after="0"/>
              <w:ind w:left="159" w:hanging="159"/>
              <w:jc w:val="left"/>
              <w:rPr>
                <w:szCs w:val="17"/>
              </w:rPr>
            </w:pPr>
            <w:r w:rsidRPr="00016793">
              <w:rPr>
                <w:szCs w:val="17"/>
              </w:rPr>
              <w:t>Southern Tier 422 Pale Wheat</w:t>
            </w:r>
          </w:p>
        </w:tc>
        <w:tc>
          <w:tcPr>
            <w:tcW w:w="454" w:type="pct"/>
            <w:noWrap/>
            <w:hideMark/>
          </w:tcPr>
          <w:p w14:paraId="152EF7F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5EC007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DBD75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E0D7DB" w14:textId="77777777" w:rsidR="00016793" w:rsidRPr="00016793" w:rsidRDefault="00016793" w:rsidP="00016793">
            <w:pPr>
              <w:spacing w:after="0"/>
              <w:jc w:val="left"/>
              <w:rPr>
                <w:szCs w:val="17"/>
              </w:rPr>
            </w:pPr>
            <w:r w:rsidRPr="00016793">
              <w:rPr>
                <w:szCs w:val="17"/>
              </w:rPr>
              <w:t>Statewide Recycling</w:t>
            </w:r>
          </w:p>
        </w:tc>
      </w:tr>
      <w:tr w:rsidR="00016793" w:rsidRPr="00016793" w14:paraId="7DADAB8F" w14:textId="77777777" w:rsidTr="006F3096">
        <w:trPr>
          <w:trHeight w:val="20"/>
        </w:trPr>
        <w:tc>
          <w:tcPr>
            <w:tcW w:w="1666" w:type="pct"/>
            <w:noWrap/>
            <w:hideMark/>
          </w:tcPr>
          <w:p w14:paraId="74BD78B0" w14:textId="77777777" w:rsidR="00016793" w:rsidRPr="00016793" w:rsidRDefault="00016793" w:rsidP="00016793">
            <w:pPr>
              <w:spacing w:after="0"/>
              <w:ind w:left="159" w:hanging="159"/>
              <w:jc w:val="left"/>
              <w:rPr>
                <w:szCs w:val="17"/>
              </w:rPr>
            </w:pPr>
            <w:r w:rsidRPr="00016793">
              <w:rPr>
                <w:szCs w:val="17"/>
              </w:rPr>
              <w:t>Southern Tier Compass</w:t>
            </w:r>
          </w:p>
        </w:tc>
        <w:tc>
          <w:tcPr>
            <w:tcW w:w="454" w:type="pct"/>
            <w:noWrap/>
            <w:hideMark/>
          </w:tcPr>
          <w:p w14:paraId="23CBEB67"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112A4C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49839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4A5BB9" w14:textId="77777777" w:rsidR="00016793" w:rsidRPr="00016793" w:rsidRDefault="00016793" w:rsidP="00016793">
            <w:pPr>
              <w:spacing w:after="0"/>
              <w:jc w:val="left"/>
              <w:rPr>
                <w:szCs w:val="17"/>
              </w:rPr>
            </w:pPr>
            <w:r w:rsidRPr="00016793">
              <w:rPr>
                <w:szCs w:val="17"/>
              </w:rPr>
              <w:t>Statewide Recycling</w:t>
            </w:r>
          </w:p>
        </w:tc>
      </w:tr>
      <w:tr w:rsidR="00016793" w:rsidRPr="00016793" w14:paraId="5B99C667" w14:textId="77777777" w:rsidTr="006F3096">
        <w:trPr>
          <w:trHeight w:val="20"/>
        </w:trPr>
        <w:tc>
          <w:tcPr>
            <w:tcW w:w="1666" w:type="pct"/>
            <w:noWrap/>
            <w:hideMark/>
          </w:tcPr>
          <w:p w14:paraId="0A9B879C" w14:textId="77777777" w:rsidR="00016793" w:rsidRPr="00016793" w:rsidRDefault="00016793" w:rsidP="00016793">
            <w:pPr>
              <w:spacing w:after="0"/>
              <w:ind w:left="159" w:hanging="159"/>
              <w:jc w:val="left"/>
              <w:rPr>
                <w:szCs w:val="17"/>
              </w:rPr>
            </w:pPr>
            <w:r w:rsidRPr="00016793">
              <w:rPr>
                <w:szCs w:val="17"/>
              </w:rPr>
              <w:t>Southern Tier Creme Brulee</w:t>
            </w:r>
          </w:p>
        </w:tc>
        <w:tc>
          <w:tcPr>
            <w:tcW w:w="454" w:type="pct"/>
            <w:noWrap/>
            <w:hideMark/>
          </w:tcPr>
          <w:p w14:paraId="0BAE2C7D"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33ED6F7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D9B04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4B4B6F" w14:textId="77777777" w:rsidR="00016793" w:rsidRPr="00016793" w:rsidRDefault="00016793" w:rsidP="00016793">
            <w:pPr>
              <w:spacing w:after="0"/>
              <w:jc w:val="left"/>
              <w:rPr>
                <w:szCs w:val="17"/>
              </w:rPr>
            </w:pPr>
            <w:r w:rsidRPr="00016793">
              <w:rPr>
                <w:szCs w:val="17"/>
              </w:rPr>
              <w:t>Statewide Recycling</w:t>
            </w:r>
          </w:p>
        </w:tc>
      </w:tr>
      <w:tr w:rsidR="00016793" w:rsidRPr="00016793" w14:paraId="58E30684" w14:textId="77777777" w:rsidTr="006F3096">
        <w:trPr>
          <w:trHeight w:val="20"/>
        </w:trPr>
        <w:tc>
          <w:tcPr>
            <w:tcW w:w="1666" w:type="pct"/>
            <w:noWrap/>
            <w:hideMark/>
          </w:tcPr>
          <w:p w14:paraId="355D3888" w14:textId="77777777" w:rsidR="00016793" w:rsidRPr="00016793" w:rsidRDefault="00016793" w:rsidP="00016793">
            <w:pPr>
              <w:spacing w:after="0"/>
              <w:ind w:left="159" w:hanging="159"/>
              <w:jc w:val="left"/>
              <w:rPr>
                <w:szCs w:val="17"/>
              </w:rPr>
            </w:pPr>
            <w:r w:rsidRPr="00016793">
              <w:rPr>
                <w:szCs w:val="17"/>
              </w:rPr>
              <w:t>Southern Tier Eurotrash</w:t>
            </w:r>
          </w:p>
        </w:tc>
        <w:tc>
          <w:tcPr>
            <w:tcW w:w="454" w:type="pct"/>
            <w:noWrap/>
            <w:hideMark/>
          </w:tcPr>
          <w:p w14:paraId="544E8E7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4BBB1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A2335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9846DA" w14:textId="77777777" w:rsidR="00016793" w:rsidRPr="00016793" w:rsidRDefault="00016793" w:rsidP="00016793">
            <w:pPr>
              <w:spacing w:after="0"/>
              <w:jc w:val="left"/>
              <w:rPr>
                <w:szCs w:val="17"/>
              </w:rPr>
            </w:pPr>
            <w:r w:rsidRPr="00016793">
              <w:rPr>
                <w:szCs w:val="17"/>
              </w:rPr>
              <w:t>Statewide Recycling</w:t>
            </w:r>
          </w:p>
        </w:tc>
      </w:tr>
      <w:tr w:rsidR="00016793" w:rsidRPr="00016793" w14:paraId="30371C3B" w14:textId="77777777" w:rsidTr="006F3096">
        <w:trPr>
          <w:trHeight w:val="20"/>
        </w:trPr>
        <w:tc>
          <w:tcPr>
            <w:tcW w:w="1666" w:type="pct"/>
            <w:noWrap/>
            <w:hideMark/>
          </w:tcPr>
          <w:p w14:paraId="187DD052" w14:textId="77777777" w:rsidR="00016793" w:rsidRPr="00016793" w:rsidRDefault="00016793" w:rsidP="00016793">
            <w:pPr>
              <w:spacing w:after="0"/>
              <w:ind w:left="159" w:hanging="159"/>
              <w:jc w:val="left"/>
              <w:rPr>
                <w:szCs w:val="17"/>
              </w:rPr>
            </w:pPr>
            <w:r w:rsidRPr="00016793">
              <w:rPr>
                <w:szCs w:val="17"/>
              </w:rPr>
              <w:t>Southern Tier Harvest</w:t>
            </w:r>
          </w:p>
        </w:tc>
        <w:tc>
          <w:tcPr>
            <w:tcW w:w="454" w:type="pct"/>
            <w:noWrap/>
            <w:hideMark/>
          </w:tcPr>
          <w:p w14:paraId="2DAD8F8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7667777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6013F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EB8416" w14:textId="77777777" w:rsidR="00016793" w:rsidRPr="00016793" w:rsidRDefault="00016793" w:rsidP="00016793">
            <w:pPr>
              <w:spacing w:after="0"/>
              <w:jc w:val="left"/>
              <w:rPr>
                <w:szCs w:val="17"/>
              </w:rPr>
            </w:pPr>
            <w:r w:rsidRPr="00016793">
              <w:rPr>
                <w:szCs w:val="17"/>
              </w:rPr>
              <w:t>Statewide Recycling</w:t>
            </w:r>
          </w:p>
        </w:tc>
      </w:tr>
      <w:tr w:rsidR="00016793" w:rsidRPr="00016793" w14:paraId="3072A2FE" w14:textId="77777777" w:rsidTr="006F3096">
        <w:trPr>
          <w:trHeight w:val="20"/>
        </w:trPr>
        <w:tc>
          <w:tcPr>
            <w:tcW w:w="1666" w:type="pct"/>
            <w:noWrap/>
            <w:hideMark/>
          </w:tcPr>
          <w:p w14:paraId="4D42CDE9" w14:textId="77777777" w:rsidR="00016793" w:rsidRPr="00016793" w:rsidRDefault="00016793" w:rsidP="00016793">
            <w:pPr>
              <w:spacing w:after="0"/>
              <w:ind w:left="159" w:hanging="159"/>
              <w:jc w:val="left"/>
              <w:rPr>
                <w:szCs w:val="17"/>
              </w:rPr>
            </w:pPr>
            <w:r w:rsidRPr="00016793">
              <w:rPr>
                <w:szCs w:val="17"/>
              </w:rPr>
              <w:t>Southern Tier Hop Sun</w:t>
            </w:r>
          </w:p>
        </w:tc>
        <w:tc>
          <w:tcPr>
            <w:tcW w:w="454" w:type="pct"/>
            <w:noWrap/>
            <w:hideMark/>
          </w:tcPr>
          <w:p w14:paraId="16E2529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3882B4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9F0046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E5A834" w14:textId="77777777" w:rsidR="00016793" w:rsidRPr="00016793" w:rsidRDefault="00016793" w:rsidP="00016793">
            <w:pPr>
              <w:spacing w:after="0"/>
              <w:jc w:val="left"/>
              <w:rPr>
                <w:szCs w:val="17"/>
              </w:rPr>
            </w:pPr>
            <w:r w:rsidRPr="00016793">
              <w:rPr>
                <w:szCs w:val="17"/>
              </w:rPr>
              <w:t>Statewide Recycling</w:t>
            </w:r>
          </w:p>
        </w:tc>
      </w:tr>
      <w:tr w:rsidR="00016793" w:rsidRPr="00016793" w14:paraId="53FB426D" w14:textId="77777777" w:rsidTr="006F3096">
        <w:trPr>
          <w:trHeight w:val="20"/>
        </w:trPr>
        <w:tc>
          <w:tcPr>
            <w:tcW w:w="1666" w:type="pct"/>
            <w:noWrap/>
            <w:hideMark/>
          </w:tcPr>
          <w:p w14:paraId="38E3A46B" w14:textId="77777777" w:rsidR="00016793" w:rsidRPr="00016793" w:rsidRDefault="00016793" w:rsidP="00016793">
            <w:pPr>
              <w:spacing w:after="0"/>
              <w:ind w:left="159" w:hanging="159"/>
              <w:jc w:val="left"/>
              <w:rPr>
                <w:szCs w:val="17"/>
              </w:rPr>
            </w:pPr>
            <w:r w:rsidRPr="00016793">
              <w:rPr>
                <w:szCs w:val="17"/>
              </w:rPr>
              <w:t>Southern Tier IPA</w:t>
            </w:r>
          </w:p>
        </w:tc>
        <w:tc>
          <w:tcPr>
            <w:tcW w:w="454" w:type="pct"/>
            <w:noWrap/>
            <w:hideMark/>
          </w:tcPr>
          <w:p w14:paraId="102774E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BCF8E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A5326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8B384B" w14:textId="77777777" w:rsidR="00016793" w:rsidRPr="00016793" w:rsidRDefault="00016793" w:rsidP="00016793">
            <w:pPr>
              <w:spacing w:after="0"/>
              <w:jc w:val="left"/>
              <w:rPr>
                <w:szCs w:val="17"/>
              </w:rPr>
            </w:pPr>
            <w:r w:rsidRPr="00016793">
              <w:rPr>
                <w:szCs w:val="17"/>
              </w:rPr>
              <w:t>Statewide Recycling</w:t>
            </w:r>
          </w:p>
        </w:tc>
      </w:tr>
      <w:tr w:rsidR="00016793" w:rsidRPr="00016793" w14:paraId="5BC16556" w14:textId="77777777" w:rsidTr="006F3096">
        <w:trPr>
          <w:trHeight w:val="20"/>
        </w:trPr>
        <w:tc>
          <w:tcPr>
            <w:tcW w:w="1666" w:type="pct"/>
            <w:noWrap/>
            <w:hideMark/>
          </w:tcPr>
          <w:p w14:paraId="69303DBD" w14:textId="77777777" w:rsidR="00016793" w:rsidRPr="00016793" w:rsidRDefault="00016793" w:rsidP="00016793">
            <w:pPr>
              <w:spacing w:after="0"/>
              <w:ind w:left="159" w:hanging="159"/>
              <w:jc w:val="left"/>
              <w:rPr>
                <w:szCs w:val="17"/>
              </w:rPr>
            </w:pPr>
            <w:r w:rsidRPr="00016793">
              <w:rPr>
                <w:szCs w:val="17"/>
              </w:rPr>
              <w:t>Southern Tier Iniquity</w:t>
            </w:r>
          </w:p>
        </w:tc>
        <w:tc>
          <w:tcPr>
            <w:tcW w:w="454" w:type="pct"/>
            <w:noWrap/>
            <w:hideMark/>
          </w:tcPr>
          <w:p w14:paraId="7ABD7C4F"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256DE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9671B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B963022" w14:textId="77777777" w:rsidR="00016793" w:rsidRPr="00016793" w:rsidRDefault="00016793" w:rsidP="00016793">
            <w:pPr>
              <w:spacing w:after="0"/>
              <w:jc w:val="left"/>
              <w:rPr>
                <w:szCs w:val="17"/>
              </w:rPr>
            </w:pPr>
            <w:r w:rsidRPr="00016793">
              <w:rPr>
                <w:szCs w:val="17"/>
              </w:rPr>
              <w:t>Statewide Recycling</w:t>
            </w:r>
          </w:p>
        </w:tc>
      </w:tr>
      <w:tr w:rsidR="00016793" w:rsidRPr="00016793" w14:paraId="5EE9A92B" w14:textId="77777777" w:rsidTr="006F3096">
        <w:trPr>
          <w:trHeight w:val="20"/>
        </w:trPr>
        <w:tc>
          <w:tcPr>
            <w:tcW w:w="1666" w:type="pct"/>
            <w:noWrap/>
            <w:hideMark/>
          </w:tcPr>
          <w:p w14:paraId="25597E0B" w14:textId="77777777" w:rsidR="00016793" w:rsidRPr="00016793" w:rsidRDefault="00016793" w:rsidP="00016793">
            <w:pPr>
              <w:spacing w:after="0"/>
              <w:ind w:left="159" w:hanging="159"/>
              <w:jc w:val="left"/>
              <w:rPr>
                <w:szCs w:val="17"/>
              </w:rPr>
            </w:pPr>
            <w:r w:rsidRPr="00016793">
              <w:rPr>
                <w:szCs w:val="17"/>
              </w:rPr>
              <w:t>Southern Tier Live</w:t>
            </w:r>
          </w:p>
        </w:tc>
        <w:tc>
          <w:tcPr>
            <w:tcW w:w="454" w:type="pct"/>
            <w:noWrap/>
            <w:hideMark/>
          </w:tcPr>
          <w:p w14:paraId="754531C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A92971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BA855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9A9241" w14:textId="77777777" w:rsidR="00016793" w:rsidRPr="00016793" w:rsidRDefault="00016793" w:rsidP="00016793">
            <w:pPr>
              <w:spacing w:after="0"/>
              <w:jc w:val="left"/>
              <w:rPr>
                <w:szCs w:val="17"/>
              </w:rPr>
            </w:pPr>
            <w:r w:rsidRPr="00016793">
              <w:rPr>
                <w:szCs w:val="17"/>
              </w:rPr>
              <w:t>Statewide Recycling</w:t>
            </w:r>
          </w:p>
        </w:tc>
      </w:tr>
      <w:tr w:rsidR="00016793" w:rsidRPr="00016793" w14:paraId="08B5C661" w14:textId="77777777" w:rsidTr="006F3096">
        <w:trPr>
          <w:trHeight w:val="20"/>
        </w:trPr>
        <w:tc>
          <w:tcPr>
            <w:tcW w:w="1666" w:type="pct"/>
            <w:noWrap/>
            <w:hideMark/>
          </w:tcPr>
          <w:p w14:paraId="450BC37E" w14:textId="77777777" w:rsidR="00016793" w:rsidRPr="00016793" w:rsidRDefault="00016793" w:rsidP="00016793">
            <w:pPr>
              <w:spacing w:after="0"/>
              <w:ind w:left="159" w:hanging="159"/>
              <w:jc w:val="left"/>
              <w:rPr>
                <w:szCs w:val="17"/>
              </w:rPr>
            </w:pPr>
            <w:r w:rsidRPr="00016793">
              <w:rPr>
                <w:szCs w:val="17"/>
              </w:rPr>
              <w:t>Southern Tier Phin &amp; Matts</w:t>
            </w:r>
          </w:p>
        </w:tc>
        <w:tc>
          <w:tcPr>
            <w:tcW w:w="454" w:type="pct"/>
            <w:noWrap/>
            <w:hideMark/>
          </w:tcPr>
          <w:p w14:paraId="6F578FB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D3047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3D717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3768A2" w14:textId="77777777" w:rsidR="00016793" w:rsidRPr="00016793" w:rsidRDefault="00016793" w:rsidP="00016793">
            <w:pPr>
              <w:spacing w:after="0"/>
              <w:jc w:val="left"/>
              <w:rPr>
                <w:szCs w:val="17"/>
              </w:rPr>
            </w:pPr>
            <w:r w:rsidRPr="00016793">
              <w:rPr>
                <w:szCs w:val="17"/>
              </w:rPr>
              <w:t>Statewide Recycling</w:t>
            </w:r>
          </w:p>
        </w:tc>
      </w:tr>
      <w:tr w:rsidR="00016793" w:rsidRPr="00016793" w14:paraId="0F7BCACB" w14:textId="77777777" w:rsidTr="006F3096">
        <w:trPr>
          <w:trHeight w:val="20"/>
        </w:trPr>
        <w:tc>
          <w:tcPr>
            <w:tcW w:w="1666" w:type="pct"/>
            <w:noWrap/>
            <w:hideMark/>
          </w:tcPr>
          <w:p w14:paraId="40881B34" w14:textId="77777777" w:rsidR="00016793" w:rsidRPr="00016793" w:rsidRDefault="00016793" w:rsidP="00016793">
            <w:pPr>
              <w:spacing w:after="0"/>
              <w:ind w:left="159" w:hanging="159"/>
              <w:jc w:val="left"/>
              <w:rPr>
                <w:szCs w:val="17"/>
              </w:rPr>
            </w:pPr>
            <w:r w:rsidRPr="00016793">
              <w:rPr>
                <w:szCs w:val="17"/>
              </w:rPr>
              <w:t>Southern Tier Plum Noir</w:t>
            </w:r>
          </w:p>
        </w:tc>
        <w:tc>
          <w:tcPr>
            <w:tcW w:w="454" w:type="pct"/>
            <w:noWrap/>
            <w:hideMark/>
          </w:tcPr>
          <w:p w14:paraId="40887AE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EE0923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8552F3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00A9B9" w14:textId="77777777" w:rsidR="00016793" w:rsidRPr="00016793" w:rsidRDefault="00016793" w:rsidP="00016793">
            <w:pPr>
              <w:spacing w:after="0"/>
              <w:jc w:val="left"/>
              <w:rPr>
                <w:szCs w:val="17"/>
              </w:rPr>
            </w:pPr>
            <w:r w:rsidRPr="00016793">
              <w:rPr>
                <w:szCs w:val="17"/>
              </w:rPr>
              <w:t>Statewide Recycling</w:t>
            </w:r>
          </w:p>
        </w:tc>
      </w:tr>
      <w:tr w:rsidR="00016793" w:rsidRPr="00016793" w14:paraId="71BEA41F" w14:textId="77777777" w:rsidTr="006F3096">
        <w:trPr>
          <w:trHeight w:val="20"/>
        </w:trPr>
        <w:tc>
          <w:tcPr>
            <w:tcW w:w="1666" w:type="pct"/>
            <w:noWrap/>
            <w:hideMark/>
          </w:tcPr>
          <w:p w14:paraId="1B1F8426" w14:textId="77777777" w:rsidR="00016793" w:rsidRPr="00016793" w:rsidRDefault="00016793" w:rsidP="00016793">
            <w:pPr>
              <w:spacing w:after="0"/>
              <w:ind w:left="159" w:hanging="159"/>
              <w:jc w:val="left"/>
              <w:rPr>
                <w:szCs w:val="17"/>
              </w:rPr>
            </w:pPr>
            <w:r w:rsidRPr="00016793">
              <w:rPr>
                <w:szCs w:val="17"/>
              </w:rPr>
              <w:t>Southern Tier Porter</w:t>
            </w:r>
          </w:p>
        </w:tc>
        <w:tc>
          <w:tcPr>
            <w:tcW w:w="454" w:type="pct"/>
            <w:noWrap/>
            <w:hideMark/>
          </w:tcPr>
          <w:p w14:paraId="231D545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739395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5A819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2B8CA1" w14:textId="77777777" w:rsidR="00016793" w:rsidRPr="00016793" w:rsidRDefault="00016793" w:rsidP="00016793">
            <w:pPr>
              <w:spacing w:after="0"/>
              <w:jc w:val="left"/>
              <w:rPr>
                <w:szCs w:val="17"/>
              </w:rPr>
            </w:pPr>
            <w:r w:rsidRPr="00016793">
              <w:rPr>
                <w:szCs w:val="17"/>
              </w:rPr>
              <w:t>Statewide Recycling</w:t>
            </w:r>
          </w:p>
        </w:tc>
      </w:tr>
      <w:tr w:rsidR="00016793" w:rsidRPr="00016793" w14:paraId="5B7C22BE" w14:textId="77777777" w:rsidTr="006F3096">
        <w:trPr>
          <w:trHeight w:val="20"/>
        </w:trPr>
        <w:tc>
          <w:tcPr>
            <w:tcW w:w="1666" w:type="pct"/>
            <w:noWrap/>
            <w:hideMark/>
          </w:tcPr>
          <w:p w14:paraId="39AB3CD6" w14:textId="77777777" w:rsidR="00016793" w:rsidRPr="00016793" w:rsidRDefault="00016793" w:rsidP="00016793">
            <w:pPr>
              <w:spacing w:after="0"/>
              <w:ind w:left="159" w:hanging="159"/>
              <w:jc w:val="left"/>
              <w:rPr>
                <w:szCs w:val="17"/>
              </w:rPr>
            </w:pPr>
            <w:r w:rsidRPr="00016793">
              <w:rPr>
                <w:szCs w:val="17"/>
              </w:rPr>
              <w:t>Southern Tier Unearthly</w:t>
            </w:r>
          </w:p>
        </w:tc>
        <w:tc>
          <w:tcPr>
            <w:tcW w:w="454" w:type="pct"/>
            <w:noWrap/>
            <w:hideMark/>
          </w:tcPr>
          <w:p w14:paraId="7949B61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BDB236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0E96C3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5E8B532" w14:textId="77777777" w:rsidR="00016793" w:rsidRPr="00016793" w:rsidRDefault="00016793" w:rsidP="00016793">
            <w:pPr>
              <w:spacing w:after="0"/>
              <w:jc w:val="left"/>
              <w:rPr>
                <w:szCs w:val="17"/>
              </w:rPr>
            </w:pPr>
            <w:r w:rsidRPr="00016793">
              <w:rPr>
                <w:szCs w:val="17"/>
              </w:rPr>
              <w:t>Statewide Recycling</w:t>
            </w:r>
          </w:p>
        </w:tc>
      </w:tr>
      <w:tr w:rsidR="00016793" w:rsidRPr="00016793" w14:paraId="15DDB135" w14:textId="77777777" w:rsidTr="006F3096">
        <w:trPr>
          <w:trHeight w:val="20"/>
        </w:trPr>
        <w:tc>
          <w:tcPr>
            <w:tcW w:w="1666" w:type="pct"/>
            <w:noWrap/>
            <w:hideMark/>
          </w:tcPr>
          <w:p w14:paraId="444DBC39" w14:textId="77777777" w:rsidR="00016793" w:rsidRPr="00016793" w:rsidRDefault="00016793" w:rsidP="00016793">
            <w:pPr>
              <w:spacing w:after="0"/>
              <w:ind w:left="159" w:hanging="159"/>
              <w:jc w:val="left"/>
              <w:rPr>
                <w:szCs w:val="17"/>
              </w:rPr>
            </w:pPr>
            <w:r w:rsidRPr="00016793">
              <w:rPr>
                <w:szCs w:val="17"/>
              </w:rPr>
              <w:t>Dolomiti Pils</w:t>
            </w:r>
          </w:p>
        </w:tc>
        <w:tc>
          <w:tcPr>
            <w:tcW w:w="454" w:type="pct"/>
            <w:noWrap/>
            <w:hideMark/>
          </w:tcPr>
          <w:p w14:paraId="753AB17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7B63AF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017DA2"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53D9083" w14:textId="77777777" w:rsidR="00016793" w:rsidRPr="00016793" w:rsidRDefault="00016793" w:rsidP="00016793">
            <w:pPr>
              <w:spacing w:after="0"/>
              <w:jc w:val="left"/>
              <w:rPr>
                <w:szCs w:val="17"/>
              </w:rPr>
            </w:pPr>
            <w:r w:rsidRPr="00016793">
              <w:rPr>
                <w:szCs w:val="17"/>
              </w:rPr>
              <w:t>Statewide Recycling</w:t>
            </w:r>
          </w:p>
        </w:tc>
      </w:tr>
      <w:tr w:rsidR="00016793" w:rsidRPr="00016793" w14:paraId="18D8E022" w14:textId="77777777" w:rsidTr="006F3096">
        <w:trPr>
          <w:trHeight w:val="20"/>
        </w:trPr>
        <w:tc>
          <w:tcPr>
            <w:tcW w:w="1666" w:type="pct"/>
            <w:noWrap/>
            <w:hideMark/>
          </w:tcPr>
          <w:p w14:paraId="74E3F9E5" w14:textId="77777777" w:rsidR="00016793" w:rsidRPr="00016793" w:rsidRDefault="00016793" w:rsidP="00016793">
            <w:pPr>
              <w:spacing w:after="0"/>
              <w:ind w:left="159" w:hanging="159"/>
              <w:jc w:val="left"/>
              <w:rPr>
                <w:szCs w:val="17"/>
              </w:rPr>
            </w:pPr>
            <w:r w:rsidRPr="00016793">
              <w:rPr>
                <w:szCs w:val="17"/>
              </w:rPr>
              <w:t>Dolomiti Speciale</w:t>
            </w:r>
          </w:p>
        </w:tc>
        <w:tc>
          <w:tcPr>
            <w:tcW w:w="454" w:type="pct"/>
            <w:noWrap/>
            <w:hideMark/>
          </w:tcPr>
          <w:p w14:paraId="68F6B68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BC47DD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1D123A"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251027B" w14:textId="77777777" w:rsidR="00016793" w:rsidRPr="00016793" w:rsidRDefault="00016793" w:rsidP="00016793">
            <w:pPr>
              <w:spacing w:after="0"/>
              <w:jc w:val="left"/>
              <w:rPr>
                <w:szCs w:val="17"/>
              </w:rPr>
            </w:pPr>
            <w:r w:rsidRPr="00016793">
              <w:rPr>
                <w:szCs w:val="17"/>
              </w:rPr>
              <w:t>Statewide Recycling</w:t>
            </w:r>
          </w:p>
        </w:tc>
      </w:tr>
      <w:tr w:rsidR="00016793" w:rsidRPr="00016793" w14:paraId="547AA082" w14:textId="77777777" w:rsidTr="006F3096">
        <w:trPr>
          <w:trHeight w:val="20"/>
        </w:trPr>
        <w:tc>
          <w:tcPr>
            <w:tcW w:w="1666" w:type="pct"/>
            <w:noWrap/>
            <w:hideMark/>
          </w:tcPr>
          <w:p w14:paraId="531B3BB6" w14:textId="77777777" w:rsidR="00016793" w:rsidRPr="00016793" w:rsidRDefault="00016793" w:rsidP="00016793">
            <w:pPr>
              <w:spacing w:after="0"/>
              <w:ind w:left="159" w:hanging="159"/>
              <w:jc w:val="left"/>
              <w:rPr>
                <w:szCs w:val="17"/>
              </w:rPr>
            </w:pPr>
            <w:r w:rsidRPr="00016793">
              <w:rPr>
                <w:szCs w:val="17"/>
              </w:rPr>
              <w:t>Elite Naturel Organic Acai Pomegranate Black Mulberry</w:t>
            </w:r>
          </w:p>
        </w:tc>
        <w:tc>
          <w:tcPr>
            <w:tcW w:w="454" w:type="pct"/>
            <w:noWrap/>
            <w:hideMark/>
          </w:tcPr>
          <w:p w14:paraId="56CE9A4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F012B2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E121B9"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9D7BD01" w14:textId="77777777" w:rsidR="00016793" w:rsidRPr="00016793" w:rsidRDefault="00016793" w:rsidP="00016793">
            <w:pPr>
              <w:spacing w:after="0"/>
              <w:jc w:val="left"/>
              <w:rPr>
                <w:szCs w:val="17"/>
              </w:rPr>
            </w:pPr>
            <w:r w:rsidRPr="00016793">
              <w:rPr>
                <w:szCs w:val="17"/>
              </w:rPr>
              <w:t>Statewide Recycling</w:t>
            </w:r>
          </w:p>
        </w:tc>
      </w:tr>
      <w:tr w:rsidR="00016793" w:rsidRPr="00016793" w14:paraId="2EA384E8" w14:textId="77777777" w:rsidTr="006F3096">
        <w:trPr>
          <w:trHeight w:val="20"/>
        </w:trPr>
        <w:tc>
          <w:tcPr>
            <w:tcW w:w="1666" w:type="pct"/>
            <w:noWrap/>
            <w:hideMark/>
          </w:tcPr>
          <w:p w14:paraId="7F6C9090" w14:textId="77777777" w:rsidR="00016793" w:rsidRPr="00016793" w:rsidRDefault="00016793" w:rsidP="00016793">
            <w:pPr>
              <w:spacing w:after="0"/>
              <w:ind w:left="159" w:hanging="159"/>
              <w:jc w:val="left"/>
              <w:rPr>
                <w:szCs w:val="17"/>
              </w:rPr>
            </w:pPr>
            <w:r w:rsidRPr="00016793">
              <w:rPr>
                <w:szCs w:val="17"/>
              </w:rPr>
              <w:t>Elite Naturel Organic Acai Pomegranate Black Mulberry &amp; Sour Cherry Juice</w:t>
            </w:r>
          </w:p>
        </w:tc>
        <w:tc>
          <w:tcPr>
            <w:tcW w:w="454" w:type="pct"/>
            <w:noWrap/>
            <w:hideMark/>
          </w:tcPr>
          <w:p w14:paraId="02F2CF6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80AD22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2DA739"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7C74F9E3" w14:textId="77777777" w:rsidR="00016793" w:rsidRPr="00016793" w:rsidRDefault="00016793" w:rsidP="00016793">
            <w:pPr>
              <w:spacing w:after="0"/>
              <w:jc w:val="left"/>
              <w:rPr>
                <w:szCs w:val="17"/>
              </w:rPr>
            </w:pPr>
            <w:r w:rsidRPr="00016793">
              <w:rPr>
                <w:szCs w:val="17"/>
              </w:rPr>
              <w:t>Statewide Recycling</w:t>
            </w:r>
          </w:p>
        </w:tc>
      </w:tr>
      <w:tr w:rsidR="00016793" w:rsidRPr="00016793" w14:paraId="6D0AB418" w14:textId="77777777" w:rsidTr="006F3096">
        <w:trPr>
          <w:trHeight w:val="20"/>
        </w:trPr>
        <w:tc>
          <w:tcPr>
            <w:tcW w:w="1666" w:type="pct"/>
            <w:noWrap/>
            <w:hideMark/>
          </w:tcPr>
          <w:p w14:paraId="522E9378" w14:textId="77777777" w:rsidR="00016793" w:rsidRPr="00016793" w:rsidRDefault="00016793" w:rsidP="00016793">
            <w:pPr>
              <w:spacing w:after="0"/>
              <w:ind w:left="159" w:hanging="159"/>
              <w:jc w:val="left"/>
              <w:rPr>
                <w:szCs w:val="17"/>
              </w:rPr>
            </w:pPr>
            <w:r w:rsidRPr="00016793">
              <w:rPr>
                <w:szCs w:val="17"/>
              </w:rPr>
              <w:t>Elite Naturel Organic Apricot Juice</w:t>
            </w:r>
          </w:p>
        </w:tc>
        <w:tc>
          <w:tcPr>
            <w:tcW w:w="454" w:type="pct"/>
            <w:noWrap/>
            <w:hideMark/>
          </w:tcPr>
          <w:p w14:paraId="5FDC3E9B"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F5A9C3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28F1DA"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7D337A6" w14:textId="77777777" w:rsidR="00016793" w:rsidRPr="00016793" w:rsidRDefault="00016793" w:rsidP="00016793">
            <w:pPr>
              <w:spacing w:after="0"/>
              <w:jc w:val="left"/>
              <w:rPr>
                <w:szCs w:val="17"/>
              </w:rPr>
            </w:pPr>
            <w:r w:rsidRPr="00016793">
              <w:rPr>
                <w:szCs w:val="17"/>
              </w:rPr>
              <w:t>Statewide Recycling</w:t>
            </w:r>
          </w:p>
        </w:tc>
      </w:tr>
      <w:tr w:rsidR="00016793" w:rsidRPr="00016793" w14:paraId="622346B2" w14:textId="77777777" w:rsidTr="006F3096">
        <w:trPr>
          <w:trHeight w:val="20"/>
        </w:trPr>
        <w:tc>
          <w:tcPr>
            <w:tcW w:w="1666" w:type="pct"/>
            <w:noWrap/>
            <w:hideMark/>
          </w:tcPr>
          <w:p w14:paraId="4EABDFEC" w14:textId="77777777" w:rsidR="00016793" w:rsidRPr="00016793" w:rsidRDefault="00016793" w:rsidP="00016793">
            <w:pPr>
              <w:spacing w:after="0"/>
              <w:ind w:left="159" w:hanging="159"/>
              <w:jc w:val="left"/>
              <w:rPr>
                <w:szCs w:val="17"/>
              </w:rPr>
            </w:pPr>
            <w:r w:rsidRPr="00016793">
              <w:rPr>
                <w:szCs w:val="17"/>
              </w:rPr>
              <w:t>Elite Naturel Organic Fig Juice</w:t>
            </w:r>
          </w:p>
        </w:tc>
        <w:tc>
          <w:tcPr>
            <w:tcW w:w="454" w:type="pct"/>
            <w:noWrap/>
            <w:hideMark/>
          </w:tcPr>
          <w:p w14:paraId="32BA4D7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03A4A7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484DBD"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BDB2B92" w14:textId="77777777" w:rsidR="00016793" w:rsidRPr="00016793" w:rsidRDefault="00016793" w:rsidP="00016793">
            <w:pPr>
              <w:spacing w:after="0"/>
              <w:jc w:val="left"/>
              <w:rPr>
                <w:szCs w:val="17"/>
              </w:rPr>
            </w:pPr>
            <w:r w:rsidRPr="00016793">
              <w:rPr>
                <w:szCs w:val="17"/>
              </w:rPr>
              <w:t>Statewide Recycling</w:t>
            </w:r>
          </w:p>
        </w:tc>
      </w:tr>
      <w:tr w:rsidR="00016793" w:rsidRPr="00016793" w14:paraId="66BEC7E1" w14:textId="77777777" w:rsidTr="006F3096">
        <w:trPr>
          <w:trHeight w:val="20"/>
        </w:trPr>
        <w:tc>
          <w:tcPr>
            <w:tcW w:w="1666" w:type="pct"/>
            <w:noWrap/>
            <w:hideMark/>
          </w:tcPr>
          <w:p w14:paraId="7E5BFF84" w14:textId="77777777" w:rsidR="00016793" w:rsidRPr="00016793" w:rsidRDefault="00016793" w:rsidP="00016793">
            <w:pPr>
              <w:spacing w:after="0"/>
              <w:ind w:left="159" w:hanging="159"/>
              <w:jc w:val="left"/>
              <w:rPr>
                <w:spacing w:val="-2"/>
                <w:szCs w:val="17"/>
              </w:rPr>
            </w:pPr>
            <w:r w:rsidRPr="00016793">
              <w:rPr>
                <w:spacing w:val="-2"/>
                <w:szCs w:val="17"/>
              </w:rPr>
              <w:t>Elite Naturel Organic Honeydew Melon Juice</w:t>
            </w:r>
          </w:p>
        </w:tc>
        <w:tc>
          <w:tcPr>
            <w:tcW w:w="454" w:type="pct"/>
            <w:noWrap/>
            <w:hideMark/>
          </w:tcPr>
          <w:p w14:paraId="2A665787"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338912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25B7CD"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6E08E825" w14:textId="77777777" w:rsidR="00016793" w:rsidRPr="00016793" w:rsidRDefault="00016793" w:rsidP="00016793">
            <w:pPr>
              <w:spacing w:after="0"/>
              <w:jc w:val="left"/>
              <w:rPr>
                <w:szCs w:val="17"/>
              </w:rPr>
            </w:pPr>
            <w:r w:rsidRPr="00016793">
              <w:rPr>
                <w:szCs w:val="17"/>
              </w:rPr>
              <w:t>Statewide Recycling</w:t>
            </w:r>
          </w:p>
        </w:tc>
      </w:tr>
      <w:tr w:rsidR="00016793" w:rsidRPr="00016793" w14:paraId="463770FF" w14:textId="77777777" w:rsidTr="006F3096">
        <w:trPr>
          <w:trHeight w:val="20"/>
        </w:trPr>
        <w:tc>
          <w:tcPr>
            <w:tcW w:w="1666" w:type="pct"/>
            <w:noWrap/>
            <w:hideMark/>
          </w:tcPr>
          <w:p w14:paraId="4006E711" w14:textId="77777777" w:rsidR="00016793" w:rsidRPr="00016793" w:rsidRDefault="00016793" w:rsidP="00016793">
            <w:pPr>
              <w:spacing w:after="0"/>
              <w:ind w:left="159" w:hanging="159"/>
              <w:jc w:val="left"/>
              <w:rPr>
                <w:szCs w:val="17"/>
              </w:rPr>
            </w:pPr>
            <w:r w:rsidRPr="00016793">
              <w:rPr>
                <w:szCs w:val="17"/>
              </w:rPr>
              <w:t>Elite Naturel Organic Pomegranate Juice</w:t>
            </w:r>
          </w:p>
        </w:tc>
        <w:tc>
          <w:tcPr>
            <w:tcW w:w="454" w:type="pct"/>
            <w:noWrap/>
            <w:hideMark/>
          </w:tcPr>
          <w:p w14:paraId="63DB595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0FEE9C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5B06E0"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523B730" w14:textId="77777777" w:rsidR="00016793" w:rsidRPr="00016793" w:rsidRDefault="00016793" w:rsidP="00016793">
            <w:pPr>
              <w:spacing w:after="0"/>
              <w:jc w:val="left"/>
              <w:rPr>
                <w:szCs w:val="17"/>
              </w:rPr>
            </w:pPr>
            <w:r w:rsidRPr="00016793">
              <w:rPr>
                <w:szCs w:val="17"/>
              </w:rPr>
              <w:t>Statewide Recycling</w:t>
            </w:r>
          </w:p>
        </w:tc>
      </w:tr>
      <w:tr w:rsidR="00016793" w:rsidRPr="00016793" w14:paraId="7039892E" w14:textId="77777777" w:rsidTr="006F3096">
        <w:trPr>
          <w:trHeight w:val="20"/>
        </w:trPr>
        <w:tc>
          <w:tcPr>
            <w:tcW w:w="1666" w:type="pct"/>
            <w:noWrap/>
            <w:hideMark/>
          </w:tcPr>
          <w:p w14:paraId="57F6C831" w14:textId="77777777" w:rsidR="00016793" w:rsidRPr="00016793" w:rsidRDefault="00016793" w:rsidP="00016793">
            <w:pPr>
              <w:spacing w:after="0"/>
              <w:ind w:left="159" w:hanging="159"/>
              <w:jc w:val="left"/>
              <w:rPr>
                <w:szCs w:val="17"/>
              </w:rPr>
            </w:pPr>
            <w:r w:rsidRPr="00016793">
              <w:rPr>
                <w:szCs w:val="17"/>
              </w:rPr>
              <w:t>Elite Naturel Organic Purple Carrot Juice</w:t>
            </w:r>
          </w:p>
        </w:tc>
        <w:tc>
          <w:tcPr>
            <w:tcW w:w="454" w:type="pct"/>
            <w:noWrap/>
            <w:hideMark/>
          </w:tcPr>
          <w:p w14:paraId="316AECAC"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6E06596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A092D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1F2F2F62" w14:textId="77777777" w:rsidR="00016793" w:rsidRPr="00016793" w:rsidRDefault="00016793" w:rsidP="00016793">
            <w:pPr>
              <w:spacing w:after="0"/>
              <w:jc w:val="left"/>
              <w:rPr>
                <w:szCs w:val="17"/>
              </w:rPr>
            </w:pPr>
            <w:r w:rsidRPr="00016793">
              <w:rPr>
                <w:szCs w:val="17"/>
              </w:rPr>
              <w:t>Statewide Recycling</w:t>
            </w:r>
          </w:p>
        </w:tc>
      </w:tr>
      <w:tr w:rsidR="00016793" w:rsidRPr="00016793" w14:paraId="3A12EED3" w14:textId="77777777" w:rsidTr="006F3096">
        <w:trPr>
          <w:trHeight w:val="20"/>
        </w:trPr>
        <w:tc>
          <w:tcPr>
            <w:tcW w:w="1666" w:type="pct"/>
            <w:noWrap/>
            <w:hideMark/>
          </w:tcPr>
          <w:p w14:paraId="6A50ADF5" w14:textId="77777777" w:rsidR="00016793" w:rsidRPr="00016793" w:rsidRDefault="00016793" w:rsidP="00016793">
            <w:pPr>
              <w:spacing w:after="0"/>
              <w:ind w:left="159" w:hanging="159"/>
              <w:jc w:val="left"/>
              <w:rPr>
                <w:szCs w:val="17"/>
              </w:rPr>
            </w:pPr>
            <w:r w:rsidRPr="00016793">
              <w:rPr>
                <w:szCs w:val="17"/>
              </w:rPr>
              <w:lastRenderedPageBreak/>
              <w:t>Elite Naturel Organic Watermelon Juice</w:t>
            </w:r>
          </w:p>
        </w:tc>
        <w:tc>
          <w:tcPr>
            <w:tcW w:w="454" w:type="pct"/>
            <w:noWrap/>
            <w:hideMark/>
          </w:tcPr>
          <w:p w14:paraId="342E80C6"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70EED9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BCB203"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6C05EAF0" w14:textId="77777777" w:rsidR="00016793" w:rsidRPr="00016793" w:rsidRDefault="00016793" w:rsidP="00016793">
            <w:pPr>
              <w:spacing w:after="0"/>
              <w:jc w:val="left"/>
              <w:rPr>
                <w:szCs w:val="17"/>
              </w:rPr>
            </w:pPr>
            <w:r w:rsidRPr="00016793">
              <w:rPr>
                <w:szCs w:val="17"/>
              </w:rPr>
              <w:t>Statewide Recycling</w:t>
            </w:r>
          </w:p>
        </w:tc>
      </w:tr>
      <w:tr w:rsidR="00016793" w:rsidRPr="00016793" w14:paraId="49A1530C" w14:textId="77777777" w:rsidTr="006F3096">
        <w:trPr>
          <w:trHeight w:val="20"/>
        </w:trPr>
        <w:tc>
          <w:tcPr>
            <w:tcW w:w="1666" w:type="pct"/>
            <w:noWrap/>
            <w:hideMark/>
          </w:tcPr>
          <w:p w14:paraId="0360F564" w14:textId="77777777" w:rsidR="00016793" w:rsidRPr="00016793" w:rsidRDefault="00016793" w:rsidP="00016793">
            <w:pPr>
              <w:spacing w:after="0"/>
              <w:ind w:left="159" w:hanging="159"/>
              <w:jc w:val="left"/>
              <w:rPr>
                <w:szCs w:val="17"/>
              </w:rPr>
            </w:pPr>
            <w:r w:rsidRPr="00016793">
              <w:rPr>
                <w:szCs w:val="17"/>
              </w:rPr>
              <w:t>Nastro Azzurro</w:t>
            </w:r>
          </w:p>
        </w:tc>
        <w:tc>
          <w:tcPr>
            <w:tcW w:w="454" w:type="pct"/>
            <w:noWrap/>
            <w:hideMark/>
          </w:tcPr>
          <w:p w14:paraId="39B29D8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52E1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AAB26B7"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2F91B84" w14:textId="77777777" w:rsidR="00016793" w:rsidRPr="00016793" w:rsidRDefault="00016793" w:rsidP="00016793">
            <w:pPr>
              <w:spacing w:after="0"/>
              <w:jc w:val="left"/>
              <w:rPr>
                <w:szCs w:val="17"/>
              </w:rPr>
            </w:pPr>
            <w:r w:rsidRPr="00016793">
              <w:rPr>
                <w:szCs w:val="17"/>
              </w:rPr>
              <w:t>Statewide Recycling</w:t>
            </w:r>
          </w:p>
        </w:tc>
      </w:tr>
      <w:tr w:rsidR="00016793" w:rsidRPr="00016793" w14:paraId="74CB68CA" w14:textId="77777777" w:rsidTr="006F3096">
        <w:trPr>
          <w:trHeight w:val="20"/>
        </w:trPr>
        <w:tc>
          <w:tcPr>
            <w:tcW w:w="1666" w:type="pct"/>
            <w:noWrap/>
            <w:hideMark/>
          </w:tcPr>
          <w:p w14:paraId="4CFBC0C3" w14:textId="77777777" w:rsidR="00016793" w:rsidRPr="00016793" w:rsidRDefault="00016793" w:rsidP="00016793">
            <w:pPr>
              <w:spacing w:after="0"/>
              <w:ind w:left="159" w:hanging="159"/>
              <w:jc w:val="left"/>
              <w:rPr>
                <w:szCs w:val="17"/>
              </w:rPr>
            </w:pPr>
            <w:r w:rsidRPr="00016793">
              <w:rPr>
                <w:szCs w:val="17"/>
              </w:rPr>
              <w:t>Peroni</w:t>
            </w:r>
          </w:p>
        </w:tc>
        <w:tc>
          <w:tcPr>
            <w:tcW w:w="454" w:type="pct"/>
            <w:noWrap/>
            <w:hideMark/>
          </w:tcPr>
          <w:p w14:paraId="711EC4A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46BA7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F51402"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50D92F5" w14:textId="77777777" w:rsidR="00016793" w:rsidRPr="00016793" w:rsidRDefault="00016793" w:rsidP="00016793">
            <w:pPr>
              <w:spacing w:after="0"/>
              <w:jc w:val="left"/>
              <w:rPr>
                <w:szCs w:val="17"/>
              </w:rPr>
            </w:pPr>
            <w:r w:rsidRPr="00016793">
              <w:rPr>
                <w:szCs w:val="17"/>
              </w:rPr>
              <w:t>Statewide Recycling</w:t>
            </w:r>
          </w:p>
        </w:tc>
      </w:tr>
      <w:tr w:rsidR="00016793" w:rsidRPr="00016793" w14:paraId="76D8EEE6" w14:textId="77777777" w:rsidTr="006F3096">
        <w:trPr>
          <w:trHeight w:val="20"/>
        </w:trPr>
        <w:tc>
          <w:tcPr>
            <w:tcW w:w="1666" w:type="pct"/>
            <w:noWrap/>
            <w:hideMark/>
          </w:tcPr>
          <w:p w14:paraId="3A7FF888" w14:textId="77777777" w:rsidR="00016793" w:rsidRPr="00016793" w:rsidRDefault="00016793" w:rsidP="00016793">
            <w:pPr>
              <w:spacing w:after="0"/>
              <w:ind w:left="159" w:hanging="159"/>
              <w:jc w:val="left"/>
              <w:rPr>
                <w:szCs w:val="17"/>
              </w:rPr>
            </w:pPr>
            <w:r w:rsidRPr="00016793">
              <w:rPr>
                <w:szCs w:val="17"/>
              </w:rPr>
              <w:t>Superior Pils</w:t>
            </w:r>
          </w:p>
        </w:tc>
        <w:tc>
          <w:tcPr>
            <w:tcW w:w="454" w:type="pct"/>
            <w:noWrap/>
            <w:hideMark/>
          </w:tcPr>
          <w:p w14:paraId="5A6E49A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0C7A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DB57A55"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622F9E1" w14:textId="77777777" w:rsidR="00016793" w:rsidRPr="00016793" w:rsidRDefault="00016793" w:rsidP="00016793">
            <w:pPr>
              <w:spacing w:after="0"/>
              <w:jc w:val="left"/>
              <w:rPr>
                <w:szCs w:val="17"/>
              </w:rPr>
            </w:pPr>
            <w:r w:rsidRPr="00016793">
              <w:rPr>
                <w:szCs w:val="17"/>
              </w:rPr>
              <w:t>Statewide Recycling</w:t>
            </w:r>
          </w:p>
        </w:tc>
      </w:tr>
      <w:tr w:rsidR="00016793" w:rsidRPr="00016793" w14:paraId="1A377A93" w14:textId="77777777" w:rsidTr="006F3096">
        <w:trPr>
          <w:trHeight w:val="20"/>
        </w:trPr>
        <w:tc>
          <w:tcPr>
            <w:tcW w:w="1666" w:type="pct"/>
            <w:noWrap/>
            <w:hideMark/>
          </w:tcPr>
          <w:p w14:paraId="7B51D64D" w14:textId="77777777" w:rsidR="00016793" w:rsidRPr="00016793" w:rsidRDefault="00016793" w:rsidP="00016793">
            <w:pPr>
              <w:spacing w:after="0"/>
              <w:ind w:left="159" w:hanging="159"/>
              <w:jc w:val="left"/>
              <w:rPr>
                <w:szCs w:val="17"/>
              </w:rPr>
            </w:pPr>
            <w:r w:rsidRPr="00016793">
              <w:rPr>
                <w:szCs w:val="17"/>
              </w:rPr>
              <w:t>Superior Pils</w:t>
            </w:r>
          </w:p>
        </w:tc>
        <w:tc>
          <w:tcPr>
            <w:tcW w:w="454" w:type="pct"/>
            <w:noWrap/>
            <w:hideMark/>
          </w:tcPr>
          <w:p w14:paraId="0D9745C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F5CBC3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AE1494"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68583007" w14:textId="77777777" w:rsidR="00016793" w:rsidRPr="00016793" w:rsidRDefault="00016793" w:rsidP="00016793">
            <w:pPr>
              <w:spacing w:after="0"/>
              <w:jc w:val="left"/>
              <w:rPr>
                <w:szCs w:val="17"/>
              </w:rPr>
            </w:pPr>
            <w:r w:rsidRPr="00016793">
              <w:rPr>
                <w:szCs w:val="17"/>
              </w:rPr>
              <w:t>Statewide Recycling</w:t>
            </w:r>
          </w:p>
        </w:tc>
      </w:tr>
      <w:tr w:rsidR="00016793" w:rsidRPr="00016793" w14:paraId="627AA27E" w14:textId="77777777" w:rsidTr="006F3096">
        <w:trPr>
          <w:trHeight w:val="20"/>
        </w:trPr>
        <w:tc>
          <w:tcPr>
            <w:tcW w:w="1666" w:type="pct"/>
            <w:noWrap/>
            <w:hideMark/>
          </w:tcPr>
          <w:p w14:paraId="5D6620CF" w14:textId="77777777" w:rsidR="00016793" w:rsidRPr="00016793" w:rsidRDefault="00016793" w:rsidP="00016793">
            <w:pPr>
              <w:spacing w:after="0"/>
              <w:ind w:left="159" w:hanging="159"/>
              <w:jc w:val="left"/>
              <w:rPr>
                <w:szCs w:val="17"/>
              </w:rPr>
            </w:pPr>
            <w:r w:rsidRPr="00016793">
              <w:rPr>
                <w:szCs w:val="17"/>
              </w:rPr>
              <w:t>Birra Del Borgo Bizzaro Agua Caliente</w:t>
            </w:r>
          </w:p>
        </w:tc>
        <w:tc>
          <w:tcPr>
            <w:tcW w:w="454" w:type="pct"/>
            <w:noWrap/>
            <w:hideMark/>
          </w:tcPr>
          <w:p w14:paraId="3205830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87FCD7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9F999E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93218A" w14:textId="77777777" w:rsidR="00016793" w:rsidRPr="00016793" w:rsidRDefault="00016793" w:rsidP="00016793">
            <w:pPr>
              <w:spacing w:after="0"/>
              <w:jc w:val="left"/>
              <w:rPr>
                <w:szCs w:val="17"/>
              </w:rPr>
            </w:pPr>
            <w:r w:rsidRPr="00016793">
              <w:rPr>
                <w:szCs w:val="17"/>
              </w:rPr>
              <w:t>Statewide Recycling</w:t>
            </w:r>
          </w:p>
        </w:tc>
      </w:tr>
      <w:tr w:rsidR="00016793" w:rsidRPr="00016793" w14:paraId="0D875467" w14:textId="77777777" w:rsidTr="006F3096">
        <w:trPr>
          <w:trHeight w:val="20"/>
        </w:trPr>
        <w:tc>
          <w:tcPr>
            <w:tcW w:w="1666" w:type="pct"/>
            <w:noWrap/>
            <w:hideMark/>
          </w:tcPr>
          <w:p w14:paraId="15B8A341" w14:textId="77777777" w:rsidR="00016793" w:rsidRPr="00016793" w:rsidRDefault="00016793" w:rsidP="00016793">
            <w:pPr>
              <w:spacing w:after="0"/>
              <w:ind w:left="159" w:hanging="159"/>
              <w:jc w:val="left"/>
              <w:rPr>
                <w:szCs w:val="17"/>
              </w:rPr>
            </w:pPr>
            <w:r w:rsidRPr="00016793">
              <w:rPr>
                <w:szCs w:val="17"/>
              </w:rPr>
              <w:t>Clown Shoes Blaecorn Unidragon</w:t>
            </w:r>
          </w:p>
        </w:tc>
        <w:tc>
          <w:tcPr>
            <w:tcW w:w="454" w:type="pct"/>
            <w:noWrap/>
            <w:hideMark/>
          </w:tcPr>
          <w:p w14:paraId="675BA22B"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169363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52D49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B1BC09" w14:textId="77777777" w:rsidR="00016793" w:rsidRPr="00016793" w:rsidRDefault="00016793" w:rsidP="00016793">
            <w:pPr>
              <w:spacing w:after="0"/>
              <w:jc w:val="left"/>
              <w:rPr>
                <w:szCs w:val="17"/>
              </w:rPr>
            </w:pPr>
            <w:r w:rsidRPr="00016793">
              <w:rPr>
                <w:szCs w:val="17"/>
              </w:rPr>
              <w:t>Statewide Recycling</w:t>
            </w:r>
          </w:p>
        </w:tc>
      </w:tr>
      <w:tr w:rsidR="00016793" w:rsidRPr="00016793" w14:paraId="62AD59F0" w14:textId="77777777" w:rsidTr="006F3096">
        <w:trPr>
          <w:trHeight w:val="20"/>
        </w:trPr>
        <w:tc>
          <w:tcPr>
            <w:tcW w:w="1666" w:type="pct"/>
            <w:noWrap/>
            <w:hideMark/>
          </w:tcPr>
          <w:p w14:paraId="1BBDB090" w14:textId="77777777" w:rsidR="00016793" w:rsidRPr="00016793" w:rsidRDefault="00016793" w:rsidP="00016793">
            <w:pPr>
              <w:spacing w:after="0"/>
              <w:ind w:left="159" w:hanging="159"/>
              <w:jc w:val="left"/>
              <w:rPr>
                <w:szCs w:val="17"/>
              </w:rPr>
            </w:pPr>
            <w:r w:rsidRPr="00016793">
              <w:rPr>
                <w:szCs w:val="17"/>
              </w:rPr>
              <w:t>Clown Shoes Brown Angel</w:t>
            </w:r>
          </w:p>
        </w:tc>
        <w:tc>
          <w:tcPr>
            <w:tcW w:w="454" w:type="pct"/>
            <w:noWrap/>
            <w:hideMark/>
          </w:tcPr>
          <w:p w14:paraId="572B402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14A039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77D03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7C3942" w14:textId="77777777" w:rsidR="00016793" w:rsidRPr="00016793" w:rsidRDefault="00016793" w:rsidP="00016793">
            <w:pPr>
              <w:spacing w:after="0"/>
              <w:jc w:val="left"/>
              <w:rPr>
                <w:szCs w:val="17"/>
              </w:rPr>
            </w:pPr>
            <w:r w:rsidRPr="00016793">
              <w:rPr>
                <w:szCs w:val="17"/>
              </w:rPr>
              <w:t>Statewide Recycling</w:t>
            </w:r>
          </w:p>
        </w:tc>
      </w:tr>
      <w:tr w:rsidR="00016793" w:rsidRPr="00016793" w14:paraId="4FBBBB3F" w14:textId="77777777" w:rsidTr="006F3096">
        <w:trPr>
          <w:trHeight w:val="20"/>
        </w:trPr>
        <w:tc>
          <w:tcPr>
            <w:tcW w:w="1666" w:type="pct"/>
            <w:noWrap/>
            <w:hideMark/>
          </w:tcPr>
          <w:p w14:paraId="2F603889" w14:textId="77777777" w:rsidR="00016793" w:rsidRPr="00016793" w:rsidRDefault="00016793" w:rsidP="00016793">
            <w:pPr>
              <w:spacing w:after="0"/>
              <w:ind w:left="159" w:hanging="159"/>
              <w:jc w:val="left"/>
              <w:rPr>
                <w:szCs w:val="17"/>
              </w:rPr>
            </w:pPr>
            <w:r w:rsidRPr="00016793">
              <w:rPr>
                <w:szCs w:val="17"/>
              </w:rPr>
              <w:t>Clown Shoes Chocolate Sombrero</w:t>
            </w:r>
          </w:p>
        </w:tc>
        <w:tc>
          <w:tcPr>
            <w:tcW w:w="454" w:type="pct"/>
            <w:noWrap/>
            <w:hideMark/>
          </w:tcPr>
          <w:p w14:paraId="1965AC4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C8EBE5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29D3D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EAFF7A1" w14:textId="77777777" w:rsidR="00016793" w:rsidRPr="00016793" w:rsidRDefault="00016793" w:rsidP="00016793">
            <w:pPr>
              <w:spacing w:after="0"/>
              <w:jc w:val="left"/>
              <w:rPr>
                <w:szCs w:val="17"/>
              </w:rPr>
            </w:pPr>
            <w:r w:rsidRPr="00016793">
              <w:rPr>
                <w:szCs w:val="17"/>
              </w:rPr>
              <w:t>Statewide Recycling</w:t>
            </w:r>
          </w:p>
        </w:tc>
      </w:tr>
      <w:tr w:rsidR="00016793" w:rsidRPr="00016793" w14:paraId="06D0937E" w14:textId="77777777" w:rsidTr="006F3096">
        <w:trPr>
          <w:trHeight w:val="20"/>
        </w:trPr>
        <w:tc>
          <w:tcPr>
            <w:tcW w:w="1666" w:type="pct"/>
            <w:noWrap/>
            <w:hideMark/>
          </w:tcPr>
          <w:p w14:paraId="700B3EF8" w14:textId="77777777" w:rsidR="00016793" w:rsidRPr="00016793" w:rsidRDefault="00016793" w:rsidP="00016793">
            <w:pPr>
              <w:spacing w:after="0"/>
              <w:ind w:left="159" w:hanging="159"/>
              <w:jc w:val="left"/>
              <w:rPr>
                <w:szCs w:val="17"/>
              </w:rPr>
            </w:pPr>
            <w:r w:rsidRPr="00016793">
              <w:rPr>
                <w:szCs w:val="17"/>
              </w:rPr>
              <w:t>Clown Shoes Clementine</w:t>
            </w:r>
          </w:p>
        </w:tc>
        <w:tc>
          <w:tcPr>
            <w:tcW w:w="454" w:type="pct"/>
            <w:noWrap/>
            <w:hideMark/>
          </w:tcPr>
          <w:p w14:paraId="7A7B9D30"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734A264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AA9A7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F60952" w14:textId="77777777" w:rsidR="00016793" w:rsidRPr="00016793" w:rsidRDefault="00016793" w:rsidP="00016793">
            <w:pPr>
              <w:spacing w:after="0"/>
              <w:jc w:val="left"/>
              <w:rPr>
                <w:szCs w:val="17"/>
              </w:rPr>
            </w:pPr>
            <w:r w:rsidRPr="00016793">
              <w:rPr>
                <w:szCs w:val="17"/>
              </w:rPr>
              <w:t>Statewide Recycling</w:t>
            </w:r>
          </w:p>
        </w:tc>
      </w:tr>
      <w:tr w:rsidR="00016793" w:rsidRPr="00016793" w14:paraId="1D98AB3A" w14:textId="77777777" w:rsidTr="006F3096">
        <w:trPr>
          <w:trHeight w:val="20"/>
        </w:trPr>
        <w:tc>
          <w:tcPr>
            <w:tcW w:w="1666" w:type="pct"/>
            <w:noWrap/>
            <w:hideMark/>
          </w:tcPr>
          <w:p w14:paraId="0AB6F044" w14:textId="77777777" w:rsidR="00016793" w:rsidRPr="00016793" w:rsidRDefault="00016793" w:rsidP="00016793">
            <w:pPr>
              <w:spacing w:after="0"/>
              <w:ind w:left="159" w:hanging="159"/>
              <w:jc w:val="left"/>
              <w:rPr>
                <w:szCs w:val="17"/>
              </w:rPr>
            </w:pPr>
            <w:r w:rsidRPr="00016793">
              <w:rPr>
                <w:szCs w:val="17"/>
              </w:rPr>
              <w:t>Clown Shoes Clementine</w:t>
            </w:r>
          </w:p>
        </w:tc>
        <w:tc>
          <w:tcPr>
            <w:tcW w:w="454" w:type="pct"/>
            <w:noWrap/>
            <w:hideMark/>
          </w:tcPr>
          <w:p w14:paraId="272C099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F79AC9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E0086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AF63EA" w14:textId="77777777" w:rsidR="00016793" w:rsidRPr="00016793" w:rsidRDefault="00016793" w:rsidP="00016793">
            <w:pPr>
              <w:spacing w:after="0"/>
              <w:jc w:val="left"/>
              <w:rPr>
                <w:szCs w:val="17"/>
              </w:rPr>
            </w:pPr>
            <w:r w:rsidRPr="00016793">
              <w:rPr>
                <w:szCs w:val="17"/>
              </w:rPr>
              <w:t>Statewide Recycling</w:t>
            </w:r>
          </w:p>
        </w:tc>
      </w:tr>
      <w:tr w:rsidR="00016793" w:rsidRPr="00016793" w14:paraId="7DC97C1E" w14:textId="77777777" w:rsidTr="006F3096">
        <w:trPr>
          <w:trHeight w:val="20"/>
        </w:trPr>
        <w:tc>
          <w:tcPr>
            <w:tcW w:w="1666" w:type="pct"/>
            <w:noWrap/>
            <w:hideMark/>
          </w:tcPr>
          <w:p w14:paraId="04ED91CA" w14:textId="77777777" w:rsidR="00016793" w:rsidRPr="00016793" w:rsidRDefault="00016793" w:rsidP="00016793">
            <w:pPr>
              <w:spacing w:after="0"/>
              <w:ind w:left="159" w:hanging="159"/>
              <w:jc w:val="left"/>
              <w:rPr>
                <w:szCs w:val="17"/>
              </w:rPr>
            </w:pPr>
            <w:r w:rsidRPr="00016793">
              <w:rPr>
                <w:szCs w:val="17"/>
              </w:rPr>
              <w:t>Clown Shoes Clementine 1.5</w:t>
            </w:r>
          </w:p>
        </w:tc>
        <w:tc>
          <w:tcPr>
            <w:tcW w:w="454" w:type="pct"/>
            <w:noWrap/>
            <w:hideMark/>
          </w:tcPr>
          <w:p w14:paraId="28FEA1F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B98415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0EB04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8E0E5A" w14:textId="77777777" w:rsidR="00016793" w:rsidRPr="00016793" w:rsidRDefault="00016793" w:rsidP="00016793">
            <w:pPr>
              <w:spacing w:after="0"/>
              <w:jc w:val="left"/>
              <w:rPr>
                <w:szCs w:val="17"/>
              </w:rPr>
            </w:pPr>
            <w:r w:rsidRPr="00016793">
              <w:rPr>
                <w:szCs w:val="17"/>
              </w:rPr>
              <w:t>Statewide Recycling</w:t>
            </w:r>
          </w:p>
        </w:tc>
      </w:tr>
      <w:tr w:rsidR="00016793" w:rsidRPr="00016793" w14:paraId="7BBE2C06" w14:textId="77777777" w:rsidTr="006F3096">
        <w:trPr>
          <w:trHeight w:val="20"/>
        </w:trPr>
        <w:tc>
          <w:tcPr>
            <w:tcW w:w="1666" w:type="pct"/>
            <w:noWrap/>
            <w:hideMark/>
          </w:tcPr>
          <w:p w14:paraId="35AB7A9E" w14:textId="77777777" w:rsidR="00016793" w:rsidRPr="00016793" w:rsidRDefault="00016793" w:rsidP="00016793">
            <w:pPr>
              <w:spacing w:after="0"/>
              <w:ind w:left="159" w:hanging="159"/>
              <w:jc w:val="left"/>
              <w:rPr>
                <w:szCs w:val="17"/>
              </w:rPr>
            </w:pPr>
            <w:r w:rsidRPr="00016793">
              <w:rPr>
                <w:szCs w:val="17"/>
              </w:rPr>
              <w:t>Clown Shoes Eagle Claw Fist</w:t>
            </w:r>
          </w:p>
        </w:tc>
        <w:tc>
          <w:tcPr>
            <w:tcW w:w="454" w:type="pct"/>
            <w:noWrap/>
            <w:hideMark/>
          </w:tcPr>
          <w:p w14:paraId="0E8BD2A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51CD6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52C06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AB8FF3" w14:textId="77777777" w:rsidR="00016793" w:rsidRPr="00016793" w:rsidRDefault="00016793" w:rsidP="00016793">
            <w:pPr>
              <w:spacing w:after="0"/>
              <w:jc w:val="left"/>
              <w:rPr>
                <w:szCs w:val="17"/>
              </w:rPr>
            </w:pPr>
            <w:r w:rsidRPr="00016793">
              <w:rPr>
                <w:szCs w:val="17"/>
              </w:rPr>
              <w:t>Statewide Recycling</w:t>
            </w:r>
          </w:p>
        </w:tc>
      </w:tr>
      <w:tr w:rsidR="00016793" w:rsidRPr="00016793" w14:paraId="3E07620E" w14:textId="77777777" w:rsidTr="006F3096">
        <w:trPr>
          <w:trHeight w:val="20"/>
        </w:trPr>
        <w:tc>
          <w:tcPr>
            <w:tcW w:w="1666" w:type="pct"/>
            <w:noWrap/>
            <w:hideMark/>
          </w:tcPr>
          <w:p w14:paraId="49ABDEB6" w14:textId="77777777" w:rsidR="00016793" w:rsidRPr="00016793" w:rsidRDefault="00016793" w:rsidP="00016793">
            <w:pPr>
              <w:spacing w:after="0"/>
              <w:ind w:left="159" w:hanging="159"/>
              <w:jc w:val="left"/>
              <w:rPr>
                <w:szCs w:val="17"/>
              </w:rPr>
            </w:pPr>
            <w:r w:rsidRPr="00016793">
              <w:rPr>
                <w:szCs w:val="17"/>
              </w:rPr>
              <w:t>Clown Shoes Galactica</w:t>
            </w:r>
          </w:p>
        </w:tc>
        <w:tc>
          <w:tcPr>
            <w:tcW w:w="454" w:type="pct"/>
            <w:noWrap/>
            <w:hideMark/>
          </w:tcPr>
          <w:p w14:paraId="618BC1C2"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499520E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91CB15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CCF607" w14:textId="77777777" w:rsidR="00016793" w:rsidRPr="00016793" w:rsidRDefault="00016793" w:rsidP="00016793">
            <w:pPr>
              <w:spacing w:after="0"/>
              <w:jc w:val="left"/>
              <w:rPr>
                <w:szCs w:val="17"/>
              </w:rPr>
            </w:pPr>
            <w:r w:rsidRPr="00016793">
              <w:rPr>
                <w:szCs w:val="17"/>
              </w:rPr>
              <w:t>Statewide Recycling</w:t>
            </w:r>
          </w:p>
        </w:tc>
      </w:tr>
      <w:tr w:rsidR="00016793" w:rsidRPr="00016793" w14:paraId="251B92FC" w14:textId="77777777" w:rsidTr="006F3096">
        <w:trPr>
          <w:trHeight w:val="20"/>
        </w:trPr>
        <w:tc>
          <w:tcPr>
            <w:tcW w:w="1666" w:type="pct"/>
            <w:noWrap/>
            <w:hideMark/>
          </w:tcPr>
          <w:p w14:paraId="3C498210" w14:textId="77777777" w:rsidR="00016793" w:rsidRPr="00016793" w:rsidRDefault="00016793" w:rsidP="00016793">
            <w:pPr>
              <w:spacing w:after="0"/>
              <w:ind w:left="159" w:hanging="159"/>
              <w:jc w:val="left"/>
              <w:rPr>
                <w:szCs w:val="17"/>
              </w:rPr>
            </w:pPr>
            <w:r w:rsidRPr="00016793">
              <w:rPr>
                <w:szCs w:val="17"/>
              </w:rPr>
              <w:t>Clown Shoes Genghis Pecan</w:t>
            </w:r>
          </w:p>
        </w:tc>
        <w:tc>
          <w:tcPr>
            <w:tcW w:w="454" w:type="pct"/>
            <w:noWrap/>
            <w:hideMark/>
          </w:tcPr>
          <w:p w14:paraId="6B0F648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89031C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D3B6D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19BAAE" w14:textId="77777777" w:rsidR="00016793" w:rsidRPr="00016793" w:rsidRDefault="00016793" w:rsidP="00016793">
            <w:pPr>
              <w:spacing w:after="0"/>
              <w:jc w:val="left"/>
              <w:rPr>
                <w:szCs w:val="17"/>
              </w:rPr>
            </w:pPr>
            <w:r w:rsidRPr="00016793">
              <w:rPr>
                <w:szCs w:val="17"/>
              </w:rPr>
              <w:t>Statewide Recycling</w:t>
            </w:r>
          </w:p>
        </w:tc>
      </w:tr>
      <w:tr w:rsidR="00016793" w:rsidRPr="00016793" w14:paraId="2C73EC83" w14:textId="77777777" w:rsidTr="006F3096">
        <w:trPr>
          <w:trHeight w:val="20"/>
        </w:trPr>
        <w:tc>
          <w:tcPr>
            <w:tcW w:w="1666" w:type="pct"/>
            <w:noWrap/>
            <w:hideMark/>
          </w:tcPr>
          <w:p w14:paraId="2DE28512" w14:textId="77777777" w:rsidR="00016793" w:rsidRPr="00016793" w:rsidRDefault="00016793" w:rsidP="00016793">
            <w:pPr>
              <w:spacing w:after="0"/>
              <w:ind w:left="159" w:hanging="159"/>
              <w:jc w:val="left"/>
              <w:rPr>
                <w:szCs w:val="17"/>
              </w:rPr>
            </w:pPr>
            <w:r w:rsidRPr="00016793">
              <w:rPr>
                <w:szCs w:val="17"/>
              </w:rPr>
              <w:t>Clown Shoes Hoppy Feet</w:t>
            </w:r>
          </w:p>
        </w:tc>
        <w:tc>
          <w:tcPr>
            <w:tcW w:w="454" w:type="pct"/>
            <w:noWrap/>
            <w:hideMark/>
          </w:tcPr>
          <w:p w14:paraId="6617CDD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A419E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715BA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D67C85" w14:textId="77777777" w:rsidR="00016793" w:rsidRPr="00016793" w:rsidRDefault="00016793" w:rsidP="00016793">
            <w:pPr>
              <w:spacing w:after="0"/>
              <w:jc w:val="left"/>
              <w:rPr>
                <w:szCs w:val="17"/>
              </w:rPr>
            </w:pPr>
            <w:r w:rsidRPr="00016793">
              <w:rPr>
                <w:szCs w:val="17"/>
              </w:rPr>
              <w:t>Statewide Recycling</w:t>
            </w:r>
          </w:p>
        </w:tc>
      </w:tr>
      <w:tr w:rsidR="00016793" w:rsidRPr="00016793" w14:paraId="4F91BED4" w14:textId="77777777" w:rsidTr="006F3096">
        <w:trPr>
          <w:trHeight w:val="20"/>
        </w:trPr>
        <w:tc>
          <w:tcPr>
            <w:tcW w:w="1666" w:type="pct"/>
            <w:noWrap/>
            <w:hideMark/>
          </w:tcPr>
          <w:p w14:paraId="7645212C" w14:textId="77777777" w:rsidR="00016793" w:rsidRPr="00016793" w:rsidRDefault="00016793" w:rsidP="00016793">
            <w:pPr>
              <w:spacing w:after="0"/>
              <w:ind w:left="159" w:hanging="159"/>
              <w:jc w:val="left"/>
              <w:rPr>
                <w:szCs w:val="17"/>
              </w:rPr>
            </w:pPr>
            <w:r w:rsidRPr="00016793">
              <w:rPr>
                <w:szCs w:val="17"/>
              </w:rPr>
              <w:t>Clown Shoes Hoppy Feet</w:t>
            </w:r>
          </w:p>
        </w:tc>
        <w:tc>
          <w:tcPr>
            <w:tcW w:w="454" w:type="pct"/>
            <w:noWrap/>
            <w:hideMark/>
          </w:tcPr>
          <w:p w14:paraId="55168F0B"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5D7A6EC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F9146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905ECD" w14:textId="77777777" w:rsidR="00016793" w:rsidRPr="00016793" w:rsidRDefault="00016793" w:rsidP="00016793">
            <w:pPr>
              <w:spacing w:after="0"/>
              <w:jc w:val="left"/>
              <w:rPr>
                <w:szCs w:val="17"/>
              </w:rPr>
            </w:pPr>
            <w:r w:rsidRPr="00016793">
              <w:rPr>
                <w:szCs w:val="17"/>
              </w:rPr>
              <w:t>Statewide Recycling</w:t>
            </w:r>
          </w:p>
        </w:tc>
      </w:tr>
      <w:tr w:rsidR="00016793" w:rsidRPr="00016793" w14:paraId="1AB2BF64" w14:textId="77777777" w:rsidTr="006F3096">
        <w:trPr>
          <w:trHeight w:val="20"/>
        </w:trPr>
        <w:tc>
          <w:tcPr>
            <w:tcW w:w="1666" w:type="pct"/>
            <w:noWrap/>
            <w:hideMark/>
          </w:tcPr>
          <w:p w14:paraId="2552BB7C" w14:textId="77777777" w:rsidR="00016793" w:rsidRPr="00016793" w:rsidRDefault="00016793" w:rsidP="00016793">
            <w:pPr>
              <w:spacing w:after="0"/>
              <w:ind w:left="159" w:hanging="159"/>
              <w:jc w:val="left"/>
              <w:rPr>
                <w:szCs w:val="17"/>
              </w:rPr>
            </w:pPr>
            <w:r w:rsidRPr="00016793">
              <w:rPr>
                <w:szCs w:val="17"/>
              </w:rPr>
              <w:t>Clown Shoes Hoppy Feet 1.5</w:t>
            </w:r>
          </w:p>
        </w:tc>
        <w:tc>
          <w:tcPr>
            <w:tcW w:w="454" w:type="pct"/>
            <w:noWrap/>
            <w:hideMark/>
          </w:tcPr>
          <w:p w14:paraId="71EF502C"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4E396C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1D293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C1F3CC" w14:textId="77777777" w:rsidR="00016793" w:rsidRPr="00016793" w:rsidRDefault="00016793" w:rsidP="00016793">
            <w:pPr>
              <w:spacing w:after="0"/>
              <w:jc w:val="left"/>
              <w:rPr>
                <w:szCs w:val="17"/>
              </w:rPr>
            </w:pPr>
            <w:r w:rsidRPr="00016793">
              <w:rPr>
                <w:szCs w:val="17"/>
              </w:rPr>
              <w:t>Statewide Recycling</w:t>
            </w:r>
          </w:p>
        </w:tc>
      </w:tr>
      <w:tr w:rsidR="00016793" w:rsidRPr="00016793" w14:paraId="40EF3F45" w14:textId="77777777" w:rsidTr="006F3096">
        <w:trPr>
          <w:trHeight w:val="20"/>
        </w:trPr>
        <w:tc>
          <w:tcPr>
            <w:tcW w:w="1666" w:type="pct"/>
            <w:noWrap/>
            <w:hideMark/>
          </w:tcPr>
          <w:p w14:paraId="5665107B" w14:textId="77777777" w:rsidR="00016793" w:rsidRPr="00016793" w:rsidRDefault="00016793" w:rsidP="00016793">
            <w:pPr>
              <w:spacing w:after="0"/>
              <w:ind w:left="159" w:hanging="159"/>
              <w:jc w:val="left"/>
              <w:rPr>
                <w:szCs w:val="17"/>
              </w:rPr>
            </w:pPr>
            <w:r w:rsidRPr="00016793">
              <w:rPr>
                <w:szCs w:val="17"/>
              </w:rPr>
              <w:t>Clown Shoes Lubrication</w:t>
            </w:r>
          </w:p>
        </w:tc>
        <w:tc>
          <w:tcPr>
            <w:tcW w:w="454" w:type="pct"/>
            <w:noWrap/>
            <w:hideMark/>
          </w:tcPr>
          <w:p w14:paraId="7E361E8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D3D940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63D37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6B53642" w14:textId="77777777" w:rsidR="00016793" w:rsidRPr="00016793" w:rsidRDefault="00016793" w:rsidP="00016793">
            <w:pPr>
              <w:spacing w:after="0"/>
              <w:jc w:val="left"/>
              <w:rPr>
                <w:szCs w:val="17"/>
              </w:rPr>
            </w:pPr>
            <w:r w:rsidRPr="00016793">
              <w:rPr>
                <w:szCs w:val="17"/>
              </w:rPr>
              <w:t>Statewide Recycling</w:t>
            </w:r>
          </w:p>
        </w:tc>
      </w:tr>
      <w:tr w:rsidR="00016793" w:rsidRPr="00016793" w14:paraId="7DC63EB2" w14:textId="77777777" w:rsidTr="006F3096">
        <w:trPr>
          <w:trHeight w:val="20"/>
        </w:trPr>
        <w:tc>
          <w:tcPr>
            <w:tcW w:w="1666" w:type="pct"/>
            <w:noWrap/>
            <w:hideMark/>
          </w:tcPr>
          <w:p w14:paraId="355B03DF" w14:textId="77777777" w:rsidR="00016793" w:rsidRPr="00016793" w:rsidRDefault="00016793" w:rsidP="00016793">
            <w:pPr>
              <w:spacing w:after="0"/>
              <w:ind w:left="159" w:hanging="159"/>
              <w:jc w:val="left"/>
              <w:rPr>
                <w:szCs w:val="17"/>
              </w:rPr>
            </w:pPr>
            <w:r w:rsidRPr="00016793">
              <w:rPr>
                <w:szCs w:val="17"/>
              </w:rPr>
              <w:t>Clown Shoes Miracle</w:t>
            </w:r>
          </w:p>
        </w:tc>
        <w:tc>
          <w:tcPr>
            <w:tcW w:w="454" w:type="pct"/>
            <w:noWrap/>
            <w:hideMark/>
          </w:tcPr>
          <w:p w14:paraId="7FB058A0"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2B44F16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EEED3D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40BE02" w14:textId="77777777" w:rsidR="00016793" w:rsidRPr="00016793" w:rsidRDefault="00016793" w:rsidP="00016793">
            <w:pPr>
              <w:spacing w:after="0"/>
              <w:jc w:val="left"/>
              <w:rPr>
                <w:szCs w:val="17"/>
              </w:rPr>
            </w:pPr>
            <w:r w:rsidRPr="00016793">
              <w:rPr>
                <w:szCs w:val="17"/>
              </w:rPr>
              <w:t>Statewide Recycling</w:t>
            </w:r>
          </w:p>
        </w:tc>
      </w:tr>
      <w:tr w:rsidR="00016793" w:rsidRPr="00016793" w14:paraId="545CF20F" w14:textId="77777777" w:rsidTr="006F3096">
        <w:trPr>
          <w:trHeight w:val="20"/>
        </w:trPr>
        <w:tc>
          <w:tcPr>
            <w:tcW w:w="1666" w:type="pct"/>
            <w:noWrap/>
            <w:hideMark/>
          </w:tcPr>
          <w:p w14:paraId="39602920" w14:textId="77777777" w:rsidR="00016793" w:rsidRPr="00016793" w:rsidRDefault="00016793" w:rsidP="00016793">
            <w:pPr>
              <w:spacing w:after="0"/>
              <w:ind w:left="159" w:hanging="159"/>
              <w:jc w:val="left"/>
              <w:rPr>
                <w:szCs w:val="17"/>
              </w:rPr>
            </w:pPr>
            <w:r w:rsidRPr="00016793">
              <w:rPr>
                <w:szCs w:val="17"/>
              </w:rPr>
              <w:t>Clown Shoes Miracle</w:t>
            </w:r>
          </w:p>
        </w:tc>
        <w:tc>
          <w:tcPr>
            <w:tcW w:w="454" w:type="pct"/>
            <w:noWrap/>
            <w:hideMark/>
          </w:tcPr>
          <w:p w14:paraId="3916913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1CD7D4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34B597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B41A2C" w14:textId="77777777" w:rsidR="00016793" w:rsidRPr="00016793" w:rsidRDefault="00016793" w:rsidP="00016793">
            <w:pPr>
              <w:spacing w:after="0"/>
              <w:jc w:val="left"/>
              <w:rPr>
                <w:szCs w:val="17"/>
              </w:rPr>
            </w:pPr>
            <w:r w:rsidRPr="00016793">
              <w:rPr>
                <w:szCs w:val="17"/>
              </w:rPr>
              <w:t>Statewide Recycling</w:t>
            </w:r>
          </w:p>
        </w:tc>
      </w:tr>
      <w:tr w:rsidR="00016793" w:rsidRPr="00016793" w14:paraId="046C982F" w14:textId="77777777" w:rsidTr="006F3096">
        <w:trPr>
          <w:trHeight w:val="20"/>
        </w:trPr>
        <w:tc>
          <w:tcPr>
            <w:tcW w:w="1666" w:type="pct"/>
            <w:noWrap/>
            <w:hideMark/>
          </w:tcPr>
          <w:p w14:paraId="0CBF0ED5" w14:textId="77777777" w:rsidR="00016793" w:rsidRPr="00016793" w:rsidRDefault="00016793" w:rsidP="00016793">
            <w:pPr>
              <w:spacing w:after="0"/>
              <w:ind w:left="159" w:hanging="159"/>
              <w:jc w:val="left"/>
              <w:rPr>
                <w:szCs w:val="17"/>
              </w:rPr>
            </w:pPr>
            <w:r w:rsidRPr="00016793">
              <w:rPr>
                <w:szCs w:val="17"/>
              </w:rPr>
              <w:t>Clown Shoes Muffin Top</w:t>
            </w:r>
          </w:p>
        </w:tc>
        <w:tc>
          <w:tcPr>
            <w:tcW w:w="454" w:type="pct"/>
            <w:noWrap/>
            <w:hideMark/>
          </w:tcPr>
          <w:p w14:paraId="18A8ABA4"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9CD772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605B4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9A52F0" w14:textId="77777777" w:rsidR="00016793" w:rsidRPr="00016793" w:rsidRDefault="00016793" w:rsidP="00016793">
            <w:pPr>
              <w:spacing w:after="0"/>
              <w:jc w:val="left"/>
              <w:rPr>
                <w:szCs w:val="17"/>
              </w:rPr>
            </w:pPr>
            <w:r w:rsidRPr="00016793">
              <w:rPr>
                <w:szCs w:val="17"/>
              </w:rPr>
              <w:t>Statewide Recycling</w:t>
            </w:r>
          </w:p>
        </w:tc>
      </w:tr>
      <w:tr w:rsidR="00016793" w:rsidRPr="00016793" w14:paraId="0E7F29FF" w14:textId="77777777" w:rsidTr="006F3096">
        <w:trPr>
          <w:trHeight w:val="20"/>
        </w:trPr>
        <w:tc>
          <w:tcPr>
            <w:tcW w:w="1666" w:type="pct"/>
            <w:noWrap/>
            <w:hideMark/>
          </w:tcPr>
          <w:p w14:paraId="5516F221" w14:textId="77777777" w:rsidR="00016793" w:rsidRPr="00016793" w:rsidRDefault="00016793" w:rsidP="00016793">
            <w:pPr>
              <w:spacing w:after="0"/>
              <w:ind w:left="159" w:hanging="159"/>
              <w:jc w:val="left"/>
              <w:rPr>
                <w:szCs w:val="17"/>
              </w:rPr>
            </w:pPr>
            <w:r w:rsidRPr="00016793">
              <w:rPr>
                <w:szCs w:val="17"/>
              </w:rPr>
              <w:t>Clown Shoes Pecan Pie</w:t>
            </w:r>
          </w:p>
        </w:tc>
        <w:tc>
          <w:tcPr>
            <w:tcW w:w="454" w:type="pct"/>
            <w:noWrap/>
            <w:hideMark/>
          </w:tcPr>
          <w:p w14:paraId="6C53B88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2DAD30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DEB8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5A6FC9" w14:textId="77777777" w:rsidR="00016793" w:rsidRPr="00016793" w:rsidRDefault="00016793" w:rsidP="00016793">
            <w:pPr>
              <w:spacing w:after="0"/>
              <w:jc w:val="left"/>
              <w:rPr>
                <w:szCs w:val="17"/>
              </w:rPr>
            </w:pPr>
            <w:r w:rsidRPr="00016793">
              <w:rPr>
                <w:szCs w:val="17"/>
              </w:rPr>
              <w:t>Statewide Recycling</w:t>
            </w:r>
          </w:p>
        </w:tc>
      </w:tr>
      <w:tr w:rsidR="00016793" w:rsidRPr="00016793" w14:paraId="6C8CEAEA" w14:textId="77777777" w:rsidTr="006F3096">
        <w:trPr>
          <w:trHeight w:val="20"/>
        </w:trPr>
        <w:tc>
          <w:tcPr>
            <w:tcW w:w="1666" w:type="pct"/>
            <w:noWrap/>
            <w:hideMark/>
          </w:tcPr>
          <w:p w14:paraId="3F7AC30D" w14:textId="77777777" w:rsidR="00016793" w:rsidRPr="00016793" w:rsidRDefault="00016793" w:rsidP="00016793">
            <w:pPr>
              <w:spacing w:after="0"/>
              <w:ind w:left="159" w:hanging="159"/>
              <w:jc w:val="left"/>
              <w:rPr>
                <w:szCs w:val="17"/>
              </w:rPr>
            </w:pPr>
            <w:r w:rsidRPr="00016793">
              <w:rPr>
                <w:szCs w:val="17"/>
              </w:rPr>
              <w:t>Clown Shoes Supa Hero</w:t>
            </w:r>
          </w:p>
        </w:tc>
        <w:tc>
          <w:tcPr>
            <w:tcW w:w="454" w:type="pct"/>
            <w:noWrap/>
            <w:hideMark/>
          </w:tcPr>
          <w:p w14:paraId="6399920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583FB4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34A7E8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E49DF7" w14:textId="77777777" w:rsidR="00016793" w:rsidRPr="00016793" w:rsidRDefault="00016793" w:rsidP="00016793">
            <w:pPr>
              <w:spacing w:after="0"/>
              <w:jc w:val="left"/>
              <w:rPr>
                <w:szCs w:val="17"/>
              </w:rPr>
            </w:pPr>
            <w:r w:rsidRPr="00016793">
              <w:rPr>
                <w:szCs w:val="17"/>
              </w:rPr>
              <w:t>Statewide Recycling</w:t>
            </w:r>
          </w:p>
        </w:tc>
      </w:tr>
      <w:tr w:rsidR="00016793" w:rsidRPr="00016793" w14:paraId="104F8334" w14:textId="77777777" w:rsidTr="006F3096">
        <w:trPr>
          <w:trHeight w:val="20"/>
        </w:trPr>
        <w:tc>
          <w:tcPr>
            <w:tcW w:w="1666" w:type="pct"/>
            <w:noWrap/>
            <w:hideMark/>
          </w:tcPr>
          <w:p w14:paraId="751D1036" w14:textId="77777777" w:rsidR="00016793" w:rsidRPr="00016793" w:rsidRDefault="00016793" w:rsidP="00016793">
            <w:pPr>
              <w:spacing w:after="0"/>
              <w:ind w:left="159" w:hanging="159"/>
              <w:jc w:val="left"/>
              <w:rPr>
                <w:szCs w:val="17"/>
              </w:rPr>
            </w:pPr>
            <w:r w:rsidRPr="00016793">
              <w:rPr>
                <w:szCs w:val="17"/>
              </w:rPr>
              <w:t>Clown Shoes Swagger</w:t>
            </w:r>
          </w:p>
        </w:tc>
        <w:tc>
          <w:tcPr>
            <w:tcW w:w="454" w:type="pct"/>
            <w:noWrap/>
            <w:hideMark/>
          </w:tcPr>
          <w:p w14:paraId="7703D589"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6923D49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E9F8D6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FFAAFC" w14:textId="77777777" w:rsidR="00016793" w:rsidRPr="00016793" w:rsidRDefault="00016793" w:rsidP="00016793">
            <w:pPr>
              <w:spacing w:after="0"/>
              <w:jc w:val="left"/>
              <w:rPr>
                <w:szCs w:val="17"/>
              </w:rPr>
            </w:pPr>
            <w:r w:rsidRPr="00016793">
              <w:rPr>
                <w:szCs w:val="17"/>
              </w:rPr>
              <w:t>Statewide Recycling</w:t>
            </w:r>
          </w:p>
        </w:tc>
      </w:tr>
      <w:tr w:rsidR="00016793" w:rsidRPr="00016793" w14:paraId="044192BF" w14:textId="77777777" w:rsidTr="006F3096">
        <w:trPr>
          <w:trHeight w:val="20"/>
        </w:trPr>
        <w:tc>
          <w:tcPr>
            <w:tcW w:w="1666" w:type="pct"/>
            <w:noWrap/>
            <w:hideMark/>
          </w:tcPr>
          <w:p w14:paraId="55692CD1" w14:textId="77777777" w:rsidR="00016793" w:rsidRPr="00016793" w:rsidRDefault="00016793" w:rsidP="00016793">
            <w:pPr>
              <w:spacing w:after="0"/>
              <w:ind w:left="159" w:hanging="159"/>
              <w:jc w:val="left"/>
              <w:rPr>
                <w:szCs w:val="17"/>
              </w:rPr>
            </w:pPr>
            <w:r w:rsidRPr="00016793">
              <w:rPr>
                <w:szCs w:val="17"/>
              </w:rPr>
              <w:t>Clown Shoes Third Party Candidate</w:t>
            </w:r>
          </w:p>
        </w:tc>
        <w:tc>
          <w:tcPr>
            <w:tcW w:w="454" w:type="pct"/>
            <w:noWrap/>
            <w:hideMark/>
          </w:tcPr>
          <w:p w14:paraId="3EE9405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556317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B425E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81EE4EF" w14:textId="77777777" w:rsidR="00016793" w:rsidRPr="00016793" w:rsidRDefault="00016793" w:rsidP="00016793">
            <w:pPr>
              <w:spacing w:after="0"/>
              <w:jc w:val="left"/>
              <w:rPr>
                <w:szCs w:val="17"/>
              </w:rPr>
            </w:pPr>
            <w:r w:rsidRPr="00016793">
              <w:rPr>
                <w:szCs w:val="17"/>
              </w:rPr>
              <w:t>Statewide Recycling</w:t>
            </w:r>
          </w:p>
        </w:tc>
      </w:tr>
      <w:tr w:rsidR="00016793" w:rsidRPr="00016793" w14:paraId="6D2DB064" w14:textId="77777777" w:rsidTr="006F3096">
        <w:trPr>
          <w:trHeight w:val="20"/>
        </w:trPr>
        <w:tc>
          <w:tcPr>
            <w:tcW w:w="1666" w:type="pct"/>
            <w:noWrap/>
            <w:hideMark/>
          </w:tcPr>
          <w:p w14:paraId="62A76EC5" w14:textId="77777777" w:rsidR="00016793" w:rsidRPr="00016793" w:rsidRDefault="00016793" w:rsidP="00016793">
            <w:pPr>
              <w:spacing w:after="0"/>
              <w:ind w:left="159" w:hanging="159"/>
              <w:jc w:val="left"/>
              <w:rPr>
                <w:szCs w:val="17"/>
              </w:rPr>
            </w:pPr>
            <w:r w:rsidRPr="00016793">
              <w:rPr>
                <w:szCs w:val="17"/>
              </w:rPr>
              <w:t>Clown Shoes Tramp Stamp</w:t>
            </w:r>
          </w:p>
        </w:tc>
        <w:tc>
          <w:tcPr>
            <w:tcW w:w="454" w:type="pct"/>
            <w:noWrap/>
            <w:hideMark/>
          </w:tcPr>
          <w:p w14:paraId="4C515D0C"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686B7B4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64946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9D1B50" w14:textId="77777777" w:rsidR="00016793" w:rsidRPr="00016793" w:rsidRDefault="00016793" w:rsidP="00016793">
            <w:pPr>
              <w:spacing w:after="0"/>
              <w:jc w:val="left"/>
              <w:rPr>
                <w:szCs w:val="17"/>
              </w:rPr>
            </w:pPr>
            <w:r w:rsidRPr="00016793">
              <w:rPr>
                <w:szCs w:val="17"/>
              </w:rPr>
              <w:t>Statewide Recycling</w:t>
            </w:r>
          </w:p>
        </w:tc>
      </w:tr>
      <w:tr w:rsidR="00016793" w:rsidRPr="00016793" w14:paraId="4F79FB93" w14:textId="77777777" w:rsidTr="006F3096">
        <w:trPr>
          <w:trHeight w:val="20"/>
        </w:trPr>
        <w:tc>
          <w:tcPr>
            <w:tcW w:w="1666" w:type="pct"/>
            <w:noWrap/>
            <w:hideMark/>
          </w:tcPr>
          <w:p w14:paraId="0CD4CE90" w14:textId="77777777" w:rsidR="00016793" w:rsidRPr="00016793" w:rsidRDefault="00016793" w:rsidP="00016793">
            <w:pPr>
              <w:spacing w:after="0"/>
              <w:ind w:left="159" w:hanging="159"/>
              <w:jc w:val="left"/>
              <w:rPr>
                <w:szCs w:val="17"/>
              </w:rPr>
            </w:pPr>
            <w:r w:rsidRPr="00016793">
              <w:rPr>
                <w:szCs w:val="17"/>
              </w:rPr>
              <w:t>Clown Shoes Tramp Stamp</w:t>
            </w:r>
          </w:p>
        </w:tc>
        <w:tc>
          <w:tcPr>
            <w:tcW w:w="454" w:type="pct"/>
            <w:noWrap/>
            <w:hideMark/>
          </w:tcPr>
          <w:p w14:paraId="5B0522E2"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F18174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A4133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4FEE6A" w14:textId="77777777" w:rsidR="00016793" w:rsidRPr="00016793" w:rsidRDefault="00016793" w:rsidP="00016793">
            <w:pPr>
              <w:spacing w:after="0"/>
              <w:jc w:val="left"/>
              <w:rPr>
                <w:szCs w:val="17"/>
              </w:rPr>
            </w:pPr>
            <w:r w:rsidRPr="00016793">
              <w:rPr>
                <w:szCs w:val="17"/>
              </w:rPr>
              <w:t>Statewide Recycling</w:t>
            </w:r>
          </w:p>
        </w:tc>
      </w:tr>
      <w:tr w:rsidR="00016793" w:rsidRPr="00016793" w14:paraId="4A88D84F" w14:textId="77777777" w:rsidTr="006F3096">
        <w:trPr>
          <w:trHeight w:val="20"/>
        </w:trPr>
        <w:tc>
          <w:tcPr>
            <w:tcW w:w="1666" w:type="pct"/>
            <w:noWrap/>
            <w:hideMark/>
          </w:tcPr>
          <w:p w14:paraId="15B5108C" w14:textId="77777777" w:rsidR="00016793" w:rsidRPr="00016793" w:rsidRDefault="00016793" w:rsidP="00016793">
            <w:pPr>
              <w:spacing w:after="0"/>
              <w:ind w:left="159" w:hanging="159"/>
              <w:jc w:val="left"/>
              <w:rPr>
                <w:szCs w:val="17"/>
              </w:rPr>
            </w:pPr>
            <w:r w:rsidRPr="00016793">
              <w:rPr>
                <w:szCs w:val="17"/>
              </w:rPr>
              <w:t>Clown Shoes Vampire Slayer</w:t>
            </w:r>
          </w:p>
        </w:tc>
        <w:tc>
          <w:tcPr>
            <w:tcW w:w="454" w:type="pct"/>
            <w:noWrap/>
            <w:hideMark/>
          </w:tcPr>
          <w:p w14:paraId="5E4882A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ECA336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233A0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8770F0B" w14:textId="77777777" w:rsidR="00016793" w:rsidRPr="00016793" w:rsidRDefault="00016793" w:rsidP="00016793">
            <w:pPr>
              <w:spacing w:after="0"/>
              <w:jc w:val="left"/>
              <w:rPr>
                <w:szCs w:val="17"/>
              </w:rPr>
            </w:pPr>
            <w:r w:rsidRPr="00016793">
              <w:rPr>
                <w:szCs w:val="17"/>
              </w:rPr>
              <w:t>Statewide Recycling</w:t>
            </w:r>
          </w:p>
        </w:tc>
      </w:tr>
      <w:tr w:rsidR="00016793" w:rsidRPr="00016793" w14:paraId="3A4938AB" w14:textId="77777777" w:rsidTr="006F3096">
        <w:trPr>
          <w:trHeight w:val="20"/>
        </w:trPr>
        <w:tc>
          <w:tcPr>
            <w:tcW w:w="1666" w:type="pct"/>
            <w:noWrap/>
            <w:hideMark/>
          </w:tcPr>
          <w:p w14:paraId="7EDF3B31" w14:textId="77777777" w:rsidR="00016793" w:rsidRPr="00016793" w:rsidRDefault="00016793" w:rsidP="00016793">
            <w:pPr>
              <w:spacing w:after="0"/>
              <w:ind w:left="159" w:hanging="159"/>
              <w:jc w:val="left"/>
              <w:rPr>
                <w:szCs w:val="17"/>
              </w:rPr>
            </w:pPr>
            <w:r w:rsidRPr="00016793">
              <w:rPr>
                <w:szCs w:val="17"/>
              </w:rPr>
              <w:t>Extraomnes Blond</w:t>
            </w:r>
          </w:p>
        </w:tc>
        <w:tc>
          <w:tcPr>
            <w:tcW w:w="454" w:type="pct"/>
            <w:noWrap/>
            <w:hideMark/>
          </w:tcPr>
          <w:p w14:paraId="54EEC79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76C421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2FB8A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4CBD222" w14:textId="77777777" w:rsidR="00016793" w:rsidRPr="00016793" w:rsidRDefault="00016793" w:rsidP="00016793">
            <w:pPr>
              <w:spacing w:after="0"/>
              <w:jc w:val="left"/>
              <w:rPr>
                <w:szCs w:val="17"/>
              </w:rPr>
            </w:pPr>
            <w:r w:rsidRPr="00016793">
              <w:rPr>
                <w:szCs w:val="17"/>
              </w:rPr>
              <w:t>Statewide Recycling</w:t>
            </w:r>
          </w:p>
        </w:tc>
      </w:tr>
      <w:tr w:rsidR="00016793" w:rsidRPr="00016793" w14:paraId="168771C6" w14:textId="77777777" w:rsidTr="006F3096">
        <w:trPr>
          <w:trHeight w:val="20"/>
        </w:trPr>
        <w:tc>
          <w:tcPr>
            <w:tcW w:w="1666" w:type="pct"/>
            <w:noWrap/>
            <w:hideMark/>
          </w:tcPr>
          <w:p w14:paraId="260FDB8E" w14:textId="77777777" w:rsidR="00016793" w:rsidRPr="00016793" w:rsidRDefault="00016793" w:rsidP="00016793">
            <w:pPr>
              <w:spacing w:after="0"/>
              <w:ind w:left="159" w:hanging="159"/>
              <w:jc w:val="left"/>
              <w:rPr>
                <w:szCs w:val="17"/>
              </w:rPr>
            </w:pPr>
            <w:r w:rsidRPr="00016793">
              <w:rPr>
                <w:szCs w:val="17"/>
              </w:rPr>
              <w:t>Extraomnes Bruin</w:t>
            </w:r>
          </w:p>
        </w:tc>
        <w:tc>
          <w:tcPr>
            <w:tcW w:w="454" w:type="pct"/>
            <w:noWrap/>
            <w:hideMark/>
          </w:tcPr>
          <w:p w14:paraId="49668B7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E01F70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C6E9F5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E461C4" w14:textId="77777777" w:rsidR="00016793" w:rsidRPr="00016793" w:rsidRDefault="00016793" w:rsidP="00016793">
            <w:pPr>
              <w:spacing w:after="0"/>
              <w:jc w:val="left"/>
              <w:rPr>
                <w:szCs w:val="17"/>
              </w:rPr>
            </w:pPr>
            <w:r w:rsidRPr="00016793">
              <w:rPr>
                <w:szCs w:val="17"/>
              </w:rPr>
              <w:t>Statewide Recycling</w:t>
            </w:r>
          </w:p>
        </w:tc>
      </w:tr>
      <w:tr w:rsidR="00016793" w:rsidRPr="00016793" w14:paraId="1F0EB685" w14:textId="77777777" w:rsidTr="006F3096">
        <w:trPr>
          <w:trHeight w:val="20"/>
        </w:trPr>
        <w:tc>
          <w:tcPr>
            <w:tcW w:w="1666" w:type="pct"/>
            <w:noWrap/>
            <w:hideMark/>
          </w:tcPr>
          <w:p w14:paraId="65247D0A" w14:textId="77777777" w:rsidR="00016793" w:rsidRPr="00016793" w:rsidRDefault="00016793" w:rsidP="00016793">
            <w:pPr>
              <w:spacing w:after="0"/>
              <w:ind w:left="159" w:hanging="159"/>
              <w:jc w:val="left"/>
              <w:rPr>
                <w:szCs w:val="17"/>
              </w:rPr>
            </w:pPr>
            <w:r w:rsidRPr="00016793">
              <w:rPr>
                <w:szCs w:val="17"/>
              </w:rPr>
              <w:t>Extraomnes Saison</w:t>
            </w:r>
          </w:p>
        </w:tc>
        <w:tc>
          <w:tcPr>
            <w:tcW w:w="454" w:type="pct"/>
            <w:noWrap/>
            <w:hideMark/>
          </w:tcPr>
          <w:p w14:paraId="43DDC6B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1E464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A7A26A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296B86" w14:textId="77777777" w:rsidR="00016793" w:rsidRPr="00016793" w:rsidRDefault="00016793" w:rsidP="00016793">
            <w:pPr>
              <w:spacing w:after="0"/>
              <w:jc w:val="left"/>
              <w:rPr>
                <w:szCs w:val="17"/>
              </w:rPr>
            </w:pPr>
            <w:r w:rsidRPr="00016793">
              <w:rPr>
                <w:szCs w:val="17"/>
              </w:rPr>
              <w:t>Statewide Recycling</w:t>
            </w:r>
          </w:p>
        </w:tc>
      </w:tr>
      <w:tr w:rsidR="00016793" w:rsidRPr="00016793" w14:paraId="6377BAD0" w14:textId="77777777" w:rsidTr="006F3096">
        <w:trPr>
          <w:trHeight w:val="20"/>
        </w:trPr>
        <w:tc>
          <w:tcPr>
            <w:tcW w:w="1666" w:type="pct"/>
            <w:noWrap/>
            <w:hideMark/>
          </w:tcPr>
          <w:p w14:paraId="127CC0B2" w14:textId="77777777" w:rsidR="00016793" w:rsidRPr="00016793" w:rsidRDefault="00016793" w:rsidP="00016793">
            <w:pPr>
              <w:spacing w:after="0"/>
              <w:ind w:left="159" w:hanging="159"/>
              <w:jc w:val="left"/>
              <w:rPr>
                <w:szCs w:val="17"/>
              </w:rPr>
            </w:pPr>
            <w:r w:rsidRPr="00016793">
              <w:rPr>
                <w:szCs w:val="17"/>
              </w:rPr>
              <w:t>Extraomnes Triple</w:t>
            </w:r>
          </w:p>
        </w:tc>
        <w:tc>
          <w:tcPr>
            <w:tcW w:w="454" w:type="pct"/>
            <w:noWrap/>
            <w:hideMark/>
          </w:tcPr>
          <w:p w14:paraId="56F91ED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21F8F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5854F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C1A8DC" w14:textId="77777777" w:rsidR="00016793" w:rsidRPr="00016793" w:rsidRDefault="00016793" w:rsidP="00016793">
            <w:pPr>
              <w:spacing w:after="0"/>
              <w:jc w:val="left"/>
              <w:rPr>
                <w:szCs w:val="17"/>
              </w:rPr>
            </w:pPr>
            <w:r w:rsidRPr="00016793">
              <w:rPr>
                <w:szCs w:val="17"/>
              </w:rPr>
              <w:t>Statewide Recycling</w:t>
            </w:r>
          </w:p>
        </w:tc>
      </w:tr>
      <w:tr w:rsidR="00016793" w:rsidRPr="00016793" w14:paraId="77BBB8EE" w14:textId="77777777" w:rsidTr="006F3096">
        <w:trPr>
          <w:trHeight w:val="20"/>
        </w:trPr>
        <w:tc>
          <w:tcPr>
            <w:tcW w:w="1666" w:type="pct"/>
            <w:noWrap/>
            <w:hideMark/>
          </w:tcPr>
          <w:p w14:paraId="0346B4ED" w14:textId="77777777" w:rsidR="00016793" w:rsidRPr="00016793" w:rsidRDefault="00016793" w:rsidP="00016793">
            <w:pPr>
              <w:spacing w:after="0"/>
              <w:ind w:left="159" w:hanging="159"/>
              <w:jc w:val="left"/>
              <w:rPr>
                <w:szCs w:val="17"/>
              </w:rPr>
            </w:pPr>
            <w:r w:rsidRPr="00016793">
              <w:rPr>
                <w:szCs w:val="17"/>
              </w:rPr>
              <w:t>Extraomnes Zest</w:t>
            </w:r>
          </w:p>
        </w:tc>
        <w:tc>
          <w:tcPr>
            <w:tcW w:w="454" w:type="pct"/>
            <w:noWrap/>
            <w:hideMark/>
          </w:tcPr>
          <w:p w14:paraId="4A97A92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74070A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2F2F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3E4A78" w14:textId="77777777" w:rsidR="00016793" w:rsidRPr="00016793" w:rsidRDefault="00016793" w:rsidP="00016793">
            <w:pPr>
              <w:spacing w:after="0"/>
              <w:jc w:val="left"/>
              <w:rPr>
                <w:szCs w:val="17"/>
              </w:rPr>
            </w:pPr>
            <w:r w:rsidRPr="00016793">
              <w:rPr>
                <w:szCs w:val="17"/>
              </w:rPr>
              <w:t>Statewide Recycling</w:t>
            </w:r>
          </w:p>
        </w:tc>
      </w:tr>
      <w:tr w:rsidR="00016793" w:rsidRPr="00016793" w14:paraId="510FE3DB" w14:textId="77777777" w:rsidTr="006F3096">
        <w:trPr>
          <w:trHeight w:val="20"/>
        </w:trPr>
        <w:tc>
          <w:tcPr>
            <w:tcW w:w="1666" w:type="pct"/>
            <w:noWrap/>
            <w:hideMark/>
          </w:tcPr>
          <w:p w14:paraId="77B26C68" w14:textId="77777777" w:rsidR="00016793" w:rsidRPr="00016793" w:rsidRDefault="00016793" w:rsidP="00016793">
            <w:pPr>
              <w:spacing w:after="0"/>
              <w:ind w:left="159" w:hanging="159"/>
              <w:jc w:val="left"/>
              <w:rPr>
                <w:szCs w:val="17"/>
              </w:rPr>
            </w:pPr>
            <w:r w:rsidRPr="00016793">
              <w:rPr>
                <w:szCs w:val="17"/>
              </w:rPr>
              <w:t>Jester King Black Metal</w:t>
            </w:r>
          </w:p>
        </w:tc>
        <w:tc>
          <w:tcPr>
            <w:tcW w:w="454" w:type="pct"/>
            <w:noWrap/>
            <w:hideMark/>
          </w:tcPr>
          <w:p w14:paraId="12F5CBF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A9F8CA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E340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A288F58" w14:textId="77777777" w:rsidR="00016793" w:rsidRPr="00016793" w:rsidRDefault="00016793" w:rsidP="00016793">
            <w:pPr>
              <w:spacing w:after="0"/>
              <w:jc w:val="left"/>
              <w:rPr>
                <w:szCs w:val="17"/>
              </w:rPr>
            </w:pPr>
            <w:r w:rsidRPr="00016793">
              <w:rPr>
                <w:szCs w:val="17"/>
              </w:rPr>
              <w:t>Statewide Recycling</w:t>
            </w:r>
          </w:p>
        </w:tc>
      </w:tr>
      <w:tr w:rsidR="00016793" w:rsidRPr="00016793" w14:paraId="4711312D" w14:textId="77777777" w:rsidTr="006F3096">
        <w:trPr>
          <w:trHeight w:val="20"/>
        </w:trPr>
        <w:tc>
          <w:tcPr>
            <w:tcW w:w="1666" w:type="pct"/>
            <w:noWrap/>
            <w:hideMark/>
          </w:tcPr>
          <w:p w14:paraId="69A52DEF" w14:textId="77777777" w:rsidR="00016793" w:rsidRPr="00016793" w:rsidRDefault="00016793" w:rsidP="00016793">
            <w:pPr>
              <w:spacing w:after="0"/>
              <w:ind w:left="159" w:hanging="159"/>
              <w:jc w:val="left"/>
              <w:rPr>
                <w:szCs w:val="17"/>
              </w:rPr>
            </w:pPr>
            <w:r w:rsidRPr="00016793">
              <w:rPr>
                <w:szCs w:val="17"/>
              </w:rPr>
              <w:t>Jester King Boxers Revenge</w:t>
            </w:r>
          </w:p>
        </w:tc>
        <w:tc>
          <w:tcPr>
            <w:tcW w:w="454" w:type="pct"/>
            <w:noWrap/>
            <w:hideMark/>
          </w:tcPr>
          <w:p w14:paraId="00E020D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157902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740D6D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7E084C" w14:textId="77777777" w:rsidR="00016793" w:rsidRPr="00016793" w:rsidRDefault="00016793" w:rsidP="00016793">
            <w:pPr>
              <w:spacing w:after="0"/>
              <w:jc w:val="left"/>
              <w:rPr>
                <w:szCs w:val="17"/>
              </w:rPr>
            </w:pPr>
            <w:r w:rsidRPr="00016793">
              <w:rPr>
                <w:szCs w:val="17"/>
              </w:rPr>
              <w:t>Statewide Recycling</w:t>
            </w:r>
          </w:p>
        </w:tc>
      </w:tr>
      <w:tr w:rsidR="00016793" w:rsidRPr="00016793" w14:paraId="40FA8724" w14:textId="77777777" w:rsidTr="006F3096">
        <w:trPr>
          <w:trHeight w:val="20"/>
        </w:trPr>
        <w:tc>
          <w:tcPr>
            <w:tcW w:w="1666" w:type="pct"/>
            <w:noWrap/>
            <w:hideMark/>
          </w:tcPr>
          <w:p w14:paraId="79985A2B" w14:textId="77777777" w:rsidR="00016793" w:rsidRPr="00016793" w:rsidRDefault="00016793" w:rsidP="00016793">
            <w:pPr>
              <w:spacing w:after="0"/>
              <w:ind w:left="159" w:hanging="159"/>
              <w:jc w:val="left"/>
              <w:rPr>
                <w:szCs w:val="17"/>
              </w:rPr>
            </w:pPr>
            <w:r w:rsidRPr="00016793">
              <w:rPr>
                <w:szCs w:val="17"/>
              </w:rPr>
              <w:t>Jester King Commercial Suicide</w:t>
            </w:r>
          </w:p>
        </w:tc>
        <w:tc>
          <w:tcPr>
            <w:tcW w:w="454" w:type="pct"/>
            <w:noWrap/>
            <w:hideMark/>
          </w:tcPr>
          <w:p w14:paraId="64C8271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D91A1B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F5879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45FF9B0" w14:textId="77777777" w:rsidR="00016793" w:rsidRPr="00016793" w:rsidRDefault="00016793" w:rsidP="00016793">
            <w:pPr>
              <w:spacing w:after="0"/>
              <w:jc w:val="left"/>
              <w:rPr>
                <w:szCs w:val="17"/>
              </w:rPr>
            </w:pPr>
            <w:r w:rsidRPr="00016793">
              <w:rPr>
                <w:szCs w:val="17"/>
              </w:rPr>
              <w:t>Statewide Recycling</w:t>
            </w:r>
          </w:p>
        </w:tc>
      </w:tr>
      <w:tr w:rsidR="00016793" w:rsidRPr="00016793" w14:paraId="3DD1B7F9" w14:textId="77777777" w:rsidTr="006F3096">
        <w:trPr>
          <w:trHeight w:val="20"/>
        </w:trPr>
        <w:tc>
          <w:tcPr>
            <w:tcW w:w="1666" w:type="pct"/>
            <w:noWrap/>
            <w:hideMark/>
          </w:tcPr>
          <w:p w14:paraId="661F3E60" w14:textId="77777777" w:rsidR="00016793" w:rsidRPr="00016793" w:rsidRDefault="00016793" w:rsidP="00016793">
            <w:pPr>
              <w:spacing w:after="0"/>
              <w:ind w:left="159" w:hanging="159"/>
              <w:jc w:val="left"/>
              <w:rPr>
                <w:szCs w:val="17"/>
              </w:rPr>
            </w:pPr>
            <w:r w:rsidRPr="00016793">
              <w:rPr>
                <w:szCs w:val="17"/>
              </w:rPr>
              <w:t>Jester King Das Wunderkind</w:t>
            </w:r>
          </w:p>
        </w:tc>
        <w:tc>
          <w:tcPr>
            <w:tcW w:w="454" w:type="pct"/>
            <w:noWrap/>
            <w:hideMark/>
          </w:tcPr>
          <w:p w14:paraId="57A8E1F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4F1623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5205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4BBA5BA" w14:textId="77777777" w:rsidR="00016793" w:rsidRPr="00016793" w:rsidRDefault="00016793" w:rsidP="00016793">
            <w:pPr>
              <w:spacing w:after="0"/>
              <w:jc w:val="left"/>
              <w:rPr>
                <w:szCs w:val="17"/>
              </w:rPr>
            </w:pPr>
            <w:r w:rsidRPr="00016793">
              <w:rPr>
                <w:szCs w:val="17"/>
              </w:rPr>
              <w:t>Statewide Recycling</w:t>
            </w:r>
          </w:p>
        </w:tc>
      </w:tr>
      <w:tr w:rsidR="00016793" w:rsidRPr="00016793" w14:paraId="49FAD888" w14:textId="77777777" w:rsidTr="006F3096">
        <w:trPr>
          <w:trHeight w:val="20"/>
        </w:trPr>
        <w:tc>
          <w:tcPr>
            <w:tcW w:w="1666" w:type="pct"/>
            <w:noWrap/>
            <w:hideMark/>
          </w:tcPr>
          <w:p w14:paraId="318B9869" w14:textId="77777777" w:rsidR="00016793" w:rsidRPr="00016793" w:rsidRDefault="00016793" w:rsidP="00016793">
            <w:pPr>
              <w:spacing w:after="0"/>
              <w:ind w:left="159" w:hanging="159"/>
              <w:jc w:val="left"/>
              <w:rPr>
                <w:szCs w:val="17"/>
              </w:rPr>
            </w:pPr>
            <w:r w:rsidRPr="00016793">
              <w:rPr>
                <w:szCs w:val="17"/>
              </w:rPr>
              <w:t>Jester King El Cedro Hoppy Cedar Ale</w:t>
            </w:r>
          </w:p>
        </w:tc>
        <w:tc>
          <w:tcPr>
            <w:tcW w:w="454" w:type="pct"/>
            <w:noWrap/>
            <w:hideMark/>
          </w:tcPr>
          <w:p w14:paraId="5362BC8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DE74C5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D68F33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472247" w14:textId="77777777" w:rsidR="00016793" w:rsidRPr="00016793" w:rsidRDefault="00016793" w:rsidP="00016793">
            <w:pPr>
              <w:spacing w:after="0"/>
              <w:jc w:val="left"/>
              <w:rPr>
                <w:szCs w:val="17"/>
              </w:rPr>
            </w:pPr>
            <w:r w:rsidRPr="00016793">
              <w:rPr>
                <w:szCs w:val="17"/>
              </w:rPr>
              <w:t>Statewide Recycling</w:t>
            </w:r>
          </w:p>
        </w:tc>
      </w:tr>
      <w:tr w:rsidR="00016793" w:rsidRPr="00016793" w14:paraId="18A8B8EC" w14:textId="77777777" w:rsidTr="006F3096">
        <w:trPr>
          <w:trHeight w:val="20"/>
        </w:trPr>
        <w:tc>
          <w:tcPr>
            <w:tcW w:w="1666" w:type="pct"/>
            <w:noWrap/>
            <w:hideMark/>
          </w:tcPr>
          <w:p w14:paraId="3751B1F9" w14:textId="77777777" w:rsidR="00016793" w:rsidRPr="00016793" w:rsidRDefault="00016793" w:rsidP="00016793">
            <w:pPr>
              <w:spacing w:after="0"/>
              <w:ind w:left="159" w:hanging="159"/>
              <w:jc w:val="left"/>
              <w:rPr>
                <w:szCs w:val="17"/>
              </w:rPr>
            </w:pPr>
            <w:r w:rsidRPr="00016793">
              <w:rPr>
                <w:szCs w:val="17"/>
              </w:rPr>
              <w:t>Jester King Funk Metal</w:t>
            </w:r>
          </w:p>
        </w:tc>
        <w:tc>
          <w:tcPr>
            <w:tcW w:w="454" w:type="pct"/>
            <w:noWrap/>
            <w:hideMark/>
          </w:tcPr>
          <w:p w14:paraId="54256BC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AA3C43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AAA06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D7B0DC" w14:textId="77777777" w:rsidR="00016793" w:rsidRPr="00016793" w:rsidRDefault="00016793" w:rsidP="00016793">
            <w:pPr>
              <w:spacing w:after="0"/>
              <w:jc w:val="left"/>
              <w:rPr>
                <w:szCs w:val="17"/>
              </w:rPr>
            </w:pPr>
            <w:r w:rsidRPr="00016793">
              <w:rPr>
                <w:szCs w:val="17"/>
              </w:rPr>
              <w:t>Statewide Recycling</w:t>
            </w:r>
          </w:p>
        </w:tc>
      </w:tr>
      <w:tr w:rsidR="00016793" w:rsidRPr="00016793" w14:paraId="047DB203" w14:textId="77777777" w:rsidTr="006F3096">
        <w:trPr>
          <w:trHeight w:val="20"/>
        </w:trPr>
        <w:tc>
          <w:tcPr>
            <w:tcW w:w="1666" w:type="pct"/>
            <w:noWrap/>
            <w:hideMark/>
          </w:tcPr>
          <w:p w14:paraId="1BCAF6C6" w14:textId="77777777" w:rsidR="00016793" w:rsidRPr="00016793" w:rsidRDefault="00016793" w:rsidP="00016793">
            <w:pPr>
              <w:spacing w:after="0"/>
              <w:ind w:left="159" w:hanging="159"/>
              <w:jc w:val="left"/>
              <w:rPr>
                <w:szCs w:val="17"/>
              </w:rPr>
            </w:pPr>
            <w:r w:rsidRPr="00016793">
              <w:rPr>
                <w:szCs w:val="17"/>
              </w:rPr>
              <w:t>Jester King Le Petit Prince</w:t>
            </w:r>
          </w:p>
        </w:tc>
        <w:tc>
          <w:tcPr>
            <w:tcW w:w="454" w:type="pct"/>
            <w:noWrap/>
            <w:hideMark/>
          </w:tcPr>
          <w:p w14:paraId="5469D6E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B6564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CCAE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49B3A5" w14:textId="77777777" w:rsidR="00016793" w:rsidRPr="00016793" w:rsidRDefault="00016793" w:rsidP="00016793">
            <w:pPr>
              <w:spacing w:after="0"/>
              <w:jc w:val="left"/>
              <w:rPr>
                <w:szCs w:val="17"/>
              </w:rPr>
            </w:pPr>
            <w:r w:rsidRPr="00016793">
              <w:rPr>
                <w:szCs w:val="17"/>
              </w:rPr>
              <w:t>Statewide Recycling</w:t>
            </w:r>
          </w:p>
        </w:tc>
      </w:tr>
      <w:tr w:rsidR="00016793" w:rsidRPr="00016793" w14:paraId="474E584E" w14:textId="77777777" w:rsidTr="006F3096">
        <w:trPr>
          <w:trHeight w:val="20"/>
        </w:trPr>
        <w:tc>
          <w:tcPr>
            <w:tcW w:w="1666" w:type="pct"/>
            <w:noWrap/>
            <w:hideMark/>
          </w:tcPr>
          <w:p w14:paraId="6522D44F" w14:textId="77777777" w:rsidR="00016793" w:rsidRPr="00016793" w:rsidRDefault="00016793" w:rsidP="00016793">
            <w:pPr>
              <w:spacing w:after="0"/>
              <w:ind w:left="159" w:hanging="159"/>
              <w:jc w:val="left"/>
              <w:rPr>
                <w:szCs w:val="17"/>
              </w:rPr>
            </w:pPr>
            <w:r w:rsidRPr="00016793">
              <w:rPr>
                <w:szCs w:val="17"/>
              </w:rPr>
              <w:t>Jester King Noble King</w:t>
            </w:r>
          </w:p>
        </w:tc>
        <w:tc>
          <w:tcPr>
            <w:tcW w:w="454" w:type="pct"/>
            <w:noWrap/>
            <w:hideMark/>
          </w:tcPr>
          <w:p w14:paraId="0437D5E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D150A4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37409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B4FCAC" w14:textId="77777777" w:rsidR="00016793" w:rsidRPr="00016793" w:rsidRDefault="00016793" w:rsidP="00016793">
            <w:pPr>
              <w:spacing w:after="0"/>
              <w:jc w:val="left"/>
              <w:rPr>
                <w:szCs w:val="17"/>
              </w:rPr>
            </w:pPr>
            <w:r w:rsidRPr="00016793">
              <w:rPr>
                <w:szCs w:val="17"/>
              </w:rPr>
              <w:t>Statewide Recycling</w:t>
            </w:r>
          </w:p>
        </w:tc>
      </w:tr>
      <w:tr w:rsidR="00016793" w:rsidRPr="00016793" w14:paraId="1AF8ECD6" w14:textId="77777777" w:rsidTr="006F3096">
        <w:trPr>
          <w:trHeight w:val="20"/>
        </w:trPr>
        <w:tc>
          <w:tcPr>
            <w:tcW w:w="1666" w:type="pct"/>
            <w:noWrap/>
            <w:hideMark/>
          </w:tcPr>
          <w:p w14:paraId="239E9210" w14:textId="77777777" w:rsidR="00016793" w:rsidRPr="00016793" w:rsidRDefault="00016793" w:rsidP="00016793">
            <w:pPr>
              <w:spacing w:after="0"/>
              <w:ind w:left="159" w:hanging="159"/>
              <w:jc w:val="left"/>
              <w:rPr>
                <w:szCs w:val="17"/>
              </w:rPr>
            </w:pPr>
            <w:r w:rsidRPr="00016793">
              <w:rPr>
                <w:szCs w:val="17"/>
              </w:rPr>
              <w:t>Jester King RU 55</w:t>
            </w:r>
          </w:p>
        </w:tc>
        <w:tc>
          <w:tcPr>
            <w:tcW w:w="454" w:type="pct"/>
            <w:noWrap/>
            <w:hideMark/>
          </w:tcPr>
          <w:p w14:paraId="15562E9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646AC0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042597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6F0AAB" w14:textId="77777777" w:rsidR="00016793" w:rsidRPr="00016793" w:rsidRDefault="00016793" w:rsidP="00016793">
            <w:pPr>
              <w:spacing w:after="0"/>
              <w:jc w:val="left"/>
              <w:rPr>
                <w:szCs w:val="17"/>
              </w:rPr>
            </w:pPr>
            <w:r w:rsidRPr="00016793">
              <w:rPr>
                <w:szCs w:val="17"/>
              </w:rPr>
              <w:t>Statewide Recycling</w:t>
            </w:r>
          </w:p>
        </w:tc>
      </w:tr>
      <w:tr w:rsidR="00016793" w:rsidRPr="00016793" w14:paraId="1FD02AD0" w14:textId="77777777" w:rsidTr="006F3096">
        <w:trPr>
          <w:trHeight w:val="20"/>
        </w:trPr>
        <w:tc>
          <w:tcPr>
            <w:tcW w:w="1666" w:type="pct"/>
            <w:noWrap/>
            <w:hideMark/>
          </w:tcPr>
          <w:p w14:paraId="5AA27DC3" w14:textId="77777777" w:rsidR="00016793" w:rsidRPr="00016793" w:rsidRDefault="00016793" w:rsidP="00016793">
            <w:pPr>
              <w:spacing w:after="0"/>
              <w:ind w:left="159" w:hanging="159"/>
              <w:jc w:val="left"/>
              <w:rPr>
                <w:szCs w:val="17"/>
              </w:rPr>
            </w:pPr>
            <w:r w:rsidRPr="00016793">
              <w:rPr>
                <w:szCs w:val="17"/>
              </w:rPr>
              <w:t>Jester King Salt Lick Pecanwood</w:t>
            </w:r>
          </w:p>
        </w:tc>
        <w:tc>
          <w:tcPr>
            <w:tcW w:w="454" w:type="pct"/>
            <w:noWrap/>
            <w:hideMark/>
          </w:tcPr>
          <w:p w14:paraId="26BF7CF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B2AE1A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1FCB8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9CF467D" w14:textId="77777777" w:rsidR="00016793" w:rsidRPr="00016793" w:rsidRDefault="00016793" w:rsidP="00016793">
            <w:pPr>
              <w:spacing w:after="0"/>
              <w:jc w:val="left"/>
              <w:rPr>
                <w:szCs w:val="17"/>
              </w:rPr>
            </w:pPr>
            <w:r w:rsidRPr="00016793">
              <w:rPr>
                <w:szCs w:val="17"/>
              </w:rPr>
              <w:t>Statewide Recycling</w:t>
            </w:r>
          </w:p>
        </w:tc>
      </w:tr>
      <w:tr w:rsidR="00016793" w:rsidRPr="00016793" w14:paraId="1EF1BA2C" w14:textId="77777777" w:rsidTr="006F3096">
        <w:trPr>
          <w:trHeight w:val="20"/>
        </w:trPr>
        <w:tc>
          <w:tcPr>
            <w:tcW w:w="1666" w:type="pct"/>
            <w:noWrap/>
            <w:hideMark/>
          </w:tcPr>
          <w:p w14:paraId="10073BB7" w14:textId="77777777" w:rsidR="00016793" w:rsidRPr="00016793" w:rsidRDefault="00016793" w:rsidP="00016793">
            <w:pPr>
              <w:spacing w:after="0"/>
              <w:ind w:left="159" w:hanging="159"/>
              <w:jc w:val="left"/>
              <w:rPr>
                <w:szCs w:val="17"/>
              </w:rPr>
            </w:pPr>
            <w:r w:rsidRPr="00016793">
              <w:rPr>
                <w:szCs w:val="17"/>
              </w:rPr>
              <w:t>Jester King Wytchmaker</w:t>
            </w:r>
          </w:p>
        </w:tc>
        <w:tc>
          <w:tcPr>
            <w:tcW w:w="454" w:type="pct"/>
            <w:noWrap/>
            <w:hideMark/>
          </w:tcPr>
          <w:p w14:paraId="008AA04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13320C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7E38F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5CD8B0" w14:textId="77777777" w:rsidR="00016793" w:rsidRPr="00016793" w:rsidRDefault="00016793" w:rsidP="00016793">
            <w:pPr>
              <w:spacing w:after="0"/>
              <w:jc w:val="left"/>
              <w:rPr>
                <w:szCs w:val="17"/>
              </w:rPr>
            </w:pPr>
            <w:r w:rsidRPr="00016793">
              <w:rPr>
                <w:szCs w:val="17"/>
              </w:rPr>
              <w:t>Statewide Recycling</w:t>
            </w:r>
          </w:p>
        </w:tc>
      </w:tr>
      <w:tr w:rsidR="00016793" w:rsidRPr="00016793" w14:paraId="207422AB" w14:textId="77777777" w:rsidTr="006F3096">
        <w:trPr>
          <w:trHeight w:val="20"/>
        </w:trPr>
        <w:tc>
          <w:tcPr>
            <w:tcW w:w="1666" w:type="pct"/>
            <w:noWrap/>
            <w:hideMark/>
          </w:tcPr>
          <w:p w14:paraId="3A7FEDF2" w14:textId="77777777" w:rsidR="00016793" w:rsidRPr="00016793" w:rsidRDefault="00016793" w:rsidP="00016793">
            <w:pPr>
              <w:spacing w:after="0"/>
              <w:ind w:left="159" w:hanging="159"/>
              <w:jc w:val="left"/>
              <w:rPr>
                <w:szCs w:val="17"/>
              </w:rPr>
            </w:pPr>
            <w:r w:rsidRPr="00016793">
              <w:rPr>
                <w:szCs w:val="17"/>
              </w:rPr>
              <w:t>Birra Baladin Elixir</w:t>
            </w:r>
          </w:p>
        </w:tc>
        <w:tc>
          <w:tcPr>
            <w:tcW w:w="454" w:type="pct"/>
            <w:noWrap/>
            <w:hideMark/>
          </w:tcPr>
          <w:p w14:paraId="58D82D1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8468C7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87AB8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CBAB38" w14:textId="77777777" w:rsidR="00016793" w:rsidRPr="00016793" w:rsidRDefault="00016793" w:rsidP="00016793">
            <w:pPr>
              <w:spacing w:after="0"/>
              <w:jc w:val="left"/>
              <w:rPr>
                <w:szCs w:val="17"/>
              </w:rPr>
            </w:pPr>
            <w:r w:rsidRPr="00016793">
              <w:rPr>
                <w:szCs w:val="17"/>
              </w:rPr>
              <w:t>Statewide Recycling</w:t>
            </w:r>
          </w:p>
        </w:tc>
      </w:tr>
      <w:tr w:rsidR="00016793" w:rsidRPr="00016793" w14:paraId="7297715D" w14:textId="77777777" w:rsidTr="006F3096">
        <w:trPr>
          <w:trHeight w:val="20"/>
        </w:trPr>
        <w:tc>
          <w:tcPr>
            <w:tcW w:w="1666" w:type="pct"/>
            <w:noWrap/>
            <w:hideMark/>
          </w:tcPr>
          <w:p w14:paraId="2262AAC1" w14:textId="77777777" w:rsidR="00016793" w:rsidRPr="00016793" w:rsidRDefault="00016793" w:rsidP="00016793">
            <w:pPr>
              <w:spacing w:after="0"/>
              <w:ind w:left="159" w:hanging="159"/>
              <w:jc w:val="left"/>
              <w:rPr>
                <w:szCs w:val="17"/>
              </w:rPr>
            </w:pPr>
            <w:r w:rsidRPr="00016793">
              <w:rPr>
                <w:szCs w:val="17"/>
              </w:rPr>
              <w:t>Birra Baladin Fume XYAUYU</w:t>
            </w:r>
          </w:p>
        </w:tc>
        <w:tc>
          <w:tcPr>
            <w:tcW w:w="454" w:type="pct"/>
            <w:noWrap/>
            <w:hideMark/>
          </w:tcPr>
          <w:p w14:paraId="3E3D68A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4E5534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B9BE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C026A5" w14:textId="77777777" w:rsidR="00016793" w:rsidRPr="00016793" w:rsidRDefault="00016793" w:rsidP="00016793">
            <w:pPr>
              <w:spacing w:after="0"/>
              <w:jc w:val="left"/>
              <w:rPr>
                <w:szCs w:val="17"/>
              </w:rPr>
            </w:pPr>
            <w:r w:rsidRPr="00016793">
              <w:rPr>
                <w:szCs w:val="17"/>
              </w:rPr>
              <w:t>Statewide Recycling</w:t>
            </w:r>
          </w:p>
        </w:tc>
      </w:tr>
      <w:tr w:rsidR="00016793" w:rsidRPr="00016793" w14:paraId="58DC2F0C" w14:textId="77777777" w:rsidTr="006F3096">
        <w:trPr>
          <w:trHeight w:val="20"/>
        </w:trPr>
        <w:tc>
          <w:tcPr>
            <w:tcW w:w="1666" w:type="pct"/>
            <w:noWrap/>
            <w:hideMark/>
          </w:tcPr>
          <w:p w14:paraId="36E4EC81" w14:textId="77777777" w:rsidR="00016793" w:rsidRPr="00016793" w:rsidRDefault="00016793" w:rsidP="00016793">
            <w:pPr>
              <w:spacing w:after="0"/>
              <w:ind w:left="159" w:hanging="159"/>
              <w:jc w:val="left"/>
              <w:rPr>
                <w:szCs w:val="17"/>
              </w:rPr>
            </w:pPr>
            <w:r w:rsidRPr="00016793">
              <w:rPr>
                <w:szCs w:val="17"/>
              </w:rPr>
              <w:t>Birra Baladin Isacc</w:t>
            </w:r>
          </w:p>
        </w:tc>
        <w:tc>
          <w:tcPr>
            <w:tcW w:w="454" w:type="pct"/>
            <w:noWrap/>
            <w:hideMark/>
          </w:tcPr>
          <w:p w14:paraId="0751E41D"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6BA8D87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8451D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43DF59" w14:textId="77777777" w:rsidR="00016793" w:rsidRPr="00016793" w:rsidRDefault="00016793" w:rsidP="00016793">
            <w:pPr>
              <w:spacing w:after="0"/>
              <w:jc w:val="left"/>
              <w:rPr>
                <w:szCs w:val="17"/>
              </w:rPr>
            </w:pPr>
            <w:r w:rsidRPr="00016793">
              <w:rPr>
                <w:szCs w:val="17"/>
              </w:rPr>
              <w:t>Statewide Recycling</w:t>
            </w:r>
          </w:p>
        </w:tc>
      </w:tr>
      <w:tr w:rsidR="00016793" w:rsidRPr="00016793" w14:paraId="774E7F1F" w14:textId="77777777" w:rsidTr="006F3096">
        <w:trPr>
          <w:trHeight w:val="20"/>
        </w:trPr>
        <w:tc>
          <w:tcPr>
            <w:tcW w:w="1666" w:type="pct"/>
            <w:noWrap/>
            <w:hideMark/>
          </w:tcPr>
          <w:p w14:paraId="1205D7C6" w14:textId="77777777" w:rsidR="00016793" w:rsidRPr="00016793" w:rsidRDefault="00016793" w:rsidP="00016793">
            <w:pPr>
              <w:spacing w:after="0"/>
              <w:ind w:left="159" w:hanging="159"/>
              <w:jc w:val="left"/>
              <w:rPr>
                <w:szCs w:val="17"/>
              </w:rPr>
            </w:pPr>
            <w:r w:rsidRPr="00016793">
              <w:rPr>
                <w:szCs w:val="17"/>
              </w:rPr>
              <w:t>Birra Baladin Isacc</w:t>
            </w:r>
          </w:p>
        </w:tc>
        <w:tc>
          <w:tcPr>
            <w:tcW w:w="454" w:type="pct"/>
            <w:noWrap/>
            <w:hideMark/>
          </w:tcPr>
          <w:p w14:paraId="0533767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253604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A2845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CBB44E3" w14:textId="77777777" w:rsidR="00016793" w:rsidRPr="00016793" w:rsidRDefault="00016793" w:rsidP="00016793">
            <w:pPr>
              <w:spacing w:after="0"/>
              <w:jc w:val="left"/>
              <w:rPr>
                <w:szCs w:val="17"/>
              </w:rPr>
            </w:pPr>
            <w:r w:rsidRPr="00016793">
              <w:rPr>
                <w:szCs w:val="17"/>
              </w:rPr>
              <w:t>Statewide Recycling</w:t>
            </w:r>
          </w:p>
        </w:tc>
      </w:tr>
      <w:tr w:rsidR="00016793" w:rsidRPr="00016793" w14:paraId="28F5ECB7" w14:textId="77777777" w:rsidTr="006F3096">
        <w:trPr>
          <w:trHeight w:val="20"/>
        </w:trPr>
        <w:tc>
          <w:tcPr>
            <w:tcW w:w="1666" w:type="pct"/>
            <w:noWrap/>
            <w:hideMark/>
          </w:tcPr>
          <w:p w14:paraId="196FAD1E" w14:textId="77777777" w:rsidR="00016793" w:rsidRPr="00016793" w:rsidRDefault="00016793" w:rsidP="00016793">
            <w:pPr>
              <w:spacing w:after="0"/>
              <w:ind w:left="159" w:hanging="159"/>
              <w:jc w:val="left"/>
              <w:rPr>
                <w:szCs w:val="17"/>
              </w:rPr>
            </w:pPr>
            <w:r w:rsidRPr="00016793">
              <w:rPr>
                <w:szCs w:val="17"/>
              </w:rPr>
              <w:t>Birra Baladin Leon</w:t>
            </w:r>
          </w:p>
        </w:tc>
        <w:tc>
          <w:tcPr>
            <w:tcW w:w="454" w:type="pct"/>
            <w:noWrap/>
            <w:hideMark/>
          </w:tcPr>
          <w:p w14:paraId="6C511E4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F0292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CC97D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EA2763" w14:textId="77777777" w:rsidR="00016793" w:rsidRPr="00016793" w:rsidRDefault="00016793" w:rsidP="00016793">
            <w:pPr>
              <w:spacing w:after="0"/>
              <w:jc w:val="left"/>
              <w:rPr>
                <w:szCs w:val="17"/>
              </w:rPr>
            </w:pPr>
            <w:r w:rsidRPr="00016793">
              <w:rPr>
                <w:szCs w:val="17"/>
              </w:rPr>
              <w:t>Statewide Recycling</w:t>
            </w:r>
          </w:p>
        </w:tc>
      </w:tr>
      <w:tr w:rsidR="00016793" w:rsidRPr="00016793" w14:paraId="2B022B48" w14:textId="77777777" w:rsidTr="006F3096">
        <w:trPr>
          <w:trHeight w:val="20"/>
        </w:trPr>
        <w:tc>
          <w:tcPr>
            <w:tcW w:w="1666" w:type="pct"/>
            <w:noWrap/>
            <w:hideMark/>
          </w:tcPr>
          <w:p w14:paraId="7D86E398" w14:textId="77777777" w:rsidR="00016793" w:rsidRPr="00016793" w:rsidRDefault="00016793" w:rsidP="00016793">
            <w:pPr>
              <w:spacing w:after="0"/>
              <w:ind w:left="159" w:hanging="159"/>
              <w:jc w:val="left"/>
              <w:rPr>
                <w:szCs w:val="17"/>
              </w:rPr>
            </w:pPr>
            <w:r w:rsidRPr="00016793">
              <w:rPr>
                <w:szCs w:val="17"/>
              </w:rPr>
              <w:t>Birra Baladin Mama Kriek</w:t>
            </w:r>
          </w:p>
        </w:tc>
        <w:tc>
          <w:tcPr>
            <w:tcW w:w="454" w:type="pct"/>
            <w:noWrap/>
            <w:hideMark/>
          </w:tcPr>
          <w:p w14:paraId="3AD64A7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9F4521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FDE41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23445A" w14:textId="77777777" w:rsidR="00016793" w:rsidRPr="00016793" w:rsidRDefault="00016793" w:rsidP="00016793">
            <w:pPr>
              <w:spacing w:after="0"/>
              <w:jc w:val="left"/>
              <w:rPr>
                <w:szCs w:val="17"/>
              </w:rPr>
            </w:pPr>
            <w:r w:rsidRPr="00016793">
              <w:rPr>
                <w:szCs w:val="17"/>
              </w:rPr>
              <w:t>Statewide Recycling</w:t>
            </w:r>
          </w:p>
        </w:tc>
      </w:tr>
      <w:tr w:rsidR="00016793" w:rsidRPr="00016793" w14:paraId="472E6E96" w14:textId="77777777" w:rsidTr="006F3096">
        <w:trPr>
          <w:trHeight w:val="20"/>
        </w:trPr>
        <w:tc>
          <w:tcPr>
            <w:tcW w:w="1666" w:type="pct"/>
            <w:noWrap/>
            <w:hideMark/>
          </w:tcPr>
          <w:p w14:paraId="0D4322EE" w14:textId="77777777" w:rsidR="00016793" w:rsidRPr="00016793" w:rsidRDefault="00016793" w:rsidP="00016793">
            <w:pPr>
              <w:spacing w:after="0"/>
              <w:ind w:left="159" w:hanging="159"/>
              <w:jc w:val="left"/>
              <w:rPr>
                <w:szCs w:val="17"/>
              </w:rPr>
            </w:pPr>
            <w:r w:rsidRPr="00016793">
              <w:rPr>
                <w:szCs w:val="17"/>
              </w:rPr>
              <w:t>Birra Baladin Nazionale</w:t>
            </w:r>
          </w:p>
        </w:tc>
        <w:tc>
          <w:tcPr>
            <w:tcW w:w="454" w:type="pct"/>
            <w:noWrap/>
            <w:hideMark/>
          </w:tcPr>
          <w:p w14:paraId="639FB9A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1A260E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D6BABC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AA87F4" w14:textId="77777777" w:rsidR="00016793" w:rsidRPr="00016793" w:rsidRDefault="00016793" w:rsidP="00016793">
            <w:pPr>
              <w:spacing w:after="0"/>
              <w:jc w:val="left"/>
              <w:rPr>
                <w:szCs w:val="17"/>
              </w:rPr>
            </w:pPr>
            <w:r w:rsidRPr="00016793">
              <w:rPr>
                <w:szCs w:val="17"/>
              </w:rPr>
              <w:t>Statewide Recycling</w:t>
            </w:r>
          </w:p>
        </w:tc>
      </w:tr>
      <w:tr w:rsidR="00016793" w:rsidRPr="00016793" w14:paraId="304542EC" w14:textId="77777777" w:rsidTr="006F3096">
        <w:trPr>
          <w:trHeight w:val="20"/>
        </w:trPr>
        <w:tc>
          <w:tcPr>
            <w:tcW w:w="1666" w:type="pct"/>
            <w:noWrap/>
            <w:hideMark/>
          </w:tcPr>
          <w:p w14:paraId="5B554D41" w14:textId="77777777" w:rsidR="00016793" w:rsidRPr="00016793" w:rsidRDefault="00016793" w:rsidP="00016793">
            <w:pPr>
              <w:spacing w:after="0"/>
              <w:ind w:left="159" w:hanging="159"/>
              <w:jc w:val="left"/>
              <w:rPr>
                <w:szCs w:val="17"/>
              </w:rPr>
            </w:pPr>
            <w:r w:rsidRPr="00016793">
              <w:rPr>
                <w:szCs w:val="17"/>
              </w:rPr>
              <w:t>Birra Baladin Nora</w:t>
            </w:r>
          </w:p>
        </w:tc>
        <w:tc>
          <w:tcPr>
            <w:tcW w:w="454" w:type="pct"/>
            <w:noWrap/>
            <w:hideMark/>
          </w:tcPr>
          <w:p w14:paraId="72818B8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ED1CC5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994F2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7F008E" w14:textId="77777777" w:rsidR="00016793" w:rsidRPr="00016793" w:rsidRDefault="00016793" w:rsidP="00016793">
            <w:pPr>
              <w:spacing w:after="0"/>
              <w:jc w:val="left"/>
              <w:rPr>
                <w:szCs w:val="17"/>
              </w:rPr>
            </w:pPr>
            <w:r w:rsidRPr="00016793">
              <w:rPr>
                <w:szCs w:val="17"/>
              </w:rPr>
              <w:t>Statewide Recycling</w:t>
            </w:r>
          </w:p>
        </w:tc>
      </w:tr>
      <w:tr w:rsidR="00016793" w:rsidRPr="00016793" w14:paraId="44B540EE" w14:textId="77777777" w:rsidTr="006F3096">
        <w:trPr>
          <w:trHeight w:val="20"/>
        </w:trPr>
        <w:tc>
          <w:tcPr>
            <w:tcW w:w="1666" w:type="pct"/>
            <w:noWrap/>
            <w:hideMark/>
          </w:tcPr>
          <w:p w14:paraId="6C2515FF" w14:textId="77777777" w:rsidR="00016793" w:rsidRPr="00016793" w:rsidRDefault="00016793" w:rsidP="00016793">
            <w:pPr>
              <w:spacing w:after="0"/>
              <w:ind w:left="159" w:hanging="159"/>
              <w:jc w:val="left"/>
              <w:rPr>
                <w:szCs w:val="17"/>
              </w:rPr>
            </w:pPr>
            <w:r w:rsidRPr="00016793">
              <w:rPr>
                <w:szCs w:val="17"/>
              </w:rPr>
              <w:t>Birra Baladin Open</w:t>
            </w:r>
          </w:p>
        </w:tc>
        <w:tc>
          <w:tcPr>
            <w:tcW w:w="454" w:type="pct"/>
            <w:noWrap/>
            <w:hideMark/>
          </w:tcPr>
          <w:p w14:paraId="65C9D5AA"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B16C8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1D809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DB28B2" w14:textId="77777777" w:rsidR="00016793" w:rsidRPr="00016793" w:rsidRDefault="00016793" w:rsidP="00016793">
            <w:pPr>
              <w:spacing w:after="0"/>
              <w:jc w:val="left"/>
              <w:rPr>
                <w:szCs w:val="17"/>
              </w:rPr>
            </w:pPr>
            <w:r w:rsidRPr="00016793">
              <w:rPr>
                <w:szCs w:val="17"/>
              </w:rPr>
              <w:t>Statewide Recycling</w:t>
            </w:r>
          </w:p>
        </w:tc>
      </w:tr>
      <w:tr w:rsidR="00016793" w:rsidRPr="00016793" w14:paraId="6A750B32" w14:textId="77777777" w:rsidTr="006F3096">
        <w:trPr>
          <w:trHeight w:val="20"/>
        </w:trPr>
        <w:tc>
          <w:tcPr>
            <w:tcW w:w="1666" w:type="pct"/>
            <w:noWrap/>
            <w:hideMark/>
          </w:tcPr>
          <w:p w14:paraId="7888C57F" w14:textId="77777777" w:rsidR="00016793" w:rsidRPr="00016793" w:rsidRDefault="00016793" w:rsidP="00016793">
            <w:pPr>
              <w:spacing w:after="0"/>
              <w:ind w:left="159" w:hanging="159"/>
              <w:jc w:val="left"/>
              <w:rPr>
                <w:szCs w:val="17"/>
              </w:rPr>
            </w:pPr>
            <w:r w:rsidRPr="00016793">
              <w:rPr>
                <w:szCs w:val="17"/>
              </w:rPr>
              <w:t>Birra Baladin Open</w:t>
            </w:r>
          </w:p>
        </w:tc>
        <w:tc>
          <w:tcPr>
            <w:tcW w:w="454" w:type="pct"/>
            <w:noWrap/>
            <w:hideMark/>
          </w:tcPr>
          <w:p w14:paraId="320D8D9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CFD24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76FC1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DB1D63F" w14:textId="77777777" w:rsidR="00016793" w:rsidRPr="00016793" w:rsidRDefault="00016793" w:rsidP="00016793">
            <w:pPr>
              <w:spacing w:after="0"/>
              <w:jc w:val="left"/>
              <w:rPr>
                <w:szCs w:val="17"/>
              </w:rPr>
            </w:pPr>
            <w:r w:rsidRPr="00016793">
              <w:rPr>
                <w:szCs w:val="17"/>
              </w:rPr>
              <w:t>Statewide Recycling</w:t>
            </w:r>
          </w:p>
        </w:tc>
      </w:tr>
      <w:tr w:rsidR="00016793" w:rsidRPr="00016793" w14:paraId="46A6C782" w14:textId="77777777" w:rsidTr="006F3096">
        <w:trPr>
          <w:trHeight w:val="20"/>
        </w:trPr>
        <w:tc>
          <w:tcPr>
            <w:tcW w:w="1666" w:type="pct"/>
            <w:noWrap/>
            <w:hideMark/>
          </w:tcPr>
          <w:p w14:paraId="273B74FA" w14:textId="77777777" w:rsidR="00016793" w:rsidRPr="00016793" w:rsidRDefault="00016793" w:rsidP="00016793">
            <w:pPr>
              <w:spacing w:after="0"/>
              <w:ind w:left="159" w:hanging="159"/>
              <w:jc w:val="left"/>
              <w:rPr>
                <w:szCs w:val="17"/>
              </w:rPr>
            </w:pPr>
            <w:r w:rsidRPr="00016793">
              <w:rPr>
                <w:szCs w:val="17"/>
              </w:rPr>
              <w:t>Birra Baladin Open Reserva</w:t>
            </w:r>
          </w:p>
        </w:tc>
        <w:tc>
          <w:tcPr>
            <w:tcW w:w="454" w:type="pct"/>
            <w:noWrap/>
            <w:hideMark/>
          </w:tcPr>
          <w:p w14:paraId="2F035F4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F6C0DE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5F07B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B8411C" w14:textId="77777777" w:rsidR="00016793" w:rsidRPr="00016793" w:rsidRDefault="00016793" w:rsidP="00016793">
            <w:pPr>
              <w:spacing w:after="0"/>
              <w:jc w:val="left"/>
              <w:rPr>
                <w:szCs w:val="17"/>
              </w:rPr>
            </w:pPr>
            <w:r w:rsidRPr="00016793">
              <w:rPr>
                <w:szCs w:val="17"/>
              </w:rPr>
              <w:t>Statewide Recycling</w:t>
            </w:r>
          </w:p>
        </w:tc>
      </w:tr>
      <w:tr w:rsidR="00016793" w:rsidRPr="00016793" w14:paraId="5BF87867" w14:textId="77777777" w:rsidTr="006F3096">
        <w:trPr>
          <w:trHeight w:val="20"/>
        </w:trPr>
        <w:tc>
          <w:tcPr>
            <w:tcW w:w="1666" w:type="pct"/>
            <w:noWrap/>
            <w:hideMark/>
          </w:tcPr>
          <w:p w14:paraId="07409521" w14:textId="77777777" w:rsidR="00016793" w:rsidRPr="00016793" w:rsidRDefault="00016793" w:rsidP="00016793">
            <w:pPr>
              <w:spacing w:after="0"/>
              <w:ind w:left="159" w:hanging="159"/>
              <w:jc w:val="left"/>
              <w:rPr>
                <w:szCs w:val="17"/>
              </w:rPr>
            </w:pPr>
            <w:r w:rsidRPr="00016793">
              <w:rPr>
                <w:szCs w:val="17"/>
              </w:rPr>
              <w:t>Birra Baladin Super</w:t>
            </w:r>
          </w:p>
        </w:tc>
        <w:tc>
          <w:tcPr>
            <w:tcW w:w="454" w:type="pct"/>
            <w:noWrap/>
            <w:hideMark/>
          </w:tcPr>
          <w:p w14:paraId="53A5D0B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B45633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FAE65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62FFB4" w14:textId="77777777" w:rsidR="00016793" w:rsidRPr="00016793" w:rsidRDefault="00016793" w:rsidP="00016793">
            <w:pPr>
              <w:spacing w:after="0"/>
              <w:jc w:val="left"/>
              <w:rPr>
                <w:szCs w:val="17"/>
              </w:rPr>
            </w:pPr>
            <w:r w:rsidRPr="00016793">
              <w:rPr>
                <w:szCs w:val="17"/>
              </w:rPr>
              <w:t>Statewide Recycling</w:t>
            </w:r>
          </w:p>
        </w:tc>
      </w:tr>
      <w:tr w:rsidR="00016793" w:rsidRPr="00016793" w14:paraId="6927487C" w14:textId="77777777" w:rsidTr="006F3096">
        <w:trPr>
          <w:trHeight w:val="20"/>
        </w:trPr>
        <w:tc>
          <w:tcPr>
            <w:tcW w:w="1666" w:type="pct"/>
            <w:noWrap/>
            <w:hideMark/>
          </w:tcPr>
          <w:p w14:paraId="662FE35A" w14:textId="77777777" w:rsidR="00016793" w:rsidRPr="00016793" w:rsidRDefault="00016793" w:rsidP="00016793">
            <w:pPr>
              <w:spacing w:after="0"/>
              <w:ind w:left="159" w:hanging="159"/>
              <w:jc w:val="left"/>
              <w:rPr>
                <w:szCs w:val="17"/>
              </w:rPr>
            </w:pPr>
            <w:r w:rsidRPr="00016793">
              <w:rPr>
                <w:szCs w:val="17"/>
              </w:rPr>
              <w:t>Birra Baladin Super</w:t>
            </w:r>
          </w:p>
        </w:tc>
        <w:tc>
          <w:tcPr>
            <w:tcW w:w="454" w:type="pct"/>
            <w:noWrap/>
            <w:hideMark/>
          </w:tcPr>
          <w:p w14:paraId="5631EF07"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54ABB8A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AD6F79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3E451EB" w14:textId="77777777" w:rsidR="00016793" w:rsidRPr="00016793" w:rsidRDefault="00016793" w:rsidP="00016793">
            <w:pPr>
              <w:spacing w:after="0"/>
              <w:jc w:val="left"/>
              <w:rPr>
                <w:szCs w:val="17"/>
              </w:rPr>
            </w:pPr>
            <w:r w:rsidRPr="00016793">
              <w:rPr>
                <w:szCs w:val="17"/>
              </w:rPr>
              <w:t>Statewide Recycling</w:t>
            </w:r>
          </w:p>
        </w:tc>
      </w:tr>
      <w:tr w:rsidR="00016793" w:rsidRPr="00016793" w14:paraId="567076AA" w14:textId="77777777" w:rsidTr="006F3096">
        <w:trPr>
          <w:trHeight w:val="20"/>
        </w:trPr>
        <w:tc>
          <w:tcPr>
            <w:tcW w:w="1666" w:type="pct"/>
            <w:noWrap/>
            <w:hideMark/>
          </w:tcPr>
          <w:p w14:paraId="2314AC05" w14:textId="77777777" w:rsidR="00016793" w:rsidRPr="00016793" w:rsidRDefault="00016793" w:rsidP="00016793">
            <w:pPr>
              <w:spacing w:after="0"/>
              <w:ind w:left="159" w:hanging="159"/>
              <w:jc w:val="left"/>
              <w:rPr>
                <w:szCs w:val="17"/>
              </w:rPr>
            </w:pPr>
            <w:r w:rsidRPr="00016793">
              <w:rPr>
                <w:szCs w:val="17"/>
              </w:rPr>
              <w:t>Birra Baladin Super Bitter</w:t>
            </w:r>
          </w:p>
        </w:tc>
        <w:tc>
          <w:tcPr>
            <w:tcW w:w="454" w:type="pct"/>
            <w:noWrap/>
            <w:hideMark/>
          </w:tcPr>
          <w:p w14:paraId="6B17EFA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052414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9EDF4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E8F0F2" w14:textId="77777777" w:rsidR="00016793" w:rsidRPr="00016793" w:rsidRDefault="00016793" w:rsidP="00016793">
            <w:pPr>
              <w:spacing w:after="0"/>
              <w:jc w:val="left"/>
              <w:rPr>
                <w:szCs w:val="17"/>
              </w:rPr>
            </w:pPr>
            <w:r w:rsidRPr="00016793">
              <w:rPr>
                <w:szCs w:val="17"/>
              </w:rPr>
              <w:t>Statewide Recycling</w:t>
            </w:r>
          </w:p>
        </w:tc>
      </w:tr>
      <w:tr w:rsidR="00016793" w:rsidRPr="00016793" w14:paraId="57E48755" w14:textId="77777777" w:rsidTr="006F3096">
        <w:trPr>
          <w:trHeight w:val="20"/>
        </w:trPr>
        <w:tc>
          <w:tcPr>
            <w:tcW w:w="1666" w:type="pct"/>
            <w:noWrap/>
            <w:hideMark/>
          </w:tcPr>
          <w:p w14:paraId="33853040" w14:textId="77777777" w:rsidR="00016793" w:rsidRPr="00016793" w:rsidRDefault="00016793" w:rsidP="00016793">
            <w:pPr>
              <w:spacing w:after="0"/>
              <w:ind w:left="159" w:hanging="159"/>
              <w:jc w:val="left"/>
              <w:rPr>
                <w:szCs w:val="17"/>
              </w:rPr>
            </w:pPr>
            <w:r w:rsidRPr="00016793">
              <w:rPr>
                <w:szCs w:val="17"/>
              </w:rPr>
              <w:t>Birra Baladin Wayan</w:t>
            </w:r>
          </w:p>
        </w:tc>
        <w:tc>
          <w:tcPr>
            <w:tcW w:w="454" w:type="pct"/>
            <w:noWrap/>
            <w:hideMark/>
          </w:tcPr>
          <w:p w14:paraId="1798CE9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C3A00F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84417F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5736F8" w14:textId="77777777" w:rsidR="00016793" w:rsidRPr="00016793" w:rsidRDefault="00016793" w:rsidP="00016793">
            <w:pPr>
              <w:spacing w:after="0"/>
              <w:jc w:val="left"/>
              <w:rPr>
                <w:szCs w:val="17"/>
              </w:rPr>
            </w:pPr>
            <w:r w:rsidRPr="00016793">
              <w:rPr>
                <w:szCs w:val="17"/>
              </w:rPr>
              <w:t>Statewide Recycling</w:t>
            </w:r>
          </w:p>
        </w:tc>
      </w:tr>
      <w:tr w:rsidR="00016793" w:rsidRPr="00016793" w14:paraId="72B63228" w14:textId="77777777" w:rsidTr="006F3096">
        <w:trPr>
          <w:trHeight w:val="20"/>
        </w:trPr>
        <w:tc>
          <w:tcPr>
            <w:tcW w:w="1666" w:type="pct"/>
            <w:noWrap/>
            <w:hideMark/>
          </w:tcPr>
          <w:p w14:paraId="7528AD67" w14:textId="77777777" w:rsidR="00016793" w:rsidRPr="00016793" w:rsidRDefault="00016793" w:rsidP="00016793">
            <w:pPr>
              <w:spacing w:after="0"/>
              <w:ind w:left="159" w:hanging="159"/>
              <w:jc w:val="left"/>
              <w:rPr>
                <w:szCs w:val="17"/>
              </w:rPr>
            </w:pPr>
            <w:r w:rsidRPr="00016793">
              <w:rPr>
                <w:szCs w:val="17"/>
              </w:rPr>
              <w:t>Extraomnes Devochka</w:t>
            </w:r>
          </w:p>
        </w:tc>
        <w:tc>
          <w:tcPr>
            <w:tcW w:w="454" w:type="pct"/>
            <w:noWrap/>
            <w:hideMark/>
          </w:tcPr>
          <w:p w14:paraId="34914D5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550E57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7EC39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9216F43" w14:textId="77777777" w:rsidR="00016793" w:rsidRPr="00016793" w:rsidRDefault="00016793" w:rsidP="00016793">
            <w:pPr>
              <w:spacing w:after="0"/>
              <w:jc w:val="left"/>
              <w:rPr>
                <w:szCs w:val="17"/>
              </w:rPr>
            </w:pPr>
            <w:r w:rsidRPr="00016793">
              <w:rPr>
                <w:szCs w:val="17"/>
              </w:rPr>
              <w:t>Statewide Recycling</w:t>
            </w:r>
          </w:p>
        </w:tc>
      </w:tr>
      <w:tr w:rsidR="00016793" w:rsidRPr="00016793" w14:paraId="0F8C58C3" w14:textId="77777777" w:rsidTr="006F3096">
        <w:trPr>
          <w:trHeight w:val="20"/>
        </w:trPr>
        <w:tc>
          <w:tcPr>
            <w:tcW w:w="1666" w:type="pct"/>
            <w:noWrap/>
            <w:hideMark/>
          </w:tcPr>
          <w:p w14:paraId="52AF1A0C" w14:textId="77777777" w:rsidR="00016793" w:rsidRPr="00016793" w:rsidRDefault="00016793" w:rsidP="00016793">
            <w:pPr>
              <w:spacing w:after="0"/>
              <w:ind w:left="159" w:hanging="159"/>
              <w:jc w:val="left"/>
              <w:rPr>
                <w:szCs w:val="17"/>
              </w:rPr>
            </w:pPr>
            <w:r w:rsidRPr="00016793">
              <w:rPr>
                <w:szCs w:val="17"/>
              </w:rPr>
              <w:t>Extraomnes Donker Imperial Coffee Stout</w:t>
            </w:r>
          </w:p>
        </w:tc>
        <w:tc>
          <w:tcPr>
            <w:tcW w:w="454" w:type="pct"/>
            <w:noWrap/>
            <w:hideMark/>
          </w:tcPr>
          <w:p w14:paraId="22871F6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4CC21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638E96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5FA010" w14:textId="77777777" w:rsidR="00016793" w:rsidRPr="00016793" w:rsidRDefault="00016793" w:rsidP="00016793">
            <w:pPr>
              <w:spacing w:after="0"/>
              <w:jc w:val="left"/>
              <w:rPr>
                <w:szCs w:val="17"/>
              </w:rPr>
            </w:pPr>
            <w:r w:rsidRPr="00016793">
              <w:rPr>
                <w:szCs w:val="17"/>
              </w:rPr>
              <w:t>Statewide Recycling</w:t>
            </w:r>
          </w:p>
        </w:tc>
      </w:tr>
      <w:tr w:rsidR="00016793" w:rsidRPr="00016793" w14:paraId="488E0158" w14:textId="77777777" w:rsidTr="006F3096">
        <w:trPr>
          <w:trHeight w:val="20"/>
        </w:trPr>
        <w:tc>
          <w:tcPr>
            <w:tcW w:w="1666" w:type="pct"/>
            <w:noWrap/>
            <w:hideMark/>
          </w:tcPr>
          <w:p w14:paraId="1635E73E" w14:textId="77777777" w:rsidR="00016793" w:rsidRPr="00016793" w:rsidRDefault="00016793" w:rsidP="00016793">
            <w:pPr>
              <w:spacing w:after="0"/>
              <w:ind w:left="159" w:hanging="159"/>
              <w:jc w:val="left"/>
              <w:rPr>
                <w:szCs w:val="17"/>
              </w:rPr>
            </w:pPr>
            <w:r w:rsidRPr="00016793">
              <w:rPr>
                <w:szCs w:val="17"/>
              </w:rPr>
              <w:t>Extraomnes Kerst</w:t>
            </w:r>
          </w:p>
        </w:tc>
        <w:tc>
          <w:tcPr>
            <w:tcW w:w="454" w:type="pct"/>
            <w:noWrap/>
            <w:hideMark/>
          </w:tcPr>
          <w:p w14:paraId="2CF4E40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9DDBF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AFD311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511B38" w14:textId="77777777" w:rsidR="00016793" w:rsidRPr="00016793" w:rsidRDefault="00016793" w:rsidP="00016793">
            <w:pPr>
              <w:spacing w:after="0"/>
              <w:jc w:val="left"/>
              <w:rPr>
                <w:szCs w:val="17"/>
              </w:rPr>
            </w:pPr>
            <w:r w:rsidRPr="00016793">
              <w:rPr>
                <w:szCs w:val="17"/>
              </w:rPr>
              <w:t>Statewide Recycling</w:t>
            </w:r>
          </w:p>
        </w:tc>
      </w:tr>
      <w:tr w:rsidR="00016793" w:rsidRPr="00016793" w14:paraId="0304E96F" w14:textId="77777777" w:rsidTr="006F3096">
        <w:trPr>
          <w:trHeight w:val="20"/>
        </w:trPr>
        <w:tc>
          <w:tcPr>
            <w:tcW w:w="1666" w:type="pct"/>
            <w:noWrap/>
            <w:hideMark/>
          </w:tcPr>
          <w:p w14:paraId="0AD66A2F" w14:textId="77777777" w:rsidR="00016793" w:rsidRPr="00016793" w:rsidRDefault="00016793" w:rsidP="00016793">
            <w:pPr>
              <w:spacing w:after="0"/>
              <w:ind w:left="159" w:hanging="159"/>
              <w:jc w:val="left"/>
              <w:rPr>
                <w:szCs w:val="17"/>
              </w:rPr>
            </w:pPr>
            <w:r w:rsidRPr="00016793">
              <w:rPr>
                <w:szCs w:val="17"/>
              </w:rPr>
              <w:t>Extraomnes Kerst Riserva</w:t>
            </w:r>
          </w:p>
        </w:tc>
        <w:tc>
          <w:tcPr>
            <w:tcW w:w="454" w:type="pct"/>
            <w:noWrap/>
            <w:hideMark/>
          </w:tcPr>
          <w:p w14:paraId="5EB43F0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3E3B5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B60EC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61624D" w14:textId="77777777" w:rsidR="00016793" w:rsidRPr="00016793" w:rsidRDefault="00016793" w:rsidP="00016793">
            <w:pPr>
              <w:spacing w:after="0"/>
              <w:jc w:val="left"/>
              <w:rPr>
                <w:szCs w:val="17"/>
              </w:rPr>
            </w:pPr>
            <w:r w:rsidRPr="00016793">
              <w:rPr>
                <w:szCs w:val="17"/>
              </w:rPr>
              <w:t>Statewide Recycling</w:t>
            </w:r>
          </w:p>
        </w:tc>
      </w:tr>
      <w:tr w:rsidR="00016793" w:rsidRPr="00016793" w14:paraId="5110D5CB" w14:textId="77777777" w:rsidTr="006F3096">
        <w:trPr>
          <w:trHeight w:val="20"/>
        </w:trPr>
        <w:tc>
          <w:tcPr>
            <w:tcW w:w="1666" w:type="pct"/>
            <w:noWrap/>
            <w:hideMark/>
          </w:tcPr>
          <w:p w14:paraId="6E7C0969" w14:textId="77777777" w:rsidR="00016793" w:rsidRPr="00016793" w:rsidRDefault="00016793" w:rsidP="00016793">
            <w:pPr>
              <w:spacing w:after="0"/>
              <w:ind w:left="159" w:hanging="159"/>
              <w:jc w:val="left"/>
              <w:rPr>
                <w:szCs w:val="17"/>
              </w:rPr>
            </w:pPr>
            <w:r w:rsidRPr="00016793">
              <w:rPr>
                <w:szCs w:val="17"/>
              </w:rPr>
              <w:t>Extraomnes Stillwater Collab Migdal</w:t>
            </w:r>
          </w:p>
        </w:tc>
        <w:tc>
          <w:tcPr>
            <w:tcW w:w="454" w:type="pct"/>
            <w:noWrap/>
            <w:hideMark/>
          </w:tcPr>
          <w:p w14:paraId="2781E2E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EB90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13D97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899472" w14:textId="77777777" w:rsidR="00016793" w:rsidRPr="00016793" w:rsidRDefault="00016793" w:rsidP="00016793">
            <w:pPr>
              <w:spacing w:after="0"/>
              <w:jc w:val="left"/>
              <w:rPr>
                <w:szCs w:val="17"/>
              </w:rPr>
            </w:pPr>
            <w:r w:rsidRPr="00016793">
              <w:rPr>
                <w:szCs w:val="17"/>
              </w:rPr>
              <w:t>Statewide Recycling</w:t>
            </w:r>
          </w:p>
        </w:tc>
      </w:tr>
      <w:tr w:rsidR="00016793" w:rsidRPr="00016793" w14:paraId="393C60CC" w14:textId="77777777" w:rsidTr="006F3096">
        <w:trPr>
          <w:trHeight w:val="20"/>
        </w:trPr>
        <w:tc>
          <w:tcPr>
            <w:tcW w:w="1666" w:type="pct"/>
            <w:noWrap/>
            <w:hideMark/>
          </w:tcPr>
          <w:p w14:paraId="0DE6BAAB" w14:textId="77777777" w:rsidR="00016793" w:rsidRPr="00016793" w:rsidRDefault="00016793" w:rsidP="00016793">
            <w:pPr>
              <w:spacing w:after="0"/>
              <w:ind w:left="159" w:hanging="159"/>
              <w:jc w:val="left"/>
              <w:rPr>
                <w:szCs w:val="17"/>
              </w:rPr>
            </w:pPr>
            <w:r w:rsidRPr="00016793">
              <w:rPr>
                <w:szCs w:val="17"/>
              </w:rPr>
              <w:t>Extraomnes Straff</w:t>
            </w:r>
          </w:p>
        </w:tc>
        <w:tc>
          <w:tcPr>
            <w:tcW w:w="454" w:type="pct"/>
            <w:noWrap/>
            <w:hideMark/>
          </w:tcPr>
          <w:p w14:paraId="6793F78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28AF15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59A2E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CA200C" w14:textId="77777777" w:rsidR="00016793" w:rsidRPr="00016793" w:rsidRDefault="00016793" w:rsidP="00016793">
            <w:pPr>
              <w:spacing w:after="0"/>
              <w:jc w:val="left"/>
              <w:rPr>
                <w:szCs w:val="17"/>
              </w:rPr>
            </w:pPr>
            <w:r w:rsidRPr="00016793">
              <w:rPr>
                <w:szCs w:val="17"/>
              </w:rPr>
              <w:t>Statewide Recycling</w:t>
            </w:r>
          </w:p>
        </w:tc>
      </w:tr>
      <w:tr w:rsidR="00016793" w:rsidRPr="00016793" w14:paraId="0604CA23" w14:textId="77777777" w:rsidTr="006F3096">
        <w:trPr>
          <w:trHeight w:val="20"/>
        </w:trPr>
        <w:tc>
          <w:tcPr>
            <w:tcW w:w="1666" w:type="pct"/>
            <w:noWrap/>
            <w:hideMark/>
          </w:tcPr>
          <w:p w14:paraId="5C5A5649" w14:textId="77777777" w:rsidR="00016793" w:rsidRPr="00016793" w:rsidRDefault="00016793" w:rsidP="00016793">
            <w:pPr>
              <w:spacing w:after="0"/>
              <w:ind w:left="159" w:hanging="159"/>
              <w:jc w:val="left"/>
              <w:rPr>
                <w:szCs w:val="17"/>
              </w:rPr>
            </w:pPr>
            <w:r w:rsidRPr="00016793">
              <w:rPr>
                <w:szCs w:val="17"/>
              </w:rPr>
              <w:t>Lambrate Domm</w:t>
            </w:r>
          </w:p>
        </w:tc>
        <w:tc>
          <w:tcPr>
            <w:tcW w:w="454" w:type="pct"/>
            <w:noWrap/>
            <w:hideMark/>
          </w:tcPr>
          <w:p w14:paraId="10AD291B"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E0EAA9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B2CB5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2F2E02" w14:textId="77777777" w:rsidR="00016793" w:rsidRPr="00016793" w:rsidRDefault="00016793" w:rsidP="00016793">
            <w:pPr>
              <w:spacing w:after="0"/>
              <w:jc w:val="left"/>
              <w:rPr>
                <w:szCs w:val="17"/>
              </w:rPr>
            </w:pPr>
            <w:r w:rsidRPr="00016793">
              <w:rPr>
                <w:szCs w:val="17"/>
              </w:rPr>
              <w:t>Statewide Recycling</w:t>
            </w:r>
          </w:p>
        </w:tc>
      </w:tr>
      <w:tr w:rsidR="00016793" w:rsidRPr="00016793" w14:paraId="321F3AA1" w14:textId="77777777" w:rsidTr="006F3096">
        <w:trPr>
          <w:trHeight w:val="20"/>
        </w:trPr>
        <w:tc>
          <w:tcPr>
            <w:tcW w:w="1666" w:type="pct"/>
            <w:noWrap/>
            <w:hideMark/>
          </w:tcPr>
          <w:p w14:paraId="00CB582A" w14:textId="77777777" w:rsidR="00016793" w:rsidRPr="00016793" w:rsidRDefault="00016793" w:rsidP="00016793">
            <w:pPr>
              <w:spacing w:after="0"/>
              <w:ind w:left="159" w:hanging="159"/>
              <w:jc w:val="left"/>
              <w:rPr>
                <w:szCs w:val="17"/>
              </w:rPr>
            </w:pPr>
            <w:r w:rsidRPr="00016793">
              <w:rPr>
                <w:szCs w:val="17"/>
              </w:rPr>
              <w:t>Lambrate Domm</w:t>
            </w:r>
          </w:p>
        </w:tc>
        <w:tc>
          <w:tcPr>
            <w:tcW w:w="454" w:type="pct"/>
            <w:noWrap/>
            <w:hideMark/>
          </w:tcPr>
          <w:p w14:paraId="1402069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CC4C08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31BCEC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D99469" w14:textId="77777777" w:rsidR="00016793" w:rsidRPr="00016793" w:rsidRDefault="00016793" w:rsidP="00016793">
            <w:pPr>
              <w:spacing w:after="0"/>
              <w:jc w:val="left"/>
              <w:rPr>
                <w:szCs w:val="17"/>
              </w:rPr>
            </w:pPr>
            <w:r w:rsidRPr="00016793">
              <w:rPr>
                <w:szCs w:val="17"/>
              </w:rPr>
              <w:t>Statewide Recycling</w:t>
            </w:r>
          </w:p>
        </w:tc>
      </w:tr>
      <w:tr w:rsidR="00016793" w:rsidRPr="00016793" w14:paraId="2971E985" w14:textId="77777777" w:rsidTr="006F3096">
        <w:trPr>
          <w:trHeight w:val="20"/>
        </w:trPr>
        <w:tc>
          <w:tcPr>
            <w:tcW w:w="1666" w:type="pct"/>
            <w:noWrap/>
            <w:hideMark/>
          </w:tcPr>
          <w:p w14:paraId="7318F057" w14:textId="77777777" w:rsidR="00016793" w:rsidRPr="00016793" w:rsidRDefault="00016793" w:rsidP="00016793">
            <w:pPr>
              <w:spacing w:after="0"/>
              <w:ind w:left="159" w:hanging="159"/>
              <w:jc w:val="left"/>
              <w:rPr>
                <w:szCs w:val="17"/>
              </w:rPr>
            </w:pPr>
            <w:r w:rsidRPr="00016793">
              <w:rPr>
                <w:szCs w:val="17"/>
              </w:rPr>
              <w:t>Lambrate Ghisa</w:t>
            </w:r>
          </w:p>
        </w:tc>
        <w:tc>
          <w:tcPr>
            <w:tcW w:w="454" w:type="pct"/>
            <w:noWrap/>
            <w:hideMark/>
          </w:tcPr>
          <w:p w14:paraId="1EC9247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589C0C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B565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FC91CB" w14:textId="77777777" w:rsidR="00016793" w:rsidRPr="00016793" w:rsidRDefault="00016793" w:rsidP="00016793">
            <w:pPr>
              <w:spacing w:after="0"/>
              <w:jc w:val="left"/>
              <w:rPr>
                <w:szCs w:val="17"/>
              </w:rPr>
            </w:pPr>
            <w:r w:rsidRPr="00016793">
              <w:rPr>
                <w:szCs w:val="17"/>
              </w:rPr>
              <w:t>Statewide Recycling</w:t>
            </w:r>
          </w:p>
        </w:tc>
      </w:tr>
      <w:tr w:rsidR="00016793" w:rsidRPr="00016793" w14:paraId="302CC635" w14:textId="77777777" w:rsidTr="006F3096">
        <w:trPr>
          <w:trHeight w:val="20"/>
        </w:trPr>
        <w:tc>
          <w:tcPr>
            <w:tcW w:w="1666" w:type="pct"/>
            <w:noWrap/>
            <w:hideMark/>
          </w:tcPr>
          <w:p w14:paraId="121865D1" w14:textId="77777777" w:rsidR="00016793" w:rsidRPr="00016793" w:rsidRDefault="00016793" w:rsidP="00016793">
            <w:pPr>
              <w:spacing w:after="0"/>
              <w:ind w:left="159" w:hanging="159"/>
              <w:jc w:val="left"/>
              <w:rPr>
                <w:szCs w:val="17"/>
              </w:rPr>
            </w:pPr>
            <w:r w:rsidRPr="00016793">
              <w:rPr>
                <w:szCs w:val="17"/>
              </w:rPr>
              <w:t>Lambrate Imperial Ghisa</w:t>
            </w:r>
          </w:p>
        </w:tc>
        <w:tc>
          <w:tcPr>
            <w:tcW w:w="454" w:type="pct"/>
            <w:noWrap/>
            <w:hideMark/>
          </w:tcPr>
          <w:p w14:paraId="4D06B5E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57C3FF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AAFE98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9E1232" w14:textId="77777777" w:rsidR="00016793" w:rsidRPr="00016793" w:rsidRDefault="00016793" w:rsidP="00016793">
            <w:pPr>
              <w:spacing w:after="0"/>
              <w:jc w:val="left"/>
              <w:rPr>
                <w:szCs w:val="17"/>
              </w:rPr>
            </w:pPr>
            <w:r w:rsidRPr="00016793">
              <w:rPr>
                <w:szCs w:val="17"/>
              </w:rPr>
              <w:t>Statewide Recycling</w:t>
            </w:r>
          </w:p>
        </w:tc>
      </w:tr>
      <w:tr w:rsidR="00016793" w:rsidRPr="00016793" w14:paraId="2F48710A" w14:textId="77777777" w:rsidTr="006F3096">
        <w:trPr>
          <w:trHeight w:val="20"/>
        </w:trPr>
        <w:tc>
          <w:tcPr>
            <w:tcW w:w="1666" w:type="pct"/>
            <w:noWrap/>
            <w:hideMark/>
          </w:tcPr>
          <w:p w14:paraId="40BCA204" w14:textId="77777777" w:rsidR="00016793" w:rsidRPr="00016793" w:rsidRDefault="00016793" w:rsidP="00016793">
            <w:pPr>
              <w:spacing w:after="0"/>
              <w:ind w:left="159" w:hanging="159"/>
              <w:jc w:val="left"/>
              <w:rPr>
                <w:szCs w:val="17"/>
              </w:rPr>
            </w:pPr>
            <w:r w:rsidRPr="00016793">
              <w:rPr>
                <w:szCs w:val="17"/>
              </w:rPr>
              <w:t>Lambrate Ortiga</w:t>
            </w:r>
          </w:p>
        </w:tc>
        <w:tc>
          <w:tcPr>
            <w:tcW w:w="454" w:type="pct"/>
            <w:noWrap/>
            <w:hideMark/>
          </w:tcPr>
          <w:p w14:paraId="1FA0473A"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2D9326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6F1A9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E5CF5A4" w14:textId="77777777" w:rsidR="00016793" w:rsidRPr="00016793" w:rsidRDefault="00016793" w:rsidP="00016793">
            <w:pPr>
              <w:spacing w:after="0"/>
              <w:jc w:val="left"/>
              <w:rPr>
                <w:szCs w:val="17"/>
              </w:rPr>
            </w:pPr>
            <w:r w:rsidRPr="00016793">
              <w:rPr>
                <w:szCs w:val="17"/>
              </w:rPr>
              <w:t>Statewide Recycling</w:t>
            </w:r>
          </w:p>
        </w:tc>
      </w:tr>
      <w:tr w:rsidR="00016793" w:rsidRPr="00016793" w14:paraId="07506FFF" w14:textId="77777777" w:rsidTr="006F3096">
        <w:trPr>
          <w:trHeight w:val="20"/>
        </w:trPr>
        <w:tc>
          <w:tcPr>
            <w:tcW w:w="1666" w:type="pct"/>
            <w:noWrap/>
            <w:hideMark/>
          </w:tcPr>
          <w:p w14:paraId="09256C05" w14:textId="77777777" w:rsidR="00016793" w:rsidRPr="00016793" w:rsidRDefault="00016793" w:rsidP="00016793">
            <w:pPr>
              <w:spacing w:after="0"/>
              <w:ind w:left="159" w:hanging="159"/>
              <w:jc w:val="left"/>
              <w:rPr>
                <w:szCs w:val="17"/>
              </w:rPr>
            </w:pPr>
            <w:r w:rsidRPr="00016793">
              <w:rPr>
                <w:szCs w:val="17"/>
              </w:rPr>
              <w:lastRenderedPageBreak/>
              <w:t>Lambrate Ortiga</w:t>
            </w:r>
          </w:p>
        </w:tc>
        <w:tc>
          <w:tcPr>
            <w:tcW w:w="454" w:type="pct"/>
            <w:noWrap/>
            <w:hideMark/>
          </w:tcPr>
          <w:p w14:paraId="7BADB80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27AF2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1C0F3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238C7A8" w14:textId="77777777" w:rsidR="00016793" w:rsidRPr="00016793" w:rsidRDefault="00016793" w:rsidP="00016793">
            <w:pPr>
              <w:spacing w:after="0"/>
              <w:jc w:val="left"/>
              <w:rPr>
                <w:szCs w:val="17"/>
              </w:rPr>
            </w:pPr>
            <w:r w:rsidRPr="00016793">
              <w:rPr>
                <w:szCs w:val="17"/>
              </w:rPr>
              <w:t>Statewide Recycling</w:t>
            </w:r>
          </w:p>
        </w:tc>
      </w:tr>
      <w:tr w:rsidR="00016793" w:rsidRPr="00016793" w14:paraId="5F4DA1E9" w14:textId="77777777" w:rsidTr="006F3096">
        <w:trPr>
          <w:trHeight w:val="20"/>
        </w:trPr>
        <w:tc>
          <w:tcPr>
            <w:tcW w:w="1666" w:type="pct"/>
            <w:noWrap/>
            <w:hideMark/>
          </w:tcPr>
          <w:p w14:paraId="33E535C5" w14:textId="77777777" w:rsidR="00016793" w:rsidRPr="00016793" w:rsidRDefault="00016793" w:rsidP="00016793">
            <w:pPr>
              <w:spacing w:after="0"/>
              <w:ind w:left="159" w:hanging="159"/>
              <w:jc w:val="left"/>
              <w:rPr>
                <w:szCs w:val="17"/>
              </w:rPr>
            </w:pPr>
            <w:r w:rsidRPr="00016793">
              <w:rPr>
                <w:szCs w:val="17"/>
              </w:rPr>
              <w:t>Lambrate Porpora</w:t>
            </w:r>
          </w:p>
        </w:tc>
        <w:tc>
          <w:tcPr>
            <w:tcW w:w="454" w:type="pct"/>
            <w:noWrap/>
            <w:hideMark/>
          </w:tcPr>
          <w:p w14:paraId="7B4C9FE1"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59E685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16615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A24C16" w14:textId="77777777" w:rsidR="00016793" w:rsidRPr="00016793" w:rsidRDefault="00016793" w:rsidP="00016793">
            <w:pPr>
              <w:spacing w:after="0"/>
              <w:jc w:val="left"/>
              <w:rPr>
                <w:szCs w:val="17"/>
              </w:rPr>
            </w:pPr>
            <w:r w:rsidRPr="00016793">
              <w:rPr>
                <w:szCs w:val="17"/>
              </w:rPr>
              <w:t>Statewide Recycling</w:t>
            </w:r>
          </w:p>
        </w:tc>
      </w:tr>
      <w:tr w:rsidR="00016793" w:rsidRPr="00016793" w14:paraId="4709443F" w14:textId="77777777" w:rsidTr="006F3096">
        <w:trPr>
          <w:trHeight w:val="20"/>
        </w:trPr>
        <w:tc>
          <w:tcPr>
            <w:tcW w:w="1666" w:type="pct"/>
            <w:noWrap/>
            <w:hideMark/>
          </w:tcPr>
          <w:p w14:paraId="40495125" w14:textId="77777777" w:rsidR="00016793" w:rsidRPr="00016793" w:rsidRDefault="00016793" w:rsidP="00016793">
            <w:pPr>
              <w:spacing w:after="0"/>
              <w:ind w:left="159" w:hanging="159"/>
              <w:jc w:val="left"/>
              <w:rPr>
                <w:szCs w:val="17"/>
              </w:rPr>
            </w:pPr>
            <w:r w:rsidRPr="00016793">
              <w:rPr>
                <w:szCs w:val="17"/>
              </w:rPr>
              <w:t>Lover Beer BeerBera</w:t>
            </w:r>
          </w:p>
        </w:tc>
        <w:tc>
          <w:tcPr>
            <w:tcW w:w="454" w:type="pct"/>
            <w:noWrap/>
            <w:hideMark/>
          </w:tcPr>
          <w:p w14:paraId="57BAC8B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33B1F6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D45DD6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4B7D0E" w14:textId="77777777" w:rsidR="00016793" w:rsidRPr="00016793" w:rsidRDefault="00016793" w:rsidP="00016793">
            <w:pPr>
              <w:spacing w:after="0"/>
              <w:jc w:val="left"/>
              <w:rPr>
                <w:szCs w:val="17"/>
              </w:rPr>
            </w:pPr>
            <w:r w:rsidRPr="00016793">
              <w:rPr>
                <w:szCs w:val="17"/>
              </w:rPr>
              <w:t>Statewide Recycling</w:t>
            </w:r>
          </w:p>
        </w:tc>
      </w:tr>
      <w:tr w:rsidR="00016793" w:rsidRPr="00016793" w14:paraId="66F16194" w14:textId="77777777" w:rsidTr="006F3096">
        <w:trPr>
          <w:trHeight w:val="20"/>
        </w:trPr>
        <w:tc>
          <w:tcPr>
            <w:tcW w:w="1666" w:type="pct"/>
            <w:noWrap/>
            <w:hideMark/>
          </w:tcPr>
          <w:p w14:paraId="498C0DA3" w14:textId="77777777" w:rsidR="00016793" w:rsidRPr="00016793" w:rsidRDefault="00016793" w:rsidP="00016793">
            <w:pPr>
              <w:spacing w:after="0"/>
              <w:ind w:left="159" w:hanging="159"/>
              <w:jc w:val="left"/>
              <w:rPr>
                <w:szCs w:val="17"/>
              </w:rPr>
            </w:pPr>
            <w:r w:rsidRPr="00016793">
              <w:rPr>
                <w:szCs w:val="17"/>
              </w:rPr>
              <w:t>Lover Beer BeerBera</w:t>
            </w:r>
          </w:p>
        </w:tc>
        <w:tc>
          <w:tcPr>
            <w:tcW w:w="454" w:type="pct"/>
            <w:noWrap/>
            <w:hideMark/>
          </w:tcPr>
          <w:p w14:paraId="1CF3FD8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7512F2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08ADD9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A6384FB" w14:textId="77777777" w:rsidR="00016793" w:rsidRPr="00016793" w:rsidRDefault="00016793" w:rsidP="00016793">
            <w:pPr>
              <w:spacing w:after="0"/>
              <w:jc w:val="left"/>
              <w:rPr>
                <w:szCs w:val="17"/>
              </w:rPr>
            </w:pPr>
            <w:r w:rsidRPr="00016793">
              <w:rPr>
                <w:szCs w:val="17"/>
              </w:rPr>
              <w:t>Statewide Recycling</w:t>
            </w:r>
          </w:p>
        </w:tc>
      </w:tr>
      <w:tr w:rsidR="00016793" w:rsidRPr="00016793" w14:paraId="2E42C85F" w14:textId="77777777" w:rsidTr="006F3096">
        <w:trPr>
          <w:trHeight w:val="20"/>
        </w:trPr>
        <w:tc>
          <w:tcPr>
            <w:tcW w:w="1666" w:type="pct"/>
            <w:noWrap/>
            <w:hideMark/>
          </w:tcPr>
          <w:p w14:paraId="55396725" w14:textId="77777777" w:rsidR="00016793" w:rsidRPr="00016793" w:rsidRDefault="00016793" w:rsidP="00016793">
            <w:pPr>
              <w:spacing w:after="0"/>
              <w:ind w:left="159" w:hanging="159"/>
              <w:jc w:val="left"/>
              <w:rPr>
                <w:szCs w:val="17"/>
              </w:rPr>
            </w:pPr>
            <w:r w:rsidRPr="00016793">
              <w:rPr>
                <w:szCs w:val="17"/>
              </w:rPr>
              <w:t>Lover Beer D Uva Beer</w:t>
            </w:r>
          </w:p>
        </w:tc>
        <w:tc>
          <w:tcPr>
            <w:tcW w:w="454" w:type="pct"/>
            <w:noWrap/>
            <w:hideMark/>
          </w:tcPr>
          <w:p w14:paraId="1636E45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2E3892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12181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33835A" w14:textId="77777777" w:rsidR="00016793" w:rsidRPr="00016793" w:rsidRDefault="00016793" w:rsidP="00016793">
            <w:pPr>
              <w:spacing w:after="0"/>
              <w:jc w:val="left"/>
              <w:rPr>
                <w:szCs w:val="17"/>
              </w:rPr>
            </w:pPr>
            <w:r w:rsidRPr="00016793">
              <w:rPr>
                <w:szCs w:val="17"/>
              </w:rPr>
              <w:t>Statewide Recycling</w:t>
            </w:r>
          </w:p>
        </w:tc>
      </w:tr>
      <w:tr w:rsidR="00016793" w:rsidRPr="00016793" w14:paraId="2D543E04" w14:textId="77777777" w:rsidTr="006F3096">
        <w:trPr>
          <w:trHeight w:val="20"/>
        </w:trPr>
        <w:tc>
          <w:tcPr>
            <w:tcW w:w="1666" w:type="pct"/>
            <w:noWrap/>
            <w:hideMark/>
          </w:tcPr>
          <w:p w14:paraId="530DB296" w14:textId="77777777" w:rsidR="00016793" w:rsidRPr="00016793" w:rsidRDefault="00016793" w:rsidP="00016793">
            <w:pPr>
              <w:spacing w:after="0"/>
              <w:ind w:left="159" w:hanging="159"/>
              <w:jc w:val="left"/>
              <w:rPr>
                <w:szCs w:val="17"/>
              </w:rPr>
            </w:pPr>
            <w:r w:rsidRPr="00016793">
              <w:rPr>
                <w:szCs w:val="17"/>
              </w:rPr>
              <w:t>Lover Beer D Uva Beer</w:t>
            </w:r>
          </w:p>
        </w:tc>
        <w:tc>
          <w:tcPr>
            <w:tcW w:w="454" w:type="pct"/>
            <w:noWrap/>
            <w:hideMark/>
          </w:tcPr>
          <w:p w14:paraId="4F8908A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71E82B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89138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DBED73E" w14:textId="77777777" w:rsidR="00016793" w:rsidRPr="00016793" w:rsidRDefault="00016793" w:rsidP="00016793">
            <w:pPr>
              <w:spacing w:after="0"/>
              <w:jc w:val="left"/>
              <w:rPr>
                <w:szCs w:val="17"/>
              </w:rPr>
            </w:pPr>
            <w:r w:rsidRPr="00016793">
              <w:rPr>
                <w:szCs w:val="17"/>
              </w:rPr>
              <w:t>Statewide Recycling</w:t>
            </w:r>
          </w:p>
        </w:tc>
      </w:tr>
      <w:tr w:rsidR="00016793" w:rsidRPr="00016793" w14:paraId="48F11954" w14:textId="77777777" w:rsidTr="006F3096">
        <w:trPr>
          <w:trHeight w:val="20"/>
        </w:trPr>
        <w:tc>
          <w:tcPr>
            <w:tcW w:w="1666" w:type="pct"/>
            <w:noWrap/>
            <w:hideMark/>
          </w:tcPr>
          <w:p w14:paraId="13DBE6CA" w14:textId="77777777" w:rsidR="00016793" w:rsidRPr="00016793" w:rsidRDefault="00016793" w:rsidP="00016793">
            <w:pPr>
              <w:spacing w:after="0"/>
              <w:ind w:left="159" w:hanging="159"/>
              <w:jc w:val="left"/>
              <w:rPr>
                <w:szCs w:val="17"/>
              </w:rPr>
            </w:pPr>
            <w:r w:rsidRPr="00016793">
              <w:rPr>
                <w:szCs w:val="17"/>
              </w:rPr>
              <w:t>Lover Beer Dama Bruna</w:t>
            </w:r>
          </w:p>
        </w:tc>
        <w:tc>
          <w:tcPr>
            <w:tcW w:w="454" w:type="pct"/>
            <w:noWrap/>
            <w:hideMark/>
          </w:tcPr>
          <w:p w14:paraId="763183D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49C7CC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26B502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EDF587" w14:textId="77777777" w:rsidR="00016793" w:rsidRPr="00016793" w:rsidRDefault="00016793" w:rsidP="00016793">
            <w:pPr>
              <w:spacing w:after="0"/>
              <w:jc w:val="left"/>
              <w:rPr>
                <w:szCs w:val="17"/>
              </w:rPr>
            </w:pPr>
            <w:r w:rsidRPr="00016793">
              <w:rPr>
                <w:szCs w:val="17"/>
              </w:rPr>
              <w:t>Statewide Recycling</w:t>
            </w:r>
          </w:p>
        </w:tc>
      </w:tr>
      <w:tr w:rsidR="00016793" w:rsidRPr="00016793" w14:paraId="414A526C" w14:textId="77777777" w:rsidTr="006F3096">
        <w:trPr>
          <w:trHeight w:val="20"/>
        </w:trPr>
        <w:tc>
          <w:tcPr>
            <w:tcW w:w="1666" w:type="pct"/>
            <w:noWrap/>
            <w:hideMark/>
          </w:tcPr>
          <w:p w14:paraId="64658AD3" w14:textId="77777777" w:rsidR="00016793" w:rsidRPr="00016793" w:rsidRDefault="00016793" w:rsidP="00016793">
            <w:pPr>
              <w:spacing w:after="0"/>
              <w:ind w:left="159" w:hanging="159"/>
              <w:jc w:val="left"/>
              <w:rPr>
                <w:szCs w:val="17"/>
              </w:rPr>
            </w:pPr>
            <w:r w:rsidRPr="00016793">
              <w:rPr>
                <w:szCs w:val="17"/>
              </w:rPr>
              <w:t>Lover Beer Madamin</w:t>
            </w:r>
          </w:p>
        </w:tc>
        <w:tc>
          <w:tcPr>
            <w:tcW w:w="454" w:type="pct"/>
            <w:noWrap/>
            <w:hideMark/>
          </w:tcPr>
          <w:p w14:paraId="268B9C4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F7A25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1BCD2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9B34EE" w14:textId="77777777" w:rsidR="00016793" w:rsidRPr="00016793" w:rsidRDefault="00016793" w:rsidP="00016793">
            <w:pPr>
              <w:spacing w:after="0"/>
              <w:jc w:val="left"/>
              <w:rPr>
                <w:szCs w:val="17"/>
              </w:rPr>
            </w:pPr>
            <w:r w:rsidRPr="00016793">
              <w:rPr>
                <w:szCs w:val="17"/>
              </w:rPr>
              <w:t>Statewide Recycling</w:t>
            </w:r>
          </w:p>
        </w:tc>
      </w:tr>
      <w:tr w:rsidR="00016793" w:rsidRPr="00016793" w14:paraId="292B9AAA" w14:textId="77777777" w:rsidTr="006F3096">
        <w:trPr>
          <w:trHeight w:val="20"/>
        </w:trPr>
        <w:tc>
          <w:tcPr>
            <w:tcW w:w="1666" w:type="pct"/>
            <w:noWrap/>
            <w:hideMark/>
          </w:tcPr>
          <w:p w14:paraId="5B48C968" w14:textId="77777777" w:rsidR="00016793" w:rsidRPr="00016793" w:rsidRDefault="00016793" w:rsidP="00016793">
            <w:pPr>
              <w:spacing w:after="0"/>
              <w:ind w:left="159" w:hanging="159"/>
              <w:jc w:val="left"/>
              <w:rPr>
                <w:szCs w:val="17"/>
              </w:rPr>
            </w:pPr>
            <w:r w:rsidRPr="00016793">
              <w:rPr>
                <w:szCs w:val="17"/>
              </w:rPr>
              <w:t>Lover Beer Madamin</w:t>
            </w:r>
          </w:p>
        </w:tc>
        <w:tc>
          <w:tcPr>
            <w:tcW w:w="454" w:type="pct"/>
            <w:noWrap/>
            <w:hideMark/>
          </w:tcPr>
          <w:p w14:paraId="1263824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E88F1E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B4C8D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088BF9C" w14:textId="77777777" w:rsidR="00016793" w:rsidRPr="00016793" w:rsidRDefault="00016793" w:rsidP="00016793">
            <w:pPr>
              <w:spacing w:after="0"/>
              <w:jc w:val="left"/>
              <w:rPr>
                <w:szCs w:val="17"/>
              </w:rPr>
            </w:pPr>
            <w:r w:rsidRPr="00016793">
              <w:rPr>
                <w:szCs w:val="17"/>
              </w:rPr>
              <w:t>Statewide Recycling</w:t>
            </w:r>
          </w:p>
        </w:tc>
      </w:tr>
      <w:tr w:rsidR="00016793" w:rsidRPr="00016793" w14:paraId="150A542C" w14:textId="77777777" w:rsidTr="006F3096">
        <w:trPr>
          <w:trHeight w:val="20"/>
        </w:trPr>
        <w:tc>
          <w:tcPr>
            <w:tcW w:w="1666" w:type="pct"/>
            <w:noWrap/>
            <w:hideMark/>
          </w:tcPr>
          <w:p w14:paraId="08D9412E" w14:textId="77777777" w:rsidR="00016793" w:rsidRPr="00016793" w:rsidRDefault="00016793" w:rsidP="00016793">
            <w:pPr>
              <w:spacing w:after="0"/>
              <w:ind w:left="159" w:hanging="159"/>
              <w:jc w:val="left"/>
              <w:rPr>
                <w:szCs w:val="17"/>
              </w:rPr>
            </w:pPr>
            <w:r w:rsidRPr="00016793">
              <w:rPr>
                <w:szCs w:val="17"/>
              </w:rPr>
              <w:t>Moor Amoor</w:t>
            </w:r>
          </w:p>
        </w:tc>
        <w:tc>
          <w:tcPr>
            <w:tcW w:w="454" w:type="pct"/>
            <w:noWrap/>
            <w:hideMark/>
          </w:tcPr>
          <w:p w14:paraId="11A637E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0BABF7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74FA3A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450CD7" w14:textId="77777777" w:rsidR="00016793" w:rsidRPr="00016793" w:rsidRDefault="00016793" w:rsidP="00016793">
            <w:pPr>
              <w:spacing w:after="0"/>
              <w:jc w:val="left"/>
              <w:rPr>
                <w:szCs w:val="17"/>
              </w:rPr>
            </w:pPr>
            <w:r w:rsidRPr="00016793">
              <w:rPr>
                <w:szCs w:val="17"/>
              </w:rPr>
              <w:t>Statewide Recycling</w:t>
            </w:r>
          </w:p>
        </w:tc>
      </w:tr>
      <w:tr w:rsidR="00016793" w:rsidRPr="00016793" w14:paraId="46070FB1" w14:textId="77777777" w:rsidTr="006F3096">
        <w:trPr>
          <w:trHeight w:val="20"/>
        </w:trPr>
        <w:tc>
          <w:tcPr>
            <w:tcW w:w="1666" w:type="pct"/>
            <w:noWrap/>
            <w:hideMark/>
          </w:tcPr>
          <w:p w14:paraId="484BDB13" w14:textId="77777777" w:rsidR="00016793" w:rsidRPr="00016793" w:rsidRDefault="00016793" w:rsidP="00016793">
            <w:pPr>
              <w:spacing w:after="0"/>
              <w:ind w:left="159" w:hanging="159"/>
              <w:jc w:val="left"/>
              <w:rPr>
                <w:szCs w:val="17"/>
              </w:rPr>
            </w:pPr>
            <w:r w:rsidRPr="00016793">
              <w:rPr>
                <w:szCs w:val="17"/>
              </w:rPr>
              <w:t>Moor Claudia</w:t>
            </w:r>
          </w:p>
        </w:tc>
        <w:tc>
          <w:tcPr>
            <w:tcW w:w="454" w:type="pct"/>
            <w:noWrap/>
            <w:hideMark/>
          </w:tcPr>
          <w:p w14:paraId="21203F7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D30AB9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3308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D38E4D" w14:textId="77777777" w:rsidR="00016793" w:rsidRPr="00016793" w:rsidRDefault="00016793" w:rsidP="00016793">
            <w:pPr>
              <w:spacing w:after="0"/>
              <w:jc w:val="left"/>
              <w:rPr>
                <w:szCs w:val="17"/>
              </w:rPr>
            </w:pPr>
            <w:r w:rsidRPr="00016793">
              <w:rPr>
                <w:szCs w:val="17"/>
              </w:rPr>
              <w:t>Statewide Recycling</w:t>
            </w:r>
          </w:p>
        </w:tc>
      </w:tr>
      <w:tr w:rsidR="00016793" w:rsidRPr="00016793" w14:paraId="1A359AAA" w14:textId="77777777" w:rsidTr="006F3096">
        <w:trPr>
          <w:trHeight w:val="20"/>
        </w:trPr>
        <w:tc>
          <w:tcPr>
            <w:tcW w:w="1666" w:type="pct"/>
            <w:noWrap/>
            <w:hideMark/>
          </w:tcPr>
          <w:p w14:paraId="17F1CC79" w14:textId="77777777" w:rsidR="00016793" w:rsidRPr="00016793" w:rsidRDefault="00016793" w:rsidP="00016793">
            <w:pPr>
              <w:spacing w:after="0"/>
              <w:ind w:left="159" w:hanging="159"/>
              <w:jc w:val="left"/>
              <w:rPr>
                <w:szCs w:val="17"/>
              </w:rPr>
            </w:pPr>
            <w:r w:rsidRPr="00016793">
              <w:rPr>
                <w:szCs w:val="17"/>
              </w:rPr>
              <w:t>Moor Collaboration Beavertown</w:t>
            </w:r>
          </w:p>
        </w:tc>
        <w:tc>
          <w:tcPr>
            <w:tcW w:w="454" w:type="pct"/>
            <w:noWrap/>
            <w:hideMark/>
          </w:tcPr>
          <w:p w14:paraId="323E094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0F617E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FE994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14A4B41" w14:textId="77777777" w:rsidR="00016793" w:rsidRPr="00016793" w:rsidRDefault="00016793" w:rsidP="00016793">
            <w:pPr>
              <w:spacing w:after="0"/>
              <w:jc w:val="left"/>
              <w:rPr>
                <w:szCs w:val="17"/>
              </w:rPr>
            </w:pPr>
            <w:r w:rsidRPr="00016793">
              <w:rPr>
                <w:szCs w:val="17"/>
              </w:rPr>
              <w:t>Statewide Recycling</w:t>
            </w:r>
          </w:p>
        </w:tc>
      </w:tr>
      <w:tr w:rsidR="00016793" w:rsidRPr="00016793" w14:paraId="225AD165" w14:textId="77777777" w:rsidTr="006F3096">
        <w:trPr>
          <w:trHeight w:val="20"/>
        </w:trPr>
        <w:tc>
          <w:tcPr>
            <w:tcW w:w="1666" w:type="pct"/>
            <w:noWrap/>
            <w:hideMark/>
          </w:tcPr>
          <w:p w14:paraId="157B1905" w14:textId="77777777" w:rsidR="00016793" w:rsidRPr="00016793" w:rsidRDefault="00016793" w:rsidP="00016793">
            <w:pPr>
              <w:spacing w:after="0"/>
              <w:ind w:left="159" w:hanging="159"/>
              <w:jc w:val="left"/>
              <w:rPr>
                <w:szCs w:val="17"/>
              </w:rPr>
            </w:pPr>
            <w:r w:rsidRPr="00016793">
              <w:rPr>
                <w:szCs w:val="17"/>
              </w:rPr>
              <w:t>Moor Dark Alliance</w:t>
            </w:r>
          </w:p>
        </w:tc>
        <w:tc>
          <w:tcPr>
            <w:tcW w:w="454" w:type="pct"/>
            <w:noWrap/>
            <w:hideMark/>
          </w:tcPr>
          <w:p w14:paraId="2E7B88B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43846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EA35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063637" w14:textId="77777777" w:rsidR="00016793" w:rsidRPr="00016793" w:rsidRDefault="00016793" w:rsidP="00016793">
            <w:pPr>
              <w:spacing w:after="0"/>
              <w:jc w:val="left"/>
              <w:rPr>
                <w:szCs w:val="17"/>
              </w:rPr>
            </w:pPr>
            <w:r w:rsidRPr="00016793">
              <w:rPr>
                <w:szCs w:val="17"/>
              </w:rPr>
              <w:t>Statewide Recycling</w:t>
            </w:r>
          </w:p>
        </w:tc>
      </w:tr>
      <w:tr w:rsidR="00016793" w:rsidRPr="00016793" w14:paraId="3EBDE580" w14:textId="77777777" w:rsidTr="006F3096">
        <w:trPr>
          <w:trHeight w:val="20"/>
        </w:trPr>
        <w:tc>
          <w:tcPr>
            <w:tcW w:w="1666" w:type="pct"/>
            <w:noWrap/>
            <w:hideMark/>
          </w:tcPr>
          <w:p w14:paraId="111FDB72" w14:textId="77777777" w:rsidR="00016793" w:rsidRPr="00016793" w:rsidRDefault="00016793" w:rsidP="00016793">
            <w:pPr>
              <w:spacing w:after="0"/>
              <w:ind w:left="159" w:hanging="159"/>
              <w:jc w:val="left"/>
              <w:rPr>
                <w:szCs w:val="17"/>
              </w:rPr>
            </w:pPr>
            <w:r w:rsidRPr="00016793">
              <w:rPr>
                <w:szCs w:val="17"/>
              </w:rPr>
              <w:t>Moor Fusion</w:t>
            </w:r>
          </w:p>
        </w:tc>
        <w:tc>
          <w:tcPr>
            <w:tcW w:w="454" w:type="pct"/>
            <w:noWrap/>
            <w:hideMark/>
          </w:tcPr>
          <w:p w14:paraId="0E32706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00E8D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4C252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39855C" w14:textId="77777777" w:rsidR="00016793" w:rsidRPr="00016793" w:rsidRDefault="00016793" w:rsidP="00016793">
            <w:pPr>
              <w:spacing w:after="0"/>
              <w:jc w:val="left"/>
              <w:rPr>
                <w:szCs w:val="17"/>
              </w:rPr>
            </w:pPr>
            <w:r w:rsidRPr="00016793">
              <w:rPr>
                <w:szCs w:val="17"/>
              </w:rPr>
              <w:t>Statewide Recycling</w:t>
            </w:r>
          </w:p>
        </w:tc>
      </w:tr>
      <w:tr w:rsidR="00016793" w:rsidRPr="00016793" w14:paraId="36AD745D" w14:textId="77777777" w:rsidTr="006F3096">
        <w:trPr>
          <w:trHeight w:val="20"/>
        </w:trPr>
        <w:tc>
          <w:tcPr>
            <w:tcW w:w="1666" w:type="pct"/>
            <w:noWrap/>
            <w:hideMark/>
          </w:tcPr>
          <w:p w14:paraId="161A397E" w14:textId="77777777" w:rsidR="00016793" w:rsidRPr="00016793" w:rsidRDefault="00016793" w:rsidP="00016793">
            <w:pPr>
              <w:spacing w:after="0"/>
              <w:ind w:left="159" w:hanging="159"/>
              <w:jc w:val="left"/>
              <w:rPr>
                <w:szCs w:val="17"/>
              </w:rPr>
            </w:pPr>
            <w:r w:rsidRPr="00016793">
              <w:rPr>
                <w:szCs w:val="17"/>
              </w:rPr>
              <w:t>Moor Hoppiness</w:t>
            </w:r>
          </w:p>
        </w:tc>
        <w:tc>
          <w:tcPr>
            <w:tcW w:w="454" w:type="pct"/>
            <w:noWrap/>
            <w:hideMark/>
          </w:tcPr>
          <w:p w14:paraId="071C500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436A0F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EC9F2B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70CE77" w14:textId="77777777" w:rsidR="00016793" w:rsidRPr="00016793" w:rsidRDefault="00016793" w:rsidP="00016793">
            <w:pPr>
              <w:spacing w:after="0"/>
              <w:jc w:val="left"/>
              <w:rPr>
                <w:szCs w:val="17"/>
              </w:rPr>
            </w:pPr>
            <w:r w:rsidRPr="00016793">
              <w:rPr>
                <w:szCs w:val="17"/>
              </w:rPr>
              <w:t>Statewide Recycling</w:t>
            </w:r>
          </w:p>
        </w:tc>
      </w:tr>
      <w:tr w:rsidR="00016793" w:rsidRPr="00016793" w14:paraId="3070AE74" w14:textId="77777777" w:rsidTr="006F3096">
        <w:trPr>
          <w:trHeight w:val="20"/>
        </w:trPr>
        <w:tc>
          <w:tcPr>
            <w:tcW w:w="1666" w:type="pct"/>
            <w:noWrap/>
            <w:hideMark/>
          </w:tcPr>
          <w:p w14:paraId="3755D20D" w14:textId="77777777" w:rsidR="00016793" w:rsidRPr="00016793" w:rsidRDefault="00016793" w:rsidP="00016793">
            <w:pPr>
              <w:spacing w:after="0"/>
              <w:ind w:left="159" w:hanging="159"/>
              <w:jc w:val="left"/>
              <w:rPr>
                <w:szCs w:val="17"/>
              </w:rPr>
            </w:pPr>
            <w:r w:rsidRPr="00016793">
              <w:rPr>
                <w:szCs w:val="17"/>
              </w:rPr>
              <w:t>Moor Illusion</w:t>
            </w:r>
          </w:p>
        </w:tc>
        <w:tc>
          <w:tcPr>
            <w:tcW w:w="454" w:type="pct"/>
            <w:noWrap/>
            <w:hideMark/>
          </w:tcPr>
          <w:p w14:paraId="7268146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DE307B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AC952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E3F667" w14:textId="77777777" w:rsidR="00016793" w:rsidRPr="00016793" w:rsidRDefault="00016793" w:rsidP="00016793">
            <w:pPr>
              <w:spacing w:after="0"/>
              <w:jc w:val="left"/>
              <w:rPr>
                <w:szCs w:val="17"/>
              </w:rPr>
            </w:pPr>
            <w:r w:rsidRPr="00016793">
              <w:rPr>
                <w:szCs w:val="17"/>
              </w:rPr>
              <w:t>Statewide Recycling</w:t>
            </w:r>
          </w:p>
        </w:tc>
      </w:tr>
      <w:tr w:rsidR="00016793" w:rsidRPr="00016793" w14:paraId="0560A67D" w14:textId="77777777" w:rsidTr="006F3096">
        <w:trPr>
          <w:trHeight w:val="20"/>
        </w:trPr>
        <w:tc>
          <w:tcPr>
            <w:tcW w:w="1666" w:type="pct"/>
            <w:noWrap/>
            <w:hideMark/>
          </w:tcPr>
          <w:p w14:paraId="6DE1543B" w14:textId="77777777" w:rsidR="00016793" w:rsidRPr="00016793" w:rsidRDefault="00016793" w:rsidP="00016793">
            <w:pPr>
              <w:spacing w:after="0"/>
              <w:ind w:left="159" w:hanging="159"/>
              <w:jc w:val="left"/>
              <w:rPr>
                <w:szCs w:val="17"/>
              </w:rPr>
            </w:pPr>
            <w:r w:rsidRPr="00016793">
              <w:rPr>
                <w:szCs w:val="17"/>
              </w:rPr>
              <w:t>Moor JJJ</w:t>
            </w:r>
          </w:p>
        </w:tc>
        <w:tc>
          <w:tcPr>
            <w:tcW w:w="454" w:type="pct"/>
            <w:noWrap/>
            <w:hideMark/>
          </w:tcPr>
          <w:p w14:paraId="78694F32"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B10236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52C0CF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F9A5F5" w14:textId="77777777" w:rsidR="00016793" w:rsidRPr="00016793" w:rsidRDefault="00016793" w:rsidP="00016793">
            <w:pPr>
              <w:spacing w:after="0"/>
              <w:jc w:val="left"/>
              <w:rPr>
                <w:szCs w:val="17"/>
              </w:rPr>
            </w:pPr>
            <w:r w:rsidRPr="00016793">
              <w:rPr>
                <w:szCs w:val="17"/>
              </w:rPr>
              <w:t>Statewide Recycling</w:t>
            </w:r>
          </w:p>
        </w:tc>
      </w:tr>
      <w:tr w:rsidR="00016793" w:rsidRPr="00016793" w14:paraId="4B9A41DE" w14:textId="77777777" w:rsidTr="006F3096">
        <w:trPr>
          <w:trHeight w:val="20"/>
        </w:trPr>
        <w:tc>
          <w:tcPr>
            <w:tcW w:w="1666" w:type="pct"/>
            <w:noWrap/>
            <w:hideMark/>
          </w:tcPr>
          <w:p w14:paraId="67DFADE6" w14:textId="77777777" w:rsidR="00016793" w:rsidRPr="00016793" w:rsidRDefault="00016793" w:rsidP="00016793">
            <w:pPr>
              <w:spacing w:after="0"/>
              <w:ind w:left="159" w:hanging="159"/>
              <w:jc w:val="left"/>
              <w:rPr>
                <w:szCs w:val="17"/>
              </w:rPr>
            </w:pPr>
            <w:r w:rsidRPr="00016793">
              <w:rPr>
                <w:szCs w:val="17"/>
              </w:rPr>
              <w:t>Moor Merlins Magic Raw</w:t>
            </w:r>
          </w:p>
        </w:tc>
        <w:tc>
          <w:tcPr>
            <w:tcW w:w="454" w:type="pct"/>
            <w:noWrap/>
            <w:hideMark/>
          </w:tcPr>
          <w:p w14:paraId="0B1F3C01"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84DB7F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979B7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34973A" w14:textId="77777777" w:rsidR="00016793" w:rsidRPr="00016793" w:rsidRDefault="00016793" w:rsidP="00016793">
            <w:pPr>
              <w:spacing w:after="0"/>
              <w:jc w:val="left"/>
              <w:rPr>
                <w:szCs w:val="17"/>
              </w:rPr>
            </w:pPr>
            <w:r w:rsidRPr="00016793">
              <w:rPr>
                <w:szCs w:val="17"/>
              </w:rPr>
              <w:t>Statewide Recycling</w:t>
            </w:r>
          </w:p>
        </w:tc>
      </w:tr>
      <w:tr w:rsidR="00016793" w:rsidRPr="00016793" w14:paraId="5CC441B4" w14:textId="77777777" w:rsidTr="006F3096">
        <w:trPr>
          <w:trHeight w:val="20"/>
        </w:trPr>
        <w:tc>
          <w:tcPr>
            <w:tcW w:w="1666" w:type="pct"/>
            <w:noWrap/>
            <w:hideMark/>
          </w:tcPr>
          <w:p w14:paraId="77DDCB85" w14:textId="77777777" w:rsidR="00016793" w:rsidRPr="00016793" w:rsidRDefault="00016793" w:rsidP="00016793">
            <w:pPr>
              <w:spacing w:after="0"/>
              <w:ind w:left="159" w:hanging="159"/>
              <w:jc w:val="left"/>
              <w:rPr>
                <w:szCs w:val="17"/>
              </w:rPr>
            </w:pPr>
            <w:r w:rsidRPr="00016793">
              <w:rPr>
                <w:szCs w:val="17"/>
              </w:rPr>
              <w:t>Moor Nor Hop</w:t>
            </w:r>
          </w:p>
        </w:tc>
        <w:tc>
          <w:tcPr>
            <w:tcW w:w="454" w:type="pct"/>
            <w:noWrap/>
            <w:hideMark/>
          </w:tcPr>
          <w:p w14:paraId="12D5A069"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8778F9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CD987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5DB3B7" w14:textId="77777777" w:rsidR="00016793" w:rsidRPr="00016793" w:rsidRDefault="00016793" w:rsidP="00016793">
            <w:pPr>
              <w:spacing w:after="0"/>
              <w:jc w:val="left"/>
              <w:rPr>
                <w:szCs w:val="17"/>
              </w:rPr>
            </w:pPr>
            <w:r w:rsidRPr="00016793">
              <w:rPr>
                <w:szCs w:val="17"/>
              </w:rPr>
              <w:t>Statewide Recycling</w:t>
            </w:r>
          </w:p>
        </w:tc>
      </w:tr>
      <w:tr w:rsidR="00016793" w:rsidRPr="00016793" w14:paraId="3E737DB8" w14:textId="77777777" w:rsidTr="006F3096">
        <w:trPr>
          <w:trHeight w:val="20"/>
        </w:trPr>
        <w:tc>
          <w:tcPr>
            <w:tcW w:w="1666" w:type="pct"/>
            <w:noWrap/>
            <w:hideMark/>
          </w:tcPr>
          <w:p w14:paraId="70198881" w14:textId="77777777" w:rsidR="00016793" w:rsidRPr="00016793" w:rsidRDefault="00016793" w:rsidP="00016793">
            <w:pPr>
              <w:spacing w:after="0"/>
              <w:ind w:left="159" w:hanging="159"/>
              <w:jc w:val="left"/>
              <w:rPr>
                <w:szCs w:val="17"/>
              </w:rPr>
            </w:pPr>
            <w:r w:rsidRPr="00016793">
              <w:rPr>
                <w:szCs w:val="17"/>
              </w:rPr>
              <w:t>Moor Old Freddy Walker</w:t>
            </w:r>
          </w:p>
        </w:tc>
        <w:tc>
          <w:tcPr>
            <w:tcW w:w="454" w:type="pct"/>
            <w:noWrap/>
            <w:hideMark/>
          </w:tcPr>
          <w:p w14:paraId="1E96AF3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5CC3EE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96C63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E3E1333" w14:textId="77777777" w:rsidR="00016793" w:rsidRPr="00016793" w:rsidRDefault="00016793" w:rsidP="00016793">
            <w:pPr>
              <w:spacing w:after="0"/>
              <w:jc w:val="left"/>
              <w:rPr>
                <w:szCs w:val="17"/>
              </w:rPr>
            </w:pPr>
            <w:r w:rsidRPr="00016793">
              <w:rPr>
                <w:szCs w:val="17"/>
              </w:rPr>
              <w:t>Statewide Recycling</w:t>
            </w:r>
          </w:p>
        </w:tc>
      </w:tr>
      <w:tr w:rsidR="00016793" w:rsidRPr="00016793" w14:paraId="613AE107" w14:textId="77777777" w:rsidTr="006F3096">
        <w:trPr>
          <w:trHeight w:val="20"/>
        </w:trPr>
        <w:tc>
          <w:tcPr>
            <w:tcW w:w="1666" w:type="pct"/>
            <w:noWrap/>
            <w:hideMark/>
          </w:tcPr>
          <w:p w14:paraId="6FAACEC9" w14:textId="77777777" w:rsidR="00016793" w:rsidRPr="00016793" w:rsidRDefault="00016793" w:rsidP="00016793">
            <w:pPr>
              <w:spacing w:after="0"/>
              <w:ind w:left="159" w:hanging="159"/>
              <w:jc w:val="left"/>
              <w:rPr>
                <w:szCs w:val="17"/>
              </w:rPr>
            </w:pPr>
            <w:r w:rsidRPr="00016793">
              <w:rPr>
                <w:szCs w:val="17"/>
              </w:rPr>
              <w:t>Moor Revival</w:t>
            </w:r>
          </w:p>
        </w:tc>
        <w:tc>
          <w:tcPr>
            <w:tcW w:w="454" w:type="pct"/>
            <w:noWrap/>
            <w:hideMark/>
          </w:tcPr>
          <w:p w14:paraId="06CBF82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9FB787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4A0D1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E59966" w14:textId="77777777" w:rsidR="00016793" w:rsidRPr="00016793" w:rsidRDefault="00016793" w:rsidP="00016793">
            <w:pPr>
              <w:spacing w:after="0"/>
              <w:jc w:val="left"/>
              <w:rPr>
                <w:szCs w:val="17"/>
              </w:rPr>
            </w:pPr>
            <w:r w:rsidRPr="00016793">
              <w:rPr>
                <w:szCs w:val="17"/>
              </w:rPr>
              <w:t>Statewide Recycling</w:t>
            </w:r>
          </w:p>
        </w:tc>
      </w:tr>
      <w:tr w:rsidR="00016793" w:rsidRPr="00016793" w14:paraId="59722268" w14:textId="77777777" w:rsidTr="006F3096">
        <w:trPr>
          <w:trHeight w:val="20"/>
        </w:trPr>
        <w:tc>
          <w:tcPr>
            <w:tcW w:w="1666" w:type="pct"/>
            <w:noWrap/>
            <w:hideMark/>
          </w:tcPr>
          <w:p w14:paraId="2AD7B6DD" w14:textId="77777777" w:rsidR="00016793" w:rsidRPr="00016793" w:rsidRDefault="00016793" w:rsidP="00016793">
            <w:pPr>
              <w:spacing w:after="0"/>
              <w:ind w:left="159" w:hanging="159"/>
              <w:jc w:val="left"/>
              <w:rPr>
                <w:szCs w:val="17"/>
              </w:rPr>
            </w:pPr>
            <w:r w:rsidRPr="00016793">
              <w:rPr>
                <w:szCs w:val="17"/>
              </w:rPr>
              <w:t>Moor Smokey</w:t>
            </w:r>
          </w:p>
        </w:tc>
        <w:tc>
          <w:tcPr>
            <w:tcW w:w="454" w:type="pct"/>
            <w:noWrap/>
            <w:hideMark/>
          </w:tcPr>
          <w:p w14:paraId="308F16A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C64BA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4F713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5B7DBA4" w14:textId="77777777" w:rsidR="00016793" w:rsidRPr="00016793" w:rsidRDefault="00016793" w:rsidP="00016793">
            <w:pPr>
              <w:spacing w:after="0"/>
              <w:jc w:val="left"/>
              <w:rPr>
                <w:szCs w:val="17"/>
              </w:rPr>
            </w:pPr>
            <w:r w:rsidRPr="00016793">
              <w:rPr>
                <w:szCs w:val="17"/>
              </w:rPr>
              <w:t>Statewide Recycling</w:t>
            </w:r>
          </w:p>
        </w:tc>
      </w:tr>
      <w:tr w:rsidR="00016793" w:rsidRPr="00016793" w14:paraId="2EBB2D15" w14:textId="77777777" w:rsidTr="006F3096">
        <w:trPr>
          <w:trHeight w:val="20"/>
        </w:trPr>
        <w:tc>
          <w:tcPr>
            <w:tcW w:w="1666" w:type="pct"/>
            <w:noWrap/>
            <w:hideMark/>
          </w:tcPr>
          <w:p w14:paraId="0A9EC4FA" w14:textId="77777777" w:rsidR="00016793" w:rsidRPr="00016793" w:rsidRDefault="00016793" w:rsidP="00016793">
            <w:pPr>
              <w:spacing w:after="0"/>
              <w:ind w:left="159" w:hanging="159"/>
              <w:jc w:val="left"/>
              <w:rPr>
                <w:szCs w:val="17"/>
              </w:rPr>
            </w:pPr>
            <w:r w:rsidRPr="00016793">
              <w:rPr>
                <w:szCs w:val="17"/>
              </w:rPr>
              <w:t>Moor So Hop</w:t>
            </w:r>
          </w:p>
        </w:tc>
        <w:tc>
          <w:tcPr>
            <w:tcW w:w="454" w:type="pct"/>
            <w:noWrap/>
            <w:hideMark/>
          </w:tcPr>
          <w:p w14:paraId="07F7727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AEE987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5CF7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81B9A0" w14:textId="77777777" w:rsidR="00016793" w:rsidRPr="00016793" w:rsidRDefault="00016793" w:rsidP="00016793">
            <w:pPr>
              <w:spacing w:after="0"/>
              <w:jc w:val="left"/>
              <w:rPr>
                <w:szCs w:val="17"/>
              </w:rPr>
            </w:pPr>
            <w:r w:rsidRPr="00016793">
              <w:rPr>
                <w:szCs w:val="17"/>
              </w:rPr>
              <w:t>Statewide Recycling</w:t>
            </w:r>
          </w:p>
        </w:tc>
      </w:tr>
      <w:tr w:rsidR="00016793" w:rsidRPr="00016793" w14:paraId="35306577" w14:textId="77777777" w:rsidTr="006F3096">
        <w:trPr>
          <w:trHeight w:val="20"/>
        </w:trPr>
        <w:tc>
          <w:tcPr>
            <w:tcW w:w="1666" w:type="pct"/>
            <w:noWrap/>
            <w:hideMark/>
          </w:tcPr>
          <w:p w14:paraId="5DBD3F24" w14:textId="77777777" w:rsidR="00016793" w:rsidRPr="00016793" w:rsidRDefault="00016793" w:rsidP="00016793">
            <w:pPr>
              <w:spacing w:after="0"/>
              <w:ind w:left="159" w:hanging="159"/>
              <w:jc w:val="left"/>
              <w:rPr>
                <w:szCs w:val="17"/>
              </w:rPr>
            </w:pPr>
            <w:r w:rsidRPr="00016793">
              <w:rPr>
                <w:szCs w:val="17"/>
              </w:rPr>
              <w:t>Moor Somerland Gold</w:t>
            </w:r>
          </w:p>
        </w:tc>
        <w:tc>
          <w:tcPr>
            <w:tcW w:w="454" w:type="pct"/>
            <w:noWrap/>
            <w:hideMark/>
          </w:tcPr>
          <w:p w14:paraId="402C30FA"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A5FCC0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23D16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1257619" w14:textId="77777777" w:rsidR="00016793" w:rsidRPr="00016793" w:rsidRDefault="00016793" w:rsidP="00016793">
            <w:pPr>
              <w:spacing w:after="0"/>
              <w:jc w:val="left"/>
              <w:rPr>
                <w:szCs w:val="17"/>
              </w:rPr>
            </w:pPr>
            <w:r w:rsidRPr="00016793">
              <w:rPr>
                <w:szCs w:val="17"/>
              </w:rPr>
              <w:t>Statewide Recycling</w:t>
            </w:r>
          </w:p>
        </w:tc>
      </w:tr>
      <w:tr w:rsidR="00016793" w:rsidRPr="00016793" w14:paraId="10E78162" w14:textId="77777777" w:rsidTr="006F3096">
        <w:trPr>
          <w:trHeight w:val="20"/>
        </w:trPr>
        <w:tc>
          <w:tcPr>
            <w:tcW w:w="1666" w:type="pct"/>
            <w:noWrap/>
            <w:hideMark/>
          </w:tcPr>
          <w:p w14:paraId="1CB14B8B" w14:textId="77777777" w:rsidR="00016793" w:rsidRPr="00016793" w:rsidRDefault="00016793" w:rsidP="00016793">
            <w:pPr>
              <w:spacing w:after="0"/>
              <w:ind w:left="159" w:hanging="159"/>
              <w:jc w:val="left"/>
              <w:rPr>
                <w:szCs w:val="17"/>
              </w:rPr>
            </w:pPr>
            <w:r w:rsidRPr="00016793">
              <w:rPr>
                <w:szCs w:val="17"/>
              </w:rPr>
              <w:t>Beavertown 8 Ball Rye IPA</w:t>
            </w:r>
          </w:p>
        </w:tc>
        <w:tc>
          <w:tcPr>
            <w:tcW w:w="454" w:type="pct"/>
            <w:noWrap/>
            <w:hideMark/>
          </w:tcPr>
          <w:p w14:paraId="58ABC7A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116EEF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DA546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E4784B" w14:textId="77777777" w:rsidR="00016793" w:rsidRPr="00016793" w:rsidRDefault="00016793" w:rsidP="00016793">
            <w:pPr>
              <w:spacing w:after="0"/>
              <w:jc w:val="left"/>
              <w:rPr>
                <w:szCs w:val="17"/>
              </w:rPr>
            </w:pPr>
            <w:r w:rsidRPr="00016793">
              <w:rPr>
                <w:szCs w:val="17"/>
              </w:rPr>
              <w:t>Statewide Recycling</w:t>
            </w:r>
          </w:p>
        </w:tc>
      </w:tr>
      <w:tr w:rsidR="00016793" w:rsidRPr="00016793" w14:paraId="243DF6F5" w14:textId="77777777" w:rsidTr="006F3096">
        <w:trPr>
          <w:trHeight w:val="20"/>
        </w:trPr>
        <w:tc>
          <w:tcPr>
            <w:tcW w:w="1666" w:type="pct"/>
            <w:noWrap/>
            <w:hideMark/>
          </w:tcPr>
          <w:p w14:paraId="1C5B3F8E" w14:textId="77777777" w:rsidR="00016793" w:rsidRPr="00016793" w:rsidRDefault="00016793" w:rsidP="00016793">
            <w:pPr>
              <w:spacing w:after="0"/>
              <w:ind w:left="159" w:hanging="159"/>
              <w:jc w:val="left"/>
              <w:rPr>
                <w:szCs w:val="17"/>
              </w:rPr>
            </w:pPr>
            <w:r w:rsidRPr="00016793">
              <w:rPr>
                <w:szCs w:val="17"/>
              </w:rPr>
              <w:t>Beavertown Black Betty IPA</w:t>
            </w:r>
          </w:p>
        </w:tc>
        <w:tc>
          <w:tcPr>
            <w:tcW w:w="454" w:type="pct"/>
            <w:noWrap/>
            <w:hideMark/>
          </w:tcPr>
          <w:p w14:paraId="73A1F1D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6C7BB5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6AEAB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BB872F" w14:textId="77777777" w:rsidR="00016793" w:rsidRPr="00016793" w:rsidRDefault="00016793" w:rsidP="00016793">
            <w:pPr>
              <w:spacing w:after="0"/>
              <w:jc w:val="left"/>
              <w:rPr>
                <w:szCs w:val="17"/>
              </w:rPr>
            </w:pPr>
            <w:r w:rsidRPr="00016793">
              <w:rPr>
                <w:szCs w:val="17"/>
              </w:rPr>
              <w:t>Statewide Recycling</w:t>
            </w:r>
          </w:p>
        </w:tc>
      </w:tr>
      <w:tr w:rsidR="00016793" w:rsidRPr="00016793" w14:paraId="5A4A74E4" w14:textId="77777777" w:rsidTr="006F3096">
        <w:trPr>
          <w:trHeight w:val="20"/>
        </w:trPr>
        <w:tc>
          <w:tcPr>
            <w:tcW w:w="1666" w:type="pct"/>
            <w:noWrap/>
            <w:hideMark/>
          </w:tcPr>
          <w:p w14:paraId="7837E985" w14:textId="77777777" w:rsidR="00016793" w:rsidRPr="00016793" w:rsidRDefault="00016793" w:rsidP="00016793">
            <w:pPr>
              <w:spacing w:after="0"/>
              <w:ind w:left="159" w:hanging="159"/>
              <w:jc w:val="left"/>
              <w:rPr>
                <w:szCs w:val="17"/>
              </w:rPr>
            </w:pPr>
            <w:r w:rsidRPr="00016793">
              <w:rPr>
                <w:szCs w:val="17"/>
              </w:rPr>
              <w:t>Beavertown Gamma Ray APA</w:t>
            </w:r>
          </w:p>
        </w:tc>
        <w:tc>
          <w:tcPr>
            <w:tcW w:w="454" w:type="pct"/>
            <w:noWrap/>
            <w:hideMark/>
          </w:tcPr>
          <w:p w14:paraId="14068F5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AB52E4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BE474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5C1E3BB" w14:textId="77777777" w:rsidR="00016793" w:rsidRPr="00016793" w:rsidRDefault="00016793" w:rsidP="00016793">
            <w:pPr>
              <w:spacing w:after="0"/>
              <w:jc w:val="left"/>
              <w:rPr>
                <w:szCs w:val="17"/>
              </w:rPr>
            </w:pPr>
            <w:r w:rsidRPr="00016793">
              <w:rPr>
                <w:szCs w:val="17"/>
              </w:rPr>
              <w:t>Statewide Recycling</w:t>
            </w:r>
          </w:p>
        </w:tc>
      </w:tr>
      <w:tr w:rsidR="00016793" w:rsidRPr="00016793" w14:paraId="0A566FF4" w14:textId="77777777" w:rsidTr="006F3096">
        <w:trPr>
          <w:trHeight w:val="20"/>
        </w:trPr>
        <w:tc>
          <w:tcPr>
            <w:tcW w:w="1666" w:type="pct"/>
            <w:noWrap/>
            <w:hideMark/>
          </w:tcPr>
          <w:p w14:paraId="7573479C" w14:textId="77777777" w:rsidR="00016793" w:rsidRPr="00016793" w:rsidRDefault="00016793" w:rsidP="00016793">
            <w:pPr>
              <w:spacing w:after="0"/>
              <w:ind w:left="159" w:hanging="159"/>
              <w:jc w:val="left"/>
              <w:rPr>
                <w:szCs w:val="17"/>
              </w:rPr>
            </w:pPr>
            <w:r w:rsidRPr="00016793">
              <w:rPr>
                <w:szCs w:val="17"/>
              </w:rPr>
              <w:t>Beavertown Neck Oil Best Bitter</w:t>
            </w:r>
          </w:p>
        </w:tc>
        <w:tc>
          <w:tcPr>
            <w:tcW w:w="454" w:type="pct"/>
            <w:noWrap/>
            <w:hideMark/>
          </w:tcPr>
          <w:p w14:paraId="628F246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738F0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443E28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572C96" w14:textId="77777777" w:rsidR="00016793" w:rsidRPr="00016793" w:rsidRDefault="00016793" w:rsidP="00016793">
            <w:pPr>
              <w:spacing w:after="0"/>
              <w:jc w:val="left"/>
              <w:rPr>
                <w:szCs w:val="17"/>
              </w:rPr>
            </w:pPr>
            <w:r w:rsidRPr="00016793">
              <w:rPr>
                <w:szCs w:val="17"/>
              </w:rPr>
              <w:t>Statewide Recycling</w:t>
            </w:r>
          </w:p>
        </w:tc>
      </w:tr>
      <w:tr w:rsidR="00016793" w:rsidRPr="00016793" w14:paraId="7449F4A1" w14:textId="77777777" w:rsidTr="006F3096">
        <w:trPr>
          <w:trHeight w:val="20"/>
        </w:trPr>
        <w:tc>
          <w:tcPr>
            <w:tcW w:w="1666" w:type="pct"/>
            <w:noWrap/>
            <w:hideMark/>
          </w:tcPr>
          <w:p w14:paraId="3111A80D" w14:textId="77777777" w:rsidR="00016793" w:rsidRPr="00016793" w:rsidRDefault="00016793" w:rsidP="00016793">
            <w:pPr>
              <w:spacing w:after="0"/>
              <w:ind w:left="159" w:hanging="159"/>
              <w:jc w:val="left"/>
              <w:rPr>
                <w:szCs w:val="17"/>
              </w:rPr>
            </w:pPr>
            <w:r w:rsidRPr="00016793">
              <w:rPr>
                <w:szCs w:val="17"/>
              </w:rPr>
              <w:t>Beavertown Smog Rocket Smoked Porter</w:t>
            </w:r>
          </w:p>
        </w:tc>
        <w:tc>
          <w:tcPr>
            <w:tcW w:w="454" w:type="pct"/>
            <w:noWrap/>
            <w:hideMark/>
          </w:tcPr>
          <w:p w14:paraId="0D68CE5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8C0D4B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AD6D0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03BE195" w14:textId="77777777" w:rsidR="00016793" w:rsidRPr="00016793" w:rsidRDefault="00016793" w:rsidP="00016793">
            <w:pPr>
              <w:spacing w:after="0"/>
              <w:jc w:val="left"/>
              <w:rPr>
                <w:szCs w:val="17"/>
              </w:rPr>
            </w:pPr>
            <w:r w:rsidRPr="00016793">
              <w:rPr>
                <w:szCs w:val="17"/>
              </w:rPr>
              <w:t>Statewide Recycling</w:t>
            </w:r>
          </w:p>
        </w:tc>
      </w:tr>
      <w:tr w:rsidR="00016793" w:rsidRPr="00016793" w14:paraId="316EF98A" w14:textId="77777777" w:rsidTr="006F3096">
        <w:trPr>
          <w:trHeight w:val="20"/>
        </w:trPr>
        <w:tc>
          <w:tcPr>
            <w:tcW w:w="1666" w:type="pct"/>
            <w:noWrap/>
            <w:hideMark/>
          </w:tcPr>
          <w:p w14:paraId="543ACD15" w14:textId="77777777" w:rsidR="00016793" w:rsidRPr="00016793" w:rsidRDefault="00016793" w:rsidP="00016793">
            <w:pPr>
              <w:spacing w:after="0"/>
              <w:ind w:left="159" w:hanging="159"/>
              <w:jc w:val="left"/>
              <w:rPr>
                <w:szCs w:val="17"/>
              </w:rPr>
            </w:pPr>
            <w:r w:rsidRPr="00016793">
              <w:rPr>
                <w:szCs w:val="17"/>
              </w:rPr>
              <w:t>Buxton Axe Edge</w:t>
            </w:r>
          </w:p>
        </w:tc>
        <w:tc>
          <w:tcPr>
            <w:tcW w:w="454" w:type="pct"/>
            <w:noWrap/>
            <w:hideMark/>
          </w:tcPr>
          <w:p w14:paraId="6EDA7D8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F0FDC7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E89DBC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9C26378" w14:textId="77777777" w:rsidR="00016793" w:rsidRPr="00016793" w:rsidRDefault="00016793" w:rsidP="00016793">
            <w:pPr>
              <w:spacing w:after="0"/>
              <w:jc w:val="left"/>
              <w:rPr>
                <w:szCs w:val="17"/>
              </w:rPr>
            </w:pPr>
            <w:r w:rsidRPr="00016793">
              <w:rPr>
                <w:szCs w:val="17"/>
              </w:rPr>
              <w:t>Statewide Recycling</w:t>
            </w:r>
          </w:p>
        </w:tc>
      </w:tr>
      <w:tr w:rsidR="00016793" w:rsidRPr="00016793" w14:paraId="54E2B8DD" w14:textId="77777777" w:rsidTr="006F3096">
        <w:trPr>
          <w:trHeight w:val="20"/>
        </w:trPr>
        <w:tc>
          <w:tcPr>
            <w:tcW w:w="1666" w:type="pct"/>
            <w:noWrap/>
            <w:hideMark/>
          </w:tcPr>
          <w:p w14:paraId="09680238" w14:textId="77777777" w:rsidR="00016793" w:rsidRPr="00016793" w:rsidRDefault="00016793" w:rsidP="00016793">
            <w:pPr>
              <w:spacing w:after="0"/>
              <w:ind w:left="159" w:hanging="159"/>
              <w:jc w:val="left"/>
              <w:rPr>
                <w:szCs w:val="17"/>
              </w:rPr>
            </w:pPr>
            <w:r w:rsidRPr="00016793">
              <w:rPr>
                <w:szCs w:val="17"/>
              </w:rPr>
              <w:t>Buxton Black Rocks</w:t>
            </w:r>
          </w:p>
        </w:tc>
        <w:tc>
          <w:tcPr>
            <w:tcW w:w="454" w:type="pct"/>
            <w:noWrap/>
            <w:hideMark/>
          </w:tcPr>
          <w:p w14:paraId="7629E51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045F5B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6F0A2B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89FC8AE" w14:textId="77777777" w:rsidR="00016793" w:rsidRPr="00016793" w:rsidRDefault="00016793" w:rsidP="00016793">
            <w:pPr>
              <w:spacing w:after="0"/>
              <w:jc w:val="left"/>
              <w:rPr>
                <w:szCs w:val="17"/>
              </w:rPr>
            </w:pPr>
            <w:r w:rsidRPr="00016793">
              <w:rPr>
                <w:szCs w:val="17"/>
              </w:rPr>
              <w:t>Statewide Recycling</w:t>
            </w:r>
          </w:p>
        </w:tc>
      </w:tr>
      <w:tr w:rsidR="00016793" w:rsidRPr="00016793" w14:paraId="2B8DF059" w14:textId="77777777" w:rsidTr="006F3096">
        <w:trPr>
          <w:trHeight w:val="20"/>
        </w:trPr>
        <w:tc>
          <w:tcPr>
            <w:tcW w:w="1666" w:type="pct"/>
            <w:noWrap/>
            <w:hideMark/>
          </w:tcPr>
          <w:p w14:paraId="18DAE794" w14:textId="77777777" w:rsidR="00016793" w:rsidRPr="00016793" w:rsidRDefault="00016793" w:rsidP="00016793">
            <w:pPr>
              <w:spacing w:after="0"/>
              <w:ind w:left="159" w:hanging="159"/>
              <w:jc w:val="left"/>
              <w:rPr>
                <w:szCs w:val="17"/>
              </w:rPr>
            </w:pPr>
            <w:r w:rsidRPr="00016793">
              <w:rPr>
                <w:szCs w:val="17"/>
              </w:rPr>
              <w:t>Buxton Combo Box Reserves</w:t>
            </w:r>
          </w:p>
        </w:tc>
        <w:tc>
          <w:tcPr>
            <w:tcW w:w="454" w:type="pct"/>
            <w:noWrap/>
            <w:hideMark/>
          </w:tcPr>
          <w:p w14:paraId="20F2E4D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1410DC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BA5BB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5C6B52" w14:textId="77777777" w:rsidR="00016793" w:rsidRPr="00016793" w:rsidRDefault="00016793" w:rsidP="00016793">
            <w:pPr>
              <w:spacing w:after="0"/>
              <w:jc w:val="left"/>
              <w:rPr>
                <w:szCs w:val="17"/>
              </w:rPr>
            </w:pPr>
            <w:r w:rsidRPr="00016793">
              <w:rPr>
                <w:szCs w:val="17"/>
              </w:rPr>
              <w:t>Statewide Recycling</w:t>
            </w:r>
          </w:p>
        </w:tc>
      </w:tr>
      <w:tr w:rsidR="00016793" w:rsidRPr="00016793" w14:paraId="2BFE447C" w14:textId="77777777" w:rsidTr="006F3096">
        <w:trPr>
          <w:trHeight w:val="20"/>
        </w:trPr>
        <w:tc>
          <w:tcPr>
            <w:tcW w:w="1666" w:type="pct"/>
            <w:noWrap/>
            <w:hideMark/>
          </w:tcPr>
          <w:p w14:paraId="7F4A4BB6" w14:textId="77777777" w:rsidR="00016793" w:rsidRPr="00016793" w:rsidRDefault="00016793" w:rsidP="00016793">
            <w:pPr>
              <w:spacing w:after="0"/>
              <w:ind w:left="159" w:hanging="159"/>
              <w:jc w:val="left"/>
              <w:rPr>
                <w:szCs w:val="17"/>
              </w:rPr>
            </w:pPr>
            <w:r w:rsidRPr="00016793">
              <w:rPr>
                <w:szCs w:val="17"/>
              </w:rPr>
              <w:t>Buxton Der Nord</w:t>
            </w:r>
          </w:p>
        </w:tc>
        <w:tc>
          <w:tcPr>
            <w:tcW w:w="454" w:type="pct"/>
            <w:noWrap/>
            <w:hideMark/>
          </w:tcPr>
          <w:p w14:paraId="60478CF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3F79F5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DA8D4F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FF44C7" w14:textId="77777777" w:rsidR="00016793" w:rsidRPr="00016793" w:rsidRDefault="00016793" w:rsidP="00016793">
            <w:pPr>
              <w:spacing w:after="0"/>
              <w:jc w:val="left"/>
              <w:rPr>
                <w:szCs w:val="17"/>
              </w:rPr>
            </w:pPr>
            <w:r w:rsidRPr="00016793">
              <w:rPr>
                <w:szCs w:val="17"/>
              </w:rPr>
              <w:t>Statewide Recycling</w:t>
            </w:r>
          </w:p>
        </w:tc>
      </w:tr>
      <w:tr w:rsidR="00016793" w:rsidRPr="00016793" w14:paraId="468720F5" w14:textId="77777777" w:rsidTr="006F3096">
        <w:trPr>
          <w:trHeight w:val="20"/>
        </w:trPr>
        <w:tc>
          <w:tcPr>
            <w:tcW w:w="1666" w:type="pct"/>
            <w:noWrap/>
            <w:hideMark/>
          </w:tcPr>
          <w:p w14:paraId="549619BE" w14:textId="77777777" w:rsidR="00016793" w:rsidRPr="00016793" w:rsidRDefault="00016793" w:rsidP="00016793">
            <w:pPr>
              <w:spacing w:after="0"/>
              <w:ind w:left="159" w:hanging="159"/>
              <w:jc w:val="left"/>
              <w:rPr>
                <w:szCs w:val="17"/>
              </w:rPr>
            </w:pPr>
            <w:r w:rsidRPr="00016793">
              <w:rPr>
                <w:szCs w:val="17"/>
              </w:rPr>
              <w:t>Buxton High Tor</w:t>
            </w:r>
          </w:p>
        </w:tc>
        <w:tc>
          <w:tcPr>
            <w:tcW w:w="454" w:type="pct"/>
            <w:noWrap/>
            <w:hideMark/>
          </w:tcPr>
          <w:p w14:paraId="1D667FE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046117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B18094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4297C03" w14:textId="77777777" w:rsidR="00016793" w:rsidRPr="00016793" w:rsidRDefault="00016793" w:rsidP="00016793">
            <w:pPr>
              <w:spacing w:after="0"/>
              <w:jc w:val="left"/>
              <w:rPr>
                <w:szCs w:val="17"/>
              </w:rPr>
            </w:pPr>
            <w:r w:rsidRPr="00016793">
              <w:rPr>
                <w:szCs w:val="17"/>
              </w:rPr>
              <w:t>Statewide Recycling</w:t>
            </w:r>
          </w:p>
        </w:tc>
      </w:tr>
      <w:tr w:rsidR="00016793" w:rsidRPr="00016793" w14:paraId="3D65641C" w14:textId="77777777" w:rsidTr="006F3096">
        <w:trPr>
          <w:trHeight w:val="20"/>
        </w:trPr>
        <w:tc>
          <w:tcPr>
            <w:tcW w:w="1666" w:type="pct"/>
            <w:noWrap/>
            <w:hideMark/>
          </w:tcPr>
          <w:p w14:paraId="490834BD" w14:textId="77777777" w:rsidR="00016793" w:rsidRPr="00016793" w:rsidRDefault="00016793" w:rsidP="00016793">
            <w:pPr>
              <w:spacing w:after="0"/>
              <w:ind w:left="159" w:hanging="159"/>
              <w:jc w:val="left"/>
              <w:rPr>
                <w:szCs w:val="17"/>
              </w:rPr>
            </w:pPr>
            <w:r w:rsidRPr="00016793">
              <w:rPr>
                <w:szCs w:val="17"/>
              </w:rPr>
              <w:t>Buxton Imperial Black IPA</w:t>
            </w:r>
          </w:p>
        </w:tc>
        <w:tc>
          <w:tcPr>
            <w:tcW w:w="454" w:type="pct"/>
            <w:noWrap/>
            <w:hideMark/>
          </w:tcPr>
          <w:p w14:paraId="5ADC196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8C7E0C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073A5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56D63B" w14:textId="77777777" w:rsidR="00016793" w:rsidRPr="00016793" w:rsidRDefault="00016793" w:rsidP="00016793">
            <w:pPr>
              <w:spacing w:after="0"/>
              <w:jc w:val="left"/>
              <w:rPr>
                <w:szCs w:val="17"/>
              </w:rPr>
            </w:pPr>
            <w:r w:rsidRPr="00016793">
              <w:rPr>
                <w:szCs w:val="17"/>
              </w:rPr>
              <w:t>Statewide Recycling</w:t>
            </w:r>
          </w:p>
        </w:tc>
      </w:tr>
      <w:tr w:rsidR="00016793" w:rsidRPr="00016793" w14:paraId="096DEF12" w14:textId="77777777" w:rsidTr="006F3096">
        <w:trPr>
          <w:trHeight w:val="20"/>
        </w:trPr>
        <w:tc>
          <w:tcPr>
            <w:tcW w:w="1666" w:type="pct"/>
            <w:noWrap/>
            <w:hideMark/>
          </w:tcPr>
          <w:p w14:paraId="75BE555E" w14:textId="77777777" w:rsidR="00016793" w:rsidRPr="00016793" w:rsidRDefault="00016793" w:rsidP="00016793">
            <w:pPr>
              <w:spacing w:after="0"/>
              <w:ind w:left="159" w:hanging="159"/>
              <w:jc w:val="left"/>
              <w:rPr>
                <w:szCs w:val="17"/>
              </w:rPr>
            </w:pPr>
            <w:r w:rsidRPr="00016793">
              <w:rPr>
                <w:szCs w:val="17"/>
              </w:rPr>
              <w:t>Buxton Imperial Smoked Rye Porter</w:t>
            </w:r>
          </w:p>
        </w:tc>
        <w:tc>
          <w:tcPr>
            <w:tcW w:w="454" w:type="pct"/>
            <w:noWrap/>
            <w:hideMark/>
          </w:tcPr>
          <w:p w14:paraId="21DDF72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B5E69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0BF6D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0A6FBF" w14:textId="77777777" w:rsidR="00016793" w:rsidRPr="00016793" w:rsidRDefault="00016793" w:rsidP="00016793">
            <w:pPr>
              <w:spacing w:after="0"/>
              <w:jc w:val="left"/>
              <w:rPr>
                <w:szCs w:val="17"/>
              </w:rPr>
            </w:pPr>
            <w:r w:rsidRPr="00016793">
              <w:rPr>
                <w:szCs w:val="17"/>
              </w:rPr>
              <w:t>Statewide Recycling</w:t>
            </w:r>
          </w:p>
        </w:tc>
      </w:tr>
      <w:tr w:rsidR="00016793" w:rsidRPr="00016793" w14:paraId="304E21BC" w14:textId="77777777" w:rsidTr="006F3096">
        <w:trPr>
          <w:trHeight w:val="20"/>
        </w:trPr>
        <w:tc>
          <w:tcPr>
            <w:tcW w:w="1666" w:type="pct"/>
            <w:noWrap/>
            <w:hideMark/>
          </w:tcPr>
          <w:p w14:paraId="5979429B" w14:textId="77777777" w:rsidR="00016793" w:rsidRPr="00016793" w:rsidRDefault="00016793" w:rsidP="00016793">
            <w:pPr>
              <w:spacing w:after="0"/>
              <w:ind w:left="159" w:hanging="159"/>
              <w:jc w:val="left"/>
              <w:rPr>
                <w:szCs w:val="17"/>
              </w:rPr>
            </w:pPr>
            <w:r w:rsidRPr="00016793">
              <w:rPr>
                <w:szCs w:val="17"/>
              </w:rPr>
              <w:t>Buxton Jaw Gate APA</w:t>
            </w:r>
          </w:p>
        </w:tc>
        <w:tc>
          <w:tcPr>
            <w:tcW w:w="454" w:type="pct"/>
            <w:noWrap/>
            <w:hideMark/>
          </w:tcPr>
          <w:p w14:paraId="1BFD0F9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64B370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E8A92A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282632" w14:textId="77777777" w:rsidR="00016793" w:rsidRPr="00016793" w:rsidRDefault="00016793" w:rsidP="00016793">
            <w:pPr>
              <w:spacing w:after="0"/>
              <w:jc w:val="left"/>
              <w:rPr>
                <w:szCs w:val="17"/>
              </w:rPr>
            </w:pPr>
            <w:r w:rsidRPr="00016793">
              <w:rPr>
                <w:szCs w:val="17"/>
              </w:rPr>
              <w:t>Statewide Recycling</w:t>
            </w:r>
          </w:p>
        </w:tc>
      </w:tr>
      <w:tr w:rsidR="00016793" w:rsidRPr="00016793" w14:paraId="05418549" w14:textId="77777777" w:rsidTr="006F3096">
        <w:trPr>
          <w:trHeight w:val="20"/>
        </w:trPr>
        <w:tc>
          <w:tcPr>
            <w:tcW w:w="1666" w:type="pct"/>
            <w:noWrap/>
            <w:hideMark/>
          </w:tcPr>
          <w:p w14:paraId="4070ED68" w14:textId="77777777" w:rsidR="00016793" w:rsidRPr="00016793" w:rsidRDefault="00016793" w:rsidP="00016793">
            <w:pPr>
              <w:spacing w:after="0"/>
              <w:ind w:left="159" w:hanging="159"/>
              <w:jc w:val="left"/>
              <w:rPr>
                <w:szCs w:val="17"/>
              </w:rPr>
            </w:pPr>
            <w:r w:rsidRPr="00016793">
              <w:rPr>
                <w:szCs w:val="17"/>
              </w:rPr>
              <w:t>Buxton Moor Top</w:t>
            </w:r>
          </w:p>
        </w:tc>
        <w:tc>
          <w:tcPr>
            <w:tcW w:w="454" w:type="pct"/>
            <w:noWrap/>
            <w:hideMark/>
          </w:tcPr>
          <w:p w14:paraId="47508CE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839E60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03BC87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086FA69" w14:textId="77777777" w:rsidR="00016793" w:rsidRPr="00016793" w:rsidRDefault="00016793" w:rsidP="00016793">
            <w:pPr>
              <w:spacing w:after="0"/>
              <w:jc w:val="left"/>
              <w:rPr>
                <w:szCs w:val="17"/>
              </w:rPr>
            </w:pPr>
            <w:r w:rsidRPr="00016793">
              <w:rPr>
                <w:szCs w:val="17"/>
              </w:rPr>
              <w:t>Statewide Recycling</w:t>
            </w:r>
          </w:p>
        </w:tc>
      </w:tr>
      <w:tr w:rsidR="00016793" w:rsidRPr="00016793" w14:paraId="371CF223" w14:textId="77777777" w:rsidTr="006F3096">
        <w:trPr>
          <w:trHeight w:val="20"/>
        </w:trPr>
        <w:tc>
          <w:tcPr>
            <w:tcW w:w="1666" w:type="pct"/>
            <w:noWrap/>
            <w:hideMark/>
          </w:tcPr>
          <w:p w14:paraId="3DA2EDCD" w14:textId="77777777" w:rsidR="00016793" w:rsidRPr="00016793" w:rsidRDefault="00016793" w:rsidP="00016793">
            <w:pPr>
              <w:spacing w:after="0"/>
              <w:ind w:left="159" w:hanging="159"/>
              <w:jc w:val="left"/>
              <w:rPr>
                <w:szCs w:val="17"/>
              </w:rPr>
            </w:pPr>
            <w:r w:rsidRPr="00016793">
              <w:rPr>
                <w:szCs w:val="17"/>
              </w:rPr>
              <w:t>Buxton Rednick Stout</w:t>
            </w:r>
          </w:p>
        </w:tc>
        <w:tc>
          <w:tcPr>
            <w:tcW w:w="454" w:type="pct"/>
            <w:noWrap/>
            <w:hideMark/>
          </w:tcPr>
          <w:p w14:paraId="2E89B8B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480769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52291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E002876" w14:textId="77777777" w:rsidR="00016793" w:rsidRPr="00016793" w:rsidRDefault="00016793" w:rsidP="00016793">
            <w:pPr>
              <w:spacing w:after="0"/>
              <w:jc w:val="left"/>
              <w:rPr>
                <w:szCs w:val="17"/>
              </w:rPr>
            </w:pPr>
            <w:r w:rsidRPr="00016793">
              <w:rPr>
                <w:szCs w:val="17"/>
              </w:rPr>
              <w:t>Statewide Recycling</w:t>
            </w:r>
          </w:p>
        </w:tc>
      </w:tr>
      <w:tr w:rsidR="00016793" w:rsidRPr="00016793" w14:paraId="6F7FCB1A" w14:textId="77777777" w:rsidTr="006F3096">
        <w:trPr>
          <w:trHeight w:val="20"/>
        </w:trPr>
        <w:tc>
          <w:tcPr>
            <w:tcW w:w="1666" w:type="pct"/>
            <w:noWrap/>
            <w:hideMark/>
          </w:tcPr>
          <w:p w14:paraId="6C81F630" w14:textId="77777777" w:rsidR="00016793" w:rsidRPr="00016793" w:rsidRDefault="00016793" w:rsidP="00016793">
            <w:pPr>
              <w:spacing w:after="0"/>
              <w:ind w:left="159" w:hanging="159"/>
              <w:jc w:val="left"/>
              <w:rPr>
                <w:szCs w:val="17"/>
              </w:rPr>
            </w:pPr>
            <w:r w:rsidRPr="00016793">
              <w:rPr>
                <w:szCs w:val="17"/>
              </w:rPr>
              <w:t>Buxton Smokey &amp; The Bandaid</w:t>
            </w:r>
          </w:p>
        </w:tc>
        <w:tc>
          <w:tcPr>
            <w:tcW w:w="454" w:type="pct"/>
            <w:noWrap/>
            <w:hideMark/>
          </w:tcPr>
          <w:p w14:paraId="50CE889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E5B247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9366C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6DB20A3" w14:textId="77777777" w:rsidR="00016793" w:rsidRPr="00016793" w:rsidRDefault="00016793" w:rsidP="00016793">
            <w:pPr>
              <w:spacing w:after="0"/>
              <w:jc w:val="left"/>
              <w:rPr>
                <w:szCs w:val="17"/>
              </w:rPr>
            </w:pPr>
            <w:r w:rsidRPr="00016793">
              <w:rPr>
                <w:szCs w:val="17"/>
              </w:rPr>
              <w:t>Statewide Recycling</w:t>
            </w:r>
          </w:p>
        </w:tc>
      </w:tr>
      <w:tr w:rsidR="00016793" w:rsidRPr="00016793" w14:paraId="5EB6D65E" w14:textId="77777777" w:rsidTr="006F3096">
        <w:trPr>
          <w:trHeight w:val="20"/>
        </w:trPr>
        <w:tc>
          <w:tcPr>
            <w:tcW w:w="1666" w:type="pct"/>
            <w:noWrap/>
            <w:hideMark/>
          </w:tcPr>
          <w:p w14:paraId="149FA600" w14:textId="77777777" w:rsidR="00016793" w:rsidRPr="00016793" w:rsidRDefault="00016793" w:rsidP="00016793">
            <w:pPr>
              <w:spacing w:after="0"/>
              <w:ind w:left="159" w:hanging="159"/>
              <w:jc w:val="left"/>
              <w:rPr>
                <w:szCs w:val="17"/>
              </w:rPr>
            </w:pPr>
            <w:r w:rsidRPr="00016793">
              <w:rPr>
                <w:szCs w:val="17"/>
              </w:rPr>
              <w:t>Buxton Spa</w:t>
            </w:r>
          </w:p>
        </w:tc>
        <w:tc>
          <w:tcPr>
            <w:tcW w:w="454" w:type="pct"/>
            <w:noWrap/>
            <w:hideMark/>
          </w:tcPr>
          <w:p w14:paraId="4BB003B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A8BB3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63306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443F911" w14:textId="77777777" w:rsidR="00016793" w:rsidRPr="00016793" w:rsidRDefault="00016793" w:rsidP="00016793">
            <w:pPr>
              <w:spacing w:after="0"/>
              <w:jc w:val="left"/>
              <w:rPr>
                <w:szCs w:val="17"/>
              </w:rPr>
            </w:pPr>
            <w:r w:rsidRPr="00016793">
              <w:rPr>
                <w:szCs w:val="17"/>
              </w:rPr>
              <w:t>Statewide Recycling</w:t>
            </w:r>
          </w:p>
        </w:tc>
      </w:tr>
      <w:tr w:rsidR="00016793" w:rsidRPr="00016793" w14:paraId="043ED5B7" w14:textId="77777777" w:rsidTr="006F3096">
        <w:trPr>
          <w:trHeight w:val="20"/>
        </w:trPr>
        <w:tc>
          <w:tcPr>
            <w:tcW w:w="1666" w:type="pct"/>
            <w:noWrap/>
            <w:hideMark/>
          </w:tcPr>
          <w:p w14:paraId="274AC225" w14:textId="77777777" w:rsidR="00016793" w:rsidRPr="00016793" w:rsidRDefault="00016793" w:rsidP="00016793">
            <w:pPr>
              <w:spacing w:after="0"/>
              <w:ind w:left="159" w:hanging="159"/>
              <w:jc w:val="left"/>
              <w:rPr>
                <w:szCs w:val="17"/>
              </w:rPr>
            </w:pPr>
            <w:r w:rsidRPr="00016793">
              <w:rPr>
                <w:szCs w:val="17"/>
              </w:rPr>
              <w:t>Buxton TSAR</w:t>
            </w:r>
          </w:p>
        </w:tc>
        <w:tc>
          <w:tcPr>
            <w:tcW w:w="454" w:type="pct"/>
            <w:noWrap/>
            <w:hideMark/>
          </w:tcPr>
          <w:p w14:paraId="7A06D1C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2AB361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D47903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753353" w14:textId="77777777" w:rsidR="00016793" w:rsidRPr="00016793" w:rsidRDefault="00016793" w:rsidP="00016793">
            <w:pPr>
              <w:spacing w:after="0"/>
              <w:jc w:val="left"/>
              <w:rPr>
                <w:szCs w:val="17"/>
              </w:rPr>
            </w:pPr>
            <w:r w:rsidRPr="00016793">
              <w:rPr>
                <w:szCs w:val="17"/>
              </w:rPr>
              <w:t>Statewide Recycling</w:t>
            </w:r>
          </w:p>
        </w:tc>
      </w:tr>
      <w:tr w:rsidR="00016793" w:rsidRPr="00016793" w14:paraId="65DADA98" w14:textId="77777777" w:rsidTr="006F3096">
        <w:trPr>
          <w:trHeight w:val="20"/>
        </w:trPr>
        <w:tc>
          <w:tcPr>
            <w:tcW w:w="1666" w:type="pct"/>
            <w:noWrap/>
            <w:hideMark/>
          </w:tcPr>
          <w:p w14:paraId="799989CB" w14:textId="77777777" w:rsidR="00016793" w:rsidRPr="00016793" w:rsidRDefault="00016793" w:rsidP="00016793">
            <w:pPr>
              <w:spacing w:after="0"/>
              <w:ind w:left="159" w:hanging="159"/>
              <w:jc w:val="left"/>
              <w:rPr>
                <w:szCs w:val="17"/>
              </w:rPr>
            </w:pPr>
            <w:r w:rsidRPr="00016793">
              <w:rPr>
                <w:szCs w:val="17"/>
              </w:rPr>
              <w:t>Buxton TSAR Bomba</w:t>
            </w:r>
          </w:p>
        </w:tc>
        <w:tc>
          <w:tcPr>
            <w:tcW w:w="454" w:type="pct"/>
            <w:noWrap/>
            <w:hideMark/>
          </w:tcPr>
          <w:p w14:paraId="1248396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7CF7D5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08204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CC6F69" w14:textId="77777777" w:rsidR="00016793" w:rsidRPr="00016793" w:rsidRDefault="00016793" w:rsidP="00016793">
            <w:pPr>
              <w:spacing w:after="0"/>
              <w:jc w:val="left"/>
              <w:rPr>
                <w:szCs w:val="17"/>
              </w:rPr>
            </w:pPr>
            <w:r w:rsidRPr="00016793">
              <w:rPr>
                <w:szCs w:val="17"/>
              </w:rPr>
              <w:t>Statewide Recycling</w:t>
            </w:r>
          </w:p>
        </w:tc>
      </w:tr>
      <w:tr w:rsidR="00016793" w:rsidRPr="00016793" w14:paraId="06DC6B34" w14:textId="77777777" w:rsidTr="006F3096">
        <w:trPr>
          <w:trHeight w:val="20"/>
        </w:trPr>
        <w:tc>
          <w:tcPr>
            <w:tcW w:w="1666" w:type="pct"/>
            <w:noWrap/>
            <w:hideMark/>
          </w:tcPr>
          <w:p w14:paraId="1800F60D" w14:textId="77777777" w:rsidR="00016793" w:rsidRPr="00016793" w:rsidRDefault="00016793" w:rsidP="00016793">
            <w:pPr>
              <w:spacing w:after="0"/>
              <w:ind w:left="159" w:hanging="159"/>
              <w:jc w:val="left"/>
              <w:rPr>
                <w:szCs w:val="17"/>
              </w:rPr>
            </w:pPr>
            <w:r w:rsidRPr="00016793">
              <w:rPr>
                <w:szCs w:val="17"/>
              </w:rPr>
              <w:t>Buxton Wild Boar</w:t>
            </w:r>
          </w:p>
        </w:tc>
        <w:tc>
          <w:tcPr>
            <w:tcW w:w="454" w:type="pct"/>
            <w:noWrap/>
            <w:hideMark/>
          </w:tcPr>
          <w:p w14:paraId="77EC1BB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7F0819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A8619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B48843" w14:textId="77777777" w:rsidR="00016793" w:rsidRPr="00016793" w:rsidRDefault="00016793" w:rsidP="00016793">
            <w:pPr>
              <w:spacing w:after="0"/>
              <w:jc w:val="left"/>
              <w:rPr>
                <w:szCs w:val="17"/>
              </w:rPr>
            </w:pPr>
            <w:r w:rsidRPr="00016793">
              <w:rPr>
                <w:szCs w:val="17"/>
              </w:rPr>
              <w:t>Statewide Recycling</w:t>
            </w:r>
          </w:p>
        </w:tc>
      </w:tr>
      <w:tr w:rsidR="00016793" w:rsidRPr="00016793" w14:paraId="535D457B" w14:textId="77777777" w:rsidTr="006F3096">
        <w:trPr>
          <w:trHeight w:val="20"/>
        </w:trPr>
        <w:tc>
          <w:tcPr>
            <w:tcW w:w="1666" w:type="pct"/>
            <w:noWrap/>
            <w:hideMark/>
          </w:tcPr>
          <w:p w14:paraId="51095CEB" w14:textId="77777777" w:rsidR="00016793" w:rsidRPr="00016793" w:rsidRDefault="00016793" w:rsidP="00016793">
            <w:pPr>
              <w:spacing w:after="0"/>
              <w:ind w:left="159" w:hanging="159"/>
              <w:jc w:val="left"/>
              <w:rPr>
                <w:szCs w:val="17"/>
              </w:rPr>
            </w:pPr>
            <w:r w:rsidRPr="00016793">
              <w:rPr>
                <w:szCs w:val="17"/>
              </w:rPr>
              <w:t>Craig Allan Agent Provocateur</w:t>
            </w:r>
          </w:p>
        </w:tc>
        <w:tc>
          <w:tcPr>
            <w:tcW w:w="454" w:type="pct"/>
            <w:noWrap/>
            <w:hideMark/>
          </w:tcPr>
          <w:p w14:paraId="6F3E719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998C65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FD9D4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882E1A" w14:textId="77777777" w:rsidR="00016793" w:rsidRPr="00016793" w:rsidRDefault="00016793" w:rsidP="00016793">
            <w:pPr>
              <w:spacing w:after="0"/>
              <w:jc w:val="left"/>
              <w:rPr>
                <w:szCs w:val="17"/>
              </w:rPr>
            </w:pPr>
            <w:r w:rsidRPr="00016793">
              <w:rPr>
                <w:szCs w:val="17"/>
              </w:rPr>
              <w:t>Statewide Recycling</w:t>
            </w:r>
          </w:p>
        </w:tc>
      </w:tr>
      <w:tr w:rsidR="00016793" w:rsidRPr="00016793" w14:paraId="1C74E9D5" w14:textId="77777777" w:rsidTr="006F3096">
        <w:trPr>
          <w:trHeight w:val="20"/>
        </w:trPr>
        <w:tc>
          <w:tcPr>
            <w:tcW w:w="1666" w:type="pct"/>
            <w:noWrap/>
            <w:hideMark/>
          </w:tcPr>
          <w:p w14:paraId="3C3F55B4" w14:textId="77777777" w:rsidR="00016793" w:rsidRPr="00016793" w:rsidRDefault="00016793" w:rsidP="00016793">
            <w:pPr>
              <w:spacing w:after="0"/>
              <w:ind w:left="159" w:hanging="159"/>
              <w:jc w:val="left"/>
              <w:rPr>
                <w:szCs w:val="17"/>
              </w:rPr>
            </w:pPr>
            <w:r w:rsidRPr="00016793">
              <w:rPr>
                <w:szCs w:val="17"/>
              </w:rPr>
              <w:t>Craig Allan Cuvee D Oscar</w:t>
            </w:r>
          </w:p>
        </w:tc>
        <w:tc>
          <w:tcPr>
            <w:tcW w:w="454" w:type="pct"/>
            <w:noWrap/>
            <w:hideMark/>
          </w:tcPr>
          <w:p w14:paraId="64C7A1F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99CACA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A98B0E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C66746" w14:textId="77777777" w:rsidR="00016793" w:rsidRPr="00016793" w:rsidRDefault="00016793" w:rsidP="00016793">
            <w:pPr>
              <w:spacing w:after="0"/>
              <w:jc w:val="left"/>
              <w:rPr>
                <w:szCs w:val="17"/>
              </w:rPr>
            </w:pPr>
            <w:r w:rsidRPr="00016793">
              <w:rPr>
                <w:szCs w:val="17"/>
              </w:rPr>
              <w:t>Statewide Recycling</w:t>
            </w:r>
          </w:p>
        </w:tc>
      </w:tr>
      <w:tr w:rsidR="00016793" w:rsidRPr="00016793" w14:paraId="5E1DA571" w14:textId="77777777" w:rsidTr="006F3096">
        <w:trPr>
          <w:trHeight w:val="20"/>
        </w:trPr>
        <w:tc>
          <w:tcPr>
            <w:tcW w:w="1666" w:type="pct"/>
            <w:noWrap/>
            <w:hideMark/>
          </w:tcPr>
          <w:p w14:paraId="4C3B5E87" w14:textId="77777777" w:rsidR="00016793" w:rsidRPr="00016793" w:rsidRDefault="00016793" w:rsidP="00016793">
            <w:pPr>
              <w:spacing w:after="0"/>
              <w:ind w:left="159" w:hanging="159"/>
              <w:jc w:val="left"/>
              <w:rPr>
                <w:szCs w:val="17"/>
              </w:rPr>
            </w:pPr>
            <w:r w:rsidRPr="00016793">
              <w:rPr>
                <w:szCs w:val="17"/>
              </w:rPr>
              <w:t>Craig Allan Psychedelia</w:t>
            </w:r>
          </w:p>
        </w:tc>
        <w:tc>
          <w:tcPr>
            <w:tcW w:w="454" w:type="pct"/>
            <w:noWrap/>
            <w:hideMark/>
          </w:tcPr>
          <w:p w14:paraId="1CA64C3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2C5C3E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7F92F0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8F50DA" w14:textId="77777777" w:rsidR="00016793" w:rsidRPr="00016793" w:rsidRDefault="00016793" w:rsidP="00016793">
            <w:pPr>
              <w:spacing w:after="0"/>
              <w:jc w:val="left"/>
              <w:rPr>
                <w:szCs w:val="17"/>
              </w:rPr>
            </w:pPr>
            <w:r w:rsidRPr="00016793">
              <w:rPr>
                <w:szCs w:val="17"/>
              </w:rPr>
              <w:t>Statewide Recycling</w:t>
            </w:r>
          </w:p>
        </w:tc>
      </w:tr>
      <w:tr w:rsidR="00016793" w:rsidRPr="00016793" w14:paraId="4A3B47F3" w14:textId="77777777" w:rsidTr="006F3096">
        <w:trPr>
          <w:trHeight w:val="20"/>
        </w:trPr>
        <w:tc>
          <w:tcPr>
            <w:tcW w:w="1666" w:type="pct"/>
            <w:noWrap/>
            <w:hideMark/>
          </w:tcPr>
          <w:p w14:paraId="3260CF9F" w14:textId="77777777" w:rsidR="00016793" w:rsidRPr="00016793" w:rsidRDefault="00016793" w:rsidP="00016793">
            <w:pPr>
              <w:spacing w:after="0"/>
              <w:ind w:left="159" w:hanging="159"/>
              <w:jc w:val="left"/>
              <w:rPr>
                <w:szCs w:val="17"/>
              </w:rPr>
            </w:pPr>
            <w:r w:rsidRPr="00016793">
              <w:rPr>
                <w:szCs w:val="17"/>
              </w:rPr>
              <w:t>Deschutes Black Butte Porter</w:t>
            </w:r>
          </w:p>
        </w:tc>
        <w:tc>
          <w:tcPr>
            <w:tcW w:w="454" w:type="pct"/>
            <w:noWrap/>
            <w:hideMark/>
          </w:tcPr>
          <w:p w14:paraId="4709CBF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DE3C9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A9D7D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CCAC6D9" w14:textId="77777777" w:rsidR="00016793" w:rsidRPr="00016793" w:rsidRDefault="00016793" w:rsidP="00016793">
            <w:pPr>
              <w:spacing w:after="0"/>
              <w:jc w:val="left"/>
              <w:rPr>
                <w:szCs w:val="17"/>
              </w:rPr>
            </w:pPr>
            <w:r w:rsidRPr="00016793">
              <w:rPr>
                <w:szCs w:val="17"/>
              </w:rPr>
              <w:t>Statewide Recycling</w:t>
            </w:r>
          </w:p>
        </w:tc>
      </w:tr>
      <w:tr w:rsidR="00016793" w:rsidRPr="00016793" w14:paraId="3529FB50" w14:textId="77777777" w:rsidTr="006F3096">
        <w:trPr>
          <w:trHeight w:val="20"/>
        </w:trPr>
        <w:tc>
          <w:tcPr>
            <w:tcW w:w="1666" w:type="pct"/>
            <w:noWrap/>
            <w:hideMark/>
          </w:tcPr>
          <w:p w14:paraId="5F441C4D" w14:textId="77777777" w:rsidR="00016793" w:rsidRPr="00016793" w:rsidRDefault="00016793" w:rsidP="00016793">
            <w:pPr>
              <w:spacing w:after="0"/>
              <w:ind w:left="159" w:hanging="159"/>
              <w:jc w:val="left"/>
              <w:rPr>
                <w:szCs w:val="17"/>
              </w:rPr>
            </w:pPr>
            <w:r w:rsidRPr="00016793">
              <w:rPr>
                <w:szCs w:val="17"/>
              </w:rPr>
              <w:t>Deschutes Inversion IPA</w:t>
            </w:r>
          </w:p>
        </w:tc>
        <w:tc>
          <w:tcPr>
            <w:tcW w:w="454" w:type="pct"/>
            <w:noWrap/>
            <w:hideMark/>
          </w:tcPr>
          <w:p w14:paraId="52FEACC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F385E3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0821AE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4DC923" w14:textId="77777777" w:rsidR="00016793" w:rsidRPr="00016793" w:rsidRDefault="00016793" w:rsidP="00016793">
            <w:pPr>
              <w:spacing w:after="0"/>
              <w:jc w:val="left"/>
              <w:rPr>
                <w:szCs w:val="17"/>
              </w:rPr>
            </w:pPr>
            <w:r w:rsidRPr="00016793">
              <w:rPr>
                <w:szCs w:val="17"/>
              </w:rPr>
              <w:t>Statewide Recycling</w:t>
            </w:r>
          </w:p>
        </w:tc>
      </w:tr>
      <w:tr w:rsidR="00016793" w:rsidRPr="00016793" w14:paraId="48FF62AA" w14:textId="77777777" w:rsidTr="006F3096">
        <w:trPr>
          <w:trHeight w:val="20"/>
        </w:trPr>
        <w:tc>
          <w:tcPr>
            <w:tcW w:w="1666" w:type="pct"/>
            <w:noWrap/>
            <w:hideMark/>
          </w:tcPr>
          <w:p w14:paraId="269B08DD" w14:textId="77777777" w:rsidR="00016793" w:rsidRPr="00016793" w:rsidRDefault="00016793" w:rsidP="00016793">
            <w:pPr>
              <w:spacing w:after="0"/>
              <w:ind w:left="159" w:hanging="159"/>
              <w:jc w:val="left"/>
              <w:rPr>
                <w:szCs w:val="17"/>
              </w:rPr>
            </w:pPr>
            <w:r w:rsidRPr="00016793">
              <w:rPr>
                <w:szCs w:val="17"/>
              </w:rPr>
              <w:t>Deschutes Mirror Pond Pale Ale</w:t>
            </w:r>
          </w:p>
        </w:tc>
        <w:tc>
          <w:tcPr>
            <w:tcW w:w="454" w:type="pct"/>
            <w:noWrap/>
            <w:hideMark/>
          </w:tcPr>
          <w:p w14:paraId="24AFCB7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71E10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7C311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754C5C" w14:textId="77777777" w:rsidR="00016793" w:rsidRPr="00016793" w:rsidRDefault="00016793" w:rsidP="00016793">
            <w:pPr>
              <w:spacing w:after="0"/>
              <w:jc w:val="left"/>
              <w:rPr>
                <w:szCs w:val="17"/>
              </w:rPr>
            </w:pPr>
            <w:r w:rsidRPr="00016793">
              <w:rPr>
                <w:szCs w:val="17"/>
              </w:rPr>
              <w:t>Statewide Recycling</w:t>
            </w:r>
          </w:p>
        </w:tc>
      </w:tr>
      <w:tr w:rsidR="00016793" w:rsidRPr="00016793" w14:paraId="798F2D50" w14:textId="77777777" w:rsidTr="006F3096">
        <w:trPr>
          <w:trHeight w:val="20"/>
        </w:trPr>
        <w:tc>
          <w:tcPr>
            <w:tcW w:w="1666" w:type="pct"/>
            <w:noWrap/>
            <w:hideMark/>
          </w:tcPr>
          <w:p w14:paraId="0878F1DF" w14:textId="77777777" w:rsidR="00016793" w:rsidRPr="00016793" w:rsidRDefault="00016793" w:rsidP="00016793">
            <w:pPr>
              <w:spacing w:after="0"/>
              <w:ind w:left="159" w:hanging="159"/>
              <w:jc w:val="left"/>
              <w:rPr>
                <w:szCs w:val="17"/>
              </w:rPr>
            </w:pPr>
            <w:r w:rsidRPr="00016793">
              <w:rPr>
                <w:szCs w:val="17"/>
              </w:rPr>
              <w:t>Jester King Black Metal</w:t>
            </w:r>
          </w:p>
        </w:tc>
        <w:tc>
          <w:tcPr>
            <w:tcW w:w="454" w:type="pct"/>
            <w:noWrap/>
            <w:hideMark/>
          </w:tcPr>
          <w:p w14:paraId="22E3B0E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405A2C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42432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416CBA5" w14:textId="77777777" w:rsidR="00016793" w:rsidRPr="00016793" w:rsidRDefault="00016793" w:rsidP="00016793">
            <w:pPr>
              <w:spacing w:after="0"/>
              <w:jc w:val="left"/>
              <w:rPr>
                <w:szCs w:val="17"/>
              </w:rPr>
            </w:pPr>
            <w:r w:rsidRPr="00016793">
              <w:rPr>
                <w:szCs w:val="17"/>
              </w:rPr>
              <w:t>Statewide Recycling</w:t>
            </w:r>
          </w:p>
        </w:tc>
      </w:tr>
      <w:tr w:rsidR="00016793" w:rsidRPr="00016793" w14:paraId="08B6FF4A" w14:textId="77777777" w:rsidTr="006F3096">
        <w:trPr>
          <w:trHeight w:val="20"/>
        </w:trPr>
        <w:tc>
          <w:tcPr>
            <w:tcW w:w="1666" w:type="pct"/>
            <w:noWrap/>
            <w:hideMark/>
          </w:tcPr>
          <w:p w14:paraId="04CA54FF" w14:textId="77777777" w:rsidR="00016793" w:rsidRPr="00016793" w:rsidRDefault="00016793" w:rsidP="00016793">
            <w:pPr>
              <w:spacing w:after="0"/>
              <w:ind w:left="159" w:hanging="159"/>
              <w:jc w:val="left"/>
              <w:rPr>
                <w:szCs w:val="17"/>
              </w:rPr>
            </w:pPr>
            <w:r w:rsidRPr="00016793">
              <w:rPr>
                <w:szCs w:val="17"/>
              </w:rPr>
              <w:t>Jester King Boxers Revenge</w:t>
            </w:r>
          </w:p>
        </w:tc>
        <w:tc>
          <w:tcPr>
            <w:tcW w:w="454" w:type="pct"/>
            <w:noWrap/>
            <w:hideMark/>
          </w:tcPr>
          <w:p w14:paraId="612B62B9"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87733D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0D8B4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A46B58" w14:textId="77777777" w:rsidR="00016793" w:rsidRPr="00016793" w:rsidRDefault="00016793" w:rsidP="00016793">
            <w:pPr>
              <w:spacing w:after="0"/>
              <w:jc w:val="left"/>
              <w:rPr>
                <w:szCs w:val="17"/>
              </w:rPr>
            </w:pPr>
            <w:r w:rsidRPr="00016793">
              <w:rPr>
                <w:szCs w:val="17"/>
              </w:rPr>
              <w:t>Statewide Recycling</w:t>
            </w:r>
          </w:p>
        </w:tc>
      </w:tr>
      <w:tr w:rsidR="00016793" w:rsidRPr="00016793" w14:paraId="4A007301" w14:textId="77777777" w:rsidTr="006F3096">
        <w:trPr>
          <w:trHeight w:val="20"/>
        </w:trPr>
        <w:tc>
          <w:tcPr>
            <w:tcW w:w="1666" w:type="pct"/>
            <w:noWrap/>
            <w:hideMark/>
          </w:tcPr>
          <w:p w14:paraId="6F6C7812" w14:textId="77777777" w:rsidR="00016793" w:rsidRPr="00016793" w:rsidRDefault="00016793" w:rsidP="00016793">
            <w:pPr>
              <w:spacing w:after="0"/>
              <w:ind w:left="159" w:hanging="159"/>
              <w:jc w:val="left"/>
              <w:rPr>
                <w:szCs w:val="17"/>
              </w:rPr>
            </w:pPr>
            <w:r w:rsidRPr="00016793">
              <w:rPr>
                <w:szCs w:val="17"/>
              </w:rPr>
              <w:t>Jester King Commercial Suicide</w:t>
            </w:r>
          </w:p>
        </w:tc>
        <w:tc>
          <w:tcPr>
            <w:tcW w:w="454" w:type="pct"/>
            <w:noWrap/>
            <w:hideMark/>
          </w:tcPr>
          <w:p w14:paraId="2F47419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BAC7C8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332EB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3785277" w14:textId="77777777" w:rsidR="00016793" w:rsidRPr="00016793" w:rsidRDefault="00016793" w:rsidP="00016793">
            <w:pPr>
              <w:spacing w:after="0"/>
              <w:jc w:val="left"/>
              <w:rPr>
                <w:szCs w:val="17"/>
              </w:rPr>
            </w:pPr>
            <w:r w:rsidRPr="00016793">
              <w:rPr>
                <w:szCs w:val="17"/>
              </w:rPr>
              <w:t>Statewide Recycling</w:t>
            </w:r>
          </w:p>
        </w:tc>
      </w:tr>
      <w:tr w:rsidR="00016793" w:rsidRPr="00016793" w14:paraId="67ABCAB7" w14:textId="77777777" w:rsidTr="006F3096">
        <w:trPr>
          <w:trHeight w:val="20"/>
        </w:trPr>
        <w:tc>
          <w:tcPr>
            <w:tcW w:w="1666" w:type="pct"/>
            <w:noWrap/>
            <w:hideMark/>
          </w:tcPr>
          <w:p w14:paraId="0E48BAB1" w14:textId="77777777" w:rsidR="00016793" w:rsidRPr="00016793" w:rsidRDefault="00016793" w:rsidP="00016793">
            <w:pPr>
              <w:spacing w:after="0"/>
              <w:ind w:left="159" w:hanging="159"/>
              <w:jc w:val="left"/>
              <w:rPr>
                <w:szCs w:val="17"/>
              </w:rPr>
            </w:pPr>
            <w:r w:rsidRPr="00016793">
              <w:rPr>
                <w:szCs w:val="17"/>
              </w:rPr>
              <w:t>Jester King Das Wunderkind</w:t>
            </w:r>
          </w:p>
        </w:tc>
        <w:tc>
          <w:tcPr>
            <w:tcW w:w="454" w:type="pct"/>
            <w:noWrap/>
            <w:hideMark/>
          </w:tcPr>
          <w:p w14:paraId="172EDD2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BE744F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4D6DC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785D9B" w14:textId="77777777" w:rsidR="00016793" w:rsidRPr="00016793" w:rsidRDefault="00016793" w:rsidP="00016793">
            <w:pPr>
              <w:spacing w:after="0"/>
              <w:jc w:val="left"/>
              <w:rPr>
                <w:szCs w:val="17"/>
              </w:rPr>
            </w:pPr>
            <w:r w:rsidRPr="00016793">
              <w:rPr>
                <w:szCs w:val="17"/>
              </w:rPr>
              <w:t>Statewide Recycling</w:t>
            </w:r>
          </w:p>
        </w:tc>
      </w:tr>
      <w:tr w:rsidR="00016793" w:rsidRPr="00016793" w14:paraId="5617DAF6" w14:textId="77777777" w:rsidTr="006F3096">
        <w:trPr>
          <w:trHeight w:val="20"/>
        </w:trPr>
        <w:tc>
          <w:tcPr>
            <w:tcW w:w="1666" w:type="pct"/>
            <w:noWrap/>
            <w:hideMark/>
          </w:tcPr>
          <w:p w14:paraId="448CAC4A" w14:textId="77777777" w:rsidR="00016793" w:rsidRPr="00016793" w:rsidRDefault="00016793" w:rsidP="00016793">
            <w:pPr>
              <w:spacing w:after="0"/>
              <w:ind w:left="159" w:hanging="159"/>
              <w:jc w:val="left"/>
              <w:rPr>
                <w:szCs w:val="17"/>
              </w:rPr>
            </w:pPr>
            <w:r w:rsidRPr="00016793">
              <w:rPr>
                <w:szCs w:val="17"/>
              </w:rPr>
              <w:t>Jester King El Cedro Hoppy Cedar Ale</w:t>
            </w:r>
          </w:p>
        </w:tc>
        <w:tc>
          <w:tcPr>
            <w:tcW w:w="454" w:type="pct"/>
            <w:noWrap/>
            <w:hideMark/>
          </w:tcPr>
          <w:p w14:paraId="63BA7C9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44B2B7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CF2FF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6F4E32" w14:textId="77777777" w:rsidR="00016793" w:rsidRPr="00016793" w:rsidRDefault="00016793" w:rsidP="00016793">
            <w:pPr>
              <w:spacing w:after="0"/>
              <w:jc w:val="left"/>
              <w:rPr>
                <w:szCs w:val="17"/>
              </w:rPr>
            </w:pPr>
            <w:r w:rsidRPr="00016793">
              <w:rPr>
                <w:szCs w:val="17"/>
              </w:rPr>
              <w:t>Statewide Recycling</w:t>
            </w:r>
          </w:p>
        </w:tc>
      </w:tr>
      <w:tr w:rsidR="00016793" w:rsidRPr="00016793" w14:paraId="4BAA1654" w14:textId="77777777" w:rsidTr="006F3096">
        <w:trPr>
          <w:trHeight w:val="20"/>
        </w:trPr>
        <w:tc>
          <w:tcPr>
            <w:tcW w:w="1666" w:type="pct"/>
            <w:noWrap/>
            <w:hideMark/>
          </w:tcPr>
          <w:p w14:paraId="6C37E083" w14:textId="77777777" w:rsidR="00016793" w:rsidRPr="00016793" w:rsidRDefault="00016793" w:rsidP="00016793">
            <w:pPr>
              <w:spacing w:after="0"/>
              <w:ind w:left="159" w:hanging="159"/>
              <w:jc w:val="left"/>
              <w:rPr>
                <w:szCs w:val="17"/>
              </w:rPr>
            </w:pPr>
            <w:r w:rsidRPr="00016793">
              <w:rPr>
                <w:szCs w:val="17"/>
              </w:rPr>
              <w:t>Jester King Funk Metal</w:t>
            </w:r>
          </w:p>
        </w:tc>
        <w:tc>
          <w:tcPr>
            <w:tcW w:w="454" w:type="pct"/>
            <w:noWrap/>
            <w:hideMark/>
          </w:tcPr>
          <w:p w14:paraId="36ACF6E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489CD5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9699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9942F3" w14:textId="77777777" w:rsidR="00016793" w:rsidRPr="00016793" w:rsidRDefault="00016793" w:rsidP="00016793">
            <w:pPr>
              <w:spacing w:after="0"/>
              <w:jc w:val="left"/>
              <w:rPr>
                <w:szCs w:val="17"/>
              </w:rPr>
            </w:pPr>
            <w:r w:rsidRPr="00016793">
              <w:rPr>
                <w:szCs w:val="17"/>
              </w:rPr>
              <w:t>Statewide Recycling</w:t>
            </w:r>
          </w:p>
        </w:tc>
      </w:tr>
      <w:tr w:rsidR="00016793" w:rsidRPr="00016793" w14:paraId="4376E729" w14:textId="77777777" w:rsidTr="006F3096">
        <w:trPr>
          <w:trHeight w:val="20"/>
        </w:trPr>
        <w:tc>
          <w:tcPr>
            <w:tcW w:w="1666" w:type="pct"/>
            <w:noWrap/>
            <w:hideMark/>
          </w:tcPr>
          <w:p w14:paraId="57277B3E" w14:textId="77777777" w:rsidR="00016793" w:rsidRPr="00016793" w:rsidRDefault="00016793" w:rsidP="00016793">
            <w:pPr>
              <w:spacing w:after="0"/>
              <w:ind w:left="159" w:hanging="159"/>
              <w:jc w:val="left"/>
              <w:rPr>
                <w:szCs w:val="17"/>
              </w:rPr>
            </w:pPr>
            <w:r w:rsidRPr="00016793">
              <w:rPr>
                <w:szCs w:val="17"/>
              </w:rPr>
              <w:t>Jester King Le Petit Prince</w:t>
            </w:r>
          </w:p>
        </w:tc>
        <w:tc>
          <w:tcPr>
            <w:tcW w:w="454" w:type="pct"/>
            <w:noWrap/>
            <w:hideMark/>
          </w:tcPr>
          <w:p w14:paraId="20AFD47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477868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705E4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DCB776" w14:textId="77777777" w:rsidR="00016793" w:rsidRPr="00016793" w:rsidRDefault="00016793" w:rsidP="00016793">
            <w:pPr>
              <w:spacing w:after="0"/>
              <w:jc w:val="left"/>
              <w:rPr>
                <w:szCs w:val="17"/>
              </w:rPr>
            </w:pPr>
            <w:r w:rsidRPr="00016793">
              <w:rPr>
                <w:szCs w:val="17"/>
              </w:rPr>
              <w:t>Statewide Recycling</w:t>
            </w:r>
          </w:p>
        </w:tc>
      </w:tr>
      <w:tr w:rsidR="00016793" w:rsidRPr="00016793" w14:paraId="709C7A13" w14:textId="77777777" w:rsidTr="006F3096">
        <w:trPr>
          <w:trHeight w:val="20"/>
        </w:trPr>
        <w:tc>
          <w:tcPr>
            <w:tcW w:w="1666" w:type="pct"/>
            <w:noWrap/>
            <w:hideMark/>
          </w:tcPr>
          <w:p w14:paraId="438ED9B3" w14:textId="77777777" w:rsidR="00016793" w:rsidRPr="00016793" w:rsidRDefault="00016793" w:rsidP="00016793">
            <w:pPr>
              <w:spacing w:after="0"/>
              <w:ind w:left="159" w:hanging="159"/>
              <w:jc w:val="left"/>
              <w:rPr>
                <w:szCs w:val="17"/>
              </w:rPr>
            </w:pPr>
            <w:r w:rsidRPr="00016793">
              <w:rPr>
                <w:szCs w:val="17"/>
              </w:rPr>
              <w:t>Jester King Noble King</w:t>
            </w:r>
          </w:p>
        </w:tc>
        <w:tc>
          <w:tcPr>
            <w:tcW w:w="454" w:type="pct"/>
            <w:noWrap/>
            <w:hideMark/>
          </w:tcPr>
          <w:p w14:paraId="5A427EA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40158E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BBA0E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17BC37" w14:textId="77777777" w:rsidR="00016793" w:rsidRPr="00016793" w:rsidRDefault="00016793" w:rsidP="00016793">
            <w:pPr>
              <w:spacing w:after="0"/>
              <w:jc w:val="left"/>
              <w:rPr>
                <w:szCs w:val="17"/>
              </w:rPr>
            </w:pPr>
            <w:r w:rsidRPr="00016793">
              <w:rPr>
                <w:szCs w:val="17"/>
              </w:rPr>
              <w:t>Statewide Recycling</w:t>
            </w:r>
          </w:p>
        </w:tc>
      </w:tr>
      <w:tr w:rsidR="00016793" w:rsidRPr="00016793" w14:paraId="5D09AC2E" w14:textId="77777777" w:rsidTr="006F3096">
        <w:trPr>
          <w:trHeight w:val="20"/>
        </w:trPr>
        <w:tc>
          <w:tcPr>
            <w:tcW w:w="1666" w:type="pct"/>
            <w:noWrap/>
            <w:hideMark/>
          </w:tcPr>
          <w:p w14:paraId="3E0411A1" w14:textId="77777777" w:rsidR="00016793" w:rsidRPr="00016793" w:rsidRDefault="00016793" w:rsidP="00016793">
            <w:pPr>
              <w:spacing w:after="0"/>
              <w:ind w:left="159" w:hanging="159"/>
              <w:jc w:val="left"/>
              <w:rPr>
                <w:szCs w:val="17"/>
              </w:rPr>
            </w:pPr>
            <w:r w:rsidRPr="00016793">
              <w:rPr>
                <w:szCs w:val="17"/>
              </w:rPr>
              <w:t>Jester King RU 55</w:t>
            </w:r>
          </w:p>
        </w:tc>
        <w:tc>
          <w:tcPr>
            <w:tcW w:w="454" w:type="pct"/>
            <w:noWrap/>
            <w:hideMark/>
          </w:tcPr>
          <w:p w14:paraId="3D25288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590911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1C10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DA1A37D" w14:textId="77777777" w:rsidR="00016793" w:rsidRPr="00016793" w:rsidRDefault="00016793" w:rsidP="00016793">
            <w:pPr>
              <w:spacing w:after="0"/>
              <w:jc w:val="left"/>
              <w:rPr>
                <w:szCs w:val="17"/>
              </w:rPr>
            </w:pPr>
            <w:r w:rsidRPr="00016793">
              <w:rPr>
                <w:szCs w:val="17"/>
              </w:rPr>
              <w:t>Statewide Recycling</w:t>
            </w:r>
          </w:p>
        </w:tc>
      </w:tr>
      <w:tr w:rsidR="00016793" w:rsidRPr="00016793" w14:paraId="0E4AB864" w14:textId="77777777" w:rsidTr="006F3096">
        <w:trPr>
          <w:trHeight w:val="20"/>
        </w:trPr>
        <w:tc>
          <w:tcPr>
            <w:tcW w:w="1666" w:type="pct"/>
            <w:noWrap/>
            <w:hideMark/>
          </w:tcPr>
          <w:p w14:paraId="571F3C46" w14:textId="77777777" w:rsidR="00016793" w:rsidRPr="00016793" w:rsidRDefault="00016793" w:rsidP="00016793">
            <w:pPr>
              <w:spacing w:after="0"/>
              <w:ind w:left="159" w:hanging="159"/>
              <w:jc w:val="left"/>
              <w:rPr>
                <w:szCs w:val="17"/>
              </w:rPr>
            </w:pPr>
            <w:r w:rsidRPr="00016793">
              <w:rPr>
                <w:szCs w:val="17"/>
              </w:rPr>
              <w:t>Jester King Salt Lick Pecanwood</w:t>
            </w:r>
          </w:p>
        </w:tc>
        <w:tc>
          <w:tcPr>
            <w:tcW w:w="454" w:type="pct"/>
            <w:noWrap/>
            <w:hideMark/>
          </w:tcPr>
          <w:p w14:paraId="645821E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41A22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999BD0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F5304C" w14:textId="77777777" w:rsidR="00016793" w:rsidRPr="00016793" w:rsidRDefault="00016793" w:rsidP="00016793">
            <w:pPr>
              <w:spacing w:after="0"/>
              <w:jc w:val="left"/>
              <w:rPr>
                <w:szCs w:val="17"/>
              </w:rPr>
            </w:pPr>
            <w:r w:rsidRPr="00016793">
              <w:rPr>
                <w:szCs w:val="17"/>
              </w:rPr>
              <w:t>Statewide Recycling</w:t>
            </w:r>
          </w:p>
        </w:tc>
      </w:tr>
      <w:tr w:rsidR="00016793" w:rsidRPr="00016793" w14:paraId="309FFF07" w14:textId="77777777" w:rsidTr="006F3096">
        <w:trPr>
          <w:trHeight w:val="20"/>
        </w:trPr>
        <w:tc>
          <w:tcPr>
            <w:tcW w:w="1666" w:type="pct"/>
            <w:noWrap/>
            <w:hideMark/>
          </w:tcPr>
          <w:p w14:paraId="63909391" w14:textId="77777777" w:rsidR="00016793" w:rsidRPr="00016793" w:rsidRDefault="00016793" w:rsidP="00016793">
            <w:pPr>
              <w:spacing w:after="0"/>
              <w:ind w:left="159" w:hanging="159"/>
              <w:jc w:val="left"/>
              <w:rPr>
                <w:szCs w:val="17"/>
              </w:rPr>
            </w:pPr>
            <w:r w:rsidRPr="00016793">
              <w:rPr>
                <w:szCs w:val="17"/>
              </w:rPr>
              <w:t>Oakham Bishops Farewell</w:t>
            </w:r>
          </w:p>
        </w:tc>
        <w:tc>
          <w:tcPr>
            <w:tcW w:w="454" w:type="pct"/>
            <w:noWrap/>
            <w:hideMark/>
          </w:tcPr>
          <w:p w14:paraId="3C7A0734"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073347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B0027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5B24CF" w14:textId="77777777" w:rsidR="00016793" w:rsidRPr="00016793" w:rsidRDefault="00016793" w:rsidP="00016793">
            <w:pPr>
              <w:spacing w:after="0"/>
              <w:jc w:val="left"/>
              <w:rPr>
                <w:szCs w:val="17"/>
              </w:rPr>
            </w:pPr>
            <w:r w:rsidRPr="00016793">
              <w:rPr>
                <w:szCs w:val="17"/>
              </w:rPr>
              <w:t>Statewide Recycling</w:t>
            </w:r>
          </w:p>
        </w:tc>
      </w:tr>
      <w:tr w:rsidR="00016793" w:rsidRPr="00016793" w14:paraId="0A13FCF0" w14:textId="77777777" w:rsidTr="006F3096">
        <w:trPr>
          <w:trHeight w:val="20"/>
        </w:trPr>
        <w:tc>
          <w:tcPr>
            <w:tcW w:w="1666" w:type="pct"/>
            <w:noWrap/>
            <w:hideMark/>
          </w:tcPr>
          <w:p w14:paraId="0507839E" w14:textId="77777777" w:rsidR="00016793" w:rsidRPr="00016793" w:rsidRDefault="00016793" w:rsidP="00016793">
            <w:pPr>
              <w:spacing w:after="0"/>
              <w:ind w:left="159" w:hanging="159"/>
              <w:jc w:val="left"/>
              <w:rPr>
                <w:szCs w:val="17"/>
              </w:rPr>
            </w:pPr>
            <w:r w:rsidRPr="00016793">
              <w:rPr>
                <w:szCs w:val="17"/>
              </w:rPr>
              <w:t>Oakham Citra</w:t>
            </w:r>
          </w:p>
        </w:tc>
        <w:tc>
          <w:tcPr>
            <w:tcW w:w="454" w:type="pct"/>
            <w:noWrap/>
            <w:hideMark/>
          </w:tcPr>
          <w:p w14:paraId="0C50F03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81CEB3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795AE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A11E4B" w14:textId="77777777" w:rsidR="00016793" w:rsidRPr="00016793" w:rsidRDefault="00016793" w:rsidP="00016793">
            <w:pPr>
              <w:spacing w:after="0"/>
              <w:jc w:val="left"/>
              <w:rPr>
                <w:szCs w:val="17"/>
              </w:rPr>
            </w:pPr>
            <w:r w:rsidRPr="00016793">
              <w:rPr>
                <w:szCs w:val="17"/>
              </w:rPr>
              <w:t>Statewide Recycling</w:t>
            </w:r>
          </w:p>
        </w:tc>
      </w:tr>
      <w:tr w:rsidR="00016793" w:rsidRPr="00016793" w14:paraId="73AD1F15" w14:textId="77777777" w:rsidTr="006F3096">
        <w:trPr>
          <w:trHeight w:val="20"/>
        </w:trPr>
        <w:tc>
          <w:tcPr>
            <w:tcW w:w="1666" w:type="pct"/>
            <w:noWrap/>
            <w:hideMark/>
          </w:tcPr>
          <w:p w14:paraId="3BDB46EC" w14:textId="77777777" w:rsidR="00016793" w:rsidRPr="00016793" w:rsidRDefault="00016793" w:rsidP="00016793">
            <w:pPr>
              <w:spacing w:after="0"/>
              <w:ind w:left="159" w:hanging="159"/>
              <w:jc w:val="left"/>
              <w:rPr>
                <w:szCs w:val="17"/>
              </w:rPr>
            </w:pPr>
            <w:r w:rsidRPr="00016793">
              <w:rPr>
                <w:szCs w:val="17"/>
              </w:rPr>
              <w:t>Oakham Green Devil</w:t>
            </w:r>
          </w:p>
        </w:tc>
        <w:tc>
          <w:tcPr>
            <w:tcW w:w="454" w:type="pct"/>
            <w:noWrap/>
            <w:hideMark/>
          </w:tcPr>
          <w:p w14:paraId="663CAD5D"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0D3BC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F818E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E0E48F" w14:textId="77777777" w:rsidR="00016793" w:rsidRPr="00016793" w:rsidRDefault="00016793" w:rsidP="00016793">
            <w:pPr>
              <w:spacing w:after="0"/>
              <w:jc w:val="left"/>
              <w:rPr>
                <w:szCs w:val="17"/>
              </w:rPr>
            </w:pPr>
            <w:r w:rsidRPr="00016793">
              <w:rPr>
                <w:szCs w:val="17"/>
              </w:rPr>
              <w:t>Statewide Recycling</w:t>
            </w:r>
          </w:p>
        </w:tc>
      </w:tr>
      <w:tr w:rsidR="00016793" w:rsidRPr="00016793" w14:paraId="3B139482" w14:textId="77777777" w:rsidTr="006F3096">
        <w:trPr>
          <w:trHeight w:val="20"/>
        </w:trPr>
        <w:tc>
          <w:tcPr>
            <w:tcW w:w="1666" w:type="pct"/>
            <w:noWrap/>
            <w:hideMark/>
          </w:tcPr>
          <w:p w14:paraId="538E605D" w14:textId="77777777" w:rsidR="00016793" w:rsidRPr="00016793" w:rsidRDefault="00016793" w:rsidP="00016793">
            <w:pPr>
              <w:spacing w:after="0"/>
              <w:ind w:left="159" w:hanging="159"/>
              <w:jc w:val="left"/>
              <w:rPr>
                <w:szCs w:val="17"/>
              </w:rPr>
            </w:pPr>
            <w:r w:rsidRPr="00016793">
              <w:rPr>
                <w:szCs w:val="17"/>
              </w:rPr>
              <w:t>Oakham Inferno</w:t>
            </w:r>
          </w:p>
        </w:tc>
        <w:tc>
          <w:tcPr>
            <w:tcW w:w="454" w:type="pct"/>
            <w:noWrap/>
            <w:hideMark/>
          </w:tcPr>
          <w:p w14:paraId="1813B3D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6E61F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481CA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7F274D" w14:textId="77777777" w:rsidR="00016793" w:rsidRPr="00016793" w:rsidRDefault="00016793" w:rsidP="00016793">
            <w:pPr>
              <w:spacing w:after="0"/>
              <w:jc w:val="left"/>
              <w:rPr>
                <w:szCs w:val="17"/>
              </w:rPr>
            </w:pPr>
            <w:r w:rsidRPr="00016793">
              <w:rPr>
                <w:szCs w:val="17"/>
              </w:rPr>
              <w:t>Statewide Recycling</w:t>
            </w:r>
          </w:p>
        </w:tc>
      </w:tr>
      <w:tr w:rsidR="00016793" w:rsidRPr="00016793" w14:paraId="57BCCEF2" w14:textId="77777777" w:rsidTr="006F3096">
        <w:trPr>
          <w:trHeight w:val="20"/>
        </w:trPr>
        <w:tc>
          <w:tcPr>
            <w:tcW w:w="1666" w:type="pct"/>
            <w:noWrap/>
            <w:hideMark/>
          </w:tcPr>
          <w:p w14:paraId="79350967" w14:textId="77777777" w:rsidR="00016793" w:rsidRPr="00016793" w:rsidRDefault="00016793" w:rsidP="00016793">
            <w:pPr>
              <w:spacing w:after="0"/>
              <w:ind w:left="159" w:hanging="159"/>
              <w:jc w:val="left"/>
              <w:rPr>
                <w:szCs w:val="17"/>
              </w:rPr>
            </w:pPr>
            <w:r w:rsidRPr="00016793">
              <w:rPr>
                <w:szCs w:val="17"/>
              </w:rPr>
              <w:t>Oakham JHB</w:t>
            </w:r>
          </w:p>
        </w:tc>
        <w:tc>
          <w:tcPr>
            <w:tcW w:w="454" w:type="pct"/>
            <w:noWrap/>
            <w:hideMark/>
          </w:tcPr>
          <w:p w14:paraId="02B6ADE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539552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84666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5A495A" w14:textId="77777777" w:rsidR="00016793" w:rsidRPr="00016793" w:rsidRDefault="00016793" w:rsidP="00016793">
            <w:pPr>
              <w:spacing w:after="0"/>
              <w:jc w:val="left"/>
              <w:rPr>
                <w:szCs w:val="17"/>
              </w:rPr>
            </w:pPr>
            <w:r w:rsidRPr="00016793">
              <w:rPr>
                <w:szCs w:val="17"/>
              </w:rPr>
              <w:t>Statewide Recycling</w:t>
            </w:r>
          </w:p>
        </w:tc>
      </w:tr>
      <w:tr w:rsidR="00016793" w:rsidRPr="00016793" w14:paraId="0C47F807" w14:textId="77777777" w:rsidTr="006F3096">
        <w:trPr>
          <w:trHeight w:val="20"/>
        </w:trPr>
        <w:tc>
          <w:tcPr>
            <w:tcW w:w="1666" w:type="pct"/>
            <w:noWrap/>
            <w:hideMark/>
          </w:tcPr>
          <w:p w14:paraId="015BFE2C" w14:textId="77777777" w:rsidR="00016793" w:rsidRPr="00016793" w:rsidRDefault="00016793" w:rsidP="00016793">
            <w:pPr>
              <w:spacing w:after="0"/>
              <w:ind w:left="159" w:hanging="159"/>
              <w:jc w:val="left"/>
              <w:rPr>
                <w:szCs w:val="17"/>
              </w:rPr>
            </w:pPr>
            <w:r w:rsidRPr="00016793">
              <w:rPr>
                <w:szCs w:val="17"/>
              </w:rPr>
              <w:t>Oakham Scarlett Macaw 16a</w:t>
            </w:r>
          </w:p>
        </w:tc>
        <w:tc>
          <w:tcPr>
            <w:tcW w:w="454" w:type="pct"/>
            <w:noWrap/>
            <w:hideMark/>
          </w:tcPr>
          <w:p w14:paraId="413292C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C36EB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EA5E0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25B2C5" w14:textId="77777777" w:rsidR="00016793" w:rsidRPr="00016793" w:rsidRDefault="00016793" w:rsidP="00016793">
            <w:pPr>
              <w:spacing w:after="0"/>
              <w:jc w:val="left"/>
              <w:rPr>
                <w:szCs w:val="17"/>
              </w:rPr>
            </w:pPr>
            <w:r w:rsidRPr="00016793">
              <w:rPr>
                <w:szCs w:val="17"/>
              </w:rPr>
              <w:t>Statewide Recycling</w:t>
            </w:r>
          </w:p>
        </w:tc>
      </w:tr>
      <w:tr w:rsidR="00016793" w:rsidRPr="00016793" w14:paraId="1EBD2F71" w14:textId="77777777" w:rsidTr="006F3096">
        <w:trPr>
          <w:trHeight w:val="20"/>
        </w:trPr>
        <w:tc>
          <w:tcPr>
            <w:tcW w:w="1666" w:type="pct"/>
            <w:noWrap/>
            <w:hideMark/>
          </w:tcPr>
          <w:p w14:paraId="4002CA75" w14:textId="77777777" w:rsidR="00016793" w:rsidRPr="00016793" w:rsidRDefault="00016793" w:rsidP="00016793">
            <w:pPr>
              <w:spacing w:after="0"/>
              <w:ind w:left="159" w:hanging="159"/>
              <w:jc w:val="left"/>
              <w:rPr>
                <w:szCs w:val="17"/>
              </w:rPr>
            </w:pPr>
            <w:r w:rsidRPr="00016793">
              <w:rPr>
                <w:szCs w:val="17"/>
              </w:rPr>
              <w:t>TO0L Baltic Frontier</w:t>
            </w:r>
          </w:p>
        </w:tc>
        <w:tc>
          <w:tcPr>
            <w:tcW w:w="454" w:type="pct"/>
            <w:noWrap/>
            <w:hideMark/>
          </w:tcPr>
          <w:p w14:paraId="461DC0E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E7DFB9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229A6F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F86811" w14:textId="77777777" w:rsidR="00016793" w:rsidRPr="00016793" w:rsidRDefault="00016793" w:rsidP="00016793">
            <w:pPr>
              <w:spacing w:after="0"/>
              <w:jc w:val="left"/>
              <w:rPr>
                <w:szCs w:val="17"/>
              </w:rPr>
            </w:pPr>
            <w:r w:rsidRPr="00016793">
              <w:rPr>
                <w:szCs w:val="17"/>
              </w:rPr>
              <w:t>Statewide Recycling</w:t>
            </w:r>
          </w:p>
        </w:tc>
      </w:tr>
      <w:tr w:rsidR="00016793" w:rsidRPr="00016793" w14:paraId="1C4E09A6" w14:textId="77777777" w:rsidTr="006F3096">
        <w:trPr>
          <w:trHeight w:val="20"/>
        </w:trPr>
        <w:tc>
          <w:tcPr>
            <w:tcW w:w="1666" w:type="pct"/>
            <w:noWrap/>
            <w:hideMark/>
          </w:tcPr>
          <w:p w14:paraId="5AD1BEAB" w14:textId="77777777" w:rsidR="00016793" w:rsidRPr="00016793" w:rsidRDefault="00016793" w:rsidP="00016793">
            <w:pPr>
              <w:spacing w:after="0"/>
              <w:ind w:left="159" w:hanging="159"/>
              <w:jc w:val="left"/>
              <w:rPr>
                <w:szCs w:val="17"/>
              </w:rPr>
            </w:pPr>
            <w:r w:rsidRPr="00016793">
              <w:rPr>
                <w:szCs w:val="17"/>
              </w:rPr>
              <w:t>TO0L Black Ball Porter</w:t>
            </w:r>
          </w:p>
        </w:tc>
        <w:tc>
          <w:tcPr>
            <w:tcW w:w="454" w:type="pct"/>
            <w:noWrap/>
            <w:hideMark/>
          </w:tcPr>
          <w:p w14:paraId="3B8C7DF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7C8358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BA77F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A9975EE" w14:textId="77777777" w:rsidR="00016793" w:rsidRPr="00016793" w:rsidRDefault="00016793" w:rsidP="00016793">
            <w:pPr>
              <w:spacing w:after="0"/>
              <w:jc w:val="left"/>
              <w:rPr>
                <w:szCs w:val="17"/>
              </w:rPr>
            </w:pPr>
            <w:r w:rsidRPr="00016793">
              <w:rPr>
                <w:szCs w:val="17"/>
              </w:rPr>
              <w:t>Statewide Recycling</w:t>
            </w:r>
          </w:p>
        </w:tc>
      </w:tr>
      <w:tr w:rsidR="00016793" w:rsidRPr="00016793" w14:paraId="56C0F5ED" w14:textId="77777777" w:rsidTr="006F3096">
        <w:trPr>
          <w:trHeight w:val="20"/>
        </w:trPr>
        <w:tc>
          <w:tcPr>
            <w:tcW w:w="1666" w:type="pct"/>
            <w:noWrap/>
            <w:hideMark/>
          </w:tcPr>
          <w:p w14:paraId="78D4E524" w14:textId="77777777" w:rsidR="00016793" w:rsidRPr="00016793" w:rsidRDefault="00016793" w:rsidP="00016793">
            <w:pPr>
              <w:spacing w:after="0"/>
              <w:ind w:left="159" w:hanging="159"/>
              <w:jc w:val="left"/>
              <w:rPr>
                <w:szCs w:val="17"/>
              </w:rPr>
            </w:pPr>
            <w:r w:rsidRPr="00016793">
              <w:rPr>
                <w:szCs w:val="17"/>
              </w:rPr>
              <w:t>TO0L Black Malts &amp; Body Salts</w:t>
            </w:r>
          </w:p>
        </w:tc>
        <w:tc>
          <w:tcPr>
            <w:tcW w:w="454" w:type="pct"/>
            <w:noWrap/>
            <w:hideMark/>
          </w:tcPr>
          <w:p w14:paraId="1A678CF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198A9F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BC48D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A42FBC1" w14:textId="77777777" w:rsidR="00016793" w:rsidRPr="00016793" w:rsidRDefault="00016793" w:rsidP="00016793">
            <w:pPr>
              <w:spacing w:after="0"/>
              <w:jc w:val="left"/>
              <w:rPr>
                <w:szCs w:val="17"/>
              </w:rPr>
            </w:pPr>
            <w:r w:rsidRPr="00016793">
              <w:rPr>
                <w:szCs w:val="17"/>
              </w:rPr>
              <w:t>Statewide Recycling</w:t>
            </w:r>
          </w:p>
        </w:tc>
      </w:tr>
      <w:tr w:rsidR="00016793" w:rsidRPr="00016793" w14:paraId="5E82F615" w14:textId="77777777" w:rsidTr="006F3096">
        <w:trPr>
          <w:trHeight w:val="20"/>
        </w:trPr>
        <w:tc>
          <w:tcPr>
            <w:tcW w:w="1666" w:type="pct"/>
            <w:noWrap/>
            <w:hideMark/>
          </w:tcPr>
          <w:p w14:paraId="43A764A2" w14:textId="77777777" w:rsidR="00016793" w:rsidRPr="00016793" w:rsidRDefault="00016793" w:rsidP="00016793">
            <w:pPr>
              <w:spacing w:after="0"/>
              <w:ind w:left="159" w:hanging="159"/>
              <w:jc w:val="left"/>
              <w:rPr>
                <w:szCs w:val="17"/>
              </w:rPr>
            </w:pPr>
            <w:r w:rsidRPr="00016793">
              <w:rPr>
                <w:szCs w:val="17"/>
              </w:rPr>
              <w:t>TO0L Black Maria</w:t>
            </w:r>
          </w:p>
        </w:tc>
        <w:tc>
          <w:tcPr>
            <w:tcW w:w="454" w:type="pct"/>
            <w:noWrap/>
            <w:hideMark/>
          </w:tcPr>
          <w:p w14:paraId="07CC650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74CB70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51565B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EB50AF" w14:textId="77777777" w:rsidR="00016793" w:rsidRPr="00016793" w:rsidRDefault="00016793" w:rsidP="00016793">
            <w:pPr>
              <w:spacing w:after="0"/>
              <w:jc w:val="left"/>
              <w:rPr>
                <w:szCs w:val="17"/>
              </w:rPr>
            </w:pPr>
            <w:r w:rsidRPr="00016793">
              <w:rPr>
                <w:szCs w:val="17"/>
              </w:rPr>
              <w:t>Statewide Recycling</w:t>
            </w:r>
          </w:p>
        </w:tc>
      </w:tr>
      <w:tr w:rsidR="00016793" w:rsidRPr="00016793" w14:paraId="67904312" w14:textId="77777777" w:rsidTr="006F3096">
        <w:trPr>
          <w:trHeight w:val="20"/>
        </w:trPr>
        <w:tc>
          <w:tcPr>
            <w:tcW w:w="1666" w:type="pct"/>
            <w:noWrap/>
            <w:hideMark/>
          </w:tcPr>
          <w:p w14:paraId="6127596C" w14:textId="77777777" w:rsidR="00016793" w:rsidRPr="00016793" w:rsidRDefault="00016793" w:rsidP="00016793">
            <w:pPr>
              <w:spacing w:after="0"/>
              <w:ind w:left="159" w:hanging="159"/>
              <w:jc w:val="left"/>
              <w:rPr>
                <w:szCs w:val="17"/>
              </w:rPr>
            </w:pPr>
            <w:r w:rsidRPr="00016793">
              <w:rPr>
                <w:szCs w:val="17"/>
              </w:rPr>
              <w:t>TO0L Blossom</w:t>
            </w:r>
          </w:p>
        </w:tc>
        <w:tc>
          <w:tcPr>
            <w:tcW w:w="454" w:type="pct"/>
            <w:noWrap/>
            <w:hideMark/>
          </w:tcPr>
          <w:p w14:paraId="3D9E68B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123FE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DC2D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5C166C5" w14:textId="77777777" w:rsidR="00016793" w:rsidRPr="00016793" w:rsidRDefault="00016793" w:rsidP="00016793">
            <w:pPr>
              <w:spacing w:after="0"/>
              <w:jc w:val="left"/>
              <w:rPr>
                <w:szCs w:val="17"/>
              </w:rPr>
            </w:pPr>
            <w:r w:rsidRPr="00016793">
              <w:rPr>
                <w:szCs w:val="17"/>
              </w:rPr>
              <w:t>Statewide Recycling</w:t>
            </w:r>
          </w:p>
        </w:tc>
      </w:tr>
      <w:tr w:rsidR="00016793" w:rsidRPr="00016793" w14:paraId="3413DFE0" w14:textId="77777777" w:rsidTr="006F3096">
        <w:trPr>
          <w:trHeight w:val="20"/>
        </w:trPr>
        <w:tc>
          <w:tcPr>
            <w:tcW w:w="1666" w:type="pct"/>
            <w:noWrap/>
            <w:hideMark/>
          </w:tcPr>
          <w:p w14:paraId="2469E986" w14:textId="77777777" w:rsidR="00016793" w:rsidRPr="00016793" w:rsidRDefault="00016793" w:rsidP="00016793">
            <w:pPr>
              <w:spacing w:after="0"/>
              <w:ind w:left="159" w:hanging="159"/>
              <w:jc w:val="left"/>
              <w:rPr>
                <w:szCs w:val="17"/>
              </w:rPr>
            </w:pPr>
            <w:r w:rsidRPr="00016793">
              <w:rPr>
                <w:szCs w:val="17"/>
              </w:rPr>
              <w:t>TO0L Brewmance Omnipollo</w:t>
            </w:r>
          </w:p>
        </w:tc>
        <w:tc>
          <w:tcPr>
            <w:tcW w:w="454" w:type="pct"/>
            <w:noWrap/>
            <w:hideMark/>
          </w:tcPr>
          <w:p w14:paraId="0E30874F"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6C39C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47251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67F44C" w14:textId="77777777" w:rsidR="00016793" w:rsidRPr="00016793" w:rsidRDefault="00016793" w:rsidP="00016793">
            <w:pPr>
              <w:spacing w:after="0"/>
              <w:jc w:val="left"/>
              <w:rPr>
                <w:szCs w:val="17"/>
              </w:rPr>
            </w:pPr>
            <w:r w:rsidRPr="00016793">
              <w:rPr>
                <w:szCs w:val="17"/>
              </w:rPr>
              <w:t>Statewide Recycling</w:t>
            </w:r>
          </w:p>
        </w:tc>
      </w:tr>
      <w:tr w:rsidR="00016793" w:rsidRPr="00016793" w14:paraId="14FCB93C" w14:textId="77777777" w:rsidTr="006F3096">
        <w:trPr>
          <w:trHeight w:val="20"/>
        </w:trPr>
        <w:tc>
          <w:tcPr>
            <w:tcW w:w="1666" w:type="pct"/>
            <w:noWrap/>
            <w:hideMark/>
          </w:tcPr>
          <w:p w14:paraId="79806D29" w14:textId="77777777" w:rsidR="00016793" w:rsidRPr="00016793" w:rsidRDefault="00016793" w:rsidP="00016793">
            <w:pPr>
              <w:spacing w:after="0"/>
              <w:ind w:left="159" w:hanging="159"/>
              <w:jc w:val="left"/>
              <w:rPr>
                <w:szCs w:val="17"/>
              </w:rPr>
            </w:pPr>
            <w:r w:rsidRPr="00016793">
              <w:rPr>
                <w:szCs w:val="17"/>
              </w:rPr>
              <w:t>TO0L By Uder Means</w:t>
            </w:r>
          </w:p>
        </w:tc>
        <w:tc>
          <w:tcPr>
            <w:tcW w:w="454" w:type="pct"/>
            <w:noWrap/>
            <w:hideMark/>
          </w:tcPr>
          <w:p w14:paraId="4EE8C77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338E69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F2F7D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1AA370" w14:textId="77777777" w:rsidR="00016793" w:rsidRPr="00016793" w:rsidRDefault="00016793" w:rsidP="00016793">
            <w:pPr>
              <w:spacing w:after="0"/>
              <w:jc w:val="left"/>
              <w:rPr>
                <w:szCs w:val="17"/>
              </w:rPr>
            </w:pPr>
            <w:r w:rsidRPr="00016793">
              <w:rPr>
                <w:szCs w:val="17"/>
              </w:rPr>
              <w:t>Statewide Recycling</w:t>
            </w:r>
          </w:p>
        </w:tc>
      </w:tr>
      <w:tr w:rsidR="00016793" w:rsidRPr="00016793" w14:paraId="087573F0" w14:textId="77777777" w:rsidTr="006F3096">
        <w:trPr>
          <w:trHeight w:val="20"/>
        </w:trPr>
        <w:tc>
          <w:tcPr>
            <w:tcW w:w="1666" w:type="pct"/>
            <w:noWrap/>
            <w:hideMark/>
          </w:tcPr>
          <w:p w14:paraId="3E5AF974" w14:textId="77777777" w:rsidR="00016793" w:rsidRPr="00016793" w:rsidRDefault="00016793" w:rsidP="00016793">
            <w:pPr>
              <w:spacing w:after="0"/>
              <w:ind w:left="159" w:hanging="159"/>
              <w:jc w:val="left"/>
              <w:rPr>
                <w:szCs w:val="17"/>
              </w:rPr>
            </w:pPr>
            <w:r w:rsidRPr="00016793">
              <w:rPr>
                <w:szCs w:val="17"/>
              </w:rPr>
              <w:t>TO0L Dangerously Close To Stupid</w:t>
            </w:r>
          </w:p>
        </w:tc>
        <w:tc>
          <w:tcPr>
            <w:tcW w:w="454" w:type="pct"/>
            <w:noWrap/>
            <w:hideMark/>
          </w:tcPr>
          <w:p w14:paraId="4320BBF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9D8EB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DC9ED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7C7D64F" w14:textId="77777777" w:rsidR="00016793" w:rsidRPr="00016793" w:rsidRDefault="00016793" w:rsidP="00016793">
            <w:pPr>
              <w:spacing w:after="0"/>
              <w:jc w:val="left"/>
              <w:rPr>
                <w:szCs w:val="17"/>
              </w:rPr>
            </w:pPr>
            <w:r w:rsidRPr="00016793">
              <w:rPr>
                <w:szCs w:val="17"/>
              </w:rPr>
              <w:t>Statewide Recycling</w:t>
            </w:r>
          </w:p>
        </w:tc>
      </w:tr>
      <w:tr w:rsidR="00016793" w:rsidRPr="00016793" w14:paraId="6CA2FED7" w14:textId="77777777" w:rsidTr="006F3096">
        <w:trPr>
          <w:trHeight w:val="20"/>
        </w:trPr>
        <w:tc>
          <w:tcPr>
            <w:tcW w:w="1666" w:type="pct"/>
            <w:noWrap/>
            <w:hideMark/>
          </w:tcPr>
          <w:p w14:paraId="1CED6C7F" w14:textId="77777777" w:rsidR="00016793" w:rsidRPr="00016793" w:rsidRDefault="00016793" w:rsidP="00016793">
            <w:pPr>
              <w:spacing w:after="0"/>
              <w:ind w:left="159" w:hanging="159"/>
              <w:jc w:val="left"/>
              <w:rPr>
                <w:szCs w:val="17"/>
              </w:rPr>
            </w:pPr>
            <w:r w:rsidRPr="00016793">
              <w:rPr>
                <w:szCs w:val="17"/>
              </w:rPr>
              <w:t>TO0L Eurodancer</w:t>
            </w:r>
          </w:p>
        </w:tc>
        <w:tc>
          <w:tcPr>
            <w:tcW w:w="454" w:type="pct"/>
            <w:noWrap/>
            <w:hideMark/>
          </w:tcPr>
          <w:p w14:paraId="5B68015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008C2E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29A5E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CF7406" w14:textId="77777777" w:rsidR="00016793" w:rsidRPr="00016793" w:rsidRDefault="00016793" w:rsidP="00016793">
            <w:pPr>
              <w:spacing w:after="0"/>
              <w:jc w:val="left"/>
              <w:rPr>
                <w:szCs w:val="17"/>
              </w:rPr>
            </w:pPr>
            <w:r w:rsidRPr="00016793">
              <w:rPr>
                <w:szCs w:val="17"/>
              </w:rPr>
              <w:t>Statewide Recycling</w:t>
            </w:r>
          </w:p>
        </w:tc>
      </w:tr>
      <w:tr w:rsidR="00016793" w:rsidRPr="00016793" w14:paraId="01A70E2E" w14:textId="77777777" w:rsidTr="006F3096">
        <w:trPr>
          <w:trHeight w:val="20"/>
        </w:trPr>
        <w:tc>
          <w:tcPr>
            <w:tcW w:w="1666" w:type="pct"/>
            <w:noWrap/>
            <w:hideMark/>
          </w:tcPr>
          <w:p w14:paraId="44177744" w14:textId="77777777" w:rsidR="00016793" w:rsidRPr="00016793" w:rsidRDefault="00016793" w:rsidP="00016793">
            <w:pPr>
              <w:spacing w:after="0"/>
              <w:ind w:left="159" w:hanging="159"/>
              <w:jc w:val="left"/>
              <w:rPr>
                <w:szCs w:val="17"/>
              </w:rPr>
            </w:pPr>
            <w:r w:rsidRPr="00016793">
              <w:rPr>
                <w:szCs w:val="17"/>
              </w:rPr>
              <w:t>TO0L Final Frontier</w:t>
            </w:r>
          </w:p>
        </w:tc>
        <w:tc>
          <w:tcPr>
            <w:tcW w:w="454" w:type="pct"/>
            <w:noWrap/>
            <w:hideMark/>
          </w:tcPr>
          <w:p w14:paraId="53473A9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EA00A0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CAE61F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8F171CA" w14:textId="77777777" w:rsidR="00016793" w:rsidRPr="00016793" w:rsidRDefault="00016793" w:rsidP="00016793">
            <w:pPr>
              <w:spacing w:after="0"/>
              <w:jc w:val="left"/>
              <w:rPr>
                <w:szCs w:val="17"/>
              </w:rPr>
            </w:pPr>
            <w:r w:rsidRPr="00016793">
              <w:rPr>
                <w:szCs w:val="17"/>
              </w:rPr>
              <w:t>Statewide Recycling</w:t>
            </w:r>
          </w:p>
        </w:tc>
      </w:tr>
      <w:tr w:rsidR="00016793" w:rsidRPr="00016793" w14:paraId="7627DB61" w14:textId="77777777" w:rsidTr="006F3096">
        <w:trPr>
          <w:trHeight w:val="20"/>
        </w:trPr>
        <w:tc>
          <w:tcPr>
            <w:tcW w:w="1666" w:type="pct"/>
            <w:noWrap/>
            <w:hideMark/>
          </w:tcPr>
          <w:p w14:paraId="00D7AC3E" w14:textId="77777777" w:rsidR="00016793" w:rsidRPr="00016793" w:rsidRDefault="00016793" w:rsidP="00016793">
            <w:pPr>
              <w:spacing w:after="0"/>
              <w:ind w:left="159" w:hanging="159"/>
              <w:jc w:val="left"/>
              <w:rPr>
                <w:szCs w:val="17"/>
              </w:rPr>
            </w:pPr>
            <w:r w:rsidRPr="00016793">
              <w:rPr>
                <w:szCs w:val="17"/>
              </w:rPr>
              <w:lastRenderedPageBreak/>
              <w:t>TO0L First Frontier</w:t>
            </w:r>
          </w:p>
        </w:tc>
        <w:tc>
          <w:tcPr>
            <w:tcW w:w="454" w:type="pct"/>
            <w:noWrap/>
            <w:hideMark/>
          </w:tcPr>
          <w:p w14:paraId="6CF77C7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D6F0AE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02227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F06A38" w14:textId="77777777" w:rsidR="00016793" w:rsidRPr="00016793" w:rsidRDefault="00016793" w:rsidP="00016793">
            <w:pPr>
              <w:spacing w:after="0"/>
              <w:jc w:val="left"/>
              <w:rPr>
                <w:szCs w:val="17"/>
              </w:rPr>
            </w:pPr>
            <w:r w:rsidRPr="00016793">
              <w:rPr>
                <w:szCs w:val="17"/>
              </w:rPr>
              <w:t>Statewide Recycling</w:t>
            </w:r>
          </w:p>
        </w:tc>
      </w:tr>
      <w:tr w:rsidR="00016793" w:rsidRPr="00016793" w14:paraId="5E9F9C8C" w14:textId="77777777" w:rsidTr="006F3096">
        <w:trPr>
          <w:trHeight w:val="20"/>
        </w:trPr>
        <w:tc>
          <w:tcPr>
            <w:tcW w:w="1666" w:type="pct"/>
            <w:noWrap/>
            <w:hideMark/>
          </w:tcPr>
          <w:p w14:paraId="72180DCC" w14:textId="77777777" w:rsidR="00016793" w:rsidRPr="00016793" w:rsidRDefault="00016793" w:rsidP="00016793">
            <w:pPr>
              <w:spacing w:after="0"/>
              <w:ind w:left="159" w:hanging="159"/>
              <w:jc w:val="left"/>
              <w:rPr>
                <w:szCs w:val="17"/>
              </w:rPr>
            </w:pPr>
            <w:r w:rsidRPr="00016793">
              <w:rPr>
                <w:szCs w:val="17"/>
              </w:rPr>
              <w:t>TO0L Fuck Art Lets Dance</w:t>
            </w:r>
          </w:p>
        </w:tc>
        <w:tc>
          <w:tcPr>
            <w:tcW w:w="454" w:type="pct"/>
            <w:noWrap/>
            <w:hideMark/>
          </w:tcPr>
          <w:p w14:paraId="1FD64B2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B0E4E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D5CAC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D0FDA6" w14:textId="77777777" w:rsidR="00016793" w:rsidRPr="00016793" w:rsidRDefault="00016793" w:rsidP="00016793">
            <w:pPr>
              <w:spacing w:after="0"/>
              <w:jc w:val="left"/>
              <w:rPr>
                <w:szCs w:val="17"/>
              </w:rPr>
            </w:pPr>
            <w:r w:rsidRPr="00016793">
              <w:rPr>
                <w:szCs w:val="17"/>
              </w:rPr>
              <w:t>Statewide Recycling</w:t>
            </w:r>
          </w:p>
        </w:tc>
      </w:tr>
      <w:tr w:rsidR="00016793" w:rsidRPr="00016793" w14:paraId="0D11D924" w14:textId="77777777" w:rsidTr="006F3096">
        <w:trPr>
          <w:trHeight w:val="20"/>
        </w:trPr>
        <w:tc>
          <w:tcPr>
            <w:tcW w:w="1666" w:type="pct"/>
            <w:noWrap/>
            <w:hideMark/>
          </w:tcPr>
          <w:p w14:paraId="2C459F7F" w14:textId="77777777" w:rsidR="00016793" w:rsidRPr="00016793" w:rsidRDefault="00016793" w:rsidP="00016793">
            <w:pPr>
              <w:spacing w:after="0"/>
              <w:ind w:left="159" w:hanging="159"/>
              <w:jc w:val="left"/>
              <w:rPr>
                <w:szCs w:val="17"/>
              </w:rPr>
            </w:pPr>
            <w:r w:rsidRPr="00016793">
              <w:rPr>
                <w:szCs w:val="17"/>
              </w:rPr>
              <w:t>TO0L Fuck Art This Is Advertising</w:t>
            </w:r>
          </w:p>
        </w:tc>
        <w:tc>
          <w:tcPr>
            <w:tcW w:w="454" w:type="pct"/>
            <w:noWrap/>
            <w:hideMark/>
          </w:tcPr>
          <w:p w14:paraId="06048F8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803C17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3225A6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F42A92" w14:textId="77777777" w:rsidR="00016793" w:rsidRPr="00016793" w:rsidRDefault="00016793" w:rsidP="00016793">
            <w:pPr>
              <w:spacing w:after="0"/>
              <w:jc w:val="left"/>
              <w:rPr>
                <w:szCs w:val="17"/>
              </w:rPr>
            </w:pPr>
            <w:r w:rsidRPr="00016793">
              <w:rPr>
                <w:szCs w:val="17"/>
              </w:rPr>
              <w:t>Statewide Recycling</w:t>
            </w:r>
          </w:p>
        </w:tc>
      </w:tr>
      <w:tr w:rsidR="00016793" w:rsidRPr="00016793" w14:paraId="2BEB7D78" w14:textId="77777777" w:rsidTr="006F3096">
        <w:trPr>
          <w:trHeight w:val="20"/>
        </w:trPr>
        <w:tc>
          <w:tcPr>
            <w:tcW w:w="1666" w:type="pct"/>
            <w:noWrap/>
            <w:hideMark/>
          </w:tcPr>
          <w:p w14:paraId="00C3F31A" w14:textId="77777777" w:rsidR="00016793" w:rsidRPr="00016793" w:rsidRDefault="00016793" w:rsidP="00016793">
            <w:pPr>
              <w:spacing w:after="0"/>
              <w:ind w:left="159" w:hanging="159"/>
              <w:jc w:val="left"/>
              <w:rPr>
                <w:szCs w:val="17"/>
              </w:rPr>
            </w:pPr>
            <w:r w:rsidRPr="00016793">
              <w:rPr>
                <w:szCs w:val="17"/>
              </w:rPr>
              <w:t>TO0L Fuck Art This Is Architecture</w:t>
            </w:r>
          </w:p>
        </w:tc>
        <w:tc>
          <w:tcPr>
            <w:tcW w:w="454" w:type="pct"/>
            <w:noWrap/>
            <w:hideMark/>
          </w:tcPr>
          <w:p w14:paraId="7851E8A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958834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B109F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D92EF6" w14:textId="77777777" w:rsidR="00016793" w:rsidRPr="00016793" w:rsidRDefault="00016793" w:rsidP="00016793">
            <w:pPr>
              <w:spacing w:after="0"/>
              <w:jc w:val="left"/>
              <w:rPr>
                <w:szCs w:val="17"/>
              </w:rPr>
            </w:pPr>
            <w:r w:rsidRPr="00016793">
              <w:rPr>
                <w:szCs w:val="17"/>
              </w:rPr>
              <w:t>Statewide Recycling</w:t>
            </w:r>
          </w:p>
        </w:tc>
      </w:tr>
      <w:tr w:rsidR="00016793" w:rsidRPr="00016793" w14:paraId="0BABA3F1" w14:textId="77777777" w:rsidTr="006F3096">
        <w:trPr>
          <w:trHeight w:val="20"/>
        </w:trPr>
        <w:tc>
          <w:tcPr>
            <w:tcW w:w="1666" w:type="pct"/>
            <w:noWrap/>
            <w:hideMark/>
          </w:tcPr>
          <w:p w14:paraId="04391FDE" w14:textId="77777777" w:rsidR="00016793" w:rsidRPr="00016793" w:rsidRDefault="00016793" w:rsidP="00016793">
            <w:pPr>
              <w:spacing w:after="0"/>
              <w:ind w:left="159" w:hanging="159"/>
              <w:jc w:val="left"/>
              <w:rPr>
                <w:szCs w:val="17"/>
              </w:rPr>
            </w:pPr>
            <w:r w:rsidRPr="00016793">
              <w:rPr>
                <w:szCs w:val="17"/>
              </w:rPr>
              <w:t>TO0L Golita</w:t>
            </w:r>
          </w:p>
        </w:tc>
        <w:tc>
          <w:tcPr>
            <w:tcW w:w="454" w:type="pct"/>
            <w:noWrap/>
            <w:hideMark/>
          </w:tcPr>
          <w:p w14:paraId="1E882EC3"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976C1A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BEF59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37B1C4" w14:textId="77777777" w:rsidR="00016793" w:rsidRPr="00016793" w:rsidRDefault="00016793" w:rsidP="00016793">
            <w:pPr>
              <w:spacing w:after="0"/>
              <w:jc w:val="left"/>
              <w:rPr>
                <w:szCs w:val="17"/>
              </w:rPr>
            </w:pPr>
            <w:r w:rsidRPr="00016793">
              <w:rPr>
                <w:szCs w:val="17"/>
              </w:rPr>
              <w:t>Statewide Recycling</w:t>
            </w:r>
          </w:p>
        </w:tc>
      </w:tr>
      <w:tr w:rsidR="00016793" w:rsidRPr="00016793" w14:paraId="7A5712C2" w14:textId="77777777" w:rsidTr="006F3096">
        <w:trPr>
          <w:trHeight w:val="20"/>
        </w:trPr>
        <w:tc>
          <w:tcPr>
            <w:tcW w:w="1666" w:type="pct"/>
            <w:noWrap/>
            <w:hideMark/>
          </w:tcPr>
          <w:p w14:paraId="52BD1237" w14:textId="77777777" w:rsidR="00016793" w:rsidRPr="00016793" w:rsidRDefault="00016793" w:rsidP="00016793">
            <w:pPr>
              <w:spacing w:after="0"/>
              <w:ind w:left="159" w:hanging="159"/>
              <w:jc w:val="left"/>
              <w:rPr>
                <w:szCs w:val="17"/>
              </w:rPr>
            </w:pPr>
            <w:r w:rsidRPr="00016793">
              <w:rPr>
                <w:szCs w:val="17"/>
              </w:rPr>
              <w:t>TO0L Ive Seen Bigger Than Yours!</w:t>
            </w:r>
          </w:p>
        </w:tc>
        <w:tc>
          <w:tcPr>
            <w:tcW w:w="454" w:type="pct"/>
            <w:noWrap/>
            <w:hideMark/>
          </w:tcPr>
          <w:p w14:paraId="3A70B4A1"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0CE468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473775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B51798" w14:textId="77777777" w:rsidR="00016793" w:rsidRPr="00016793" w:rsidRDefault="00016793" w:rsidP="00016793">
            <w:pPr>
              <w:spacing w:after="0"/>
              <w:jc w:val="left"/>
              <w:rPr>
                <w:szCs w:val="17"/>
              </w:rPr>
            </w:pPr>
            <w:r w:rsidRPr="00016793">
              <w:rPr>
                <w:szCs w:val="17"/>
              </w:rPr>
              <w:t>Statewide Recycling</w:t>
            </w:r>
          </w:p>
        </w:tc>
      </w:tr>
      <w:tr w:rsidR="00016793" w:rsidRPr="00016793" w14:paraId="69785BC9" w14:textId="77777777" w:rsidTr="006F3096">
        <w:trPr>
          <w:trHeight w:val="20"/>
        </w:trPr>
        <w:tc>
          <w:tcPr>
            <w:tcW w:w="1666" w:type="pct"/>
            <w:noWrap/>
            <w:hideMark/>
          </w:tcPr>
          <w:p w14:paraId="79779615" w14:textId="77777777" w:rsidR="00016793" w:rsidRPr="00016793" w:rsidRDefault="00016793" w:rsidP="00016793">
            <w:pPr>
              <w:spacing w:after="0"/>
              <w:ind w:left="159" w:hanging="159"/>
              <w:jc w:val="left"/>
              <w:rPr>
                <w:szCs w:val="17"/>
              </w:rPr>
            </w:pPr>
            <w:r w:rsidRPr="00016793">
              <w:rPr>
                <w:szCs w:val="17"/>
              </w:rPr>
              <w:t>TO0L Liquid Confidence</w:t>
            </w:r>
          </w:p>
        </w:tc>
        <w:tc>
          <w:tcPr>
            <w:tcW w:w="454" w:type="pct"/>
            <w:noWrap/>
            <w:hideMark/>
          </w:tcPr>
          <w:p w14:paraId="7BC59C56"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70B810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62F2F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10CC3F" w14:textId="77777777" w:rsidR="00016793" w:rsidRPr="00016793" w:rsidRDefault="00016793" w:rsidP="00016793">
            <w:pPr>
              <w:spacing w:after="0"/>
              <w:jc w:val="left"/>
              <w:rPr>
                <w:szCs w:val="17"/>
              </w:rPr>
            </w:pPr>
            <w:r w:rsidRPr="00016793">
              <w:rPr>
                <w:szCs w:val="17"/>
              </w:rPr>
              <w:t>Statewide Recycling</w:t>
            </w:r>
          </w:p>
        </w:tc>
      </w:tr>
      <w:tr w:rsidR="00016793" w:rsidRPr="00016793" w14:paraId="0D684D84" w14:textId="77777777" w:rsidTr="006F3096">
        <w:trPr>
          <w:trHeight w:val="20"/>
        </w:trPr>
        <w:tc>
          <w:tcPr>
            <w:tcW w:w="1666" w:type="pct"/>
            <w:noWrap/>
            <w:hideMark/>
          </w:tcPr>
          <w:p w14:paraId="49661220" w14:textId="77777777" w:rsidR="00016793" w:rsidRPr="00016793" w:rsidRDefault="00016793" w:rsidP="00016793">
            <w:pPr>
              <w:spacing w:after="0"/>
              <w:ind w:left="159" w:hanging="159"/>
              <w:jc w:val="left"/>
              <w:rPr>
                <w:szCs w:val="17"/>
              </w:rPr>
            </w:pPr>
            <w:r w:rsidRPr="00016793">
              <w:rPr>
                <w:szCs w:val="17"/>
              </w:rPr>
              <w:t>TO0L Mine Is Bigger</w:t>
            </w:r>
          </w:p>
        </w:tc>
        <w:tc>
          <w:tcPr>
            <w:tcW w:w="454" w:type="pct"/>
            <w:noWrap/>
            <w:hideMark/>
          </w:tcPr>
          <w:p w14:paraId="6BD222E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790CF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7A2ED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633EAD" w14:textId="77777777" w:rsidR="00016793" w:rsidRPr="00016793" w:rsidRDefault="00016793" w:rsidP="00016793">
            <w:pPr>
              <w:spacing w:after="0"/>
              <w:jc w:val="left"/>
              <w:rPr>
                <w:szCs w:val="17"/>
              </w:rPr>
            </w:pPr>
            <w:r w:rsidRPr="00016793">
              <w:rPr>
                <w:szCs w:val="17"/>
              </w:rPr>
              <w:t>Statewide Recycling</w:t>
            </w:r>
          </w:p>
        </w:tc>
      </w:tr>
      <w:tr w:rsidR="00016793" w:rsidRPr="00016793" w14:paraId="1AA5C722" w14:textId="77777777" w:rsidTr="006F3096">
        <w:trPr>
          <w:trHeight w:val="20"/>
        </w:trPr>
        <w:tc>
          <w:tcPr>
            <w:tcW w:w="1666" w:type="pct"/>
            <w:noWrap/>
            <w:hideMark/>
          </w:tcPr>
          <w:p w14:paraId="75726C2F" w14:textId="77777777" w:rsidR="00016793" w:rsidRPr="00016793" w:rsidRDefault="00016793" w:rsidP="00016793">
            <w:pPr>
              <w:spacing w:after="0"/>
              <w:ind w:left="159" w:hanging="159"/>
              <w:jc w:val="left"/>
              <w:rPr>
                <w:szCs w:val="17"/>
              </w:rPr>
            </w:pPr>
            <w:r w:rsidRPr="00016793">
              <w:rPr>
                <w:szCs w:val="17"/>
              </w:rPr>
              <w:t>TO0L Mochaccino Messiah</w:t>
            </w:r>
          </w:p>
        </w:tc>
        <w:tc>
          <w:tcPr>
            <w:tcW w:w="454" w:type="pct"/>
            <w:noWrap/>
            <w:hideMark/>
          </w:tcPr>
          <w:p w14:paraId="41AD3FD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77AD4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03EFB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B4113EA" w14:textId="77777777" w:rsidR="00016793" w:rsidRPr="00016793" w:rsidRDefault="00016793" w:rsidP="00016793">
            <w:pPr>
              <w:spacing w:after="0"/>
              <w:jc w:val="left"/>
              <w:rPr>
                <w:szCs w:val="17"/>
              </w:rPr>
            </w:pPr>
            <w:r w:rsidRPr="00016793">
              <w:rPr>
                <w:szCs w:val="17"/>
              </w:rPr>
              <w:t>Statewide Recycling</w:t>
            </w:r>
          </w:p>
        </w:tc>
      </w:tr>
      <w:tr w:rsidR="00016793" w:rsidRPr="00016793" w14:paraId="31AA805A" w14:textId="77777777" w:rsidTr="006F3096">
        <w:trPr>
          <w:trHeight w:val="20"/>
        </w:trPr>
        <w:tc>
          <w:tcPr>
            <w:tcW w:w="1666" w:type="pct"/>
            <w:noWrap/>
            <w:hideMark/>
          </w:tcPr>
          <w:p w14:paraId="64D535FF" w14:textId="77777777" w:rsidR="00016793" w:rsidRPr="00016793" w:rsidRDefault="00016793" w:rsidP="00016793">
            <w:pPr>
              <w:spacing w:after="0"/>
              <w:ind w:left="159" w:hanging="159"/>
              <w:jc w:val="left"/>
              <w:rPr>
                <w:szCs w:val="17"/>
              </w:rPr>
            </w:pPr>
            <w:r w:rsidRPr="00016793">
              <w:rPr>
                <w:szCs w:val="17"/>
              </w:rPr>
              <w:t>TO0L Ov Ral</w:t>
            </w:r>
          </w:p>
        </w:tc>
        <w:tc>
          <w:tcPr>
            <w:tcW w:w="454" w:type="pct"/>
            <w:noWrap/>
            <w:hideMark/>
          </w:tcPr>
          <w:p w14:paraId="62855EE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1960F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EAA21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8593748" w14:textId="77777777" w:rsidR="00016793" w:rsidRPr="00016793" w:rsidRDefault="00016793" w:rsidP="00016793">
            <w:pPr>
              <w:spacing w:after="0"/>
              <w:jc w:val="left"/>
              <w:rPr>
                <w:szCs w:val="17"/>
              </w:rPr>
            </w:pPr>
            <w:r w:rsidRPr="00016793">
              <w:rPr>
                <w:szCs w:val="17"/>
              </w:rPr>
              <w:t>Statewide Recycling</w:t>
            </w:r>
          </w:p>
        </w:tc>
      </w:tr>
      <w:tr w:rsidR="00016793" w:rsidRPr="00016793" w14:paraId="50FFBFFA" w14:textId="77777777" w:rsidTr="006F3096">
        <w:trPr>
          <w:trHeight w:val="20"/>
        </w:trPr>
        <w:tc>
          <w:tcPr>
            <w:tcW w:w="1666" w:type="pct"/>
            <w:noWrap/>
            <w:hideMark/>
          </w:tcPr>
          <w:p w14:paraId="750AC333" w14:textId="77777777" w:rsidR="00016793" w:rsidRPr="00016793" w:rsidRDefault="00016793" w:rsidP="00016793">
            <w:pPr>
              <w:spacing w:after="0"/>
              <w:ind w:left="159" w:hanging="159"/>
              <w:jc w:val="left"/>
              <w:rPr>
                <w:szCs w:val="17"/>
              </w:rPr>
            </w:pPr>
            <w:r w:rsidRPr="00016793">
              <w:rPr>
                <w:szCs w:val="17"/>
              </w:rPr>
              <w:t>TO0L Raid Beer</w:t>
            </w:r>
          </w:p>
        </w:tc>
        <w:tc>
          <w:tcPr>
            <w:tcW w:w="454" w:type="pct"/>
            <w:noWrap/>
            <w:hideMark/>
          </w:tcPr>
          <w:p w14:paraId="38EF78C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5FA6B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3009F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A058658" w14:textId="77777777" w:rsidR="00016793" w:rsidRPr="00016793" w:rsidRDefault="00016793" w:rsidP="00016793">
            <w:pPr>
              <w:spacing w:after="0"/>
              <w:jc w:val="left"/>
              <w:rPr>
                <w:szCs w:val="17"/>
              </w:rPr>
            </w:pPr>
            <w:r w:rsidRPr="00016793">
              <w:rPr>
                <w:szCs w:val="17"/>
              </w:rPr>
              <w:t>Statewide Recycling</w:t>
            </w:r>
          </w:p>
        </w:tc>
      </w:tr>
      <w:tr w:rsidR="00016793" w:rsidRPr="00016793" w14:paraId="0A7388C8" w14:textId="77777777" w:rsidTr="006F3096">
        <w:trPr>
          <w:trHeight w:val="20"/>
        </w:trPr>
        <w:tc>
          <w:tcPr>
            <w:tcW w:w="1666" w:type="pct"/>
            <w:noWrap/>
            <w:hideMark/>
          </w:tcPr>
          <w:p w14:paraId="7E74BAC6" w14:textId="77777777" w:rsidR="00016793" w:rsidRPr="00016793" w:rsidRDefault="00016793" w:rsidP="00016793">
            <w:pPr>
              <w:spacing w:after="0"/>
              <w:ind w:left="159" w:hanging="159"/>
              <w:jc w:val="left"/>
              <w:rPr>
                <w:szCs w:val="17"/>
              </w:rPr>
            </w:pPr>
            <w:r w:rsidRPr="00016793">
              <w:rPr>
                <w:szCs w:val="17"/>
              </w:rPr>
              <w:t>TO0L Reparationsbajer</w:t>
            </w:r>
          </w:p>
        </w:tc>
        <w:tc>
          <w:tcPr>
            <w:tcW w:w="454" w:type="pct"/>
            <w:noWrap/>
            <w:hideMark/>
          </w:tcPr>
          <w:p w14:paraId="5F2E3FC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C51AD4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70690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77A509D" w14:textId="77777777" w:rsidR="00016793" w:rsidRPr="00016793" w:rsidRDefault="00016793" w:rsidP="00016793">
            <w:pPr>
              <w:spacing w:after="0"/>
              <w:jc w:val="left"/>
              <w:rPr>
                <w:szCs w:val="17"/>
              </w:rPr>
            </w:pPr>
            <w:r w:rsidRPr="00016793">
              <w:rPr>
                <w:szCs w:val="17"/>
              </w:rPr>
              <w:t>Statewide Recycling</w:t>
            </w:r>
          </w:p>
        </w:tc>
      </w:tr>
      <w:tr w:rsidR="00016793" w:rsidRPr="00016793" w14:paraId="000A7F66" w14:textId="77777777" w:rsidTr="006F3096">
        <w:trPr>
          <w:trHeight w:val="20"/>
        </w:trPr>
        <w:tc>
          <w:tcPr>
            <w:tcW w:w="1666" w:type="pct"/>
            <w:noWrap/>
            <w:hideMark/>
          </w:tcPr>
          <w:p w14:paraId="0D5309CC" w14:textId="77777777" w:rsidR="00016793" w:rsidRPr="00016793" w:rsidRDefault="00016793" w:rsidP="00016793">
            <w:pPr>
              <w:spacing w:after="0"/>
              <w:ind w:left="159" w:hanging="159"/>
              <w:jc w:val="left"/>
              <w:rPr>
                <w:szCs w:val="17"/>
              </w:rPr>
            </w:pPr>
            <w:r w:rsidRPr="00016793">
              <w:rPr>
                <w:szCs w:val="17"/>
              </w:rPr>
              <w:t>TO0L Sans Frontier Barrel Aged</w:t>
            </w:r>
          </w:p>
        </w:tc>
        <w:tc>
          <w:tcPr>
            <w:tcW w:w="454" w:type="pct"/>
            <w:noWrap/>
            <w:hideMark/>
          </w:tcPr>
          <w:p w14:paraId="45AB7FD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F5560A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69F44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CD5389" w14:textId="77777777" w:rsidR="00016793" w:rsidRPr="00016793" w:rsidRDefault="00016793" w:rsidP="00016793">
            <w:pPr>
              <w:spacing w:after="0"/>
              <w:jc w:val="left"/>
              <w:rPr>
                <w:szCs w:val="17"/>
              </w:rPr>
            </w:pPr>
            <w:r w:rsidRPr="00016793">
              <w:rPr>
                <w:szCs w:val="17"/>
              </w:rPr>
              <w:t>Statewide Recycling</w:t>
            </w:r>
          </w:p>
        </w:tc>
      </w:tr>
      <w:tr w:rsidR="00016793" w:rsidRPr="00016793" w14:paraId="3A2DD163" w14:textId="77777777" w:rsidTr="006F3096">
        <w:trPr>
          <w:trHeight w:val="20"/>
        </w:trPr>
        <w:tc>
          <w:tcPr>
            <w:tcW w:w="1666" w:type="pct"/>
            <w:noWrap/>
            <w:hideMark/>
          </w:tcPr>
          <w:p w14:paraId="2DC60A41" w14:textId="77777777" w:rsidR="00016793" w:rsidRPr="00016793" w:rsidRDefault="00016793" w:rsidP="00016793">
            <w:pPr>
              <w:spacing w:after="0"/>
              <w:ind w:left="159" w:hanging="159"/>
              <w:jc w:val="left"/>
              <w:rPr>
                <w:szCs w:val="17"/>
              </w:rPr>
            </w:pPr>
            <w:r w:rsidRPr="00016793">
              <w:rPr>
                <w:szCs w:val="17"/>
              </w:rPr>
              <w:t>TO0L Snow Ball</w:t>
            </w:r>
          </w:p>
        </w:tc>
        <w:tc>
          <w:tcPr>
            <w:tcW w:w="454" w:type="pct"/>
            <w:noWrap/>
            <w:hideMark/>
          </w:tcPr>
          <w:p w14:paraId="21841AC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4054B5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A2848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642009" w14:textId="77777777" w:rsidR="00016793" w:rsidRPr="00016793" w:rsidRDefault="00016793" w:rsidP="00016793">
            <w:pPr>
              <w:spacing w:after="0"/>
              <w:jc w:val="left"/>
              <w:rPr>
                <w:szCs w:val="17"/>
              </w:rPr>
            </w:pPr>
            <w:r w:rsidRPr="00016793">
              <w:rPr>
                <w:szCs w:val="17"/>
              </w:rPr>
              <w:t>Statewide Recycling</w:t>
            </w:r>
          </w:p>
        </w:tc>
      </w:tr>
      <w:tr w:rsidR="00016793" w:rsidRPr="00016793" w14:paraId="72C88C51" w14:textId="77777777" w:rsidTr="006F3096">
        <w:trPr>
          <w:trHeight w:val="20"/>
        </w:trPr>
        <w:tc>
          <w:tcPr>
            <w:tcW w:w="1666" w:type="pct"/>
            <w:noWrap/>
            <w:hideMark/>
          </w:tcPr>
          <w:p w14:paraId="0AC68DD2" w14:textId="77777777" w:rsidR="00016793" w:rsidRPr="00016793" w:rsidRDefault="00016793" w:rsidP="00016793">
            <w:pPr>
              <w:spacing w:after="0"/>
              <w:ind w:left="159" w:hanging="159"/>
              <w:jc w:val="left"/>
              <w:rPr>
                <w:szCs w:val="17"/>
              </w:rPr>
            </w:pPr>
            <w:r w:rsidRPr="00016793">
              <w:rPr>
                <w:szCs w:val="17"/>
              </w:rPr>
              <w:t>TO0L Snow Ball BA</w:t>
            </w:r>
          </w:p>
        </w:tc>
        <w:tc>
          <w:tcPr>
            <w:tcW w:w="454" w:type="pct"/>
            <w:noWrap/>
            <w:hideMark/>
          </w:tcPr>
          <w:p w14:paraId="7E3B765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A39067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8BA932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ABD2F2" w14:textId="77777777" w:rsidR="00016793" w:rsidRPr="00016793" w:rsidRDefault="00016793" w:rsidP="00016793">
            <w:pPr>
              <w:spacing w:after="0"/>
              <w:jc w:val="left"/>
              <w:rPr>
                <w:szCs w:val="17"/>
              </w:rPr>
            </w:pPr>
            <w:r w:rsidRPr="00016793">
              <w:rPr>
                <w:szCs w:val="17"/>
              </w:rPr>
              <w:t>Statewide Recycling</w:t>
            </w:r>
          </w:p>
        </w:tc>
      </w:tr>
      <w:tr w:rsidR="00016793" w:rsidRPr="00016793" w14:paraId="578F3FB0" w14:textId="77777777" w:rsidTr="006F3096">
        <w:trPr>
          <w:trHeight w:val="20"/>
        </w:trPr>
        <w:tc>
          <w:tcPr>
            <w:tcW w:w="1666" w:type="pct"/>
            <w:noWrap/>
            <w:hideMark/>
          </w:tcPr>
          <w:p w14:paraId="12BBE9C1" w14:textId="77777777" w:rsidR="00016793" w:rsidRPr="00016793" w:rsidRDefault="00016793" w:rsidP="00016793">
            <w:pPr>
              <w:spacing w:after="0"/>
              <w:ind w:left="159" w:hanging="159"/>
              <w:jc w:val="left"/>
              <w:rPr>
                <w:szCs w:val="17"/>
              </w:rPr>
            </w:pPr>
            <w:r w:rsidRPr="00016793">
              <w:rPr>
                <w:szCs w:val="17"/>
              </w:rPr>
              <w:t>TO0L Sort Maelk</w:t>
            </w:r>
          </w:p>
        </w:tc>
        <w:tc>
          <w:tcPr>
            <w:tcW w:w="454" w:type="pct"/>
            <w:noWrap/>
            <w:hideMark/>
          </w:tcPr>
          <w:p w14:paraId="4E033AF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CFB371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7CF06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02070AB" w14:textId="77777777" w:rsidR="00016793" w:rsidRPr="00016793" w:rsidRDefault="00016793" w:rsidP="00016793">
            <w:pPr>
              <w:spacing w:after="0"/>
              <w:jc w:val="left"/>
              <w:rPr>
                <w:szCs w:val="17"/>
              </w:rPr>
            </w:pPr>
            <w:r w:rsidRPr="00016793">
              <w:rPr>
                <w:szCs w:val="17"/>
              </w:rPr>
              <w:t>Statewide Recycling</w:t>
            </w:r>
          </w:p>
        </w:tc>
      </w:tr>
      <w:tr w:rsidR="00016793" w:rsidRPr="00016793" w14:paraId="4D35AE10" w14:textId="77777777" w:rsidTr="006F3096">
        <w:trPr>
          <w:trHeight w:val="20"/>
        </w:trPr>
        <w:tc>
          <w:tcPr>
            <w:tcW w:w="1666" w:type="pct"/>
            <w:noWrap/>
            <w:hideMark/>
          </w:tcPr>
          <w:p w14:paraId="2D8B2E89" w14:textId="77777777" w:rsidR="00016793" w:rsidRPr="00016793" w:rsidRDefault="00016793" w:rsidP="00016793">
            <w:pPr>
              <w:spacing w:after="0"/>
              <w:ind w:left="159" w:hanging="159"/>
              <w:jc w:val="left"/>
              <w:rPr>
                <w:szCs w:val="17"/>
              </w:rPr>
            </w:pPr>
            <w:r w:rsidRPr="00016793">
              <w:rPr>
                <w:szCs w:val="17"/>
              </w:rPr>
              <w:t>TO0L Sundancer</w:t>
            </w:r>
          </w:p>
        </w:tc>
        <w:tc>
          <w:tcPr>
            <w:tcW w:w="454" w:type="pct"/>
            <w:noWrap/>
            <w:hideMark/>
          </w:tcPr>
          <w:p w14:paraId="4F85115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F618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0B838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EC2409E" w14:textId="77777777" w:rsidR="00016793" w:rsidRPr="00016793" w:rsidRDefault="00016793" w:rsidP="00016793">
            <w:pPr>
              <w:spacing w:after="0"/>
              <w:jc w:val="left"/>
              <w:rPr>
                <w:szCs w:val="17"/>
              </w:rPr>
            </w:pPr>
            <w:r w:rsidRPr="00016793">
              <w:rPr>
                <w:szCs w:val="17"/>
              </w:rPr>
              <w:t>Statewide Recycling</w:t>
            </w:r>
          </w:p>
        </w:tc>
      </w:tr>
      <w:tr w:rsidR="00016793" w:rsidRPr="00016793" w14:paraId="4E0C1595" w14:textId="77777777" w:rsidTr="006F3096">
        <w:trPr>
          <w:trHeight w:val="20"/>
        </w:trPr>
        <w:tc>
          <w:tcPr>
            <w:tcW w:w="1666" w:type="pct"/>
            <w:noWrap/>
            <w:hideMark/>
          </w:tcPr>
          <w:p w14:paraId="1F63834A" w14:textId="77777777" w:rsidR="00016793" w:rsidRPr="00016793" w:rsidRDefault="00016793" w:rsidP="00016793">
            <w:pPr>
              <w:spacing w:after="0"/>
              <w:ind w:left="159" w:hanging="159"/>
              <w:jc w:val="left"/>
              <w:rPr>
                <w:szCs w:val="17"/>
              </w:rPr>
            </w:pPr>
            <w:r w:rsidRPr="00016793">
              <w:rPr>
                <w:szCs w:val="17"/>
              </w:rPr>
              <w:t>Tiny Rebel CWTCH Amber Ale 4.6%</w:t>
            </w:r>
          </w:p>
        </w:tc>
        <w:tc>
          <w:tcPr>
            <w:tcW w:w="454" w:type="pct"/>
            <w:noWrap/>
            <w:hideMark/>
          </w:tcPr>
          <w:p w14:paraId="47B081C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970801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EF04C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96AA32" w14:textId="77777777" w:rsidR="00016793" w:rsidRPr="00016793" w:rsidRDefault="00016793" w:rsidP="00016793">
            <w:pPr>
              <w:spacing w:after="0"/>
              <w:jc w:val="left"/>
              <w:rPr>
                <w:szCs w:val="17"/>
              </w:rPr>
            </w:pPr>
            <w:r w:rsidRPr="00016793">
              <w:rPr>
                <w:szCs w:val="17"/>
              </w:rPr>
              <w:t>Statewide Recycling</w:t>
            </w:r>
          </w:p>
        </w:tc>
      </w:tr>
      <w:tr w:rsidR="00016793" w:rsidRPr="00016793" w14:paraId="10DF193C" w14:textId="77777777" w:rsidTr="006F3096">
        <w:trPr>
          <w:trHeight w:val="20"/>
        </w:trPr>
        <w:tc>
          <w:tcPr>
            <w:tcW w:w="1666" w:type="pct"/>
            <w:noWrap/>
            <w:hideMark/>
          </w:tcPr>
          <w:p w14:paraId="40A4D1AA" w14:textId="77777777" w:rsidR="00016793" w:rsidRPr="00016793" w:rsidRDefault="00016793" w:rsidP="00016793">
            <w:pPr>
              <w:spacing w:after="0"/>
              <w:ind w:left="159" w:hanging="159"/>
              <w:jc w:val="left"/>
              <w:rPr>
                <w:szCs w:val="17"/>
              </w:rPr>
            </w:pPr>
            <w:r w:rsidRPr="00016793">
              <w:rPr>
                <w:szCs w:val="17"/>
              </w:rPr>
              <w:t>Tiny Rebel Dirty Stop Out Smoked Ale 5%</w:t>
            </w:r>
          </w:p>
        </w:tc>
        <w:tc>
          <w:tcPr>
            <w:tcW w:w="454" w:type="pct"/>
            <w:noWrap/>
            <w:hideMark/>
          </w:tcPr>
          <w:p w14:paraId="0E0C4D1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8F709A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83A4DB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FC55873" w14:textId="77777777" w:rsidR="00016793" w:rsidRPr="00016793" w:rsidRDefault="00016793" w:rsidP="00016793">
            <w:pPr>
              <w:spacing w:after="0"/>
              <w:jc w:val="left"/>
              <w:rPr>
                <w:szCs w:val="17"/>
              </w:rPr>
            </w:pPr>
            <w:r w:rsidRPr="00016793">
              <w:rPr>
                <w:szCs w:val="17"/>
              </w:rPr>
              <w:t>Statewide Recycling</w:t>
            </w:r>
          </w:p>
        </w:tc>
      </w:tr>
      <w:tr w:rsidR="00016793" w:rsidRPr="00016793" w14:paraId="0D5214B2" w14:textId="77777777" w:rsidTr="006F3096">
        <w:trPr>
          <w:trHeight w:val="20"/>
        </w:trPr>
        <w:tc>
          <w:tcPr>
            <w:tcW w:w="1666" w:type="pct"/>
            <w:noWrap/>
            <w:hideMark/>
          </w:tcPr>
          <w:p w14:paraId="59D7C406" w14:textId="77777777" w:rsidR="00016793" w:rsidRPr="00016793" w:rsidRDefault="00016793" w:rsidP="00016793">
            <w:pPr>
              <w:spacing w:after="0"/>
              <w:ind w:left="159" w:hanging="159"/>
              <w:jc w:val="left"/>
              <w:rPr>
                <w:szCs w:val="17"/>
              </w:rPr>
            </w:pPr>
            <w:r w:rsidRPr="00016793">
              <w:rPr>
                <w:szCs w:val="17"/>
              </w:rPr>
              <w:t>Tiny Rebel FUBAR Golden Ale 4.4%</w:t>
            </w:r>
          </w:p>
        </w:tc>
        <w:tc>
          <w:tcPr>
            <w:tcW w:w="454" w:type="pct"/>
            <w:noWrap/>
            <w:hideMark/>
          </w:tcPr>
          <w:p w14:paraId="458800F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D9A7F1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0B64E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2A1AC6" w14:textId="77777777" w:rsidR="00016793" w:rsidRPr="00016793" w:rsidRDefault="00016793" w:rsidP="00016793">
            <w:pPr>
              <w:spacing w:after="0"/>
              <w:jc w:val="left"/>
              <w:rPr>
                <w:szCs w:val="17"/>
              </w:rPr>
            </w:pPr>
            <w:r w:rsidRPr="00016793">
              <w:rPr>
                <w:szCs w:val="17"/>
              </w:rPr>
              <w:t>Statewide Recycling</w:t>
            </w:r>
          </w:p>
        </w:tc>
      </w:tr>
      <w:tr w:rsidR="00016793" w:rsidRPr="00016793" w14:paraId="253308C1" w14:textId="77777777" w:rsidTr="006F3096">
        <w:trPr>
          <w:trHeight w:val="20"/>
        </w:trPr>
        <w:tc>
          <w:tcPr>
            <w:tcW w:w="1666" w:type="pct"/>
            <w:noWrap/>
            <w:hideMark/>
          </w:tcPr>
          <w:p w14:paraId="20F0A065" w14:textId="77777777" w:rsidR="00016793" w:rsidRPr="00016793" w:rsidRDefault="00016793" w:rsidP="00016793">
            <w:pPr>
              <w:spacing w:after="0"/>
              <w:ind w:left="159" w:hanging="159"/>
              <w:jc w:val="left"/>
              <w:rPr>
                <w:szCs w:val="17"/>
              </w:rPr>
            </w:pPr>
            <w:r w:rsidRPr="00016793">
              <w:rPr>
                <w:szCs w:val="17"/>
              </w:rPr>
              <w:t>Tiny Rebel Full Nelson APA 4.8%</w:t>
            </w:r>
          </w:p>
        </w:tc>
        <w:tc>
          <w:tcPr>
            <w:tcW w:w="454" w:type="pct"/>
            <w:noWrap/>
            <w:hideMark/>
          </w:tcPr>
          <w:p w14:paraId="4A46113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D0F529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E0E6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1EABBCB" w14:textId="77777777" w:rsidR="00016793" w:rsidRPr="00016793" w:rsidRDefault="00016793" w:rsidP="00016793">
            <w:pPr>
              <w:spacing w:after="0"/>
              <w:jc w:val="left"/>
              <w:rPr>
                <w:szCs w:val="17"/>
              </w:rPr>
            </w:pPr>
            <w:r w:rsidRPr="00016793">
              <w:rPr>
                <w:szCs w:val="17"/>
              </w:rPr>
              <w:t>Statewide Recycling</w:t>
            </w:r>
          </w:p>
        </w:tc>
      </w:tr>
      <w:tr w:rsidR="00016793" w:rsidRPr="00016793" w14:paraId="72F516B0" w14:textId="77777777" w:rsidTr="006F3096">
        <w:trPr>
          <w:trHeight w:val="20"/>
        </w:trPr>
        <w:tc>
          <w:tcPr>
            <w:tcW w:w="1666" w:type="pct"/>
            <w:noWrap/>
            <w:hideMark/>
          </w:tcPr>
          <w:p w14:paraId="31E39BD3" w14:textId="77777777" w:rsidR="00016793" w:rsidRPr="00016793" w:rsidRDefault="00016793" w:rsidP="00016793">
            <w:pPr>
              <w:spacing w:after="0"/>
              <w:ind w:left="159" w:hanging="159"/>
              <w:jc w:val="left"/>
              <w:rPr>
                <w:szCs w:val="17"/>
              </w:rPr>
            </w:pPr>
            <w:r w:rsidRPr="00016793">
              <w:rPr>
                <w:szCs w:val="17"/>
              </w:rPr>
              <w:t>Tiny Rebel Hadouken IPA 7.4%</w:t>
            </w:r>
          </w:p>
        </w:tc>
        <w:tc>
          <w:tcPr>
            <w:tcW w:w="454" w:type="pct"/>
            <w:noWrap/>
            <w:hideMark/>
          </w:tcPr>
          <w:p w14:paraId="03DDB19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AF3A4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EF6CB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F2B15EE" w14:textId="77777777" w:rsidR="00016793" w:rsidRPr="00016793" w:rsidRDefault="00016793" w:rsidP="00016793">
            <w:pPr>
              <w:spacing w:after="0"/>
              <w:jc w:val="left"/>
              <w:rPr>
                <w:szCs w:val="17"/>
              </w:rPr>
            </w:pPr>
            <w:r w:rsidRPr="00016793">
              <w:rPr>
                <w:szCs w:val="17"/>
              </w:rPr>
              <w:t>Statewide Recycling</w:t>
            </w:r>
          </w:p>
        </w:tc>
      </w:tr>
      <w:tr w:rsidR="00016793" w:rsidRPr="00016793" w14:paraId="16E895E3" w14:textId="77777777" w:rsidTr="006F3096">
        <w:trPr>
          <w:trHeight w:val="20"/>
        </w:trPr>
        <w:tc>
          <w:tcPr>
            <w:tcW w:w="1666" w:type="pct"/>
            <w:noWrap/>
            <w:hideMark/>
          </w:tcPr>
          <w:p w14:paraId="3F7445DD" w14:textId="77777777" w:rsidR="00016793" w:rsidRPr="00016793" w:rsidRDefault="00016793" w:rsidP="00016793">
            <w:pPr>
              <w:spacing w:after="0"/>
              <w:ind w:left="159" w:hanging="159"/>
              <w:jc w:val="left"/>
              <w:rPr>
                <w:szCs w:val="17"/>
              </w:rPr>
            </w:pPr>
            <w:r w:rsidRPr="00016793">
              <w:rPr>
                <w:szCs w:val="17"/>
              </w:rPr>
              <w:t>Tiny Rebel Urban IPA 5.5%</w:t>
            </w:r>
          </w:p>
        </w:tc>
        <w:tc>
          <w:tcPr>
            <w:tcW w:w="454" w:type="pct"/>
            <w:noWrap/>
            <w:hideMark/>
          </w:tcPr>
          <w:p w14:paraId="6AA906B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173E66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5C1A8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67162D0" w14:textId="77777777" w:rsidR="00016793" w:rsidRPr="00016793" w:rsidRDefault="00016793" w:rsidP="00016793">
            <w:pPr>
              <w:spacing w:after="0"/>
              <w:jc w:val="left"/>
              <w:rPr>
                <w:szCs w:val="17"/>
              </w:rPr>
            </w:pPr>
            <w:r w:rsidRPr="00016793">
              <w:rPr>
                <w:szCs w:val="17"/>
              </w:rPr>
              <w:t>Statewide Recycling</w:t>
            </w:r>
          </w:p>
        </w:tc>
      </w:tr>
      <w:tr w:rsidR="00016793" w:rsidRPr="00016793" w14:paraId="45DE962B" w14:textId="77777777" w:rsidTr="006F3096">
        <w:trPr>
          <w:trHeight w:val="20"/>
        </w:trPr>
        <w:tc>
          <w:tcPr>
            <w:tcW w:w="1666" w:type="pct"/>
            <w:noWrap/>
            <w:hideMark/>
          </w:tcPr>
          <w:p w14:paraId="73CAF483" w14:textId="77777777" w:rsidR="00016793" w:rsidRPr="00016793" w:rsidRDefault="00016793" w:rsidP="00016793">
            <w:pPr>
              <w:spacing w:after="0"/>
              <w:ind w:left="159" w:hanging="159"/>
              <w:jc w:val="left"/>
              <w:rPr>
                <w:szCs w:val="17"/>
              </w:rPr>
            </w:pPr>
            <w:r w:rsidRPr="00016793">
              <w:rPr>
                <w:szCs w:val="17"/>
              </w:rPr>
              <w:t>Alesmiths Grand Cru</w:t>
            </w:r>
          </w:p>
        </w:tc>
        <w:tc>
          <w:tcPr>
            <w:tcW w:w="454" w:type="pct"/>
            <w:noWrap/>
            <w:hideMark/>
          </w:tcPr>
          <w:p w14:paraId="4C1337A1"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84A070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AFBCAA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9ACE06" w14:textId="77777777" w:rsidR="00016793" w:rsidRPr="00016793" w:rsidRDefault="00016793" w:rsidP="00016793">
            <w:pPr>
              <w:spacing w:after="0"/>
              <w:jc w:val="left"/>
              <w:rPr>
                <w:szCs w:val="17"/>
              </w:rPr>
            </w:pPr>
            <w:r w:rsidRPr="00016793">
              <w:rPr>
                <w:szCs w:val="17"/>
              </w:rPr>
              <w:t>Statewide Recycling</w:t>
            </w:r>
          </w:p>
        </w:tc>
      </w:tr>
      <w:tr w:rsidR="00016793" w:rsidRPr="00016793" w14:paraId="3B364A8B" w14:textId="77777777" w:rsidTr="006F3096">
        <w:trPr>
          <w:trHeight w:val="20"/>
        </w:trPr>
        <w:tc>
          <w:tcPr>
            <w:tcW w:w="1666" w:type="pct"/>
            <w:noWrap/>
            <w:hideMark/>
          </w:tcPr>
          <w:p w14:paraId="0733CF3C" w14:textId="77777777" w:rsidR="00016793" w:rsidRPr="00016793" w:rsidRDefault="00016793" w:rsidP="00016793">
            <w:pPr>
              <w:spacing w:after="0"/>
              <w:ind w:left="159" w:hanging="159"/>
              <w:jc w:val="left"/>
              <w:rPr>
                <w:szCs w:val="17"/>
              </w:rPr>
            </w:pPr>
            <w:r w:rsidRPr="00016793">
              <w:rPr>
                <w:szCs w:val="17"/>
              </w:rPr>
              <w:t>Alesmiths Horny Devil</w:t>
            </w:r>
          </w:p>
        </w:tc>
        <w:tc>
          <w:tcPr>
            <w:tcW w:w="454" w:type="pct"/>
            <w:noWrap/>
            <w:hideMark/>
          </w:tcPr>
          <w:p w14:paraId="69A1DB94"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171B21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CA7A8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CB0972" w14:textId="77777777" w:rsidR="00016793" w:rsidRPr="00016793" w:rsidRDefault="00016793" w:rsidP="00016793">
            <w:pPr>
              <w:spacing w:after="0"/>
              <w:jc w:val="left"/>
              <w:rPr>
                <w:szCs w:val="17"/>
              </w:rPr>
            </w:pPr>
            <w:r w:rsidRPr="00016793">
              <w:rPr>
                <w:szCs w:val="17"/>
              </w:rPr>
              <w:t>Statewide Recycling</w:t>
            </w:r>
          </w:p>
        </w:tc>
      </w:tr>
      <w:tr w:rsidR="00016793" w:rsidRPr="00016793" w14:paraId="4A863CB7" w14:textId="77777777" w:rsidTr="006F3096">
        <w:trPr>
          <w:trHeight w:val="20"/>
        </w:trPr>
        <w:tc>
          <w:tcPr>
            <w:tcW w:w="1666" w:type="pct"/>
            <w:noWrap/>
            <w:hideMark/>
          </w:tcPr>
          <w:p w14:paraId="2CD685D9" w14:textId="77777777" w:rsidR="00016793" w:rsidRPr="00016793" w:rsidRDefault="00016793" w:rsidP="00016793">
            <w:pPr>
              <w:spacing w:after="0"/>
              <w:ind w:left="159" w:hanging="159"/>
              <w:jc w:val="left"/>
              <w:rPr>
                <w:szCs w:val="17"/>
              </w:rPr>
            </w:pPr>
            <w:r w:rsidRPr="00016793">
              <w:rPr>
                <w:szCs w:val="17"/>
              </w:rPr>
              <w:t>Alesmiths IPA</w:t>
            </w:r>
          </w:p>
        </w:tc>
        <w:tc>
          <w:tcPr>
            <w:tcW w:w="454" w:type="pct"/>
            <w:noWrap/>
            <w:hideMark/>
          </w:tcPr>
          <w:p w14:paraId="3CD9970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28375B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84760E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55CF741" w14:textId="77777777" w:rsidR="00016793" w:rsidRPr="00016793" w:rsidRDefault="00016793" w:rsidP="00016793">
            <w:pPr>
              <w:spacing w:after="0"/>
              <w:jc w:val="left"/>
              <w:rPr>
                <w:szCs w:val="17"/>
              </w:rPr>
            </w:pPr>
            <w:r w:rsidRPr="00016793">
              <w:rPr>
                <w:szCs w:val="17"/>
              </w:rPr>
              <w:t>Statewide Recycling</w:t>
            </w:r>
          </w:p>
        </w:tc>
      </w:tr>
      <w:tr w:rsidR="00016793" w:rsidRPr="00016793" w14:paraId="4BAC44CF" w14:textId="77777777" w:rsidTr="006F3096">
        <w:trPr>
          <w:trHeight w:val="20"/>
        </w:trPr>
        <w:tc>
          <w:tcPr>
            <w:tcW w:w="1666" w:type="pct"/>
            <w:noWrap/>
            <w:hideMark/>
          </w:tcPr>
          <w:p w14:paraId="1AD40758" w14:textId="77777777" w:rsidR="00016793" w:rsidRPr="00016793" w:rsidRDefault="00016793" w:rsidP="00016793">
            <w:pPr>
              <w:spacing w:after="0"/>
              <w:ind w:left="159" w:hanging="159"/>
              <w:jc w:val="left"/>
              <w:rPr>
                <w:szCs w:val="17"/>
              </w:rPr>
            </w:pPr>
            <w:r w:rsidRPr="00016793">
              <w:rPr>
                <w:szCs w:val="17"/>
              </w:rPr>
              <w:t>Alesmiths Old Numbskull</w:t>
            </w:r>
          </w:p>
        </w:tc>
        <w:tc>
          <w:tcPr>
            <w:tcW w:w="454" w:type="pct"/>
            <w:noWrap/>
            <w:hideMark/>
          </w:tcPr>
          <w:p w14:paraId="532A8872"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1C150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2EF6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4B12A2F" w14:textId="77777777" w:rsidR="00016793" w:rsidRPr="00016793" w:rsidRDefault="00016793" w:rsidP="00016793">
            <w:pPr>
              <w:spacing w:after="0"/>
              <w:jc w:val="left"/>
              <w:rPr>
                <w:szCs w:val="17"/>
              </w:rPr>
            </w:pPr>
            <w:r w:rsidRPr="00016793">
              <w:rPr>
                <w:szCs w:val="17"/>
              </w:rPr>
              <w:t>Statewide Recycling</w:t>
            </w:r>
          </w:p>
        </w:tc>
      </w:tr>
      <w:tr w:rsidR="00016793" w:rsidRPr="00016793" w14:paraId="04F6F88B" w14:textId="77777777" w:rsidTr="006F3096">
        <w:trPr>
          <w:trHeight w:val="20"/>
        </w:trPr>
        <w:tc>
          <w:tcPr>
            <w:tcW w:w="1666" w:type="pct"/>
            <w:noWrap/>
            <w:hideMark/>
          </w:tcPr>
          <w:p w14:paraId="2AD89D3B" w14:textId="77777777" w:rsidR="00016793" w:rsidRPr="00016793" w:rsidRDefault="00016793" w:rsidP="00016793">
            <w:pPr>
              <w:spacing w:after="0"/>
              <w:ind w:left="159" w:hanging="159"/>
              <w:jc w:val="left"/>
              <w:rPr>
                <w:szCs w:val="17"/>
              </w:rPr>
            </w:pPr>
            <w:r w:rsidRPr="00016793">
              <w:rPr>
                <w:szCs w:val="17"/>
              </w:rPr>
              <w:t>Alesmiths Speedway Stout</w:t>
            </w:r>
          </w:p>
        </w:tc>
        <w:tc>
          <w:tcPr>
            <w:tcW w:w="454" w:type="pct"/>
            <w:noWrap/>
            <w:hideMark/>
          </w:tcPr>
          <w:p w14:paraId="5314A6B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A4CA2D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10865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FFCA0C" w14:textId="77777777" w:rsidR="00016793" w:rsidRPr="00016793" w:rsidRDefault="00016793" w:rsidP="00016793">
            <w:pPr>
              <w:spacing w:after="0"/>
              <w:jc w:val="left"/>
              <w:rPr>
                <w:szCs w:val="17"/>
              </w:rPr>
            </w:pPr>
            <w:r w:rsidRPr="00016793">
              <w:rPr>
                <w:szCs w:val="17"/>
              </w:rPr>
              <w:t>Statewide Recycling</w:t>
            </w:r>
          </w:p>
        </w:tc>
      </w:tr>
      <w:tr w:rsidR="00016793" w:rsidRPr="00016793" w14:paraId="492A64F2" w14:textId="77777777" w:rsidTr="006F3096">
        <w:trPr>
          <w:trHeight w:val="20"/>
        </w:trPr>
        <w:tc>
          <w:tcPr>
            <w:tcW w:w="1666" w:type="pct"/>
            <w:noWrap/>
            <w:hideMark/>
          </w:tcPr>
          <w:p w14:paraId="11A9993B" w14:textId="77777777" w:rsidR="00016793" w:rsidRPr="00016793" w:rsidRDefault="00016793" w:rsidP="00016793">
            <w:pPr>
              <w:spacing w:after="0"/>
              <w:ind w:left="159" w:hanging="159"/>
              <w:jc w:val="left"/>
              <w:rPr>
                <w:szCs w:val="17"/>
              </w:rPr>
            </w:pPr>
            <w:r w:rsidRPr="00016793">
              <w:rPr>
                <w:szCs w:val="17"/>
              </w:rPr>
              <w:t>Alesmiths Wee Heavy</w:t>
            </w:r>
          </w:p>
        </w:tc>
        <w:tc>
          <w:tcPr>
            <w:tcW w:w="454" w:type="pct"/>
            <w:noWrap/>
            <w:hideMark/>
          </w:tcPr>
          <w:p w14:paraId="326830C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223C2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DEB13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A4160C6" w14:textId="77777777" w:rsidR="00016793" w:rsidRPr="00016793" w:rsidRDefault="00016793" w:rsidP="00016793">
            <w:pPr>
              <w:spacing w:after="0"/>
              <w:jc w:val="left"/>
              <w:rPr>
                <w:szCs w:val="17"/>
              </w:rPr>
            </w:pPr>
            <w:r w:rsidRPr="00016793">
              <w:rPr>
                <w:szCs w:val="17"/>
              </w:rPr>
              <w:t>Statewide Recycling</w:t>
            </w:r>
          </w:p>
        </w:tc>
      </w:tr>
      <w:tr w:rsidR="00016793" w:rsidRPr="00016793" w14:paraId="5BB46730" w14:textId="77777777" w:rsidTr="006F3096">
        <w:trPr>
          <w:trHeight w:val="20"/>
        </w:trPr>
        <w:tc>
          <w:tcPr>
            <w:tcW w:w="1666" w:type="pct"/>
            <w:noWrap/>
            <w:hideMark/>
          </w:tcPr>
          <w:p w14:paraId="7A6F69A8" w14:textId="77777777" w:rsidR="00016793" w:rsidRPr="00016793" w:rsidRDefault="00016793" w:rsidP="00016793">
            <w:pPr>
              <w:spacing w:after="0"/>
              <w:ind w:left="159" w:hanging="159"/>
              <w:jc w:val="left"/>
              <w:rPr>
                <w:szCs w:val="17"/>
              </w:rPr>
            </w:pPr>
            <w:r w:rsidRPr="00016793">
              <w:rPr>
                <w:szCs w:val="17"/>
              </w:rPr>
              <w:t>Alesmiths X</w:t>
            </w:r>
          </w:p>
        </w:tc>
        <w:tc>
          <w:tcPr>
            <w:tcW w:w="454" w:type="pct"/>
            <w:noWrap/>
            <w:hideMark/>
          </w:tcPr>
          <w:p w14:paraId="1F3558C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C9AAE5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520263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66CC32" w14:textId="77777777" w:rsidR="00016793" w:rsidRPr="00016793" w:rsidRDefault="00016793" w:rsidP="00016793">
            <w:pPr>
              <w:spacing w:after="0"/>
              <w:jc w:val="left"/>
              <w:rPr>
                <w:szCs w:val="17"/>
              </w:rPr>
            </w:pPr>
            <w:r w:rsidRPr="00016793">
              <w:rPr>
                <w:szCs w:val="17"/>
              </w:rPr>
              <w:t>Statewide Recycling</w:t>
            </w:r>
          </w:p>
        </w:tc>
      </w:tr>
      <w:tr w:rsidR="00016793" w:rsidRPr="00016793" w14:paraId="06A23BD3" w14:textId="77777777" w:rsidTr="006F3096">
        <w:trPr>
          <w:trHeight w:val="20"/>
        </w:trPr>
        <w:tc>
          <w:tcPr>
            <w:tcW w:w="1666" w:type="pct"/>
            <w:noWrap/>
            <w:hideMark/>
          </w:tcPr>
          <w:p w14:paraId="32E79227" w14:textId="77777777" w:rsidR="00016793" w:rsidRPr="00016793" w:rsidRDefault="00016793" w:rsidP="00016793">
            <w:pPr>
              <w:spacing w:after="0"/>
              <w:ind w:left="159" w:hanging="159"/>
              <w:jc w:val="left"/>
              <w:rPr>
                <w:szCs w:val="17"/>
              </w:rPr>
            </w:pPr>
            <w:r w:rsidRPr="00016793">
              <w:rPr>
                <w:szCs w:val="17"/>
              </w:rPr>
              <w:t>Almanac Barrel Noir</w:t>
            </w:r>
          </w:p>
        </w:tc>
        <w:tc>
          <w:tcPr>
            <w:tcW w:w="454" w:type="pct"/>
            <w:noWrap/>
            <w:hideMark/>
          </w:tcPr>
          <w:p w14:paraId="78DEA35A"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02DB4F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838E7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5FE44CE" w14:textId="77777777" w:rsidR="00016793" w:rsidRPr="00016793" w:rsidRDefault="00016793" w:rsidP="00016793">
            <w:pPr>
              <w:spacing w:after="0"/>
              <w:jc w:val="left"/>
              <w:rPr>
                <w:szCs w:val="17"/>
              </w:rPr>
            </w:pPr>
            <w:r w:rsidRPr="00016793">
              <w:rPr>
                <w:szCs w:val="17"/>
              </w:rPr>
              <w:t>Statewide Recycling</w:t>
            </w:r>
          </w:p>
        </w:tc>
      </w:tr>
      <w:tr w:rsidR="00016793" w:rsidRPr="00016793" w14:paraId="2303D070" w14:textId="77777777" w:rsidTr="006F3096">
        <w:trPr>
          <w:trHeight w:val="20"/>
        </w:trPr>
        <w:tc>
          <w:tcPr>
            <w:tcW w:w="1666" w:type="pct"/>
            <w:noWrap/>
            <w:hideMark/>
          </w:tcPr>
          <w:p w14:paraId="18DDCED8" w14:textId="77777777" w:rsidR="00016793" w:rsidRPr="00016793" w:rsidRDefault="00016793" w:rsidP="00016793">
            <w:pPr>
              <w:spacing w:after="0"/>
              <w:ind w:left="159" w:hanging="159"/>
              <w:jc w:val="left"/>
              <w:rPr>
                <w:szCs w:val="17"/>
              </w:rPr>
            </w:pPr>
            <w:r w:rsidRPr="00016793">
              <w:rPr>
                <w:szCs w:val="17"/>
              </w:rPr>
              <w:t>Almanac Biere De Chocolat</w:t>
            </w:r>
          </w:p>
        </w:tc>
        <w:tc>
          <w:tcPr>
            <w:tcW w:w="454" w:type="pct"/>
            <w:noWrap/>
            <w:hideMark/>
          </w:tcPr>
          <w:p w14:paraId="1054E8F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47B3EC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241E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AD362B" w14:textId="77777777" w:rsidR="00016793" w:rsidRPr="00016793" w:rsidRDefault="00016793" w:rsidP="00016793">
            <w:pPr>
              <w:spacing w:after="0"/>
              <w:jc w:val="left"/>
              <w:rPr>
                <w:szCs w:val="17"/>
              </w:rPr>
            </w:pPr>
            <w:r w:rsidRPr="00016793">
              <w:rPr>
                <w:szCs w:val="17"/>
              </w:rPr>
              <w:t>Statewide Recycling</w:t>
            </w:r>
          </w:p>
        </w:tc>
      </w:tr>
      <w:tr w:rsidR="00016793" w:rsidRPr="00016793" w14:paraId="0220012F" w14:textId="77777777" w:rsidTr="006F3096">
        <w:trPr>
          <w:trHeight w:val="20"/>
        </w:trPr>
        <w:tc>
          <w:tcPr>
            <w:tcW w:w="1666" w:type="pct"/>
            <w:noWrap/>
            <w:hideMark/>
          </w:tcPr>
          <w:p w14:paraId="646010BB" w14:textId="77777777" w:rsidR="00016793" w:rsidRPr="00016793" w:rsidRDefault="00016793" w:rsidP="00016793">
            <w:pPr>
              <w:spacing w:after="0"/>
              <w:ind w:left="159" w:hanging="159"/>
              <w:jc w:val="left"/>
              <w:rPr>
                <w:szCs w:val="17"/>
              </w:rPr>
            </w:pPr>
            <w:r w:rsidRPr="00016793">
              <w:rPr>
                <w:szCs w:val="17"/>
              </w:rPr>
              <w:t>Almanac Dogpatch Sour</w:t>
            </w:r>
          </w:p>
        </w:tc>
        <w:tc>
          <w:tcPr>
            <w:tcW w:w="454" w:type="pct"/>
            <w:noWrap/>
            <w:hideMark/>
          </w:tcPr>
          <w:p w14:paraId="546ED10A"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3A5657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5B64C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36747F" w14:textId="77777777" w:rsidR="00016793" w:rsidRPr="00016793" w:rsidRDefault="00016793" w:rsidP="00016793">
            <w:pPr>
              <w:spacing w:after="0"/>
              <w:jc w:val="left"/>
              <w:rPr>
                <w:szCs w:val="17"/>
              </w:rPr>
            </w:pPr>
            <w:r w:rsidRPr="00016793">
              <w:rPr>
                <w:szCs w:val="17"/>
              </w:rPr>
              <w:t>Statewide Recycling</w:t>
            </w:r>
          </w:p>
        </w:tc>
      </w:tr>
      <w:tr w:rsidR="00016793" w:rsidRPr="00016793" w14:paraId="564B4BEA" w14:textId="77777777" w:rsidTr="006F3096">
        <w:trPr>
          <w:trHeight w:val="20"/>
        </w:trPr>
        <w:tc>
          <w:tcPr>
            <w:tcW w:w="1666" w:type="pct"/>
            <w:noWrap/>
            <w:hideMark/>
          </w:tcPr>
          <w:p w14:paraId="20DA21C5" w14:textId="77777777" w:rsidR="00016793" w:rsidRPr="00016793" w:rsidRDefault="00016793" w:rsidP="00016793">
            <w:pPr>
              <w:spacing w:after="0"/>
              <w:ind w:left="159" w:hanging="159"/>
              <w:jc w:val="left"/>
              <w:rPr>
                <w:szCs w:val="17"/>
              </w:rPr>
            </w:pPr>
            <w:r w:rsidRPr="00016793">
              <w:rPr>
                <w:szCs w:val="17"/>
              </w:rPr>
              <w:t>Almanac Extra Pale Ale</w:t>
            </w:r>
          </w:p>
        </w:tc>
        <w:tc>
          <w:tcPr>
            <w:tcW w:w="454" w:type="pct"/>
            <w:noWrap/>
            <w:hideMark/>
          </w:tcPr>
          <w:p w14:paraId="6B4E5729"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772B3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5D66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83437BF" w14:textId="77777777" w:rsidR="00016793" w:rsidRPr="00016793" w:rsidRDefault="00016793" w:rsidP="00016793">
            <w:pPr>
              <w:spacing w:after="0"/>
              <w:jc w:val="left"/>
              <w:rPr>
                <w:szCs w:val="17"/>
              </w:rPr>
            </w:pPr>
            <w:r w:rsidRPr="00016793">
              <w:rPr>
                <w:szCs w:val="17"/>
              </w:rPr>
              <w:t>Statewide Recycling</w:t>
            </w:r>
          </w:p>
        </w:tc>
      </w:tr>
      <w:tr w:rsidR="00016793" w:rsidRPr="00016793" w14:paraId="5826AED0" w14:textId="77777777" w:rsidTr="006F3096">
        <w:trPr>
          <w:trHeight w:val="20"/>
        </w:trPr>
        <w:tc>
          <w:tcPr>
            <w:tcW w:w="1666" w:type="pct"/>
            <w:noWrap/>
            <w:hideMark/>
          </w:tcPr>
          <w:p w14:paraId="21AC2C52" w14:textId="77777777" w:rsidR="00016793" w:rsidRPr="00016793" w:rsidRDefault="00016793" w:rsidP="00016793">
            <w:pPr>
              <w:spacing w:after="0"/>
              <w:ind w:left="159" w:hanging="159"/>
              <w:jc w:val="left"/>
              <w:rPr>
                <w:szCs w:val="17"/>
              </w:rPr>
            </w:pPr>
            <w:r w:rsidRPr="00016793">
              <w:rPr>
                <w:szCs w:val="17"/>
              </w:rPr>
              <w:t>Almanac Farmers Reserve</w:t>
            </w:r>
          </w:p>
        </w:tc>
        <w:tc>
          <w:tcPr>
            <w:tcW w:w="454" w:type="pct"/>
            <w:noWrap/>
            <w:hideMark/>
          </w:tcPr>
          <w:p w14:paraId="652D173C"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DE143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ECEB8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D148B09" w14:textId="77777777" w:rsidR="00016793" w:rsidRPr="00016793" w:rsidRDefault="00016793" w:rsidP="00016793">
            <w:pPr>
              <w:spacing w:after="0"/>
              <w:jc w:val="left"/>
              <w:rPr>
                <w:szCs w:val="17"/>
              </w:rPr>
            </w:pPr>
            <w:r w:rsidRPr="00016793">
              <w:rPr>
                <w:szCs w:val="17"/>
              </w:rPr>
              <w:t>Statewide Recycling</w:t>
            </w:r>
          </w:p>
        </w:tc>
      </w:tr>
      <w:tr w:rsidR="00016793" w:rsidRPr="00016793" w14:paraId="694C2655" w14:textId="77777777" w:rsidTr="006F3096">
        <w:trPr>
          <w:trHeight w:val="20"/>
        </w:trPr>
        <w:tc>
          <w:tcPr>
            <w:tcW w:w="1666" w:type="pct"/>
            <w:noWrap/>
            <w:hideMark/>
          </w:tcPr>
          <w:p w14:paraId="5F0D3388" w14:textId="77777777" w:rsidR="00016793" w:rsidRPr="00016793" w:rsidRDefault="00016793" w:rsidP="00016793">
            <w:pPr>
              <w:spacing w:after="0"/>
              <w:ind w:left="159" w:hanging="159"/>
              <w:jc w:val="left"/>
              <w:rPr>
                <w:szCs w:val="17"/>
              </w:rPr>
            </w:pPr>
            <w:r w:rsidRPr="00016793">
              <w:rPr>
                <w:szCs w:val="17"/>
              </w:rPr>
              <w:t>Almanac Heirloom Pumpkin Ale</w:t>
            </w:r>
          </w:p>
        </w:tc>
        <w:tc>
          <w:tcPr>
            <w:tcW w:w="454" w:type="pct"/>
            <w:noWrap/>
            <w:hideMark/>
          </w:tcPr>
          <w:p w14:paraId="187EDDAC"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60ACD3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6FF7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D6FE90C" w14:textId="77777777" w:rsidR="00016793" w:rsidRPr="00016793" w:rsidRDefault="00016793" w:rsidP="00016793">
            <w:pPr>
              <w:spacing w:after="0"/>
              <w:jc w:val="left"/>
              <w:rPr>
                <w:szCs w:val="17"/>
              </w:rPr>
            </w:pPr>
            <w:r w:rsidRPr="00016793">
              <w:rPr>
                <w:szCs w:val="17"/>
              </w:rPr>
              <w:t>Statewide Recycling</w:t>
            </w:r>
          </w:p>
        </w:tc>
      </w:tr>
      <w:tr w:rsidR="00016793" w:rsidRPr="00016793" w14:paraId="1CB6C059" w14:textId="77777777" w:rsidTr="006F3096">
        <w:trPr>
          <w:trHeight w:val="20"/>
        </w:trPr>
        <w:tc>
          <w:tcPr>
            <w:tcW w:w="1666" w:type="pct"/>
            <w:noWrap/>
            <w:hideMark/>
          </w:tcPr>
          <w:p w14:paraId="296774D4" w14:textId="77777777" w:rsidR="00016793" w:rsidRPr="00016793" w:rsidRDefault="00016793" w:rsidP="00016793">
            <w:pPr>
              <w:spacing w:after="0"/>
              <w:ind w:left="159" w:hanging="159"/>
              <w:jc w:val="left"/>
              <w:rPr>
                <w:szCs w:val="17"/>
              </w:rPr>
            </w:pPr>
            <w:r w:rsidRPr="00016793">
              <w:rPr>
                <w:szCs w:val="17"/>
              </w:rPr>
              <w:t>Almanac Honey Saison</w:t>
            </w:r>
          </w:p>
        </w:tc>
        <w:tc>
          <w:tcPr>
            <w:tcW w:w="454" w:type="pct"/>
            <w:noWrap/>
            <w:hideMark/>
          </w:tcPr>
          <w:p w14:paraId="00F9BCB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7C967D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4A14EC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B587CC0" w14:textId="77777777" w:rsidR="00016793" w:rsidRPr="00016793" w:rsidRDefault="00016793" w:rsidP="00016793">
            <w:pPr>
              <w:spacing w:after="0"/>
              <w:jc w:val="left"/>
              <w:rPr>
                <w:szCs w:val="17"/>
              </w:rPr>
            </w:pPr>
            <w:r w:rsidRPr="00016793">
              <w:rPr>
                <w:szCs w:val="17"/>
              </w:rPr>
              <w:t>Statewide Recycling</w:t>
            </w:r>
          </w:p>
        </w:tc>
      </w:tr>
      <w:tr w:rsidR="00016793" w:rsidRPr="00016793" w14:paraId="0BFB64C8" w14:textId="77777777" w:rsidTr="006F3096">
        <w:trPr>
          <w:trHeight w:val="20"/>
        </w:trPr>
        <w:tc>
          <w:tcPr>
            <w:tcW w:w="1666" w:type="pct"/>
            <w:noWrap/>
            <w:hideMark/>
          </w:tcPr>
          <w:p w14:paraId="29FDCDB5" w14:textId="77777777" w:rsidR="00016793" w:rsidRPr="00016793" w:rsidRDefault="00016793" w:rsidP="00016793">
            <w:pPr>
              <w:spacing w:after="0"/>
              <w:ind w:left="159" w:hanging="159"/>
              <w:jc w:val="left"/>
              <w:rPr>
                <w:szCs w:val="17"/>
              </w:rPr>
            </w:pPr>
            <w:r w:rsidRPr="00016793">
              <w:rPr>
                <w:szCs w:val="17"/>
              </w:rPr>
              <w:t>Cromarty Brewed Awakening</w:t>
            </w:r>
          </w:p>
        </w:tc>
        <w:tc>
          <w:tcPr>
            <w:tcW w:w="454" w:type="pct"/>
            <w:noWrap/>
            <w:hideMark/>
          </w:tcPr>
          <w:p w14:paraId="08C95526"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ED455B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E92F3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6C418E1" w14:textId="77777777" w:rsidR="00016793" w:rsidRPr="00016793" w:rsidRDefault="00016793" w:rsidP="00016793">
            <w:pPr>
              <w:spacing w:after="0"/>
              <w:jc w:val="left"/>
              <w:rPr>
                <w:szCs w:val="17"/>
              </w:rPr>
            </w:pPr>
            <w:r w:rsidRPr="00016793">
              <w:rPr>
                <w:szCs w:val="17"/>
              </w:rPr>
              <w:t>Statewide Recycling</w:t>
            </w:r>
          </w:p>
        </w:tc>
      </w:tr>
      <w:tr w:rsidR="00016793" w:rsidRPr="00016793" w14:paraId="3375EFC5" w14:textId="77777777" w:rsidTr="006F3096">
        <w:trPr>
          <w:trHeight w:val="20"/>
        </w:trPr>
        <w:tc>
          <w:tcPr>
            <w:tcW w:w="1666" w:type="pct"/>
            <w:noWrap/>
            <w:hideMark/>
          </w:tcPr>
          <w:p w14:paraId="4655F57E" w14:textId="77777777" w:rsidR="00016793" w:rsidRPr="00016793" w:rsidRDefault="00016793" w:rsidP="00016793">
            <w:pPr>
              <w:spacing w:after="0"/>
              <w:ind w:left="159" w:hanging="159"/>
              <w:jc w:val="left"/>
              <w:rPr>
                <w:szCs w:val="17"/>
              </w:rPr>
            </w:pPr>
            <w:r w:rsidRPr="00016793">
              <w:rPr>
                <w:szCs w:val="17"/>
              </w:rPr>
              <w:t>Cromarty Happy Chappy</w:t>
            </w:r>
          </w:p>
        </w:tc>
        <w:tc>
          <w:tcPr>
            <w:tcW w:w="454" w:type="pct"/>
            <w:noWrap/>
            <w:hideMark/>
          </w:tcPr>
          <w:p w14:paraId="6AB7BC6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5C3051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A74F7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A0A20F" w14:textId="77777777" w:rsidR="00016793" w:rsidRPr="00016793" w:rsidRDefault="00016793" w:rsidP="00016793">
            <w:pPr>
              <w:spacing w:after="0"/>
              <w:jc w:val="left"/>
              <w:rPr>
                <w:szCs w:val="17"/>
              </w:rPr>
            </w:pPr>
            <w:r w:rsidRPr="00016793">
              <w:rPr>
                <w:szCs w:val="17"/>
              </w:rPr>
              <w:t>Statewide Recycling</w:t>
            </w:r>
          </w:p>
        </w:tc>
      </w:tr>
      <w:tr w:rsidR="00016793" w:rsidRPr="00016793" w14:paraId="4CA6A336" w14:textId="77777777" w:rsidTr="006F3096">
        <w:trPr>
          <w:trHeight w:val="20"/>
        </w:trPr>
        <w:tc>
          <w:tcPr>
            <w:tcW w:w="1666" w:type="pct"/>
            <w:noWrap/>
            <w:hideMark/>
          </w:tcPr>
          <w:p w14:paraId="4E7C15A2" w14:textId="77777777" w:rsidR="00016793" w:rsidRPr="00016793" w:rsidRDefault="00016793" w:rsidP="00016793">
            <w:pPr>
              <w:spacing w:after="0"/>
              <w:ind w:left="159" w:hanging="159"/>
              <w:jc w:val="left"/>
              <w:rPr>
                <w:szCs w:val="17"/>
              </w:rPr>
            </w:pPr>
            <w:r w:rsidRPr="00016793">
              <w:rPr>
                <w:szCs w:val="17"/>
              </w:rPr>
              <w:t>Deschutes Barley Wine Ale</w:t>
            </w:r>
          </w:p>
        </w:tc>
        <w:tc>
          <w:tcPr>
            <w:tcW w:w="454" w:type="pct"/>
            <w:noWrap/>
            <w:hideMark/>
          </w:tcPr>
          <w:p w14:paraId="0956C31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088128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3B29C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BE3FE8" w14:textId="77777777" w:rsidR="00016793" w:rsidRPr="00016793" w:rsidRDefault="00016793" w:rsidP="00016793">
            <w:pPr>
              <w:spacing w:after="0"/>
              <w:jc w:val="left"/>
              <w:rPr>
                <w:szCs w:val="17"/>
              </w:rPr>
            </w:pPr>
            <w:r w:rsidRPr="00016793">
              <w:rPr>
                <w:szCs w:val="17"/>
              </w:rPr>
              <w:t>Statewide Recycling</w:t>
            </w:r>
          </w:p>
        </w:tc>
      </w:tr>
      <w:tr w:rsidR="00016793" w:rsidRPr="00016793" w14:paraId="0CC7E05E" w14:textId="77777777" w:rsidTr="006F3096">
        <w:trPr>
          <w:trHeight w:val="20"/>
        </w:trPr>
        <w:tc>
          <w:tcPr>
            <w:tcW w:w="1666" w:type="pct"/>
            <w:noWrap/>
            <w:hideMark/>
          </w:tcPr>
          <w:p w14:paraId="2FD0393E" w14:textId="77777777" w:rsidR="00016793" w:rsidRPr="00016793" w:rsidRDefault="00016793" w:rsidP="00016793">
            <w:pPr>
              <w:spacing w:after="0"/>
              <w:ind w:left="159" w:hanging="159"/>
              <w:jc w:val="left"/>
              <w:rPr>
                <w:szCs w:val="17"/>
              </w:rPr>
            </w:pPr>
            <w:r w:rsidRPr="00016793">
              <w:rPr>
                <w:szCs w:val="17"/>
              </w:rPr>
              <w:t>Deschutes Black Butte</w:t>
            </w:r>
          </w:p>
        </w:tc>
        <w:tc>
          <w:tcPr>
            <w:tcW w:w="454" w:type="pct"/>
            <w:noWrap/>
            <w:hideMark/>
          </w:tcPr>
          <w:p w14:paraId="6230C53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40A594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0E9B4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68DBDF" w14:textId="77777777" w:rsidR="00016793" w:rsidRPr="00016793" w:rsidRDefault="00016793" w:rsidP="00016793">
            <w:pPr>
              <w:spacing w:after="0"/>
              <w:jc w:val="left"/>
              <w:rPr>
                <w:szCs w:val="17"/>
              </w:rPr>
            </w:pPr>
            <w:r w:rsidRPr="00016793">
              <w:rPr>
                <w:szCs w:val="17"/>
              </w:rPr>
              <w:t>Statewide Recycling</w:t>
            </w:r>
          </w:p>
        </w:tc>
      </w:tr>
      <w:tr w:rsidR="00016793" w:rsidRPr="00016793" w14:paraId="71A8588B" w14:textId="77777777" w:rsidTr="006F3096">
        <w:trPr>
          <w:trHeight w:val="20"/>
        </w:trPr>
        <w:tc>
          <w:tcPr>
            <w:tcW w:w="1666" w:type="pct"/>
            <w:noWrap/>
            <w:hideMark/>
          </w:tcPr>
          <w:p w14:paraId="6AF72E6B" w14:textId="77777777" w:rsidR="00016793" w:rsidRPr="00016793" w:rsidRDefault="00016793" w:rsidP="00016793">
            <w:pPr>
              <w:spacing w:after="0"/>
              <w:ind w:left="159" w:hanging="159"/>
              <w:jc w:val="left"/>
              <w:rPr>
                <w:szCs w:val="17"/>
              </w:rPr>
            </w:pPr>
            <w:r w:rsidRPr="00016793">
              <w:rPr>
                <w:szCs w:val="17"/>
              </w:rPr>
              <w:t>Deschutes Chainbreaker White IPA</w:t>
            </w:r>
          </w:p>
        </w:tc>
        <w:tc>
          <w:tcPr>
            <w:tcW w:w="454" w:type="pct"/>
            <w:noWrap/>
            <w:hideMark/>
          </w:tcPr>
          <w:p w14:paraId="27BCA88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B99D4A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7FD8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E9F55B8" w14:textId="77777777" w:rsidR="00016793" w:rsidRPr="00016793" w:rsidRDefault="00016793" w:rsidP="00016793">
            <w:pPr>
              <w:spacing w:after="0"/>
              <w:jc w:val="left"/>
              <w:rPr>
                <w:szCs w:val="17"/>
              </w:rPr>
            </w:pPr>
            <w:r w:rsidRPr="00016793">
              <w:rPr>
                <w:szCs w:val="17"/>
              </w:rPr>
              <w:t>Statewide Recycling</w:t>
            </w:r>
          </w:p>
        </w:tc>
      </w:tr>
      <w:tr w:rsidR="00016793" w:rsidRPr="00016793" w14:paraId="11AD7C1B" w14:textId="77777777" w:rsidTr="006F3096">
        <w:trPr>
          <w:trHeight w:val="20"/>
        </w:trPr>
        <w:tc>
          <w:tcPr>
            <w:tcW w:w="1666" w:type="pct"/>
            <w:noWrap/>
            <w:hideMark/>
          </w:tcPr>
          <w:p w14:paraId="6259D17E" w14:textId="77777777" w:rsidR="00016793" w:rsidRPr="00016793" w:rsidRDefault="00016793" w:rsidP="00016793">
            <w:pPr>
              <w:spacing w:after="0"/>
              <w:ind w:left="159" w:hanging="159"/>
              <w:jc w:val="left"/>
              <w:rPr>
                <w:szCs w:val="17"/>
              </w:rPr>
            </w:pPr>
            <w:r w:rsidRPr="00016793">
              <w:rPr>
                <w:szCs w:val="17"/>
              </w:rPr>
              <w:t>Deschutes Chasin Freshies</w:t>
            </w:r>
          </w:p>
        </w:tc>
        <w:tc>
          <w:tcPr>
            <w:tcW w:w="454" w:type="pct"/>
            <w:noWrap/>
            <w:hideMark/>
          </w:tcPr>
          <w:p w14:paraId="2AC6B880"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4A0C54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BD89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06299A7" w14:textId="77777777" w:rsidR="00016793" w:rsidRPr="00016793" w:rsidRDefault="00016793" w:rsidP="00016793">
            <w:pPr>
              <w:spacing w:after="0"/>
              <w:jc w:val="left"/>
              <w:rPr>
                <w:szCs w:val="17"/>
              </w:rPr>
            </w:pPr>
            <w:r w:rsidRPr="00016793">
              <w:rPr>
                <w:szCs w:val="17"/>
              </w:rPr>
              <w:t>Statewide Recycling</w:t>
            </w:r>
          </w:p>
        </w:tc>
      </w:tr>
      <w:tr w:rsidR="00016793" w:rsidRPr="00016793" w14:paraId="114F7271" w14:textId="77777777" w:rsidTr="006F3096">
        <w:trPr>
          <w:trHeight w:val="20"/>
        </w:trPr>
        <w:tc>
          <w:tcPr>
            <w:tcW w:w="1666" w:type="pct"/>
            <w:noWrap/>
            <w:hideMark/>
          </w:tcPr>
          <w:p w14:paraId="477EC298" w14:textId="77777777" w:rsidR="00016793" w:rsidRPr="00016793" w:rsidRDefault="00016793" w:rsidP="00016793">
            <w:pPr>
              <w:spacing w:after="0"/>
              <w:ind w:left="159" w:hanging="159"/>
              <w:jc w:val="left"/>
              <w:rPr>
                <w:szCs w:val="17"/>
              </w:rPr>
            </w:pPr>
            <w:r w:rsidRPr="00016793">
              <w:rPr>
                <w:szCs w:val="17"/>
              </w:rPr>
              <w:t>Deschutes Fresh Squeezed IPA</w:t>
            </w:r>
          </w:p>
        </w:tc>
        <w:tc>
          <w:tcPr>
            <w:tcW w:w="454" w:type="pct"/>
            <w:noWrap/>
            <w:hideMark/>
          </w:tcPr>
          <w:p w14:paraId="64FC103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50612E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0EE4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610D7D" w14:textId="77777777" w:rsidR="00016793" w:rsidRPr="00016793" w:rsidRDefault="00016793" w:rsidP="00016793">
            <w:pPr>
              <w:spacing w:after="0"/>
              <w:jc w:val="left"/>
              <w:rPr>
                <w:szCs w:val="17"/>
              </w:rPr>
            </w:pPr>
            <w:r w:rsidRPr="00016793">
              <w:rPr>
                <w:szCs w:val="17"/>
              </w:rPr>
              <w:t>Statewide Recycling</w:t>
            </w:r>
          </w:p>
        </w:tc>
      </w:tr>
      <w:tr w:rsidR="00016793" w:rsidRPr="00016793" w14:paraId="2B8C371A" w14:textId="77777777" w:rsidTr="006F3096">
        <w:trPr>
          <w:trHeight w:val="20"/>
        </w:trPr>
        <w:tc>
          <w:tcPr>
            <w:tcW w:w="1666" w:type="pct"/>
            <w:noWrap/>
            <w:hideMark/>
          </w:tcPr>
          <w:p w14:paraId="2FE62075" w14:textId="77777777" w:rsidR="00016793" w:rsidRPr="00016793" w:rsidRDefault="00016793" w:rsidP="00016793">
            <w:pPr>
              <w:spacing w:after="0"/>
              <w:ind w:left="159" w:hanging="159"/>
              <w:jc w:val="left"/>
              <w:rPr>
                <w:szCs w:val="17"/>
              </w:rPr>
            </w:pPr>
            <w:r w:rsidRPr="00016793">
              <w:rPr>
                <w:szCs w:val="17"/>
              </w:rPr>
              <w:t>Deschutes Hop Henge</w:t>
            </w:r>
          </w:p>
        </w:tc>
        <w:tc>
          <w:tcPr>
            <w:tcW w:w="454" w:type="pct"/>
            <w:noWrap/>
            <w:hideMark/>
          </w:tcPr>
          <w:p w14:paraId="2A78065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99714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405482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AEA211" w14:textId="77777777" w:rsidR="00016793" w:rsidRPr="00016793" w:rsidRDefault="00016793" w:rsidP="00016793">
            <w:pPr>
              <w:spacing w:after="0"/>
              <w:jc w:val="left"/>
              <w:rPr>
                <w:szCs w:val="17"/>
              </w:rPr>
            </w:pPr>
            <w:r w:rsidRPr="00016793">
              <w:rPr>
                <w:szCs w:val="17"/>
              </w:rPr>
              <w:t>Statewide Recycling</w:t>
            </w:r>
          </w:p>
        </w:tc>
      </w:tr>
      <w:tr w:rsidR="00016793" w:rsidRPr="00016793" w14:paraId="1BF73642" w14:textId="77777777" w:rsidTr="006F3096">
        <w:trPr>
          <w:trHeight w:val="20"/>
        </w:trPr>
        <w:tc>
          <w:tcPr>
            <w:tcW w:w="1666" w:type="pct"/>
            <w:noWrap/>
            <w:hideMark/>
          </w:tcPr>
          <w:p w14:paraId="3D2A9A84" w14:textId="77777777" w:rsidR="00016793" w:rsidRPr="00016793" w:rsidRDefault="00016793" w:rsidP="00016793">
            <w:pPr>
              <w:spacing w:after="0"/>
              <w:ind w:left="159" w:hanging="159"/>
              <w:jc w:val="left"/>
              <w:rPr>
                <w:szCs w:val="17"/>
              </w:rPr>
            </w:pPr>
            <w:r w:rsidRPr="00016793">
              <w:rPr>
                <w:szCs w:val="17"/>
              </w:rPr>
              <w:t>Deschutes Hop Trip</w:t>
            </w:r>
          </w:p>
        </w:tc>
        <w:tc>
          <w:tcPr>
            <w:tcW w:w="454" w:type="pct"/>
            <w:noWrap/>
            <w:hideMark/>
          </w:tcPr>
          <w:p w14:paraId="26768B0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CC0538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52110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650ED8" w14:textId="77777777" w:rsidR="00016793" w:rsidRPr="00016793" w:rsidRDefault="00016793" w:rsidP="00016793">
            <w:pPr>
              <w:spacing w:after="0"/>
              <w:jc w:val="left"/>
              <w:rPr>
                <w:szCs w:val="17"/>
              </w:rPr>
            </w:pPr>
            <w:r w:rsidRPr="00016793">
              <w:rPr>
                <w:szCs w:val="17"/>
              </w:rPr>
              <w:t>Statewide Recycling</w:t>
            </w:r>
          </w:p>
        </w:tc>
      </w:tr>
      <w:tr w:rsidR="00016793" w:rsidRPr="00016793" w14:paraId="249FEC75" w14:textId="77777777" w:rsidTr="006F3096">
        <w:trPr>
          <w:trHeight w:val="20"/>
        </w:trPr>
        <w:tc>
          <w:tcPr>
            <w:tcW w:w="1666" w:type="pct"/>
            <w:noWrap/>
            <w:hideMark/>
          </w:tcPr>
          <w:p w14:paraId="75E947E2" w14:textId="77777777" w:rsidR="00016793" w:rsidRPr="00016793" w:rsidRDefault="00016793" w:rsidP="00016793">
            <w:pPr>
              <w:spacing w:after="0"/>
              <w:ind w:left="159" w:hanging="159"/>
              <w:jc w:val="left"/>
              <w:rPr>
                <w:szCs w:val="17"/>
              </w:rPr>
            </w:pPr>
            <w:r w:rsidRPr="00016793">
              <w:rPr>
                <w:szCs w:val="17"/>
              </w:rPr>
              <w:t>Deschutes Jubel 2010</w:t>
            </w:r>
          </w:p>
        </w:tc>
        <w:tc>
          <w:tcPr>
            <w:tcW w:w="454" w:type="pct"/>
            <w:noWrap/>
            <w:hideMark/>
          </w:tcPr>
          <w:p w14:paraId="1177950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39BEA0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6EF8B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F49932C" w14:textId="77777777" w:rsidR="00016793" w:rsidRPr="00016793" w:rsidRDefault="00016793" w:rsidP="00016793">
            <w:pPr>
              <w:spacing w:after="0"/>
              <w:jc w:val="left"/>
              <w:rPr>
                <w:szCs w:val="17"/>
              </w:rPr>
            </w:pPr>
            <w:r w:rsidRPr="00016793">
              <w:rPr>
                <w:szCs w:val="17"/>
              </w:rPr>
              <w:t>Statewide Recycling</w:t>
            </w:r>
          </w:p>
        </w:tc>
      </w:tr>
      <w:tr w:rsidR="00016793" w:rsidRPr="00016793" w14:paraId="60764D51" w14:textId="77777777" w:rsidTr="006F3096">
        <w:trPr>
          <w:trHeight w:val="20"/>
        </w:trPr>
        <w:tc>
          <w:tcPr>
            <w:tcW w:w="1666" w:type="pct"/>
            <w:noWrap/>
            <w:hideMark/>
          </w:tcPr>
          <w:p w14:paraId="263F0671" w14:textId="77777777" w:rsidR="00016793" w:rsidRPr="00016793" w:rsidRDefault="00016793" w:rsidP="00016793">
            <w:pPr>
              <w:spacing w:after="0"/>
              <w:ind w:left="159" w:hanging="159"/>
              <w:jc w:val="left"/>
              <w:rPr>
                <w:szCs w:val="17"/>
              </w:rPr>
            </w:pPr>
            <w:r w:rsidRPr="00016793">
              <w:rPr>
                <w:szCs w:val="17"/>
              </w:rPr>
              <w:t>Deschutes Jubelale</w:t>
            </w:r>
          </w:p>
        </w:tc>
        <w:tc>
          <w:tcPr>
            <w:tcW w:w="454" w:type="pct"/>
            <w:noWrap/>
            <w:hideMark/>
          </w:tcPr>
          <w:p w14:paraId="5AE6F0E5"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8B464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8DA2A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A51DD5" w14:textId="77777777" w:rsidR="00016793" w:rsidRPr="00016793" w:rsidRDefault="00016793" w:rsidP="00016793">
            <w:pPr>
              <w:spacing w:after="0"/>
              <w:jc w:val="left"/>
              <w:rPr>
                <w:szCs w:val="17"/>
              </w:rPr>
            </w:pPr>
            <w:r w:rsidRPr="00016793">
              <w:rPr>
                <w:szCs w:val="17"/>
              </w:rPr>
              <w:t>Statewide Recycling</w:t>
            </w:r>
          </w:p>
        </w:tc>
      </w:tr>
      <w:tr w:rsidR="00016793" w:rsidRPr="00016793" w14:paraId="350D29DD" w14:textId="77777777" w:rsidTr="006F3096">
        <w:trPr>
          <w:trHeight w:val="20"/>
        </w:trPr>
        <w:tc>
          <w:tcPr>
            <w:tcW w:w="1666" w:type="pct"/>
            <w:noWrap/>
            <w:hideMark/>
          </w:tcPr>
          <w:p w14:paraId="35810D92" w14:textId="77777777" w:rsidR="00016793" w:rsidRPr="00016793" w:rsidRDefault="00016793" w:rsidP="00016793">
            <w:pPr>
              <w:spacing w:after="0"/>
              <w:ind w:left="159" w:hanging="159"/>
              <w:jc w:val="left"/>
              <w:rPr>
                <w:szCs w:val="17"/>
              </w:rPr>
            </w:pPr>
            <w:r w:rsidRPr="00016793">
              <w:rPr>
                <w:szCs w:val="17"/>
              </w:rPr>
              <w:t>Deschutes Mirror Mirror</w:t>
            </w:r>
          </w:p>
        </w:tc>
        <w:tc>
          <w:tcPr>
            <w:tcW w:w="454" w:type="pct"/>
            <w:noWrap/>
            <w:hideMark/>
          </w:tcPr>
          <w:p w14:paraId="32F2582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62CC04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DD899F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9985BFA" w14:textId="77777777" w:rsidR="00016793" w:rsidRPr="00016793" w:rsidRDefault="00016793" w:rsidP="00016793">
            <w:pPr>
              <w:spacing w:after="0"/>
              <w:jc w:val="left"/>
              <w:rPr>
                <w:szCs w:val="17"/>
              </w:rPr>
            </w:pPr>
            <w:r w:rsidRPr="00016793">
              <w:rPr>
                <w:szCs w:val="17"/>
              </w:rPr>
              <w:t>Statewide Recycling</w:t>
            </w:r>
          </w:p>
        </w:tc>
      </w:tr>
      <w:tr w:rsidR="00016793" w:rsidRPr="00016793" w14:paraId="6274C0D9" w14:textId="77777777" w:rsidTr="006F3096">
        <w:trPr>
          <w:trHeight w:val="20"/>
        </w:trPr>
        <w:tc>
          <w:tcPr>
            <w:tcW w:w="1666" w:type="pct"/>
            <w:noWrap/>
            <w:hideMark/>
          </w:tcPr>
          <w:p w14:paraId="550BC4EC" w14:textId="77777777" w:rsidR="00016793" w:rsidRPr="00016793" w:rsidRDefault="00016793" w:rsidP="00016793">
            <w:pPr>
              <w:spacing w:after="0"/>
              <w:ind w:left="159" w:hanging="159"/>
              <w:jc w:val="left"/>
              <w:rPr>
                <w:szCs w:val="17"/>
              </w:rPr>
            </w:pPr>
            <w:r w:rsidRPr="00016793">
              <w:rPr>
                <w:szCs w:val="17"/>
              </w:rPr>
              <w:t>Deschutes Obsidian Stout</w:t>
            </w:r>
          </w:p>
        </w:tc>
        <w:tc>
          <w:tcPr>
            <w:tcW w:w="454" w:type="pct"/>
            <w:noWrap/>
            <w:hideMark/>
          </w:tcPr>
          <w:p w14:paraId="3F8E7012"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66E305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405BB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0BF9A4" w14:textId="77777777" w:rsidR="00016793" w:rsidRPr="00016793" w:rsidRDefault="00016793" w:rsidP="00016793">
            <w:pPr>
              <w:spacing w:after="0"/>
              <w:jc w:val="left"/>
              <w:rPr>
                <w:szCs w:val="17"/>
              </w:rPr>
            </w:pPr>
            <w:r w:rsidRPr="00016793">
              <w:rPr>
                <w:szCs w:val="17"/>
              </w:rPr>
              <w:t>Statewide Recycling</w:t>
            </w:r>
          </w:p>
        </w:tc>
      </w:tr>
      <w:tr w:rsidR="00016793" w:rsidRPr="00016793" w14:paraId="427DAF72" w14:textId="77777777" w:rsidTr="006F3096">
        <w:trPr>
          <w:trHeight w:val="20"/>
        </w:trPr>
        <w:tc>
          <w:tcPr>
            <w:tcW w:w="1666" w:type="pct"/>
            <w:noWrap/>
            <w:hideMark/>
          </w:tcPr>
          <w:p w14:paraId="34172E7B" w14:textId="77777777" w:rsidR="00016793" w:rsidRPr="00016793" w:rsidRDefault="00016793" w:rsidP="00016793">
            <w:pPr>
              <w:spacing w:after="0"/>
              <w:ind w:left="159" w:hanging="159"/>
              <w:jc w:val="left"/>
              <w:rPr>
                <w:szCs w:val="17"/>
              </w:rPr>
            </w:pPr>
            <w:r w:rsidRPr="00016793">
              <w:rPr>
                <w:szCs w:val="17"/>
              </w:rPr>
              <w:t>Deschutes Red Chair NWPA</w:t>
            </w:r>
          </w:p>
        </w:tc>
        <w:tc>
          <w:tcPr>
            <w:tcW w:w="454" w:type="pct"/>
            <w:noWrap/>
            <w:hideMark/>
          </w:tcPr>
          <w:p w14:paraId="785F02DE"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FFDE4D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414FB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9D100E" w14:textId="77777777" w:rsidR="00016793" w:rsidRPr="00016793" w:rsidRDefault="00016793" w:rsidP="00016793">
            <w:pPr>
              <w:spacing w:after="0"/>
              <w:jc w:val="left"/>
              <w:rPr>
                <w:szCs w:val="17"/>
              </w:rPr>
            </w:pPr>
            <w:r w:rsidRPr="00016793">
              <w:rPr>
                <w:szCs w:val="17"/>
              </w:rPr>
              <w:t>Statewide Recycling</w:t>
            </w:r>
          </w:p>
        </w:tc>
      </w:tr>
      <w:tr w:rsidR="00016793" w:rsidRPr="00016793" w14:paraId="7889793A" w14:textId="77777777" w:rsidTr="006F3096">
        <w:trPr>
          <w:trHeight w:val="20"/>
        </w:trPr>
        <w:tc>
          <w:tcPr>
            <w:tcW w:w="1666" w:type="pct"/>
            <w:noWrap/>
            <w:hideMark/>
          </w:tcPr>
          <w:p w14:paraId="6AC07164" w14:textId="77777777" w:rsidR="00016793" w:rsidRPr="00016793" w:rsidRDefault="00016793" w:rsidP="00016793">
            <w:pPr>
              <w:spacing w:after="0"/>
              <w:ind w:left="159" w:hanging="159"/>
              <w:jc w:val="left"/>
              <w:rPr>
                <w:szCs w:val="17"/>
              </w:rPr>
            </w:pPr>
            <w:r w:rsidRPr="00016793">
              <w:rPr>
                <w:szCs w:val="17"/>
              </w:rPr>
              <w:t>Deschutes River Ale</w:t>
            </w:r>
          </w:p>
        </w:tc>
        <w:tc>
          <w:tcPr>
            <w:tcW w:w="454" w:type="pct"/>
            <w:noWrap/>
            <w:hideMark/>
          </w:tcPr>
          <w:p w14:paraId="73CB066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EC0BD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33113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2982BD" w14:textId="77777777" w:rsidR="00016793" w:rsidRPr="00016793" w:rsidRDefault="00016793" w:rsidP="00016793">
            <w:pPr>
              <w:spacing w:after="0"/>
              <w:jc w:val="left"/>
              <w:rPr>
                <w:szCs w:val="17"/>
              </w:rPr>
            </w:pPr>
            <w:r w:rsidRPr="00016793">
              <w:rPr>
                <w:szCs w:val="17"/>
              </w:rPr>
              <w:t>Statewide Recycling</w:t>
            </w:r>
          </w:p>
        </w:tc>
      </w:tr>
      <w:tr w:rsidR="00016793" w:rsidRPr="00016793" w14:paraId="0749B15D" w14:textId="77777777" w:rsidTr="006F3096">
        <w:trPr>
          <w:trHeight w:val="20"/>
        </w:trPr>
        <w:tc>
          <w:tcPr>
            <w:tcW w:w="1666" w:type="pct"/>
            <w:noWrap/>
            <w:hideMark/>
          </w:tcPr>
          <w:p w14:paraId="4CFCADD7" w14:textId="77777777" w:rsidR="00016793" w:rsidRPr="00016793" w:rsidRDefault="00016793" w:rsidP="00016793">
            <w:pPr>
              <w:spacing w:after="0"/>
              <w:ind w:left="159" w:hanging="159"/>
              <w:jc w:val="left"/>
              <w:rPr>
                <w:szCs w:val="17"/>
              </w:rPr>
            </w:pPr>
            <w:r w:rsidRPr="00016793">
              <w:rPr>
                <w:szCs w:val="17"/>
              </w:rPr>
              <w:t>Deschutes The Abyss</w:t>
            </w:r>
          </w:p>
        </w:tc>
        <w:tc>
          <w:tcPr>
            <w:tcW w:w="454" w:type="pct"/>
            <w:noWrap/>
            <w:hideMark/>
          </w:tcPr>
          <w:p w14:paraId="14A5F00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CF68EC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D0CF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B3301E" w14:textId="77777777" w:rsidR="00016793" w:rsidRPr="00016793" w:rsidRDefault="00016793" w:rsidP="00016793">
            <w:pPr>
              <w:spacing w:after="0"/>
              <w:jc w:val="left"/>
              <w:rPr>
                <w:szCs w:val="17"/>
              </w:rPr>
            </w:pPr>
            <w:r w:rsidRPr="00016793">
              <w:rPr>
                <w:szCs w:val="17"/>
              </w:rPr>
              <w:t>Statewide Recycling</w:t>
            </w:r>
          </w:p>
        </w:tc>
      </w:tr>
      <w:tr w:rsidR="00016793" w:rsidRPr="00016793" w14:paraId="3A080283" w14:textId="77777777" w:rsidTr="006F3096">
        <w:trPr>
          <w:trHeight w:val="20"/>
        </w:trPr>
        <w:tc>
          <w:tcPr>
            <w:tcW w:w="1666" w:type="pct"/>
            <w:noWrap/>
            <w:hideMark/>
          </w:tcPr>
          <w:p w14:paraId="3125F4AF" w14:textId="77777777" w:rsidR="00016793" w:rsidRPr="00016793" w:rsidRDefault="00016793" w:rsidP="00016793">
            <w:pPr>
              <w:spacing w:after="0"/>
              <w:ind w:left="159" w:hanging="159"/>
              <w:jc w:val="left"/>
              <w:rPr>
                <w:szCs w:val="17"/>
              </w:rPr>
            </w:pPr>
            <w:r w:rsidRPr="00016793">
              <w:rPr>
                <w:szCs w:val="17"/>
              </w:rPr>
              <w:t>Deschutes The Dissident</w:t>
            </w:r>
          </w:p>
        </w:tc>
        <w:tc>
          <w:tcPr>
            <w:tcW w:w="454" w:type="pct"/>
            <w:noWrap/>
            <w:hideMark/>
          </w:tcPr>
          <w:p w14:paraId="1828A462"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A37100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D6EC0D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EA0D2A" w14:textId="77777777" w:rsidR="00016793" w:rsidRPr="00016793" w:rsidRDefault="00016793" w:rsidP="00016793">
            <w:pPr>
              <w:spacing w:after="0"/>
              <w:jc w:val="left"/>
              <w:rPr>
                <w:szCs w:val="17"/>
              </w:rPr>
            </w:pPr>
            <w:r w:rsidRPr="00016793">
              <w:rPr>
                <w:szCs w:val="17"/>
              </w:rPr>
              <w:t>Statewide Recycling</w:t>
            </w:r>
          </w:p>
        </w:tc>
      </w:tr>
      <w:tr w:rsidR="00016793" w:rsidRPr="00016793" w14:paraId="7BD416BB" w14:textId="77777777" w:rsidTr="006F3096">
        <w:trPr>
          <w:trHeight w:val="20"/>
        </w:trPr>
        <w:tc>
          <w:tcPr>
            <w:tcW w:w="1666" w:type="pct"/>
            <w:noWrap/>
            <w:hideMark/>
          </w:tcPr>
          <w:p w14:paraId="605537FA" w14:textId="77777777" w:rsidR="00016793" w:rsidRPr="00016793" w:rsidRDefault="00016793" w:rsidP="00016793">
            <w:pPr>
              <w:spacing w:after="0"/>
              <w:ind w:left="159" w:hanging="159"/>
              <w:jc w:val="left"/>
              <w:rPr>
                <w:szCs w:val="17"/>
              </w:rPr>
            </w:pPr>
            <w:r w:rsidRPr="00016793">
              <w:rPr>
                <w:szCs w:val="17"/>
              </w:rPr>
              <w:t>Deschutes The Stoic</w:t>
            </w:r>
          </w:p>
        </w:tc>
        <w:tc>
          <w:tcPr>
            <w:tcW w:w="454" w:type="pct"/>
            <w:noWrap/>
            <w:hideMark/>
          </w:tcPr>
          <w:p w14:paraId="40514A3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999C68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61DDA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480CA0D" w14:textId="77777777" w:rsidR="00016793" w:rsidRPr="00016793" w:rsidRDefault="00016793" w:rsidP="00016793">
            <w:pPr>
              <w:spacing w:after="0"/>
              <w:jc w:val="left"/>
              <w:rPr>
                <w:szCs w:val="17"/>
              </w:rPr>
            </w:pPr>
            <w:r w:rsidRPr="00016793">
              <w:rPr>
                <w:szCs w:val="17"/>
              </w:rPr>
              <w:t>Statewide Recycling</w:t>
            </w:r>
          </w:p>
        </w:tc>
      </w:tr>
      <w:tr w:rsidR="00016793" w:rsidRPr="00016793" w14:paraId="3669E331" w14:textId="77777777" w:rsidTr="006F3096">
        <w:trPr>
          <w:trHeight w:val="20"/>
        </w:trPr>
        <w:tc>
          <w:tcPr>
            <w:tcW w:w="1666" w:type="pct"/>
            <w:noWrap/>
            <w:hideMark/>
          </w:tcPr>
          <w:p w14:paraId="1279051D" w14:textId="77777777" w:rsidR="00016793" w:rsidRPr="00016793" w:rsidRDefault="00016793" w:rsidP="00016793">
            <w:pPr>
              <w:spacing w:after="0"/>
              <w:ind w:left="159" w:hanging="159"/>
              <w:jc w:val="left"/>
              <w:rPr>
                <w:szCs w:val="17"/>
              </w:rPr>
            </w:pPr>
            <w:r w:rsidRPr="00016793">
              <w:rPr>
                <w:szCs w:val="17"/>
              </w:rPr>
              <w:t>Deschutes Twilight Summer Ale</w:t>
            </w:r>
          </w:p>
        </w:tc>
        <w:tc>
          <w:tcPr>
            <w:tcW w:w="454" w:type="pct"/>
            <w:noWrap/>
            <w:hideMark/>
          </w:tcPr>
          <w:p w14:paraId="47C5E2B5"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D9703F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57EBAE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D5B412" w14:textId="77777777" w:rsidR="00016793" w:rsidRPr="00016793" w:rsidRDefault="00016793" w:rsidP="00016793">
            <w:pPr>
              <w:spacing w:after="0"/>
              <w:jc w:val="left"/>
              <w:rPr>
                <w:szCs w:val="17"/>
              </w:rPr>
            </w:pPr>
            <w:r w:rsidRPr="00016793">
              <w:rPr>
                <w:szCs w:val="17"/>
              </w:rPr>
              <w:t>Statewide Recycling</w:t>
            </w:r>
          </w:p>
        </w:tc>
      </w:tr>
      <w:tr w:rsidR="00016793" w:rsidRPr="00016793" w14:paraId="1F9B36B0" w14:textId="77777777" w:rsidTr="006F3096">
        <w:trPr>
          <w:trHeight w:val="20"/>
        </w:trPr>
        <w:tc>
          <w:tcPr>
            <w:tcW w:w="1666" w:type="pct"/>
            <w:noWrap/>
            <w:hideMark/>
          </w:tcPr>
          <w:p w14:paraId="173DA1AD" w14:textId="77777777" w:rsidR="00016793" w:rsidRPr="00016793" w:rsidRDefault="00016793" w:rsidP="00016793">
            <w:pPr>
              <w:spacing w:after="0"/>
              <w:ind w:left="159" w:hanging="159"/>
              <w:jc w:val="left"/>
              <w:rPr>
                <w:szCs w:val="17"/>
              </w:rPr>
            </w:pPr>
            <w:r w:rsidRPr="00016793">
              <w:rPr>
                <w:szCs w:val="17"/>
              </w:rPr>
              <w:t>Jolly Pumpkin Bam Biere</w:t>
            </w:r>
          </w:p>
        </w:tc>
        <w:tc>
          <w:tcPr>
            <w:tcW w:w="454" w:type="pct"/>
            <w:noWrap/>
            <w:hideMark/>
          </w:tcPr>
          <w:p w14:paraId="3270194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18691D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9483F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96BB46" w14:textId="77777777" w:rsidR="00016793" w:rsidRPr="00016793" w:rsidRDefault="00016793" w:rsidP="00016793">
            <w:pPr>
              <w:spacing w:after="0"/>
              <w:jc w:val="left"/>
              <w:rPr>
                <w:szCs w:val="17"/>
              </w:rPr>
            </w:pPr>
            <w:r w:rsidRPr="00016793">
              <w:rPr>
                <w:szCs w:val="17"/>
              </w:rPr>
              <w:t>Statewide Recycling</w:t>
            </w:r>
          </w:p>
        </w:tc>
      </w:tr>
      <w:tr w:rsidR="00016793" w:rsidRPr="00016793" w14:paraId="6811D4DB" w14:textId="77777777" w:rsidTr="006F3096">
        <w:trPr>
          <w:trHeight w:val="20"/>
        </w:trPr>
        <w:tc>
          <w:tcPr>
            <w:tcW w:w="1666" w:type="pct"/>
            <w:noWrap/>
            <w:hideMark/>
          </w:tcPr>
          <w:p w14:paraId="208DB1A4" w14:textId="77777777" w:rsidR="00016793" w:rsidRPr="00016793" w:rsidRDefault="00016793" w:rsidP="00016793">
            <w:pPr>
              <w:spacing w:after="0"/>
              <w:ind w:left="159" w:hanging="159"/>
              <w:jc w:val="left"/>
              <w:rPr>
                <w:szCs w:val="17"/>
              </w:rPr>
            </w:pPr>
            <w:r w:rsidRPr="00016793">
              <w:rPr>
                <w:szCs w:val="17"/>
              </w:rPr>
              <w:t>Jolly Pumpkin Bam Noir</w:t>
            </w:r>
          </w:p>
        </w:tc>
        <w:tc>
          <w:tcPr>
            <w:tcW w:w="454" w:type="pct"/>
            <w:noWrap/>
            <w:hideMark/>
          </w:tcPr>
          <w:p w14:paraId="76E4A0C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BF958C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7CF734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865259" w14:textId="77777777" w:rsidR="00016793" w:rsidRPr="00016793" w:rsidRDefault="00016793" w:rsidP="00016793">
            <w:pPr>
              <w:spacing w:after="0"/>
              <w:jc w:val="left"/>
              <w:rPr>
                <w:szCs w:val="17"/>
              </w:rPr>
            </w:pPr>
            <w:r w:rsidRPr="00016793">
              <w:rPr>
                <w:szCs w:val="17"/>
              </w:rPr>
              <w:t>Statewide Recycling</w:t>
            </w:r>
          </w:p>
        </w:tc>
      </w:tr>
      <w:tr w:rsidR="00016793" w:rsidRPr="00016793" w14:paraId="0B5669A0" w14:textId="77777777" w:rsidTr="006F3096">
        <w:trPr>
          <w:trHeight w:val="20"/>
        </w:trPr>
        <w:tc>
          <w:tcPr>
            <w:tcW w:w="1666" w:type="pct"/>
            <w:noWrap/>
            <w:hideMark/>
          </w:tcPr>
          <w:p w14:paraId="0F1FBC10" w14:textId="77777777" w:rsidR="00016793" w:rsidRPr="00016793" w:rsidRDefault="00016793" w:rsidP="00016793">
            <w:pPr>
              <w:spacing w:after="0"/>
              <w:ind w:left="159" w:hanging="159"/>
              <w:jc w:val="left"/>
              <w:rPr>
                <w:szCs w:val="17"/>
              </w:rPr>
            </w:pPr>
            <w:r w:rsidRPr="00016793">
              <w:rPr>
                <w:szCs w:val="17"/>
              </w:rPr>
              <w:t>Jolly Pumpkin Biere Di Mars</w:t>
            </w:r>
          </w:p>
        </w:tc>
        <w:tc>
          <w:tcPr>
            <w:tcW w:w="454" w:type="pct"/>
            <w:noWrap/>
            <w:hideMark/>
          </w:tcPr>
          <w:p w14:paraId="4F7E77D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1C979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464AD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B2B855" w14:textId="77777777" w:rsidR="00016793" w:rsidRPr="00016793" w:rsidRDefault="00016793" w:rsidP="00016793">
            <w:pPr>
              <w:spacing w:after="0"/>
              <w:jc w:val="left"/>
              <w:rPr>
                <w:szCs w:val="17"/>
              </w:rPr>
            </w:pPr>
            <w:r w:rsidRPr="00016793">
              <w:rPr>
                <w:szCs w:val="17"/>
              </w:rPr>
              <w:t>Statewide Recycling</w:t>
            </w:r>
          </w:p>
        </w:tc>
      </w:tr>
      <w:tr w:rsidR="00016793" w:rsidRPr="00016793" w14:paraId="754E4DB5" w14:textId="77777777" w:rsidTr="006F3096">
        <w:trPr>
          <w:trHeight w:val="20"/>
        </w:trPr>
        <w:tc>
          <w:tcPr>
            <w:tcW w:w="1666" w:type="pct"/>
            <w:noWrap/>
            <w:hideMark/>
          </w:tcPr>
          <w:p w14:paraId="0D1EE350" w14:textId="77777777" w:rsidR="00016793" w:rsidRPr="00016793" w:rsidRDefault="00016793" w:rsidP="00016793">
            <w:pPr>
              <w:spacing w:after="0"/>
              <w:ind w:left="159" w:hanging="159"/>
              <w:jc w:val="left"/>
              <w:rPr>
                <w:szCs w:val="17"/>
              </w:rPr>
            </w:pPr>
            <w:r w:rsidRPr="00016793">
              <w:rPr>
                <w:szCs w:val="17"/>
              </w:rPr>
              <w:t>Jolly Pumpkin Calabaza Blanca</w:t>
            </w:r>
          </w:p>
        </w:tc>
        <w:tc>
          <w:tcPr>
            <w:tcW w:w="454" w:type="pct"/>
            <w:noWrap/>
            <w:hideMark/>
          </w:tcPr>
          <w:p w14:paraId="750332C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6BFD76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B785D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395CFB7" w14:textId="77777777" w:rsidR="00016793" w:rsidRPr="00016793" w:rsidRDefault="00016793" w:rsidP="00016793">
            <w:pPr>
              <w:spacing w:after="0"/>
              <w:jc w:val="left"/>
              <w:rPr>
                <w:szCs w:val="17"/>
              </w:rPr>
            </w:pPr>
            <w:r w:rsidRPr="00016793">
              <w:rPr>
                <w:szCs w:val="17"/>
              </w:rPr>
              <w:t>Statewide Recycling</w:t>
            </w:r>
          </w:p>
        </w:tc>
      </w:tr>
      <w:tr w:rsidR="00016793" w:rsidRPr="00016793" w14:paraId="717CA75B" w14:textId="77777777" w:rsidTr="006F3096">
        <w:trPr>
          <w:trHeight w:val="20"/>
        </w:trPr>
        <w:tc>
          <w:tcPr>
            <w:tcW w:w="1666" w:type="pct"/>
            <w:noWrap/>
            <w:hideMark/>
          </w:tcPr>
          <w:p w14:paraId="58081BBA" w14:textId="77777777" w:rsidR="00016793" w:rsidRPr="00016793" w:rsidRDefault="00016793" w:rsidP="00016793">
            <w:pPr>
              <w:spacing w:after="0"/>
              <w:ind w:left="159" w:hanging="159"/>
              <w:jc w:val="left"/>
              <w:rPr>
                <w:szCs w:val="17"/>
              </w:rPr>
            </w:pPr>
            <w:r w:rsidRPr="00016793">
              <w:rPr>
                <w:szCs w:val="17"/>
              </w:rPr>
              <w:t>Jolly Pumpkin ES Bam</w:t>
            </w:r>
          </w:p>
        </w:tc>
        <w:tc>
          <w:tcPr>
            <w:tcW w:w="454" w:type="pct"/>
            <w:noWrap/>
            <w:hideMark/>
          </w:tcPr>
          <w:p w14:paraId="4A1C9BE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695543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CBB7E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5A625F" w14:textId="77777777" w:rsidR="00016793" w:rsidRPr="00016793" w:rsidRDefault="00016793" w:rsidP="00016793">
            <w:pPr>
              <w:spacing w:after="0"/>
              <w:jc w:val="left"/>
              <w:rPr>
                <w:szCs w:val="17"/>
              </w:rPr>
            </w:pPr>
            <w:r w:rsidRPr="00016793">
              <w:rPr>
                <w:szCs w:val="17"/>
              </w:rPr>
              <w:t>Statewide Recycling</w:t>
            </w:r>
          </w:p>
        </w:tc>
      </w:tr>
      <w:tr w:rsidR="00016793" w:rsidRPr="00016793" w14:paraId="4295DD1C" w14:textId="77777777" w:rsidTr="006F3096">
        <w:trPr>
          <w:trHeight w:val="20"/>
        </w:trPr>
        <w:tc>
          <w:tcPr>
            <w:tcW w:w="1666" w:type="pct"/>
            <w:noWrap/>
            <w:hideMark/>
          </w:tcPr>
          <w:p w14:paraId="562D4DE3" w14:textId="77777777" w:rsidR="00016793" w:rsidRPr="00016793" w:rsidRDefault="00016793" w:rsidP="00016793">
            <w:pPr>
              <w:spacing w:after="0"/>
              <w:ind w:left="159" w:hanging="159"/>
              <w:jc w:val="left"/>
              <w:rPr>
                <w:szCs w:val="17"/>
              </w:rPr>
            </w:pPr>
            <w:r w:rsidRPr="00016793">
              <w:rPr>
                <w:szCs w:val="17"/>
              </w:rPr>
              <w:t>Jolly Pumpkin Fuego Del Otono</w:t>
            </w:r>
          </w:p>
        </w:tc>
        <w:tc>
          <w:tcPr>
            <w:tcW w:w="454" w:type="pct"/>
            <w:noWrap/>
            <w:hideMark/>
          </w:tcPr>
          <w:p w14:paraId="2311D2C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DD124C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7C5DA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D229408" w14:textId="77777777" w:rsidR="00016793" w:rsidRPr="00016793" w:rsidRDefault="00016793" w:rsidP="00016793">
            <w:pPr>
              <w:spacing w:after="0"/>
              <w:jc w:val="left"/>
              <w:rPr>
                <w:szCs w:val="17"/>
              </w:rPr>
            </w:pPr>
            <w:r w:rsidRPr="00016793">
              <w:rPr>
                <w:szCs w:val="17"/>
              </w:rPr>
              <w:t>Statewide Recycling</w:t>
            </w:r>
          </w:p>
        </w:tc>
      </w:tr>
      <w:tr w:rsidR="00016793" w:rsidRPr="00016793" w14:paraId="61AA7462" w14:textId="77777777" w:rsidTr="006F3096">
        <w:trPr>
          <w:trHeight w:val="20"/>
        </w:trPr>
        <w:tc>
          <w:tcPr>
            <w:tcW w:w="1666" w:type="pct"/>
            <w:noWrap/>
            <w:hideMark/>
          </w:tcPr>
          <w:p w14:paraId="0A504BB9" w14:textId="77777777" w:rsidR="00016793" w:rsidRPr="00016793" w:rsidRDefault="00016793" w:rsidP="00016793">
            <w:pPr>
              <w:spacing w:after="0"/>
              <w:ind w:left="159" w:hanging="159"/>
              <w:jc w:val="left"/>
              <w:rPr>
                <w:szCs w:val="17"/>
              </w:rPr>
            </w:pPr>
            <w:r w:rsidRPr="00016793">
              <w:rPr>
                <w:szCs w:val="17"/>
              </w:rPr>
              <w:t>Jolly Pumpkin La Parcela</w:t>
            </w:r>
          </w:p>
        </w:tc>
        <w:tc>
          <w:tcPr>
            <w:tcW w:w="454" w:type="pct"/>
            <w:noWrap/>
            <w:hideMark/>
          </w:tcPr>
          <w:p w14:paraId="4575B5C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FCC38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AB638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2159965" w14:textId="77777777" w:rsidR="00016793" w:rsidRPr="00016793" w:rsidRDefault="00016793" w:rsidP="00016793">
            <w:pPr>
              <w:spacing w:after="0"/>
              <w:jc w:val="left"/>
              <w:rPr>
                <w:szCs w:val="17"/>
              </w:rPr>
            </w:pPr>
            <w:r w:rsidRPr="00016793">
              <w:rPr>
                <w:szCs w:val="17"/>
              </w:rPr>
              <w:t>Statewide Recycling</w:t>
            </w:r>
          </w:p>
        </w:tc>
      </w:tr>
      <w:tr w:rsidR="00016793" w:rsidRPr="00016793" w14:paraId="40D9C271" w14:textId="77777777" w:rsidTr="006F3096">
        <w:trPr>
          <w:trHeight w:val="20"/>
        </w:trPr>
        <w:tc>
          <w:tcPr>
            <w:tcW w:w="1666" w:type="pct"/>
            <w:noWrap/>
            <w:hideMark/>
          </w:tcPr>
          <w:p w14:paraId="633FB262" w14:textId="77777777" w:rsidR="00016793" w:rsidRPr="00016793" w:rsidRDefault="00016793" w:rsidP="00016793">
            <w:pPr>
              <w:spacing w:after="0"/>
              <w:ind w:left="159" w:hanging="159"/>
              <w:jc w:val="left"/>
              <w:rPr>
                <w:szCs w:val="17"/>
              </w:rPr>
            </w:pPr>
            <w:r w:rsidRPr="00016793">
              <w:rPr>
                <w:szCs w:val="17"/>
              </w:rPr>
              <w:t>Jolly Pumpkin La Roja</w:t>
            </w:r>
          </w:p>
        </w:tc>
        <w:tc>
          <w:tcPr>
            <w:tcW w:w="454" w:type="pct"/>
            <w:noWrap/>
            <w:hideMark/>
          </w:tcPr>
          <w:p w14:paraId="1DAB513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056746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BB943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30E54D" w14:textId="77777777" w:rsidR="00016793" w:rsidRPr="00016793" w:rsidRDefault="00016793" w:rsidP="00016793">
            <w:pPr>
              <w:spacing w:after="0"/>
              <w:jc w:val="left"/>
              <w:rPr>
                <w:szCs w:val="17"/>
              </w:rPr>
            </w:pPr>
            <w:r w:rsidRPr="00016793">
              <w:rPr>
                <w:szCs w:val="17"/>
              </w:rPr>
              <w:t>Statewide Recycling</w:t>
            </w:r>
          </w:p>
        </w:tc>
      </w:tr>
      <w:tr w:rsidR="00016793" w:rsidRPr="00016793" w14:paraId="2D014F08" w14:textId="77777777" w:rsidTr="006F3096">
        <w:trPr>
          <w:trHeight w:val="20"/>
        </w:trPr>
        <w:tc>
          <w:tcPr>
            <w:tcW w:w="1666" w:type="pct"/>
            <w:noWrap/>
            <w:hideMark/>
          </w:tcPr>
          <w:p w14:paraId="7D055279" w14:textId="77777777" w:rsidR="00016793" w:rsidRPr="00016793" w:rsidRDefault="00016793" w:rsidP="00016793">
            <w:pPr>
              <w:spacing w:after="0"/>
              <w:ind w:left="159" w:hanging="159"/>
              <w:jc w:val="left"/>
              <w:rPr>
                <w:szCs w:val="17"/>
              </w:rPr>
            </w:pPr>
            <w:r w:rsidRPr="00016793">
              <w:rPr>
                <w:szCs w:val="17"/>
              </w:rPr>
              <w:t>Jolly Pumpkin Luciernaga</w:t>
            </w:r>
          </w:p>
        </w:tc>
        <w:tc>
          <w:tcPr>
            <w:tcW w:w="454" w:type="pct"/>
            <w:noWrap/>
            <w:hideMark/>
          </w:tcPr>
          <w:p w14:paraId="5039DB99"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6AA6F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37C93F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D45775F" w14:textId="77777777" w:rsidR="00016793" w:rsidRPr="00016793" w:rsidRDefault="00016793" w:rsidP="00016793">
            <w:pPr>
              <w:spacing w:after="0"/>
              <w:jc w:val="left"/>
              <w:rPr>
                <w:szCs w:val="17"/>
              </w:rPr>
            </w:pPr>
            <w:r w:rsidRPr="00016793">
              <w:rPr>
                <w:szCs w:val="17"/>
              </w:rPr>
              <w:t>Statewide Recycling</w:t>
            </w:r>
          </w:p>
        </w:tc>
      </w:tr>
      <w:tr w:rsidR="00016793" w:rsidRPr="00016793" w14:paraId="374BD53F" w14:textId="77777777" w:rsidTr="006F3096">
        <w:trPr>
          <w:trHeight w:val="20"/>
        </w:trPr>
        <w:tc>
          <w:tcPr>
            <w:tcW w:w="1666" w:type="pct"/>
            <w:noWrap/>
            <w:hideMark/>
          </w:tcPr>
          <w:p w14:paraId="26419F61" w14:textId="77777777" w:rsidR="00016793" w:rsidRPr="00016793" w:rsidRDefault="00016793" w:rsidP="00016793">
            <w:pPr>
              <w:spacing w:after="0"/>
              <w:ind w:left="159" w:hanging="159"/>
              <w:jc w:val="left"/>
              <w:rPr>
                <w:szCs w:val="17"/>
              </w:rPr>
            </w:pPr>
            <w:r w:rsidRPr="00016793">
              <w:rPr>
                <w:szCs w:val="17"/>
              </w:rPr>
              <w:t>Jolly Pumpkin Madrugada Obscura</w:t>
            </w:r>
          </w:p>
        </w:tc>
        <w:tc>
          <w:tcPr>
            <w:tcW w:w="454" w:type="pct"/>
            <w:noWrap/>
            <w:hideMark/>
          </w:tcPr>
          <w:p w14:paraId="3E8C0BE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DB26C1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0E8DAB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01C4339" w14:textId="77777777" w:rsidR="00016793" w:rsidRPr="00016793" w:rsidRDefault="00016793" w:rsidP="00016793">
            <w:pPr>
              <w:spacing w:after="0"/>
              <w:jc w:val="left"/>
              <w:rPr>
                <w:szCs w:val="17"/>
              </w:rPr>
            </w:pPr>
            <w:r w:rsidRPr="00016793">
              <w:rPr>
                <w:szCs w:val="17"/>
              </w:rPr>
              <w:t>Statewide Recycling</w:t>
            </w:r>
          </w:p>
        </w:tc>
      </w:tr>
      <w:tr w:rsidR="00016793" w:rsidRPr="00016793" w14:paraId="03238DFA" w14:textId="77777777" w:rsidTr="006F3096">
        <w:trPr>
          <w:trHeight w:val="20"/>
        </w:trPr>
        <w:tc>
          <w:tcPr>
            <w:tcW w:w="1666" w:type="pct"/>
            <w:noWrap/>
            <w:hideMark/>
          </w:tcPr>
          <w:p w14:paraId="7340AF2B" w14:textId="77777777" w:rsidR="00016793" w:rsidRPr="00016793" w:rsidRDefault="00016793" w:rsidP="00016793">
            <w:pPr>
              <w:spacing w:after="0"/>
              <w:ind w:left="159" w:hanging="159"/>
              <w:jc w:val="left"/>
              <w:rPr>
                <w:szCs w:val="17"/>
              </w:rPr>
            </w:pPr>
            <w:r w:rsidRPr="00016793">
              <w:rPr>
                <w:szCs w:val="17"/>
              </w:rPr>
              <w:t>Jolly Pumpkin Oro De Calabaza</w:t>
            </w:r>
          </w:p>
        </w:tc>
        <w:tc>
          <w:tcPr>
            <w:tcW w:w="454" w:type="pct"/>
            <w:noWrap/>
            <w:hideMark/>
          </w:tcPr>
          <w:p w14:paraId="138D0A4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4D0BAE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9E4F8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5F0A86" w14:textId="77777777" w:rsidR="00016793" w:rsidRPr="00016793" w:rsidRDefault="00016793" w:rsidP="00016793">
            <w:pPr>
              <w:spacing w:after="0"/>
              <w:jc w:val="left"/>
              <w:rPr>
                <w:szCs w:val="17"/>
              </w:rPr>
            </w:pPr>
            <w:r w:rsidRPr="00016793">
              <w:rPr>
                <w:szCs w:val="17"/>
              </w:rPr>
              <w:t>Statewide Recycling</w:t>
            </w:r>
          </w:p>
        </w:tc>
      </w:tr>
      <w:tr w:rsidR="00016793" w:rsidRPr="00016793" w14:paraId="12CFEC93" w14:textId="77777777" w:rsidTr="006F3096">
        <w:trPr>
          <w:trHeight w:val="20"/>
        </w:trPr>
        <w:tc>
          <w:tcPr>
            <w:tcW w:w="1666" w:type="pct"/>
            <w:noWrap/>
            <w:hideMark/>
          </w:tcPr>
          <w:p w14:paraId="060A5464" w14:textId="77777777" w:rsidR="00016793" w:rsidRPr="00016793" w:rsidRDefault="00016793" w:rsidP="00016793">
            <w:pPr>
              <w:spacing w:after="0"/>
              <w:ind w:left="159" w:hanging="159"/>
              <w:jc w:val="left"/>
              <w:rPr>
                <w:szCs w:val="17"/>
              </w:rPr>
            </w:pPr>
            <w:r w:rsidRPr="00016793">
              <w:rPr>
                <w:szCs w:val="17"/>
              </w:rPr>
              <w:t>Jolly Pumpkin Perseguidor</w:t>
            </w:r>
          </w:p>
        </w:tc>
        <w:tc>
          <w:tcPr>
            <w:tcW w:w="454" w:type="pct"/>
            <w:noWrap/>
            <w:hideMark/>
          </w:tcPr>
          <w:p w14:paraId="5554260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843664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CB8500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E2A48F" w14:textId="77777777" w:rsidR="00016793" w:rsidRPr="00016793" w:rsidRDefault="00016793" w:rsidP="00016793">
            <w:pPr>
              <w:spacing w:after="0"/>
              <w:jc w:val="left"/>
              <w:rPr>
                <w:szCs w:val="17"/>
              </w:rPr>
            </w:pPr>
            <w:r w:rsidRPr="00016793">
              <w:rPr>
                <w:szCs w:val="17"/>
              </w:rPr>
              <w:t>Statewide Recycling</w:t>
            </w:r>
          </w:p>
        </w:tc>
      </w:tr>
      <w:tr w:rsidR="00016793" w:rsidRPr="00016793" w14:paraId="757A6E5D" w14:textId="77777777" w:rsidTr="006F3096">
        <w:trPr>
          <w:trHeight w:val="20"/>
        </w:trPr>
        <w:tc>
          <w:tcPr>
            <w:tcW w:w="1666" w:type="pct"/>
            <w:noWrap/>
            <w:hideMark/>
          </w:tcPr>
          <w:p w14:paraId="4DB38929" w14:textId="77777777" w:rsidR="00016793" w:rsidRPr="00016793" w:rsidRDefault="00016793" w:rsidP="00016793">
            <w:pPr>
              <w:spacing w:after="0"/>
              <w:ind w:left="159" w:hanging="159"/>
              <w:jc w:val="left"/>
              <w:rPr>
                <w:szCs w:val="17"/>
              </w:rPr>
            </w:pPr>
            <w:r w:rsidRPr="00016793">
              <w:rPr>
                <w:szCs w:val="17"/>
              </w:rPr>
              <w:t>Jolly Pumpkin Weizen Bam Biere</w:t>
            </w:r>
          </w:p>
        </w:tc>
        <w:tc>
          <w:tcPr>
            <w:tcW w:w="454" w:type="pct"/>
            <w:noWrap/>
            <w:hideMark/>
          </w:tcPr>
          <w:p w14:paraId="7BA1C7D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87CEDD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BDC78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9D094B" w14:textId="77777777" w:rsidR="00016793" w:rsidRPr="00016793" w:rsidRDefault="00016793" w:rsidP="00016793">
            <w:pPr>
              <w:spacing w:after="0"/>
              <w:jc w:val="left"/>
              <w:rPr>
                <w:szCs w:val="17"/>
              </w:rPr>
            </w:pPr>
            <w:r w:rsidRPr="00016793">
              <w:rPr>
                <w:szCs w:val="17"/>
              </w:rPr>
              <w:t>Statewide Recycling</w:t>
            </w:r>
          </w:p>
        </w:tc>
      </w:tr>
      <w:tr w:rsidR="00016793" w:rsidRPr="00016793" w14:paraId="11207690" w14:textId="77777777" w:rsidTr="006F3096">
        <w:trPr>
          <w:trHeight w:val="20"/>
        </w:trPr>
        <w:tc>
          <w:tcPr>
            <w:tcW w:w="1666" w:type="pct"/>
            <w:noWrap/>
            <w:hideMark/>
          </w:tcPr>
          <w:p w14:paraId="74E8EA2E" w14:textId="77777777" w:rsidR="00016793" w:rsidRPr="00016793" w:rsidRDefault="00016793" w:rsidP="00016793">
            <w:pPr>
              <w:spacing w:after="0"/>
              <w:ind w:left="159" w:hanging="159"/>
              <w:jc w:val="left"/>
              <w:rPr>
                <w:szCs w:val="17"/>
              </w:rPr>
            </w:pPr>
            <w:r w:rsidRPr="00016793">
              <w:rPr>
                <w:szCs w:val="17"/>
              </w:rPr>
              <w:t>Saint Archer Blond Ale</w:t>
            </w:r>
          </w:p>
        </w:tc>
        <w:tc>
          <w:tcPr>
            <w:tcW w:w="454" w:type="pct"/>
            <w:noWrap/>
            <w:hideMark/>
          </w:tcPr>
          <w:p w14:paraId="266CE56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AA9F35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4E936A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1E2B402" w14:textId="77777777" w:rsidR="00016793" w:rsidRPr="00016793" w:rsidRDefault="00016793" w:rsidP="00016793">
            <w:pPr>
              <w:spacing w:after="0"/>
              <w:jc w:val="left"/>
              <w:rPr>
                <w:szCs w:val="17"/>
              </w:rPr>
            </w:pPr>
            <w:r w:rsidRPr="00016793">
              <w:rPr>
                <w:szCs w:val="17"/>
              </w:rPr>
              <w:t>Statewide Recycling</w:t>
            </w:r>
          </w:p>
        </w:tc>
      </w:tr>
      <w:tr w:rsidR="00016793" w:rsidRPr="00016793" w14:paraId="76B96F9C" w14:textId="77777777" w:rsidTr="006F3096">
        <w:trPr>
          <w:trHeight w:val="20"/>
        </w:trPr>
        <w:tc>
          <w:tcPr>
            <w:tcW w:w="1666" w:type="pct"/>
            <w:noWrap/>
            <w:hideMark/>
          </w:tcPr>
          <w:p w14:paraId="257130E1" w14:textId="77777777" w:rsidR="00016793" w:rsidRPr="00016793" w:rsidRDefault="00016793" w:rsidP="00016793">
            <w:pPr>
              <w:spacing w:after="0"/>
              <w:ind w:left="159" w:hanging="159"/>
              <w:jc w:val="left"/>
              <w:rPr>
                <w:szCs w:val="17"/>
              </w:rPr>
            </w:pPr>
            <w:r w:rsidRPr="00016793">
              <w:rPr>
                <w:szCs w:val="17"/>
              </w:rPr>
              <w:t>Saint Archer IPA</w:t>
            </w:r>
          </w:p>
        </w:tc>
        <w:tc>
          <w:tcPr>
            <w:tcW w:w="454" w:type="pct"/>
            <w:noWrap/>
            <w:hideMark/>
          </w:tcPr>
          <w:p w14:paraId="026CF4E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8FC92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8526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25083B" w14:textId="77777777" w:rsidR="00016793" w:rsidRPr="00016793" w:rsidRDefault="00016793" w:rsidP="00016793">
            <w:pPr>
              <w:spacing w:after="0"/>
              <w:jc w:val="left"/>
              <w:rPr>
                <w:szCs w:val="17"/>
              </w:rPr>
            </w:pPr>
            <w:r w:rsidRPr="00016793">
              <w:rPr>
                <w:szCs w:val="17"/>
              </w:rPr>
              <w:t>Statewide Recycling</w:t>
            </w:r>
          </w:p>
        </w:tc>
      </w:tr>
      <w:tr w:rsidR="00016793" w:rsidRPr="00016793" w14:paraId="360A38F1" w14:textId="77777777" w:rsidTr="006F3096">
        <w:trPr>
          <w:trHeight w:val="20"/>
        </w:trPr>
        <w:tc>
          <w:tcPr>
            <w:tcW w:w="1666" w:type="pct"/>
            <w:noWrap/>
            <w:hideMark/>
          </w:tcPr>
          <w:p w14:paraId="42FBAC02" w14:textId="77777777" w:rsidR="00016793" w:rsidRPr="00016793" w:rsidRDefault="00016793" w:rsidP="00016793">
            <w:pPr>
              <w:spacing w:after="0"/>
              <w:ind w:left="159" w:hanging="159"/>
              <w:jc w:val="left"/>
              <w:rPr>
                <w:szCs w:val="17"/>
              </w:rPr>
            </w:pPr>
            <w:r w:rsidRPr="00016793">
              <w:rPr>
                <w:szCs w:val="17"/>
              </w:rPr>
              <w:t>Saint Archer Pale Ale</w:t>
            </w:r>
          </w:p>
        </w:tc>
        <w:tc>
          <w:tcPr>
            <w:tcW w:w="454" w:type="pct"/>
            <w:noWrap/>
            <w:hideMark/>
          </w:tcPr>
          <w:p w14:paraId="4C0297C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A8578F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7EAD7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D1933C" w14:textId="77777777" w:rsidR="00016793" w:rsidRPr="00016793" w:rsidRDefault="00016793" w:rsidP="00016793">
            <w:pPr>
              <w:spacing w:after="0"/>
              <w:jc w:val="left"/>
              <w:rPr>
                <w:szCs w:val="17"/>
              </w:rPr>
            </w:pPr>
            <w:r w:rsidRPr="00016793">
              <w:rPr>
                <w:szCs w:val="17"/>
              </w:rPr>
              <w:t>Statewide Recycling</w:t>
            </w:r>
          </w:p>
        </w:tc>
      </w:tr>
      <w:tr w:rsidR="00016793" w:rsidRPr="00016793" w14:paraId="2DB002B9" w14:textId="77777777" w:rsidTr="006F3096">
        <w:trPr>
          <w:trHeight w:val="20"/>
        </w:trPr>
        <w:tc>
          <w:tcPr>
            <w:tcW w:w="1666" w:type="pct"/>
            <w:noWrap/>
            <w:hideMark/>
          </w:tcPr>
          <w:p w14:paraId="41374EB7" w14:textId="77777777" w:rsidR="00016793" w:rsidRPr="00016793" w:rsidRDefault="00016793" w:rsidP="00016793">
            <w:pPr>
              <w:spacing w:after="0"/>
              <w:ind w:left="159" w:hanging="159"/>
              <w:jc w:val="left"/>
              <w:rPr>
                <w:szCs w:val="17"/>
              </w:rPr>
            </w:pPr>
            <w:r w:rsidRPr="00016793">
              <w:rPr>
                <w:szCs w:val="17"/>
              </w:rPr>
              <w:t>Stone Arrogant Bastard</w:t>
            </w:r>
          </w:p>
        </w:tc>
        <w:tc>
          <w:tcPr>
            <w:tcW w:w="454" w:type="pct"/>
            <w:noWrap/>
            <w:hideMark/>
          </w:tcPr>
          <w:p w14:paraId="01D3A22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F00FD6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40516B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45E005" w14:textId="77777777" w:rsidR="00016793" w:rsidRPr="00016793" w:rsidRDefault="00016793" w:rsidP="00016793">
            <w:pPr>
              <w:spacing w:after="0"/>
              <w:jc w:val="left"/>
              <w:rPr>
                <w:szCs w:val="17"/>
              </w:rPr>
            </w:pPr>
            <w:r w:rsidRPr="00016793">
              <w:rPr>
                <w:szCs w:val="17"/>
              </w:rPr>
              <w:t>Statewide Recycling</w:t>
            </w:r>
          </w:p>
        </w:tc>
      </w:tr>
      <w:tr w:rsidR="00016793" w:rsidRPr="00016793" w14:paraId="5DF1BC57" w14:textId="77777777" w:rsidTr="006F3096">
        <w:trPr>
          <w:trHeight w:val="20"/>
        </w:trPr>
        <w:tc>
          <w:tcPr>
            <w:tcW w:w="1666" w:type="pct"/>
            <w:noWrap/>
            <w:hideMark/>
          </w:tcPr>
          <w:p w14:paraId="5465440E" w14:textId="77777777" w:rsidR="00016793" w:rsidRPr="00016793" w:rsidRDefault="00016793" w:rsidP="00016793">
            <w:pPr>
              <w:spacing w:after="0"/>
              <w:ind w:left="159" w:hanging="159"/>
              <w:jc w:val="left"/>
              <w:rPr>
                <w:szCs w:val="17"/>
              </w:rPr>
            </w:pPr>
            <w:r w:rsidRPr="00016793">
              <w:rPr>
                <w:szCs w:val="17"/>
              </w:rPr>
              <w:t>Stone Cali Belgique Ale</w:t>
            </w:r>
          </w:p>
        </w:tc>
        <w:tc>
          <w:tcPr>
            <w:tcW w:w="454" w:type="pct"/>
            <w:noWrap/>
            <w:hideMark/>
          </w:tcPr>
          <w:p w14:paraId="4BF0A68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A32446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57784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231536" w14:textId="77777777" w:rsidR="00016793" w:rsidRPr="00016793" w:rsidRDefault="00016793" w:rsidP="00016793">
            <w:pPr>
              <w:spacing w:after="0"/>
              <w:jc w:val="left"/>
              <w:rPr>
                <w:szCs w:val="17"/>
              </w:rPr>
            </w:pPr>
            <w:r w:rsidRPr="00016793">
              <w:rPr>
                <w:szCs w:val="17"/>
              </w:rPr>
              <w:t>Statewide Recycling</w:t>
            </w:r>
          </w:p>
        </w:tc>
      </w:tr>
      <w:tr w:rsidR="00016793" w:rsidRPr="00016793" w14:paraId="454E81D3" w14:textId="77777777" w:rsidTr="006F3096">
        <w:trPr>
          <w:trHeight w:val="20"/>
        </w:trPr>
        <w:tc>
          <w:tcPr>
            <w:tcW w:w="1666" w:type="pct"/>
            <w:noWrap/>
            <w:hideMark/>
          </w:tcPr>
          <w:p w14:paraId="1DD33C09" w14:textId="77777777" w:rsidR="00016793" w:rsidRPr="00016793" w:rsidRDefault="00016793" w:rsidP="00016793">
            <w:pPr>
              <w:spacing w:after="0"/>
              <w:ind w:left="159" w:hanging="159"/>
              <w:jc w:val="left"/>
              <w:rPr>
                <w:szCs w:val="17"/>
              </w:rPr>
            </w:pPr>
            <w:r w:rsidRPr="00016793">
              <w:rPr>
                <w:szCs w:val="17"/>
              </w:rPr>
              <w:t>Stone Double Bastard</w:t>
            </w:r>
          </w:p>
        </w:tc>
        <w:tc>
          <w:tcPr>
            <w:tcW w:w="454" w:type="pct"/>
            <w:noWrap/>
            <w:hideMark/>
          </w:tcPr>
          <w:p w14:paraId="4BB2E45C"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8EF750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68DAE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2A23EC3" w14:textId="77777777" w:rsidR="00016793" w:rsidRPr="00016793" w:rsidRDefault="00016793" w:rsidP="00016793">
            <w:pPr>
              <w:spacing w:after="0"/>
              <w:jc w:val="left"/>
              <w:rPr>
                <w:szCs w:val="17"/>
              </w:rPr>
            </w:pPr>
            <w:r w:rsidRPr="00016793">
              <w:rPr>
                <w:szCs w:val="17"/>
              </w:rPr>
              <w:t>Statewide Recycling</w:t>
            </w:r>
          </w:p>
        </w:tc>
      </w:tr>
      <w:tr w:rsidR="00016793" w:rsidRPr="00016793" w14:paraId="233A6221" w14:textId="77777777" w:rsidTr="006F3096">
        <w:trPr>
          <w:trHeight w:val="20"/>
        </w:trPr>
        <w:tc>
          <w:tcPr>
            <w:tcW w:w="1666" w:type="pct"/>
            <w:noWrap/>
            <w:hideMark/>
          </w:tcPr>
          <w:p w14:paraId="6FD76453" w14:textId="77777777" w:rsidR="00016793" w:rsidRPr="00016793" w:rsidRDefault="00016793" w:rsidP="00016793">
            <w:pPr>
              <w:spacing w:after="0"/>
              <w:ind w:left="159" w:hanging="159"/>
              <w:jc w:val="left"/>
              <w:rPr>
                <w:szCs w:val="17"/>
              </w:rPr>
            </w:pPr>
            <w:r w:rsidRPr="00016793">
              <w:rPr>
                <w:szCs w:val="17"/>
              </w:rPr>
              <w:t>Stone Indian Pale Ale</w:t>
            </w:r>
          </w:p>
        </w:tc>
        <w:tc>
          <w:tcPr>
            <w:tcW w:w="454" w:type="pct"/>
            <w:noWrap/>
            <w:hideMark/>
          </w:tcPr>
          <w:p w14:paraId="3530BAD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97C99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C0C5F3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AD5FA0" w14:textId="77777777" w:rsidR="00016793" w:rsidRPr="00016793" w:rsidRDefault="00016793" w:rsidP="00016793">
            <w:pPr>
              <w:spacing w:after="0"/>
              <w:jc w:val="left"/>
              <w:rPr>
                <w:szCs w:val="17"/>
              </w:rPr>
            </w:pPr>
            <w:r w:rsidRPr="00016793">
              <w:rPr>
                <w:szCs w:val="17"/>
              </w:rPr>
              <w:t>Statewide Recycling</w:t>
            </w:r>
          </w:p>
        </w:tc>
      </w:tr>
      <w:tr w:rsidR="00016793" w:rsidRPr="00016793" w14:paraId="16DB7746" w14:textId="77777777" w:rsidTr="006F3096">
        <w:trPr>
          <w:trHeight w:val="20"/>
        </w:trPr>
        <w:tc>
          <w:tcPr>
            <w:tcW w:w="1666" w:type="pct"/>
            <w:noWrap/>
            <w:hideMark/>
          </w:tcPr>
          <w:p w14:paraId="11D36023" w14:textId="77777777" w:rsidR="00016793" w:rsidRPr="00016793" w:rsidRDefault="00016793" w:rsidP="00016793">
            <w:pPr>
              <w:spacing w:after="0"/>
              <w:ind w:left="159" w:hanging="159"/>
              <w:jc w:val="left"/>
              <w:rPr>
                <w:szCs w:val="17"/>
              </w:rPr>
            </w:pPr>
            <w:r w:rsidRPr="00016793">
              <w:rPr>
                <w:szCs w:val="17"/>
              </w:rPr>
              <w:lastRenderedPageBreak/>
              <w:t>Stone Levitation Ale</w:t>
            </w:r>
          </w:p>
        </w:tc>
        <w:tc>
          <w:tcPr>
            <w:tcW w:w="454" w:type="pct"/>
            <w:noWrap/>
            <w:hideMark/>
          </w:tcPr>
          <w:p w14:paraId="751BD18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74194A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9F0096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A5AC9A" w14:textId="77777777" w:rsidR="00016793" w:rsidRPr="00016793" w:rsidRDefault="00016793" w:rsidP="00016793">
            <w:pPr>
              <w:spacing w:after="0"/>
              <w:jc w:val="left"/>
              <w:rPr>
                <w:szCs w:val="17"/>
              </w:rPr>
            </w:pPr>
            <w:r w:rsidRPr="00016793">
              <w:rPr>
                <w:szCs w:val="17"/>
              </w:rPr>
              <w:t>Statewide Recycling</w:t>
            </w:r>
          </w:p>
        </w:tc>
      </w:tr>
      <w:tr w:rsidR="00016793" w:rsidRPr="00016793" w14:paraId="5C8418E1" w14:textId="77777777" w:rsidTr="006F3096">
        <w:trPr>
          <w:trHeight w:val="20"/>
        </w:trPr>
        <w:tc>
          <w:tcPr>
            <w:tcW w:w="1666" w:type="pct"/>
            <w:noWrap/>
            <w:hideMark/>
          </w:tcPr>
          <w:p w14:paraId="7C7B7E69" w14:textId="77777777" w:rsidR="00016793" w:rsidRPr="00016793" w:rsidRDefault="00016793" w:rsidP="00016793">
            <w:pPr>
              <w:spacing w:after="0"/>
              <w:ind w:left="159" w:hanging="159"/>
              <w:jc w:val="left"/>
              <w:rPr>
                <w:szCs w:val="17"/>
              </w:rPr>
            </w:pPr>
            <w:r w:rsidRPr="00016793">
              <w:rPr>
                <w:szCs w:val="17"/>
              </w:rPr>
              <w:t>Stone Lucky Bastard Ale</w:t>
            </w:r>
          </w:p>
        </w:tc>
        <w:tc>
          <w:tcPr>
            <w:tcW w:w="454" w:type="pct"/>
            <w:noWrap/>
            <w:hideMark/>
          </w:tcPr>
          <w:p w14:paraId="28AD750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16EB91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FBFD91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F7F522" w14:textId="77777777" w:rsidR="00016793" w:rsidRPr="00016793" w:rsidRDefault="00016793" w:rsidP="00016793">
            <w:pPr>
              <w:spacing w:after="0"/>
              <w:jc w:val="left"/>
              <w:rPr>
                <w:szCs w:val="17"/>
              </w:rPr>
            </w:pPr>
            <w:r w:rsidRPr="00016793">
              <w:rPr>
                <w:szCs w:val="17"/>
              </w:rPr>
              <w:t>Statewide Recycling</w:t>
            </w:r>
          </w:p>
        </w:tc>
      </w:tr>
      <w:tr w:rsidR="00016793" w:rsidRPr="00016793" w14:paraId="239B156E" w14:textId="77777777" w:rsidTr="006F3096">
        <w:trPr>
          <w:trHeight w:val="20"/>
        </w:trPr>
        <w:tc>
          <w:tcPr>
            <w:tcW w:w="1666" w:type="pct"/>
            <w:noWrap/>
            <w:hideMark/>
          </w:tcPr>
          <w:p w14:paraId="52BB4F92" w14:textId="77777777" w:rsidR="00016793" w:rsidRPr="00016793" w:rsidRDefault="00016793" w:rsidP="00016793">
            <w:pPr>
              <w:spacing w:after="0"/>
              <w:ind w:left="159" w:hanging="159"/>
              <w:jc w:val="left"/>
              <w:rPr>
                <w:szCs w:val="17"/>
              </w:rPr>
            </w:pPr>
            <w:r w:rsidRPr="00016793">
              <w:rPr>
                <w:szCs w:val="17"/>
              </w:rPr>
              <w:t>Stone Pale Ale</w:t>
            </w:r>
          </w:p>
        </w:tc>
        <w:tc>
          <w:tcPr>
            <w:tcW w:w="454" w:type="pct"/>
            <w:noWrap/>
            <w:hideMark/>
          </w:tcPr>
          <w:p w14:paraId="76E87A1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FA0AD5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2265BC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49C19EA" w14:textId="77777777" w:rsidR="00016793" w:rsidRPr="00016793" w:rsidRDefault="00016793" w:rsidP="00016793">
            <w:pPr>
              <w:spacing w:after="0"/>
              <w:jc w:val="left"/>
              <w:rPr>
                <w:szCs w:val="17"/>
              </w:rPr>
            </w:pPr>
            <w:r w:rsidRPr="00016793">
              <w:rPr>
                <w:szCs w:val="17"/>
              </w:rPr>
              <w:t>Statewide Recycling</w:t>
            </w:r>
          </w:p>
        </w:tc>
      </w:tr>
      <w:tr w:rsidR="00016793" w:rsidRPr="00016793" w14:paraId="2D51C3D4" w14:textId="77777777" w:rsidTr="006F3096">
        <w:trPr>
          <w:trHeight w:val="20"/>
        </w:trPr>
        <w:tc>
          <w:tcPr>
            <w:tcW w:w="1666" w:type="pct"/>
            <w:noWrap/>
            <w:hideMark/>
          </w:tcPr>
          <w:p w14:paraId="0F91D456" w14:textId="77777777" w:rsidR="00016793" w:rsidRPr="00016793" w:rsidRDefault="00016793" w:rsidP="00016793">
            <w:pPr>
              <w:spacing w:after="0"/>
              <w:ind w:left="159" w:hanging="159"/>
              <w:jc w:val="left"/>
              <w:rPr>
                <w:szCs w:val="17"/>
              </w:rPr>
            </w:pPr>
            <w:r w:rsidRPr="00016793">
              <w:rPr>
                <w:szCs w:val="17"/>
              </w:rPr>
              <w:t>Stone Ruination Pale Ale</w:t>
            </w:r>
          </w:p>
        </w:tc>
        <w:tc>
          <w:tcPr>
            <w:tcW w:w="454" w:type="pct"/>
            <w:noWrap/>
            <w:hideMark/>
          </w:tcPr>
          <w:p w14:paraId="688BA3A2"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011672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AE18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E84953" w14:textId="77777777" w:rsidR="00016793" w:rsidRPr="00016793" w:rsidRDefault="00016793" w:rsidP="00016793">
            <w:pPr>
              <w:spacing w:after="0"/>
              <w:jc w:val="left"/>
              <w:rPr>
                <w:szCs w:val="17"/>
              </w:rPr>
            </w:pPr>
            <w:r w:rsidRPr="00016793">
              <w:rPr>
                <w:szCs w:val="17"/>
              </w:rPr>
              <w:t>Statewide Recycling</w:t>
            </w:r>
          </w:p>
        </w:tc>
      </w:tr>
      <w:tr w:rsidR="00016793" w:rsidRPr="00016793" w14:paraId="5FE0C809" w14:textId="77777777" w:rsidTr="006F3096">
        <w:trPr>
          <w:trHeight w:val="20"/>
        </w:trPr>
        <w:tc>
          <w:tcPr>
            <w:tcW w:w="1666" w:type="pct"/>
            <w:noWrap/>
            <w:hideMark/>
          </w:tcPr>
          <w:p w14:paraId="34D26B37" w14:textId="77777777" w:rsidR="00016793" w:rsidRPr="00016793" w:rsidRDefault="00016793" w:rsidP="00016793">
            <w:pPr>
              <w:spacing w:after="0"/>
              <w:ind w:left="159" w:hanging="159"/>
              <w:jc w:val="left"/>
              <w:rPr>
                <w:szCs w:val="17"/>
              </w:rPr>
            </w:pPr>
            <w:r w:rsidRPr="00016793">
              <w:rPr>
                <w:szCs w:val="17"/>
              </w:rPr>
              <w:t>Stone Smoked Arrogant Bastard</w:t>
            </w:r>
          </w:p>
        </w:tc>
        <w:tc>
          <w:tcPr>
            <w:tcW w:w="454" w:type="pct"/>
            <w:noWrap/>
            <w:hideMark/>
          </w:tcPr>
          <w:p w14:paraId="0767F699"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A6C085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D89241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3A2D17" w14:textId="77777777" w:rsidR="00016793" w:rsidRPr="00016793" w:rsidRDefault="00016793" w:rsidP="00016793">
            <w:pPr>
              <w:spacing w:after="0"/>
              <w:jc w:val="left"/>
              <w:rPr>
                <w:szCs w:val="17"/>
              </w:rPr>
            </w:pPr>
            <w:r w:rsidRPr="00016793">
              <w:rPr>
                <w:szCs w:val="17"/>
              </w:rPr>
              <w:t>Statewide Recycling</w:t>
            </w:r>
          </w:p>
        </w:tc>
      </w:tr>
      <w:tr w:rsidR="00016793" w:rsidRPr="00016793" w14:paraId="38ED3BD8" w14:textId="77777777" w:rsidTr="006F3096">
        <w:trPr>
          <w:trHeight w:val="20"/>
        </w:trPr>
        <w:tc>
          <w:tcPr>
            <w:tcW w:w="1666" w:type="pct"/>
            <w:noWrap/>
            <w:hideMark/>
          </w:tcPr>
          <w:p w14:paraId="4D66E4B3" w14:textId="77777777" w:rsidR="00016793" w:rsidRPr="00016793" w:rsidRDefault="00016793" w:rsidP="00016793">
            <w:pPr>
              <w:spacing w:after="0"/>
              <w:ind w:left="159" w:hanging="159"/>
              <w:jc w:val="left"/>
              <w:rPr>
                <w:szCs w:val="17"/>
              </w:rPr>
            </w:pPr>
            <w:r w:rsidRPr="00016793">
              <w:rPr>
                <w:szCs w:val="17"/>
              </w:rPr>
              <w:t>Stone Smoked Porter</w:t>
            </w:r>
          </w:p>
        </w:tc>
        <w:tc>
          <w:tcPr>
            <w:tcW w:w="454" w:type="pct"/>
            <w:noWrap/>
            <w:hideMark/>
          </w:tcPr>
          <w:p w14:paraId="7F608249"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47333D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2997D2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6403AA" w14:textId="77777777" w:rsidR="00016793" w:rsidRPr="00016793" w:rsidRDefault="00016793" w:rsidP="00016793">
            <w:pPr>
              <w:spacing w:after="0"/>
              <w:jc w:val="left"/>
              <w:rPr>
                <w:szCs w:val="17"/>
              </w:rPr>
            </w:pPr>
            <w:r w:rsidRPr="00016793">
              <w:rPr>
                <w:szCs w:val="17"/>
              </w:rPr>
              <w:t>Statewide Recycling</w:t>
            </w:r>
          </w:p>
        </w:tc>
      </w:tr>
      <w:tr w:rsidR="00016793" w:rsidRPr="00016793" w14:paraId="138FCA93" w14:textId="77777777" w:rsidTr="006F3096">
        <w:trPr>
          <w:trHeight w:val="20"/>
        </w:trPr>
        <w:tc>
          <w:tcPr>
            <w:tcW w:w="1666" w:type="pct"/>
            <w:noWrap/>
            <w:hideMark/>
          </w:tcPr>
          <w:p w14:paraId="001D91F5" w14:textId="77777777" w:rsidR="00016793" w:rsidRPr="00016793" w:rsidRDefault="00016793" w:rsidP="00016793">
            <w:pPr>
              <w:spacing w:after="0"/>
              <w:ind w:left="159" w:hanging="159"/>
              <w:jc w:val="left"/>
              <w:rPr>
                <w:szCs w:val="17"/>
              </w:rPr>
            </w:pPr>
            <w:r w:rsidRPr="00016793">
              <w:rPr>
                <w:szCs w:val="17"/>
              </w:rPr>
              <w:t>Stone Sublimely Rightous</w:t>
            </w:r>
          </w:p>
        </w:tc>
        <w:tc>
          <w:tcPr>
            <w:tcW w:w="454" w:type="pct"/>
            <w:noWrap/>
            <w:hideMark/>
          </w:tcPr>
          <w:p w14:paraId="0975183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C2F5A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F9EFCB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1527643" w14:textId="77777777" w:rsidR="00016793" w:rsidRPr="00016793" w:rsidRDefault="00016793" w:rsidP="00016793">
            <w:pPr>
              <w:spacing w:after="0"/>
              <w:jc w:val="left"/>
              <w:rPr>
                <w:szCs w:val="17"/>
              </w:rPr>
            </w:pPr>
            <w:r w:rsidRPr="00016793">
              <w:rPr>
                <w:szCs w:val="17"/>
              </w:rPr>
              <w:t>Statewide Recycling</w:t>
            </w:r>
          </w:p>
        </w:tc>
      </w:tr>
      <w:tr w:rsidR="00016793" w:rsidRPr="00016793" w14:paraId="459C700A" w14:textId="77777777" w:rsidTr="006F3096">
        <w:trPr>
          <w:trHeight w:val="20"/>
        </w:trPr>
        <w:tc>
          <w:tcPr>
            <w:tcW w:w="1666" w:type="pct"/>
            <w:noWrap/>
            <w:hideMark/>
          </w:tcPr>
          <w:p w14:paraId="0E5B21E7" w14:textId="77777777" w:rsidR="00016793" w:rsidRPr="00016793" w:rsidRDefault="00016793" w:rsidP="00016793">
            <w:pPr>
              <w:spacing w:after="0"/>
              <w:ind w:left="159" w:hanging="159"/>
              <w:jc w:val="left"/>
              <w:rPr>
                <w:szCs w:val="17"/>
              </w:rPr>
            </w:pPr>
            <w:r w:rsidRPr="00016793">
              <w:rPr>
                <w:szCs w:val="17"/>
              </w:rPr>
              <w:t>The Bruery Hottenroth</w:t>
            </w:r>
          </w:p>
        </w:tc>
        <w:tc>
          <w:tcPr>
            <w:tcW w:w="454" w:type="pct"/>
            <w:noWrap/>
            <w:hideMark/>
          </w:tcPr>
          <w:p w14:paraId="59304CB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CFD0D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F0919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0DC71C" w14:textId="77777777" w:rsidR="00016793" w:rsidRPr="00016793" w:rsidRDefault="00016793" w:rsidP="00016793">
            <w:pPr>
              <w:spacing w:after="0"/>
              <w:jc w:val="left"/>
              <w:rPr>
                <w:szCs w:val="17"/>
              </w:rPr>
            </w:pPr>
            <w:r w:rsidRPr="00016793">
              <w:rPr>
                <w:szCs w:val="17"/>
              </w:rPr>
              <w:t>Statewide Recycling</w:t>
            </w:r>
          </w:p>
        </w:tc>
      </w:tr>
      <w:tr w:rsidR="00016793" w:rsidRPr="00016793" w14:paraId="7F0DE767" w14:textId="77777777" w:rsidTr="006F3096">
        <w:trPr>
          <w:trHeight w:val="20"/>
        </w:trPr>
        <w:tc>
          <w:tcPr>
            <w:tcW w:w="1666" w:type="pct"/>
            <w:noWrap/>
            <w:hideMark/>
          </w:tcPr>
          <w:p w14:paraId="1D830B92" w14:textId="77777777" w:rsidR="00016793" w:rsidRPr="00016793" w:rsidRDefault="00016793" w:rsidP="00016793">
            <w:pPr>
              <w:spacing w:after="0"/>
              <w:ind w:left="159" w:hanging="159"/>
              <w:jc w:val="left"/>
              <w:rPr>
                <w:szCs w:val="17"/>
              </w:rPr>
            </w:pPr>
            <w:r w:rsidRPr="00016793">
              <w:rPr>
                <w:szCs w:val="17"/>
              </w:rPr>
              <w:t>The Bruery Humulus Lager</w:t>
            </w:r>
          </w:p>
        </w:tc>
        <w:tc>
          <w:tcPr>
            <w:tcW w:w="454" w:type="pct"/>
            <w:noWrap/>
            <w:hideMark/>
          </w:tcPr>
          <w:p w14:paraId="475FB50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DAFE6D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36B8A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E5647D0" w14:textId="77777777" w:rsidR="00016793" w:rsidRPr="00016793" w:rsidRDefault="00016793" w:rsidP="00016793">
            <w:pPr>
              <w:spacing w:after="0"/>
              <w:jc w:val="left"/>
              <w:rPr>
                <w:szCs w:val="17"/>
              </w:rPr>
            </w:pPr>
            <w:r w:rsidRPr="00016793">
              <w:rPr>
                <w:szCs w:val="17"/>
              </w:rPr>
              <w:t>Statewide Recycling</w:t>
            </w:r>
          </w:p>
        </w:tc>
      </w:tr>
      <w:tr w:rsidR="00016793" w:rsidRPr="00016793" w14:paraId="5852DEE7" w14:textId="77777777" w:rsidTr="006F3096">
        <w:trPr>
          <w:trHeight w:val="20"/>
        </w:trPr>
        <w:tc>
          <w:tcPr>
            <w:tcW w:w="1666" w:type="pct"/>
            <w:noWrap/>
            <w:hideMark/>
          </w:tcPr>
          <w:p w14:paraId="53734989" w14:textId="77777777" w:rsidR="00016793" w:rsidRPr="00016793" w:rsidRDefault="00016793" w:rsidP="00016793">
            <w:pPr>
              <w:spacing w:after="0"/>
              <w:ind w:left="159" w:hanging="159"/>
              <w:jc w:val="left"/>
              <w:rPr>
                <w:szCs w:val="17"/>
              </w:rPr>
            </w:pPr>
            <w:r w:rsidRPr="00016793">
              <w:rPr>
                <w:szCs w:val="17"/>
              </w:rPr>
              <w:t>The Bruery Laokal Red</w:t>
            </w:r>
          </w:p>
        </w:tc>
        <w:tc>
          <w:tcPr>
            <w:tcW w:w="454" w:type="pct"/>
            <w:noWrap/>
            <w:hideMark/>
          </w:tcPr>
          <w:p w14:paraId="08D8F50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63BA78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996345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63C394" w14:textId="77777777" w:rsidR="00016793" w:rsidRPr="00016793" w:rsidRDefault="00016793" w:rsidP="00016793">
            <w:pPr>
              <w:spacing w:after="0"/>
              <w:jc w:val="left"/>
              <w:rPr>
                <w:szCs w:val="17"/>
              </w:rPr>
            </w:pPr>
            <w:r w:rsidRPr="00016793">
              <w:rPr>
                <w:szCs w:val="17"/>
              </w:rPr>
              <w:t>Statewide Recycling</w:t>
            </w:r>
          </w:p>
        </w:tc>
      </w:tr>
      <w:tr w:rsidR="00016793" w:rsidRPr="00016793" w14:paraId="3AEF0634" w14:textId="77777777" w:rsidTr="006F3096">
        <w:trPr>
          <w:trHeight w:val="20"/>
        </w:trPr>
        <w:tc>
          <w:tcPr>
            <w:tcW w:w="1666" w:type="pct"/>
            <w:noWrap/>
            <w:hideMark/>
          </w:tcPr>
          <w:p w14:paraId="7E3E3176" w14:textId="77777777" w:rsidR="00016793" w:rsidRPr="00016793" w:rsidRDefault="00016793" w:rsidP="00016793">
            <w:pPr>
              <w:spacing w:after="0"/>
              <w:ind w:left="159" w:hanging="159"/>
              <w:jc w:val="left"/>
              <w:rPr>
                <w:szCs w:val="17"/>
              </w:rPr>
            </w:pPr>
            <w:r w:rsidRPr="00016793">
              <w:rPr>
                <w:szCs w:val="17"/>
              </w:rPr>
              <w:t>The Bruery Mischief</w:t>
            </w:r>
          </w:p>
        </w:tc>
        <w:tc>
          <w:tcPr>
            <w:tcW w:w="454" w:type="pct"/>
            <w:noWrap/>
            <w:hideMark/>
          </w:tcPr>
          <w:p w14:paraId="32FC6B2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8A6ED8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6F2A59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5C75405" w14:textId="77777777" w:rsidR="00016793" w:rsidRPr="00016793" w:rsidRDefault="00016793" w:rsidP="00016793">
            <w:pPr>
              <w:spacing w:after="0"/>
              <w:jc w:val="left"/>
              <w:rPr>
                <w:szCs w:val="17"/>
              </w:rPr>
            </w:pPr>
            <w:r w:rsidRPr="00016793">
              <w:rPr>
                <w:szCs w:val="17"/>
              </w:rPr>
              <w:t>Statewide Recycling</w:t>
            </w:r>
          </w:p>
        </w:tc>
      </w:tr>
      <w:tr w:rsidR="00016793" w:rsidRPr="00016793" w14:paraId="012E7D50" w14:textId="77777777" w:rsidTr="006F3096">
        <w:trPr>
          <w:trHeight w:val="20"/>
        </w:trPr>
        <w:tc>
          <w:tcPr>
            <w:tcW w:w="1666" w:type="pct"/>
            <w:noWrap/>
            <w:hideMark/>
          </w:tcPr>
          <w:p w14:paraId="7ECDD02E" w14:textId="77777777" w:rsidR="00016793" w:rsidRPr="00016793" w:rsidRDefault="00016793" w:rsidP="00016793">
            <w:pPr>
              <w:spacing w:after="0"/>
              <w:ind w:left="159" w:hanging="159"/>
              <w:jc w:val="left"/>
              <w:rPr>
                <w:szCs w:val="17"/>
              </w:rPr>
            </w:pPr>
            <w:r w:rsidRPr="00016793">
              <w:rPr>
                <w:szCs w:val="17"/>
              </w:rPr>
              <w:t>The Bruery Rugbrod</w:t>
            </w:r>
          </w:p>
        </w:tc>
        <w:tc>
          <w:tcPr>
            <w:tcW w:w="454" w:type="pct"/>
            <w:noWrap/>
            <w:hideMark/>
          </w:tcPr>
          <w:p w14:paraId="38B8660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52E006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D2CA5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A9FBD2" w14:textId="77777777" w:rsidR="00016793" w:rsidRPr="00016793" w:rsidRDefault="00016793" w:rsidP="00016793">
            <w:pPr>
              <w:spacing w:after="0"/>
              <w:jc w:val="left"/>
              <w:rPr>
                <w:szCs w:val="17"/>
              </w:rPr>
            </w:pPr>
            <w:r w:rsidRPr="00016793">
              <w:rPr>
                <w:szCs w:val="17"/>
              </w:rPr>
              <w:t>Statewide Recycling</w:t>
            </w:r>
          </w:p>
        </w:tc>
      </w:tr>
      <w:tr w:rsidR="00016793" w:rsidRPr="00016793" w14:paraId="6B3382D1" w14:textId="77777777" w:rsidTr="006F3096">
        <w:trPr>
          <w:trHeight w:val="20"/>
        </w:trPr>
        <w:tc>
          <w:tcPr>
            <w:tcW w:w="1666" w:type="pct"/>
            <w:noWrap/>
            <w:hideMark/>
          </w:tcPr>
          <w:p w14:paraId="6F8A0741" w14:textId="77777777" w:rsidR="00016793" w:rsidRPr="00016793" w:rsidRDefault="00016793" w:rsidP="00016793">
            <w:pPr>
              <w:spacing w:after="0"/>
              <w:ind w:left="159" w:hanging="159"/>
              <w:jc w:val="left"/>
              <w:rPr>
                <w:szCs w:val="17"/>
              </w:rPr>
            </w:pPr>
            <w:r w:rsidRPr="00016793">
              <w:rPr>
                <w:szCs w:val="17"/>
              </w:rPr>
              <w:t>The Bruery Saison Rue</w:t>
            </w:r>
          </w:p>
        </w:tc>
        <w:tc>
          <w:tcPr>
            <w:tcW w:w="454" w:type="pct"/>
            <w:noWrap/>
            <w:hideMark/>
          </w:tcPr>
          <w:p w14:paraId="1D45345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2F69A7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8FC5E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A81B7E" w14:textId="77777777" w:rsidR="00016793" w:rsidRPr="00016793" w:rsidRDefault="00016793" w:rsidP="00016793">
            <w:pPr>
              <w:spacing w:after="0"/>
              <w:jc w:val="left"/>
              <w:rPr>
                <w:szCs w:val="17"/>
              </w:rPr>
            </w:pPr>
            <w:r w:rsidRPr="00016793">
              <w:rPr>
                <w:szCs w:val="17"/>
              </w:rPr>
              <w:t>Statewide Recycling</w:t>
            </w:r>
          </w:p>
        </w:tc>
      </w:tr>
      <w:tr w:rsidR="00016793" w:rsidRPr="00016793" w14:paraId="30E2A020" w14:textId="77777777" w:rsidTr="006F3096">
        <w:trPr>
          <w:trHeight w:val="20"/>
        </w:trPr>
        <w:tc>
          <w:tcPr>
            <w:tcW w:w="1666" w:type="pct"/>
            <w:noWrap/>
            <w:hideMark/>
          </w:tcPr>
          <w:p w14:paraId="322E8828" w14:textId="77777777" w:rsidR="00016793" w:rsidRPr="00016793" w:rsidRDefault="00016793" w:rsidP="00016793">
            <w:pPr>
              <w:spacing w:after="0"/>
              <w:ind w:left="159" w:hanging="159"/>
              <w:jc w:val="left"/>
              <w:rPr>
                <w:szCs w:val="17"/>
              </w:rPr>
            </w:pPr>
            <w:r w:rsidRPr="00016793">
              <w:rPr>
                <w:szCs w:val="17"/>
              </w:rPr>
              <w:t>Victory Golden Monkey</w:t>
            </w:r>
          </w:p>
        </w:tc>
        <w:tc>
          <w:tcPr>
            <w:tcW w:w="454" w:type="pct"/>
            <w:noWrap/>
            <w:hideMark/>
          </w:tcPr>
          <w:p w14:paraId="3E2A46A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6E5C35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782F94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6A20691" w14:textId="77777777" w:rsidR="00016793" w:rsidRPr="00016793" w:rsidRDefault="00016793" w:rsidP="00016793">
            <w:pPr>
              <w:spacing w:after="0"/>
              <w:jc w:val="left"/>
              <w:rPr>
                <w:szCs w:val="17"/>
              </w:rPr>
            </w:pPr>
            <w:r w:rsidRPr="00016793">
              <w:rPr>
                <w:szCs w:val="17"/>
              </w:rPr>
              <w:t>Statewide Recycling</w:t>
            </w:r>
          </w:p>
        </w:tc>
      </w:tr>
      <w:tr w:rsidR="00016793" w:rsidRPr="00016793" w14:paraId="5F9B3E7E" w14:textId="77777777" w:rsidTr="006F3096">
        <w:trPr>
          <w:trHeight w:val="20"/>
        </w:trPr>
        <w:tc>
          <w:tcPr>
            <w:tcW w:w="1666" w:type="pct"/>
            <w:noWrap/>
            <w:hideMark/>
          </w:tcPr>
          <w:p w14:paraId="0125AEFD" w14:textId="77777777" w:rsidR="00016793" w:rsidRPr="00016793" w:rsidRDefault="00016793" w:rsidP="00016793">
            <w:pPr>
              <w:spacing w:after="0"/>
              <w:ind w:left="159" w:hanging="159"/>
              <w:jc w:val="left"/>
              <w:rPr>
                <w:szCs w:val="17"/>
              </w:rPr>
            </w:pPr>
            <w:r w:rsidRPr="00016793">
              <w:rPr>
                <w:szCs w:val="17"/>
              </w:rPr>
              <w:t>Victory Headwater Pale Ale</w:t>
            </w:r>
          </w:p>
        </w:tc>
        <w:tc>
          <w:tcPr>
            <w:tcW w:w="454" w:type="pct"/>
            <w:noWrap/>
            <w:hideMark/>
          </w:tcPr>
          <w:p w14:paraId="1DB6DEB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B8A5B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D61D9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23A3F4E" w14:textId="77777777" w:rsidR="00016793" w:rsidRPr="00016793" w:rsidRDefault="00016793" w:rsidP="00016793">
            <w:pPr>
              <w:spacing w:after="0"/>
              <w:jc w:val="left"/>
              <w:rPr>
                <w:szCs w:val="17"/>
              </w:rPr>
            </w:pPr>
            <w:r w:rsidRPr="00016793">
              <w:rPr>
                <w:szCs w:val="17"/>
              </w:rPr>
              <w:t>Statewide Recycling</w:t>
            </w:r>
          </w:p>
        </w:tc>
      </w:tr>
      <w:tr w:rsidR="00016793" w:rsidRPr="00016793" w14:paraId="5796A16A" w14:textId="77777777" w:rsidTr="006F3096">
        <w:trPr>
          <w:trHeight w:val="20"/>
        </w:trPr>
        <w:tc>
          <w:tcPr>
            <w:tcW w:w="1666" w:type="pct"/>
            <w:noWrap/>
            <w:hideMark/>
          </w:tcPr>
          <w:p w14:paraId="61B95996" w14:textId="77777777" w:rsidR="00016793" w:rsidRPr="00016793" w:rsidRDefault="00016793" w:rsidP="00016793">
            <w:pPr>
              <w:spacing w:after="0"/>
              <w:ind w:left="159" w:hanging="159"/>
              <w:jc w:val="left"/>
              <w:rPr>
                <w:szCs w:val="17"/>
              </w:rPr>
            </w:pPr>
            <w:r w:rsidRPr="00016793">
              <w:rPr>
                <w:szCs w:val="17"/>
              </w:rPr>
              <w:t>Victory Hop Devil</w:t>
            </w:r>
          </w:p>
        </w:tc>
        <w:tc>
          <w:tcPr>
            <w:tcW w:w="454" w:type="pct"/>
            <w:noWrap/>
            <w:hideMark/>
          </w:tcPr>
          <w:p w14:paraId="1EAECC5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2E157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D96C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2640F3" w14:textId="77777777" w:rsidR="00016793" w:rsidRPr="00016793" w:rsidRDefault="00016793" w:rsidP="00016793">
            <w:pPr>
              <w:spacing w:after="0"/>
              <w:jc w:val="left"/>
              <w:rPr>
                <w:szCs w:val="17"/>
              </w:rPr>
            </w:pPr>
            <w:r w:rsidRPr="00016793">
              <w:rPr>
                <w:szCs w:val="17"/>
              </w:rPr>
              <w:t>Statewide Recycling</w:t>
            </w:r>
          </w:p>
        </w:tc>
      </w:tr>
      <w:tr w:rsidR="00016793" w:rsidRPr="00016793" w14:paraId="1DF25162" w14:textId="77777777" w:rsidTr="006F3096">
        <w:trPr>
          <w:trHeight w:val="20"/>
        </w:trPr>
        <w:tc>
          <w:tcPr>
            <w:tcW w:w="1666" w:type="pct"/>
            <w:noWrap/>
            <w:hideMark/>
          </w:tcPr>
          <w:p w14:paraId="48BB3227" w14:textId="77777777" w:rsidR="00016793" w:rsidRPr="00016793" w:rsidRDefault="00016793" w:rsidP="00016793">
            <w:pPr>
              <w:spacing w:after="0"/>
              <w:ind w:left="159" w:hanging="159"/>
              <w:jc w:val="left"/>
              <w:rPr>
                <w:szCs w:val="17"/>
              </w:rPr>
            </w:pPr>
            <w:r w:rsidRPr="00016793">
              <w:rPr>
                <w:szCs w:val="17"/>
              </w:rPr>
              <w:t>Victory Hop Wallop</w:t>
            </w:r>
          </w:p>
        </w:tc>
        <w:tc>
          <w:tcPr>
            <w:tcW w:w="454" w:type="pct"/>
            <w:noWrap/>
            <w:hideMark/>
          </w:tcPr>
          <w:p w14:paraId="507FE96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62A933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A5FCEE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8902BF0" w14:textId="77777777" w:rsidR="00016793" w:rsidRPr="00016793" w:rsidRDefault="00016793" w:rsidP="00016793">
            <w:pPr>
              <w:spacing w:after="0"/>
              <w:jc w:val="left"/>
              <w:rPr>
                <w:szCs w:val="17"/>
              </w:rPr>
            </w:pPr>
            <w:r w:rsidRPr="00016793">
              <w:rPr>
                <w:szCs w:val="17"/>
              </w:rPr>
              <w:t>Statewide Recycling</w:t>
            </w:r>
          </w:p>
        </w:tc>
      </w:tr>
      <w:tr w:rsidR="00016793" w:rsidRPr="00016793" w14:paraId="3701A9C2" w14:textId="77777777" w:rsidTr="006F3096">
        <w:trPr>
          <w:trHeight w:val="20"/>
        </w:trPr>
        <w:tc>
          <w:tcPr>
            <w:tcW w:w="1666" w:type="pct"/>
            <w:noWrap/>
            <w:hideMark/>
          </w:tcPr>
          <w:p w14:paraId="7428E31B" w14:textId="77777777" w:rsidR="00016793" w:rsidRPr="00016793" w:rsidRDefault="00016793" w:rsidP="00016793">
            <w:pPr>
              <w:spacing w:after="0"/>
              <w:ind w:left="159" w:hanging="159"/>
              <w:jc w:val="left"/>
              <w:rPr>
                <w:szCs w:val="17"/>
              </w:rPr>
            </w:pPr>
            <w:r w:rsidRPr="00016793">
              <w:rPr>
                <w:szCs w:val="17"/>
              </w:rPr>
              <w:t>Victory Lager</w:t>
            </w:r>
          </w:p>
        </w:tc>
        <w:tc>
          <w:tcPr>
            <w:tcW w:w="454" w:type="pct"/>
            <w:noWrap/>
            <w:hideMark/>
          </w:tcPr>
          <w:p w14:paraId="5F9D801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847C0C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3BC7F7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173EAC0" w14:textId="77777777" w:rsidR="00016793" w:rsidRPr="00016793" w:rsidRDefault="00016793" w:rsidP="00016793">
            <w:pPr>
              <w:spacing w:after="0"/>
              <w:jc w:val="left"/>
              <w:rPr>
                <w:szCs w:val="17"/>
              </w:rPr>
            </w:pPr>
            <w:r w:rsidRPr="00016793">
              <w:rPr>
                <w:szCs w:val="17"/>
              </w:rPr>
              <w:t>Statewide Recycling</w:t>
            </w:r>
          </w:p>
        </w:tc>
      </w:tr>
      <w:tr w:rsidR="00016793" w:rsidRPr="00016793" w14:paraId="0D8F50D5" w14:textId="77777777" w:rsidTr="006F3096">
        <w:trPr>
          <w:trHeight w:val="20"/>
        </w:trPr>
        <w:tc>
          <w:tcPr>
            <w:tcW w:w="1666" w:type="pct"/>
            <w:noWrap/>
            <w:hideMark/>
          </w:tcPr>
          <w:p w14:paraId="55DA416E" w14:textId="77777777" w:rsidR="00016793" w:rsidRPr="00016793" w:rsidRDefault="00016793" w:rsidP="00016793">
            <w:pPr>
              <w:spacing w:after="0"/>
              <w:ind w:left="159" w:hanging="159"/>
              <w:jc w:val="left"/>
              <w:rPr>
                <w:szCs w:val="17"/>
              </w:rPr>
            </w:pPr>
            <w:r w:rsidRPr="00016793">
              <w:rPr>
                <w:szCs w:val="17"/>
              </w:rPr>
              <w:t>Victory Prima Pils</w:t>
            </w:r>
          </w:p>
        </w:tc>
        <w:tc>
          <w:tcPr>
            <w:tcW w:w="454" w:type="pct"/>
            <w:noWrap/>
            <w:hideMark/>
          </w:tcPr>
          <w:p w14:paraId="310CFD8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A6681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88AF3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B5EE99" w14:textId="77777777" w:rsidR="00016793" w:rsidRPr="00016793" w:rsidRDefault="00016793" w:rsidP="00016793">
            <w:pPr>
              <w:spacing w:after="0"/>
              <w:jc w:val="left"/>
              <w:rPr>
                <w:szCs w:val="17"/>
              </w:rPr>
            </w:pPr>
            <w:r w:rsidRPr="00016793">
              <w:rPr>
                <w:szCs w:val="17"/>
              </w:rPr>
              <w:t>Statewide Recycling</w:t>
            </w:r>
          </w:p>
        </w:tc>
      </w:tr>
      <w:tr w:rsidR="00016793" w:rsidRPr="00016793" w14:paraId="709EB59B" w14:textId="77777777" w:rsidTr="006F3096">
        <w:trPr>
          <w:trHeight w:val="20"/>
        </w:trPr>
        <w:tc>
          <w:tcPr>
            <w:tcW w:w="1666" w:type="pct"/>
            <w:noWrap/>
            <w:hideMark/>
          </w:tcPr>
          <w:p w14:paraId="4E1CA88F" w14:textId="77777777" w:rsidR="00016793" w:rsidRPr="00016793" w:rsidRDefault="00016793" w:rsidP="00016793">
            <w:pPr>
              <w:spacing w:after="0"/>
              <w:ind w:left="159" w:hanging="159"/>
              <w:jc w:val="left"/>
              <w:rPr>
                <w:szCs w:val="17"/>
              </w:rPr>
            </w:pPr>
            <w:r w:rsidRPr="00016793">
              <w:rPr>
                <w:szCs w:val="17"/>
              </w:rPr>
              <w:t>Victory Storm King Stout</w:t>
            </w:r>
          </w:p>
        </w:tc>
        <w:tc>
          <w:tcPr>
            <w:tcW w:w="454" w:type="pct"/>
            <w:noWrap/>
            <w:hideMark/>
          </w:tcPr>
          <w:p w14:paraId="3C7B641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4BBC70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CE6CD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4328180" w14:textId="77777777" w:rsidR="00016793" w:rsidRPr="00016793" w:rsidRDefault="00016793" w:rsidP="00016793">
            <w:pPr>
              <w:spacing w:after="0"/>
              <w:jc w:val="left"/>
              <w:rPr>
                <w:szCs w:val="17"/>
              </w:rPr>
            </w:pPr>
            <w:r w:rsidRPr="00016793">
              <w:rPr>
                <w:szCs w:val="17"/>
              </w:rPr>
              <w:t>Statewide Recycling</w:t>
            </w:r>
          </w:p>
        </w:tc>
      </w:tr>
      <w:tr w:rsidR="00016793" w:rsidRPr="00016793" w14:paraId="03DFD2E0" w14:textId="77777777" w:rsidTr="006F3096">
        <w:trPr>
          <w:trHeight w:val="20"/>
        </w:trPr>
        <w:tc>
          <w:tcPr>
            <w:tcW w:w="1666" w:type="pct"/>
            <w:noWrap/>
            <w:hideMark/>
          </w:tcPr>
          <w:p w14:paraId="13A9FEA9" w14:textId="77777777" w:rsidR="00016793" w:rsidRPr="00016793" w:rsidRDefault="00016793" w:rsidP="00016793">
            <w:pPr>
              <w:spacing w:after="0"/>
              <w:ind w:left="159" w:hanging="159"/>
              <w:jc w:val="left"/>
              <w:rPr>
                <w:szCs w:val="17"/>
              </w:rPr>
            </w:pPr>
            <w:r w:rsidRPr="00016793">
              <w:rPr>
                <w:szCs w:val="17"/>
              </w:rPr>
              <w:t>BD Farm Paris Creek Cafe Latte</w:t>
            </w:r>
          </w:p>
        </w:tc>
        <w:tc>
          <w:tcPr>
            <w:tcW w:w="454" w:type="pct"/>
            <w:noWrap/>
            <w:hideMark/>
          </w:tcPr>
          <w:p w14:paraId="7B9B5CE7"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247FD03"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6EC20F90"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25DBFF59" w14:textId="77777777" w:rsidR="00016793" w:rsidRPr="00016793" w:rsidRDefault="00016793" w:rsidP="00016793">
            <w:pPr>
              <w:spacing w:after="0"/>
              <w:jc w:val="left"/>
              <w:rPr>
                <w:szCs w:val="17"/>
              </w:rPr>
            </w:pPr>
            <w:r w:rsidRPr="00016793">
              <w:rPr>
                <w:szCs w:val="17"/>
              </w:rPr>
              <w:t>Statewide Recycling</w:t>
            </w:r>
          </w:p>
        </w:tc>
      </w:tr>
      <w:tr w:rsidR="00016793" w:rsidRPr="00016793" w14:paraId="41CB66ED" w14:textId="77777777" w:rsidTr="006F3096">
        <w:trPr>
          <w:trHeight w:val="20"/>
        </w:trPr>
        <w:tc>
          <w:tcPr>
            <w:tcW w:w="1666" w:type="pct"/>
            <w:noWrap/>
            <w:hideMark/>
          </w:tcPr>
          <w:p w14:paraId="3CA9912D" w14:textId="77777777" w:rsidR="00016793" w:rsidRPr="00016793" w:rsidRDefault="00016793" w:rsidP="00016793">
            <w:pPr>
              <w:spacing w:after="0"/>
              <w:ind w:left="159" w:hanging="159"/>
              <w:jc w:val="left"/>
              <w:rPr>
                <w:szCs w:val="17"/>
              </w:rPr>
            </w:pPr>
            <w:r w:rsidRPr="00016793">
              <w:rPr>
                <w:szCs w:val="17"/>
              </w:rPr>
              <w:t>BD Farm Paris Creek Choco Lat</w:t>
            </w:r>
          </w:p>
        </w:tc>
        <w:tc>
          <w:tcPr>
            <w:tcW w:w="454" w:type="pct"/>
            <w:noWrap/>
            <w:hideMark/>
          </w:tcPr>
          <w:p w14:paraId="50332ED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6997AA6"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59030C24"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64F5B91C" w14:textId="77777777" w:rsidR="00016793" w:rsidRPr="00016793" w:rsidRDefault="00016793" w:rsidP="00016793">
            <w:pPr>
              <w:spacing w:after="0"/>
              <w:jc w:val="left"/>
              <w:rPr>
                <w:szCs w:val="17"/>
              </w:rPr>
            </w:pPr>
            <w:r w:rsidRPr="00016793">
              <w:rPr>
                <w:szCs w:val="17"/>
              </w:rPr>
              <w:t>Statewide Recycling</w:t>
            </w:r>
          </w:p>
        </w:tc>
      </w:tr>
      <w:tr w:rsidR="00016793" w:rsidRPr="00016793" w14:paraId="2F119FB2" w14:textId="77777777" w:rsidTr="006F3096">
        <w:trPr>
          <w:trHeight w:val="20"/>
        </w:trPr>
        <w:tc>
          <w:tcPr>
            <w:tcW w:w="1666" w:type="pct"/>
            <w:noWrap/>
            <w:hideMark/>
          </w:tcPr>
          <w:p w14:paraId="33386053" w14:textId="77777777" w:rsidR="00016793" w:rsidRPr="00016793" w:rsidRDefault="00016793" w:rsidP="00016793">
            <w:pPr>
              <w:spacing w:after="0"/>
              <w:ind w:left="159" w:hanging="159"/>
              <w:jc w:val="left"/>
              <w:rPr>
                <w:szCs w:val="17"/>
              </w:rPr>
            </w:pPr>
            <w:r w:rsidRPr="00016793">
              <w:rPr>
                <w:szCs w:val="17"/>
              </w:rPr>
              <w:t>Anarchy Blond Star</w:t>
            </w:r>
          </w:p>
        </w:tc>
        <w:tc>
          <w:tcPr>
            <w:tcW w:w="454" w:type="pct"/>
            <w:noWrap/>
            <w:hideMark/>
          </w:tcPr>
          <w:p w14:paraId="14D41BE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83F5F4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3647D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6F9772" w14:textId="77777777" w:rsidR="00016793" w:rsidRPr="00016793" w:rsidRDefault="00016793" w:rsidP="00016793">
            <w:pPr>
              <w:spacing w:after="0"/>
              <w:jc w:val="left"/>
              <w:rPr>
                <w:szCs w:val="17"/>
              </w:rPr>
            </w:pPr>
            <w:r w:rsidRPr="00016793">
              <w:rPr>
                <w:szCs w:val="17"/>
              </w:rPr>
              <w:t>Statewide Recycling</w:t>
            </w:r>
          </w:p>
        </w:tc>
      </w:tr>
      <w:tr w:rsidR="00016793" w:rsidRPr="00016793" w14:paraId="029F40DE" w14:textId="77777777" w:rsidTr="006F3096">
        <w:trPr>
          <w:trHeight w:val="20"/>
        </w:trPr>
        <w:tc>
          <w:tcPr>
            <w:tcW w:w="1666" w:type="pct"/>
            <w:noWrap/>
            <w:hideMark/>
          </w:tcPr>
          <w:p w14:paraId="52283ABE" w14:textId="77777777" w:rsidR="00016793" w:rsidRPr="00016793" w:rsidRDefault="00016793" w:rsidP="00016793">
            <w:pPr>
              <w:spacing w:after="0"/>
              <w:ind w:left="159" w:hanging="159"/>
              <w:jc w:val="left"/>
              <w:rPr>
                <w:szCs w:val="17"/>
              </w:rPr>
            </w:pPr>
            <w:r w:rsidRPr="00016793">
              <w:rPr>
                <w:szCs w:val="17"/>
              </w:rPr>
              <w:t>Anarchy Citra Star</w:t>
            </w:r>
          </w:p>
        </w:tc>
        <w:tc>
          <w:tcPr>
            <w:tcW w:w="454" w:type="pct"/>
            <w:noWrap/>
            <w:hideMark/>
          </w:tcPr>
          <w:p w14:paraId="6C62650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5CA03B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FCBB2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7A57C52" w14:textId="77777777" w:rsidR="00016793" w:rsidRPr="00016793" w:rsidRDefault="00016793" w:rsidP="00016793">
            <w:pPr>
              <w:spacing w:after="0"/>
              <w:jc w:val="left"/>
              <w:rPr>
                <w:szCs w:val="17"/>
              </w:rPr>
            </w:pPr>
            <w:r w:rsidRPr="00016793">
              <w:rPr>
                <w:szCs w:val="17"/>
              </w:rPr>
              <w:t>Statewide Recycling</w:t>
            </w:r>
          </w:p>
        </w:tc>
      </w:tr>
      <w:tr w:rsidR="00016793" w:rsidRPr="00016793" w14:paraId="2A818D06" w14:textId="77777777" w:rsidTr="006F3096">
        <w:trPr>
          <w:trHeight w:val="20"/>
        </w:trPr>
        <w:tc>
          <w:tcPr>
            <w:tcW w:w="1666" w:type="pct"/>
            <w:noWrap/>
            <w:hideMark/>
          </w:tcPr>
          <w:p w14:paraId="32883E6B" w14:textId="77777777" w:rsidR="00016793" w:rsidRPr="00016793" w:rsidRDefault="00016793" w:rsidP="00016793">
            <w:pPr>
              <w:spacing w:after="0"/>
              <w:ind w:left="159" w:hanging="159"/>
              <w:jc w:val="left"/>
              <w:rPr>
                <w:szCs w:val="17"/>
              </w:rPr>
            </w:pPr>
            <w:r w:rsidRPr="00016793">
              <w:rPr>
                <w:szCs w:val="17"/>
              </w:rPr>
              <w:t>Anarchy Crime Scene</w:t>
            </w:r>
          </w:p>
        </w:tc>
        <w:tc>
          <w:tcPr>
            <w:tcW w:w="454" w:type="pct"/>
            <w:noWrap/>
            <w:hideMark/>
          </w:tcPr>
          <w:p w14:paraId="2FCF6A70"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33313D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98C1D8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56A841" w14:textId="77777777" w:rsidR="00016793" w:rsidRPr="00016793" w:rsidRDefault="00016793" w:rsidP="00016793">
            <w:pPr>
              <w:spacing w:after="0"/>
              <w:jc w:val="left"/>
              <w:rPr>
                <w:szCs w:val="17"/>
              </w:rPr>
            </w:pPr>
            <w:r w:rsidRPr="00016793">
              <w:rPr>
                <w:szCs w:val="17"/>
              </w:rPr>
              <w:t>Statewide Recycling</w:t>
            </w:r>
          </w:p>
        </w:tc>
      </w:tr>
      <w:tr w:rsidR="00016793" w:rsidRPr="00016793" w14:paraId="255D3494" w14:textId="77777777" w:rsidTr="006F3096">
        <w:trPr>
          <w:trHeight w:val="20"/>
        </w:trPr>
        <w:tc>
          <w:tcPr>
            <w:tcW w:w="1666" w:type="pct"/>
            <w:noWrap/>
            <w:hideMark/>
          </w:tcPr>
          <w:p w14:paraId="470BD6A0" w14:textId="77777777" w:rsidR="00016793" w:rsidRPr="00016793" w:rsidRDefault="00016793" w:rsidP="00016793">
            <w:pPr>
              <w:spacing w:after="0"/>
              <w:ind w:left="159" w:hanging="159"/>
              <w:jc w:val="left"/>
              <w:rPr>
                <w:szCs w:val="17"/>
              </w:rPr>
            </w:pPr>
            <w:r w:rsidRPr="00016793">
              <w:rPr>
                <w:szCs w:val="17"/>
              </w:rPr>
              <w:t>Anarchy Grin And Bare It</w:t>
            </w:r>
          </w:p>
        </w:tc>
        <w:tc>
          <w:tcPr>
            <w:tcW w:w="454" w:type="pct"/>
            <w:noWrap/>
            <w:hideMark/>
          </w:tcPr>
          <w:p w14:paraId="2C35A1DA"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08EE6F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54033A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09786A" w14:textId="77777777" w:rsidR="00016793" w:rsidRPr="00016793" w:rsidRDefault="00016793" w:rsidP="00016793">
            <w:pPr>
              <w:spacing w:after="0"/>
              <w:jc w:val="left"/>
              <w:rPr>
                <w:szCs w:val="17"/>
              </w:rPr>
            </w:pPr>
            <w:r w:rsidRPr="00016793">
              <w:rPr>
                <w:szCs w:val="17"/>
              </w:rPr>
              <w:t>Statewide Recycling</w:t>
            </w:r>
          </w:p>
        </w:tc>
      </w:tr>
      <w:tr w:rsidR="00016793" w:rsidRPr="00016793" w14:paraId="0A575373" w14:textId="77777777" w:rsidTr="006F3096">
        <w:trPr>
          <w:trHeight w:val="20"/>
        </w:trPr>
        <w:tc>
          <w:tcPr>
            <w:tcW w:w="1666" w:type="pct"/>
            <w:noWrap/>
            <w:hideMark/>
          </w:tcPr>
          <w:p w14:paraId="03B6E2D8" w14:textId="77777777" w:rsidR="00016793" w:rsidRPr="00016793" w:rsidRDefault="00016793" w:rsidP="00016793">
            <w:pPr>
              <w:spacing w:after="0"/>
              <w:ind w:left="159" w:hanging="159"/>
              <w:jc w:val="left"/>
              <w:rPr>
                <w:szCs w:val="17"/>
              </w:rPr>
            </w:pPr>
            <w:r w:rsidRPr="00016793">
              <w:rPr>
                <w:szCs w:val="17"/>
              </w:rPr>
              <w:t>Anarchy Lager</w:t>
            </w:r>
          </w:p>
        </w:tc>
        <w:tc>
          <w:tcPr>
            <w:tcW w:w="454" w:type="pct"/>
            <w:noWrap/>
            <w:hideMark/>
          </w:tcPr>
          <w:p w14:paraId="1A291A1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5DB935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3B145E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D39713" w14:textId="77777777" w:rsidR="00016793" w:rsidRPr="00016793" w:rsidRDefault="00016793" w:rsidP="00016793">
            <w:pPr>
              <w:spacing w:after="0"/>
              <w:jc w:val="left"/>
              <w:rPr>
                <w:szCs w:val="17"/>
              </w:rPr>
            </w:pPr>
            <w:r w:rsidRPr="00016793">
              <w:rPr>
                <w:szCs w:val="17"/>
              </w:rPr>
              <w:t>Statewide Recycling</w:t>
            </w:r>
          </w:p>
        </w:tc>
      </w:tr>
      <w:tr w:rsidR="00016793" w:rsidRPr="00016793" w14:paraId="5F483ECE" w14:textId="77777777" w:rsidTr="006F3096">
        <w:trPr>
          <w:trHeight w:val="20"/>
        </w:trPr>
        <w:tc>
          <w:tcPr>
            <w:tcW w:w="1666" w:type="pct"/>
            <w:noWrap/>
            <w:hideMark/>
          </w:tcPr>
          <w:p w14:paraId="53292850" w14:textId="77777777" w:rsidR="00016793" w:rsidRPr="00016793" w:rsidRDefault="00016793" w:rsidP="00016793">
            <w:pPr>
              <w:spacing w:after="0"/>
              <w:ind w:left="159" w:hanging="159"/>
              <w:jc w:val="left"/>
              <w:rPr>
                <w:szCs w:val="17"/>
              </w:rPr>
            </w:pPr>
            <w:r w:rsidRPr="00016793">
              <w:rPr>
                <w:szCs w:val="17"/>
              </w:rPr>
              <w:t>Anarchy Quiet Riot</w:t>
            </w:r>
          </w:p>
        </w:tc>
        <w:tc>
          <w:tcPr>
            <w:tcW w:w="454" w:type="pct"/>
            <w:noWrap/>
            <w:hideMark/>
          </w:tcPr>
          <w:p w14:paraId="6CFC651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9BFCE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6F0F0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A17D14" w14:textId="77777777" w:rsidR="00016793" w:rsidRPr="00016793" w:rsidRDefault="00016793" w:rsidP="00016793">
            <w:pPr>
              <w:spacing w:after="0"/>
              <w:jc w:val="left"/>
              <w:rPr>
                <w:szCs w:val="17"/>
              </w:rPr>
            </w:pPr>
            <w:r w:rsidRPr="00016793">
              <w:rPr>
                <w:szCs w:val="17"/>
              </w:rPr>
              <w:t>Statewide Recycling</w:t>
            </w:r>
          </w:p>
        </w:tc>
      </w:tr>
      <w:tr w:rsidR="00016793" w:rsidRPr="00016793" w14:paraId="6759B649" w14:textId="77777777" w:rsidTr="006F3096">
        <w:trPr>
          <w:trHeight w:val="20"/>
        </w:trPr>
        <w:tc>
          <w:tcPr>
            <w:tcW w:w="1666" w:type="pct"/>
            <w:noWrap/>
            <w:hideMark/>
          </w:tcPr>
          <w:p w14:paraId="719E5D2B" w14:textId="77777777" w:rsidR="00016793" w:rsidRPr="00016793" w:rsidRDefault="00016793" w:rsidP="00016793">
            <w:pPr>
              <w:spacing w:after="0"/>
              <w:ind w:left="159" w:hanging="159"/>
              <w:jc w:val="left"/>
              <w:rPr>
                <w:szCs w:val="17"/>
              </w:rPr>
            </w:pPr>
            <w:r w:rsidRPr="00016793">
              <w:rPr>
                <w:szCs w:val="17"/>
              </w:rPr>
              <w:t>Anarchy Short Fuse</w:t>
            </w:r>
          </w:p>
        </w:tc>
        <w:tc>
          <w:tcPr>
            <w:tcW w:w="454" w:type="pct"/>
            <w:noWrap/>
            <w:hideMark/>
          </w:tcPr>
          <w:p w14:paraId="63692FE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55ED54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28FF6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D9E601" w14:textId="77777777" w:rsidR="00016793" w:rsidRPr="00016793" w:rsidRDefault="00016793" w:rsidP="00016793">
            <w:pPr>
              <w:spacing w:after="0"/>
              <w:jc w:val="left"/>
              <w:rPr>
                <w:szCs w:val="17"/>
              </w:rPr>
            </w:pPr>
            <w:r w:rsidRPr="00016793">
              <w:rPr>
                <w:szCs w:val="17"/>
              </w:rPr>
              <w:t>Statewide Recycling</w:t>
            </w:r>
          </w:p>
        </w:tc>
      </w:tr>
      <w:tr w:rsidR="00016793" w:rsidRPr="00016793" w14:paraId="107DBDF6" w14:textId="77777777" w:rsidTr="006F3096">
        <w:trPr>
          <w:trHeight w:val="20"/>
        </w:trPr>
        <w:tc>
          <w:tcPr>
            <w:tcW w:w="1666" w:type="pct"/>
            <w:noWrap/>
            <w:hideMark/>
          </w:tcPr>
          <w:p w14:paraId="77B30D5F" w14:textId="77777777" w:rsidR="00016793" w:rsidRPr="00016793" w:rsidRDefault="00016793" w:rsidP="00016793">
            <w:pPr>
              <w:spacing w:after="0"/>
              <w:ind w:left="159" w:hanging="159"/>
              <w:jc w:val="left"/>
              <w:rPr>
                <w:szCs w:val="17"/>
              </w:rPr>
            </w:pPr>
            <w:r w:rsidRPr="00016793">
              <w:rPr>
                <w:szCs w:val="17"/>
              </w:rPr>
              <w:t>Anarchy Smoke Bomb</w:t>
            </w:r>
          </w:p>
        </w:tc>
        <w:tc>
          <w:tcPr>
            <w:tcW w:w="454" w:type="pct"/>
            <w:noWrap/>
            <w:hideMark/>
          </w:tcPr>
          <w:p w14:paraId="2B14E33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B5D3F1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4A699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C09E17" w14:textId="77777777" w:rsidR="00016793" w:rsidRPr="00016793" w:rsidRDefault="00016793" w:rsidP="00016793">
            <w:pPr>
              <w:spacing w:after="0"/>
              <w:jc w:val="left"/>
              <w:rPr>
                <w:szCs w:val="17"/>
              </w:rPr>
            </w:pPr>
            <w:r w:rsidRPr="00016793">
              <w:rPr>
                <w:szCs w:val="17"/>
              </w:rPr>
              <w:t>Statewide Recycling</w:t>
            </w:r>
          </w:p>
        </w:tc>
      </w:tr>
      <w:tr w:rsidR="00016793" w:rsidRPr="00016793" w14:paraId="5095E761" w14:textId="77777777" w:rsidTr="006F3096">
        <w:trPr>
          <w:trHeight w:val="20"/>
        </w:trPr>
        <w:tc>
          <w:tcPr>
            <w:tcW w:w="1666" w:type="pct"/>
            <w:noWrap/>
            <w:hideMark/>
          </w:tcPr>
          <w:p w14:paraId="42ED4588" w14:textId="77777777" w:rsidR="00016793" w:rsidRPr="00016793" w:rsidRDefault="00016793" w:rsidP="00016793">
            <w:pPr>
              <w:spacing w:after="0"/>
              <w:ind w:left="159" w:hanging="159"/>
              <w:jc w:val="left"/>
              <w:rPr>
                <w:szCs w:val="17"/>
              </w:rPr>
            </w:pPr>
            <w:r w:rsidRPr="00016793">
              <w:rPr>
                <w:szCs w:val="17"/>
              </w:rPr>
              <w:t>Anarchy Sublime Chaos</w:t>
            </w:r>
          </w:p>
        </w:tc>
        <w:tc>
          <w:tcPr>
            <w:tcW w:w="454" w:type="pct"/>
            <w:noWrap/>
            <w:hideMark/>
          </w:tcPr>
          <w:p w14:paraId="239150F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8DBF66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88FC7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49AD9B" w14:textId="77777777" w:rsidR="00016793" w:rsidRPr="00016793" w:rsidRDefault="00016793" w:rsidP="00016793">
            <w:pPr>
              <w:spacing w:after="0"/>
              <w:jc w:val="left"/>
              <w:rPr>
                <w:szCs w:val="17"/>
              </w:rPr>
            </w:pPr>
            <w:r w:rsidRPr="00016793">
              <w:rPr>
                <w:szCs w:val="17"/>
              </w:rPr>
              <w:t>Statewide Recycling</w:t>
            </w:r>
          </w:p>
        </w:tc>
      </w:tr>
      <w:tr w:rsidR="00016793" w:rsidRPr="00016793" w14:paraId="52A64510" w14:textId="77777777" w:rsidTr="006F3096">
        <w:trPr>
          <w:trHeight w:val="20"/>
        </w:trPr>
        <w:tc>
          <w:tcPr>
            <w:tcW w:w="1666" w:type="pct"/>
            <w:noWrap/>
            <w:hideMark/>
          </w:tcPr>
          <w:p w14:paraId="21DA4670" w14:textId="77777777" w:rsidR="00016793" w:rsidRPr="00016793" w:rsidRDefault="00016793" w:rsidP="00016793">
            <w:pPr>
              <w:spacing w:after="0"/>
              <w:ind w:left="159" w:hanging="159"/>
              <w:jc w:val="left"/>
              <w:rPr>
                <w:szCs w:val="17"/>
              </w:rPr>
            </w:pPr>
            <w:r w:rsidRPr="00016793">
              <w:rPr>
                <w:szCs w:val="17"/>
              </w:rPr>
              <w:t>Birra Baladin XYAUYU</w:t>
            </w:r>
          </w:p>
        </w:tc>
        <w:tc>
          <w:tcPr>
            <w:tcW w:w="454" w:type="pct"/>
            <w:noWrap/>
            <w:hideMark/>
          </w:tcPr>
          <w:p w14:paraId="4DCCF42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ABE6D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846D5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1624964" w14:textId="77777777" w:rsidR="00016793" w:rsidRPr="00016793" w:rsidRDefault="00016793" w:rsidP="00016793">
            <w:pPr>
              <w:spacing w:after="0"/>
              <w:jc w:val="left"/>
              <w:rPr>
                <w:szCs w:val="17"/>
              </w:rPr>
            </w:pPr>
            <w:r w:rsidRPr="00016793">
              <w:rPr>
                <w:szCs w:val="17"/>
              </w:rPr>
              <w:t>Statewide Recycling</w:t>
            </w:r>
          </w:p>
        </w:tc>
      </w:tr>
      <w:tr w:rsidR="00016793" w:rsidRPr="00016793" w14:paraId="349271E2" w14:textId="77777777" w:rsidTr="006F3096">
        <w:trPr>
          <w:trHeight w:val="20"/>
        </w:trPr>
        <w:tc>
          <w:tcPr>
            <w:tcW w:w="1666" w:type="pct"/>
            <w:noWrap/>
            <w:hideMark/>
          </w:tcPr>
          <w:p w14:paraId="4FB45872" w14:textId="77777777" w:rsidR="00016793" w:rsidRPr="00016793" w:rsidRDefault="00016793" w:rsidP="00016793">
            <w:pPr>
              <w:spacing w:after="0"/>
              <w:ind w:left="159" w:hanging="159"/>
              <w:jc w:val="left"/>
              <w:rPr>
                <w:szCs w:val="17"/>
              </w:rPr>
            </w:pPr>
            <w:r w:rsidRPr="00016793">
              <w:rPr>
                <w:szCs w:val="17"/>
              </w:rPr>
              <w:t>Cromarty Hit The Lip</w:t>
            </w:r>
          </w:p>
        </w:tc>
        <w:tc>
          <w:tcPr>
            <w:tcW w:w="454" w:type="pct"/>
            <w:noWrap/>
            <w:hideMark/>
          </w:tcPr>
          <w:p w14:paraId="54B1DAE4"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6272F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5ADBF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B4D66B" w14:textId="77777777" w:rsidR="00016793" w:rsidRPr="00016793" w:rsidRDefault="00016793" w:rsidP="00016793">
            <w:pPr>
              <w:spacing w:after="0"/>
              <w:jc w:val="left"/>
              <w:rPr>
                <w:szCs w:val="17"/>
              </w:rPr>
            </w:pPr>
            <w:r w:rsidRPr="00016793">
              <w:rPr>
                <w:szCs w:val="17"/>
              </w:rPr>
              <w:t>Statewide Recycling</w:t>
            </w:r>
          </w:p>
        </w:tc>
      </w:tr>
      <w:tr w:rsidR="00016793" w:rsidRPr="00016793" w14:paraId="34B4C4CD" w14:textId="77777777" w:rsidTr="006F3096">
        <w:trPr>
          <w:trHeight w:val="20"/>
        </w:trPr>
        <w:tc>
          <w:tcPr>
            <w:tcW w:w="1666" w:type="pct"/>
            <w:noWrap/>
            <w:hideMark/>
          </w:tcPr>
          <w:p w14:paraId="7127A89E" w14:textId="77777777" w:rsidR="00016793" w:rsidRPr="00016793" w:rsidRDefault="00016793" w:rsidP="00016793">
            <w:pPr>
              <w:spacing w:after="0"/>
              <w:ind w:left="159" w:hanging="159"/>
              <w:jc w:val="left"/>
              <w:rPr>
                <w:szCs w:val="17"/>
              </w:rPr>
            </w:pPr>
            <w:r w:rsidRPr="00016793">
              <w:rPr>
                <w:szCs w:val="17"/>
              </w:rPr>
              <w:t>Cromarty Red Rocker</w:t>
            </w:r>
          </w:p>
        </w:tc>
        <w:tc>
          <w:tcPr>
            <w:tcW w:w="454" w:type="pct"/>
            <w:noWrap/>
            <w:hideMark/>
          </w:tcPr>
          <w:p w14:paraId="197C9F9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D03FC9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FEDDC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90590A" w14:textId="77777777" w:rsidR="00016793" w:rsidRPr="00016793" w:rsidRDefault="00016793" w:rsidP="00016793">
            <w:pPr>
              <w:spacing w:after="0"/>
              <w:jc w:val="left"/>
              <w:rPr>
                <w:szCs w:val="17"/>
              </w:rPr>
            </w:pPr>
            <w:r w:rsidRPr="00016793">
              <w:rPr>
                <w:szCs w:val="17"/>
              </w:rPr>
              <w:t>Statewide Recycling</w:t>
            </w:r>
          </w:p>
        </w:tc>
      </w:tr>
      <w:tr w:rsidR="00016793" w:rsidRPr="00016793" w14:paraId="763F1016" w14:textId="77777777" w:rsidTr="006F3096">
        <w:trPr>
          <w:trHeight w:val="20"/>
        </w:trPr>
        <w:tc>
          <w:tcPr>
            <w:tcW w:w="1666" w:type="pct"/>
            <w:noWrap/>
            <w:hideMark/>
          </w:tcPr>
          <w:p w14:paraId="15EEC318" w14:textId="77777777" w:rsidR="00016793" w:rsidRPr="00016793" w:rsidRDefault="00016793" w:rsidP="00016793">
            <w:pPr>
              <w:spacing w:after="0"/>
              <w:ind w:left="159" w:hanging="159"/>
              <w:jc w:val="left"/>
              <w:rPr>
                <w:szCs w:val="17"/>
              </w:rPr>
            </w:pPr>
            <w:r w:rsidRPr="00016793">
              <w:rPr>
                <w:szCs w:val="17"/>
              </w:rPr>
              <w:t>Cromarty Rogue Wave</w:t>
            </w:r>
          </w:p>
        </w:tc>
        <w:tc>
          <w:tcPr>
            <w:tcW w:w="454" w:type="pct"/>
            <w:noWrap/>
            <w:hideMark/>
          </w:tcPr>
          <w:p w14:paraId="03BF224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69388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4E4227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0A3924" w14:textId="77777777" w:rsidR="00016793" w:rsidRPr="00016793" w:rsidRDefault="00016793" w:rsidP="00016793">
            <w:pPr>
              <w:spacing w:after="0"/>
              <w:jc w:val="left"/>
              <w:rPr>
                <w:szCs w:val="17"/>
              </w:rPr>
            </w:pPr>
            <w:r w:rsidRPr="00016793">
              <w:rPr>
                <w:szCs w:val="17"/>
              </w:rPr>
              <w:t>Statewide Recycling</w:t>
            </w:r>
          </w:p>
        </w:tc>
      </w:tr>
      <w:tr w:rsidR="00016793" w:rsidRPr="00016793" w14:paraId="740C6EBF" w14:textId="77777777" w:rsidTr="006F3096">
        <w:trPr>
          <w:trHeight w:val="20"/>
        </w:trPr>
        <w:tc>
          <w:tcPr>
            <w:tcW w:w="1666" w:type="pct"/>
            <w:noWrap/>
            <w:hideMark/>
          </w:tcPr>
          <w:p w14:paraId="6C591F7D" w14:textId="77777777" w:rsidR="00016793" w:rsidRPr="00016793" w:rsidRDefault="00016793" w:rsidP="00016793">
            <w:pPr>
              <w:spacing w:after="0"/>
              <w:ind w:left="159" w:hanging="159"/>
              <w:jc w:val="left"/>
              <w:rPr>
                <w:szCs w:val="17"/>
              </w:rPr>
            </w:pPr>
            <w:r w:rsidRPr="00016793">
              <w:rPr>
                <w:szCs w:val="17"/>
              </w:rPr>
              <w:t>Left Coast Asylum</w:t>
            </w:r>
          </w:p>
        </w:tc>
        <w:tc>
          <w:tcPr>
            <w:tcW w:w="454" w:type="pct"/>
            <w:noWrap/>
            <w:hideMark/>
          </w:tcPr>
          <w:p w14:paraId="3219F639"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2907AD4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8EEB4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3E42FD9" w14:textId="77777777" w:rsidR="00016793" w:rsidRPr="00016793" w:rsidRDefault="00016793" w:rsidP="00016793">
            <w:pPr>
              <w:spacing w:after="0"/>
              <w:jc w:val="left"/>
              <w:rPr>
                <w:szCs w:val="17"/>
              </w:rPr>
            </w:pPr>
            <w:r w:rsidRPr="00016793">
              <w:rPr>
                <w:szCs w:val="17"/>
              </w:rPr>
              <w:t>Statewide Recycling</w:t>
            </w:r>
          </w:p>
        </w:tc>
      </w:tr>
      <w:tr w:rsidR="00016793" w:rsidRPr="00016793" w14:paraId="05ABEBC3" w14:textId="77777777" w:rsidTr="006F3096">
        <w:trPr>
          <w:trHeight w:val="20"/>
        </w:trPr>
        <w:tc>
          <w:tcPr>
            <w:tcW w:w="1666" w:type="pct"/>
            <w:noWrap/>
            <w:hideMark/>
          </w:tcPr>
          <w:p w14:paraId="1C018A34" w14:textId="77777777" w:rsidR="00016793" w:rsidRPr="00016793" w:rsidRDefault="00016793" w:rsidP="00016793">
            <w:pPr>
              <w:spacing w:after="0"/>
              <w:ind w:left="159" w:hanging="159"/>
              <w:jc w:val="left"/>
              <w:rPr>
                <w:szCs w:val="17"/>
              </w:rPr>
            </w:pPr>
            <w:r w:rsidRPr="00016793">
              <w:rPr>
                <w:szCs w:val="17"/>
              </w:rPr>
              <w:t>Left Coast Board Walk</w:t>
            </w:r>
          </w:p>
        </w:tc>
        <w:tc>
          <w:tcPr>
            <w:tcW w:w="454" w:type="pct"/>
            <w:noWrap/>
            <w:hideMark/>
          </w:tcPr>
          <w:p w14:paraId="021FA74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3607BE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7EEA9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AFBB718" w14:textId="77777777" w:rsidR="00016793" w:rsidRPr="00016793" w:rsidRDefault="00016793" w:rsidP="00016793">
            <w:pPr>
              <w:spacing w:after="0"/>
              <w:jc w:val="left"/>
              <w:rPr>
                <w:szCs w:val="17"/>
              </w:rPr>
            </w:pPr>
            <w:r w:rsidRPr="00016793">
              <w:rPr>
                <w:szCs w:val="17"/>
              </w:rPr>
              <w:t>Statewide Recycling</w:t>
            </w:r>
          </w:p>
        </w:tc>
      </w:tr>
      <w:tr w:rsidR="00016793" w:rsidRPr="00016793" w14:paraId="3FFD4760" w14:textId="77777777" w:rsidTr="006F3096">
        <w:trPr>
          <w:trHeight w:val="20"/>
        </w:trPr>
        <w:tc>
          <w:tcPr>
            <w:tcW w:w="1666" w:type="pct"/>
            <w:noWrap/>
            <w:hideMark/>
          </w:tcPr>
          <w:p w14:paraId="2F805BBA" w14:textId="77777777" w:rsidR="00016793" w:rsidRPr="00016793" w:rsidRDefault="00016793" w:rsidP="00016793">
            <w:pPr>
              <w:spacing w:after="0"/>
              <w:ind w:left="159" w:hanging="159"/>
              <w:jc w:val="left"/>
              <w:rPr>
                <w:szCs w:val="17"/>
              </w:rPr>
            </w:pPr>
            <w:r w:rsidRPr="00016793">
              <w:rPr>
                <w:szCs w:val="17"/>
              </w:rPr>
              <w:t>Left Coast Hop Juice</w:t>
            </w:r>
          </w:p>
        </w:tc>
        <w:tc>
          <w:tcPr>
            <w:tcW w:w="454" w:type="pct"/>
            <w:noWrap/>
            <w:hideMark/>
          </w:tcPr>
          <w:p w14:paraId="6A4BB7C6"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75D6128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91989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97A0B6" w14:textId="77777777" w:rsidR="00016793" w:rsidRPr="00016793" w:rsidRDefault="00016793" w:rsidP="00016793">
            <w:pPr>
              <w:spacing w:after="0"/>
              <w:jc w:val="left"/>
              <w:rPr>
                <w:szCs w:val="17"/>
              </w:rPr>
            </w:pPr>
            <w:r w:rsidRPr="00016793">
              <w:rPr>
                <w:szCs w:val="17"/>
              </w:rPr>
              <w:t>Statewide Recycling</w:t>
            </w:r>
          </w:p>
        </w:tc>
      </w:tr>
      <w:tr w:rsidR="00016793" w:rsidRPr="00016793" w14:paraId="3ED4A677" w14:textId="77777777" w:rsidTr="006F3096">
        <w:trPr>
          <w:trHeight w:val="20"/>
        </w:trPr>
        <w:tc>
          <w:tcPr>
            <w:tcW w:w="1666" w:type="pct"/>
            <w:noWrap/>
            <w:hideMark/>
          </w:tcPr>
          <w:p w14:paraId="72A7FEDF" w14:textId="77777777" w:rsidR="00016793" w:rsidRPr="00016793" w:rsidRDefault="00016793" w:rsidP="00016793">
            <w:pPr>
              <w:spacing w:after="0"/>
              <w:ind w:left="159" w:hanging="159"/>
              <w:jc w:val="left"/>
              <w:rPr>
                <w:szCs w:val="17"/>
              </w:rPr>
            </w:pPr>
            <w:r w:rsidRPr="00016793">
              <w:rPr>
                <w:szCs w:val="17"/>
              </w:rPr>
              <w:t>Left Coast Red Tide</w:t>
            </w:r>
          </w:p>
        </w:tc>
        <w:tc>
          <w:tcPr>
            <w:tcW w:w="454" w:type="pct"/>
            <w:noWrap/>
            <w:hideMark/>
          </w:tcPr>
          <w:p w14:paraId="31E9986A"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988E77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24623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D9F68F" w14:textId="77777777" w:rsidR="00016793" w:rsidRPr="00016793" w:rsidRDefault="00016793" w:rsidP="00016793">
            <w:pPr>
              <w:spacing w:after="0"/>
              <w:jc w:val="left"/>
              <w:rPr>
                <w:szCs w:val="17"/>
              </w:rPr>
            </w:pPr>
            <w:r w:rsidRPr="00016793">
              <w:rPr>
                <w:szCs w:val="17"/>
              </w:rPr>
              <w:t>Statewide Recycling</w:t>
            </w:r>
          </w:p>
        </w:tc>
      </w:tr>
      <w:tr w:rsidR="00016793" w:rsidRPr="00016793" w14:paraId="09967A83" w14:textId="77777777" w:rsidTr="006F3096">
        <w:trPr>
          <w:trHeight w:val="20"/>
        </w:trPr>
        <w:tc>
          <w:tcPr>
            <w:tcW w:w="1666" w:type="pct"/>
            <w:noWrap/>
            <w:hideMark/>
          </w:tcPr>
          <w:p w14:paraId="7F02E6E3" w14:textId="77777777" w:rsidR="00016793" w:rsidRPr="00016793" w:rsidRDefault="00016793" w:rsidP="00016793">
            <w:pPr>
              <w:spacing w:after="0"/>
              <w:ind w:left="159" w:hanging="159"/>
              <w:jc w:val="left"/>
              <w:rPr>
                <w:szCs w:val="17"/>
              </w:rPr>
            </w:pPr>
            <w:r w:rsidRPr="00016793">
              <w:rPr>
                <w:szCs w:val="17"/>
              </w:rPr>
              <w:t>Left Coast The Wedge</w:t>
            </w:r>
          </w:p>
        </w:tc>
        <w:tc>
          <w:tcPr>
            <w:tcW w:w="454" w:type="pct"/>
            <w:noWrap/>
            <w:hideMark/>
          </w:tcPr>
          <w:p w14:paraId="2D60937E"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D071A8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9140A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36AF71B" w14:textId="77777777" w:rsidR="00016793" w:rsidRPr="00016793" w:rsidRDefault="00016793" w:rsidP="00016793">
            <w:pPr>
              <w:spacing w:after="0"/>
              <w:jc w:val="left"/>
              <w:rPr>
                <w:szCs w:val="17"/>
              </w:rPr>
            </w:pPr>
            <w:r w:rsidRPr="00016793">
              <w:rPr>
                <w:szCs w:val="17"/>
              </w:rPr>
              <w:t>Statewide Recycling</w:t>
            </w:r>
          </w:p>
        </w:tc>
      </w:tr>
      <w:tr w:rsidR="00016793" w:rsidRPr="00016793" w14:paraId="040B89D8" w14:textId="77777777" w:rsidTr="006F3096">
        <w:trPr>
          <w:trHeight w:val="20"/>
        </w:trPr>
        <w:tc>
          <w:tcPr>
            <w:tcW w:w="1666" w:type="pct"/>
            <w:noWrap/>
            <w:hideMark/>
          </w:tcPr>
          <w:p w14:paraId="6CE6B3CD" w14:textId="77777777" w:rsidR="00016793" w:rsidRPr="00016793" w:rsidRDefault="00016793" w:rsidP="00016793">
            <w:pPr>
              <w:spacing w:after="0"/>
              <w:ind w:left="159" w:hanging="159"/>
              <w:jc w:val="left"/>
              <w:rPr>
                <w:szCs w:val="17"/>
              </w:rPr>
            </w:pPr>
            <w:r w:rsidRPr="00016793">
              <w:rPr>
                <w:szCs w:val="17"/>
              </w:rPr>
              <w:t>Left Coast Trestle</w:t>
            </w:r>
          </w:p>
        </w:tc>
        <w:tc>
          <w:tcPr>
            <w:tcW w:w="454" w:type="pct"/>
            <w:noWrap/>
            <w:hideMark/>
          </w:tcPr>
          <w:p w14:paraId="698CB2DC"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5B697A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E4096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F498F4E" w14:textId="77777777" w:rsidR="00016793" w:rsidRPr="00016793" w:rsidRDefault="00016793" w:rsidP="00016793">
            <w:pPr>
              <w:spacing w:after="0"/>
              <w:jc w:val="left"/>
              <w:rPr>
                <w:szCs w:val="17"/>
              </w:rPr>
            </w:pPr>
            <w:r w:rsidRPr="00016793">
              <w:rPr>
                <w:szCs w:val="17"/>
              </w:rPr>
              <w:t>Statewide Recycling</w:t>
            </w:r>
          </w:p>
        </w:tc>
      </w:tr>
      <w:tr w:rsidR="00016793" w:rsidRPr="00016793" w14:paraId="0BBAABBF" w14:textId="77777777" w:rsidTr="006F3096">
        <w:trPr>
          <w:trHeight w:val="20"/>
        </w:trPr>
        <w:tc>
          <w:tcPr>
            <w:tcW w:w="1666" w:type="pct"/>
            <w:noWrap/>
            <w:hideMark/>
          </w:tcPr>
          <w:p w14:paraId="49B3C32A" w14:textId="77777777" w:rsidR="00016793" w:rsidRPr="00016793" w:rsidRDefault="00016793" w:rsidP="00016793">
            <w:pPr>
              <w:spacing w:after="0"/>
              <w:ind w:left="159" w:hanging="159"/>
              <w:jc w:val="left"/>
              <w:rPr>
                <w:szCs w:val="17"/>
              </w:rPr>
            </w:pPr>
            <w:r w:rsidRPr="00016793">
              <w:rPr>
                <w:szCs w:val="17"/>
              </w:rPr>
              <w:t>Left Coast Una Mas</w:t>
            </w:r>
          </w:p>
        </w:tc>
        <w:tc>
          <w:tcPr>
            <w:tcW w:w="454" w:type="pct"/>
            <w:noWrap/>
            <w:hideMark/>
          </w:tcPr>
          <w:p w14:paraId="1052F5BB"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9A9C7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160C8C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9040EDA" w14:textId="77777777" w:rsidR="00016793" w:rsidRPr="00016793" w:rsidRDefault="00016793" w:rsidP="00016793">
            <w:pPr>
              <w:spacing w:after="0"/>
              <w:jc w:val="left"/>
              <w:rPr>
                <w:szCs w:val="17"/>
              </w:rPr>
            </w:pPr>
            <w:r w:rsidRPr="00016793">
              <w:rPr>
                <w:szCs w:val="17"/>
              </w:rPr>
              <w:t>Statewide Recycling</w:t>
            </w:r>
          </w:p>
        </w:tc>
      </w:tr>
      <w:tr w:rsidR="00016793" w:rsidRPr="00016793" w14:paraId="5DC99E4F" w14:textId="77777777" w:rsidTr="006F3096">
        <w:trPr>
          <w:trHeight w:val="20"/>
        </w:trPr>
        <w:tc>
          <w:tcPr>
            <w:tcW w:w="1666" w:type="pct"/>
            <w:noWrap/>
            <w:hideMark/>
          </w:tcPr>
          <w:p w14:paraId="135B7D1B" w14:textId="77777777" w:rsidR="00016793" w:rsidRPr="00016793" w:rsidRDefault="00016793" w:rsidP="00016793">
            <w:pPr>
              <w:spacing w:after="0"/>
              <w:ind w:left="159" w:hanging="159"/>
              <w:jc w:val="left"/>
              <w:rPr>
                <w:szCs w:val="17"/>
              </w:rPr>
            </w:pPr>
            <w:r w:rsidRPr="00016793">
              <w:rPr>
                <w:szCs w:val="17"/>
              </w:rPr>
              <w:t>Left Coast Voo Doo</w:t>
            </w:r>
          </w:p>
        </w:tc>
        <w:tc>
          <w:tcPr>
            <w:tcW w:w="454" w:type="pct"/>
            <w:noWrap/>
            <w:hideMark/>
          </w:tcPr>
          <w:p w14:paraId="37DB298F"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DD627F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C91B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2A609F" w14:textId="77777777" w:rsidR="00016793" w:rsidRPr="00016793" w:rsidRDefault="00016793" w:rsidP="00016793">
            <w:pPr>
              <w:spacing w:after="0"/>
              <w:jc w:val="left"/>
              <w:rPr>
                <w:szCs w:val="17"/>
              </w:rPr>
            </w:pPr>
            <w:r w:rsidRPr="00016793">
              <w:rPr>
                <w:szCs w:val="17"/>
              </w:rPr>
              <w:t>Statewide Recycling</w:t>
            </w:r>
          </w:p>
        </w:tc>
      </w:tr>
      <w:tr w:rsidR="00016793" w:rsidRPr="00016793" w14:paraId="16B74E6F" w14:textId="77777777" w:rsidTr="006F3096">
        <w:trPr>
          <w:trHeight w:val="20"/>
        </w:trPr>
        <w:tc>
          <w:tcPr>
            <w:tcW w:w="1666" w:type="pct"/>
            <w:noWrap/>
            <w:hideMark/>
          </w:tcPr>
          <w:p w14:paraId="1ACB21EE" w14:textId="77777777" w:rsidR="00016793" w:rsidRPr="00016793" w:rsidRDefault="00016793" w:rsidP="00016793">
            <w:pPr>
              <w:spacing w:after="0"/>
              <w:ind w:left="159" w:hanging="159"/>
              <w:jc w:val="left"/>
              <w:rPr>
                <w:szCs w:val="17"/>
              </w:rPr>
            </w:pPr>
            <w:r w:rsidRPr="00016793">
              <w:rPr>
                <w:szCs w:val="17"/>
              </w:rPr>
              <w:t>Nomada Brewing Brain Dead</w:t>
            </w:r>
          </w:p>
        </w:tc>
        <w:tc>
          <w:tcPr>
            <w:tcW w:w="454" w:type="pct"/>
            <w:noWrap/>
            <w:hideMark/>
          </w:tcPr>
          <w:p w14:paraId="7DE16A2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BB2009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CE1B3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F5FB52" w14:textId="77777777" w:rsidR="00016793" w:rsidRPr="00016793" w:rsidRDefault="00016793" w:rsidP="00016793">
            <w:pPr>
              <w:spacing w:after="0"/>
              <w:jc w:val="left"/>
              <w:rPr>
                <w:szCs w:val="17"/>
              </w:rPr>
            </w:pPr>
            <w:r w:rsidRPr="00016793">
              <w:rPr>
                <w:szCs w:val="17"/>
              </w:rPr>
              <w:t>Statewide Recycling</w:t>
            </w:r>
          </w:p>
        </w:tc>
      </w:tr>
      <w:tr w:rsidR="00016793" w:rsidRPr="00016793" w14:paraId="23FAC131" w14:textId="77777777" w:rsidTr="006F3096">
        <w:trPr>
          <w:trHeight w:val="20"/>
        </w:trPr>
        <w:tc>
          <w:tcPr>
            <w:tcW w:w="1666" w:type="pct"/>
            <w:noWrap/>
            <w:hideMark/>
          </w:tcPr>
          <w:p w14:paraId="1148C368" w14:textId="77777777" w:rsidR="00016793" w:rsidRPr="00016793" w:rsidRDefault="00016793" w:rsidP="00016793">
            <w:pPr>
              <w:spacing w:after="0"/>
              <w:ind w:left="159" w:hanging="159"/>
              <w:jc w:val="left"/>
              <w:rPr>
                <w:szCs w:val="17"/>
              </w:rPr>
            </w:pPr>
            <w:r w:rsidRPr="00016793">
              <w:rPr>
                <w:szCs w:val="17"/>
              </w:rPr>
              <w:t>Nomada Brewing Crianza</w:t>
            </w:r>
          </w:p>
        </w:tc>
        <w:tc>
          <w:tcPr>
            <w:tcW w:w="454" w:type="pct"/>
            <w:noWrap/>
            <w:hideMark/>
          </w:tcPr>
          <w:p w14:paraId="2F7D2068"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E5115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AE6E7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D10D5F" w14:textId="77777777" w:rsidR="00016793" w:rsidRPr="00016793" w:rsidRDefault="00016793" w:rsidP="00016793">
            <w:pPr>
              <w:spacing w:after="0"/>
              <w:jc w:val="left"/>
              <w:rPr>
                <w:szCs w:val="17"/>
              </w:rPr>
            </w:pPr>
            <w:r w:rsidRPr="00016793">
              <w:rPr>
                <w:szCs w:val="17"/>
              </w:rPr>
              <w:t>Statewide Recycling</w:t>
            </w:r>
          </w:p>
        </w:tc>
      </w:tr>
      <w:tr w:rsidR="00016793" w:rsidRPr="00016793" w14:paraId="0B3A8AD9" w14:textId="77777777" w:rsidTr="006F3096">
        <w:trPr>
          <w:trHeight w:val="20"/>
        </w:trPr>
        <w:tc>
          <w:tcPr>
            <w:tcW w:w="1666" w:type="pct"/>
            <w:noWrap/>
            <w:hideMark/>
          </w:tcPr>
          <w:p w14:paraId="65D239CF" w14:textId="77777777" w:rsidR="00016793" w:rsidRPr="00016793" w:rsidRDefault="00016793" w:rsidP="00016793">
            <w:pPr>
              <w:spacing w:after="0"/>
              <w:ind w:left="159" w:hanging="159"/>
              <w:jc w:val="left"/>
              <w:rPr>
                <w:szCs w:val="17"/>
              </w:rPr>
            </w:pPr>
            <w:r w:rsidRPr="00016793">
              <w:rPr>
                <w:szCs w:val="17"/>
              </w:rPr>
              <w:t>Nomada Brewing Dead Monk</w:t>
            </w:r>
          </w:p>
        </w:tc>
        <w:tc>
          <w:tcPr>
            <w:tcW w:w="454" w:type="pct"/>
            <w:noWrap/>
            <w:hideMark/>
          </w:tcPr>
          <w:p w14:paraId="4D009F34"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BE8620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05CC7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809E02" w14:textId="77777777" w:rsidR="00016793" w:rsidRPr="00016793" w:rsidRDefault="00016793" w:rsidP="00016793">
            <w:pPr>
              <w:spacing w:after="0"/>
              <w:jc w:val="left"/>
              <w:rPr>
                <w:szCs w:val="17"/>
              </w:rPr>
            </w:pPr>
            <w:r w:rsidRPr="00016793">
              <w:rPr>
                <w:szCs w:val="17"/>
              </w:rPr>
              <w:t>Statewide Recycling</w:t>
            </w:r>
          </w:p>
        </w:tc>
      </w:tr>
      <w:tr w:rsidR="00016793" w:rsidRPr="00016793" w14:paraId="5B384EDA" w14:textId="77777777" w:rsidTr="006F3096">
        <w:trPr>
          <w:trHeight w:val="20"/>
        </w:trPr>
        <w:tc>
          <w:tcPr>
            <w:tcW w:w="1666" w:type="pct"/>
            <w:noWrap/>
            <w:hideMark/>
          </w:tcPr>
          <w:p w14:paraId="5FED4B52" w14:textId="77777777" w:rsidR="00016793" w:rsidRPr="00016793" w:rsidRDefault="00016793" w:rsidP="00016793">
            <w:pPr>
              <w:spacing w:after="0"/>
              <w:ind w:left="159" w:hanging="159"/>
              <w:jc w:val="left"/>
              <w:rPr>
                <w:szCs w:val="17"/>
              </w:rPr>
            </w:pPr>
            <w:r w:rsidRPr="00016793">
              <w:rPr>
                <w:szCs w:val="17"/>
              </w:rPr>
              <w:t>Nomada Brewing Garrapinale</w:t>
            </w:r>
          </w:p>
        </w:tc>
        <w:tc>
          <w:tcPr>
            <w:tcW w:w="454" w:type="pct"/>
            <w:noWrap/>
            <w:hideMark/>
          </w:tcPr>
          <w:p w14:paraId="2D6F743D"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7CB0DC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3DC0E9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289066" w14:textId="77777777" w:rsidR="00016793" w:rsidRPr="00016793" w:rsidRDefault="00016793" w:rsidP="00016793">
            <w:pPr>
              <w:spacing w:after="0"/>
              <w:jc w:val="left"/>
              <w:rPr>
                <w:szCs w:val="17"/>
              </w:rPr>
            </w:pPr>
            <w:r w:rsidRPr="00016793">
              <w:rPr>
                <w:szCs w:val="17"/>
              </w:rPr>
              <w:t>Statewide Recycling</w:t>
            </w:r>
          </w:p>
        </w:tc>
      </w:tr>
      <w:tr w:rsidR="00016793" w:rsidRPr="00016793" w14:paraId="5CB2060E" w14:textId="77777777" w:rsidTr="006F3096">
        <w:trPr>
          <w:trHeight w:val="20"/>
        </w:trPr>
        <w:tc>
          <w:tcPr>
            <w:tcW w:w="1666" w:type="pct"/>
            <w:noWrap/>
            <w:hideMark/>
          </w:tcPr>
          <w:p w14:paraId="1A35EB12" w14:textId="77777777" w:rsidR="00016793" w:rsidRPr="00016793" w:rsidRDefault="00016793" w:rsidP="00016793">
            <w:pPr>
              <w:spacing w:after="0"/>
              <w:ind w:left="159" w:hanging="159"/>
              <w:jc w:val="left"/>
              <w:rPr>
                <w:szCs w:val="17"/>
              </w:rPr>
            </w:pPr>
            <w:r w:rsidRPr="00016793">
              <w:rPr>
                <w:szCs w:val="17"/>
              </w:rPr>
              <w:t>Nomada Brewing Gato Negro</w:t>
            </w:r>
          </w:p>
        </w:tc>
        <w:tc>
          <w:tcPr>
            <w:tcW w:w="454" w:type="pct"/>
            <w:noWrap/>
            <w:hideMark/>
          </w:tcPr>
          <w:p w14:paraId="2187DE4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466B08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8F962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980C928" w14:textId="77777777" w:rsidR="00016793" w:rsidRPr="00016793" w:rsidRDefault="00016793" w:rsidP="00016793">
            <w:pPr>
              <w:spacing w:after="0"/>
              <w:jc w:val="left"/>
              <w:rPr>
                <w:szCs w:val="17"/>
              </w:rPr>
            </w:pPr>
            <w:r w:rsidRPr="00016793">
              <w:rPr>
                <w:szCs w:val="17"/>
              </w:rPr>
              <w:t>Statewide Recycling</w:t>
            </w:r>
          </w:p>
        </w:tc>
      </w:tr>
      <w:tr w:rsidR="00016793" w:rsidRPr="00016793" w14:paraId="1539F035" w14:textId="77777777" w:rsidTr="006F3096">
        <w:trPr>
          <w:trHeight w:val="20"/>
        </w:trPr>
        <w:tc>
          <w:tcPr>
            <w:tcW w:w="1666" w:type="pct"/>
            <w:noWrap/>
            <w:hideMark/>
          </w:tcPr>
          <w:p w14:paraId="349F311C" w14:textId="77777777" w:rsidR="00016793" w:rsidRPr="00016793" w:rsidRDefault="00016793" w:rsidP="00016793">
            <w:pPr>
              <w:spacing w:after="0"/>
              <w:ind w:left="159" w:hanging="159"/>
              <w:jc w:val="left"/>
              <w:rPr>
                <w:szCs w:val="17"/>
              </w:rPr>
            </w:pPr>
            <w:r w:rsidRPr="00016793">
              <w:rPr>
                <w:szCs w:val="17"/>
              </w:rPr>
              <w:t>Nomada Brewing Royal Porter</w:t>
            </w:r>
          </w:p>
        </w:tc>
        <w:tc>
          <w:tcPr>
            <w:tcW w:w="454" w:type="pct"/>
            <w:noWrap/>
            <w:hideMark/>
          </w:tcPr>
          <w:p w14:paraId="5A2BD9D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F50B85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BCB40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5342E5" w14:textId="77777777" w:rsidR="00016793" w:rsidRPr="00016793" w:rsidRDefault="00016793" w:rsidP="00016793">
            <w:pPr>
              <w:spacing w:after="0"/>
              <w:jc w:val="left"/>
              <w:rPr>
                <w:szCs w:val="17"/>
              </w:rPr>
            </w:pPr>
            <w:r w:rsidRPr="00016793">
              <w:rPr>
                <w:szCs w:val="17"/>
              </w:rPr>
              <w:t>Statewide Recycling</w:t>
            </w:r>
          </w:p>
        </w:tc>
      </w:tr>
      <w:tr w:rsidR="00016793" w:rsidRPr="00016793" w14:paraId="7D693E0F" w14:textId="77777777" w:rsidTr="006F3096">
        <w:trPr>
          <w:trHeight w:val="20"/>
        </w:trPr>
        <w:tc>
          <w:tcPr>
            <w:tcW w:w="1666" w:type="pct"/>
            <w:noWrap/>
            <w:hideMark/>
          </w:tcPr>
          <w:p w14:paraId="6AC0F0C1" w14:textId="77777777" w:rsidR="00016793" w:rsidRPr="00016793" w:rsidRDefault="00016793" w:rsidP="00016793">
            <w:pPr>
              <w:spacing w:after="0"/>
              <w:ind w:left="159" w:hanging="159"/>
              <w:jc w:val="left"/>
              <w:rPr>
                <w:szCs w:val="17"/>
              </w:rPr>
            </w:pPr>
            <w:r w:rsidRPr="00016793">
              <w:rPr>
                <w:szCs w:val="17"/>
              </w:rPr>
              <w:t>Prairie Ales Ale</w:t>
            </w:r>
          </w:p>
        </w:tc>
        <w:tc>
          <w:tcPr>
            <w:tcW w:w="454" w:type="pct"/>
            <w:noWrap/>
            <w:hideMark/>
          </w:tcPr>
          <w:p w14:paraId="06E0F99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FD4850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002F9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2E89CB" w14:textId="77777777" w:rsidR="00016793" w:rsidRPr="00016793" w:rsidRDefault="00016793" w:rsidP="00016793">
            <w:pPr>
              <w:spacing w:after="0"/>
              <w:jc w:val="left"/>
              <w:rPr>
                <w:szCs w:val="17"/>
              </w:rPr>
            </w:pPr>
            <w:r w:rsidRPr="00016793">
              <w:rPr>
                <w:szCs w:val="17"/>
              </w:rPr>
              <w:t>Statewide Recycling</w:t>
            </w:r>
          </w:p>
        </w:tc>
      </w:tr>
      <w:tr w:rsidR="00016793" w:rsidRPr="00016793" w14:paraId="2FB9F830" w14:textId="77777777" w:rsidTr="006F3096">
        <w:trPr>
          <w:trHeight w:val="20"/>
        </w:trPr>
        <w:tc>
          <w:tcPr>
            <w:tcW w:w="1666" w:type="pct"/>
            <w:noWrap/>
            <w:hideMark/>
          </w:tcPr>
          <w:p w14:paraId="497EB577" w14:textId="77777777" w:rsidR="00016793" w:rsidRPr="00016793" w:rsidRDefault="00016793" w:rsidP="00016793">
            <w:pPr>
              <w:spacing w:after="0"/>
              <w:ind w:left="159" w:hanging="159"/>
              <w:jc w:val="left"/>
              <w:rPr>
                <w:szCs w:val="17"/>
              </w:rPr>
            </w:pPr>
            <w:r w:rsidRPr="00016793">
              <w:rPr>
                <w:szCs w:val="17"/>
              </w:rPr>
              <w:t>Prairie Ales Funky Galaxy</w:t>
            </w:r>
          </w:p>
        </w:tc>
        <w:tc>
          <w:tcPr>
            <w:tcW w:w="454" w:type="pct"/>
            <w:noWrap/>
            <w:hideMark/>
          </w:tcPr>
          <w:p w14:paraId="1D04855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17C8F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994DF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50758A" w14:textId="77777777" w:rsidR="00016793" w:rsidRPr="00016793" w:rsidRDefault="00016793" w:rsidP="00016793">
            <w:pPr>
              <w:spacing w:after="0"/>
              <w:jc w:val="left"/>
              <w:rPr>
                <w:szCs w:val="17"/>
              </w:rPr>
            </w:pPr>
            <w:r w:rsidRPr="00016793">
              <w:rPr>
                <w:szCs w:val="17"/>
              </w:rPr>
              <w:t>Statewide Recycling</w:t>
            </w:r>
          </w:p>
        </w:tc>
      </w:tr>
      <w:tr w:rsidR="00016793" w:rsidRPr="00016793" w14:paraId="5F7D15F6" w14:textId="77777777" w:rsidTr="006F3096">
        <w:trPr>
          <w:trHeight w:val="20"/>
        </w:trPr>
        <w:tc>
          <w:tcPr>
            <w:tcW w:w="1666" w:type="pct"/>
            <w:noWrap/>
            <w:hideMark/>
          </w:tcPr>
          <w:p w14:paraId="0C73271A" w14:textId="77777777" w:rsidR="00016793" w:rsidRPr="00016793" w:rsidRDefault="00016793" w:rsidP="00016793">
            <w:pPr>
              <w:spacing w:after="0"/>
              <w:ind w:left="159" w:hanging="159"/>
              <w:jc w:val="left"/>
              <w:rPr>
                <w:szCs w:val="17"/>
              </w:rPr>
            </w:pPr>
            <w:r w:rsidRPr="00016793">
              <w:rPr>
                <w:szCs w:val="17"/>
              </w:rPr>
              <w:t>Prairie Ales Gold</w:t>
            </w:r>
          </w:p>
        </w:tc>
        <w:tc>
          <w:tcPr>
            <w:tcW w:w="454" w:type="pct"/>
            <w:noWrap/>
            <w:hideMark/>
          </w:tcPr>
          <w:p w14:paraId="38AFC5D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A46C30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B55E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F0947C" w14:textId="77777777" w:rsidR="00016793" w:rsidRPr="00016793" w:rsidRDefault="00016793" w:rsidP="00016793">
            <w:pPr>
              <w:spacing w:after="0"/>
              <w:jc w:val="left"/>
              <w:rPr>
                <w:szCs w:val="17"/>
              </w:rPr>
            </w:pPr>
            <w:r w:rsidRPr="00016793">
              <w:rPr>
                <w:szCs w:val="17"/>
              </w:rPr>
              <w:t>Statewide Recycling</w:t>
            </w:r>
          </w:p>
        </w:tc>
      </w:tr>
      <w:tr w:rsidR="00016793" w:rsidRPr="00016793" w14:paraId="770AB4CA" w14:textId="77777777" w:rsidTr="006F3096">
        <w:trPr>
          <w:trHeight w:val="20"/>
        </w:trPr>
        <w:tc>
          <w:tcPr>
            <w:tcW w:w="1666" w:type="pct"/>
            <w:noWrap/>
            <w:hideMark/>
          </w:tcPr>
          <w:p w14:paraId="5CC0720E" w14:textId="77777777" w:rsidR="00016793" w:rsidRPr="00016793" w:rsidRDefault="00016793" w:rsidP="00016793">
            <w:pPr>
              <w:spacing w:after="0"/>
              <w:ind w:left="159" w:hanging="159"/>
              <w:jc w:val="left"/>
              <w:rPr>
                <w:szCs w:val="17"/>
              </w:rPr>
            </w:pPr>
            <w:r w:rsidRPr="00016793">
              <w:rPr>
                <w:szCs w:val="17"/>
              </w:rPr>
              <w:t>Prairie Ales Hop</w:t>
            </w:r>
          </w:p>
        </w:tc>
        <w:tc>
          <w:tcPr>
            <w:tcW w:w="454" w:type="pct"/>
            <w:noWrap/>
            <w:hideMark/>
          </w:tcPr>
          <w:p w14:paraId="5DE46E4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F68A3C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C5F729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BBE345" w14:textId="77777777" w:rsidR="00016793" w:rsidRPr="00016793" w:rsidRDefault="00016793" w:rsidP="00016793">
            <w:pPr>
              <w:spacing w:after="0"/>
              <w:jc w:val="left"/>
              <w:rPr>
                <w:szCs w:val="17"/>
              </w:rPr>
            </w:pPr>
            <w:r w:rsidRPr="00016793">
              <w:rPr>
                <w:szCs w:val="17"/>
              </w:rPr>
              <w:t>Statewide Recycling</w:t>
            </w:r>
          </w:p>
        </w:tc>
      </w:tr>
      <w:tr w:rsidR="00016793" w:rsidRPr="00016793" w14:paraId="5256C726" w14:textId="77777777" w:rsidTr="006F3096">
        <w:trPr>
          <w:trHeight w:val="20"/>
        </w:trPr>
        <w:tc>
          <w:tcPr>
            <w:tcW w:w="1666" w:type="pct"/>
            <w:noWrap/>
            <w:hideMark/>
          </w:tcPr>
          <w:p w14:paraId="70C6AAB5" w14:textId="77777777" w:rsidR="00016793" w:rsidRPr="00016793" w:rsidRDefault="00016793" w:rsidP="00016793">
            <w:pPr>
              <w:spacing w:after="0"/>
              <w:ind w:left="159" w:hanging="159"/>
              <w:jc w:val="left"/>
              <w:rPr>
                <w:szCs w:val="17"/>
              </w:rPr>
            </w:pPr>
            <w:r w:rsidRPr="00016793">
              <w:rPr>
                <w:szCs w:val="17"/>
              </w:rPr>
              <w:t>Prairie Ales Merica</w:t>
            </w:r>
          </w:p>
        </w:tc>
        <w:tc>
          <w:tcPr>
            <w:tcW w:w="454" w:type="pct"/>
            <w:noWrap/>
            <w:hideMark/>
          </w:tcPr>
          <w:p w14:paraId="108FCF6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81365D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B36223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6CBC525" w14:textId="77777777" w:rsidR="00016793" w:rsidRPr="00016793" w:rsidRDefault="00016793" w:rsidP="00016793">
            <w:pPr>
              <w:spacing w:after="0"/>
              <w:jc w:val="left"/>
              <w:rPr>
                <w:szCs w:val="17"/>
              </w:rPr>
            </w:pPr>
            <w:r w:rsidRPr="00016793">
              <w:rPr>
                <w:szCs w:val="17"/>
              </w:rPr>
              <w:t>Statewide Recycling</w:t>
            </w:r>
          </w:p>
        </w:tc>
      </w:tr>
      <w:tr w:rsidR="00016793" w:rsidRPr="00016793" w14:paraId="47D77420" w14:textId="77777777" w:rsidTr="006F3096">
        <w:trPr>
          <w:trHeight w:val="20"/>
        </w:trPr>
        <w:tc>
          <w:tcPr>
            <w:tcW w:w="1666" w:type="pct"/>
            <w:noWrap/>
            <w:hideMark/>
          </w:tcPr>
          <w:p w14:paraId="6622EB2C" w14:textId="77777777" w:rsidR="00016793" w:rsidRPr="00016793" w:rsidRDefault="00016793" w:rsidP="00016793">
            <w:pPr>
              <w:spacing w:after="0"/>
              <w:ind w:left="159" w:hanging="159"/>
              <w:jc w:val="left"/>
              <w:rPr>
                <w:szCs w:val="17"/>
              </w:rPr>
            </w:pPr>
            <w:r w:rsidRPr="00016793">
              <w:rPr>
                <w:szCs w:val="17"/>
              </w:rPr>
              <w:t>Prairie Ales Noir</w:t>
            </w:r>
          </w:p>
        </w:tc>
        <w:tc>
          <w:tcPr>
            <w:tcW w:w="454" w:type="pct"/>
            <w:noWrap/>
            <w:hideMark/>
          </w:tcPr>
          <w:p w14:paraId="64A4E62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51F3B7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A392C6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687183" w14:textId="77777777" w:rsidR="00016793" w:rsidRPr="00016793" w:rsidRDefault="00016793" w:rsidP="00016793">
            <w:pPr>
              <w:spacing w:after="0"/>
              <w:jc w:val="left"/>
              <w:rPr>
                <w:szCs w:val="17"/>
              </w:rPr>
            </w:pPr>
            <w:r w:rsidRPr="00016793">
              <w:rPr>
                <w:szCs w:val="17"/>
              </w:rPr>
              <w:t>Statewide Recycling</w:t>
            </w:r>
          </w:p>
        </w:tc>
      </w:tr>
      <w:tr w:rsidR="00016793" w:rsidRPr="00016793" w14:paraId="0CE75122" w14:textId="77777777" w:rsidTr="006F3096">
        <w:trPr>
          <w:trHeight w:val="20"/>
        </w:trPr>
        <w:tc>
          <w:tcPr>
            <w:tcW w:w="1666" w:type="pct"/>
            <w:noWrap/>
            <w:hideMark/>
          </w:tcPr>
          <w:p w14:paraId="2F8EB8AE" w14:textId="77777777" w:rsidR="00016793" w:rsidRPr="00016793" w:rsidRDefault="00016793" w:rsidP="00016793">
            <w:pPr>
              <w:spacing w:after="0"/>
              <w:ind w:left="159" w:hanging="159"/>
              <w:jc w:val="left"/>
              <w:rPr>
                <w:szCs w:val="17"/>
              </w:rPr>
            </w:pPr>
            <w:r w:rsidRPr="00016793">
              <w:rPr>
                <w:szCs w:val="17"/>
              </w:rPr>
              <w:t>Prairie Ales Okie</w:t>
            </w:r>
          </w:p>
        </w:tc>
        <w:tc>
          <w:tcPr>
            <w:tcW w:w="454" w:type="pct"/>
            <w:noWrap/>
            <w:hideMark/>
          </w:tcPr>
          <w:p w14:paraId="114FC8E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CD9EEC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AAF58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993732" w14:textId="77777777" w:rsidR="00016793" w:rsidRPr="00016793" w:rsidRDefault="00016793" w:rsidP="00016793">
            <w:pPr>
              <w:spacing w:after="0"/>
              <w:jc w:val="left"/>
              <w:rPr>
                <w:szCs w:val="17"/>
              </w:rPr>
            </w:pPr>
            <w:r w:rsidRPr="00016793">
              <w:rPr>
                <w:szCs w:val="17"/>
              </w:rPr>
              <w:t>Statewide Recycling</w:t>
            </w:r>
          </w:p>
        </w:tc>
      </w:tr>
      <w:tr w:rsidR="00016793" w:rsidRPr="00016793" w14:paraId="36A2793E" w14:textId="77777777" w:rsidTr="006F3096">
        <w:trPr>
          <w:trHeight w:val="20"/>
        </w:trPr>
        <w:tc>
          <w:tcPr>
            <w:tcW w:w="1666" w:type="pct"/>
            <w:noWrap/>
            <w:hideMark/>
          </w:tcPr>
          <w:p w14:paraId="21204245" w14:textId="77777777" w:rsidR="00016793" w:rsidRPr="00016793" w:rsidRDefault="00016793" w:rsidP="00016793">
            <w:pPr>
              <w:spacing w:after="0"/>
              <w:ind w:left="159" w:hanging="159"/>
              <w:jc w:val="left"/>
              <w:rPr>
                <w:szCs w:val="17"/>
              </w:rPr>
            </w:pPr>
            <w:r w:rsidRPr="00016793">
              <w:rPr>
                <w:szCs w:val="17"/>
              </w:rPr>
              <w:t>Prairie Ales Somewhere</w:t>
            </w:r>
          </w:p>
        </w:tc>
        <w:tc>
          <w:tcPr>
            <w:tcW w:w="454" w:type="pct"/>
            <w:noWrap/>
            <w:hideMark/>
          </w:tcPr>
          <w:p w14:paraId="6D9B1E6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2E9CD8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E7F715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A2CE037" w14:textId="77777777" w:rsidR="00016793" w:rsidRPr="00016793" w:rsidRDefault="00016793" w:rsidP="00016793">
            <w:pPr>
              <w:spacing w:after="0"/>
              <w:jc w:val="left"/>
              <w:rPr>
                <w:szCs w:val="17"/>
              </w:rPr>
            </w:pPr>
            <w:r w:rsidRPr="00016793">
              <w:rPr>
                <w:szCs w:val="17"/>
              </w:rPr>
              <w:t>Statewide Recycling</w:t>
            </w:r>
          </w:p>
        </w:tc>
      </w:tr>
      <w:tr w:rsidR="00016793" w:rsidRPr="00016793" w14:paraId="3DAF9EB0" w14:textId="77777777" w:rsidTr="006F3096">
        <w:trPr>
          <w:trHeight w:val="20"/>
        </w:trPr>
        <w:tc>
          <w:tcPr>
            <w:tcW w:w="1666" w:type="pct"/>
            <w:noWrap/>
            <w:hideMark/>
          </w:tcPr>
          <w:p w14:paraId="12122282" w14:textId="77777777" w:rsidR="00016793" w:rsidRPr="00016793" w:rsidRDefault="00016793" w:rsidP="00016793">
            <w:pPr>
              <w:spacing w:after="0"/>
              <w:ind w:left="159" w:hanging="159"/>
              <w:jc w:val="left"/>
              <w:rPr>
                <w:szCs w:val="17"/>
              </w:rPr>
            </w:pPr>
            <w:r w:rsidRPr="00016793">
              <w:rPr>
                <w:szCs w:val="17"/>
              </w:rPr>
              <w:t>Prairie Ales Standard</w:t>
            </w:r>
          </w:p>
        </w:tc>
        <w:tc>
          <w:tcPr>
            <w:tcW w:w="454" w:type="pct"/>
            <w:noWrap/>
            <w:hideMark/>
          </w:tcPr>
          <w:p w14:paraId="5CC286A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DB5968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5D9B2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1611A4" w14:textId="77777777" w:rsidR="00016793" w:rsidRPr="00016793" w:rsidRDefault="00016793" w:rsidP="00016793">
            <w:pPr>
              <w:spacing w:after="0"/>
              <w:jc w:val="left"/>
              <w:rPr>
                <w:szCs w:val="17"/>
              </w:rPr>
            </w:pPr>
            <w:r w:rsidRPr="00016793">
              <w:rPr>
                <w:szCs w:val="17"/>
              </w:rPr>
              <w:t>Statewide Recycling</w:t>
            </w:r>
          </w:p>
        </w:tc>
      </w:tr>
      <w:tr w:rsidR="00016793" w:rsidRPr="00016793" w14:paraId="44A5D580" w14:textId="77777777" w:rsidTr="006F3096">
        <w:trPr>
          <w:trHeight w:val="20"/>
        </w:trPr>
        <w:tc>
          <w:tcPr>
            <w:tcW w:w="1666" w:type="pct"/>
            <w:noWrap/>
            <w:hideMark/>
          </w:tcPr>
          <w:p w14:paraId="1567A52D" w14:textId="77777777" w:rsidR="00016793" w:rsidRPr="00016793" w:rsidRDefault="00016793" w:rsidP="00016793">
            <w:pPr>
              <w:spacing w:after="0"/>
              <w:ind w:left="159" w:hanging="159"/>
              <w:jc w:val="left"/>
              <w:rPr>
                <w:szCs w:val="17"/>
              </w:rPr>
            </w:pPr>
            <w:r w:rsidRPr="00016793">
              <w:rPr>
                <w:szCs w:val="17"/>
              </w:rPr>
              <w:t>Tempest Brave New World</w:t>
            </w:r>
          </w:p>
        </w:tc>
        <w:tc>
          <w:tcPr>
            <w:tcW w:w="454" w:type="pct"/>
            <w:noWrap/>
            <w:hideMark/>
          </w:tcPr>
          <w:p w14:paraId="44385DA7"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16DB33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82611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D363BB" w14:textId="77777777" w:rsidR="00016793" w:rsidRPr="00016793" w:rsidRDefault="00016793" w:rsidP="00016793">
            <w:pPr>
              <w:spacing w:after="0"/>
              <w:jc w:val="left"/>
              <w:rPr>
                <w:szCs w:val="17"/>
              </w:rPr>
            </w:pPr>
            <w:r w:rsidRPr="00016793">
              <w:rPr>
                <w:szCs w:val="17"/>
              </w:rPr>
              <w:t>Statewide Recycling</w:t>
            </w:r>
          </w:p>
        </w:tc>
      </w:tr>
      <w:tr w:rsidR="00016793" w:rsidRPr="00016793" w14:paraId="3D4988D9" w14:textId="77777777" w:rsidTr="006F3096">
        <w:trPr>
          <w:trHeight w:val="20"/>
        </w:trPr>
        <w:tc>
          <w:tcPr>
            <w:tcW w:w="1666" w:type="pct"/>
            <w:noWrap/>
            <w:hideMark/>
          </w:tcPr>
          <w:p w14:paraId="28FC5DCD" w14:textId="77777777" w:rsidR="00016793" w:rsidRPr="00016793" w:rsidRDefault="00016793" w:rsidP="00016793">
            <w:pPr>
              <w:spacing w:after="0"/>
              <w:ind w:left="159" w:hanging="159"/>
              <w:jc w:val="left"/>
              <w:rPr>
                <w:szCs w:val="17"/>
              </w:rPr>
            </w:pPr>
            <w:r w:rsidRPr="00016793">
              <w:rPr>
                <w:szCs w:val="17"/>
              </w:rPr>
              <w:t>Tempest Cascadian Blonde</w:t>
            </w:r>
          </w:p>
        </w:tc>
        <w:tc>
          <w:tcPr>
            <w:tcW w:w="454" w:type="pct"/>
            <w:noWrap/>
            <w:hideMark/>
          </w:tcPr>
          <w:p w14:paraId="74A7543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255CA0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034032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669A0C6" w14:textId="77777777" w:rsidR="00016793" w:rsidRPr="00016793" w:rsidRDefault="00016793" w:rsidP="00016793">
            <w:pPr>
              <w:spacing w:after="0"/>
              <w:jc w:val="left"/>
              <w:rPr>
                <w:szCs w:val="17"/>
              </w:rPr>
            </w:pPr>
            <w:r w:rsidRPr="00016793">
              <w:rPr>
                <w:szCs w:val="17"/>
              </w:rPr>
              <w:t>Statewide Recycling</w:t>
            </w:r>
          </w:p>
        </w:tc>
      </w:tr>
      <w:tr w:rsidR="00016793" w:rsidRPr="00016793" w14:paraId="04C66CBD" w14:textId="77777777" w:rsidTr="006F3096">
        <w:trPr>
          <w:trHeight w:val="20"/>
        </w:trPr>
        <w:tc>
          <w:tcPr>
            <w:tcW w:w="1666" w:type="pct"/>
            <w:noWrap/>
            <w:hideMark/>
          </w:tcPr>
          <w:p w14:paraId="4913BA28" w14:textId="77777777" w:rsidR="00016793" w:rsidRPr="00016793" w:rsidRDefault="00016793" w:rsidP="00016793">
            <w:pPr>
              <w:spacing w:after="0"/>
              <w:ind w:left="159" w:hanging="159"/>
              <w:jc w:val="left"/>
              <w:rPr>
                <w:szCs w:val="17"/>
              </w:rPr>
            </w:pPr>
            <w:r w:rsidRPr="00016793">
              <w:rPr>
                <w:szCs w:val="17"/>
              </w:rPr>
              <w:t>Tempest Cresta Black</w:t>
            </w:r>
          </w:p>
        </w:tc>
        <w:tc>
          <w:tcPr>
            <w:tcW w:w="454" w:type="pct"/>
            <w:noWrap/>
            <w:hideMark/>
          </w:tcPr>
          <w:p w14:paraId="14D97BC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66D722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C22B1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FC3693" w14:textId="77777777" w:rsidR="00016793" w:rsidRPr="00016793" w:rsidRDefault="00016793" w:rsidP="00016793">
            <w:pPr>
              <w:spacing w:after="0"/>
              <w:jc w:val="left"/>
              <w:rPr>
                <w:szCs w:val="17"/>
              </w:rPr>
            </w:pPr>
            <w:r w:rsidRPr="00016793">
              <w:rPr>
                <w:szCs w:val="17"/>
              </w:rPr>
              <w:t>Statewide Recycling</w:t>
            </w:r>
          </w:p>
        </w:tc>
      </w:tr>
      <w:tr w:rsidR="00016793" w:rsidRPr="00016793" w14:paraId="2CC86F27" w14:textId="77777777" w:rsidTr="006F3096">
        <w:trPr>
          <w:trHeight w:val="20"/>
        </w:trPr>
        <w:tc>
          <w:tcPr>
            <w:tcW w:w="1666" w:type="pct"/>
            <w:noWrap/>
            <w:hideMark/>
          </w:tcPr>
          <w:p w14:paraId="4B463F23" w14:textId="77777777" w:rsidR="00016793" w:rsidRPr="00016793" w:rsidRDefault="00016793" w:rsidP="00016793">
            <w:pPr>
              <w:spacing w:after="0"/>
              <w:ind w:left="159" w:hanging="159"/>
              <w:jc w:val="left"/>
              <w:rPr>
                <w:szCs w:val="17"/>
              </w:rPr>
            </w:pPr>
            <w:r w:rsidRPr="00016793">
              <w:rPr>
                <w:szCs w:val="17"/>
              </w:rPr>
              <w:t>Tempest Double Cresta</w:t>
            </w:r>
          </w:p>
        </w:tc>
        <w:tc>
          <w:tcPr>
            <w:tcW w:w="454" w:type="pct"/>
            <w:noWrap/>
            <w:hideMark/>
          </w:tcPr>
          <w:p w14:paraId="60F10F8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AEEC5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24562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E0ABB82" w14:textId="77777777" w:rsidR="00016793" w:rsidRPr="00016793" w:rsidRDefault="00016793" w:rsidP="00016793">
            <w:pPr>
              <w:spacing w:after="0"/>
              <w:jc w:val="left"/>
              <w:rPr>
                <w:szCs w:val="17"/>
              </w:rPr>
            </w:pPr>
            <w:r w:rsidRPr="00016793">
              <w:rPr>
                <w:szCs w:val="17"/>
              </w:rPr>
              <w:t>Statewide Recycling</w:t>
            </w:r>
          </w:p>
        </w:tc>
      </w:tr>
      <w:tr w:rsidR="00016793" w:rsidRPr="00016793" w14:paraId="2FEC9C88" w14:textId="77777777" w:rsidTr="006F3096">
        <w:trPr>
          <w:trHeight w:val="20"/>
        </w:trPr>
        <w:tc>
          <w:tcPr>
            <w:tcW w:w="1666" w:type="pct"/>
            <w:noWrap/>
            <w:hideMark/>
          </w:tcPr>
          <w:p w14:paraId="205CE7A3" w14:textId="77777777" w:rsidR="00016793" w:rsidRPr="00016793" w:rsidRDefault="00016793" w:rsidP="00016793">
            <w:pPr>
              <w:spacing w:after="0"/>
              <w:ind w:left="159" w:hanging="159"/>
              <w:jc w:val="left"/>
              <w:rPr>
                <w:szCs w:val="17"/>
              </w:rPr>
            </w:pPr>
            <w:r w:rsidRPr="00016793">
              <w:rPr>
                <w:szCs w:val="17"/>
              </w:rPr>
              <w:t>Tempest Long White Cloud</w:t>
            </w:r>
          </w:p>
        </w:tc>
        <w:tc>
          <w:tcPr>
            <w:tcW w:w="454" w:type="pct"/>
            <w:noWrap/>
            <w:hideMark/>
          </w:tcPr>
          <w:p w14:paraId="272F2219"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63BD04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B3152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43F6AB0" w14:textId="77777777" w:rsidR="00016793" w:rsidRPr="00016793" w:rsidRDefault="00016793" w:rsidP="00016793">
            <w:pPr>
              <w:spacing w:after="0"/>
              <w:jc w:val="left"/>
              <w:rPr>
                <w:szCs w:val="17"/>
              </w:rPr>
            </w:pPr>
            <w:r w:rsidRPr="00016793">
              <w:rPr>
                <w:szCs w:val="17"/>
              </w:rPr>
              <w:t>Statewide Recycling</w:t>
            </w:r>
          </w:p>
        </w:tc>
      </w:tr>
      <w:tr w:rsidR="00016793" w:rsidRPr="00016793" w14:paraId="581ECE03" w14:textId="77777777" w:rsidTr="006F3096">
        <w:trPr>
          <w:trHeight w:val="20"/>
        </w:trPr>
        <w:tc>
          <w:tcPr>
            <w:tcW w:w="1666" w:type="pct"/>
            <w:noWrap/>
            <w:hideMark/>
          </w:tcPr>
          <w:p w14:paraId="233DE8E5" w14:textId="77777777" w:rsidR="00016793" w:rsidRPr="00016793" w:rsidRDefault="00016793" w:rsidP="00016793">
            <w:pPr>
              <w:spacing w:after="0"/>
              <w:ind w:left="159" w:hanging="159"/>
              <w:jc w:val="left"/>
              <w:rPr>
                <w:szCs w:val="17"/>
              </w:rPr>
            </w:pPr>
            <w:r w:rsidRPr="00016793">
              <w:rPr>
                <w:szCs w:val="17"/>
              </w:rPr>
              <w:t>Tempest Pale Ale</w:t>
            </w:r>
          </w:p>
        </w:tc>
        <w:tc>
          <w:tcPr>
            <w:tcW w:w="454" w:type="pct"/>
            <w:noWrap/>
            <w:hideMark/>
          </w:tcPr>
          <w:p w14:paraId="191C6AB7"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236B9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887DC4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1AF466" w14:textId="77777777" w:rsidR="00016793" w:rsidRPr="00016793" w:rsidRDefault="00016793" w:rsidP="00016793">
            <w:pPr>
              <w:spacing w:after="0"/>
              <w:jc w:val="left"/>
              <w:rPr>
                <w:szCs w:val="17"/>
              </w:rPr>
            </w:pPr>
            <w:r w:rsidRPr="00016793">
              <w:rPr>
                <w:szCs w:val="17"/>
              </w:rPr>
              <w:t>Statewide Recycling</w:t>
            </w:r>
          </w:p>
        </w:tc>
      </w:tr>
      <w:tr w:rsidR="00016793" w:rsidRPr="00016793" w14:paraId="46209306" w14:textId="77777777" w:rsidTr="006F3096">
        <w:trPr>
          <w:trHeight w:val="20"/>
        </w:trPr>
        <w:tc>
          <w:tcPr>
            <w:tcW w:w="1666" w:type="pct"/>
            <w:noWrap/>
            <w:hideMark/>
          </w:tcPr>
          <w:p w14:paraId="30D22494" w14:textId="77777777" w:rsidR="00016793" w:rsidRPr="00016793" w:rsidRDefault="00016793" w:rsidP="00016793">
            <w:pPr>
              <w:spacing w:after="0"/>
              <w:ind w:left="159" w:hanging="159"/>
              <w:jc w:val="left"/>
              <w:rPr>
                <w:szCs w:val="17"/>
              </w:rPr>
            </w:pPr>
            <w:r w:rsidRPr="00016793">
              <w:rPr>
                <w:szCs w:val="17"/>
              </w:rPr>
              <w:t>Tempest ryPA</w:t>
            </w:r>
          </w:p>
        </w:tc>
        <w:tc>
          <w:tcPr>
            <w:tcW w:w="454" w:type="pct"/>
            <w:noWrap/>
            <w:hideMark/>
          </w:tcPr>
          <w:p w14:paraId="08D2134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E3AC95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4ABEB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831745" w14:textId="77777777" w:rsidR="00016793" w:rsidRPr="00016793" w:rsidRDefault="00016793" w:rsidP="00016793">
            <w:pPr>
              <w:spacing w:after="0"/>
              <w:jc w:val="left"/>
              <w:rPr>
                <w:szCs w:val="17"/>
              </w:rPr>
            </w:pPr>
            <w:r w:rsidRPr="00016793">
              <w:rPr>
                <w:szCs w:val="17"/>
              </w:rPr>
              <w:t>Statewide Recycling</w:t>
            </w:r>
          </w:p>
        </w:tc>
      </w:tr>
      <w:tr w:rsidR="00016793" w:rsidRPr="00016793" w14:paraId="32E88094" w14:textId="77777777" w:rsidTr="006F3096">
        <w:trPr>
          <w:trHeight w:val="20"/>
        </w:trPr>
        <w:tc>
          <w:tcPr>
            <w:tcW w:w="1666" w:type="pct"/>
            <w:noWrap/>
            <w:hideMark/>
          </w:tcPr>
          <w:p w14:paraId="6AB528AA" w14:textId="77777777" w:rsidR="00016793" w:rsidRPr="00016793" w:rsidRDefault="00016793" w:rsidP="00016793">
            <w:pPr>
              <w:spacing w:after="0"/>
              <w:ind w:left="159" w:hanging="159"/>
              <w:jc w:val="left"/>
              <w:rPr>
                <w:szCs w:val="17"/>
              </w:rPr>
            </w:pPr>
            <w:r w:rsidRPr="00016793">
              <w:rPr>
                <w:szCs w:val="17"/>
              </w:rPr>
              <w:t>Cruzcampo</w:t>
            </w:r>
          </w:p>
        </w:tc>
        <w:tc>
          <w:tcPr>
            <w:tcW w:w="454" w:type="pct"/>
            <w:noWrap/>
            <w:hideMark/>
          </w:tcPr>
          <w:p w14:paraId="42E5F9A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BA6FA6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E0CB29"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DDEAEE7" w14:textId="77777777" w:rsidR="00016793" w:rsidRPr="00016793" w:rsidRDefault="00016793" w:rsidP="00016793">
            <w:pPr>
              <w:spacing w:after="0"/>
              <w:jc w:val="left"/>
              <w:rPr>
                <w:szCs w:val="17"/>
              </w:rPr>
            </w:pPr>
            <w:r w:rsidRPr="00016793">
              <w:rPr>
                <w:szCs w:val="17"/>
              </w:rPr>
              <w:t>Statewide Recycling</w:t>
            </w:r>
          </w:p>
        </w:tc>
      </w:tr>
      <w:tr w:rsidR="00016793" w:rsidRPr="00016793" w14:paraId="25A30321" w14:textId="77777777" w:rsidTr="006F3096">
        <w:trPr>
          <w:trHeight w:val="20"/>
        </w:trPr>
        <w:tc>
          <w:tcPr>
            <w:tcW w:w="1666" w:type="pct"/>
            <w:noWrap/>
            <w:hideMark/>
          </w:tcPr>
          <w:p w14:paraId="1C996B22" w14:textId="77777777" w:rsidR="00016793" w:rsidRPr="00016793" w:rsidRDefault="00016793" w:rsidP="00016793">
            <w:pPr>
              <w:spacing w:after="0"/>
              <w:ind w:left="159" w:hanging="159"/>
              <w:jc w:val="left"/>
              <w:rPr>
                <w:szCs w:val="17"/>
              </w:rPr>
            </w:pPr>
            <w:r w:rsidRPr="00016793">
              <w:rPr>
                <w:szCs w:val="17"/>
              </w:rPr>
              <w:t>Fiuggi Natural Mineral Water</w:t>
            </w:r>
          </w:p>
        </w:tc>
        <w:tc>
          <w:tcPr>
            <w:tcW w:w="454" w:type="pct"/>
            <w:noWrap/>
            <w:hideMark/>
          </w:tcPr>
          <w:p w14:paraId="44AFC820"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69D46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97EC93"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315BB106" w14:textId="77777777" w:rsidR="00016793" w:rsidRPr="00016793" w:rsidRDefault="00016793" w:rsidP="00016793">
            <w:pPr>
              <w:spacing w:after="0"/>
              <w:jc w:val="left"/>
              <w:rPr>
                <w:szCs w:val="17"/>
              </w:rPr>
            </w:pPr>
            <w:r w:rsidRPr="00016793">
              <w:rPr>
                <w:szCs w:val="17"/>
              </w:rPr>
              <w:t>Statewide Recycling</w:t>
            </w:r>
          </w:p>
        </w:tc>
      </w:tr>
      <w:tr w:rsidR="00016793" w:rsidRPr="00016793" w14:paraId="1F85998D" w14:textId="77777777" w:rsidTr="006F3096">
        <w:trPr>
          <w:trHeight w:val="20"/>
        </w:trPr>
        <w:tc>
          <w:tcPr>
            <w:tcW w:w="1666" w:type="pct"/>
            <w:noWrap/>
            <w:hideMark/>
          </w:tcPr>
          <w:p w14:paraId="79BBDB8E" w14:textId="77777777" w:rsidR="00016793" w:rsidRPr="00016793" w:rsidRDefault="00016793" w:rsidP="00016793">
            <w:pPr>
              <w:spacing w:after="0"/>
              <w:ind w:left="159" w:hanging="159"/>
              <w:jc w:val="left"/>
              <w:rPr>
                <w:szCs w:val="17"/>
              </w:rPr>
            </w:pPr>
            <w:r w:rsidRPr="00016793">
              <w:rPr>
                <w:szCs w:val="17"/>
              </w:rPr>
              <w:t>Fiuggi Natural Mineral Water</w:t>
            </w:r>
          </w:p>
        </w:tc>
        <w:tc>
          <w:tcPr>
            <w:tcW w:w="454" w:type="pct"/>
            <w:noWrap/>
            <w:hideMark/>
          </w:tcPr>
          <w:p w14:paraId="36E2DD3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84E0A0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4E2C5F2"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2AD098E0" w14:textId="77777777" w:rsidR="00016793" w:rsidRPr="00016793" w:rsidRDefault="00016793" w:rsidP="00016793">
            <w:pPr>
              <w:spacing w:after="0"/>
              <w:jc w:val="left"/>
              <w:rPr>
                <w:szCs w:val="17"/>
              </w:rPr>
            </w:pPr>
            <w:r w:rsidRPr="00016793">
              <w:rPr>
                <w:szCs w:val="17"/>
              </w:rPr>
              <w:t>Statewide Recycling</w:t>
            </w:r>
          </w:p>
        </w:tc>
      </w:tr>
      <w:tr w:rsidR="00016793" w:rsidRPr="00016793" w14:paraId="6E9AD4C4" w14:textId="77777777" w:rsidTr="006F3096">
        <w:trPr>
          <w:trHeight w:val="20"/>
        </w:trPr>
        <w:tc>
          <w:tcPr>
            <w:tcW w:w="1666" w:type="pct"/>
            <w:noWrap/>
            <w:hideMark/>
          </w:tcPr>
          <w:p w14:paraId="63607755" w14:textId="77777777" w:rsidR="00016793" w:rsidRPr="00016793" w:rsidRDefault="00016793" w:rsidP="00016793">
            <w:pPr>
              <w:spacing w:after="0"/>
              <w:ind w:left="159" w:hanging="159"/>
              <w:jc w:val="left"/>
              <w:rPr>
                <w:szCs w:val="17"/>
              </w:rPr>
            </w:pPr>
            <w:r w:rsidRPr="00016793">
              <w:rPr>
                <w:szCs w:val="17"/>
              </w:rPr>
              <w:t>Fiuggi Sparkling Natural Mineral Water</w:t>
            </w:r>
          </w:p>
        </w:tc>
        <w:tc>
          <w:tcPr>
            <w:tcW w:w="454" w:type="pct"/>
            <w:noWrap/>
            <w:hideMark/>
          </w:tcPr>
          <w:p w14:paraId="06CEF22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C2CF98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46D28FF"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1ACABBFF" w14:textId="77777777" w:rsidR="00016793" w:rsidRPr="00016793" w:rsidRDefault="00016793" w:rsidP="00016793">
            <w:pPr>
              <w:spacing w:after="0"/>
              <w:jc w:val="left"/>
              <w:rPr>
                <w:szCs w:val="17"/>
              </w:rPr>
            </w:pPr>
            <w:r w:rsidRPr="00016793">
              <w:rPr>
                <w:szCs w:val="17"/>
              </w:rPr>
              <w:t>Statewide Recycling</w:t>
            </w:r>
          </w:p>
        </w:tc>
      </w:tr>
      <w:tr w:rsidR="00016793" w:rsidRPr="00016793" w14:paraId="4EB7431E" w14:textId="77777777" w:rsidTr="006F3096">
        <w:trPr>
          <w:trHeight w:val="20"/>
        </w:trPr>
        <w:tc>
          <w:tcPr>
            <w:tcW w:w="1666" w:type="pct"/>
            <w:noWrap/>
            <w:hideMark/>
          </w:tcPr>
          <w:p w14:paraId="44E146B5" w14:textId="77777777" w:rsidR="00016793" w:rsidRPr="00016793" w:rsidRDefault="00016793" w:rsidP="00016793">
            <w:pPr>
              <w:spacing w:after="0"/>
              <w:ind w:left="159" w:hanging="159"/>
              <w:jc w:val="left"/>
              <w:rPr>
                <w:szCs w:val="17"/>
              </w:rPr>
            </w:pPr>
            <w:r w:rsidRPr="00016793">
              <w:rPr>
                <w:szCs w:val="17"/>
              </w:rPr>
              <w:t>Fiuggi Sparkling Natural Mineral Water</w:t>
            </w:r>
          </w:p>
        </w:tc>
        <w:tc>
          <w:tcPr>
            <w:tcW w:w="454" w:type="pct"/>
            <w:noWrap/>
            <w:hideMark/>
          </w:tcPr>
          <w:p w14:paraId="11626FF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86EF56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C96EF9" w14:textId="77777777" w:rsidR="00016793" w:rsidRPr="00016793" w:rsidRDefault="00016793" w:rsidP="00016793">
            <w:pPr>
              <w:spacing w:after="0"/>
              <w:ind w:left="159" w:right="113" w:hanging="159"/>
              <w:jc w:val="left"/>
              <w:rPr>
                <w:szCs w:val="17"/>
              </w:rPr>
            </w:pPr>
            <w:r w:rsidRPr="00016793">
              <w:rPr>
                <w:szCs w:val="17"/>
              </w:rPr>
              <w:t xml:space="preserve">United Imports &amp; Exports Co Pty Ltd </w:t>
            </w:r>
            <w:r w:rsidRPr="00016793">
              <w:rPr>
                <w:szCs w:val="17"/>
              </w:rPr>
              <w:br/>
              <w:t>t/as Bidfood Supply Solutions</w:t>
            </w:r>
          </w:p>
        </w:tc>
        <w:tc>
          <w:tcPr>
            <w:tcW w:w="759" w:type="pct"/>
            <w:noWrap/>
            <w:hideMark/>
          </w:tcPr>
          <w:p w14:paraId="01B31848" w14:textId="77777777" w:rsidR="00016793" w:rsidRPr="00016793" w:rsidRDefault="00016793" w:rsidP="00016793">
            <w:pPr>
              <w:spacing w:after="0"/>
              <w:jc w:val="left"/>
              <w:rPr>
                <w:szCs w:val="17"/>
              </w:rPr>
            </w:pPr>
            <w:r w:rsidRPr="00016793">
              <w:rPr>
                <w:szCs w:val="17"/>
              </w:rPr>
              <w:t>Statewide Recycling</w:t>
            </w:r>
          </w:p>
        </w:tc>
      </w:tr>
      <w:tr w:rsidR="00016793" w:rsidRPr="00016793" w14:paraId="29EE4727" w14:textId="77777777" w:rsidTr="006F3096">
        <w:trPr>
          <w:trHeight w:val="20"/>
        </w:trPr>
        <w:tc>
          <w:tcPr>
            <w:tcW w:w="1666" w:type="pct"/>
            <w:noWrap/>
            <w:hideMark/>
          </w:tcPr>
          <w:p w14:paraId="6796C23F" w14:textId="77777777" w:rsidR="00016793" w:rsidRPr="00016793" w:rsidRDefault="00016793" w:rsidP="00016793">
            <w:pPr>
              <w:spacing w:after="0"/>
              <w:ind w:left="159" w:hanging="159"/>
              <w:jc w:val="left"/>
              <w:rPr>
                <w:szCs w:val="17"/>
              </w:rPr>
            </w:pPr>
            <w:r w:rsidRPr="00016793">
              <w:rPr>
                <w:szCs w:val="17"/>
              </w:rPr>
              <w:lastRenderedPageBreak/>
              <w:t>The London Essence Co Blood Orange &amp; Elderflower Tonic Water</w:t>
            </w:r>
          </w:p>
        </w:tc>
        <w:tc>
          <w:tcPr>
            <w:tcW w:w="454" w:type="pct"/>
            <w:noWrap/>
            <w:hideMark/>
          </w:tcPr>
          <w:p w14:paraId="1DA6CE65"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2348B49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43B0CF"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3AE2CD64" w14:textId="77777777" w:rsidR="00016793" w:rsidRPr="00016793" w:rsidRDefault="00016793" w:rsidP="00016793">
            <w:pPr>
              <w:spacing w:after="0"/>
              <w:jc w:val="left"/>
              <w:rPr>
                <w:szCs w:val="17"/>
              </w:rPr>
            </w:pPr>
            <w:r w:rsidRPr="00016793">
              <w:rPr>
                <w:szCs w:val="17"/>
              </w:rPr>
              <w:t>Statewide Recycling</w:t>
            </w:r>
          </w:p>
        </w:tc>
      </w:tr>
      <w:tr w:rsidR="00016793" w:rsidRPr="00016793" w14:paraId="5B88DB5D" w14:textId="77777777" w:rsidTr="006F3096">
        <w:trPr>
          <w:trHeight w:val="20"/>
        </w:trPr>
        <w:tc>
          <w:tcPr>
            <w:tcW w:w="1666" w:type="pct"/>
            <w:noWrap/>
            <w:hideMark/>
          </w:tcPr>
          <w:p w14:paraId="352C6422" w14:textId="77777777" w:rsidR="00016793" w:rsidRPr="00016793" w:rsidRDefault="00016793" w:rsidP="00016793">
            <w:pPr>
              <w:spacing w:after="0"/>
              <w:ind w:left="159" w:hanging="159"/>
              <w:jc w:val="left"/>
              <w:rPr>
                <w:szCs w:val="17"/>
              </w:rPr>
            </w:pPr>
            <w:r w:rsidRPr="00016793">
              <w:rPr>
                <w:szCs w:val="17"/>
              </w:rPr>
              <w:t>The London Essence Co Delicate London Ginger Ale</w:t>
            </w:r>
          </w:p>
        </w:tc>
        <w:tc>
          <w:tcPr>
            <w:tcW w:w="454" w:type="pct"/>
            <w:noWrap/>
            <w:hideMark/>
          </w:tcPr>
          <w:p w14:paraId="030A3257"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3939D9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633952"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289AF3D4" w14:textId="77777777" w:rsidR="00016793" w:rsidRPr="00016793" w:rsidRDefault="00016793" w:rsidP="00016793">
            <w:pPr>
              <w:spacing w:after="0"/>
              <w:jc w:val="left"/>
              <w:rPr>
                <w:szCs w:val="17"/>
              </w:rPr>
            </w:pPr>
            <w:r w:rsidRPr="00016793">
              <w:rPr>
                <w:szCs w:val="17"/>
              </w:rPr>
              <w:t>Statewide Recycling</w:t>
            </w:r>
          </w:p>
        </w:tc>
      </w:tr>
      <w:tr w:rsidR="00016793" w:rsidRPr="00016793" w14:paraId="766434E1" w14:textId="77777777" w:rsidTr="006F3096">
        <w:trPr>
          <w:trHeight w:val="20"/>
        </w:trPr>
        <w:tc>
          <w:tcPr>
            <w:tcW w:w="1666" w:type="pct"/>
            <w:noWrap/>
            <w:hideMark/>
          </w:tcPr>
          <w:p w14:paraId="2C546656" w14:textId="77777777" w:rsidR="00016793" w:rsidRPr="00016793" w:rsidRDefault="00016793" w:rsidP="00016793">
            <w:pPr>
              <w:spacing w:after="0"/>
              <w:ind w:left="159" w:hanging="159"/>
              <w:jc w:val="left"/>
              <w:rPr>
                <w:szCs w:val="17"/>
              </w:rPr>
            </w:pPr>
            <w:r w:rsidRPr="00016793">
              <w:rPr>
                <w:szCs w:val="17"/>
              </w:rPr>
              <w:t>The London Essence Co Grapefruit &amp; Rosemary Tonic Water</w:t>
            </w:r>
          </w:p>
        </w:tc>
        <w:tc>
          <w:tcPr>
            <w:tcW w:w="454" w:type="pct"/>
            <w:noWrap/>
            <w:hideMark/>
          </w:tcPr>
          <w:p w14:paraId="3CE6CC21"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7D31F47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07D4BD6"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61D2FDEC" w14:textId="77777777" w:rsidR="00016793" w:rsidRPr="00016793" w:rsidRDefault="00016793" w:rsidP="00016793">
            <w:pPr>
              <w:spacing w:after="0"/>
              <w:jc w:val="left"/>
              <w:rPr>
                <w:szCs w:val="17"/>
              </w:rPr>
            </w:pPr>
            <w:r w:rsidRPr="00016793">
              <w:rPr>
                <w:szCs w:val="17"/>
              </w:rPr>
              <w:t>Statewide Recycling</w:t>
            </w:r>
          </w:p>
        </w:tc>
      </w:tr>
      <w:tr w:rsidR="00016793" w:rsidRPr="00016793" w14:paraId="47142317" w14:textId="77777777" w:rsidTr="006F3096">
        <w:trPr>
          <w:trHeight w:val="20"/>
        </w:trPr>
        <w:tc>
          <w:tcPr>
            <w:tcW w:w="1666" w:type="pct"/>
            <w:noWrap/>
            <w:hideMark/>
          </w:tcPr>
          <w:p w14:paraId="7D4D817D" w14:textId="77777777" w:rsidR="00016793" w:rsidRPr="00016793" w:rsidRDefault="00016793" w:rsidP="00016793">
            <w:pPr>
              <w:spacing w:after="0"/>
              <w:ind w:left="159" w:hanging="159"/>
              <w:jc w:val="left"/>
              <w:rPr>
                <w:szCs w:val="17"/>
              </w:rPr>
            </w:pPr>
            <w:r w:rsidRPr="00016793">
              <w:rPr>
                <w:szCs w:val="17"/>
              </w:rPr>
              <w:t>The London Essence Co LE Soda Water</w:t>
            </w:r>
          </w:p>
        </w:tc>
        <w:tc>
          <w:tcPr>
            <w:tcW w:w="454" w:type="pct"/>
            <w:noWrap/>
            <w:hideMark/>
          </w:tcPr>
          <w:p w14:paraId="216D8C07"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02A1A6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E7DAB63"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0624A680" w14:textId="77777777" w:rsidR="00016793" w:rsidRPr="00016793" w:rsidRDefault="00016793" w:rsidP="00016793">
            <w:pPr>
              <w:spacing w:after="0"/>
              <w:jc w:val="left"/>
              <w:rPr>
                <w:szCs w:val="17"/>
              </w:rPr>
            </w:pPr>
            <w:r w:rsidRPr="00016793">
              <w:rPr>
                <w:szCs w:val="17"/>
              </w:rPr>
              <w:t>Statewide Recycling</w:t>
            </w:r>
          </w:p>
        </w:tc>
      </w:tr>
      <w:tr w:rsidR="00016793" w:rsidRPr="00016793" w14:paraId="76B7BD17" w14:textId="77777777" w:rsidTr="006F3096">
        <w:trPr>
          <w:trHeight w:val="20"/>
        </w:trPr>
        <w:tc>
          <w:tcPr>
            <w:tcW w:w="1666" w:type="pct"/>
            <w:noWrap/>
            <w:hideMark/>
          </w:tcPr>
          <w:p w14:paraId="6A92F1BC" w14:textId="77777777" w:rsidR="00016793" w:rsidRPr="00016793" w:rsidRDefault="00016793" w:rsidP="00016793">
            <w:pPr>
              <w:spacing w:after="0"/>
              <w:ind w:left="159" w:hanging="159"/>
              <w:jc w:val="left"/>
              <w:rPr>
                <w:szCs w:val="17"/>
              </w:rPr>
            </w:pPr>
            <w:r w:rsidRPr="00016793">
              <w:rPr>
                <w:szCs w:val="17"/>
              </w:rPr>
              <w:t>The London Essence Co Original Indian Tonic Water</w:t>
            </w:r>
          </w:p>
        </w:tc>
        <w:tc>
          <w:tcPr>
            <w:tcW w:w="454" w:type="pct"/>
            <w:noWrap/>
            <w:hideMark/>
          </w:tcPr>
          <w:p w14:paraId="2250A4F9"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0AD5989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4C5C55"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6F7F038A" w14:textId="77777777" w:rsidR="00016793" w:rsidRPr="00016793" w:rsidRDefault="00016793" w:rsidP="00016793">
            <w:pPr>
              <w:spacing w:after="0"/>
              <w:jc w:val="left"/>
              <w:rPr>
                <w:szCs w:val="17"/>
              </w:rPr>
            </w:pPr>
            <w:r w:rsidRPr="00016793">
              <w:rPr>
                <w:szCs w:val="17"/>
              </w:rPr>
              <w:t>Statewide Recycling</w:t>
            </w:r>
          </w:p>
        </w:tc>
      </w:tr>
      <w:tr w:rsidR="00016793" w:rsidRPr="00016793" w14:paraId="4C5C732E" w14:textId="77777777" w:rsidTr="006F3096">
        <w:trPr>
          <w:trHeight w:val="20"/>
        </w:trPr>
        <w:tc>
          <w:tcPr>
            <w:tcW w:w="1666" w:type="pct"/>
            <w:noWrap/>
            <w:hideMark/>
          </w:tcPr>
          <w:p w14:paraId="01DE1438" w14:textId="77777777" w:rsidR="00016793" w:rsidRPr="00016793" w:rsidRDefault="00016793" w:rsidP="00016793">
            <w:pPr>
              <w:spacing w:after="0"/>
              <w:ind w:left="159" w:hanging="159"/>
              <w:jc w:val="left"/>
              <w:rPr>
                <w:szCs w:val="17"/>
              </w:rPr>
            </w:pPr>
            <w:r w:rsidRPr="00016793">
              <w:rPr>
                <w:szCs w:val="17"/>
              </w:rPr>
              <w:t>The London Essence Co Perfectly Spiced Ginger Beer</w:t>
            </w:r>
          </w:p>
        </w:tc>
        <w:tc>
          <w:tcPr>
            <w:tcW w:w="454" w:type="pct"/>
            <w:noWrap/>
            <w:hideMark/>
          </w:tcPr>
          <w:p w14:paraId="3FBA5B5F"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6B5019B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F84A6A"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224BADEF" w14:textId="77777777" w:rsidR="00016793" w:rsidRPr="00016793" w:rsidRDefault="00016793" w:rsidP="00016793">
            <w:pPr>
              <w:spacing w:after="0"/>
              <w:jc w:val="left"/>
              <w:rPr>
                <w:szCs w:val="17"/>
              </w:rPr>
            </w:pPr>
            <w:r w:rsidRPr="00016793">
              <w:rPr>
                <w:szCs w:val="17"/>
              </w:rPr>
              <w:t>Statewide Recycling</w:t>
            </w:r>
          </w:p>
        </w:tc>
      </w:tr>
      <w:tr w:rsidR="00016793" w:rsidRPr="00016793" w14:paraId="6552E1DD" w14:textId="77777777" w:rsidTr="006F3096">
        <w:trPr>
          <w:trHeight w:val="20"/>
        </w:trPr>
        <w:tc>
          <w:tcPr>
            <w:tcW w:w="1666" w:type="pct"/>
            <w:noWrap/>
            <w:hideMark/>
          </w:tcPr>
          <w:p w14:paraId="11BB7EE2" w14:textId="77777777" w:rsidR="00016793" w:rsidRPr="00016793" w:rsidRDefault="00016793" w:rsidP="00016793">
            <w:pPr>
              <w:spacing w:after="0"/>
              <w:ind w:left="159" w:hanging="159"/>
              <w:jc w:val="left"/>
              <w:rPr>
                <w:szCs w:val="17"/>
              </w:rPr>
            </w:pPr>
            <w:r w:rsidRPr="00016793">
              <w:rPr>
                <w:szCs w:val="17"/>
              </w:rPr>
              <w:t>The London Essence Co Roasted Pineapple Crafted Soda</w:t>
            </w:r>
          </w:p>
        </w:tc>
        <w:tc>
          <w:tcPr>
            <w:tcW w:w="454" w:type="pct"/>
            <w:noWrap/>
            <w:hideMark/>
          </w:tcPr>
          <w:p w14:paraId="60FF6F67"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4261B15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8DC1D4F"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6F5D31F8" w14:textId="77777777" w:rsidR="00016793" w:rsidRPr="00016793" w:rsidRDefault="00016793" w:rsidP="00016793">
            <w:pPr>
              <w:spacing w:after="0"/>
              <w:jc w:val="left"/>
              <w:rPr>
                <w:szCs w:val="17"/>
              </w:rPr>
            </w:pPr>
            <w:r w:rsidRPr="00016793">
              <w:rPr>
                <w:szCs w:val="17"/>
              </w:rPr>
              <w:t>Statewide Recycling</w:t>
            </w:r>
          </w:p>
        </w:tc>
      </w:tr>
      <w:tr w:rsidR="00016793" w:rsidRPr="00016793" w14:paraId="39D4EF4A" w14:textId="77777777" w:rsidTr="006F3096">
        <w:trPr>
          <w:trHeight w:val="20"/>
        </w:trPr>
        <w:tc>
          <w:tcPr>
            <w:tcW w:w="1666" w:type="pct"/>
            <w:noWrap/>
            <w:hideMark/>
          </w:tcPr>
          <w:p w14:paraId="37AFD558" w14:textId="77777777" w:rsidR="00016793" w:rsidRPr="00016793" w:rsidRDefault="00016793" w:rsidP="00016793">
            <w:pPr>
              <w:spacing w:after="0"/>
              <w:ind w:left="159" w:hanging="159"/>
              <w:jc w:val="left"/>
              <w:rPr>
                <w:szCs w:val="17"/>
              </w:rPr>
            </w:pPr>
            <w:r w:rsidRPr="00016793">
              <w:rPr>
                <w:szCs w:val="17"/>
              </w:rPr>
              <w:t>The London Essence Co White Peach &amp; Jasmine Crafted Soda</w:t>
            </w:r>
          </w:p>
        </w:tc>
        <w:tc>
          <w:tcPr>
            <w:tcW w:w="454" w:type="pct"/>
            <w:noWrap/>
            <w:hideMark/>
          </w:tcPr>
          <w:p w14:paraId="6F9866AF"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44A83FF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AB7C7E" w14:textId="77777777" w:rsidR="00016793" w:rsidRPr="00016793" w:rsidRDefault="00016793" w:rsidP="00016793">
            <w:pPr>
              <w:spacing w:after="0"/>
              <w:ind w:left="159" w:right="113" w:hanging="159"/>
              <w:jc w:val="left"/>
              <w:rPr>
                <w:szCs w:val="17"/>
              </w:rPr>
            </w:pPr>
            <w:r w:rsidRPr="00016793">
              <w:rPr>
                <w:szCs w:val="17"/>
              </w:rPr>
              <w:t>3TWO1 Import Pty Ltd</w:t>
            </w:r>
          </w:p>
        </w:tc>
        <w:tc>
          <w:tcPr>
            <w:tcW w:w="759" w:type="pct"/>
            <w:noWrap/>
            <w:hideMark/>
          </w:tcPr>
          <w:p w14:paraId="1ED3AE5D" w14:textId="77777777" w:rsidR="00016793" w:rsidRPr="00016793" w:rsidRDefault="00016793" w:rsidP="00016793">
            <w:pPr>
              <w:spacing w:after="0"/>
              <w:jc w:val="left"/>
              <w:rPr>
                <w:szCs w:val="17"/>
              </w:rPr>
            </w:pPr>
            <w:r w:rsidRPr="00016793">
              <w:rPr>
                <w:szCs w:val="17"/>
              </w:rPr>
              <w:t>Statewide Recycling</w:t>
            </w:r>
          </w:p>
        </w:tc>
      </w:tr>
      <w:tr w:rsidR="00016793" w:rsidRPr="00016793" w14:paraId="3C5330FB" w14:textId="77777777" w:rsidTr="006F3096">
        <w:trPr>
          <w:trHeight w:val="20"/>
        </w:trPr>
        <w:tc>
          <w:tcPr>
            <w:tcW w:w="1666" w:type="pct"/>
            <w:noWrap/>
            <w:hideMark/>
          </w:tcPr>
          <w:p w14:paraId="38ECCAFE" w14:textId="77777777" w:rsidR="00016793" w:rsidRPr="00016793" w:rsidRDefault="00016793" w:rsidP="00016793">
            <w:pPr>
              <w:spacing w:after="0"/>
              <w:ind w:left="159" w:hanging="159"/>
              <w:jc w:val="left"/>
              <w:rPr>
                <w:szCs w:val="17"/>
              </w:rPr>
            </w:pPr>
            <w:r w:rsidRPr="00016793">
              <w:rPr>
                <w:szCs w:val="17"/>
              </w:rPr>
              <w:t>Carabao Energy Drink Green Apple</w:t>
            </w:r>
          </w:p>
        </w:tc>
        <w:tc>
          <w:tcPr>
            <w:tcW w:w="454" w:type="pct"/>
            <w:noWrap/>
            <w:hideMark/>
          </w:tcPr>
          <w:p w14:paraId="6F34355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0EEED8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91AFA09" w14:textId="77777777" w:rsidR="00016793" w:rsidRPr="00016793" w:rsidRDefault="00016793" w:rsidP="00016793">
            <w:pPr>
              <w:spacing w:after="0"/>
              <w:ind w:left="159" w:right="113" w:hanging="159"/>
              <w:jc w:val="left"/>
              <w:rPr>
                <w:szCs w:val="17"/>
              </w:rPr>
            </w:pPr>
            <w:r w:rsidRPr="00016793">
              <w:rPr>
                <w:szCs w:val="17"/>
              </w:rPr>
              <w:t>Alderton Foods Pty Ltd t/as Carabao</w:t>
            </w:r>
          </w:p>
        </w:tc>
        <w:tc>
          <w:tcPr>
            <w:tcW w:w="759" w:type="pct"/>
            <w:noWrap/>
            <w:hideMark/>
          </w:tcPr>
          <w:p w14:paraId="0AF6E245" w14:textId="77777777" w:rsidR="00016793" w:rsidRPr="00016793" w:rsidRDefault="00016793" w:rsidP="00016793">
            <w:pPr>
              <w:spacing w:after="0"/>
              <w:jc w:val="left"/>
              <w:rPr>
                <w:szCs w:val="17"/>
              </w:rPr>
            </w:pPr>
            <w:r w:rsidRPr="00016793">
              <w:rPr>
                <w:szCs w:val="17"/>
              </w:rPr>
              <w:t>Statewide Recycling</w:t>
            </w:r>
          </w:p>
        </w:tc>
      </w:tr>
      <w:tr w:rsidR="00016793" w:rsidRPr="00016793" w14:paraId="2D4E2376" w14:textId="77777777" w:rsidTr="006F3096">
        <w:trPr>
          <w:trHeight w:val="20"/>
        </w:trPr>
        <w:tc>
          <w:tcPr>
            <w:tcW w:w="1666" w:type="pct"/>
            <w:noWrap/>
            <w:hideMark/>
          </w:tcPr>
          <w:p w14:paraId="5E8AE4B3" w14:textId="77777777" w:rsidR="00016793" w:rsidRPr="00016793" w:rsidRDefault="00016793" w:rsidP="00016793">
            <w:pPr>
              <w:spacing w:after="0"/>
              <w:ind w:left="159" w:hanging="159"/>
              <w:jc w:val="left"/>
              <w:rPr>
                <w:szCs w:val="17"/>
              </w:rPr>
            </w:pPr>
            <w:r w:rsidRPr="00016793">
              <w:rPr>
                <w:szCs w:val="17"/>
              </w:rPr>
              <w:t>Carabao Energy Drink Original</w:t>
            </w:r>
          </w:p>
        </w:tc>
        <w:tc>
          <w:tcPr>
            <w:tcW w:w="454" w:type="pct"/>
            <w:noWrap/>
            <w:hideMark/>
          </w:tcPr>
          <w:p w14:paraId="117486D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668BFA"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F14B86E" w14:textId="77777777" w:rsidR="00016793" w:rsidRPr="00016793" w:rsidRDefault="00016793" w:rsidP="00016793">
            <w:pPr>
              <w:spacing w:after="0"/>
              <w:ind w:left="159" w:right="113" w:hanging="159"/>
              <w:jc w:val="left"/>
              <w:rPr>
                <w:szCs w:val="17"/>
              </w:rPr>
            </w:pPr>
            <w:r w:rsidRPr="00016793">
              <w:rPr>
                <w:szCs w:val="17"/>
              </w:rPr>
              <w:t>Alderton Foods Pty Ltd t/as Carabao</w:t>
            </w:r>
          </w:p>
        </w:tc>
        <w:tc>
          <w:tcPr>
            <w:tcW w:w="759" w:type="pct"/>
            <w:noWrap/>
            <w:hideMark/>
          </w:tcPr>
          <w:p w14:paraId="58F44028" w14:textId="77777777" w:rsidR="00016793" w:rsidRPr="00016793" w:rsidRDefault="00016793" w:rsidP="00016793">
            <w:pPr>
              <w:spacing w:after="0"/>
              <w:jc w:val="left"/>
              <w:rPr>
                <w:szCs w:val="17"/>
              </w:rPr>
            </w:pPr>
            <w:r w:rsidRPr="00016793">
              <w:rPr>
                <w:szCs w:val="17"/>
              </w:rPr>
              <w:t>Statewide Recycling</w:t>
            </w:r>
          </w:p>
        </w:tc>
      </w:tr>
      <w:tr w:rsidR="00016793" w:rsidRPr="00016793" w14:paraId="119AB063" w14:textId="77777777" w:rsidTr="006F3096">
        <w:trPr>
          <w:trHeight w:val="20"/>
        </w:trPr>
        <w:tc>
          <w:tcPr>
            <w:tcW w:w="1666" w:type="pct"/>
            <w:noWrap/>
            <w:hideMark/>
          </w:tcPr>
          <w:p w14:paraId="29B3330C" w14:textId="77777777" w:rsidR="00016793" w:rsidRPr="00016793" w:rsidRDefault="00016793" w:rsidP="00016793">
            <w:pPr>
              <w:spacing w:after="0"/>
              <w:ind w:left="159" w:hanging="159"/>
              <w:jc w:val="left"/>
              <w:rPr>
                <w:szCs w:val="17"/>
              </w:rPr>
            </w:pPr>
            <w:r w:rsidRPr="00016793">
              <w:rPr>
                <w:szCs w:val="17"/>
              </w:rPr>
              <w:t>Carabao Energy Drink Sugar Free</w:t>
            </w:r>
          </w:p>
        </w:tc>
        <w:tc>
          <w:tcPr>
            <w:tcW w:w="454" w:type="pct"/>
            <w:noWrap/>
            <w:hideMark/>
          </w:tcPr>
          <w:p w14:paraId="5ABA0A4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294B77"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140EFDF" w14:textId="77777777" w:rsidR="00016793" w:rsidRPr="00016793" w:rsidRDefault="00016793" w:rsidP="00016793">
            <w:pPr>
              <w:spacing w:after="0"/>
              <w:ind w:left="159" w:right="113" w:hanging="159"/>
              <w:jc w:val="left"/>
              <w:rPr>
                <w:szCs w:val="17"/>
              </w:rPr>
            </w:pPr>
            <w:r w:rsidRPr="00016793">
              <w:rPr>
                <w:szCs w:val="17"/>
              </w:rPr>
              <w:t>Alderton Foods Pty Ltd t/as Carabao</w:t>
            </w:r>
          </w:p>
        </w:tc>
        <w:tc>
          <w:tcPr>
            <w:tcW w:w="759" w:type="pct"/>
            <w:noWrap/>
            <w:hideMark/>
          </w:tcPr>
          <w:p w14:paraId="333EF71C" w14:textId="77777777" w:rsidR="00016793" w:rsidRPr="00016793" w:rsidRDefault="00016793" w:rsidP="00016793">
            <w:pPr>
              <w:spacing w:after="0"/>
              <w:jc w:val="left"/>
              <w:rPr>
                <w:szCs w:val="17"/>
              </w:rPr>
            </w:pPr>
            <w:r w:rsidRPr="00016793">
              <w:rPr>
                <w:szCs w:val="17"/>
              </w:rPr>
              <w:t>Statewide Recycling</w:t>
            </w:r>
          </w:p>
        </w:tc>
      </w:tr>
      <w:tr w:rsidR="00016793" w:rsidRPr="00016793" w14:paraId="69FADDB8" w14:textId="77777777" w:rsidTr="006F3096">
        <w:trPr>
          <w:trHeight w:val="20"/>
        </w:trPr>
        <w:tc>
          <w:tcPr>
            <w:tcW w:w="1666" w:type="pct"/>
            <w:noWrap/>
            <w:hideMark/>
          </w:tcPr>
          <w:p w14:paraId="766D8251" w14:textId="77777777" w:rsidR="00016793" w:rsidRPr="00016793" w:rsidRDefault="00016793" w:rsidP="00016793">
            <w:pPr>
              <w:spacing w:after="0"/>
              <w:ind w:left="159" w:hanging="159"/>
              <w:jc w:val="left"/>
              <w:rPr>
                <w:spacing w:val="-2"/>
                <w:szCs w:val="17"/>
              </w:rPr>
            </w:pPr>
            <w:r w:rsidRPr="00016793">
              <w:rPr>
                <w:spacing w:val="-2"/>
                <w:szCs w:val="17"/>
              </w:rPr>
              <w:t>Llanllyr Source Club Soda For Craft Cocktails</w:t>
            </w:r>
          </w:p>
        </w:tc>
        <w:tc>
          <w:tcPr>
            <w:tcW w:w="454" w:type="pct"/>
            <w:noWrap/>
            <w:hideMark/>
          </w:tcPr>
          <w:p w14:paraId="622D5665"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005857C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2B52A4"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110E3B05" w14:textId="77777777" w:rsidR="00016793" w:rsidRPr="00016793" w:rsidRDefault="00016793" w:rsidP="00016793">
            <w:pPr>
              <w:spacing w:after="0"/>
              <w:jc w:val="left"/>
              <w:rPr>
                <w:szCs w:val="17"/>
              </w:rPr>
            </w:pPr>
            <w:r w:rsidRPr="00016793">
              <w:rPr>
                <w:szCs w:val="17"/>
              </w:rPr>
              <w:t>Statewide Recycling</w:t>
            </w:r>
          </w:p>
        </w:tc>
      </w:tr>
      <w:tr w:rsidR="00016793" w:rsidRPr="00016793" w14:paraId="5E354839" w14:textId="77777777" w:rsidTr="006F3096">
        <w:trPr>
          <w:trHeight w:val="20"/>
        </w:trPr>
        <w:tc>
          <w:tcPr>
            <w:tcW w:w="1666" w:type="pct"/>
            <w:noWrap/>
            <w:hideMark/>
          </w:tcPr>
          <w:p w14:paraId="5818D0CE" w14:textId="77777777" w:rsidR="00016793" w:rsidRPr="00016793" w:rsidRDefault="00016793" w:rsidP="00016793">
            <w:pPr>
              <w:spacing w:after="0"/>
              <w:ind w:left="159" w:hanging="159"/>
              <w:jc w:val="left"/>
              <w:rPr>
                <w:szCs w:val="17"/>
              </w:rPr>
            </w:pPr>
            <w:r w:rsidRPr="00016793">
              <w:rPr>
                <w:szCs w:val="17"/>
              </w:rPr>
              <w:t xml:space="preserve">Llanllyr Source Fiery Ginger Beer For </w:t>
            </w:r>
            <w:r w:rsidRPr="00016793">
              <w:rPr>
                <w:szCs w:val="17"/>
              </w:rPr>
              <w:br/>
              <w:t>Craft Cocktails</w:t>
            </w:r>
          </w:p>
        </w:tc>
        <w:tc>
          <w:tcPr>
            <w:tcW w:w="454" w:type="pct"/>
            <w:noWrap/>
            <w:hideMark/>
          </w:tcPr>
          <w:p w14:paraId="4B0F5D6E"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278022B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9BFE96B"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526A9725" w14:textId="77777777" w:rsidR="00016793" w:rsidRPr="00016793" w:rsidRDefault="00016793" w:rsidP="00016793">
            <w:pPr>
              <w:spacing w:after="0"/>
              <w:jc w:val="left"/>
              <w:rPr>
                <w:szCs w:val="17"/>
              </w:rPr>
            </w:pPr>
            <w:r w:rsidRPr="00016793">
              <w:rPr>
                <w:szCs w:val="17"/>
              </w:rPr>
              <w:t>Statewide Recycling</w:t>
            </w:r>
          </w:p>
        </w:tc>
      </w:tr>
      <w:tr w:rsidR="00016793" w:rsidRPr="00016793" w14:paraId="5F406E09" w14:textId="77777777" w:rsidTr="006F3096">
        <w:trPr>
          <w:trHeight w:val="20"/>
        </w:trPr>
        <w:tc>
          <w:tcPr>
            <w:tcW w:w="1666" w:type="pct"/>
            <w:noWrap/>
            <w:hideMark/>
          </w:tcPr>
          <w:p w14:paraId="3D208E1F" w14:textId="77777777" w:rsidR="00016793" w:rsidRPr="00016793" w:rsidRDefault="00016793" w:rsidP="00016793">
            <w:pPr>
              <w:spacing w:after="0"/>
              <w:ind w:left="159" w:hanging="159"/>
              <w:jc w:val="left"/>
              <w:rPr>
                <w:spacing w:val="-4"/>
                <w:szCs w:val="17"/>
              </w:rPr>
            </w:pPr>
            <w:r w:rsidRPr="00016793">
              <w:rPr>
                <w:spacing w:val="-4"/>
                <w:szCs w:val="17"/>
              </w:rPr>
              <w:t>Llanllyr Source Ginger Ale For Craft Cocktails</w:t>
            </w:r>
          </w:p>
        </w:tc>
        <w:tc>
          <w:tcPr>
            <w:tcW w:w="454" w:type="pct"/>
            <w:noWrap/>
            <w:hideMark/>
          </w:tcPr>
          <w:p w14:paraId="24F905D1"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0060F28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43EE98"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23250BBF" w14:textId="77777777" w:rsidR="00016793" w:rsidRPr="00016793" w:rsidRDefault="00016793" w:rsidP="00016793">
            <w:pPr>
              <w:spacing w:after="0"/>
              <w:jc w:val="left"/>
              <w:rPr>
                <w:szCs w:val="17"/>
              </w:rPr>
            </w:pPr>
            <w:r w:rsidRPr="00016793">
              <w:rPr>
                <w:szCs w:val="17"/>
              </w:rPr>
              <w:t>Statewide Recycling</w:t>
            </w:r>
          </w:p>
        </w:tc>
      </w:tr>
      <w:tr w:rsidR="00016793" w:rsidRPr="00016793" w14:paraId="25E9D0E8" w14:textId="77777777" w:rsidTr="006F3096">
        <w:trPr>
          <w:trHeight w:val="20"/>
        </w:trPr>
        <w:tc>
          <w:tcPr>
            <w:tcW w:w="1666" w:type="pct"/>
            <w:noWrap/>
            <w:hideMark/>
          </w:tcPr>
          <w:p w14:paraId="45CA2C55" w14:textId="77777777" w:rsidR="00016793" w:rsidRPr="00016793" w:rsidRDefault="00016793" w:rsidP="00016793">
            <w:pPr>
              <w:spacing w:after="0"/>
              <w:ind w:left="159" w:hanging="159"/>
              <w:jc w:val="left"/>
              <w:rPr>
                <w:szCs w:val="17"/>
              </w:rPr>
            </w:pPr>
            <w:r w:rsidRPr="00016793">
              <w:rPr>
                <w:szCs w:val="17"/>
              </w:rPr>
              <w:t>Llanllyr Source Sparkling</w:t>
            </w:r>
          </w:p>
        </w:tc>
        <w:tc>
          <w:tcPr>
            <w:tcW w:w="454" w:type="pct"/>
            <w:noWrap/>
            <w:hideMark/>
          </w:tcPr>
          <w:p w14:paraId="7813834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FA0492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32361DD"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5F6E4F6C" w14:textId="77777777" w:rsidR="00016793" w:rsidRPr="00016793" w:rsidRDefault="00016793" w:rsidP="00016793">
            <w:pPr>
              <w:spacing w:after="0"/>
              <w:jc w:val="left"/>
              <w:rPr>
                <w:szCs w:val="17"/>
              </w:rPr>
            </w:pPr>
            <w:r w:rsidRPr="00016793">
              <w:rPr>
                <w:szCs w:val="17"/>
              </w:rPr>
              <w:t>Statewide Recycling</w:t>
            </w:r>
          </w:p>
        </w:tc>
      </w:tr>
      <w:tr w:rsidR="00016793" w:rsidRPr="00016793" w14:paraId="4ADD810A" w14:textId="77777777" w:rsidTr="006F3096">
        <w:trPr>
          <w:trHeight w:val="20"/>
        </w:trPr>
        <w:tc>
          <w:tcPr>
            <w:tcW w:w="1666" w:type="pct"/>
            <w:noWrap/>
            <w:hideMark/>
          </w:tcPr>
          <w:p w14:paraId="160012A0" w14:textId="77777777" w:rsidR="00016793" w:rsidRPr="00016793" w:rsidRDefault="00016793" w:rsidP="00016793">
            <w:pPr>
              <w:spacing w:after="0"/>
              <w:ind w:left="159" w:hanging="159"/>
              <w:jc w:val="left"/>
              <w:rPr>
                <w:szCs w:val="17"/>
              </w:rPr>
            </w:pPr>
            <w:r w:rsidRPr="00016793">
              <w:rPr>
                <w:szCs w:val="17"/>
              </w:rPr>
              <w:t>Llanllyr Source Sparkling</w:t>
            </w:r>
          </w:p>
        </w:tc>
        <w:tc>
          <w:tcPr>
            <w:tcW w:w="454" w:type="pct"/>
            <w:noWrap/>
            <w:hideMark/>
          </w:tcPr>
          <w:p w14:paraId="1BD73C6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B34D85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55C5FCB"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63D3AE95" w14:textId="77777777" w:rsidR="00016793" w:rsidRPr="00016793" w:rsidRDefault="00016793" w:rsidP="00016793">
            <w:pPr>
              <w:spacing w:after="0"/>
              <w:jc w:val="left"/>
              <w:rPr>
                <w:szCs w:val="17"/>
              </w:rPr>
            </w:pPr>
            <w:r w:rsidRPr="00016793">
              <w:rPr>
                <w:szCs w:val="17"/>
              </w:rPr>
              <w:t>Statewide Recycling</w:t>
            </w:r>
          </w:p>
        </w:tc>
      </w:tr>
      <w:tr w:rsidR="00016793" w:rsidRPr="00016793" w14:paraId="77F68764" w14:textId="77777777" w:rsidTr="006F3096">
        <w:trPr>
          <w:trHeight w:val="20"/>
        </w:trPr>
        <w:tc>
          <w:tcPr>
            <w:tcW w:w="1666" w:type="pct"/>
            <w:noWrap/>
            <w:hideMark/>
          </w:tcPr>
          <w:p w14:paraId="2EAC4097" w14:textId="77777777" w:rsidR="00016793" w:rsidRPr="00016793" w:rsidRDefault="00016793" w:rsidP="00016793">
            <w:pPr>
              <w:spacing w:after="0"/>
              <w:ind w:left="159" w:hanging="159"/>
              <w:jc w:val="left"/>
              <w:rPr>
                <w:szCs w:val="17"/>
              </w:rPr>
            </w:pPr>
            <w:r w:rsidRPr="00016793">
              <w:rPr>
                <w:szCs w:val="17"/>
              </w:rPr>
              <w:t>Llanllyr Source Sparkling Spring Water</w:t>
            </w:r>
          </w:p>
        </w:tc>
        <w:tc>
          <w:tcPr>
            <w:tcW w:w="454" w:type="pct"/>
            <w:noWrap/>
            <w:hideMark/>
          </w:tcPr>
          <w:p w14:paraId="2136A02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7AB7E1E"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9121F57"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6749094C" w14:textId="77777777" w:rsidR="00016793" w:rsidRPr="00016793" w:rsidRDefault="00016793" w:rsidP="00016793">
            <w:pPr>
              <w:spacing w:after="0"/>
              <w:jc w:val="left"/>
              <w:rPr>
                <w:szCs w:val="17"/>
              </w:rPr>
            </w:pPr>
            <w:r w:rsidRPr="00016793">
              <w:rPr>
                <w:szCs w:val="17"/>
              </w:rPr>
              <w:t>Statewide Recycling</w:t>
            </w:r>
          </w:p>
        </w:tc>
      </w:tr>
      <w:tr w:rsidR="00016793" w:rsidRPr="00016793" w14:paraId="51FBBFAB" w14:textId="77777777" w:rsidTr="006F3096">
        <w:trPr>
          <w:trHeight w:val="20"/>
        </w:trPr>
        <w:tc>
          <w:tcPr>
            <w:tcW w:w="1666" w:type="pct"/>
            <w:noWrap/>
            <w:hideMark/>
          </w:tcPr>
          <w:p w14:paraId="47B4FEEA" w14:textId="77777777" w:rsidR="00016793" w:rsidRPr="00016793" w:rsidRDefault="00016793" w:rsidP="00016793">
            <w:pPr>
              <w:spacing w:after="0"/>
              <w:ind w:left="159" w:hanging="159"/>
              <w:jc w:val="left"/>
              <w:rPr>
                <w:szCs w:val="17"/>
              </w:rPr>
            </w:pPr>
            <w:r w:rsidRPr="00016793">
              <w:rPr>
                <w:szCs w:val="17"/>
              </w:rPr>
              <w:t>Llanllyr Source Still</w:t>
            </w:r>
          </w:p>
        </w:tc>
        <w:tc>
          <w:tcPr>
            <w:tcW w:w="454" w:type="pct"/>
            <w:noWrap/>
            <w:hideMark/>
          </w:tcPr>
          <w:p w14:paraId="05A42CF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65D4D3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6899F0"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7BE66D4B" w14:textId="77777777" w:rsidR="00016793" w:rsidRPr="00016793" w:rsidRDefault="00016793" w:rsidP="00016793">
            <w:pPr>
              <w:spacing w:after="0"/>
              <w:jc w:val="left"/>
              <w:rPr>
                <w:szCs w:val="17"/>
              </w:rPr>
            </w:pPr>
            <w:r w:rsidRPr="00016793">
              <w:rPr>
                <w:szCs w:val="17"/>
              </w:rPr>
              <w:t>Statewide Recycling</w:t>
            </w:r>
          </w:p>
        </w:tc>
      </w:tr>
      <w:tr w:rsidR="00016793" w:rsidRPr="00016793" w14:paraId="676FE751" w14:textId="77777777" w:rsidTr="006F3096">
        <w:trPr>
          <w:trHeight w:val="20"/>
        </w:trPr>
        <w:tc>
          <w:tcPr>
            <w:tcW w:w="1666" w:type="pct"/>
            <w:noWrap/>
            <w:hideMark/>
          </w:tcPr>
          <w:p w14:paraId="41F4F2D7" w14:textId="77777777" w:rsidR="00016793" w:rsidRPr="00016793" w:rsidRDefault="00016793" w:rsidP="00016793">
            <w:pPr>
              <w:spacing w:after="0"/>
              <w:ind w:left="159" w:hanging="159"/>
              <w:jc w:val="left"/>
              <w:rPr>
                <w:szCs w:val="17"/>
              </w:rPr>
            </w:pPr>
            <w:r w:rsidRPr="00016793">
              <w:rPr>
                <w:szCs w:val="17"/>
              </w:rPr>
              <w:t>Llanllyr Source Still</w:t>
            </w:r>
          </w:p>
        </w:tc>
        <w:tc>
          <w:tcPr>
            <w:tcW w:w="454" w:type="pct"/>
            <w:noWrap/>
            <w:hideMark/>
          </w:tcPr>
          <w:p w14:paraId="6D14F54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812701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66337B0"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375C3527" w14:textId="77777777" w:rsidR="00016793" w:rsidRPr="00016793" w:rsidRDefault="00016793" w:rsidP="00016793">
            <w:pPr>
              <w:spacing w:after="0"/>
              <w:jc w:val="left"/>
              <w:rPr>
                <w:szCs w:val="17"/>
              </w:rPr>
            </w:pPr>
            <w:r w:rsidRPr="00016793">
              <w:rPr>
                <w:szCs w:val="17"/>
              </w:rPr>
              <w:t>Statewide Recycling</w:t>
            </w:r>
          </w:p>
        </w:tc>
      </w:tr>
      <w:tr w:rsidR="00016793" w:rsidRPr="00016793" w14:paraId="12984B59" w14:textId="77777777" w:rsidTr="006F3096">
        <w:trPr>
          <w:trHeight w:val="20"/>
        </w:trPr>
        <w:tc>
          <w:tcPr>
            <w:tcW w:w="1666" w:type="pct"/>
            <w:noWrap/>
            <w:hideMark/>
          </w:tcPr>
          <w:p w14:paraId="4B09F993" w14:textId="77777777" w:rsidR="00016793" w:rsidRPr="00016793" w:rsidRDefault="00016793" w:rsidP="00016793">
            <w:pPr>
              <w:spacing w:after="0"/>
              <w:ind w:left="159" w:hanging="159"/>
              <w:jc w:val="left"/>
              <w:rPr>
                <w:szCs w:val="17"/>
              </w:rPr>
            </w:pPr>
            <w:r w:rsidRPr="00016793">
              <w:rPr>
                <w:szCs w:val="17"/>
              </w:rPr>
              <w:t>Llanllyr Source Still Spring Water</w:t>
            </w:r>
          </w:p>
        </w:tc>
        <w:tc>
          <w:tcPr>
            <w:tcW w:w="454" w:type="pct"/>
            <w:noWrap/>
            <w:hideMark/>
          </w:tcPr>
          <w:p w14:paraId="58B84C8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15BAB0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4BC43C5"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6580A073" w14:textId="77777777" w:rsidR="00016793" w:rsidRPr="00016793" w:rsidRDefault="00016793" w:rsidP="00016793">
            <w:pPr>
              <w:spacing w:after="0"/>
              <w:jc w:val="left"/>
              <w:rPr>
                <w:szCs w:val="17"/>
              </w:rPr>
            </w:pPr>
            <w:r w:rsidRPr="00016793">
              <w:rPr>
                <w:szCs w:val="17"/>
              </w:rPr>
              <w:t>Statewide Recycling</w:t>
            </w:r>
          </w:p>
        </w:tc>
      </w:tr>
      <w:tr w:rsidR="00016793" w:rsidRPr="00016793" w14:paraId="5C2A6169" w14:textId="77777777" w:rsidTr="006F3096">
        <w:trPr>
          <w:trHeight w:val="20"/>
        </w:trPr>
        <w:tc>
          <w:tcPr>
            <w:tcW w:w="1666" w:type="pct"/>
            <w:noWrap/>
            <w:hideMark/>
          </w:tcPr>
          <w:p w14:paraId="778F5A90" w14:textId="77777777" w:rsidR="00016793" w:rsidRPr="00016793" w:rsidRDefault="00016793" w:rsidP="00016793">
            <w:pPr>
              <w:spacing w:after="0"/>
              <w:ind w:left="159" w:hanging="159"/>
              <w:jc w:val="left"/>
              <w:rPr>
                <w:szCs w:val="17"/>
              </w:rPr>
            </w:pPr>
            <w:r w:rsidRPr="00016793">
              <w:rPr>
                <w:szCs w:val="17"/>
              </w:rPr>
              <w:t xml:space="preserve">Llanllyr Source Tonic Water For </w:t>
            </w:r>
            <w:r w:rsidRPr="00016793">
              <w:rPr>
                <w:szCs w:val="17"/>
              </w:rPr>
              <w:br/>
              <w:t>Craft Cocktails</w:t>
            </w:r>
          </w:p>
        </w:tc>
        <w:tc>
          <w:tcPr>
            <w:tcW w:w="454" w:type="pct"/>
            <w:noWrap/>
            <w:hideMark/>
          </w:tcPr>
          <w:p w14:paraId="51924038"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72B6928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1217F91" w14:textId="77777777" w:rsidR="00016793" w:rsidRPr="00016793" w:rsidRDefault="00016793" w:rsidP="00016793">
            <w:pPr>
              <w:spacing w:after="0"/>
              <w:ind w:left="159" w:right="113" w:hanging="159"/>
              <w:jc w:val="left"/>
              <w:rPr>
                <w:szCs w:val="17"/>
              </w:rPr>
            </w:pPr>
            <w:r w:rsidRPr="00016793">
              <w:rPr>
                <w:szCs w:val="17"/>
              </w:rPr>
              <w:t>Awesome Food and Beverage Pty Ltd</w:t>
            </w:r>
          </w:p>
        </w:tc>
        <w:tc>
          <w:tcPr>
            <w:tcW w:w="759" w:type="pct"/>
            <w:noWrap/>
            <w:hideMark/>
          </w:tcPr>
          <w:p w14:paraId="5D27D52F" w14:textId="77777777" w:rsidR="00016793" w:rsidRPr="00016793" w:rsidRDefault="00016793" w:rsidP="00016793">
            <w:pPr>
              <w:spacing w:after="0"/>
              <w:jc w:val="left"/>
              <w:rPr>
                <w:szCs w:val="17"/>
              </w:rPr>
            </w:pPr>
            <w:r w:rsidRPr="00016793">
              <w:rPr>
                <w:szCs w:val="17"/>
              </w:rPr>
              <w:t>Statewide Recycling</w:t>
            </w:r>
          </w:p>
        </w:tc>
      </w:tr>
      <w:tr w:rsidR="00016793" w:rsidRPr="00016793" w14:paraId="42193486" w14:textId="77777777" w:rsidTr="006F3096">
        <w:trPr>
          <w:trHeight w:val="20"/>
        </w:trPr>
        <w:tc>
          <w:tcPr>
            <w:tcW w:w="1666" w:type="pct"/>
            <w:noWrap/>
            <w:hideMark/>
          </w:tcPr>
          <w:p w14:paraId="60E7E437" w14:textId="77777777" w:rsidR="00016793" w:rsidRPr="00016793" w:rsidRDefault="00016793" w:rsidP="00016793">
            <w:pPr>
              <w:spacing w:after="0"/>
              <w:ind w:left="159" w:hanging="159"/>
              <w:jc w:val="left"/>
              <w:rPr>
                <w:szCs w:val="17"/>
              </w:rPr>
            </w:pPr>
            <w:r w:rsidRPr="00016793">
              <w:rPr>
                <w:szCs w:val="17"/>
              </w:rPr>
              <w:t>Paris Creek Farms Organic Chocolate Milk No Sugar</w:t>
            </w:r>
          </w:p>
        </w:tc>
        <w:tc>
          <w:tcPr>
            <w:tcW w:w="454" w:type="pct"/>
            <w:noWrap/>
            <w:hideMark/>
          </w:tcPr>
          <w:p w14:paraId="3B2B0179"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7BE46395"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3CD492A"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757C7173" w14:textId="77777777" w:rsidR="00016793" w:rsidRPr="00016793" w:rsidRDefault="00016793" w:rsidP="00016793">
            <w:pPr>
              <w:spacing w:after="0"/>
              <w:jc w:val="left"/>
              <w:rPr>
                <w:szCs w:val="17"/>
              </w:rPr>
            </w:pPr>
            <w:r w:rsidRPr="00016793">
              <w:rPr>
                <w:szCs w:val="17"/>
              </w:rPr>
              <w:t>Statewide Recycling</w:t>
            </w:r>
          </w:p>
        </w:tc>
      </w:tr>
      <w:tr w:rsidR="00016793" w:rsidRPr="00016793" w14:paraId="69A9B467" w14:textId="77777777" w:rsidTr="006F3096">
        <w:trPr>
          <w:trHeight w:val="20"/>
        </w:trPr>
        <w:tc>
          <w:tcPr>
            <w:tcW w:w="1666" w:type="pct"/>
            <w:noWrap/>
            <w:hideMark/>
          </w:tcPr>
          <w:p w14:paraId="5C00DA4F" w14:textId="77777777" w:rsidR="00016793" w:rsidRPr="00016793" w:rsidRDefault="00016793" w:rsidP="00016793">
            <w:pPr>
              <w:spacing w:after="0"/>
              <w:ind w:left="159" w:hanging="159"/>
              <w:jc w:val="left"/>
              <w:rPr>
                <w:szCs w:val="17"/>
              </w:rPr>
            </w:pPr>
            <w:r w:rsidRPr="00016793">
              <w:rPr>
                <w:szCs w:val="17"/>
              </w:rPr>
              <w:t>Paris Creek Farms Organic Iced Latte Milk No Sugar</w:t>
            </w:r>
          </w:p>
        </w:tc>
        <w:tc>
          <w:tcPr>
            <w:tcW w:w="454" w:type="pct"/>
            <w:noWrap/>
            <w:hideMark/>
          </w:tcPr>
          <w:p w14:paraId="27C3FC8A" w14:textId="77777777" w:rsidR="00016793" w:rsidRPr="00016793" w:rsidRDefault="00016793" w:rsidP="00016793">
            <w:pPr>
              <w:spacing w:after="0"/>
              <w:ind w:right="170"/>
              <w:jc w:val="right"/>
              <w:rPr>
                <w:szCs w:val="17"/>
              </w:rPr>
            </w:pPr>
            <w:r w:rsidRPr="00016793">
              <w:rPr>
                <w:szCs w:val="17"/>
              </w:rPr>
              <w:t>350ml</w:t>
            </w:r>
          </w:p>
        </w:tc>
        <w:tc>
          <w:tcPr>
            <w:tcW w:w="531" w:type="pct"/>
            <w:noWrap/>
            <w:hideMark/>
          </w:tcPr>
          <w:p w14:paraId="24BC0CEE"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D48D549" w14:textId="77777777" w:rsidR="00016793" w:rsidRPr="00016793" w:rsidRDefault="00016793" w:rsidP="00016793">
            <w:pPr>
              <w:spacing w:after="0"/>
              <w:ind w:left="159" w:right="113" w:hanging="159"/>
              <w:jc w:val="left"/>
              <w:rPr>
                <w:szCs w:val="17"/>
              </w:rPr>
            </w:pPr>
            <w:r w:rsidRPr="00016793">
              <w:rPr>
                <w:szCs w:val="17"/>
              </w:rPr>
              <w:t>BD Farm Paris Creek Pty Ltd</w:t>
            </w:r>
          </w:p>
        </w:tc>
        <w:tc>
          <w:tcPr>
            <w:tcW w:w="759" w:type="pct"/>
            <w:noWrap/>
            <w:hideMark/>
          </w:tcPr>
          <w:p w14:paraId="4E2B2EA8" w14:textId="77777777" w:rsidR="00016793" w:rsidRPr="00016793" w:rsidRDefault="00016793" w:rsidP="00016793">
            <w:pPr>
              <w:spacing w:after="0"/>
              <w:jc w:val="left"/>
              <w:rPr>
                <w:szCs w:val="17"/>
              </w:rPr>
            </w:pPr>
            <w:r w:rsidRPr="00016793">
              <w:rPr>
                <w:szCs w:val="17"/>
              </w:rPr>
              <w:t>Statewide Recycling</w:t>
            </w:r>
          </w:p>
        </w:tc>
      </w:tr>
      <w:tr w:rsidR="00016793" w:rsidRPr="00016793" w14:paraId="668DD891" w14:textId="77777777" w:rsidTr="006F3096">
        <w:trPr>
          <w:trHeight w:val="20"/>
        </w:trPr>
        <w:tc>
          <w:tcPr>
            <w:tcW w:w="1666" w:type="pct"/>
            <w:noWrap/>
            <w:hideMark/>
          </w:tcPr>
          <w:p w14:paraId="2E7AB74C" w14:textId="77777777" w:rsidR="00016793" w:rsidRPr="00016793" w:rsidRDefault="00016793" w:rsidP="00016793">
            <w:pPr>
              <w:spacing w:after="0"/>
              <w:ind w:left="159" w:hanging="159"/>
              <w:jc w:val="left"/>
              <w:rPr>
                <w:szCs w:val="17"/>
              </w:rPr>
            </w:pPr>
            <w:r w:rsidRPr="00016793">
              <w:rPr>
                <w:szCs w:val="17"/>
              </w:rPr>
              <w:t xml:space="preserve">Barossa Distilling Co Australian Garden </w:t>
            </w:r>
            <w:r w:rsidRPr="00016793">
              <w:rPr>
                <w:szCs w:val="17"/>
              </w:rPr>
              <w:br/>
              <w:t>Gin &amp; Tonic</w:t>
            </w:r>
          </w:p>
        </w:tc>
        <w:tc>
          <w:tcPr>
            <w:tcW w:w="454" w:type="pct"/>
            <w:noWrap/>
            <w:hideMark/>
          </w:tcPr>
          <w:p w14:paraId="34D6BD52"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D29BD0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5462910" w14:textId="77777777" w:rsidR="00016793" w:rsidRPr="00016793" w:rsidRDefault="00016793" w:rsidP="00016793">
            <w:pPr>
              <w:spacing w:after="0"/>
              <w:ind w:left="159" w:right="113" w:hanging="159"/>
              <w:jc w:val="left"/>
              <w:rPr>
                <w:szCs w:val="17"/>
              </w:rPr>
            </w:pPr>
            <w:r w:rsidRPr="00016793">
              <w:rPr>
                <w:szCs w:val="17"/>
              </w:rPr>
              <w:t>Barossa Distilling Company Pty Ltd</w:t>
            </w:r>
          </w:p>
        </w:tc>
        <w:tc>
          <w:tcPr>
            <w:tcW w:w="759" w:type="pct"/>
            <w:noWrap/>
            <w:hideMark/>
          </w:tcPr>
          <w:p w14:paraId="5FA20B06" w14:textId="77777777" w:rsidR="00016793" w:rsidRPr="00016793" w:rsidRDefault="00016793" w:rsidP="00016793">
            <w:pPr>
              <w:spacing w:after="0"/>
              <w:jc w:val="left"/>
              <w:rPr>
                <w:szCs w:val="17"/>
              </w:rPr>
            </w:pPr>
            <w:r w:rsidRPr="00016793">
              <w:rPr>
                <w:szCs w:val="17"/>
              </w:rPr>
              <w:t>Marine Stores Ltd</w:t>
            </w:r>
          </w:p>
        </w:tc>
      </w:tr>
      <w:tr w:rsidR="00016793" w:rsidRPr="00016793" w14:paraId="0A8E2CB4" w14:textId="77777777" w:rsidTr="006F3096">
        <w:trPr>
          <w:trHeight w:val="20"/>
        </w:trPr>
        <w:tc>
          <w:tcPr>
            <w:tcW w:w="1666" w:type="pct"/>
            <w:noWrap/>
            <w:hideMark/>
          </w:tcPr>
          <w:p w14:paraId="6ABA2863" w14:textId="77777777" w:rsidR="00016793" w:rsidRPr="00016793" w:rsidRDefault="00016793" w:rsidP="00016793">
            <w:pPr>
              <w:spacing w:after="0"/>
              <w:ind w:left="159" w:hanging="159"/>
              <w:jc w:val="left"/>
              <w:rPr>
                <w:szCs w:val="17"/>
              </w:rPr>
            </w:pPr>
            <w:r w:rsidRPr="00016793">
              <w:rPr>
                <w:szCs w:val="17"/>
              </w:rPr>
              <w:t xml:space="preserve">Bergamont Australia Berg Apple 100% Organic Apple And Bergamot Juice </w:t>
            </w:r>
            <w:r w:rsidRPr="00016793">
              <w:rPr>
                <w:szCs w:val="17"/>
              </w:rPr>
              <w:br/>
              <w:t>No Added Sugar</w:t>
            </w:r>
          </w:p>
        </w:tc>
        <w:tc>
          <w:tcPr>
            <w:tcW w:w="454" w:type="pct"/>
            <w:noWrap/>
            <w:hideMark/>
          </w:tcPr>
          <w:p w14:paraId="02AC4585"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25F3B3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47259D" w14:textId="77777777" w:rsidR="00016793" w:rsidRPr="00016793" w:rsidRDefault="00016793" w:rsidP="00016793">
            <w:pPr>
              <w:spacing w:after="0"/>
              <w:ind w:left="159" w:right="113" w:hanging="159"/>
              <w:jc w:val="left"/>
              <w:rPr>
                <w:szCs w:val="17"/>
              </w:rPr>
            </w:pPr>
            <w:r w:rsidRPr="00016793">
              <w:rPr>
                <w:szCs w:val="17"/>
              </w:rPr>
              <w:t>Bergamot Australia Pty Ltd</w:t>
            </w:r>
          </w:p>
        </w:tc>
        <w:tc>
          <w:tcPr>
            <w:tcW w:w="759" w:type="pct"/>
            <w:noWrap/>
            <w:hideMark/>
          </w:tcPr>
          <w:p w14:paraId="717AAEBB" w14:textId="77777777" w:rsidR="00016793" w:rsidRPr="00016793" w:rsidRDefault="00016793" w:rsidP="00016793">
            <w:pPr>
              <w:spacing w:after="0"/>
              <w:jc w:val="left"/>
              <w:rPr>
                <w:szCs w:val="17"/>
              </w:rPr>
            </w:pPr>
            <w:r w:rsidRPr="00016793">
              <w:rPr>
                <w:szCs w:val="17"/>
              </w:rPr>
              <w:t>Statewide Recycling</w:t>
            </w:r>
          </w:p>
        </w:tc>
      </w:tr>
      <w:tr w:rsidR="00016793" w:rsidRPr="00016793" w14:paraId="12BC64A5" w14:textId="77777777" w:rsidTr="006F3096">
        <w:trPr>
          <w:trHeight w:val="20"/>
        </w:trPr>
        <w:tc>
          <w:tcPr>
            <w:tcW w:w="1666" w:type="pct"/>
            <w:noWrap/>
            <w:hideMark/>
          </w:tcPr>
          <w:p w14:paraId="0B55B71B" w14:textId="77777777" w:rsidR="00016793" w:rsidRPr="00016793" w:rsidRDefault="00016793" w:rsidP="00016793">
            <w:pPr>
              <w:spacing w:after="0"/>
              <w:ind w:left="159" w:hanging="159"/>
              <w:jc w:val="left"/>
              <w:rPr>
                <w:szCs w:val="17"/>
              </w:rPr>
            </w:pPr>
            <w:r w:rsidRPr="00016793">
              <w:rPr>
                <w:szCs w:val="17"/>
              </w:rPr>
              <w:t>La Spina Santa Bergotto The Original Bergamot Soda Drink</w:t>
            </w:r>
          </w:p>
        </w:tc>
        <w:tc>
          <w:tcPr>
            <w:tcW w:w="454" w:type="pct"/>
            <w:noWrap/>
            <w:hideMark/>
          </w:tcPr>
          <w:p w14:paraId="725E45BF"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25A6A06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647E8A" w14:textId="77777777" w:rsidR="00016793" w:rsidRPr="00016793" w:rsidRDefault="00016793" w:rsidP="00016793">
            <w:pPr>
              <w:spacing w:after="0"/>
              <w:ind w:left="159" w:right="113" w:hanging="159"/>
              <w:jc w:val="left"/>
              <w:rPr>
                <w:szCs w:val="17"/>
              </w:rPr>
            </w:pPr>
            <w:r w:rsidRPr="00016793">
              <w:rPr>
                <w:szCs w:val="17"/>
              </w:rPr>
              <w:t>Bergamot Australia Pty Ltd</w:t>
            </w:r>
          </w:p>
        </w:tc>
        <w:tc>
          <w:tcPr>
            <w:tcW w:w="759" w:type="pct"/>
            <w:noWrap/>
            <w:hideMark/>
          </w:tcPr>
          <w:p w14:paraId="1E5735EC" w14:textId="77777777" w:rsidR="00016793" w:rsidRPr="00016793" w:rsidRDefault="00016793" w:rsidP="00016793">
            <w:pPr>
              <w:spacing w:after="0"/>
              <w:jc w:val="left"/>
              <w:rPr>
                <w:szCs w:val="17"/>
              </w:rPr>
            </w:pPr>
            <w:r w:rsidRPr="00016793">
              <w:rPr>
                <w:szCs w:val="17"/>
              </w:rPr>
              <w:t>Statewide Recycling</w:t>
            </w:r>
          </w:p>
        </w:tc>
      </w:tr>
      <w:tr w:rsidR="00016793" w:rsidRPr="00016793" w14:paraId="638E694C" w14:textId="77777777" w:rsidTr="006F3096">
        <w:trPr>
          <w:trHeight w:val="20"/>
        </w:trPr>
        <w:tc>
          <w:tcPr>
            <w:tcW w:w="1666" w:type="pct"/>
            <w:noWrap/>
            <w:hideMark/>
          </w:tcPr>
          <w:p w14:paraId="606DD379" w14:textId="77777777" w:rsidR="00016793" w:rsidRPr="00016793" w:rsidRDefault="00016793" w:rsidP="00016793">
            <w:pPr>
              <w:spacing w:after="0"/>
              <w:ind w:left="159" w:hanging="159"/>
              <w:jc w:val="left"/>
              <w:rPr>
                <w:szCs w:val="17"/>
              </w:rPr>
            </w:pPr>
            <w:r w:rsidRPr="00016793">
              <w:rPr>
                <w:szCs w:val="17"/>
              </w:rPr>
              <w:t xml:space="preserve">Betterment Beverages Collagen Spring </w:t>
            </w:r>
            <w:r w:rsidRPr="00016793">
              <w:rPr>
                <w:szCs w:val="17"/>
              </w:rPr>
              <w:br/>
              <w:t>Blood Orange &amp; Yuze Flavour</w:t>
            </w:r>
          </w:p>
        </w:tc>
        <w:tc>
          <w:tcPr>
            <w:tcW w:w="454" w:type="pct"/>
            <w:noWrap/>
            <w:hideMark/>
          </w:tcPr>
          <w:p w14:paraId="7056B85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9EC1889"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1761BB6" w14:textId="77777777" w:rsidR="00016793" w:rsidRPr="00016793" w:rsidRDefault="00016793" w:rsidP="00016793">
            <w:pPr>
              <w:spacing w:after="0"/>
              <w:ind w:left="159" w:right="113" w:hanging="159"/>
              <w:jc w:val="left"/>
              <w:rPr>
                <w:szCs w:val="17"/>
              </w:rPr>
            </w:pPr>
            <w:r w:rsidRPr="00016793">
              <w:rPr>
                <w:szCs w:val="17"/>
              </w:rPr>
              <w:t>Betterment Beverages Pty Ltd</w:t>
            </w:r>
          </w:p>
        </w:tc>
        <w:tc>
          <w:tcPr>
            <w:tcW w:w="759" w:type="pct"/>
            <w:noWrap/>
            <w:hideMark/>
          </w:tcPr>
          <w:p w14:paraId="2B11C3B9" w14:textId="77777777" w:rsidR="00016793" w:rsidRPr="00016793" w:rsidRDefault="00016793" w:rsidP="00016793">
            <w:pPr>
              <w:spacing w:after="0"/>
              <w:jc w:val="left"/>
              <w:rPr>
                <w:szCs w:val="17"/>
              </w:rPr>
            </w:pPr>
            <w:r w:rsidRPr="00016793">
              <w:rPr>
                <w:szCs w:val="17"/>
              </w:rPr>
              <w:t>Statewide Recycling</w:t>
            </w:r>
          </w:p>
        </w:tc>
      </w:tr>
      <w:tr w:rsidR="00016793" w:rsidRPr="00016793" w14:paraId="5A525FCA" w14:textId="77777777" w:rsidTr="006F3096">
        <w:trPr>
          <w:trHeight w:val="20"/>
        </w:trPr>
        <w:tc>
          <w:tcPr>
            <w:tcW w:w="1666" w:type="pct"/>
            <w:noWrap/>
            <w:hideMark/>
          </w:tcPr>
          <w:p w14:paraId="696A6CD3" w14:textId="77777777" w:rsidR="00016793" w:rsidRPr="00016793" w:rsidRDefault="00016793" w:rsidP="00016793">
            <w:pPr>
              <w:spacing w:after="0"/>
              <w:ind w:left="159" w:hanging="159"/>
              <w:jc w:val="left"/>
              <w:rPr>
                <w:szCs w:val="17"/>
              </w:rPr>
            </w:pPr>
            <w:r w:rsidRPr="00016793">
              <w:rPr>
                <w:szCs w:val="17"/>
              </w:rPr>
              <w:t>Betterment Beverages Collagen Spring Cranberry &amp; Wild Lime Flavour</w:t>
            </w:r>
          </w:p>
        </w:tc>
        <w:tc>
          <w:tcPr>
            <w:tcW w:w="454" w:type="pct"/>
            <w:noWrap/>
            <w:hideMark/>
          </w:tcPr>
          <w:p w14:paraId="32DDC580"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0EE9A18"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C9A2EFC" w14:textId="77777777" w:rsidR="00016793" w:rsidRPr="00016793" w:rsidRDefault="00016793" w:rsidP="00016793">
            <w:pPr>
              <w:spacing w:after="0"/>
              <w:ind w:left="159" w:right="113" w:hanging="159"/>
              <w:jc w:val="left"/>
              <w:rPr>
                <w:szCs w:val="17"/>
              </w:rPr>
            </w:pPr>
            <w:r w:rsidRPr="00016793">
              <w:rPr>
                <w:szCs w:val="17"/>
              </w:rPr>
              <w:t>Betterment Beverages Pty Ltd</w:t>
            </w:r>
          </w:p>
        </w:tc>
        <w:tc>
          <w:tcPr>
            <w:tcW w:w="759" w:type="pct"/>
            <w:noWrap/>
            <w:hideMark/>
          </w:tcPr>
          <w:p w14:paraId="22095018" w14:textId="77777777" w:rsidR="00016793" w:rsidRPr="00016793" w:rsidRDefault="00016793" w:rsidP="00016793">
            <w:pPr>
              <w:spacing w:after="0"/>
              <w:jc w:val="left"/>
              <w:rPr>
                <w:szCs w:val="17"/>
              </w:rPr>
            </w:pPr>
            <w:r w:rsidRPr="00016793">
              <w:rPr>
                <w:szCs w:val="17"/>
              </w:rPr>
              <w:t>Statewide Recycling</w:t>
            </w:r>
          </w:p>
        </w:tc>
      </w:tr>
      <w:tr w:rsidR="00016793" w:rsidRPr="00016793" w14:paraId="3AA4B08B" w14:textId="77777777" w:rsidTr="006F3096">
        <w:trPr>
          <w:trHeight w:val="20"/>
        </w:trPr>
        <w:tc>
          <w:tcPr>
            <w:tcW w:w="1666" w:type="pct"/>
            <w:noWrap/>
            <w:hideMark/>
          </w:tcPr>
          <w:p w14:paraId="2531B5A1" w14:textId="77777777" w:rsidR="00016793" w:rsidRPr="00016793" w:rsidRDefault="00016793" w:rsidP="00016793">
            <w:pPr>
              <w:spacing w:after="0"/>
              <w:ind w:left="159" w:hanging="159"/>
              <w:jc w:val="left"/>
              <w:rPr>
                <w:szCs w:val="17"/>
              </w:rPr>
            </w:pPr>
            <w:r w:rsidRPr="00016793">
              <w:rPr>
                <w:szCs w:val="17"/>
              </w:rPr>
              <w:t>Betterment Beverages Collagen Spring Cucumber &amp; Lemon Myrtle Flavour</w:t>
            </w:r>
          </w:p>
        </w:tc>
        <w:tc>
          <w:tcPr>
            <w:tcW w:w="454" w:type="pct"/>
            <w:noWrap/>
            <w:hideMark/>
          </w:tcPr>
          <w:p w14:paraId="7F11B4E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555224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E12133C" w14:textId="77777777" w:rsidR="00016793" w:rsidRPr="00016793" w:rsidRDefault="00016793" w:rsidP="00016793">
            <w:pPr>
              <w:spacing w:after="0"/>
              <w:ind w:left="159" w:right="113" w:hanging="159"/>
              <w:jc w:val="left"/>
              <w:rPr>
                <w:szCs w:val="17"/>
              </w:rPr>
            </w:pPr>
            <w:r w:rsidRPr="00016793">
              <w:rPr>
                <w:szCs w:val="17"/>
              </w:rPr>
              <w:t>Betterment Beverages Pty Ltd</w:t>
            </w:r>
          </w:p>
        </w:tc>
        <w:tc>
          <w:tcPr>
            <w:tcW w:w="759" w:type="pct"/>
            <w:noWrap/>
            <w:hideMark/>
          </w:tcPr>
          <w:p w14:paraId="667892CD" w14:textId="77777777" w:rsidR="00016793" w:rsidRPr="00016793" w:rsidRDefault="00016793" w:rsidP="00016793">
            <w:pPr>
              <w:spacing w:after="0"/>
              <w:jc w:val="left"/>
              <w:rPr>
                <w:szCs w:val="17"/>
              </w:rPr>
            </w:pPr>
            <w:r w:rsidRPr="00016793">
              <w:rPr>
                <w:szCs w:val="17"/>
              </w:rPr>
              <w:t>Statewide Recycling</w:t>
            </w:r>
          </w:p>
        </w:tc>
      </w:tr>
      <w:tr w:rsidR="00016793" w:rsidRPr="00016793" w14:paraId="6A59F5C2" w14:textId="77777777" w:rsidTr="006F3096">
        <w:trPr>
          <w:trHeight w:val="20"/>
        </w:trPr>
        <w:tc>
          <w:tcPr>
            <w:tcW w:w="1666" w:type="pct"/>
            <w:noWrap/>
            <w:hideMark/>
          </w:tcPr>
          <w:p w14:paraId="5B1597D1" w14:textId="77777777" w:rsidR="00016793" w:rsidRPr="00016793" w:rsidRDefault="00016793" w:rsidP="00016793">
            <w:pPr>
              <w:spacing w:after="0"/>
              <w:ind w:left="159" w:hanging="159"/>
              <w:jc w:val="left"/>
              <w:rPr>
                <w:szCs w:val="17"/>
              </w:rPr>
            </w:pPr>
            <w:r w:rsidRPr="00016793">
              <w:rPr>
                <w:szCs w:val="17"/>
              </w:rPr>
              <w:t>Kilburn Brewing Co Funnel Wed</w:t>
            </w:r>
          </w:p>
        </w:tc>
        <w:tc>
          <w:tcPr>
            <w:tcW w:w="454" w:type="pct"/>
            <w:noWrap/>
            <w:hideMark/>
          </w:tcPr>
          <w:p w14:paraId="666E062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5EF5FE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3F41A3" w14:textId="77777777" w:rsidR="00016793" w:rsidRPr="00016793" w:rsidRDefault="00016793" w:rsidP="00016793">
            <w:pPr>
              <w:spacing w:after="0"/>
              <w:ind w:left="159" w:right="113" w:hanging="159"/>
              <w:jc w:val="left"/>
              <w:rPr>
                <w:spacing w:val="-4"/>
                <w:szCs w:val="17"/>
              </w:rPr>
            </w:pPr>
            <w:r w:rsidRPr="00016793">
              <w:rPr>
                <w:spacing w:val="-4"/>
                <w:szCs w:val="17"/>
              </w:rPr>
              <w:t>Brewstorm Pty Ltd t/as Kilburn Brewing Co</w:t>
            </w:r>
          </w:p>
        </w:tc>
        <w:tc>
          <w:tcPr>
            <w:tcW w:w="759" w:type="pct"/>
            <w:noWrap/>
            <w:hideMark/>
          </w:tcPr>
          <w:p w14:paraId="74C5FBCE" w14:textId="77777777" w:rsidR="00016793" w:rsidRPr="00016793" w:rsidRDefault="00016793" w:rsidP="00016793">
            <w:pPr>
              <w:spacing w:after="0"/>
              <w:jc w:val="left"/>
              <w:rPr>
                <w:szCs w:val="17"/>
              </w:rPr>
            </w:pPr>
            <w:r w:rsidRPr="00016793">
              <w:rPr>
                <w:szCs w:val="17"/>
              </w:rPr>
              <w:t>Statewide Recycling</w:t>
            </w:r>
          </w:p>
        </w:tc>
      </w:tr>
      <w:tr w:rsidR="00016793" w:rsidRPr="00016793" w14:paraId="6DA201F9" w14:textId="77777777" w:rsidTr="006F3096">
        <w:trPr>
          <w:trHeight w:val="20"/>
        </w:trPr>
        <w:tc>
          <w:tcPr>
            <w:tcW w:w="1666" w:type="pct"/>
            <w:noWrap/>
            <w:hideMark/>
          </w:tcPr>
          <w:p w14:paraId="18361149" w14:textId="77777777" w:rsidR="00016793" w:rsidRPr="00016793" w:rsidRDefault="00016793" w:rsidP="00016793">
            <w:pPr>
              <w:spacing w:after="0"/>
              <w:ind w:left="159" w:hanging="159"/>
              <w:jc w:val="left"/>
              <w:rPr>
                <w:szCs w:val="17"/>
              </w:rPr>
            </w:pPr>
            <w:r w:rsidRPr="00016793">
              <w:rPr>
                <w:szCs w:val="17"/>
              </w:rPr>
              <w:t>Kilburn Brewing Co IPA</w:t>
            </w:r>
          </w:p>
        </w:tc>
        <w:tc>
          <w:tcPr>
            <w:tcW w:w="454" w:type="pct"/>
            <w:noWrap/>
            <w:hideMark/>
          </w:tcPr>
          <w:p w14:paraId="6D41D00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0D639F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7B8797" w14:textId="77777777" w:rsidR="00016793" w:rsidRPr="00016793" w:rsidRDefault="00016793" w:rsidP="00016793">
            <w:pPr>
              <w:spacing w:after="0"/>
              <w:ind w:left="159" w:right="113" w:hanging="159"/>
              <w:jc w:val="left"/>
              <w:rPr>
                <w:spacing w:val="-4"/>
                <w:szCs w:val="17"/>
              </w:rPr>
            </w:pPr>
            <w:r w:rsidRPr="00016793">
              <w:rPr>
                <w:spacing w:val="-4"/>
                <w:szCs w:val="17"/>
              </w:rPr>
              <w:t>Brewstorm Pty Ltd t/as Kilburn Brewing Co</w:t>
            </w:r>
          </w:p>
        </w:tc>
        <w:tc>
          <w:tcPr>
            <w:tcW w:w="759" w:type="pct"/>
            <w:noWrap/>
            <w:hideMark/>
          </w:tcPr>
          <w:p w14:paraId="6F0D55D0" w14:textId="77777777" w:rsidR="00016793" w:rsidRPr="00016793" w:rsidRDefault="00016793" w:rsidP="00016793">
            <w:pPr>
              <w:spacing w:after="0"/>
              <w:jc w:val="left"/>
              <w:rPr>
                <w:szCs w:val="17"/>
              </w:rPr>
            </w:pPr>
            <w:r w:rsidRPr="00016793">
              <w:rPr>
                <w:szCs w:val="17"/>
              </w:rPr>
              <w:t>Statewide Recycling</w:t>
            </w:r>
          </w:p>
        </w:tc>
      </w:tr>
      <w:tr w:rsidR="00016793" w:rsidRPr="00016793" w14:paraId="7380DB9F" w14:textId="77777777" w:rsidTr="006F3096">
        <w:trPr>
          <w:trHeight w:val="20"/>
        </w:trPr>
        <w:tc>
          <w:tcPr>
            <w:tcW w:w="1666" w:type="pct"/>
            <w:noWrap/>
            <w:hideMark/>
          </w:tcPr>
          <w:p w14:paraId="7B329F92" w14:textId="77777777" w:rsidR="00016793" w:rsidRPr="00016793" w:rsidRDefault="00016793" w:rsidP="00016793">
            <w:pPr>
              <w:spacing w:after="0"/>
              <w:ind w:left="159" w:hanging="159"/>
              <w:jc w:val="left"/>
              <w:rPr>
                <w:szCs w:val="17"/>
              </w:rPr>
            </w:pPr>
            <w:r w:rsidRPr="00016793">
              <w:rPr>
                <w:szCs w:val="17"/>
              </w:rPr>
              <w:t>Kilburn Brewing Co Maple Lager</w:t>
            </w:r>
          </w:p>
        </w:tc>
        <w:tc>
          <w:tcPr>
            <w:tcW w:w="454" w:type="pct"/>
            <w:noWrap/>
            <w:hideMark/>
          </w:tcPr>
          <w:p w14:paraId="6020967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D38C8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6600B8A" w14:textId="77777777" w:rsidR="00016793" w:rsidRPr="00016793" w:rsidRDefault="00016793" w:rsidP="00016793">
            <w:pPr>
              <w:spacing w:after="0"/>
              <w:ind w:left="159" w:right="113" w:hanging="159"/>
              <w:jc w:val="left"/>
              <w:rPr>
                <w:spacing w:val="-4"/>
                <w:szCs w:val="17"/>
              </w:rPr>
            </w:pPr>
            <w:r w:rsidRPr="00016793">
              <w:rPr>
                <w:spacing w:val="-4"/>
                <w:szCs w:val="17"/>
              </w:rPr>
              <w:t>Brewstorm Pty Ltd t/as Kilburn Brewing Co</w:t>
            </w:r>
          </w:p>
        </w:tc>
        <w:tc>
          <w:tcPr>
            <w:tcW w:w="759" w:type="pct"/>
            <w:noWrap/>
            <w:hideMark/>
          </w:tcPr>
          <w:p w14:paraId="0DA7A565" w14:textId="77777777" w:rsidR="00016793" w:rsidRPr="00016793" w:rsidRDefault="00016793" w:rsidP="00016793">
            <w:pPr>
              <w:spacing w:after="0"/>
              <w:jc w:val="left"/>
              <w:rPr>
                <w:szCs w:val="17"/>
              </w:rPr>
            </w:pPr>
            <w:r w:rsidRPr="00016793">
              <w:rPr>
                <w:szCs w:val="17"/>
              </w:rPr>
              <w:t>Statewide Recycling</w:t>
            </w:r>
          </w:p>
        </w:tc>
      </w:tr>
      <w:tr w:rsidR="00016793" w:rsidRPr="00016793" w14:paraId="1A522CFC" w14:textId="77777777" w:rsidTr="006F3096">
        <w:trPr>
          <w:trHeight w:val="20"/>
        </w:trPr>
        <w:tc>
          <w:tcPr>
            <w:tcW w:w="1666" w:type="pct"/>
            <w:noWrap/>
            <w:hideMark/>
          </w:tcPr>
          <w:p w14:paraId="31764AFD" w14:textId="77777777" w:rsidR="00016793" w:rsidRPr="00016793" w:rsidRDefault="00016793" w:rsidP="00016793">
            <w:pPr>
              <w:spacing w:after="0"/>
              <w:ind w:left="159" w:hanging="159"/>
              <w:jc w:val="left"/>
              <w:rPr>
                <w:szCs w:val="17"/>
              </w:rPr>
            </w:pPr>
            <w:r w:rsidRPr="00016793">
              <w:rPr>
                <w:szCs w:val="17"/>
              </w:rPr>
              <w:t>Kilburn Brewing Co Mexican Crown</w:t>
            </w:r>
          </w:p>
        </w:tc>
        <w:tc>
          <w:tcPr>
            <w:tcW w:w="454" w:type="pct"/>
            <w:noWrap/>
            <w:hideMark/>
          </w:tcPr>
          <w:p w14:paraId="222798D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4201EA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F454B6E" w14:textId="77777777" w:rsidR="00016793" w:rsidRPr="00016793" w:rsidRDefault="00016793" w:rsidP="00016793">
            <w:pPr>
              <w:spacing w:after="0"/>
              <w:ind w:left="159" w:right="113" w:hanging="159"/>
              <w:jc w:val="left"/>
              <w:rPr>
                <w:spacing w:val="-4"/>
                <w:szCs w:val="17"/>
              </w:rPr>
            </w:pPr>
            <w:r w:rsidRPr="00016793">
              <w:rPr>
                <w:spacing w:val="-4"/>
                <w:szCs w:val="17"/>
              </w:rPr>
              <w:t>Brewstorm Pty Ltd t/as Kilburn Brewing Co</w:t>
            </w:r>
          </w:p>
        </w:tc>
        <w:tc>
          <w:tcPr>
            <w:tcW w:w="759" w:type="pct"/>
            <w:noWrap/>
            <w:hideMark/>
          </w:tcPr>
          <w:p w14:paraId="606B9579" w14:textId="77777777" w:rsidR="00016793" w:rsidRPr="00016793" w:rsidRDefault="00016793" w:rsidP="00016793">
            <w:pPr>
              <w:spacing w:after="0"/>
              <w:jc w:val="left"/>
              <w:rPr>
                <w:szCs w:val="17"/>
              </w:rPr>
            </w:pPr>
            <w:r w:rsidRPr="00016793">
              <w:rPr>
                <w:szCs w:val="17"/>
              </w:rPr>
              <w:t>Statewide Recycling</w:t>
            </w:r>
          </w:p>
        </w:tc>
      </w:tr>
      <w:tr w:rsidR="00016793" w:rsidRPr="00016793" w14:paraId="54BBB987" w14:textId="77777777" w:rsidTr="006F3096">
        <w:trPr>
          <w:trHeight w:val="20"/>
        </w:trPr>
        <w:tc>
          <w:tcPr>
            <w:tcW w:w="1666" w:type="pct"/>
            <w:noWrap/>
            <w:hideMark/>
          </w:tcPr>
          <w:p w14:paraId="5D9473D8" w14:textId="77777777" w:rsidR="00016793" w:rsidRPr="00016793" w:rsidRDefault="00016793" w:rsidP="00016793">
            <w:pPr>
              <w:spacing w:after="0"/>
              <w:ind w:left="159" w:hanging="159"/>
              <w:jc w:val="left"/>
              <w:rPr>
                <w:szCs w:val="17"/>
              </w:rPr>
            </w:pPr>
            <w:r w:rsidRPr="00016793">
              <w:rPr>
                <w:szCs w:val="17"/>
              </w:rPr>
              <w:t>Kilburn Brewing Co Steam Ale</w:t>
            </w:r>
          </w:p>
        </w:tc>
        <w:tc>
          <w:tcPr>
            <w:tcW w:w="454" w:type="pct"/>
            <w:noWrap/>
            <w:hideMark/>
          </w:tcPr>
          <w:p w14:paraId="232D1D6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CED7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299CF2" w14:textId="77777777" w:rsidR="00016793" w:rsidRPr="00016793" w:rsidRDefault="00016793" w:rsidP="00016793">
            <w:pPr>
              <w:spacing w:after="0"/>
              <w:ind w:left="159" w:right="113" w:hanging="159"/>
              <w:jc w:val="left"/>
              <w:rPr>
                <w:spacing w:val="-4"/>
                <w:szCs w:val="17"/>
              </w:rPr>
            </w:pPr>
            <w:r w:rsidRPr="00016793">
              <w:rPr>
                <w:spacing w:val="-4"/>
                <w:szCs w:val="17"/>
              </w:rPr>
              <w:t>Brewstorm Pty Ltd t/as Kilburn Brewing Co</w:t>
            </w:r>
          </w:p>
        </w:tc>
        <w:tc>
          <w:tcPr>
            <w:tcW w:w="759" w:type="pct"/>
            <w:noWrap/>
            <w:hideMark/>
          </w:tcPr>
          <w:p w14:paraId="7D76E1A7" w14:textId="77777777" w:rsidR="00016793" w:rsidRPr="00016793" w:rsidRDefault="00016793" w:rsidP="00016793">
            <w:pPr>
              <w:spacing w:after="0"/>
              <w:jc w:val="left"/>
              <w:rPr>
                <w:szCs w:val="17"/>
              </w:rPr>
            </w:pPr>
            <w:r w:rsidRPr="00016793">
              <w:rPr>
                <w:szCs w:val="17"/>
              </w:rPr>
              <w:t>Statewide Recycling</w:t>
            </w:r>
          </w:p>
        </w:tc>
      </w:tr>
      <w:tr w:rsidR="00016793" w:rsidRPr="00016793" w14:paraId="6760069D" w14:textId="77777777" w:rsidTr="006F3096">
        <w:trPr>
          <w:trHeight w:val="20"/>
        </w:trPr>
        <w:tc>
          <w:tcPr>
            <w:tcW w:w="1666" w:type="pct"/>
            <w:noWrap/>
            <w:hideMark/>
          </w:tcPr>
          <w:p w14:paraId="40C9659B" w14:textId="77777777" w:rsidR="00016793" w:rsidRPr="00016793" w:rsidRDefault="00016793" w:rsidP="00016793">
            <w:pPr>
              <w:spacing w:after="0"/>
              <w:ind w:left="159" w:hanging="159"/>
              <w:jc w:val="left"/>
              <w:rPr>
                <w:szCs w:val="17"/>
              </w:rPr>
            </w:pPr>
            <w:r w:rsidRPr="00016793">
              <w:rPr>
                <w:szCs w:val="17"/>
              </w:rPr>
              <w:t>Full Metal Jacket DDH Imperial Hazy IPA</w:t>
            </w:r>
          </w:p>
        </w:tc>
        <w:tc>
          <w:tcPr>
            <w:tcW w:w="454" w:type="pct"/>
            <w:noWrap/>
            <w:hideMark/>
          </w:tcPr>
          <w:p w14:paraId="094BC4E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ACE74D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D66280A" w14:textId="77777777" w:rsidR="00016793" w:rsidRPr="00016793" w:rsidRDefault="00016793" w:rsidP="00016793">
            <w:pPr>
              <w:spacing w:after="0"/>
              <w:ind w:left="159" w:right="113" w:hanging="159"/>
              <w:jc w:val="left"/>
              <w:rPr>
                <w:szCs w:val="17"/>
              </w:rPr>
            </w:pPr>
            <w:r w:rsidRPr="00016793">
              <w:rPr>
                <w:szCs w:val="17"/>
              </w:rPr>
              <w:t>Byond It Pty Ltd t/as Whipps Cross</w:t>
            </w:r>
          </w:p>
        </w:tc>
        <w:tc>
          <w:tcPr>
            <w:tcW w:w="759" w:type="pct"/>
            <w:noWrap/>
            <w:hideMark/>
          </w:tcPr>
          <w:p w14:paraId="731AD4BB" w14:textId="77777777" w:rsidR="00016793" w:rsidRPr="00016793" w:rsidRDefault="00016793" w:rsidP="00016793">
            <w:pPr>
              <w:spacing w:after="0"/>
              <w:jc w:val="left"/>
              <w:rPr>
                <w:szCs w:val="17"/>
              </w:rPr>
            </w:pPr>
            <w:r w:rsidRPr="00016793">
              <w:rPr>
                <w:szCs w:val="17"/>
              </w:rPr>
              <w:t>Statewide Recycling</w:t>
            </w:r>
          </w:p>
        </w:tc>
      </w:tr>
      <w:tr w:rsidR="00016793" w:rsidRPr="00016793" w14:paraId="5BD02E67" w14:textId="77777777" w:rsidTr="006F3096">
        <w:trPr>
          <w:trHeight w:val="20"/>
        </w:trPr>
        <w:tc>
          <w:tcPr>
            <w:tcW w:w="1666" w:type="pct"/>
            <w:noWrap/>
            <w:hideMark/>
          </w:tcPr>
          <w:p w14:paraId="69EA9876" w14:textId="77777777" w:rsidR="00016793" w:rsidRPr="00016793" w:rsidRDefault="00016793" w:rsidP="00016793">
            <w:pPr>
              <w:spacing w:after="0"/>
              <w:ind w:left="159" w:hanging="159"/>
              <w:jc w:val="left"/>
              <w:rPr>
                <w:szCs w:val="17"/>
              </w:rPr>
            </w:pPr>
            <w:r w:rsidRPr="00016793">
              <w:rPr>
                <w:szCs w:val="17"/>
              </w:rPr>
              <w:t>Boba Milk Tea Brown Sugar Flavour</w:t>
            </w:r>
          </w:p>
        </w:tc>
        <w:tc>
          <w:tcPr>
            <w:tcW w:w="454" w:type="pct"/>
            <w:noWrap/>
            <w:hideMark/>
          </w:tcPr>
          <w:p w14:paraId="67E7E87E"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46CF0CC1" w14:textId="77777777" w:rsidR="00016793" w:rsidRPr="00016793" w:rsidRDefault="00016793" w:rsidP="00016793">
            <w:pPr>
              <w:spacing w:after="0"/>
              <w:ind w:left="125" w:right="113" w:hanging="125"/>
              <w:jc w:val="left"/>
              <w:rPr>
                <w:spacing w:val="-10"/>
                <w:szCs w:val="17"/>
              </w:rPr>
            </w:pPr>
            <w:r w:rsidRPr="00016793">
              <w:rPr>
                <w:spacing w:val="-10"/>
                <w:szCs w:val="17"/>
              </w:rPr>
              <w:t>Polypropylene</w:t>
            </w:r>
          </w:p>
        </w:tc>
        <w:tc>
          <w:tcPr>
            <w:tcW w:w="1590" w:type="pct"/>
            <w:noWrap/>
            <w:hideMark/>
          </w:tcPr>
          <w:p w14:paraId="10291FEF" w14:textId="77777777" w:rsidR="00016793" w:rsidRPr="00016793" w:rsidRDefault="00016793" w:rsidP="00016793">
            <w:pPr>
              <w:spacing w:after="0"/>
              <w:ind w:left="159" w:right="113" w:hanging="159"/>
              <w:jc w:val="left"/>
              <w:rPr>
                <w:szCs w:val="17"/>
              </w:rPr>
            </w:pPr>
            <w:r w:rsidRPr="00016793">
              <w:rPr>
                <w:szCs w:val="17"/>
              </w:rPr>
              <w:t>C.A.L. Marketing Pty Limited</w:t>
            </w:r>
          </w:p>
        </w:tc>
        <w:tc>
          <w:tcPr>
            <w:tcW w:w="759" w:type="pct"/>
            <w:noWrap/>
            <w:hideMark/>
          </w:tcPr>
          <w:p w14:paraId="14BAC2CF" w14:textId="77777777" w:rsidR="00016793" w:rsidRPr="00016793" w:rsidRDefault="00016793" w:rsidP="00016793">
            <w:pPr>
              <w:spacing w:after="0"/>
              <w:jc w:val="left"/>
              <w:rPr>
                <w:szCs w:val="17"/>
              </w:rPr>
            </w:pPr>
            <w:r w:rsidRPr="00016793">
              <w:rPr>
                <w:szCs w:val="17"/>
              </w:rPr>
              <w:t>Statewide Recycling</w:t>
            </w:r>
          </w:p>
        </w:tc>
      </w:tr>
      <w:tr w:rsidR="00016793" w:rsidRPr="00016793" w14:paraId="149C8215" w14:textId="77777777" w:rsidTr="006F3096">
        <w:trPr>
          <w:trHeight w:val="20"/>
        </w:trPr>
        <w:tc>
          <w:tcPr>
            <w:tcW w:w="1666" w:type="pct"/>
            <w:noWrap/>
            <w:hideMark/>
          </w:tcPr>
          <w:p w14:paraId="5C910FE4" w14:textId="77777777" w:rsidR="00016793" w:rsidRPr="00016793" w:rsidRDefault="00016793" w:rsidP="00016793">
            <w:pPr>
              <w:spacing w:after="0"/>
              <w:ind w:left="159" w:hanging="159"/>
              <w:jc w:val="left"/>
              <w:rPr>
                <w:szCs w:val="17"/>
              </w:rPr>
            </w:pPr>
            <w:r w:rsidRPr="00016793">
              <w:rPr>
                <w:szCs w:val="17"/>
              </w:rPr>
              <w:t xml:space="preserve">Califia Farms Chocolate Coconut </w:t>
            </w:r>
            <w:r w:rsidRPr="00016793">
              <w:rPr>
                <w:szCs w:val="17"/>
              </w:rPr>
              <w:br/>
              <w:t>Almond Blend</w:t>
            </w:r>
          </w:p>
        </w:tc>
        <w:tc>
          <w:tcPr>
            <w:tcW w:w="454" w:type="pct"/>
            <w:noWrap/>
            <w:hideMark/>
          </w:tcPr>
          <w:p w14:paraId="441B7BF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D6E856B"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440154E7"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022305A7" w14:textId="77777777" w:rsidR="00016793" w:rsidRPr="00016793" w:rsidRDefault="00016793" w:rsidP="00016793">
            <w:pPr>
              <w:spacing w:after="0"/>
              <w:jc w:val="left"/>
              <w:rPr>
                <w:szCs w:val="17"/>
              </w:rPr>
            </w:pPr>
            <w:r w:rsidRPr="00016793">
              <w:rPr>
                <w:szCs w:val="17"/>
              </w:rPr>
              <w:t>Statewide Recycling</w:t>
            </w:r>
          </w:p>
        </w:tc>
      </w:tr>
      <w:tr w:rsidR="00016793" w:rsidRPr="00016793" w14:paraId="6FE99AD2" w14:textId="77777777" w:rsidTr="006F3096">
        <w:trPr>
          <w:trHeight w:val="20"/>
        </w:trPr>
        <w:tc>
          <w:tcPr>
            <w:tcW w:w="1666" w:type="pct"/>
            <w:noWrap/>
            <w:hideMark/>
          </w:tcPr>
          <w:p w14:paraId="53370BC3" w14:textId="77777777" w:rsidR="00016793" w:rsidRPr="00016793" w:rsidRDefault="00016793" w:rsidP="00016793">
            <w:pPr>
              <w:spacing w:after="0"/>
              <w:ind w:left="159" w:hanging="159"/>
              <w:jc w:val="left"/>
              <w:rPr>
                <w:szCs w:val="17"/>
              </w:rPr>
            </w:pPr>
            <w:r w:rsidRPr="00016793">
              <w:rPr>
                <w:szCs w:val="17"/>
              </w:rPr>
              <w:t>Califia Farms Cocoa Noir Cold Brew Coffee with Almond</w:t>
            </w:r>
          </w:p>
        </w:tc>
        <w:tc>
          <w:tcPr>
            <w:tcW w:w="454" w:type="pct"/>
            <w:noWrap/>
            <w:hideMark/>
          </w:tcPr>
          <w:p w14:paraId="01CB2829"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69D06B15"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BA8FBB0"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1CCC97D5" w14:textId="77777777" w:rsidR="00016793" w:rsidRPr="00016793" w:rsidRDefault="00016793" w:rsidP="00016793">
            <w:pPr>
              <w:spacing w:after="0"/>
              <w:jc w:val="left"/>
              <w:rPr>
                <w:szCs w:val="17"/>
              </w:rPr>
            </w:pPr>
            <w:r w:rsidRPr="00016793">
              <w:rPr>
                <w:szCs w:val="17"/>
              </w:rPr>
              <w:t>Statewide Recycling</w:t>
            </w:r>
          </w:p>
        </w:tc>
      </w:tr>
      <w:tr w:rsidR="00016793" w:rsidRPr="00016793" w14:paraId="3BA12189" w14:textId="77777777" w:rsidTr="006F3096">
        <w:trPr>
          <w:trHeight w:val="20"/>
        </w:trPr>
        <w:tc>
          <w:tcPr>
            <w:tcW w:w="1666" w:type="pct"/>
            <w:noWrap/>
            <w:hideMark/>
          </w:tcPr>
          <w:p w14:paraId="6FE55F53" w14:textId="77777777" w:rsidR="00016793" w:rsidRPr="00016793" w:rsidRDefault="00016793" w:rsidP="00016793">
            <w:pPr>
              <w:spacing w:after="0"/>
              <w:ind w:left="159" w:hanging="159"/>
              <w:jc w:val="left"/>
              <w:rPr>
                <w:spacing w:val="-2"/>
                <w:szCs w:val="17"/>
              </w:rPr>
            </w:pPr>
            <w:r w:rsidRPr="00016793">
              <w:rPr>
                <w:spacing w:val="-2"/>
                <w:szCs w:val="17"/>
              </w:rPr>
              <w:t>Califia Farms Concentrated Cold Brew Coffee</w:t>
            </w:r>
          </w:p>
        </w:tc>
        <w:tc>
          <w:tcPr>
            <w:tcW w:w="454" w:type="pct"/>
            <w:noWrap/>
            <w:hideMark/>
          </w:tcPr>
          <w:p w14:paraId="4D86E8DD" w14:textId="77777777" w:rsidR="00016793" w:rsidRPr="00016793" w:rsidRDefault="00016793" w:rsidP="00016793">
            <w:pPr>
              <w:spacing w:after="0"/>
              <w:ind w:right="170"/>
              <w:jc w:val="right"/>
              <w:rPr>
                <w:szCs w:val="17"/>
              </w:rPr>
            </w:pPr>
            <w:r w:rsidRPr="00016793">
              <w:rPr>
                <w:szCs w:val="17"/>
              </w:rPr>
              <w:t>946ml</w:t>
            </w:r>
          </w:p>
        </w:tc>
        <w:tc>
          <w:tcPr>
            <w:tcW w:w="531" w:type="pct"/>
            <w:noWrap/>
            <w:hideMark/>
          </w:tcPr>
          <w:p w14:paraId="4BA04DE9"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5FD9C580"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407AA1E2" w14:textId="77777777" w:rsidR="00016793" w:rsidRPr="00016793" w:rsidRDefault="00016793" w:rsidP="00016793">
            <w:pPr>
              <w:spacing w:after="0"/>
              <w:jc w:val="left"/>
              <w:rPr>
                <w:szCs w:val="17"/>
              </w:rPr>
            </w:pPr>
            <w:r w:rsidRPr="00016793">
              <w:rPr>
                <w:szCs w:val="17"/>
              </w:rPr>
              <w:t>Statewide Recycling</w:t>
            </w:r>
          </w:p>
        </w:tc>
      </w:tr>
      <w:tr w:rsidR="00016793" w:rsidRPr="00016793" w14:paraId="00CB9BC8" w14:textId="77777777" w:rsidTr="006F3096">
        <w:trPr>
          <w:trHeight w:val="20"/>
        </w:trPr>
        <w:tc>
          <w:tcPr>
            <w:tcW w:w="1666" w:type="pct"/>
            <w:noWrap/>
            <w:hideMark/>
          </w:tcPr>
          <w:p w14:paraId="2F9054B8" w14:textId="77777777" w:rsidR="00016793" w:rsidRPr="00016793" w:rsidRDefault="00016793" w:rsidP="00016793">
            <w:pPr>
              <w:spacing w:after="0"/>
              <w:ind w:left="159" w:hanging="159"/>
              <w:jc w:val="left"/>
              <w:rPr>
                <w:szCs w:val="17"/>
              </w:rPr>
            </w:pPr>
            <w:r w:rsidRPr="00016793">
              <w:rPr>
                <w:szCs w:val="17"/>
              </w:rPr>
              <w:t>Califia Farms Ginger with Almond Tumeric Spiced Blend</w:t>
            </w:r>
          </w:p>
        </w:tc>
        <w:tc>
          <w:tcPr>
            <w:tcW w:w="454" w:type="pct"/>
            <w:noWrap/>
            <w:hideMark/>
          </w:tcPr>
          <w:p w14:paraId="4F0EE96A"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0A1D67CB"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52399E2"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61D34359" w14:textId="77777777" w:rsidR="00016793" w:rsidRPr="00016793" w:rsidRDefault="00016793" w:rsidP="00016793">
            <w:pPr>
              <w:spacing w:after="0"/>
              <w:jc w:val="left"/>
              <w:rPr>
                <w:szCs w:val="17"/>
              </w:rPr>
            </w:pPr>
            <w:r w:rsidRPr="00016793">
              <w:rPr>
                <w:szCs w:val="17"/>
              </w:rPr>
              <w:t>Statewide Recycling</w:t>
            </w:r>
          </w:p>
        </w:tc>
      </w:tr>
      <w:tr w:rsidR="00016793" w:rsidRPr="00016793" w14:paraId="1012B217" w14:textId="77777777" w:rsidTr="006F3096">
        <w:trPr>
          <w:trHeight w:val="20"/>
        </w:trPr>
        <w:tc>
          <w:tcPr>
            <w:tcW w:w="1666" w:type="pct"/>
            <w:noWrap/>
            <w:hideMark/>
          </w:tcPr>
          <w:p w14:paraId="1E23F118" w14:textId="77777777" w:rsidR="00016793" w:rsidRPr="00016793" w:rsidRDefault="00016793" w:rsidP="00016793">
            <w:pPr>
              <w:spacing w:after="0"/>
              <w:ind w:left="159" w:hanging="159"/>
              <w:jc w:val="left"/>
              <w:rPr>
                <w:szCs w:val="17"/>
              </w:rPr>
            </w:pPr>
            <w:r w:rsidRPr="00016793">
              <w:rPr>
                <w:szCs w:val="17"/>
              </w:rPr>
              <w:t xml:space="preserve">Califia Farms Go Coconuts &amp; Coconut </w:t>
            </w:r>
            <w:r w:rsidRPr="00016793">
              <w:rPr>
                <w:szCs w:val="17"/>
              </w:rPr>
              <w:br/>
              <w:t>Water Blend</w:t>
            </w:r>
          </w:p>
        </w:tc>
        <w:tc>
          <w:tcPr>
            <w:tcW w:w="454" w:type="pct"/>
            <w:noWrap/>
            <w:hideMark/>
          </w:tcPr>
          <w:p w14:paraId="63E4EA5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FFF72B8"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5E0F447"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0208362B" w14:textId="77777777" w:rsidR="00016793" w:rsidRPr="00016793" w:rsidRDefault="00016793" w:rsidP="00016793">
            <w:pPr>
              <w:spacing w:after="0"/>
              <w:jc w:val="left"/>
              <w:rPr>
                <w:szCs w:val="17"/>
              </w:rPr>
            </w:pPr>
            <w:r w:rsidRPr="00016793">
              <w:rPr>
                <w:szCs w:val="17"/>
              </w:rPr>
              <w:t>Statewide Recycling</w:t>
            </w:r>
          </w:p>
        </w:tc>
      </w:tr>
      <w:tr w:rsidR="00016793" w:rsidRPr="00016793" w14:paraId="13A5490F" w14:textId="77777777" w:rsidTr="006F3096">
        <w:trPr>
          <w:trHeight w:val="20"/>
        </w:trPr>
        <w:tc>
          <w:tcPr>
            <w:tcW w:w="1666" w:type="pct"/>
            <w:noWrap/>
            <w:hideMark/>
          </w:tcPr>
          <w:p w14:paraId="3846E51D" w14:textId="77777777" w:rsidR="00016793" w:rsidRPr="00016793" w:rsidRDefault="00016793" w:rsidP="00016793">
            <w:pPr>
              <w:spacing w:after="0"/>
              <w:ind w:left="159" w:hanging="159"/>
              <w:jc w:val="left"/>
              <w:rPr>
                <w:szCs w:val="17"/>
              </w:rPr>
            </w:pPr>
            <w:r w:rsidRPr="00016793">
              <w:rPr>
                <w:szCs w:val="17"/>
              </w:rPr>
              <w:t>Califia Farms Matcha with Almond Ceremonial Green Tea</w:t>
            </w:r>
          </w:p>
        </w:tc>
        <w:tc>
          <w:tcPr>
            <w:tcW w:w="454" w:type="pct"/>
            <w:noWrap/>
            <w:hideMark/>
          </w:tcPr>
          <w:p w14:paraId="12D06254"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5F58ED5B"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196A8C7"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3BD5C9A3" w14:textId="77777777" w:rsidR="00016793" w:rsidRPr="00016793" w:rsidRDefault="00016793" w:rsidP="00016793">
            <w:pPr>
              <w:spacing w:after="0"/>
              <w:jc w:val="left"/>
              <w:rPr>
                <w:szCs w:val="17"/>
              </w:rPr>
            </w:pPr>
            <w:r w:rsidRPr="00016793">
              <w:rPr>
                <w:szCs w:val="17"/>
              </w:rPr>
              <w:t>Statewide Recycling</w:t>
            </w:r>
          </w:p>
        </w:tc>
      </w:tr>
      <w:tr w:rsidR="00016793" w:rsidRPr="00016793" w14:paraId="54CACF95" w14:textId="77777777" w:rsidTr="006F3096">
        <w:trPr>
          <w:trHeight w:val="20"/>
        </w:trPr>
        <w:tc>
          <w:tcPr>
            <w:tcW w:w="1666" w:type="pct"/>
            <w:noWrap/>
            <w:hideMark/>
          </w:tcPr>
          <w:p w14:paraId="46F08BEE" w14:textId="77777777" w:rsidR="00016793" w:rsidRPr="00016793" w:rsidRDefault="00016793" w:rsidP="00016793">
            <w:pPr>
              <w:spacing w:after="0"/>
              <w:ind w:left="159" w:hanging="159"/>
              <w:jc w:val="left"/>
              <w:rPr>
                <w:szCs w:val="17"/>
              </w:rPr>
            </w:pPr>
            <w:r w:rsidRPr="00016793">
              <w:rPr>
                <w:szCs w:val="17"/>
              </w:rPr>
              <w:t xml:space="preserve">Califia Farms Mocha Cold Brew Coffee </w:t>
            </w:r>
            <w:r w:rsidRPr="00016793">
              <w:rPr>
                <w:szCs w:val="17"/>
              </w:rPr>
              <w:br/>
              <w:t>With Almond</w:t>
            </w:r>
          </w:p>
        </w:tc>
        <w:tc>
          <w:tcPr>
            <w:tcW w:w="454" w:type="pct"/>
            <w:noWrap/>
            <w:hideMark/>
          </w:tcPr>
          <w:p w14:paraId="15350E3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F701FC4"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B7F615D"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60C731B5" w14:textId="77777777" w:rsidR="00016793" w:rsidRPr="00016793" w:rsidRDefault="00016793" w:rsidP="00016793">
            <w:pPr>
              <w:spacing w:after="0"/>
              <w:jc w:val="left"/>
              <w:rPr>
                <w:szCs w:val="17"/>
              </w:rPr>
            </w:pPr>
            <w:r w:rsidRPr="00016793">
              <w:rPr>
                <w:szCs w:val="17"/>
              </w:rPr>
              <w:t>Statewide Recycling</w:t>
            </w:r>
          </w:p>
        </w:tc>
      </w:tr>
      <w:tr w:rsidR="00016793" w:rsidRPr="00016793" w14:paraId="33ADFFA0" w14:textId="77777777" w:rsidTr="006F3096">
        <w:trPr>
          <w:trHeight w:val="20"/>
        </w:trPr>
        <w:tc>
          <w:tcPr>
            <w:tcW w:w="1666" w:type="pct"/>
            <w:noWrap/>
            <w:hideMark/>
          </w:tcPr>
          <w:p w14:paraId="038A7760" w14:textId="77777777" w:rsidR="00016793" w:rsidRPr="00016793" w:rsidRDefault="00016793" w:rsidP="00016793">
            <w:pPr>
              <w:spacing w:after="0"/>
              <w:ind w:left="159" w:hanging="159"/>
              <w:jc w:val="left"/>
              <w:rPr>
                <w:szCs w:val="17"/>
              </w:rPr>
            </w:pPr>
            <w:r w:rsidRPr="00016793">
              <w:rPr>
                <w:szCs w:val="17"/>
              </w:rPr>
              <w:t>Califia Farms Protein Maca Spresso with Almond</w:t>
            </w:r>
          </w:p>
        </w:tc>
        <w:tc>
          <w:tcPr>
            <w:tcW w:w="454" w:type="pct"/>
            <w:noWrap/>
            <w:hideMark/>
          </w:tcPr>
          <w:p w14:paraId="72125518"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445774E7"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A2C8D12"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4A2CCC7F" w14:textId="77777777" w:rsidR="00016793" w:rsidRPr="00016793" w:rsidRDefault="00016793" w:rsidP="00016793">
            <w:pPr>
              <w:spacing w:after="0"/>
              <w:jc w:val="left"/>
              <w:rPr>
                <w:szCs w:val="17"/>
              </w:rPr>
            </w:pPr>
            <w:r w:rsidRPr="00016793">
              <w:rPr>
                <w:szCs w:val="17"/>
              </w:rPr>
              <w:t>Statewide Recycling</w:t>
            </w:r>
          </w:p>
        </w:tc>
      </w:tr>
      <w:tr w:rsidR="00016793" w:rsidRPr="00016793" w14:paraId="54D6790F" w14:textId="77777777" w:rsidTr="006F3096">
        <w:trPr>
          <w:trHeight w:val="20"/>
        </w:trPr>
        <w:tc>
          <w:tcPr>
            <w:tcW w:w="1666" w:type="pct"/>
            <w:noWrap/>
            <w:hideMark/>
          </w:tcPr>
          <w:p w14:paraId="35346EA6" w14:textId="77777777" w:rsidR="00016793" w:rsidRPr="00016793" w:rsidRDefault="00016793" w:rsidP="00016793">
            <w:pPr>
              <w:spacing w:after="0"/>
              <w:ind w:left="159" w:hanging="159"/>
              <w:jc w:val="left"/>
              <w:rPr>
                <w:szCs w:val="17"/>
              </w:rPr>
            </w:pPr>
            <w:r w:rsidRPr="00016793">
              <w:rPr>
                <w:szCs w:val="17"/>
              </w:rPr>
              <w:t>Califia Farms Toasted Oats N Almond</w:t>
            </w:r>
          </w:p>
        </w:tc>
        <w:tc>
          <w:tcPr>
            <w:tcW w:w="454" w:type="pct"/>
            <w:noWrap/>
            <w:hideMark/>
          </w:tcPr>
          <w:p w14:paraId="3785A1C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C9B65F2"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10A2BFEC"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4EA96D64" w14:textId="77777777" w:rsidR="00016793" w:rsidRPr="00016793" w:rsidRDefault="00016793" w:rsidP="00016793">
            <w:pPr>
              <w:spacing w:after="0"/>
              <w:jc w:val="left"/>
              <w:rPr>
                <w:szCs w:val="17"/>
              </w:rPr>
            </w:pPr>
            <w:r w:rsidRPr="00016793">
              <w:rPr>
                <w:szCs w:val="17"/>
              </w:rPr>
              <w:t>Statewide Recycling</w:t>
            </w:r>
          </w:p>
        </w:tc>
      </w:tr>
      <w:tr w:rsidR="00016793" w:rsidRPr="00016793" w14:paraId="2B20E7D6" w14:textId="77777777" w:rsidTr="006F3096">
        <w:trPr>
          <w:trHeight w:val="20"/>
        </w:trPr>
        <w:tc>
          <w:tcPr>
            <w:tcW w:w="1666" w:type="pct"/>
            <w:noWrap/>
            <w:hideMark/>
          </w:tcPr>
          <w:p w14:paraId="42EF0539" w14:textId="77777777" w:rsidR="00016793" w:rsidRPr="00016793" w:rsidRDefault="00016793" w:rsidP="00016793">
            <w:pPr>
              <w:spacing w:after="0"/>
              <w:ind w:left="159" w:hanging="159"/>
              <w:jc w:val="left"/>
              <w:rPr>
                <w:szCs w:val="17"/>
              </w:rPr>
            </w:pPr>
            <w:r w:rsidRPr="00016793">
              <w:rPr>
                <w:szCs w:val="17"/>
              </w:rPr>
              <w:t>Califia Farms Triple Shot Cold Brew Coffee with Almond</w:t>
            </w:r>
          </w:p>
        </w:tc>
        <w:tc>
          <w:tcPr>
            <w:tcW w:w="454" w:type="pct"/>
            <w:noWrap/>
            <w:hideMark/>
          </w:tcPr>
          <w:p w14:paraId="66A82E33"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5D015A34"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17EE6A83"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3078F377" w14:textId="77777777" w:rsidR="00016793" w:rsidRPr="00016793" w:rsidRDefault="00016793" w:rsidP="00016793">
            <w:pPr>
              <w:spacing w:after="0"/>
              <w:jc w:val="left"/>
              <w:rPr>
                <w:szCs w:val="17"/>
              </w:rPr>
            </w:pPr>
            <w:r w:rsidRPr="00016793">
              <w:rPr>
                <w:szCs w:val="17"/>
              </w:rPr>
              <w:t>Statewide Recycling</w:t>
            </w:r>
          </w:p>
        </w:tc>
      </w:tr>
      <w:tr w:rsidR="00016793" w:rsidRPr="00016793" w14:paraId="7FED12A7" w14:textId="77777777" w:rsidTr="006F3096">
        <w:trPr>
          <w:trHeight w:val="20"/>
        </w:trPr>
        <w:tc>
          <w:tcPr>
            <w:tcW w:w="1666" w:type="pct"/>
            <w:noWrap/>
            <w:hideMark/>
          </w:tcPr>
          <w:p w14:paraId="286ABAC9" w14:textId="77777777" w:rsidR="00016793" w:rsidRPr="00016793" w:rsidRDefault="00016793" w:rsidP="00016793">
            <w:pPr>
              <w:spacing w:after="0"/>
              <w:ind w:left="159" w:hanging="159"/>
              <w:jc w:val="left"/>
              <w:rPr>
                <w:szCs w:val="17"/>
              </w:rPr>
            </w:pPr>
            <w:r w:rsidRPr="00016793">
              <w:rPr>
                <w:szCs w:val="17"/>
              </w:rPr>
              <w:lastRenderedPageBreak/>
              <w:t>Califia Farms Unsweetened Vanilla Almond</w:t>
            </w:r>
          </w:p>
        </w:tc>
        <w:tc>
          <w:tcPr>
            <w:tcW w:w="454" w:type="pct"/>
            <w:noWrap/>
            <w:hideMark/>
          </w:tcPr>
          <w:p w14:paraId="218C73C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442936E"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91E9949"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15EB5373" w14:textId="77777777" w:rsidR="00016793" w:rsidRPr="00016793" w:rsidRDefault="00016793" w:rsidP="00016793">
            <w:pPr>
              <w:spacing w:after="0"/>
              <w:jc w:val="left"/>
              <w:rPr>
                <w:szCs w:val="17"/>
              </w:rPr>
            </w:pPr>
            <w:r w:rsidRPr="00016793">
              <w:rPr>
                <w:szCs w:val="17"/>
              </w:rPr>
              <w:t>Statewide Recycling</w:t>
            </w:r>
          </w:p>
        </w:tc>
      </w:tr>
      <w:tr w:rsidR="00016793" w:rsidRPr="00016793" w14:paraId="24A42437" w14:textId="77777777" w:rsidTr="006F3096">
        <w:trPr>
          <w:trHeight w:val="20"/>
        </w:trPr>
        <w:tc>
          <w:tcPr>
            <w:tcW w:w="1666" w:type="pct"/>
            <w:noWrap/>
            <w:hideMark/>
          </w:tcPr>
          <w:p w14:paraId="44F1937E" w14:textId="77777777" w:rsidR="00016793" w:rsidRPr="00016793" w:rsidRDefault="00016793" w:rsidP="00016793">
            <w:pPr>
              <w:spacing w:after="0"/>
              <w:ind w:left="159" w:hanging="159"/>
              <w:jc w:val="left"/>
              <w:rPr>
                <w:szCs w:val="17"/>
              </w:rPr>
            </w:pPr>
            <w:r w:rsidRPr="00016793">
              <w:rPr>
                <w:szCs w:val="17"/>
              </w:rPr>
              <w:t>Califia Farms Unsweeteneed Black &amp; White Cold Brew Coffee with Almond</w:t>
            </w:r>
          </w:p>
        </w:tc>
        <w:tc>
          <w:tcPr>
            <w:tcW w:w="454" w:type="pct"/>
            <w:noWrap/>
            <w:hideMark/>
          </w:tcPr>
          <w:p w14:paraId="02B4285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47B28E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13DC12D7"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7CCB7714" w14:textId="77777777" w:rsidR="00016793" w:rsidRPr="00016793" w:rsidRDefault="00016793" w:rsidP="00016793">
            <w:pPr>
              <w:spacing w:after="0"/>
              <w:jc w:val="left"/>
              <w:rPr>
                <w:szCs w:val="17"/>
              </w:rPr>
            </w:pPr>
            <w:r w:rsidRPr="00016793">
              <w:rPr>
                <w:szCs w:val="17"/>
              </w:rPr>
              <w:t>Statewide Recycling</w:t>
            </w:r>
          </w:p>
        </w:tc>
      </w:tr>
      <w:tr w:rsidR="00016793" w:rsidRPr="00016793" w14:paraId="756FD5E7" w14:textId="77777777" w:rsidTr="006F3096">
        <w:trPr>
          <w:trHeight w:val="20"/>
        </w:trPr>
        <w:tc>
          <w:tcPr>
            <w:tcW w:w="1666" w:type="pct"/>
            <w:noWrap/>
            <w:hideMark/>
          </w:tcPr>
          <w:p w14:paraId="480E25D3" w14:textId="77777777" w:rsidR="00016793" w:rsidRPr="00016793" w:rsidRDefault="00016793" w:rsidP="00016793">
            <w:pPr>
              <w:spacing w:after="0"/>
              <w:ind w:left="159" w:hanging="159"/>
              <w:jc w:val="left"/>
              <w:rPr>
                <w:szCs w:val="17"/>
              </w:rPr>
            </w:pPr>
            <w:r w:rsidRPr="00016793">
              <w:rPr>
                <w:szCs w:val="17"/>
              </w:rPr>
              <w:t>Califia Farms Unsweeteneed Black &amp; White Cold Brew Coffee with Almond</w:t>
            </w:r>
          </w:p>
        </w:tc>
        <w:tc>
          <w:tcPr>
            <w:tcW w:w="454" w:type="pct"/>
            <w:noWrap/>
            <w:hideMark/>
          </w:tcPr>
          <w:p w14:paraId="61CDF34E" w14:textId="77777777" w:rsidR="00016793" w:rsidRPr="00016793" w:rsidRDefault="00016793" w:rsidP="00016793">
            <w:pPr>
              <w:spacing w:after="0"/>
              <w:ind w:right="170"/>
              <w:jc w:val="right"/>
              <w:rPr>
                <w:szCs w:val="17"/>
              </w:rPr>
            </w:pPr>
            <w:r w:rsidRPr="00016793">
              <w:rPr>
                <w:szCs w:val="17"/>
              </w:rPr>
              <w:t>310ml</w:t>
            </w:r>
          </w:p>
        </w:tc>
        <w:tc>
          <w:tcPr>
            <w:tcW w:w="531" w:type="pct"/>
            <w:noWrap/>
            <w:hideMark/>
          </w:tcPr>
          <w:p w14:paraId="34FBE78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EED167B"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288445A0" w14:textId="77777777" w:rsidR="00016793" w:rsidRPr="00016793" w:rsidRDefault="00016793" w:rsidP="00016793">
            <w:pPr>
              <w:spacing w:after="0"/>
              <w:jc w:val="left"/>
              <w:rPr>
                <w:szCs w:val="17"/>
              </w:rPr>
            </w:pPr>
            <w:r w:rsidRPr="00016793">
              <w:rPr>
                <w:szCs w:val="17"/>
              </w:rPr>
              <w:t>Statewide Recycling</w:t>
            </w:r>
          </w:p>
        </w:tc>
      </w:tr>
      <w:tr w:rsidR="00016793" w:rsidRPr="00016793" w14:paraId="39720CB1" w14:textId="77777777" w:rsidTr="006F3096">
        <w:trPr>
          <w:trHeight w:val="20"/>
        </w:trPr>
        <w:tc>
          <w:tcPr>
            <w:tcW w:w="1666" w:type="pct"/>
            <w:noWrap/>
            <w:hideMark/>
          </w:tcPr>
          <w:p w14:paraId="5E6DE365" w14:textId="77777777" w:rsidR="00016793" w:rsidRPr="00016793" w:rsidRDefault="00016793" w:rsidP="00016793">
            <w:pPr>
              <w:spacing w:after="0"/>
              <w:ind w:left="159" w:hanging="159"/>
              <w:jc w:val="left"/>
              <w:rPr>
                <w:szCs w:val="17"/>
              </w:rPr>
            </w:pPr>
            <w:r w:rsidRPr="00016793">
              <w:rPr>
                <w:szCs w:val="17"/>
              </w:rPr>
              <w:t>Califia Farms XX Espresso Cold Brew Coffee with Almond</w:t>
            </w:r>
          </w:p>
        </w:tc>
        <w:tc>
          <w:tcPr>
            <w:tcW w:w="454" w:type="pct"/>
            <w:noWrap/>
            <w:hideMark/>
          </w:tcPr>
          <w:p w14:paraId="38B989D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0EA938A"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22AEE14" w14:textId="77777777" w:rsidR="00016793" w:rsidRPr="00016793" w:rsidRDefault="00016793" w:rsidP="00016793">
            <w:pPr>
              <w:spacing w:after="0"/>
              <w:ind w:left="159" w:right="113" w:hanging="159"/>
              <w:jc w:val="left"/>
              <w:rPr>
                <w:szCs w:val="17"/>
              </w:rPr>
            </w:pPr>
            <w:r w:rsidRPr="00016793">
              <w:rPr>
                <w:szCs w:val="17"/>
              </w:rPr>
              <w:t>Califia Farms Australia Pty Ltd</w:t>
            </w:r>
          </w:p>
        </w:tc>
        <w:tc>
          <w:tcPr>
            <w:tcW w:w="759" w:type="pct"/>
            <w:noWrap/>
            <w:hideMark/>
          </w:tcPr>
          <w:p w14:paraId="43FC19AE" w14:textId="77777777" w:rsidR="00016793" w:rsidRPr="00016793" w:rsidRDefault="00016793" w:rsidP="00016793">
            <w:pPr>
              <w:spacing w:after="0"/>
              <w:jc w:val="left"/>
              <w:rPr>
                <w:szCs w:val="17"/>
              </w:rPr>
            </w:pPr>
            <w:r w:rsidRPr="00016793">
              <w:rPr>
                <w:szCs w:val="17"/>
              </w:rPr>
              <w:t>Statewide Recycling</w:t>
            </w:r>
          </w:p>
        </w:tc>
      </w:tr>
      <w:tr w:rsidR="00016793" w:rsidRPr="00016793" w14:paraId="6E859DB9" w14:textId="77777777" w:rsidTr="006F3096">
        <w:trPr>
          <w:trHeight w:val="20"/>
        </w:trPr>
        <w:tc>
          <w:tcPr>
            <w:tcW w:w="1666" w:type="pct"/>
            <w:noWrap/>
            <w:hideMark/>
          </w:tcPr>
          <w:p w14:paraId="675DC308" w14:textId="77777777" w:rsidR="00016793" w:rsidRPr="00016793" w:rsidRDefault="00016793" w:rsidP="00016793">
            <w:pPr>
              <w:spacing w:after="0"/>
              <w:ind w:left="159" w:hanging="159"/>
              <w:jc w:val="left"/>
              <w:rPr>
                <w:szCs w:val="17"/>
              </w:rPr>
            </w:pPr>
            <w:r w:rsidRPr="00016793">
              <w:rPr>
                <w:szCs w:val="17"/>
              </w:rPr>
              <w:t>Stripped Coconut Water</w:t>
            </w:r>
          </w:p>
        </w:tc>
        <w:tc>
          <w:tcPr>
            <w:tcW w:w="454" w:type="pct"/>
            <w:noWrap/>
            <w:hideMark/>
          </w:tcPr>
          <w:p w14:paraId="130FF6DB" w14:textId="77777777" w:rsidR="00016793" w:rsidRPr="00016793" w:rsidRDefault="00016793" w:rsidP="00016793">
            <w:pPr>
              <w:spacing w:after="0"/>
              <w:ind w:right="170"/>
              <w:jc w:val="right"/>
              <w:rPr>
                <w:szCs w:val="17"/>
              </w:rPr>
            </w:pPr>
            <w:r w:rsidRPr="00016793">
              <w:rPr>
                <w:szCs w:val="17"/>
              </w:rPr>
              <w:t>520ml</w:t>
            </w:r>
          </w:p>
        </w:tc>
        <w:tc>
          <w:tcPr>
            <w:tcW w:w="531" w:type="pct"/>
            <w:noWrap/>
            <w:hideMark/>
          </w:tcPr>
          <w:p w14:paraId="667DE714" w14:textId="77777777" w:rsidR="00016793" w:rsidRPr="00016793" w:rsidRDefault="00016793" w:rsidP="00016793">
            <w:pPr>
              <w:spacing w:after="0"/>
              <w:ind w:left="142" w:right="113" w:hanging="125"/>
              <w:jc w:val="left"/>
              <w:rPr>
                <w:szCs w:val="17"/>
              </w:rPr>
            </w:pPr>
            <w:r w:rsidRPr="00016793">
              <w:rPr>
                <w:szCs w:val="17"/>
              </w:rPr>
              <w:t>Can—Steel</w:t>
            </w:r>
          </w:p>
        </w:tc>
        <w:tc>
          <w:tcPr>
            <w:tcW w:w="1590" w:type="pct"/>
            <w:noWrap/>
            <w:hideMark/>
          </w:tcPr>
          <w:p w14:paraId="0716DAF6" w14:textId="77777777" w:rsidR="00016793" w:rsidRPr="00016793" w:rsidRDefault="00016793" w:rsidP="00016793">
            <w:pPr>
              <w:spacing w:after="0"/>
              <w:ind w:left="159" w:right="113" w:hanging="159"/>
              <w:jc w:val="left"/>
              <w:rPr>
                <w:szCs w:val="17"/>
              </w:rPr>
            </w:pPr>
            <w:r w:rsidRPr="00016793">
              <w:rPr>
                <w:szCs w:val="17"/>
              </w:rPr>
              <w:t>DJ &amp; A Products Pty Ltd</w:t>
            </w:r>
          </w:p>
        </w:tc>
        <w:tc>
          <w:tcPr>
            <w:tcW w:w="759" w:type="pct"/>
            <w:noWrap/>
            <w:hideMark/>
          </w:tcPr>
          <w:p w14:paraId="12DACA0A" w14:textId="77777777" w:rsidR="00016793" w:rsidRPr="00016793" w:rsidRDefault="00016793" w:rsidP="00016793">
            <w:pPr>
              <w:spacing w:after="0"/>
              <w:jc w:val="left"/>
              <w:rPr>
                <w:szCs w:val="17"/>
              </w:rPr>
            </w:pPr>
            <w:r w:rsidRPr="00016793">
              <w:rPr>
                <w:szCs w:val="17"/>
              </w:rPr>
              <w:t>Marine Stores Ltd</w:t>
            </w:r>
          </w:p>
        </w:tc>
      </w:tr>
      <w:tr w:rsidR="00016793" w:rsidRPr="00016793" w14:paraId="1884811D" w14:textId="77777777" w:rsidTr="006F3096">
        <w:trPr>
          <w:trHeight w:val="20"/>
        </w:trPr>
        <w:tc>
          <w:tcPr>
            <w:tcW w:w="1666" w:type="pct"/>
            <w:noWrap/>
            <w:hideMark/>
          </w:tcPr>
          <w:p w14:paraId="1700B5F9" w14:textId="77777777" w:rsidR="00016793" w:rsidRPr="00016793" w:rsidRDefault="00016793" w:rsidP="00016793">
            <w:pPr>
              <w:spacing w:after="0"/>
              <w:ind w:left="159" w:hanging="159"/>
              <w:jc w:val="left"/>
              <w:rPr>
                <w:szCs w:val="17"/>
              </w:rPr>
            </w:pPr>
            <w:r w:rsidRPr="00016793">
              <w:rPr>
                <w:szCs w:val="17"/>
              </w:rPr>
              <w:t>King Valley Dal Zotto NV Pucino Prosecco</w:t>
            </w:r>
          </w:p>
        </w:tc>
        <w:tc>
          <w:tcPr>
            <w:tcW w:w="454" w:type="pct"/>
            <w:noWrap/>
            <w:hideMark/>
          </w:tcPr>
          <w:p w14:paraId="1151DD5D"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CA5EC5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46877E2" w14:textId="77777777" w:rsidR="00016793" w:rsidRPr="00016793" w:rsidRDefault="00016793" w:rsidP="00016793">
            <w:pPr>
              <w:spacing w:after="0"/>
              <w:ind w:left="159" w:right="113" w:hanging="159"/>
              <w:jc w:val="left"/>
              <w:rPr>
                <w:szCs w:val="17"/>
              </w:rPr>
            </w:pPr>
            <w:r w:rsidRPr="00016793">
              <w:rPr>
                <w:szCs w:val="17"/>
              </w:rPr>
              <w:t>Dal Zotto Wines Pty Ltd</w:t>
            </w:r>
          </w:p>
        </w:tc>
        <w:tc>
          <w:tcPr>
            <w:tcW w:w="759" w:type="pct"/>
            <w:noWrap/>
            <w:hideMark/>
          </w:tcPr>
          <w:p w14:paraId="46CBEE5F" w14:textId="77777777" w:rsidR="00016793" w:rsidRPr="00016793" w:rsidRDefault="00016793" w:rsidP="00016793">
            <w:pPr>
              <w:spacing w:after="0"/>
              <w:jc w:val="left"/>
              <w:rPr>
                <w:szCs w:val="17"/>
              </w:rPr>
            </w:pPr>
            <w:r w:rsidRPr="00016793">
              <w:rPr>
                <w:szCs w:val="17"/>
              </w:rPr>
              <w:t>Statewide Recycling</w:t>
            </w:r>
          </w:p>
        </w:tc>
      </w:tr>
      <w:tr w:rsidR="00016793" w:rsidRPr="00016793" w14:paraId="476745DE" w14:textId="77777777" w:rsidTr="006F3096">
        <w:trPr>
          <w:trHeight w:val="20"/>
        </w:trPr>
        <w:tc>
          <w:tcPr>
            <w:tcW w:w="1666" w:type="pct"/>
            <w:noWrap/>
            <w:hideMark/>
          </w:tcPr>
          <w:p w14:paraId="2E59FDC4" w14:textId="77777777" w:rsidR="00016793" w:rsidRPr="00016793" w:rsidRDefault="00016793" w:rsidP="00016793">
            <w:pPr>
              <w:spacing w:after="0"/>
              <w:ind w:left="159" w:hanging="159"/>
              <w:jc w:val="left"/>
              <w:rPr>
                <w:szCs w:val="17"/>
              </w:rPr>
            </w:pPr>
            <w:r w:rsidRPr="00016793">
              <w:rPr>
                <w:szCs w:val="17"/>
              </w:rPr>
              <w:t>Tonik Active BCAA Functional Water Lemon Lime Perform</w:t>
            </w:r>
          </w:p>
        </w:tc>
        <w:tc>
          <w:tcPr>
            <w:tcW w:w="454" w:type="pct"/>
            <w:noWrap/>
            <w:hideMark/>
          </w:tcPr>
          <w:p w14:paraId="4D6925F0"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55E14AF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F04E8D3"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3A64C85C" w14:textId="77777777" w:rsidR="00016793" w:rsidRPr="00016793" w:rsidRDefault="00016793" w:rsidP="00016793">
            <w:pPr>
              <w:spacing w:after="0"/>
              <w:jc w:val="left"/>
              <w:rPr>
                <w:szCs w:val="17"/>
              </w:rPr>
            </w:pPr>
            <w:r w:rsidRPr="00016793">
              <w:rPr>
                <w:szCs w:val="17"/>
              </w:rPr>
              <w:t>Marine Stores Ltd</w:t>
            </w:r>
          </w:p>
        </w:tc>
      </w:tr>
      <w:tr w:rsidR="00016793" w:rsidRPr="00016793" w14:paraId="7208C6D1" w14:textId="77777777" w:rsidTr="006F3096">
        <w:trPr>
          <w:trHeight w:val="20"/>
        </w:trPr>
        <w:tc>
          <w:tcPr>
            <w:tcW w:w="1666" w:type="pct"/>
            <w:noWrap/>
            <w:hideMark/>
          </w:tcPr>
          <w:p w14:paraId="5FF02452" w14:textId="77777777" w:rsidR="00016793" w:rsidRPr="00016793" w:rsidRDefault="00016793" w:rsidP="00016793">
            <w:pPr>
              <w:spacing w:after="0"/>
              <w:ind w:left="159" w:hanging="159"/>
              <w:jc w:val="left"/>
              <w:rPr>
                <w:szCs w:val="17"/>
              </w:rPr>
            </w:pPr>
            <w:r w:rsidRPr="00016793">
              <w:rPr>
                <w:szCs w:val="17"/>
              </w:rPr>
              <w:t>Tonik Active BCAA Functional Water Mixed Berry Focus</w:t>
            </w:r>
          </w:p>
        </w:tc>
        <w:tc>
          <w:tcPr>
            <w:tcW w:w="454" w:type="pct"/>
            <w:noWrap/>
            <w:hideMark/>
          </w:tcPr>
          <w:p w14:paraId="1AAE535B"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2CC07D50"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F9422D4"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210904C5" w14:textId="77777777" w:rsidR="00016793" w:rsidRPr="00016793" w:rsidRDefault="00016793" w:rsidP="00016793">
            <w:pPr>
              <w:spacing w:after="0"/>
              <w:jc w:val="left"/>
              <w:rPr>
                <w:szCs w:val="17"/>
              </w:rPr>
            </w:pPr>
            <w:r w:rsidRPr="00016793">
              <w:rPr>
                <w:szCs w:val="17"/>
              </w:rPr>
              <w:t>Marine Stores Ltd</w:t>
            </w:r>
          </w:p>
        </w:tc>
      </w:tr>
      <w:tr w:rsidR="00016793" w:rsidRPr="00016793" w14:paraId="771FC230" w14:textId="77777777" w:rsidTr="006F3096">
        <w:trPr>
          <w:trHeight w:val="20"/>
        </w:trPr>
        <w:tc>
          <w:tcPr>
            <w:tcW w:w="1666" w:type="pct"/>
            <w:noWrap/>
            <w:hideMark/>
          </w:tcPr>
          <w:p w14:paraId="55C0242E" w14:textId="77777777" w:rsidR="00016793" w:rsidRPr="00016793" w:rsidRDefault="00016793" w:rsidP="00016793">
            <w:pPr>
              <w:spacing w:after="0"/>
              <w:ind w:left="159" w:hanging="159"/>
              <w:jc w:val="left"/>
              <w:rPr>
                <w:szCs w:val="17"/>
              </w:rPr>
            </w:pPr>
            <w:r w:rsidRPr="00016793">
              <w:rPr>
                <w:szCs w:val="17"/>
              </w:rPr>
              <w:t>Tonik Active BCAA Functional Water Strawberry Apple Recover</w:t>
            </w:r>
          </w:p>
        </w:tc>
        <w:tc>
          <w:tcPr>
            <w:tcW w:w="454" w:type="pct"/>
            <w:noWrap/>
            <w:hideMark/>
          </w:tcPr>
          <w:p w14:paraId="4738D40C"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6A2BBA4E"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A973C65"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06F4C46A" w14:textId="77777777" w:rsidR="00016793" w:rsidRPr="00016793" w:rsidRDefault="00016793" w:rsidP="00016793">
            <w:pPr>
              <w:spacing w:after="0"/>
              <w:jc w:val="left"/>
              <w:rPr>
                <w:szCs w:val="17"/>
              </w:rPr>
            </w:pPr>
            <w:r w:rsidRPr="00016793">
              <w:rPr>
                <w:szCs w:val="17"/>
              </w:rPr>
              <w:t>Marine Stores Ltd</w:t>
            </w:r>
          </w:p>
        </w:tc>
      </w:tr>
      <w:tr w:rsidR="00016793" w:rsidRPr="00016793" w14:paraId="6ECD0066" w14:textId="77777777" w:rsidTr="006F3096">
        <w:trPr>
          <w:trHeight w:val="20"/>
        </w:trPr>
        <w:tc>
          <w:tcPr>
            <w:tcW w:w="1666" w:type="pct"/>
            <w:noWrap/>
            <w:hideMark/>
          </w:tcPr>
          <w:p w14:paraId="1869A7AC" w14:textId="77777777" w:rsidR="00016793" w:rsidRPr="00016793" w:rsidRDefault="00016793" w:rsidP="00016793">
            <w:pPr>
              <w:spacing w:after="0"/>
              <w:ind w:left="159" w:hanging="159"/>
              <w:jc w:val="left"/>
              <w:rPr>
                <w:szCs w:val="17"/>
              </w:rPr>
            </w:pPr>
            <w:r w:rsidRPr="00016793">
              <w:rPr>
                <w:szCs w:val="17"/>
              </w:rPr>
              <w:t>Tonik Active BCAA Functional Water Tropical Energise</w:t>
            </w:r>
          </w:p>
        </w:tc>
        <w:tc>
          <w:tcPr>
            <w:tcW w:w="454" w:type="pct"/>
            <w:noWrap/>
            <w:hideMark/>
          </w:tcPr>
          <w:p w14:paraId="28522B42"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7352382C"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441EED7"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60747583" w14:textId="77777777" w:rsidR="00016793" w:rsidRPr="00016793" w:rsidRDefault="00016793" w:rsidP="00016793">
            <w:pPr>
              <w:spacing w:after="0"/>
              <w:jc w:val="left"/>
              <w:rPr>
                <w:szCs w:val="17"/>
              </w:rPr>
            </w:pPr>
            <w:r w:rsidRPr="00016793">
              <w:rPr>
                <w:szCs w:val="17"/>
              </w:rPr>
              <w:t>Marine Stores Ltd</w:t>
            </w:r>
          </w:p>
        </w:tc>
      </w:tr>
      <w:tr w:rsidR="00016793" w:rsidRPr="00016793" w14:paraId="3690827A" w14:textId="77777777" w:rsidTr="006F3096">
        <w:trPr>
          <w:trHeight w:val="20"/>
        </w:trPr>
        <w:tc>
          <w:tcPr>
            <w:tcW w:w="1666" w:type="pct"/>
            <w:noWrap/>
            <w:hideMark/>
          </w:tcPr>
          <w:p w14:paraId="499532C7" w14:textId="77777777" w:rsidR="00016793" w:rsidRPr="00016793" w:rsidRDefault="00016793" w:rsidP="00016793">
            <w:pPr>
              <w:spacing w:after="0"/>
              <w:ind w:left="159" w:hanging="159"/>
              <w:jc w:val="left"/>
              <w:rPr>
                <w:szCs w:val="17"/>
              </w:rPr>
            </w:pPr>
            <w:r w:rsidRPr="00016793">
              <w:rPr>
                <w:szCs w:val="17"/>
              </w:rPr>
              <w:t xml:space="preserve">Tonik Energise Amino Infused </w:t>
            </w:r>
            <w:r w:rsidRPr="00016793">
              <w:rPr>
                <w:szCs w:val="17"/>
              </w:rPr>
              <w:br/>
              <w:t>Tropical Flavoured</w:t>
            </w:r>
          </w:p>
        </w:tc>
        <w:tc>
          <w:tcPr>
            <w:tcW w:w="454" w:type="pct"/>
            <w:noWrap/>
            <w:hideMark/>
          </w:tcPr>
          <w:p w14:paraId="7BC9E185"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0ADD945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191A719"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7BC458D3" w14:textId="77777777" w:rsidR="00016793" w:rsidRPr="00016793" w:rsidRDefault="00016793" w:rsidP="00016793">
            <w:pPr>
              <w:spacing w:after="0"/>
              <w:jc w:val="left"/>
              <w:rPr>
                <w:szCs w:val="17"/>
              </w:rPr>
            </w:pPr>
            <w:r w:rsidRPr="00016793">
              <w:rPr>
                <w:szCs w:val="17"/>
              </w:rPr>
              <w:t>Marine Stores Ltd</w:t>
            </w:r>
          </w:p>
        </w:tc>
      </w:tr>
      <w:tr w:rsidR="00016793" w:rsidRPr="00016793" w14:paraId="60A4CC86" w14:textId="77777777" w:rsidTr="006F3096">
        <w:trPr>
          <w:trHeight w:val="20"/>
        </w:trPr>
        <w:tc>
          <w:tcPr>
            <w:tcW w:w="1666" w:type="pct"/>
            <w:noWrap/>
            <w:hideMark/>
          </w:tcPr>
          <w:p w14:paraId="60EA447B" w14:textId="77777777" w:rsidR="00016793" w:rsidRPr="00016793" w:rsidRDefault="00016793" w:rsidP="00016793">
            <w:pPr>
              <w:spacing w:after="0"/>
              <w:ind w:left="159" w:hanging="159"/>
              <w:jc w:val="left"/>
              <w:rPr>
                <w:szCs w:val="17"/>
              </w:rPr>
            </w:pPr>
            <w:r w:rsidRPr="00016793">
              <w:rPr>
                <w:szCs w:val="17"/>
              </w:rPr>
              <w:t xml:space="preserve">Tonik Focus Mixed Berry Flavoured </w:t>
            </w:r>
            <w:r w:rsidRPr="00016793">
              <w:rPr>
                <w:szCs w:val="17"/>
              </w:rPr>
              <w:br/>
              <w:t>Amino Infused</w:t>
            </w:r>
          </w:p>
        </w:tc>
        <w:tc>
          <w:tcPr>
            <w:tcW w:w="454" w:type="pct"/>
            <w:noWrap/>
            <w:hideMark/>
          </w:tcPr>
          <w:p w14:paraId="16520B70"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648D789D"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2591054"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4DD43291" w14:textId="77777777" w:rsidR="00016793" w:rsidRPr="00016793" w:rsidRDefault="00016793" w:rsidP="00016793">
            <w:pPr>
              <w:spacing w:after="0"/>
              <w:jc w:val="left"/>
              <w:rPr>
                <w:szCs w:val="17"/>
              </w:rPr>
            </w:pPr>
            <w:r w:rsidRPr="00016793">
              <w:rPr>
                <w:szCs w:val="17"/>
              </w:rPr>
              <w:t>Marine Stores Ltd</w:t>
            </w:r>
          </w:p>
        </w:tc>
      </w:tr>
      <w:tr w:rsidR="00016793" w:rsidRPr="00016793" w14:paraId="09714006" w14:textId="77777777" w:rsidTr="006F3096">
        <w:trPr>
          <w:trHeight w:val="20"/>
        </w:trPr>
        <w:tc>
          <w:tcPr>
            <w:tcW w:w="1666" w:type="pct"/>
            <w:noWrap/>
            <w:hideMark/>
          </w:tcPr>
          <w:p w14:paraId="2D472771" w14:textId="77777777" w:rsidR="00016793" w:rsidRPr="00016793" w:rsidRDefault="00016793" w:rsidP="00016793">
            <w:pPr>
              <w:spacing w:after="0"/>
              <w:ind w:left="159" w:hanging="159"/>
              <w:jc w:val="left"/>
              <w:rPr>
                <w:spacing w:val="-2"/>
                <w:szCs w:val="17"/>
              </w:rPr>
            </w:pPr>
            <w:r w:rsidRPr="00016793">
              <w:rPr>
                <w:spacing w:val="-2"/>
                <w:szCs w:val="17"/>
              </w:rPr>
              <w:t>Tonik Lemon Lime Flavoured Amino Infused</w:t>
            </w:r>
          </w:p>
        </w:tc>
        <w:tc>
          <w:tcPr>
            <w:tcW w:w="454" w:type="pct"/>
            <w:noWrap/>
            <w:hideMark/>
          </w:tcPr>
          <w:p w14:paraId="1DC0F012"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0DC6AA19"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19784678"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363424B7" w14:textId="77777777" w:rsidR="00016793" w:rsidRPr="00016793" w:rsidRDefault="00016793" w:rsidP="00016793">
            <w:pPr>
              <w:spacing w:after="0"/>
              <w:jc w:val="left"/>
              <w:rPr>
                <w:szCs w:val="17"/>
              </w:rPr>
            </w:pPr>
            <w:r w:rsidRPr="00016793">
              <w:rPr>
                <w:szCs w:val="17"/>
              </w:rPr>
              <w:t>Marine Stores Ltd</w:t>
            </w:r>
          </w:p>
        </w:tc>
      </w:tr>
      <w:tr w:rsidR="00016793" w:rsidRPr="00016793" w14:paraId="346E041D" w14:textId="77777777" w:rsidTr="006F3096">
        <w:trPr>
          <w:trHeight w:val="20"/>
        </w:trPr>
        <w:tc>
          <w:tcPr>
            <w:tcW w:w="1666" w:type="pct"/>
            <w:noWrap/>
            <w:hideMark/>
          </w:tcPr>
          <w:p w14:paraId="58B1DADA" w14:textId="77777777" w:rsidR="00016793" w:rsidRPr="00016793" w:rsidRDefault="00016793" w:rsidP="00016793">
            <w:pPr>
              <w:spacing w:after="0"/>
              <w:ind w:left="159" w:hanging="159"/>
              <w:jc w:val="left"/>
              <w:rPr>
                <w:szCs w:val="17"/>
              </w:rPr>
            </w:pPr>
            <w:r w:rsidRPr="00016793">
              <w:rPr>
                <w:szCs w:val="17"/>
              </w:rPr>
              <w:t xml:space="preserve">Tonik Plant Based Protein Shake </w:t>
            </w:r>
            <w:r w:rsidRPr="00016793">
              <w:rPr>
                <w:szCs w:val="17"/>
              </w:rPr>
              <w:br/>
              <w:t>Choc Honeycomb Flavoured</w:t>
            </w:r>
          </w:p>
        </w:tc>
        <w:tc>
          <w:tcPr>
            <w:tcW w:w="454" w:type="pct"/>
            <w:noWrap/>
            <w:hideMark/>
          </w:tcPr>
          <w:p w14:paraId="3A25D1A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7E81808"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DEEBF1F"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4B270EC2" w14:textId="77777777" w:rsidR="00016793" w:rsidRPr="00016793" w:rsidRDefault="00016793" w:rsidP="00016793">
            <w:pPr>
              <w:spacing w:after="0"/>
              <w:jc w:val="left"/>
              <w:rPr>
                <w:szCs w:val="17"/>
              </w:rPr>
            </w:pPr>
            <w:r w:rsidRPr="00016793">
              <w:rPr>
                <w:szCs w:val="17"/>
              </w:rPr>
              <w:t>Marine Stores Ltd</w:t>
            </w:r>
          </w:p>
        </w:tc>
      </w:tr>
      <w:tr w:rsidR="00016793" w:rsidRPr="00016793" w14:paraId="79C66610" w14:textId="77777777" w:rsidTr="006F3096">
        <w:trPr>
          <w:trHeight w:val="20"/>
        </w:trPr>
        <w:tc>
          <w:tcPr>
            <w:tcW w:w="1666" w:type="pct"/>
            <w:noWrap/>
            <w:hideMark/>
          </w:tcPr>
          <w:p w14:paraId="7BA0ABFE" w14:textId="77777777" w:rsidR="00016793" w:rsidRPr="00016793" w:rsidRDefault="00016793" w:rsidP="00016793">
            <w:pPr>
              <w:spacing w:after="0"/>
              <w:ind w:left="159" w:hanging="159"/>
              <w:jc w:val="left"/>
              <w:rPr>
                <w:szCs w:val="17"/>
              </w:rPr>
            </w:pPr>
            <w:r w:rsidRPr="00016793">
              <w:rPr>
                <w:szCs w:val="17"/>
              </w:rPr>
              <w:t xml:space="preserve">Tonik Plant Based Protein Shake </w:t>
            </w:r>
            <w:r w:rsidRPr="00016793">
              <w:rPr>
                <w:szCs w:val="17"/>
              </w:rPr>
              <w:br/>
              <w:t>Chocolate Flavoured</w:t>
            </w:r>
          </w:p>
        </w:tc>
        <w:tc>
          <w:tcPr>
            <w:tcW w:w="454" w:type="pct"/>
            <w:noWrap/>
            <w:hideMark/>
          </w:tcPr>
          <w:p w14:paraId="5DF318D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20D141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AC9DA8D"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0CD245A4" w14:textId="77777777" w:rsidR="00016793" w:rsidRPr="00016793" w:rsidRDefault="00016793" w:rsidP="00016793">
            <w:pPr>
              <w:spacing w:after="0"/>
              <w:jc w:val="left"/>
              <w:rPr>
                <w:szCs w:val="17"/>
              </w:rPr>
            </w:pPr>
            <w:r w:rsidRPr="00016793">
              <w:rPr>
                <w:szCs w:val="17"/>
              </w:rPr>
              <w:t>Marine Stores Ltd</w:t>
            </w:r>
          </w:p>
        </w:tc>
      </w:tr>
      <w:tr w:rsidR="00016793" w:rsidRPr="00016793" w14:paraId="0DCC3605" w14:textId="77777777" w:rsidTr="006F3096">
        <w:trPr>
          <w:trHeight w:val="20"/>
        </w:trPr>
        <w:tc>
          <w:tcPr>
            <w:tcW w:w="1666" w:type="pct"/>
            <w:noWrap/>
            <w:hideMark/>
          </w:tcPr>
          <w:p w14:paraId="4B466A93" w14:textId="77777777" w:rsidR="00016793" w:rsidRPr="00016793" w:rsidRDefault="00016793" w:rsidP="00016793">
            <w:pPr>
              <w:spacing w:after="0"/>
              <w:ind w:left="159" w:hanging="159"/>
              <w:jc w:val="left"/>
              <w:rPr>
                <w:szCs w:val="17"/>
              </w:rPr>
            </w:pPr>
            <w:r w:rsidRPr="00016793">
              <w:rPr>
                <w:szCs w:val="17"/>
              </w:rPr>
              <w:t xml:space="preserve">Tonik Plant Based Protein Shake </w:t>
            </w:r>
            <w:r w:rsidRPr="00016793">
              <w:rPr>
                <w:szCs w:val="17"/>
              </w:rPr>
              <w:br/>
              <w:t>Coffee Flavoured</w:t>
            </w:r>
          </w:p>
        </w:tc>
        <w:tc>
          <w:tcPr>
            <w:tcW w:w="454" w:type="pct"/>
            <w:noWrap/>
            <w:hideMark/>
          </w:tcPr>
          <w:p w14:paraId="67735F7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02359A9"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7339004"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1028F1AD" w14:textId="77777777" w:rsidR="00016793" w:rsidRPr="00016793" w:rsidRDefault="00016793" w:rsidP="00016793">
            <w:pPr>
              <w:spacing w:after="0"/>
              <w:jc w:val="left"/>
              <w:rPr>
                <w:szCs w:val="17"/>
              </w:rPr>
            </w:pPr>
            <w:r w:rsidRPr="00016793">
              <w:rPr>
                <w:szCs w:val="17"/>
              </w:rPr>
              <w:t>Marine Stores Ltd</w:t>
            </w:r>
          </w:p>
        </w:tc>
      </w:tr>
      <w:tr w:rsidR="00016793" w:rsidRPr="00016793" w14:paraId="62694778" w14:textId="77777777" w:rsidTr="006F3096">
        <w:trPr>
          <w:trHeight w:val="20"/>
        </w:trPr>
        <w:tc>
          <w:tcPr>
            <w:tcW w:w="1666" w:type="pct"/>
            <w:noWrap/>
            <w:hideMark/>
          </w:tcPr>
          <w:p w14:paraId="6E410BD2" w14:textId="77777777" w:rsidR="00016793" w:rsidRPr="00016793" w:rsidRDefault="00016793" w:rsidP="00016793">
            <w:pPr>
              <w:spacing w:after="0"/>
              <w:ind w:left="159" w:hanging="159"/>
              <w:jc w:val="left"/>
              <w:rPr>
                <w:szCs w:val="17"/>
              </w:rPr>
            </w:pPr>
            <w:r w:rsidRPr="00016793">
              <w:rPr>
                <w:szCs w:val="17"/>
              </w:rPr>
              <w:t xml:space="preserve">Tonik Plant Based Protein Shake </w:t>
            </w:r>
            <w:r w:rsidRPr="00016793">
              <w:rPr>
                <w:szCs w:val="17"/>
              </w:rPr>
              <w:br/>
              <w:t>Salted Caramel Flavoured</w:t>
            </w:r>
          </w:p>
        </w:tc>
        <w:tc>
          <w:tcPr>
            <w:tcW w:w="454" w:type="pct"/>
            <w:noWrap/>
            <w:hideMark/>
          </w:tcPr>
          <w:p w14:paraId="506F655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C904DD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7062B23"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32B199E2" w14:textId="77777777" w:rsidR="00016793" w:rsidRPr="00016793" w:rsidRDefault="00016793" w:rsidP="00016793">
            <w:pPr>
              <w:spacing w:after="0"/>
              <w:jc w:val="left"/>
              <w:rPr>
                <w:szCs w:val="17"/>
              </w:rPr>
            </w:pPr>
            <w:r w:rsidRPr="00016793">
              <w:rPr>
                <w:szCs w:val="17"/>
              </w:rPr>
              <w:t>Marine Stores Ltd</w:t>
            </w:r>
          </w:p>
        </w:tc>
      </w:tr>
      <w:tr w:rsidR="00016793" w:rsidRPr="00016793" w14:paraId="465C08CD" w14:textId="77777777" w:rsidTr="006F3096">
        <w:trPr>
          <w:trHeight w:val="20"/>
        </w:trPr>
        <w:tc>
          <w:tcPr>
            <w:tcW w:w="1666" w:type="pct"/>
            <w:noWrap/>
            <w:hideMark/>
          </w:tcPr>
          <w:p w14:paraId="7BE7B4A9" w14:textId="77777777" w:rsidR="00016793" w:rsidRPr="00016793" w:rsidRDefault="00016793" w:rsidP="00016793">
            <w:pPr>
              <w:spacing w:after="0"/>
              <w:ind w:left="159" w:hanging="159"/>
              <w:jc w:val="left"/>
              <w:rPr>
                <w:szCs w:val="17"/>
              </w:rPr>
            </w:pPr>
            <w:r w:rsidRPr="00016793">
              <w:rPr>
                <w:szCs w:val="17"/>
              </w:rPr>
              <w:t xml:space="preserve">Tonik Plant Based Protein Shake </w:t>
            </w:r>
            <w:r w:rsidRPr="00016793">
              <w:rPr>
                <w:szCs w:val="17"/>
              </w:rPr>
              <w:br/>
              <w:t>Vanilla Flavoured</w:t>
            </w:r>
          </w:p>
        </w:tc>
        <w:tc>
          <w:tcPr>
            <w:tcW w:w="454" w:type="pct"/>
            <w:noWrap/>
            <w:hideMark/>
          </w:tcPr>
          <w:p w14:paraId="030AB11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C38258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103AC85"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24FE2EF4" w14:textId="77777777" w:rsidR="00016793" w:rsidRPr="00016793" w:rsidRDefault="00016793" w:rsidP="00016793">
            <w:pPr>
              <w:spacing w:after="0"/>
              <w:jc w:val="left"/>
              <w:rPr>
                <w:szCs w:val="17"/>
              </w:rPr>
            </w:pPr>
            <w:r w:rsidRPr="00016793">
              <w:rPr>
                <w:szCs w:val="17"/>
              </w:rPr>
              <w:t>Marine Stores Ltd</w:t>
            </w:r>
          </w:p>
        </w:tc>
      </w:tr>
      <w:tr w:rsidR="00016793" w:rsidRPr="00016793" w14:paraId="5B7FF373" w14:textId="77777777" w:rsidTr="006F3096">
        <w:trPr>
          <w:trHeight w:val="20"/>
        </w:trPr>
        <w:tc>
          <w:tcPr>
            <w:tcW w:w="1666" w:type="pct"/>
            <w:noWrap/>
            <w:hideMark/>
          </w:tcPr>
          <w:p w14:paraId="53CA8939" w14:textId="77777777" w:rsidR="00016793" w:rsidRPr="00016793" w:rsidRDefault="00016793" w:rsidP="00016793">
            <w:pPr>
              <w:spacing w:after="0"/>
              <w:ind w:left="159" w:hanging="159"/>
              <w:jc w:val="left"/>
              <w:rPr>
                <w:szCs w:val="17"/>
              </w:rPr>
            </w:pPr>
            <w:r w:rsidRPr="00016793">
              <w:rPr>
                <w:szCs w:val="17"/>
              </w:rPr>
              <w:t xml:space="preserve">Tonik Plant Portein Shake Banana </w:t>
            </w:r>
            <w:r w:rsidRPr="00016793">
              <w:rPr>
                <w:szCs w:val="17"/>
              </w:rPr>
              <w:br/>
              <w:t>Toffee Flavoured</w:t>
            </w:r>
          </w:p>
        </w:tc>
        <w:tc>
          <w:tcPr>
            <w:tcW w:w="454" w:type="pct"/>
            <w:noWrap/>
            <w:hideMark/>
          </w:tcPr>
          <w:p w14:paraId="1BFF270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687F5EE"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48F27783"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18DFC471" w14:textId="77777777" w:rsidR="00016793" w:rsidRPr="00016793" w:rsidRDefault="00016793" w:rsidP="00016793">
            <w:pPr>
              <w:spacing w:after="0"/>
              <w:jc w:val="left"/>
              <w:rPr>
                <w:szCs w:val="17"/>
              </w:rPr>
            </w:pPr>
            <w:r w:rsidRPr="00016793">
              <w:rPr>
                <w:szCs w:val="17"/>
              </w:rPr>
              <w:t>Marine Stores Ltd</w:t>
            </w:r>
          </w:p>
        </w:tc>
      </w:tr>
      <w:tr w:rsidR="00016793" w:rsidRPr="00016793" w14:paraId="1709670D" w14:textId="77777777" w:rsidTr="006F3096">
        <w:trPr>
          <w:trHeight w:val="20"/>
        </w:trPr>
        <w:tc>
          <w:tcPr>
            <w:tcW w:w="1666" w:type="pct"/>
            <w:noWrap/>
            <w:hideMark/>
          </w:tcPr>
          <w:p w14:paraId="56AB58CB" w14:textId="77777777" w:rsidR="00016793" w:rsidRPr="00016793" w:rsidRDefault="00016793" w:rsidP="00016793">
            <w:pPr>
              <w:spacing w:after="0"/>
              <w:ind w:left="159" w:hanging="159"/>
              <w:jc w:val="left"/>
              <w:rPr>
                <w:szCs w:val="17"/>
              </w:rPr>
            </w:pPr>
            <w:r w:rsidRPr="00016793">
              <w:rPr>
                <w:szCs w:val="17"/>
              </w:rPr>
              <w:t>Tonik Recover Strawberry Apple Flavoured Amino Infused</w:t>
            </w:r>
          </w:p>
        </w:tc>
        <w:tc>
          <w:tcPr>
            <w:tcW w:w="454" w:type="pct"/>
            <w:noWrap/>
            <w:hideMark/>
          </w:tcPr>
          <w:p w14:paraId="067A51AB" w14:textId="77777777" w:rsidR="00016793" w:rsidRPr="00016793" w:rsidRDefault="00016793" w:rsidP="00016793">
            <w:pPr>
              <w:spacing w:after="0"/>
              <w:ind w:right="170"/>
              <w:jc w:val="right"/>
              <w:rPr>
                <w:szCs w:val="17"/>
              </w:rPr>
            </w:pPr>
            <w:r w:rsidRPr="00016793">
              <w:rPr>
                <w:szCs w:val="17"/>
              </w:rPr>
              <w:t>450ml</w:t>
            </w:r>
          </w:p>
        </w:tc>
        <w:tc>
          <w:tcPr>
            <w:tcW w:w="531" w:type="pct"/>
            <w:noWrap/>
            <w:hideMark/>
          </w:tcPr>
          <w:p w14:paraId="1D9BD282"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DE78057" w14:textId="77777777" w:rsidR="00016793" w:rsidRPr="00016793" w:rsidRDefault="00016793" w:rsidP="00016793">
            <w:pPr>
              <w:spacing w:after="0"/>
              <w:ind w:left="159" w:right="113" w:hanging="159"/>
              <w:jc w:val="left"/>
              <w:rPr>
                <w:szCs w:val="17"/>
              </w:rPr>
            </w:pPr>
            <w:r w:rsidRPr="00016793">
              <w:rPr>
                <w:szCs w:val="17"/>
              </w:rPr>
              <w:t>Doctor V Pty Ltd</w:t>
            </w:r>
          </w:p>
        </w:tc>
        <w:tc>
          <w:tcPr>
            <w:tcW w:w="759" w:type="pct"/>
            <w:noWrap/>
            <w:hideMark/>
          </w:tcPr>
          <w:p w14:paraId="353395DF" w14:textId="77777777" w:rsidR="00016793" w:rsidRPr="00016793" w:rsidRDefault="00016793" w:rsidP="00016793">
            <w:pPr>
              <w:spacing w:after="0"/>
              <w:jc w:val="left"/>
              <w:rPr>
                <w:szCs w:val="17"/>
              </w:rPr>
            </w:pPr>
            <w:r w:rsidRPr="00016793">
              <w:rPr>
                <w:szCs w:val="17"/>
              </w:rPr>
              <w:t>Marine Stores Ltd</w:t>
            </w:r>
          </w:p>
        </w:tc>
      </w:tr>
      <w:tr w:rsidR="00016793" w:rsidRPr="00016793" w14:paraId="63C64509" w14:textId="77777777" w:rsidTr="006F3096">
        <w:trPr>
          <w:trHeight w:val="20"/>
        </w:trPr>
        <w:tc>
          <w:tcPr>
            <w:tcW w:w="1666" w:type="pct"/>
            <w:noWrap/>
            <w:hideMark/>
          </w:tcPr>
          <w:p w14:paraId="5EC32BCC" w14:textId="77777777" w:rsidR="00016793" w:rsidRPr="00016793" w:rsidRDefault="00016793" w:rsidP="00016793">
            <w:pPr>
              <w:spacing w:after="0"/>
              <w:ind w:left="159" w:hanging="159"/>
              <w:jc w:val="left"/>
              <w:rPr>
                <w:szCs w:val="17"/>
              </w:rPr>
            </w:pPr>
            <w:r w:rsidRPr="00016793">
              <w:rPr>
                <w:szCs w:val="17"/>
              </w:rPr>
              <w:t>Brunswick Bitter</w:t>
            </w:r>
          </w:p>
        </w:tc>
        <w:tc>
          <w:tcPr>
            <w:tcW w:w="454" w:type="pct"/>
            <w:noWrap/>
            <w:hideMark/>
          </w:tcPr>
          <w:p w14:paraId="0074154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0618C1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948A19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326B91D4" w14:textId="77777777" w:rsidR="00016793" w:rsidRPr="00016793" w:rsidRDefault="00016793" w:rsidP="00016793">
            <w:pPr>
              <w:spacing w:after="0"/>
              <w:jc w:val="left"/>
              <w:rPr>
                <w:szCs w:val="17"/>
              </w:rPr>
            </w:pPr>
            <w:r w:rsidRPr="00016793">
              <w:rPr>
                <w:szCs w:val="17"/>
              </w:rPr>
              <w:t>Statewide Recycling</w:t>
            </w:r>
          </w:p>
        </w:tc>
      </w:tr>
      <w:tr w:rsidR="00016793" w:rsidRPr="00016793" w14:paraId="343912A7" w14:textId="77777777" w:rsidTr="006F3096">
        <w:trPr>
          <w:trHeight w:val="20"/>
        </w:trPr>
        <w:tc>
          <w:tcPr>
            <w:tcW w:w="1666" w:type="pct"/>
            <w:noWrap/>
            <w:hideMark/>
          </w:tcPr>
          <w:p w14:paraId="48534E00" w14:textId="77777777" w:rsidR="00016793" w:rsidRPr="00016793" w:rsidRDefault="00016793" w:rsidP="00016793">
            <w:pPr>
              <w:spacing w:after="0"/>
              <w:ind w:left="159" w:hanging="159"/>
              <w:jc w:val="left"/>
              <w:rPr>
                <w:szCs w:val="17"/>
              </w:rPr>
            </w:pPr>
            <w:r w:rsidRPr="00016793">
              <w:rPr>
                <w:szCs w:val="17"/>
              </w:rPr>
              <w:t>Brunswick Bitter</w:t>
            </w:r>
          </w:p>
        </w:tc>
        <w:tc>
          <w:tcPr>
            <w:tcW w:w="454" w:type="pct"/>
            <w:noWrap/>
            <w:hideMark/>
          </w:tcPr>
          <w:p w14:paraId="3EE426C6"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1B04C6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370CAE9"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9253A44" w14:textId="77777777" w:rsidR="00016793" w:rsidRPr="00016793" w:rsidRDefault="00016793" w:rsidP="00016793">
            <w:pPr>
              <w:spacing w:after="0"/>
              <w:jc w:val="left"/>
              <w:rPr>
                <w:szCs w:val="17"/>
              </w:rPr>
            </w:pPr>
            <w:r w:rsidRPr="00016793">
              <w:rPr>
                <w:szCs w:val="17"/>
              </w:rPr>
              <w:t>Statewide Recycling</w:t>
            </w:r>
          </w:p>
        </w:tc>
      </w:tr>
      <w:tr w:rsidR="00016793" w:rsidRPr="00016793" w14:paraId="4E1BAD6E" w14:textId="77777777" w:rsidTr="006F3096">
        <w:trPr>
          <w:trHeight w:val="20"/>
        </w:trPr>
        <w:tc>
          <w:tcPr>
            <w:tcW w:w="1666" w:type="pct"/>
            <w:noWrap/>
            <w:hideMark/>
          </w:tcPr>
          <w:p w14:paraId="0C8D633E" w14:textId="77777777" w:rsidR="00016793" w:rsidRPr="00016793" w:rsidRDefault="00016793" w:rsidP="00016793">
            <w:pPr>
              <w:spacing w:after="0"/>
              <w:ind w:left="159" w:hanging="159"/>
              <w:jc w:val="left"/>
              <w:rPr>
                <w:szCs w:val="17"/>
              </w:rPr>
            </w:pPr>
            <w:r w:rsidRPr="00016793">
              <w:rPr>
                <w:szCs w:val="17"/>
              </w:rPr>
              <w:t>Brunswick Bitter</w:t>
            </w:r>
          </w:p>
        </w:tc>
        <w:tc>
          <w:tcPr>
            <w:tcW w:w="454" w:type="pct"/>
            <w:noWrap/>
            <w:hideMark/>
          </w:tcPr>
          <w:p w14:paraId="2724FB7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0CF078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617C79"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3F0F60B" w14:textId="77777777" w:rsidR="00016793" w:rsidRPr="00016793" w:rsidRDefault="00016793" w:rsidP="00016793">
            <w:pPr>
              <w:spacing w:after="0"/>
              <w:jc w:val="left"/>
              <w:rPr>
                <w:szCs w:val="17"/>
              </w:rPr>
            </w:pPr>
            <w:r w:rsidRPr="00016793">
              <w:rPr>
                <w:szCs w:val="17"/>
              </w:rPr>
              <w:t>Statewide Recycling</w:t>
            </w:r>
          </w:p>
        </w:tc>
      </w:tr>
      <w:tr w:rsidR="00016793" w:rsidRPr="00016793" w14:paraId="229AAE5E" w14:textId="77777777" w:rsidTr="006F3096">
        <w:trPr>
          <w:trHeight w:val="20"/>
        </w:trPr>
        <w:tc>
          <w:tcPr>
            <w:tcW w:w="1666" w:type="pct"/>
            <w:noWrap/>
            <w:hideMark/>
          </w:tcPr>
          <w:p w14:paraId="16D93FF6" w14:textId="77777777" w:rsidR="00016793" w:rsidRPr="00016793" w:rsidRDefault="00016793" w:rsidP="00016793">
            <w:pPr>
              <w:spacing w:after="0"/>
              <w:ind w:left="159" w:hanging="159"/>
              <w:jc w:val="left"/>
              <w:rPr>
                <w:szCs w:val="17"/>
              </w:rPr>
            </w:pPr>
            <w:r w:rsidRPr="00016793">
              <w:rPr>
                <w:szCs w:val="17"/>
              </w:rPr>
              <w:t>Collingwood Draught</w:t>
            </w:r>
          </w:p>
        </w:tc>
        <w:tc>
          <w:tcPr>
            <w:tcW w:w="454" w:type="pct"/>
            <w:noWrap/>
            <w:hideMark/>
          </w:tcPr>
          <w:p w14:paraId="2777828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D75DC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360C0A"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F78A690" w14:textId="77777777" w:rsidR="00016793" w:rsidRPr="00016793" w:rsidRDefault="00016793" w:rsidP="00016793">
            <w:pPr>
              <w:spacing w:after="0"/>
              <w:jc w:val="left"/>
              <w:rPr>
                <w:szCs w:val="17"/>
              </w:rPr>
            </w:pPr>
            <w:r w:rsidRPr="00016793">
              <w:rPr>
                <w:szCs w:val="17"/>
              </w:rPr>
              <w:t>Statewide Recycling</w:t>
            </w:r>
          </w:p>
        </w:tc>
      </w:tr>
      <w:tr w:rsidR="00016793" w:rsidRPr="00016793" w14:paraId="232ADB82" w14:textId="77777777" w:rsidTr="006F3096">
        <w:trPr>
          <w:trHeight w:val="20"/>
        </w:trPr>
        <w:tc>
          <w:tcPr>
            <w:tcW w:w="1666" w:type="pct"/>
            <w:noWrap/>
            <w:hideMark/>
          </w:tcPr>
          <w:p w14:paraId="23200DA3" w14:textId="77777777" w:rsidR="00016793" w:rsidRPr="00016793" w:rsidRDefault="00016793" w:rsidP="00016793">
            <w:pPr>
              <w:spacing w:after="0"/>
              <w:ind w:left="159" w:hanging="159"/>
              <w:jc w:val="left"/>
              <w:rPr>
                <w:szCs w:val="17"/>
              </w:rPr>
            </w:pPr>
            <w:r w:rsidRPr="00016793">
              <w:rPr>
                <w:szCs w:val="17"/>
              </w:rPr>
              <w:t>Collingwood Draught</w:t>
            </w:r>
          </w:p>
        </w:tc>
        <w:tc>
          <w:tcPr>
            <w:tcW w:w="454" w:type="pct"/>
            <w:noWrap/>
            <w:hideMark/>
          </w:tcPr>
          <w:p w14:paraId="1FB7F69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F7CBB0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F20CFA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8CAB266" w14:textId="77777777" w:rsidR="00016793" w:rsidRPr="00016793" w:rsidRDefault="00016793" w:rsidP="00016793">
            <w:pPr>
              <w:spacing w:after="0"/>
              <w:jc w:val="left"/>
              <w:rPr>
                <w:szCs w:val="17"/>
              </w:rPr>
            </w:pPr>
            <w:r w:rsidRPr="00016793">
              <w:rPr>
                <w:szCs w:val="17"/>
              </w:rPr>
              <w:t>Statewide Recycling</w:t>
            </w:r>
          </w:p>
        </w:tc>
      </w:tr>
      <w:tr w:rsidR="00016793" w:rsidRPr="00016793" w14:paraId="114278BB" w14:textId="77777777" w:rsidTr="006F3096">
        <w:trPr>
          <w:trHeight w:val="20"/>
        </w:trPr>
        <w:tc>
          <w:tcPr>
            <w:tcW w:w="1666" w:type="pct"/>
            <w:noWrap/>
            <w:hideMark/>
          </w:tcPr>
          <w:p w14:paraId="3E33C5A5" w14:textId="77777777" w:rsidR="00016793" w:rsidRPr="00016793" w:rsidRDefault="00016793" w:rsidP="00016793">
            <w:pPr>
              <w:spacing w:after="0"/>
              <w:ind w:left="159" w:hanging="159"/>
              <w:jc w:val="left"/>
              <w:rPr>
                <w:szCs w:val="17"/>
              </w:rPr>
            </w:pPr>
            <w:r w:rsidRPr="00016793">
              <w:rPr>
                <w:szCs w:val="17"/>
              </w:rPr>
              <w:t>Full Steam Pale Lager</w:t>
            </w:r>
          </w:p>
        </w:tc>
        <w:tc>
          <w:tcPr>
            <w:tcW w:w="454" w:type="pct"/>
            <w:noWrap/>
            <w:hideMark/>
          </w:tcPr>
          <w:p w14:paraId="6332265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5F63B9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59C59C"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8FEC7C3" w14:textId="77777777" w:rsidR="00016793" w:rsidRPr="00016793" w:rsidRDefault="00016793" w:rsidP="00016793">
            <w:pPr>
              <w:spacing w:after="0"/>
              <w:jc w:val="left"/>
              <w:rPr>
                <w:szCs w:val="17"/>
              </w:rPr>
            </w:pPr>
            <w:r w:rsidRPr="00016793">
              <w:rPr>
                <w:szCs w:val="17"/>
              </w:rPr>
              <w:t>Statewide Recycling</w:t>
            </w:r>
          </w:p>
        </w:tc>
      </w:tr>
      <w:tr w:rsidR="00016793" w:rsidRPr="00016793" w14:paraId="2B148600" w14:textId="77777777" w:rsidTr="006F3096">
        <w:trPr>
          <w:trHeight w:val="20"/>
        </w:trPr>
        <w:tc>
          <w:tcPr>
            <w:tcW w:w="1666" w:type="pct"/>
            <w:noWrap/>
            <w:hideMark/>
          </w:tcPr>
          <w:p w14:paraId="3E1E5F32" w14:textId="77777777" w:rsidR="00016793" w:rsidRPr="00016793" w:rsidRDefault="00016793" w:rsidP="00016793">
            <w:pPr>
              <w:spacing w:after="0"/>
              <w:ind w:left="159" w:hanging="159"/>
              <w:jc w:val="left"/>
              <w:rPr>
                <w:szCs w:val="17"/>
              </w:rPr>
            </w:pPr>
            <w:r w:rsidRPr="00016793">
              <w:rPr>
                <w:szCs w:val="17"/>
              </w:rPr>
              <w:t>Globe Premium Draught</w:t>
            </w:r>
          </w:p>
        </w:tc>
        <w:tc>
          <w:tcPr>
            <w:tcW w:w="454" w:type="pct"/>
            <w:noWrap/>
            <w:hideMark/>
          </w:tcPr>
          <w:p w14:paraId="2E36E30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AB0193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0C37FF6"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710D052" w14:textId="77777777" w:rsidR="00016793" w:rsidRPr="00016793" w:rsidRDefault="00016793" w:rsidP="00016793">
            <w:pPr>
              <w:spacing w:after="0"/>
              <w:jc w:val="left"/>
              <w:rPr>
                <w:szCs w:val="17"/>
              </w:rPr>
            </w:pPr>
            <w:r w:rsidRPr="00016793">
              <w:rPr>
                <w:szCs w:val="17"/>
              </w:rPr>
              <w:t>Statewide Recycling</w:t>
            </w:r>
          </w:p>
        </w:tc>
      </w:tr>
      <w:tr w:rsidR="00016793" w:rsidRPr="00016793" w14:paraId="051344E8" w14:textId="77777777" w:rsidTr="006F3096">
        <w:trPr>
          <w:trHeight w:val="20"/>
        </w:trPr>
        <w:tc>
          <w:tcPr>
            <w:tcW w:w="1666" w:type="pct"/>
            <w:noWrap/>
            <w:hideMark/>
          </w:tcPr>
          <w:p w14:paraId="4D6567EB" w14:textId="77777777" w:rsidR="00016793" w:rsidRPr="00016793" w:rsidRDefault="00016793" w:rsidP="00016793">
            <w:pPr>
              <w:spacing w:after="0"/>
              <w:ind w:left="159" w:hanging="159"/>
              <w:jc w:val="left"/>
              <w:rPr>
                <w:szCs w:val="17"/>
              </w:rPr>
            </w:pPr>
            <w:r w:rsidRPr="00016793">
              <w:rPr>
                <w:szCs w:val="17"/>
              </w:rPr>
              <w:t>Globe Premium Draught</w:t>
            </w:r>
          </w:p>
        </w:tc>
        <w:tc>
          <w:tcPr>
            <w:tcW w:w="454" w:type="pct"/>
            <w:noWrap/>
            <w:hideMark/>
          </w:tcPr>
          <w:p w14:paraId="46508BD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B12BA4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880646C"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30995309" w14:textId="77777777" w:rsidR="00016793" w:rsidRPr="00016793" w:rsidRDefault="00016793" w:rsidP="00016793">
            <w:pPr>
              <w:spacing w:after="0"/>
              <w:jc w:val="left"/>
              <w:rPr>
                <w:szCs w:val="17"/>
              </w:rPr>
            </w:pPr>
            <w:r w:rsidRPr="00016793">
              <w:rPr>
                <w:szCs w:val="17"/>
              </w:rPr>
              <w:t>Statewide Recycling</w:t>
            </w:r>
          </w:p>
        </w:tc>
      </w:tr>
      <w:tr w:rsidR="00016793" w:rsidRPr="00016793" w14:paraId="62D27307" w14:textId="77777777" w:rsidTr="006F3096">
        <w:trPr>
          <w:trHeight w:val="20"/>
        </w:trPr>
        <w:tc>
          <w:tcPr>
            <w:tcW w:w="1666" w:type="pct"/>
            <w:noWrap/>
            <w:hideMark/>
          </w:tcPr>
          <w:p w14:paraId="4F473A71" w14:textId="77777777" w:rsidR="00016793" w:rsidRPr="00016793" w:rsidRDefault="00016793" w:rsidP="00016793">
            <w:pPr>
              <w:spacing w:after="0"/>
              <w:ind w:left="159" w:hanging="159"/>
              <w:jc w:val="left"/>
              <w:rPr>
                <w:szCs w:val="17"/>
              </w:rPr>
            </w:pPr>
            <w:r w:rsidRPr="00016793">
              <w:rPr>
                <w:szCs w:val="17"/>
              </w:rPr>
              <w:t>Globe Premium Gold</w:t>
            </w:r>
          </w:p>
        </w:tc>
        <w:tc>
          <w:tcPr>
            <w:tcW w:w="454" w:type="pct"/>
            <w:noWrap/>
            <w:hideMark/>
          </w:tcPr>
          <w:p w14:paraId="7A99E9C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DAB34C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C140E3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1871DA5A" w14:textId="77777777" w:rsidR="00016793" w:rsidRPr="00016793" w:rsidRDefault="00016793" w:rsidP="00016793">
            <w:pPr>
              <w:spacing w:after="0"/>
              <w:jc w:val="left"/>
              <w:rPr>
                <w:szCs w:val="17"/>
              </w:rPr>
            </w:pPr>
            <w:r w:rsidRPr="00016793">
              <w:rPr>
                <w:szCs w:val="17"/>
              </w:rPr>
              <w:t>Statewide Recycling</w:t>
            </w:r>
          </w:p>
        </w:tc>
      </w:tr>
      <w:tr w:rsidR="00016793" w:rsidRPr="00016793" w14:paraId="003B4CC3" w14:textId="77777777" w:rsidTr="006F3096">
        <w:trPr>
          <w:trHeight w:val="20"/>
        </w:trPr>
        <w:tc>
          <w:tcPr>
            <w:tcW w:w="1666" w:type="pct"/>
            <w:noWrap/>
            <w:hideMark/>
          </w:tcPr>
          <w:p w14:paraId="3E93C68F" w14:textId="77777777" w:rsidR="00016793" w:rsidRPr="00016793" w:rsidRDefault="00016793" w:rsidP="00016793">
            <w:pPr>
              <w:spacing w:after="0"/>
              <w:ind w:left="159" w:hanging="159"/>
              <w:jc w:val="left"/>
              <w:rPr>
                <w:szCs w:val="17"/>
              </w:rPr>
            </w:pPr>
            <w:r w:rsidRPr="00016793">
              <w:rPr>
                <w:szCs w:val="17"/>
              </w:rPr>
              <w:t>Globe Premium Gold</w:t>
            </w:r>
          </w:p>
        </w:tc>
        <w:tc>
          <w:tcPr>
            <w:tcW w:w="454" w:type="pct"/>
            <w:noWrap/>
            <w:hideMark/>
          </w:tcPr>
          <w:p w14:paraId="46352ED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152041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27372A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201F5B0" w14:textId="77777777" w:rsidR="00016793" w:rsidRPr="00016793" w:rsidRDefault="00016793" w:rsidP="00016793">
            <w:pPr>
              <w:spacing w:after="0"/>
              <w:jc w:val="left"/>
              <w:rPr>
                <w:szCs w:val="17"/>
              </w:rPr>
            </w:pPr>
            <w:r w:rsidRPr="00016793">
              <w:rPr>
                <w:szCs w:val="17"/>
              </w:rPr>
              <w:t>Statewide Recycling</w:t>
            </w:r>
          </w:p>
        </w:tc>
      </w:tr>
      <w:tr w:rsidR="00016793" w:rsidRPr="00016793" w14:paraId="4EBD11E2" w14:textId="77777777" w:rsidTr="006F3096">
        <w:trPr>
          <w:trHeight w:val="20"/>
        </w:trPr>
        <w:tc>
          <w:tcPr>
            <w:tcW w:w="1666" w:type="pct"/>
            <w:noWrap/>
            <w:hideMark/>
          </w:tcPr>
          <w:p w14:paraId="7DFC96EC" w14:textId="77777777" w:rsidR="00016793" w:rsidRPr="00016793" w:rsidRDefault="00016793" w:rsidP="00016793">
            <w:pPr>
              <w:spacing w:after="0"/>
              <w:ind w:left="159" w:hanging="159"/>
              <w:jc w:val="left"/>
              <w:rPr>
                <w:szCs w:val="17"/>
              </w:rPr>
            </w:pPr>
            <w:r w:rsidRPr="00016793">
              <w:rPr>
                <w:szCs w:val="17"/>
              </w:rPr>
              <w:t>Globe Premium Ultra Dry</w:t>
            </w:r>
          </w:p>
        </w:tc>
        <w:tc>
          <w:tcPr>
            <w:tcW w:w="454" w:type="pct"/>
            <w:noWrap/>
            <w:hideMark/>
          </w:tcPr>
          <w:p w14:paraId="5E36E3E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AD1189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2AA0BC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109211AF" w14:textId="77777777" w:rsidR="00016793" w:rsidRPr="00016793" w:rsidRDefault="00016793" w:rsidP="00016793">
            <w:pPr>
              <w:spacing w:after="0"/>
              <w:jc w:val="left"/>
              <w:rPr>
                <w:szCs w:val="17"/>
              </w:rPr>
            </w:pPr>
            <w:r w:rsidRPr="00016793">
              <w:rPr>
                <w:szCs w:val="17"/>
              </w:rPr>
              <w:t>Statewide Recycling</w:t>
            </w:r>
          </w:p>
        </w:tc>
      </w:tr>
      <w:tr w:rsidR="00016793" w:rsidRPr="00016793" w14:paraId="00181EE6" w14:textId="77777777" w:rsidTr="006F3096">
        <w:trPr>
          <w:trHeight w:val="20"/>
        </w:trPr>
        <w:tc>
          <w:tcPr>
            <w:tcW w:w="1666" w:type="pct"/>
            <w:noWrap/>
            <w:hideMark/>
          </w:tcPr>
          <w:p w14:paraId="4663E47E" w14:textId="77777777" w:rsidR="00016793" w:rsidRPr="00016793" w:rsidRDefault="00016793" w:rsidP="00016793">
            <w:pPr>
              <w:spacing w:after="0"/>
              <w:ind w:left="159" w:hanging="159"/>
              <w:jc w:val="left"/>
              <w:rPr>
                <w:szCs w:val="17"/>
              </w:rPr>
            </w:pPr>
            <w:r w:rsidRPr="00016793">
              <w:rPr>
                <w:szCs w:val="17"/>
              </w:rPr>
              <w:t>Globe Premium Ultra Dry</w:t>
            </w:r>
          </w:p>
        </w:tc>
        <w:tc>
          <w:tcPr>
            <w:tcW w:w="454" w:type="pct"/>
            <w:noWrap/>
            <w:hideMark/>
          </w:tcPr>
          <w:p w14:paraId="0141840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971BFC1"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BD61B18"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FDA2DB3" w14:textId="77777777" w:rsidR="00016793" w:rsidRPr="00016793" w:rsidRDefault="00016793" w:rsidP="00016793">
            <w:pPr>
              <w:spacing w:after="0"/>
              <w:jc w:val="left"/>
              <w:rPr>
                <w:szCs w:val="17"/>
              </w:rPr>
            </w:pPr>
            <w:r w:rsidRPr="00016793">
              <w:rPr>
                <w:szCs w:val="17"/>
              </w:rPr>
              <w:t>Statewide Recycling</w:t>
            </w:r>
          </w:p>
        </w:tc>
      </w:tr>
      <w:tr w:rsidR="00016793" w:rsidRPr="00016793" w14:paraId="1499B36C" w14:textId="77777777" w:rsidTr="006F3096">
        <w:trPr>
          <w:trHeight w:val="20"/>
        </w:trPr>
        <w:tc>
          <w:tcPr>
            <w:tcW w:w="1666" w:type="pct"/>
            <w:noWrap/>
            <w:hideMark/>
          </w:tcPr>
          <w:p w14:paraId="3865FC20" w14:textId="77777777" w:rsidR="00016793" w:rsidRPr="00016793" w:rsidRDefault="00016793" w:rsidP="00016793">
            <w:pPr>
              <w:spacing w:after="0"/>
              <w:ind w:left="159" w:hanging="159"/>
              <w:jc w:val="left"/>
              <w:rPr>
                <w:szCs w:val="17"/>
              </w:rPr>
            </w:pPr>
            <w:r w:rsidRPr="00016793">
              <w:rPr>
                <w:szCs w:val="17"/>
              </w:rPr>
              <w:t>Hail Hard Seltzer Blood Orange Alcoholic &amp; Sparkling Naturally Flavoured</w:t>
            </w:r>
          </w:p>
        </w:tc>
        <w:tc>
          <w:tcPr>
            <w:tcW w:w="454" w:type="pct"/>
            <w:noWrap/>
            <w:hideMark/>
          </w:tcPr>
          <w:p w14:paraId="3B8635A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6C57A4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0F190A7"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E46FE61" w14:textId="77777777" w:rsidR="00016793" w:rsidRPr="00016793" w:rsidRDefault="00016793" w:rsidP="00016793">
            <w:pPr>
              <w:spacing w:after="0"/>
              <w:jc w:val="left"/>
              <w:rPr>
                <w:szCs w:val="17"/>
              </w:rPr>
            </w:pPr>
            <w:r w:rsidRPr="00016793">
              <w:rPr>
                <w:szCs w:val="17"/>
              </w:rPr>
              <w:t>Statewide Recycling</w:t>
            </w:r>
          </w:p>
        </w:tc>
      </w:tr>
      <w:tr w:rsidR="00016793" w:rsidRPr="00016793" w14:paraId="5C2CC717" w14:textId="77777777" w:rsidTr="006F3096">
        <w:trPr>
          <w:trHeight w:val="20"/>
        </w:trPr>
        <w:tc>
          <w:tcPr>
            <w:tcW w:w="1666" w:type="pct"/>
            <w:noWrap/>
            <w:hideMark/>
          </w:tcPr>
          <w:p w14:paraId="6784EF8D" w14:textId="77777777" w:rsidR="00016793" w:rsidRPr="00016793" w:rsidRDefault="00016793" w:rsidP="00016793">
            <w:pPr>
              <w:spacing w:after="0"/>
              <w:ind w:left="159" w:hanging="159"/>
              <w:jc w:val="left"/>
              <w:rPr>
                <w:szCs w:val="17"/>
              </w:rPr>
            </w:pPr>
            <w:r w:rsidRPr="00016793">
              <w:rPr>
                <w:szCs w:val="17"/>
              </w:rPr>
              <w:t>Hail Hard Seltzer Raspberry Alcoholic &amp; Sparkling Naturally Flavoured</w:t>
            </w:r>
          </w:p>
        </w:tc>
        <w:tc>
          <w:tcPr>
            <w:tcW w:w="454" w:type="pct"/>
            <w:noWrap/>
            <w:hideMark/>
          </w:tcPr>
          <w:p w14:paraId="71E6F2B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3F9AE3E"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C9E6C0B"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4A3D4F0" w14:textId="77777777" w:rsidR="00016793" w:rsidRPr="00016793" w:rsidRDefault="00016793" w:rsidP="00016793">
            <w:pPr>
              <w:spacing w:after="0"/>
              <w:jc w:val="left"/>
              <w:rPr>
                <w:szCs w:val="17"/>
              </w:rPr>
            </w:pPr>
            <w:r w:rsidRPr="00016793">
              <w:rPr>
                <w:szCs w:val="17"/>
              </w:rPr>
              <w:t>Statewide Recycling</w:t>
            </w:r>
          </w:p>
        </w:tc>
      </w:tr>
      <w:tr w:rsidR="00016793" w:rsidRPr="00016793" w14:paraId="6CD8E933" w14:textId="77777777" w:rsidTr="006F3096">
        <w:trPr>
          <w:trHeight w:val="20"/>
        </w:trPr>
        <w:tc>
          <w:tcPr>
            <w:tcW w:w="1666" w:type="pct"/>
            <w:noWrap/>
            <w:hideMark/>
          </w:tcPr>
          <w:p w14:paraId="3CDE9745" w14:textId="77777777" w:rsidR="00016793" w:rsidRPr="00016793" w:rsidRDefault="00016793" w:rsidP="00016793">
            <w:pPr>
              <w:spacing w:after="0"/>
              <w:ind w:left="159" w:hanging="159"/>
              <w:jc w:val="left"/>
              <w:rPr>
                <w:szCs w:val="17"/>
              </w:rPr>
            </w:pPr>
            <w:r w:rsidRPr="00016793">
              <w:rPr>
                <w:szCs w:val="17"/>
              </w:rPr>
              <w:t>Hail Hard Seltzer Watermelon Alcoholic &amp; Sparkling Naturally Flavoured</w:t>
            </w:r>
          </w:p>
        </w:tc>
        <w:tc>
          <w:tcPr>
            <w:tcW w:w="454" w:type="pct"/>
            <w:noWrap/>
            <w:hideMark/>
          </w:tcPr>
          <w:p w14:paraId="425E0AB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CCD970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6278FC7"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16C3B3E4" w14:textId="77777777" w:rsidR="00016793" w:rsidRPr="00016793" w:rsidRDefault="00016793" w:rsidP="00016793">
            <w:pPr>
              <w:spacing w:after="0"/>
              <w:jc w:val="left"/>
              <w:rPr>
                <w:szCs w:val="17"/>
              </w:rPr>
            </w:pPr>
            <w:r w:rsidRPr="00016793">
              <w:rPr>
                <w:szCs w:val="17"/>
              </w:rPr>
              <w:t>Statewide Recycling</w:t>
            </w:r>
          </w:p>
        </w:tc>
      </w:tr>
      <w:tr w:rsidR="00016793" w:rsidRPr="00016793" w14:paraId="3ADC576A" w14:textId="77777777" w:rsidTr="006F3096">
        <w:trPr>
          <w:trHeight w:val="20"/>
        </w:trPr>
        <w:tc>
          <w:tcPr>
            <w:tcW w:w="1666" w:type="pct"/>
            <w:noWrap/>
            <w:hideMark/>
          </w:tcPr>
          <w:p w14:paraId="58772C48" w14:textId="77777777" w:rsidR="00016793" w:rsidRPr="00016793" w:rsidRDefault="00016793" w:rsidP="00016793">
            <w:pPr>
              <w:spacing w:after="0"/>
              <w:ind w:left="159" w:hanging="159"/>
              <w:jc w:val="left"/>
              <w:rPr>
                <w:szCs w:val="17"/>
              </w:rPr>
            </w:pPr>
            <w:r w:rsidRPr="00016793">
              <w:rPr>
                <w:szCs w:val="17"/>
              </w:rPr>
              <w:t>Hail Hard Seltzer Zesty Lime Alcoholic &amp; Sparkling Naturally Flavoured</w:t>
            </w:r>
          </w:p>
        </w:tc>
        <w:tc>
          <w:tcPr>
            <w:tcW w:w="454" w:type="pct"/>
            <w:noWrap/>
            <w:hideMark/>
          </w:tcPr>
          <w:p w14:paraId="6EEAAF9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5EB06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7A27880"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EF57D7F" w14:textId="77777777" w:rsidR="00016793" w:rsidRPr="00016793" w:rsidRDefault="00016793" w:rsidP="00016793">
            <w:pPr>
              <w:spacing w:after="0"/>
              <w:jc w:val="left"/>
              <w:rPr>
                <w:szCs w:val="17"/>
              </w:rPr>
            </w:pPr>
            <w:r w:rsidRPr="00016793">
              <w:rPr>
                <w:szCs w:val="17"/>
              </w:rPr>
              <w:t>Statewide Recycling</w:t>
            </w:r>
          </w:p>
        </w:tc>
      </w:tr>
      <w:tr w:rsidR="00016793" w:rsidRPr="00016793" w14:paraId="6398144C" w14:textId="77777777" w:rsidTr="006F3096">
        <w:trPr>
          <w:trHeight w:val="20"/>
        </w:trPr>
        <w:tc>
          <w:tcPr>
            <w:tcW w:w="1666" w:type="pct"/>
            <w:noWrap/>
            <w:hideMark/>
          </w:tcPr>
          <w:p w14:paraId="32125506" w14:textId="77777777" w:rsidR="00016793" w:rsidRPr="00016793" w:rsidRDefault="00016793" w:rsidP="00016793">
            <w:pPr>
              <w:spacing w:after="0"/>
              <w:ind w:left="159" w:hanging="159"/>
              <w:jc w:val="left"/>
              <w:rPr>
                <w:szCs w:val="17"/>
              </w:rPr>
            </w:pPr>
            <w:r w:rsidRPr="00016793">
              <w:rPr>
                <w:szCs w:val="17"/>
              </w:rPr>
              <w:t>Hop Star Pale Ale</w:t>
            </w:r>
          </w:p>
        </w:tc>
        <w:tc>
          <w:tcPr>
            <w:tcW w:w="454" w:type="pct"/>
            <w:noWrap/>
            <w:hideMark/>
          </w:tcPr>
          <w:p w14:paraId="0454A70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98042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E3C20D"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49858EC" w14:textId="77777777" w:rsidR="00016793" w:rsidRPr="00016793" w:rsidRDefault="00016793" w:rsidP="00016793">
            <w:pPr>
              <w:spacing w:after="0"/>
              <w:jc w:val="left"/>
              <w:rPr>
                <w:szCs w:val="17"/>
              </w:rPr>
            </w:pPr>
            <w:r w:rsidRPr="00016793">
              <w:rPr>
                <w:szCs w:val="17"/>
              </w:rPr>
              <w:t>Statewide Recycling</w:t>
            </w:r>
          </w:p>
        </w:tc>
      </w:tr>
      <w:tr w:rsidR="00016793" w:rsidRPr="00016793" w14:paraId="6634E560" w14:textId="77777777" w:rsidTr="006F3096">
        <w:trPr>
          <w:trHeight w:val="20"/>
        </w:trPr>
        <w:tc>
          <w:tcPr>
            <w:tcW w:w="1666" w:type="pct"/>
            <w:noWrap/>
            <w:hideMark/>
          </w:tcPr>
          <w:p w14:paraId="5C4F9B26" w14:textId="77777777" w:rsidR="00016793" w:rsidRPr="00016793" w:rsidRDefault="00016793" w:rsidP="00016793">
            <w:pPr>
              <w:spacing w:after="0"/>
              <w:ind w:left="159" w:hanging="159"/>
              <w:jc w:val="left"/>
              <w:rPr>
                <w:szCs w:val="17"/>
              </w:rPr>
            </w:pPr>
            <w:r w:rsidRPr="00016793">
              <w:rPr>
                <w:szCs w:val="17"/>
              </w:rPr>
              <w:t>Jas &amp; Kris Alcoholic &amp; Sparkling Real Hard Seltzer Juicy Mandarin</w:t>
            </w:r>
          </w:p>
        </w:tc>
        <w:tc>
          <w:tcPr>
            <w:tcW w:w="454" w:type="pct"/>
            <w:noWrap/>
            <w:hideMark/>
          </w:tcPr>
          <w:p w14:paraId="74FFDE1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6F7F7A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1E5106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BB2D227" w14:textId="77777777" w:rsidR="00016793" w:rsidRPr="00016793" w:rsidRDefault="00016793" w:rsidP="00016793">
            <w:pPr>
              <w:spacing w:after="0"/>
              <w:jc w:val="left"/>
              <w:rPr>
                <w:szCs w:val="17"/>
              </w:rPr>
            </w:pPr>
            <w:r w:rsidRPr="00016793">
              <w:rPr>
                <w:szCs w:val="17"/>
              </w:rPr>
              <w:t>Statewide Recycling</w:t>
            </w:r>
          </w:p>
        </w:tc>
      </w:tr>
      <w:tr w:rsidR="00016793" w:rsidRPr="00016793" w14:paraId="065095CC" w14:textId="77777777" w:rsidTr="006F3096">
        <w:trPr>
          <w:trHeight w:val="20"/>
        </w:trPr>
        <w:tc>
          <w:tcPr>
            <w:tcW w:w="1666" w:type="pct"/>
            <w:noWrap/>
            <w:hideMark/>
          </w:tcPr>
          <w:p w14:paraId="16509175" w14:textId="77777777" w:rsidR="00016793" w:rsidRPr="00016793" w:rsidRDefault="00016793" w:rsidP="00016793">
            <w:pPr>
              <w:spacing w:after="0"/>
              <w:ind w:left="159" w:hanging="159"/>
              <w:jc w:val="left"/>
              <w:rPr>
                <w:szCs w:val="17"/>
              </w:rPr>
            </w:pPr>
            <w:r w:rsidRPr="00016793">
              <w:rPr>
                <w:szCs w:val="17"/>
              </w:rPr>
              <w:t>Jas &amp; Kris Alcoholic &amp; Sparkling Real Hard Seltzer Lime Citrus</w:t>
            </w:r>
          </w:p>
        </w:tc>
        <w:tc>
          <w:tcPr>
            <w:tcW w:w="454" w:type="pct"/>
            <w:noWrap/>
            <w:hideMark/>
          </w:tcPr>
          <w:p w14:paraId="2BE8F97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3B71A6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27CC8E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833CD1C" w14:textId="77777777" w:rsidR="00016793" w:rsidRPr="00016793" w:rsidRDefault="00016793" w:rsidP="00016793">
            <w:pPr>
              <w:spacing w:after="0"/>
              <w:jc w:val="left"/>
              <w:rPr>
                <w:szCs w:val="17"/>
              </w:rPr>
            </w:pPr>
            <w:r w:rsidRPr="00016793">
              <w:rPr>
                <w:szCs w:val="17"/>
              </w:rPr>
              <w:t>Statewide Recycling</w:t>
            </w:r>
          </w:p>
        </w:tc>
      </w:tr>
      <w:tr w:rsidR="00016793" w:rsidRPr="00016793" w14:paraId="66799823" w14:textId="77777777" w:rsidTr="006F3096">
        <w:trPr>
          <w:trHeight w:val="20"/>
        </w:trPr>
        <w:tc>
          <w:tcPr>
            <w:tcW w:w="1666" w:type="pct"/>
            <w:noWrap/>
            <w:hideMark/>
          </w:tcPr>
          <w:p w14:paraId="5C8F78CB" w14:textId="77777777" w:rsidR="00016793" w:rsidRPr="00016793" w:rsidRDefault="00016793" w:rsidP="00016793">
            <w:pPr>
              <w:spacing w:after="0"/>
              <w:ind w:left="159" w:hanging="159"/>
              <w:jc w:val="left"/>
              <w:rPr>
                <w:szCs w:val="17"/>
              </w:rPr>
            </w:pPr>
            <w:r w:rsidRPr="00016793">
              <w:rPr>
                <w:szCs w:val="17"/>
              </w:rPr>
              <w:t>Jas &amp; Kris Alcoholic &amp; Sparkling Real Hard Seltzer Mango Passionfruit</w:t>
            </w:r>
          </w:p>
        </w:tc>
        <w:tc>
          <w:tcPr>
            <w:tcW w:w="454" w:type="pct"/>
            <w:noWrap/>
            <w:hideMark/>
          </w:tcPr>
          <w:p w14:paraId="0719DAB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5E95A1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4318DCD"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5C19D7D3" w14:textId="77777777" w:rsidR="00016793" w:rsidRPr="00016793" w:rsidRDefault="00016793" w:rsidP="00016793">
            <w:pPr>
              <w:spacing w:after="0"/>
              <w:jc w:val="left"/>
              <w:rPr>
                <w:szCs w:val="17"/>
              </w:rPr>
            </w:pPr>
            <w:r w:rsidRPr="00016793">
              <w:rPr>
                <w:szCs w:val="17"/>
              </w:rPr>
              <w:t>Statewide Recycling</w:t>
            </w:r>
          </w:p>
        </w:tc>
      </w:tr>
      <w:tr w:rsidR="00016793" w:rsidRPr="00016793" w14:paraId="4D055920" w14:textId="77777777" w:rsidTr="006F3096">
        <w:trPr>
          <w:trHeight w:val="20"/>
        </w:trPr>
        <w:tc>
          <w:tcPr>
            <w:tcW w:w="1666" w:type="pct"/>
            <w:noWrap/>
            <w:hideMark/>
          </w:tcPr>
          <w:p w14:paraId="61CE526D" w14:textId="77777777" w:rsidR="00016793" w:rsidRPr="00016793" w:rsidRDefault="00016793" w:rsidP="00016793">
            <w:pPr>
              <w:spacing w:after="0"/>
              <w:ind w:left="159" w:hanging="159"/>
              <w:jc w:val="left"/>
              <w:rPr>
                <w:szCs w:val="17"/>
              </w:rPr>
            </w:pPr>
            <w:r w:rsidRPr="00016793">
              <w:rPr>
                <w:szCs w:val="17"/>
              </w:rPr>
              <w:t>Jas &amp; Kris Alcoholic &amp; Sparkling Real Hard Seltzer Mixed Berry</w:t>
            </w:r>
          </w:p>
        </w:tc>
        <w:tc>
          <w:tcPr>
            <w:tcW w:w="454" w:type="pct"/>
            <w:noWrap/>
            <w:hideMark/>
          </w:tcPr>
          <w:p w14:paraId="433D060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71CF9A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DA19371"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AA23CDA" w14:textId="77777777" w:rsidR="00016793" w:rsidRPr="00016793" w:rsidRDefault="00016793" w:rsidP="00016793">
            <w:pPr>
              <w:spacing w:after="0"/>
              <w:jc w:val="left"/>
              <w:rPr>
                <w:szCs w:val="17"/>
              </w:rPr>
            </w:pPr>
            <w:r w:rsidRPr="00016793">
              <w:rPr>
                <w:szCs w:val="17"/>
              </w:rPr>
              <w:t>Statewide Recycling</w:t>
            </w:r>
          </w:p>
        </w:tc>
      </w:tr>
      <w:tr w:rsidR="00016793" w:rsidRPr="00016793" w14:paraId="359D52F5" w14:textId="77777777" w:rsidTr="006F3096">
        <w:trPr>
          <w:trHeight w:val="20"/>
        </w:trPr>
        <w:tc>
          <w:tcPr>
            <w:tcW w:w="1666" w:type="pct"/>
            <w:noWrap/>
            <w:hideMark/>
          </w:tcPr>
          <w:p w14:paraId="613909F9" w14:textId="77777777" w:rsidR="00016793" w:rsidRPr="00016793" w:rsidRDefault="00016793" w:rsidP="00016793">
            <w:pPr>
              <w:spacing w:after="0"/>
              <w:ind w:left="159" w:hanging="159"/>
              <w:jc w:val="left"/>
              <w:rPr>
                <w:szCs w:val="17"/>
              </w:rPr>
            </w:pPr>
            <w:r w:rsidRPr="00016793">
              <w:rPr>
                <w:szCs w:val="17"/>
              </w:rPr>
              <w:t>Thunder Road Amber</w:t>
            </w:r>
          </w:p>
        </w:tc>
        <w:tc>
          <w:tcPr>
            <w:tcW w:w="454" w:type="pct"/>
            <w:noWrap/>
            <w:hideMark/>
          </w:tcPr>
          <w:p w14:paraId="64407E2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933AEA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C0F1E5"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7B0CD03B" w14:textId="77777777" w:rsidR="00016793" w:rsidRPr="00016793" w:rsidRDefault="00016793" w:rsidP="00016793">
            <w:pPr>
              <w:spacing w:after="0"/>
              <w:jc w:val="left"/>
              <w:rPr>
                <w:szCs w:val="17"/>
              </w:rPr>
            </w:pPr>
            <w:r w:rsidRPr="00016793">
              <w:rPr>
                <w:szCs w:val="17"/>
              </w:rPr>
              <w:t>Statewide Recycling</w:t>
            </w:r>
          </w:p>
        </w:tc>
      </w:tr>
      <w:tr w:rsidR="00016793" w:rsidRPr="00016793" w14:paraId="24B54FD9" w14:textId="77777777" w:rsidTr="006F3096">
        <w:trPr>
          <w:trHeight w:val="20"/>
        </w:trPr>
        <w:tc>
          <w:tcPr>
            <w:tcW w:w="1666" w:type="pct"/>
            <w:noWrap/>
            <w:hideMark/>
          </w:tcPr>
          <w:p w14:paraId="6F844DA7" w14:textId="77777777" w:rsidR="00016793" w:rsidRPr="00016793" w:rsidRDefault="00016793" w:rsidP="00016793">
            <w:pPr>
              <w:spacing w:after="0"/>
              <w:ind w:left="159" w:hanging="159"/>
              <w:jc w:val="left"/>
              <w:rPr>
                <w:szCs w:val="17"/>
              </w:rPr>
            </w:pPr>
            <w:r w:rsidRPr="00016793">
              <w:rPr>
                <w:szCs w:val="17"/>
              </w:rPr>
              <w:lastRenderedPageBreak/>
              <w:t xml:space="preserve">Thunder Road Brewing Co Big N Juicy </w:t>
            </w:r>
            <w:r w:rsidRPr="00016793">
              <w:rPr>
                <w:szCs w:val="17"/>
              </w:rPr>
              <w:br/>
              <w:t>New England India Pale Ale</w:t>
            </w:r>
          </w:p>
        </w:tc>
        <w:tc>
          <w:tcPr>
            <w:tcW w:w="454" w:type="pct"/>
            <w:noWrap/>
            <w:hideMark/>
          </w:tcPr>
          <w:p w14:paraId="41A3F8E7"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4A908BDC" w14:textId="77777777" w:rsidR="00016793" w:rsidRPr="00A90466" w:rsidRDefault="00016793" w:rsidP="00016793">
            <w:pPr>
              <w:spacing w:after="0"/>
              <w:ind w:left="142" w:right="113" w:hanging="125"/>
              <w:jc w:val="left"/>
              <w:rPr>
                <w:spacing w:val="-6"/>
                <w:szCs w:val="17"/>
              </w:rPr>
            </w:pPr>
            <w:r w:rsidRPr="00A90466">
              <w:rPr>
                <w:szCs w:val="17"/>
              </w:rPr>
              <w:t>Can—</w:t>
            </w:r>
            <w:r w:rsidRPr="00A90466">
              <w:rPr>
                <w:spacing w:val="-6"/>
                <w:szCs w:val="17"/>
              </w:rPr>
              <w:t>Aluminium</w:t>
            </w:r>
          </w:p>
        </w:tc>
        <w:tc>
          <w:tcPr>
            <w:tcW w:w="1590" w:type="pct"/>
            <w:noWrap/>
            <w:hideMark/>
          </w:tcPr>
          <w:p w14:paraId="26525DE0"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0E823E1" w14:textId="77777777" w:rsidR="00016793" w:rsidRPr="00016793" w:rsidRDefault="00016793" w:rsidP="00016793">
            <w:pPr>
              <w:spacing w:after="0"/>
              <w:jc w:val="left"/>
              <w:rPr>
                <w:szCs w:val="17"/>
              </w:rPr>
            </w:pPr>
            <w:r w:rsidRPr="00016793">
              <w:rPr>
                <w:szCs w:val="17"/>
              </w:rPr>
              <w:t>Statewide Recycling</w:t>
            </w:r>
          </w:p>
        </w:tc>
      </w:tr>
      <w:tr w:rsidR="00016793" w:rsidRPr="00016793" w14:paraId="54402DAE" w14:textId="77777777" w:rsidTr="006F3096">
        <w:trPr>
          <w:trHeight w:val="20"/>
        </w:trPr>
        <w:tc>
          <w:tcPr>
            <w:tcW w:w="1666" w:type="pct"/>
            <w:noWrap/>
            <w:hideMark/>
          </w:tcPr>
          <w:p w14:paraId="5AC4FAE4" w14:textId="77777777" w:rsidR="00016793" w:rsidRPr="00016793" w:rsidRDefault="00016793" w:rsidP="00016793">
            <w:pPr>
              <w:spacing w:after="0"/>
              <w:ind w:left="159" w:hanging="159"/>
              <w:jc w:val="left"/>
              <w:rPr>
                <w:szCs w:val="17"/>
              </w:rPr>
            </w:pPr>
            <w:r w:rsidRPr="00016793">
              <w:rPr>
                <w:szCs w:val="17"/>
              </w:rPr>
              <w:t xml:space="preserve">Thunder Road Brewing Co Bright </w:t>
            </w:r>
            <w:r w:rsidRPr="00016793">
              <w:rPr>
                <w:szCs w:val="17"/>
              </w:rPr>
              <w:br/>
              <w:t xml:space="preserve">Berry Fruit Sour Ale With </w:t>
            </w:r>
            <w:r w:rsidRPr="00016793">
              <w:rPr>
                <w:szCs w:val="17"/>
              </w:rPr>
              <w:br/>
              <w:t>Pomegranate &amp; Raspberry</w:t>
            </w:r>
          </w:p>
        </w:tc>
        <w:tc>
          <w:tcPr>
            <w:tcW w:w="454" w:type="pct"/>
            <w:noWrap/>
            <w:hideMark/>
          </w:tcPr>
          <w:p w14:paraId="51D9EC78"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3051AA29"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7F9B652"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51D42FF2" w14:textId="77777777" w:rsidR="00016793" w:rsidRPr="00016793" w:rsidRDefault="00016793" w:rsidP="00016793">
            <w:pPr>
              <w:spacing w:after="0"/>
              <w:jc w:val="left"/>
              <w:rPr>
                <w:szCs w:val="17"/>
              </w:rPr>
            </w:pPr>
            <w:r w:rsidRPr="00016793">
              <w:rPr>
                <w:szCs w:val="17"/>
              </w:rPr>
              <w:t>Statewide Recycling</w:t>
            </w:r>
          </w:p>
        </w:tc>
      </w:tr>
      <w:tr w:rsidR="00016793" w:rsidRPr="00016793" w14:paraId="77A6D4C2" w14:textId="77777777" w:rsidTr="006F3096">
        <w:trPr>
          <w:trHeight w:val="20"/>
        </w:trPr>
        <w:tc>
          <w:tcPr>
            <w:tcW w:w="1666" w:type="pct"/>
            <w:noWrap/>
            <w:hideMark/>
          </w:tcPr>
          <w:p w14:paraId="3D255317" w14:textId="77777777" w:rsidR="00016793" w:rsidRPr="00016793" w:rsidRDefault="00016793" w:rsidP="00016793">
            <w:pPr>
              <w:spacing w:after="0"/>
              <w:ind w:left="159" w:hanging="159"/>
              <w:jc w:val="left"/>
              <w:rPr>
                <w:szCs w:val="17"/>
              </w:rPr>
            </w:pPr>
            <w:r w:rsidRPr="00016793">
              <w:rPr>
                <w:szCs w:val="17"/>
              </w:rPr>
              <w:t xml:space="preserve">Thunder Road Brewing Co Hopmania </w:t>
            </w:r>
            <w:r w:rsidRPr="00016793">
              <w:rPr>
                <w:szCs w:val="17"/>
              </w:rPr>
              <w:br/>
              <w:t>Hazy Juice NEIPA</w:t>
            </w:r>
          </w:p>
        </w:tc>
        <w:tc>
          <w:tcPr>
            <w:tcW w:w="454" w:type="pct"/>
            <w:noWrap/>
            <w:hideMark/>
          </w:tcPr>
          <w:p w14:paraId="5BF15BE4"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55F1F0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D37452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C641C85" w14:textId="77777777" w:rsidR="00016793" w:rsidRPr="00016793" w:rsidRDefault="00016793" w:rsidP="00016793">
            <w:pPr>
              <w:spacing w:after="0"/>
              <w:jc w:val="left"/>
              <w:rPr>
                <w:szCs w:val="17"/>
              </w:rPr>
            </w:pPr>
            <w:r w:rsidRPr="00016793">
              <w:rPr>
                <w:szCs w:val="17"/>
              </w:rPr>
              <w:t>Statewide Recycling</w:t>
            </w:r>
          </w:p>
        </w:tc>
      </w:tr>
      <w:tr w:rsidR="00016793" w:rsidRPr="00016793" w14:paraId="2A808A96" w14:textId="77777777" w:rsidTr="006F3096">
        <w:trPr>
          <w:trHeight w:val="20"/>
        </w:trPr>
        <w:tc>
          <w:tcPr>
            <w:tcW w:w="1666" w:type="pct"/>
            <w:noWrap/>
            <w:hideMark/>
          </w:tcPr>
          <w:p w14:paraId="563D0A64" w14:textId="77777777" w:rsidR="00016793" w:rsidRPr="00016793" w:rsidRDefault="00016793" w:rsidP="00016793">
            <w:pPr>
              <w:spacing w:after="0"/>
              <w:ind w:left="159" w:hanging="159"/>
              <w:jc w:val="left"/>
              <w:rPr>
                <w:szCs w:val="17"/>
              </w:rPr>
            </w:pPr>
            <w:r w:rsidRPr="00016793">
              <w:rPr>
                <w:szCs w:val="17"/>
              </w:rPr>
              <w:t xml:space="preserve">Thunder Road Brewing Co Shake It Up </w:t>
            </w:r>
            <w:r w:rsidRPr="00016793">
              <w:rPr>
                <w:szCs w:val="17"/>
              </w:rPr>
              <w:br/>
              <w:t>India Pale Ale</w:t>
            </w:r>
          </w:p>
        </w:tc>
        <w:tc>
          <w:tcPr>
            <w:tcW w:w="454" w:type="pct"/>
            <w:noWrap/>
            <w:hideMark/>
          </w:tcPr>
          <w:p w14:paraId="7EC4782A"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5242DB4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9E3A5C8"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5D5BEC2E" w14:textId="77777777" w:rsidR="00016793" w:rsidRPr="00016793" w:rsidRDefault="00016793" w:rsidP="00016793">
            <w:pPr>
              <w:spacing w:after="0"/>
              <w:jc w:val="left"/>
              <w:rPr>
                <w:szCs w:val="17"/>
              </w:rPr>
            </w:pPr>
            <w:r w:rsidRPr="00016793">
              <w:rPr>
                <w:szCs w:val="17"/>
              </w:rPr>
              <w:t>Statewide Recycling</w:t>
            </w:r>
          </w:p>
        </w:tc>
      </w:tr>
      <w:tr w:rsidR="00016793" w:rsidRPr="00016793" w14:paraId="7D1804D9" w14:textId="77777777" w:rsidTr="006F3096">
        <w:trPr>
          <w:trHeight w:val="20"/>
        </w:trPr>
        <w:tc>
          <w:tcPr>
            <w:tcW w:w="1666" w:type="pct"/>
            <w:noWrap/>
            <w:hideMark/>
          </w:tcPr>
          <w:p w14:paraId="20516939" w14:textId="77777777" w:rsidR="00016793" w:rsidRPr="00016793" w:rsidRDefault="00016793" w:rsidP="00016793">
            <w:pPr>
              <w:spacing w:after="0"/>
              <w:ind w:left="159" w:hanging="159"/>
              <w:jc w:val="left"/>
              <w:rPr>
                <w:szCs w:val="17"/>
              </w:rPr>
            </w:pPr>
            <w:r w:rsidRPr="00016793">
              <w:rPr>
                <w:szCs w:val="17"/>
              </w:rPr>
              <w:t>Thunder Road Brewing Co Tropical Splash Pacific Ale</w:t>
            </w:r>
          </w:p>
        </w:tc>
        <w:tc>
          <w:tcPr>
            <w:tcW w:w="454" w:type="pct"/>
            <w:noWrap/>
            <w:hideMark/>
          </w:tcPr>
          <w:p w14:paraId="6E3E632E"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A6FD3B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F1B1FED"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2EA4A343" w14:textId="77777777" w:rsidR="00016793" w:rsidRPr="00016793" w:rsidRDefault="00016793" w:rsidP="00016793">
            <w:pPr>
              <w:spacing w:after="0"/>
              <w:jc w:val="left"/>
              <w:rPr>
                <w:szCs w:val="17"/>
              </w:rPr>
            </w:pPr>
            <w:r w:rsidRPr="00016793">
              <w:rPr>
                <w:szCs w:val="17"/>
              </w:rPr>
              <w:t>Statewide Recycling</w:t>
            </w:r>
          </w:p>
        </w:tc>
      </w:tr>
      <w:tr w:rsidR="00016793" w:rsidRPr="00016793" w14:paraId="7A0161B5" w14:textId="77777777" w:rsidTr="006F3096">
        <w:trPr>
          <w:trHeight w:val="20"/>
        </w:trPr>
        <w:tc>
          <w:tcPr>
            <w:tcW w:w="1666" w:type="pct"/>
            <w:noWrap/>
            <w:hideMark/>
          </w:tcPr>
          <w:p w14:paraId="1D7EEBED" w14:textId="77777777" w:rsidR="00016793" w:rsidRPr="00016793" w:rsidRDefault="00016793" w:rsidP="00016793">
            <w:pPr>
              <w:spacing w:after="0"/>
              <w:ind w:left="159" w:hanging="159"/>
              <w:jc w:val="left"/>
              <w:rPr>
                <w:szCs w:val="17"/>
              </w:rPr>
            </w:pPr>
            <w:r w:rsidRPr="00016793">
              <w:rPr>
                <w:szCs w:val="17"/>
              </w:rPr>
              <w:t>Thunder Road Brewing Coconut Porter</w:t>
            </w:r>
          </w:p>
        </w:tc>
        <w:tc>
          <w:tcPr>
            <w:tcW w:w="454" w:type="pct"/>
            <w:noWrap/>
            <w:hideMark/>
          </w:tcPr>
          <w:p w14:paraId="292D9693"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54F6571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9774D4C"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0DD0479" w14:textId="77777777" w:rsidR="00016793" w:rsidRPr="00016793" w:rsidRDefault="00016793" w:rsidP="00016793">
            <w:pPr>
              <w:spacing w:after="0"/>
              <w:jc w:val="left"/>
              <w:rPr>
                <w:szCs w:val="17"/>
              </w:rPr>
            </w:pPr>
            <w:r w:rsidRPr="00016793">
              <w:rPr>
                <w:szCs w:val="17"/>
              </w:rPr>
              <w:t>Statewide Recycling</w:t>
            </w:r>
          </w:p>
        </w:tc>
      </w:tr>
      <w:tr w:rsidR="00016793" w:rsidRPr="00016793" w14:paraId="0FCD44DF" w14:textId="77777777" w:rsidTr="006F3096">
        <w:trPr>
          <w:trHeight w:val="20"/>
        </w:trPr>
        <w:tc>
          <w:tcPr>
            <w:tcW w:w="1666" w:type="pct"/>
            <w:noWrap/>
            <w:hideMark/>
          </w:tcPr>
          <w:p w14:paraId="220E4F19" w14:textId="77777777" w:rsidR="00016793" w:rsidRPr="00016793" w:rsidRDefault="00016793" w:rsidP="00016793">
            <w:pPr>
              <w:spacing w:after="0"/>
              <w:ind w:left="159" w:hanging="159"/>
              <w:jc w:val="left"/>
              <w:rPr>
                <w:szCs w:val="17"/>
              </w:rPr>
            </w:pPr>
            <w:r w:rsidRPr="00016793">
              <w:rPr>
                <w:szCs w:val="17"/>
              </w:rPr>
              <w:t>Thunder Road Brewing Dark and Creamy Boysenberry IPA</w:t>
            </w:r>
          </w:p>
        </w:tc>
        <w:tc>
          <w:tcPr>
            <w:tcW w:w="454" w:type="pct"/>
            <w:noWrap/>
            <w:hideMark/>
          </w:tcPr>
          <w:p w14:paraId="19FD2CC1"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20AAA435"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D6A52A8"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02F1C2DD" w14:textId="77777777" w:rsidR="00016793" w:rsidRPr="00016793" w:rsidRDefault="00016793" w:rsidP="00016793">
            <w:pPr>
              <w:spacing w:after="0"/>
              <w:jc w:val="left"/>
              <w:rPr>
                <w:szCs w:val="17"/>
              </w:rPr>
            </w:pPr>
            <w:r w:rsidRPr="00016793">
              <w:rPr>
                <w:szCs w:val="17"/>
              </w:rPr>
              <w:t>Statewide Recycling</w:t>
            </w:r>
          </w:p>
        </w:tc>
      </w:tr>
      <w:tr w:rsidR="00016793" w:rsidRPr="00016793" w14:paraId="7F9F6E86" w14:textId="77777777" w:rsidTr="006F3096">
        <w:trPr>
          <w:trHeight w:val="20"/>
        </w:trPr>
        <w:tc>
          <w:tcPr>
            <w:tcW w:w="1666" w:type="pct"/>
            <w:noWrap/>
            <w:hideMark/>
          </w:tcPr>
          <w:p w14:paraId="50D7D569" w14:textId="77777777" w:rsidR="00016793" w:rsidRPr="00016793" w:rsidRDefault="00016793" w:rsidP="00016793">
            <w:pPr>
              <w:spacing w:after="0"/>
              <w:ind w:left="159" w:hanging="159"/>
              <w:jc w:val="left"/>
              <w:rPr>
                <w:szCs w:val="17"/>
              </w:rPr>
            </w:pPr>
            <w:r w:rsidRPr="00016793">
              <w:rPr>
                <w:szCs w:val="17"/>
              </w:rPr>
              <w:t>Thunder Road Brewing Exotica New England India Pale Ale</w:t>
            </w:r>
          </w:p>
        </w:tc>
        <w:tc>
          <w:tcPr>
            <w:tcW w:w="454" w:type="pct"/>
            <w:noWrap/>
            <w:hideMark/>
          </w:tcPr>
          <w:p w14:paraId="0323090C"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721EB40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EEE346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335C8678" w14:textId="77777777" w:rsidR="00016793" w:rsidRPr="00016793" w:rsidRDefault="00016793" w:rsidP="00016793">
            <w:pPr>
              <w:spacing w:after="0"/>
              <w:jc w:val="left"/>
              <w:rPr>
                <w:szCs w:val="17"/>
              </w:rPr>
            </w:pPr>
            <w:r w:rsidRPr="00016793">
              <w:rPr>
                <w:szCs w:val="17"/>
              </w:rPr>
              <w:t>Statewide Recycling</w:t>
            </w:r>
          </w:p>
        </w:tc>
      </w:tr>
      <w:tr w:rsidR="00016793" w:rsidRPr="00016793" w14:paraId="5CDF7A5C" w14:textId="77777777" w:rsidTr="006F3096">
        <w:trPr>
          <w:trHeight w:val="20"/>
        </w:trPr>
        <w:tc>
          <w:tcPr>
            <w:tcW w:w="1666" w:type="pct"/>
            <w:noWrap/>
            <w:hideMark/>
          </w:tcPr>
          <w:p w14:paraId="22600F15" w14:textId="77777777" w:rsidR="00016793" w:rsidRPr="00016793" w:rsidRDefault="00016793" w:rsidP="00016793">
            <w:pPr>
              <w:spacing w:after="0"/>
              <w:ind w:left="159" w:hanging="159"/>
              <w:jc w:val="left"/>
              <w:rPr>
                <w:szCs w:val="17"/>
              </w:rPr>
            </w:pPr>
            <w:r w:rsidRPr="00016793">
              <w:rPr>
                <w:szCs w:val="17"/>
              </w:rPr>
              <w:t>Thunder Road Brunswick Bitter</w:t>
            </w:r>
          </w:p>
        </w:tc>
        <w:tc>
          <w:tcPr>
            <w:tcW w:w="454" w:type="pct"/>
            <w:noWrap/>
            <w:hideMark/>
          </w:tcPr>
          <w:p w14:paraId="5A2F4A9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34DFC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CBF74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8D98C12" w14:textId="77777777" w:rsidR="00016793" w:rsidRPr="00016793" w:rsidRDefault="00016793" w:rsidP="00016793">
            <w:pPr>
              <w:spacing w:after="0"/>
              <w:jc w:val="left"/>
              <w:rPr>
                <w:szCs w:val="17"/>
              </w:rPr>
            </w:pPr>
            <w:r w:rsidRPr="00016793">
              <w:rPr>
                <w:szCs w:val="17"/>
              </w:rPr>
              <w:t>Statewide Recycling</w:t>
            </w:r>
          </w:p>
        </w:tc>
      </w:tr>
      <w:tr w:rsidR="00016793" w:rsidRPr="00016793" w14:paraId="2C4C2ECA" w14:textId="77777777" w:rsidTr="006F3096">
        <w:trPr>
          <w:trHeight w:val="20"/>
        </w:trPr>
        <w:tc>
          <w:tcPr>
            <w:tcW w:w="1666" w:type="pct"/>
            <w:noWrap/>
            <w:hideMark/>
          </w:tcPr>
          <w:p w14:paraId="046603E0" w14:textId="77777777" w:rsidR="00016793" w:rsidRPr="00016793" w:rsidRDefault="00016793" w:rsidP="00016793">
            <w:pPr>
              <w:spacing w:after="0"/>
              <w:ind w:left="159" w:hanging="159"/>
              <w:jc w:val="left"/>
              <w:rPr>
                <w:szCs w:val="17"/>
              </w:rPr>
            </w:pPr>
            <w:r w:rsidRPr="00016793">
              <w:rPr>
                <w:szCs w:val="17"/>
              </w:rPr>
              <w:t>Thunder Road Collingwood Draught</w:t>
            </w:r>
          </w:p>
        </w:tc>
        <w:tc>
          <w:tcPr>
            <w:tcW w:w="454" w:type="pct"/>
            <w:noWrap/>
            <w:hideMark/>
          </w:tcPr>
          <w:p w14:paraId="58AF63C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B943E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1217572"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5BA38C5A" w14:textId="77777777" w:rsidR="00016793" w:rsidRPr="00016793" w:rsidRDefault="00016793" w:rsidP="00016793">
            <w:pPr>
              <w:spacing w:after="0"/>
              <w:jc w:val="left"/>
              <w:rPr>
                <w:szCs w:val="17"/>
              </w:rPr>
            </w:pPr>
            <w:r w:rsidRPr="00016793">
              <w:rPr>
                <w:szCs w:val="17"/>
              </w:rPr>
              <w:t>Statewide Recycling</w:t>
            </w:r>
          </w:p>
        </w:tc>
      </w:tr>
      <w:tr w:rsidR="00016793" w:rsidRPr="00016793" w14:paraId="09E3BC57" w14:textId="77777777" w:rsidTr="006F3096">
        <w:trPr>
          <w:trHeight w:val="20"/>
        </w:trPr>
        <w:tc>
          <w:tcPr>
            <w:tcW w:w="1666" w:type="pct"/>
            <w:noWrap/>
            <w:hideMark/>
          </w:tcPr>
          <w:p w14:paraId="01ABC9E9" w14:textId="77777777" w:rsidR="00016793" w:rsidRPr="00016793" w:rsidRDefault="00016793" w:rsidP="00016793">
            <w:pPr>
              <w:spacing w:after="0"/>
              <w:ind w:left="159" w:hanging="159"/>
              <w:jc w:val="left"/>
              <w:rPr>
                <w:szCs w:val="17"/>
              </w:rPr>
            </w:pPr>
            <w:r w:rsidRPr="00016793">
              <w:rPr>
                <w:szCs w:val="17"/>
              </w:rPr>
              <w:t>Thunder Road Full Steam Pale Lager</w:t>
            </w:r>
          </w:p>
        </w:tc>
        <w:tc>
          <w:tcPr>
            <w:tcW w:w="454" w:type="pct"/>
            <w:noWrap/>
            <w:hideMark/>
          </w:tcPr>
          <w:p w14:paraId="366DB0E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928962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14B61A"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569AC0CF" w14:textId="77777777" w:rsidR="00016793" w:rsidRPr="00016793" w:rsidRDefault="00016793" w:rsidP="00016793">
            <w:pPr>
              <w:spacing w:after="0"/>
              <w:jc w:val="left"/>
              <w:rPr>
                <w:szCs w:val="17"/>
              </w:rPr>
            </w:pPr>
            <w:r w:rsidRPr="00016793">
              <w:rPr>
                <w:szCs w:val="17"/>
              </w:rPr>
              <w:t>Statewide Recycling</w:t>
            </w:r>
          </w:p>
        </w:tc>
      </w:tr>
      <w:tr w:rsidR="00016793" w:rsidRPr="00016793" w14:paraId="6DCE2989" w14:textId="77777777" w:rsidTr="006F3096">
        <w:trPr>
          <w:trHeight w:val="20"/>
        </w:trPr>
        <w:tc>
          <w:tcPr>
            <w:tcW w:w="1666" w:type="pct"/>
            <w:noWrap/>
            <w:hideMark/>
          </w:tcPr>
          <w:p w14:paraId="00BD01BE" w14:textId="77777777" w:rsidR="00016793" w:rsidRPr="00016793" w:rsidRDefault="00016793" w:rsidP="00016793">
            <w:pPr>
              <w:spacing w:after="0"/>
              <w:ind w:left="159" w:hanging="159"/>
              <w:jc w:val="left"/>
              <w:rPr>
                <w:szCs w:val="17"/>
              </w:rPr>
            </w:pPr>
            <w:r w:rsidRPr="00016793">
              <w:rPr>
                <w:szCs w:val="17"/>
              </w:rPr>
              <w:t>Thunder Road Golden</w:t>
            </w:r>
          </w:p>
        </w:tc>
        <w:tc>
          <w:tcPr>
            <w:tcW w:w="454" w:type="pct"/>
            <w:noWrap/>
            <w:hideMark/>
          </w:tcPr>
          <w:p w14:paraId="6DF888F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2ABA61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0F28C1"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69B45B5" w14:textId="77777777" w:rsidR="00016793" w:rsidRPr="00016793" w:rsidRDefault="00016793" w:rsidP="00016793">
            <w:pPr>
              <w:spacing w:after="0"/>
              <w:jc w:val="left"/>
              <w:rPr>
                <w:szCs w:val="17"/>
              </w:rPr>
            </w:pPr>
            <w:r w:rsidRPr="00016793">
              <w:rPr>
                <w:szCs w:val="17"/>
              </w:rPr>
              <w:t>Statewide Recycling</w:t>
            </w:r>
          </w:p>
        </w:tc>
      </w:tr>
      <w:tr w:rsidR="00016793" w:rsidRPr="00016793" w14:paraId="622D3C07" w14:textId="77777777" w:rsidTr="006F3096">
        <w:trPr>
          <w:trHeight w:val="20"/>
        </w:trPr>
        <w:tc>
          <w:tcPr>
            <w:tcW w:w="1666" w:type="pct"/>
            <w:noWrap/>
            <w:hideMark/>
          </w:tcPr>
          <w:p w14:paraId="191C657B" w14:textId="77777777" w:rsidR="00016793" w:rsidRPr="00016793" w:rsidRDefault="00016793" w:rsidP="00016793">
            <w:pPr>
              <w:spacing w:after="0"/>
              <w:ind w:left="159" w:hanging="159"/>
              <w:jc w:val="left"/>
              <w:rPr>
                <w:szCs w:val="17"/>
              </w:rPr>
            </w:pPr>
            <w:r w:rsidRPr="00016793">
              <w:rPr>
                <w:szCs w:val="17"/>
              </w:rPr>
              <w:t>Thunder Road Hop Star Extra Pale Ale</w:t>
            </w:r>
          </w:p>
        </w:tc>
        <w:tc>
          <w:tcPr>
            <w:tcW w:w="454" w:type="pct"/>
            <w:noWrap/>
            <w:hideMark/>
          </w:tcPr>
          <w:p w14:paraId="716DEB2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0E2742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8FFA3B"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707F6406" w14:textId="77777777" w:rsidR="00016793" w:rsidRPr="00016793" w:rsidRDefault="00016793" w:rsidP="00016793">
            <w:pPr>
              <w:spacing w:after="0"/>
              <w:jc w:val="left"/>
              <w:rPr>
                <w:szCs w:val="17"/>
              </w:rPr>
            </w:pPr>
            <w:r w:rsidRPr="00016793">
              <w:rPr>
                <w:szCs w:val="17"/>
              </w:rPr>
              <w:t>Statewide Recycling</w:t>
            </w:r>
          </w:p>
        </w:tc>
      </w:tr>
      <w:tr w:rsidR="00016793" w:rsidRPr="00016793" w14:paraId="4AC6221F" w14:textId="77777777" w:rsidTr="006F3096">
        <w:trPr>
          <w:trHeight w:val="20"/>
        </w:trPr>
        <w:tc>
          <w:tcPr>
            <w:tcW w:w="1666" w:type="pct"/>
            <w:noWrap/>
            <w:hideMark/>
          </w:tcPr>
          <w:p w14:paraId="7C64D080" w14:textId="77777777" w:rsidR="00016793" w:rsidRPr="00016793" w:rsidRDefault="00016793" w:rsidP="00016793">
            <w:pPr>
              <w:spacing w:after="0"/>
              <w:ind w:left="159" w:hanging="159"/>
              <w:jc w:val="left"/>
              <w:rPr>
                <w:szCs w:val="17"/>
              </w:rPr>
            </w:pPr>
            <w:r w:rsidRPr="00016793">
              <w:rPr>
                <w:szCs w:val="17"/>
              </w:rPr>
              <w:t>Thunder Road IPA</w:t>
            </w:r>
          </w:p>
        </w:tc>
        <w:tc>
          <w:tcPr>
            <w:tcW w:w="454" w:type="pct"/>
            <w:noWrap/>
            <w:hideMark/>
          </w:tcPr>
          <w:p w14:paraId="429FB74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4473DD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1D3907"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4821910B" w14:textId="77777777" w:rsidR="00016793" w:rsidRPr="00016793" w:rsidRDefault="00016793" w:rsidP="00016793">
            <w:pPr>
              <w:spacing w:after="0"/>
              <w:jc w:val="left"/>
              <w:rPr>
                <w:szCs w:val="17"/>
              </w:rPr>
            </w:pPr>
            <w:r w:rsidRPr="00016793">
              <w:rPr>
                <w:szCs w:val="17"/>
              </w:rPr>
              <w:t>Statewide Recycling</w:t>
            </w:r>
          </w:p>
        </w:tc>
      </w:tr>
      <w:tr w:rsidR="00016793" w:rsidRPr="00016793" w14:paraId="1031F30F" w14:textId="77777777" w:rsidTr="006F3096">
        <w:trPr>
          <w:trHeight w:val="20"/>
        </w:trPr>
        <w:tc>
          <w:tcPr>
            <w:tcW w:w="1666" w:type="pct"/>
            <w:noWrap/>
            <w:hideMark/>
          </w:tcPr>
          <w:p w14:paraId="2E17D1E9" w14:textId="77777777" w:rsidR="00016793" w:rsidRPr="00016793" w:rsidRDefault="00016793" w:rsidP="00016793">
            <w:pPr>
              <w:spacing w:after="0"/>
              <w:ind w:left="159" w:hanging="159"/>
              <w:jc w:val="left"/>
              <w:rPr>
                <w:szCs w:val="17"/>
              </w:rPr>
            </w:pPr>
            <w:r w:rsidRPr="00016793">
              <w:rPr>
                <w:szCs w:val="17"/>
              </w:rPr>
              <w:t>Thunder Road Pacific Ale</w:t>
            </w:r>
          </w:p>
        </w:tc>
        <w:tc>
          <w:tcPr>
            <w:tcW w:w="454" w:type="pct"/>
            <w:noWrap/>
            <w:hideMark/>
          </w:tcPr>
          <w:p w14:paraId="62DC988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3D47E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A10B5A4"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7E153F7F" w14:textId="77777777" w:rsidR="00016793" w:rsidRPr="00016793" w:rsidRDefault="00016793" w:rsidP="00016793">
            <w:pPr>
              <w:spacing w:after="0"/>
              <w:jc w:val="left"/>
              <w:rPr>
                <w:szCs w:val="17"/>
              </w:rPr>
            </w:pPr>
            <w:r w:rsidRPr="00016793">
              <w:rPr>
                <w:szCs w:val="17"/>
              </w:rPr>
              <w:t>Statewide Recycling</w:t>
            </w:r>
          </w:p>
        </w:tc>
      </w:tr>
      <w:tr w:rsidR="00016793" w:rsidRPr="00016793" w14:paraId="7E428976" w14:textId="77777777" w:rsidTr="006F3096">
        <w:trPr>
          <w:trHeight w:val="20"/>
        </w:trPr>
        <w:tc>
          <w:tcPr>
            <w:tcW w:w="1666" w:type="pct"/>
            <w:noWrap/>
            <w:hideMark/>
          </w:tcPr>
          <w:p w14:paraId="67464D1B" w14:textId="77777777" w:rsidR="00016793" w:rsidRPr="00016793" w:rsidRDefault="00016793" w:rsidP="00016793">
            <w:pPr>
              <w:spacing w:after="0"/>
              <w:ind w:left="159" w:hanging="159"/>
              <w:jc w:val="left"/>
              <w:rPr>
                <w:szCs w:val="17"/>
              </w:rPr>
            </w:pPr>
            <w:r w:rsidRPr="00016793">
              <w:rPr>
                <w:szCs w:val="17"/>
              </w:rPr>
              <w:t>Thunder Road Pale Ale</w:t>
            </w:r>
          </w:p>
        </w:tc>
        <w:tc>
          <w:tcPr>
            <w:tcW w:w="454" w:type="pct"/>
            <w:noWrap/>
            <w:hideMark/>
          </w:tcPr>
          <w:p w14:paraId="0F08E9A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3F8E4F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74B923"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3EEF52A6" w14:textId="77777777" w:rsidR="00016793" w:rsidRPr="00016793" w:rsidRDefault="00016793" w:rsidP="00016793">
            <w:pPr>
              <w:spacing w:after="0"/>
              <w:jc w:val="left"/>
              <w:rPr>
                <w:szCs w:val="17"/>
              </w:rPr>
            </w:pPr>
            <w:r w:rsidRPr="00016793">
              <w:rPr>
                <w:szCs w:val="17"/>
              </w:rPr>
              <w:t>Statewide Recycling</w:t>
            </w:r>
          </w:p>
        </w:tc>
      </w:tr>
      <w:tr w:rsidR="00016793" w:rsidRPr="00016793" w14:paraId="584B2231" w14:textId="77777777" w:rsidTr="006F3096">
        <w:trPr>
          <w:trHeight w:val="20"/>
        </w:trPr>
        <w:tc>
          <w:tcPr>
            <w:tcW w:w="1666" w:type="pct"/>
            <w:noWrap/>
            <w:hideMark/>
          </w:tcPr>
          <w:p w14:paraId="59A067EE" w14:textId="77777777" w:rsidR="00016793" w:rsidRPr="00016793" w:rsidRDefault="00016793" w:rsidP="00016793">
            <w:pPr>
              <w:spacing w:after="0"/>
              <w:ind w:left="159" w:hanging="159"/>
              <w:jc w:val="left"/>
              <w:rPr>
                <w:szCs w:val="17"/>
              </w:rPr>
            </w:pPr>
            <w:r w:rsidRPr="00016793">
              <w:rPr>
                <w:szCs w:val="17"/>
              </w:rPr>
              <w:t>Thunder Road Pilsner</w:t>
            </w:r>
          </w:p>
        </w:tc>
        <w:tc>
          <w:tcPr>
            <w:tcW w:w="454" w:type="pct"/>
            <w:noWrap/>
            <w:hideMark/>
          </w:tcPr>
          <w:p w14:paraId="79BFFD3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562D69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CF38FE" w14:textId="77777777" w:rsidR="00016793" w:rsidRPr="00016793" w:rsidRDefault="00016793" w:rsidP="00016793">
            <w:pPr>
              <w:spacing w:after="0"/>
              <w:ind w:left="159" w:right="113" w:hanging="159"/>
              <w:jc w:val="left"/>
              <w:rPr>
                <w:szCs w:val="17"/>
              </w:rPr>
            </w:pPr>
            <w:r w:rsidRPr="00016793">
              <w:rPr>
                <w:szCs w:val="17"/>
              </w:rPr>
              <w:t>Elixir Signature Pty Ltd</w:t>
            </w:r>
          </w:p>
        </w:tc>
        <w:tc>
          <w:tcPr>
            <w:tcW w:w="759" w:type="pct"/>
            <w:noWrap/>
            <w:hideMark/>
          </w:tcPr>
          <w:p w14:paraId="67CA55D1" w14:textId="77777777" w:rsidR="00016793" w:rsidRPr="00016793" w:rsidRDefault="00016793" w:rsidP="00016793">
            <w:pPr>
              <w:spacing w:after="0"/>
              <w:jc w:val="left"/>
              <w:rPr>
                <w:szCs w:val="17"/>
              </w:rPr>
            </w:pPr>
            <w:r w:rsidRPr="00016793">
              <w:rPr>
                <w:szCs w:val="17"/>
              </w:rPr>
              <w:t>Statewide Recycling</w:t>
            </w:r>
          </w:p>
        </w:tc>
      </w:tr>
      <w:tr w:rsidR="00016793" w:rsidRPr="00016793" w14:paraId="18893390" w14:textId="77777777" w:rsidTr="006F3096">
        <w:trPr>
          <w:trHeight w:val="20"/>
        </w:trPr>
        <w:tc>
          <w:tcPr>
            <w:tcW w:w="1666" w:type="pct"/>
            <w:noWrap/>
            <w:hideMark/>
          </w:tcPr>
          <w:p w14:paraId="556BA7E3" w14:textId="77777777" w:rsidR="00016793" w:rsidRPr="00016793" w:rsidRDefault="00016793" w:rsidP="00016793">
            <w:pPr>
              <w:spacing w:after="0"/>
              <w:ind w:left="159" w:hanging="159"/>
              <w:jc w:val="left"/>
              <w:rPr>
                <w:szCs w:val="17"/>
              </w:rPr>
            </w:pPr>
            <w:r w:rsidRPr="00016793">
              <w:rPr>
                <w:szCs w:val="17"/>
              </w:rPr>
              <w:t>FlashBack Vodka Pine Lime</w:t>
            </w:r>
          </w:p>
        </w:tc>
        <w:tc>
          <w:tcPr>
            <w:tcW w:w="454" w:type="pct"/>
            <w:noWrap/>
            <w:hideMark/>
          </w:tcPr>
          <w:p w14:paraId="1E14937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66B356C"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9ED323F"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0BAD75B4" w14:textId="77777777" w:rsidR="00016793" w:rsidRPr="00016793" w:rsidRDefault="00016793" w:rsidP="00016793">
            <w:pPr>
              <w:spacing w:after="0"/>
              <w:jc w:val="left"/>
              <w:rPr>
                <w:szCs w:val="17"/>
              </w:rPr>
            </w:pPr>
            <w:r w:rsidRPr="00016793">
              <w:rPr>
                <w:szCs w:val="17"/>
              </w:rPr>
              <w:t>Marine Stores Ltd</w:t>
            </w:r>
          </w:p>
        </w:tc>
      </w:tr>
      <w:tr w:rsidR="00016793" w:rsidRPr="00016793" w14:paraId="4CFBEEAA" w14:textId="77777777" w:rsidTr="006F3096">
        <w:trPr>
          <w:trHeight w:val="20"/>
        </w:trPr>
        <w:tc>
          <w:tcPr>
            <w:tcW w:w="1666" w:type="pct"/>
            <w:noWrap/>
            <w:hideMark/>
          </w:tcPr>
          <w:p w14:paraId="628BE57D" w14:textId="77777777" w:rsidR="00016793" w:rsidRPr="00016793" w:rsidRDefault="00016793" w:rsidP="00016793">
            <w:pPr>
              <w:spacing w:after="0"/>
              <w:ind w:left="159" w:hanging="159"/>
              <w:jc w:val="left"/>
              <w:rPr>
                <w:szCs w:val="17"/>
              </w:rPr>
            </w:pPr>
            <w:r w:rsidRPr="00016793">
              <w:rPr>
                <w:szCs w:val="17"/>
              </w:rPr>
              <w:t>FlashBack Vodka Pink Lemonade</w:t>
            </w:r>
          </w:p>
        </w:tc>
        <w:tc>
          <w:tcPr>
            <w:tcW w:w="454" w:type="pct"/>
            <w:noWrap/>
            <w:hideMark/>
          </w:tcPr>
          <w:p w14:paraId="2BEFE5D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D52605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C4702FC"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5B4A506B" w14:textId="77777777" w:rsidR="00016793" w:rsidRPr="00016793" w:rsidRDefault="00016793" w:rsidP="00016793">
            <w:pPr>
              <w:spacing w:after="0"/>
              <w:jc w:val="left"/>
              <w:rPr>
                <w:szCs w:val="17"/>
              </w:rPr>
            </w:pPr>
            <w:r w:rsidRPr="00016793">
              <w:rPr>
                <w:szCs w:val="17"/>
              </w:rPr>
              <w:t>Marine Stores Ltd</w:t>
            </w:r>
          </w:p>
        </w:tc>
      </w:tr>
      <w:tr w:rsidR="00016793" w:rsidRPr="00016793" w14:paraId="131B63E2" w14:textId="77777777" w:rsidTr="006F3096">
        <w:trPr>
          <w:trHeight w:val="20"/>
        </w:trPr>
        <w:tc>
          <w:tcPr>
            <w:tcW w:w="1666" w:type="pct"/>
            <w:noWrap/>
            <w:hideMark/>
          </w:tcPr>
          <w:p w14:paraId="77FFC8C5" w14:textId="77777777" w:rsidR="00016793" w:rsidRPr="00016793" w:rsidRDefault="00016793" w:rsidP="00016793">
            <w:pPr>
              <w:spacing w:after="0"/>
              <w:ind w:left="159" w:hanging="159"/>
              <w:jc w:val="left"/>
              <w:rPr>
                <w:szCs w:val="17"/>
              </w:rPr>
            </w:pPr>
            <w:r w:rsidRPr="00016793">
              <w:rPr>
                <w:szCs w:val="17"/>
              </w:rPr>
              <w:t>FlashBack Vodka Sour Grape</w:t>
            </w:r>
          </w:p>
        </w:tc>
        <w:tc>
          <w:tcPr>
            <w:tcW w:w="454" w:type="pct"/>
            <w:noWrap/>
            <w:hideMark/>
          </w:tcPr>
          <w:p w14:paraId="2AC625A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EA03E4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482213B"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7F419C70" w14:textId="77777777" w:rsidR="00016793" w:rsidRPr="00016793" w:rsidRDefault="00016793" w:rsidP="00016793">
            <w:pPr>
              <w:spacing w:after="0"/>
              <w:jc w:val="left"/>
              <w:rPr>
                <w:szCs w:val="17"/>
              </w:rPr>
            </w:pPr>
            <w:r w:rsidRPr="00016793">
              <w:rPr>
                <w:szCs w:val="17"/>
              </w:rPr>
              <w:t>Marine Stores Ltd</w:t>
            </w:r>
          </w:p>
        </w:tc>
      </w:tr>
      <w:tr w:rsidR="00016793" w:rsidRPr="00016793" w14:paraId="0DCEB958" w14:textId="77777777" w:rsidTr="006F3096">
        <w:trPr>
          <w:trHeight w:val="20"/>
        </w:trPr>
        <w:tc>
          <w:tcPr>
            <w:tcW w:w="1666" w:type="pct"/>
            <w:noWrap/>
            <w:hideMark/>
          </w:tcPr>
          <w:p w14:paraId="1CD39DDC" w14:textId="77777777" w:rsidR="00016793" w:rsidRPr="00016793" w:rsidRDefault="00016793" w:rsidP="00016793">
            <w:pPr>
              <w:spacing w:after="0"/>
              <w:ind w:left="159" w:hanging="159"/>
              <w:jc w:val="left"/>
              <w:rPr>
                <w:szCs w:val="17"/>
              </w:rPr>
            </w:pPr>
            <w:r w:rsidRPr="00016793">
              <w:rPr>
                <w:szCs w:val="17"/>
              </w:rPr>
              <w:t>Flashback Vodka Peaches &amp; Cream Vodka</w:t>
            </w:r>
          </w:p>
        </w:tc>
        <w:tc>
          <w:tcPr>
            <w:tcW w:w="454" w:type="pct"/>
            <w:noWrap/>
            <w:hideMark/>
          </w:tcPr>
          <w:p w14:paraId="7D5BC2B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449860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3A78027"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5BEC2831" w14:textId="77777777" w:rsidR="00016793" w:rsidRPr="00016793" w:rsidRDefault="00016793" w:rsidP="00016793">
            <w:pPr>
              <w:spacing w:after="0"/>
              <w:jc w:val="left"/>
              <w:rPr>
                <w:szCs w:val="17"/>
              </w:rPr>
            </w:pPr>
            <w:r w:rsidRPr="00016793">
              <w:rPr>
                <w:szCs w:val="17"/>
              </w:rPr>
              <w:t>Marine Stores Ltd</w:t>
            </w:r>
          </w:p>
        </w:tc>
      </w:tr>
      <w:tr w:rsidR="00016793" w:rsidRPr="00016793" w14:paraId="31B968A5" w14:textId="77777777" w:rsidTr="006F3096">
        <w:trPr>
          <w:trHeight w:val="20"/>
        </w:trPr>
        <w:tc>
          <w:tcPr>
            <w:tcW w:w="1666" w:type="pct"/>
            <w:noWrap/>
            <w:hideMark/>
          </w:tcPr>
          <w:p w14:paraId="4EA91AC4" w14:textId="77777777" w:rsidR="00016793" w:rsidRPr="00016793" w:rsidRDefault="00016793" w:rsidP="00016793">
            <w:pPr>
              <w:spacing w:after="0"/>
              <w:ind w:left="159" w:hanging="159"/>
              <w:jc w:val="left"/>
              <w:rPr>
                <w:szCs w:val="17"/>
              </w:rPr>
            </w:pPr>
            <w:r w:rsidRPr="00016793">
              <w:rPr>
                <w:szCs w:val="17"/>
              </w:rPr>
              <w:t>Flashback Vodka Sour Grape Double Vodka</w:t>
            </w:r>
          </w:p>
        </w:tc>
        <w:tc>
          <w:tcPr>
            <w:tcW w:w="454" w:type="pct"/>
            <w:noWrap/>
            <w:hideMark/>
          </w:tcPr>
          <w:p w14:paraId="4874BB1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139BAFE"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EC77C1C"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25F13635" w14:textId="77777777" w:rsidR="00016793" w:rsidRPr="00016793" w:rsidRDefault="00016793" w:rsidP="00016793">
            <w:pPr>
              <w:spacing w:after="0"/>
              <w:jc w:val="left"/>
              <w:rPr>
                <w:szCs w:val="17"/>
              </w:rPr>
            </w:pPr>
            <w:r w:rsidRPr="00016793">
              <w:rPr>
                <w:szCs w:val="17"/>
              </w:rPr>
              <w:t>Marine Stores Ltd</w:t>
            </w:r>
          </w:p>
        </w:tc>
      </w:tr>
      <w:tr w:rsidR="00016793" w:rsidRPr="00016793" w14:paraId="034D4AAB" w14:textId="77777777" w:rsidTr="006F3096">
        <w:trPr>
          <w:trHeight w:val="20"/>
        </w:trPr>
        <w:tc>
          <w:tcPr>
            <w:tcW w:w="1666" w:type="pct"/>
            <w:noWrap/>
            <w:hideMark/>
          </w:tcPr>
          <w:p w14:paraId="30F0502B" w14:textId="77777777" w:rsidR="00016793" w:rsidRPr="00016793" w:rsidRDefault="00016793" w:rsidP="00016793">
            <w:pPr>
              <w:spacing w:after="0"/>
              <w:ind w:left="159" w:hanging="159"/>
              <w:jc w:val="left"/>
              <w:rPr>
                <w:szCs w:val="17"/>
              </w:rPr>
            </w:pPr>
            <w:r w:rsidRPr="00016793">
              <w:rPr>
                <w:szCs w:val="17"/>
              </w:rPr>
              <w:t xml:space="preserve">Flashback Vodka Sour Grape Vodka </w:t>
            </w:r>
            <w:r w:rsidRPr="00016793">
              <w:rPr>
                <w:szCs w:val="17"/>
              </w:rPr>
              <w:br/>
              <w:t>Limited Edition</w:t>
            </w:r>
          </w:p>
        </w:tc>
        <w:tc>
          <w:tcPr>
            <w:tcW w:w="454" w:type="pct"/>
            <w:noWrap/>
            <w:hideMark/>
          </w:tcPr>
          <w:p w14:paraId="0E404D6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3E527D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936B715" w14:textId="77777777" w:rsidR="00016793" w:rsidRPr="00016793" w:rsidRDefault="00016793" w:rsidP="00016793">
            <w:pPr>
              <w:spacing w:after="0"/>
              <w:ind w:left="159" w:right="113" w:hanging="159"/>
              <w:jc w:val="left"/>
              <w:rPr>
                <w:szCs w:val="17"/>
              </w:rPr>
            </w:pPr>
            <w:r w:rsidRPr="00016793">
              <w:rPr>
                <w:szCs w:val="17"/>
              </w:rPr>
              <w:t>Flashback Vodka Pty Ltd</w:t>
            </w:r>
          </w:p>
        </w:tc>
        <w:tc>
          <w:tcPr>
            <w:tcW w:w="759" w:type="pct"/>
            <w:noWrap/>
            <w:hideMark/>
          </w:tcPr>
          <w:p w14:paraId="631A4EC8" w14:textId="77777777" w:rsidR="00016793" w:rsidRPr="00016793" w:rsidRDefault="00016793" w:rsidP="00016793">
            <w:pPr>
              <w:spacing w:after="0"/>
              <w:jc w:val="left"/>
              <w:rPr>
                <w:szCs w:val="17"/>
              </w:rPr>
            </w:pPr>
            <w:r w:rsidRPr="00016793">
              <w:rPr>
                <w:szCs w:val="17"/>
              </w:rPr>
              <w:t>Marine Stores Ltd</w:t>
            </w:r>
          </w:p>
        </w:tc>
      </w:tr>
      <w:tr w:rsidR="00016793" w:rsidRPr="00016793" w14:paraId="1EB8A155" w14:textId="77777777" w:rsidTr="006F3096">
        <w:trPr>
          <w:trHeight w:val="20"/>
        </w:trPr>
        <w:tc>
          <w:tcPr>
            <w:tcW w:w="1666" w:type="pct"/>
            <w:noWrap/>
            <w:hideMark/>
          </w:tcPr>
          <w:p w14:paraId="473626D6" w14:textId="77777777" w:rsidR="00016793" w:rsidRPr="00016793" w:rsidRDefault="00016793" w:rsidP="00016793">
            <w:pPr>
              <w:spacing w:after="0"/>
              <w:ind w:left="159" w:hanging="159"/>
              <w:jc w:val="left"/>
              <w:rPr>
                <w:szCs w:val="17"/>
              </w:rPr>
            </w:pPr>
            <w:r w:rsidRPr="00016793">
              <w:rPr>
                <w:szCs w:val="17"/>
              </w:rPr>
              <w:t>Maximus Grape Zero Sugar</w:t>
            </w:r>
          </w:p>
        </w:tc>
        <w:tc>
          <w:tcPr>
            <w:tcW w:w="454" w:type="pct"/>
            <w:noWrap/>
            <w:hideMark/>
          </w:tcPr>
          <w:p w14:paraId="037CB9BD"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62EE318B"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6EF8FF0" w14:textId="77777777" w:rsidR="00016793" w:rsidRPr="00016793" w:rsidRDefault="00016793" w:rsidP="00016793">
            <w:pPr>
              <w:spacing w:after="0"/>
              <w:ind w:left="159" w:right="113" w:hanging="159"/>
              <w:jc w:val="left"/>
              <w:rPr>
                <w:szCs w:val="17"/>
              </w:rPr>
            </w:pPr>
            <w:r w:rsidRPr="00016793">
              <w:rPr>
                <w:szCs w:val="17"/>
              </w:rPr>
              <w:t>Frucor Suntory Australia Pty Ltd</w:t>
            </w:r>
          </w:p>
        </w:tc>
        <w:tc>
          <w:tcPr>
            <w:tcW w:w="759" w:type="pct"/>
            <w:noWrap/>
            <w:hideMark/>
          </w:tcPr>
          <w:p w14:paraId="0F71E05A" w14:textId="77777777" w:rsidR="00016793" w:rsidRPr="00016793" w:rsidRDefault="00016793" w:rsidP="00016793">
            <w:pPr>
              <w:spacing w:after="0"/>
              <w:jc w:val="left"/>
              <w:rPr>
                <w:szCs w:val="17"/>
              </w:rPr>
            </w:pPr>
            <w:r w:rsidRPr="00016793">
              <w:rPr>
                <w:szCs w:val="17"/>
              </w:rPr>
              <w:t>Statewide Recycling</w:t>
            </w:r>
          </w:p>
        </w:tc>
      </w:tr>
      <w:tr w:rsidR="00016793" w:rsidRPr="00016793" w14:paraId="3168BFEA" w14:textId="77777777" w:rsidTr="006F3096">
        <w:trPr>
          <w:trHeight w:val="20"/>
        </w:trPr>
        <w:tc>
          <w:tcPr>
            <w:tcW w:w="1666" w:type="pct"/>
            <w:noWrap/>
            <w:hideMark/>
          </w:tcPr>
          <w:p w14:paraId="2C11FC0B" w14:textId="77777777" w:rsidR="00016793" w:rsidRPr="00016793" w:rsidRDefault="00016793" w:rsidP="00016793">
            <w:pPr>
              <w:spacing w:after="0"/>
              <w:ind w:left="159" w:hanging="159"/>
              <w:jc w:val="left"/>
              <w:rPr>
                <w:szCs w:val="17"/>
              </w:rPr>
            </w:pPr>
            <w:r w:rsidRPr="00016793">
              <w:rPr>
                <w:szCs w:val="17"/>
              </w:rPr>
              <w:t>Kean Grape Nectar</w:t>
            </w:r>
          </w:p>
        </w:tc>
        <w:tc>
          <w:tcPr>
            <w:tcW w:w="454" w:type="pct"/>
            <w:noWrap/>
            <w:hideMark/>
          </w:tcPr>
          <w:p w14:paraId="48FEF462"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77F22AE4"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20645E1F" w14:textId="77777777" w:rsidR="00016793" w:rsidRPr="00016793" w:rsidRDefault="00016793" w:rsidP="00016793">
            <w:pPr>
              <w:spacing w:after="0"/>
              <w:ind w:left="159" w:right="113" w:hanging="159"/>
              <w:jc w:val="left"/>
              <w:rPr>
                <w:szCs w:val="17"/>
              </w:rPr>
            </w:pPr>
            <w:r w:rsidRPr="00016793">
              <w:rPr>
                <w:szCs w:val="17"/>
              </w:rPr>
              <w:t>Hercules Jackson Pty Ltd</w:t>
            </w:r>
          </w:p>
        </w:tc>
        <w:tc>
          <w:tcPr>
            <w:tcW w:w="759" w:type="pct"/>
            <w:noWrap/>
            <w:hideMark/>
          </w:tcPr>
          <w:p w14:paraId="457B9750" w14:textId="77777777" w:rsidR="00016793" w:rsidRPr="00016793" w:rsidRDefault="00016793" w:rsidP="00016793">
            <w:pPr>
              <w:spacing w:after="0"/>
              <w:jc w:val="left"/>
              <w:rPr>
                <w:szCs w:val="17"/>
              </w:rPr>
            </w:pPr>
            <w:r w:rsidRPr="00016793">
              <w:rPr>
                <w:szCs w:val="17"/>
              </w:rPr>
              <w:t>Statewide Recycling</w:t>
            </w:r>
          </w:p>
        </w:tc>
      </w:tr>
      <w:tr w:rsidR="00016793" w:rsidRPr="00016793" w14:paraId="78C9346D" w14:textId="77777777" w:rsidTr="006F3096">
        <w:trPr>
          <w:trHeight w:val="20"/>
        </w:trPr>
        <w:tc>
          <w:tcPr>
            <w:tcW w:w="1666" w:type="pct"/>
            <w:noWrap/>
            <w:hideMark/>
          </w:tcPr>
          <w:p w14:paraId="1A974469" w14:textId="77777777" w:rsidR="00016793" w:rsidRPr="00016793" w:rsidRDefault="00016793" w:rsidP="00016793">
            <w:pPr>
              <w:spacing w:after="0"/>
              <w:ind w:left="159" w:hanging="159"/>
              <w:jc w:val="left"/>
              <w:rPr>
                <w:szCs w:val="17"/>
              </w:rPr>
            </w:pPr>
            <w:r w:rsidRPr="00016793">
              <w:rPr>
                <w:szCs w:val="17"/>
              </w:rPr>
              <w:t>Kean Mango &amp; Pomegranate Nectar</w:t>
            </w:r>
          </w:p>
        </w:tc>
        <w:tc>
          <w:tcPr>
            <w:tcW w:w="454" w:type="pct"/>
            <w:noWrap/>
            <w:hideMark/>
          </w:tcPr>
          <w:p w14:paraId="38281FCD"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7658C307"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463ECF4A" w14:textId="77777777" w:rsidR="00016793" w:rsidRPr="00016793" w:rsidRDefault="00016793" w:rsidP="00016793">
            <w:pPr>
              <w:spacing w:after="0"/>
              <w:ind w:left="159" w:right="113" w:hanging="159"/>
              <w:jc w:val="left"/>
              <w:rPr>
                <w:szCs w:val="17"/>
              </w:rPr>
            </w:pPr>
            <w:r w:rsidRPr="00016793">
              <w:rPr>
                <w:szCs w:val="17"/>
              </w:rPr>
              <w:t>Hercules Jackson Pty Ltd</w:t>
            </w:r>
          </w:p>
        </w:tc>
        <w:tc>
          <w:tcPr>
            <w:tcW w:w="759" w:type="pct"/>
            <w:noWrap/>
            <w:hideMark/>
          </w:tcPr>
          <w:p w14:paraId="72A32B83" w14:textId="77777777" w:rsidR="00016793" w:rsidRPr="00016793" w:rsidRDefault="00016793" w:rsidP="00016793">
            <w:pPr>
              <w:spacing w:after="0"/>
              <w:jc w:val="left"/>
              <w:rPr>
                <w:szCs w:val="17"/>
              </w:rPr>
            </w:pPr>
            <w:r w:rsidRPr="00016793">
              <w:rPr>
                <w:szCs w:val="17"/>
              </w:rPr>
              <w:t>Statewide Recycling</w:t>
            </w:r>
          </w:p>
        </w:tc>
      </w:tr>
      <w:tr w:rsidR="00016793" w:rsidRPr="00016793" w14:paraId="0930A3B3" w14:textId="77777777" w:rsidTr="006F3096">
        <w:trPr>
          <w:trHeight w:val="20"/>
        </w:trPr>
        <w:tc>
          <w:tcPr>
            <w:tcW w:w="1666" w:type="pct"/>
            <w:noWrap/>
            <w:hideMark/>
          </w:tcPr>
          <w:p w14:paraId="59ED32E8" w14:textId="77777777" w:rsidR="00016793" w:rsidRPr="00016793" w:rsidRDefault="00016793" w:rsidP="00016793">
            <w:pPr>
              <w:spacing w:after="0"/>
              <w:ind w:left="159" w:hanging="159"/>
              <w:jc w:val="left"/>
              <w:rPr>
                <w:szCs w:val="17"/>
              </w:rPr>
            </w:pPr>
            <w:r w:rsidRPr="00016793">
              <w:rPr>
                <w:szCs w:val="17"/>
              </w:rPr>
              <w:t>Kean Mango Nectar</w:t>
            </w:r>
          </w:p>
        </w:tc>
        <w:tc>
          <w:tcPr>
            <w:tcW w:w="454" w:type="pct"/>
            <w:noWrap/>
            <w:hideMark/>
          </w:tcPr>
          <w:p w14:paraId="7BC6CB1D"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146B19C3"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6BC81BFD" w14:textId="77777777" w:rsidR="00016793" w:rsidRPr="00016793" w:rsidRDefault="00016793" w:rsidP="00016793">
            <w:pPr>
              <w:spacing w:after="0"/>
              <w:ind w:left="159" w:right="113" w:hanging="159"/>
              <w:jc w:val="left"/>
              <w:rPr>
                <w:szCs w:val="17"/>
              </w:rPr>
            </w:pPr>
            <w:r w:rsidRPr="00016793">
              <w:rPr>
                <w:szCs w:val="17"/>
              </w:rPr>
              <w:t>Hercules Jackson Pty Ltd</w:t>
            </w:r>
          </w:p>
        </w:tc>
        <w:tc>
          <w:tcPr>
            <w:tcW w:w="759" w:type="pct"/>
            <w:noWrap/>
            <w:hideMark/>
          </w:tcPr>
          <w:p w14:paraId="76E6A40E" w14:textId="77777777" w:rsidR="00016793" w:rsidRPr="00016793" w:rsidRDefault="00016793" w:rsidP="00016793">
            <w:pPr>
              <w:spacing w:after="0"/>
              <w:jc w:val="left"/>
              <w:rPr>
                <w:szCs w:val="17"/>
              </w:rPr>
            </w:pPr>
            <w:r w:rsidRPr="00016793">
              <w:rPr>
                <w:szCs w:val="17"/>
              </w:rPr>
              <w:t>Statewide Recycling</w:t>
            </w:r>
          </w:p>
        </w:tc>
      </w:tr>
      <w:tr w:rsidR="00016793" w:rsidRPr="00016793" w14:paraId="5BD8439B" w14:textId="77777777" w:rsidTr="006F3096">
        <w:trPr>
          <w:trHeight w:val="20"/>
        </w:trPr>
        <w:tc>
          <w:tcPr>
            <w:tcW w:w="1666" w:type="pct"/>
            <w:noWrap/>
            <w:hideMark/>
          </w:tcPr>
          <w:p w14:paraId="2A04D22F" w14:textId="77777777" w:rsidR="00016793" w:rsidRPr="00016793" w:rsidRDefault="00016793" w:rsidP="00016793">
            <w:pPr>
              <w:spacing w:after="0"/>
              <w:ind w:left="159" w:hanging="159"/>
              <w:jc w:val="left"/>
              <w:rPr>
                <w:szCs w:val="17"/>
              </w:rPr>
            </w:pPr>
            <w:r w:rsidRPr="00016793">
              <w:rPr>
                <w:szCs w:val="17"/>
              </w:rPr>
              <w:t>Kean Peach Nectar</w:t>
            </w:r>
          </w:p>
        </w:tc>
        <w:tc>
          <w:tcPr>
            <w:tcW w:w="454" w:type="pct"/>
            <w:noWrap/>
            <w:hideMark/>
          </w:tcPr>
          <w:p w14:paraId="16002BD8"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1F9EBDFC"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27EB2F16" w14:textId="77777777" w:rsidR="00016793" w:rsidRPr="00016793" w:rsidRDefault="00016793" w:rsidP="00016793">
            <w:pPr>
              <w:spacing w:after="0"/>
              <w:ind w:left="159" w:right="113" w:hanging="159"/>
              <w:jc w:val="left"/>
              <w:rPr>
                <w:szCs w:val="17"/>
              </w:rPr>
            </w:pPr>
            <w:r w:rsidRPr="00016793">
              <w:rPr>
                <w:szCs w:val="17"/>
              </w:rPr>
              <w:t>Hercules Jackson Pty Ltd</w:t>
            </w:r>
          </w:p>
        </w:tc>
        <w:tc>
          <w:tcPr>
            <w:tcW w:w="759" w:type="pct"/>
            <w:noWrap/>
            <w:hideMark/>
          </w:tcPr>
          <w:p w14:paraId="047A1DDC" w14:textId="77777777" w:rsidR="00016793" w:rsidRPr="00016793" w:rsidRDefault="00016793" w:rsidP="00016793">
            <w:pPr>
              <w:spacing w:after="0"/>
              <w:jc w:val="left"/>
              <w:rPr>
                <w:szCs w:val="17"/>
              </w:rPr>
            </w:pPr>
            <w:r w:rsidRPr="00016793">
              <w:rPr>
                <w:szCs w:val="17"/>
              </w:rPr>
              <w:t>Statewide Recycling</w:t>
            </w:r>
          </w:p>
        </w:tc>
      </w:tr>
      <w:tr w:rsidR="00016793" w:rsidRPr="00016793" w14:paraId="68F5658F" w14:textId="77777777" w:rsidTr="006F3096">
        <w:trPr>
          <w:trHeight w:val="20"/>
        </w:trPr>
        <w:tc>
          <w:tcPr>
            <w:tcW w:w="1666" w:type="pct"/>
            <w:noWrap/>
            <w:hideMark/>
          </w:tcPr>
          <w:p w14:paraId="12A6847A" w14:textId="77777777" w:rsidR="00016793" w:rsidRPr="00016793" w:rsidRDefault="00016793" w:rsidP="00016793">
            <w:pPr>
              <w:spacing w:after="0"/>
              <w:ind w:left="159" w:hanging="159"/>
              <w:jc w:val="left"/>
              <w:rPr>
                <w:szCs w:val="17"/>
              </w:rPr>
            </w:pPr>
            <w:r w:rsidRPr="00016793">
              <w:rPr>
                <w:szCs w:val="17"/>
              </w:rPr>
              <w:t>Ink Gin And Tonic Low Sugar</w:t>
            </w:r>
          </w:p>
        </w:tc>
        <w:tc>
          <w:tcPr>
            <w:tcW w:w="454" w:type="pct"/>
            <w:noWrap/>
            <w:hideMark/>
          </w:tcPr>
          <w:p w14:paraId="1934F6C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FEB8AC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A36E7E1" w14:textId="77777777" w:rsidR="00016793" w:rsidRPr="00016793" w:rsidRDefault="00016793" w:rsidP="00016793">
            <w:pPr>
              <w:spacing w:after="0"/>
              <w:ind w:left="159" w:right="113" w:hanging="159"/>
              <w:jc w:val="left"/>
              <w:rPr>
                <w:szCs w:val="17"/>
              </w:rPr>
            </w:pPr>
            <w:r w:rsidRPr="00016793">
              <w:rPr>
                <w:szCs w:val="17"/>
              </w:rPr>
              <w:t>Husk Industries Pty Ltd</w:t>
            </w:r>
          </w:p>
        </w:tc>
        <w:tc>
          <w:tcPr>
            <w:tcW w:w="759" w:type="pct"/>
            <w:noWrap/>
            <w:hideMark/>
          </w:tcPr>
          <w:p w14:paraId="176A6D72" w14:textId="77777777" w:rsidR="00016793" w:rsidRPr="00016793" w:rsidRDefault="00016793" w:rsidP="00016793">
            <w:pPr>
              <w:spacing w:after="0"/>
              <w:jc w:val="left"/>
              <w:rPr>
                <w:szCs w:val="17"/>
              </w:rPr>
            </w:pPr>
            <w:r w:rsidRPr="00016793">
              <w:rPr>
                <w:szCs w:val="17"/>
              </w:rPr>
              <w:t>Marine Stores Ltd</w:t>
            </w:r>
          </w:p>
        </w:tc>
      </w:tr>
      <w:tr w:rsidR="00016793" w:rsidRPr="00016793" w14:paraId="67E6CE4C" w14:textId="77777777" w:rsidTr="006F3096">
        <w:trPr>
          <w:trHeight w:val="20"/>
        </w:trPr>
        <w:tc>
          <w:tcPr>
            <w:tcW w:w="1666" w:type="pct"/>
            <w:noWrap/>
            <w:hideMark/>
          </w:tcPr>
          <w:p w14:paraId="2946132A" w14:textId="77777777" w:rsidR="00016793" w:rsidRPr="00016793" w:rsidRDefault="00016793" w:rsidP="00016793">
            <w:pPr>
              <w:spacing w:after="0"/>
              <w:ind w:left="159" w:hanging="159"/>
              <w:jc w:val="left"/>
              <w:rPr>
                <w:szCs w:val="17"/>
              </w:rPr>
            </w:pPr>
            <w:r w:rsidRPr="00016793">
              <w:rPr>
                <w:szCs w:val="17"/>
              </w:rPr>
              <w:t>Nu Jmu Organic Health Tonic Turmeric Ginger Pepper Shots</w:t>
            </w:r>
          </w:p>
        </w:tc>
        <w:tc>
          <w:tcPr>
            <w:tcW w:w="454" w:type="pct"/>
            <w:noWrap/>
            <w:hideMark/>
          </w:tcPr>
          <w:p w14:paraId="005A0189" w14:textId="77777777" w:rsidR="00016793" w:rsidRPr="00016793" w:rsidRDefault="00016793" w:rsidP="00016793">
            <w:pPr>
              <w:spacing w:after="0"/>
              <w:ind w:right="170"/>
              <w:jc w:val="right"/>
              <w:rPr>
                <w:szCs w:val="17"/>
              </w:rPr>
            </w:pPr>
            <w:r w:rsidRPr="00016793">
              <w:rPr>
                <w:szCs w:val="17"/>
              </w:rPr>
              <w:t>100ml</w:t>
            </w:r>
          </w:p>
        </w:tc>
        <w:tc>
          <w:tcPr>
            <w:tcW w:w="531" w:type="pct"/>
            <w:noWrap/>
            <w:hideMark/>
          </w:tcPr>
          <w:p w14:paraId="17F99EF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552EEB" w14:textId="77777777" w:rsidR="00016793" w:rsidRPr="00016793" w:rsidRDefault="00016793" w:rsidP="00016793">
            <w:pPr>
              <w:spacing w:after="0"/>
              <w:ind w:left="159" w:right="113" w:hanging="159"/>
              <w:jc w:val="left"/>
              <w:rPr>
                <w:szCs w:val="17"/>
              </w:rPr>
            </w:pPr>
            <w:r w:rsidRPr="00016793">
              <w:rPr>
                <w:szCs w:val="17"/>
              </w:rPr>
              <w:t>Immune Boost Foods Pty Ltd</w:t>
            </w:r>
          </w:p>
        </w:tc>
        <w:tc>
          <w:tcPr>
            <w:tcW w:w="759" w:type="pct"/>
            <w:noWrap/>
            <w:hideMark/>
          </w:tcPr>
          <w:p w14:paraId="04F5E1DF" w14:textId="77777777" w:rsidR="00016793" w:rsidRPr="00016793" w:rsidRDefault="00016793" w:rsidP="00016793">
            <w:pPr>
              <w:spacing w:after="0"/>
              <w:jc w:val="left"/>
              <w:rPr>
                <w:szCs w:val="17"/>
              </w:rPr>
            </w:pPr>
            <w:r w:rsidRPr="00016793">
              <w:rPr>
                <w:szCs w:val="17"/>
              </w:rPr>
              <w:t>Marine Stores Ltd</w:t>
            </w:r>
          </w:p>
        </w:tc>
      </w:tr>
      <w:tr w:rsidR="00016793" w:rsidRPr="00016793" w14:paraId="6960EC44" w14:textId="77777777" w:rsidTr="006F3096">
        <w:trPr>
          <w:trHeight w:val="20"/>
        </w:trPr>
        <w:tc>
          <w:tcPr>
            <w:tcW w:w="1666" w:type="pct"/>
            <w:noWrap/>
            <w:hideMark/>
          </w:tcPr>
          <w:p w14:paraId="1C8532D9" w14:textId="77777777" w:rsidR="00016793" w:rsidRPr="00016793" w:rsidRDefault="00016793" w:rsidP="00016793">
            <w:pPr>
              <w:spacing w:after="0"/>
              <w:ind w:left="159" w:hanging="159"/>
              <w:jc w:val="left"/>
              <w:rPr>
                <w:szCs w:val="17"/>
              </w:rPr>
            </w:pPr>
            <w:r w:rsidRPr="00016793">
              <w:rPr>
                <w:szCs w:val="17"/>
              </w:rPr>
              <w:t>Jersey Fresh Chocolate Milk</w:t>
            </w:r>
          </w:p>
        </w:tc>
        <w:tc>
          <w:tcPr>
            <w:tcW w:w="454" w:type="pct"/>
            <w:noWrap/>
            <w:hideMark/>
          </w:tcPr>
          <w:p w14:paraId="3CFC5E4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8B9095B"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2DA8B9CF" w14:textId="77777777" w:rsidR="00016793" w:rsidRPr="00016793" w:rsidRDefault="00016793" w:rsidP="00016793">
            <w:pPr>
              <w:spacing w:after="0"/>
              <w:ind w:left="159" w:right="113" w:hanging="159"/>
              <w:jc w:val="left"/>
              <w:rPr>
                <w:szCs w:val="17"/>
              </w:rPr>
            </w:pPr>
            <w:r w:rsidRPr="00016793">
              <w:rPr>
                <w:szCs w:val="17"/>
              </w:rPr>
              <w:t>Jersey Fresh Pty Ltd</w:t>
            </w:r>
          </w:p>
        </w:tc>
        <w:tc>
          <w:tcPr>
            <w:tcW w:w="759" w:type="pct"/>
            <w:noWrap/>
            <w:hideMark/>
          </w:tcPr>
          <w:p w14:paraId="3CECF432" w14:textId="77777777" w:rsidR="00016793" w:rsidRPr="00016793" w:rsidRDefault="00016793" w:rsidP="00016793">
            <w:pPr>
              <w:spacing w:after="0"/>
              <w:jc w:val="left"/>
              <w:rPr>
                <w:szCs w:val="17"/>
              </w:rPr>
            </w:pPr>
            <w:r w:rsidRPr="00016793">
              <w:rPr>
                <w:szCs w:val="17"/>
              </w:rPr>
              <w:t>Statewide Recycling</w:t>
            </w:r>
          </w:p>
        </w:tc>
      </w:tr>
      <w:tr w:rsidR="00016793" w:rsidRPr="00016793" w14:paraId="048BD3E9" w14:textId="77777777" w:rsidTr="006F3096">
        <w:trPr>
          <w:trHeight w:val="20"/>
        </w:trPr>
        <w:tc>
          <w:tcPr>
            <w:tcW w:w="1666" w:type="pct"/>
            <w:noWrap/>
            <w:hideMark/>
          </w:tcPr>
          <w:p w14:paraId="4654DF32" w14:textId="77777777" w:rsidR="00016793" w:rsidRPr="00016793" w:rsidRDefault="00016793" w:rsidP="00016793">
            <w:pPr>
              <w:spacing w:after="0"/>
              <w:ind w:left="159" w:hanging="159"/>
              <w:jc w:val="left"/>
              <w:rPr>
                <w:szCs w:val="17"/>
              </w:rPr>
            </w:pPr>
            <w:r w:rsidRPr="00016793">
              <w:rPr>
                <w:szCs w:val="17"/>
              </w:rPr>
              <w:t xml:space="preserve">Jersey Fresh Cold Broo Iced Coffee </w:t>
            </w:r>
            <w:r w:rsidRPr="00016793">
              <w:rPr>
                <w:szCs w:val="17"/>
              </w:rPr>
              <w:br/>
              <w:t>No Added Sugar</w:t>
            </w:r>
          </w:p>
        </w:tc>
        <w:tc>
          <w:tcPr>
            <w:tcW w:w="454" w:type="pct"/>
            <w:noWrap/>
            <w:hideMark/>
          </w:tcPr>
          <w:p w14:paraId="4103499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62C250A"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5695C706" w14:textId="77777777" w:rsidR="00016793" w:rsidRPr="00016793" w:rsidRDefault="00016793" w:rsidP="00016793">
            <w:pPr>
              <w:spacing w:after="0"/>
              <w:ind w:left="159" w:right="113" w:hanging="159"/>
              <w:jc w:val="left"/>
              <w:rPr>
                <w:szCs w:val="17"/>
              </w:rPr>
            </w:pPr>
            <w:r w:rsidRPr="00016793">
              <w:rPr>
                <w:szCs w:val="17"/>
              </w:rPr>
              <w:t>Jersey Fresh Pty Ltd</w:t>
            </w:r>
          </w:p>
        </w:tc>
        <w:tc>
          <w:tcPr>
            <w:tcW w:w="759" w:type="pct"/>
            <w:noWrap/>
            <w:hideMark/>
          </w:tcPr>
          <w:p w14:paraId="4B011B94" w14:textId="77777777" w:rsidR="00016793" w:rsidRPr="00016793" w:rsidRDefault="00016793" w:rsidP="00016793">
            <w:pPr>
              <w:spacing w:after="0"/>
              <w:jc w:val="left"/>
              <w:rPr>
                <w:szCs w:val="17"/>
              </w:rPr>
            </w:pPr>
            <w:r w:rsidRPr="00016793">
              <w:rPr>
                <w:szCs w:val="17"/>
              </w:rPr>
              <w:t>Statewide Recycling</w:t>
            </w:r>
          </w:p>
        </w:tc>
      </w:tr>
      <w:tr w:rsidR="00016793" w:rsidRPr="00016793" w14:paraId="2DE5E442" w14:textId="77777777" w:rsidTr="006F3096">
        <w:trPr>
          <w:trHeight w:val="20"/>
        </w:trPr>
        <w:tc>
          <w:tcPr>
            <w:tcW w:w="1666" w:type="pct"/>
            <w:noWrap/>
            <w:hideMark/>
          </w:tcPr>
          <w:p w14:paraId="034D4EA4" w14:textId="77777777" w:rsidR="00016793" w:rsidRPr="00016793" w:rsidRDefault="00016793" w:rsidP="00016793">
            <w:pPr>
              <w:spacing w:after="0"/>
              <w:ind w:left="159" w:hanging="159"/>
              <w:jc w:val="left"/>
              <w:rPr>
                <w:szCs w:val="17"/>
              </w:rPr>
            </w:pPr>
            <w:r w:rsidRPr="00016793">
              <w:rPr>
                <w:szCs w:val="17"/>
              </w:rPr>
              <w:t>Jersey Fresh Strawberry Milk</w:t>
            </w:r>
          </w:p>
        </w:tc>
        <w:tc>
          <w:tcPr>
            <w:tcW w:w="454" w:type="pct"/>
            <w:noWrap/>
            <w:hideMark/>
          </w:tcPr>
          <w:p w14:paraId="47CE978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B973D54"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5418ADF6" w14:textId="77777777" w:rsidR="00016793" w:rsidRPr="00016793" w:rsidRDefault="00016793" w:rsidP="00016793">
            <w:pPr>
              <w:spacing w:after="0"/>
              <w:ind w:left="159" w:right="113" w:hanging="159"/>
              <w:jc w:val="left"/>
              <w:rPr>
                <w:szCs w:val="17"/>
              </w:rPr>
            </w:pPr>
            <w:r w:rsidRPr="00016793">
              <w:rPr>
                <w:szCs w:val="17"/>
              </w:rPr>
              <w:t>Jersey Fresh Pty Ltd</w:t>
            </w:r>
          </w:p>
        </w:tc>
        <w:tc>
          <w:tcPr>
            <w:tcW w:w="759" w:type="pct"/>
            <w:noWrap/>
            <w:hideMark/>
          </w:tcPr>
          <w:p w14:paraId="51D6862A" w14:textId="77777777" w:rsidR="00016793" w:rsidRPr="00016793" w:rsidRDefault="00016793" w:rsidP="00016793">
            <w:pPr>
              <w:spacing w:after="0"/>
              <w:jc w:val="left"/>
              <w:rPr>
                <w:szCs w:val="17"/>
              </w:rPr>
            </w:pPr>
            <w:r w:rsidRPr="00016793">
              <w:rPr>
                <w:szCs w:val="17"/>
              </w:rPr>
              <w:t>Statewide Recycling</w:t>
            </w:r>
          </w:p>
        </w:tc>
      </w:tr>
      <w:tr w:rsidR="00016793" w:rsidRPr="00016793" w14:paraId="1455D910" w14:textId="77777777" w:rsidTr="006F3096">
        <w:trPr>
          <w:trHeight w:val="20"/>
        </w:trPr>
        <w:tc>
          <w:tcPr>
            <w:tcW w:w="1666" w:type="pct"/>
            <w:noWrap/>
            <w:hideMark/>
          </w:tcPr>
          <w:p w14:paraId="67727A23" w14:textId="77777777" w:rsidR="00016793" w:rsidRPr="00016793" w:rsidRDefault="00016793" w:rsidP="00016793">
            <w:pPr>
              <w:spacing w:after="0"/>
              <w:ind w:left="159" w:hanging="159"/>
              <w:jc w:val="left"/>
              <w:rPr>
                <w:szCs w:val="17"/>
              </w:rPr>
            </w:pPr>
            <w:r w:rsidRPr="00016793">
              <w:rPr>
                <w:szCs w:val="17"/>
              </w:rPr>
              <w:t>Leishman Lager</w:t>
            </w:r>
          </w:p>
        </w:tc>
        <w:tc>
          <w:tcPr>
            <w:tcW w:w="454" w:type="pct"/>
            <w:noWrap/>
            <w:hideMark/>
          </w:tcPr>
          <w:p w14:paraId="2DC4797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574A18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655C9C" w14:textId="77777777" w:rsidR="00016793" w:rsidRPr="00016793" w:rsidRDefault="00016793" w:rsidP="00016793">
            <w:pPr>
              <w:spacing w:after="0"/>
              <w:ind w:left="159" w:right="113" w:hanging="159"/>
              <w:jc w:val="left"/>
              <w:rPr>
                <w:szCs w:val="17"/>
              </w:rPr>
            </w:pPr>
            <w:r w:rsidRPr="00016793">
              <w:rPr>
                <w:szCs w:val="17"/>
              </w:rPr>
              <w:t>Leishman Lager Pty Ltd</w:t>
            </w:r>
          </w:p>
        </w:tc>
        <w:tc>
          <w:tcPr>
            <w:tcW w:w="759" w:type="pct"/>
            <w:noWrap/>
            <w:hideMark/>
          </w:tcPr>
          <w:p w14:paraId="399E98BA" w14:textId="77777777" w:rsidR="00016793" w:rsidRPr="00016793" w:rsidRDefault="00016793" w:rsidP="00016793">
            <w:pPr>
              <w:spacing w:after="0"/>
              <w:jc w:val="left"/>
              <w:rPr>
                <w:szCs w:val="17"/>
              </w:rPr>
            </w:pPr>
            <w:r w:rsidRPr="00016793">
              <w:rPr>
                <w:szCs w:val="17"/>
              </w:rPr>
              <w:t>Marine Stores Ltd</w:t>
            </w:r>
          </w:p>
        </w:tc>
      </w:tr>
      <w:tr w:rsidR="00016793" w:rsidRPr="00016793" w14:paraId="40D86331" w14:textId="77777777" w:rsidTr="006F3096">
        <w:trPr>
          <w:trHeight w:val="20"/>
        </w:trPr>
        <w:tc>
          <w:tcPr>
            <w:tcW w:w="1666" w:type="pct"/>
            <w:noWrap/>
            <w:hideMark/>
          </w:tcPr>
          <w:p w14:paraId="3C74E4D9" w14:textId="77777777" w:rsidR="00016793" w:rsidRPr="00016793" w:rsidRDefault="00016793" w:rsidP="00016793">
            <w:pPr>
              <w:spacing w:after="0"/>
              <w:ind w:left="159" w:hanging="159"/>
              <w:jc w:val="left"/>
              <w:rPr>
                <w:szCs w:val="17"/>
              </w:rPr>
            </w:pPr>
            <w:r w:rsidRPr="00016793">
              <w:rPr>
                <w:szCs w:val="17"/>
              </w:rPr>
              <w:t>Leishman Lager Midstrength</w:t>
            </w:r>
          </w:p>
        </w:tc>
        <w:tc>
          <w:tcPr>
            <w:tcW w:w="454" w:type="pct"/>
            <w:noWrap/>
            <w:hideMark/>
          </w:tcPr>
          <w:p w14:paraId="6B7C2ED9"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61E28C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E0E3993" w14:textId="77777777" w:rsidR="00016793" w:rsidRPr="00016793" w:rsidRDefault="00016793" w:rsidP="00016793">
            <w:pPr>
              <w:spacing w:after="0"/>
              <w:ind w:left="159" w:right="113" w:hanging="159"/>
              <w:jc w:val="left"/>
              <w:rPr>
                <w:szCs w:val="17"/>
              </w:rPr>
            </w:pPr>
            <w:r w:rsidRPr="00016793">
              <w:rPr>
                <w:szCs w:val="17"/>
              </w:rPr>
              <w:t>Leishman Lager Pty Ltd</w:t>
            </w:r>
          </w:p>
        </w:tc>
        <w:tc>
          <w:tcPr>
            <w:tcW w:w="759" w:type="pct"/>
            <w:noWrap/>
            <w:hideMark/>
          </w:tcPr>
          <w:p w14:paraId="22C37E7E" w14:textId="77777777" w:rsidR="00016793" w:rsidRPr="00016793" w:rsidRDefault="00016793" w:rsidP="00016793">
            <w:pPr>
              <w:spacing w:after="0"/>
              <w:jc w:val="left"/>
              <w:rPr>
                <w:szCs w:val="17"/>
              </w:rPr>
            </w:pPr>
            <w:r w:rsidRPr="00016793">
              <w:rPr>
                <w:szCs w:val="17"/>
              </w:rPr>
              <w:t>Marine Stores Ltd</w:t>
            </w:r>
          </w:p>
        </w:tc>
      </w:tr>
      <w:tr w:rsidR="00016793" w:rsidRPr="00016793" w14:paraId="067C55A7" w14:textId="77777777" w:rsidTr="006F3096">
        <w:trPr>
          <w:trHeight w:val="20"/>
        </w:trPr>
        <w:tc>
          <w:tcPr>
            <w:tcW w:w="1666" w:type="pct"/>
            <w:noWrap/>
            <w:hideMark/>
          </w:tcPr>
          <w:p w14:paraId="48622A37" w14:textId="77777777" w:rsidR="00016793" w:rsidRPr="00016793" w:rsidRDefault="00016793" w:rsidP="00016793">
            <w:pPr>
              <w:spacing w:after="0"/>
              <w:ind w:left="159" w:hanging="159"/>
              <w:jc w:val="left"/>
              <w:rPr>
                <w:szCs w:val="17"/>
              </w:rPr>
            </w:pPr>
            <w:r w:rsidRPr="00016793">
              <w:rPr>
                <w:szCs w:val="17"/>
              </w:rPr>
              <w:t>Living Roots Red Session Spritz</w:t>
            </w:r>
          </w:p>
        </w:tc>
        <w:tc>
          <w:tcPr>
            <w:tcW w:w="454" w:type="pct"/>
            <w:noWrap/>
            <w:hideMark/>
          </w:tcPr>
          <w:p w14:paraId="78FA4A88"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50A395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446BB36" w14:textId="77777777" w:rsidR="00016793" w:rsidRPr="00016793" w:rsidRDefault="00016793" w:rsidP="00016793">
            <w:pPr>
              <w:spacing w:after="0"/>
              <w:ind w:left="159" w:right="113" w:hanging="159"/>
              <w:jc w:val="left"/>
              <w:rPr>
                <w:spacing w:val="-2"/>
                <w:szCs w:val="17"/>
              </w:rPr>
            </w:pPr>
            <w:r w:rsidRPr="00016793">
              <w:rPr>
                <w:spacing w:val="-2"/>
                <w:szCs w:val="17"/>
              </w:rPr>
              <w:t>Living Roots Wine &amp; Co Australia Pty Ltd</w:t>
            </w:r>
          </w:p>
        </w:tc>
        <w:tc>
          <w:tcPr>
            <w:tcW w:w="759" w:type="pct"/>
            <w:noWrap/>
            <w:hideMark/>
          </w:tcPr>
          <w:p w14:paraId="0888E315" w14:textId="77777777" w:rsidR="00016793" w:rsidRPr="00016793" w:rsidRDefault="00016793" w:rsidP="00016793">
            <w:pPr>
              <w:spacing w:after="0"/>
              <w:jc w:val="left"/>
              <w:rPr>
                <w:szCs w:val="17"/>
              </w:rPr>
            </w:pPr>
            <w:r w:rsidRPr="00016793">
              <w:rPr>
                <w:szCs w:val="17"/>
              </w:rPr>
              <w:t>Statewide Recycling</w:t>
            </w:r>
          </w:p>
        </w:tc>
      </w:tr>
      <w:tr w:rsidR="00016793" w:rsidRPr="00016793" w14:paraId="085FA698" w14:textId="77777777" w:rsidTr="006F3096">
        <w:trPr>
          <w:trHeight w:val="20"/>
        </w:trPr>
        <w:tc>
          <w:tcPr>
            <w:tcW w:w="1666" w:type="pct"/>
            <w:noWrap/>
            <w:hideMark/>
          </w:tcPr>
          <w:p w14:paraId="6AEEA3E8" w14:textId="77777777" w:rsidR="00016793" w:rsidRPr="00016793" w:rsidRDefault="00016793" w:rsidP="00016793">
            <w:pPr>
              <w:spacing w:after="0"/>
              <w:ind w:left="159" w:hanging="159"/>
              <w:jc w:val="left"/>
              <w:rPr>
                <w:szCs w:val="17"/>
              </w:rPr>
            </w:pPr>
            <w:r w:rsidRPr="00016793">
              <w:rPr>
                <w:szCs w:val="17"/>
              </w:rPr>
              <w:t>Living Roots Rose Session Spritz</w:t>
            </w:r>
          </w:p>
        </w:tc>
        <w:tc>
          <w:tcPr>
            <w:tcW w:w="454" w:type="pct"/>
            <w:noWrap/>
            <w:hideMark/>
          </w:tcPr>
          <w:p w14:paraId="6012FCFB"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5380133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36DB2EA" w14:textId="77777777" w:rsidR="00016793" w:rsidRPr="00016793" w:rsidRDefault="00016793" w:rsidP="00016793">
            <w:pPr>
              <w:spacing w:after="0"/>
              <w:ind w:left="159" w:right="113" w:hanging="159"/>
              <w:jc w:val="left"/>
              <w:rPr>
                <w:spacing w:val="-2"/>
                <w:szCs w:val="17"/>
              </w:rPr>
            </w:pPr>
            <w:r w:rsidRPr="00016793">
              <w:rPr>
                <w:spacing w:val="-2"/>
                <w:szCs w:val="17"/>
              </w:rPr>
              <w:t>Living Roots Wine &amp; Co Australia Pty Ltd</w:t>
            </w:r>
          </w:p>
        </w:tc>
        <w:tc>
          <w:tcPr>
            <w:tcW w:w="759" w:type="pct"/>
            <w:noWrap/>
            <w:hideMark/>
          </w:tcPr>
          <w:p w14:paraId="5275B2F8" w14:textId="77777777" w:rsidR="00016793" w:rsidRPr="00016793" w:rsidRDefault="00016793" w:rsidP="00016793">
            <w:pPr>
              <w:spacing w:after="0"/>
              <w:jc w:val="left"/>
              <w:rPr>
                <w:szCs w:val="17"/>
              </w:rPr>
            </w:pPr>
            <w:r w:rsidRPr="00016793">
              <w:rPr>
                <w:szCs w:val="17"/>
              </w:rPr>
              <w:t>Statewide Recycling</w:t>
            </w:r>
          </w:p>
        </w:tc>
      </w:tr>
      <w:tr w:rsidR="00016793" w:rsidRPr="00016793" w14:paraId="6DB6A572" w14:textId="77777777" w:rsidTr="006F3096">
        <w:trPr>
          <w:trHeight w:val="20"/>
        </w:trPr>
        <w:tc>
          <w:tcPr>
            <w:tcW w:w="1666" w:type="pct"/>
            <w:noWrap/>
            <w:hideMark/>
          </w:tcPr>
          <w:p w14:paraId="5886C82B" w14:textId="77777777" w:rsidR="00016793" w:rsidRPr="00016793" w:rsidRDefault="00016793" w:rsidP="00016793">
            <w:pPr>
              <w:spacing w:after="0"/>
              <w:ind w:left="159" w:hanging="159"/>
              <w:jc w:val="left"/>
              <w:rPr>
                <w:szCs w:val="17"/>
              </w:rPr>
            </w:pPr>
            <w:r w:rsidRPr="00016793">
              <w:rPr>
                <w:szCs w:val="17"/>
              </w:rPr>
              <w:t>Living Roots White Session Spritz</w:t>
            </w:r>
          </w:p>
        </w:tc>
        <w:tc>
          <w:tcPr>
            <w:tcW w:w="454" w:type="pct"/>
            <w:noWrap/>
            <w:hideMark/>
          </w:tcPr>
          <w:p w14:paraId="45BA073E"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CB4A56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93A05A9" w14:textId="77777777" w:rsidR="00016793" w:rsidRPr="00016793" w:rsidRDefault="00016793" w:rsidP="00016793">
            <w:pPr>
              <w:spacing w:after="0"/>
              <w:ind w:left="159" w:right="113" w:hanging="159"/>
              <w:jc w:val="left"/>
              <w:rPr>
                <w:spacing w:val="-2"/>
                <w:szCs w:val="17"/>
              </w:rPr>
            </w:pPr>
            <w:r w:rsidRPr="00016793">
              <w:rPr>
                <w:spacing w:val="-2"/>
                <w:szCs w:val="17"/>
              </w:rPr>
              <w:t>Living Roots Wine &amp; Co Australia Pty Ltd</w:t>
            </w:r>
          </w:p>
        </w:tc>
        <w:tc>
          <w:tcPr>
            <w:tcW w:w="759" w:type="pct"/>
            <w:noWrap/>
            <w:hideMark/>
          </w:tcPr>
          <w:p w14:paraId="11F7E270" w14:textId="77777777" w:rsidR="00016793" w:rsidRPr="00016793" w:rsidRDefault="00016793" w:rsidP="00016793">
            <w:pPr>
              <w:spacing w:after="0"/>
              <w:jc w:val="left"/>
              <w:rPr>
                <w:szCs w:val="17"/>
              </w:rPr>
            </w:pPr>
            <w:r w:rsidRPr="00016793">
              <w:rPr>
                <w:szCs w:val="17"/>
              </w:rPr>
              <w:t>Statewide Recycling</w:t>
            </w:r>
          </w:p>
        </w:tc>
      </w:tr>
      <w:tr w:rsidR="00016793" w:rsidRPr="00016793" w14:paraId="5DB918E4" w14:textId="77777777" w:rsidTr="006F3096">
        <w:trPr>
          <w:trHeight w:val="20"/>
        </w:trPr>
        <w:tc>
          <w:tcPr>
            <w:tcW w:w="1666" w:type="pct"/>
            <w:noWrap/>
            <w:hideMark/>
          </w:tcPr>
          <w:p w14:paraId="12F6008D" w14:textId="77777777" w:rsidR="00016793" w:rsidRPr="00016793" w:rsidRDefault="00016793" w:rsidP="00016793">
            <w:pPr>
              <w:spacing w:after="0"/>
              <w:ind w:left="159" w:hanging="159"/>
              <w:jc w:val="left"/>
              <w:rPr>
                <w:szCs w:val="17"/>
              </w:rPr>
            </w:pPr>
            <w:r w:rsidRPr="00016793">
              <w:rPr>
                <w:szCs w:val="17"/>
              </w:rPr>
              <w:t>Murree Brewery Bigg Apple Fizzzzy Fun Carbonated Apple Flavoured Drink</w:t>
            </w:r>
          </w:p>
        </w:tc>
        <w:tc>
          <w:tcPr>
            <w:tcW w:w="454" w:type="pct"/>
            <w:noWrap/>
            <w:hideMark/>
          </w:tcPr>
          <w:p w14:paraId="027FD7B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D82A38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7C8400C"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784DDA35" w14:textId="77777777" w:rsidR="00016793" w:rsidRPr="00016793" w:rsidRDefault="00016793" w:rsidP="00016793">
            <w:pPr>
              <w:spacing w:after="0"/>
              <w:jc w:val="left"/>
              <w:rPr>
                <w:szCs w:val="17"/>
              </w:rPr>
            </w:pPr>
            <w:r w:rsidRPr="00016793">
              <w:rPr>
                <w:szCs w:val="17"/>
              </w:rPr>
              <w:t>Statewide Recycling</w:t>
            </w:r>
          </w:p>
        </w:tc>
      </w:tr>
      <w:tr w:rsidR="00016793" w:rsidRPr="00016793" w14:paraId="2DDE3EB5" w14:textId="77777777" w:rsidTr="006F3096">
        <w:trPr>
          <w:trHeight w:val="20"/>
        </w:trPr>
        <w:tc>
          <w:tcPr>
            <w:tcW w:w="1666" w:type="pct"/>
            <w:noWrap/>
            <w:hideMark/>
          </w:tcPr>
          <w:p w14:paraId="20FCC390" w14:textId="77777777" w:rsidR="00016793" w:rsidRPr="00016793" w:rsidRDefault="00016793" w:rsidP="00016793">
            <w:pPr>
              <w:spacing w:after="0"/>
              <w:ind w:left="159" w:hanging="159"/>
              <w:jc w:val="left"/>
              <w:rPr>
                <w:szCs w:val="17"/>
              </w:rPr>
            </w:pPr>
            <w:r w:rsidRPr="00016793">
              <w:rPr>
                <w:szCs w:val="17"/>
              </w:rPr>
              <w:t xml:space="preserve">Murree Brewery Cindy Non Alcoholic </w:t>
            </w:r>
            <w:r w:rsidRPr="00016793">
              <w:rPr>
                <w:szCs w:val="17"/>
              </w:rPr>
              <w:br/>
              <w:t>Malt Drink</w:t>
            </w:r>
          </w:p>
        </w:tc>
        <w:tc>
          <w:tcPr>
            <w:tcW w:w="454" w:type="pct"/>
            <w:noWrap/>
            <w:hideMark/>
          </w:tcPr>
          <w:p w14:paraId="1BE731E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F71FC14"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2E05599"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13408941" w14:textId="77777777" w:rsidR="00016793" w:rsidRPr="00016793" w:rsidRDefault="00016793" w:rsidP="00016793">
            <w:pPr>
              <w:spacing w:after="0"/>
              <w:jc w:val="left"/>
              <w:rPr>
                <w:szCs w:val="17"/>
              </w:rPr>
            </w:pPr>
            <w:r w:rsidRPr="00016793">
              <w:rPr>
                <w:szCs w:val="17"/>
              </w:rPr>
              <w:t>Statewide Recycling</w:t>
            </w:r>
          </w:p>
        </w:tc>
      </w:tr>
      <w:tr w:rsidR="00016793" w:rsidRPr="00016793" w14:paraId="6AC41211" w14:textId="77777777" w:rsidTr="006F3096">
        <w:trPr>
          <w:trHeight w:val="20"/>
        </w:trPr>
        <w:tc>
          <w:tcPr>
            <w:tcW w:w="1666" w:type="pct"/>
            <w:noWrap/>
            <w:hideMark/>
          </w:tcPr>
          <w:p w14:paraId="42187328" w14:textId="77777777" w:rsidR="00016793" w:rsidRPr="00016793" w:rsidRDefault="00016793" w:rsidP="00016793">
            <w:pPr>
              <w:spacing w:after="0"/>
              <w:ind w:left="159" w:hanging="159"/>
              <w:jc w:val="left"/>
              <w:rPr>
                <w:szCs w:val="17"/>
              </w:rPr>
            </w:pPr>
            <w:r w:rsidRPr="00016793">
              <w:rPr>
                <w:szCs w:val="17"/>
              </w:rPr>
              <w:t>Murree Brewery Lemon Malt Non Alcoholic Carbonated Lemon Flavoured Malt Drink</w:t>
            </w:r>
          </w:p>
        </w:tc>
        <w:tc>
          <w:tcPr>
            <w:tcW w:w="454" w:type="pct"/>
            <w:noWrap/>
            <w:hideMark/>
          </w:tcPr>
          <w:p w14:paraId="3F06915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A03495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B2277E8"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245EFAB1" w14:textId="77777777" w:rsidR="00016793" w:rsidRPr="00016793" w:rsidRDefault="00016793" w:rsidP="00016793">
            <w:pPr>
              <w:spacing w:after="0"/>
              <w:jc w:val="left"/>
              <w:rPr>
                <w:szCs w:val="17"/>
              </w:rPr>
            </w:pPr>
            <w:r w:rsidRPr="00016793">
              <w:rPr>
                <w:szCs w:val="17"/>
              </w:rPr>
              <w:t>Statewide Recycling</w:t>
            </w:r>
          </w:p>
        </w:tc>
      </w:tr>
      <w:tr w:rsidR="00016793" w:rsidRPr="00016793" w14:paraId="7B083BDA" w14:textId="77777777" w:rsidTr="006F3096">
        <w:trPr>
          <w:trHeight w:val="20"/>
        </w:trPr>
        <w:tc>
          <w:tcPr>
            <w:tcW w:w="1666" w:type="pct"/>
            <w:noWrap/>
            <w:hideMark/>
          </w:tcPr>
          <w:p w14:paraId="7EF61819" w14:textId="77777777" w:rsidR="00016793" w:rsidRPr="00016793" w:rsidRDefault="00016793" w:rsidP="00016793">
            <w:pPr>
              <w:spacing w:after="0"/>
              <w:ind w:left="159" w:hanging="159"/>
              <w:jc w:val="left"/>
              <w:rPr>
                <w:szCs w:val="17"/>
              </w:rPr>
            </w:pPr>
            <w:r w:rsidRPr="00016793">
              <w:rPr>
                <w:szCs w:val="17"/>
              </w:rPr>
              <w:t>Murree Brewery Peach Malt Non Alcoholic Carbonated Peach Malt Drink Delicious Aaaaaroooo Drink</w:t>
            </w:r>
          </w:p>
        </w:tc>
        <w:tc>
          <w:tcPr>
            <w:tcW w:w="454" w:type="pct"/>
            <w:noWrap/>
            <w:hideMark/>
          </w:tcPr>
          <w:p w14:paraId="420775F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3443F9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C488807"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65975E44" w14:textId="77777777" w:rsidR="00016793" w:rsidRPr="00016793" w:rsidRDefault="00016793" w:rsidP="00016793">
            <w:pPr>
              <w:spacing w:after="0"/>
              <w:jc w:val="left"/>
              <w:rPr>
                <w:szCs w:val="17"/>
              </w:rPr>
            </w:pPr>
            <w:r w:rsidRPr="00016793">
              <w:rPr>
                <w:szCs w:val="17"/>
              </w:rPr>
              <w:t>Statewide Recycling</w:t>
            </w:r>
          </w:p>
        </w:tc>
      </w:tr>
      <w:tr w:rsidR="00016793" w:rsidRPr="00016793" w14:paraId="7325E482" w14:textId="77777777" w:rsidTr="006F3096">
        <w:trPr>
          <w:trHeight w:val="20"/>
        </w:trPr>
        <w:tc>
          <w:tcPr>
            <w:tcW w:w="1666" w:type="pct"/>
            <w:noWrap/>
            <w:hideMark/>
          </w:tcPr>
          <w:p w14:paraId="05ED22A5" w14:textId="77777777" w:rsidR="00016793" w:rsidRPr="00016793" w:rsidRDefault="00016793" w:rsidP="00016793">
            <w:pPr>
              <w:spacing w:after="0"/>
              <w:ind w:left="159" w:hanging="159"/>
              <w:jc w:val="left"/>
              <w:rPr>
                <w:szCs w:val="17"/>
              </w:rPr>
            </w:pPr>
            <w:r w:rsidRPr="00016793">
              <w:rPr>
                <w:szCs w:val="17"/>
              </w:rPr>
              <w:t>Murree Brewery’s Apple Malt Non Alcoholic Carbonated Apple Flavoured Malt Drink</w:t>
            </w:r>
          </w:p>
        </w:tc>
        <w:tc>
          <w:tcPr>
            <w:tcW w:w="454" w:type="pct"/>
            <w:noWrap/>
            <w:hideMark/>
          </w:tcPr>
          <w:p w14:paraId="7556BE93"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1BD9F4C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3914FCA"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48AEC0C3" w14:textId="77777777" w:rsidR="00016793" w:rsidRPr="00016793" w:rsidRDefault="00016793" w:rsidP="00016793">
            <w:pPr>
              <w:spacing w:after="0"/>
              <w:jc w:val="left"/>
              <w:rPr>
                <w:szCs w:val="17"/>
              </w:rPr>
            </w:pPr>
            <w:r w:rsidRPr="00016793">
              <w:rPr>
                <w:szCs w:val="17"/>
              </w:rPr>
              <w:t>Statewide Recycling</w:t>
            </w:r>
          </w:p>
        </w:tc>
      </w:tr>
      <w:tr w:rsidR="00016793" w:rsidRPr="00016793" w14:paraId="2F62AB80" w14:textId="77777777" w:rsidTr="006F3096">
        <w:trPr>
          <w:trHeight w:val="20"/>
        </w:trPr>
        <w:tc>
          <w:tcPr>
            <w:tcW w:w="1666" w:type="pct"/>
            <w:noWrap/>
            <w:hideMark/>
          </w:tcPr>
          <w:p w14:paraId="0FBC501B" w14:textId="77777777" w:rsidR="00016793" w:rsidRPr="00016793" w:rsidRDefault="00016793" w:rsidP="00016793">
            <w:pPr>
              <w:spacing w:after="0"/>
              <w:ind w:left="159" w:hanging="159"/>
              <w:jc w:val="left"/>
              <w:rPr>
                <w:szCs w:val="17"/>
              </w:rPr>
            </w:pPr>
            <w:r w:rsidRPr="00016793">
              <w:rPr>
                <w:szCs w:val="17"/>
              </w:rPr>
              <w:t>Murree Brewery’s Lemon Malt Non Alcoholic Carbonated Lemon Flavoured Malt Drink</w:t>
            </w:r>
          </w:p>
        </w:tc>
        <w:tc>
          <w:tcPr>
            <w:tcW w:w="454" w:type="pct"/>
            <w:noWrap/>
            <w:hideMark/>
          </w:tcPr>
          <w:p w14:paraId="4659DF78"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00DED94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0418A94"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6D6DFBD2" w14:textId="77777777" w:rsidR="00016793" w:rsidRPr="00016793" w:rsidRDefault="00016793" w:rsidP="00016793">
            <w:pPr>
              <w:spacing w:after="0"/>
              <w:jc w:val="left"/>
              <w:rPr>
                <w:szCs w:val="17"/>
              </w:rPr>
            </w:pPr>
            <w:r w:rsidRPr="00016793">
              <w:rPr>
                <w:szCs w:val="17"/>
              </w:rPr>
              <w:t>Statewide Recycling</w:t>
            </w:r>
          </w:p>
        </w:tc>
      </w:tr>
      <w:tr w:rsidR="00016793" w:rsidRPr="00016793" w14:paraId="2A96BF70" w14:textId="77777777" w:rsidTr="006F3096">
        <w:trPr>
          <w:trHeight w:val="20"/>
        </w:trPr>
        <w:tc>
          <w:tcPr>
            <w:tcW w:w="1666" w:type="pct"/>
            <w:noWrap/>
            <w:hideMark/>
          </w:tcPr>
          <w:p w14:paraId="775A1368" w14:textId="77777777" w:rsidR="00016793" w:rsidRPr="00016793" w:rsidRDefault="00016793" w:rsidP="00016793">
            <w:pPr>
              <w:spacing w:after="0"/>
              <w:ind w:left="159" w:hanging="159"/>
              <w:jc w:val="left"/>
              <w:rPr>
                <w:szCs w:val="17"/>
              </w:rPr>
            </w:pPr>
            <w:r w:rsidRPr="00016793">
              <w:rPr>
                <w:szCs w:val="17"/>
              </w:rPr>
              <w:t>Murree Brewery’s Malt 79 Non Alcoholic Carbonated Malt Drink</w:t>
            </w:r>
          </w:p>
        </w:tc>
        <w:tc>
          <w:tcPr>
            <w:tcW w:w="454" w:type="pct"/>
            <w:noWrap/>
            <w:hideMark/>
          </w:tcPr>
          <w:p w14:paraId="55A768AD"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1267A44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D15A25D"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3202A593" w14:textId="77777777" w:rsidR="00016793" w:rsidRPr="00016793" w:rsidRDefault="00016793" w:rsidP="00016793">
            <w:pPr>
              <w:spacing w:after="0"/>
              <w:jc w:val="left"/>
              <w:rPr>
                <w:szCs w:val="17"/>
              </w:rPr>
            </w:pPr>
            <w:r w:rsidRPr="00016793">
              <w:rPr>
                <w:szCs w:val="17"/>
              </w:rPr>
              <w:t>Statewide Recycling</w:t>
            </w:r>
          </w:p>
        </w:tc>
      </w:tr>
      <w:tr w:rsidR="00016793" w:rsidRPr="00016793" w14:paraId="5ADBE9AD" w14:textId="77777777" w:rsidTr="006F3096">
        <w:trPr>
          <w:trHeight w:val="20"/>
        </w:trPr>
        <w:tc>
          <w:tcPr>
            <w:tcW w:w="1666" w:type="pct"/>
            <w:noWrap/>
            <w:hideMark/>
          </w:tcPr>
          <w:p w14:paraId="743AE6A7" w14:textId="77777777" w:rsidR="00016793" w:rsidRPr="00016793" w:rsidRDefault="00016793" w:rsidP="00016793">
            <w:pPr>
              <w:spacing w:after="0"/>
              <w:ind w:left="159" w:hanging="159"/>
              <w:jc w:val="left"/>
              <w:rPr>
                <w:szCs w:val="17"/>
              </w:rPr>
            </w:pPr>
            <w:r w:rsidRPr="00016793">
              <w:rPr>
                <w:szCs w:val="17"/>
              </w:rPr>
              <w:t>Murree Brewery’s Pome Malt Non Alcoholic Carbonated Pome Malt Drink</w:t>
            </w:r>
          </w:p>
        </w:tc>
        <w:tc>
          <w:tcPr>
            <w:tcW w:w="454" w:type="pct"/>
            <w:noWrap/>
            <w:hideMark/>
          </w:tcPr>
          <w:p w14:paraId="12AF9300" w14:textId="77777777" w:rsidR="00016793" w:rsidRPr="00016793" w:rsidRDefault="00016793" w:rsidP="00016793">
            <w:pPr>
              <w:spacing w:after="0"/>
              <w:ind w:right="170"/>
              <w:jc w:val="right"/>
              <w:rPr>
                <w:szCs w:val="17"/>
              </w:rPr>
            </w:pPr>
            <w:r w:rsidRPr="00016793">
              <w:rPr>
                <w:szCs w:val="17"/>
              </w:rPr>
              <w:t>300ml</w:t>
            </w:r>
          </w:p>
        </w:tc>
        <w:tc>
          <w:tcPr>
            <w:tcW w:w="531" w:type="pct"/>
            <w:noWrap/>
            <w:hideMark/>
          </w:tcPr>
          <w:p w14:paraId="74A724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1F7B70" w14:textId="77777777" w:rsidR="00016793" w:rsidRPr="00016793" w:rsidRDefault="00016793" w:rsidP="00016793">
            <w:pPr>
              <w:spacing w:after="0"/>
              <w:ind w:left="159" w:right="113" w:hanging="159"/>
              <w:jc w:val="left"/>
              <w:rPr>
                <w:szCs w:val="17"/>
              </w:rPr>
            </w:pPr>
            <w:r w:rsidRPr="00016793">
              <w:rPr>
                <w:szCs w:val="17"/>
              </w:rPr>
              <w:t>M&amp;H Importers Pty Ltd</w:t>
            </w:r>
          </w:p>
        </w:tc>
        <w:tc>
          <w:tcPr>
            <w:tcW w:w="759" w:type="pct"/>
            <w:noWrap/>
            <w:hideMark/>
          </w:tcPr>
          <w:p w14:paraId="11CF5AD2" w14:textId="77777777" w:rsidR="00016793" w:rsidRPr="00016793" w:rsidRDefault="00016793" w:rsidP="00016793">
            <w:pPr>
              <w:spacing w:after="0"/>
              <w:jc w:val="left"/>
              <w:rPr>
                <w:szCs w:val="17"/>
              </w:rPr>
            </w:pPr>
            <w:r w:rsidRPr="00016793">
              <w:rPr>
                <w:szCs w:val="17"/>
              </w:rPr>
              <w:t>Statewide Recycling</w:t>
            </w:r>
          </w:p>
        </w:tc>
      </w:tr>
      <w:tr w:rsidR="00016793" w:rsidRPr="00016793" w14:paraId="083248F3" w14:textId="77777777" w:rsidTr="006F3096">
        <w:trPr>
          <w:trHeight w:val="20"/>
        </w:trPr>
        <w:tc>
          <w:tcPr>
            <w:tcW w:w="1666" w:type="pct"/>
            <w:noWrap/>
            <w:hideMark/>
          </w:tcPr>
          <w:p w14:paraId="41A08550" w14:textId="77777777" w:rsidR="00016793" w:rsidRPr="00016793" w:rsidRDefault="00016793" w:rsidP="00016793">
            <w:pPr>
              <w:spacing w:after="0"/>
              <w:ind w:left="159" w:hanging="159"/>
              <w:jc w:val="left"/>
              <w:rPr>
                <w:szCs w:val="17"/>
              </w:rPr>
            </w:pPr>
            <w:r w:rsidRPr="00016793">
              <w:rPr>
                <w:szCs w:val="17"/>
              </w:rPr>
              <w:t>Maverick Twist Shot Coffee Expresso</w:t>
            </w:r>
          </w:p>
        </w:tc>
        <w:tc>
          <w:tcPr>
            <w:tcW w:w="454" w:type="pct"/>
            <w:noWrap/>
            <w:hideMark/>
          </w:tcPr>
          <w:p w14:paraId="46272461" w14:textId="77777777" w:rsidR="00016793" w:rsidRPr="00016793" w:rsidRDefault="00016793" w:rsidP="00016793">
            <w:pPr>
              <w:spacing w:after="0"/>
              <w:ind w:right="170"/>
              <w:jc w:val="right"/>
              <w:rPr>
                <w:szCs w:val="17"/>
              </w:rPr>
            </w:pPr>
            <w:r w:rsidRPr="00016793">
              <w:rPr>
                <w:szCs w:val="17"/>
              </w:rPr>
              <w:t>25ml</w:t>
            </w:r>
          </w:p>
        </w:tc>
        <w:tc>
          <w:tcPr>
            <w:tcW w:w="531" w:type="pct"/>
            <w:noWrap/>
            <w:hideMark/>
          </w:tcPr>
          <w:p w14:paraId="66AB80AB"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C73FB62"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687FC194" w14:textId="77777777" w:rsidR="00016793" w:rsidRPr="00016793" w:rsidRDefault="00016793" w:rsidP="00016793">
            <w:pPr>
              <w:spacing w:after="0"/>
              <w:jc w:val="left"/>
              <w:rPr>
                <w:szCs w:val="17"/>
              </w:rPr>
            </w:pPr>
            <w:r w:rsidRPr="00016793">
              <w:rPr>
                <w:szCs w:val="17"/>
              </w:rPr>
              <w:t>Statewide Recycling</w:t>
            </w:r>
          </w:p>
        </w:tc>
      </w:tr>
      <w:tr w:rsidR="00016793" w:rsidRPr="00016793" w14:paraId="6D4D965E" w14:textId="77777777" w:rsidTr="006F3096">
        <w:trPr>
          <w:trHeight w:val="20"/>
        </w:trPr>
        <w:tc>
          <w:tcPr>
            <w:tcW w:w="1666" w:type="pct"/>
            <w:noWrap/>
            <w:hideMark/>
          </w:tcPr>
          <w:p w14:paraId="0C254143" w14:textId="77777777" w:rsidR="00016793" w:rsidRPr="00016793" w:rsidRDefault="00016793" w:rsidP="00016793">
            <w:pPr>
              <w:spacing w:after="0"/>
              <w:ind w:left="159" w:hanging="159"/>
              <w:jc w:val="left"/>
              <w:rPr>
                <w:szCs w:val="17"/>
              </w:rPr>
            </w:pPr>
            <w:r w:rsidRPr="00016793">
              <w:rPr>
                <w:szCs w:val="17"/>
              </w:rPr>
              <w:t>Maverick Twist Shot Cowboy Cream</w:t>
            </w:r>
          </w:p>
        </w:tc>
        <w:tc>
          <w:tcPr>
            <w:tcW w:w="454" w:type="pct"/>
            <w:noWrap/>
            <w:hideMark/>
          </w:tcPr>
          <w:p w14:paraId="0C45568C" w14:textId="77777777" w:rsidR="00016793" w:rsidRPr="00016793" w:rsidRDefault="00016793" w:rsidP="00016793">
            <w:pPr>
              <w:spacing w:after="0"/>
              <w:ind w:right="170"/>
              <w:jc w:val="right"/>
              <w:rPr>
                <w:szCs w:val="17"/>
              </w:rPr>
            </w:pPr>
            <w:r w:rsidRPr="00016793">
              <w:rPr>
                <w:szCs w:val="17"/>
              </w:rPr>
              <w:t>25ml</w:t>
            </w:r>
          </w:p>
        </w:tc>
        <w:tc>
          <w:tcPr>
            <w:tcW w:w="531" w:type="pct"/>
            <w:noWrap/>
            <w:hideMark/>
          </w:tcPr>
          <w:p w14:paraId="5B15FCF8"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5969433"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2CC06E20" w14:textId="77777777" w:rsidR="00016793" w:rsidRPr="00016793" w:rsidRDefault="00016793" w:rsidP="00016793">
            <w:pPr>
              <w:spacing w:after="0"/>
              <w:jc w:val="left"/>
              <w:rPr>
                <w:szCs w:val="17"/>
              </w:rPr>
            </w:pPr>
            <w:r w:rsidRPr="00016793">
              <w:rPr>
                <w:szCs w:val="17"/>
              </w:rPr>
              <w:t>Statewide Recycling</w:t>
            </w:r>
          </w:p>
        </w:tc>
      </w:tr>
      <w:tr w:rsidR="00016793" w:rsidRPr="00016793" w14:paraId="37D93EC2" w14:textId="77777777" w:rsidTr="006F3096">
        <w:trPr>
          <w:trHeight w:val="20"/>
        </w:trPr>
        <w:tc>
          <w:tcPr>
            <w:tcW w:w="1666" w:type="pct"/>
            <w:noWrap/>
            <w:hideMark/>
          </w:tcPr>
          <w:p w14:paraId="548E7EB2" w14:textId="77777777" w:rsidR="00016793" w:rsidRPr="00016793" w:rsidRDefault="00016793" w:rsidP="00016793">
            <w:pPr>
              <w:spacing w:after="0"/>
              <w:ind w:left="159" w:hanging="159"/>
              <w:jc w:val="left"/>
              <w:rPr>
                <w:szCs w:val="17"/>
              </w:rPr>
            </w:pPr>
            <w:r w:rsidRPr="00016793">
              <w:rPr>
                <w:szCs w:val="17"/>
              </w:rPr>
              <w:t>Maverick Twist Shot Fruit Tingle</w:t>
            </w:r>
          </w:p>
        </w:tc>
        <w:tc>
          <w:tcPr>
            <w:tcW w:w="454" w:type="pct"/>
            <w:noWrap/>
            <w:hideMark/>
          </w:tcPr>
          <w:p w14:paraId="799F57E4" w14:textId="77777777" w:rsidR="00016793" w:rsidRPr="00016793" w:rsidRDefault="00016793" w:rsidP="00016793">
            <w:pPr>
              <w:spacing w:after="0"/>
              <w:ind w:right="170"/>
              <w:jc w:val="right"/>
              <w:rPr>
                <w:szCs w:val="17"/>
              </w:rPr>
            </w:pPr>
            <w:r w:rsidRPr="00016793">
              <w:rPr>
                <w:szCs w:val="17"/>
              </w:rPr>
              <w:t>25ml</w:t>
            </w:r>
          </w:p>
        </w:tc>
        <w:tc>
          <w:tcPr>
            <w:tcW w:w="531" w:type="pct"/>
            <w:noWrap/>
            <w:hideMark/>
          </w:tcPr>
          <w:p w14:paraId="70FBAEE0"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270BAB2"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39B6E0C2" w14:textId="77777777" w:rsidR="00016793" w:rsidRPr="00016793" w:rsidRDefault="00016793" w:rsidP="00016793">
            <w:pPr>
              <w:spacing w:after="0"/>
              <w:jc w:val="left"/>
              <w:rPr>
                <w:szCs w:val="17"/>
              </w:rPr>
            </w:pPr>
            <w:r w:rsidRPr="00016793">
              <w:rPr>
                <w:szCs w:val="17"/>
              </w:rPr>
              <w:t>Statewide Recycling</w:t>
            </w:r>
          </w:p>
        </w:tc>
      </w:tr>
      <w:tr w:rsidR="00016793" w:rsidRPr="00016793" w14:paraId="2D18AC7A" w14:textId="77777777" w:rsidTr="006F3096">
        <w:trPr>
          <w:trHeight w:val="20"/>
        </w:trPr>
        <w:tc>
          <w:tcPr>
            <w:tcW w:w="1666" w:type="pct"/>
            <w:noWrap/>
            <w:hideMark/>
          </w:tcPr>
          <w:p w14:paraId="24495F83" w14:textId="77777777" w:rsidR="00016793" w:rsidRPr="00016793" w:rsidRDefault="00016793" w:rsidP="00016793">
            <w:pPr>
              <w:spacing w:after="0"/>
              <w:ind w:left="159" w:hanging="159"/>
              <w:jc w:val="left"/>
              <w:rPr>
                <w:szCs w:val="17"/>
              </w:rPr>
            </w:pPr>
            <w:r w:rsidRPr="00016793">
              <w:rPr>
                <w:szCs w:val="17"/>
              </w:rPr>
              <w:lastRenderedPageBreak/>
              <w:t>Maverick Twist Shot Lemon Lime</w:t>
            </w:r>
          </w:p>
        </w:tc>
        <w:tc>
          <w:tcPr>
            <w:tcW w:w="454" w:type="pct"/>
            <w:noWrap/>
            <w:hideMark/>
          </w:tcPr>
          <w:p w14:paraId="2DE1DF8F" w14:textId="77777777" w:rsidR="00016793" w:rsidRPr="00016793" w:rsidRDefault="00016793" w:rsidP="00016793">
            <w:pPr>
              <w:spacing w:after="0"/>
              <w:ind w:right="170"/>
              <w:jc w:val="right"/>
              <w:rPr>
                <w:szCs w:val="17"/>
              </w:rPr>
            </w:pPr>
            <w:r w:rsidRPr="00016793">
              <w:rPr>
                <w:szCs w:val="17"/>
              </w:rPr>
              <w:t>25ml</w:t>
            </w:r>
          </w:p>
        </w:tc>
        <w:tc>
          <w:tcPr>
            <w:tcW w:w="531" w:type="pct"/>
            <w:noWrap/>
            <w:hideMark/>
          </w:tcPr>
          <w:p w14:paraId="4D4A48EA"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5DC1C4A"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58361035" w14:textId="77777777" w:rsidR="00016793" w:rsidRPr="00016793" w:rsidRDefault="00016793" w:rsidP="00016793">
            <w:pPr>
              <w:spacing w:after="0"/>
              <w:jc w:val="left"/>
              <w:rPr>
                <w:szCs w:val="17"/>
              </w:rPr>
            </w:pPr>
            <w:r w:rsidRPr="00016793">
              <w:rPr>
                <w:szCs w:val="17"/>
              </w:rPr>
              <w:t>Statewide Recycling</w:t>
            </w:r>
          </w:p>
        </w:tc>
      </w:tr>
      <w:tr w:rsidR="00016793" w:rsidRPr="00016793" w14:paraId="4F83D16C" w14:textId="77777777" w:rsidTr="006F3096">
        <w:trPr>
          <w:trHeight w:val="20"/>
        </w:trPr>
        <w:tc>
          <w:tcPr>
            <w:tcW w:w="1666" w:type="pct"/>
            <w:noWrap/>
            <w:hideMark/>
          </w:tcPr>
          <w:p w14:paraId="269D9B64" w14:textId="77777777" w:rsidR="00016793" w:rsidRPr="00016793" w:rsidRDefault="00016793" w:rsidP="00016793">
            <w:pPr>
              <w:spacing w:after="0"/>
              <w:ind w:left="159" w:hanging="159"/>
              <w:jc w:val="left"/>
              <w:rPr>
                <w:szCs w:val="17"/>
              </w:rPr>
            </w:pPr>
            <w:r w:rsidRPr="00016793">
              <w:rPr>
                <w:szCs w:val="17"/>
              </w:rPr>
              <w:t>Maverick Twist Shot Raspberry Pine</w:t>
            </w:r>
          </w:p>
        </w:tc>
        <w:tc>
          <w:tcPr>
            <w:tcW w:w="454" w:type="pct"/>
            <w:noWrap/>
            <w:hideMark/>
          </w:tcPr>
          <w:p w14:paraId="075F015B" w14:textId="77777777" w:rsidR="00016793" w:rsidRPr="00016793" w:rsidRDefault="00016793" w:rsidP="00016793">
            <w:pPr>
              <w:spacing w:after="0"/>
              <w:ind w:right="170"/>
              <w:jc w:val="right"/>
              <w:rPr>
                <w:szCs w:val="17"/>
              </w:rPr>
            </w:pPr>
            <w:r w:rsidRPr="00016793">
              <w:rPr>
                <w:szCs w:val="17"/>
              </w:rPr>
              <w:t>25ml</w:t>
            </w:r>
          </w:p>
        </w:tc>
        <w:tc>
          <w:tcPr>
            <w:tcW w:w="531" w:type="pct"/>
            <w:noWrap/>
            <w:hideMark/>
          </w:tcPr>
          <w:p w14:paraId="62C3B21C"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894C2E7"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4E05CC84" w14:textId="77777777" w:rsidR="00016793" w:rsidRPr="00016793" w:rsidRDefault="00016793" w:rsidP="00016793">
            <w:pPr>
              <w:spacing w:after="0"/>
              <w:jc w:val="left"/>
              <w:rPr>
                <w:szCs w:val="17"/>
              </w:rPr>
            </w:pPr>
            <w:r w:rsidRPr="00016793">
              <w:rPr>
                <w:szCs w:val="17"/>
              </w:rPr>
              <w:t>Statewide Recycling</w:t>
            </w:r>
          </w:p>
        </w:tc>
      </w:tr>
      <w:tr w:rsidR="00016793" w:rsidRPr="00016793" w14:paraId="2C25FD78" w14:textId="77777777" w:rsidTr="006F3096">
        <w:trPr>
          <w:trHeight w:val="20"/>
        </w:trPr>
        <w:tc>
          <w:tcPr>
            <w:tcW w:w="1666" w:type="pct"/>
            <w:noWrap/>
            <w:hideMark/>
          </w:tcPr>
          <w:p w14:paraId="0F06048A" w14:textId="77777777" w:rsidR="00016793" w:rsidRPr="00016793" w:rsidRDefault="00016793" w:rsidP="00016793">
            <w:pPr>
              <w:spacing w:after="0"/>
              <w:ind w:left="159" w:hanging="159"/>
              <w:jc w:val="left"/>
              <w:rPr>
                <w:szCs w:val="17"/>
              </w:rPr>
            </w:pPr>
            <w:r w:rsidRPr="00016793">
              <w:rPr>
                <w:szCs w:val="17"/>
              </w:rPr>
              <w:t>Vodka Rift Gum Ball</w:t>
            </w:r>
          </w:p>
        </w:tc>
        <w:tc>
          <w:tcPr>
            <w:tcW w:w="454" w:type="pct"/>
            <w:noWrap/>
            <w:hideMark/>
          </w:tcPr>
          <w:p w14:paraId="74E8CF9D"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2719DB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BBB5940"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5D5BF72A" w14:textId="77777777" w:rsidR="00016793" w:rsidRPr="00016793" w:rsidRDefault="00016793" w:rsidP="00016793">
            <w:pPr>
              <w:spacing w:after="0"/>
              <w:jc w:val="left"/>
              <w:rPr>
                <w:szCs w:val="17"/>
              </w:rPr>
            </w:pPr>
            <w:r w:rsidRPr="00016793">
              <w:rPr>
                <w:szCs w:val="17"/>
              </w:rPr>
              <w:t>Statewide Recycling</w:t>
            </w:r>
          </w:p>
        </w:tc>
      </w:tr>
      <w:tr w:rsidR="00016793" w:rsidRPr="00016793" w14:paraId="14154386" w14:textId="77777777" w:rsidTr="006F3096">
        <w:trPr>
          <w:trHeight w:val="20"/>
        </w:trPr>
        <w:tc>
          <w:tcPr>
            <w:tcW w:w="1666" w:type="pct"/>
            <w:noWrap/>
            <w:hideMark/>
          </w:tcPr>
          <w:p w14:paraId="4879BE0F" w14:textId="77777777" w:rsidR="00016793" w:rsidRPr="00016793" w:rsidRDefault="00016793" w:rsidP="00016793">
            <w:pPr>
              <w:spacing w:after="0"/>
              <w:ind w:left="159" w:hanging="159"/>
              <w:jc w:val="left"/>
              <w:rPr>
                <w:szCs w:val="17"/>
              </w:rPr>
            </w:pPr>
            <w:r w:rsidRPr="00016793">
              <w:rPr>
                <w:szCs w:val="17"/>
              </w:rPr>
              <w:t>Vodka Rift Passionfruit</w:t>
            </w:r>
          </w:p>
        </w:tc>
        <w:tc>
          <w:tcPr>
            <w:tcW w:w="454" w:type="pct"/>
            <w:noWrap/>
            <w:hideMark/>
          </w:tcPr>
          <w:p w14:paraId="017D1AA6"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3773F39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6541AC1"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139346F1" w14:textId="77777777" w:rsidR="00016793" w:rsidRPr="00016793" w:rsidRDefault="00016793" w:rsidP="00016793">
            <w:pPr>
              <w:spacing w:after="0"/>
              <w:jc w:val="left"/>
              <w:rPr>
                <w:szCs w:val="17"/>
              </w:rPr>
            </w:pPr>
            <w:r w:rsidRPr="00016793">
              <w:rPr>
                <w:szCs w:val="17"/>
              </w:rPr>
              <w:t>Statewide Recycling</w:t>
            </w:r>
          </w:p>
        </w:tc>
      </w:tr>
      <w:tr w:rsidR="00016793" w:rsidRPr="00016793" w14:paraId="109BE933" w14:textId="77777777" w:rsidTr="006F3096">
        <w:trPr>
          <w:trHeight w:val="20"/>
        </w:trPr>
        <w:tc>
          <w:tcPr>
            <w:tcW w:w="1666" w:type="pct"/>
            <w:noWrap/>
            <w:hideMark/>
          </w:tcPr>
          <w:p w14:paraId="0ECC3975" w14:textId="77777777" w:rsidR="00016793" w:rsidRPr="00016793" w:rsidRDefault="00016793" w:rsidP="00016793">
            <w:pPr>
              <w:spacing w:after="0"/>
              <w:ind w:left="159" w:hanging="159"/>
              <w:jc w:val="left"/>
              <w:rPr>
                <w:szCs w:val="17"/>
              </w:rPr>
            </w:pPr>
            <w:r w:rsidRPr="00016793">
              <w:rPr>
                <w:szCs w:val="17"/>
              </w:rPr>
              <w:t>Vodka Rift Raspberry</w:t>
            </w:r>
          </w:p>
        </w:tc>
        <w:tc>
          <w:tcPr>
            <w:tcW w:w="454" w:type="pct"/>
            <w:noWrap/>
            <w:hideMark/>
          </w:tcPr>
          <w:p w14:paraId="4BC505CF"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07CBAE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C1B0E8E"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250A20E0" w14:textId="77777777" w:rsidR="00016793" w:rsidRPr="00016793" w:rsidRDefault="00016793" w:rsidP="00016793">
            <w:pPr>
              <w:spacing w:after="0"/>
              <w:jc w:val="left"/>
              <w:rPr>
                <w:szCs w:val="17"/>
              </w:rPr>
            </w:pPr>
            <w:r w:rsidRPr="00016793">
              <w:rPr>
                <w:szCs w:val="17"/>
              </w:rPr>
              <w:t>Statewide Recycling</w:t>
            </w:r>
          </w:p>
        </w:tc>
      </w:tr>
      <w:tr w:rsidR="00016793" w:rsidRPr="00016793" w14:paraId="517FDE46" w14:textId="77777777" w:rsidTr="006F3096">
        <w:trPr>
          <w:trHeight w:val="20"/>
        </w:trPr>
        <w:tc>
          <w:tcPr>
            <w:tcW w:w="1666" w:type="pct"/>
            <w:noWrap/>
            <w:hideMark/>
          </w:tcPr>
          <w:p w14:paraId="484E095E" w14:textId="77777777" w:rsidR="00016793" w:rsidRPr="00016793" w:rsidRDefault="00016793" w:rsidP="00016793">
            <w:pPr>
              <w:spacing w:after="0"/>
              <w:ind w:left="159" w:hanging="159"/>
              <w:jc w:val="left"/>
              <w:rPr>
                <w:szCs w:val="17"/>
              </w:rPr>
            </w:pPr>
            <w:r w:rsidRPr="00016793">
              <w:rPr>
                <w:szCs w:val="17"/>
              </w:rPr>
              <w:t>Vodka Rift Watermelon</w:t>
            </w:r>
          </w:p>
        </w:tc>
        <w:tc>
          <w:tcPr>
            <w:tcW w:w="454" w:type="pct"/>
            <w:noWrap/>
            <w:hideMark/>
          </w:tcPr>
          <w:p w14:paraId="74CA2BB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AFB2F9F"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15EA639"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071BD325" w14:textId="77777777" w:rsidR="00016793" w:rsidRPr="00016793" w:rsidRDefault="00016793" w:rsidP="00016793">
            <w:pPr>
              <w:spacing w:after="0"/>
              <w:jc w:val="left"/>
              <w:rPr>
                <w:szCs w:val="17"/>
              </w:rPr>
            </w:pPr>
            <w:r w:rsidRPr="00016793">
              <w:rPr>
                <w:szCs w:val="17"/>
              </w:rPr>
              <w:t>Statewide Recycling</w:t>
            </w:r>
          </w:p>
        </w:tc>
      </w:tr>
      <w:tr w:rsidR="00016793" w:rsidRPr="00016793" w14:paraId="157EB039" w14:textId="77777777" w:rsidTr="006F3096">
        <w:trPr>
          <w:trHeight w:val="20"/>
        </w:trPr>
        <w:tc>
          <w:tcPr>
            <w:tcW w:w="1666" w:type="pct"/>
            <w:noWrap/>
            <w:hideMark/>
          </w:tcPr>
          <w:p w14:paraId="317F073C" w14:textId="77777777" w:rsidR="00016793" w:rsidRPr="00016793" w:rsidRDefault="00016793" w:rsidP="00016793">
            <w:pPr>
              <w:spacing w:after="0"/>
              <w:ind w:left="159" w:hanging="159"/>
              <w:jc w:val="left"/>
              <w:rPr>
                <w:szCs w:val="17"/>
              </w:rPr>
            </w:pPr>
            <w:r w:rsidRPr="00016793">
              <w:rPr>
                <w:szCs w:val="17"/>
              </w:rPr>
              <w:t>Vodka Teaser Bubble Gum</w:t>
            </w:r>
          </w:p>
        </w:tc>
        <w:tc>
          <w:tcPr>
            <w:tcW w:w="454" w:type="pct"/>
            <w:noWrap/>
            <w:hideMark/>
          </w:tcPr>
          <w:p w14:paraId="71456089" w14:textId="77777777" w:rsidR="00016793" w:rsidRPr="00016793" w:rsidRDefault="00016793" w:rsidP="00016793">
            <w:pPr>
              <w:spacing w:after="0"/>
              <w:ind w:right="170"/>
              <w:jc w:val="right"/>
              <w:rPr>
                <w:szCs w:val="17"/>
              </w:rPr>
            </w:pPr>
            <w:r w:rsidRPr="00016793">
              <w:rPr>
                <w:szCs w:val="17"/>
              </w:rPr>
              <w:t>275ml</w:t>
            </w:r>
          </w:p>
        </w:tc>
        <w:tc>
          <w:tcPr>
            <w:tcW w:w="531" w:type="pct"/>
            <w:noWrap/>
            <w:hideMark/>
          </w:tcPr>
          <w:p w14:paraId="0D955C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0AC111"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559D7AD9" w14:textId="77777777" w:rsidR="00016793" w:rsidRPr="00016793" w:rsidRDefault="00016793" w:rsidP="00016793">
            <w:pPr>
              <w:spacing w:after="0"/>
              <w:jc w:val="left"/>
              <w:rPr>
                <w:szCs w:val="17"/>
              </w:rPr>
            </w:pPr>
            <w:r w:rsidRPr="00016793">
              <w:rPr>
                <w:szCs w:val="17"/>
              </w:rPr>
              <w:t>Statewide Recycling</w:t>
            </w:r>
          </w:p>
        </w:tc>
      </w:tr>
      <w:tr w:rsidR="00016793" w:rsidRPr="00016793" w14:paraId="2B9D881E" w14:textId="77777777" w:rsidTr="006F3096">
        <w:trPr>
          <w:trHeight w:val="20"/>
        </w:trPr>
        <w:tc>
          <w:tcPr>
            <w:tcW w:w="1666" w:type="pct"/>
            <w:noWrap/>
            <w:hideMark/>
          </w:tcPr>
          <w:p w14:paraId="383B48EF" w14:textId="77777777" w:rsidR="00016793" w:rsidRPr="00016793" w:rsidRDefault="00016793" w:rsidP="00016793">
            <w:pPr>
              <w:spacing w:after="0"/>
              <w:ind w:left="159" w:hanging="159"/>
              <w:jc w:val="left"/>
              <w:rPr>
                <w:szCs w:val="17"/>
              </w:rPr>
            </w:pPr>
            <w:r w:rsidRPr="00016793">
              <w:rPr>
                <w:szCs w:val="17"/>
              </w:rPr>
              <w:t>Vodka Teaser Creamy Soda</w:t>
            </w:r>
          </w:p>
        </w:tc>
        <w:tc>
          <w:tcPr>
            <w:tcW w:w="454" w:type="pct"/>
            <w:noWrap/>
            <w:hideMark/>
          </w:tcPr>
          <w:p w14:paraId="5569C493" w14:textId="77777777" w:rsidR="00016793" w:rsidRPr="00016793" w:rsidRDefault="00016793" w:rsidP="00016793">
            <w:pPr>
              <w:spacing w:after="0"/>
              <w:ind w:right="170"/>
              <w:jc w:val="right"/>
              <w:rPr>
                <w:szCs w:val="17"/>
              </w:rPr>
            </w:pPr>
            <w:r w:rsidRPr="00016793">
              <w:rPr>
                <w:szCs w:val="17"/>
              </w:rPr>
              <w:t>275ml</w:t>
            </w:r>
          </w:p>
        </w:tc>
        <w:tc>
          <w:tcPr>
            <w:tcW w:w="531" w:type="pct"/>
            <w:noWrap/>
            <w:hideMark/>
          </w:tcPr>
          <w:p w14:paraId="55A72DB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92B2E9"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5BE642CD" w14:textId="77777777" w:rsidR="00016793" w:rsidRPr="00016793" w:rsidRDefault="00016793" w:rsidP="00016793">
            <w:pPr>
              <w:spacing w:after="0"/>
              <w:jc w:val="left"/>
              <w:rPr>
                <w:szCs w:val="17"/>
              </w:rPr>
            </w:pPr>
            <w:r w:rsidRPr="00016793">
              <w:rPr>
                <w:szCs w:val="17"/>
              </w:rPr>
              <w:t>Statewide Recycling</w:t>
            </w:r>
          </w:p>
        </w:tc>
      </w:tr>
      <w:tr w:rsidR="00016793" w:rsidRPr="00016793" w14:paraId="293F9348" w14:textId="77777777" w:rsidTr="006F3096">
        <w:trPr>
          <w:trHeight w:val="20"/>
        </w:trPr>
        <w:tc>
          <w:tcPr>
            <w:tcW w:w="1666" w:type="pct"/>
            <w:noWrap/>
            <w:hideMark/>
          </w:tcPr>
          <w:p w14:paraId="557BB1FA" w14:textId="77777777" w:rsidR="00016793" w:rsidRPr="00016793" w:rsidRDefault="00016793" w:rsidP="00016793">
            <w:pPr>
              <w:spacing w:after="0"/>
              <w:ind w:left="159" w:hanging="159"/>
              <w:jc w:val="left"/>
              <w:rPr>
                <w:szCs w:val="17"/>
              </w:rPr>
            </w:pPr>
            <w:r w:rsidRPr="00016793">
              <w:rPr>
                <w:szCs w:val="17"/>
              </w:rPr>
              <w:t>Vodka Teaser Fairy Floss</w:t>
            </w:r>
          </w:p>
        </w:tc>
        <w:tc>
          <w:tcPr>
            <w:tcW w:w="454" w:type="pct"/>
            <w:noWrap/>
            <w:hideMark/>
          </w:tcPr>
          <w:p w14:paraId="05679DD0" w14:textId="77777777" w:rsidR="00016793" w:rsidRPr="00016793" w:rsidRDefault="00016793" w:rsidP="00016793">
            <w:pPr>
              <w:spacing w:after="0"/>
              <w:ind w:right="170"/>
              <w:jc w:val="right"/>
              <w:rPr>
                <w:szCs w:val="17"/>
              </w:rPr>
            </w:pPr>
            <w:r w:rsidRPr="00016793">
              <w:rPr>
                <w:szCs w:val="17"/>
              </w:rPr>
              <w:t>275ml</w:t>
            </w:r>
          </w:p>
        </w:tc>
        <w:tc>
          <w:tcPr>
            <w:tcW w:w="531" w:type="pct"/>
            <w:noWrap/>
            <w:hideMark/>
          </w:tcPr>
          <w:p w14:paraId="731DEDC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38EF58"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4942F862" w14:textId="77777777" w:rsidR="00016793" w:rsidRPr="00016793" w:rsidRDefault="00016793" w:rsidP="00016793">
            <w:pPr>
              <w:spacing w:after="0"/>
              <w:jc w:val="left"/>
              <w:rPr>
                <w:szCs w:val="17"/>
              </w:rPr>
            </w:pPr>
            <w:r w:rsidRPr="00016793">
              <w:rPr>
                <w:szCs w:val="17"/>
              </w:rPr>
              <w:t>Statewide Recycling</w:t>
            </w:r>
          </w:p>
        </w:tc>
      </w:tr>
      <w:tr w:rsidR="00016793" w:rsidRPr="00016793" w14:paraId="61DF28FA" w14:textId="77777777" w:rsidTr="006F3096">
        <w:trPr>
          <w:trHeight w:val="20"/>
        </w:trPr>
        <w:tc>
          <w:tcPr>
            <w:tcW w:w="1666" w:type="pct"/>
            <w:noWrap/>
            <w:hideMark/>
          </w:tcPr>
          <w:p w14:paraId="0701F62B" w14:textId="77777777" w:rsidR="00016793" w:rsidRPr="00016793" w:rsidRDefault="00016793" w:rsidP="00016793">
            <w:pPr>
              <w:spacing w:after="0"/>
              <w:ind w:left="159" w:hanging="159"/>
              <w:jc w:val="left"/>
              <w:rPr>
                <w:szCs w:val="17"/>
              </w:rPr>
            </w:pPr>
            <w:r w:rsidRPr="00016793">
              <w:rPr>
                <w:szCs w:val="17"/>
              </w:rPr>
              <w:t>Vodka Teaser Fruit Tingler</w:t>
            </w:r>
          </w:p>
        </w:tc>
        <w:tc>
          <w:tcPr>
            <w:tcW w:w="454" w:type="pct"/>
            <w:noWrap/>
            <w:hideMark/>
          </w:tcPr>
          <w:p w14:paraId="714D8E42" w14:textId="77777777" w:rsidR="00016793" w:rsidRPr="00016793" w:rsidRDefault="00016793" w:rsidP="00016793">
            <w:pPr>
              <w:spacing w:after="0"/>
              <w:ind w:right="170"/>
              <w:jc w:val="right"/>
              <w:rPr>
                <w:szCs w:val="17"/>
              </w:rPr>
            </w:pPr>
            <w:r w:rsidRPr="00016793">
              <w:rPr>
                <w:szCs w:val="17"/>
              </w:rPr>
              <w:t>275ml</w:t>
            </w:r>
          </w:p>
        </w:tc>
        <w:tc>
          <w:tcPr>
            <w:tcW w:w="531" w:type="pct"/>
            <w:noWrap/>
            <w:hideMark/>
          </w:tcPr>
          <w:p w14:paraId="4757747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1C924A" w14:textId="77777777" w:rsidR="00016793" w:rsidRPr="00016793" w:rsidRDefault="00016793" w:rsidP="00016793">
            <w:pPr>
              <w:spacing w:after="0"/>
              <w:ind w:left="159" w:right="113" w:hanging="159"/>
              <w:jc w:val="left"/>
              <w:rPr>
                <w:szCs w:val="17"/>
              </w:rPr>
            </w:pPr>
            <w:r w:rsidRPr="00016793">
              <w:rPr>
                <w:szCs w:val="17"/>
              </w:rPr>
              <w:t>Mahelp Pty Ltd</w:t>
            </w:r>
          </w:p>
        </w:tc>
        <w:tc>
          <w:tcPr>
            <w:tcW w:w="759" w:type="pct"/>
            <w:noWrap/>
            <w:hideMark/>
          </w:tcPr>
          <w:p w14:paraId="4024E12C" w14:textId="77777777" w:rsidR="00016793" w:rsidRPr="00016793" w:rsidRDefault="00016793" w:rsidP="00016793">
            <w:pPr>
              <w:spacing w:after="0"/>
              <w:jc w:val="left"/>
              <w:rPr>
                <w:szCs w:val="17"/>
              </w:rPr>
            </w:pPr>
            <w:r w:rsidRPr="00016793">
              <w:rPr>
                <w:szCs w:val="17"/>
              </w:rPr>
              <w:t>Statewide Recycling</w:t>
            </w:r>
          </w:p>
        </w:tc>
      </w:tr>
      <w:tr w:rsidR="00016793" w:rsidRPr="00016793" w14:paraId="4D1A3B3B" w14:textId="77777777" w:rsidTr="006F3096">
        <w:trPr>
          <w:trHeight w:val="20"/>
        </w:trPr>
        <w:tc>
          <w:tcPr>
            <w:tcW w:w="1666" w:type="pct"/>
            <w:noWrap/>
            <w:hideMark/>
          </w:tcPr>
          <w:p w14:paraId="4933FBE0" w14:textId="77777777" w:rsidR="00016793" w:rsidRPr="00016793" w:rsidRDefault="00016793" w:rsidP="00016793">
            <w:pPr>
              <w:spacing w:after="0"/>
              <w:ind w:left="159" w:hanging="159"/>
              <w:jc w:val="left"/>
              <w:rPr>
                <w:szCs w:val="17"/>
              </w:rPr>
            </w:pPr>
            <w:r w:rsidRPr="00016793">
              <w:rPr>
                <w:szCs w:val="17"/>
              </w:rPr>
              <w:t>Mate Maker Co Hard Kombucha Citrus Mule Low Sugar</w:t>
            </w:r>
          </w:p>
        </w:tc>
        <w:tc>
          <w:tcPr>
            <w:tcW w:w="454" w:type="pct"/>
            <w:noWrap/>
            <w:hideMark/>
          </w:tcPr>
          <w:p w14:paraId="6A52A04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EDBD72C"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2DABE33" w14:textId="77777777" w:rsidR="00016793" w:rsidRPr="00016793" w:rsidRDefault="00016793" w:rsidP="00016793">
            <w:pPr>
              <w:spacing w:after="0"/>
              <w:ind w:left="159" w:right="113" w:hanging="159"/>
              <w:jc w:val="left"/>
              <w:rPr>
                <w:szCs w:val="17"/>
              </w:rPr>
            </w:pPr>
            <w:r w:rsidRPr="00016793">
              <w:rPr>
                <w:szCs w:val="17"/>
              </w:rPr>
              <w:t>Mate Maker Beverages Pty Ltd</w:t>
            </w:r>
          </w:p>
        </w:tc>
        <w:tc>
          <w:tcPr>
            <w:tcW w:w="759" w:type="pct"/>
            <w:noWrap/>
            <w:hideMark/>
          </w:tcPr>
          <w:p w14:paraId="2CBF9740" w14:textId="77777777" w:rsidR="00016793" w:rsidRPr="00016793" w:rsidRDefault="00016793" w:rsidP="00016793">
            <w:pPr>
              <w:spacing w:after="0"/>
              <w:jc w:val="left"/>
              <w:rPr>
                <w:szCs w:val="17"/>
              </w:rPr>
            </w:pPr>
            <w:r w:rsidRPr="00016793">
              <w:rPr>
                <w:szCs w:val="17"/>
              </w:rPr>
              <w:t>Statewide Recycling</w:t>
            </w:r>
          </w:p>
        </w:tc>
      </w:tr>
      <w:tr w:rsidR="00016793" w:rsidRPr="00016793" w14:paraId="7E5E402B" w14:textId="77777777" w:rsidTr="006F3096">
        <w:trPr>
          <w:trHeight w:val="20"/>
        </w:trPr>
        <w:tc>
          <w:tcPr>
            <w:tcW w:w="1666" w:type="pct"/>
            <w:noWrap/>
            <w:hideMark/>
          </w:tcPr>
          <w:p w14:paraId="025F1D21" w14:textId="77777777" w:rsidR="00016793" w:rsidRPr="00016793" w:rsidRDefault="00016793" w:rsidP="00016793">
            <w:pPr>
              <w:spacing w:after="0"/>
              <w:ind w:left="159" w:hanging="159"/>
              <w:jc w:val="left"/>
              <w:rPr>
                <w:szCs w:val="17"/>
              </w:rPr>
            </w:pPr>
            <w:r w:rsidRPr="00016793">
              <w:rPr>
                <w:szCs w:val="17"/>
              </w:rPr>
              <w:t>Mate Maker Co Hard Kombucha Mango Peach Smash Low Sugar</w:t>
            </w:r>
          </w:p>
        </w:tc>
        <w:tc>
          <w:tcPr>
            <w:tcW w:w="454" w:type="pct"/>
            <w:noWrap/>
            <w:hideMark/>
          </w:tcPr>
          <w:p w14:paraId="15ED348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805326E"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A6C7B75" w14:textId="77777777" w:rsidR="00016793" w:rsidRPr="00016793" w:rsidRDefault="00016793" w:rsidP="00016793">
            <w:pPr>
              <w:spacing w:after="0"/>
              <w:ind w:left="159" w:right="113" w:hanging="159"/>
              <w:jc w:val="left"/>
              <w:rPr>
                <w:szCs w:val="17"/>
              </w:rPr>
            </w:pPr>
            <w:r w:rsidRPr="00016793">
              <w:rPr>
                <w:szCs w:val="17"/>
              </w:rPr>
              <w:t>Mate Maker Beverages Pty Ltd</w:t>
            </w:r>
          </w:p>
        </w:tc>
        <w:tc>
          <w:tcPr>
            <w:tcW w:w="759" w:type="pct"/>
            <w:noWrap/>
            <w:hideMark/>
          </w:tcPr>
          <w:p w14:paraId="7EC8F4A4" w14:textId="77777777" w:rsidR="00016793" w:rsidRPr="00016793" w:rsidRDefault="00016793" w:rsidP="00016793">
            <w:pPr>
              <w:spacing w:after="0"/>
              <w:jc w:val="left"/>
              <w:rPr>
                <w:szCs w:val="17"/>
              </w:rPr>
            </w:pPr>
            <w:r w:rsidRPr="00016793">
              <w:rPr>
                <w:szCs w:val="17"/>
              </w:rPr>
              <w:t>Statewide Recycling</w:t>
            </w:r>
          </w:p>
        </w:tc>
      </w:tr>
      <w:tr w:rsidR="00016793" w:rsidRPr="00016793" w14:paraId="7B716F9F" w14:textId="77777777" w:rsidTr="006F3096">
        <w:trPr>
          <w:trHeight w:val="20"/>
        </w:trPr>
        <w:tc>
          <w:tcPr>
            <w:tcW w:w="1666" w:type="pct"/>
            <w:noWrap/>
            <w:hideMark/>
          </w:tcPr>
          <w:p w14:paraId="00D0B6EC" w14:textId="77777777" w:rsidR="00016793" w:rsidRPr="00016793" w:rsidRDefault="00016793" w:rsidP="00016793">
            <w:pPr>
              <w:spacing w:after="0"/>
              <w:ind w:left="159" w:hanging="159"/>
              <w:jc w:val="left"/>
              <w:rPr>
                <w:szCs w:val="17"/>
              </w:rPr>
            </w:pPr>
            <w:r w:rsidRPr="00016793">
              <w:rPr>
                <w:szCs w:val="17"/>
              </w:rPr>
              <w:t>JR Jetty Road Brewery Blue Berry Gose Sweet Salty &amp; Sour</w:t>
            </w:r>
          </w:p>
        </w:tc>
        <w:tc>
          <w:tcPr>
            <w:tcW w:w="454" w:type="pct"/>
            <w:noWrap/>
            <w:hideMark/>
          </w:tcPr>
          <w:p w14:paraId="6206349A"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31CF2F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8A24FDE"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75DEB277" w14:textId="77777777" w:rsidR="00016793" w:rsidRPr="00016793" w:rsidRDefault="00016793" w:rsidP="00016793">
            <w:pPr>
              <w:spacing w:after="0"/>
              <w:jc w:val="left"/>
              <w:rPr>
                <w:szCs w:val="17"/>
              </w:rPr>
            </w:pPr>
            <w:r w:rsidRPr="00016793">
              <w:rPr>
                <w:szCs w:val="17"/>
              </w:rPr>
              <w:t>Statewide Recycling</w:t>
            </w:r>
          </w:p>
        </w:tc>
      </w:tr>
      <w:tr w:rsidR="00016793" w:rsidRPr="00016793" w14:paraId="2EA700BC" w14:textId="77777777" w:rsidTr="006F3096">
        <w:trPr>
          <w:trHeight w:val="20"/>
        </w:trPr>
        <w:tc>
          <w:tcPr>
            <w:tcW w:w="1666" w:type="pct"/>
            <w:noWrap/>
            <w:hideMark/>
          </w:tcPr>
          <w:p w14:paraId="49D41249" w14:textId="77777777" w:rsidR="00016793" w:rsidRPr="00016793" w:rsidRDefault="00016793" w:rsidP="00016793">
            <w:pPr>
              <w:spacing w:after="0"/>
              <w:ind w:left="159" w:hanging="159"/>
              <w:jc w:val="left"/>
              <w:rPr>
                <w:szCs w:val="17"/>
              </w:rPr>
            </w:pPr>
            <w:r w:rsidRPr="00016793">
              <w:rPr>
                <w:szCs w:val="17"/>
              </w:rPr>
              <w:t>JR Jetty Road Brewery Blueberry Sour Beer Sweet Salty &amp; Sour</w:t>
            </w:r>
          </w:p>
        </w:tc>
        <w:tc>
          <w:tcPr>
            <w:tcW w:w="454" w:type="pct"/>
            <w:noWrap/>
            <w:hideMark/>
          </w:tcPr>
          <w:p w14:paraId="67CE472B"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F8D35D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757E85B"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22799DCA" w14:textId="77777777" w:rsidR="00016793" w:rsidRPr="00016793" w:rsidRDefault="00016793" w:rsidP="00016793">
            <w:pPr>
              <w:spacing w:after="0"/>
              <w:jc w:val="left"/>
              <w:rPr>
                <w:szCs w:val="17"/>
              </w:rPr>
            </w:pPr>
            <w:r w:rsidRPr="00016793">
              <w:rPr>
                <w:szCs w:val="17"/>
              </w:rPr>
              <w:t>Statewide Recycling</w:t>
            </w:r>
          </w:p>
        </w:tc>
      </w:tr>
      <w:tr w:rsidR="00016793" w:rsidRPr="00016793" w14:paraId="6B001E4D" w14:textId="77777777" w:rsidTr="006F3096">
        <w:trPr>
          <w:trHeight w:val="20"/>
        </w:trPr>
        <w:tc>
          <w:tcPr>
            <w:tcW w:w="1666" w:type="pct"/>
            <w:noWrap/>
            <w:hideMark/>
          </w:tcPr>
          <w:p w14:paraId="57D40888" w14:textId="77777777" w:rsidR="00016793" w:rsidRPr="00016793" w:rsidRDefault="00016793" w:rsidP="00016793">
            <w:pPr>
              <w:spacing w:after="0"/>
              <w:ind w:left="159" w:hanging="159"/>
              <w:jc w:val="left"/>
              <w:rPr>
                <w:szCs w:val="17"/>
              </w:rPr>
            </w:pPr>
            <w:r w:rsidRPr="00016793">
              <w:rPr>
                <w:szCs w:val="17"/>
              </w:rPr>
              <w:t>JR Jetty Road Brewery Draught</w:t>
            </w:r>
          </w:p>
        </w:tc>
        <w:tc>
          <w:tcPr>
            <w:tcW w:w="454" w:type="pct"/>
            <w:noWrap/>
            <w:hideMark/>
          </w:tcPr>
          <w:p w14:paraId="7C583A3F"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FBF71D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E7FB8D9"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14E331F4" w14:textId="77777777" w:rsidR="00016793" w:rsidRPr="00016793" w:rsidRDefault="00016793" w:rsidP="00016793">
            <w:pPr>
              <w:spacing w:after="0"/>
              <w:jc w:val="left"/>
              <w:rPr>
                <w:szCs w:val="17"/>
              </w:rPr>
            </w:pPr>
            <w:r w:rsidRPr="00016793">
              <w:rPr>
                <w:szCs w:val="17"/>
              </w:rPr>
              <w:t>Statewide Recycling</w:t>
            </w:r>
          </w:p>
        </w:tc>
      </w:tr>
      <w:tr w:rsidR="00016793" w:rsidRPr="00016793" w14:paraId="28252E61" w14:textId="77777777" w:rsidTr="006F3096">
        <w:trPr>
          <w:trHeight w:val="20"/>
        </w:trPr>
        <w:tc>
          <w:tcPr>
            <w:tcW w:w="1666" w:type="pct"/>
            <w:noWrap/>
            <w:hideMark/>
          </w:tcPr>
          <w:p w14:paraId="7E9766CE" w14:textId="77777777" w:rsidR="00016793" w:rsidRPr="00016793" w:rsidRDefault="00016793" w:rsidP="00016793">
            <w:pPr>
              <w:spacing w:after="0"/>
              <w:ind w:left="159" w:hanging="159"/>
              <w:jc w:val="left"/>
              <w:rPr>
                <w:szCs w:val="17"/>
              </w:rPr>
            </w:pPr>
            <w:r w:rsidRPr="00016793">
              <w:rPr>
                <w:szCs w:val="17"/>
              </w:rPr>
              <w:t>JR Jetty Road Brewery IPA</w:t>
            </w:r>
          </w:p>
        </w:tc>
        <w:tc>
          <w:tcPr>
            <w:tcW w:w="454" w:type="pct"/>
            <w:noWrap/>
            <w:hideMark/>
          </w:tcPr>
          <w:p w14:paraId="114FF057"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2C3E4B0"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0291EC8"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748EDF9B" w14:textId="77777777" w:rsidR="00016793" w:rsidRPr="00016793" w:rsidRDefault="00016793" w:rsidP="00016793">
            <w:pPr>
              <w:spacing w:after="0"/>
              <w:jc w:val="left"/>
              <w:rPr>
                <w:szCs w:val="17"/>
              </w:rPr>
            </w:pPr>
            <w:r w:rsidRPr="00016793">
              <w:rPr>
                <w:szCs w:val="17"/>
              </w:rPr>
              <w:t>Statewide Recycling</w:t>
            </w:r>
          </w:p>
        </w:tc>
      </w:tr>
      <w:tr w:rsidR="00016793" w:rsidRPr="00016793" w14:paraId="5C861DBE" w14:textId="77777777" w:rsidTr="006F3096">
        <w:trPr>
          <w:trHeight w:val="20"/>
        </w:trPr>
        <w:tc>
          <w:tcPr>
            <w:tcW w:w="1666" w:type="pct"/>
            <w:noWrap/>
            <w:hideMark/>
          </w:tcPr>
          <w:p w14:paraId="3570F676" w14:textId="77777777" w:rsidR="00016793" w:rsidRPr="00016793" w:rsidRDefault="00016793" w:rsidP="00016793">
            <w:pPr>
              <w:spacing w:after="0"/>
              <w:ind w:left="159" w:hanging="159"/>
              <w:jc w:val="left"/>
              <w:rPr>
                <w:szCs w:val="17"/>
              </w:rPr>
            </w:pPr>
            <w:r w:rsidRPr="00016793">
              <w:rPr>
                <w:szCs w:val="17"/>
              </w:rPr>
              <w:t xml:space="preserve">JR Jetty Road Brewery Milk Choc Stout </w:t>
            </w:r>
            <w:r w:rsidRPr="00016793">
              <w:rPr>
                <w:szCs w:val="17"/>
              </w:rPr>
              <w:br/>
              <w:t>Rich And Silky</w:t>
            </w:r>
          </w:p>
        </w:tc>
        <w:tc>
          <w:tcPr>
            <w:tcW w:w="454" w:type="pct"/>
            <w:noWrap/>
            <w:hideMark/>
          </w:tcPr>
          <w:p w14:paraId="49ABE1B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1FDE81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4BD9B50"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58FC278C" w14:textId="77777777" w:rsidR="00016793" w:rsidRPr="00016793" w:rsidRDefault="00016793" w:rsidP="00016793">
            <w:pPr>
              <w:spacing w:after="0"/>
              <w:jc w:val="left"/>
              <w:rPr>
                <w:szCs w:val="17"/>
              </w:rPr>
            </w:pPr>
            <w:r w:rsidRPr="00016793">
              <w:rPr>
                <w:szCs w:val="17"/>
              </w:rPr>
              <w:t>Statewide Recycling</w:t>
            </w:r>
          </w:p>
        </w:tc>
      </w:tr>
      <w:tr w:rsidR="00016793" w:rsidRPr="00016793" w14:paraId="5C2A6EA9" w14:textId="77777777" w:rsidTr="006F3096">
        <w:trPr>
          <w:trHeight w:val="20"/>
        </w:trPr>
        <w:tc>
          <w:tcPr>
            <w:tcW w:w="1666" w:type="pct"/>
            <w:noWrap/>
            <w:hideMark/>
          </w:tcPr>
          <w:p w14:paraId="202FF3D7" w14:textId="77777777" w:rsidR="00016793" w:rsidRPr="00016793" w:rsidRDefault="00016793" w:rsidP="00016793">
            <w:pPr>
              <w:spacing w:after="0"/>
              <w:ind w:left="159" w:hanging="159"/>
              <w:jc w:val="left"/>
              <w:rPr>
                <w:szCs w:val="17"/>
              </w:rPr>
            </w:pPr>
            <w:r w:rsidRPr="00016793">
              <w:rPr>
                <w:szCs w:val="17"/>
              </w:rPr>
              <w:t>JR Jetty Road Brewery Pale Ale</w:t>
            </w:r>
          </w:p>
        </w:tc>
        <w:tc>
          <w:tcPr>
            <w:tcW w:w="454" w:type="pct"/>
            <w:noWrap/>
            <w:hideMark/>
          </w:tcPr>
          <w:p w14:paraId="6AAA559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3A1B36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D6C6FCE"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1409EF35" w14:textId="77777777" w:rsidR="00016793" w:rsidRPr="00016793" w:rsidRDefault="00016793" w:rsidP="00016793">
            <w:pPr>
              <w:spacing w:after="0"/>
              <w:jc w:val="left"/>
              <w:rPr>
                <w:szCs w:val="17"/>
              </w:rPr>
            </w:pPr>
            <w:r w:rsidRPr="00016793">
              <w:rPr>
                <w:szCs w:val="17"/>
              </w:rPr>
              <w:t>Statewide Recycling</w:t>
            </w:r>
          </w:p>
        </w:tc>
      </w:tr>
      <w:tr w:rsidR="00016793" w:rsidRPr="00016793" w14:paraId="3898D6D2" w14:textId="77777777" w:rsidTr="006F3096">
        <w:trPr>
          <w:trHeight w:val="20"/>
        </w:trPr>
        <w:tc>
          <w:tcPr>
            <w:tcW w:w="1666" w:type="pct"/>
            <w:noWrap/>
            <w:hideMark/>
          </w:tcPr>
          <w:p w14:paraId="62E44241" w14:textId="77777777" w:rsidR="00016793" w:rsidRPr="00016793" w:rsidRDefault="00016793" w:rsidP="00016793">
            <w:pPr>
              <w:spacing w:after="0"/>
              <w:ind w:left="159" w:hanging="159"/>
              <w:jc w:val="left"/>
              <w:rPr>
                <w:szCs w:val="17"/>
              </w:rPr>
            </w:pPr>
            <w:r w:rsidRPr="00016793">
              <w:rPr>
                <w:szCs w:val="17"/>
              </w:rPr>
              <w:t xml:space="preserve">JR Jetty Road Brewery The Haze Hazy </w:t>
            </w:r>
            <w:r w:rsidRPr="00016793">
              <w:rPr>
                <w:szCs w:val="17"/>
              </w:rPr>
              <w:br/>
              <w:t>Pale Ale</w:t>
            </w:r>
          </w:p>
        </w:tc>
        <w:tc>
          <w:tcPr>
            <w:tcW w:w="454" w:type="pct"/>
            <w:noWrap/>
            <w:hideMark/>
          </w:tcPr>
          <w:p w14:paraId="69CE90ED"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349AC1B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0067FB8"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045E8173" w14:textId="77777777" w:rsidR="00016793" w:rsidRPr="00016793" w:rsidRDefault="00016793" w:rsidP="00016793">
            <w:pPr>
              <w:spacing w:after="0"/>
              <w:jc w:val="left"/>
              <w:rPr>
                <w:szCs w:val="17"/>
              </w:rPr>
            </w:pPr>
            <w:r w:rsidRPr="00016793">
              <w:rPr>
                <w:szCs w:val="17"/>
              </w:rPr>
              <w:t>Statewide Recycling</w:t>
            </w:r>
          </w:p>
        </w:tc>
      </w:tr>
      <w:tr w:rsidR="00016793" w:rsidRPr="00016793" w14:paraId="7B2D0A42" w14:textId="77777777" w:rsidTr="006F3096">
        <w:trPr>
          <w:trHeight w:val="20"/>
        </w:trPr>
        <w:tc>
          <w:tcPr>
            <w:tcW w:w="1666" w:type="pct"/>
            <w:noWrap/>
            <w:hideMark/>
          </w:tcPr>
          <w:p w14:paraId="5A75F90D" w14:textId="77777777" w:rsidR="00016793" w:rsidRPr="00016793" w:rsidRDefault="00016793" w:rsidP="00016793">
            <w:pPr>
              <w:spacing w:after="0"/>
              <w:ind w:left="159" w:hanging="159"/>
              <w:jc w:val="left"/>
              <w:rPr>
                <w:szCs w:val="17"/>
              </w:rPr>
            </w:pPr>
            <w:r w:rsidRPr="00016793">
              <w:rPr>
                <w:szCs w:val="17"/>
              </w:rPr>
              <w:t>JR Jetty Road Brewery XPA</w:t>
            </w:r>
          </w:p>
        </w:tc>
        <w:tc>
          <w:tcPr>
            <w:tcW w:w="454" w:type="pct"/>
            <w:noWrap/>
            <w:hideMark/>
          </w:tcPr>
          <w:p w14:paraId="7AE03B7D"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7572D7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677D5DE"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2E5482DC" w14:textId="77777777" w:rsidR="00016793" w:rsidRPr="00016793" w:rsidRDefault="00016793" w:rsidP="00016793">
            <w:pPr>
              <w:spacing w:after="0"/>
              <w:jc w:val="left"/>
              <w:rPr>
                <w:szCs w:val="17"/>
              </w:rPr>
            </w:pPr>
            <w:r w:rsidRPr="00016793">
              <w:rPr>
                <w:szCs w:val="17"/>
              </w:rPr>
              <w:t>Statewide Recycling</w:t>
            </w:r>
          </w:p>
        </w:tc>
      </w:tr>
      <w:tr w:rsidR="00016793" w:rsidRPr="00016793" w14:paraId="3CB960F1" w14:textId="77777777" w:rsidTr="006F3096">
        <w:trPr>
          <w:trHeight w:val="20"/>
        </w:trPr>
        <w:tc>
          <w:tcPr>
            <w:tcW w:w="1666" w:type="pct"/>
            <w:noWrap/>
            <w:hideMark/>
          </w:tcPr>
          <w:p w14:paraId="09EF8C1A" w14:textId="77777777" w:rsidR="00016793" w:rsidRPr="00016793" w:rsidRDefault="00016793" w:rsidP="00016793">
            <w:pPr>
              <w:spacing w:after="0"/>
              <w:ind w:left="159" w:hanging="159"/>
              <w:jc w:val="left"/>
              <w:rPr>
                <w:szCs w:val="17"/>
              </w:rPr>
            </w:pPr>
            <w:r w:rsidRPr="00016793">
              <w:rPr>
                <w:szCs w:val="17"/>
              </w:rPr>
              <w:t>Jetty Road Brewery &amp; Jimmy Rum Jimmy Road Imperial Amber Ale</w:t>
            </w:r>
          </w:p>
        </w:tc>
        <w:tc>
          <w:tcPr>
            <w:tcW w:w="454" w:type="pct"/>
            <w:noWrap/>
            <w:hideMark/>
          </w:tcPr>
          <w:p w14:paraId="45DE7A51"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3074A1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9B25E4C"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5AD872CF" w14:textId="77777777" w:rsidR="00016793" w:rsidRPr="00016793" w:rsidRDefault="00016793" w:rsidP="00016793">
            <w:pPr>
              <w:spacing w:after="0"/>
              <w:jc w:val="left"/>
              <w:rPr>
                <w:szCs w:val="17"/>
              </w:rPr>
            </w:pPr>
            <w:r w:rsidRPr="00016793">
              <w:rPr>
                <w:szCs w:val="17"/>
              </w:rPr>
              <w:t>Statewide Recycling</w:t>
            </w:r>
          </w:p>
        </w:tc>
      </w:tr>
      <w:tr w:rsidR="00016793" w:rsidRPr="00016793" w14:paraId="6E50BB7E" w14:textId="77777777" w:rsidTr="006F3096">
        <w:trPr>
          <w:trHeight w:val="20"/>
        </w:trPr>
        <w:tc>
          <w:tcPr>
            <w:tcW w:w="1666" w:type="pct"/>
            <w:noWrap/>
            <w:hideMark/>
          </w:tcPr>
          <w:p w14:paraId="2EC8CD0D" w14:textId="77777777" w:rsidR="00016793" w:rsidRPr="00016793" w:rsidRDefault="00016793" w:rsidP="00016793">
            <w:pPr>
              <w:spacing w:after="0"/>
              <w:ind w:left="159" w:hanging="159"/>
              <w:jc w:val="left"/>
              <w:rPr>
                <w:szCs w:val="17"/>
              </w:rPr>
            </w:pPr>
            <w:r w:rsidRPr="00016793">
              <w:rPr>
                <w:szCs w:val="17"/>
              </w:rPr>
              <w:t xml:space="preserve">Jetty Road The Pig Pen Traditional </w:t>
            </w:r>
            <w:r w:rsidRPr="00016793">
              <w:rPr>
                <w:szCs w:val="17"/>
              </w:rPr>
              <w:br/>
              <w:t>German Pilsner</w:t>
            </w:r>
          </w:p>
        </w:tc>
        <w:tc>
          <w:tcPr>
            <w:tcW w:w="454" w:type="pct"/>
            <w:noWrap/>
            <w:hideMark/>
          </w:tcPr>
          <w:p w14:paraId="686F3AD8"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E31697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8A85493"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0CC14A6C" w14:textId="77777777" w:rsidR="00016793" w:rsidRPr="00016793" w:rsidRDefault="00016793" w:rsidP="00016793">
            <w:pPr>
              <w:spacing w:after="0"/>
              <w:jc w:val="left"/>
              <w:rPr>
                <w:szCs w:val="17"/>
              </w:rPr>
            </w:pPr>
            <w:r w:rsidRPr="00016793">
              <w:rPr>
                <w:szCs w:val="17"/>
              </w:rPr>
              <w:t>Statewide Recycling</w:t>
            </w:r>
          </w:p>
        </w:tc>
      </w:tr>
      <w:tr w:rsidR="00016793" w:rsidRPr="00016793" w14:paraId="2FC0A264" w14:textId="77777777" w:rsidTr="006F3096">
        <w:trPr>
          <w:trHeight w:val="20"/>
        </w:trPr>
        <w:tc>
          <w:tcPr>
            <w:tcW w:w="1666" w:type="pct"/>
            <w:noWrap/>
            <w:hideMark/>
          </w:tcPr>
          <w:p w14:paraId="2A35BBB3" w14:textId="77777777" w:rsidR="00016793" w:rsidRPr="00016793" w:rsidRDefault="00016793" w:rsidP="00016793">
            <w:pPr>
              <w:spacing w:after="0"/>
              <w:ind w:left="159" w:hanging="159"/>
              <w:jc w:val="left"/>
              <w:rPr>
                <w:szCs w:val="17"/>
              </w:rPr>
            </w:pPr>
            <w:r w:rsidRPr="00016793">
              <w:rPr>
                <w:szCs w:val="17"/>
              </w:rPr>
              <w:t>Mismatch Brewing Co Dark</w:t>
            </w:r>
          </w:p>
        </w:tc>
        <w:tc>
          <w:tcPr>
            <w:tcW w:w="454" w:type="pct"/>
            <w:noWrap/>
            <w:hideMark/>
          </w:tcPr>
          <w:p w14:paraId="6A6E7D4B"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BC99A1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02910C9"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7275E434" w14:textId="77777777" w:rsidR="00016793" w:rsidRPr="00016793" w:rsidRDefault="00016793" w:rsidP="00016793">
            <w:pPr>
              <w:spacing w:after="0"/>
              <w:jc w:val="left"/>
              <w:rPr>
                <w:szCs w:val="17"/>
              </w:rPr>
            </w:pPr>
            <w:r w:rsidRPr="00016793">
              <w:rPr>
                <w:szCs w:val="17"/>
              </w:rPr>
              <w:t>Statewide Recycling</w:t>
            </w:r>
          </w:p>
        </w:tc>
      </w:tr>
      <w:tr w:rsidR="00016793" w:rsidRPr="00016793" w14:paraId="0E5566E9" w14:textId="77777777" w:rsidTr="006F3096">
        <w:trPr>
          <w:trHeight w:val="20"/>
        </w:trPr>
        <w:tc>
          <w:tcPr>
            <w:tcW w:w="1666" w:type="pct"/>
            <w:noWrap/>
            <w:hideMark/>
          </w:tcPr>
          <w:p w14:paraId="0C22A7C7" w14:textId="77777777" w:rsidR="00016793" w:rsidRPr="00016793" w:rsidRDefault="00016793" w:rsidP="00016793">
            <w:pPr>
              <w:spacing w:after="0"/>
              <w:ind w:left="159" w:hanging="159"/>
              <w:jc w:val="left"/>
              <w:rPr>
                <w:szCs w:val="17"/>
              </w:rPr>
            </w:pPr>
            <w:r w:rsidRPr="00016793">
              <w:rPr>
                <w:szCs w:val="17"/>
              </w:rPr>
              <w:t>Mismatch Brewing Co Draught</w:t>
            </w:r>
          </w:p>
        </w:tc>
        <w:tc>
          <w:tcPr>
            <w:tcW w:w="454" w:type="pct"/>
            <w:noWrap/>
            <w:hideMark/>
          </w:tcPr>
          <w:p w14:paraId="288B41C7"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16749E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28A2DBA"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3A09357A" w14:textId="77777777" w:rsidR="00016793" w:rsidRPr="00016793" w:rsidRDefault="00016793" w:rsidP="00016793">
            <w:pPr>
              <w:spacing w:after="0"/>
              <w:jc w:val="left"/>
              <w:rPr>
                <w:szCs w:val="17"/>
              </w:rPr>
            </w:pPr>
            <w:r w:rsidRPr="00016793">
              <w:rPr>
                <w:szCs w:val="17"/>
              </w:rPr>
              <w:t>Statewide Recycling</w:t>
            </w:r>
          </w:p>
        </w:tc>
      </w:tr>
      <w:tr w:rsidR="00016793" w:rsidRPr="00016793" w14:paraId="1EA84911" w14:textId="77777777" w:rsidTr="006F3096">
        <w:trPr>
          <w:trHeight w:val="20"/>
        </w:trPr>
        <w:tc>
          <w:tcPr>
            <w:tcW w:w="1666" w:type="pct"/>
            <w:noWrap/>
            <w:hideMark/>
          </w:tcPr>
          <w:p w14:paraId="7D59A719" w14:textId="77777777" w:rsidR="00016793" w:rsidRPr="00016793" w:rsidRDefault="00016793" w:rsidP="00016793">
            <w:pPr>
              <w:spacing w:after="0"/>
              <w:ind w:left="159" w:hanging="159"/>
              <w:jc w:val="left"/>
              <w:rPr>
                <w:szCs w:val="17"/>
              </w:rPr>
            </w:pPr>
            <w:r w:rsidRPr="00016793">
              <w:rPr>
                <w:szCs w:val="17"/>
              </w:rPr>
              <w:t>Mismatch Brewing Co Hazy Pale Ale</w:t>
            </w:r>
          </w:p>
        </w:tc>
        <w:tc>
          <w:tcPr>
            <w:tcW w:w="454" w:type="pct"/>
            <w:noWrap/>
            <w:hideMark/>
          </w:tcPr>
          <w:p w14:paraId="736C5B98"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F02DD9E"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BFCB291"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385B390C" w14:textId="77777777" w:rsidR="00016793" w:rsidRPr="00016793" w:rsidRDefault="00016793" w:rsidP="00016793">
            <w:pPr>
              <w:spacing w:after="0"/>
              <w:jc w:val="left"/>
              <w:rPr>
                <w:szCs w:val="17"/>
              </w:rPr>
            </w:pPr>
            <w:r w:rsidRPr="00016793">
              <w:rPr>
                <w:szCs w:val="17"/>
              </w:rPr>
              <w:t>Statewide Recycling</w:t>
            </w:r>
          </w:p>
        </w:tc>
      </w:tr>
      <w:tr w:rsidR="00016793" w:rsidRPr="00016793" w14:paraId="7CCB8EA0" w14:textId="77777777" w:rsidTr="006F3096">
        <w:trPr>
          <w:trHeight w:val="20"/>
        </w:trPr>
        <w:tc>
          <w:tcPr>
            <w:tcW w:w="1666" w:type="pct"/>
            <w:noWrap/>
            <w:hideMark/>
          </w:tcPr>
          <w:p w14:paraId="3907E47F" w14:textId="77777777" w:rsidR="00016793" w:rsidRPr="00016793" w:rsidRDefault="00016793" w:rsidP="00016793">
            <w:pPr>
              <w:spacing w:after="0"/>
              <w:ind w:left="159" w:hanging="159"/>
              <w:jc w:val="left"/>
              <w:rPr>
                <w:szCs w:val="17"/>
              </w:rPr>
            </w:pPr>
            <w:r w:rsidRPr="00016793">
              <w:rPr>
                <w:szCs w:val="17"/>
              </w:rPr>
              <w:t>Mismatch Brewing Co Texas Breakfast Stout</w:t>
            </w:r>
          </w:p>
        </w:tc>
        <w:tc>
          <w:tcPr>
            <w:tcW w:w="454" w:type="pct"/>
            <w:noWrap/>
            <w:hideMark/>
          </w:tcPr>
          <w:p w14:paraId="7ED5B55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79C0A8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84CB12F"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6136579A" w14:textId="77777777" w:rsidR="00016793" w:rsidRPr="00016793" w:rsidRDefault="00016793" w:rsidP="00016793">
            <w:pPr>
              <w:spacing w:after="0"/>
              <w:jc w:val="left"/>
              <w:rPr>
                <w:szCs w:val="17"/>
              </w:rPr>
            </w:pPr>
            <w:r w:rsidRPr="00016793">
              <w:rPr>
                <w:szCs w:val="17"/>
              </w:rPr>
              <w:t>Statewide Recycling</w:t>
            </w:r>
          </w:p>
        </w:tc>
      </w:tr>
      <w:tr w:rsidR="00016793" w:rsidRPr="00016793" w14:paraId="77991FCA" w14:textId="77777777" w:rsidTr="006F3096">
        <w:trPr>
          <w:trHeight w:val="20"/>
        </w:trPr>
        <w:tc>
          <w:tcPr>
            <w:tcW w:w="1666" w:type="pct"/>
            <w:noWrap/>
            <w:hideMark/>
          </w:tcPr>
          <w:p w14:paraId="282B8E9B" w14:textId="77777777" w:rsidR="00016793" w:rsidRPr="00016793" w:rsidRDefault="00016793" w:rsidP="00016793">
            <w:pPr>
              <w:spacing w:after="0"/>
              <w:ind w:left="159" w:hanging="159"/>
              <w:jc w:val="left"/>
              <w:rPr>
                <w:szCs w:val="17"/>
              </w:rPr>
            </w:pPr>
            <w:r w:rsidRPr="00016793">
              <w:rPr>
                <w:szCs w:val="17"/>
              </w:rPr>
              <w:t>NoSh Boozy Seltzer Cola 89 Calories Zero Sugar Zero Carbs Gluten Free Vegan</w:t>
            </w:r>
          </w:p>
        </w:tc>
        <w:tc>
          <w:tcPr>
            <w:tcW w:w="454" w:type="pct"/>
            <w:noWrap/>
            <w:hideMark/>
          </w:tcPr>
          <w:p w14:paraId="2A0A9B2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3EF5F5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1297894"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6F0395DD" w14:textId="77777777" w:rsidR="00016793" w:rsidRPr="00016793" w:rsidRDefault="00016793" w:rsidP="00016793">
            <w:pPr>
              <w:spacing w:after="0"/>
              <w:jc w:val="left"/>
              <w:rPr>
                <w:szCs w:val="17"/>
              </w:rPr>
            </w:pPr>
            <w:r w:rsidRPr="00016793">
              <w:rPr>
                <w:szCs w:val="17"/>
              </w:rPr>
              <w:t>Statewide Recycling</w:t>
            </w:r>
          </w:p>
        </w:tc>
      </w:tr>
      <w:tr w:rsidR="00016793" w:rsidRPr="00016793" w14:paraId="7934F544" w14:textId="77777777" w:rsidTr="006F3096">
        <w:trPr>
          <w:trHeight w:val="20"/>
        </w:trPr>
        <w:tc>
          <w:tcPr>
            <w:tcW w:w="1666" w:type="pct"/>
            <w:noWrap/>
            <w:hideMark/>
          </w:tcPr>
          <w:p w14:paraId="486586C9" w14:textId="77777777" w:rsidR="00016793" w:rsidRPr="00016793" w:rsidRDefault="00016793" w:rsidP="00016793">
            <w:pPr>
              <w:spacing w:after="0"/>
              <w:ind w:left="159" w:hanging="159"/>
              <w:jc w:val="left"/>
              <w:rPr>
                <w:szCs w:val="17"/>
              </w:rPr>
            </w:pPr>
            <w:r w:rsidRPr="00016793">
              <w:rPr>
                <w:szCs w:val="17"/>
              </w:rPr>
              <w:t xml:space="preserve">Nosh Boozy Seltzer Mango + Pineapple 89 Calories Zero Sugar Zero Carbs </w:t>
            </w:r>
            <w:r w:rsidRPr="00016793">
              <w:rPr>
                <w:szCs w:val="17"/>
              </w:rPr>
              <w:br/>
              <w:t>Gluten Free Vegan</w:t>
            </w:r>
          </w:p>
        </w:tc>
        <w:tc>
          <w:tcPr>
            <w:tcW w:w="454" w:type="pct"/>
            <w:noWrap/>
            <w:hideMark/>
          </w:tcPr>
          <w:p w14:paraId="79F0B75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2B67B2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D9EFBB4"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672B0A3F" w14:textId="77777777" w:rsidR="00016793" w:rsidRPr="00016793" w:rsidRDefault="00016793" w:rsidP="00016793">
            <w:pPr>
              <w:spacing w:after="0"/>
              <w:jc w:val="left"/>
              <w:rPr>
                <w:szCs w:val="17"/>
              </w:rPr>
            </w:pPr>
            <w:r w:rsidRPr="00016793">
              <w:rPr>
                <w:szCs w:val="17"/>
              </w:rPr>
              <w:t>Statewide Recycling</w:t>
            </w:r>
          </w:p>
        </w:tc>
      </w:tr>
      <w:tr w:rsidR="00016793" w:rsidRPr="00016793" w14:paraId="77C7921C" w14:textId="77777777" w:rsidTr="006F3096">
        <w:trPr>
          <w:trHeight w:val="20"/>
        </w:trPr>
        <w:tc>
          <w:tcPr>
            <w:tcW w:w="1666" w:type="pct"/>
            <w:noWrap/>
            <w:hideMark/>
          </w:tcPr>
          <w:p w14:paraId="7FB21E7F" w14:textId="77777777" w:rsidR="00016793" w:rsidRPr="00016793" w:rsidRDefault="00016793" w:rsidP="00016793">
            <w:pPr>
              <w:spacing w:after="0"/>
              <w:ind w:left="159" w:hanging="159"/>
              <w:jc w:val="left"/>
              <w:rPr>
                <w:szCs w:val="17"/>
              </w:rPr>
            </w:pPr>
            <w:r w:rsidRPr="00016793">
              <w:rPr>
                <w:szCs w:val="17"/>
              </w:rPr>
              <w:t>Nosh Boozy Seltzer Peach 89 Calories Zero Sugar Zero Carbs Gluten Free Vegan</w:t>
            </w:r>
          </w:p>
        </w:tc>
        <w:tc>
          <w:tcPr>
            <w:tcW w:w="454" w:type="pct"/>
            <w:noWrap/>
            <w:hideMark/>
          </w:tcPr>
          <w:p w14:paraId="6F48E47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A70E26C"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7AB3090" w14:textId="77777777" w:rsidR="00016793" w:rsidRPr="00016793" w:rsidRDefault="00016793" w:rsidP="00016793">
            <w:pPr>
              <w:spacing w:after="0"/>
              <w:ind w:left="159" w:right="113" w:hanging="159"/>
              <w:jc w:val="left"/>
              <w:rPr>
                <w:szCs w:val="17"/>
              </w:rPr>
            </w:pPr>
            <w:r w:rsidRPr="00016793">
              <w:rPr>
                <w:szCs w:val="17"/>
              </w:rPr>
              <w:t>Mighty Craft Operations Pty Ltd</w:t>
            </w:r>
          </w:p>
        </w:tc>
        <w:tc>
          <w:tcPr>
            <w:tcW w:w="759" w:type="pct"/>
            <w:noWrap/>
            <w:hideMark/>
          </w:tcPr>
          <w:p w14:paraId="3D72CA4C" w14:textId="77777777" w:rsidR="00016793" w:rsidRPr="00016793" w:rsidRDefault="00016793" w:rsidP="00016793">
            <w:pPr>
              <w:spacing w:after="0"/>
              <w:jc w:val="left"/>
              <w:rPr>
                <w:szCs w:val="17"/>
              </w:rPr>
            </w:pPr>
            <w:r w:rsidRPr="00016793">
              <w:rPr>
                <w:szCs w:val="17"/>
              </w:rPr>
              <w:t>Statewide Recycling</w:t>
            </w:r>
          </w:p>
        </w:tc>
      </w:tr>
      <w:tr w:rsidR="00016793" w:rsidRPr="00016793" w14:paraId="76306EFB" w14:textId="77777777" w:rsidTr="006F3096">
        <w:trPr>
          <w:trHeight w:val="20"/>
        </w:trPr>
        <w:tc>
          <w:tcPr>
            <w:tcW w:w="1666" w:type="pct"/>
            <w:noWrap/>
            <w:hideMark/>
          </w:tcPr>
          <w:p w14:paraId="3E3D2778" w14:textId="77777777" w:rsidR="00016793" w:rsidRPr="00016793" w:rsidRDefault="00016793" w:rsidP="00016793">
            <w:pPr>
              <w:spacing w:after="0"/>
              <w:ind w:left="159" w:hanging="159"/>
              <w:jc w:val="left"/>
              <w:rPr>
                <w:spacing w:val="-6"/>
                <w:szCs w:val="17"/>
              </w:rPr>
            </w:pPr>
            <w:r w:rsidRPr="00016793">
              <w:rPr>
                <w:spacing w:val="-6"/>
                <w:szCs w:val="17"/>
              </w:rPr>
              <w:t>Minor Figures Chai Latte Spiced Tea + Oat Milk</w:t>
            </w:r>
          </w:p>
        </w:tc>
        <w:tc>
          <w:tcPr>
            <w:tcW w:w="454" w:type="pct"/>
            <w:noWrap/>
            <w:hideMark/>
          </w:tcPr>
          <w:p w14:paraId="4B2004A1"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265E6CC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F7F00E8"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16528120" w14:textId="77777777" w:rsidR="00016793" w:rsidRPr="00016793" w:rsidRDefault="00016793" w:rsidP="00016793">
            <w:pPr>
              <w:spacing w:after="0"/>
              <w:jc w:val="left"/>
              <w:rPr>
                <w:szCs w:val="17"/>
              </w:rPr>
            </w:pPr>
            <w:r w:rsidRPr="00016793">
              <w:rPr>
                <w:szCs w:val="17"/>
              </w:rPr>
              <w:t>Statewide Recycling</w:t>
            </w:r>
          </w:p>
        </w:tc>
      </w:tr>
      <w:tr w:rsidR="00016793" w:rsidRPr="00016793" w14:paraId="4891FC72" w14:textId="77777777" w:rsidTr="006F3096">
        <w:trPr>
          <w:trHeight w:val="20"/>
        </w:trPr>
        <w:tc>
          <w:tcPr>
            <w:tcW w:w="1666" w:type="pct"/>
            <w:noWrap/>
            <w:hideMark/>
          </w:tcPr>
          <w:p w14:paraId="3B1E8287" w14:textId="77777777" w:rsidR="00016793" w:rsidRPr="00016793" w:rsidRDefault="00016793" w:rsidP="00016793">
            <w:pPr>
              <w:spacing w:after="0"/>
              <w:ind w:left="159" w:hanging="159"/>
              <w:jc w:val="left"/>
              <w:rPr>
                <w:szCs w:val="17"/>
              </w:rPr>
            </w:pPr>
            <w:r w:rsidRPr="00016793">
              <w:rPr>
                <w:szCs w:val="17"/>
              </w:rPr>
              <w:t>Minor Figures Coffee Nitro Cold Brew Latte</w:t>
            </w:r>
          </w:p>
        </w:tc>
        <w:tc>
          <w:tcPr>
            <w:tcW w:w="454" w:type="pct"/>
            <w:noWrap/>
            <w:hideMark/>
          </w:tcPr>
          <w:p w14:paraId="1C824BE3"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4DA60AF2"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5FECAB1"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4AB2CDE7" w14:textId="77777777" w:rsidR="00016793" w:rsidRPr="00016793" w:rsidRDefault="00016793" w:rsidP="00016793">
            <w:pPr>
              <w:spacing w:after="0"/>
              <w:jc w:val="left"/>
              <w:rPr>
                <w:szCs w:val="17"/>
              </w:rPr>
            </w:pPr>
            <w:r w:rsidRPr="00016793">
              <w:rPr>
                <w:szCs w:val="17"/>
              </w:rPr>
              <w:t>Statewide Recycling</w:t>
            </w:r>
          </w:p>
        </w:tc>
      </w:tr>
      <w:tr w:rsidR="00016793" w:rsidRPr="00016793" w14:paraId="0320434A" w14:textId="77777777" w:rsidTr="006F3096">
        <w:trPr>
          <w:trHeight w:val="20"/>
        </w:trPr>
        <w:tc>
          <w:tcPr>
            <w:tcW w:w="1666" w:type="pct"/>
            <w:noWrap/>
            <w:hideMark/>
          </w:tcPr>
          <w:p w14:paraId="238E7FFA" w14:textId="77777777" w:rsidR="00016793" w:rsidRPr="00016793" w:rsidRDefault="00016793" w:rsidP="00016793">
            <w:pPr>
              <w:spacing w:after="0"/>
              <w:ind w:left="159" w:hanging="159"/>
              <w:jc w:val="left"/>
              <w:rPr>
                <w:spacing w:val="-2"/>
                <w:szCs w:val="17"/>
              </w:rPr>
            </w:pPr>
            <w:r w:rsidRPr="00016793">
              <w:rPr>
                <w:spacing w:val="-2"/>
                <w:szCs w:val="17"/>
              </w:rPr>
              <w:t>Minor Figures Coffee Nitro Cold Brew Mocha</w:t>
            </w:r>
          </w:p>
        </w:tc>
        <w:tc>
          <w:tcPr>
            <w:tcW w:w="454" w:type="pct"/>
            <w:noWrap/>
            <w:hideMark/>
          </w:tcPr>
          <w:p w14:paraId="2CD05624"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4F855F05"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A9B28A5"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3D731603" w14:textId="77777777" w:rsidR="00016793" w:rsidRPr="00016793" w:rsidRDefault="00016793" w:rsidP="00016793">
            <w:pPr>
              <w:spacing w:after="0"/>
              <w:jc w:val="left"/>
              <w:rPr>
                <w:szCs w:val="17"/>
              </w:rPr>
            </w:pPr>
            <w:r w:rsidRPr="00016793">
              <w:rPr>
                <w:szCs w:val="17"/>
              </w:rPr>
              <w:t>Statewide Recycling</w:t>
            </w:r>
          </w:p>
        </w:tc>
      </w:tr>
      <w:tr w:rsidR="00016793" w:rsidRPr="00016793" w14:paraId="3CFD6640" w14:textId="77777777" w:rsidTr="006F3096">
        <w:trPr>
          <w:trHeight w:val="20"/>
        </w:trPr>
        <w:tc>
          <w:tcPr>
            <w:tcW w:w="1666" w:type="pct"/>
            <w:noWrap/>
            <w:hideMark/>
          </w:tcPr>
          <w:p w14:paraId="07C22B54" w14:textId="77777777" w:rsidR="00016793" w:rsidRPr="00016793" w:rsidRDefault="00016793" w:rsidP="00016793">
            <w:pPr>
              <w:spacing w:after="0"/>
              <w:ind w:left="159" w:hanging="159"/>
              <w:jc w:val="left"/>
              <w:rPr>
                <w:szCs w:val="17"/>
              </w:rPr>
            </w:pPr>
            <w:r w:rsidRPr="00016793">
              <w:rPr>
                <w:szCs w:val="17"/>
              </w:rPr>
              <w:t>Minor Figures Cold Brew Black Single Origin Coffee</w:t>
            </w:r>
          </w:p>
        </w:tc>
        <w:tc>
          <w:tcPr>
            <w:tcW w:w="454" w:type="pct"/>
            <w:noWrap/>
            <w:hideMark/>
          </w:tcPr>
          <w:p w14:paraId="3F04E6E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A1AC490"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2FF389A7"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2CF48E21" w14:textId="77777777" w:rsidR="00016793" w:rsidRPr="00016793" w:rsidRDefault="00016793" w:rsidP="00016793">
            <w:pPr>
              <w:spacing w:after="0"/>
              <w:jc w:val="left"/>
              <w:rPr>
                <w:szCs w:val="17"/>
              </w:rPr>
            </w:pPr>
            <w:r w:rsidRPr="00016793">
              <w:rPr>
                <w:szCs w:val="17"/>
              </w:rPr>
              <w:t>Statewide Recycling</w:t>
            </w:r>
          </w:p>
        </w:tc>
      </w:tr>
      <w:tr w:rsidR="00016793" w:rsidRPr="00016793" w14:paraId="20FA1F10" w14:textId="77777777" w:rsidTr="006F3096">
        <w:trPr>
          <w:trHeight w:val="20"/>
        </w:trPr>
        <w:tc>
          <w:tcPr>
            <w:tcW w:w="1666" w:type="pct"/>
            <w:noWrap/>
            <w:hideMark/>
          </w:tcPr>
          <w:p w14:paraId="60486C0E" w14:textId="77777777" w:rsidR="00016793" w:rsidRPr="00016793" w:rsidRDefault="00016793" w:rsidP="00016793">
            <w:pPr>
              <w:spacing w:after="0"/>
              <w:ind w:left="159" w:hanging="159"/>
              <w:jc w:val="left"/>
              <w:rPr>
                <w:szCs w:val="17"/>
              </w:rPr>
            </w:pPr>
            <w:r w:rsidRPr="00016793">
              <w:rPr>
                <w:szCs w:val="17"/>
              </w:rPr>
              <w:t>Minor Figures Cold Brew Coffee Chocolate Organic Coffee Cacao Milk &amp; Sea Salt</w:t>
            </w:r>
          </w:p>
        </w:tc>
        <w:tc>
          <w:tcPr>
            <w:tcW w:w="454" w:type="pct"/>
            <w:noWrap/>
            <w:hideMark/>
          </w:tcPr>
          <w:p w14:paraId="556647E0"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FE040B4"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691F1B8B"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6970A1C0" w14:textId="77777777" w:rsidR="00016793" w:rsidRPr="00016793" w:rsidRDefault="00016793" w:rsidP="00016793">
            <w:pPr>
              <w:spacing w:after="0"/>
              <w:jc w:val="left"/>
              <w:rPr>
                <w:szCs w:val="17"/>
              </w:rPr>
            </w:pPr>
            <w:r w:rsidRPr="00016793">
              <w:rPr>
                <w:szCs w:val="17"/>
              </w:rPr>
              <w:t>Statewide Recycling</w:t>
            </w:r>
          </w:p>
        </w:tc>
      </w:tr>
      <w:tr w:rsidR="00016793" w:rsidRPr="00016793" w14:paraId="279A4817" w14:textId="77777777" w:rsidTr="006F3096">
        <w:trPr>
          <w:trHeight w:val="20"/>
        </w:trPr>
        <w:tc>
          <w:tcPr>
            <w:tcW w:w="1666" w:type="pct"/>
            <w:noWrap/>
            <w:hideMark/>
          </w:tcPr>
          <w:p w14:paraId="36867A43" w14:textId="77777777" w:rsidR="00016793" w:rsidRPr="00016793" w:rsidRDefault="00016793" w:rsidP="00016793">
            <w:pPr>
              <w:spacing w:after="0"/>
              <w:ind w:left="159" w:hanging="159"/>
              <w:jc w:val="left"/>
              <w:rPr>
                <w:szCs w:val="17"/>
              </w:rPr>
            </w:pPr>
            <w:r w:rsidRPr="00016793">
              <w:rPr>
                <w:szCs w:val="17"/>
              </w:rPr>
              <w:t>Minor Figures Cold Brew Coffee Nitro</w:t>
            </w:r>
          </w:p>
        </w:tc>
        <w:tc>
          <w:tcPr>
            <w:tcW w:w="454" w:type="pct"/>
            <w:noWrap/>
            <w:hideMark/>
          </w:tcPr>
          <w:p w14:paraId="600D20D3"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72B1193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F222A28"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2CB7F0B6" w14:textId="77777777" w:rsidR="00016793" w:rsidRPr="00016793" w:rsidRDefault="00016793" w:rsidP="00016793">
            <w:pPr>
              <w:spacing w:after="0"/>
              <w:jc w:val="left"/>
              <w:rPr>
                <w:szCs w:val="17"/>
              </w:rPr>
            </w:pPr>
            <w:r w:rsidRPr="00016793">
              <w:rPr>
                <w:szCs w:val="17"/>
              </w:rPr>
              <w:t>Statewide Recycling</w:t>
            </w:r>
          </w:p>
        </w:tc>
      </w:tr>
      <w:tr w:rsidR="00016793" w:rsidRPr="00016793" w14:paraId="35A216F4" w14:textId="77777777" w:rsidTr="006F3096">
        <w:trPr>
          <w:trHeight w:val="20"/>
        </w:trPr>
        <w:tc>
          <w:tcPr>
            <w:tcW w:w="1666" w:type="pct"/>
            <w:noWrap/>
            <w:hideMark/>
          </w:tcPr>
          <w:p w14:paraId="64CC6941" w14:textId="77777777" w:rsidR="00016793" w:rsidRPr="00016793" w:rsidRDefault="00016793" w:rsidP="00016793">
            <w:pPr>
              <w:spacing w:after="0"/>
              <w:ind w:left="159" w:hanging="159"/>
              <w:jc w:val="left"/>
              <w:rPr>
                <w:szCs w:val="17"/>
              </w:rPr>
            </w:pPr>
            <w:r w:rsidRPr="00016793">
              <w:rPr>
                <w:szCs w:val="17"/>
              </w:rPr>
              <w:t>Minor Figures Cold Brew Coffee Organic Coffee &amp; Coconut Milk</w:t>
            </w:r>
          </w:p>
        </w:tc>
        <w:tc>
          <w:tcPr>
            <w:tcW w:w="454" w:type="pct"/>
            <w:noWrap/>
            <w:hideMark/>
          </w:tcPr>
          <w:p w14:paraId="10EEC6B8"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34A4E19"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44A2D2F9"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358475A5" w14:textId="77777777" w:rsidR="00016793" w:rsidRPr="00016793" w:rsidRDefault="00016793" w:rsidP="00016793">
            <w:pPr>
              <w:spacing w:after="0"/>
              <w:jc w:val="left"/>
              <w:rPr>
                <w:szCs w:val="17"/>
              </w:rPr>
            </w:pPr>
            <w:r w:rsidRPr="00016793">
              <w:rPr>
                <w:szCs w:val="17"/>
              </w:rPr>
              <w:t>Statewide Recycling</w:t>
            </w:r>
          </w:p>
        </w:tc>
      </w:tr>
      <w:tr w:rsidR="00016793" w:rsidRPr="00016793" w14:paraId="3A3DCC8E" w14:textId="77777777" w:rsidTr="006F3096">
        <w:trPr>
          <w:trHeight w:val="20"/>
        </w:trPr>
        <w:tc>
          <w:tcPr>
            <w:tcW w:w="1666" w:type="pct"/>
            <w:noWrap/>
            <w:hideMark/>
          </w:tcPr>
          <w:p w14:paraId="26576A94" w14:textId="77777777" w:rsidR="00016793" w:rsidRPr="00016793" w:rsidRDefault="00016793" w:rsidP="00016793">
            <w:pPr>
              <w:spacing w:after="0"/>
              <w:ind w:left="159" w:hanging="159"/>
              <w:jc w:val="left"/>
              <w:rPr>
                <w:szCs w:val="17"/>
              </w:rPr>
            </w:pPr>
            <w:r w:rsidRPr="00016793">
              <w:rPr>
                <w:szCs w:val="17"/>
              </w:rPr>
              <w:t xml:space="preserve">Minor Figures Cold Brew Organic </w:t>
            </w:r>
            <w:r w:rsidRPr="00016793">
              <w:rPr>
                <w:szCs w:val="17"/>
              </w:rPr>
              <w:br/>
              <w:t>Coffee &amp; Milk</w:t>
            </w:r>
          </w:p>
        </w:tc>
        <w:tc>
          <w:tcPr>
            <w:tcW w:w="454" w:type="pct"/>
            <w:noWrap/>
            <w:hideMark/>
          </w:tcPr>
          <w:p w14:paraId="02A084BD"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6310F963" w14:textId="77777777" w:rsidR="00016793" w:rsidRPr="00016793" w:rsidRDefault="00016793" w:rsidP="00016793">
            <w:pPr>
              <w:spacing w:after="0"/>
              <w:ind w:left="142" w:right="113" w:hanging="125"/>
              <w:jc w:val="left"/>
              <w:rPr>
                <w:szCs w:val="17"/>
              </w:rPr>
            </w:pPr>
            <w:r w:rsidRPr="00016793">
              <w:rPr>
                <w:szCs w:val="17"/>
              </w:rPr>
              <w:t>LPB—Aseptic</w:t>
            </w:r>
          </w:p>
        </w:tc>
        <w:tc>
          <w:tcPr>
            <w:tcW w:w="1590" w:type="pct"/>
            <w:noWrap/>
            <w:hideMark/>
          </w:tcPr>
          <w:p w14:paraId="1D3C23AF" w14:textId="77777777" w:rsidR="00016793" w:rsidRPr="00016793" w:rsidRDefault="00016793" w:rsidP="00016793">
            <w:pPr>
              <w:spacing w:after="0"/>
              <w:ind w:left="159" w:right="113" w:hanging="159"/>
              <w:jc w:val="left"/>
              <w:rPr>
                <w:szCs w:val="17"/>
              </w:rPr>
            </w:pPr>
            <w:r w:rsidRPr="00016793">
              <w:rPr>
                <w:szCs w:val="17"/>
              </w:rPr>
              <w:t>Minor Figures Pty Ltd</w:t>
            </w:r>
          </w:p>
        </w:tc>
        <w:tc>
          <w:tcPr>
            <w:tcW w:w="759" w:type="pct"/>
            <w:noWrap/>
            <w:hideMark/>
          </w:tcPr>
          <w:p w14:paraId="2731BD74" w14:textId="77777777" w:rsidR="00016793" w:rsidRPr="00016793" w:rsidRDefault="00016793" w:rsidP="00016793">
            <w:pPr>
              <w:spacing w:after="0"/>
              <w:jc w:val="left"/>
              <w:rPr>
                <w:szCs w:val="17"/>
              </w:rPr>
            </w:pPr>
            <w:r w:rsidRPr="00016793">
              <w:rPr>
                <w:szCs w:val="17"/>
              </w:rPr>
              <w:t>Statewide Recycling</w:t>
            </w:r>
          </w:p>
        </w:tc>
      </w:tr>
      <w:tr w:rsidR="00016793" w:rsidRPr="00016793" w14:paraId="6730F29B" w14:textId="77777777" w:rsidTr="006F3096">
        <w:trPr>
          <w:trHeight w:val="20"/>
        </w:trPr>
        <w:tc>
          <w:tcPr>
            <w:tcW w:w="1666" w:type="pct"/>
            <w:noWrap/>
            <w:hideMark/>
          </w:tcPr>
          <w:p w14:paraId="6FDD2D03" w14:textId="77777777" w:rsidR="00016793" w:rsidRPr="00016793" w:rsidRDefault="00016793" w:rsidP="00016793">
            <w:pPr>
              <w:spacing w:after="0"/>
              <w:ind w:left="159" w:hanging="159"/>
              <w:jc w:val="left"/>
              <w:rPr>
                <w:szCs w:val="17"/>
              </w:rPr>
            </w:pPr>
            <w:r w:rsidRPr="00016793">
              <w:rPr>
                <w:szCs w:val="17"/>
              </w:rPr>
              <w:t>Mismatch Brewing Co Lager</w:t>
            </w:r>
          </w:p>
        </w:tc>
        <w:tc>
          <w:tcPr>
            <w:tcW w:w="454" w:type="pct"/>
            <w:noWrap/>
            <w:hideMark/>
          </w:tcPr>
          <w:p w14:paraId="1314CC98"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FF9AA7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80DDA32" w14:textId="77777777" w:rsidR="00016793" w:rsidRPr="00016793" w:rsidRDefault="00016793" w:rsidP="00016793">
            <w:pPr>
              <w:spacing w:after="0"/>
              <w:ind w:left="159" w:right="113" w:hanging="159"/>
              <w:jc w:val="left"/>
              <w:rPr>
                <w:szCs w:val="17"/>
              </w:rPr>
            </w:pPr>
            <w:r w:rsidRPr="00016793">
              <w:rPr>
                <w:szCs w:val="17"/>
              </w:rPr>
              <w:t>Mismatch Brewing Company Pty Ltd</w:t>
            </w:r>
          </w:p>
        </w:tc>
        <w:tc>
          <w:tcPr>
            <w:tcW w:w="759" w:type="pct"/>
            <w:noWrap/>
            <w:hideMark/>
          </w:tcPr>
          <w:p w14:paraId="56787BC4" w14:textId="77777777" w:rsidR="00016793" w:rsidRPr="00016793" w:rsidRDefault="00016793" w:rsidP="00016793">
            <w:pPr>
              <w:spacing w:after="0"/>
              <w:jc w:val="left"/>
              <w:rPr>
                <w:szCs w:val="17"/>
              </w:rPr>
            </w:pPr>
            <w:r w:rsidRPr="00016793">
              <w:rPr>
                <w:szCs w:val="17"/>
              </w:rPr>
              <w:t>Marine Stores Ltd</w:t>
            </w:r>
          </w:p>
        </w:tc>
      </w:tr>
      <w:tr w:rsidR="00016793" w:rsidRPr="00016793" w14:paraId="1847771A" w14:textId="77777777" w:rsidTr="006F3096">
        <w:trPr>
          <w:trHeight w:val="20"/>
        </w:trPr>
        <w:tc>
          <w:tcPr>
            <w:tcW w:w="1666" w:type="pct"/>
            <w:noWrap/>
            <w:hideMark/>
          </w:tcPr>
          <w:p w14:paraId="5BD80D6E" w14:textId="77777777" w:rsidR="00016793" w:rsidRPr="00016793" w:rsidRDefault="00016793" w:rsidP="00016793">
            <w:pPr>
              <w:spacing w:after="0"/>
              <w:ind w:left="159" w:hanging="159"/>
              <w:jc w:val="left"/>
              <w:rPr>
                <w:szCs w:val="17"/>
              </w:rPr>
            </w:pPr>
            <w:r w:rsidRPr="00016793">
              <w:rPr>
                <w:szCs w:val="17"/>
              </w:rPr>
              <w:t>Mismatch Brewing Co Pale Ale</w:t>
            </w:r>
          </w:p>
        </w:tc>
        <w:tc>
          <w:tcPr>
            <w:tcW w:w="454" w:type="pct"/>
            <w:noWrap/>
            <w:hideMark/>
          </w:tcPr>
          <w:p w14:paraId="0A882F19"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5838868"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214CBB5" w14:textId="77777777" w:rsidR="00016793" w:rsidRPr="00016793" w:rsidRDefault="00016793" w:rsidP="00016793">
            <w:pPr>
              <w:spacing w:after="0"/>
              <w:ind w:left="159" w:right="113" w:hanging="159"/>
              <w:jc w:val="left"/>
              <w:rPr>
                <w:szCs w:val="17"/>
              </w:rPr>
            </w:pPr>
            <w:r w:rsidRPr="00016793">
              <w:rPr>
                <w:szCs w:val="17"/>
              </w:rPr>
              <w:t>Mismatch Brewing Company Pty Ltd</w:t>
            </w:r>
          </w:p>
        </w:tc>
        <w:tc>
          <w:tcPr>
            <w:tcW w:w="759" w:type="pct"/>
            <w:noWrap/>
            <w:hideMark/>
          </w:tcPr>
          <w:p w14:paraId="32D7B4FF" w14:textId="77777777" w:rsidR="00016793" w:rsidRPr="00016793" w:rsidRDefault="00016793" w:rsidP="00016793">
            <w:pPr>
              <w:spacing w:after="0"/>
              <w:jc w:val="left"/>
              <w:rPr>
                <w:szCs w:val="17"/>
              </w:rPr>
            </w:pPr>
            <w:r w:rsidRPr="00016793">
              <w:rPr>
                <w:szCs w:val="17"/>
              </w:rPr>
              <w:t>Marine Stores Ltd</w:t>
            </w:r>
          </w:p>
        </w:tc>
      </w:tr>
      <w:tr w:rsidR="00016793" w:rsidRPr="00016793" w14:paraId="28A8CD91" w14:textId="77777777" w:rsidTr="006F3096">
        <w:trPr>
          <w:trHeight w:val="20"/>
        </w:trPr>
        <w:tc>
          <w:tcPr>
            <w:tcW w:w="1666" w:type="pct"/>
            <w:noWrap/>
            <w:hideMark/>
          </w:tcPr>
          <w:p w14:paraId="08B0D978" w14:textId="77777777" w:rsidR="00016793" w:rsidRPr="00016793" w:rsidRDefault="00016793" w:rsidP="00016793">
            <w:pPr>
              <w:spacing w:after="0"/>
              <w:ind w:left="159" w:hanging="159"/>
              <w:jc w:val="left"/>
              <w:rPr>
                <w:szCs w:val="17"/>
              </w:rPr>
            </w:pPr>
            <w:r w:rsidRPr="00016793">
              <w:rPr>
                <w:szCs w:val="17"/>
              </w:rPr>
              <w:t>Mismatch Brewing Co Session Ale</w:t>
            </w:r>
          </w:p>
        </w:tc>
        <w:tc>
          <w:tcPr>
            <w:tcW w:w="454" w:type="pct"/>
            <w:noWrap/>
            <w:hideMark/>
          </w:tcPr>
          <w:p w14:paraId="03938CD7"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E8EC91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6C4EE37" w14:textId="77777777" w:rsidR="00016793" w:rsidRPr="00016793" w:rsidRDefault="00016793" w:rsidP="00016793">
            <w:pPr>
              <w:spacing w:after="0"/>
              <w:ind w:left="159" w:right="113" w:hanging="159"/>
              <w:jc w:val="left"/>
              <w:rPr>
                <w:szCs w:val="17"/>
              </w:rPr>
            </w:pPr>
            <w:r w:rsidRPr="00016793">
              <w:rPr>
                <w:szCs w:val="17"/>
              </w:rPr>
              <w:t>Mismatch Brewing Company Pty Ltd</w:t>
            </w:r>
          </w:p>
        </w:tc>
        <w:tc>
          <w:tcPr>
            <w:tcW w:w="759" w:type="pct"/>
            <w:noWrap/>
            <w:hideMark/>
          </w:tcPr>
          <w:p w14:paraId="5BF387AD" w14:textId="77777777" w:rsidR="00016793" w:rsidRPr="00016793" w:rsidRDefault="00016793" w:rsidP="00016793">
            <w:pPr>
              <w:spacing w:after="0"/>
              <w:jc w:val="left"/>
              <w:rPr>
                <w:szCs w:val="17"/>
              </w:rPr>
            </w:pPr>
            <w:r w:rsidRPr="00016793">
              <w:rPr>
                <w:szCs w:val="17"/>
              </w:rPr>
              <w:t>Marine Stores Ltd</w:t>
            </w:r>
          </w:p>
        </w:tc>
      </w:tr>
      <w:tr w:rsidR="00016793" w:rsidRPr="00016793" w14:paraId="1441DA59" w14:textId="77777777" w:rsidTr="006F3096">
        <w:trPr>
          <w:trHeight w:val="20"/>
        </w:trPr>
        <w:tc>
          <w:tcPr>
            <w:tcW w:w="1666" w:type="pct"/>
            <w:noWrap/>
            <w:hideMark/>
          </w:tcPr>
          <w:p w14:paraId="6EE305B8" w14:textId="77777777" w:rsidR="00016793" w:rsidRPr="00016793" w:rsidRDefault="00016793" w:rsidP="00016793">
            <w:pPr>
              <w:spacing w:after="0"/>
              <w:ind w:left="159" w:hanging="159"/>
              <w:jc w:val="left"/>
              <w:rPr>
                <w:szCs w:val="17"/>
              </w:rPr>
            </w:pPr>
            <w:r w:rsidRPr="00016793">
              <w:rPr>
                <w:szCs w:val="17"/>
              </w:rPr>
              <w:t>Naturally Driven Yerba Mate Organic Sparkling Original Flavour</w:t>
            </w:r>
          </w:p>
        </w:tc>
        <w:tc>
          <w:tcPr>
            <w:tcW w:w="454" w:type="pct"/>
            <w:noWrap/>
            <w:hideMark/>
          </w:tcPr>
          <w:p w14:paraId="165F601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3F5990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FFCC9D5" w14:textId="77777777" w:rsidR="00016793" w:rsidRPr="00016793" w:rsidRDefault="00016793" w:rsidP="00016793">
            <w:pPr>
              <w:spacing w:after="0"/>
              <w:ind w:left="159" w:right="113" w:hanging="159"/>
              <w:jc w:val="left"/>
              <w:rPr>
                <w:szCs w:val="17"/>
              </w:rPr>
            </w:pPr>
            <w:r w:rsidRPr="00016793">
              <w:rPr>
                <w:szCs w:val="17"/>
              </w:rPr>
              <w:t>Naturally Driven</w:t>
            </w:r>
          </w:p>
        </w:tc>
        <w:tc>
          <w:tcPr>
            <w:tcW w:w="759" w:type="pct"/>
            <w:noWrap/>
            <w:hideMark/>
          </w:tcPr>
          <w:p w14:paraId="7FD7C8DE" w14:textId="77777777" w:rsidR="00016793" w:rsidRPr="00016793" w:rsidRDefault="00016793" w:rsidP="00016793">
            <w:pPr>
              <w:spacing w:after="0"/>
              <w:jc w:val="left"/>
              <w:rPr>
                <w:szCs w:val="17"/>
              </w:rPr>
            </w:pPr>
            <w:r w:rsidRPr="00016793">
              <w:rPr>
                <w:szCs w:val="17"/>
              </w:rPr>
              <w:t>Statewide Recycling</w:t>
            </w:r>
          </w:p>
        </w:tc>
      </w:tr>
      <w:tr w:rsidR="00016793" w:rsidRPr="00016793" w14:paraId="293A2D26" w14:textId="77777777" w:rsidTr="006F3096">
        <w:trPr>
          <w:trHeight w:val="20"/>
        </w:trPr>
        <w:tc>
          <w:tcPr>
            <w:tcW w:w="1666" w:type="pct"/>
            <w:noWrap/>
            <w:hideMark/>
          </w:tcPr>
          <w:p w14:paraId="3D6238D0" w14:textId="77777777" w:rsidR="00016793" w:rsidRPr="00016793" w:rsidRDefault="00016793" w:rsidP="00016793">
            <w:pPr>
              <w:spacing w:after="0"/>
              <w:ind w:left="159" w:hanging="159"/>
              <w:jc w:val="left"/>
              <w:rPr>
                <w:szCs w:val="17"/>
              </w:rPr>
            </w:pPr>
            <w:r w:rsidRPr="00016793">
              <w:rPr>
                <w:szCs w:val="17"/>
              </w:rPr>
              <w:t>Naturally Driven Yerba Mate Organic Sparkling Yuzu Flavour</w:t>
            </w:r>
          </w:p>
        </w:tc>
        <w:tc>
          <w:tcPr>
            <w:tcW w:w="454" w:type="pct"/>
            <w:noWrap/>
            <w:hideMark/>
          </w:tcPr>
          <w:p w14:paraId="7C2A4B0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D8DC9C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382969C" w14:textId="77777777" w:rsidR="00016793" w:rsidRPr="00016793" w:rsidRDefault="00016793" w:rsidP="00016793">
            <w:pPr>
              <w:spacing w:after="0"/>
              <w:ind w:left="159" w:right="113" w:hanging="159"/>
              <w:jc w:val="left"/>
              <w:rPr>
                <w:szCs w:val="17"/>
              </w:rPr>
            </w:pPr>
            <w:r w:rsidRPr="00016793">
              <w:rPr>
                <w:szCs w:val="17"/>
              </w:rPr>
              <w:t>Naturally Driven</w:t>
            </w:r>
          </w:p>
        </w:tc>
        <w:tc>
          <w:tcPr>
            <w:tcW w:w="759" w:type="pct"/>
            <w:noWrap/>
            <w:hideMark/>
          </w:tcPr>
          <w:p w14:paraId="03D8A4E2" w14:textId="77777777" w:rsidR="00016793" w:rsidRPr="00016793" w:rsidRDefault="00016793" w:rsidP="00016793">
            <w:pPr>
              <w:spacing w:after="0"/>
              <w:jc w:val="left"/>
              <w:rPr>
                <w:szCs w:val="17"/>
              </w:rPr>
            </w:pPr>
            <w:r w:rsidRPr="00016793">
              <w:rPr>
                <w:szCs w:val="17"/>
              </w:rPr>
              <w:t>Statewide Recycling</w:t>
            </w:r>
          </w:p>
        </w:tc>
      </w:tr>
      <w:tr w:rsidR="00016793" w:rsidRPr="00016793" w14:paraId="761CC34C" w14:textId="77777777" w:rsidTr="006F3096">
        <w:trPr>
          <w:trHeight w:val="20"/>
        </w:trPr>
        <w:tc>
          <w:tcPr>
            <w:tcW w:w="1666" w:type="pct"/>
            <w:noWrap/>
            <w:hideMark/>
          </w:tcPr>
          <w:p w14:paraId="37E2C360" w14:textId="77777777" w:rsidR="00016793" w:rsidRPr="00016793" w:rsidRDefault="00016793" w:rsidP="00016793">
            <w:pPr>
              <w:spacing w:after="0"/>
              <w:ind w:left="159" w:hanging="159"/>
              <w:jc w:val="left"/>
              <w:rPr>
                <w:szCs w:val="17"/>
              </w:rPr>
            </w:pPr>
            <w:r w:rsidRPr="00016793">
              <w:rPr>
                <w:szCs w:val="17"/>
              </w:rPr>
              <w:t>Loux Cola Plus N Light</w:t>
            </w:r>
          </w:p>
        </w:tc>
        <w:tc>
          <w:tcPr>
            <w:tcW w:w="454" w:type="pct"/>
            <w:noWrap/>
            <w:hideMark/>
          </w:tcPr>
          <w:p w14:paraId="116E1909"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7C33BF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E080CC" w14:textId="77777777" w:rsidR="00016793" w:rsidRPr="00016793" w:rsidRDefault="00016793" w:rsidP="00016793">
            <w:pPr>
              <w:spacing w:after="0"/>
              <w:ind w:left="159" w:right="113" w:hanging="159"/>
              <w:jc w:val="left"/>
              <w:rPr>
                <w:spacing w:val="-4"/>
                <w:szCs w:val="17"/>
              </w:rPr>
            </w:pPr>
            <w:r w:rsidRPr="00016793">
              <w:rPr>
                <w:spacing w:val="-4"/>
                <w:szCs w:val="17"/>
              </w:rPr>
              <w:t>Olympian Products and Distribution Pty Ltd</w:t>
            </w:r>
          </w:p>
        </w:tc>
        <w:tc>
          <w:tcPr>
            <w:tcW w:w="759" w:type="pct"/>
            <w:noWrap/>
            <w:hideMark/>
          </w:tcPr>
          <w:p w14:paraId="6AB9D492" w14:textId="77777777" w:rsidR="00016793" w:rsidRPr="00016793" w:rsidRDefault="00016793" w:rsidP="00016793">
            <w:pPr>
              <w:spacing w:after="0"/>
              <w:jc w:val="left"/>
              <w:rPr>
                <w:szCs w:val="17"/>
              </w:rPr>
            </w:pPr>
            <w:r w:rsidRPr="00016793">
              <w:rPr>
                <w:szCs w:val="17"/>
              </w:rPr>
              <w:t>Statewide Recycling</w:t>
            </w:r>
          </w:p>
        </w:tc>
      </w:tr>
      <w:tr w:rsidR="00016793" w:rsidRPr="00016793" w14:paraId="6B069CD9" w14:textId="77777777" w:rsidTr="006F3096">
        <w:trPr>
          <w:trHeight w:val="20"/>
        </w:trPr>
        <w:tc>
          <w:tcPr>
            <w:tcW w:w="1666" w:type="pct"/>
            <w:noWrap/>
            <w:hideMark/>
          </w:tcPr>
          <w:p w14:paraId="487D27C8" w14:textId="77777777" w:rsidR="00016793" w:rsidRPr="00016793" w:rsidRDefault="00016793" w:rsidP="00016793">
            <w:pPr>
              <w:spacing w:after="0"/>
              <w:ind w:left="159" w:hanging="159"/>
              <w:jc w:val="left"/>
              <w:rPr>
                <w:szCs w:val="17"/>
              </w:rPr>
            </w:pPr>
            <w:r w:rsidRPr="00016793">
              <w:rPr>
                <w:szCs w:val="17"/>
              </w:rPr>
              <w:t>Loux Lemon Fruit Drink</w:t>
            </w:r>
          </w:p>
        </w:tc>
        <w:tc>
          <w:tcPr>
            <w:tcW w:w="454" w:type="pct"/>
            <w:noWrap/>
            <w:hideMark/>
          </w:tcPr>
          <w:p w14:paraId="046BF029"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BE919D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890B80C"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62F1A2FD" w14:textId="77777777" w:rsidR="00016793" w:rsidRPr="00016793" w:rsidRDefault="00016793" w:rsidP="00016793">
            <w:pPr>
              <w:spacing w:after="0"/>
              <w:jc w:val="left"/>
              <w:rPr>
                <w:szCs w:val="17"/>
              </w:rPr>
            </w:pPr>
            <w:r w:rsidRPr="00016793">
              <w:rPr>
                <w:szCs w:val="17"/>
              </w:rPr>
              <w:t>Statewide Recycling</w:t>
            </w:r>
          </w:p>
        </w:tc>
      </w:tr>
      <w:tr w:rsidR="00016793" w:rsidRPr="00016793" w14:paraId="3FFF2CD3" w14:textId="77777777" w:rsidTr="006F3096">
        <w:trPr>
          <w:trHeight w:val="20"/>
        </w:trPr>
        <w:tc>
          <w:tcPr>
            <w:tcW w:w="1666" w:type="pct"/>
            <w:noWrap/>
            <w:hideMark/>
          </w:tcPr>
          <w:p w14:paraId="77BC21F8" w14:textId="77777777" w:rsidR="00016793" w:rsidRPr="00016793" w:rsidRDefault="00016793" w:rsidP="00016793">
            <w:pPr>
              <w:spacing w:after="0"/>
              <w:ind w:left="159" w:hanging="159"/>
              <w:jc w:val="left"/>
              <w:rPr>
                <w:szCs w:val="17"/>
              </w:rPr>
            </w:pPr>
            <w:r w:rsidRPr="00016793">
              <w:rPr>
                <w:szCs w:val="17"/>
              </w:rPr>
              <w:t>Loux Orange Fruit Drink</w:t>
            </w:r>
          </w:p>
        </w:tc>
        <w:tc>
          <w:tcPr>
            <w:tcW w:w="454" w:type="pct"/>
            <w:noWrap/>
            <w:hideMark/>
          </w:tcPr>
          <w:p w14:paraId="07703217"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63E4D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38F3AC"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56E8E753" w14:textId="77777777" w:rsidR="00016793" w:rsidRPr="00016793" w:rsidRDefault="00016793" w:rsidP="00016793">
            <w:pPr>
              <w:spacing w:after="0"/>
              <w:jc w:val="left"/>
              <w:rPr>
                <w:szCs w:val="17"/>
              </w:rPr>
            </w:pPr>
            <w:r w:rsidRPr="00016793">
              <w:rPr>
                <w:szCs w:val="17"/>
              </w:rPr>
              <w:t>Statewide Recycling</w:t>
            </w:r>
          </w:p>
        </w:tc>
      </w:tr>
      <w:tr w:rsidR="00016793" w:rsidRPr="00016793" w14:paraId="4EEDC437" w14:textId="77777777" w:rsidTr="006F3096">
        <w:trPr>
          <w:trHeight w:val="20"/>
        </w:trPr>
        <w:tc>
          <w:tcPr>
            <w:tcW w:w="1666" w:type="pct"/>
            <w:noWrap/>
            <w:hideMark/>
          </w:tcPr>
          <w:p w14:paraId="3B67740B" w14:textId="77777777" w:rsidR="00016793" w:rsidRPr="00016793" w:rsidRDefault="00016793" w:rsidP="00016793">
            <w:pPr>
              <w:spacing w:after="0"/>
              <w:ind w:left="159" w:hanging="159"/>
              <w:jc w:val="left"/>
              <w:rPr>
                <w:szCs w:val="17"/>
              </w:rPr>
            </w:pPr>
            <w:r w:rsidRPr="00016793">
              <w:rPr>
                <w:szCs w:val="17"/>
              </w:rPr>
              <w:t>Loux Plus N Light Lemon Juice Drink</w:t>
            </w:r>
          </w:p>
        </w:tc>
        <w:tc>
          <w:tcPr>
            <w:tcW w:w="454" w:type="pct"/>
            <w:noWrap/>
            <w:hideMark/>
          </w:tcPr>
          <w:p w14:paraId="0ADB983A"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56B8E7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4510D9"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36A40F5A" w14:textId="77777777" w:rsidR="00016793" w:rsidRPr="00016793" w:rsidRDefault="00016793" w:rsidP="00016793">
            <w:pPr>
              <w:spacing w:after="0"/>
              <w:jc w:val="left"/>
              <w:rPr>
                <w:szCs w:val="17"/>
              </w:rPr>
            </w:pPr>
            <w:r w:rsidRPr="00016793">
              <w:rPr>
                <w:szCs w:val="17"/>
              </w:rPr>
              <w:t>Statewide Recycling</w:t>
            </w:r>
          </w:p>
        </w:tc>
      </w:tr>
      <w:tr w:rsidR="00016793" w:rsidRPr="00016793" w14:paraId="5236BBA8" w14:textId="77777777" w:rsidTr="006F3096">
        <w:trPr>
          <w:trHeight w:val="20"/>
        </w:trPr>
        <w:tc>
          <w:tcPr>
            <w:tcW w:w="1666" w:type="pct"/>
            <w:noWrap/>
            <w:hideMark/>
          </w:tcPr>
          <w:p w14:paraId="128D47A0" w14:textId="77777777" w:rsidR="00016793" w:rsidRPr="00016793" w:rsidRDefault="00016793" w:rsidP="00016793">
            <w:pPr>
              <w:spacing w:after="0"/>
              <w:ind w:left="159" w:hanging="159"/>
              <w:jc w:val="left"/>
              <w:rPr>
                <w:szCs w:val="17"/>
              </w:rPr>
            </w:pPr>
            <w:r w:rsidRPr="00016793">
              <w:rPr>
                <w:szCs w:val="17"/>
              </w:rPr>
              <w:t>Loux Plus N Light Orange Juice Drink</w:t>
            </w:r>
          </w:p>
        </w:tc>
        <w:tc>
          <w:tcPr>
            <w:tcW w:w="454" w:type="pct"/>
            <w:noWrap/>
            <w:hideMark/>
          </w:tcPr>
          <w:p w14:paraId="5101903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405F4E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3903B59"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3F41967B" w14:textId="77777777" w:rsidR="00016793" w:rsidRPr="00016793" w:rsidRDefault="00016793" w:rsidP="00016793">
            <w:pPr>
              <w:spacing w:after="0"/>
              <w:jc w:val="left"/>
              <w:rPr>
                <w:szCs w:val="17"/>
              </w:rPr>
            </w:pPr>
            <w:r w:rsidRPr="00016793">
              <w:rPr>
                <w:szCs w:val="17"/>
              </w:rPr>
              <w:t>Statewide Recycling</w:t>
            </w:r>
          </w:p>
        </w:tc>
      </w:tr>
      <w:tr w:rsidR="00016793" w:rsidRPr="00016793" w14:paraId="695674EF" w14:textId="77777777" w:rsidTr="006F3096">
        <w:trPr>
          <w:trHeight w:val="20"/>
        </w:trPr>
        <w:tc>
          <w:tcPr>
            <w:tcW w:w="1666" w:type="pct"/>
            <w:noWrap/>
            <w:hideMark/>
          </w:tcPr>
          <w:p w14:paraId="18CA071B" w14:textId="77777777" w:rsidR="00016793" w:rsidRPr="00016793" w:rsidRDefault="00016793" w:rsidP="00016793">
            <w:pPr>
              <w:spacing w:after="0"/>
              <w:ind w:left="159" w:hanging="159"/>
              <w:jc w:val="left"/>
              <w:rPr>
                <w:szCs w:val="17"/>
              </w:rPr>
            </w:pPr>
            <w:r w:rsidRPr="00016793">
              <w:rPr>
                <w:szCs w:val="17"/>
              </w:rPr>
              <w:t>Loux Sour Cherry Fruit Drink</w:t>
            </w:r>
          </w:p>
        </w:tc>
        <w:tc>
          <w:tcPr>
            <w:tcW w:w="454" w:type="pct"/>
            <w:noWrap/>
            <w:hideMark/>
          </w:tcPr>
          <w:p w14:paraId="197F5FF1"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6905ED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924F98"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270441A1" w14:textId="77777777" w:rsidR="00016793" w:rsidRPr="00016793" w:rsidRDefault="00016793" w:rsidP="00016793">
            <w:pPr>
              <w:spacing w:after="0"/>
              <w:jc w:val="left"/>
              <w:rPr>
                <w:szCs w:val="17"/>
              </w:rPr>
            </w:pPr>
            <w:r w:rsidRPr="00016793">
              <w:rPr>
                <w:szCs w:val="17"/>
              </w:rPr>
              <w:t>Statewide Recycling</w:t>
            </w:r>
          </w:p>
        </w:tc>
      </w:tr>
      <w:tr w:rsidR="00016793" w:rsidRPr="00016793" w14:paraId="30AB888E" w14:textId="77777777" w:rsidTr="006F3096">
        <w:trPr>
          <w:trHeight w:val="20"/>
        </w:trPr>
        <w:tc>
          <w:tcPr>
            <w:tcW w:w="1666" w:type="pct"/>
            <w:noWrap/>
            <w:hideMark/>
          </w:tcPr>
          <w:p w14:paraId="34D0DE8D" w14:textId="77777777" w:rsidR="00016793" w:rsidRPr="00016793" w:rsidRDefault="00016793" w:rsidP="00016793">
            <w:pPr>
              <w:spacing w:after="0"/>
              <w:ind w:left="159" w:hanging="159"/>
              <w:jc w:val="left"/>
              <w:rPr>
                <w:szCs w:val="17"/>
              </w:rPr>
            </w:pPr>
            <w:r w:rsidRPr="00016793">
              <w:rPr>
                <w:szCs w:val="17"/>
              </w:rPr>
              <w:t>Samaria Sparkling Water</w:t>
            </w:r>
          </w:p>
        </w:tc>
        <w:tc>
          <w:tcPr>
            <w:tcW w:w="454" w:type="pct"/>
            <w:noWrap/>
            <w:hideMark/>
          </w:tcPr>
          <w:p w14:paraId="4BF6860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B80032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067FE9"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5965C7B6" w14:textId="77777777" w:rsidR="00016793" w:rsidRPr="00016793" w:rsidRDefault="00016793" w:rsidP="00016793">
            <w:pPr>
              <w:spacing w:after="0"/>
              <w:jc w:val="left"/>
              <w:rPr>
                <w:szCs w:val="17"/>
              </w:rPr>
            </w:pPr>
            <w:r w:rsidRPr="00016793">
              <w:rPr>
                <w:szCs w:val="17"/>
              </w:rPr>
              <w:t>Statewide Recycling</w:t>
            </w:r>
          </w:p>
        </w:tc>
      </w:tr>
      <w:tr w:rsidR="00016793" w:rsidRPr="00016793" w14:paraId="69CAC6EC" w14:textId="77777777" w:rsidTr="006F3096">
        <w:trPr>
          <w:trHeight w:val="20"/>
        </w:trPr>
        <w:tc>
          <w:tcPr>
            <w:tcW w:w="1666" w:type="pct"/>
            <w:noWrap/>
            <w:hideMark/>
          </w:tcPr>
          <w:p w14:paraId="3FA27798" w14:textId="77777777" w:rsidR="00016793" w:rsidRPr="00016793" w:rsidRDefault="00016793" w:rsidP="00016793">
            <w:pPr>
              <w:spacing w:after="0"/>
              <w:ind w:left="159" w:hanging="159"/>
              <w:jc w:val="left"/>
              <w:rPr>
                <w:szCs w:val="17"/>
              </w:rPr>
            </w:pPr>
            <w:r w:rsidRPr="00016793">
              <w:rPr>
                <w:szCs w:val="17"/>
              </w:rPr>
              <w:t>Samaria Sparkling Water</w:t>
            </w:r>
          </w:p>
        </w:tc>
        <w:tc>
          <w:tcPr>
            <w:tcW w:w="454" w:type="pct"/>
            <w:noWrap/>
            <w:hideMark/>
          </w:tcPr>
          <w:p w14:paraId="56D2CB0C" w14:textId="77777777" w:rsidR="00016793" w:rsidRPr="00016793" w:rsidRDefault="00016793" w:rsidP="00016793">
            <w:pPr>
              <w:spacing w:after="0"/>
              <w:ind w:right="170"/>
              <w:jc w:val="right"/>
              <w:rPr>
                <w:szCs w:val="17"/>
              </w:rPr>
            </w:pPr>
            <w:r w:rsidRPr="00016793">
              <w:rPr>
                <w:szCs w:val="17"/>
              </w:rPr>
              <w:t>700ml</w:t>
            </w:r>
          </w:p>
        </w:tc>
        <w:tc>
          <w:tcPr>
            <w:tcW w:w="531" w:type="pct"/>
            <w:noWrap/>
            <w:hideMark/>
          </w:tcPr>
          <w:p w14:paraId="6FC47A7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9B8278"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6BE92203" w14:textId="77777777" w:rsidR="00016793" w:rsidRPr="00016793" w:rsidRDefault="00016793" w:rsidP="00016793">
            <w:pPr>
              <w:spacing w:after="0"/>
              <w:jc w:val="left"/>
              <w:rPr>
                <w:szCs w:val="17"/>
              </w:rPr>
            </w:pPr>
            <w:r w:rsidRPr="00016793">
              <w:rPr>
                <w:szCs w:val="17"/>
              </w:rPr>
              <w:t>Statewide Recycling</w:t>
            </w:r>
          </w:p>
        </w:tc>
      </w:tr>
      <w:tr w:rsidR="00016793" w:rsidRPr="00016793" w14:paraId="664DBD40" w14:textId="77777777" w:rsidTr="006F3096">
        <w:trPr>
          <w:trHeight w:val="20"/>
        </w:trPr>
        <w:tc>
          <w:tcPr>
            <w:tcW w:w="1666" w:type="pct"/>
            <w:noWrap/>
            <w:hideMark/>
          </w:tcPr>
          <w:p w14:paraId="233E3310" w14:textId="77777777" w:rsidR="00016793" w:rsidRPr="00016793" w:rsidRDefault="00016793" w:rsidP="00016793">
            <w:pPr>
              <w:spacing w:after="0"/>
              <w:ind w:left="159" w:hanging="159"/>
              <w:jc w:val="left"/>
              <w:rPr>
                <w:szCs w:val="17"/>
              </w:rPr>
            </w:pPr>
            <w:r w:rsidRPr="00016793">
              <w:rPr>
                <w:szCs w:val="17"/>
              </w:rPr>
              <w:t>Samaria Sparkling Water Lemon</w:t>
            </w:r>
          </w:p>
        </w:tc>
        <w:tc>
          <w:tcPr>
            <w:tcW w:w="454" w:type="pct"/>
            <w:noWrap/>
            <w:hideMark/>
          </w:tcPr>
          <w:p w14:paraId="2439B2C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8D089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9033F8"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54268F21" w14:textId="77777777" w:rsidR="00016793" w:rsidRPr="00016793" w:rsidRDefault="00016793" w:rsidP="00016793">
            <w:pPr>
              <w:spacing w:after="0"/>
              <w:jc w:val="left"/>
              <w:rPr>
                <w:szCs w:val="17"/>
              </w:rPr>
            </w:pPr>
            <w:r w:rsidRPr="00016793">
              <w:rPr>
                <w:szCs w:val="17"/>
              </w:rPr>
              <w:t>Statewide Recycling</w:t>
            </w:r>
          </w:p>
        </w:tc>
      </w:tr>
      <w:tr w:rsidR="00016793" w:rsidRPr="00016793" w14:paraId="4FE727B4" w14:textId="77777777" w:rsidTr="006F3096">
        <w:trPr>
          <w:trHeight w:val="20"/>
        </w:trPr>
        <w:tc>
          <w:tcPr>
            <w:tcW w:w="1666" w:type="pct"/>
            <w:noWrap/>
            <w:hideMark/>
          </w:tcPr>
          <w:p w14:paraId="4F623F67" w14:textId="77777777" w:rsidR="00016793" w:rsidRPr="00016793" w:rsidRDefault="00016793" w:rsidP="00016793">
            <w:pPr>
              <w:spacing w:after="0"/>
              <w:ind w:left="159" w:hanging="159"/>
              <w:jc w:val="left"/>
              <w:rPr>
                <w:spacing w:val="-4"/>
                <w:szCs w:val="17"/>
              </w:rPr>
            </w:pPr>
            <w:r w:rsidRPr="00016793">
              <w:rPr>
                <w:spacing w:val="-4"/>
                <w:szCs w:val="17"/>
              </w:rPr>
              <w:t>Samaria The Water of Cretan White Mountains</w:t>
            </w:r>
          </w:p>
        </w:tc>
        <w:tc>
          <w:tcPr>
            <w:tcW w:w="454" w:type="pct"/>
            <w:noWrap/>
            <w:hideMark/>
          </w:tcPr>
          <w:p w14:paraId="072735A0"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0641017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E2BB08"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432DD23C" w14:textId="77777777" w:rsidR="00016793" w:rsidRPr="00016793" w:rsidRDefault="00016793" w:rsidP="00016793">
            <w:pPr>
              <w:spacing w:after="0"/>
              <w:jc w:val="left"/>
              <w:rPr>
                <w:szCs w:val="17"/>
              </w:rPr>
            </w:pPr>
            <w:r w:rsidRPr="00016793">
              <w:rPr>
                <w:szCs w:val="17"/>
              </w:rPr>
              <w:t>Statewide Recycling</w:t>
            </w:r>
          </w:p>
        </w:tc>
      </w:tr>
      <w:tr w:rsidR="00016793" w:rsidRPr="00016793" w14:paraId="1A922E15" w14:textId="77777777" w:rsidTr="006F3096">
        <w:trPr>
          <w:trHeight w:val="20"/>
        </w:trPr>
        <w:tc>
          <w:tcPr>
            <w:tcW w:w="1666" w:type="pct"/>
            <w:noWrap/>
            <w:hideMark/>
          </w:tcPr>
          <w:p w14:paraId="71EB1169" w14:textId="77777777" w:rsidR="00016793" w:rsidRPr="00016793" w:rsidRDefault="00016793" w:rsidP="00016793">
            <w:pPr>
              <w:spacing w:after="0"/>
              <w:ind w:left="159" w:hanging="159"/>
              <w:jc w:val="left"/>
              <w:rPr>
                <w:szCs w:val="17"/>
              </w:rPr>
            </w:pPr>
            <w:r w:rsidRPr="00016793">
              <w:rPr>
                <w:szCs w:val="17"/>
              </w:rPr>
              <w:lastRenderedPageBreak/>
              <w:t xml:space="preserve">YAMAS Black Ice Tea With Honey &amp; </w:t>
            </w:r>
            <w:r w:rsidRPr="00016793">
              <w:rPr>
                <w:szCs w:val="17"/>
              </w:rPr>
              <w:br/>
              <w:t>Peach Juice</w:t>
            </w:r>
          </w:p>
        </w:tc>
        <w:tc>
          <w:tcPr>
            <w:tcW w:w="454" w:type="pct"/>
            <w:noWrap/>
            <w:hideMark/>
          </w:tcPr>
          <w:p w14:paraId="6207CDF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0769C5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593E67"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17BBCC1D" w14:textId="77777777" w:rsidR="00016793" w:rsidRPr="00016793" w:rsidRDefault="00016793" w:rsidP="00016793">
            <w:pPr>
              <w:spacing w:after="0"/>
              <w:jc w:val="left"/>
              <w:rPr>
                <w:szCs w:val="17"/>
              </w:rPr>
            </w:pPr>
            <w:r w:rsidRPr="00016793">
              <w:rPr>
                <w:szCs w:val="17"/>
              </w:rPr>
              <w:t>Statewide Recycling</w:t>
            </w:r>
          </w:p>
        </w:tc>
      </w:tr>
      <w:tr w:rsidR="00016793" w:rsidRPr="00016793" w14:paraId="2A53CD76" w14:textId="77777777" w:rsidTr="006F3096">
        <w:trPr>
          <w:trHeight w:val="20"/>
        </w:trPr>
        <w:tc>
          <w:tcPr>
            <w:tcW w:w="1666" w:type="pct"/>
            <w:noWrap/>
            <w:hideMark/>
          </w:tcPr>
          <w:p w14:paraId="74FEA249" w14:textId="77777777" w:rsidR="00016793" w:rsidRPr="00016793" w:rsidRDefault="00016793" w:rsidP="00016793">
            <w:pPr>
              <w:spacing w:after="0"/>
              <w:ind w:left="159" w:hanging="159"/>
              <w:jc w:val="left"/>
              <w:rPr>
                <w:szCs w:val="17"/>
              </w:rPr>
            </w:pPr>
            <w:r w:rsidRPr="00016793">
              <w:rPr>
                <w:szCs w:val="17"/>
              </w:rPr>
              <w:t>YAMAS Green Ice Tea With Honey &amp; Lemon Juice</w:t>
            </w:r>
          </w:p>
        </w:tc>
        <w:tc>
          <w:tcPr>
            <w:tcW w:w="454" w:type="pct"/>
            <w:noWrap/>
            <w:hideMark/>
          </w:tcPr>
          <w:p w14:paraId="67A4AF5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3E8BC3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8A12C8"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05FF32FD" w14:textId="77777777" w:rsidR="00016793" w:rsidRPr="00016793" w:rsidRDefault="00016793" w:rsidP="00016793">
            <w:pPr>
              <w:spacing w:after="0"/>
              <w:jc w:val="left"/>
              <w:rPr>
                <w:szCs w:val="17"/>
              </w:rPr>
            </w:pPr>
            <w:r w:rsidRPr="00016793">
              <w:rPr>
                <w:szCs w:val="17"/>
              </w:rPr>
              <w:t>Statewide Recycling</w:t>
            </w:r>
          </w:p>
        </w:tc>
      </w:tr>
      <w:tr w:rsidR="00016793" w:rsidRPr="00016793" w14:paraId="1811745D" w14:textId="77777777" w:rsidTr="006F3096">
        <w:trPr>
          <w:trHeight w:val="20"/>
        </w:trPr>
        <w:tc>
          <w:tcPr>
            <w:tcW w:w="1666" w:type="pct"/>
            <w:noWrap/>
            <w:hideMark/>
          </w:tcPr>
          <w:p w14:paraId="6BFDDF27" w14:textId="77777777" w:rsidR="00016793" w:rsidRPr="00016793" w:rsidRDefault="00016793" w:rsidP="00016793">
            <w:pPr>
              <w:spacing w:after="0"/>
              <w:ind w:left="159" w:hanging="159"/>
              <w:jc w:val="left"/>
              <w:rPr>
                <w:szCs w:val="17"/>
              </w:rPr>
            </w:pPr>
            <w:r w:rsidRPr="00016793">
              <w:rPr>
                <w:szCs w:val="17"/>
              </w:rPr>
              <w:t>YAMAS Green Ice Tea With Honey &amp; Mango Juice</w:t>
            </w:r>
          </w:p>
        </w:tc>
        <w:tc>
          <w:tcPr>
            <w:tcW w:w="454" w:type="pct"/>
            <w:noWrap/>
            <w:hideMark/>
          </w:tcPr>
          <w:p w14:paraId="0566CE1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3FC642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49BF1CF"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3D985569" w14:textId="77777777" w:rsidR="00016793" w:rsidRPr="00016793" w:rsidRDefault="00016793" w:rsidP="00016793">
            <w:pPr>
              <w:spacing w:after="0"/>
              <w:jc w:val="left"/>
              <w:rPr>
                <w:szCs w:val="17"/>
              </w:rPr>
            </w:pPr>
            <w:r w:rsidRPr="00016793">
              <w:rPr>
                <w:szCs w:val="17"/>
              </w:rPr>
              <w:t>Statewide Recycling</w:t>
            </w:r>
          </w:p>
        </w:tc>
      </w:tr>
      <w:tr w:rsidR="00016793" w:rsidRPr="00016793" w14:paraId="09E2C1DC" w14:textId="77777777" w:rsidTr="006F3096">
        <w:trPr>
          <w:trHeight w:val="20"/>
        </w:trPr>
        <w:tc>
          <w:tcPr>
            <w:tcW w:w="1666" w:type="pct"/>
            <w:noWrap/>
            <w:hideMark/>
          </w:tcPr>
          <w:p w14:paraId="70A9D7BE" w14:textId="77777777" w:rsidR="00016793" w:rsidRPr="00016793" w:rsidRDefault="00016793" w:rsidP="00016793">
            <w:pPr>
              <w:spacing w:after="0"/>
              <w:ind w:left="159" w:hanging="159"/>
              <w:jc w:val="left"/>
              <w:rPr>
                <w:szCs w:val="17"/>
              </w:rPr>
            </w:pPr>
            <w:r w:rsidRPr="00016793">
              <w:rPr>
                <w:szCs w:val="17"/>
              </w:rPr>
              <w:t>YAMAS White Ice Tea With Honey &amp; Pomegranate Juice</w:t>
            </w:r>
          </w:p>
        </w:tc>
        <w:tc>
          <w:tcPr>
            <w:tcW w:w="454" w:type="pct"/>
            <w:noWrap/>
            <w:hideMark/>
          </w:tcPr>
          <w:p w14:paraId="3EC68A8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1BE779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2FE2442" w14:textId="77777777" w:rsidR="00016793" w:rsidRPr="00016793" w:rsidRDefault="00016793" w:rsidP="00016793">
            <w:pPr>
              <w:spacing w:after="0"/>
              <w:ind w:left="159" w:right="113" w:hanging="159"/>
              <w:jc w:val="left"/>
              <w:rPr>
                <w:szCs w:val="17"/>
              </w:rPr>
            </w:pPr>
            <w:r w:rsidRPr="00016793">
              <w:rPr>
                <w:spacing w:val="-4"/>
                <w:szCs w:val="17"/>
              </w:rPr>
              <w:t>Olympian Products and Distribution Pty Ltd</w:t>
            </w:r>
          </w:p>
        </w:tc>
        <w:tc>
          <w:tcPr>
            <w:tcW w:w="759" w:type="pct"/>
            <w:noWrap/>
            <w:hideMark/>
          </w:tcPr>
          <w:p w14:paraId="4AC1DA5B" w14:textId="77777777" w:rsidR="00016793" w:rsidRPr="00016793" w:rsidRDefault="00016793" w:rsidP="00016793">
            <w:pPr>
              <w:spacing w:after="0"/>
              <w:jc w:val="left"/>
              <w:rPr>
                <w:szCs w:val="17"/>
              </w:rPr>
            </w:pPr>
            <w:r w:rsidRPr="00016793">
              <w:rPr>
                <w:szCs w:val="17"/>
              </w:rPr>
              <w:t>Statewide Recycling</w:t>
            </w:r>
          </w:p>
        </w:tc>
      </w:tr>
      <w:tr w:rsidR="00016793" w:rsidRPr="00016793" w14:paraId="08574DAE" w14:textId="77777777" w:rsidTr="006F3096">
        <w:trPr>
          <w:trHeight w:val="20"/>
        </w:trPr>
        <w:tc>
          <w:tcPr>
            <w:tcW w:w="1666" w:type="pct"/>
            <w:noWrap/>
            <w:hideMark/>
          </w:tcPr>
          <w:p w14:paraId="5B33BE81" w14:textId="77777777" w:rsidR="00016793" w:rsidRPr="00016793" w:rsidRDefault="00016793" w:rsidP="00016793">
            <w:pPr>
              <w:spacing w:after="0"/>
              <w:ind w:left="159" w:hanging="159"/>
              <w:jc w:val="left"/>
              <w:rPr>
                <w:szCs w:val="17"/>
              </w:rPr>
            </w:pPr>
            <w:r w:rsidRPr="00016793">
              <w:rPr>
                <w:szCs w:val="17"/>
              </w:rPr>
              <w:t>One Barrel Brewing Autumn Seasonal</w:t>
            </w:r>
          </w:p>
        </w:tc>
        <w:tc>
          <w:tcPr>
            <w:tcW w:w="454" w:type="pct"/>
            <w:noWrap/>
            <w:hideMark/>
          </w:tcPr>
          <w:p w14:paraId="6B2053CC"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23B996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787AE7"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500FC722" w14:textId="77777777" w:rsidR="00016793" w:rsidRPr="00016793" w:rsidRDefault="00016793" w:rsidP="00016793">
            <w:pPr>
              <w:spacing w:after="0"/>
              <w:jc w:val="left"/>
              <w:rPr>
                <w:szCs w:val="17"/>
              </w:rPr>
            </w:pPr>
            <w:r w:rsidRPr="00016793">
              <w:rPr>
                <w:szCs w:val="17"/>
              </w:rPr>
              <w:t>Marine Stores Ltd</w:t>
            </w:r>
          </w:p>
        </w:tc>
      </w:tr>
      <w:tr w:rsidR="00016793" w:rsidRPr="00016793" w14:paraId="7A59F402" w14:textId="77777777" w:rsidTr="006F3096">
        <w:trPr>
          <w:trHeight w:val="20"/>
        </w:trPr>
        <w:tc>
          <w:tcPr>
            <w:tcW w:w="1666" w:type="pct"/>
            <w:noWrap/>
            <w:hideMark/>
          </w:tcPr>
          <w:p w14:paraId="184BB606" w14:textId="77777777" w:rsidR="00016793" w:rsidRPr="00016793" w:rsidRDefault="00016793" w:rsidP="00016793">
            <w:pPr>
              <w:spacing w:after="0"/>
              <w:ind w:left="159" w:hanging="159"/>
              <w:jc w:val="left"/>
              <w:rPr>
                <w:szCs w:val="17"/>
              </w:rPr>
            </w:pPr>
            <w:r w:rsidRPr="00016793">
              <w:rPr>
                <w:szCs w:val="17"/>
              </w:rPr>
              <w:t>One Barrel Brewing Autumn Seasonal</w:t>
            </w:r>
          </w:p>
        </w:tc>
        <w:tc>
          <w:tcPr>
            <w:tcW w:w="454" w:type="pct"/>
            <w:noWrap/>
            <w:hideMark/>
          </w:tcPr>
          <w:p w14:paraId="2B92C54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8A7A22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050FE2"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673F16C8" w14:textId="77777777" w:rsidR="00016793" w:rsidRPr="00016793" w:rsidRDefault="00016793" w:rsidP="00016793">
            <w:pPr>
              <w:spacing w:after="0"/>
              <w:jc w:val="left"/>
              <w:rPr>
                <w:szCs w:val="17"/>
              </w:rPr>
            </w:pPr>
            <w:r w:rsidRPr="00016793">
              <w:rPr>
                <w:szCs w:val="17"/>
              </w:rPr>
              <w:t>Marine Stores Ltd</w:t>
            </w:r>
          </w:p>
        </w:tc>
      </w:tr>
      <w:tr w:rsidR="00016793" w:rsidRPr="00016793" w14:paraId="5EF331A4" w14:textId="77777777" w:rsidTr="006F3096">
        <w:trPr>
          <w:trHeight w:val="20"/>
        </w:trPr>
        <w:tc>
          <w:tcPr>
            <w:tcW w:w="1666" w:type="pct"/>
            <w:noWrap/>
            <w:hideMark/>
          </w:tcPr>
          <w:p w14:paraId="67F2EC82" w14:textId="77777777" w:rsidR="00016793" w:rsidRPr="00016793" w:rsidRDefault="00016793" w:rsidP="00016793">
            <w:pPr>
              <w:spacing w:after="0"/>
              <w:ind w:left="159" w:hanging="159"/>
              <w:jc w:val="left"/>
              <w:rPr>
                <w:szCs w:val="17"/>
              </w:rPr>
            </w:pPr>
            <w:r w:rsidRPr="00016793">
              <w:rPr>
                <w:szCs w:val="17"/>
              </w:rPr>
              <w:t>One Barrel Brewing Autumn Seasonal Special Limited Release</w:t>
            </w:r>
          </w:p>
        </w:tc>
        <w:tc>
          <w:tcPr>
            <w:tcW w:w="454" w:type="pct"/>
            <w:noWrap/>
            <w:hideMark/>
          </w:tcPr>
          <w:p w14:paraId="6D6813C3"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CCB063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3B96470"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1A4EDFFA" w14:textId="77777777" w:rsidR="00016793" w:rsidRPr="00016793" w:rsidRDefault="00016793" w:rsidP="00016793">
            <w:pPr>
              <w:spacing w:after="0"/>
              <w:jc w:val="left"/>
              <w:rPr>
                <w:szCs w:val="17"/>
              </w:rPr>
            </w:pPr>
            <w:r w:rsidRPr="00016793">
              <w:rPr>
                <w:szCs w:val="17"/>
              </w:rPr>
              <w:t>Marine Stores Ltd</w:t>
            </w:r>
          </w:p>
        </w:tc>
      </w:tr>
      <w:tr w:rsidR="00016793" w:rsidRPr="00016793" w14:paraId="018FBDA1" w14:textId="77777777" w:rsidTr="006F3096">
        <w:trPr>
          <w:trHeight w:val="20"/>
        </w:trPr>
        <w:tc>
          <w:tcPr>
            <w:tcW w:w="1666" w:type="pct"/>
            <w:noWrap/>
            <w:hideMark/>
          </w:tcPr>
          <w:p w14:paraId="32C446C8" w14:textId="77777777" w:rsidR="00016793" w:rsidRPr="00016793" w:rsidRDefault="00016793" w:rsidP="00016793">
            <w:pPr>
              <w:spacing w:after="0"/>
              <w:ind w:left="159" w:hanging="159"/>
              <w:jc w:val="left"/>
              <w:rPr>
                <w:szCs w:val="17"/>
              </w:rPr>
            </w:pPr>
            <w:r w:rsidRPr="00016793">
              <w:rPr>
                <w:szCs w:val="17"/>
              </w:rPr>
              <w:t>One Barrel Brewing Autumn Seasonal Special Limited Release</w:t>
            </w:r>
          </w:p>
        </w:tc>
        <w:tc>
          <w:tcPr>
            <w:tcW w:w="454" w:type="pct"/>
            <w:noWrap/>
            <w:hideMark/>
          </w:tcPr>
          <w:p w14:paraId="2EDC373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13EA9D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C06A925"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5693DCF0" w14:textId="77777777" w:rsidR="00016793" w:rsidRPr="00016793" w:rsidRDefault="00016793" w:rsidP="00016793">
            <w:pPr>
              <w:spacing w:after="0"/>
              <w:jc w:val="left"/>
              <w:rPr>
                <w:szCs w:val="17"/>
              </w:rPr>
            </w:pPr>
            <w:r w:rsidRPr="00016793">
              <w:rPr>
                <w:szCs w:val="17"/>
              </w:rPr>
              <w:t>Marine Stores Ltd</w:t>
            </w:r>
          </w:p>
        </w:tc>
      </w:tr>
      <w:tr w:rsidR="00016793" w:rsidRPr="00016793" w14:paraId="70AF7ECC" w14:textId="77777777" w:rsidTr="006F3096">
        <w:trPr>
          <w:trHeight w:val="20"/>
        </w:trPr>
        <w:tc>
          <w:tcPr>
            <w:tcW w:w="1666" w:type="pct"/>
            <w:noWrap/>
            <w:hideMark/>
          </w:tcPr>
          <w:p w14:paraId="026A862F" w14:textId="77777777" w:rsidR="00016793" w:rsidRPr="00016793" w:rsidRDefault="00016793" w:rsidP="00016793">
            <w:pPr>
              <w:spacing w:after="0"/>
              <w:ind w:left="159" w:hanging="159"/>
              <w:jc w:val="left"/>
              <w:rPr>
                <w:spacing w:val="-4"/>
                <w:szCs w:val="17"/>
              </w:rPr>
            </w:pPr>
            <w:r w:rsidRPr="00016793">
              <w:rPr>
                <w:spacing w:val="-4"/>
                <w:szCs w:val="17"/>
              </w:rPr>
              <w:t>One Barrel Brewing Entry Level Australian Ale</w:t>
            </w:r>
          </w:p>
        </w:tc>
        <w:tc>
          <w:tcPr>
            <w:tcW w:w="454" w:type="pct"/>
            <w:noWrap/>
            <w:hideMark/>
          </w:tcPr>
          <w:p w14:paraId="4BAA717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4D0F1D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DB528C"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7EFAA597" w14:textId="77777777" w:rsidR="00016793" w:rsidRPr="00016793" w:rsidRDefault="00016793" w:rsidP="00016793">
            <w:pPr>
              <w:spacing w:after="0"/>
              <w:jc w:val="left"/>
              <w:rPr>
                <w:szCs w:val="17"/>
              </w:rPr>
            </w:pPr>
            <w:r w:rsidRPr="00016793">
              <w:rPr>
                <w:szCs w:val="17"/>
              </w:rPr>
              <w:t>Marine Stores Ltd</w:t>
            </w:r>
          </w:p>
        </w:tc>
      </w:tr>
      <w:tr w:rsidR="00016793" w:rsidRPr="00016793" w14:paraId="0D94C4FB" w14:textId="77777777" w:rsidTr="006F3096">
        <w:trPr>
          <w:trHeight w:val="20"/>
        </w:trPr>
        <w:tc>
          <w:tcPr>
            <w:tcW w:w="1666" w:type="pct"/>
            <w:noWrap/>
            <w:hideMark/>
          </w:tcPr>
          <w:p w14:paraId="17A05C83" w14:textId="77777777" w:rsidR="00016793" w:rsidRPr="00016793" w:rsidRDefault="00016793" w:rsidP="00016793">
            <w:pPr>
              <w:spacing w:after="0"/>
              <w:ind w:left="159" w:hanging="159"/>
              <w:jc w:val="left"/>
              <w:rPr>
                <w:szCs w:val="17"/>
              </w:rPr>
            </w:pPr>
            <w:r w:rsidRPr="00016793">
              <w:rPr>
                <w:szCs w:val="17"/>
              </w:rPr>
              <w:t>One Barrel Brewing Spring Seasonal</w:t>
            </w:r>
          </w:p>
        </w:tc>
        <w:tc>
          <w:tcPr>
            <w:tcW w:w="454" w:type="pct"/>
            <w:noWrap/>
            <w:hideMark/>
          </w:tcPr>
          <w:p w14:paraId="7E09BF9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706FD6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2356A8F"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1645C49F" w14:textId="77777777" w:rsidR="00016793" w:rsidRPr="00016793" w:rsidRDefault="00016793" w:rsidP="00016793">
            <w:pPr>
              <w:spacing w:after="0"/>
              <w:jc w:val="left"/>
              <w:rPr>
                <w:szCs w:val="17"/>
              </w:rPr>
            </w:pPr>
            <w:r w:rsidRPr="00016793">
              <w:rPr>
                <w:szCs w:val="17"/>
              </w:rPr>
              <w:t>Marine Stores Ltd</w:t>
            </w:r>
          </w:p>
        </w:tc>
      </w:tr>
      <w:tr w:rsidR="00016793" w:rsidRPr="00016793" w14:paraId="3AB57548" w14:textId="77777777" w:rsidTr="006F3096">
        <w:trPr>
          <w:trHeight w:val="20"/>
        </w:trPr>
        <w:tc>
          <w:tcPr>
            <w:tcW w:w="1666" w:type="pct"/>
            <w:noWrap/>
            <w:hideMark/>
          </w:tcPr>
          <w:p w14:paraId="1F559406" w14:textId="77777777" w:rsidR="00016793" w:rsidRPr="00016793" w:rsidRDefault="00016793" w:rsidP="00016793">
            <w:pPr>
              <w:spacing w:after="0"/>
              <w:ind w:left="159" w:hanging="159"/>
              <w:jc w:val="left"/>
              <w:rPr>
                <w:szCs w:val="17"/>
              </w:rPr>
            </w:pPr>
            <w:r w:rsidRPr="00016793">
              <w:rPr>
                <w:szCs w:val="17"/>
              </w:rPr>
              <w:t>One Barrel Brewing Spring Seasonal</w:t>
            </w:r>
          </w:p>
        </w:tc>
        <w:tc>
          <w:tcPr>
            <w:tcW w:w="454" w:type="pct"/>
            <w:noWrap/>
            <w:hideMark/>
          </w:tcPr>
          <w:p w14:paraId="311C5E8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64462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E41478"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2DF21251" w14:textId="77777777" w:rsidR="00016793" w:rsidRPr="00016793" w:rsidRDefault="00016793" w:rsidP="00016793">
            <w:pPr>
              <w:spacing w:after="0"/>
              <w:jc w:val="left"/>
              <w:rPr>
                <w:szCs w:val="17"/>
              </w:rPr>
            </w:pPr>
            <w:r w:rsidRPr="00016793">
              <w:rPr>
                <w:szCs w:val="17"/>
              </w:rPr>
              <w:t>Marine Stores Ltd</w:t>
            </w:r>
          </w:p>
        </w:tc>
      </w:tr>
      <w:tr w:rsidR="00016793" w:rsidRPr="00016793" w14:paraId="785458D0" w14:textId="77777777" w:rsidTr="006F3096">
        <w:trPr>
          <w:trHeight w:val="20"/>
        </w:trPr>
        <w:tc>
          <w:tcPr>
            <w:tcW w:w="1666" w:type="pct"/>
            <w:noWrap/>
            <w:hideMark/>
          </w:tcPr>
          <w:p w14:paraId="5E612C69" w14:textId="77777777" w:rsidR="00016793" w:rsidRPr="00016793" w:rsidRDefault="00016793" w:rsidP="00016793">
            <w:pPr>
              <w:spacing w:after="0"/>
              <w:ind w:left="159" w:hanging="159"/>
              <w:jc w:val="left"/>
              <w:rPr>
                <w:szCs w:val="17"/>
              </w:rPr>
            </w:pPr>
            <w:r w:rsidRPr="00016793">
              <w:rPr>
                <w:szCs w:val="17"/>
              </w:rPr>
              <w:t xml:space="preserve">One Barrel Brewing Spring Seasonal </w:t>
            </w:r>
            <w:r w:rsidRPr="00016793">
              <w:rPr>
                <w:szCs w:val="17"/>
              </w:rPr>
              <w:br/>
              <w:t>Special Limited Release</w:t>
            </w:r>
          </w:p>
        </w:tc>
        <w:tc>
          <w:tcPr>
            <w:tcW w:w="454" w:type="pct"/>
            <w:noWrap/>
            <w:hideMark/>
          </w:tcPr>
          <w:p w14:paraId="50F1AF8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2E6CF4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BAA30A7"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5B196569" w14:textId="77777777" w:rsidR="00016793" w:rsidRPr="00016793" w:rsidRDefault="00016793" w:rsidP="00016793">
            <w:pPr>
              <w:spacing w:after="0"/>
              <w:jc w:val="left"/>
              <w:rPr>
                <w:szCs w:val="17"/>
              </w:rPr>
            </w:pPr>
            <w:r w:rsidRPr="00016793">
              <w:rPr>
                <w:szCs w:val="17"/>
              </w:rPr>
              <w:t>Marine Stores Ltd</w:t>
            </w:r>
          </w:p>
        </w:tc>
      </w:tr>
      <w:tr w:rsidR="00016793" w:rsidRPr="00016793" w14:paraId="607E2F8C" w14:textId="77777777" w:rsidTr="006F3096">
        <w:trPr>
          <w:trHeight w:val="20"/>
        </w:trPr>
        <w:tc>
          <w:tcPr>
            <w:tcW w:w="1666" w:type="pct"/>
            <w:noWrap/>
            <w:hideMark/>
          </w:tcPr>
          <w:p w14:paraId="56E02470" w14:textId="77777777" w:rsidR="00016793" w:rsidRPr="00016793" w:rsidRDefault="00016793" w:rsidP="00016793">
            <w:pPr>
              <w:spacing w:after="0"/>
              <w:ind w:left="159" w:hanging="159"/>
              <w:jc w:val="left"/>
              <w:rPr>
                <w:szCs w:val="17"/>
              </w:rPr>
            </w:pPr>
            <w:r w:rsidRPr="00016793">
              <w:rPr>
                <w:szCs w:val="17"/>
              </w:rPr>
              <w:t xml:space="preserve">One Barrel Brewing Spring Seasonal </w:t>
            </w:r>
            <w:r w:rsidRPr="00016793">
              <w:rPr>
                <w:szCs w:val="17"/>
              </w:rPr>
              <w:br/>
              <w:t>Special Limited Release</w:t>
            </w:r>
          </w:p>
        </w:tc>
        <w:tc>
          <w:tcPr>
            <w:tcW w:w="454" w:type="pct"/>
            <w:noWrap/>
            <w:hideMark/>
          </w:tcPr>
          <w:p w14:paraId="6FE2C6B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9EE0EC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CB9E067"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31E2AFC7" w14:textId="77777777" w:rsidR="00016793" w:rsidRPr="00016793" w:rsidRDefault="00016793" w:rsidP="00016793">
            <w:pPr>
              <w:spacing w:after="0"/>
              <w:jc w:val="left"/>
              <w:rPr>
                <w:szCs w:val="17"/>
              </w:rPr>
            </w:pPr>
            <w:r w:rsidRPr="00016793">
              <w:rPr>
                <w:szCs w:val="17"/>
              </w:rPr>
              <w:t>Marine Stores Ltd</w:t>
            </w:r>
          </w:p>
        </w:tc>
      </w:tr>
      <w:tr w:rsidR="00016793" w:rsidRPr="00016793" w14:paraId="0F40B298" w14:textId="77777777" w:rsidTr="006F3096">
        <w:trPr>
          <w:trHeight w:val="20"/>
        </w:trPr>
        <w:tc>
          <w:tcPr>
            <w:tcW w:w="1666" w:type="pct"/>
            <w:noWrap/>
            <w:hideMark/>
          </w:tcPr>
          <w:p w14:paraId="63F2E7EC" w14:textId="77777777" w:rsidR="00016793" w:rsidRPr="00016793" w:rsidRDefault="00016793" w:rsidP="00016793">
            <w:pPr>
              <w:spacing w:after="0"/>
              <w:ind w:left="159" w:hanging="159"/>
              <w:jc w:val="left"/>
              <w:rPr>
                <w:szCs w:val="17"/>
              </w:rPr>
            </w:pPr>
            <w:r w:rsidRPr="00016793">
              <w:rPr>
                <w:szCs w:val="17"/>
              </w:rPr>
              <w:t>One Barrel Brewing Summer Seasonal</w:t>
            </w:r>
          </w:p>
        </w:tc>
        <w:tc>
          <w:tcPr>
            <w:tcW w:w="454" w:type="pct"/>
            <w:noWrap/>
            <w:hideMark/>
          </w:tcPr>
          <w:p w14:paraId="78B82F4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CFBDD1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55D8AB4"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209F02F2" w14:textId="77777777" w:rsidR="00016793" w:rsidRPr="00016793" w:rsidRDefault="00016793" w:rsidP="00016793">
            <w:pPr>
              <w:spacing w:after="0"/>
              <w:jc w:val="left"/>
              <w:rPr>
                <w:szCs w:val="17"/>
              </w:rPr>
            </w:pPr>
            <w:r w:rsidRPr="00016793">
              <w:rPr>
                <w:szCs w:val="17"/>
              </w:rPr>
              <w:t>Marine Stores Ltd</w:t>
            </w:r>
          </w:p>
        </w:tc>
      </w:tr>
      <w:tr w:rsidR="00016793" w:rsidRPr="00016793" w14:paraId="43859D7C" w14:textId="77777777" w:rsidTr="006F3096">
        <w:trPr>
          <w:trHeight w:val="20"/>
        </w:trPr>
        <w:tc>
          <w:tcPr>
            <w:tcW w:w="1666" w:type="pct"/>
            <w:noWrap/>
            <w:hideMark/>
          </w:tcPr>
          <w:p w14:paraId="401018EE" w14:textId="77777777" w:rsidR="00016793" w:rsidRPr="00016793" w:rsidRDefault="00016793" w:rsidP="00016793">
            <w:pPr>
              <w:spacing w:after="0"/>
              <w:ind w:left="159" w:hanging="159"/>
              <w:jc w:val="left"/>
              <w:rPr>
                <w:szCs w:val="17"/>
              </w:rPr>
            </w:pPr>
            <w:r w:rsidRPr="00016793">
              <w:rPr>
                <w:szCs w:val="17"/>
              </w:rPr>
              <w:t>One Barrel Brewing Summer Seasonal</w:t>
            </w:r>
          </w:p>
        </w:tc>
        <w:tc>
          <w:tcPr>
            <w:tcW w:w="454" w:type="pct"/>
            <w:noWrap/>
            <w:hideMark/>
          </w:tcPr>
          <w:p w14:paraId="449946A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737D5C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11D33E"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7AE1CD15" w14:textId="77777777" w:rsidR="00016793" w:rsidRPr="00016793" w:rsidRDefault="00016793" w:rsidP="00016793">
            <w:pPr>
              <w:spacing w:after="0"/>
              <w:jc w:val="left"/>
              <w:rPr>
                <w:szCs w:val="17"/>
              </w:rPr>
            </w:pPr>
            <w:r w:rsidRPr="00016793">
              <w:rPr>
                <w:szCs w:val="17"/>
              </w:rPr>
              <w:t>Marine Stores Ltd</w:t>
            </w:r>
          </w:p>
        </w:tc>
      </w:tr>
      <w:tr w:rsidR="00016793" w:rsidRPr="00016793" w14:paraId="36865B2C" w14:textId="77777777" w:rsidTr="006F3096">
        <w:trPr>
          <w:trHeight w:val="20"/>
        </w:trPr>
        <w:tc>
          <w:tcPr>
            <w:tcW w:w="1666" w:type="pct"/>
            <w:noWrap/>
            <w:hideMark/>
          </w:tcPr>
          <w:p w14:paraId="77F76573" w14:textId="77777777" w:rsidR="00016793" w:rsidRPr="00016793" w:rsidRDefault="00016793" w:rsidP="00016793">
            <w:pPr>
              <w:spacing w:after="0"/>
              <w:ind w:left="159" w:hanging="159"/>
              <w:jc w:val="left"/>
              <w:rPr>
                <w:szCs w:val="17"/>
              </w:rPr>
            </w:pPr>
            <w:r w:rsidRPr="00016793">
              <w:rPr>
                <w:szCs w:val="17"/>
              </w:rPr>
              <w:t>One Barrel Brewing Summer Seasonal Special Limited Release</w:t>
            </w:r>
          </w:p>
        </w:tc>
        <w:tc>
          <w:tcPr>
            <w:tcW w:w="454" w:type="pct"/>
            <w:noWrap/>
            <w:hideMark/>
          </w:tcPr>
          <w:p w14:paraId="68FBF0F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457840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C6FD927"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79EA8F3F" w14:textId="77777777" w:rsidR="00016793" w:rsidRPr="00016793" w:rsidRDefault="00016793" w:rsidP="00016793">
            <w:pPr>
              <w:spacing w:after="0"/>
              <w:jc w:val="left"/>
              <w:rPr>
                <w:szCs w:val="17"/>
              </w:rPr>
            </w:pPr>
            <w:r w:rsidRPr="00016793">
              <w:rPr>
                <w:szCs w:val="17"/>
              </w:rPr>
              <w:t>Marine Stores Ltd</w:t>
            </w:r>
          </w:p>
        </w:tc>
      </w:tr>
      <w:tr w:rsidR="00016793" w:rsidRPr="00016793" w14:paraId="4D932C1C" w14:textId="77777777" w:rsidTr="006F3096">
        <w:trPr>
          <w:trHeight w:val="20"/>
        </w:trPr>
        <w:tc>
          <w:tcPr>
            <w:tcW w:w="1666" w:type="pct"/>
            <w:noWrap/>
            <w:hideMark/>
          </w:tcPr>
          <w:p w14:paraId="5B64876A" w14:textId="77777777" w:rsidR="00016793" w:rsidRPr="00016793" w:rsidRDefault="00016793" w:rsidP="00016793">
            <w:pPr>
              <w:spacing w:after="0"/>
              <w:ind w:left="159" w:hanging="159"/>
              <w:jc w:val="left"/>
              <w:rPr>
                <w:szCs w:val="17"/>
              </w:rPr>
            </w:pPr>
            <w:r w:rsidRPr="00016793">
              <w:rPr>
                <w:szCs w:val="17"/>
              </w:rPr>
              <w:t>One Barrel Brewing Summer Seasonal Special Limited Release</w:t>
            </w:r>
          </w:p>
        </w:tc>
        <w:tc>
          <w:tcPr>
            <w:tcW w:w="454" w:type="pct"/>
            <w:noWrap/>
            <w:hideMark/>
          </w:tcPr>
          <w:p w14:paraId="3AABE4F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F7ADFE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7ED2990"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4060686E" w14:textId="77777777" w:rsidR="00016793" w:rsidRPr="00016793" w:rsidRDefault="00016793" w:rsidP="00016793">
            <w:pPr>
              <w:spacing w:after="0"/>
              <w:jc w:val="left"/>
              <w:rPr>
                <w:szCs w:val="17"/>
              </w:rPr>
            </w:pPr>
            <w:r w:rsidRPr="00016793">
              <w:rPr>
                <w:szCs w:val="17"/>
              </w:rPr>
              <w:t>Marine Stores Ltd</w:t>
            </w:r>
          </w:p>
        </w:tc>
      </w:tr>
      <w:tr w:rsidR="00016793" w:rsidRPr="00016793" w14:paraId="73699E94" w14:textId="77777777" w:rsidTr="006F3096">
        <w:trPr>
          <w:trHeight w:val="20"/>
        </w:trPr>
        <w:tc>
          <w:tcPr>
            <w:tcW w:w="1666" w:type="pct"/>
            <w:noWrap/>
            <w:hideMark/>
          </w:tcPr>
          <w:p w14:paraId="22101A72" w14:textId="77777777" w:rsidR="00016793" w:rsidRPr="00016793" w:rsidRDefault="00016793" w:rsidP="00016793">
            <w:pPr>
              <w:spacing w:after="0"/>
              <w:ind w:left="159" w:hanging="159"/>
              <w:jc w:val="left"/>
              <w:rPr>
                <w:szCs w:val="17"/>
              </w:rPr>
            </w:pPr>
            <w:r w:rsidRPr="00016793">
              <w:rPr>
                <w:szCs w:val="17"/>
              </w:rPr>
              <w:t>One Barrel Brewing The Silesian Gose</w:t>
            </w:r>
          </w:p>
        </w:tc>
        <w:tc>
          <w:tcPr>
            <w:tcW w:w="454" w:type="pct"/>
            <w:noWrap/>
            <w:hideMark/>
          </w:tcPr>
          <w:p w14:paraId="5ED34CF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B3BCF5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8DCD89"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0B130313" w14:textId="77777777" w:rsidR="00016793" w:rsidRPr="00016793" w:rsidRDefault="00016793" w:rsidP="00016793">
            <w:pPr>
              <w:spacing w:after="0"/>
              <w:jc w:val="left"/>
              <w:rPr>
                <w:szCs w:val="17"/>
              </w:rPr>
            </w:pPr>
            <w:r w:rsidRPr="00016793">
              <w:rPr>
                <w:szCs w:val="17"/>
              </w:rPr>
              <w:t>Marine Stores Ltd</w:t>
            </w:r>
          </w:p>
        </w:tc>
      </w:tr>
      <w:tr w:rsidR="00016793" w:rsidRPr="00016793" w14:paraId="3B597D09" w14:textId="77777777" w:rsidTr="006F3096">
        <w:trPr>
          <w:trHeight w:val="20"/>
        </w:trPr>
        <w:tc>
          <w:tcPr>
            <w:tcW w:w="1666" w:type="pct"/>
            <w:noWrap/>
            <w:hideMark/>
          </w:tcPr>
          <w:p w14:paraId="35F59A30" w14:textId="77777777" w:rsidR="00016793" w:rsidRPr="00016793" w:rsidRDefault="00016793" w:rsidP="00016793">
            <w:pPr>
              <w:spacing w:after="0"/>
              <w:ind w:left="159" w:hanging="159"/>
              <w:jc w:val="left"/>
              <w:rPr>
                <w:szCs w:val="17"/>
              </w:rPr>
            </w:pPr>
            <w:r w:rsidRPr="00016793">
              <w:rPr>
                <w:szCs w:val="17"/>
              </w:rPr>
              <w:t>One Barrel Brewing Winter Seasonal</w:t>
            </w:r>
          </w:p>
        </w:tc>
        <w:tc>
          <w:tcPr>
            <w:tcW w:w="454" w:type="pct"/>
            <w:noWrap/>
            <w:hideMark/>
          </w:tcPr>
          <w:p w14:paraId="2A28F82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0C5E74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345B40E"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64195833" w14:textId="77777777" w:rsidR="00016793" w:rsidRPr="00016793" w:rsidRDefault="00016793" w:rsidP="00016793">
            <w:pPr>
              <w:spacing w:after="0"/>
              <w:jc w:val="left"/>
              <w:rPr>
                <w:szCs w:val="17"/>
              </w:rPr>
            </w:pPr>
            <w:r w:rsidRPr="00016793">
              <w:rPr>
                <w:szCs w:val="17"/>
              </w:rPr>
              <w:t>Marine Stores Ltd</w:t>
            </w:r>
          </w:p>
        </w:tc>
      </w:tr>
      <w:tr w:rsidR="00016793" w:rsidRPr="00016793" w14:paraId="4DA7DDDB" w14:textId="77777777" w:rsidTr="006F3096">
        <w:trPr>
          <w:trHeight w:val="20"/>
        </w:trPr>
        <w:tc>
          <w:tcPr>
            <w:tcW w:w="1666" w:type="pct"/>
            <w:noWrap/>
            <w:hideMark/>
          </w:tcPr>
          <w:p w14:paraId="731E9A4F" w14:textId="77777777" w:rsidR="00016793" w:rsidRPr="00016793" w:rsidRDefault="00016793" w:rsidP="00016793">
            <w:pPr>
              <w:spacing w:after="0"/>
              <w:ind w:left="159" w:hanging="159"/>
              <w:jc w:val="left"/>
              <w:rPr>
                <w:szCs w:val="17"/>
              </w:rPr>
            </w:pPr>
            <w:r w:rsidRPr="00016793">
              <w:rPr>
                <w:szCs w:val="17"/>
              </w:rPr>
              <w:t>One Barrel Brewing Winter Seasonal</w:t>
            </w:r>
          </w:p>
        </w:tc>
        <w:tc>
          <w:tcPr>
            <w:tcW w:w="454" w:type="pct"/>
            <w:noWrap/>
            <w:hideMark/>
          </w:tcPr>
          <w:p w14:paraId="7812B2F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067DDA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AE6319"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5C1C885A" w14:textId="77777777" w:rsidR="00016793" w:rsidRPr="00016793" w:rsidRDefault="00016793" w:rsidP="00016793">
            <w:pPr>
              <w:spacing w:after="0"/>
              <w:jc w:val="left"/>
              <w:rPr>
                <w:szCs w:val="17"/>
              </w:rPr>
            </w:pPr>
            <w:r w:rsidRPr="00016793">
              <w:rPr>
                <w:szCs w:val="17"/>
              </w:rPr>
              <w:t>Marine Stores Ltd</w:t>
            </w:r>
          </w:p>
        </w:tc>
      </w:tr>
      <w:tr w:rsidR="00016793" w:rsidRPr="00016793" w14:paraId="2D12B430" w14:textId="77777777" w:rsidTr="006F3096">
        <w:trPr>
          <w:trHeight w:val="20"/>
        </w:trPr>
        <w:tc>
          <w:tcPr>
            <w:tcW w:w="1666" w:type="pct"/>
            <w:noWrap/>
            <w:hideMark/>
          </w:tcPr>
          <w:p w14:paraId="3BF6E962" w14:textId="77777777" w:rsidR="00016793" w:rsidRPr="00016793" w:rsidRDefault="00016793" w:rsidP="00016793">
            <w:pPr>
              <w:spacing w:after="0"/>
              <w:ind w:left="159" w:hanging="159"/>
              <w:jc w:val="left"/>
              <w:rPr>
                <w:szCs w:val="17"/>
              </w:rPr>
            </w:pPr>
            <w:r w:rsidRPr="00016793">
              <w:rPr>
                <w:szCs w:val="17"/>
              </w:rPr>
              <w:t xml:space="preserve">One Barrel Brewing Winter Seasonal </w:t>
            </w:r>
            <w:r w:rsidRPr="00016793">
              <w:rPr>
                <w:szCs w:val="17"/>
              </w:rPr>
              <w:br/>
              <w:t>Special Limited Release</w:t>
            </w:r>
          </w:p>
        </w:tc>
        <w:tc>
          <w:tcPr>
            <w:tcW w:w="454" w:type="pct"/>
            <w:noWrap/>
            <w:hideMark/>
          </w:tcPr>
          <w:p w14:paraId="0A6431BE"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0D4F10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42FA3C9"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72AB34BA" w14:textId="77777777" w:rsidR="00016793" w:rsidRPr="00016793" w:rsidRDefault="00016793" w:rsidP="00016793">
            <w:pPr>
              <w:spacing w:after="0"/>
              <w:jc w:val="left"/>
              <w:rPr>
                <w:szCs w:val="17"/>
              </w:rPr>
            </w:pPr>
            <w:r w:rsidRPr="00016793">
              <w:rPr>
                <w:szCs w:val="17"/>
              </w:rPr>
              <w:t>Marine Stores Ltd</w:t>
            </w:r>
          </w:p>
        </w:tc>
      </w:tr>
      <w:tr w:rsidR="00016793" w:rsidRPr="00016793" w14:paraId="1721295D" w14:textId="77777777" w:rsidTr="006F3096">
        <w:trPr>
          <w:trHeight w:val="20"/>
        </w:trPr>
        <w:tc>
          <w:tcPr>
            <w:tcW w:w="1666" w:type="pct"/>
            <w:noWrap/>
            <w:hideMark/>
          </w:tcPr>
          <w:p w14:paraId="41976F94" w14:textId="77777777" w:rsidR="00016793" w:rsidRPr="00016793" w:rsidRDefault="00016793" w:rsidP="00016793">
            <w:pPr>
              <w:spacing w:after="0"/>
              <w:ind w:left="159" w:hanging="159"/>
              <w:jc w:val="left"/>
              <w:rPr>
                <w:szCs w:val="17"/>
              </w:rPr>
            </w:pPr>
            <w:r w:rsidRPr="00016793">
              <w:rPr>
                <w:szCs w:val="17"/>
              </w:rPr>
              <w:t xml:space="preserve">One Barrel Brewing Winter Seasonal </w:t>
            </w:r>
            <w:r w:rsidRPr="00016793">
              <w:rPr>
                <w:szCs w:val="17"/>
              </w:rPr>
              <w:br/>
              <w:t>Special Limited Release</w:t>
            </w:r>
          </w:p>
        </w:tc>
        <w:tc>
          <w:tcPr>
            <w:tcW w:w="454" w:type="pct"/>
            <w:noWrap/>
            <w:hideMark/>
          </w:tcPr>
          <w:p w14:paraId="69A047F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4F4FE2F"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5C820CD" w14:textId="77777777" w:rsidR="00016793" w:rsidRPr="00016793" w:rsidRDefault="00016793" w:rsidP="00016793">
            <w:pPr>
              <w:spacing w:after="0"/>
              <w:ind w:left="159" w:right="113" w:hanging="159"/>
              <w:jc w:val="left"/>
              <w:rPr>
                <w:szCs w:val="17"/>
              </w:rPr>
            </w:pPr>
            <w:r w:rsidRPr="00016793">
              <w:rPr>
                <w:szCs w:val="17"/>
              </w:rPr>
              <w:t>One Barrel Brewing Pty Ltd</w:t>
            </w:r>
          </w:p>
        </w:tc>
        <w:tc>
          <w:tcPr>
            <w:tcW w:w="759" w:type="pct"/>
            <w:noWrap/>
            <w:hideMark/>
          </w:tcPr>
          <w:p w14:paraId="699F1623" w14:textId="77777777" w:rsidR="00016793" w:rsidRPr="00016793" w:rsidRDefault="00016793" w:rsidP="00016793">
            <w:pPr>
              <w:spacing w:after="0"/>
              <w:jc w:val="left"/>
              <w:rPr>
                <w:szCs w:val="17"/>
              </w:rPr>
            </w:pPr>
            <w:r w:rsidRPr="00016793">
              <w:rPr>
                <w:szCs w:val="17"/>
              </w:rPr>
              <w:t>Marine Stores Ltd</w:t>
            </w:r>
          </w:p>
        </w:tc>
      </w:tr>
      <w:tr w:rsidR="00016793" w:rsidRPr="00016793" w14:paraId="5D8002E1" w14:textId="77777777" w:rsidTr="006F3096">
        <w:trPr>
          <w:trHeight w:val="20"/>
        </w:trPr>
        <w:tc>
          <w:tcPr>
            <w:tcW w:w="1666" w:type="pct"/>
            <w:noWrap/>
            <w:hideMark/>
          </w:tcPr>
          <w:p w14:paraId="6E3C96CB" w14:textId="77777777" w:rsidR="00016793" w:rsidRPr="00016793" w:rsidRDefault="00016793" w:rsidP="00016793">
            <w:pPr>
              <w:spacing w:after="0"/>
              <w:ind w:left="159" w:hanging="159"/>
              <w:jc w:val="left"/>
              <w:rPr>
                <w:szCs w:val="17"/>
              </w:rPr>
            </w:pPr>
            <w:r w:rsidRPr="00016793">
              <w:rPr>
                <w:szCs w:val="17"/>
              </w:rPr>
              <w:t>Nutrigen Daily Probiotic Lychee</w:t>
            </w:r>
          </w:p>
        </w:tc>
        <w:tc>
          <w:tcPr>
            <w:tcW w:w="454" w:type="pct"/>
            <w:noWrap/>
            <w:hideMark/>
          </w:tcPr>
          <w:p w14:paraId="2571EAED" w14:textId="77777777" w:rsidR="00016793" w:rsidRPr="00016793" w:rsidRDefault="00016793" w:rsidP="00016793">
            <w:pPr>
              <w:spacing w:after="0"/>
              <w:ind w:right="170"/>
              <w:jc w:val="right"/>
              <w:rPr>
                <w:szCs w:val="17"/>
              </w:rPr>
            </w:pPr>
            <w:r w:rsidRPr="00016793">
              <w:rPr>
                <w:szCs w:val="17"/>
              </w:rPr>
              <w:t>125ml</w:t>
            </w:r>
          </w:p>
        </w:tc>
        <w:tc>
          <w:tcPr>
            <w:tcW w:w="531" w:type="pct"/>
            <w:noWrap/>
            <w:hideMark/>
          </w:tcPr>
          <w:p w14:paraId="1E4E3F45"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3ADE043F" w14:textId="77777777" w:rsidR="00016793" w:rsidRPr="00016793" w:rsidRDefault="00016793" w:rsidP="00016793">
            <w:pPr>
              <w:spacing w:after="0"/>
              <w:ind w:left="159" w:right="113" w:hanging="159"/>
              <w:jc w:val="left"/>
              <w:rPr>
                <w:szCs w:val="17"/>
              </w:rPr>
            </w:pPr>
            <w:r w:rsidRPr="00016793">
              <w:rPr>
                <w:szCs w:val="17"/>
              </w:rPr>
              <w:t>PBLNT Pty</w:t>
            </w:r>
          </w:p>
        </w:tc>
        <w:tc>
          <w:tcPr>
            <w:tcW w:w="759" w:type="pct"/>
            <w:noWrap/>
            <w:hideMark/>
          </w:tcPr>
          <w:p w14:paraId="7255B7FB" w14:textId="77777777" w:rsidR="00016793" w:rsidRPr="00016793" w:rsidRDefault="00016793" w:rsidP="00016793">
            <w:pPr>
              <w:spacing w:after="0"/>
              <w:jc w:val="left"/>
              <w:rPr>
                <w:szCs w:val="17"/>
              </w:rPr>
            </w:pPr>
            <w:r w:rsidRPr="00016793">
              <w:rPr>
                <w:szCs w:val="17"/>
              </w:rPr>
              <w:t>Statewide Recycling</w:t>
            </w:r>
          </w:p>
        </w:tc>
      </w:tr>
      <w:tr w:rsidR="00016793" w:rsidRPr="00016793" w14:paraId="74516D95" w14:textId="77777777" w:rsidTr="006F3096">
        <w:trPr>
          <w:trHeight w:val="20"/>
        </w:trPr>
        <w:tc>
          <w:tcPr>
            <w:tcW w:w="1666" w:type="pct"/>
            <w:noWrap/>
            <w:hideMark/>
          </w:tcPr>
          <w:p w14:paraId="12FB64C2" w14:textId="77777777" w:rsidR="00016793" w:rsidRPr="00016793" w:rsidRDefault="00016793" w:rsidP="00016793">
            <w:pPr>
              <w:spacing w:after="0"/>
              <w:ind w:left="159" w:hanging="159"/>
              <w:jc w:val="left"/>
              <w:rPr>
                <w:szCs w:val="17"/>
              </w:rPr>
            </w:pPr>
            <w:r w:rsidRPr="00016793">
              <w:rPr>
                <w:szCs w:val="17"/>
              </w:rPr>
              <w:t>Nutrigen Daily Probiotic Original Active Live Cultures</w:t>
            </w:r>
          </w:p>
        </w:tc>
        <w:tc>
          <w:tcPr>
            <w:tcW w:w="454" w:type="pct"/>
            <w:noWrap/>
            <w:hideMark/>
          </w:tcPr>
          <w:p w14:paraId="515512FC" w14:textId="77777777" w:rsidR="00016793" w:rsidRPr="00016793" w:rsidRDefault="00016793" w:rsidP="00016793">
            <w:pPr>
              <w:spacing w:after="0"/>
              <w:ind w:right="170"/>
              <w:jc w:val="right"/>
              <w:rPr>
                <w:szCs w:val="17"/>
              </w:rPr>
            </w:pPr>
            <w:r w:rsidRPr="00016793">
              <w:rPr>
                <w:szCs w:val="17"/>
              </w:rPr>
              <w:t>125ml</w:t>
            </w:r>
          </w:p>
        </w:tc>
        <w:tc>
          <w:tcPr>
            <w:tcW w:w="531" w:type="pct"/>
            <w:noWrap/>
            <w:hideMark/>
          </w:tcPr>
          <w:p w14:paraId="47C62357"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174699A0" w14:textId="77777777" w:rsidR="00016793" w:rsidRPr="00016793" w:rsidRDefault="00016793" w:rsidP="00016793">
            <w:pPr>
              <w:spacing w:after="0"/>
              <w:ind w:left="159" w:right="113" w:hanging="159"/>
              <w:jc w:val="left"/>
              <w:rPr>
                <w:szCs w:val="17"/>
              </w:rPr>
            </w:pPr>
            <w:r w:rsidRPr="00016793">
              <w:rPr>
                <w:szCs w:val="17"/>
              </w:rPr>
              <w:t>PBLNT Pty</w:t>
            </w:r>
          </w:p>
        </w:tc>
        <w:tc>
          <w:tcPr>
            <w:tcW w:w="759" w:type="pct"/>
            <w:noWrap/>
            <w:hideMark/>
          </w:tcPr>
          <w:p w14:paraId="0A803A83" w14:textId="77777777" w:rsidR="00016793" w:rsidRPr="00016793" w:rsidRDefault="00016793" w:rsidP="00016793">
            <w:pPr>
              <w:spacing w:after="0"/>
              <w:jc w:val="left"/>
              <w:rPr>
                <w:szCs w:val="17"/>
              </w:rPr>
            </w:pPr>
            <w:r w:rsidRPr="00016793">
              <w:rPr>
                <w:szCs w:val="17"/>
              </w:rPr>
              <w:t>Statewide Recycling</w:t>
            </w:r>
          </w:p>
        </w:tc>
      </w:tr>
      <w:tr w:rsidR="00016793" w:rsidRPr="00016793" w14:paraId="0F99C7CF" w14:textId="77777777" w:rsidTr="006F3096">
        <w:trPr>
          <w:trHeight w:val="20"/>
        </w:trPr>
        <w:tc>
          <w:tcPr>
            <w:tcW w:w="1666" w:type="pct"/>
            <w:noWrap/>
            <w:hideMark/>
          </w:tcPr>
          <w:p w14:paraId="72E5DD98" w14:textId="77777777" w:rsidR="00016793" w:rsidRPr="00016793" w:rsidRDefault="00016793" w:rsidP="00016793">
            <w:pPr>
              <w:spacing w:after="0"/>
              <w:ind w:left="159" w:hanging="159"/>
              <w:jc w:val="left"/>
              <w:rPr>
                <w:szCs w:val="17"/>
              </w:rPr>
            </w:pPr>
            <w:r w:rsidRPr="00016793">
              <w:rPr>
                <w:szCs w:val="17"/>
              </w:rPr>
              <w:t>One Soul Smoothie Redie Apple Guava Strawberry Blackcurrant Blueberry</w:t>
            </w:r>
          </w:p>
        </w:tc>
        <w:tc>
          <w:tcPr>
            <w:tcW w:w="454" w:type="pct"/>
            <w:noWrap/>
            <w:hideMark/>
          </w:tcPr>
          <w:p w14:paraId="777302C8"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23EA88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8D3C585" w14:textId="77777777" w:rsidR="00016793" w:rsidRPr="00016793" w:rsidRDefault="00016793" w:rsidP="00016793">
            <w:pPr>
              <w:spacing w:after="0"/>
              <w:ind w:left="159" w:right="113" w:hanging="159"/>
              <w:jc w:val="left"/>
              <w:rPr>
                <w:szCs w:val="17"/>
              </w:rPr>
            </w:pPr>
            <w:r w:rsidRPr="00016793">
              <w:rPr>
                <w:szCs w:val="17"/>
              </w:rPr>
              <w:t>PBLNT Pty</w:t>
            </w:r>
          </w:p>
        </w:tc>
        <w:tc>
          <w:tcPr>
            <w:tcW w:w="759" w:type="pct"/>
            <w:noWrap/>
            <w:hideMark/>
          </w:tcPr>
          <w:p w14:paraId="3F4D3291" w14:textId="77777777" w:rsidR="00016793" w:rsidRPr="00016793" w:rsidRDefault="00016793" w:rsidP="00016793">
            <w:pPr>
              <w:spacing w:after="0"/>
              <w:jc w:val="left"/>
              <w:rPr>
                <w:szCs w:val="17"/>
              </w:rPr>
            </w:pPr>
            <w:r w:rsidRPr="00016793">
              <w:rPr>
                <w:szCs w:val="17"/>
              </w:rPr>
              <w:t>Statewide Recycling</w:t>
            </w:r>
          </w:p>
        </w:tc>
      </w:tr>
      <w:tr w:rsidR="00016793" w:rsidRPr="00016793" w14:paraId="6542F649" w14:textId="77777777" w:rsidTr="006F3096">
        <w:trPr>
          <w:trHeight w:val="20"/>
        </w:trPr>
        <w:tc>
          <w:tcPr>
            <w:tcW w:w="1666" w:type="pct"/>
            <w:noWrap/>
            <w:hideMark/>
          </w:tcPr>
          <w:p w14:paraId="19930F97" w14:textId="77777777" w:rsidR="00016793" w:rsidRPr="00016793" w:rsidRDefault="00016793" w:rsidP="00016793">
            <w:pPr>
              <w:spacing w:after="0"/>
              <w:ind w:left="159" w:hanging="159"/>
              <w:jc w:val="left"/>
              <w:rPr>
                <w:szCs w:val="17"/>
              </w:rPr>
            </w:pPr>
            <w:r w:rsidRPr="00016793">
              <w:rPr>
                <w:szCs w:val="17"/>
              </w:rPr>
              <w:t>Maxade Arctic Rush</w:t>
            </w:r>
          </w:p>
        </w:tc>
        <w:tc>
          <w:tcPr>
            <w:tcW w:w="454" w:type="pct"/>
            <w:noWrap/>
            <w:hideMark/>
          </w:tcPr>
          <w:p w14:paraId="39C9E0F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0C7ED53"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0E84638"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49DAAD9B" w14:textId="77777777" w:rsidR="00016793" w:rsidRPr="00016793" w:rsidRDefault="00016793" w:rsidP="00016793">
            <w:pPr>
              <w:spacing w:after="0"/>
              <w:jc w:val="left"/>
              <w:rPr>
                <w:szCs w:val="17"/>
              </w:rPr>
            </w:pPr>
            <w:r w:rsidRPr="00016793">
              <w:rPr>
                <w:szCs w:val="17"/>
              </w:rPr>
              <w:t>Statewide Recycling</w:t>
            </w:r>
          </w:p>
        </w:tc>
      </w:tr>
      <w:tr w:rsidR="00016793" w:rsidRPr="00016793" w14:paraId="71397794" w14:textId="77777777" w:rsidTr="006F3096">
        <w:trPr>
          <w:trHeight w:val="20"/>
        </w:trPr>
        <w:tc>
          <w:tcPr>
            <w:tcW w:w="1666" w:type="pct"/>
            <w:noWrap/>
            <w:hideMark/>
          </w:tcPr>
          <w:p w14:paraId="54EF4CB3" w14:textId="77777777" w:rsidR="00016793" w:rsidRPr="00016793" w:rsidRDefault="00016793" w:rsidP="00016793">
            <w:pPr>
              <w:spacing w:after="0"/>
              <w:ind w:left="159" w:hanging="159"/>
              <w:jc w:val="left"/>
              <w:rPr>
                <w:szCs w:val="17"/>
              </w:rPr>
            </w:pPr>
            <w:r w:rsidRPr="00016793">
              <w:rPr>
                <w:szCs w:val="17"/>
              </w:rPr>
              <w:t>Maxade Berry Blast</w:t>
            </w:r>
          </w:p>
        </w:tc>
        <w:tc>
          <w:tcPr>
            <w:tcW w:w="454" w:type="pct"/>
            <w:noWrap/>
            <w:hideMark/>
          </w:tcPr>
          <w:p w14:paraId="7B5E445E"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A71C614"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9C8D7E4"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190F0B84" w14:textId="77777777" w:rsidR="00016793" w:rsidRPr="00016793" w:rsidRDefault="00016793" w:rsidP="00016793">
            <w:pPr>
              <w:spacing w:after="0"/>
              <w:jc w:val="left"/>
              <w:rPr>
                <w:szCs w:val="17"/>
              </w:rPr>
            </w:pPr>
            <w:r w:rsidRPr="00016793">
              <w:rPr>
                <w:szCs w:val="17"/>
              </w:rPr>
              <w:t>Statewide Recycling</w:t>
            </w:r>
          </w:p>
        </w:tc>
      </w:tr>
      <w:tr w:rsidR="00016793" w:rsidRPr="00016793" w14:paraId="6BFAD71E" w14:textId="77777777" w:rsidTr="006F3096">
        <w:trPr>
          <w:trHeight w:val="20"/>
        </w:trPr>
        <w:tc>
          <w:tcPr>
            <w:tcW w:w="1666" w:type="pct"/>
            <w:noWrap/>
            <w:hideMark/>
          </w:tcPr>
          <w:p w14:paraId="44AD648C" w14:textId="77777777" w:rsidR="00016793" w:rsidRPr="00016793" w:rsidRDefault="00016793" w:rsidP="00016793">
            <w:pPr>
              <w:spacing w:after="0"/>
              <w:ind w:left="159" w:hanging="159"/>
              <w:jc w:val="left"/>
              <w:rPr>
                <w:szCs w:val="17"/>
              </w:rPr>
            </w:pPr>
            <w:r w:rsidRPr="00016793">
              <w:rPr>
                <w:szCs w:val="17"/>
              </w:rPr>
              <w:t>Maxade Berry Blast Isotonic Sports Drink</w:t>
            </w:r>
          </w:p>
        </w:tc>
        <w:tc>
          <w:tcPr>
            <w:tcW w:w="454" w:type="pct"/>
            <w:noWrap/>
            <w:hideMark/>
          </w:tcPr>
          <w:p w14:paraId="4AF72B65"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0748A80C"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09638C7C"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4B112665" w14:textId="77777777" w:rsidR="00016793" w:rsidRPr="00016793" w:rsidRDefault="00016793" w:rsidP="00016793">
            <w:pPr>
              <w:spacing w:after="0"/>
              <w:jc w:val="left"/>
              <w:rPr>
                <w:szCs w:val="17"/>
              </w:rPr>
            </w:pPr>
            <w:r w:rsidRPr="00016793">
              <w:rPr>
                <w:szCs w:val="17"/>
              </w:rPr>
              <w:t>Statewide Recycling</w:t>
            </w:r>
          </w:p>
        </w:tc>
      </w:tr>
      <w:tr w:rsidR="00016793" w:rsidRPr="00016793" w14:paraId="67671836" w14:textId="77777777" w:rsidTr="006F3096">
        <w:trPr>
          <w:trHeight w:val="20"/>
        </w:trPr>
        <w:tc>
          <w:tcPr>
            <w:tcW w:w="1666" w:type="pct"/>
            <w:noWrap/>
            <w:hideMark/>
          </w:tcPr>
          <w:p w14:paraId="111B7F5B" w14:textId="77777777" w:rsidR="00016793" w:rsidRPr="00016793" w:rsidRDefault="00016793" w:rsidP="00016793">
            <w:pPr>
              <w:spacing w:after="0"/>
              <w:ind w:left="159" w:hanging="159"/>
              <w:jc w:val="left"/>
              <w:rPr>
                <w:szCs w:val="17"/>
              </w:rPr>
            </w:pPr>
            <w:r w:rsidRPr="00016793">
              <w:rPr>
                <w:szCs w:val="17"/>
              </w:rPr>
              <w:t>Maxade Berry No Sugar Sports Water</w:t>
            </w:r>
          </w:p>
        </w:tc>
        <w:tc>
          <w:tcPr>
            <w:tcW w:w="454" w:type="pct"/>
            <w:noWrap/>
            <w:hideMark/>
          </w:tcPr>
          <w:p w14:paraId="66F1776F"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587FD210"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3AAA8981"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3B69DD99" w14:textId="77777777" w:rsidR="00016793" w:rsidRPr="00016793" w:rsidRDefault="00016793" w:rsidP="00016793">
            <w:pPr>
              <w:spacing w:after="0"/>
              <w:jc w:val="left"/>
              <w:rPr>
                <w:szCs w:val="17"/>
              </w:rPr>
            </w:pPr>
            <w:r w:rsidRPr="00016793">
              <w:rPr>
                <w:szCs w:val="17"/>
              </w:rPr>
              <w:t>Statewide Recycling</w:t>
            </w:r>
          </w:p>
        </w:tc>
      </w:tr>
      <w:tr w:rsidR="00016793" w:rsidRPr="00016793" w14:paraId="1E11C310" w14:textId="77777777" w:rsidTr="006F3096">
        <w:trPr>
          <w:trHeight w:val="20"/>
        </w:trPr>
        <w:tc>
          <w:tcPr>
            <w:tcW w:w="1666" w:type="pct"/>
            <w:noWrap/>
            <w:hideMark/>
          </w:tcPr>
          <w:p w14:paraId="7918C374" w14:textId="77777777" w:rsidR="00016793" w:rsidRPr="00016793" w:rsidRDefault="00016793" w:rsidP="00016793">
            <w:pPr>
              <w:spacing w:after="0"/>
              <w:ind w:left="159" w:hanging="159"/>
              <w:jc w:val="left"/>
              <w:rPr>
                <w:szCs w:val="17"/>
              </w:rPr>
            </w:pPr>
            <w:r w:rsidRPr="00016793">
              <w:rPr>
                <w:szCs w:val="17"/>
              </w:rPr>
              <w:t>Maxade Blackcurrant Isotonic Sports Drink</w:t>
            </w:r>
          </w:p>
        </w:tc>
        <w:tc>
          <w:tcPr>
            <w:tcW w:w="454" w:type="pct"/>
            <w:noWrap/>
            <w:hideMark/>
          </w:tcPr>
          <w:p w14:paraId="460F324D"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500982D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17EE891E"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350F1127" w14:textId="77777777" w:rsidR="00016793" w:rsidRPr="00016793" w:rsidRDefault="00016793" w:rsidP="00016793">
            <w:pPr>
              <w:spacing w:after="0"/>
              <w:jc w:val="left"/>
              <w:rPr>
                <w:szCs w:val="17"/>
              </w:rPr>
            </w:pPr>
            <w:r w:rsidRPr="00016793">
              <w:rPr>
                <w:szCs w:val="17"/>
              </w:rPr>
              <w:t>Statewide Recycling</w:t>
            </w:r>
          </w:p>
        </w:tc>
      </w:tr>
      <w:tr w:rsidR="00016793" w:rsidRPr="00016793" w14:paraId="3F973592" w14:textId="77777777" w:rsidTr="006F3096">
        <w:trPr>
          <w:trHeight w:val="20"/>
        </w:trPr>
        <w:tc>
          <w:tcPr>
            <w:tcW w:w="1666" w:type="pct"/>
            <w:noWrap/>
            <w:hideMark/>
          </w:tcPr>
          <w:p w14:paraId="2A74F1A3" w14:textId="77777777" w:rsidR="00016793" w:rsidRPr="00016793" w:rsidRDefault="00016793" w:rsidP="00016793">
            <w:pPr>
              <w:spacing w:after="0"/>
              <w:ind w:left="159" w:hanging="159"/>
              <w:jc w:val="left"/>
              <w:rPr>
                <w:szCs w:val="17"/>
              </w:rPr>
            </w:pPr>
            <w:r w:rsidRPr="00016793">
              <w:rPr>
                <w:szCs w:val="17"/>
              </w:rPr>
              <w:t>Maxade Lemon Lime</w:t>
            </w:r>
          </w:p>
        </w:tc>
        <w:tc>
          <w:tcPr>
            <w:tcW w:w="454" w:type="pct"/>
            <w:noWrap/>
            <w:hideMark/>
          </w:tcPr>
          <w:p w14:paraId="6366D63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B354B01"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468B60B2"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6C0965E7" w14:textId="77777777" w:rsidR="00016793" w:rsidRPr="00016793" w:rsidRDefault="00016793" w:rsidP="00016793">
            <w:pPr>
              <w:spacing w:after="0"/>
              <w:jc w:val="left"/>
              <w:rPr>
                <w:szCs w:val="17"/>
              </w:rPr>
            </w:pPr>
            <w:r w:rsidRPr="00016793">
              <w:rPr>
                <w:szCs w:val="17"/>
              </w:rPr>
              <w:t>Statewide Recycling</w:t>
            </w:r>
          </w:p>
        </w:tc>
      </w:tr>
      <w:tr w:rsidR="00016793" w:rsidRPr="00016793" w14:paraId="3F26837E" w14:textId="77777777" w:rsidTr="006F3096">
        <w:trPr>
          <w:trHeight w:val="20"/>
        </w:trPr>
        <w:tc>
          <w:tcPr>
            <w:tcW w:w="1666" w:type="pct"/>
            <w:noWrap/>
            <w:hideMark/>
          </w:tcPr>
          <w:p w14:paraId="26EEF62F" w14:textId="77777777" w:rsidR="00016793" w:rsidRPr="00016793" w:rsidRDefault="00016793" w:rsidP="00016793">
            <w:pPr>
              <w:spacing w:after="0"/>
              <w:ind w:left="159" w:hanging="159"/>
              <w:jc w:val="left"/>
              <w:rPr>
                <w:szCs w:val="17"/>
              </w:rPr>
            </w:pPr>
            <w:r w:rsidRPr="00016793">
              <w:rPr>
                <w:szCs w:val="17"/>
              </w:rPr>
              <w:t>Maxade Lemon Lime Isotonic Sports Drink</w:t>
            </w:r>
          </w:p>
        </w:tc>
        <w:tc>
          <w:tcPr>
            <w:tcW w:w="454" w:type="pct"/>
            <w:noWrap/>
            <w:hideMark/>
          </w:tcPr>
          <w:p w14:paraId="3867423D"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6C64FDD7"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796B1F95"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1DA78859" w14:textId="77777777" w:rsidR="00016793" w:rsidRPr="00016793" w:rsidRDefault="00016793" w:rsidP="00016793">
            <w:pPr>
              <w:spacing w:after="0"/>
              <w:jc w:val="left"/>
              <w:rPr>
                <w:szCs w:val="17"/>
              </w:rPr>
            </w:pPr>
            <w:r w:rsidRPr="00016793">
              <w:rPr>
                <w:szCs w:val="17"/>
              </w:rPr>
              <w:t>Statewide Recycling</w:t>
            </w:r>
          </w:p>
        </w:tc>
      </w:tr>
      <w:tr w:rsidR="00016793" w:rsidRPr="00016793" w14:paraId="1EB879EA" w14:textId="77777777" w:rsidTr="006F3096">
        <w:trPr>
          <w:trHeight w:val="20"/>
        </w:trPr>
        <w:tc>
          <w:tcPr>
            <w:tcW w:w="1666" w:type="pct"/>
            <w:noWrap/>
            <w:hideMark/>
          </w:tcPr>
          <w:p w14:paraId="438F455A" w14:textId="77777777" w:rsidR="00016793" w:rsidRPr="00016793" w:rsidRDefault="00016793" w:rsidP="00016793">
            <w:pPr>
              <w:spacing w:after="0"/>
              <w:ind w:left="159" w:hanging="159"/>
              <w:jc w:val="left"/>
              <w:rPr>
                <w:szCs w:val="17"/>
              </w:rPr>
            </w:pPr>
            <w:r w:rsidRPr="00016793">
              <w:rPr>
                <w:szCs w:val="17"/>
              </w:rPr>
              <w:t>Maxade Lemon No Sugar Sports Water</w:t>
            </w:r>
          </w:p>
        </w:tc>
        <w:tc>
          <w:tcPr>
            <w:tcW w:w="454" w:type="pct"/>
            <w:noWrap/>
            <w:hideMark/>
          </w:tcPr>
          <w:p w14:paraId="6A645998"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26CE1C7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4C280CC7" w14:textId="77777777" w:rsidR="00016793" w:rsidRPr="00016793" w:rsidRDefault="00016793" w:rsidP="00016793">
            <w:pPr>
              <w:spacing w:after="0"/>
              <w:ind w:left="159" w:right="113" w:hanging="159"/>
              <w:jc w:val="left"/>
              <w:rPr>
                <w:szCs w:val="17"/>
              </w:rPr>
            </w:pPr>
            <w:r w:rsidRPr="00016793">
              <w:rPr>
                <w:szCs w:val="17"/>
              </w:rPr>
              <w:t>Planet Sales Pty Ltd</w:t>
            </w:r>
          </w:p>
        </w:tc>
        <w:tc>
          <w:tcPr>
            <w:tcW w:w="759" w:type="pct"/>
            <w:noWrap/>
            <w:hideMark/>
          </w:tcPr>
          <w:p w14:paraId="377F0390" w14:textId="77777777" w:rsidR="00016793" w:rsidRPr="00016793" w:rsidRDefault="00016793" w:rsidP="00016793">
            <w:pPr>
              <w:spacing w:after="0"/>
              <w:jc w:val="left"/>
              <w:rPr>
                <w:szCs w:val="17"/>
              </w:rPr>
            </w:pPr>
            <w:r w:rsidRPr="00016793">
              <w:rPr>
                <w:szCs w:val="17"/>
              </w:rPr>
              <w:t>Statewide Recycling</w:t>
            </w:r>
          </w:p>
        </w:tc>
      </w:tr>
      <w:tr w:rsidR="00016793" w:rsidRPr="00016793" w14:paraId="3B2221E3" w14:textId="77777777" w:rsidTr="006F3096">
        <w:trPr>
          <w:trHeight w:val="20"/>
        </w:trPr>
        <w:tc>
          <w:tcPr>
            <w:tcW w:w="1666" w:type="pct"/>
            <w:noWrap/>
            <w:hideMark/>
          </w:tcPr>
          <w:p w14:paraId="2629CE3E" w14:textId="77777777" w:rsidR="00016793" w:rsidRPr="00016793" w:rsidRDefault="00016793" w:rsidP="00016793">
            <w:pPr>
              <w:spacing w:after="0"/>
              <w:ind w:left="159" w:hanging="159"/>
              <w:jc w:val="left"/>
              <w:rPr>
                <w:szCs w:val="17"/>
              </w:rPr>
            </w:pPr>
            <w:r w:rsidRPr="00016793">
              <w:rPr>
                <w:szCs w:val="17"/>
              </w:rPr>
              <w:t>Project Ale Black IPA</w:t>
            </w:r>
          </w:p>
        </w:tc>
        <w:tc>
          <w:tcPr>
            <w:tcW w:w="454" w:type="pct"/>
            <w:noWrap/>
            <w:hideMark/>
          </w:tcPr>
          <w:p w14:paraId="2CD9D7E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3C4EF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AD8330"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4B8EAA25" w14:textId="77777777" w:rsidR="00016793" w:rsidRPr="00016793" w:rsidRDefault="00016793" w:rsidP="00016793">
            <w:pPr>
              <w:spacing w:after="0"/>
              <w:jc w:val="left"/>
              <w:rPr>
                <w:szCs w:val="17"/>
              </w:rPr>
            </w:pPr>
            <w:r w:rsidRPr="00016793">
              <w:rPr>
                <w:szCs w:val="17"/>
              </w:rPr>
              <w:t>Statewide Recycling</w:t>
            </w:r>
          </w:p>
        </w:tc>
      </w:tr>
      <w:tr w:rsidR="00016793" w:rsidRPr="00016793" w14:paraId="5CA83306" w14:textId="77777777" w:rsidTr="006F3096">
        <w:trPr>
          <w:trHeight w:val="20"/>
        </w:trPr>
        <w:tc>
          <w:tcPr>
            <w:tcW w:w="1666" w:type="pct"/>
            <w:noWrap/>
            <w:hideMark/>
          </w:tcPr>
          <w:p w14:paraId="277AD024" w14:textId="77777777" w:rsidR="00016793" w:rsidRPr="00016793" w:rsidRDefault="00016793" w:rsidP="00016793">
            <w:pPr>
              <w:spacing w:after="0"/>
              <w:ind w:left="159" w:hanging="159"/>
              <w:jc w:val="left"/>
              <w:rPr>
                <w:szCs w:val="17"/>
              </w:rPr>
            </w:pPr>
            <w:r w:rsidRPr="00016793">
              <w:rPr>
                <w:szCs w:val="17"/>
              </w:rPr>
              <w:t>Project Ale Honey Ale</w:t>
            </w:r>
          </w:p>
        </w:tc>
        <w:tc>
          <w:tcPr>
            <w:tcW w:w="454" w:type="pct"/>
            <w:noWrap/>
            <w:hideMark/>
          </w:tcPr>
          <w:p w14:paraId="2D8FC44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F69B16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4C7C5EA"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4F006179" w14:textId="77777777" w:rsidR="00016793" w:rsidRPr="00016793" w:rsidRDefault="00016793" w:rsidP="00016793">
            <w:pPr>
              <w:spacing w:after="0"/>
              <w:jc w:val="left"/>
              <w:rPr>
                <w:szCs w:val="17"/>
              </w:rPr>
            </w:pPr>
            <w:r w:rsidRPr="00016793">
              <w:rPr>
                <w:szCs w:val="17"/>
              </w:rPr>
              <w:t>Statewide Recycling</w:t>
            </w:r>
          </w:p>
        </w:tc>
      </w:tr>
      <w:tr w:rsidR="00016793" w:rsidRPr="00016793" w14:paraId="616DD209" w14:textId="77777777" w:rsidTr="006F3096">
        <w:trPr>
          <w:trHeight w:val="20"/>
        </w:trPr>
        <w:tc>
          <w:tcPr>
            <w:tcW w:w="1666" w:type="pct"/>
            <w:noWrap/>
            <w:hideMark/>
          </w:tcPr>
          <w:p w14:paraId="3BBA65BD" w14:textId="77777777" w:rsidR="00016793" w:rsidRPr="00016793" w:rsidRDefault="00016793" w:rsidP="00016793">
            <w:pPr>
              <w:spacing w:after="0"/>
              <w:ind w:left="159" w:hanging="159"/>
              <w:jc w:val="left"/>
              <w:rPr>
                <w:szCs w:val="17"/>
              </w:rPr>
            </w:pPr>
            <w:r w:rsidRPr="00016793">
              <w:rPr>
                <w:szCs w:val="17"/>
              </w:rPr>
              <w:t>Project Ale IPA</w:t>
            </w:r>
          </w:p>
        </w:tc>
        <w:tc>
          <w:tcPr>
            <w:tcW w:w="454" w:type="pct"/>
            <w:noWrap/>
            <w:hideMark/>
          </w:tcPr>
          <w:p w14:paraId="78DDE77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40597F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A3F9E9"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4EB71A03" w14:textId="77777777" w:rsidR="00016793" w:rsidRPr="00016793" w:rsidRDefault="00016793" w:rsidP="00016793">
            <w:pPr>
              <w:spacing w:after="0"/>
              <w:jc w:val="left"/>
              <w:rPr>
                <w:szCs w:val="17"/>
              </w:rPr>
            </w:pPr>
            <w:r w:rsidRPr="00016793">
              <w:rPr>
                <w:szCs w:val="17"/>
              </w:rPr>
              <w:t>Statewide Recycling</w:t>
            </w:r>
          </w:p>
        </w:tc>
      </w:tr>
      <w:tr w:rsidR="00016793" w:rsidRPr="00016793" w14:paraId="4DFD74E0" w14:textId="77777777" w:rsidTr="006F3096">
        <w:trPr>
          <w:trHeight w:val="20"/>
        </w:trPr>
        <w:tc>
          <w:tcPr>
            <w:tcW w:w="1666" w:type="pct"/>
            <w:noWrap/>
            <w:hideMark/>
          </w:tcPr>
          <w:p w14:paraId="4D1F8127" w14:textId="77777777" w:rsidR="00016793" w:rsidRPr="00016793" w:rsidRDefault="00016793" w:rsidP="00016793">
            <w:pPr>
              <w:spacing w:after="0"/>
              <w:ind w:left="159" w:hanging="159"/>
              <w:jc w:val="left"/>
              <w:rPr>
                <w:szCs w:val="17"/>
              </w:rPr>
            </w:pPr>
            <w:r w:rsidRPr="00016793">
              <w:rPr>
                <w:szCs w:val="17"/>
              </w:rPr>
              <w:t>Project Ale Mid Strength Ale</w:t>
            </w:r>
          </w:p>
        </w:tc>
        <w:tc>
          <w:tcPr>
            <w:tcW w:w="454" w:type="pct"/>
            <w:noWrap/>
            <w:hideMark/>
          </w:tcPr>
          <w:p w14:paraId="4CAAA5D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9A9C9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B57819"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79CD247B" w14:textId="77777777" w:rsidR="00016793" w:rsidRPr="00016793" w:rsidRDefault="00016793" w:rsidP="00016793">
            <w:pPr>
              <w:spacing w:after="0"/>
              <w:jc w:val="left"/>
              <w:rPr>
                <w:szCs w:val="17"/>
              </w:rPr>
            </w:pPr>
            <w:r w:rsidRPr="00016793">
              <w:rPr>
                <w:szCs w:val="17"/>
              </w:rPr>
              <w:t>Statewide Recycling</w:t>
            </w:r>
          </w:p>
        </w:tc>
      </w:tr>
      <w:tr w:rsidR="00016793" w:rsidRPr="00016793" w14:paraId="3FB3E388" w14:textId="77777777" w:rsidTr="006F3096">
        <w:trPr>
          <w:trHeight w:val="20"/>
        </w:trPr>
        <w:tc>
          <w:tcPr>
            <w:tcW w:w="1666" w:type="pct"/>
            <w:noWrap/>
            <w:hideMark/>
          </w:tcPr>
          <w:p w14:paraId="0F798853" w14:textId="77777777" w:rsidR="00016793" w:rsidRPr="00016793" w:rsidRDefault="00016793" w:rsidP="00016793">
            <w:pPr>
              <w:spacing w:after="0"/>
              <w:ind w:left="159" w:hanging="159"/>
              <w:jc w:val="left"/>
              <w:rPr>
                <w:szCs w:val="17"/>
              </w:rPr>
            </w:pPr>
            <w:r w:rsidRPr="00016793">
              <w:rPr>
                <w:szCs w:val="17"/>
              </w:rPr>
              <w:t>Project Ale Stout</w:t>
            </w:r>
          </w:p>
        </w:tc>
        <w:tc>
          <w:tcPr>
            <w:tcW w:w="454" w:type="pct"/>
            <w:noWrap/>
            <w:hideMark/>
          </w:tcPr>
          <w:p w14:paraId="446F8E8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6BC8C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A582D06"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73C3F5A6" w14:textId="77777777" w:rsidR="00016793" w:rsidRPr="00016793" w:rsidRDefault="00016793" w:rsidP="00016793">
            <w:pPr>
              <w:spacing w:after="0"/>
              <w:jc w:val="left"/>
              <w:rPr>
                <w:szCs w:val="17"/>
              </w:rPr>
            </w:pPr>
            <w:r w:rsidRPr="00016793">
              <w:rPr>
                <w:szCs w:val="17"/>
              </w:rPr>
              <w:t>Statewide Recycling</w:t>
            </w:r>
          </w:p>
        </w:tc>
      </w:tr>
      <w:tr w:rsidR="00016793" w:rsidRPr="00016793" w14:paraId="5EBD1854" w14:textId="77777777" w:rsidTr="006F3096">
        <w:trPr>
          <w:trHeight w:val="20"/>
        </w:trPr>
        <w:tc>
          <w:tcPr>
            <w:tcW w:w="1666" w:type="pct"/>
            <w:noWrap/>
            <w:hideMark/>
          </w:tcPr>
          <w:p w14:paraId="732CA68E" w14:textId="77777777" w:rsidR="00016793" w:rsidRPr="00016793" w:rsidRDefault="00016793" w:rsidP="00016793">
            <w:pPr>
              <w:spacing w:after="0"/>
              <w:ind w:left="159" w:hanging="159"/>
              <w:jc w:val="left"/>
              <w:rPr>
                <w:szCs w:val="17"/>
              </w:rPr>
            </w:pPr>
            <w:r w:rsidRPr="00016793">
              <w:rPr>
                <w:szCs w:val="17"/>
              </w:rPr>
              <w:t>Project Ale Wheat Beer</w:t>
            </w:r>
          </w:p>
        </w:tc>
        <w:tc>
          <w:tcPr>
            <w:tcW w:w="454" w:type="pct"/>
            <w:noWrap/>
            <w:hideMark/>
          </w:tcPr>
          <w:p w14:paraId="12FE80B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89D7C8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BFCEF0"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4572C359" w14:textId="77777777" w:rsidR="00016793" w:rsidRPr="00016793" w:rsidRDefault="00016793" w:rsidP="00016793">
            <w:pPr>
              <w:spacing w:after="0"/>
              <w:jc w:val="left"/>
              <w:rPr>
                <w:szCs w:val="17"/>
              </w:rPr>
            </w:pPr>
            <w:r w:rsidRPr="00016793">
              <w:rPr>
                <w:szCs w:val="17"/>
              </w:rPr>
              <w:t>Statewide Recycling</w:t>
            </w:r>
          </w:p>
        </w:tc>
      </w:tr>
      <w:tr w:rsidR="00016793" w:rsidRPr="00016793" w14:paraId="65885EE9" w14:textId="77777777" w:rsidTr="006F3096">
        <w:trPr>
          <w:trHeight w:val="20"/>
        </w:trPr>
        <w:tc>
          <w:tcPr>
            <w:tcW w:w="1666" w:type="pct"/>
            <w:noWrap/>
            <w:hideMark/>
          </w:tcPr>
          <w:p w14:paraId="175B370B" w14:textId="77777777" w:rsidR="00016793" w:rsidRPr="00016793" w:rsidRDefault="00016793" w:rsidP="00016793">
            <w:pPr>
              <w:spacing w:after="0"/>
              <w:ind w:left="159" w:hanging="159"/>
              <w:jc w:val="left"/>
              <w:rPr>
                <w:szCs w:val="17"/>
              </w:rPr>
            </w:pPr>
            <w:r w:rsidRPr="00016793">
              <w:rPr>
                <w:szCs w:val="17"/>
              </w:rPr>
              <w:t>Project Pale Ale</w:t>
            </w:r>
          </w:p>
        </w:tc>
        <w:tc>
          <w:tcPr>
            <w:tcW w:w="454" w:type="pct"/>
            <w:noWrap/>
            <w:hideMark/>
          </w:tcPr>
          <w:p w14:paraId="215B636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A007DE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EA851F" w14:textId="77777777" w:rsidR="00016793" w:rsidRPr="00016793" w:rsidRDefault="00016793" w:rsidP="00016793">
            <w:pPr>
              <w:spacing w:after="0"/>
              <w:ind w:left="159" w:right="113" w:hanging="159"/>
              <w:jc w:val="left"/>
              <w:rPr>
                <w:szCs w:val="17"/>
              </w:rPr>
            </w:pPr>
            <w:r w:rsidRPr="00016793">
              <w:rPr>
                <w:szCs w:val="17"/>
              </w:rPr>
              <w:t>Project Ale Brewing</w:t>
            </w:r>
          </w:p>
        </w:tc>
        <w:tc>
          <w:tcPr>
            <w:tcW w:w="759" w:type="pct"/>
            <w:noWrap/>
            <w:hideMark/>
          </w:tcPr>
          <w:p w14:paraId="3301C251" w14:textId="77777777" w:rsidR="00016793" w:rsidRPr="00016793" w:rsidRDefault="00016793" w:rsidP="00016793">
            <w:pPr>
              <w:spacing w:after="0"/>
              <w:jc w:val="left"/>
              <w:rPr>
                <w:szCs w:val="17"/>
              </w:rPr>
            </w:pPr>
            <w:r w:rsidRPr="00016793">
              <w:rPr>
                <w:szCs w:val="17"/>
              </w:rPr>
              <w:t>Statewide Recycling</w:t>
            </w:r>
          </w:p>
        </w:tc>
      </w:tr>
      <w:tr w:rsidR="00016793" w:rsidRPr="00016793" w14:paraId="5C09FBC3" w14:textId="77777777" w:rsidTr="006F3096">
        <w:trPr>
          <w:trHeight w:val="20"/>
        </w:trPr>
        <w:tc>
          <w:tcPr>
            <w:tcW w:w="1666" w:type="pct"/>
            <w:noWrap/>
            <w:hideMark/>
          </w:tcPr>
          <w:p w14:paraId="3BAE0768" w14:textId="77777777" w:rsidR="00016793" w:rsidRPr="00016793" w:rsidRDefault="00016793" w:rsidP="00016793">
            <w:pPr>
              <w:spacing w:after="0"/>
              <w:ind w:left="159" w:hanging="159"/>
              <w:jc w:val="left"/>
              <w:rPr>
                <w:szCs w:val="17"/>
              </w:rPr>
            </w:pPr>
            <w:r w:rsidRPr="00016793">
              <w:rPr>
                <w:szCs w:val="17"/>
              </w:rPr>
              <w:t xml:space="preserve">Purejoy Kyoho Grape Flavour </w:t>
            </w:r>
            <w:r w:rsidRPr="00016793">
              <w:rPr>
                <w:szCs w:val="17"/>
              </w:rPr>
              <w:br/>
              <w:t>Probiotic Yoghurt</w:t>
            </w:r>
          </w:p>
        </w:tc>
        <w:tc>
          <w:tcPr>
            <w:tcW w:w="454" w:type="pct"/>
            <w:noWrap/>
            <w:hideMark/>
          </w:tcPr>
          <w:p w14:paraId="1E5EF6CD"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3C2EDE08"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6D089E4A"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7EAD5E5C" w14:textId="77777777" w:rsidR="00016793" w:rsidRPr="00016793" w:rsidRDefault="00016793" w:rsidP="00016793">
            <w:pPr>
              <w:spacing w:after="0"/>
              <w:jc w:val="left"/>
              <w:rPr>
                <w:szCs w:val="17"/>
              </w:rPr>
            </w:pPr>
            <w:r w:rsidRPr="00016793">
              <w:rPr>
                <w:szCs w:val="17"/>
              </w:rPr>
              <w:t>Statewide Recycling</w:t>
            </w:r>
          </w:p>
        </w:tc>
      </w:tr>
      <w:tr w:rsidR="00016793" w:rsidRPr="00016793" w14:paraId="652B0A8A" w14:textId="77777777" w:rsidTr="006F3096">
        <w:trPr>
          <w:trHeight w:val="20"/>
        </w:trPr>
        <w:tc>
          <w:tcPr>
            <w:tcW w:w="1666" w:type="pct"/>
            <w:noWrap/>
            <w:hideMark/>
          </w:tcPr>
          <w:p w14:paraId="060C49ED" w14:textId="77777777" w:rsidR="00016793" w:rsidRPr="00016793" w:rsidRDefault="00016793" w:rsidP="00016793">
            <w:pPr>
              <w:spacing w:after="0"/>
              <w:ind w:left="159" w:hanging="159"/>
              <w:jc w:val="left"/>
              <w:rPr>
                <w:szCs w:val="17"/>
              </w:rPr>
            </w:pPr>
            <w:r w:rsidRPr="00016793">
              <w:rPr>
                <w:szCs w:val="17"/>
              </w:rPr>
              <w:t>Purejoy Lychee Flavour Probiotic Yoghurt</w:t>
            </w:r>
          </w:p>
        </w:tc>
        <w:tc>
          <w:tcPr>
            <w:tcW w:w="454" w:type="pct"/>
            <w:noWrap/>
            <w:hideMark/>
          </w:tcPr>
          <w:p w14:paraId="207CB3A9"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6B051476"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3CEEEA4E"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349F7A7E" w14:textId="77777777" w:rsidR="00016793" w:rsidRPr="00016793" w:rsidRDefault="00016793" w:rsidP="00016793">
            <w:pPr>
              <w:spacing w:after="0"/>
              <w:jc w:val="left"/>
              <w:rPr>
                <w:szCs w:val="17"/>
              </w:rPr>
            </w:pPr>
            <w:r w:rsidRPr="00016793">
              <w:rPr>
                <w:szCs w:val="17"/>
              </w:rPr>
              <w:t>Statewide Recycling</w:t>
            </w:r>
          </w:p>
        </w:tc>
      </w:tr>
      <w:tr w:rsidR="00016793" w:rsidRPr="00016793" w14:paraId="005AE5FE" w14:textId="77777777" w:rsidTr="006F3096">
        <w:trPr>
          <w:trHeight w:val="20"/>
        </w:trPr>
        <w:tc>
          <w:tcPr>
            <w:tcW w:w="1666" w:type="pct"/>
            <w:noWrap/>
            <w:hideMark/>
          </w:tcPr>
          <w:p w14:paraId="3F403702" w14:textId="77777777" w:rsidR="00016793" w:rsidRPr="00016793" w:rsidRDefault="00016793" w:rsidP="00016793">
            <w:pPr>
              <w:spacing w:after="0"/>
              <w:ind w:left="159" w:hanging="159"/>
              <w:jc w:val="left"/>
              <w:rPr>
                <w:szCs w:val="17"/>
              </w:rPr>
            </w:pPr>
            <w:r w:rsidRPr="00016793">
              <w:rPr>
                <w:szCs w:val="17"/>
              </w:rPr>
              <w:t>Purejoy Peach Flavour Probiotic Yoghurt</w:t>
            </w:r>
          </w:p>
        </w:tc>
        <w:tc>
          <w:tcPr>
            <w:tcW w:w="454" w:type="pct"/>
            <w:noWrap/>
            <w:hideMark/>
          </w:tcPr>
          <w:p w14:paraId="1D8B30A1"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7FD54F59"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355218BF"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298C2457" w14:textId="77777777" w:rsidR="00016793" w:rsidRPr="00016793" w:rsidRDefault="00016793" w:rsidP="00016793">
            <w:pPr>
              <w:spacing w:after="0"/>
              <w:jc w:val="left"/>
              <w:rPr>
                <w:szCs w:val="17"/>
              </w:rPr>
            </w:pPr>
            <w:r w:rsidRPr="00016793">
              <w:rPr>
                <w:szCs w:val="17"/>
              </w:rPr>
              <w:t>Statewide Recycling</w:t>
            </w:r>
          </w:p>
        </w:tc>
      </w:tr>
      <w:tr w:rsidR="00016793" w:rsidRPr="00016793" w14:paraId="77551551" w14:textId="77777777" w:rsidTr="006F3096">
        <w:trPr>
          <w:trHeight w:val="20"/>
        </w:trPr>
        <w:tc>
          <w:tcPr>
            <w:tcW w:w="1666" w:type="pct"/>
            <w:noWrap/>
            <w:hideMark/>
          </w:tcPr>
          <w:p w14:paraId="3A35E038" w14:textId="77777777" w:rsidR="00016793" w:rsidRPr="00016793" w:rsidRDefault="00016793" w:rsidP="00016793">
            <w:pPr>
              <w:spacing w:after="0"/>
              <w:ind w:left="159" w:hanging="159"/>
              <w:jc w:val="left"/>
              <w:rPr>
                <w:szCs w:val="17"/>
              </w:rPr>
            </w:pPr>
            <w:r w:rsidRPr="00016793">
              <w:rPr>
                <w:szCs w:val="17"/>
              </w:rPr>
              <w:t>Purejoy Plain Probiotic Yoghurt</w:t>
            </w:r>
          </w:p>
        </w:tc>
        <w:tc>
          <w:tcPr>
            <w:tcW w:w="454" w:type="pct"/>
            <w:noWrap/>
            <w:hideMark/>
          </w:tcPr>
          <w:p w14:paraId="3FE79EDC"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33C62FF8"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552B12F6"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70834759" w14:textId="77777777" w:rsidR="00016793" w:rsidRPr="00016793" w:rsidRDefault="00016793" w:rsidP="00016793">
            <w:pPr>
              <w:spacing w:after="0"/>
              <w:jc w:val="left"/>
              <w:rPr>
                <w:szCs w:val="17"/>
              </w:rPr>
            </w:pPr>
            <w:r w:rsidRPr="00016793">
              <w:rPr>
                <w:szCs w:val="17"/>
              </w:rPr>
              <w:t>Statewide Recycling</w:t>
            </w:r>
          </w:p>
        </w:tc>
      </w:tr>
      <w:tr w:rsidR="00016793" w:rsidRPr="00016793" w14:paraId="3EFA1CD1" w14:textId="77777777" w:rsidTr="006F3096">
        <w:trPr>
          <w:trHeight w:val="20"/>
        </w:trPr>
        <w:tc>
          <w:tcPr>
            <w:tcW w:w="1666" w:type="pct"/>
            <w:noWrap/>
            <w:hideMark/>
          </w:tcPr>
          <w:p w14:paraId="161FCB86" w14:textId="77777777" w:rsidR="00016793" w:rsidRPr="00016793" w:rsidRDefault="00016793" w:rsidP="00016793">
            <w:pPr>
              <w:spacing w:after="0"/>
              <w:ind w:left="159" w:hanging="159"/>
              <w:jc w:val="left"/>
              <w:rPr>
                <w:spacing w:val="-2"/>
                <w:szCs w:val="17"/>
              </w:rPr>
            </w:pPr>
            <w:r w:rsidRPr="00016793">
              <w:rPr>
                <w:spacing w:val="-2"/>
                <w:szCs w:val="17"/>
              </w:rPr>
              <w:t>Purejoy Red Dates Flavour Probiotic Yoghurt</w:t>
            </w:r>
          </w:p>
        </w:tc>
        <w:tc>
          <w:tcPr>
            <w:tcW w:w="454" w:type="pct"/>
            <w:noWrap/>
            <w:hideMark/>
          </w:tcPr>
          <w:p w14:paraId="5CCF9A56"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2360BA19"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50D0174A"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5A1A534A" w14:textId="77777777" w:rsidR="00016793" w:rsidRPr="00016793" w:rsidRDefault="00016793" w:rsidP="00016793">
            <w:pPr>
              <w:spacing w:after="0"/>
              <w:jc w:val="left"/>
              <w:rPr>
                <w:szCs w:val="17"/>
              </w:rPr>
            </w:pPr>
            <w:r w:rsidRPr="00016793">
              <w:rPr>
                <w:szCs w:val="17"/>
              </w:rPr>
              <w:t>Statewide Recycling</w:t>
            </w:r>
          </w:p>
        </w:tc>
      </w:tr>
      <w:tr w:rsidR="00016793" w:rsidRPr="00016793" w14:paraId="7625B3D0" w14:textId="77777777" w:rsidTr="006F3096">
        <w:trPr>
          <w:trHeight w:val="20"/>
        </w:trPr>
        <w:tc>
          <w:tcPr>
            <w:tcW w:w="1666" w:type="pct"/>
            <w:noWrap/>
            <w:hideMark/>
          </w:tcPr>
          <w:p w14:paraId="1C305D16" w14:textId="77777777" w:rsidR="00016793" w:rsidRPr="00016793" w:rsidRDefault="00016793" w:rsidP="00016793">
            <w:pPr>
              <w:spacing w:after="0"/>
              <w:ind w:left="159" w:hanging="159"/>
              <w:jc w:val="left"/>
              <w:rPr>
                <w:spacing w:val="-2"/>
                <w:szCs w:val="17"/>
              </w:rPr>
            </w:pPr>
            <w:r w:rsidRPr="00016793">
              <w:rPr>
                <w:spacing w:val="-2"/>
                <w:szCs w:val="17"/>
              </w:rPr>
              <w:t>Purejoy Strawberry Flavour Probiotic Yoghurt</w:t>
            </w:r>
          </w:p>
        </w:tc>
        <w:tc>
          <w:tcPr>
            <w:tcW w:w="454" w:type="pct"/>
            <w:noWrap/>
            <w:hideMark/>
          </w:tcPr>
          <w:p w14:paraId="066FE2B2" w14:textId="77777777" w:rsidR="00016793" w:rsidRPr="00016793" w:rsidRDefault="00016793" w:rsidP="00016793">
            <w:pPr>
              <w:spacing w:after="0"/>
              <w:ind w:right="170"/>
              <w:jc w:val="right"/>
              <w:rPr>
                <w:szCs w:val="17"/>
              </w:rPr>
            </w:pPr>
            <w:r w:rsidRPr="00016793">
              <w:rPr>
                <w:szCs w:val="17"/>
              </w:rPr>
              <w:t>1,000ml</w:t>
            </w:r>
          </w:p>
        </w:tc>
        <w:tc>
          <w:tcPr>
            <w:tcW w:w="531" w:type="pct"/>
            <w:noWrap/>
            <w:hideMark/>
          </w:tcPr>
          <w:p w14:paraId="0D588801" w14:textId="77777777" w:rsidR="00016793" w:rsidRPr="00016793" w:rsidRDefault="00016793" w:rsidP="00016793">
            <w:pPr>
              <w:spacing w:after="0"/>
              <w:ind w:left="142" w:right="113" w:hanging="125"/>
              <w:jc w:val="left"/>
              <w:rPr>
                <w:szCs w:val="17"/>
              </w:rPr>
            </w:pPr>
            <w:r w:rsidRPr="00016793">
              <w:rPr>
                <w:szCs w:val="17"/>
              </w:rPr>
              <w:t>HDPE</w:t>
            </w:r>
          </w:p>
        </w:tc>
        <w:tc>
          <w:tcPr>
            <w:tcW w:w="1590" w:type="pct"/>
            <w:noWrap/>
            <w:hideMark/>
          </w:tcPr>
          <w:p w14:paraId="186650D4" w14:textId="77777777" w:rsidR="00016793" w:rsidRPr="00016793" w:rsidRDefault="00016793" w:rsidP="00016793">
            <w:pPr>
              <w:spacing w:after="0"/>
              <w:ind w:left="159" w:right="113" w:hanging="159"/>
              <w:jc w:val="left"/>
              <w:rPr>
                <w:szCs w:val="17"/>
              </w:rPr>
            </w:pPr>
            <w:r w:rsidRPr="00016793">
              <w:rPr>
                <w:szCs w:val="17"/>
              </w:rPr>
              <w:t>Purejoy Dairy Pty Ltd</w:t>
            </w:r>
          </w:p>
        </w:tc>
        <w:tc>
          <w:tcPr>
            <w:tcW w:w="759" w:type="pct"/>
            <w:noWrap/>
            <w:hideMark/>
          </w:tcPr>
          <w:p w14:paraId="28378CEA" w14:textId="77777777" w:rsidR="00016793" w:rsidRPr="00016793" w:rsidRDefault="00016793" w:rsidP="00016793">
            <w:pPr>
              <w:spacing w:after="0"/>
              <w:jc w:val="left"/>
              <w:rPr>
                <w:szCs w:val="17"/>
              </w:rPr>
            </w:pPr>
            <w:r w:rsidRPr="00016793">
              <w:rPr>
                <w:szCs w:val="17"/>
              </w:rPr>
              <w:t>Statewide Recycling</w:t>
            </w:r>
          </w:p>
        </w:tc>
      </w:tr>
      <w:tr w:rsidR="00016793" w:rsidRPr="00016793" w14:paraId="033CFC14" w14:textId="77777777" w:rsidTr="006F3096">
        <w:trPr>
          <w:trHeight w:val="20"/>
        </w:trPr>
        <w:tc>
          <w:tcPr>
            <w:tcW w:w="1666" w:type="pct"/>
            <w:noWrap/>
            <w:hideMark/>
          </w:tcPr>
          <w:p w14:paraId="1F70255B" w14:textId="77777777" w:rsidR="00016793" w:rsidRPr="00016793" w:rsidRDefault="00016793" w:rsidP="00016793">
            <w:pPr>
              <w:spacing w:after="0"/>
              <w:ind w:left="159" w:hanging="159"/>
              <w:jc w:val="left"/>
              <w:rPr>
                <w:szCs w:val="17"/>
              </w:rPr>
            </w:pPr>
            <w:r w:rsidRPr="00016793">
              <w:rPr>
                <w:szCs w:val="17"/>
              </w:rPr>
              <w:t>Strong D9 Sparkling Lemon 9.9%</w:t>
            </w:r>
          </w:p>
        </w:tc>
        <w:tc>
          <w:tcPr>
            <w:tcW w:w="454" w:type="pct"/>
            <w:noWrap/>
            <w:hideMark/>
          </w:tcPr>
          <w:p w14:paraId="2C55D207"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367125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4374522" w14:textId="77777777" w:rsidR="00016793" w:rsidRPr="00016793" w:rsidRDefault="00016793" w:rsidP="00016793">
            <w:pPr>
              <w:spacing w:after="0"/>
              <w:ind w:left="159" w:right="113" w:hanging="159"/>
              <w:jc w:val="left"/>
              <w:rPr>
                <w:szCs w:val="17"/>
              </w:rPr>
            </w:pPr>
            <w:r w:rsidRPr="00016793">
              <w:rPr>
                <w:szCs w:val="17"/>
              </w:rPr>
              <w:t>SPLA Group Pty Ltd</w:t>
            </w:r>
          </w:p>
        </w:tc>
        <w:tc>
          <w:tcPr>
            <w:tcW w:w="759" w:type="pct"/>
            <w:noWrap/>
            <w:hideMark/>
          </w:tcPr>
          <w:p w14:paraId="676405BC" w14:textId="77777777" w:rsidR="00016793" w:rsidRPr="00016793" w:rsidRDefault="00016793" w:rsidP="00016793">
            <w:pPr>
              <w:spacing w:after="0"/>
              <w:jc w:val="left"/>
              <w:rPr>
                <w:szCs w:val="17"/>
              </w:rPr>
            </w:pPr>
            <w:r w:rsidRPr="00016793">
              <w:rPr>
                <w:szCs w:val="17"/>
              </w:rPr>
              <w:t>Statewide Recycling</w:t>
            </w:r>
          </w:p>
        </w:tc>
      </w:tr>
      <w:tr w:rsidR="00016793" w:rsidRPr="00016793" w14:paraId="1039B510" w14:textId="77777777" w:rsidTr="006F3096">
        <w:trPr>
          <w:trHeight w:val="20"/>
        </w:trPr>
        <w:tc>
          <w:tcPr>
            <w:tcW w:w="1666" w:type="pct"/>
            <w:noWrap/>
            <w:hideMark/>
          </w:tcPr>
          <w:p w14:paraId="559F4BA1" w14:textId="77777777" w:rsidR="00016793" w:rsidRPr="00016793" w:rsidRDefault="00016793" w:rsidP="00016793">
            <w:pPr>
              <w:spacing w:after="0"/>
              <w:ind w:left="159" w:hanging="159"/>
              <w:jc w:val="left"/>
              <w:rPr>
                <w:szCs w:val="17"/>
              </w:rPr>
            </w:pPr>
            <w:r w:rsidRPr="00016793">
              <w:rPr>
                <w:szCs w:val="17"/>
              </w:rPr>
              <w:t>Birra Del Borgo 7 IPA</w:t>
            </w:r>
          </w:p>
        </w:tc>
        <w:tc>
          <w:tcPr>
            <w:tcW w:w="454" w:type="pct"/>
            <w:noWrap/>
            <w:hideMark/>
          </w:tcPr>
          <w:p w14:paraId="5B253A7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40524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A0407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D6A9B7" w14:textId="77777777" w:rsidR="00016793" w:rsidRPr="00016793" w:rsidRDefault="00016793" w:rsidP="00016793">
            <w:pPr>
              <w:spacing w:after="0"/>
              <w:jc w:val="left"/>
              <w:rPr>
                <w:szCs w:val="17"/>
              </w:rPr>
            </w:pPr>
            <w:r w:rsidRPr="00016793">
              <w:rPr>
                <w:szCs w:val="17"/>
              </w:rPr>
              <w:t>Statewide Recycling</w:t>
            </w:r>
          </w:p>
        </w:tc>
      </w:tr>
      <w:tr w:rsidR="00016793" w:rsidRPr="00016793" w14:paraId="76CDD733" w14:textId="77777777" w:rsidTr="006F3096">
        <w:trPr>
          <w:trHeight w:val="20"/>
        </w:trPr>
        <w:tc>
          <w:tcPr>
            <w:tcW w:w="1666" w:type="pct"/>
            <w:noWrap/>
            <w:hideMark/>
          </w:tcPr>
          <w:p w14:paraId="10E3E9A7" w14:textId="77777777" w:rsidR="00016793" w:rsidRPr="00016793" w:rsidRDefault="00016793" w:rsidP="00016793">
            <w:pPr>
              <w:spacing w:after="0"/>
              <w:ind w:left="159" w:hanging="159"/>
              <w:jc w:val="left"/>
              <w:rPr>
                <w:szCs w:val="17"/>
              </w:rPr>
            </w:pPr>
            <w:r w:rsidRPr="00016793">
              <w:rPr>
                <w:szCs w:val="17"/>
              </w:rPr>
              <w:t>Birra Del Borgo Enkir</w:t>
            </w:r>
          </w:p>
        </w:tc>
        <w:tc>
          <w:tcPr>
            <w:tcW w:w="454" w:type="pct"/>
            <w:noWrap/>
            <w:hideMark/>
          </w:tcPr>
          <w:p w14:paraId="1287600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E7C5E8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44889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39C1D5" w14:textId="77777777" w:rsidR="00016793" w:rsidRPr="00016793" w:rsidRDefault="00016793" w:rsidP="00016793">
            <w:pPr>
              <w:spacing w:after="0"/>
              <w:jc w:val="left"/>
              <w:rPr>
                <w:szCs w:val="17"/>
              </w:rPr>
            </w:pPr>
            <w:r w:rsidRPr="00016793">
              <w:rPr>
                <w:szCs w:val="17"/>
              </w:rPr>
              <w:t>Statewide Recycling</w:t>
            </w:r>
          </w:p>
        </w:tc>
      </w:tr>
      <w:tr w:rsidR="00016793" w:rsidRPr="00016793" w14:paraId="0E8A2062" w14:textId="77777777" w:rsidTr="006F3096">
        <w:trPr>
          <w:trHeight w:val="20"/>
        </w:trPr>
        <w:tc>
          <w:tcPr>
            <w:tcW w:w="1666" w:type="pct"/>
            <w:noWrap/>
            <w:hideMark/>
          </w:tcPr>
          <w:p w14:paraId="51C5C307" w14:textId="77777777" w:rsidR="00016793" w:rsidRPr="00016793" w:rsidRDefault="00016793" w:rsidP="00016793">
            <w:pPr>
              <w:spacing w:after="0"/>
              <w:ind w:left="159" w:hanging="159"/>
              <w:jc w:val="left"/>
              <w:rPr>
                <w:szCs w:val="17"/>
              </w:rPr>
            </w:pPr>
            <w:r w:rsidRPr="00016793">
              <w:rPr>
                <w:szCs w:val="17"/>
              </w:rPr>
              <w:t>Birra Del Borgo Keto Reporter</w:t>
            </w:r>
          </w:p>
        </w:tc>
        <w:tc>
          <w:tcPr>
            <w:tcW w:w="454" w:type="pct"/>
            <w:noWrap/>
            <w:hideMark/>
          </w:tcPr>
          <w:p w14:paraId="2AD7B4F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04738C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59451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BB67CD" w14:textId="77777777" w:rsidR="00016793" w:rsidRPr="00016793" w:rsidRDefault="00016793" w:rsidP="00016793">
            <w:pPr>
              <w:spacing w:after="0"/>
              <w:jc w:val="left"/>
              <w:rPr>
                <w:szCs w:val="17"/>
              </w:rPr>
            </w:pPr>
            <w:r w:rsidRPr="00016793">
              <w:rPr>
                <w:szCs w:val="17"/>
              </w:rPr>
              <w:t>Statewide Recycling</w:t>
            </w:r>
          </w:p>
        </w:tc>
      </w:tr>
      <w:tr w:rsidR="00016793" w:rsidRPr="00016793" w14:paraId="5A035053" w14:textId="77777777" w:rsidTr="006F3096">
        <w:trPr>
          <w:trHeight w:val="20"/>
        </w:trPr>
        <w:tc>
          <w:tcPr>
            <w:tcW w:w="1666" w:type="pct"/>
            <w:noWrap/>
            <w:hideMark/>
          </w:tcPr>
          <w:p w14:paraId="6408FB48" w14:textId="77777777" w:rsidR="00016793" w:rsidRPr="00016793" w:rsidRDefault="00016793" w:rsidP="00016793">
            <w:pPr>
              <w:spacing w:after="0"/>
              <w:ind w:left="159" w:hanging="159"/>
              <w:jc w:val="left"/>
              <w:rPr>
                <w:szCs w:val="17"/>
              </w:rPr>
            </w:pPr>
            <w:r w:rsidRPr="00016793">
              <w:rPr>
                <w:szCs w:val="17"/>
              </w:rPr>
              <w:t>Birra Del Borgo Reale Anniversary 9</w:t>
            </w:r>
          </w:p>
        </w:tc>
        <w:tc>
          <w:tcPr>
            <w:tcW w:w="454" w:type="pct"/>
            <w:noWrap/>
            <w:hideMark/>
          </w:tcPr>
          <w:p w14:paraId="479CF56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B7EB6F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3D55E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155FA7" w14:textId="77777777" w:rsidR="00016793" w:rsidRPr="00016793" w:rsidRDefault="00016793" w:rsidP="00016793">
            <w:pPr>
              <w:spacing w:after="0"/>
              <w:jc w:val="left"/>
              <w:rPr>
                <w:szCs w:val="17"/>
              </w:rPr>
            </w:pPr>
            <w:r w:rsidRPr="00016793">
              <w:rPr>
                <w:szCs w:val="17"/>
              </w:rPr>
              <w:t>Statewide Recycling</w:t>
            </w:r>
          </w:p>
        </w:tc>
      </w:tr>
      <w:tr w:rsidR="00016793" w:rsidRPr="00016793" w14:paraId="6CCB3866" w14:textId="77777777" w:rsidTr="006F3096">
        <w:trPr>
          <w:trHeight w:val="20"/>
        </w:trPr>
        <w:tc>
          <w:tcPr>
            <w:tcW w:w="1666" w:type="pct"/>
            <w:noWrap/>
            <w:hideMark/>
          </w:tcPr>
          <w:p w14:paraId="4C2D6501" w14:textId="77777777" w:rsidR="00016793" w:rsidRPr="00016793" w:rsidRDefault="00016793" w:rsidP="00016793">
            <w:pPr>
              <w:spacing w:after="0"/>
              <w:ind w:left="159" w:hanging="159"/>
              <w:jc w:val="left"/>
              <w:rPr>
                <w:szCs w:val="17"/>
              </w:rPr>
            </w:pPr>
            <w:r w:rsidRPr="00016793">
              <w:rPr>
                <w:szCs w:val="17"/>
              </w:rPr>
              <w:t>Blackmans Brewery Arthur</w:t>
            </w:r>
          </w:p>
        </w:tc>
        <w:tc>
          <w:tcPr>
            <w:tcW w:w="454" w:type="pct"/>
            <w:noWrap/>
            <w:hideMark/>
          </w:tcPr>
          <w:p w14:paraId="0488C3F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DD1893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A8A7B5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ABA44E" w14:textId="77777777" w:rsidR="00016793" w:rsidRPr="00016793" w:rsidRDefault="00016793" w:rsidP="00016793">
            <w:pPr>
              <w:spacing w:after="0"/>
              <w:jc w:val="left"/>
              <w:rPr>
                <w:szCs w:val="17"/>
              </w:rPr>
            </w:pPr>
            <w:r w:rsidRPr="00016793">
              <w:rPr>
                <w:szCs w:val="17"/>
              </w:rPr>
              <w:t>Statewide Recycling</w:t>
            </w:r>
          </w:p>
        </w:tc>
      </w:tr>
      <w:tr w:rsidR="00016793" w:rsidRPr="00016793" w14:paraId="72F45AF9" w14:textId="77777777" w:rsidTr="006F3096">
        <w:trPr>
          <w:trHeight w:val="20"/>
        </w:trPr>
        <w:tc>
          <w:tcPr>
            <w:tcW w:w="1666" w:type="pct"/>
            <w:noWrap/>
            <w:hideMark/>
          </w:tcPr>
          <w:p w14:paraId="4B3F88D4" w14:textId="77777777" w:rsidR="00016793" w:rsidRPr="00016793" w:rsidRDefault="00016793" w:rsidP="00016793">
            <w:pPr>
              <w:spacing w:after="0"/>
              <w:ind w:left="159" w:hanging="159"/>
              <w:jc w:val="left"/>
              <w:rPr>
                <w:szCs w:val="17"/>
              </w:rPr>
            </w:pPr>
            <w:r w:rsidRPr="00016793">
              <w:rPr>
                <w:szCs w:val="17"/>
              </w:rPr>
              <w:t>Blackmans Brewery Bells Pro Session Ale</w:t>
            </w:r>
          </w:p>
        </w:tc>
        <w:tc>
          <w:tcPr>
            <w:tcW w:w="454" w:type="pct"/>
            <w:noWrap/>
            <w:hideMark/>
          </w:tcPr>
          <w:p w14:paraId="5F711CE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16DEB3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0E539A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E2917E" w14:textId="77777777" w:rsidR="00016793" w:rsidRPr="00016793" w:rsidRDefault="00016793" w:rsidP="00016793">
            <w:pPr>
              <w:spacing w:after="0"/>
              <w:jc w:val="left"/>
              <w:rPr>
                <w:szCs w:val="17"/>
              </w:rPr>
            </w:pPr>
            <w:r w:rsidRPr="00016793">
              <w:rPr>
                <w:szCs w:val="17"/>
              </w:rPr>
              <w:t>Statewide Recycling</w:t>
            </w:r>
          </w:p>
        </w:tc>
      </w:tr>
      <w:tr w:rsidR="00016793" w:rsidRPr="00016793" w14:paraId="6F813377" w14:textId="77777777" w:rsidTr="006F3096">
        <w:trPr>
          <w:trHeight w:val="20"/>
        </w:trPr>
        <w:tc>
          <w:tcPr>
            <w:tcW w:w="1666" w:type="pct"/>
            <w:noWrap/>
            <w:hideMark/>
          </w:tcPr>
          <w:p w14:paraId="2352F83F" w14:textId="77777777" w:rsidR="00016793" w:rsidRPr="00016793" w:rsidRDefault="00016793" w:rsidP="00016793">
            <w:pPr>
              <w:spacing w:after="0"/>
              <w:ind w:left="159" w:hanging="159"/>
              <w:jc w:val="left"/>
              <w:rPr>
                <w:szCs w:val="17"/>
              </w:rPr>
            </w:pPr>
            <w:r w:rsidRPr="00016793">
              <w:rPr>
                <w:szCs w:val="17"/>
              </w:rPr>
              <w:t>Blackmans Brewery Bob Wit</w:t>
            </w:r>
          </w:p>
        </w:tc>
        <w:tc>
          <w:tcPr>
            <w:tcW w:w="454" w:type="pct"/>
            <w:noWrap/>
            <w:hideMark/>
          </w:tcPr>
          <w:p w14:paraId="410A510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3D3E9C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3BBC4B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768961" w14:textId="77777777" w:rsidR="00016793" w:rsidRPr="00016793" w:rsidRDefault="00016793" w:rsidP="00016793">
            <w:pPr>
              <w:spacing w:after="0"/>
              <w:jc w:val="left"/>
              <w:rPr>
                <w:szCs w:val="17"/>
              </w:rPr>
            </w:pPr>
            <w:r w:rsidRPr="00016793">
              <w:rPr>
                <w:szCs w:val="17"/>
              </w:rPr>
              <w:t>Statewide Recycling</w:t>
            </w:r>
          </w:p>
        </w:tc>
      </w:tr>
      <w:tr w:rsidR="00016793" w:rsidRPr="00016793" w14:paraId="65AFC4A0" w14:textId="77777777" w:rsidTr="006F3096">
        <w:trPr>
          <w:trHeight w:val="20"/>
        </w:trPr>
        <w:tc>
          <w:tcPr>
            <w:tcW w:w="1666" w:type="pct"/>
            <w:noWrap/>
            <w:hideMark/>
          </w:tcPr>
          <w:p w14:paraId="4AA04548" w14:textId="77777777" w:rsidR="00016793" w:rsidRPr="00016793" w:rsidRDefault="00016793" w:rsidP="00016793">
            <w:pPr>
              <w:spacing w:after="0"/>
              <w:ind w:left="159" w:hanging="159"/>
              <w:jc w:val="left"/>
              <w:rPr>
                <w:szCs w:val="17"/>
              </w:rPr>
            </w:pPr>
            <w:r w:rsidRPr="00016793">
              <w:rPr>
                <w:szCs w:val="17"/>
              </w:rPr>
              <w:t>Blackmans Brewery Ernie Golden Ale</w:t>
            </w:r>
          </w:p>
        </w:tc>
        <w:tc>
          <w:tcPr>
            <w:tcW w:w="454" w:type="pct"/>
            <w:noWrap/>
            <w:hideMark/>
          </w:tcPr>
          <w:p w14:paraId="018EA81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8D4028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872C6E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45252B" w14:textId="77777777" w:rsidR="00016793" w:rsidRPr="00016793" w:rsidRDefault="00016793" w:rsidP="00016793">
            <w:pPr>
              <w:spacing w:after="0"/>
              <w:jc w:val="left"/>
              <w:rPr>
                <w:szCs w:val="17"/>
              </w:rPr>
            </w:pPr>
            <w:r w:rsidRPr="00016793">
              <w:rPr>
                <w:szCs w:val="17"/>
              </w:rPr>
              <w:t>Statewide Recycling</w:t>
            </w:r>
          </w:p>
        </w:tc>
      </w:tr>
      <w:tr w:rsidR="00016793" w:rsidRPr="00016793" w14:paraId="3C40209B" w14:textId="77777777" w:rsidTr="006F3096">
        <w:trPr>
          <w:trHeight w:val="20"/>
        </w:trPr>
        <w:tc>
          <w:tcPr>
            <w:tcW w:w="1666" w:type="pct"/>
            <w:noWrap/>
            <w:hideMark/>
          </w:tcPr>
          <w:p w14:paraId="23171E72" w14:textId="77777777" w:rsidR="00016793" w:rsidRPr="00016793" w:rsidRDefault="00016793" w:rsidP="00016793">
            <w:pPr>
              <w:spacing w:after="0"/>
              <w:ind w:left="159" w:hanging="159"/>
              <w:jc w:val="left"/>
              <w:rPr>
                <w:szCs w:val="17"/>
              </w:rPr>
            </w:pPr>
            <w:r w:rsidRPr="00016793">
              <w:rPr>
                <w:szCs w:val="17"/>
              </w:rPr>
              <w:t>Blackmans Brewery IPA</w:t>
            </w:r>
          </w:p>
        </w:tc>
        <w:tc>
          <w:tcPr>
            <w:tcW w:w="454" w:type="pct"/>
            <w:noWrap/>
            <w:hideMark/>
          </w:tcPr>
          <w:p w14:paraId="48F7B99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2984001"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5DC584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132930C" w14:textId="77777777" w:rsidR="00016793" w:rsidRPr="00016793" w:rsidRDefault="00016793" w:rsidP="00016793">
            <w:pPr>
              <w:spacing w:after="0"/>
              <w:jc w:val="left"/>
              <w:rPr>
                <w:szCs w:val="17"/>
              </w:rPr>
            </w:pPr>
            <w:r w:rsidRPr="00016793">
              <w:rPr>
                <w:szCs w:val="17"/>
              </w:rPr>
              <w:t>Statewide Recycling</w:t>
            </w:r>
          </w:p>
        </w:tc>
      </w:tr>
      <w:tr w:rsidR="00016793" w:rsidRPr="00016793" w14:paraId="6D88AC79" w14:textId="77777777" w:rsidTr="006F3096">
        <w:trPr>
          <w:trHeight w:val="20"/>
        </w:trPr>
        <w:tc>
          <w:tcPr>
            <w:tcW w:w="1666" w:type="pct"/>
            <w:noWrap/>
            <w:hideMark/>
          </w:tcPr>
          <w:p w14:paraId="032FADDC" w14:textId="77777777" w:rsidR="00016793" w:rsidRPr="00016793" w:rsidRDefault="00016793" w:rsidP="00016793">
            <w:pPr>
              <w:spacing w:after="0"/>
              <w:ind w:left="159" w:hanging="159"/>
              <w:jc w:val="left"/>
              <w:rPr>
                <w:szCs w:val="17"/>
              </w:rPr>
            </w:pPr>
            <w:r w:rsidRPr="00016793">
              <w:rPr>
                <w:szCs w:val="17"/>
              </w:rPr>
              <w:lastRenderedPageBreak/>
              <w:t>Blackmans Brewery Limited Edition</w:t>
            </w:r>
          </w:p>
        </w:tc>
        <w:tc>
          <w:tcPr>
            <w:tcW w:w="454" w:type="pct"/>
            <w:noWrap/>
            <w:hideMark/>
          </w:tcPr>
          <w:p w14:paraId="572D725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5884DE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921365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A2D7905" w14:textId="77777777" w:rsidR="00016793" w:rsidRPr="00016793" w:rsidRDefault="00016793" w:rsidP="00016793">
            <w:pPr>
              <w:spacing w:after="0"/>
              <w:jc w:val="left"/>
              <w:rPr>
                <w:szCs w:val="17"/>
              </w:rPr>
            </w:pPr>
            <w:r w:rsidRPr="00016793">
              <w:rPr>
                <w:szCs w:val="17"/>
              </w:rPr>
              <w:t>Statewide Recycling</w:t>
            </w:r>
          </w:p>
        </w:tc>
      </w:tr>
      <w:tr w:rsidR="00016793" w:rsidRPr="00016793" w14:paraId="299C3421" w14:textId="77777777" w:rsidTr="006F3096">
        <w:trPr>
          <w:trHeight w:val="20"/>
        </w:trPr>
        <w:tc>
          <w:tcPr>
            <w:tcW w:w="1666" w:type="pct"/>
            <w:noWrap/>
            <w:hideMark/>
          </w:tcPr>
          <w:p w14:paraId="2F4DA13C" w14:textId="77777777" w:rsidR="00016793" w:rsidRPr="00016793" w:rsidRDefault="00016793" w:rsidP="00016793">
            <w:pPr>
              <w:spacing w:after="0"/>
              <w:ind w:left="159" w:hanging="159"/>
              <w:jc w:val="left"/>
              <w:rPr>
                <w:szCs w:val="17"/>
              </w:rPr>
            </w:pPr>
            <w:r w:rsidRPr="00016793">
              <w:rPr>
                <w:szCs w:val="17"/>
              </w:rPr>
              <w:t>Blackmans Brewery Merwyn</w:t>
            </w:r>
          </w:p>
        </w:tc>
        <w:tc>
          <w:tcPr>
            <w:tcW w:w="454" w:type="pct"/>
            <w:noWrap/>
            <w:hideMark/>
          </w:tcPr>
          <w:p w14:paraId="502F374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67F595"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54532B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B76B4D" w14:textId="77777777" w:rsidR="00016793" w:rsidRPr="00016793" w:rsidRDefault="00016793" w:rsidP="00016793">
            <w:pPr>
              <w:spacing w:after="0"/>
              <w:jc w:val="left"/>
              <w:rPr>
                <w:szCs w:val="17"/>
              </w:rPr>
            </w:pPr>
            <w:r w:rsidRPr="00016793">
              <w:rPr>
                <w:szCs w:val="17"/>
              </w:rPr>
              <w:t>Statewide Recycling</w:t>
            </w:r>
          </w:p>
        </w:tc>
      </w:tr>
      <w:tr w:rsidR="00016793" w:rsidRPr="00016793" w14:paraId="6C8B7048" w14:textId="77777777" w:rsidTr="006F3096">
        <w:trPr>
          <w:trHeight w:val="20"/>
        </w:trPr>
        <w:tc>
          <w:tcPr>
            <w:tcW w:w="1666" w:type="pct"/>
            <w:noWrap/>
            <w:hideMark/>
          </w:tcPr>
          <w:p w14:paraId="68889094" w14:textId="77777777" w:rsidR="00016793" w:rsidRPr="00016793" w:rsidRDefault="00016793" w:rsidP="00016793">
            <w:pPr>
              <w:spacing w:after="0"/>
              <w:ind w:left="159" w:hanging="159"/>
              <w:jc w:val="left"/>
              <w:rPr>
                <w:szCs w:val="17"/>
              </w:rPr>
            </w:pPr>
            <w:r w:rsidRPr="00016793">
              <w:rPr>
                <w:szCs w:val="17"/>
              </w:rPr>
              <w:t>Blackmans Brewery Pale Ale</w:t>
            </w:r>
          </w:p>
        </w:tc>
        <w:tc>
          <w:tcPr>
            <w:tcW w:w="454" w:type="pct"/>
            <w:noWrap/>
            <w:hideMark/>
          </w:tcPr>
          <w:p w14:paraId="5A1F7F9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56FA1E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6A3A63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2B55E7" w14:textId="77777777" w:rsidR="00016793" w:rsidRPr="00016793" w:rsidRDefault="00016793" w:rsidP="00016793">
            <w:pPr>
              <w:spacing w:after="0"/>
              <w:jc w:val="left"/>
              <w:rPr>
                <w:szCs w:val="17"/>
              </w:rPr>
            </w:pPr>
            <w:r w:rsidRPr="00016793">
              <w:rPr>
                <w:szCs w:val="17"/>
              </w:rPr>
              <w:t>Statewide Recycling</w:t>
            </w:r>
          </w:p>
        </w:tc>
      </w:tr>
      <w:tr w:rsidR="00016793" w:rsidRPr="00016793" w14:paraId="78D11DF6" w14:textId="77777777" w:rsidTr="006F3096">
        <w:trPr>
          <w:trHeight w:val="20"/>
        </w:trPr>
        <w:tc>
          <w:tcPr>
            <w:tcW w:w="1666" w:type="pct"/>
            <w:noWrap/>
            <w:hideMark/>
          </w:tcPr>
          <w:p w14:paraId="3C5F739E" w14:textId="77777777" w:rsidR="00016793" w:rsidRPr="00016793" w:rsidRDefault="00016793" w:rsidP="00016793">
            <w:pPr>
              <w:spacing w:after="0"/>
              <w:ind w:left="159" w:hanging="159"/>
              <w:jc w:val="left"/>
              <w:rPr>
                <w:szCs w:val="17"/>
              </w:rPr>
            </w:pPr>
            <w:r w:rsidRPr="00016793">
              <w:rPr>
                <w:szCs w:val="17"/>
              </w:rPr>
              <w:t>Blackmans Brewery Reginald IPA</w:t>
            </w:r>
          </w:p>
        </w:tc>
        <w:tc>
          <w:tcPr>
            <w:tcW w:w="454" w:type="pct"/>
            <w:noWrap/>
            <w:hideMark/>
          </w:tcPr>
          <w:p w14:paraId="34E338C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C0730D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AE8B7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C2D0CE" w14:textId="77777777" w:rsidR="00016793" w:rsidRPr="00016793" w:rsidRDefault="00016793" w:rsidP="00016793">
            <w:pPr>
              <w:spacing w:after="0"/>
              <w:jc w:val="left"/>
              <w:rPr>
                <w:szCs w:val="17"/>
              </w:rPr>
            </w:pPr>
            <w:r w:rsidRPr="00016793">
              <w:rPr>
                <w:szCs w:val="17"/>
              </w:rPr>
              <w:t>Statewide Recycling</w:t>
            </w:r>
          </w:p>
        </w:tc>
      </w:tr>
      <w:tr w:rsidR="00016793" w:rsidRPr="00016793" w14:paraId="14FCD91A" w14:textId="77777777" w:rsidTr="006F3096">
        <w:trPr>
          <w:trHeight w:val="20"/>
        </w:trPr>
        <w:tc>
          <w:tcPr>
            <w:tcW w:w="1666" w:type="pct"/>
            <w:noWrap/>
            <w:hideMark/>
          </w:tcPr>
          <w:p w14:paraId="0977703D" w14:textId="77777777" w:rsidR="00016793" w:rsidRPr="00016793" w:rsidRDefault="00016793" w:rsidP="00016793">
            <w:pPr>
              <w:spacing w:after="0"/>
              <w:ind w:left="159" w:hanging="159"/>
              <w:jc w:val="left"/>
              <w:rPr>
                <w:szCs w:val="17"/>
              </w:rPr>
            </w:pPr>
            <w:r w:rsidRPr="00016793">
              <w:rPr>
                <w:szCs w:val="17"/>
              </w:rPr>
              <w:t>Blackmans Brewery Unfiltered Lager</w:t>
            </w:r>
          </w:p>
        </w:tc>
        <w:tc>
          <w:tcPr>
            <w:tcW w:w="454" w:type="pct"/>
            <w:noWrap/>
            <w:hideMark/>
          </w:tcPr>
          <w:p w14:paraId="4619900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DB73B6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6EB69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60507F" w14:textId="77777777" w:rsidR="00016793" w:rsidRPr="00016793" w:rsidRDefault="00016793" w:rsidP="00016793">
            <w:pPr>
              <w:spacing w:after="0"/>
              <w:jc w:val="left"/>
              <w:rPr>
                <w:szCs w:val="17"/>
              </w:rPr>
            </w:pPr>
            <w:r w:rsidRPr="00016793">
              <w:rPr>
                <w:szCs w:val="17"/>
              </w:rPr>
              <w:t>Statewide Recycling</w:t>
            </w:r>
          </w:p>
        </w:tc>
      </w:tr>
      <w:tr w:rsidR="00016793" w:rsidRPr="00016793" w14:paraId="0D1A9662" w14:textId="77777777" w:rsidTr="006F3096">
        <w:trPr>
          <w:trHeight w:val="20"/>
        </w:trPr>
        <w:tc>
          <w:tcPr>
            <w:tcW w:w="1666" w:type="pct"/>
            <w:noWrap/>
            <w:hideMark/>
          </w:tcPr>
          <w:p w14:paraId="4321806E" w14:textId="77777777" w:rsidR="00016793" w:rsidRPr="00016793" w:rsidRDefault="00016793" w:rsidP="00016793">
            <w:pPr>
              <w:spacing w:after="0"/>
              <w:ind w:left="159" w:hanging="159"/>
              <w:jc w:val="left"/>
              <w:rPr>
                <w:szCs w:val="17"/>
              </w:rPr>
            </w:pPr>
            <w:r w:rsidRPr="00016793">
              <w:rPr>
                <w:szCs w:val="17"/>
              </w:rPr>
              <w:t>Boatrocker Alpha Queen</w:t>
            </w:r>
          </w:p>
        </w:tc>
        <w:tc>
          <w:tcPr>
            <w:tcW w:w="454" w:type="pct"/>
            <w:noWrap/>
            <w:hideMark/>
          </w:tcPr>
          <w:p w14:paraId="7748C87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3F422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BDA234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88CC84" w14:textId="77777777" w:rsidR="00016793" w:rsidRPr="00016793" w:rsidRDefault="00016793" w:rsidP="00016793">
            <w:pPr>
              <w:spacing w:after="0"/>
              <w:jc w:val="left"/>
              <w:rPr>
                <w:szCs w:val="17"/>
              </w:rPr>
            </w:pPr>
            <w:r w:rsidRPr="00016793">
              <w:rPr>
                <w:szCs w:val="17"/>
              </w:rPr>
              <w:t>Statewide Recycling</w:t>
            </w:r>
          </w:p>
        </w:tc>
      </w:tr>
      <w:tr w:rsidR="00016793" w:rsidRPr="00016793" w14:paraId="2778AFD4" w14:textId="77777777" w:rsidTr="006F3096">
        <w:trPr>
          <w:trHeight w:val="20"/>
        </w:trPr>
        <w:tc>
          <w:tcPr>
            <w:tcW w:w="1666" w:type="pct"/>
            <w:noWrap/>
            <w:hideMark/>
          </w:tcPr>
          <w:p w14:paraId="5007EA71" w14:textId="77777777" w:rsidR="00016793" w:rsidRPr="00016793" w:rsidRDefault="00016793" w:rsidP="00016793">
            <w:pPr>
              <w:spacing w:after="0"/>
              <w:ind w:left="159" w:hanging="159"/>
              <w:jc w:val="left"/>
              <w:rPr>
                <w:szCs w:val="17"/>
              </w:rPr>
            </w:pPr>
            <w:r w:rsidRPr="00016793">
              <w:rPr>
                <w:szCs w:val="17"/>
              </w:rPr>
              <w:t>Boatrocker Berliner Weisse</w:t>
            </w:r>
          </w:p>
        </w:tc>
        <w:tc>
          <w:tcPr>
            <w:tcW w:w="454" w:type="pct"/>
            <w:noWrap/>
            <w:hideMark/>
          </w:tcPr>
          <w:p w14:paraId="5AB9DDC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77DBDE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EB6A5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5B4526" w14:textId="77777777" w:rsidR="00016793" w:rsidRPr="00016793" w:rsidRDefault="00016793" w:rsidP="00016793">
            <w:pPr>
              <w:spacing w:after="0"/>
              <w:jc w:val="left"/>
              <w:rPr>
                <w:szCs w:val="17"/>
              </w:rPr>
            </w:pPr>
            <w:r w:rsidRPr="00016793">
              <w:rPr>
                <w:szCs w:val="17"/>
              </w:rPr>
              <w:t>Statewide Recycling</w:t>
            </w:r>
          </w:p>
        </w:tc>
      </w:tr>
      <w:tr w:rsidR="00016793" w:rsidRPr="00016793" w14:paraId="40BFCECE" w14:textId="77777777" w:rsidTr="006F3096">
        <w:trPr>
          <w:trHeight w:val="20"/>
        </w:trPr>
        <w:tc>
          <w:tcPr>
            <w:tcW w:w="1666" w:type="pct"/>
            <w:noWrap/>
            <w:hideMark/>
          </w:tcPr>
          <w:p w14:paraId="5BFE1694" w14:textId="77777777" w:rsidR="00016793" w:rsidRPr="00016793" w:rsidRDefault="00016793" w:rsidP="00016793">
            <w:pPr>
              <w:spacing w:after="0"/>
              <w:ind w:left="159" w:hanging="159"/>
              <w:jc w:val="left"/>
              <w:rPr>
                <w:szCs w:val="17"/>
              </w:rPr>
            </w:pPr>
            <w:r w:rsidRPr="00016793">
              <w:rPr>
                <w:szCs w:val="17"/>
              </w:rPr>
              <w:t>Boatrocker Hop Bomb IPA</w:t>
            </w:r>
          </w:p>
        </w:tc>
        <w:tc>
          <w:tcPr>
            <w:tcW w:w="454" w:type="pct"/>
            <w:noWrap/>
            <w:hideMark/>
          </w:tcPr>
          <w:p w14:paraId="3DB51F4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87ED09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16431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17E52D" w14:textId="77777777" w:rsidR="00016793" w:rsidRPr="00016793" w:rsidRDefault="00016793" w:rsidP="00016793">
            <w:pPr>
              <w:spacing w:after="0"/>
              <w:jc w:val="left"/>
              <w:rPr>
                <w:szCs w:val="17"/>
              </w:rPr>
            </w:pPr>
            <w:r w:rsidRPr="00016793">
              <w:rPr>
                <w:szCs w:val="17"/>
              </w:rPr>
              <w:t>Statewide Recycling</w:t>
            </w:r>
          </w:p>
        </w:tc>
      </w:tr>
      <w:tr w:rsidR="00016793" w:rsidRPr="00016793" w14:paraId="270EB943" w14:textId="77777777" w:rsidTr="006F3096">
        <w:trPr>
          <w:trHeight w:val="20"/>
        </w:trPr>
        <w:tc>
          <w:tcPr>
            <w:tcW w:w="1666" w:type="pct"/>
            <w:noWrap/>
            <w:hideMark/>
          </w:tcPr>
          <w:p w14:paraId="196D9E6A" w14:textId="77777777" w:rsidR="00016793" w:rsidRPr="00016793" w:rsidRDefault="00016793" w:rsidP="00016793">
            <w:pPr>
              <w:spacing w:after="0"/>
              <w:ind w:left="159" w:hanging="159"/>
              <w:jc w:val="left"/>
              <w:rPr>
                <w:szCs w:val="17"/>
              </w:rPr>
            </w:pPr>
            <w:r w:rsidRPr="00016793">
              <w:rPr>
                <w:szCs w:val="17"/>
              </w:rPr>
              <w:t>Boatrocker Hoppbier Pilsner</w:t>
            </w:r>
          </w:p>
        </w:tc>
        <w:tc>
          <w:tcPr>
            <w:tcW w:w="454" w:type="pct"/>
            <w:noWrap/>
            <w:hideMark/>
          </w:tcPr>
          <w:p w14:paraId="1D62F95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90528B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F8F78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B3E1093" w14:textId="77777777" w:rsidR="00016793" w:rsidRPr="00016793" w:rsidRDefault="00016793" w:rsidP="00016793">
            <w:pPr>
              <w:spacing w:after="0"/>
              <w:jc w:val="left"/>
              <w:rPr>
                <w:szCs w:val="17"/>
              </w:rPr>
            </w:pPr>
            <w:r w:rsidRPr="00016793">
              <w:rPr>
                <w:szCs w:val="17"/>
              </w:rPr>
              <w:t>Statewide Recycling</w:t>
            </w:r>
          </w:p>
        </w:tc>
      </w:tr>
      <w:tr w:rsidR="00016793" w:rsidRPr="00016793" w14:paraId="5B2CC791" w14:textId="77777777" w:rsidTr="006F3096">
        <w:trPr>
          <w:trHeight w:val="20"/>
        </w:trPr>
        <w:tc>
          <w:tcPr>
            <w:tcW w:w="1666" w:type="pct"/>
            <w:noWrap/>
            <w:hideMark/>
          </w:tcPr>
          <w:p w14:paraId="7AE5FB5B" w14:textId="77777777" w:rsidR="00016793" w:rsidRPr="00016793" w:rsidRDefault="00016793" w:rsidP="00016793">
            <w:pPr>
              <w:spacing w:after="0"/>
              <w:ind w:left="159" w:hanging="159"/>
              <w:jc w:val="left"/>
              <w:rPr>
                <w:szCs w:val="17"/>
              </w:rPr>
            </w:pPr>
            <w:r w:rsidRPr="00016793">
              <w:rPr>
                <w:szCs w:val="17"/>
              </w:rPr>
              <w:t>Boatrocker Saison De Bateu</w:t>
            </w:r>
          </w:p>
        </w:tc>
        <w:tc>
          <w:tcPr>
            <w:tcW w:w="454" w:type="pct"/>
            <w:noWrap/>
            <w:hideMark/>
          </w:tcPr>
          <w:p w14:paraId="63E8BED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2EEA78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89CF8C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018A8B" w14:textId="77777777" w:rsidR="00016793" w:rsidRPr="00016793" w:rsidRDefault="00016793" w:rsidP="00016793">
            <w:pPr>
              <w:spacing w:after="0"/>
              <w:jc w:val="left"/>
              <w:rPr>
                <w:szCs w:val="17"/>
              </w:rPr>
            </w:pPr>
            <w:r w:rsidRPr="00016793">
              <w:rPr>
                <w:szCs w:val="17"/>
              </w:rPr>
              <w:t>Statewide Recycling</w:t>
            </w:r>
          </w:p>
        </w:tc>
      </w:tr>
      <w:tr w:rsidR="00016793" w:rsidRPr="00016793" w14:paraId="00AB6E94" w14:textId="77777777" w:rsidTr="006F3096">
        <w:trPr>
          <w:trHeight w:val="20"/>
        </w:trPr>
        <w:tc>
          <w:tcPr>
            <w:tcW w:w="1666" w:type="pct"/>
            <w:noWrap/>
            <w:hideMark/>
          </w:tcPr>
          <w:p w14:paraId="5FF0F40B" w14:textId="77777777" w:rsidR="00016793" w:rsidRPr="00016793" w:rsidRDefault="00016793" w:rsidP="00016793">
            <w:pPr>
              <w:spacing w:after="0"/>
              <w:ind w:left="159" w:hanging="159"/>
              <w:jc w:val="left"/>
              <w:rPr>
                <w:szCs w:val="17"/>
              </w:rPr>
            </w:pPr>
            <w:r w:rsidRPr="00016793">
              <w:rPr>
                <w:szCs w:val="17"/>
              </w:rPr>
              <w:t>Boatrocker Smash</w:t>
            </w:r>
          </w:p>
        </w:tc>
        <w:tc>
          <w:tcPr>
            <w:tcW w:w="454" w:type="pct"/>
            <w:noWrap/>
            <w:hideMark/>
          </w:tcPr>
          <w:p w14:paraId="39CF393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DD1D58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FA90B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88F6892" w14:textId="77777777" w:rsidR="00016793" w:rsidRPr="00016793" w:rsidRDefault="00016793" w:rsidP="00016793">
            <w:pPr>
              <w:spacing w:after="0"/>
              <w:jc w:val="left"/>
              <w:rPr>
                <w:szCs w:val="17"/>
              </w:rPr>
            </w:pPr>
            <w:r w:rsidRPr="00016793">
              <w:rPr>
                <w:szCs w:val="17"/>
              </w:rPr>
              <w:t>Statewide Recycling</w:t>
            </w:r>
          </w:p>
        </w:tc>
      </w:tr>
      <w:tr w:rsidR="00016793" w:rsidRPr="00016793" w14:paraId="0F732563" w14:textId="77777777" w:rsidTr="006F3096">
        <w:trPr>
          <w:trHeight w:val="20"/>
        </w:trPr>
        <w:tc>
          <w:tcPr>
            <w:tcW w:w="1666" w:type="pct"/>
            <w:noWrap/>
            <w:hideMark/>
          </w:tcPr>
          <w:p w14:paraId="4BBDC675" w14:textId="77777777" w:rsidR="00016793" w:rsidRPr="00016793" w:rsidRDefault="00016793" w:rsidP="00016793">
            <w:pPr>
              <w:spacing w:after="0"/>
              <w:ind w:left="159" w:hanging="159"/>
              <w:jc w:val="left"/>
              <w:rPr>
                <w:szCs w:val="17"/>
              </w:rPr>
            </w:pPr>
            <w:r w:rsidRPr="00016793">
              <w:rPr>
                <w:szCs w:val="17"/>
              </w:rPr>
              <w:t>Boatrocker Sterk and Donker 2013 Quad</w:t>
            </w:r>
          </w:p>
        </w:tc>
        <w:tc>
          <w:tcPr>
            <w:tcW w:w="454" w:type="pct"/>
            <w:noWrap/>
            <w:hideMark/>
          </w:tcPr>
          <w:p w14:paraId="4A73542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570B6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167E9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A03D0EE" w14:textId="77777777" w:rsidR="00016793" w:rsidRPr="00016793" w:rsidRDefault="00016793" w:rsidP="00016793">
            <w:pPr>
              <w:spacing w:after="0"/>
              <w:jc w:val="left"/>
              <w:rPr>
                <w:szCs w:val="17"/>
              </w:rPr>
            </w:pPr>
            <w:r w:rsidRPr="00016793">
              <w:rPr>
                <w:szCs w:val="17"/>
              </w:rPr>
              <w:t>Statewide Recycling</w:t>
            </w:r>
          </w:p>
        </w:tc>
      </w:tr>
      <w:tr w:rsidR="00016793" w:rsidRPr="00016793" w14:paraId="350AB6FB" w14:textId="77777777" w:rsidTr="006F3096">
        <w:trPr>
          <w:trHeight w:val="20"/>
        </w:trPr>
        <w:tc>
          <w:tcPr>
            <w:tcW w:w="1666" w:type="pct"/>
            <w:noWrap/>
            <w:hideMark/>
          </w:tcPr>
          <w:p w14:paraId="4F6E0228" w14:textId="77777777" w:rsidR="00016793" w:rsidRPr="00016793" w:rsidRDefault="00016793" w:rsidP="00016793">
            <w:pPr>
              <w:spacing w:after="0"/>
              <w:ind w:left="159" w:hanging="159"/>
              <w:jc w:val="left"/>
              <w:rPr>
                <w:szCs w:val="17"/>
              </w:rPr>
            </w:pPr>
            <w:r w:rsidRPr="00016793">
              <w:rPr>
                <w:szCs w:val="17"/>
              </w:rPr>
              <w:t>Brew By Numbers Barrel Aged</w:t>
            </w:r>
          </w:p>
        </w:tc>
        <w:tc>
          <w:tcPr>
            <w:tcW w:w="454" w:type="pct"/>
            <w:noWrap/>
            <w:hideMark/>
          </w:tcPr>
          <w:p w14:paraId="4A55A56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2B7375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D2ACB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37E2F6" w14:textId="77777777" w:rsidR="00016793" w:rsidRPr="00016793" w:rsidRDefault="00016793" w:rsidP="00016793">
            <w:pPr>
              <w:spacing w:after="0"/>
              <w:jc w:val="left"/>
              <w:rPr>
                <w:szCs w:val="17"/>
              </w:rPr>
            </w:pPr>
            <w:r w:rsidRPr="00016793">
              <w:rPr>
                <w:szCs w:val="17"/>
              </w:rPr>
              <w:t>Statewide Recycling</w:t>
            </w:r>
          </w:p>
        </w:tc>
      </w:tr>
      <w:tr w:rsidR="00016793" w:rsidRPr="00016793" w14:paraId="4381B70C" w14:textId="77777777" w:rsidTr="006F3096">
        <w:trPr>
          <w:trHeight w:val="20"/>
        </w:trPr>
        <w:tc>
          <w:tcPr>
            <w:tcW w:w="1666" w:type="pct"/>
            <w:noWrap/>
            <w:hideMark/>
          </w:tcPr>
          <w:p w14:paraId="771A9D30" w14:textId="77777777" w:rsidR="00016793" w:rsidRPr="00016793" w:rsidRDefault="00016793" w:rsidP="00016793">
            <w:pPr>
              <w:spacing w:after="0"/>
              <w:ind w:left="159" w:hanging="159"/>
              <w:jc w:val="left"/>
              <w:rPr>
                <w:szCs w:val="17"/>
              </w:rPr>
            </w:pPr>
            <w:r w:rsidRPr="00016793">
              <w:rPr>
                <w:szCs w:val="17"/>
              </w:rPr>
              <w:t>Brew By Numbers Belgian Blonde</w:t>
            </w:r>
          </w:p>
        </w:tc>
        <w:tc>
          <w:tcPr>
            <w:tcW w:w="454" w:type="pct"/>
            <w:noWrap/>
            <w:hideMark/>
          </w:tcPr>
          <w:p w14:paraId="530D41C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EA08B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05B6F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64A17D8" w14:textId="77777777" w:rsidR="00016793" w:rsidRPr="00016793" w:rsidRDefault="00016793" w:rsidP="00016793">
            <w:pPr>
              <w:spacing w:after="0"/>
              <w:jc w:val="left"/>
              <w:rPr>
                <w:szCs w:val="17"/>
              </w:rPr>
            </w:pPr>
            <w:r w:rsidRPr="00016793">
              <w:rPr>
                <w:szCs w:val="17"/>
              </w:rPr>
              <w:t>Statewide Recycling</w:t>
            </w:r>
          </w:p>
        </w:tc>
      </w:tr>
      <w:tr w:rsidR="00016793" w:rsidRPr="00016793" w14:paraId="4B260E87" w14:textId="77777777" w:rsidTr="006F3096">
        <w:trPr>
          <w:trHeight w:val="20"/>
        </w:trPr>
        <w:tc>
          <w:tcPr>
            <w:tcW w:w="1666" w:type="pct"/>
            <w:noWrap/>
            <w:hideMark/>
          </w:tcPr>
          <w:p w14:paraId="625831AE" w14:textId="77777777" w:rsidR="00016793" w:rsidRPr="00016793" w:rsidRDefault="00016793" w:rsidP="00016793">
            <w:pPr>
              <w:spacing w:after="0"/>
              <w:ind w:left="159" w:hanging="159"/>
              <w:jc w:val="left"/>
              <w:rPr>
                <w:szCs w:val="17"/>
              </w:rPr>
            </w:pPr>
            <w:r w:rsidRPr="00016793">
              <w:rPr>
                <w:szCs w:val="17"/>
              </w:rPr>
              <w:t>Brew By Numbers Brett Aged</w:t>
            </w:r>
          </w:p>
        </w:tc>
        <w:tc>
          <w:tcPr>
            <w:tcW w:w="454" w:type="pct"/>
            <w:noWrap/>
            <w:hideMark/>
          </w:tcPr>
          <w:p w14:paraId="6C76D6B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61944D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73A64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BEE363" w14:textId="77777777" w:rsidR="00016793" w:rsidRPr="00016793" w:rsidRDefault="00016793" w:rsidP="00016793">
            <w:pPr>
              <w:spacing w:after="0"/>
              <w:jc w:val="left"/>
              <w:rPr>
                <w:szCs w:val="17"/>
              </w:rPr>
            </w:pPr>
            <w:r w:rsidRPr="00016793">
              <w:rPr>
                <w:szCs w:val="17"/>
              </w:rPr>
              <w:t>Statewide Recycling</w:t>
            </w:r>
          </w:p>
        </w:tc>
      </w:tr>
      <w:tr w:rsidR="00016793" w:rsidRPr="00016793" w14:paraId="0CD70053" w14:textId="77777777" w:rsidTr="006F3096">
        <w:trPr>
          <w:trHeight w:val="20"/>
        </w:trPr>
        <w:tc>
          <w:tcPr>
            <w:tcW w:w="1666" w:type="pct"/>
            <w:noWrap/>
            <w:hideMark/>
          </w:tcPr>
          <w:p w14:paraId="0E08286A" w14:textId="77777777" w:rsidR="00016793" w:rsidRPr="00016793" w:rsidRDefault="00016793" w:rsidP="00016793">
            <w:pPr>
              <w:spacing w:after="0"/>
              <w:ind w:left="159" w:hanging="159"/>
              <w:jc w:val="left"/>
              <w:rPr>
                <w:szCs w:val="17"/>
              </w:rPr>
            </w:pPr>
            <w:r w:rsidRPr="00016793">
              <w:rPr>
                <w:szCs w:val="17"/>
              </w:rPr>
              <w:t>Brew By Numbers Brown Ale</w:t>
            </w:r>
          </w:p>
        </w:tc>
        <w:tc>
          <w:tcPr>
            <w:tcW w:w="454" w:type="pct"/>
            <w:noWrap/>
            <w:hideMark/>
          </w:tcPr>
          <w:p w14:paraId="6A03160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3716B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464B5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C47C08" w14:textId="77777777" w:rsidR="00016793" w:rsidRPr="00016793" w:rsidRDefault="00016793" w:rsidP="00016793">
            <w:pPr>
              <w:spacing w:after="0"/>
              <w:jc w:val="left"/>
              <w:rPr>
                <w:szCs w:val="17"/>
              </w:rPr>
            </w:pPr>
            <w:r w:rsidRPr="00016793">
              <w:rPr>
                <w:szCs w:val="17"/>
              </w:rPr>
              <w:t>Statewide Recycling</w:t>
            </w:r>
          </w:p>
        </w:tc>
      </w:tr>
      <w:tr w:rsidR="00016793" w:rsidRPr="00016793" w14:paraId="0A97594D" w14:textId="77777777" w:rsidTr="006F3096">
        <w:trPr>
          <w:trHeight w:val="20"/>
        </w:trPr>
        <w:tc>
          <w:tcPr>
            <w:tcW w:w="1666" w:type="pct"/>
            <w:noWrap/>
            <w:hideMark/>
          </w:tcPr>
          <w:p w14:paraId="2F341EB8" w14:textId="77777777" w:rsidR="00016793" w:rsidRPr="00016793" w:rsidRDefault="00016793" w:rsidP="00016793">
            <w:pPr>
              <w:spacing w:after="0"/>
              <w:ind w:left="159" w:hanging="159"/>
              <w:jc w:val="left"/>
              <w:rPr>
                <w:szCs w:val="17"/>
              </w:rPr>
            </w:pPr>
            <w:r w:rsidRPr="00016793">
              <w:rPr>
                <w:szCs w:val="17"/>
              </w:rPr>
              <w:t>Brew By Numbers Coffee Porter</w:t>
            </w:r>
          </w:p>
        </w:tc>
        <w:tc>
          <w:tcPr>
            <w:tcW w:w="454" w:type="pct"/>
            <w:noWrap/>
            <w:hideMark/>
          </w:tcPr>
          <w:p w14:paraId="7D8B4AA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3BB2F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0BA54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D0A003" w14:textId="77777777" w:rsidR="00016793" w:rsidRPr="00016793" w:rsidRDefault="00016793" w:rsidP="00016793">
            <w:pPr>
              <w:spacing w:after="0"/>
              <w:jc w:val="left"/>
              <w:rPr>
                <w:szCs w:val="17"/>
              </w:rPr>
            </w:pPr>
            <w:r w:rsidRPr="00016793">
              <w:rPr>
                <w:szCs w:val="17"/>
              </w:rPr>
              <w:t>Statewide Recycling</w:t>
            </w:r>
          </w:p>
        </w:tc>
      </w:tr>
      <w:tr w:rsidR="00016793" w:rsidRPr="00016793" w14:paraId="0A8B7F71" w14:textId="77777777" w:rsidTr="006F3096">
        <w:trPr>
          <w:trHeight w:val="20"/>
        </w:trPr>
        <w:tc>
          <w:tcPr>
            <w:tcW w:w="1666" w:type="pct"/>
            <w:noWrap/>
            <w:hideMark/>
          </w:tcPr>
          <w:p w14:paraId="6B499A04" w14:textId="77777777" w:rsidR="00016793" w:rsidRPr="00016793" w:rsidRDefault="00016793" w:rsidP="00016793">
            <w:pPr>
              <w:spacing w:after="0"/>
              <w:ind w:left="159" w:hanging="159"/>
              <w:jc w:val="left"/>
              <w:rPr>
                <w:szCs w:val="17"/>
              </w:rPr>
            </w:pPr>
            <w:r w:rsidRPr="00016793">
              <w:rPr>
                <w:szCs w:val="17"/>
              </w:rPr>
              <w:t>Brew By Numbers Golden Ale</w:t>
            </w:r>
          </w:p>
        </w:tc>
        <w:tc>
          <w:tcPr>
            <w:tcW w:w="454" w:type="pct"/>
            <w:noWrap/>
            <w:hideMark/>
          </w:tcPr>
          <w:p w14:paraId="01A66A6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84C373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EE743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EC9136" w14:textId="77777777" w:rsidR="00016793" w:rsidRPr="00016793" w:rsidRDefault="00016793" w:rsidP="00016793">
            <w:pPr>
              <w:spacing w:after="0"/>
              <w:jc w:val="left"/>
              <w:rPr>
                <w:szCs w:val="17"/>
              </w:rPr>
            </w:pPr>
            <w:r w:rsidRPr="00016793">
              <w:rPr>
                <w:szCs w:val="17"/>
              </w:rPr>
              <w:t>Statewide Recycling</w:t>
            </w:r>
          </w:p>
        </w:tc>
      </w:tr>
      <w:tr w:rsidR="00016793" w:rsidRPr="00016793" w14:paraId="276ED1BA" w14:textId="77777777" w:rsidTr="006F3096">
        <w:trPr>
          <w:trHeight w:val="20"/>
        </w:trPr>
        <w:tc>
          <w:tcPr>
            <w:tcW w:w="1666" w:type="pct"/>
            <w:noWrap/>
            <w:hideMark/>
          </w:tcPr>
          <w:p w14:paraId="24A4B5B8" w14:textId="77777777" w:rsidR="00016793" w:rsidRPr="00016793" w:rsidRDefault="00016793" w:rsidP="00016793">
            <w:pPr>
              <w:spacing w:after="0"/>
              <w:ind w:left="159" w:hanging="159"/>
              <w:jc w:val="left"/>
              <w:rPr>
                <w:szCs w:val="17"/>
              </w:rPr>
            </w:pPr>
            <w:r w:rsidRPr="00016793">
              <w:rPr>
                <w:szCs w:val="17"/>
              </w:rPr>
              <w:t>Brew By Numbers India Pale Ale</w:t>
            </w:r>
          </w:p>
        </w:tc>
        <w:tc>
          <w:tcPr>
            <w:tcW w:w="454" w:type="pct"/>
            <w:noWrap/>
            <w:hideMark/>
          </w:tcPr>
          <w:p w14:paraId="5DDC190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FB807F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15747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21600D" w14:textId="77777777" w:rsidR="00016793" w:rsidRPr="00016793" w:rsidRDefault="00016793" w:rsidP="00016793">
            <w:pPr>
              <w:spacing w:after="0"/>
              <w:jc w:val="left"/>
              <w:rPr>
                <w:szCs w:val="17"/>
              </w:rPr>
            </w:pPr>
            <w:r w:rsidRPr="00016793">
              <w:rPr>
                <w:szCs w:val="17"/>
              </w:rPr>
              <w:t>Statewide Recycling</w:t>
            </w:r>
          </w:p>
        </w:tc>
      </w:tr>
      <w:tr w:rsidR="00016793" w:rsidRPr="00016793" w14:paraId="194171D4" w14:textId="77777777" w:rsidTr="006F3096">
        <w:trPr>
          <w:trHeight w:val="20"/>
        </w:trPr>
        <w:tc>
          <w:tcPr>
            <w:tcW w:w="1666" w:type="pct"/>
            <w:noWrap/>
            <w:hideMark/>
          </w:tcPr>
          <w:p w14:paraId="6170A1E9" w14:textId="77777777" w:rsidR="00016793" w:rsidRPr="00016793" w:rsidRDefault="00016793" w:rsidP="00016793">
            <w:pPr>
              <w:spacing w:after="0"/>
              <w:ind w:left="159" w:hanging="159"/>
              <w:jc w:val="left"/>
              <w:rPr>
                <w:szCs w:val="17"/>
              </w:rPr>
            </w:pPr>
            <w:r w:rsidRPr="00016793">
              <w:rPr>
                <w:szCs w:val="17"/>
              </w:rPr>
              <w:t>Brew By Numbers Porter</w:t>
            </w:r>
          </w:p>
        </w:tc>
        <w:tc>
          <w:tcPr>
            <w:tcW w:w="454" w:type="pct"/>
            <w:noWrap/>
            <w:hideMark/>
          </w:tcPr>
          <w:p w14:paraId="3900639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EF8E8E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E0AB77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C2DEF48" w14:textId="77777777" w:rsidR="00016793" w:rsidRPr="00016793" w:rsidRDefault="00016793" w:rsidP="00016793">
            <w:pPr>
              <w:spacing w:after="0"/>
              <w:jc w:val="left"/>
              <w:rPr>
                <w:szCs w:val="17"/>
              </w:rPr>
            </w:pPr>
            <w:r w:rsidRPr="00016793">
              <w:rPr>
                <w:szCs w:val="17"/>
              </w:rPr>
              <w:t>Statewide Recycling</w:t>
            </w:r>
          </w:p>
        </w:tc>
      </w:tr>
      <w:tr w:rsidR="00016793" w:rsidRPr="00016793" w14:paraId="2DCA0C7E" w14:textId="77777777" w:rsidTr="006F3096">
        <w:trPr>
          <w:trHeight w:val="20"/>
        </w:trPr>
        <w:tc>
          <w:tcPr>
            <w:tcW w:w="1666" w:type="pct"/>
            <w:noWrap/>
            <w:hideMark/>
          </w:tcPr>
          <w:p w14:paraId="7EB88F3B" w14:textId="77777777" w:rsidR="00016793" w:rsidRPr="00016793" w:rsidRDefault="00016793" w:rsidP="00016793">
            <w:pPr>
              <w:spacing w:after="0"/>
              <w:ind w:left="159" w:hanging="159"/>
              <w:jc w:val="left"/>
              <w:rPr>
                <w:szCs w:val="17"/>
              </w:rPr>
            </w:pPr>
            <w:r w:rsidRPr="00016793">
              <w:rPr>
                <w:szCs w:val="17"/>
              </w:rPr>
              <w:t>Brew By Numbers Saison</w:t>
            </w:r>
          </w:p>
        </w:tc>
        <w:tc>
          <w:tcPr>
            <w:tcW w:w="454" w:type="pct"/>
            <w:noWrap/>
            <w:hideMark/>
          </w:tcPr>
          <w:p w14:paraId="095BB3A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E07289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3AD016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1C5A88" w14:textId="77777777" w:rsidR="00016793" w:rsidRPr="00016793" w:rsidRDefault="00016793" w:rsidP="00016793">
            <w:pPr>
              <w:spacing w:after="0"/>
              <w:jc w:val="left"/>
              <w:rPr>
                <w:szCs w:val="17"/>
              </w:rPr>
            </w:pPr>
            <w:r w:rsidRPr="00016793">
              <w:rPr>
                <w:szCs w:val="17"/>
              </w:rPr>
              <w:t>Statewide Recycling</w:t>
            </w:r>
          </w:p>
        </w:tc>
      </w:tr>
      <w:tr w:rsidR="00016793" w:rsidRPr="00016793" w14:paraId="27D663CF" w14:textId="77777777" w:rsidTr="006F3096">
        <w:trPr>
          <w:trHeight w:val="20"/>
        </w:trPr>
        <w:tc>
          <w:tcPr>
            <w:tcW w:w="1666" w:type="pct"/>
            <w:noWrap/>
            <w:hideMark/>
          </w:tcPr>
          <w:p w14:paraId="3B4E05A1" w14:textId="77777777" w:rsidR="00016793" w:rsidRPr="00016793" w:rsidRDefault="00016793" w:rsidP="00016793">
            <w:pPr>
              <w:spacing w:after="0"/>
              <w:ind w:left="159" w:hanging="159"/>
              <w:jc w:val="left"/>
              <w:rPr>
                <w:szCs w:val="17"/>
              </w:rPr>
            </w:pPr>
            <w:r w:rsidRPr="00016793">
              <w:rPr>
                <w:szCs w:val="17"/>
              </w:rPr>
              <w:t>Brew By Numbers Session IPA</w:t>
            </w:r>
          </w:p>
        </w:tc>
        <w:tc>
          <w:tcPr>
            <w:tcW w:w="454" w:type="pct"/>
            <w:noWrap/>
            <w:hideMark/>
          </w:tcPr>
          <w:p w14:paraId="3B3AD2B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AB3BA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02290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EBD851" w14:textId="77777777" w:rsidR="00016793" w:rsidRPr="00016793" w:rsidRDefault="00016793" w:rsidP="00016793">
            <w:pPr>
              <w:spacing w:after="0"/>
              <w:jc w:val="left"/>
              <w:rPr>
                <w:szCs w:val="17"/>
              </w:rPr>
            </w:pPr>
            <w:r w:rsidRPr="00016793">
              <w:rPr>
                <w:szCs w:val="17"/>
              </w:rPr>
              <w:t>Statewide Recycling</w:t>
            </w:r>
          </w:p>
        </w:tc>
      </w:tr>
      <w:tr w:rsidR="00016793" w:rsidRPr="00016793" w14:paraId="658297A3" w14:textId="77777777" w:rsidTr="006F3096">
        <w:trPr>
          <w:trHeight w:val="20"/>
        </w:trPr>
        <w:tc>
          <w:tcPr>
            <w:tcW w:w="1666" w:type="pct"/>
            <w:noWrap/>
            <w:hideMark/>
          </w:tcPr>
          <w:p w14:paraId="66BFC181" w14:textId="77777777" w:rsidR="00016793" w:rsidRPr="00016793" w:rsidRDefault="00016793" w:rsidP="00016793">
            <w:pPr>
              <w:spacing w:after="0"/>
              <w:ind w:left="159" w:hanging="159"/>
              <w:jc w:val="left"/>
              <w:rPr>
                <w:szCs w:val="17"/>
              </w:rPr>
            </w:pPr>
            <w:r w:rsidRPr="00016793">
              <w:rPr>
                <w:szCs w:val="17"/>
              </w:rPr>
              <w:t>Brew By Numbers Stout</w:t>
            </w:r>
          </w:p>
        </w:tc>
        <w:tc>
          <w:tcPr>
            <w:tcW w:w="454" w:type="pct"/>
            <w:noWrap/>
            <w:hideMark/>
          </w:tcPr>
          <w:p w14:paraId="656F72B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F91A6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B4623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0298FE8" w14:textId="77777777" w:rsidR="00016793" w:rsidRPr="00016793" w:rsidRDefault="00016793" w:rsidP="00016793">
            <w:pPr>
              <w:spacing w:after="0"/>
              <w:jc w:val="left"/>
              <w:rPr>
                <w:szCs w:val="17"/>
              </w:rPr>
            </w:pPr>
            <w:r w:rsidRPr="00016793">
              <w:rPr>
                <w:szCs w:val="17"/>
              </w:rPr>
              <w:t>Statewide Recycling</w:t>
            </w:r>
          </w:p>
        </w:tc>
      </w:tr>
      <w:tr w:rsidR="00016793" w:rsidRPr="00016793" w14:paraId="18A4C8B7" w14:textId="77777777" w:rsidTr="006F3096">
        <w:trPr>
          <w:trHeight w:val="20"/>
        </w:trPr>
        <w:tc>
          <w:tcPr>
            <w:tcW w:w="1666" w:type="pct"/>
            <w:noWrap/>
            <w:hideMark/>
          </w:tcPr>
          <w:p w14:paraId="5E0038AE" w14:textId="77777777" w:rsidR="00016793" w:rsidRPr="00016793" w:rsidRDefault="00016793" w:rsidP="00016793">
            <w:pPr>
              <w:spacing w:after="0"/>
              <w:ind w:left="159" w:hanging="159"/>
              <w:jc w:val="left"/>
              <w:rPr>
                <w:szCs w:val="17"/>
              </w:rPr>
            </w:pPr>
            <w:r w:rsidRPr="00016793">
              <w:rPr>
                <w:szCs w:val="17"/>
              </w:rPr>
              <w:t>Brew By Numbers Wibier</w:t>
            </w:r>
          </w:p>
        </w:tc>
        <w:tc>
          <w:tcPr>
            <w:tcW w:w="454" w:type="pct"/>
            <w:noWrap/>
            <w:hideMark/>
          </w:tcPr>
          <w:p w14:paraId="498B5DB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2968AD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59731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A1CF91" w14:textId="77777777" w:rsidR="00016793" w:rsidRPr="00016793" w:rsidRDefault="00016793" w:rsidP="00016793">
            <w:pPr>
              <w:spacing w:after="0"/>
              <w:jc w:val="left"/>
              <w:rPr>
                <w:szCs w:val="17"/>
              </w:rPr>
            </w:pPr>
            <w:r w:rsidRPr="00016793">
              <w:rPr>
                <w:szCs w:val="17"/>
              </w:rPr>
              <w:t>Statewide Recycling</w:t>
            </w:r>
          </w:p>
        </w:tc>
      </w:tr>
      <w:tr w:rsidR="00016793" w:rsidRPr="00016793" w14:paraId="7EE5C69B" w14:textId="77777777" w:rsidTr="006F3096">
        <w:trPr>
          <w:trHeight w:val="20"/>
        </w:trPr>
        <w:tc>
          <w:tcPr>
            <w:tcW w:w="1666" w:type="pct"/>
            <w:noWrap/>
            <w:hideMark/>
          </w:tcPr>
          <w:p w14:paraId="04B4E28F" w14:textId="77777777" w:rsidR="00016793" w:rsidRPr="00016793" w:rsidRDefault="00016793" w:rsidP="00016793">
            <w:pPr>
              <w:spacing w:after="0"/>
              <w:ind w:left="159" w:hanging="159"/>
              <w:jc w:val="left"/>
              <w:rPr>
                <w:szCs w:val="17"/>
              </w:rPr>
            </w:pPr>
            <w:r w:rsidRPr="00016793">
              <w:rPr>
                <w:szCs w:val="17"/>
              </w:rPr>
              <w:t>Brewfist Bionic</w:t>
            </w:r>
          </w:p>
        </w:tc>
        <w:tc>
          <w:tcPr>
            <w:tcW w:w="454" w:type="pct"/>
            <w:noWrap/>
            <w:hideMark/>
          </w:tcPr>
          <w:p w14:paraId="2A6445C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3D5446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7AEC35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89C8B6" w14:textId="77777777" w:rsidR="00016793" w:rsidRPr="00016793" w:rsidRDefault="00016793" w:rsidP="00016793">
            <w:pPr>
              <w:spacing w:after="0"/>
              <w:jc w:val="left"/>
              <w:rPr>
                <w:szCs w:val="17"/>
              </w:rPr>
            </w:pPr>
            <w:r w:rsidRPr="00016793">
              <w:rPr>
                <w:szCs w:val="17"/>
              </w:rPr>
              <w:t>Statewide Recycling</w:t>
            </w:r>
          </w:p>
        </w:tc>
      </w:tr>
      <w:tr w:rsidR="00016793" w:rsidRPr="00016793" w14:paraId="398E1C64" w14:textId="77777777" w:rsidTr="006F3096">
        <w:trPr>
          <w:trHeight w:val="20"/>
        </w:trPr>
        <w:tc>
          <w:tcPr>
            <w:tcW w:w="1666" w:type="pct"/>
            <w:noWrap/>
            <w:hideMark/>
          </w:tcPr>
          <w:p w14:paraId="50011601" w14:textId="77777777" w:rsidR="00016793" w:rsidRPr="00016793" w:rsidRDefault="00016793" w:rsidP="00016793">
            <w:pPr>
              <w:spacing w:after="0"/>
              <w:ind w:left="159" w:hanging="159"/>
              <w:jc w:val="left"/>
              <w:rPr>
                <w:szCs w:val="17"/>
              </w:rPr>
            </w:pPr>
            <w:r w:rsidRPr="00016793">
              <w:rPr>
                <w:szCs w:val="17"/>
              </w:rPr>
              <w:t>Brewfist Limited Release Collaboration</w:t>
            </w:r>
          </w:p>
        </w:tc>
        <w:tc>
          <w:tcPr>
            <w:tcW w:w="454" w:type="pct"/>
            <w:noWrap/>
            <w:hideMark/>
          </w:tcPr>
          <w:p w14:paraId="54B5FB3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472E7B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30FC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D434A82" w14:textId="77777777" w:rsidR="00016793" w:rsidRPr="00016793" w:rsidRDefault="00016793" w:rsidP="00016793">
            <w:pPr>
              <w:spacing w:after="0"/>
              <w:jc w:val="left"/>
              <w:rPr>
                <w:szCs w:val="17"/>
              </w:rPr>
            </w:pPr>
            <w:r w:rsidRPr="00016793">
              <w:rPr>
                <w:szCs w:val="17"/>
              </w:rPr>
              <w:t>Statewide Recycling</w:t>
            </w:r>
          </w:p>
        </w:tc>
      </w:tr>
      <w:tr w:rsidR="00016793" w:rsidRPr="00016793" w14:paraId="566E01EB" w14:textId="77777777" w:rsidTr="006F3096">
        <w:trPr>
          <w:trHeight w:val="20"/>
        </w:trPr>
        <w:tc>
          <w:tcPr>
            <w:tcW w:w="1666" w:type="pct"/>
            <w:noWrap/>
            <w:hideMark/>
          </w:tcPr>
          <w:p w14:paraId="1BE406E4" w14:textId="77777777" w:rsidR="00016793" w:rsidRPr="00016793" w:rsidRDefault="00016793" w:rsidP="00016793">
            <w:pPr>
              <w:spacing w:after="0"/>
              <w:ind w:left="159" w:hanging="159"/>
              <w:jc w:val="left"/>
              <w:rPr>
                <w:szCs w:val="17"/>
              </w:rPr>
            </w:pPr>
            <w:r w:rsidRPr="00016793">
              <w:rPr>
                <w:szCs w:val="17"/>
              </w:rPr>
              <w:t>Brewfist Space Frontier</w:t>
            </w:r>
          </w:p>
        </w:tc>
        <w:tc>
          <w:tcPr>
            <w:tcW w:w="454" w:type="pct"/>
            <w:noWrap/>
            <w:hideMark/>
          </w:tcPr>
          <w:p w14:paraId="15E9152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9DD0EC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8B9B3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6CE610D" w14:textId="77777777" w:rsidR="00016793" w:rsidRPr="00016793" w:rsidRDefault="00016793" w:rsidP="00016793">
            <w:pPr>
              <w:spacing w:after="0"/>
              <w:jc w:val="left"/>
              <w:rPr>
                <w:szCs w:val="17"/>
              </w:rPr>
            </w:pPr>
            <w:r w:rsidRPr="00016793">
              <w:rPr>
                <w:szCs w:val="17"/>
              </w:rPr>
              <w:t>Statewide Recycling</w:t>
            </w:r>
          </w:p>
        </w:tc>
      </w:tr>
      <w:tr w:rsidR="00016793" w:rsidRPr="00016793" w14:paraId="0E6F3B57" w14:textId="77777777" w:rsidTr="006F3096">
        <w:trPr>
          <w:trHeight w:val="20"/>
        </w:trPr>
        <w:tc>
          <w:tcPr>
            <w:tcW w:w="1666" w:type="pct"/>
            <w:noWrap/>
            <w:hideMark/>
          </w:tcPr>
          <w:p w14:paraId="554C782D" w14:textId="77777777" w:rsidR="00016793" w:rsidRPr="00016793" w:rsidRDefault="00016793" w:rsidP="00016793">
            <w:pPr>
              <w:spacing w:after="0"/>
              <w:ind w:left="159" w:hanging="159"/>
              <w:jc w:val="left"/>
              <w:rPr>
                <w:szCs w:val="17"/>
              </w:rPr>
            </w:pPr>
            <w:r w:rsidRPr="00016793">
              <w:rPr>
                <w:szCs w:val="17"/>
              </w:rPr>
              <w:t>Brewfist Spaghetti Western</w:t>
            </w:r>
          </w:p>
        </w:tc>
        <w:tc>
          <w:tcPr>
            <w:tcW w:w="454" w:type="pct"/>
            <w:noWrap/>
            <w:hideMark/>
          </w:tcPr>
          <w:p w14:paraId="71AB2E1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F13F6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ED3DC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67A699" w14:textId="77777777" w:rsidR="00016793" w:rsidRPr="00016793" w:rsidRDefault="00016793" w:rsidP="00016793">
            <w:pPr>
              <w:spacing w:after="0"/>
              <w:jc w:val="left"/>
              <w:rPr>
                <w:szCs w:val="17"/>
              </w:rPr>
            </w:pPr>
            <w:r w:rsidRPr="00016793">
              <w:rPr>
                <w:szCs w:val="17"/>
              </w:rPr>
              <w:t>Statewide Recycling</w:t>
            </w:r>
          </w:p>
        </w:tc>
      </w:tr>
      <w:tr w:rsidR="00016793" w:rsidRPr="00016793" w14:paraId="4E33ADF2" w14:textId="77777777" w:rsidTr="006F3096">
        <w:trPr>
          <w:trHeight w:val="20"/>
        </w:trPr>
        <w:tc>
          <w:tcPr>
            <w:tcW w:w="1666" w:type="pct"/>
            <w:noWrap/>
            <w:hideMark/>
          </w:tcPr>
          <w:p w14:paraId="5C442077" w14:textId="77777777" w:rsidR="00016793" w:rsidRPr="00016793" w:rsidRDefault="00016793" w:rsidP="00016793">
            <w:pPr>
              <w:spacing w:after="0"/>
              <w:ind w:left="159" w:hanging="159"/>
              <w:jc w:val="left"/>
              <w:rPr>
                <w:szCs w:val="17"/>
              </w:rPr>
            </w:pPr>
            <w:r w:rsidRPr="00016793">
              <w:rPr>
                <w:szCs w:val="17"/>
              </w:rPr>
              <w:t>Cloudwater Seasonal DIPA</w:t>
            </w:r>
          </w:p>
        </w:tc>
        <w:tc>
          <w:tcPr>
            <w:tcW w:w="454" w:type="pct"/>
            <w:noWrap/>
            <w:hideMark/>
          </w:tcPr>
          <w:p w14:paraId="3C9E675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3EF8D5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80CF09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7658A5" w14:textId="77777777" w:rsidR="00016793" w:rsidRPr="00016793" w:rsidRDefault="00016793" w:rsidP="00016793">
            <w:pPr>
              <w:spacing w:after="0"/>
              <w:jc w:val="left"/>
              <w:rPr>
                <w:szCs w:val="17"/>
              </w:rPr>
            </w:pPr>
            <w:r w:rsidRPr="00016793">
              <w:rPr>
                <w:szCs w:val="17"/>
              </w:rPr>
              <w:t>Statewide Recycling</w:t>
            </w:r>
          </w:p>
        </w:tc>
      </w:tr>
      <w:tr w:rsidR="00016793" w:rsidRPr="00016793" w14:paraId="6C4C7535" w14:textId="77777777" w:rsidTr="006F3096">
        <w:trPr>
          <w:trHeight w:val="20"/>
        </w:trPr>
        <w:tc>
          <w:tcPr>
            <w:tcW w:w="1666" w:type="pct"/>
            <w:noWrap/>
            <w:hideMark/>
          </w:tcPr>
          <w:p w14:paraId="2FA50E5B" w14:textId="77777777" w:rsidR="00016793" w:rsidRPr="00016793" w:rsidRDefault="00016793" w:rsidP="00016793">
            <w:pPr>
              <w:spacing w:after="0"/>
              <w:ind w:left="159" w:hanging="159"/>
              <w:jc w:val="left"/>
              <w:rPr>
                <w:szCs w:val="17"/>
              </w:rPr>
            </w:pPr>
            <w:r w:rsidRPr="00016793">
              <w:rPr>
                <w:szCs w:val="17"/>
              </w:rPr>
              <w:t>Cloudwater Seasonal Hefe</w:t>
            </w:r>
          </w:p>
        </w:tc>
        <w:tc>
          <w:tcPr>
            <w:tcW w:w="454" w:type="pct"/>
            <w:noWrap/>
            <w:hideMark/>
          </w:tcPr>
          <w:p w14:paraId="6A24930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82A12F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126853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D26A7F" w14:textId="77777777" w:rsidR="00016793" w:rsidRPr="00016793" w:rsidRDefault="00016793" w:rsidP="00016793">
            <w:pPr>
              <w:spacing w:after="0"/>
              <w:jc w:val="left"/>
              <w:rPr>
                <w:szCs w:val="17"/>
              </w:rPr>
            </w:pPr>
            <w:r w:rsidRPr="00016793">
              <w:rPr>
                <w:szCs w:val="17"/>
              </w:rPr>
              <w:t>Statewide Recycling</w:t>
            </w:r>
          </w:p>
        </w:tc>
      </w:tr>
      <w:tr w:rsidR="00016793" w:rsidRPr="00016793" w14:paraId="0E0A8F30" w14:textId="77777777" w:rsidTr="006F3096">
        <w:trPr>
          <w:trHeight w:val="20"/>
        </w:trPr>
        <w:tc>
          <w:tcPr>
            <w:tcW w:w="1666" w:type="pct"/>
            <w:noWrap/>
            <w:hideMark/>
          </w:tcPr>
          <w:p w14:paraId="4C3961BF" w14:textId="77777777" w:rsidR="00016793" w:rsidRPr="00016793" w:rsidRDefault="00016793" w:rsidP="00016793">
            <w:pPr>
              <w:spacing w:after="0"/>
              <w:ind w:left="159" w:hanging="159"/>
              <w:jc w:val="left"/>
              <w:rPr>
                <w:szCs w:val="17"/>
              </w:rPr>
            </w:pPr>
            <w:r w:rsidRPr="00016793">
              <w:rPr>
                <w:szCs w:val="17"/>
              </w:rPr>
              <w:t>Cloudwater Seasonal IPA</w:t>
            </w:r>
          </w:p>
        </w:tc>
        <w:tc>
          <w:tcPr>
            <w:tcW w:w="454" w:type="pct"/>
            <w:noWrap/>
            <w:hideMark/>
          </w:tcPr>
          <w:p w14:paraId="5067C10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7648E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7AD02A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4C37EF" w14:textId="77777777" w:rsidR="00016793" w:rsidRPr="00016793" w:rsidRDefault="00016793" w:rsidP="00016793">
            <w:pPr>
              <w:spacing w:after="0"/>
              <w:jc w:val="left"/>
              <w:rPr>
                <w:szCs w:val="17"/>
              </w:rPr>
            </w:pPr>
            <w:r w:rsidRPr="00016793">
              <w:rPr>
                <w:szCs w:val="17"/>
              </w:rPr>
              <w:t>Statewide Recycling</w:t>
            </w:r>
          </w:p>
        </w:tc>
      </w:tr>
      <w:tr w:rsidR="00016793" w:rsidRPr="00016793" w14:paraId="7E782782" w14:textId="77777777" w:rsidTr="006F3096">
        <w:trPr>
          <w:trHeight w:val="20"/>
        </w:trPr>
        <w:tc>
          <w:tcPr>
            <w:tcW w:w="1666" w:type="pct"/>
            <w:noWrap/>
            <w:hideMark/>
          </w:tcPr>
          <w:p w14:paraId="4623E33A" w14:textId="77777777" w:rsidR="00016793" w:rsidRPr="00016793" w:rsidRDefault="00016793" w:rsidP="00016793">
            <w:pPr>
              <w:spacing w:after="0"/>
              <w:ind w:left="159" w:hanging="159"/>
              <w:jc w:val="left"/>
              <w:rPr>
                <w:szCs w:val="17"/>
              </w:rPr>
            </w:pPr>
            <w:r w:rsidRPr="00016793">
              <w:rPr>
                <w:szCs w:val="17"/>
              </w:rPr>
              <w:t>Cloudwater Seasonal Pale</w:t>
            </w:r>
          </w:p>
        </w:tc>
        <w:tc>
          <w:tcPr>
            <w:tcW w:w="454" w:type="pct"/>
            <w:noWrap/>
            <w:hideMark/>
          </w:tcPr>
          <w:p w14:paraId="69D10A2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37F4B1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7091C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95C375" w14:textId="77777777" w:rsidR="00016793" w:rsidRPr="00016793" w:rsidRDefault="00016793" w:rsidP="00016793">
            <w:pPr>
              <w:spacing w:after="0"/>
              <w:jc w:val="left"/>
              <w:rPr>
                <w:szCs w:val="17"/>
              </w:rPr>
            </w:pPr>
            <w:r w:rsidRPr="00016793">
              <w:rPr>
                <w:szCs w:val="17"/>
              </w:rPr>
              <w:t>Statewide Recycling</w:t>
            </w:r>
          </w:p>
        </w:tc>
      </w:tr>
      <w:tr w:rsidR="00016793" w:rsidRPr="00016793" w14:paraId="31957D14" w14:textId="77777777" w:rsidTr="006F3096">
        <w:trPr>
          <w:trHeight w:val="20"/>
        </w:trPr>
        <w:tc>
          <w:tcPr>
            <w:tcW w:w="1666" w:type="pct"/>
            <w:noWrap/>
            <w:hideMark/>
          </w:tcPr>
          <w:p w14:paraId="6290956B" w14:textId="77777777" w:rsidR="00016793" w:rsidRPr="00016793" w:rsidRDefault="00016793" w:rsidP="00016793">
            <w:pPr>
              <w:spacing w:after="0"/>
              <w:ind w:left="159" w:hanging="159"/>
              <w:jc w:val="left"/>
              <w:rPr>
                <w:szCs w:val="17"/>
              </w:rPr>
            </w:pPr>
            <w:r w:rsidRPr="00016793">
              <w:rPr>
                <w:szCs w:val="17"/>
              </w:rPr>
              <w:t>Cloudwater Seasonal Stout</w:t>
            </w:r>
          </w:p>
        </w:tc>
        <w:tc>
          <w:tcPr>
            <w:tcW w:w="454" w:type="pct"/>
            <w:noWrap/>
            <w:hideMark/>
          </w:tcPr>
          <w:p w14:paraId="5FC118F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DE88A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D054DB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F8377BE" w14:textId="77777777" w:rsidR="00016793" w:rsidRPr="00016793" w:rsidRDefault="00016793" w:rsidP="00016793">
            <w:pPr>
              <w:spacing w:after="0"/>
              <w:jc w:val="left"/>
              <w:rPr>
                <w:szCs w:val="17"/>
              </w:rPr>
            </w:pPr>
            <w:r w:rsidRPr="00016793">
              <w:rPr>
                <w:szCs w:val="17"/>
              </w:rPr>
              <w:t>Statewide Recycling</w:t>
            </w:r>
          </w:p>
        </w:tc>
      </w:tr>
      <w:tr w:rsidR="00016793" w:rsidRPr="00016793" w14:paraId="245A503B" w14:textId="77777777" w:rsidTr="006F3096">
        <w:trPr>
          <w:trHeight w:val="20"/>
        </w:trPr>
        <w:tc>
          <w:tcPr>
            <w:tcW w:w="1666" w:type="pct"/>
            <w:noWrap/>
            <w:hideMark/>
          </w:tcPr>
          <w:p w14:paraId="4EEC45ED" w14:textId="77777777" w:rsidR="00016793" w:rsidRPr="00016793" w:rsidRDefault="00016793" w:rsidP="00016793">
            <w:pPr>
              <w:spacing w:after="0"/>
              <w:ind w:left="159" w:hanging="159"/>
              <w:jc w:val="left"/>
              <w:rPr>
                <w:szCs w:val="17"/>
              </w:rPr>
            </w:pPr>
            <w:r w:rsidRPr="00016793">
              <w:rPr>
                <w:szCs w:val="17"/>
              </w:rPr>
              <w:t>Clown Shoes Bombay Beserker</w:t>
            </w:r>
          </w:p>
        </w:tc>
        <w:tc>
          <w:tcPr>
            <w:tcW w:w="454" w:type="pct"/>
            <w:noWrap/>
            <w:hideMark/>
          </w:tcPr>
          <w:p w14:paraId="594370E2"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B4E7B8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E4987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BA0B8F" w14:textId="77777777" w:rsidR="00016793" w:rsidRPr="00016793" w:rsidRDefault="00016793" w:rsidP="00016793">
            <w:pPr>
              <w:spacing w:after="0"/>
              <w:jc w:val="left"/>
              <w:rPr>
                <w:szCs w:val="17"/>
              </w:rPr>
            </w:pPr>
            <w:r w:rsidRPr="00016793">
              <w:rPr>
                <w:szCs w:val="17"/>
              </w:rPr>
              <w:t>Statewide Recycling</w:t>
            </w:r>
          </w:p>
        </w:tc>
      </w:tr>
      <w:tr w:rsidR="00016793" w:rsidRPr="00016793" w14:paraId="6550BC6F" w14:textId="77777777" w:rsidTr="006F3096">
        <w:trPr>
          <w:trHeight w:val="20"/>
        </w:trPr>
        <w:tc>
          <w:tcPr>
            <w:tcW w:w="1666" w:type="pct"/>
            <w:noWrap/>
            <w:hideMark/>
          </w:tcPr>
          <w:p w14:paraId="37C4B4C3" w14:textId="77777777" w:rsidR="00016793" w:rsidRPr="00016793" w:rsidRDefault="00016793" w:rsidP="00016793">
            <w:pPr>
              <w:spacing w:after="0"/>
              <w:ind w:left="159" w:hanging="159"/>
              <w:jc w:val="left"/>
              <w:rPr>
                <w:szCs w:val="17"/>
              </w:rPr>
            </w:pPr>
            <w:r w:rsidRPr="00016793">
              <w:rPr>
                <w:szCs w:val="17"/>
              </w:rPr>
              <w:t>Clown Shoes Crunkle Sam</w:t>
            </w:r>
          </w:p>
        </w:tc>
        <w:tc>
          <w:tcPr>
            <w:tcW w:w="454" w:type="pct"/>
            <w:noWrap/>
            <w:hideMark/>
          </w:tcPr>
          <w:p w14:paraId="105761B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34BE71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ED601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A8CC43A" w14:textId="77777777" w:rsidR="00016793" w:rsidRPr="00016793" w:rsidRDefault="00016793" w:rsidP="00016793">
            <w:pPr>
              <w:spacing w:after="0"/>
              <w:jc w:val="left"/>
              <w:rPr>
                <w:szCs w:val="17"/>
              </w:rPr>
            </w:pPr>
            <w:r w:rsidRPr="00016793">
              <w:rPr>
                <w:szCs w:val="17"/>
              </w:rPr>
              <w:t>Statewide Recycling</w:t>
            </w:r>
          </w:p>
        </w:tc>
      </w:tr>
      <w:tr w:rsidR="00016793" w:rsidRPr="00016793" w14:paraId="293337E7" w14:textId="77777777" w:rsidTr="006F3096">
        <w:trPr>
          <w:trHeight w:val="20"/>
        </w:trPr>
        <w:tc>
          <w:tcPr>
            <w:tcW w:w="1666" w:type="pct"/>
            <w:noWrap/>
            <w:hideMark/>
          </w:tcPr>
          <w:p w14:paraId="6559E695" w14:textId="77777777" w:rsidR="00016793" w:rsidRPr="00016793" w:rsidRDefault="00016793" w:rsidP="00016793">
            <w:pPr>
              <w:spacing w:after="0"/>
              <w:ind w:left="159" w:hanging="159"/>
              <w:jc w:val="left"/>
              <w:rPr>
                <w:szCs w:val="17"/>
              </w:rPr>
            </w:pPr>
            <w:r w:rsidRPr="00016793">
              <w:rPr>
                <w:szCs w:val="17"/>
              </w:rPr>
              <w:t>Clown Shoes Space Cake</w:t>
            </w:r>
          </w:p>
        </w:tc>
        <w:tc>
          <w:tcPr>
            <w:tcW w:w="454" w:type="pct"/>
            <w:noWrap/>
            <w:hideMark/>
          </w:tcPr>
          <w:p w14:paraId="44EFD06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F1BA77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2F426B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B7F2ECD" w14:textId="77777777" w:rsidR="00016793" w:rsidRPr="00016793" w:rsidRDefault="00016793" w:rsidP="00016793">
            <w:pPr>
              <w:spacing w:after="0"/>
              <w:jc w:val="left"/>
              <w:rPr>
                <w:szCs w:val="17"/>
              </w:rPr>
            </w:pPr>
            <w:r w:rsidRPr="00016793">
              <w:rPr>
                <w:szCs w:val="17"/>
              </w:rPr>
              <w:t>Statewide Recycling</w:t>
            </w:r>
          </w:p>
        </w:tc>
      </w:tr>
      <w:tr w:rsidR="00016793" w:rsidRPr="00016793" w14:paraId="6365B64E" w14:textId="77777777" w:rsidTr="006F3096">
        <w:trPr>
          <w:trHeight w:val="20"/>
        </w:trPr>
        <w:tc>
          <w:tcPr>
            <w:tcW w:w="1666" w:type="pct"/>
            <w:noWrap/>
            <w:hideMark/>
          </w:tcPr>
          <w:p w14:paraId="2CF4730F" w14:textId="77777777" w:rsidR="00016793" w:rsidRPr="00016793" w:rsidRDefault="00016793" w:rsidP="00016793">
            <w:pPr>
              <w:spacing w:after="0"/>
              <w:ind w:left="159" w:hanging="159"/>
              <w:jc w:val="left"/>
              <w:rPr>
                <w:szCs w:val="17"/>
              </w:rPr>
            </w:pPr>
            <w:r w:rsidRPr="00016793">
              <w:rPr>
                <w:szCs w:val="17"/>
              </w:rPr>
              <w:t>Clown Shoes Undead Party Crasher</w:t>
            </w:r>
          </w:p>
        </w:tc>
        <w:tc>
          <w:tcPr>
            <w:tcW w:w="454" w:type="pct"/>
            <w:noWrap/>
            <w:hideMark/>
          </w:tcPr>
          <w:p w14:paraId="38EECDA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5388C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B24A3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1D56A8F" w14:textId="77777777" w:rsidR="00016793" w:rsidRPr="00016793" w:rsidRDefault="00016793" w:rsidP="00016793">
            <w:pPr>
              <w:spacing w:after="0"/>
              <w:jc w:val="left"/>
              <w:rPr>
                <w:szCs w:val="17"/>
              </w:rPr>
            </w:pPr>
            <w:r w:rsidRPr="00016793">
              <w:rPr>
                <w:szCs w:val="17"/>
              </w:rPr>
              <w:t>Statewide Recycling</w:t>
            </w:r>
          </w:p>
        </w:tc>
      </w:tr>
      <w:tr w:rsidR="00016793" w:rsidRPr="00016793" w14:paraId="6196B4D0" w14:textId="77777777" w:rsidTr="006F3096">
        <w:trPr>
          <w:trHeight w:val="20"/>
        </w:trPr>
        <w:tc>
          <w:tcPr>
            <w:tcW w:w="1666" w:type="pct"/>
            <w:noWrap/>
            <w:hideMark/>
          </w:tcPr>
          <w:p w14:paraId="500FBDAE" w14:textId="77777777" w:rsidR="00016793" w:rsidRPr="00016793" w:rsidRDefault="00016793" w:rsidP="00016793">
            <w:pPr>
              <w:spacing w:after="0"/>
              <w:ind w:left="159" w:hanging="159"/>
              <w:jc w:val="left"/>
              <w:rPr>
                <w:szCs w:val="17"/>
              </w:rPr>
            </w:pPr>
            <w:r w:rsidRPr="00016793">
              <w:rPr>
                <w:szCs w:val="17"/>
              </w:rPr>
              <w:t>Cromarty 2 Craigs</w:t>
            </w:r>
          </w:p>
        </w:tc>
        <w:tc>
          <w:tcPr>
            <w:tcW w:w="454" w:type="pct"/>
            <w:noWrap/>
            <w:hideMark/>
          </w:tcPr>
          <w:p w14:paraId="06EC92E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CCC87D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8396A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382957" w14:textId="77777777" w:rsidR="00016793" w:rsidRPr="00016793" w:rsidRDefault="00016793" w:rsidP="00016793">
            <w:pPr>
              <w:spacing w:after="0"/>
              <w:jc w:val="left"/>
              <w:rPr>
                <w:szCs w:val="17"/>
              </w:rPr>
            </w:pPr>
            <w:r w:rsidRPr="00016793">
              <w:rPr>
                <w:szCs w:val="17"/>
              </w:rPr>
              <w:t>Statewide Recycling</w:t>
            </w:r>
          </w:p>
        </w:tc>
      </w:tr>
      <w:tr w:rsidR="00016793" w:rsidRPr="00016793" w14:paraId="3DB2E31D" w14:textId="77777777" w:rsidTr="006F3096">
        <w:trPr>
          <w:trHeight w:val="20"/>
        </w:trPr>
        <w:tc>
          <w:tcPr>
            <w:tcW w:w="1666" w:type="pct"/>
            <w:noWrap/>
            <w:hideMark/>
          </w:tcPr>
          <w:p w14:paraId="6DA370F8" w14:textId="77777777" w:rsidR="00016793" w:rsidRPr="00016793" w:rsidRDefault="00016793" w:rsidP="00016793">
            <w:pPr>
              <w:spacing w:after="0"/>
              <w:ind w:left="159" w:hanging="159"/>
              <w:jc w:val="left"/>
              <w:rPr>
                <w:szCs w:val="17"/>
              </w:rPr>
            </w:pPr>
            <w:r w:rsidRPr="00016793">
              <w:rPr>
                <w:szCs w:val="17"/>
              </w:rPr>
              <w:t>Cromarty 2nd Anniversary Beer</w:t>
            </w:r>
          </w:p>
        </w:tc>
        <w:tc>
          <w:tcPr>
            <w:tcW w:w="454" w:type="pct"/>
            <w:noWrap/>
            <w:hideMark/>
          </w:tcPr>
          <w:p w14:paraId="3231B907"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89420C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5BA46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412EF2" w14:textId="77777777" w:rsidR="00016793" w:rsidRPr="00016793" w:rsidRDefault="00016793" w:rsidP="00016793">
            <w:pPr>
              <w:spacing w:after="0"/>
              <w:jc w:val="left"/>
              <w:rPr>
                <w:szCs w:val="17"/>
              </w:rPr>
            </w:pPr>
            <w:r w:rsidRPr="00016793">
              <w:rPr>
                <w:szCs w:val="17"/>
              </w:rPr>
              <w:t>Statewide Recycling</w:t>
            </w:r>
          </w:p>
        </w:tc>
      </w:tr>
      <w:tr w:rsidR="00016793" w:rsidRPr="00016793" w14:paraId="5D3965C1" w14:textId="77777777" w:rsidTr="006F3096">
        <w:trPr>
          <w:trHeight w:val="20"/>
        </w:trPr>
        <w:tc>
          <w:tcPr>
            <w:tcW w:w="1666" w:type="pct"/>
            <w:noWrap/>
            <w:hideMark/>
          </w:tcPr>
          <w:p w14:paraId="12BFAA47" w14:textId="77777777" w:rsidR="00016793" w:rsidRPr="00016793" w:rsidRDefault="00016793" w:rsidP="00016793">
            <w:pPr>
              <w:spacing w:after="0"/>
              <w:ind w:left="159" w:hanging="159"/>
              <w:jc w:val="left"/>
              <w:rPr>
                <w:szCs w:val="17"/>
              </w:rPr>
            </w:pPr>
            <w:r w:rsidRPr="00016793">
              <w:rPr>
                <w:szCs w:val="17"/>
              </w:rPr>
              <w:t>Cromarty Ghost Town</w:t>
            </w:r>
          </w:p>
        </w:tc>
        <w:tc>
          <w:tcPr>
            <w:tcW w:w="454" w:type="pct"/>
            <w:noWrap/>
            <w:hideMark/>
          </w:tcPr>
          <w:p w14:paraId="5DF417FE"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8495FE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F24CE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77D4E80" w14:textId="77777777" w:rsidR="00016793" w:rsidRPr="00016793" w:rsidRDefault="00016793" w:rsidP="00016793">
            <w:pPr>
              <w:spacing w:after="0"/>
              <w:jc w:val="left"/>
              <w:rPr>
                <w:szCs w:val="17"/>
              </w:rPr>
            </w:pPr>
            <w:r w:rsidRPr="00016793">
              <w:rPr>
                <w:szCs w:val="17"/>
              </w:rPr>
              <w:t>Statewide Recycling</w:t>
            </w:r>
          </w:p>
        </w:tc>
      </w:tr>
      <w:tr w:rsidR="00016793" w:rsidRPr="00016793" w14:paraId="534D3E1B" w14:textId="77777777" w:rsidTr="006F3096">
        <w:trPr>
          <w:trHeight w:val="20"/>
        </w:trPr>
        <w:tc>
          <w:tcPr>
            <w:tcW w:w="1666" w:type="pct"/>
            <w:noWrap/>
            <w:hideMark/>
          </w:tcPr>
          <w:p w14:paraId="7E019478" w14:textId="77777777" w:rsidR="00016793" w:rsidRPr="00016793" w:rsidRDefault="00016793" w:rsidP="00016793">
            <w:pPr>
              <w:spacing w:after="0"/>
              <w:ind w:left="159" w:hanging="159"/>
              <w:jc w:val="left"/>
              <w:rPr>
                <w:szCs w:val="17"/>
              </w:rPr>
            </w:pPr>
            <w:r w:rsidRPr="00016793">
              <w:rPr>
                <w:szCs w:val="17"/>
              </w:rPr>
              <w:t>Cromarty Happy Chappy</w:t>
            </w:r>
          </w:p>
        </w:tc>
        <w:tc>
          <w:tcPr>
            <w:tcW w:w="454" w:type="pct"/>
            <w:noWrap/>
            <w:hideMark/>
          </w:tcPr>
          <w:p w14:paraId="1DA9CD5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6380F6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B29E4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6E0F4A" w14:textId="77777777" w:rsidR="00016793" w:rsidRPr="00016793" w:rsidRDefault="00016793" w:rsidP="00016793">
            <w:pPr>
              <w:spacing w:after="0"/>
              <w:jc w:val="left"/>
              <w:rPr>
                <w:szCs w:val="17"/>
              </w:rPr>
            </w:pPr>
            <w:r w:rsidRPr="00016793">
              <w:rPr>
                <w:szCs w:val="17"/>
              </w:rPr>
              <w:t>Statewide Recycling</w:t>
            </w:r>
          </w:p>
        </w:tc>
      </w:tr>
      <w:tr w:rsidR="00016793" w:rsidRPr="00016793" w14:paraId="02B68E0F" w14:textId="77777777" w:rsidTr="006F3096">
        <w:trPr>
          <w:trHeight w:val="20"/>
        </w:trPr>
        <w:tc>
          <w:tcPr>
            <w:tcW w:w="1666" w:type="pct"/>
            <w:noWrap/>
            <w:hideMark/>
          </w:tcPr>
          <w:p w14:paraId="555482CD" w14:textId="77777777" w:rsidR="00016793" w:rsidRPr="00016793" w:rsidRDefault="00016793" w:rsidP="00016793">
            <w:pPr>
              <w:spacing w:after="0"/>
              <w:ind w:left="159" w:hanging="159"/>
              <w:jc w:val="left"/>
              <w:rPr>
                <w:szCs w:val="17"/>
              </w:rPr>
            </w:pPr>
            <w:r w:rsidRPr="00016793">
              <w:rPr>
                <w:szCs w:val="17"/>
              </w:rPr>
              <w:t>De Glazen Toren Jan De Lichte</w:t>
            </w:r>
          </w:p>
        </w:tc>
        <w:tc>
          <w:tcPr>
            <w:tcW w:w="454" w:type="pct"/>
            <w:noWrap/>
            <w:hideMark/>
          </w:tcPr>
          <w:p w14:paraId="262AE00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5E0E8B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4CD0E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F81E7E" w14:textId="77777777" w:rsidR="00016793" w:rsidRPr="00016793" w:rsidRDefault="00016793" w:rsidP="00016793">
            <w:pPr>
              <w:spacing w:after="0"/>
              <w:jc w:val="left"/>
              <w:rPr>
                <w:szCs w:val="17"/>
              </w:rPr>
            </w:pPr>
            <w:r w:rsidRPr="00016793">
              <w:rPr>
                <w:szCs w:val="17"/>
              </w:rPr>
              <w:t>Statewide Recycling</w:t>
            </w:r>
          </w:p>
        </w:tc>
      </w:tr>
      <w:tr w:rsidR="00016793" w:rsidRPr="00016793" w14:paraId="5DE5A683" w14:textId="77777777" w:rsidTr="006F3096">
        <w:trPr>
          <w:trHeight w:val="20"/>
        </w:trPr>
        <w:tc>
          <w:tcPr>
            <w:tcW w:w="1666" w:type="pct"/>
            <w:noWrap/>
            <w:hideMark/>
          </w:tcPr>
          <w:p w14:paraId="30749776" w14:textId="77777777" w:rsidR="00016793" w:rsidRPr="00016793" w:rsidRDefault="00016793" w:rsidP="00016793">
            <w:pPr>
              <w:spacing w:after="0"/>
              <w:ind w:left="159" w:hanging="159"/>
              <w:jc w:val="left"/>
              <w:rPr>
                <w:szCs w:val="17"/>
              </w:rPr>
            </w:pPr>
            <w:r w:rsidRPr="00016793">
              <w:rPr>
                <w:szCs w:val="17"/>
              </w:rPr>
              <w:t>De Glazen Toren Ordineke</w:t>
            </w:r>
          </w:p>
        </w:tc>
        <w:tc>
          <w:tcPr>
            <w:tcW w:w="454" w:type="pct"/>
            <w:noWrap/>
            <w:hideMark/>
          </w:tcPr>
          <w:p w14:paraId="03E364B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59A5D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0B4FD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03A535" w14:textId="77777777" w:rsidR="00016793" w:rsidRPr="00016793" w:rsidRDefault="00016793" w:rsidP="00016793">
            <w:pPr>
              <w:spacing w:after="0"/>
              <w:jc w:val="left"/>
              <w:rPr>
                <w:szCs w:val="17"/>
              </w:rPr>
            </w:pPr>
            <w:r w:rsidRPr="00016793">
              <w:rPr>
                <w:szCs w:val="17"/>
              </w:rPr>
              <w:t>Statewide Recycling</w:t>
            </w:r>
          </w:p>
        </w:tc>
      </w:tr>
      <w:tr w:rsidR="00016793" w:rsidRPr="00016793" w14:paraId="6135BA1B" w14:textId="77777777" w:rsidTr="006F3096">
        <w:trPr>
          <w:trHeight w:val="20"/>
        </w:trPr>
        <w:tc>
          <w:tcPr>
            <w:tcW w:w="1666" w:type="pct"/>
            <w:noWrap/>
            <w:hideMark/>
          </w:tcPr>
          <w:p w14:paraId="4E31DBA3" w14:textId="77777777" w:rsidR="00016793" w:rsidRPr="00016793" w:rsidRDefault="00016793" w:rsidP="00016793">
            <w:pPr>
              <w:spacing w:after="0"/>
              <w:ind w:left="159" w:hanging="159"/>
              <w:jc w:val="left"/>
              <w:rPr>
                <w:szCs w:val="17"/>
              </w:rPr>
            </w:pPr>
            <w:r w:rsidRPr="00016793">
              <w:rPr>
                <w:szCs w:val="17"/>
              </w:rPr>
              <w:t>De Glazen Toren Saison D Erpe</w:t>
            </w:r>
          </w:p>
        </w:tc>
        <w:tc>
          <w:tcPr>
            <w:tcW w:w="454" w:type="pct"/>
            <w:noWrap/>
            <w:hideMark/>
          </w:tcPr>
          <w:p w14:paraId="69C3D33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88A6DA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9E3C0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71722A" w14:textId="77777777" w:rsidR="00016793" w:rsidRPr="00016793" w:rsidRDefault="00016793" w:rsidP="00016793">
            <w:pPr>
              <w:spacing w:after="0"/>
              <w:jc w:val="left"/>
              <w:rPr>
                <w:szCs w:val="17"/>
              </w:rPr>
            </w:pPr>
            <w:r w:rsidRPr="00016793">
              <w:rPr>
                <w:szCs w:val="17"/>
              </w:rPr>
              <w:t>Statewide Recycling</w:t>
            </w:r>
          </w:p>
        </w:tc>
      </w:tr>
      <w:tr w:rsidR="00016793" w:rsidRPr="00016793" w14:paraId="333C6D41" w14:textId="77777777" w:rsidTr="006F3096">
        <w:trPr>
          <w:trHeight w:val="20"/>
        </w:trPr>
        <w:tc>
          <w:tcPr>
            <w:tcW w:w="1666" w:type="pct"/>
            <w:noWrap/>
            <w:hideMark/>
          </w:tcPr>
          <w:p w14:paraId="65317998" w14:textId="77777777" w:rsidR="00016793" w:rsidRPr="00016793" w:rsidRDefault="00016793" w:rsidP="00016793">
            <w:pPr>
              <w:spacing w:after="0"/>
              <w:ind w:left="159" w:hanging="159"/>
              <w:jc w:val="left"/>
              <w:rPr>
                <w:szCs w:val="17"/>
              </w:rPr>
            </w:pPr>
            <w:r w:rsidRPr="00016793">
              <w:rPr>
                <w:szCs w:val="17"/>
              </w:rPr>
              <w:t>De Ranke Cuvee</w:t>
            </w:r>
          </w:p>
        </w:tc>
        <w:tc>
          <w:tcPr>
            <w:tcW w:w="454" w:type="pct"/>
            <w:noWrap/>
            <w:hideMark/>
          </w:tcPr>
          <w:p w14:paraId="3612A99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501CD5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30671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8F0A6D1" w14:textId="77777777" w:rsidR="00016793" w:rsidRPr="00016793" w:rsidRDefault="00016793" w:rsidP="00016793">
            <w:pPr>
              <w:spacing w:after="0"/>
              <w:jc w:val="left"/>
              <w:rPr>
                <w:szCs w:val="17"/>
              </w:rPr>
            </w:pPr>
            <w:r w:rsidRPr="00016793">
              <w:rPr>
                <w:szCs w:val="17"/>
              </w:rPr>
              <w:t>Statewide Recycling</w:t>
            </w:r>
          </w:p>
        </w:tc>
      </w:tr>
      <w:tr w:rsidR="00016793" w:rsidRPr="00016793" w14:paraId="663E1C6D" w14:textId="77777777" w:rsidTr="006F3096">
        <w:trPr>
          <w:trHeight w:val="20"/>
        </w:trPr>
        <w:tc>
          <w:tcPr>
            <w:tcW w:w="1666" w:type="pct"/>
            <w:noWrap/>
            <w:hideMark/>
          </w:tcPr>
          <w:p w14:paraId="30381B79" w14:textId="77777777" w:rsidR="00016793" w:rsidRPr="00016793" w:rsidRDefault="00016793" w:rsidP="00016793">
            <w:pPr>
              <w:spacing w:after="0"/>
              <w:ind w:left="159" w:hanging="159"/>
              <w:jc w:val="left"/>
              <w:rPr>
                <w:szCs w:val="17"/>
              </w:rPr>
            </w:pPr>
            <w:r w:rsidRPr="00016793">
              <w:rPr>
                <w:szCs w:val="17"/>
              </w:rPr>
              <w:t>De Ranke Guldenberg</w:t>
            </w:r>
          </w:p>
        </w:tc>
        <w:tc>
          <w:tcPr>
            <w:tcW w:w="454" w:type="pct"/>
            <w:noWrap/>
            <w:hideMark/>
          </w:tcPr>
          <w:p w14:paraId="7382C80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B406A9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4515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49DA08" w14:textId="77777777" w:rsidR="00016793" w:rsidRPr="00016793" w:rsidRDefault="00016793" w:rsidP="00016793">
            <w:pPr>
              <w:spacing w:after="0"/>
              <w:jc w:val="left"/>
              <w:rPr>
                <w:szCs w:val="17"/>
              </w:rPr>
            </w:pPr>
            <w:r w:rsidRPr="00016793">
              <w:rPr>
                <w:szCs w:val="17"/>
              </w:rPr>
              <w:t>Statewide Recycling</w:t>
            </w:r>
          </w:p>
        </w:tc>
      </w:tr>
      <w:tr w:rsidR="00016793" w:rsidRPr="00016793" w14:paraId="4E7878D8" w14:textId="77777777" w:rsidTr="006F3096">
        <w:trPr>
          <w:trHeight w:val="20"/>
        </w:trPr>
        <w:tc>
          <w:tcPr>
            <w:tcW w:w="1666" w:type="pct"/>
            <w:noWrap/>
            <w:hideMark/>
          </w:tcPr>
          <w:p w14:paraId="77D5724A" w14:textId="77777777" w:rsidR="00016793" w:rsidRPr="00016793" w:rsidRDefault="00016793" w:rsidP="00016793">
            <w:pPr>
              <w:spacing w:after="0"/>
              <w:ind w:left="159" w:hanging="159"/>
              <w:jc w:val="left"/>
              <w:rPr>
                <w:szCs w:val="17"/>
              </w:rPr>
            </w:pPr>
            <w:r w:rsidRPr="00016793">
              <w:rPr>
                <w:szCs w:val="17"/>
              </w:rPr>
              <w:t>De Ranke Kriek</w:t>
            </w:r>
          </w:p>
        </w:tc>
        <w:tc>
          <w:tcPr>
            <w:tcW w:w="454" w:type="pct"/>
            <w:noWrap/>
            <w:hideMark/>
          </w:tcPr>
          <w:p w14:paraId="528E78E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EC1A8E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79CEC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FF9EB6" w14:textId="77777777" w:rsidR="00016793" w:rsidRPr="00016793" w:rsidRDefault="00016793" w:rsidP="00016793">
            <w:pPr>
              <w:spacing w:after="0"/>
              <w:jc w:val="left"/>
              <w:rPr>
                <w:szCs w:val="17"/>
              </w:rPr>
            </w:pPr>
            <w:r w:rsidRPr="00016793">
              <w:rPr>
                <w:szCs w:val="17"/>
              </w:rPr>
              <w:t>Statewide Recycling</w:t>
            </w:r>
          </w:p>
        </w:tc>
      </w:tr>
      <w:tr w:rsidR="00016793" w:rsidRPr="00016793" w14:paraId="7A21728B" w14:textId="77777777" w:rsidTr="006F3096">
        <w:trPr>
          <w:trHeight w:val="20"/>
        </w:trPr>
        <w:tc>
          <w:tcPr>
            <w:tcW w:w="1666" w:type="pct"/>
            <w:noWrap/>
            <w:hideMark/>
          </w:tcPr>
          <w:p w14:paraId="7EC0D04E" w14:textId="77777777" w:rsidR="00016793" w:rsidRPr="00016793" w:rsidRDefault="00016793" w:rsidP="00016793">
            <w:pPr>
              <w:spacing w:after="0"/>
              <w:ind w:left="159" w:hanging="159"/>
              <w:jc w:val="left"/>
              <w:rPr>
                <w:szCs w:val="17"/>
              </w:rPr>
            </w:pPr>
            <w:r w:rsidRPr="00016793">
              <w:rPr>
                <w:szCs w:val="17"/>
              </w:rPr>
              <w:t>De Ranke Noir De Dottignies</w:t>
            </w:r>
          </w:p>
        </w:tc>
        <w:tc>
          <w:tcPr>
            <w:tcW w:w="454" w:type="pct"/>
            <w:noWrap/>
            <w:hideMark/>
          </w:tcPr>
          <w:p w14:paraId="4604385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AF36E0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D1C4E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57AFBFA" w14:textId="77777777" w:rsidR="00016793" w:rsidRPr="00016793" w:rsidRDefault="00016793" w:rsidP="00016793">
            <w:pPr>
              <w:spacing w:after="0"/>
              <w:jc w:val="left"/>
              <w:rPr>
                <w:szCs w:val="17"/>
              </w:rPr>
            </w:pPr>
            <w:r w:rsidRPr="00016793">
              <w:rPr>
                <w:szCs w:val="17"/>
              </w:rPr>
              <w:t>Statewide Recycling</w:t>
            </w:r>
          </w:p>
        </w:tc>
      </w:tr>
      <w:tr w:rsidR="00016793" w:rsidRPr="00016793" w14:paraId="365C9C4B" w14:textId="77777777" w:rsidTr="006F3096">
        <w:trPr>
          <w:trHeight w:val="20"/>
        </w:trPr>
        <w:tc>
          <w:tcPr>
            <w:tcW w:w="1666" w:type="pct"/>
            <w:noWrap/>
            <w:hideMark/>
          </w:tcPr>
          <w:p w14:paraId="70343EB2" w14:textId="77777777" w:rsidR="00016793" w:rsidRPr="00016793" w:rsidRDefault="00016793" w:rsidP="00016793">
            <w:pPr>
              <w:spacing w:after="0"/>
              <w:ind w:left="159" w:hanging="159"/>
              <w:jc w:val="left"/>
              <w:rPr>
                <w:szCs w:val="17"/>
              </w:rPr>
            </w:pPr>
            <w:r w:rsidRPr="00016793">
              <w:rPr>
                <w:szCs w:val="17"/>
              </w:rPr>
              <w:t>De Ranke Noir De Dottignies</w:t>
            </w:r>
          </w:p>
        </w:tc>
        <w:tc>
          <w:tcPr>
            <w:tcW w:w="454" w:type="pct"/>
            <w:noWrap/>
            <w:hideMark/>
          </w:tcPr>
          <w:p w14:paraId="1F562AC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7B3CE5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0096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A83DEE" w14:textId="77777777" w:rsidR="00016793" w:rsidRPr="00016793" w:rsidRDefault="00016793" w:rsidP="00016793">
            <w:pPr>
              <w:spacing w:after="0"/>
              <w:jc w:val="left"/>
              <w:rPr>
                <w:szCs w:val="17"/>
              </w:rPr>
            </w:pPr>
            <w:r w:rsidRPr="00016793">
              <w:rPr>
                <w:szCs w:val="17"/>
              </w:rPr>
              <w:t>Statewide Recycling</w:t>
            </w:r>
          </w:p>
        </w:tc>
      </w:tr>
      <w:tr w:rsidR="00016793" w:rsidRPr="00016793" w14:paraId="778F8B97" w14:textId="77777777" w:rsidTr="006F3096">
        <w:trPr>
          <w:trHeight w:val="20"/>
        </w:trPr>
        <w:tc>
          <w:tcPr>
            <w:tcW w:w="1666" w:type="pct"/>
            <w:noWrap/>
            <w:hideMark/>
          </w:tcPr>
          <w:p w14:paraId="19E4B201" w14:textId="77777777" w:rsidR="00016793" w:rsidRPr="00016793" w:rsidRDefault="00016793" w:rsidP="00016793">
            <w:pPr>
              <w:spacing w:after="0"/>
              <w:ind w:left="159" w:hanging="159"/>
              <w:jc w:val="left"/>
              <w:rPr>
                <w:szCs w:val="17"/>
              </w:rPr>
            </w:pPr>
            <w:r w:rsidRPr="00016793">
              <w:rPr>
                <w:szCs w:val="17"/>
              </w:rPr>
              <w:t>De Ranke Pere Noel</w:t>
            </w:r>
          </w:p>
        </w:tc>
        <w:tc>
          <w:tcPr>
            <w:tcW w:w="454" w:type="pct"/>
            <w:noWrap/>
            <w:hideMark/>
          </w:tcPr>
          <w:p w14:paraId="758D922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32CA81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38CCD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5187D65" w14:textId="77777777" w:rsidR="00016793" w:rsidRPr="00016793" w:rsidRDefault="00016793" w:rsidP="00016793">
            <w:pPr>
              <w:spacing w:after="0"/>
              <w:jc w:val="left"/>
              <w:rPr>
                <w:szCs w:val="17"/>
              </w:rPr>
            </w:pPr>
            <w:r w:rsidRPr="00016793">
              <w:rPr>
                <w:szCs w:val="17"/>
              </w:rPr>
              <w:t>Statewide Recycling</w:t>
            </w:r>
          </w:p>
        </w:tc>
      </w:tr>
      <w:tr w:rsidR="00016793" w:rsidRPr="00016793" w14:paraId="45696FBB" w14:textId="77777777" w:rsidTr="006F3096">
        <w:trPr>
          <w:trHeight w:val="20"/>
        </w:trPr>
        <w:tc>
          <w:tcPr>
            <w:tcW w:w="1666" w:type="pct"/>
            <w:noWrap/>
            <w:hideMark/>
          </w:tcPr>
          <w:p w14:paraId="58EB2261" w14:textId="77777777" w:rsidR="00016793" w:rsidRPr="00016793" w:rsidRDefault="00016793" w:rsidP="00016793">
            <w:pPr>
              <w:spacing w:after="0"/>
              <w:ind w:left="159" w:hanging="159"/>
              <w:jc w:val="left"/>
              <w:rPr>
                <w:szCs w:val="17"/>
              </w:rPr>
            </w:pPr>
            <w:r w:rsidRPr="00016793">
              <w:rPr>
                <w:szCs w:val="17"/>
              </w:rPr>
              <w:t>De Ranke Saison De Dottigines</w:t>
            </w:r>
          </w:p>
        </w:tc>
        <w:tc>
          <w:tcPr>
            <w:tcW w:w="454" w:type="pct"/>
            <w:noWrap/>
            <w:hideMark/>
          </w:tcPr>
          <w:p w14:paraId="4F92CD4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DD95E0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F81DF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A238CB" w14:textId="77777777" w:rsidR="00016793" w:rsidRPr="00016793" w:rsidRDefault="00016793" w:rsidP="00016793">
            <w:pPr>
              <w:spacing w:after="0"/>
              <w:jc w:val="left"/>
              <w:rPr>
                <w:szCs w:val="17"/>
              </w:rPr>
            </w:pPr>
            <w:r w:rsidRPr="00016793">
              <w:rPr>
                <w:szCs w:val="17"/>
              </w:rPr>
              <w:t>Statewide Recycling</w:t>
            </w:r>
          </w:p>
        </w:tc>
      </w:tr>
      <w:tr w:rsidR="00016793" w:rsidRPr="00016793" w14:paraId="6FCC3DA4" w14:textId="77777777" w:rsidTr="006F3096">
        <w:trPr>
          <w:trHeight w:val="20"/>
        </w:trPr>
        <w:tc>
          <w:tcPr>
            <w:tcW w:w="1666" w:type="pct"/>
            <w:noWrap/>
            <w:hideMark/>
          </w:tcPr>
          <w:p w14:paraId="78F0244F" w14:textId="77777777" w:rsidR="00016793" w:rsidRPr="00016793" w:rsidRDefault="00016793" w:rsidP="00016793">
            <w:pPr>
              <w:spacing w:after="0"/>
              <w:ind w:left="159" w:hanging="159"/>
              <w:jc w:val="left"/>
              <w:rPr>
                <w:szCs w:val="17"/>
              </w:rPr>
            </w:pPr>
            <w:r w:rsidRPr="00016793">
              <w:rPr>
                <w:szCs w:val="17"/>
              </w:rPr>
              <w:t>De Ranke Saison De Dottignies</w:t>
            </w:r>
          </w:p>
        </w:tc>
        <w:tc>
          <w:tcPr>
            <w:tcW w:w="454" w:type="pct"/>
            <w:noWrap/>
            <w:hideMark/>
          </w:tcPr>
          <w:p w14:paraId="2FADE09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C8CC3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35523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9F7805" w14:textId="77777777" w:rsidR="00016793" w:rsidRPr="00016793" w:rsidRDefault="00016793" w:rsidP="00016793">
            <w:pPr>
              <w:spacing w:after="0"/>
              <w:jc w:val="left"/>
              <w:rPr>
                <w:szCs w:val="17"/>
              </w:rPr>
            </w:pPr>
            <w:r w:rsidRPr="00016793">
              <w:rPr>
                <w:szCs w:val="17"/>
              </w:rPr>
              <w:t>Statewide Recycling</w:t>
            </w:r>
          </w:p>
        </w:tc>
      </w:tr>
      <w:tr w:rsidR="00016793" w:rsidRPr="00016793" w14:paraId="259E291B" w14:textId="77777777" w:rsidTr="006F3096">
        <w:trPr>
          <w:trHeight w:val="20"/>
        </w:trPr>
        <w:tc>
          <w:tcPr>
            <w:tcW w:w="1666" w:type="pct"/>
            <w:noWrap/>
            <w:hideMark/>
          </w:tcPr>
          <w:p w14:paraId="0965B704" w14:textId="77777777" w:rsidR="00016793" w:rsidRPr="00016793" w:rsidRDefault="00016793" w:rsidP="00016793">
            <w:pPr>
              <w:spacing w:after="0"/>
              <w:ind w:left="159" w:hanging="159"/>
              <w:jc w:val="left"/>
              <w:rPr>
                <w:szCs w:val="17"/>
              </w:rPr>
            </w:pPr>
            <w:r w:rsidRPr="00016793">
              <w:rPr>
                <w:szCs w:val="17"/>
              </w:rPr>
              <w:t>De Ranke XX Bitter</w:t>
            </w:r>
          </w:p>
        </w:tc>
        <w:tc>
          <w:tcPr>
            <w:tcW w:w="454" w:type="pct"/>
            <w:noWrap/>
            <w:hideMark/>
          </w:tcPr>
          <w:p w14:paraId="1E2AC07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92554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816DFA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8FBEFA" w14:textId="77777777" w:rsidR="00016793" w:rsidRPr="00016793" w:rsidRDefault="00016793" w:rsidP="00016793">
            <w:pPr>
              <w:spacing w:after="0"/>
              <w:jc w:val="left"/>
              <w:rPr>
                <w:szCs w:val="17"/>
              </w:rPr>
            </w:pPr>
            <w:r w:rsidRPr="00016793">
              <w:rPr>
                <w:szCs w:val="17"/>
              </w:rPr>
              <w:t>Statewide Recycling</w:t>
            </w:r>
          </w:p>
        </w:tc>
      </w:tr>
      <w:tr w:rsidR="00016793" w:rsidRPr="00016793" w14:paraId="1A4EBC3C" w14:textId="77777777" w:rsidTr="006F3096">
        <w:trPr>
          <w:trHeight w:val="20"/>
        </w:trPr>
        <w:tc>
          <w:tcPr>
            <w:tcW w:w="1666" w:type="pct"/>
            <w:noWrap/>
            <w:hideMark/>
          </w:tcPr>
          <w:p w14:paraId="3F9BB1B3" w14:textId="77777777" w:rsidR="00016793" w:rsidRPr="00016793" w:rsidRDefault="00016793" w:rsidP="00016793">
            <w:pPr>
              <w:spacing w:after="0"/>
              <w:ind w:left="159" w:hanging="159"/>
              <w:jc w:val="left"/>
              <w:rPr>
                <w:szCs w:val="17"/>
              </w:rPr>
            </w:pPr>
            <w:r w:rsidRPr="00016793">
              <w:rPr>
                <w:szCs w:val="17"/>
              </w:rPr>
              <w:t>De Ranke XX Bitter</w:t>
            </w:r>
          </w:p>
        </w:tc>
        <w:tc>
          <w:tcPr>
            <w:tcW w:w="454" w:type="pct"/>
            <w:noWrap/>
            <w:hideMark/>
          </w:tcPr>
          <w:p w14:paraId="52FCEA8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BBEB5C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517B7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FAB06A" w14:textId="77777777" w:rsidR="00016793" w:rsidRPr="00016793" w:rsidRDefault="00016793" w:rsidP="00016793">
            <w:pPr>
              <w:spacing w:after="0"/>
              <w:jc w:val="left"/>
              <w:rPr>
                <w:szCs w:val="17"/>
              </w:rPr>
            </w:pPr>
            <w:r w:rsidRPr="00016793">
              <w:rPr>
                <w:szCs w:val="17"/>
              </w:rPr>
              <w:t>Statewide Recycling</w:t>
            </w:r>
          </w:p>
        </w:tc>
      </w:tr>
      <w:tr w:rsidR="00016793" w:rsidRPr="00016793" w14:paraId="0CF64DAF" w14:textId="77777777" w:rsidTr="006F3096">
        <w:trPr>
          <w:trHeight w:val="20"/>
        </w:trPr>
        <w:tc>
          <w:tcPr>
            <w:tcW w:w="1666" w:type="pct"/>
            <w:noWrap/>
            <w:hideMark/>
          </w:tcPr>
          <w:p w14:paraId="59980896" w14:textId="77777777" w:rsidR="00016793" w:rsidRPr="00016793" w:rsidRDefault="00016793" w:rsidP="00016793">
            <w:pPr>
              <w:spacing w:after="0"/>
              <w:ind w:left="159" w:hanging="159"/>
              <w:jc w:val="left"/>
              <w:rPr>
                <w:szCs w:val="17"/>
              </w:rPr>
            </w:pPr>
            <w:r w:rsidRPr="00016793">
              <w:rPr>
                <w:szCs w:val="17"/>
              </w:rPr>
              <w:t>Deschutes Armory</w:t>
            </w:r>
          </w:p>
        </w:tc>
        <w:tc>
          <w:tcPr>
            <w:tcW w:w="454" w:type="pct"/>
            <w:noWrap/>
            <w:hideMark/>
          </w:tcPr>
          <w:p w14:paraId="388E4493"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4E98C5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B92C9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F04791" w14:textId="77777777" w:rsidR="00016793" w:rsidRPr="00016793" w:rsidRDefault="00016793" w:rsidP="00016793">
            <w:pPr>
              <w:spacing w:after="0"/>
              <w:jc w:val="left"/>
              <w:rPr>
                <w:szCs w:val="17"/>
              </w:rPr>
            </w:pPr>
            <w:r w:rsidRPr="00016793">
              <w:rPr>
                <w:szCs w:val="17"/>
              </w:rPr>
              <w:t>Statewide Recycling</w:t>
            </w:r>
          </w:p>
        </w:tc>
      </w:tr>
      <w:tr w:rsidR="00016793" w:rsidRPr="00016793" w14:paraId="7FC6F75F" w14:textId="77777777" w:rsidTr="006F3096">
        <w:trPr>
          <w:trHeight w:val="20"/>
        </w:trPr>
        <w:tc>
          <w:tcPr>
            <w:tcW w:w="1666" w:type="pct"/>
            <w:noWrap/>
            <w:hideMark/>
          </w:tcPr>
          <w:p w14:paraId="600EFB67" w14:textId="77777777" w:rsidR="00016793" w:rsidRPr="00016793" w:rsidRDefault="00016793" w:rsidP="00016793">
            <w:pPr>
              <w:spacing w:after="0"/>
              <w:ind w:left="159" w:hanging="159"/>
              <w:jc w:val="left"/>
              <w:rPr>
                <w:szCs w:val="17"/>
              </w:rPr>
            </w:pPr>
            <w:r w:rsidRPr="00016793">
              <w:rPr>
                <w:szCs w:val="17"/>
              </w:rPr>
              <w:t>Deschutes Big Rig</w:t>
            </w:r>
          </w:p>
        </w:tc>
        <w:tc>
          <w:tcPr>
            <w:tcW w:w="454" w:type="pct"/>
            <w:noWrap/>
            <w:hideMark/>
          </w:tcPr>
          <w:p w14:paraId="39CF8D8A"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A75A8E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DE2BA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3D1E79" w14:textId="77777777" w:rsidR="00016793" w:rsidRPr="00016793" w:rsidRDefault="00016793" w:rsidP="00016793">
            <w:pPr>
              <w:spacing w:after="0"/>
              <w:jc w:val="left"/>
              <w:rPr>
                <w:szCs w:val="17"/>
              </w:rPr>
            </w:pPr>
            <w:r w:rsidRPr="00016793">
              <w:rPr>
                <w:szCs w:val="17"/>
              </w:rPr>
              <w:t>Statewide Recycling</w:t>
            </w:r>
          </w:p>
        </w:tc>
      </w:tr>
      <w:tr w:rsidR="00016793" w:rsidRPr="00016793" w14:paraId="6537791D" w14:textId="77777777" w:rsidTr="006F3096">
        <w:trPr>
          <w:trHeight w:val="20"/>
        </w:trPr>
        <w:tc>
          <w:tcPr>
            <w:tcW w:w="1666" w:type="pct"/>
            <w:noWrap/>
            <w:hideMark/>
          </w:tcPr>
          <w:p w14:paraId="0F0CFB9D" w14:textId="77777777" w:rsidR="00016793" w:rsidRPr="00016793" w:rsidRDefault="00016793" w:rsidP="00016793">
            <w:pPr>
              <w:spacing w:after="0"/>
              <w:ind w:left="159" w:hanging="159"/>
              <w:jc w:val="left"/>
              <w:rPr>
                <w:szCs w:val="17"/>
              </w:rPr>
            </w:pPr>
            <w:r w:rsidRPr="00016793">
              <w:rPr>
                <w:szCs w:val="17"/>
              </w:rPr>
              <w:t>Deschutes Black Butte</w:t>
            </w:r>
          </w:p>
        </w:tc>
        <w:tc>
          <w:tcPr>
            <w:tcW w:w="454" w:type="pct"/>
            <w:noWrap/>
            <w:hideMark/>
          </w:tcPr>
          <w:p w14:paraId="001D7282"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4BE88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90BE9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ED49DC" w14:textId="77777777" w:rsidR="00016793" w:rsidRPr="00016793" w:rsidRDefault="00016793" w:rsidP="00016793">
            <w:pPr>
              <w:spacing w:after="0"/>
              <w:jc w:val="left"/>
              <w:rPr>
                <w:szCs w:val="17"/>
              </w:rPr>
            </w:pPr>
            <w:r w:rsidRPr="00016793">
              <w:rPr>
                <w:szCs w:val="17"/>
              </w:rPr>
              <w:t>Statewide Recycling</w:t>
            </w:r>
          </w:p>
        </w:tc>
      </w:tr>
      <w:tr w:rsidR="00016793" w:rsidRPr="00016793" w14:paraId="10E53990" w14:textId="77777777" w:rsidTr="006F3096">
        <w:trPr>
          <w:trHeight w:val="20"/>
        </w:trPr>
        <w:tc>
          <w:tcPr>
            <w:tcW w:w="1666" w:type="pct"/>
            <w:noWrap/>
            <w:hideMark/>
          </w:tcPr>
          <w:p w14:paraId="1C2E3D41" w14:textId="77777777" w:rsidR="00016793" w:rsidRPr="00016793" w:rsidRDefault="00016793" w:rsidP="00016793">
            <w:pPr>
              <w:spacing w:after="0"/>
              <w:ind w:left="159" w:hanging="159"/>
              <w:jc w:val="left"/>
              <w:rPr>
                <w:szCs w:val="17"/>
              </w:rPr>
            </w:pPr>
            <w:r w:rsidRPr="00016793">
              <w:rPr>
                <w:szCs w:val="17"/>
              </w:rPr>
              <w:t>Deschutes Bond St Series</w:t>
            </w:r>
          </w:p>
        </w:tc>
        <w:tc>
          <w:tcPr>
            <w:tcW w:w="454" w:type="pct"/>
            <w:noWrap/>
            <w:hideMark/>
          </w:tcPr>
          <w:p w14:paraId="34F0B9C9"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2141F5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027BA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F4FBBD1" w14:textId="77777777" w:rsidR="00016793" w:rsidRPr="00016793" w:rsidRDefault="00016793" w:rsidP="00016793">
            <w:pPr>
              <w:spacing w:after="0"/>
              <w:jc w:val="left"/>
              <w:rPr>
                <w:szCs w:val="17"/>
              </w:rPr>
            </w:pPr>
            <w:r w:rsidRPr="00016793">
              <w:rPr>
                <w:szCs w:val="17"/>
              </w:rPr>
              <w:t>Statewide Recycling</w:t>
            </w:r>
          </w:p>
        </w:tc>
      </w:tr>
      <w:tr w:rsidR="00016793" w:rsidRPr="00016793" w14:paraId="2A1664DF" w14:textId="77777777" w:rsidTr="006F3096">
        <w:trPr>
          <w:trHeight w:val="20"/>
        </w:trPr>
        <w:tc>
          <w:tcPr>
            <w:tcW w:w="1666" w:type="pct"/>
            <w:noWrap/>
            <w:hideMark/>
          </w:tcPr>
          <w:p w14:paraId="44DE0DB9" w14:textId="77777777" w:rsidR="00016793" w:rsidRPr="00016793" w:rsidRDefault="00016793" w:rsidP="00016793">
            <w:pPr>
              <w:spacing w:after="0"/>
              <w:ind w:left="159" w:hanging="159"/>
              <w:jc w:val="left"/>
              <w:rPr>
                <w:szCs w:val="17"/>
              </w:rPr>
            </w:pPr>
            <w:r w:rsidRPr="00016793">
              <w:rPr>
                <w:szCs w:val="17"/>
              </w:rPr>
              <w:t>Deschutes Cinder Cone</w:t>
            </w:r>
          </w:p>
        </w:tc>
        <w:tc>
          <w:tcPr>
            <w:tcW w:w="454" w:type="pct"/>
            <w:noWrap/>
            <w:hideMark/>
          </w:tcPr>
          <w:p w14:paraId="15C145D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32A0A4C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DDC95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2831701" w14:textId="77777777" w:rsidR="00016793" w:rsidRPr="00016793" w:rsidRDefault="00016793" w:rsidP="00016793">
            <w:pPr>
              <w:spacing w:after="0"/>
              <w:jc w:val="left"/>
              <w:rPr>
                <w:szCs w:val="17"/>
              </w:rPr>
            </w:pPr>
            <w:r w:rsidRPr="00016793">
              <w:rPr>
                <w:szCs w:val="17"/>
              </w:rPr>
              <w:t>Statewide Recycling</w:t>
            </w:r>
          </w:p>
        </w:tc>
      </w:tr>
      <w:tr w:rsidR="00016793" w:rsidRPr="00016793" w14:paraId="49950440" w14:textId="77777777" w:rsidTr="006F3096">
        <w:trPr>
          <w:trHeight w:val="20"/>
        </w:trPr>
        <w:tc>
          <w:tcPr>
            <w:tcW w:w="1666" w:type="pct"/>
            <w:noWrap/>
            <w:hideMark/>
          </w:tcPr>
          <w:p w14:paraId="38287AE1" w14:textId="77777777" w:rsidR="00016793" w:rsidRPr="00016793" w:rsidRDefault="00016793" w:rsidP="00016793">
            <w:pPr>
              <w:spacing w:after="0"/>
              <w:ind w:left="159" w:hanging="159"/>
              <w:jc w:val="left"/>
              <w:rPr>
                <w:szCs w:val="17"/>
              </w:rPr>
            </w:pPr>
            <w:r w:rsidRPr="00016793">
              <w:rPr>
                <w:szCs w:val="17"/>
              </w:rPr>
              <w:t>Deschutes Down n Dirty</w:t>
            </w:r>
          </w:p>
        </w:tc>
        <w:tc>
          <w:tcPr>
            <w:tcW w:w="454" w:type="pct"/>
            <w:noWrap/>
            <w:hideMark/>
          </w:tcPr>
          <w:p w14:paraId="03FEE89A"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52E0DC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D336C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E84B13" w14:textId="77777777" w:rsidR="00016793" w:rsidRPr="00016793" w:rsidRDefault="00016793" w:rsidP="00016793">
            <w:pPr>
              <w:spacing w:after="0"/>
              <w:jc w:val="left"/>
              <w:rPr>
                <w:szCs w:val="17"/>
              </w:rPr>
            </w:pPr>
            <w:r w:rsidRPr="00016793">
              <w:rPr>
                <w:szCs w:val="17"/>
              </w:rPr>
              <w:t>Statewide Recycling</w:t>
            </w:r>
          </w:p>
        </w:tc>
      </w:tr>
      <w:tr w:rsidR="00016793" w:rsidRPr="00016793" w14:paraId="37E9903F" w14:textId="77777777" w:rsidTr="006F3096">
        <w:trPr>
          <w:trHeight w:val="20"/>
        </w:trPr>
        <w:tc>
          <w:tcPr>
            <w:tcW w:w="1666" w:type="pct"/>
            <w:noWrap/>
            <w:hideMark/>
          </w:tcPr>
          <w:p w14:paraId="74D0D7E6" w14:textId="77777777" w:rsidR="00016793" w:rsidRPr="00016793" w:rsidRDefault="00016793" w:rsidP="00016793">
            <w:pPr>
              <w:spacing w:after="0"/>
              <w:ind w:left="159" w:hanging="159"/>
              <w:jc w:val="left"/>
              <w:rPr>
                <w:szCs w:val="17"/>
              </w:rPr>
            </w:pPr>
            <w:r w:rsidRPr="00016793">
              <w:rPr>
                <w:szCs w:val="17"/>
              </w:rPr>
              <w:t>Deschutes Hop Henge IPA</w:t>
            </w:r>
          </w:p>
        </w:tc>
        <w:tc>
          <w:tcPr>
            <w:tcW w:w="454" w:type="pct"/>
            <w:noWrap/>
            <w:hideMark/>
          </w:tcPr>
          <w:p w14:paraId="0AF78BCB"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5BA9A5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BF491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645A51" w14:textId="77777777" w:rsidR="00016793" w:rsidRPr="00016793" w:rsidRDefault="00016793" w:rsidP="00016793">
            <w:pPr>
              <w:spacing w:after="0"/>
              <w:jc w:val="left"/>
              <w:rPr>
                <w:szCs w:val="17"/>
              </w:rPr>
            </w:pPr>
            <w:r w:rsidRPr="00016793">
              <w:rPr>
                <w:szCs w:val="17"/>
              </w:rPr>
              <w:t>Statewide Recycling</w:t>
            </w:r>
          </w:p>
        </w:tc>
      </w:tr>
      <w:tr w:rsidR="00016793" w:rsidRPr="00016793" w14:paraId="32D1A5F1" w14:textId="77777777" w:rsidTr="006F3096">
        <w:trPr>
          <w:trHeight w:val="20"/>
        </w:trPr>
        <w:tc>
          <w:tcPr>
            <w:tcW w:w="1666" w:type="pct"/>
            <w:noWrap/>
            <w:hideMark/>
          </w:tcPr>
          <w:p w14:paraId="164F8AEB" w14:textId="77777777" w:rsidR="00016793" w:rsidRPr="00016793" w:rsidRDefault="00016793" w:rsidP="00016793">
            <w:pPr>
              <w:spacing w:after="0"/>
              <w:ind w:left="159" w:hanging="159"/>
              <w:jc w:val="left"/>
              <w:rPr>
                <w:szCs w:val="17"/>
              </w:rPr>
            </w:pPr>
            <w:r w:rsidRPr="00016793">
              <w:rPr>
                <w:szCs w:val="17"/>
              </w:rPr>
              <w:t>Deschutes Limited Edition</w:t>
            </w:r>
          </w:p>
        </w:tc>
        <w:tc>
          <w:tcPr>
            <w:tcW w:w="454" w:type="pct"/>
            <w:noWrap/>
            <w:hideMark/>
          </w:tcPr>
          <w:p w14:paraId="04911E89"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E4D13F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0476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40F3B2" w14:textId="77777777" w:rsidR="00016793" w:rsidRPr="00016793" w:rsidRDefault="00016793" w:rsidP="00016793">
            <w:pPr>
              <w:spacing w:after="0"/>
              <w:jc w:val="left"/>
              <w:rPr>
                <w:szCs w:val="17"/>
              </w:rPr>
            </w:pPr>
            <w:r w:rsidRPr="00016793">
              <w:rPr>
                <w:szCs w:val="17"/>
              </w:rPr>
              <w:t>Statewide Recycling</w:t>
            </w:r>
          </w:p>
        </w:tc>
      </w:tr>
      <w:tr w:rsidR="00016793" w:rsidRPr="00016793" w14:paraId="4E81984A" w14:textId="77777777" w:rsidTr="006F3096">
        <w:trPr>
          <w:trHeight w:val="20"/>
        </w:trPr>
        <w:tc>
          <w:tcPr>
            <w:tcW w:w="1666" w:type="pct"/>
            <w:noWrap/>
            <w:hideMark/>
          </w:tcPr>
          <w:p w14:paraId="2FD7E3D2" w14:textId="77777777" w:rsidR="00016793" w:rsidRPr="00016793" w:rsidRDefault="00016793" w:rsidP="00016793">
            <w:pPr>
              <w:spacing w:after="0"/>
              <w:ind w:left="159" w:hanging="159"/>
              <w:jc w:val="left"/>
              <w:rPr>
                <w:szCs w:val="17"/>
              </w:rPr>
            </w:pPr>
            <w:r w:rsidRPr="00016793">
              <w:rPr>
                <w:szCs w:val="17"/>
              </w:rPr>
              <w:t>Deschutes Not The Stoic</w:t>
            </w:r>
          </w:p>
        </w:tc>
        <w:tc>
          <w:tcPr>
            <w:tcW w:w="454" w:type="pct"/>
            <w:noWrap/>
            <w:hideMark/>
          </w:tcPr>
          <w:p w14:paraId="084BBDE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CC09C0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42FC92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845F2D5" w14:textId="77777777" w:rsidR="00016793" w:rsidRPr="00016793" w:rsidRDefault="00016793" w:rsidP="00016793">
            <w:pPr>
              <w:spacing w:after="0"/>
              <w:jc w:val="left"/>
              <w:rPr>
                <w:szCs w:val="17"/>
              </w:rPr>
            </w:pPr>
            <w:r w:rsidRPr="00016793">
              <w:rPr>
                <w:szCs w:val="17"/>
              </w:rPr>
              <w:t>Statewide Recycling</w:t>
            </w:r>
          </w:p>
        </w:tc>
      </w:tr>
      <w:tr w:rsidR="00016793" w:rsidRPr="00016793" w14:paraId="3E24F573" w14:textId="77777777" w:rsidTr="006F3096">
        <w:trPr>
          <w:trHeight w:val="20"/>
        </w:trPr>
        <w:tc>
          <w:tcPr>
            <w:tcW w:w="1666" w:type="pct"/>
            <w:noWrap/>
            <w:hideMark/>
          </w:tcPr>
          <w:p w14:paraId="5CBC3096" w14:textId="77777777" w:rsidR="00016793" w:rsidRPr="00016793" w:rsidRDefault="00016793" w:rsidP="00016793">
            <w:pPr>
              <w:spacing w:after="0"/>
              <w:ind w:left="159" w:hanging="159"/>
              <w:jc w:val="left"/>
              <w:rPr>
                <w:szCs w:val="17"/>
              </w:rPr>
            </w:pPr>
            <w:r w:rsidRPr="00016793">
              <w:rPr>
                <w:szCs w:val="17"/>
              </w:rPr>
              <w:t>Deschutes Pines Drops</w:t>
            </w:r>
          </w:p>
        </w:tc>
        <w:tc>
          <w:tcPr>
            <w:tcW w:w="454" w:type="pct"/>
            <w:noWrap/>
            <w:hideMark/>
          </w:tcPr>
          <w:p w14:paraId="3AA0E54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98989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7274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EC527B" w14:textId="77777777" w:rsidR="00016793" w:rsidRPr="00016793" w:rsidRDefault="00016793" w:rsidP="00016793">
            <w:pPr>
              <w:spacing w:after="0"/>
              <w:jc w:val="left"/>
              <w:rPr>
                <w:szCs w:val="17"/>
              </w:rPr>
            </w:pPr>
            <w:r w:rsidRPr="00016793">
              <w:rPr>
                <w:szCs w:val="17"/>
              </w:rPr>
              <w:t>Statewide Recycling</w:t>
            </w:r>
          </w:p>
        </w:tc>
      </w:tr>
      <w:tr w:rsidR="00016793" w:rsidRPr="00016793" w14:paraId="38A97B67" w14:textId="77777777" w:rsidTr="006F3096">
        <w:trPr>
          <w:trHeight w:val="20"/>
        </w:trPr>
        <w:tc>
          <w:tcPr>
            <w:tcW w:w="1666" w:type="pct"/>
            <w:noWrap/>
            <w:hideMark/>
          </w:tcPr>
          <w:p w14:paraId="2AE92288" w14:textId="77777777" w:rsidR="00016793" w:rsidRPr="00016793" w:rsidRDefault="00016793" w:rsidP="00016793">
            <w:pPr>
              <w:spacing w:after="0"/>
              <w:ind w:left="159" w:hanging="159"/>
              <w:jc w:val="left"/>
              <w:rPr>
                <w:szCs w:val="17"/>
              </w:rPr>
            </w:pPr>
            <w:r w:rsidRPr="00016793">
              <w:rPr>
                <w:szCs w:val="17"/>
              </w:rPr>
              <w:t>Deschutes The Abyss</w:t>
            </w:r>
          </w:p>
        </w:tc>
        <w:tc>
          <w:tcPr>
            <w:tcW w:w="454" w:type="pct"/>
            <w:noWrap/>
            <w:hideMark/>
          </w:tcPr>
          <w:p w14:paraId="4CDE8882"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027B98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05ECE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15F1B5D" w14:textId="77777777" w:rsidR="00016793" w:rsidRPr="00016793" w:rsidRDefault="00016793" w:rsidP="00016793">
            <w:pPr>
              <w:spacing w:after="0"/>
              <w:jc w:val="left"/>
              <w:rPr>
                <w:szCs w:val="17"/>
              </w:rPr>
            </w:pPr>
            <w:r w:rsidRPr="00016793">
              <w:rPr>
                <w:szCs w:val="17"/>
              </w:rPr>
              <w:t>Statewide Recycling</w:t>
            </w:r>
          </w:p>
        </w:tc>
      </w:tr>
      <w:tr w:rsidR="00016793" w:rsidRPr="00016793" w14:paraId="4008EB17" w14:textId="77777777" w:rsidTr="006F3096">
        <w:trPr>
          <w:trHeight w:val="20"/>
        </w:trPr>
        <w:tc>
          <w:tcPr>
            <w:tcW w:w="1666" w:type="pct"/>
            <w:noWrap/>
            <w:hideMark/>
          </w:tcPr>
          <w:p w14:paraId="58EFF63C" w14:textId="77777777" w:rsidR="00016793" w:rsidRPr="00016793" w:rsidRDefault="00016793" w:rsidP="00016793">
            <w:pPr>
              <w:spacing w:after="0"/>
              <w:ind w:left="159" w:hanging="159"/>
              <w:jc w:val="left"/>
              <w:rPr>
                <w:szCs w:val="17"/>
              </w:rPr>
            </w:pPr>
            <w:r w:rsidRPr="00016793">
              <w:rPr>
                <w:szCs w:val="17"/>
              </w:rPr>
              <w:t>Doctors Orders Anaphylaxis</w:t>
            </w:r>
          </w:p>
        </w:tc>
        <w:tc>
          <w:tcPr>
            <w:tcW w:w="454" w:type="pct"/>
            <w:noWrap/>
            <w:hideMark/>
          </w:tcPr>
          <w:p w14:paraId="08C63C9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80FD3D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3F78A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805C2A4" w14:textId="77777777" w:rsidR="00016793" w:rsidRPr="00016793" w:rsidRDefault="00016793" w:rsidP="00016793">
            <w:pPr>
              <w:spacing w:after="0"/>
              <w:jc w:val="left"/>
              <w:rPr>
                <w:szCs w:val="17"/>
              </w:rPr>
            </w:pPr>
            <w:r w:rsidRPr="00016793">
              <w:rPr>
                <w:szCs w:val="17"/>
              </w:rPr>
              <w:t>Statewide Recycling</w:t>
            </w:r>
          </w:p>
        </w:tc>
      </w:tr>
      <w:tr w:rsidR="00016793" w:rsidRPr="00016793" w14:paraId="36485957" w14:textId="77777777" w:rsidTr="006F3096">
        <w:trPr>
          <w:trHeight w:val="20"/>
        </w:trPr>
        <w:tc>
          <w:tcPr>
            <w:tcW w:w="1666" w:type="pct"/>
            <w:noWrap/>
            <w:hideMark/>
          </w:tcPr>
          <w:p w14:paraId="312F9F35" w14:textId="77777777" w:rsidR="00016793" w:rsidRPr="00016793" w:rsidRDefault="00016793" w:rsidP="00016793">
            <w:pPr>
              <w:spacing w:after="0"/>
              <w:ind w:left="159" w:hanging="159"/>
              <w:jc w:val="left"/>
              <w:rPr>
                <w:szCs w:val="17"/>
              </w:rPr>
            </w:pPr>
            <w:r w:rsidRPr="00016793">
              <w:rPr>
                <w:szCs w:val="17"/>
              </w:rPr>
              <w:t>Double Vision Brewing Nectarine Dreams Pale Ale</w:t>
            </w:r>
          </w:p>
        </w:tc>
        <w:tc>
          <w:tcPr>
            <w:tcW w:w="454" w:type="pct"/>
            <w:noWrap/>
            <w:hideMark/>
          </w:tcPr>
          <w:p w14:paraId="0AFB8388"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6DF1B2A0"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C5E83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D9957C" w14:textId="77777777" w:rsidR="00016793" w:rsidRPr="00016793" w:rsidRDefault="00016793" w:rsidP="00016793">
            <w:pPr>
              <w:spacing w:after="0"/>
              <w:jc w:val="left"/>
              <w:rPr>
                <w:szCs w:val="17"/>
              </w:rPr>
            </w:pPr>
            <w:r w:rsidRPr="00016793">
              <w:rPr>
                <w:szCs w:val="17"/>
              </w:rPr>
              <w:t>Statewide Recycling</w:t>
            </w:r>
          </w:p>
        </w:tc>
      </w:tr>
      <w:tr w:rsidR="00016793" w:rsidRPr="00016793" w14:paraId="05DECC6E" w14:textId="77777777" w:rsidTr="006F3096">
        <w:trPr>
          <w:trHeight w:val="20"/>
        </w:trPr>
        <w:tc>
          <w:tcPr>
            <w:tcW w:w="1666" w:type="pct"/>
            <w:noWrap/>
            <w:hideMark/>
          </w:tcPr>
          <w:p w14:paraId="1098274A" w14:textId="77777777" w:rsidR="00016793" w:rsidRPr="00016793" w:rsidRDefault="00016793" w:rsidP="00016793">
            <w:pPr>
              <w:spacing w:after="0"/>
              <w:ind w:left="159" w:hanging="159"/>
              <w:jc w:val="left"/>
              <w:rPr>
                <w:szCs w:val="17"/>
              </w:rPr>
            </w:pPr>
            <w:r w:rsidRPr="00016793">
              <w:rPr>
                <w:szCs w:val="17"/>
              </w:rPr>
              <w:t>Ducato Chrysopolis</w:t>
            </w:r>
          </w:p>
        </w:tc>
        <w:tc>
          <w:tcPr>
            <w:tcW w:w="454" w:type="pct"/>
            <w:noWrap/>
            <w:hideMark/>
          </w:tcPr>
          <w:p w14:paraId="3828082B"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2CE1BA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06F0A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4B894A" w14:textId="77777777" w:rsidR="00016793" w:rsidRPr="00016793" w:rsidRDefault="00016793" w:rsidP="00016793">
            <w:pPr>
              <w:spacing w:after="0"/>
              <w:jc w:val="left"/>
              <w:rPr>
                <w:szCs w:val="17"/>
              </w:rPr>
            </w:pPr>
            <w:r w:rsidRPr="00016793">
              <w:rPr>
                <w:szCs w:val="17"/>
              </w:rPr>
              <w:t>Statewide Recycling</w:t>
            </w:r>
          </w:p>
        </w:tc>
      </w:tr>
      <w:tr w:rsidR="00016793" w:rsidRPr="00016793" w14:paraId="45B20BED" w14:textId="77777777" w:rsidTr="006F3096">
        <w:trPr>
          <w:trHeight w:val="20"/>
        </w:trPr>
        <w:tc>
          <w:tcPr>
            <w:tcW w:w="1666" w:type="pct"/>
            <w:noWrap/>
            <w:hideMark/>
          </w:tcPr>
          <w:p w14:paraId="4F5544D8" w14:textId="77777777" w:rsidR="00016793" w:rsidRPr="00016793" w:rsidRDefault="00016793" w:rsidP="00016793">
            <w:pPr>
              <w:spacing w:after="0"/>
              <w:ind w:left="159" w:hanging="159"/>
              <w:jc w:val="left"/>
              <w:rPr>
                <w:szCs w:val="17"/>
              </w:rPr>
            </w:pPr>
            <w:r w:rsidRPr="00016793">
              <w:rPr>
                <w:szCs w:val="17"/>
              </w:rPr>
              <w:t>Ducato Chyrysopolis</w:t>
            </w:r>
          </w:p>
        </w:tc>
        <w:tc>
          <w:tcPr>
            <w:tcW w:w="454" w:type="pct"/>
            <w:noWrap/>
            <w:hideMark/>
          </w:tcPr>
          <w:p w14:paraId="153EE4B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DA116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DBA2F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06ECAB" w14:textId="77777777" w:rsidR="00016793" w:rsidRPr="00016793" w:rsidRDefault="00016793" w:rsidP="00016793">
            <w:pPr>
              <w:spacing w:after="0"/>
              <w:jc w:val="left"/>
              <w:rPr>
                <w:szCs w:val="17"/>
              </w:rPr>
            </w:pPr>
            <w:r w:rsidRPr="00016793">
              <w:rPr>
                <w:szCs w:val="17"/>
              </w:rPr>
              <w:t>Statewide Recycling</w:t>
            </w:r>
          </w:p>
        </w:tc>
      </w:tr>
      <w:tr w:rsidR="00016793" w:rsidRPr="00016793" w14:paraId="1E6716B2" w14:textId="77777777" w:rsidTr="006F3096">
        <w:trPr>
          <w:trHeight w:val="20"/>
        </w:trPr>
        <w:tc>
          <w:tcPr>
            <w:tcW w:w="1666" w:type="pct"/>
            <w:noWrap/>
            <w:hideMark/>
          </w:tcPr>
          <w:p w14:paraId="5A805897" w14:textId="77777777" w:rsidR="00016793" w:rsidRPr="00016793" w:rsidRDefault="00016793" w:rsidP="00016793">
            <w:pPr>
              <w:spacing w:after="0"/>
              <w:ind w:left="159" w:hanging="159"/>
              <w:jc w:val="left"/>
              <w:rPr>
                <w:szCs w:val="17"/>
              </w:rPr>
            </w:pPr>
            <w:r w:rsidRPr="00016793">
              <w:rPr>
                <w:szCs w:val="17"/>
              </w:rPr>
              <w:t>Jesterking Ambree</w:t>
            </w:r>
          </w:p>
        </w:tc>
        <w:tc>
          <w:tcPr>
            <w:tcW w:w="454" w:type="pct"/>
            <w:noWrap/>
            <w:hideMark/>
          </w:tcPr>
          <w:p w14:paraId="08D37C5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456B7A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DD0608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13F33C" w14:textId="77777777" w:rsidR="00016793" w:rsidRPr="00016793" w:rsidRDefault="00016793" w:rsidP="00016793">
            <w:pPr>
              <w:spacing w:after="0"/>
              <w:jc w:val="left"/>
              <w:rPr>
                <w:szCs w:val="17"/>
              </w:rPr>
            </w:pPr>
            <w:r w:rsidRPr="00016793">
              <w:rPr>
                <w:szCs w:val="17"/>
              </w:rPr>
              <w:t>Statewide Recycling</w:t>
            </w:r>
          </w:p>
        </w:tc>
      </w:tr>
      <w:tr w:rsidR="00016793" w:rsidRPr="00016793" w14:paraId="482D35FE" w14:textId="77777777" w:rsidTr="006F3096">
        <w:trPr>
          <w:trHeight w:val="20"/>
        </w:trPr>
        <w:tc>
          <w:tcPr>
            <w:tcW w:w="1666" w:type="pct"/>
            <w:noWrap/>
            <w:hideMark/>
          </w:tcPr>
          <w:p w14:paraId="73DE7298" w14:textId="77777777" w:rsidR="00016793" w:rsidRPr="00016793" w:rsidRDefault="00016793" w:rsidP="00016793">
            <w:pPr>
              <w:spacing w:after="0"/>
              <w:ind w:left="159" w:hanging="159"/>
              <w:jc w:val="left"/>
              <w:rPr>
                <w:szCs w:val="17"/>
              </w:rPr>
            </w:pPr>
            <w:r w:rsidRPr="00016793">
              <w:rPr>
                <w:szCs w:val="17"/>
              </w:rPr>
              <w:t>Jesterking Autumnal Dichotomous</w:t>
            </w:r>
          </w:p>
        </w:tc>
        <w:tc>
          <w:tcPr>
            <w:tcW w:w="454" w:type="pct"/>
            <w:noWrap/>
            <w:hideMark/>
          </w:tcPr>
          <w:p w14:paraId="37DF1972"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4DFF75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21998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0BBBB6" w14:textId="77777777" w:rsidR="00016793" w:rsidRPr="00016793" w:rsidRDefault="00016793" w:rsidP="00016793">
            <w:pPr>
              <w:spacing w:after="0"/>
              <w:jc w:val="left"/>
              <w:rPr>
                <w:szCs w:val="17"/>
              </w:rPr>
            </w:pPr>
            <w:r w:rsidRPr="00016793">
              <w:rPr>
                <w:szCs w:val="17"/>
              </w:rPr>
              <w:t>Statewide Recycling</w:t>
            </w:r>
          </w:p>
        </w:tc>
      </w:tr>
      <w:tr w:rsidR="00016793" w:rsidRPr="00016793" w14:paraId="52E49EB8" w14:textId="77777777" w:rsidTr="006F3096">
        <w:trPr>
          <w:trHeight w:val="20"/>
        </w:trPr>
        <w:tc>
          <w:tcPr>
            <w:tcW w:w="1666" w:type="pct"/>
            <w:noWrap/>
            <w:hideMark/>
          </w:tcPr>
          <w:p w14:paraId="097D3B4D" w14:textId="77777777" w:rsidR="00016793" w:rsidRPr="00016793" w:rsidRDefault="00016793" w:rsidP="00016793">
            <w:pPr>
              <w:spacing w:after="0"/>
              <w:ind w:left="159" w:hanging="159"/>
              <w:jc w:val="left"/>
              <w:rPr>
                <w:szCs w:val="17"/>
              </w:rPr>
            </w:pPr>
            <w:r w:rsidRPr="00016793">
              <w:rPr>
                <w:szCs w:val="17"/>
              </w:rPr>
              <w:lastRenderedPageBreak/>
              <w:t>Jesterking Equipose</w:t>
            </w:r>
          </w:p>
        </w:tc>
        <w:tc>
          <w:tcPr>
            <w:tcW w:w="454" w:type="pct"/>
            <w:noWrap/>
            <w:hideMark/>
          </w:tcPr>
          <w:p w14:paraId="2458AD46"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8FC280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9866F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B2E413" w14:textId="77777777" w:rsidR="00016793" w:rsidRPr="00016793" w:rsidRDefault="00016793" w:rsidP="00016793">
            <w:pPr>
              <w:spacing w:after="0"/>
              <w:jc w:val="left"/>
              <w:rPr>
                <w:szCs w:val="17"/>
              </w:rPr>
            </w:pPr>
            <w:r w:rsidRPr="00016793">
              <w:rPr>
                <w:szCs w:val="17"/>
              </w:rPr>
              <w:t>Statewide Recycling</w:t>
            </w:r>
          </w:p>
        </w:tc>
      </w:tr>
      <w:tr w:rsidR="00016793" w:rsidRPr="00016793" w14:paraId="7CAB1C22" w14:textId="77777777" w:rsidTr="006F3096">
        <w:trPr>
          <w:trHeight w:val="20"/>
        </w:trPr>
        <w:tc>
          <w:tcPr>
            <w:tcW w:w="1666" w:type="pct"/>
            <w:noWrap/>
            <w:hideMark/>
          </w:tcPr>
          <w:p w14:paraId="27A9CF63" w14:textId="77777777" w:rsidR="00016793" w:rsidRPr="00016793" w:rsidRDefault="00016793" w:rsidP="00016793">
            <w:pPr>
              <w:spacing w:after="0"/>
              <w:ind w:left="159" w:hanging="159"/>
              <w:jc w:val="left"/>
              <w:rPr>
                <w:szCs w:val="17"/>
              </w:rPr>
            </w:pPr>
            <w:r w:rsidRPr="00016793">
              <w:rPr>
                <w:szCs w:val="17"/>
              </w:rPr>
              <w:t>Jesterking Gotslandrinka</w:t>
            </w:r>
          </w:p>
        </w:tc>
        <w:tc>
          <w:tcPr>
            <w:tcW w:w="454" w:type="pct"/>
            <w:noWrap/>
            <w:hideMark/>
          </w:tcPr>
          <w:p w14:paraId="3885DAF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22CF81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36481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78B456" w14:textId="77777777" w:rsidR="00016793" w:rsidRPr="00016793" w:rsidRDefault="00016793" w:rsidP="00016793">
            <w:pPr>
              <w:spacing w:after="0"/>
              <w:jc w:val="left"/>
              <w:rPr>
                <w:szCs w:val="17"/>
              </w:rPr>
            </w:pPr>
            <w:r w:rsidRPr="00016793">
              <w:rPr>
                <w:szCs w:val="17"/>
              </w:rPr>
              <w:t>Statewide Recycling</w:t>
            </w:r>
          </w:p>
        </w:tc>
      </w:tr>
      <w:tr w:rsidR="00016793" w:rsidRPr="00016793" w14:paraId="13F9C91B" w14:textId="77777777" w:rsidTr="006F3096">
        <w:trPr>
          <w:trHeight w:val="20"/>
        </w:trPr>
        <w:tc>
          <w:tcPr>
            <w:tcW w:w="1666" w:type="pct"/>
            <w:noWrap/>
            <w:hideMark/>
          </w:tcPr>
          <w:p w14:paraId="4B633CD6" w14:textId="77777777" w:rsidR="00016793" w:rsidRPr="00016793" w:rsidRDefault="00016793" w:rsidP="00016793">
            <w:pPr>
              <w:spacing w:after="0"/>
              <w:ind w:left="159" w:hanging="159"/>
              <w:jc w:val="left"/>
              <w:rPr>
                <w:szCs w:val="17"/>
              </w:rPr>
            </w:pPr>
            <w:r w:rsidRPr="00016793">
              <w:rPr>
                <w:szCs w:val="17"/>
              </w:rPr>
              <w:t>Jesterking Hibernal</w:t>
            </w:r>
          </w:p>
        </w:tc>
        <w:tc>
          <w:tcPr>
            <w:tcW w:w="454" w:type="pct"/>
            <w:noWrap/>
            <w:hideMark/>
          </w:tcPr>
          <w:p w14:paraId="3921BA9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DFF9B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023D7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FDC1A0" w14:textId="77777777" w:rsidR="00016793" w:rsidRPr="00016793" w:rsidRDefault="00016793" w:rsidP="00016793">
            <w:pPr>
              <w:spacing w:after="0"/>
              <w:jc w:val="left"/>
              <w:rPr>
                <w:szCs w:val="17"/>
              </w:rPr>
            </w:pPr>
            <w:r w:rsidRPr="00016793">
              <w:rPr>
                <w:szCs w:val="17"/>
              </w:rPr>
              <w:t>Statewide Recycling</w:t>
            </w:r>
          </w:p>
        </w:tc>
      </w:tr>
      <w:tr w:rsidR="00016793" w:rsidRPr="00016793" w14:paraId="61CAA84A" w14:textId="77777777" w:rsidTr="006F3096">
        <w:trPr>
          <w:trHeight w:val="20"/>
        </w:trPr>
        <w:tc>
          <w:tcPr>
            <w:tcW w:w="1666" w:type="pct"/>
            <w:noWrap/>
            <w:hideMark/>
          </w:tcPr>
          <w:p w14:paraId="70A4CA33" w14:textId="77777777" w:rsidR="00016793" w:rsidRPr="00016793" w:rsidRDefault="00016793" w:rsidP="00016793">
            <w:pPr>
              <w:spacing w:after="0"/>
              <w:ind w:left="159" w:hanging="159"/>
              <w:jc w:val="left"/>
              <w:rPr>
                <w:szCs w:val="17"/>
              </w:rPr>
            </w:pPr>
            <w:r w:rsidRPr="00016793">
              <w:rPr>
                <w:szCs w:val="17"/>
              </w:rPr>
              <w:t>Jesterking Mad Mag</w:t>
            </w:r>
          </w:p>
        </w:tc>
        <w:tc>
          <w:tcPr>
            <w:tcW w:w="454" w:type="pct"/>
            <w:noWrap/>
            <w:hideMark/>
          </w:tcPr>
          <w:p w14:paraId="7CEE0BF9"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34E3C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78B8F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15DAD35" w14:textId="77777777" w:rsidR="00016793" w:rsidRPr="00016793" w:rsidRDefault="00016793" w:rsidP="00016793">
            <w:pPr>
              <w:spacing w:after="0"/>
              <w:jc w:val="left"/>
              <w:rPr>
                <w:szCs w:val="17"/>
              </w:rPr>
            </w:pPr>
            <w:r w:rsidRPr="00016793">
              <w:rPr>
                <w:szCs w:val="17"/>
              </w:rPr>
              <w:t>Statewide Recycling</w:t>
            </w:r>
          </w:p>
        </w:tc>
      </w:tr>
      <w:tr w:rsidR="00016793" w:rsidRPr="00016793" w14:paraId="2AF2973E" w14:textId="77777777" w:rsidTr="006F3096">
        <w:trPr>
          <w:trHeight w:val="20"/>
        </w:trPr>
        <w:tc>
          <w:tcPr>
            <w:tcW w:w="1666" w:type="pct"/>
            <w:noWrap/>
            <w:hideMark/>
          </w:tcPr>
          <w:p w14:paraId="36A6F726" w14:textId="77777777" w:rsidR="00016793" w:rsidRPr="00016793" w:rsidRDefault="00016793" w:rsidP="00016793">
            <w:pPr>
              <w:spacing w:after="0"/>
              <w:ind w:left="159" w:hanging="159"/>
              <w:jc w:val="left"/>
              <w:rPr>
                <w:szCs w:val="17"/>
              </w:rPr>
            </w:pPr>
            <w:r w:rsidRPr="00016793">
              <w:rPr>
                <w:szCs w:val="17"/>
              </w:rPr>
              <w:t>Jesterking OL OI</w:t>
            </w:r>
          </w:p>
        </w:tc>
        <w:tc>
          <w:tcPr>
            <w:tcW w:w="454" w:type="pct"/>
            <w:noWrap/>
            <w:hideMark/>
          </w:tcPr>
          <w:p w14:paraId="3E64459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7CEBB6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0F90AF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2621FC" w14:textId="77777777" w:rsidR="00016793" w:rsidRPr="00016793" w:rsidRDefault="00016793" w:rsidP="00016793">
            <w:pPr>
              <w:spacing w:after="0"/>
              <w:jc w:val="left"/>
              <w:rPr>
                <w:szCs w:val="17"/>
              </w:rPr>
            </w:pPr>
            <w:r w:rsidRPr="00016793">
              <w:rPr>
                <w:szCs w:val="17"/>
              </w:rPr>
              <w:t>Statewide Recycling</w:t>
            </w:r>
          </w:p>
        </w:tc>
      </w:tr>
      <w:tr w:rsidR="00016793" w:rsidRPr="00016793" w14:paraId="62FC056D" w14:textId="77777777" w:rsidTr="006F3096">
        <w:trPr>
          <w:trHeight w:val="20"/>
        </w:trPr>
        <w:tc>
          <w:tcPr>
            <w:tcW w:w="1666" w:type="pct"/>
            <w:noWrap/>
            <w:hideMark/>
          </w:tcPr>
          <w:p w14:paraId="37A0DF12" w14:textId="77777777" w:rsidR="00016793" w:rsidRPr="00016793" w:rsidRDefault="00016793" w:rsidP="00016793">
            <w:pPr>
              <w:spacing w:after="0"/>
              <w:ind w:left="159" w:hanging="159"/>
              <w:jc w:val="left"/>
              <w:rPr>
                <w:szCs w:val="17"/>
              </w:rPr>
            </w:pPr>
            <w:r w:rsidRPr="00016793">
              <w:rPr>
                <w:szCs w:val="17"/>
              </w:rPr>
              <w:t>Jesterking Repose</w:t>
            </w:r>
          </w:p>
        </w:tc>
        <w:tc>
          <w:tcPr>
            <w:tcW w:w="454" w:type="pct"/>
            <w:noWrap/>
            <w:hideMark/>
          </w:tcPr>
          <w:p w14:paraId="319A7C3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E9B6F0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FED90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D89C95" w14:textId="77777777" w:rsidR="00016793" w:rsidRPr="00016793" w:rsidRDefault="00016793" w:rsidP="00016793">
            <w:pPr>
              <w:spacing w:after="0"/>
              <w:jc w:val="left"/>
              <w:rPr>
                <w:szCs w:val="17"/>
              </w:rPr>
            </w:pPr>
            <w:r w:rsidRPr="00016793">
              <w:rPr>
                <w:szCs w:val="17"/>
              </w:rPr>
              <w:t>Statewide Recycling</w:t>
            </w:r>
          </w:p>
        </w:tc>
      </w:tr>
      <w:tr w:rsidR="00016793" w:rsidRPr="00016793" w14:paraId="7F5F0E5C" w14:textId="77777777" w:rsidTr="006F3096">
        <w:trPr>
          <w:trHeight w:val="20"/>
        </w:trPr>
        <w:tc>
          <w:tcPr>
            <w:tcW w:w="1666" w:type="pct"/>
            <w:noWrap/>
            <w:hideMark/>
          </w:tcPr>
          <w:p w14:paraId="796905D4" w14:textId="77777777" w:rsidR="00016793" w:rsidRPr="00016793" w:rsidRDefault="00016793" w:rsidP="00016793">
            <w:pPr>
              <w:spacing w:after="0"/>
              <w:ind w:left="159" w:hanging="159"/>
              <w:jc w:val="left"/>
              <w:rPr>
                <w:szCs w:val="17"/>
              </w:rPr>
            </w:pPr>
            <w:r w:rsidRPr="00016793">
              <w:rPr>
                <w:szCs w:val="17"/>
              </w:rPr>
              <w:t>Jesterking Sin Frontier</w:t>
            </w:r>
          </w:p>
        </w:tc>
        <w:tc>
          <w:tcPr>
            <w:tcW w:w="454" w:type="pct"/>
            <w:noWrap/>
            <w:hideMark/>
          </w:tcPr>
          <w:p w14:paraId="4D11910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5F65D1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5E0C2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04207B" w14:textId="77777777" w:rsidR="00016793" w:rsidRPr="00016793" w:rsidRDefault="00016793" w:rsidP="00016793">
            <w:pPr>
              <w:spacing w:after="0"/>
              <w:jc w:val="left"/>
              <w:rPr>
                <w:szCs w:val="17"/>
              </w:rPr>
            </w:pPr>
            <w:r w:rsidRPr="00016793">
              <w:rPr>
                <w:szCs w:val="17"/>
              </w:rPr>
              <w:t>Statewide Recycling</w:t>
            </w:r>
          </w:p>
        </w:tc>
      </w:tr>
      <w:tr w:rsidR="00016793" w:rsidRPr="00016793" w14:paraId="247ED2E8" w14:textId="77777777" w:rsidTr="006F3096">
        <w:trPr>
          <w:trHeight w:val="20"/>
        </w:trPr>
        <w:tc>
          <w:tcPr>
            <w:tcW w:w="1666" w:type="pct"/>
            <w:noWrap/>
            <w:hideMark/>
          </w:tcPr>
          <w:p w14:paraId="7CB6CD0A" w14:textId="77777777" w:rsidR="00016793" w:rsidRPr="00016793" w:rsidRDefault="00016793" w:rsidP="00016793">
            <w:pPr>
              <w:spacing w:after="0"/>
              <w:ind w:left="159" w:hanging="159"/>
              <w:jc w:val="left"/>
              <w:rPr>
                <w:szCs w:val="17"/>
              </w:rPr>
            </w:pPr>
            <w:r w:rsidRPr="00016793">
              <w:rPr>
                <w:szCs w:val="17"/>
              </w:rPr>
              <w:t>Lervig Brewers Reserve Galaxy IPA</w:t>
            </w:r>
          </w:p>
        </w:tc>
        <w:tc>
          <w:tcPr>
            <w:tcW w:w="454" w:type="pct"/>
            <w:noWrap/>
            <w:hideMark/>
          </w:tcPr>
          <w:p w14:paraId="0BE4EEF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8AF8C8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B0313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5C56E8" w14:textId="77777777" w:rsidR="00016793" w:rsidRPr="00016793" w:rsidRDefault="00016793" w:rsidP="00016793">
            <w:pPr>
              <w:spacing w:after="0"/>
              <w:jc w:val="left"/>
              <w:rPr>
                <w:szCs w:val="17"/>
              </w:rPr>
            </w:pPr>
            <w:r w:rsidRPr="00016793">
              <w:rPr>
                <w:szCs w:val="17"/>
              </w:rPr>
              <w:t>Statewide Recycling</w:t>
            </w:r>
          </w:p>
        </w:tc>
      </w:tr>
      <w:tr w:rsidR="00016793" w:rsidRPr="00016793" w14:paraId="3E5A4B72" w14:textId="77777777" w:rsidTr="006F3096">
        <w:trPr>
          <w:trHeight w:val="20"/>
        </w:trPr>
        <w:tc>
          <w:tcPr>
            <w:tcW w:w="1666" w:type="pct"/>
            <w:noWrap/>
            <w:hideMark/>
          </w:tcPr>
          <w:p w14:paraId="306DD2D8" w14:textId="77777777" w:rsidR="00016793" w:rsidRPr="00016793" w:rsidRDefault="00016793" w:rsidP="00016793">
            <w:pPr>
              <w:spacing w:after="0"/>
              <w:ind w:left="159" w:hanging="159"/>
              <w:jc w:val="left"/>
              <w:rPr>
                <w:szCs w:val="17"/>
              </w:rPr>
            </w:pPr>
            <w:r w:rsidRPr="00016793">
              <w:rPr>
                <w:szCs w:val="17"/>
              </w:rPr>
              <w:t>Lervig Brewers Reserve Konrad Stout</w:t>
            </w:r>
          </w:p>
        </w:tc>
        <w:tc>
          <w:tcPr>
            <w:tcW w:w="454" w:type="pct"/>
            <w:noWrap/>
            <w:hideMark/>
          </w:tcPr>
          <w:p w14:paraId="003E63A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482374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28F029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3646A9A" w14:textId="77777777" w:rsidR="00016793" w:rsidRPr="00016793" w:rsidRDefault="00016793" w:rsidP="00016793">
            <w:pPr>
              <w:spacing w:after="0"/>
              <w:jc w:val="left"/>
              <w:rPr>
                <w:szCs w:val="17"/>
              </w:rPr>
            </w:pPr>
            <w:r w:rsidRPr="00016793">
              <w:rPr>
                <w:szCs w:val="17"/>
              </w:rPr>
              <w:t>Statewide Recycling</w:t>
            </w:r>
          </w:p>
        </w:tc>
      </w:tr>
      <w:tr w:rsidR="00016793" w:rsidRPr="00016793" w14:paraId="3CDEA1DB" w14:textId="77777777" w:rsidTr="006F3096">
        <w:trPr>
          <w:trHeight w:val="20"/>
        </w:trPr>
        <w:tc>
          <w:tcPr>
            <w:tcW w:w="1666" w:type="pct"/>
            <w:noWrap/>
            <w:hideMark/>
          </w:tcPr>
          <w:p w14:paraId="290D226B" w14:textId="77777777" w:rsidR="00016793" w:rsidRPr="00016793" w:rsidRDefault="00016793" w:rsidP="00016793">
            <w:pPr>
              <w:spacing w:after="0"/>
              <w:ind w:left="159" w:hanging="159"/>
              <w:jc w:val="left"/>
              <w:rPr>
                <w:szCs w:val="17"/>
              </w:rPr>
            </w:pPr>
            <w:r w:rsidRPr="00016793">
              <w:rPr>
                <w:szCs w:val="17"/>
              </w:rPr>
              <w:t>Lervig Brewers Reserve Rye IPA</w:t>
            </w:r>
          </w:p>
        </w:tc>
        <w:tc>
          <w:tcPr>
            <w:tcW w:w="454" w:type="pct"/>
            <w:noWrap/>
            <w:hideMark/>
          </w:tcPr>
          <w:p w14:paraId="77EE19B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45D803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0B6AE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112C55" w14:textId="77777777" w:rsidR="00016793" w:rsidRPr="00016793" w:rsidRDefault="00016793" w:rsidP="00016793">
            <w:pPr>
              <w:spacing w:after="0"/>
              <w:jc w:val="left"/>
              <w:rPr>
                <w:szCs w:val="17"/>
              </w:rPr>
            </w:pPr>
            <w:r w:rsidRPr="00016793">
              <w:rPr>
                <w:szCs w:val="17"/>
              </w:rPr>
              <w:t>Statewide Recycling</w:t>
            </w:r>
          </w:p>
        </w:tc>
      </w:tr>
      <w:tr w:rsidR="00016793" w:rsidRPr="00016793" w14:paraId="6CBC7B6A" w14:textId="77777777" w:rsidTr="006F3096">
        <w:trPr>
          <w:trHeight w:val="20"/>
        </w:trPr>
        <w:tc>
          <w:tcPr>
            <w:tcW w:w="1666" w:type="pct"/>
            <w:noWrap/>
            <w:hideMark/>
          </w:tcPr>
          <w:p w14:paraId="43F41464" w14:textId="77777777" w:rsidR="00016793" w:rsidRPr="00016793" w:rsidRDefault="00016793" w:rsidP="00016793">
            <w:pPr>
              <w:spacing w:after="0"/>
              <w:ind w:left="159" w:hanging="159"/>
              <w:jc w:val="left"/>
              <w:rPr>
                <w:szCs w:val="17"/>
              </w:rPr>
            </w:pPr>
            <w:r w:rsidRPr="00016793">
              <w:rPr>
                <w:szCs w:val="17"/>
              </w:rPr>
              <w:t>Lervig Brewers Reserve White IPA</w:t>
            </w:r>
          </w:p>
        </w:tc>
        <w:tc>
          <w:tcPr>
            <w:tcW w:w="454" w:type="pct"/>
            <w:noWrap/>
            <w:hideMark/>
          </w:tcPr>
          <w:p w14:paraId="05BF2543"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10522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CFC0F7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CE9B473" w14:textId="77777777" w:rsidR="00016793" w:rsidRPr="00016793" w:rsidRDefault="00016793" w:rsidP="00016793">
            <w:pPr>
              <w:spacing w:after="0"/>
              <w:jc w:val="left"/>
              <w:rPr>
                <w:szCs w:val="17"/>
              </w:rPr>
            </w:pPr>
            <w:r w:rsidRPr="00016793">
              <w:rPr>
                <w:szCs w:val="17"/>
              </w:rPr>
              <w:t>Statewide Recycling</w:t>
            </w:r>
          </w:p>
        </w:tc>
      </w:tr>
      <w:tr w:rsidR="00016793" w:rsidRPr="00016793" w14:paraId="1B54FB1F" w14:textId="77777777" w:rsidTr="006F3096">
        <w:trPr>
          <w:trHeight w:val="20"/>
        </w:trPr>
        <w:tc>
          <w:tcPr>
            <w:tcW w:w="1666" w:type="pct"/>
            <w:noWrap/>
            <w:hideMark/>
          </w:tcPr>
          <w:p w14:paraId="15D770F8" w14:textId="77777777" w:rsidR="00016793" w:rsidRPr="00016793" w:rsidRDefault="00016793" w:rsidP="00016793">
            <w:pPr>
              <w:spacing w:after="0"/>
              <w:ind w:left="159" w:hanging="159"/>
              <w:jc w:val="left"/>
              <w:rPr>
                <w:szCs w:val="17"/>
              </w:rPr>
            </w:pPr>
            <w:r w:rsidRPr="00016793">
              <w:rPr>
                <w:szCs w:val="17"/>
              </w:rPr>
              <w:t>Lervig Hoppy Joe</w:t>
            </w:r>
          </w:p>
        </w:tc>
        <w:tc>
          <w:tcPr>
            <w:tcW w:w="454" w:type="pct"/>
            <w:noWrap/>
            <w:hideMark/>
          </w:tcPr>
          <w:p w14:paraId="05159D7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94650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832F5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8BB7A71" w14:textId="77777777" w:rsidR="00016793" w:rsidRPr="00016793" w:rsidRDefault="00016793" w:rsidP="00016793">
            <w:pPr>
              <w:spacing w:after="0"/>
              <w:jc w:val="left"/>
              <w:rPr>
                <w:szCs w:val="17"/>
              </w:rPr>
            </w:pPr>
            <w:r w:rsidRPr="00016793">
              <w:rPr>
                <w:szCs w:val="17"/>
              </w:rPr>
              <w:t>Statewide Recycling</w:t>
            </w:r>
          </w:p>
        </w:tc>
      </w:tr>
      <w:tr w:rsidR="00016793" w:rsidRPr="00016793" w14:paraId="4B11A705" w14:textId="77777777" w:rsidTr="006F3096">
        <w:trPr>
          <w:trHeight w:val="20"/>
        </w:trPr>
        <w:tc>
          <w:tcPr>
            <w:tcW w:w="1666" w:type="pct"/>
            <w:noWrap/>
            <w:hideMark/>
          </w:tcPr>
          <w:p w14:paraId="2632A556" w14:textId="77777777" w:rsidR="00016793" w:rsidRPr="00016793" w:rsidRDefault="00016793" w:rsidP="00016793">
            <w:pPr>
              <w:spacing w:after="0"/>
              <w:ind w:left="159" w:hanging="159"/>
              <w:jc w:val="left"/>
              <w:rPr>
                <w:szCs w:val="17"/>
              </w:rPr>
            </w:pPr>
            <w:r w:rsidRPr="00016793">
              <w:rPr>
                <w:szCs w:val="17"/>
              </w:rPr>
              <w:t>Lervig Lucky Jack</w:t>
            </w:r>
          </w:p>
        </w:tc>
        <w:tc>
          <w:tcPr>
            <w:tcW w:w="454" w:type="pct"/>
            <w:noWrap/>
            <w:hideMark/>
          </w:tcPr>
          <w:p w14:paraId="7FFD9C3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F600C15"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2BC4A6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7E79C0" w14:textId="77777777" w:rsidR="00016793" w:rsidRPr="00016793" w:rsidRDefault="00016793" w:rsidP="00016793">
            <w:pPr>
              <w:spacing w:after="0"/>
              <w:jc w:val="left"/>
              <w:rPr>
                <w:szCs w:val="17"/>
              </w:rPr>
            </w:pPr>
            <w:r w:rsidRPr="00016793">
              <w:rPr>
                <w:szCs w:val="17"/>
              </w:rPr>
              <w:t>Statewide Recycling</w:t>
            </w:r>
          </w:p>
        </w:tc>
      </w:tr>
      <w:tr w:rsidR="00016793" w:rsidRPr="00016793" w14:paraId="5E0F23E5" w14:textId="77777777" w:rsidTr="006F3096">
        <w:trPr>
          <w:trHeight w:val="20"/>
        </w:trPr>
        <w:tc>
          <w:tcPr>
            <w:tcW w:w="1666" w:type="pct"/>
            <w:noWrap/>
            <w:hideMark/>
          </w:tcPr>
          <w:p w14:paraId="7F4156C9" w14:textId="77777777" w:rsidR="00016793" w:rsidRPr="00016793" w:rsidRDefault="00016793" w:rsidP="00016793">
            <w:pPr>
              <w:spacing w:after="0"/>
              <w:ind w:left="159" w:hanging="159"/>
              <w:jc w:val="left"/>
              <w:rPr>
                <w:szCs w:val="17"/>
              </w:rPr>
            </w:pPr>
            <w:r w:rsidRPr="00016793">
              <w:rPr>
                <w:szCs w:val="17"/>
              </w:rPr>
              <w:t>Lervig Rustique</w:t>
            </w:r>
          </w:p>
        </w:tc>
        <w:tc>
          <w:tcPr>
            <w:tcW w:w="454" w:type="pct"/>
            <w:noWrap/>
            <w:hideMark/>
          </w:tcPr>
          <w:p w14:paraId="08AB536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FAB9652"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4B2A3F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488B27" w14:textId="77777777" w:rsidR="00016793" w:rsidRPr="00016793" w:rsidRDefault="00016793" w:rsidP="00016793">
            <w:pPr>
              <w:spacing w:after="0"/>
              <w:jc w:val="left"/>
              <w:rPr>
                <w:szCs w:val="17"/>
              </w:rPr>
            </w:pPr>
            <w:r w:rsidRPr="00016793">
              <w:rPr>
                <w:szCs w:val="17"/>
              </w:rPr>
              <w:t>Statewide Recycling</w:t>
            </w:r>
          </w:p>
        </w:tc>
      </w:tr>
      <w:tr w:rsidR="00016793" w:rsidRPr="00016793" w14:paraId="1DFB166A" w14:textId="77777777" w:rsidTr="006F3096">
        <w:trPr>
          <w:trHeight w:val="20"/>
        </w:trPr>
        <w:tc>
          <w:tcPr>
            <w:tcW w:w="1666" w:type="pct"/>
            <w:noWrap/>
            <w:hideMark/>
          </w:tcPr>
          <w:p w14:paraId="05E0E209" w14:textId="77777777" w:rsidR="00016793" w:rsidRPr="00016793" w:rsidRDefault="00016793" w:rsidP="00016793">
            <w:pPr>
              <w:spacing w:after="0"/>
              <w:ind w:left="159" w:hanging="159"/>
              <w:jc w:val="left"/>
              <w:rPr>
                <w:szCs w:val="17"/>
              </w:rPr>
            </w:pPr>
            <w:r w:rsidRPr="00016793">
              <w:rPr>
                <w:szCs w:val="17"/>
              </w:rPr>
              <w:t>Lover Beer Brunga</w:t>
            </w:r>
          </w:p>
        </w:tc>
        <w:tc>
          <w:tcPr>
            <w:tcW w:w="454" w:type="pct"/>
            <w:noWrap/>
            <w:hideMark/>
          </w:tcPr>
          <w:p w14:paraId="1F4C1E9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63DED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BFE5C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DE0F3A" w14:textId="77777777" w:rsidR="00016793" w:rsidRPr="00016793" w:rsidRDefault="00016793" w:rsidP="00016793">
            <w:pPr>
              <w:spacing w:after="0"/>
              <w:jc w:val="left"/>
              <w:rPr>
                <w:szCs w:val="17"/>
              </w:rPr>
            </w:pPr>
            <w:r w:rsidRPr="00016793">
              <w:rPr>
                <w:szCs w:val="17"/>
              </w:rPr>
              <w:t>Statewide Recycling</w:t>
            </w:r>
          </w:p>
        </w:tc>
      </w:tr>
      <w:tr w:rsidR="00016793" w:rsidRPr="00016793" w14:paraId="65FE1C51" w14:textId="77777777" w:rsidTr="006F3096">
        <w:trPr>
          <w:trHeight w:val="20"/>
        </w:trPr>
        <w:tc>
          <w:tcPr>
            <w:tcW w:w="1666" w:type="pct"/>
            <w:noWrap/>
            <w:hideMark/>
          </w:tcPr>
          <w:p w14:paraId="44979B2D" w14:textId="77777777" w:rsidR="00016793" w:rsidRPr="00016793" w:rsidRDefault="00016793" w:rsidP="00016793">
            <w:pPr>
              <w:spacing w:after="0"/>
              <w:ind w:left="159" w:hanging="159"/>
              <w:jc w:val="left"/>
              <w:rPr>
                <w:szCs w:val="17"/>
              </w:rPr>
            </w:pPr>
            <w:r w:rsidRPr="00016793">
              <w:rPr>
                <w:szCs w:val="17"/>
              </w:rPr>
              <w:t>Lover Beer Cardosa</w:t>
            </w:r>
          </w:p>
        </w:tc>
        <w:tc>
          <w:tcPr>
            <w:tcW w:w="454" w:type="pct"/>
            <w:noWrap/>
            <w:hideMark/>
          </w:tcPr>
          <w:p w14:paraId="0728EFCF"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8847F3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E1212F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6F46DB" w14:textId="77777777" w:rsidR="00016793" w:rsidRPr="00016793" w:rsidRDefault="00016793" w:rsidP="00016793">
            <w:pPr>
              <w:spacing w:after="0"/>
              <w:jc w:val="left"/>
              <w:rPr>
                <w:szCs w:val="17"/>
              </w:rPr>
            </w:pPr>
            <w:r w:rsidRPr="00016793">
              <w:rPr>
                <w:szCs w:val="17"/>
              </w:rPr>
              <w:t>Statewide Recycling</w:t>
            </w:r>
          </w:p>
        </w:tc>
      </w:tr>
      <w:tr w:rsidR="00016793" w:rsidRPr="00016793" w14:paraId="506DA93B" w14:textId="77777777" w:rsidTr="006F3096">
        <w:trPr>
          <w:trHeight w:val="20"/>
        </w:trPr>
        <w:tc>
          <w:tcPr>
            <w:tcW w:w="1666" w:type="pct"/>
            <w:noWrap/>
            <w:hideMark/>
          </w:tcPr>
          <w:p w14:paraId="60914AAE" w14:textId="77777777" w:rsidR="00016793" w:rsidRPr="00016793" w:rsidRDefault="00016793" w:rsidP="00016793">
            <w:pPr>
              <w:spacing w:after="0"/>
              <w:ind w:left="159" w:hanging="159"/>
              <w:jc w:val="left"/>
              <w:rPr>
                <w:szCs w:val="17"/>
              </w:rPr>
            </w:pPr>
            <w:r w:rsidRPr="00016793">
              <w:rPr>
                <w:szCs w:val="17"/>
              </w:rPr>
              <w:t>Lover Beer D Uva</w:t>
            </w:r>
          </w:p>
        </w:tc>
        <w:tc>
          <w:tcPr>
            <w:tcW w:w="454" w:type="pct"/>
            <w:noWrap/>
            <w:hideMark/>
          </w:tcPr>
          <w:p w14:paraId="40EAEDB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FADA28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33FE45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2891CA" w14:textId="77777777" w:rsidR="00016793" w:rsidRPr="00016793" w:rsidRDefault="00016793" w:rsidP="00016793">
            <w:pPr>
              <w:spacing w:after="0"/>
              <w:jc w:val="left"/>
              <w:rPr>
                <w:szCs w:val="17"/>
              </w:rPr>
            </w:pPr>
            <w:r w:rsidRPr="00016793">
              <w:rPr>
                <w:szCs w:val="17"/>
              </w:rPr>
              <w:t>Statewide Recycling</w:t>
            </w:r>
          </w:p>
        </w:tc>
      </w:tr>
      <w:tr w:rsidR="00016793" w:rsidRPr="00016793" w14:paraId="3B3CC1AE" w14:textId="77777777" w:rsidTr="006F3096">
        <w:trPr>
          <w:trHeight w:val="20"/>
        </w:trPr>
        <w:tc>
          <w:tcPr>
            <w:tcW w:w="1666" w:type="pct"/>
            <w:noWrap/>
            <w:hideMark/>
          </w:tcPr>
          <w:p w14:paraId="1A0214C7" w14:textId="77777777" w:rsidR="00016793" w:rsidRPr="00016793" w:rsidRDefault="00016793" w:rsidP="00016793">
            <w:pPr>
              <w:spacing w:after="0"/>
              <w:ind w:left="159" w:hanging="159"/>
              <w:jc w:val="left"/>
              <w:rPr>
                <w:szCs w:val="17"/>
              </w:rPr>
            </w:pPr>
            <w:r w:rsidRPr="00016793">
              <w:rPr>
                <w:szCs w:val="17"/>
              </w:rPr>
              <w:t>Lover Beer Dama Bruna</w:t>
            </w:r>
          </w:p>
        </w:tc>
        <w:tc>
          <w:tcPr>
            <w:tcW w:w="454" w:type="pct"/>
            <w:noWrap/>
            <w:hideMark/>
          </w:tcPr>
          <w:p w14:paraId="5CE3CFB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AA3720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5A16E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2DD478" w14:textId="77777777" w:rsidR="00016793" w:rsidRPr="00016793" w:rsidRDefault="00016793" w:rsidP="00016793">
            <w:pPr>
              <w:spacing w:after="0"/>
              <w:jc w:val="left"/>
              <w:rPr>
                <w:szCs w:val="17"/>
              </w:rPr>
            </w:pPr>
            <w:r w:rsidRPr="00016793">
              <w:rPr>
                <w:szCs w:val="17"/>
              </w:rPr>
              <w:t>Statewide Recycling</w:t>
            </w:r>
          </w:p>
        </w:tc>
      </w:tr>
      <w:tr w:rsidR="00016793" w:rsidRPr="00016793" w14:paraId="6767831F" w14:textId="77777777" w:rsidTr="006F3096">
        <w:trPr>
          <w:trHeight w:val="20"/>
        </w:trPr>
        <w:tc>
          <w:tcPr>
            <w:tcW w:w="1666" w:type="pct"/>
            <w:noWrap/>
            <w:hideMark/>
          </w:tcPr>
          <w:p w14:paraId="24DF11FF" w14:textId="77777777" w:rsidR="00016793" w:rsidRPr="00016793" w:rsidRDefault="00016793" w:rsidP="00016793">
            <w:pPr>
              <w:spacing w:after="0"/>
              <w:ind w:left="159" w:hanging="159"/>
              <w:jc w:val="left"/>
              <w:rPr>
                <w:szCs w:val="17"/>
              </w:rPr>
            </w:pPr>
            <w:r w:rsidRPr="00016793">
              <w:rPr>
                <w:szCs w:val="17"/>
              </w:rPr>
              <w:t>Lover Beer For Fan</w:t>
            </w:r>
          </w:p>
        </w:tc>
        <w:tc>
          <w:tcPr>
            <w:tcW w:w="454" w:type="pct"/>
            <w:noWrap/>
            <w:hideMark/>
          </w:tcPr>
          <w:p w14:paraId="1CC218B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D39E27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B2CB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2FEB6D" w14:textId="77777777" w:rsidR="00016793" w:rsidRPr="00016793" w:rsidRDefault="00016793" w:rsidP="00016793">
            <w:pPr>
              <w:spacing w:after="0"/>
              <w:jc w:val="left"/>
              <w:rPr>
                <w:szCs w:val="17"/>
              </w:rPr>
            </w:pPr>
            <w:r w:rsidRPr="00016793">
              <w:rPr>
                <w:szCs w:val="17"/>
              </w:rPr>
              <w:t>Statewide Recycling</w:t>
            </w:r>
          </w:p>
        </w:tc>
      </w:tr>
      <w:tr w:rsidR="00016793" w:rsidRPr="00016793" w14:paraId="0F9D99DD" w14:textId="77777777" w:rsidTr="006F3096">
        <w:trPr>
          <w:trHeight w:val="20"/>
        </w:trPr>
        <w:tc>
          <w:tcPr>
            <w:tcW w:w="1666" w:type="pct"/>
            <w:noWrap/>
            <w:hideMark/>
          </w:tcPr>
          <w:p w14:paraId="091E23E4" w14:textId="77777777" w:rsidR="00016793" w:rsidRPr="00016793" w:rsidRDefault="00016793" w:rsidP="00016793">
            <w:pPr>
              <w:spacing w:after="0"/>
              <w:ind w:left="159" w:hanging="159"/>
              <w:jc w:val="left"/>
              <w:rPr>
                <w:szCs w:val="17"/>
              </w:rPr>
            </w:pPr>
            <w:r w:rsidRPr="00016793">
              <w:rPr>
                <w:szCs w:val="17"/>
              </w:rPr>
              <w:t>Lover Beer Griotta</w:t>
            </w:r>
          </w:p>
        </w:tc>
        <w:tc>
          <w:tcPr>
            <w:tcW w:w="454" w:type="pct"/>
            <w:noWrap/>
            <w:hideMark/>
          </w:tcPr>
          <w:p w14:paraId="64539D52"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6C7352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4F9F6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A39BD2" w14:textId="77777777" w:rsidR="00016793" w:rsidRPr="00016793" w:rsidRDefault="00016793" w:rsidP="00016793">
            <w:pPr>
              <w:spacing w:after="0"/>
              <w:jc w:val="left"/>
              <w:rPr>
                <w:szCs w:val="17"/>
              </w:rPr>
            </w:pPr>
            <w:r w:rsidRPr="00016793">
              <w:rPr>
                <w:szCs w:val="17"/>
              </w:rPr>
              <w:t>Statewide Recycling</w:t>
            </w:r>
          </w:p>
        </w:tc>
      </w:tr>
      <w:tr w:rsidR="00016793" w:rsidRPr="00016793" w14:paraId="246AC57D" w14:textId="77777777" w:rsidTr="006F3096">
        <w:trPr>
          <w:trHeight w:val="20"/>
        </w:trPr>
        <w:tc>
          <w:tcPr>
            <w:tcW w:w="1666" w:type="pct"/>
            <w:noWrap/>
            <w:hideMark/>
          </w:tcPr>
          <w:p w14:paraId="2C246D35" w14:textId="77777777" w:rsidR="00016793" w:rsidRPr="00016793" w:rsidRDefault="00016793" w:rsidP="00016793">
            <w:pPr>
              <w:spacing w:after="0"/>
              <w:ind w:left="159" w:hanging="159"/>
              <w:jc w:val="left"/>
              <w:rPr>
                <w:szCs w:val="17"/>
              </w:rPr>
            </w:pPr>
            <w:r w:rsidRPr="00016793">
              <w:rPr>
                <w:szCs w:val="17"/>
              </w:rPr>
              <w:t>Lover Beer Madamin</w:t>
            </w:r>
          </w:p>
        </w:tc>
        <w:tc>
          <w:tcPr>
            <w:tcW w:w="454" w:type="pct"/>
            <w:noWrap/>
            <w:hideMark/>
          </w:tcPr>
          <w:p w14:paraId="0C7E4D65"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46BC59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58786D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B4D02A2" w14:textId="77777777" w:rsidR="00016793" w:rsidRPr="00016793" w:rsidRDefault="00016793" w:rsidP="00016793">
            <w:pPr>
              <w:spacing w:after="0"/>
              <w:jc w:val="left"/>
              <w:rPr>
                <w:szCs w:val="17"/>
              </w:rPr>
            </w:pPr>
            <w:r w:rsidRPr="00016793">
              <w:rPr>
                <w:szCs w:val="17"/>
              </w:rPr>
              <w:t>Statewide Recycling</w:t>
            </w:r>
          </w:p>
        </w:tc>
      </w:tr>
      <w:tr w:rsidR="00016793" w:rsidRPr="00016793" w14:paraId="25F6C7D2" w14:textId="77777777" w:rsidTr="006F3096">
        <w:trPr>
          <w:trHeight w:val="20"/>
        </w:trPr>
        <w:tc>
          <w:tcPr>
            <w:tcW w:w="1666" w:type="pct"/>
            <w:noWrap/>
            <w:hideMark/>
          </w:tcPr>
          <w:p w14:paraId="2F270E93" w14:textId="77777777" w:rsidR="00016793" w:rsidRPr="00016793" w:rsidRDefault="00016793" w:rsidP="00016793">
            <w:pPr>
              <w:spacing w:after="0"/>
              <w:ind w:left="159" w:hanging="159"/>
              <w:jc w:val="left"/>
              <w:rPr>
                <w:szCs w:val="17"/>
              </w:rPr>
            </w:pPr>
            <w:r w:rsidRPr="00016793">
              <w:rPr>
                <w:szCs w:val="17"/>
              </w:rPr>
              <w:t>Lover Beer Nebulin</w:t>
            </w:r>
          </w:p>
        </w:tc>
        <w:tc>
          <w:tcPr>
            <w:tcW w:w="454" w:type="pct"/>
            <w:noWrap/>
            <w:hideMark/>
          </w:tcPr>
          <w:p w14:paraId="0866DFCB"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DA41FA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C5FFAC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247059" w14:textId="77777777" w:rsidR="00016793" w:rsidRPr="00016793" w:rsidRDefault="00016793" w:rsidP="00016793">
            <w:pPr>
              <w:spacing w:after="0"/>
              <w:jc w:val="left"/>
              <w:rPr>
                <w:szCs w:val="17"/>
              </w:rPr>
            </w:pPr>
            <w:r w:rsidRPr="00016793">
              <w:rPr>
                <w:szCs w:val="17"/>
              </w:rPr>
              <w:t>Statewide Recycling</w:t>
            </w:r>
          </w:p>
        </w:tc>
      </w:tr>
      <w:tr w:rsidR="00016793" w:rsidRPr="00016793" w14:paraId="3C96BA58" w14:textId="77777777" w:rsidTr="006F3096">
        <w:trPr>
          <w:trHeight w:val="20"/>
        </w:trPr>
        <w:tc>
          <w:tcPr>
            <w:tcW w:w="1666" w:type="pct"/>
            <w:noWrap/>
            <w:hideMark/>
          </w:tcPr>
          <w:p w14:paraId="075C93B1" w14:textId="77777777" w:rsidR="00016793" w:rsidRPr="00016793" w:rsidRDefault="00016793" w:rsidP="00016793">
            <w:pPr>
              <w:spacing w:after="0"/>
              <w:ind w:left="159" w:hanging="159"/>
              <w:jc w:val="left"/>
              <w:rPr>
                <w:szCs w:val="17"/>
              </w:rPr>
            </w:pPr>
            <w:r w:rsidRPr="00016793">
              <w:rPr>
                <w:szCs w:val="17"/>
              </w:rPr>
              <w:t>Lover Beer Saison De Ouvrier</w:t>
            </w:r>
          </w:p>
        </w:tc>
        <w:tc>
          <w:tcPr>
            <w:tcW w:w="454" w:type="pct"/>
            <w:noWrap/>
            <w:hideMark/>
          </w:tcPr>
          <w:p w14:paraId="059A9CF6"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17842A9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619BB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9EDD25" w14:textId="77777777" w:rsidR="00016793" w:rsidRPr="00016793" w:rsidRDefault="00016793" w:rsidP="00016793">
            <w:pPr>
              <w:spacing w:after="0"/>
              <w:jc w:val="left"/>
              <w:rPr>
                <w:szCs w:val="17"/>
              </w:rPr>
            </w:pPr>
            <w:r w:rsidRPr="00016793">
              <w:rPr>
                <w:szCs w:val="17"/>
              </w:rPr>
              <w:t>Statewide Recycling</w:t>
            </w:r>
          </w:p>
        </w:tc>
      </w:tr>
      <w:tr w:rsidR="00016793" w:rsidRPr="00016793" w14:paraId="4C787071" w14:textId="77777777" w:rsidTr="006F3096">
        <w:trPr>
          <w:trHeight w:val="20"/>
        </w:trPr>
        <w:tc>
          <w:tcPr>
            <w:tcW w:w="1666" w:type="pct"/>
            <w:noWrap/>
            <w:hideMark/>
          </w:tcPr>
          <w:p w14:paraId="7D779D01" w14:textId="77777777" w:rsidR="00016793" w:rsidRPr="00016793" w:rsidRDefault="00016793" w:rsidP="00016793">
            <w:pPr>
              <w:spacing w:after="0"/>
              <w:ind w:left="159" w:hanging="159"/>
              <w:jc w:val="left"/>
              <w:rPr>
                <w:szCs w:val="17"/>
              </w:rPr>
            </w:pPr>
            <w:r w:rsidRPr="00016793">
              <w:rPr>
                <w:szCs w:val="17"/>
              </w:rPr>
              <w:t>Lover Beer Saison Serpilla</w:t>
            </w:r>
          </w:p>
        </w:tc>
        <w:tc>
          <w:tcPr>
            <w:tcW w:w="454" w:type="pct"/>
            <w:noWrap/>
            <w:hideMark/>
          </w:tcPr>
          <w:p w14:paraId="70CF23CD"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59D53C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A4C1B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EA7F540" w14:textId="77777777" w:rsidR="00016793" w:rsidRPr="00016793" w:rsidRDefault="00016793" w:rsidP="00016793">
            <w:pPr>
              <w:spacing w:after="0"/>
              <w:jc w:val="left"/>
              <w:rPr>
                <w:szCs w:val="17"/>
              </w:rPr>
            </w:pPr>
            <w:r w:rsidRPr="00016793">
              <w:rPr>
                <w:szCs w:val="17"/>
              </w:rPr>
              <w:t>Statewide Recycling</w:t>
            </w:r>
          </w:p>
        </w:tc>
      </w:tr>
      <w:tr w:rsidR="00016793" w:rsidRPr="00016793" w14:paraId="06735919" w14:textId="77777777" w:rsidTr="006F3096">
        <w:trPr>
          <w:trHeight w:val="20"/>
        </w:trPr>
        <w:tc>
          <w:tcPr>
            <w:tcW w:w="1666" w:type="pct"/>
            <w:noWrap/>
            <w:hideMark/>
          </w:tcPr>
          <w:p w14:paraId="437E70DF" w14:textId="77777777" w:rsidR="00016793" w:rsidRPr="00016793" w:rsidRDefault="00016793" w:rsidP="00016793">
            <w:pPr>
              <w:spacing w:after="0"/>
              <w:ind w:left="159" w:hanging="159"/>
              <w:jc w:val="left"/>
              <w:rPr>
                <w:szCs w:val="17"/>
              </w:rPr>
            </w:pPr>
            <w:r w:rsidRPr="00016793">
              <w:rPr>
                <w:szCs w:val="17"/>
              </w:rPr>
              <w:t>Lover Beer Violetta</w:t>
            </w:r>
          </w:p>
        </w:tc>
        <w:tc>
          <w:tcPr>
            <w:tcW w:w="454" w:type="pct"/>
            <w:noWrap/>
            <w:hideMark/>
          </w:tcPr>
          <w:p w14:paraId="64BD0256"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20F899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1E325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7EB85B" w14:textId="77777777" w:rsidR="00016793" w:rsidRPr="00016793" w:rsidRDefault="00016793" w:rsidP="00016793">
            <w:pPr>
              <w:spacing w:after="0"/>
              <w:jc w:val="left"/>
              <w:rPr>
                <w:szCs w:val="17"/>
              </w:rPr>
            </w:pPr>
            <w:r w:rsidRPr="00016793">
              <w:rPr>
                <w:szCs w:val="17"/>
              </w:rPr>
              <w:t>Statewide Recycling</w:t>
            </w:r>
          </w:p>
        </w:tc>
      </w:tr>
      <w:tr w:rsidR="00016793" w:rsidRPr="00016793" w14:paraId="53D27777" w14:textId="77777777" w:rsidTr="006F3096">
        <w:trPr>
          <w:trHeight w:val="20"/>
        </w:trPr>
        <w:tc>
          <w:tcPr>
            <w:tcW w:w="1666" w:type="pct"/>
            <w:noWrap/>
            <w:hideMark/>
          </w:tcPr>
          <w:p w14:paraId="122DC5FD" w14:textId="77777777" w:rsidR="00016793" w:rsidRPr="00016793" w:rsidRDefault="00016793" w:rsidP="00016793">
            <w:pPr>
              <w:spacing w:after="0"/>
              <w:ind w:left="159" w:hanging="159"/>
              <w:jc w:val="left"/>
              <w:rPr>
                <w:szCs w:val="17"/>
              </w:rPr>
            </w:pPr>
            <w:r w:rsidRPr="00016793">
              <w:rPr>
                <w:szCs w:val="17"/>
              </w:rPr>
              <w:t>Magic Rock Cannonball</w:t>
            </w:r>
          </w:p>
        </w:tc>
        <w:tc>
          <w:tcPr>
            <w:tcW w:w="454" w:type="pct"/>
            <w:noWrap/>
            <w:hideMark/>
          </w:tcPr>
          <w:p w14:paraId="01112D5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B051F7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E9445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92D2431" w14:textId="77777777" w:rsidR="00016793" w:rsidRPr="00016793" w:rsidRDefault="00016793" w:rsidP="00016793">
            <w:pPr>
              <w:spacing w:after="0"/>
              <w:jc w:val="left"/>
              <w:rPr>
                <w:szCs w:val="17"/>
              </w:rPr>
            </w:pPr>
            <w:r w:rsidRPr="00016793">
              <w:rPr>
                <w:szCs w:val="17"/>
              </w:rPr>
              <w:t>Statewide Recycling</w:t>
            </w:r>
          </w:p>
        </w:tc>
      </w:tr>
      <w:tr w:rsidR="00016793" w:rsidRPr="00016793" w14:paraId="4CC40830" w14:textId="77777777" w:rsidTr="006F3096">
        <w:trPr>
          <w:trHeight w:val="20"/>
        </w:trPr>
        <w:tc>
          <w:tcPr>
            <w:tcW w:w="1666" w:type="pct"/>
            <w:noWrap/>
            <w:hideMark/>
          </w:tcPr>
          <w:p w14:paraId="4C3E003F" w14:textId="77777777" w:rsidR="00016793" w:rsidRPr="00016793" w:rsidRDefault="00016793" w:rsidP="00016793">
            <w:pPr>
              <w:spacing w:after="0"/>
              <w:ind w:left="159" w:hanging="159"/>
              <w:jc w:val="left"/>
              <w:rPr>
                <w:szCs w:val="17"/>
              </w:rPr>
            </w:pPr>
            <w:r w:rsidRPr="00016793">
              <w:rPr>
                <w:szCs w:val="17"/>
              </w:rPr>
              <w:t>Magic Rock Dart Arts</w:t>
            </w:r>
          </w:p>
        </w:tc>
        <w:tc>
          <w:tcPr>
            <w:tcW w:w="454" w:type="pct"/>
            <w:noWrap/>
            <w:hideMark/>
          </w:tcPr>
          <w:p w14:paraId="019C5FE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7190EA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75399F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46B614" w14:textId="77777777" w:rsidR="00016793" w:rsidRPr="00016793" w:rsidRDefault="00016793" w:rsidP="00016793">
            <w:pPr>
              <w:spacing w:after="0"/>
              <w:jc w:val="left"/>
              <w:rPr>
                <w:szCs w:val="17"/>
              </w:rPr>
            </w:pPr>
            <w:r w:rsidRPr="00016793">
              <w:rPr>
                <w:szCs w:val="17"/>
              </w:rPr>
              <w:t>Statewide Recycling</w:t>
            </w:r>
          </w:p>
        </w:tc>
      </w:tr>
      <w:tr w:rsidR="00016793" w:rsidRPr="00016793" w14:paraId="2FA48002" w14:textId="77777777" w:rsidTr="006F3096">
        <w:trPr>
          <w:trHeight w:val="20"/>
        </w:trPr>
        <w:tc>
          <w:tcPr>
            <w:tcW w:w="1666" w:type="pct"/>
            <w:noWrap/>
            <w:hideMark/>
          </w:tcPr>
          <w:p w14:paraId="177AFB12" w14:textId="77777777" w:rsidR="00016793" w:rsidRPr="00016793" w:rsidRDefault="00016793" w:rsidP="00016793">
            <w:pPr>
              <w:spacing w:after="0"/>
              <w:ind w:left="159" w:hanging="159"/>
              <w:jc w:val="left"/>
              <w:rPr>
                <w:szCs w:val="17"/>
              </w:rPr>
            </w:pPr>
            <w:r w:rsidRPr="00016793">
              <w:rPr>
                <w:szCs w:val="17"/>
              </w:rPr>
              <w:t>Magic Rock High Wire</w:t>
            </w:r>
          </w:p>
        </w:tc>
        <w:tc>
          <w:tcPr>
            <w:tcW w:w="454" w:type="pct"/>
            <w:noWrap/>
            <w:hideMark/>
          </w:tcPr>
          <w:p w14:paraId="63FEAF0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8CFF4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82909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4DFB0A" w14:textId="77777777" w:rsidR="00016793" w:rsidRPr="00016793" w:rsidRDefault="00016793" w:rsidP="00016793">
            <w:pPr>
              <w:spacing w:after="0"/>
              <w:jc w:val="left"/>
              <w:rPr>
                <w:szCs w:val="17"/>
              </w:rPr>
            </w:pPr>
            <w:r w:rsidRPr="00016793">
              <w:rPr>
                <w:szCs w:val="17"/>
              </w:rPr>
              <w:t>Statewide Recycling</w:t>
            </w:r>
          </w:p>
        </w:tc>
      </w:tr>
      <w:tr w:rsidR="00016793" w:rsidRPr="00016793" w14:paraId="007AF19E" w14:textId="77777777" w:rsidTr="006F3096">
        <w:trPr>
          <w:trHeight w:val="20"/>
        </w:trPr>
        <w:tc>
          <w:tcPr>
            <w:tcW w:w="1666" w:type="pct"/>
            <w:noWrap/>
            <w:hideMark/>
          </w:tcPr>
          <w:p w14:paraId="54CF8A3E" w14:textId="77777777" w:rsidR="00016793" w:rsidRPr="00016793" w:rsidRDefault="00016793" w:rsidP="00016793">
            <w:pPr>
              <w:spacing w:after="0"/>
              <w:ind w:left="159" w:hanging="159"/>
              <w:jc w:val="left"/>
              <w:rPr>
                <w:szCs w:val="17"/>
              </w:rPr>
            </w:pPr>
            <w:r w:rsidRPr="00016793">
              <w:rPr>
                <w:szCs w:val="17"/>
              </w:rPr>
              <w:t>Magic Rock IPA</w:t>
            </w:r>
          </w:p>
        </w:tc>
        <w:tc>
          <w:tcPr>
            <w:tcW w:w="454" w:type="pct"/>
            <w:noWrap/>
            <w:hideMark/>
          </w:tcPr>
          <w:p w14:paraId="38F74B3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20E070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F3157C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301A099" w14:textId="77777777" w:rsidR="00016793" w:rsidRPr="00016793" w:rsidRDefault="00016793" w:rsidP="00016793">
            <w:pPr>
              <w:spacing w:after="0"/>
              <w:jc w:val="left"/>
              <w:rPr>
                <w:szCs w:val="17"/>
              </w:rPr>
            </w:pPr>
            <w:r w:rsidRPr="00016793">
              <w:rPr>
                <w:szCs w:val="17"/>
              </w:rPr>
              <w:t>Statewide Recycling</w:t>
            </w:r>
          </w:p>
        </w:tc>
      </w:tr>
      <w:tr w:rsidR="00016793" w:rsidRPr="00016793" w14:paraId="452218B8" w14:textId="77777777" w:rsidTr="006F3096">
        <w:trPr>
          <w:trHeight w:val="20"/>
        </w:trPr>
        <w:tc>
          <w:tcPr>
            <w:tcW w:w="1666" w:type="pct"/>
            <w:noWrap/>
            <w:hideMark/>
          </w:tcPr>
          <w:p w14:paraId="0793DA52" w14:textId="77777777" w:rsidR="00016793" w:rsidRPr="00016793" w:rsidRDefault="00016793" w:rsidP="00016793">
            <w:pPr>
              <w:spacing w:after="0"/>
              <w:ind w:left="159" w:hanging="159"/>
              <w:jc w:val="left"/>
              <w:rPr>
                <w:szCs w:val="17"/>
              </w:rPr>
            </w:pPr>
            <w:r w:rsidRPr="00016793">
              <w:rPr>
                <w:szCs w:val="17"/>
              </w:rPr>
              <w:t>Magic Rock Pale Ale</w:t>
            </w:r>
          </w:p>
        </w:tc>
        <w:tc>
          <w:tcPr>
            <w:tcW w:w="454" w:type="pct"/>
            <w:noWrap/>
            <w:hideMark/>
          </w:tcPr>
          <w:p w14:paraId="4E2B3DC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BEEC7C9"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27358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E0A1DB2" w14:textId="77777777" w:rsidR="00016793" w:rsidRPr="00016793" w:rsidRDefault="00016793" w:rsidP="00016793">
            <w:pPr>
              <w:spacing w:after="0"/>
              <w:jc w:val="left"/>
              <w:rPr>
                <w:szCs w:val="17"/>
              </w:rPr>
            </w:pPr>
            <w:r w:rsidRPr="00016793">
              <w:rPr>
                <w:szCs w:val="17"/>
              </w:rPr>
              <w:t>Statewide Recycling</w:t>
            </w:r>
          </w:p>
        </w:tc>
      </w:tr>
      <w:tr w:rsidR="00016793" w:rsidRPr="00016793" w14:paraId="15BCAED8" w14:textId="77777777" w:rsidTr="006F3096">
        <w:trPr>
          <w:trHeight w:val="20"/>
        </w:trPr>
        <w:tc>
          <w:tcPr>
            <w:tcW w:w="1666" w:type="pct"/>
            <w:noWrap/>
            <w:hideMark/>
          </w:tcPr>
          <w:p w14:paraId="481B29A1" w14:textId="77777777" w:rsidR="00016793" w:rsidRPr="00016793" w:rsidRDefault="00016793" w:rsidP="00016793">
            <w:pPr>
              <w:spacing w:after="0"/>
              <w:ind w:left="159" w:hanging="159"/>
              <w:jc w:val="left"/>
              <w:rPr>
                <w:szCs w:val="17"/>
              </w:rPr>
            </w:pPr>
            <w:r w:rsidRPr="00016793">
              <w:rPr>
                <w:szCs w:val="17"/>
              </w:rPr>
              <w:t>Magic Rock Salty Kiss</w:t>
            </w:r>
          </w:p>
        </w:tc>
        <w:tc>
          <w:tcPr>
            <w:tcW w:w="454" w:type="pct"/>
            <w:noWrap/>
            <w:hideMark/>
          </w:tcPr>
          <w:p w14:paraId="5518D6B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4F1DA1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D47586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1730EB" w14:textId="77777777" w:rsidR="00016793" w:rsidRPr="00016793" w:rsidRDefault="00016793" w:rsidP="00016793">
            <w:pPr>
              <w:spacing w:after="0"/>
              <w:jc w:val="left"/>
              <w:rPr>
                <w:szCs w:val="17"/>
              </w:rPr>
            </w:pPr>
            <w:r w:rsidRPr="00016793">
              <w:rPr>
                <w:szCs w:val="17"/>
              </w:rPr>
              <w:t>Statewide Recycling</w:t>
            </w:r>
          </w:p>
        </w:tc>
      </w:tr>
      <w:tr w:rsidR="00016793" w:rsidRPr="00016793" w14:paraId="2813A105" w14:textId="77777777" w:rsidTr="006F3096">
        <w:trPr>
          <w:trHeight w:val="20"/>
        </w:trPr>
        <w:tc>
          <w:tcPr>
            <w:tcW w:w="1666" w:type="pct"/>
            <w:noWrap/>
            <w:hideMark/>
          </w:tcPr>
          <w:p w14:paraId="028C5789" w14:textId="77777777" w:rsidR="00016793" w:rsidRPr="00016793" w:rsidRDefault="00016793" w:rsidP="00016793">
            <w:pPr>
              <w:spacing w:after="0"/>
              <w:ind w:left="159" w:hanging="159"/>
              <w:jc w:val="left"/>
              <w:rPr>
                <w:szCs w:val="17"/>
              </w:rPr>
            </w:pPr>
            <w:r w:rsidRPr="00016793">
              <w:rPr>
                <w:szCs w:val="17"/>
              </w:rPr>
              <w:t>Misty Miyagi Hazy IPA Deep Creek</w:t>
            </w:r>
          </w:p>
        </w:tc>
        <w:tc>
          <w:tcPr>
            <w:tcW w:w="454" w:type="pct"/>
            <w:noWrap/>
            <w:hideMark/>
          </w:tcPr>
          <w:p w14:paraId="5D06C5AF"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67DABD24"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D96F4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2EDE51" w14:textId="77777777" w:rsidR="00016793" w:rsidRPr="00016793" w:rsidRDefault="00016793" w:rsidP="00016793">
            <w:pPr>
              <w:spacing w:after="0"/>
              <w:jc w:val="left"/>
              <w:rPr>
                <w:szCs w:val="17"/>
              </w:rPr>
            </w:pPr>
            <w:r w:rsidRPr="00016793">
              <w:rPr>
                <w:szCs w:val="17"/>
              </w:rPr>
              <w:t>Statewide Recycling</w:t>
            </w:r>
          </w:p>
        </w:tc>
      </w:tr>
      <w:tr w:rsidR="00016793" w:rsidRPr="00016793" w14:paraId="204AB541" w14:textId="77777777" w:rsidTr="006F3096">
        <w:trPr>
          <w:trHeight w:val="20"/>
        </w:trPr>
        <w:tc>
          <w:tcPr>
            <w:tcW w:w="1666" w:type="pct"/>
            <w:noWrap/>
            <w:hideMark/>
          </w:tcPr>
          <w:p w14:paraId="1414FD42" w14:textId="77777777" w:rsidR="00016793" w:rsidRPr="00016793" w:rsidRDefault="00016793" w:rsidP="00016793">
            <w:pPr>
              <w:spacing w:after="0"/>
              <w:ind w:left="159" w:hanging="159"/>
              <w:jc w:val="left"/>
              <w:rPr>
                <w:szCs w:val="17"/>
              </w:rPr>
            </w:pPr>
            <w:r w:rsidRPr="00016793">
              <w:rPr>
                <w:szCs w:val="17"/>
              </w:rPr>
              <w:t>Moor Beer B Moor</w:t>
            </w:r>
          </w:p>
        </w:tc>
        <w:tc>
          <w:tcPr>
            <w:tcW w:w="454" w:type="pct"/>
            <w:noWrap/>
            <w:hideMark/>
          </w:tcPr>
          <w:p w14:paraId="0444888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3725D8"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2B3B82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AC33C4" w14:textId="77777777" w:rsidR="00016793" w:rsidRPr="00016793" w:rsidRDefault="00016793" w:rsidP="00016793">
            <w:pPr>
              <w:spacing w:after="0"/>
              <w:jc w:val="left"/>
              <w:rPr>
                <w:szCs w:val="17"/>
              </w:rPr>
            </w:pPr>
            <w:r w:rsidRPr="00016793">
              <w:rPr>
                <w:szCs w:val="17"/>
              </w:rPr>
              <w:t>Statewide Recycling</w:t>
            </w:r>
          </w:p>
        </w:tc>
      </w:tr>
      <w:tr w:rsidR="00016793" w:rsidRPr="00016793" w14:paraId="607FF347" w14:textId="77777777" w:rsidTr="006F3096">
        <w:trPr>
          <w:trHeight w:val="20"/>
        </w:trPr>
        <w:tc>
          <w:tcPr>
            <w:tcW w:w="1666" w:type="pct"/>
            <w:noWrap/>
            <w:hideMark/>
          </w:tcPr>
          <w:p w14:paraId="6D184A4A" w14:textId="77777777" w:rsidR="00016793" w:rsidRPr="00016793" w:rsidRDefault="00016793" w:rsidP="00016793">
            <w:pPr>
              <w:spacing w:after="0"/>
              <w:ind w:left="159" w:hanging="159"/>
              <w:jc w:val="left"/>
              <w:rPr>
                <w:szCs w:val="17"/>
              </w:rPr>
            </w:pPr>
            <w:r w:rsidRPr="00016793">
              <w:rPr>
                <w:szCs w:val="17"/>
              </w:rPr>
              <w:t>Moor Beer Confidence</w:t>
            </w:r>
          </w:p>
        </w:tc>
        <w:tc>
          <w:tcPr>
            <w:tcW w:w="454" w:type="pct"/>
            <w:noWrap/>
            <w:hideMark/>
          </w:tcPr>
          <w:p w14:paraId="57E6E44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FCF76B1"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5093F6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ED29A8E" w14:textId="77777777" w:rsidR="00016793" w:rsidRPr="00016793" w:rsidRDefault="00016793" w:rsidP="00016793">
            <w:pPr>
              <w:spacing w:after="0"/>
              <w:jc w:val="left"/>
              <w:rPr>
                <w:szCs w:val="17"/>
              </w:rPr>
            </w:pPr>
            <w:r w:rsidRPr="00016793">
              <w:rPr>
                <w:szCs w:val="17"/>
              </w:rPr>
              <w:t>Statewide Recycling</w:t>
            </w:r>
          </w:p>
        </w:tc>
      </w:tr>
      <w:tr w:rsidR="00016793" w:rsidRPr="00016793" w14:paraId="483EE585" w14:textId="77777777" w:rsidTr="006F3096">
        <w:trPr>
          <w:trHeight w:val="20"/>
        </w:trPr>
        <w:tc>
          <w:tcPr>
            <w:tcW w:w="1666" w:type="pct"/>
            <w:noWrap/>
            <w:hideMark/>
          </w:tcPr>
          <w:p w14:paraId="27A4E5C1" w14:textId="77777777" w:rsidR="00016793" w:rsidRPr="00016793" w:rsidRDefault="00016793" w:rsidP="00016793">
            <w:pPr>
              <w:spacing w:after="0"/>
              <w:ind w:left="159" w:hanging="159"/>
              <w:jc w:val="left"/>
              <w:rPr>
                <w:szCs w:val="17"/>
              </w:rPr>
            </w:pPr>
            <w:r w:rsidRPr="00016793">
              <w:rPr>
                <w:szCs w:val="17"/>
              </w:rPr>
              <w:t>Moor Beer Confidence</w:t>
            </w:r>
          </w:p>
        </w:tc>
        <w:tc>
          <w:tcPr>
            <w:tcW w:w="454" w:type="pct"/>
            <w:noWrap/>
            <w:hideMark/>
          </w:tcPr>
          <w:p w14:paraId="7C0ED35C"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FCF5DB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4C1C7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ECBDEC" w14:textId="77777777" w:rsidR="00016793" w:rsidRPr="00016793" w:rsidRDefault="00016793" w:rsidP="00016793">
            <w:pPr>
              <w:spacing w:after="0"/>
              <w:jc w:val="left"/>
              <w:rPr>
                <w:szCs w:val="17"/>
              </w:rPr>
            </w:pPr>
            <w:r w:rsidRPr="00016793">
              <w:rPr>
                <w:szCs w:val="17"/>
              </w:rPr>
              <w:t>Statewide Recycling</w:t>
            </w:r>
          </w:p>
        </w:tc>
      </w:tr>
      <w:tr w:rsidR="00016793" w:rsidRPr="00016793" w14:paraId="5C26F0CB" w14:textId="77777777" w:rsidTr="006F3096">
        <w:trPr>
          <w:trHeight w:val="20"/>
        </w:trPr>
        <w:tc>
          <w:tcPr>
            <w:tcW w:w="1666" w:type="pct"/>
            <w:noWrap/>
            <w:hideMark/>
          </w:tcPr>
          <w:p w14:paraId="2FF7F08A" w14:textId="77777777" w:rsidR="00016793" w:rsidRPr="00016793" w:rsidRDefault="00016793" w:rsidP="00016793">
            <w:pPr>
              <w:spacing w:after="0"/>
              <w:ind w:left="159" w:hanging="159"/>
              <w:jc w:val="left"/>
              <w:rPr>
                <w:szCs w:val="17"/>
              </w:rPr>
            </w:pPr>
            <w:r w:rsidRPr="00016793">
              <w:rPr>
                <w:szCs w:val="17"/>
              </w:rPr>
              <w:t>Moor Beer Confidence</w:t>
            </w:r>
          </w:p>
        </w:tc>
        <w:tc>
          <w:tcPr>
            <w:tcW w:w="454" w:type="pct"/>
            <w:noWrap/>
            <w:hideMark/>
          </w:tcPr>
          <w:p w14:paraId="55D3B41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5B023D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15C521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C510EC" w14:textId="77777777" w:rsidR="00016793" w:rsidRPr="00016793" w:rsidRDefault="00016793" w:rsidP="00016793">
            <w:pPr>
              <w:spacing w:after="0"/>
              <w:jc w:val="left"/>
              <w:rPr>
                <w:szCs w:val="17"/>
              </w:rPr>
            </w:pPr>
            <w:r w:rsidRPr="00016793">
              <w:rPr>
                <w:szCs w:val="17"/>
              </w:rPr>
              <w:t>Statewide Recycling</w:t>
            </w:r>
          </w:p>
        </w:tc>
      </w:tr>
      <w:tr w:rsidR="00016793" w:rsidRPr="00016793" w14:paraId="4C8506A5" w14:textId="77777777" w:rsidTr="006F3096">
        <w:trPr>
          <w:trHeight w:val="20"/>
        </w:trPr>
        <w:tc>
          <w:tcPr>
            <w:tcW w:w="1666" w:type="pct"/>
            <w:noWrap/>
            <w:hideMark/>
          </w:tcPr>
          <w:p w14:paraId="5CF08B63" w14:textId="77777777" w:rsidR="00016793" w:rsidRPr="00016793" w:rsidRDefault="00016793" w:rsidP="00016793">
            <w:pPr>
              <w:spacing w:after="0"/>
              <w:ind w:left="159" w:hanging="159"/>
              <w:jc w:val="left"/>
              <w:rPr>
                <w:szCs w:val="17"/>
              </w:rPr>
            </w:pPr>
            <w:r w:rsidRPr="00016793">
              <w:rPr>
                <w:szCs w:val="17"/>
              </w:rPr>
              <w:t>Moor Beer Empire</w:t>
            </w:r>
          </w:p>
        </w:tc>
        <w:tc>
          <w:tcPr>
            <w:tcW w:w="454" w:type="pct"/>
            <w:noWrap/>
            <w:hideMark/>
          </w:tcPr>
          <w:p w14:paraId="1320478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864FBD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51DE28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887889" w14:textId="77777777" w:rsidR="00016793" w:rsidRPr="00016793" w:rsidRDefault="00016793" w:rsidP="00016793">
            <w:pPr>
              <w:spacing w:after="0"/>
              <w:jc w:val="left"/>
              <w:rPr>
                <w:szCs w:val="17"/>
              </w:rPr>
            </w:pPr>
            <w:r w:rsidRPr="00016793">
              <w:rPr>
                <w:szCs w:val="17"/>
              </w:rPr>
              <w:t>Statewide Recycling</w:t>
            </w:r>
          </w:p>
        </w:tc>
      </w:tr>
      <w:tr w:rsidR="00016793" w:rsidRPr="00016793" w14:paraId="55C4CED2" w14:textId="77777777" w:rsidTr="006F3096">
        <w:trPr>
          <w:trHeight w:val="20"/>
        </w:trPr>
        <w:tc>
          <w:tcPr>
            <w:tcW w:w="1666" w:type="pct"/>
            <w:noWrap/>
            <w:hideMark/>
          </w:tcPr>
          <w:p w14:paraId="265CD0D8" w14:textId="77777777" w:rsidR="00016793" w:rsidRPr="00016793" w:rsidRDefault="00016793" w:rsidP="00016793">
            <w:pPr>
              <w:spacing w:after="0"/>
              <w:ind w:left="159" w:hanging="159"/>
              <w:jc w:val="left"/>
              <w:rPr>
                <w:szCs w:val="17"/>
              </w:rPr>
            </w:pPr>
            <w:r w:rsidRPr="00016793">
              <w:rPr>
                <w:szCs w:val="17"/>
              </w:rPr>
              <w:t>Moor Beer Fusion</w:t>
            </w:r>
          </w:p>
        </w:tc>
        <w:tc>
          <w:tcPr>
            <w:tcW w:w="454" w:type="pct"/>
            <w:noWrap/>
            <w:hideMark/>
          </w:tcPr>
          <w:p w14:paraId="51C4AD5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13A7EE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243D4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54F1426" w14:textId="77777777" w:rsidR="00016793" w:rsidRPr="00016793" w:rsidRDefault="00016793" w:rsidP="00016793">
            <w:pPr>
              <w:spacing w:after="0"/>
              <w:jc w:val="left"/>
              <w:rPr>
                <w:szCs w:val="17"/>
              </w:rPr>
            </w:pPr>
            <w:r w:rsidRPr="00016793">
              <w:rPr>
                <w:szCs w:val="17"/>
              </w:rPr>
              <w:t>Statewide Recycling</w:t>
            </w:r>
          </w:p>
        </w:tc>
      </w:tr>
      <w:tr w:rsidR="00016793" w:rsidRPr="00016793" w14:paraId="0E2ED512" w14:textId="77777777" w:rsidTr="006F3096">
        <w:trPr>
          <w:trHeight w:val="20"/>
        </w:trPr>
        <w:tc>
          <w:tcPr>
            <w:tcW w:w="1666" w:type="pct"/>
            <w:noWrap/>
            <w:hideMark/>
          </w:tcPr>
          <w:p w14:paraId="7A3F2008" w14:textId="77777777" w:rsidR="00016793" w:rsidRPr="00016793" w:rsidRDefault="00016793" w:rsidP="00016793">
            <w:pPr>
              <w:spacing w:after="0"/>
              <w:ind w:left="159" w:hanging="159"/>
              <w:jc w:val="left"/>
              <w:rPr>
                <w:szCs w:val="17"/>
              </w:rPr>
            </w:pPr>
            <w:r w:rsidRPr="00016793">
              <w:rPr>
                <w:szCs w:val="17"/>
              </w:rPr>
              <w:t>Moor Beer Hoppiness</w:t>
            </w:r>
          </w:p>
        </w:tc>
        <w:tc>
          <w:tcPr>
            <w:tcW w:w="454" w:type="pct"/>
            <w:noWrap/>
            <w:hideMark/>
          </w:tcPr>
          <w:p w14:paraId="62BCD9A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1F5BFB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BC9B61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45B5093" w14:textId="77777777" w:rsidR="00016793" w:rsidRPr="00016793" w:rsidRDefault="00016793" w:rsidP="00016793">
            <w:pPr>
              <w:spacing w:after="0"/>
              <w:jc w:val="left"/>
              <w:rPr>
                <w:szCs w:val="17"/>
              </w:rPr>
            </w:pPr>
            <w:r w:rsidRPr="00016793">
              <w:rPr>
                <w:szCs w:val="17"/>
              </w:rPr>
              <w:t>Statewide Recycling</w:t>
            </w:r>
          </w:p>
        </w:tc>
      </w:tr>
      <w:tr w:rsidR="00016793" w:rsidRPr="00016793" w14:paraId="2926BD60" w14:textId="77777777" w:rsidTr="006F3096">
        <w:trPr>
          <w:trHeight w:val="20"/>
        </w:trPr>
        <w:tc>
          <w:tcPr>
            <w:tcW w:w="1666" w:type="pct"/>
            <w:noWrap/>
            <w:hideMark/>
          </w:tcPr>
          <w:p w14:paraId="35B0D9D3" w14:textId="77777777" w:rsidR="00016793" w:rsidRPr="00016793" w:rsidRDefault="00016793" w:rsidP="00016793">
            <w:pPr>
              <w:spacing w:after="0"/>
              <w:ind w:left="159" w:hanging="159"/>
              <w:jc w:val="left"/>
              <w:rPr>
                <w:szCs w:val="17"/>
              </w:rPr>
            </w:pPr>
            <w:r w:rsidRPr="00016793">
              <w:rPr>
                <w:szCs w:val="17"/>
              </w:rPr>
              <w:t>Moor Beer Hoppiness</w:t>
            </w:r>
          </w:p>
        </w:tc>
        <w:tc>
          <w:tcPr>
            <w:tcW w:w="454" w:type="pct"/>
            <w:noWrap/>
            <w:hideMark/>
          </w:tcPr>
          <w:p w14:paraId="5CA135A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F949592"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23AE19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7EC8E95" w14:textId="77777777" w:rsidR="00016793" w:rsidRPr="00016793" w:rsidRDefault="00016793" w:rsidP="00016793">
            <w:pPr>
              <w:spacing w:after="0"/>
              <w:jc w:val="left"/>
              <w:rPr>
                <w:szCs w:val="17"/>
              </w:rPr>
            </w:pPr>
            <w:r w:rsidRPr="00016793">
              <w:rPr>
                <w:szCs w:val="17"/>
              </w:rPr>
              <w:t>Statewide Recycling</w:t>
            </w:r>
          </w:p>
        </w:tc>
      </w:tr>
      <w:tr w:rsidR="00016793" w:rsidRPr="00016793" w14:paraId="508E7DBE" w14:textId="77777777" w:rsidTr="006F3096">
        <w:trPr>
          <w:trHeight w:val="20"/>
        </w:trPr>
        <w:tc>
          <w:tcPr>
            <w:tcW w:w="1666" w:type="pct"/>
            <w:noWrap/>
            <w:hideMark/>
          </w:tcPr>
          <w:p w14:paraId="4E3BDE25" w14:textId="77777777" w:rsidR="00016793" w:rsidRPr="00016793" w:rsidRDefault="00016793" w:rsidP="00016793">
            <w:pPr>
              <w:spacing w:after="0"/>
              <w:ind w:left="159" w:hanging="159"/>
              <w:jc w:val="left"/>
              <w:rPr>
                <w:szCs w:val="17"/>
              </w:rPr>
            </w:pPr>
            <w:r w:rsidRPr="00016793">
              <w:rPr>
                <w:szCs w:val="17"/>
              </w:rPr>
              <w:t>Moor Beer JJJ</w:t>
            </w:r>
          </w:p>
        </w:tc>
        <w:tc>
          <w:tcPr>
            <w:tcW w:w="454" w:type="pct"/>
            <w:noWrap/>
            <w:hideMark/>
          </w:tcPr>
          <w:p w14:paraId="69C61C3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0353D99"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5890BB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59281E8" w14:textId="77777777" w:rsidR="00016793" w:rsidRPr="00016793" w:rsidRDefault="00016793" w:rsidP="00016793">
            <w:pPr>
              <w:spacing w:after="0"/>
              <w:jc w:val="left"/>
              <w:rPr>
                <w:szCs w:val="17"/>
              </w:rPr>
            </w:pPr>
            <w:r w:rsidRPr="00016793">
              <w:rPr>
                <w:szCs w:val="17"/>
              </w:rPr>
              <w:t>Statewide Recycling</w:t>
            </w:r>
          </w:p>
        </w:tc>
      </w:tr>
      <w:tr w:rsidR="00016793" w:rsidRPr="00016793" w14:paraId="4CB783C1" w14:textId="77777777" w:rsidTr="006F3096">
        <w:trPr>
          <w:trHeight w:val="20"/>
        </w:trPr>
        <w:tc>
          <w:tcPr>
            <w:tcW w:w="1666" w:type="pct"/>
            <w:noWrap/>
            <w:hideMark/>
          </w:tcPr>
          <w:p w14:paraId="057AC169" w14:textId="77777777" w:rsidR="00016793" w:rsidRPr="00016793" w:rsidRDefault="00016793" w:rsidP="00016793">
            <w:pPr>
              <w:spacing w:after="0"/>
              <w:ind w:left="159" w:hanging="159"/>
              <w:jc w:val="left"/>
              <w:rPr>
                <w:szCs w:val="17"/>
              </w:rPr>
            </w:pPr>
            <w:r w:rsidRPr="00016793">
              <w:rPr>
                <w:szCs w:val="17"/>
              </w:rPr>
              <w:t>Moor Beer Limited Edition</w:t>
            </w:r>
          </w:p>
        </w:tc>
        <w:tc>
          <w:tcPr>
            <w:tcW w:w="454" w:type="pct"/>
            <w:noWrap/>
            <w:hideMark/>
          </w:tcPr>
          <w:p w14:paraId="515A956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B21D24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B8DBDE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BBDA6F" w14:textId="77777777" w:rsidR="00016793" w:rsidRPr="00016793" w:rsidRDefault="00016793" w:rsidP="00016793">
            <w:pPr>
              <w:spacing w:after="0"/>
              <w:jc w:val="left"/>
              <w:rPr>
                <w:szCs w:val="17"/>
              </w:rPr>
            </w:pPr>
            <w:r w:rsidRPr="00016793">
              <w:rPr>
                <w:szCs w:val="17"/>
              </w:rPr>
              <w:t>Statewide Recycling</w:t>
            </w:r>
          </w:p>
        </w:tc>
      </w:tr>
      <w:tr w:rsidR="00016793" w:rsidRPr="00016793" w14:paraId="3B3652ED" w14:textId="77777777" w:rsidTr="006F3096">
        <w:trPr>
          <w:trHeight w:val="20"/>
        </w:trPr>
        <w:tc>
          <w:tcPr>
            <w:tcW w:w="1666" w:type="pct"/>
            <w:noWrap/>
            <w:hideMark/>
          </w:tcPr>
          <w:p w14:paraId="37465C21" w14:textId="77777777" w:rsidR="00016793" w:rsidRPr="00016793" w:rsidRDefault="00016793" w:rsidP="00016793">
            <w:pPr>
              <w:spacing w:after="0"/>
              <w:ind w:left="159" w:hanging="159"/>
              <w:jc w:val="left"/>
              <w:rPr>
                <w:szCs w:val="17"/>
              </w:rPr>
            </w:pPr>
            <w:r w:rsidRPr="00016793">
              <w:rPr>
                <w:szCs w:val="17"/>
              </w:rPr>
              <w:t>Moor Beer Nor Hop</w:t>
            </w:r>
          </w:p>
        </w:tc>
        <w:tc>
          <w:tcPr>
            <w:tcW w:w="454" w:type="pct"/>
            <w:noWrap/>
            <w:hideMark/>
          </w:tcPr>
          <w:p w14:paraId="21492FB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FB91FA8"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C003A2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FC31CD8" w14:textId="77777777" w:rsidR="00016793" w:rsidRPr="00016793" w:rsidRDefault="00016793" w:rsidP="00016793">
            <w:pPr>
              <w:spacing w:after="0"/>
              <w:jc w:val="left"/>
              <w:rPr>
                <w:szCs w:val="17"/>
              </w:rPr>
            </w:pPr>
            <w:r w:rsidRPr="00016793">
              <w:rPr>
                <w:szCs w:val="17"/>
              </w:rPr>
              <w:t>Statewide Recycling</w:t>
            </w:r>
          </w:p>
        </w:tc>
      </w:tr>
      <w:tr w:rsidR="00016793" w:rsidRPr="00016793" w14:paraId="2BDFE047" w14:textId="77777777" w:rsidTr="006F3096">
        <w:trPr>
          <w:trHeight w:val="20"/>
        </w:trPr>
        <w:tc>
          <w:tcPr>
            <w:tcW w:w="1666" w:type="pct"/>
            <w:noWrap/>
            <w:hideMark/>
          </w:tcPr>
          <w:p w14:paraId="2E181A60" w14:textId="77777777" w:rsidR="00016793" w:rsidRPr="00016793" w:rsidRDefault="00016793" w:rsidP="00016793">
            <w:pPr>
              <w:spacing w:after="0"/>
              <w:ind w:left="159" w:hanging="159"/>
              <w:jc w:val="left"/>
              <w:rPr>
                <w:szCs w:val="17"/>
              </w:rPr>
            </w:pPr>
            <w:r w:rsidRPr="00016793">
              <w:rPr>
                <w:szCs w:val="17"/>
              </w:rPr>
              <w:t>Moor Beer Nor Hop</w:t>
            </w:r>
          </w:p>
        </w:tc>
        <w:tc>
          <w:tcPr>
            <w:tcW w:w="454" w:type="pct"/>
            <w:noWrap/>
            <w:hideMark/>
          </w:tcPr>
          <w:p w14:paraId="6DB8AB4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08F3A1A"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1B4CE9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06633D9" w14:textId="77777777" w:rsidR="00016793" w:rsidRPr="00016793" w:rsidRDefault="00016793" w:rsidP="00016793">
            <w:pPr>
              <w:spacing w:after="0"/>
              <w:jc w:val="left"/>
              <w:rPr>
                <w:szCs w:val="17"/>
              </w:rPr>
            </w:pPr>
            <w:r w:rsidRPr="00016793">
              <w:rPr>
                <w:szCs w:val="17"/>
              </w:rPr>
              <w:t>Statewide Recycling</w:t>
            </w:r>
          </w:p>
        </w:tc>
      </w:tr>
      <w:tr w:rsidR="00016793" w:rsidRPr="00016793" w14:paraId="23D22AEC" w14:textId="77777777" w:rsidTr="006F3096">
        <w:trPr>
          <w:trHeight w:val="20"/>
        </w:trPr>
        <w:tc>
          <w:tcPr>
            <w:tcW w:w="1666" w:type="pct"/>
            <w:noWrap/>
            <w:hideMark/>
          </w:tcPr>
          <w:p w14:paraId="46ABD278" w14:textId="77777777" w:rsidR="00016793" w:rsidRPr="00016793" w:rsidRDefault="00016793" w:rsidP="00016793">
            <w:pPr>
              <w:spacing w:after="0"/>
              <w:ind w:left="159" w:hanging="159"/>
              <w:jc w:val="left"/>
              <w:rPr>
                <w:szCs w:val="17"/>
              </w:rPr>
            </w:pPr>
            <w:r w:rsidRPr="00016793">
              <w:rPr>
                <w:szCs w:val="17"/>
              </w:rPr>
              <w:t>Moor Beer Not Another Eurovision</w:t>
            </w:r>
          </w:p>
        </w:tc>
        <w:tc>
          <w:tcPr>
            <w:tcW w:w="454" w:type="pct"/>
            <w:noWrap/>
            <w:hideMark/>
          </w:tcPr>
          <w:p w14:paraId="48B614C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C48895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5CA718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7313F9" w14:textId="77777777" w:rsidR="00016793" w:rsidRPr="00016793" w:rsidRDefault="00016793" w:rsidP="00016793">
            <w:pPr>
              <w:spacing w:after="0"/>
              <w:jc w:val="left"/>
              <w:rPr>
                <w:szCs w:val="17"/>
              </w:rPr>
            </w:pPr>
            <w:r w:rsidRPr="00016793">
              <w:rPr>
                <w:szCs w:val="17"/>
              </w:rPr>
              <w:t>Statewide Recycling</w:t>
            </w:r>
          </w:p>
        </w:tc>
      </w:tr>
      <w:tr w:rsidR="00016793" w:rsidRPr="00016793" w14:paraId="53992D7E" w14:textId="77777777" w:rsidTr="006F3096">
        <w:trPr>
          <w:trHeight w:val="20"/>
        </w:trPr>
        <w:tc>
          <w:tcPr>
            <w:tcW w:w="1666" w:type="pct"/>
            <w:noWrap/>
            <w:hideMark/>
          </w:tcPr>
          <w:p w14:paraId="50C5760D" w14:textId="77777777" w:rsidR="00016793" w:rsidRPr="00016793" w:rsidRDefault="00016793" w:rsidP="00016793">
            <w:pPr>
              <w:spacing w:after="0"/>
              <w:ind w:left="159" w:hanging="159"/>
              <w:jc w:val="left"/>
              <w:rPr>
                <w:szCs w:val="17"/>
              </w:rPr>
            </w:pPr>
            <w:r w:rsidRPr="00016793">
              <w:rPr>
                <w:szCs w:val="17"/>
              </w:rPr>
              <w:t>Moor Beer Radiance</w:t>
            </w:r>
          </w:p>
        </w:tc>
        <w:tc>
          <w:tcPr>
            <w:tcW w:w="454" w:type="pct"/>
            <w:noWrap/>
            <w:hideMark/>
          </w:tcPr>
          <w:p w14:paraId="424EB42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062176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E29B9F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1CF2A5F" w14:textId="77777777" w:rsidR="00016793" w:rsidRPr="00016793" w:rsidRDefault="00016793" w:rsidP="00016793">
            <w:pPr>
              <w:spacing w:after="0"/>
              <w:jc w:val="left"/>
              <w:rPr>
                <w:szCs w:val="17"/>
              </w:rPr>
            </w:pPr>
            <w:r w:rsidRPr="00016793">
              <w:rPr>
                <w:szCs w:val="17"/>
              </w:rPr>
              <w:t>Statewide Recycling</w:t>
            </w:r>
          </w:p>
        </w:tc>
      </w:tr>
      <w:tr w:rsidR="00016793" w:rsidRPr="00016793" w14:paraId="09FD50A2" w14:textId="77777777" w:rsidTr="006F3096">
        <w:trPr>
          <w:trHeight w:val="20"/>
        </w:trPr>
        <w:tc>
          <w:tcPr>
            <w:tcW w:w="1666" w:type="pct"/>
            <w:noWrap/>
            <w:hideMark/>
          </w:tcPr>
          <w:p w14:paraId="36731058" w14:textId="77777777" w:rsidR="00016793" w:rsidRPr="00016793" w:rsidRDefault="00016793" w:rsidP="00016793">
            <w:pPr>
              <w:spacing w:after="0"/>
              <w:ind w:left="159" w:hanging="159"/>
              <w:jc w:val="left"/>
              <w:rPr>
                <w:szCs w:val="17"/>
              </w:rPr>
            </w:pPr>
            <w:r w:rsidRPr="00016793">
              <w:rPr>
                <w:szCs w:val="17"/>
              </w:rPr>
              <w:t>Moor Beer Return of The Empire</w:t>
            </w:r>
          </w:p>
        </w:tc>
        <w:tc>
          <w:tcPr>
            <w:tcW w:w="454" w:type="pct"/>
            <w:noWrap/>
            <w:hideMark/>
          </w:tcPr>
          <w:p w14:paraId="7746C41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0DD115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BF06F1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1E359EB" w14:textId="77777777" w:rsidR="00016793" w:rsidRPr="00016793" w:rsidRDefault="00016793" w:rsidP="00016793">
            <w:pPr>
              <w:spacing w:after="0"/>
              <w:jc w:val="left"/>
              <w:rPr>
                <w:szCs w:val="17"/>
              </w:rPr>
            </w:pPr>
            <w:r w:rsidRPr="00016793">
              <w:rPr>
                <w:szCs w:val="17"/>
              </w:rPr>
              <w:t>Statewide Recycling</w:t>
            </w:r>
          </w:p>
        </w:tc>
      </w:tr>
      <w:tr w:rsidR="00016793" w:rsidRPr="00016793" w14:paraId="5797BC9E" w14:textId="77777777" w:rsidTr="006F3096">
        <w:trPr>
          <w:trHeight w:val="20"/>
        </w:trPr>
        <w:tc>
          <w:tcPr>
            <w:tcW w:w="1666" w:type="pct"/>
            <w:noWrap/>
            <w:hideMark/>
          </w:tcPr>
          <w:p w14:paraId="560B1C89" w14:textId="77777777" w:rsidR="00016793" w:rsidRPr="00016793" w:rsidRDefault="00016793" w:rsidP="00016793">
            <w:pPr>
              <w:spacing w:after="0"/>
              <w:ind w:left="159" w:hanging="159"/>
              <w:jc w:val="left"/>
              <w:rPr>
                <w:szCs w:val="17"/>
              </w:rPr>
            </w:pPr>
            <w:r w:rsidRPr="00016793">
              <w:rPr>
                <w:szCs w:val="17"/>
              </w:rPr>
              <w:t>Moor Beer Revival</w:t>
            </w:r>
          </w:p>
        </w:tc>
        <w:tc>
          <w:tcPr>
            <w:tcW w:w="454" w:type="pct"/>
            <w:noWrap/>
            <w:hideMark/>
          </w:tcPr>
          <w:p w14:paraId="0352A1C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144C8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9C94BC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A6C4B75" w14:textId="77777777" w:rsidR="00016793" w:rsidRPr="00016793" w:rsidRDefault="00016793" w:rsidP="00016793">
            <w:pPr>
              <w:spacing w:after="0"/>
              <w:jc w:val="left"/>
              <w:rPr>
                <w:szCs w:val="17"/>
              </w:rPr>
            </w:pPr>
            <w:r w:rsidRPr="00016793">
              <w:rPr>
                <w:szCs w:val="17"/>
              </w:rPr>
              <w:t>Statewide Recycling</w:t>
            </w:r>
          </w:p>
        </w:tc>
      </w:tr>
      <w:tr w:rsidR="00016793" w:rsidRPr="00016793" w14:paraId="52853C28" w14:textId="77777777" w:rsidTr="006F3096">
        <w:trPr>
          <w:trHeight w:val="20"/>
        </w:trPr>
        <w:tc>
          <w:tcPr>
            <w:tcW w:w="1666" w:type="pct"/>
            <w:noWrap/>
            <w:hideMark/>
          </w:tcPr>
          <w:p w14:paraId="732BCF90" w14:textId="77777777" w:rsidR="00016793" w:rsidRPr="00016793" w:rsidRDefault="00016793" w:rsidP="00016793">
            <w:pPr>
              <w:spacing w:after="0"/>
              <w:ind w:left="159" w:hanging="159"/>
              <w:jc w:val="left"/>
              <w:rPr>
                <w:szCs w:val="17"/>
              </w:rPr>
            </w:pPr>
            <w:r w:rsidRPr="00016793">
              <w:rPr>
                <w:szCs w:val="17"/>
              </w:rPr>
              <w:t>Moor Beer Revival</w:t>
            </w:r>
          </w:p>
        </w:tc>
        <w:tc>
          <w:tcPr>
            <w:tcW w:w="454" w:type="pct"/>
            <w:noWrap/>
            <w:hideMark/>
          </w:tcPr>
          <w:p w14:paraId="72C6C32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E3A2C3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8BE89C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B95F2E" w14:textId="77777777" w:rsidR="00016793" w:rsidRPr="00016793" w:rsidRDefault="00016793" w:rsidP="00016793">
            <w:pPr>
              <w:spacing w:after="0"/>
              <w:jc w:val="left"/>
              <w:rPr>
                <w:szCs w:val="17"/>
              </w:rPr>
            </w:pPr>
            <w:r w:rsidRPr="00016793">
              <w:rPr>
                <w:szCs w:val="17"/>
              </w:rPr>
              <w:t>Statewide Recycling</w:t>
            </w:r>
          </w:p>
        </w:tc>
      </w:tr>
      <w:tr w:rsidR="00016793" w:rsidRPr="00016793" w14:paraId="4C83F40B" w14:textId="77777777" w:rsidTr="006F3096">
        <w:trPr>
          <w:trHeight w:val="20"/>
        </w:trPr>
        <w:tc>
          <w:tcPr>
            <w:tcW w:w="1666" w:type="pct"/>
            <w:noWrap/>
            <w:hideMark/>
          </w:tcPr>
          <w:p w14:paraId="5C619934" w14:textId="77777777" w:rsidR="00016793" w:rsidRPr="00016793" w:rsidRDefault="00016793" w:rsidP="00016793">
            <w:pPr>
              <w:spacing w:after="0"/>
              <w:ind w:left="159" w:hanging="159"/>
              <w:jc w:val="left"/>
              <w:rPr>
                <w:szCs w:val="17"/>
              </w:rPr>
            </w:pPr>
            <w:r w:rsidRPr="00016793">
              <w:rPr>
                <w:szCs w:val="17"/>
              </w:rPr>
              <w:t>Moor Beer Smokey Horizon</w:t>
            </w:r>
          </w:p>
        </w:tc>
        <w:tc>
          <w:tcPr>
            <w:tcW w:w="454" w:type="pct"/>
            <w:noWrap/>
            <w:hideMark/>
          </w:tcPr>
          <w:p w14:paraId="273F5574"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3BE1C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F61FB3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F05F47" w14:textId="77777777" w:rsidR="00016793" w:rsidRPr="00016793" w:rsidRDefault="00016793" w:rsidP="00016793">
            <w:pPr>
              <w:spacing w:after="0"/>
              <w:jc w:val="left"/>
              <w:rPr>
                <w:szCs w:val="17"/>
              </w:rPr>
            </w:pPr>
            <w:r w:rsidRPr="00016793">
              <w:rPr>
                <w:szCs w:val="17"/>
              </w:rPr>
              <w:t>Statewide Recycling</w:t>
            </w:r>
          </w:p>
        </w:tc>
      </w:tr>
      <w:tr w:rsidR="00016793" w:rsidRPr="00016793" w14:paraId="0F12EE66" w14:textId="77777777" w:rsidTr="006F3096">
        <w:trPr>
          <w:trHeight w:val="20"/>
        </w:trPr>
        <w:tc>
          <w:tcPr>
            <w:tcW w:w="1666" w:type="pct"/>
            <w:noWrap/>
            <w:hideMark/>
          </w:tcPr>
          <w:p w14:paraId="7D362E3F" w14:textId="77777777" w:rsidR="00016793" w:rsidRPr="00016793" w:rsidRDefault="00016793" w:rsidP="00016793">
            <w:pPr>
              <w:spacing w:after="0"/>
              <w:ind w:left="159" w:hanging="159"/>
              <w:jc w:val="left"/>
              <w:rPr>
                <w:szCs w:val="17"/>
              </w:rPr>
            </w:pPr>
            <w:r w:rsidRPr="00016793">
              <w:rPr>
                <w:szCs w:val="17"/>
              </w:rPr>
              <w:t>Moor Beer So Hop</w:t>
            </w:r>
          </w:p>
        </w:tc>
        <w:tc>
          <w:tcPr>
            <w:tcW w:w="454" w:type="pct"/>
            <w:noWrap/>
            <w:hideMark/>
          </w:tcPr>
          <w:p w14:paraId="2299287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8B12CC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00F8AD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4E0498" w14:textId="77777777" w:rsidR="00016793" w:rsidRPr="00016793" w:rsidRDefault="00016793" w:rsidP="00016793">
            <w:pPr>
              <w:spacing w:after="0"/>
              <w:jc w:val="left"/>
              <w:rPr>
                <w:szCs w:val="17"/>
              </w:rPr>
            </w:pPr>
            <w:r w:rsidRPr="00016793">
              <w:rPr>
                <w:szCs w:val="17"/>
              </w:rPr>
              <w:t>Statewide Recycling</w:t>
            </w:r>
          </w:p>
        </w:tc>
      </w:tr>
      <w:tr w:rsidR="00016793" w:rsidRPr="00016793" w14:paraId="74C6D6E1" w14:textId="77777777" w:rsidTr="006F3096">
        <w:trPr>
          <w:trHeight w:val="20"/>
        </w:trPr>
        <w:tc>
          <w:tcPr>
            <w:tcW w:w="1666" w:type="pct"/>
            <w:noWrap/>
            <w:hideMark/>
          </w:tcPr>
          <w:p w14:paraId="645074DA" w14:textId="77777777" w:rsidR="00016793" w:rsidRPr="00016793" w:rsidRDefault="00016793" w:rsidP="00016793">
            <w:pPr>
              <w:spacing w:after="0"/>
              <w:ind w:left="159" w:hanging="159"/>
              <w:jc w:val="left"/>
              <w:rPr>
                <w:szCs w:val="17"/>
              </w:rPr>
            </w:pPr>
            <w:r w:rsidRPr="00016793">
              <w:rPr>
                <w:szCs w:val="17"/>
              </w:rPr>
              <w:t>Moor Beer So Hop</w:t>
            </w:r>
          </w:p>
        </w:tc>
        <w:tc>
          <w:tcPr>
            <w:tcW w:w="454" w:type="pct"/>
            <w:noWrap/>
            <w:hideMark/>
          </w:tcPr>
          <w:p w14:paraId="7D9FB91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38BB44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18F6E8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6909C3F" w14:textId="77777777" w:rsidR="00016793" w:rsidRPr="00016793" w:rsidRDefault="00016793" w:rsidP="00016793">
            <w:pPr>
              <w:spacing w:after="0"/>
              <w:jc w:val="left"/>
              <w:rPr>
                <w:szCs w:val="17"/>
              </w:rPr>
            </w:pPr>
            <w:r w:rsidRPr="00016793">
              <w:rPr>
                <w:szCs w:val="17"/>
              </w:rPr>
              <w:t>Statewide Recycling</w:t>
            </w:r>
          </w:p>
        </w:tc>
      </w:tr>
      <w:tr w:rsidR="00016793" w:rsidRPr="00016793" w14:paraId="53881622" w14:textId="77777777" w:rsidTr="006F3096">
        <w:trPr>
          <w:trHeight w:val="20"/>
        </w:trPr>
        <w:tc>
          <w:tcPr>
            <w:tcW w:w="1666" w:type="pct"/>
            <w:noWrap/>
            <w:hideMark/>
          </w:tcPr>
          <w:p w14:paraId="0B2E6636" w14:textId="77777777" w:rsidR="00016793" w:rsidRPr="00016793" w:rsidRDefault="00016793" w:rsidP="00016793">
            <w:pPr>
              <w:spacing w:after="0"/>
              <w:ind w:left="159" w:hanging="159"/>
              <w:jc w:val="left"/>
              <w:rPr>
                <w:szCs w:val="17"/>
              </w:rPr>
            </w:pPr>
            <w:r w:rsidRPr="00016793">
              <w:rPr>
                <w:szCs w:val="17"/>
              </w:rPr>
              <w:lastRenderedPageBreak/>
              <w:t>Moor Beer Totally Awesome</w:t>
            </w:r>
          </w:p>
        </w:tc>
        <w:tc>
          <w:tcPr>
            <w:tcW w:w="454" w:type="pct"/>
            <w:noWrap/>
            <w:hideMark/>
          </w:tcPr>
          <w:p w14:paraId="0E13CB7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7116E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589709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4B2342A" w14:textId="77777777" w:rsidR="00016793" w:rsidRPr="00016793" w:rsidRDefault="00016793" w:rsidP="00016793">
            <w:pPr>
              <w:spacing w:after="0"/>
              <w:jc w:val="left"/>
              <w:rPr>
                <w:szCs w:val="17"/>
              </w:rPr>
            </w:pPr>
            <w:r w:rsidRPr="00016793">
              <w:rPr>
                <w:szCs w:val="17"/>
              </w:rPr>
              <w:t>Statewide Recycling</w:t>
            </w:r>
          </w:p>
        </w:tc>
      </w:tr>
      <w:tr w:rsidR="00016793" w:rsidRPr="00016793" w14:paraId="2997D690" w14:textId="77777777" w:rsidTr="006F3096">
        <w:trPr>
          <w:trHeight w:val="20"/>
        </w:trPr>
        <w:tc>
          <w:tcPr>
            <w:tcW w:w="1666" w:type="pct"/>
            <w:noWrap/>
            <w:hideMark/>
          </w:tcPr>
          <w:p w14:paraId="26C5FF41" w14:textId="77777777" w:rsidR="00016793" w:rsidRPr="00016793" w:rsidRDefault="00016793" w:rsidP="00016793">
            <w:pPr>
              <w:spacing w:after="0"/>
              <w:ind w:left="159" w:hanging="159"/>
              <w:jc w:val="left"/>
              <w:rPr>
                <w:szCs w:val="17"/>
              </w:rPr>
            </w:pPr>
            <w:r w:rsidRPr="00016793">
              <w:rPr>
                <w:szCs w:val="17"/>
              </w:rPr>
              <w:t>Moor Beer illusion</w:t>
            </w:r>
          </w:p>
        </w:tc>
        <w:tc>
          <w:tcPr>
            <w:tcW w:w="454" w:type="pct"/>
            <w:noWrap/>
            <w:hideMark/>
          </w:tcPr>
          <w:p w14:paraId="14DE1F7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6A745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6FF2D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7A36DE" w14:textId="77777777" w:rsidR="00016793" w:rsidRPr="00016793" w:rsidRDefault="00016793" w:rsidP="00016793">
            <w:pPr>
              <w:spacing w:after="0"/>
              <w:jc w:val="left"/>
              <w:rPr>
                <w:szCs w:val="17"/>
              </w:rPr>
            </w:pPr>
            <w:r w:rsidRPr="00016793">
              <w:rPr>
                <w:szCs w:val="17"/>
              </w:rPr>
              <w:t>Statewide Recycling</w:t>
            </w:r>
          </w:p>
        </w:tc>
      </w:tr>
      <w:tr w:rsidR="00016793" w:rsidRPr="00016793" w14:paraId="5DF03634" w14:textId="77777777" w:rsidTr="006F3096">
        <w:trPr>
          <w:trHeight w:val="20"/>
        </w:trPr>
        <w:tc>
          <w:tcPr>
            <w:tcW w:w="1666" w:type="pct"/>
            <w:noWrap/>
            <w:hideMark/>
          </w:tcPr>
          <w:p w14:paraId="410F2C14" w14:textId="77777777" w:rsidR="00016793" w:rsidRPr="00016793" w:rsidRDefault="00016793" w:rsidP="00016793">
            <w:pPr>
              <w:spacing w:after="0"/>
              <w:ind w:left="159" w:hanging="159"/>
              <w:jc w:val="left"/>
              <w:rPr>
                <w:szCs w:val="17"/>
              </w:rPr>
            </w:pPr>
            <w:r w:rsidRPr="00016793">
              <w:rPr>
                <w:szCs w:val="17"/>
              </w:rPr>
              <w:t>NOMAD Brewing Co Berlinerweisse</w:t>
            </w:r>
          </w:p>
        </w:tc>
        <w:tc>
          <w:tcPr>
            <w:tcW w:w="454" w:type="pct"/>
            <w:noWrap/>
            <w:hideMark/>
          </w:tcPr>
          <w:p w14:paraId="7E1AC5F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429989A"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AD0402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23A342C" w14:textId="77777777" w:rsidR="00016793" w:rsidRPr="00016793" w:rsidRDefault="00016793" w:rsidP="00016793">
            <w:pPr>
              <w:spacing w:after="0"/>
              <w:jc w:val="left"/>
              <w:rPr>
                <w:szCs w:val="17"/>
              </w:rPr>
            </w:pPr>
            <w:r w:rsidRPr="00016793">
              <w:rPr>
                <w:szCs w:val="17"/>
              </w:rPr>
              <w:t>Statewide Recycling</w:t>
            </w:r>
          </w:p>
        </w:tc>
      </w:tr>
      <w:tr w:rsidR="00016793" w:rsidRPr="00016793" w14:paraId="747118AB" w14:textId="77777777" w:rsidTr="006F3096">
        <w:trPr>
          <w:trHeight w:val="20"/>
        </w:trPr>
        <w:tc>
          <w:tcPr>
            <w:tcW w:w="1666" w:type="pct"/>
            <w:noWrap/>
            <w:hideMark/>
          </w:tcPr>
          <w:p w14:paraId="635C47E6" w14:textId="77777777" w:rsidR="00016793" w:rsidRPr="00016793" w:rsidRDefault="00016793" w:rsidP="00016793">
            <w:pPr>
              <w:spacing w:after="0"/>
              <w:ind w:left="159" w:hanging="159"/>
              <w:jc w:val="left"/>
              <w:rPr>
                <w:szCs w:val="17"/>
              </w:rPr>
            </w:pPr>
            <w:r w:rsidRPr="00016793">
              <w:rPr>
                <w:szCs w:val="17"/>
              </w:rPr>
              <w:t>NOMAD Brewing Co Berlinerweisse</w:t>
            </w:r>
          </w:p>
        </w:tc>
        <w:tc>
          <w:tcPr>
            <w:tcW w:w="454" w:type="pct"/>
            <w:noWrap/>
            <w:hideMark/>
          </w:tcPr>
          <w:p w14:paraId="663F28AE"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0088B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CF3F3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BA12D3" w14:textId="77777777" w:rsidR="00016793" w:rsidRPr="00016793" w:rsidRDefault="00016793" w:rsidP="00016793">
            <w:pPr>
              <w:spacing w:after="0"/>
              <w:jc w:val="left"/>
              <w:rPr>
                <w:szCs w:val="17"/>
              </w:rPr>
            </w:pPr>
            <w:r w:rsidRPr="00016793">
              <w:rPr>
                <w:szCs w:val="17"/>
              </w:rPr>
              <w:t>Statewide Recycling</w:t>
            </w:r>
          </w:p>
        </w:tc>
      </w:tr>
      <w:tr w:rsidR="00016793" w:rsidRPr="00016793" w14:paraId="399CC7CA" w14:textId="77777777" w:rsidTr="006F3096">
        <w:trPr>
          <w:trHeight w:val="20"/>
        </w:trPr>
        <w:tc>
          <w:tcPr>
            <w:tcW w:w="1666" w:type="pct"/>
            <w:noWrap/>
            <w:hideMark/>
          </w:tcPr>
          <w:p w14:paraId="31CC5E2B" w14:textId="77777777" w:rsidR="00016793" w:rsidRPr="00016793" w:rsidRDefault="00016793" w:rsidP="00016793">
            <w:pPr>
              <w:spacing w:after="0"/>
              <w:ind w:left="159" w:hanging="159"/>
              <w:jc w:val="left"/>
              <w:rPr>
                <w:szCs w:val="17"/>
              </w:rPr>
            </w:pPr>
            <w:r w:rsidRPr="00016793">
              <w:rPr>
                <w:szCs w:val="17"/>
              </w:rPr>
              <w:t>NOMAD Brewing Co Brookvale Weisse</w:t>
            </w:r>
          </w:p>
        </w:tc>
        <w:tc>
          <w:tcPr>
            <w:tcW w:w="454" w:type="pct"/>
            <w:noWrap/>
            <w:hideMark/>
          </w:tcPr>
          <w:p w14:paraId="08456FD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ADF50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41BA6E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3DFBE86" w14:textId="77777777" w:rsidR="00016793" w:rsidRPr="00016793" w:rsidRDefault="00016793" w:rsidP="00016793">
            <w:pPr>
              <w:spacing w:after="0"/>
              <w:jc w:val="left"/>
              <w:rPr>
                <w:szCs w:val="17"/>
              </w:rPr>
            </w:pPr>
            <w:r w:rsidRPr="00016793">
              <w:rPr>
                <w:szCs w:val="17"/>
              </w:rPr>
              <w:t>Statewide Recycling</w:t>
            </w:r>
          </w:p>
        </w:tc>
      </w:tr>
      <w:tr w:rsidR="00016793" w:rsidRPr="00016793" w14:paraId="5087DD06" w14:textId="77777777" w:rsidTr="006F3096">
        <w:trPr>
          <w:trHeight w:val="20"/>
        </w:trPr>
        <w:tc>
          <w:tcPr>
            <w:tcW w:w="1666" w:type="pct"/>
            <w:noWrap/>
            <w:hideMark/>
          </w:tcPr>
          <w:p w14:paraId="4EA95132" w14:textId="77777777" w:rsidR="00016793" w:rsidRPr="00016793" w:rsidRDefault="00016793" w:rsidP="00016793">
            <w:pPr>
              <w:spacing w:after="0"/>
              <w:ind w:left="159" w:hanging="159"/>
              <w:jc w:val="left"/>
              <w:rPr>
                <w:szCs w:val="17"/>
              </w:rPr>
            </w:pPr>
            <w:r w:rsidRPr="00016793">
              <w:rPr>
                <w:szCs w:val="17"/>
              </w:rPr>
              <w:t>NOMAD Brewing Co Choc Wort Orange</w:t>
            </w:r>
          </w:p>
        </w:tc>
        <w:tc>
          <w:tcPr>
            <w:tcW w:w="454" w:type="pct"/>
            <w:noWrap/>
            <w:hideMark/>
          </w:tcPr>
          <w:p w14:paraId="509CC99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9EDE12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5E332F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827F8FE" w14:textId="77777777" w:rsidR="00016793" w:rsidRPr="00016793" w:rsidRDefault="00016793" w:rsidP="00016793">
            <w:pPr>
              <w:spacing w:after="0"/>
              <w:jc w:val="left"/>
              <w:rPr>
                <w:szCs w:val="17"/>
              </w:rPr>
            </w:pPr>
            <w:r w:rsidRPr="00016793">
              <w:rPr>
                <w:szCs w:val="17"/>
              </w:rPr>
              <w:t>Statewide Recycling</w:t>
            </w:r>
          </w:p>
        </w:tc>
      </w:tr>
      <w:tr w:rsidR="00016793" w:rsidRPr="00016793" w14:paraId="42C4409F" w14:textId="77777777" w:rsidTr="006F3096">
        <w:trPr>
          <w:trHeight w:val="20"/>
        </w:trPr>
        <w:tc>
          <w:tcPr>
            <w:tcW w:w="1666" w:type="pct"/>
            <w:noWrap/>
            <w:hideMark/>
          </w:tcPr>
          <w:p w14:paraId="0737043A" w14:textId="77777777" w:rsidR="00016793" w:rsidRPr="00016793" w:rsidRDefault="00016793" w:rsidP="00016793">
            <w:pPr>
              <w:spacing w:after="0"/>
              <w:ind w:left="159" w:hanging="159"/>
              <w:jc w:val="left"/>
              <w:rPr>
                <w:szCs w:val="17"/>
              </w:rPr>
            </w:pPr>
            <w:r w:rsidRPr="00016793">
              <w:rPr>
                <w:szCs w:val="17"/>
              </w:rPr>
              <w:t>NOMAD Brewing Co Cross Pallet Nation</w:t>
            </w:r>
          </w:p>
        </w:tc>
        <w:tc>
          <w:tcPr>
            <w:tcW w:w="454" w:type="pct"/>
            <w:noWrap/>
            <w:hideMark/>
          </w:tcPr>
          <w:p w14:paraId="64A9DEC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3D3D9C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15743B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CDD72B" w14:textId="77777777" w:rsidR="00016793" w:rsidRPr="00016793" w:rsidRDefault="00016793" w:rsidP="00016793">
            <w:pPr>
              <w:spacing w:after="0"/>
              <w:jc w:val="left"/>
              <w:rPr>
                <w:szCs w:val="17"/>
              </w:rPr>
            </w:pPr>
            <w:r w:rsidRPr="00016793">
              <w:rPr>
                <w:szCs w:val="17"/>
              </w:rPr>
              <w:t>Statewide Recycling</w:t>
            </w:r>
          </w:p>
        </w:tc>
      </w:tr>
      <w:tr w:rsidR="00016793" w:rsidRPr="00016793" w14:paraId="29E645A9" w14:textId="77777777" w:rsidTr="006F3096">
        <w:trPr>
          <w:trHeight w:val="20"/>
        </w:trPr>
        <w:tc>
          <w:tcPr>
            <w:tcW w:w="1666" w:type="pct"/>
            <w:noWrap/>
            <w:hideMark/>
          </w:tcPr>
          <w:p w14:paraId="7DEFEFD8" w14:textId="77777777" w:rsidR="00016793" w:rsidRPr="00016793" w:rsidRDefault="00016793" w:rsidP="00016793">
            <w:pPr>
              <w:spacing w:after="0"/>
              <w:ind w:left="159" w:hanging="159"/>
              <w:jc w:val="left"/>
              <w:rPr>
                <w:szCs w:val="17"/>
              </w:rPr>
            </w:pPr>
            <w:r w:rsidRPr="00016793">
              <w:rPr>
                <w:szCs w:val="17"/>
              </w:rPr>
              <w:t>NOMAD Brewing Co Cultural Exchange</w:t>
            </w:r>
          </w:p>
        </w:tc>
        <w:tc>
          <w:tcPr>
            <w:tcW w:w="454" w:type="pct"/>
            <w:noWrap/>
            <w:hideMark/>
          </w:tcPr>
          <w:p w14:paraId="78D13AB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DC735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E5C95C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EA5C5E" w14:textId="77777777" w:rsidR="00016793" w:rsidRPr="00016793" w:rsidRDefault="00016793" w:rsidP="00016793">
            <w:pPr>
              <w:spacing w:after="0"/>
              <w:jc w:val="left"/>
              <w:rPr>
                <w:szCs w:val="17"/>
              </w:rPr>
            </w:pPr>
            <w:r w:rsidRPr="00016793">
              <w:rPr>
                <w:szCs w:val="17"/>
              </w:rPr>
              <w:t>Statewide Recycling</w:t>
            </w:r>
          </w:p>
        </w:tc>
      </w:tr>
      <w:tr w:rsidR="00016793" w:rsidRPr="00016793" w14:paraId="45EAB182" w14:textId="77777777" w:rsidTr="006F3096">
        <w:trPr>
          <w:trHeight w:val="20"/>
        </w:trPr>
        <w:tc>
          <w:tcPr>
            <w:tcW w:w="1666" w:type="pct"/>
            <w:noWrap/>
            <w:hideMark/>
          </w:tcPr>
          <w:p w14:paraId="020B3120" w14:textId="77777777" w:rsidR="00016793" w:rsidRPr="00016793" w:rsidRDefault="00016793" w:rsidP="00016793">
            <w:pPr>
              <w:spacing w:after="0"/>
              <w:ind w:left="159" w:hanging="159"/>
              <w:jc w:val="left"/>
              <w:rPr>
                <w:szCs w:val="17"/>
              </w:rPr>
            </w:pPr>
            <w:r w:rsidRPr="00016793">
              <w:rPr>
                <w:szCs w:val="17"/>
              </w:rPr>
              <w:t>NOMAD Brewing Co Easy As IPA</w:t>
            </w:r>
          </w:p>
        </w:tc>
        <w:tc>
          <w:tcPr>
            <w:tcW w:w="454" w:type="pct"/>
            <w:noWrap/>
            <w:hideMark/>
          </w:tcPr>
          <w:p w14:paraId="02684C1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63C531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34D964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8B528C" w14:textId="77777777" w:rsidR="00016793" w:rsidRPr="00016793" w:rsidRDefault="00016793" w:rsidP="00016793">
            <w:pPr>
              <w:spacing w:after="0"/>
              <w:jc w:val="left"/>
              <w:rPr>
                <w:szCs w:val="17"/>
              </w:rPr>
            </w:pPr>
            <w:r w:rsidRPr="00016793">
              <w:rPr>
                <w:szCs w:val="17"/>
              </w:rPr>
              <w:t>Statewide Recycling</w:t>
            </w:r>
          </w:p>
        </w:tc>
      </w:tr>
      <w:tr w:rsidR="00016793" w:rsidRPr="00016793" w14:paraId="14346E8E" w14:textId="77777777" w:rsidTr="006F3096">
        <w:trPr>
          <w:trHeight w:val="20"/>
        </w:trPr>
        <w:tc>
          <w:tcPr>
            <w:tcW w:w="1666" w:type="pct"/>
            <w:noWrap/>
            <w:hideMark/>
          </w:tcPr>
          <w:p w14:paraId="57A8A13E" w14:textId="77777777" w:rsidR="00016793" w:rsidRPr="00016793" w:rsidRDefault="00016793" w:rsidP="00016793">
            <w:pPr>
              <w:spacing w:after="0"/>
              <w:ind w:left="159" w:hanging="159"/>
              <w:jc w:val="left"/>
              <w:rPr>
                <w:szCs w:val="17"/>
              </w:rPr>
            </w:pPr>
            <w:r w:rsidRPr="00016793">
              <w:rPr>
                <w:szCs w:val="17"/>
              </w:rPr>
              <w:t>NOMAD Brewing Co Freshie Salt &amp; Pepper</w:t>
            </w:r>
          </w:p>
        </w:tc>
        <w:tc>
          <w:tcPr>
            <w:tcW w:w="454" w:type="pct"/>
            <w:noWrap/>
            <w:hideMark/>
          </w:tcPr>
          <w:p w14:paraId="7B3E994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B8ACC6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6D13B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3F1F443" w14:textId="77777777" w:rsidR="00016793" w:rsidRPr="00016793" w:rsidRDefault="00016793" w:rsidP="00016793">
            <w:pPr>
              <w:spacing w:after="0"/>
              <w:jc w:val="left"/>
              <w:rPr>
                <w:szCs w:val="17"/>
              </w:rPr>
            </w:pPr>
            <w:r w:rsidRPr="00016793">
              <w:rPr>
                <w:szCs w:val="17"/>
              </w:rPr>
              <w:t>Statewide Recycling</w:t>
            </w:r>
          </w:p>
        </w:tc>
      </w:tr>
      <w:tr w:rsidR="00016793" w:rsidRPr="00016793" w14:paraId="4DC6FFEA" w14:textId="77777777" w:rsidTr="006F3096">
        <w:trPr>
          <w:trHeight w:val="20"/>
        </w:trPr>
        <w:tc>
          <w:tcPr>
            <w:tcW w:w="1666" w:type="pct"/>
            <w:noWrap/>
            <w:hideMark/>
          </w:tcPr>
          <w:p w14:paraId="3A820A9D" w14:textId="77777777" w:rsidR="00016793" w:rsidRPr="00016793" w:rsidRDefault="00016793" w:rsidP="00016793">
            <w:pPr>
              <w:spacing w:after="0"/>
              <w:ind w:left="159" w:hanging="159"/>
              <w:jc w:val="left"/>
              <w:rPr>
                <w:szCs w:val="17"/>
              </w:rPr>
            </w:pPr>
            <w:r w:rsidRPr="00016793">
              <w:rPr>
                <w:szCs w:val="17"/>
              </w:rPr>
              <w:t>NOMAD Brewing Co Freshie Salt &amp; Pepper</w:t>
            </w:r>
          </w:p>
        </w:tc>
        <w:tc>
          <w:tcPr>
            <w:tcW w:w="454" w:type="pct"/>
            <w:noWrap/>
            <w:hideMark/>
          </w:tcPr>
          <w:p w14:paraId="29DDF86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38EAF27"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3E2460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A66D97" w14:textId="77777777" w:rsidR="00016793" w:rsidRPr="00016793" w:rsidRDefault="00016793" w:rsidP="00016793">
            <w:pPr>
              <w:spacing w:after="0"/>
              <w:jc w:val="left"/>
              <w:rPr>
                <w:szCs w:val="17"/>
              </w:rPr>
            </w:pPr>
            <w:r w:rsidRPr="00016793">
              <w:rPr>
                <w:szCs w:val="17"/>
              </w:rPr>
              <w:t>Statewide Recycling</w:t>
            </w:r>
          </w:p>
        </w:tc>
      </w:tr>
      <w:tr w:rsidR="00016793" w:rsidRPr="00016793" w14:paraId="2A586BDA" w14:textId="77777777" w:rsidTr="006F3096">
        <w:trPr>
          <w:trHeight w:val="20"/>
        </w:trPr>
        <w:tc>
          <w:tcPr>
            <w:tcW w:w="1666" w:type="pct"/>
            <w:noWrap/>
            <w:hideMark/>
          </w:tcPr>
          <w:p w14:paraId="6654877A" w14:textId="77777777" w:rsidR="00016793" w:rsidRPr="00016793" w:rsidRDefault="00016793" w:rsidP="00016793">
            <w:pPr>
              <w:spacing w:after="0"/>
              <w:ind w:left="159" w:hanging="159"/>
              <w:jc w:val="left"/>
              <w:rPr>
                <w:szCs w:val="17"/>
              </w:rPr>
            </w:pPr>
            <w:r w:rsidRPr="00016793">
              <w:rPr>
                <w:szCs w:val="17"/>
              </w:rPr>
              <w:t>NOMAD Brewing Co Growler</w:t>
            </w:r>
          </w:p>
        </w:tc>
        <w:tc>
          <w:tcPr>
            <w:tcW w:w="454" w:type="pct"/>
            <w:noWrap/>
            <w:hideMark/>
          </w:tcPr>
          <w:p w14:paraId="53DE3A7F" w14:textId="77777777" w:rsidR="00016793" w:rsidRPr="00016793" w:rsidRDefault="00016793" w:rsidP="00016793">
            <w:pPr>
              <w:spacing w:after="0"/>
              <w:ind w:right="170"/>
              <w:jc w:val="right"/>
              <w:rPr>
                <w:szCs w:val="17"/>
              </w:rPr>
            </w:pPr>
            <w:r w:rsidRPr="00016793">
              <w:rPr>
                <w:szCs w:val="17"/>
              </w:rPr>
              <w:t>1,800ml</w:t>
            </w:r>
          </w:p>
        </w:tc>
        <w:tc>
          <w:tcPr>
            <w:tcW w:w="531" w:type="pct"/>
            <w:noWrap/>
            <w:hideMark/>
          </w:tcPr>
          <w:p w14:paraId="0F76F88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229E79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A6E97D" w14:textId="77777777" w:rsidR="00016793" w:rsidRPr="00016793" w:rsidRDefault="00016793" w:rsidP="00016793">
            <w:pPr>
              <w:spacing w:after="0"/>
              <w:jc w:val="left"/>
              <w:rPr>
                <w:szCs w:val="17"/>
              </w:rPr>
            </w:pPr>
            <w:r w:rsidRPr="00016793">
              <w:rPr>
                <w:szCs w:val="17"/>
              </w:rPr>
              <w:t>Statewide Recycling</w:t>
            </w:r>
          </w:p>
        </w:tc>
      </w:tr>
      <w:tr w:rsidR="00016793" w:rsidRPr="00016793" w14:paraId="5113E1A7" w14:textId="77777777" w:rsidTr="006F3096">
        <w:trPr>
          <w:trHeight w:val="20"/>
        </w:trPr>
        <w:tc>
          <w:tcPr>
            <w:tcW w:w="1666" w:type="pct"/>
            <w:noWrap/>
            <w:hideMark/>
          </w:tcPr>
          <w:p w14:paraId="1D2E6563" w14:textId="77777777" w:rsidR="00016793" w:rsidRPr="00016793" w:rsidRDefault="00016793" w:rsidP="00016793">
            <w:pPr>
              <w:spacing w:after="0"/>
              <w:ind w:left="159" w:hanging="159"/>
              <w:jc w:val="left"/>
              <w:rPr>
                <w:szCs w:val="17"/>
              </w:rPr>
            </w:pPr>
            <w:r w:rsidRPr="00016793">
              <w:rPr>
                <w:szCs w:val="17"/>
              </w:rPr>
              <w:t>NOMAD Brewing Co Jet Lag IPA</w:t>
            </w:r>
          </w:p>
        </w:tc>
        <w:tc>
          <w:tcPr>
            <w:tcW w:w="454" w:type="pct"/>
            <w:noWrap/>
            <w:hideMark/>
          </w:tcPr>
          <w:p w14:paraId="17F43C9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FC62EF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04DB6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262BDAF" w14:textId="77777777" w:rsidR="00016793" w:rsidRPr="00016793" w:rsidRDefault="00016793" w:rsidP="00016793">
            <w:pPr>
              <w:spacing w:after="0"/>
              <w:jc w:val="left"/>
              <w:rPr>
                <w:szCs w:val="17"/>
              </w:rPr>
            </w:pPr>
            <w:r w:rsidRPr="00016793">
              <w:rPr>
                <w:szCs w:val="17"/>
              </w:rPr>
              <w:t>Statewide Recycling</w:t>
            </w:r>
          </w:p>
        </w:tc>
      </w:tr>
      <w:tr w:rsidR="00016793" w:rsidRPr="00016793" w14:paraId="2CA2A343" w14:textId="77777777" w:rsidTr="006F3096">
        <w:trPr>
          <w:trHeight w:val="20"/>
        </w:trPr>
        <w:tc>
          <w:tcPr>
            <w:tcW w:w="1666" w:type="pct"/>
            <w:noWrap/>
            <w:hideMark/>
          </w:tcPr>
          <w:p w14:paraId="02C49FE9" w14:textId="77777777" w:rsidR="00016793" w:rsidRPr="00016793" w:rsidRDefault="00016793" w:rsidP="00016793">
            <w:pPr>
              <w:spacing w:after="0"/>
              <w:ind w:left="159" w:hanging="159"/>
              <w:jc w:val="left"/>
              <w:rPr>
                <w:szCs w:val="17"/>
              </w:rPr>
            </w:pPr>
            <w:r w:rsidRPr="00016793">
              <w:rPr>
                <w:szCs w:val="17"/>
              </w:rPr>
              <w:t>NOMAD Brewing Co Long Trip Saison</w:t>
            </w:r>
          </w:p>
        </w:tc>
        <w:tc>
          <w:tcPr>
            <w:tcW w:w="454" w:type="pct"/>
            <w:noWrap/>
            <w:hideMark/>
          </w:tcPr>
          <w:p w14:paraId="4C3751C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1486E7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C1FCA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0597EF" w14:textId="77777777" w:rsidR="00016793" w:rsidRPr="00016793" w:rsidRDefault="00016793" w:rsidP="00016793">
            <w:pPr>
              <w:spacing w:after="0"/>
              <w:jc w:val="left"/>
              <w:rPr>
                <w:szCs w:val="17"/>
              </w:rPr>
            </w:pPr>
            <w:r w:rsidRPr="00016793">
              <w:rPr>
                <w:szCs w:val="17"/>
              </w:rPr>
              <w:t>Statewide Recycling</w:t>
            </w:r>
          </w:p>
        </w:tc>
      </w:tr>
      <w:tr w:rsidR="00016793" w:rsidRPr="00016793" w14:paraId="7E07D913" w14:textId="77777777" w:rsidTr="006F3096">
        <w:trPr>
          <w:trHeight w:val="20"/>
        </w:trPr>
        <w:tc>
          <w:tcPr>
            <w:tcW w:w="1666" w:type="pct"/>
            <w:noWrap/>
            <w:hideMark/>
          </w:tcPr>
          <w:p w14:paraId="765E097E" w14:textId="77777777" w:rsidR="00016793" w:rsidRPr="00016793" w:rsidRDefault="00016793" w:rsidP="00016793">
            <w:pPr>
              <w:spacing w:after="0"/>
              <w:ind w:left="159" w:hanging="159"/>
              <w:jc w:val="left"/>
              <w:rPr>
                <w:szCs w:val="17"/>
              </w:rPr>
            </w:pPr>
            <w:r w:rsidRPr="00016793">
              <w:rPr>
                <w:szCs w:val="17"/>
              </w:rPr>
              <w:t>NOMAD Brewing Co Myrtles Summer Fling</w:t>
            </w:r>
          </w:p>
        </w:tc>
        <w:tc>
          <w:tcPr>
            <w:tcW w:w="454" w:type="pct"/>
            <w:noWrap/>
            <w:hideMark/>
          </w:tcPr>
          <w:p w14:paraId="109F23E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4313BF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FD5836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1E49F4" w14:textId="77777777" w:rsidR="00016793" w:rsidRPr="00016793" w:rsidRDefault="00016793" w:rsidP="00016793">
            <w:pPr>
              <w:spacing w:after="0"/>
              <w:jc w:val="left"/>
              <w:rPr>
                <w:szCs w:val="17"/>
              </w:rPr>
            </w:pPr>
            <w:r w:rsidRPr="00016793">
              <w:rPr>
                <w:szCs w:val="17"/>
              </w:rPr>
              <w:t>Statewide Recycling</w:t>
            </w:r>
          </w:p>
        </w:tc>
      </w:tr>
      <w:tr w:rsidR="00016793" w:rsidRPr="00016793" w14:paraId="7E059839" w14:textId="77777777" w:rsidTr="006F3096">
        <w:trPr>
          <w:trHeight w:val="20"/>
        </w:trPr>
        <w:tc>
          <w:tcPr>
            <w:tcW w:w="1666" w:type="pct"/>
            <w:noWrap/>
            <w:hideMark/>
          </w:tcPr>
          <w:p w14:paraId="0E1F9A07" w14:textId="77777777" w:rsidR="00016793" w:rsidRPr="00016793" w:rsidRDefault="00016793" w:rsidP="00016793">
            <w:pPr>
              <w:spacing w:after="0"/>
              <w:ind w:left="159" w:hanging="159"/>
              <w:jc w:val="left"/>
              <w:rPr>
                <w:szCs w:val="17"/>
              </w:rPr>
            </w:pPr>
            <w:r w:rsidRPr="00016793">
              <w:rPr>
                <w:szCs w:val="17"/>
              </w:rPr>
              <w:t>NOMAD Brewing Co Pale Ale</w:t>
            </w:r>
          </w:p>
        </w:tc>
        <w:tc>
          <w:tcPr>
            <w:tcW w:w="454" w:type="pct"/>
            <w:noWrap/>
            <w:hideMark/>
          </w:tcPr>
          <w:p w14:paraId="6D64B63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BAF343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B742DD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30EE8CB" w14:textId="77777777" w:rsidR="00016793" w:rsidRPr="00016793" w:rsidRDefault="00016793" w:rsidP="00016793">
            <w:pPr>
              <w:spacing w:after="0"/>
              <w:jc w:val="left"/>
              <w:rPr>
                <w:szCs w:val="17"/>
              </w:rPr>
            </w:pPr>
            <w:r w:rsidRPr="00016793">
              <w:rPr>
                <w:szCs w:val="17"/>
              </w:rPr>
              <w:t>Statewide Recycling</w:t>
            </w:r>
          </w:p>
        </w:tc>
      </w:tr>
      <w:tr w:rsidR="00016793" w:rsidRPr="00016793" w14:paraId="59D851D3" w14:textId="77777777" w:rsidTr="006F3096">
        <w:trPr>
          <w:trHeight w:val="20"/>
        </w:trPr>
        <w:tc>
          <w:tcPr>
            <w:tcW w:w="1666" w:type="pct"/>
            <w:noWrap/>
            <w:hideMark/>
          </w:tcPr>
          <w:p w14:paraId="37ADB2CD" w14:textId="77777777" w:rsidR="00016793" w:rsidRPr="00016793" w:rsidRDefault="00016793" w:rsidP="00016793">
            <w:pPr>
              <w:spacing w:after="0"/>
              <w:ind w:left="159" w:hanging="159"/>
              <w:jc w:val="left"/>
              <w:rPr>
                <w:szCs w:val="17"/>
              </w:rPr>
            </w:pPr>
            <w:r w:rsidRPr="00016793">
              <w:rPr>
                <w:szCs w:val="17"/>
              </w:rPr>
              <w:t>NOMAD Brewing Co Pale Ale</w:t>
            </w:r>
          </w:p>
        </w:tc>
        <w:tc>
          <w:tcPr>
            <w:tcW w:w="454" w:type="pct"/>
            <w:noWrap/>
            <w:hideMark/>
          </w:tcPr>
          <w:p w14:paraId="1DB1322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1DCAC5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9CBB6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274D97" w14:textId="77777777" w:rsidR="00016793" w:rsidRPr="00016793" w:rsidRDefault="00016793" w:rsidP="00016793">
            <w:pPr>
              <w:spacing w:after="0"/>
              <w:jc w:val="left"/>
              <w:rPr>
                <w:szCs w:val="17"/>
              </w:rPr>
            </w:pPr>
            <w:r w:rsidRPr="00016793">
              <w:rPr>
                <w:szCs w:val="17"/>
              </w:rPr>
              <w:t>Statewide Recycling</w:t>
            </w:r>
          </w:p>
        </w:tc>
      </w:tr>
      <w:tr w:rsidR="00016793" w:rsidRPr="00016793" w14:paraId="72CDAED0" w14:textId="77777777" w:rsidTr="006F3096">
        <w:trPr>
          <w:trHeight w:val="20"/>
        </w:trPr>
        <w:tc>
          <w:tcPr>
            <w:tcW w:w="1666" w:type="pct"/>
            <w:noWrap/>
            <w:hideMark/>
          </w:tcPr>
          <w:p w14:paraId="5AC7FFCA" w14:textId="77777777" w:rsidR="00016793" w:rsidRPr="00016793" w:rsidRDefault="00016793" w:rsidP="00016793">
            <w:pPr>
              <w:spacing w:after="0"/>
              <w:ind w:left="159" w:hanging="159"/>
              <w:jc w:val="left"/>
              <w:rPr>
                <w:szCs w:val="17"/>
              </w:rPr>
            </w:pPr>
            <w:r w:rsidRPr="00016793">
              <w:rPr>
                <w:szCs w:val="17"/>
              </w:rPr>
              <w:t>NOMAD Brewing Co Pale Ale</w:t>
            </w:r>
          </w:p>
        </w:tc>
        <w:tc>
          <w:tcPr>
            <w:tcW w:w="454" w:type="pct"/>
            <w:noWrap/>
            <w:hideMark/>
          </w:tcPr>
          <w:p w14:paraId="45ACD70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2C2F26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DB1E3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23A716" w14:textId="77777777" w:rsidR="00016793" w:rsidRPr="00016793" w:rsidRDefault="00016793" w:rsidP="00016793">
            <w:pPr>
              <w:spacing w:after="0"/>
              <w:jc w:val="left"/>
              <w:rPr>
                <w:szCs w:val="17"/>
              </w:rPr>
            </w:pPr>
            <w:r w:rsidRPr="00016793">
              <w:rPr>
                <w:szCs w:val="17"/>
              </w:rPr>
              <w:t>Statewide Recycling</w:t>
            </w:r>
          </w:p>
        </w:tc>
      </w:tr>
      <w:tr w:rsidR="00016793" w:rsidRPr="00016793" w14:paraId="08173DC6" w14:textId="77777777" w:rsidTr="006F3096">
        <w:trPr>
          <w:trHeight w:val="20"/>
        </w:trPr>
        <w:tc>
          <w:tcPr>
            <w:tcW w:w="1666" w:type="pct"/>
            <w:noWrap/>
            <w:hideMark/>
          </w:tcPr>
          <w:p w14:paraId="57B847C4" w14:textId="77777777" w:rsidR="00016793" w:rsidRPr="00016793" w:rsidRDefault="00016793" w:rsidP="00016793">
            <w:pPr>
              <w:spacing w:after="0"/>
              <w:ind w:left="159" w:hanging="159"/>
              <w:jc w:val="left"/>
              <w:rPr>
                <w:szCs w:val="17"/>
              </w:rPr>
            </w:pPr>
            <w:r w:rsidRPr="00016793">
              <w:rPr>
                <w:szCs w:val="17"/>
              </w:rPr>
              <w:t>NOMAD Brewing Co Pale Ale</w:t>
            </w:r>
          </w:p>
        </w:tc>
        <w:tc>
          <w:tcPr>
            <w:tcW w:w="454" w:type="pct"/>
            <w:noWrap/>
            <w:hideMark/>
          </w:tcPr>
          <w:p w14:paraId="53A6092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3B962E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A12F9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EA359A" w14:textId="77777777" w:rsidR="00016793" w:rsidRPr="00016793" w:rsidRDefault="00016793" w:rsidP="00016793">
            <w:pPr>
              <w:spacing w:after="0"/>
              <w:jc w:val="left"/>
              <w:rPr>
                <w:szCs w:val="17"/>
              </w:rPr>
            </w:pPr>
            <w:r w:rsidRPr="00016793">
              <w:rPr>
                <w:szCs w:val="17"/>
              </w:rPr>
              <w:t>Statewide Recycling</w:t>
            </w:r>
          </w:p>
        </w:tc>
      </w:tr>
      <w:tr w:rsidR="00016793" w:rsidRPr="00016793" w14:paraId="720958F7" w14:textId="77777777" w:rsidTr="006F3096">
        <w:trPr>
          <w:trHeight w:val="20"/>
        </w:trPr>
        <w:tc>
          <w:tcPr>
            <w:tcW w:w="1666" w:type="pct"/>
            <w:noWrap/>
            <w:hideMark/>
          </w:tcPr>
          <w:p w14:paraId="7EA98CD3" w14:textId="77777777" w:rsidR="00016793" w:rsidRPr="00016793" w:rsidRDefault="00016793" w:rsidP="00016793">
            <w:pPr>
              <w:spacing w:after="0"/>
              <w:ind w:left="159" w:hanging="159"/>
              <w:jc w:val="left"/>
              <w:rPr>
                <w:szCs w:val="17"/>
              </w:rPr>
            </w:pPr>
            <w:r w:rsidRPr="00016793">
              <w:rPr>
                <w:szCs w:val="17"/>
              </w:rPr>
              <w:t>NOMAD Brewing Co Pilsner</w:t>
            </w:r>
          </w:p>
        </w:tc>
        <w:tc>
          <w:tcPr>
            <w:tcW w:w="454" w:type="pct"/>
            <w:noWrap/>
            <w:hideMark/>
          </w:tcPr>
          <w:p w14:paraId="498C67D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A77D628"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25F817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F69044" w14:textId="77777777" w:rsidR="00016793" w:rsidRPr="00016793" w:rsidRDefault="00016793" w:rsidP="00016793">
            <w:pPr>
              <w:spacing w:after="0"/>
              <w:jc w:val="left"/>
              <w:rPr>
                <w:szCs w:val="17"/>
              </w:rPr>
            </w:pPr>
            <w:r w:rsidRPr="00016793">
              <w:rPr>
                <w:szCs w:val="17"/>
              </w:rPr>
              <w:t>Statewide Recycling</w:t>
            </w:r>
          </w:p>
        </w:tc>
      </w:tr>
      <w:tr w:rsidR="00016793" w:rsidRPr="00016793" w14:paraId="16049E0B" w14:textId="77777777" w:rsidTr="006F3096">
        <w:trPr>
          <w:trHeight w:val="20"/>
        </w:trPr>
        <w:tc>
          <w:tcPr>
            <w:tcW w:w="1666" w:type="pct"/>
            <w:noWrap/>
            <w:hideMark/>
          </w:tcPr>
          <w:p w14:paraId="6BA6FAE2" w14:textId="77777777" w:rsidR="00016793" w:rsidRPr="00016793" w:rsidRDefault="00016793" w:rsidP="00016793">
            <w:pPr>
              <w:spacing w:after="0"/>
              <w:ind w:left="159" w:hanging="159"/>
              <w:jc w:val="left"/>
              <w:rPr>
                <w:szCs w:val="17"/>
              </w:rPr>
            </w:pPr>
            <w:r w:rsidRPr="00016793">
              <w:rPr>
                <w:szCs w:val="17"/>
              </w:rPr>
              <w:t>NOMAD Brewing Co Pilsner</w:t>
            </w:r>
          </w:p>
        </w:tc>
        <w:tc>
          <w:tcPr>
            <w:tcW w:w="454" w:type="pct"/>
            <w:noWrap/>
            <w:hideMark/>
          </w:tcPr>
          <w:p w14:paraId="7FF3936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E69E401"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F5CC64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52EF89E" w14:textId="77777777" w:rsidR="00016793" w:rsidRPr="00016793" w:rsidRDefault="00016793" w:rsidP="00016793">
            <w:pPr>
              <w:spacing w:after="0"/>
              <w:jc w:val="left"/>
              <w:rPr>
                <w:szCs w:val="17"/>
              </w:rPr>
            </w:pPr>
            <w:r w:rsidRPr="00016793">
              <w:rPr>
                <w:szCs w:val="17"/>
              </w:rPr>
              <w:t>Statewide Recycling</w:t>
            </w:r>
          </w:p>
        </w:tc>
      </w:tr>
      <w:tr w:rsidR="00016793" w:rsidRPr="00016793" w14:paraId="390D22BB" w14:textId="77777777" w:rsidTr="006F3096">
        <w:trPr>
          <w:trHeight w:val="20"/>
        </w:trPr>
        <w:tc>
          <w:tcPr>
            <w:tcW w:w="1666" w:type="pct"/>
            <w:noWrap/>
            <w:hideMark/>
          </w:tcPr>
          <w:p w14:paraId="4A2FBAE7" w14:textId="77777777" w:rsidR="00016793" w:rsidRPr="00016793" w:rsidRDefault="00016793" w:rsidP="00016793">
            <w:pPr>
              <w:spacing w:after="0"/>
              <w:ind w:left="159" w:hanging="159"/>
              <w:jc w:val="left"/>
              <w:rPr>
                <w:szCs w:val="17"/>
              </w:rPr>
            </w:pPr>
            <w:r w:rsidRPr="00016793">
              <w:rPr>
                <w:szCs w:val="17"/>
              </w:rPr>
              <w:t>NOMAD Brewing Co Saison</w:t>
            </w:r>
          </w:p>
        </w:tc>
        <w:tc>
          <w:tcPr>
            <w:tcW w:w="454" w:type="pct"/>
            <w:noWrap/>
            <w:hideMark/>
          </w:tcPr>
          <w:p w14:paraId="2421FE8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72DFC8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A3E649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A5FDF9" w14:textId="77777777" w:rsidR="00016793" w:rsidRPr="00016793" w:rsidRDefault="00016793" w:rsidP="00016793">
            <w:pPr>
              <w:spacing w:after="0"/>
              <w:jc w:val="left"/>
              <w:rPr>
                <w:szCs w:val="17"/>
              </w:rPr>
            </w:pPr>
            <w:r w:rsidRPr="00016793">
              <w:rPr>
                <w:szCs w:val="17"/>
              </w:rPr>
              <w:t>Statewide Recycling</w:t>
            </w:r>
          </w:p>
        </w:tc>
      </w:tr>
      <w:tr w:rsidR="00016793" w:rsidRPr="00016793" w14:paraId="7EF64A7B" w14:textId="77777777" w:rsidTr="006F3096">
        <w:trPr>
          <w:trHeight w:val="20"/>
        </w:trPr>
        <w:tc>
          <w:tcPr>
            <w:tcW w:w="1666" w:type="pct"/>
            <w:noWrap/>
            <w:hideMark/>
          </w:tcPr>
          <w:p w14:paraId="47FA41A4" w14:textId="77777777" w:rsidR="00016793" w:rsidRPr="00016793" w:rsidRDefault="00016793" w:rsidP="00016793">
            <w:pPr>
              <w:spacing w:after="0"/>
              <w:ind w:left="159" w:hanging="159"/>
              <w:jc w:val="left"/>
              <w:rPr>
                <w:szCs w:val="17"/>
              </w:rPr>
            </w:pPr>
            <w:r w:rsidRPr="00016793">
              <w:rPr>
                <w:szCs w:val="17"/>
              </w:rPr>
              <w:t>NOMAD Brewing Co Wild Mongrel</w:t>
            </w:r>
          </w:p>
        </w:tc>
        <w:tc>
          <w:tcPr>
            <w:tcW w:w="454" w:type="pct"/>
            <w:noWrap/>
            <w:hideMark/>
          </w:tcPr>
          <w:p w14:paraId="66B5050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98E85D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B1F1C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4947917" w14:textId="77777777" w:rsidR="00016793" w:rsidRPr="00016793" w:rsidRDefault="00016793" w:rsidP="00016793">
            <w:pPr>
              <w:spacing w:after="0"/>
              <w:jc w:val="left"/>
              <w:rPr>
                <w:szCs w:val="17"/>
              </w:rPr>
            </w:pPr>
            <w:r w:rsidRPr="00016793">
              <w:rPr>
                <w:szCs w:val="17"/>
              </w:rPr>
              <w:t>Statewide Recycling</w:t>
            </w:r>
          </w:p>
        </w:tc>
      </w:tr>
      <w:tr w:rsidR="00016793" w:rsidRPr="00016793" w14:paraId="4AE6338E" w14:textId="77777777" w:rsidTr="006F3096">
        <w:trPr>
          <w:trHeight w:val="20"/>
        </w:trPr>
        <w:tc>
          <w:tcPr>
            <w:tcW w:w="1666" w:type="pct"/>
            <w:noWrap/>
            <w:hideMark/>
          </w:tcPr>
          <w:p w14:paraId="49945CE0" w14:textId="77777777" w:rsidR="00016793" w:rsidRPr="00016793" w:rsidRDefault="00016793" w:rsidP="00016793">
            <w:pPr>
              <w:spacing w:after="0"/>
              <w:ind w:left="159" w:hanging="159"/>
              <w:jc w:val="left"/>
              <w:rPr>
                <w:szCs w:val="17"/>
              </w:rPr>
            </w:pPr>
            <w:r w:rsidRPr="00016793">
              <w:rPr>
                <w:szCs w:val="17"/>
              </w:rPr>
              <w:t>NOMAD Brewing Co Without a Paddle</w:t>
            </w:r>
          </w:p>
        </w:tc>
        <w:tc>
          <w:tcPr>
            <w:tcW w:w="454" w:type="pct"/>
            <w:noWrap/>
            <w:hideMark/>
          </w:tcPr>
          <w:p w14:paraId="5BBBD18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F61B4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55B25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A89843" w14:textId="77777777" w:rsidR="00016793" w:rsidRPr="00016793" w:rsidRDefault="00016793" w:rsidP="00016793">
            <w:pPr>
              <w:spacing w:after="0"/>
              <w:jc w:val="left"/>
              <w:rPr>
                <w:szCs w:val="17"/>
              </w:rPr>
            </w:pPr>
            <w:r w:rsidRPr="00016793">
              <w:rPr>
                <w:szCs w:val="17"/>
              </w:rPr>
              <w:t>Statewide Recycling</w:t>
            </w:r>
          </w:p>
        </w:tc>
      </w:tr>
      <w:tr w:rsidR="00016793" w:rsidRPr="00016793" w14:paraId="43ADA922" w14:textId="77777777" w:rsidTr="006F3096">
        <w:trPr>
          <w:trHeight w:val="20"/>
        </w:trPr>
        <w:tc>
          <w:tcPr>
            <w:tcW w:w="1666" w:type="pct"/>
            <w:noWrap/>
            <w:hideMark/>
          </w:tcPr>
          <w:p w14:paraId="7C54BA08" w14:textId="77777777" w:rsidR="00016793" w:rsidRPr="00016793" w:rsidRDefault="00016793" w:rsidP="00016793">
            <w:pPr>
              <w:spacing w:after="0"/>
              <w:ind w:left="159" w:hanging="159"/>
              <w:jc w:val="left"/>
              <w:rPr>
                <w:szCs w:val="17"/>
              </w:rPr>
            </w:pPr>
            <w:r w:rsidRPr="00016793">
              <w:rPr>
                <w:szCs w:val="17"/>
              </w:rPr>
              <w:t>Nomad Brewing Co Airyevil</w:t>
            </w:r>
          </w:p>
        </w:tc>
        <w:tc>
          <w:tcPr>
            <w:tcW w:w="454" w:type="pct"/>
            <w:noWrap/>
            <w:hideMark/>
          </w:tcPr>
          <w:p w14:paraId="5971B0E0"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99B77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512D4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141C84B" w14:textId="77777777" w:rsidR="00016793" w:rsidRPr="00016793" w:rsidRDefault="00016793" w:rsidP="00016793">
            <w:pPr>
              <w:spacing w:after="0"/>
              <w:jc w:val="left"/>
              <w:rPr>
                <w:szCs w:val="17"/>
              </w:rPr>
            </w:pPr>
            <w:r w:rsidRPr="00016793">
              <w:rPr>
                <w:szCs w:val="17"/>
              </w:rPr>
              <w:t>Statewide Recycling</w:t>
            </w:r>
          </w:p>
        </w:tc>
      </w:tr>
      <w:tr w:rsidR="00016793" w:rsidRPr="00016793" w14:paraId="62BAA423" w14:textId="77777777" w:rsidTr="006F3096">
        <w:trPr>
          <w:trHeight w:val="20"/>
        </w:trPr>
        <w:tc>
          <w:tcPr>
            <w:tcW w:w="1666" w:type="pct"/>
            <w:noWrap/>
            <w:hideMark/>
          </w:tcPr>
          <w:p w14:paraId="783E468E" w14:textId="77777777" w:rsidR="00016793" w:rsidRPr="00016793" w:rsidRDefault="00016793" w:rsidP="00016793">
            <w:pPr>
              <w:spacing w:after="0"/>
              <w:ind w:left="159" w:hanging="159"/>
              <w:jc w:val="left"/>
              <w:rPr>
                <w:szCs w:val="17"/>
              </w:rPr>
            </w:pPr>
            <w:r w:rsidRPr="00016793">
              <w:rPr>
                <w:szCs w:val="17"/>
              </w:rPr>
              <w:t>Nomad Brewing Co Batch 37 Darrel Lea Dark Chocolate Liquorice Stout</w:t>
            </w:r>
          </w:p>
        </w:tc>
        <w:tc>
          <w:tcPr>
            <w:tcW w:w="454" w:type="pct"/>
            <w:noWrap/>
            <w:hideMark/>
          </w:tcPr>
          <w:p w14:paraId="0825A130"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26A55B9F"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0B8AA8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77370C9" w14:textId="77777777" w:rsidR="00016793" w:rsidRPr="00016793" w:rsidRDefault="00016793" w:rsidP="00016793">
            <w:pPr>
              <w:spacing w:after="0"/>
              <w:jc w:val="left"/>
              <w:rPr>
                <w:szCs w:val="17"/>
              </w:rPr>
            </w:pPr>
            <w:r w:rsidRPr="00016793">
              <w:rPr>
                <w:szCs w:val="17"/>
              </w:rPr>
              <w:t>Statewide Recycling</w:t>
            </w:r>
          </w:p>
        </w:tc>
      </w:tr>
      <w:tr w:rsidR="00016793" w:rsidRPr="00016793" w14:paraId="3970FC00" w14:textId="77777777" w:rsidTr="006F3096">
        <w:trPr>
          <w:trHeight w:val="20"/>
        </w:trPr>
        <w:tc>
          <w:tcPr>
            <w:tcW w:w="1666" w:type="pct"/>
            <w:noWrap/>
            <w:hideMark/>
          </w:tcPr>
          <w:p w14:paraId="2D37B9BE" w14:textId="77777777" w:rsidR="00016793" w:rsidRPr="00016793" w:rsidRDefault="00016793" w:rsidP="00016793">
            <w:pPr>
              <w:spacing w:after="0"/>
              <w:ind w:left="159" w:hanging="159"/>
              <w:jc w:val="left"/>
              <w:rPr>
                <w:szCs w:val="17"/>
              </w:rPr>
            </w:pPr>
            <w:r w:rsidRPr="00016793">
              <w:rPr>
                <w:szCs w:val="17"/>
              </w:rPr>
              <w:t>Nomad Brewing Co Berry Cubana</w:t>
            </w:r>
          </w:p>
        </w:tc>
        <w:tc>
          <w:tcPr>
            <w:tcW w:w="454" w:type="pct"/>
            <w:noWrap/>
            <w:hideMark/>
          </w:tcPr>
          <w:p w14:paraId="4DDD7E7F"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54AAB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93AE0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8896193" w14:textId="77777777" w:rsidR="00016793" w:rsidRPr="00016793" w:rsidRDefault="00016793" w:rsidP="00016793">
            <w:pPr>
              <w:spacing w:after="0"/>
              <w:jc w:val="left"/>
              <w:rPr>
                <w:szCs w:val="17"/>
              </w:rPr>
            </w:pPr>
            <w:r w:rsidRPr="00016793">
              <w:rPr>
                <w:szCs w:val="17"/>
              </w:rPr>
              <w:t>Statewide Recycling</w:t>
            </w:r>
          </w:p>
        </w:tc>
      </w:tr>
      <w:tr w:rsidR="00016793" w:rsidRPr="00016793" w14:paraId="169C55B7" w14:textId="77777777" w:rsidTr="006F3096">
        <w:trPr>
          <w:trHeight w:val="20"/>
        </w:trPr>
        <w:tc>
          <w:tcPr>
            <w:tcW w:w="1666" w:type="pct"/>
            <w:noWrap/>
            <w:hideMark/>
          </w:tcPr>
          <w:p w14:paraId="3E805D4C" w14:textId="77777777" w:rsidR="00016793" w:rsidRPr="00016793" w:rsidRDefault="00016793" w:rsidP="00016793">
            <w:pPr>
              <w:spacing w:after="0"/>
              <w:ind w:left="159" w:hanging="159"/>
              <w:jc w:val="left"/>
              <w:rPr>
                <w:szCs w:val="17"/>
              </w:rPr>
            </w:pPr>
            <w:r w:rsidRPr="00016793">
              <w:rPr>
                <w:szCs w:val="17"/>
              </w:rPr>
              <w:t>Nomad Brewing Co Black IPA</w:t>
            </w:r>
          </w:p>
        </w:tc>
        <w:tc>
          <w:tcPr>
            <w:tcW w:w="454" w:type="pct"/>
            <w:noWrap/>
            <w:hideMark/>
          </w:tcPr>
          <w:p w14:paraId="5D88098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6E2162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A7879A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E10C29" w14:textId="77777777" w:rsidR="00016793" w:rsidRPr="00016793" w:rsidRDefault="00016793" w:rsidP="00016793">
            <w:pPr>
              <w:spacing w:after="0"/>
              <w:jc w:val="left"/>
              <w:rPr>
                <w:szCs w:val="17"/>
              </w:rPr>
            </w:pPr>
            <w:r w:rsidRPr="00016793">
              <w:rPr>
                <w:szCs w:val="17"/>
              </w:rPr>
              <w:t>Statewide Recycling</w:t>
            </w:r>
          </w:p>
        </w:tc>
      </w:tr>
      <w:tr w:rsidR="00016793" w:rsidRPr="00016793" w14:paraId="280E5A42" w14:textId="77777777" w:rsidTr="006F3096">
        <w:trPr>
          <w:trHeight w:val="20"/>
        </w:trPr>
        <w:tc>
          <w:tcPr>
            <w:tcW w:w="1666" w:type="pct"/>
            <w:noWrap/>
            <w:hideMark/>
          </w:tcPr>
          <w:p w14:paraId="069118A3" w14:textId="77777777" w:rsidR="00016793" w:rsidRPr="00016793" w:rsidRDefault="00016793" w:rsidP="00016793">
            <w:pPr>
              <w:spacing w:after="0"/>
              <w:ind w:left="159" w:hanging="159"/>
              <w:jc w:val="left"/>
              <w:rPr>
                <w:szCs w:val="17"/>
              </w:rPr>
            </w:pPr>
            <w:r w:rsidRPr="00016793">
              <w:rPr>
                <w:szCs w:val="17"/>
              </w:rPr>
              <w:t>Nomad Brewing Co Cruisin</w:t>
            </w:r>
          </w:p>
        </w:tc>
        <w:tc>
          <w:tcPr>
            <w:tcW w:w="454" w:type="pct"/>
            <w:noWrap/>
            <w:hideMark/>
          </w:tcPr>
          <w:p w14:paraId="076ADFD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A18E3B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E3A87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3C28253" w14:textId="77777777" w:rsidR="00016793" w:rsidRPr="00016793" w:rsidRDefault="00016793" w:rsidP="00016793">
            <w:pPr>
              <w:spacing w:after="0"/>
              <w:jc w:val="left"/>
              <w:rPr>
                <w:szCs w:val="17"/>
              </w:rPr>
            </w:pPr>
            <w:r w:rsidRPr="00016793">
              <w:rPr>
                <w:szCs w:val="17"/>
              </w:rPr>
              <w:t>Statewide Recycling</w:t>
            </w:r>
          </w:p>
        </w:tc>
      </w:tr>
      <w:tr w:rsidR="00016793" w:rsidRPr="00016793" w14:paraId="12C18E30" w14:textId="77777777" w:rsidTr="006F3096">
        <w:trPr>
          <w:trHeight w:val="20"/>
        </w:trPr>
        <w:tc>
          <w:tcPr>
            <w:tcW w:w="1666" w:type="pct"/>
            <w:noWrap/>
            <w:hideMark/>
          </w:tcPr>
          <w:p w14:paraId="49A960FB" w14:textId="77777777" w:rsidR="00016793" w:rsidRPr="00016793" w:rsidRDefault="00016793" w:rsidP="00016793">
            <w:pPr>
              <w:spacing w:after="0"/>
              <w:ind w:left="159" w:hanging="159"/>
              <w:jc w:val="left"/>
              <w:rPr>
                <w:szCs w:val="17"/>
              </w:rPr>
            </w:pPr>
            <w:r w:rsidRPr="00016793">
              <w:rPr>
                <w:szCs w:val="17"/>
              </w:rPr>
              <w:t>Nomad Brewing Co Foo Fighter</w:t>
            </w:r>
          </w:p>
        </w:tc>
        <w:tc>
          <w:tcPr>
            <w:tcW w:w="454" w:type="pct"/>
            <w:noWrap/>
            <w:hideMark/>
          </w:tcPr>
          <w:p w14:paraId="01FA503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AE3BE9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E14AA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DF3358" w14:textId="77777777" w:rsidR="00016793" w:rsidRPr="00016793" w:rsidRDefault="00016793" w:rsidP="00016793">
            <w:pPr>
              <w:spacing w:after="0"/>
              <w:jc w:val="left"/>
              <w:rPr>
                <w:szCs w:val="17"/>
              </w:rPr>
            </w:pPr>
            <w:r w:rsidRPr="00016793">
              <w:rPr>
                <w:szCs w:val="17"/>
              </w:rPr>
              <w:t>Statewide Recycling</w:t>
            </w:r>
          </w:p>
        </w:tc>
      </w:tr>
      <w:tr w:rsidR="00016793" w:rsidRPr="00016793" w14:paraId="105D80F3" w14:textId="77777777" w:rsidTr="006F3096">
        <w:trPr>
          <w:trHeight w:val="20"/>
        </w:trPr>
        <w:tc>
          <w:tcPr>
            <w:tcW w:w="1666" w:type="pct"/>
            <w:noWrap/>
            <w:hideMark/>
          </w:tcPr>
          <w:p w14:paraId="26788B66" w14:textId="77777777" w:rsidR="00016793" w:rsidRPr="00016793" w:rsidRDefault="00016793" w:rsidP="00016793">
            <w:pPr>
              <w:spacing w:after="0"/>
              <w:ind w:left="159" w:hanging="159"/>
              <w:jc w:val="left"/>
              <w:rPr>
                <w:szCs w:val="17"/>
              </w:rPr>
            </w:pPr>
            <w:r w:rsidRPr="00016793">
              <w:rPr>
                <w:szCs w:val="17"/>
              </w:rPr>
              <w:t>Nomad Brewing Co Freshie Salt and Pepper</w:t>
            </w:r>
          </w:p>
        </w:tc>
        <w:tc>
          <w:tcPr>
            <w:tcW w:w="454" w:type="pct"/>
            <w:noWrap/>
            <w:hideMark/>
          </w:tcPr>
          <w:p w14:paraId="7988983A"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844D08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015ED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A0C2C9" w14:textId="77777777" w:rsidR="00016793" w:rsidRPr="00016793" w:rsidRDefault="00016793" w:rsidP="00016793">
            <w:pPr>
              <w:spacing w:after="0"/>
              <w:jc w:val="left"/>
              <w:rPr>
                <w:szCs w:val="17"/>
              </w:rPr>
            </w:pPr>
            <w:r w:rsidRPr="00016793">
              <w:rPr>
                <w:szCs w:val="17"/>
              </w:rPr>
              <w:t>Statewide Recycling</w:t>
            </w:r>
          </w:p>
        </w:tc>
      </w:tr>
      <w:tr w:rsidR="00016793" w:rsidRPr="00016793" w14:paraId="60D3BFD2" w14:textId="77777777" w:rsidTr="006F3096">
        <w:trPr>
          <w:trHeight w:val="20"/>
        </w:trPr>
        <w:tc>
          <w:tcPr>
            <w:tcW w:w="1666" w:type="pct"/>
            <w:noWrap/>
            <w:hideMark/>
          </w:tcPr>
          <w:p w14:paraId="6E289B5A" w14:textId="77777777" w:rsidR="00016793" w:rsidRPr="00016793" w:rsidRDefault="00016793" w:rsidP="00016793">
            <w:pPr>
              <w:spacing w:after="0"/>
              <w:ind w:left="159" w:hanging="159"/>
              <w:jc w:val="left"/>
              <w:rPr>
                <w:szCs w:val="17"/>
              </w:rPr>
            </w:pPr>
            <w:r w:rsidRPr="00016793">
              <w:rPr>
                <w:szCs w:val="17"/>
              </w:rPr>
              <w:t>Nomad Brewing Co Pomegranate Pale Ale</w:t>
            </w:r>
          </w:p>
        </w:tc>
        <w:tc>
          <w:tcPr>
            <w:tcW w:w="454" w:type="pct"/>
            <w:noWrap/>
            <w:hideMark/>
          </w:tcPr>
          <w:p w14:paraId="26DCCAED"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F61AA0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0C5D19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07A864" w14:textId="77777777" w:rsidR="00016793" w:rsidRPr="00016793" w:rsidRDefault="00016793" w:rsidP="00016793">
            <w:pPr>
              <w:spacing w:after="0"/>
              <w:jc w:val="left"/>
              <w:rPr>
                <w:szCs w:val="17"/>
              </w:rPr>
            </w:pPr>
            <w:r w:rsidRPr="00016793">
              <w:rPr>
                <w:szCs w:val="17"/>
              </w:rPr>
              <w:t>Statewide Recycling</w:t>
            </w:r>
          </w:p>
        </w:tc>
      </w:tr>
      <w:tr w:rsidR="00016793" w:rsidRPr="00016793" w14:paraId="2BD015C8" w14:textId="77777777" w:rsidTr="006F3096">
        <w:trPr>
          <w:trHeight w:val="20"/>
        </w:trPr>
        <w:tc>
          <w:tcPr>
            <w:tcW w:w="1666" w:type="pct"/>
            <w:noWrap/>
            <w:hideMark/>
          </w:tcPr>
          <w:p w14:paraId="3672BDAC" w14:textId="77777777" w:rsidR="00016793" w:rsidRPr="00016793" w:rsidRDefault="00016793" w:rsidP="00016793">
            <w:pPr>
              <w:spacing w:after="0"/>
              <w:ind w:left="159" w:hanging="159"/>
              <w:jc w:val="left"/>
              <w:rPr>
                <w:szCs w:val="17"/>
              </w:rPr>
            </w:pPr>
            <w:r w:rsidRPr="00016793">
              <w:rPr>
                <w:szCs w:val="17"/>
              </w:rPr>
              <w:t>Nomad Brewing Co Seconda Pils</w:t>
            </w:r>
          </w:p>
        </w:tc>
        <w:tc>
          <w:tcPr>
            <w:tcW w:w="454" w:type="pct"/>
            <w:noWrap/>
            <w:hideMark/>
          </w:tcPr>
          <w:p w14:paraId="6AE335EA"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998485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1B446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1D3D92" w14:textId="77777777" w:rsidR="00016793" w:rsidRPr="00016793" w:rsidRDefault="00016793" w:rsidP="00016793">
            <w:pPr>
              <w:spacing w:after="0"/>
              <w:jc w:val="left"/>
              <w:rPr>
                <w:szCs w:val="17"/>
              </w:rPr>
            </w:pPr>
            <w:r w:rsidRPr="00016793">
              <w:rPr>
                <w:szCs w:val="17"/>
              </w:rPr>
              <w:t>Statewide Recycling</w:t>
            </w:r>
          </w:p>
        </w:tc>
      </w:tr>
      <w:tr w:rsidR="00016793" w:rsidRPr="00016793" w14:paraId="089402BD" w14:textId="77777777" w:rsidTr="006F3096">
        <w:trPr>
          <w:trHeight w:val="20"/>
        </w:trPr>
        <w:tc>
          <w:tcPr>
            <w:tcW w:w="1666" w:type="pct"/>
            <w:noWrap/>
            <w:hideMark/>
          </w:tcPr>
          <w:p w14:paraId="68E06A5A" w14:textId="77777777" w:rsidR="00016793" w:rsidRPr="00016793" w:rsidRDefault="00016793" w:rsidP="00016793">
            <w:pPr>
              <w:spacing w:after="0"/>
              <w:ind w:left="159" w:hanging="159"/>
              <w:jc w:val="left"/>
              <w:rPr>
                <w:szCs w:val="17"/>
              </w:rPr>
            </w:pPr>
            <w:r w:rsidRPr="00016793">
              <w:rPr>
                <w:szCs w:val="17"/>
              </w:rPr>
              <w:t>Nomad Brewing Co Sideways Pale Ale</w:t>
            </w:r>
          </w:p>
        </w:tc>
        <w:tc>
          <w:tcPr>
            <w:tcW w:w="454" w:type="pct"/>
            <w:noWrap/>
            <w:hideMark/>
          </w:tcPr>
          <w:p w14:paraId="045CF09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C8687E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197C5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C40F83" w14:textId="77777777" w:rsidR="00016793" w:rsidRPr="00016793" w:rsidRDefault="00016793" w:rsidP="00016793">
            <w:pPr>
              <w:spacing w:after="0"/>
              <w:jc w:val="left"/>
              <w:rPr>
                <w:szCs w:val="17"/>
              </w:rPr>
            </w:pPr>
            <w:r w:rsidRPr="00016793">
              <w:rPr>
                <w:szCs w:val="17"/>
              </w:rPr>
              <w:t>Statewide Recycling</w:t>
            </w:r>
          </w:p>
        </w:tc>
      </w:tr>
      <w:tr w:rsidR="00016793" w:rsidRPr="00016793" w14:paraId="16E8A0A9" w14:textId="77777777" w:rsidTr="006F3096">
        <w:trPr>
          <w:trHeight w:val="20"/>
        </w:trPr>
        <w:tc>
          <w:tcPr>
            <w:tcW w:w="1666" w:type="pct"/>
            <w:noWrap/>
            <w:hideMark/>
          </w:tcPr>
          <w:p w14:paraId="3139C0BD" w14:textId="77777777" w:rsidR="00016793" w:rsidRPr="00016793" w:rsidRDefault="00016793" w:rsidP="00016793">
            <w:pPr>
              <w:spacing w:after="0"/>
              <w:ind w:left="159" w:hanging="159"/>
              <w:jc w:val="left"/>
              <w:rPr>
                <w:szCs w:val="17"/>
              </w:rPr>
            </w:pPr>
            <w:r w:rsidRPr="00016793">
              <w:rPr>
                <w:szCs w:val="17"/>
              </w:rPr>
              <w:t>Nomad Brewing Co Special Edition</w:t>
            </w:r>
          </w:p>
        </w:tc>
        <w:tc>
          <w:tcPr>
            <w:tcW w:w="454" w:type="pct"/>
            <w:noWrap/>
            <w:hideMark/>
          </w:tcPr>
          <w:p w14:paraId="0FA3CF5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A568E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A4D5E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AEFB3A" w14:textId="77777777" w:rsidR="00016793" w:rsidRPr="00016793" w:rsidRDefault="00016793" w:rsidP="00016793">
            <w:pPr>
              <w:spacing w:after="0"/>
              <w:jc w:val="left"/>
              <w:rPr>
                <w:szCs w:val="17"/>
              </w:rPr>
            </w:pPr>
            <w:r w:rsidRPr="00016793">
              <w:rPr>
                <w:szCs w:val="17"/>
              </w:rPr>
              <w:t>Statewide Recycling</w:t>
            </w:r>
          </w:p>
        </w:tc>
      </w:tr>
      <w:tr w:rsidR="00016793" w:rsidRPr="00016793" w14:paraId="3B568BF3" w14:textId="77777777" w:rsidTr="006F3096">
        <w:trPr>
          <w:trHeight w:val="20"/>
        </w:trPr>
        <w:tc>
          <w:tcPr>
            <w:tcW w:w="1666" w:type="pct"/>
            <w:noWrap/>
            <w:hideMark/>
          </w:tcPr>
          <w:p w14:paraId="75683CE5" w14:textId="77777777" w:rsidR="00016793" w:rsidRPr="00016793" w:rsidRDefault="00016793" w:rsidP="00016793">
            <w:pPr>
              <w:spacing w:after="0"/>
              <w:ind w:left="159" w:hanging="159"/>
              <w:jc w:val="left"/>
              <w:rPr>
                <w:szCs w:val="17"/>
              </w:rPr>
            </w:pPr>
            <w:r w:rsidRPr="00016793">
              <w:rPr>
                <w:szCs w:val="17"/>
              </w:rPr>
              <w:t>Nomad Brewng Co Long Trip Saison</w:t>
            </w:r>
          </w:p>
        </w:tc>
        <w:tc>
          <w:tcPr>
            <w:tcW w:w="454" w:type="pct"/>
            <w:noWrap/>
            <w:hideMark/>
          </w:tcPr>
          <w:p w14:paraId="3AF524A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98C50D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05519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171A3E" w14:textId="77777777" w:rsidR="00016793" w:rsidRPr="00016793" w:rsidRDefault="00016793" w:rsidP="00016793">
            <w:pPr>
              <w:spacing w:after="0"/>
              <w:jc w:val="left"/>
              <w:rPr>
                <w:szCs w:val="17"/>
              </w:rPr>
            </w:pPr>
            <w:r w:rsidRPr="00016793">
              <w:rPr>
                <w:szCs w:val="17"/>
              </w:rPr>
              <w:t>Statewide Recycling</w:t>
            </w:r>
          </w:p>
        </w:tc>
      </w:tr>
      <w:tr w:rsidR="00016793" w:rsidRPr="00016793" w14:paraId="75F0EE4A" w14:textId="77777777" w:rsidTr="006F3096">
        <w:trPr>
          <w:trHeight w:val="20"/>
        </w:trPr>
        <w:tc>
          <w:tcPr>
            <w:tcW w:w="1666" w:type="pct"/>
            <w:noWrap/>
            <w:hideMark/>
          </w:tcPr>
          <w:p w14:paraId="0243B170" w14:textId="77777777" w:rsidR="00016793" w:rsidRPr="00016793" w:rsidRDefault="00016793" w:rsidP="00016793">
            <w:pPr>
              <w:spacing w:after="0"/>
              <w:ind w:left="159" w:hanging="159"/>
              <w:jc w:val="left"/>
              <w:rPr>
                <w:szCs w:val="17"/>
              </w:rPr>
            </w:pPr>
            <w:r w:rsidRPr="00016793">
              <w:rPr>
                <w:szCs w:val="17"/>
              </w:rPr>
              <w:t>Oakham Ale Green Devil IPA</w:t>
            </w:r>
          </w:p>
        </w:tc>
        <w:tc>
          <w:tcPr>
            <w:tcW w:w="454" w:type="pct"/>
            <w:noWrap/>
            <w:hideMark/>
          </w:tcPr>
          <w:p w14:paraId="79FAC617"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48E473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4FA25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139967" w14:textId="77777777" w:rsidR="00016793" w:rsidRPr="00016793" w:rsidRDefault="00016793" w:rsidP="00016793">
            <w:pPr>
              <w:spacing w:after="0"/>
              <w:jc w:val="left"/>
              <w:rPr>
                <w:szCs w:val="17"/>
              </w:rPr>
            </w:pPr>
            <w:r w:rsidRPr="00016793">
              <w:rPr>
                <w:szCs w:val="17"/>
              </w:rPr>
              <w:t>Statewide Recycling</w:t>
            </w:r>
          </w:p>
        </w:tc>
      </w:tr>
      <w:tr w:rsidR="00016793" w:rsidRPr="00016793" w14:paraId="244FD1CD" w14:textId="77777777" w:rsidTr="006F3096">
        <w:trPr>
          <w:trHeight w:val="20"/>
        </w:trPr>
        <w:tc>
          <w:tcPr>
            <w:tcW w:w="1666" w:type="pct"/>
            <w:noWrap/>
            <w:hideMark/>
          </w:tcPr>
          <w:p w14:paraId="36F28B70" w14:textId="77777777" w:rsidR="00016793" w:rsidRPr="00016793" w:rsidRDefault="00016793" w:rsidP="00016793">
            <w:pPr>
              <w:spacing w:after="0"/>
              <w:ind w:left="159" w:hanging="159"/>
              <w:jc w:val="left"/>
              <w:rPr>
                <w:szCs w:val="17"/>
              </w:rPr>
            </w:pPr>
            <w:r w:rsidRPr="00016793">
              <w:rPr>
                <w:szCs w:val="17"/>
              </w:rPr>
              <w:t>OffShoot Beer Co Relax Hazy IPA</w:t>
            </w:r>
          </w:p>
        </w:tc>
        <w:tc>
          <w:tcPr>
            <w:tcW w:w="454" w:type="pct"/>
            <w:noWrap/>
            <w:hideMark/>
          </w:tcPr>
          <w:p w14:paraId="11DC1996"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43CE576C"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DFCB27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5725BE" w14:textId="77777777" w:rsidR="00016793" w:rsidRPr="00016793" w:rsidRDefault="00016793" w:rsidP="00016793">
            <w:pPr>
              <w:spacing w:after="0"/>
              <w:jc w:val="left"/>
              <w:rPr>
                <w:szCs w:val="17"/>
              </w:rPr>
            </w:pPr>
            <w:r w:rsidRPr="00016793">
              <w:rPr>
                <w:szCs w:val="17"/>
              </w:rPr>
              <w:t>Statewide Recycling</w:t>
            </w:r>
          </w:p>
        </w:tc>
      </w:tr>
      <w:tr w:rsidR="00016793" w:rsidRPr="00016793" w14:paraId="51A5558E" w14:textId="77777777" w:rsidTr="006F3096">
        <w:trPr>
          <w:trHeight w:val="20"/>
        </w:trPr>
        <w:tc>
          <w:tcPr>
            <w:tcW w:w="1666" w:type="pct"/>
            <w:noWrap/>
            <w:hideMark/>
          </w:tcPr>
          <w:p w14:paraId="25306EE8" w14:textId="77777777" w:rsidR="00016793" w:rsidRPr="00016793" w:rsidRDefault="00016793" w:rsidP="00016793">
            <w:pPr>
              <w:spacing w:after="0"/>
              <w:ind w:left="159" w:hanging="159"/>
              <w:jc w:val="left"/>
              <w:rPr>
                <w:szCs w:val="17"/>
              </w:rPr>
            </w:pPr>
            <w:r w:rsidRPr="00016793">
              <w:rPr>
                <w:szCs w:val="17"/>
              </w:rPr>
              <w:t>OffShoot Beer Co Vistas Double Dry Hopped Hazy IPA</w:t>
            </w:r>
          </w:p>
        </w:tc>
        <w:tc>
          <w:tcPr>
            <w:tcW w:w="454" w:type="pct"/>
            <w:noWrap/>
            <w:hideMark/>
          </w:tcPr>
          <w:p w14:paraId="4E1B6E0E"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0D59FCA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03D9BC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68D3133" w14:textId="77777777" w:rsidR="00016793" w:rsidRPr="00016793" w:rsidRDefault="00016793" w:rsidP="00016793">
            <w:pPr>
              <w:spacing w:after="0"/>
              <w:jc w:val="left"/>
              <w:rPr>
                <w:szCs w:val="17"/>
              </w:rPr>
            </w:pPr>
            <w:r w:rsidRPr="00016793">
              <w:rPr>
                <w:szCs w:val="17"/>
              </w:rPr>
              <w:t>Statewide Recycling</w:t>
            </w:r>
          </w:p>
        </w:tc>
      </w:tr>
      <w:tr w:rsidR="00016793" w:rsidRPr="00016793" w14:paraId="650FD96E" w14:textId="77777777" w:rsidTr="006F3096">
        <w:trPr>
          <w:trHeight w:val="20"/>
        </w:trPr>
        <w:tc>
          <w:tcPr>
            <w:tcW w:w="1666" w:type="pct"/>
            <w:noWrap/>
            <w:hideMark/>
          </w:tcPr>
          <w:p w14:paraId="4ED0153B" w14:textId="77777777" w:rsidR="00016793" w:rsidRPr="00016793" w:rsidRDefault="00016793" w:rsidP="00016793">
            <w:pPr>
              <w:spacing w:after="0"/>
              <w:ind w:left="159" w:hanging="159"/>
              <w:jc w:val="left"/>
              <w:rPr>
                <w:szCs w:val="17"/>
              </w:rPr>
            </w:pPr>
            <w:r w:rsidRPr="00016793">
              <w:rPr>
                <w:szCs w:val="17"/>
              </w:rPr>
              <w:t>Pipeworks Brewing Company Ninja VS Unicorn Double India Pale Ale</w:t>
            </w:r>
          </w:p>
        </w:tc>
        <w:tc>
          <w:tcPr>
            <w:tcW w:w="454" w:type="pct"/>
            <w:noWrap/>
            <w:hideMark/>
          </w:tcPr>
          <w:p w14:paraId="1FCB60D0" w14:textId="77777777" w:rsidR="00016793" w:rsidRPr="00016793" w:rsidRDefault="00016793" w:rsidP="00016793">
            <w:pPr>
              <w:spacing w:after="0"/>
              <w:ind w:right="170"/>
              <w:jc w:val="right"/>
              <w:rPr>
                <w:szCs w:val="17"/>
              </w:rPr>
            </w:pPr>
            <w:r w:rsidRPr="00016793">
              <w:rPr>
                <w:szCs w:val="17"/>
              </w:rPr>
              <w:t>473ml</w:t>
            </w:r>
          </w:p>
        </w:tc>
        <w:tc>
          <w:tcPr>
            <w:tcW w:w="531" w:type="pct"/>
            <w:noWrap/>
            <w:hideMark/>
          </w:tcPr>
          <w:p w14:paraId="584DC00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9CC12A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F34E4D" w14:textId="77777777" w:rsidR="00016793" w:rsidRPr="00016793" w:rsidRDefault="00016793" w:rsidP="00016793">
            <w:pPr>
              <w:spacing w:after="0"/>
              <w:jc w:val="left"/>
              <w:rPr>
                <w:szCs w:val="17"/>
              </w:rPr>
            </w:pPr>
            <w:r w:rsidRPr="00016793">
              <w:rPr>
                <w:szCs w:val="17"/>
              </w:rPr>
              <w:t>Statewide Recycling</w:t>
            </w:r>
          </w:p>
        </w:tc>
      </w:tr>
      <w:tr w:rsidR="00016793" w:rsidRPr="00016793" w14:paraId="7E9CCE9B" w14:textId="77777777" w:rsidTr="006F3096">
        <w:trPr>
          <w:trHeight w:val="20"/>
        </w:trPr>
        <w:tc>
          <w:tcPr>
            <w:tcW w:w="1666" w:type="pct"/>
            <w:noWrap/>
            <w:hideMark/>
          </w:tcPr>
          <w:p w14:paraId="2C153BA9" w14:textId="77777777" w:rsidR="00016793" w:rsidRPr="00016793" w:rsidRDefault="00016793" w:rsidP="00016793">
            <w:pPr>
              <w:spacing w:after="0"/>
              <w:ind w:left="159" w:hanging="159"/>
              <w:jc w:val="left"/>
              <w:rPr>
                <w:szCs w:val="17"/>
              </w:rPr>
            </w:pPr>
            <w:r w:rsidRPr="00016793">
              <w:rPr>
                <w:szCs w:val="17"/>
              </w:rPr>
              <w:t>Prairie American Style</w:t>
            </w:r>
          </w:p>
        </w:tc>
        <w:tc>
          <w:tcPr>
            <w:tcW w:w="454" w:type="pct"/>
            <w:noWrap/>
            <w:hideMark/>
          </w:tcPr>
          <w:p w14:paraId="459E8F0C"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EE2923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10B73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520528" w14:textId="77777777" w:rsidR="00016793" w:rsidRPr="00016793" w:rsidRDefault="00016793" w:rsidP="00016793">
            <w:pPr>
              <w:spacing w:after="0"/>
              <w:jc w:val="left"/>
              <w:rPr>
                <w:szCs w:val="17"/>
              </w:rPr>
            </w:pPr>
            <w:r w:rsidRPr="00016793">
              <w:rPr>
                <w:szCs w:val="17"/>
              </w:rPr>
              <w:t>Statewide Recycling</w:t>
            </w:r>
          </w:p>
        </w:tc>
      </w:tr>
      <w:tr w:rsidR="00016793" w:rsidRPr="00016793" w14:paraId="7F01A6A7" w14:textId="77777777" w:rsidTr="006F3096">
        <w:trPr>
          <w:trHeight w:val="20"/>
        </w:trPr>
        <w:tc>
          <w:tcPr>
            <w:tcW w:w="1666" w:type="pct"/>
            <w:noWrap/>
            <w:hideMark/>
          </w:tcPr>
          <w:p w14:paraId="60AF12E8" w14:textId="77777777" w:rsidR="00016793" w:rsidRPr="00016793" w:rsidRDefault="00016793" w:rsidP="00016793">
            <w:pPr>
              <w:spacing w:after="0"/>
              <w:ind w:left="159" w:hanging="159"/>
              <w:jc w:val="left"/>
              <w:rPr>
                <w:szCs w:val="17"/>
              </w:rPr>
            </w:pPr>
            <w:r w:rsidRPr="00016793">
              <w:rPr>
                <w:szCs w:val="17"/>
              </w:rPr>
              <w:t>Prairie Bible Belt</w:t>
            </w:r>
          </w:p>
        </w:tc>
        <w:tc>
          <w:tcPr>
            <w:tcW w:w="454" w:type="pct"/>
            <w:noWrap/>
            <w:hideMark/>
          </w:tcPr>
          <w:p w14:paraId="37753F3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806571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64856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02CBAA8" w14:textId="77777777" w:rsidR="00016793" w:rsidRPr="00016793" w:rsidRDefault="00016793" w:rsidP="00016793">
            <w:pPr>
              <w:spacing w:after="0"/>
              <w:jc w:val="left"/>
              <w:rPr>
                <w:szCs w:val="17"/>
              </w:rPr>
            </w:pPr>
            <w:r w:rsidRPr="00016793">
              <w:rPr>
                <w:szCs w:val="17"/>
              </w:rPr>
              <w:t>Statewide Recycling</w:t>
            </w:r>
          </w:p>
        </w:tc>
      </w:tr>
      <w:tr w:rsidR="00016793" w:rsidRPr="00016793" w14:paraId="4848ACEC" w14:textId="77777777" w:rsidTr="006F3096">
        <w:trPr>
          <w:trHeight w:val="20"/>
        </w:trPr>
        <w:tc>
          <w:tcPr>
            <w:tcW w:w="1666" w:type="pct"/>
            <w:noWrap/>
            <w:hideMark/>
          </w:tcPr>
          <w:p w14:paraId="7D635CF6" w14:textId="77777777" w:rsidR="00016793" w:rsidRPr="00016793" w:rsidRDefault="00016793" w:rsidP="00016793">
            <w:pPr>
              <w:spacing w:after="0"/>
              <w:ind w:left="159" w:hanging="159"/>
              <w:jc w:val="left"/>
              <w:rPr>
                <w:szCs w:val="17"/>
              </w:rPr>
            </w:pPr>
            <w:r w:rsidRPr="00016793">
              <w:rPr>
                <w:szCs w:val="17"/>
              </w:rPr>
              <w:t>Prairie Bomb</w:t>
            </w:r>
          </w:p>
        </w:tc>
        <w:tc>
          <w:tcPr>
            <w:tcW w:w="454" w:type="pct"/>
            <w:noWrap/>
            <w:hideMark/>
          </w:tcPr>
          <w:p w14:paraId="67F232C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1935F1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B43B9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65FE7B4" w14:textId="77777777" w:rsidR="00016793" w:rsidRPr="00016793" w:rsidRDefault="00016793" w:rsidP="00016793">
            <w:pPr>
              <w:spacing w:after="0"/>
              <w:jc w:val="left"/>
              <w:rPr>
                <w:szCs w:val="17"/>
              </w:rPr>
            </w:pPr>
            <w:r w:rsidRPr="00016793">
              <w:rPr>
                <w:szCs w:val="17"/>
              </w:rPr>
              <w:t>Statewide Recycling</w:t>
            </w:r>
          </w:p>
        </w:tc>
      </w:tr>
      <w:tr w:rsidR="00016793" w:rsidRPr="00016793" w14:paraId="1E6B2854" w14:textId="77777777" w:rsidTr="006F3096">
        <w:trPr>
          <w:trHeight w:val="20"/>
        </w:trPr>
        <w:tc>
          <w:tcPr>
            <w:tcW w:w="1666" w:type="pct"/>
            <w:noWrap/>
            <w:hideMark/>
          </w:tcPr>
          <w:p w14:paraId="271EACFB" w14:textId="77777777" w:rsidR="00016793" w:rsidRPr="00016793" w:rsidRDefault="00016793" w:rsidP="00016793">
            <w:pPr>
              <w:spacing w:after="0"/>
              <w:ind w:left="159" w:hanging="159"/>
              <w:jc w:val="left"/>
              <w:rPr>
                <w:szCs w:val="17"/>
              </w:rPr>
            </w:pPr>
            <w:r w:rsidRPr="00016793">
              <w:rPr>
                <w:szCs w:val="17"/>
              </w:rPr>
              <w:t>Prairie Coffee Noir</w:t>
            </w:r>
          </w:p>
        </w:tc>
        <w:tc>
          <w:tcPr>
            <w:tcW w:w="454" w:type="pct"/>
            <w:noWrap/>
            <w:hideMark/>
          </w:tcPr>
          <w:p w14:paraId="5EDEEB74"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28FBABE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FF03A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3B063D" w14:textId="77777777" w:rsidR="00016793" w:rsidRPr="00016793" w:rsidRDefault="00016793" w:rsidP="00016793">
            <w:pPr>
              <w:spacing w:after="0"/>
              <w:jc w:val="left"/>
              <w:rPr>
                <w:szCs w:val="17"/>
              </w:rPr>
            </w:pPr>
            <w:r w:rsidRPr="00016793">
              <w:rPr>
                <w:szCs w:val="17"/>
              </w:rPr>
              <w:t>Statewide Recycling</w:t>
            </w:r>
          </w:p>
        </w:tc>
      </w:tr>
      <w:tr w:rsidR="00016793" w:rsidRPr="00016793" w14:paraId="05118CAE" w14:textId="77777777" w:rsidTr="006F3096">
        <w:trPr>
          <w:trHeight w:val="20"/>
        </w:trPr>
        <w:tc>
          <w:tcPr>
            <w:tcW w:w="1666" w:type="pct"/>
            <w:noWrap/>
            <w:hideMark/>
          </w:tcPr>
          <w:p w14:paraId="0FF6F403" w14:textId="77777777" w:rsidR="00016793" w:rsidRPr="00016793" w:rsidRDefault="00016793" w:rsidP="00016793">
            <w:pPr>
              <w:spacing w:after="0"/>
              <w:ind w:left="159" w:hanging="159"/>
              <w:jc w:val="left"/>
              <w:rPr>
                <w:szCs w:val="17"/>
              </w:rPr>
            </w:pPr>
            <w:r w:rsidRPr="00016793">
              <w:rPr>
                <w:szCs w:val="17"/>
              </w:rPr>
              <w:t>Prairie Eliza5beth</w:t>
            </w:r>
          </w:p>
        </w:tc>
        <w:tc>
          <w:tcPr>
            <w:tcW w:w="454" w:type="pct"/>
            <w:noWrap/>
            <w:hideMark/>
          </w:tcPr>
          <w:p w14:paraId="0FFBD43C"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B09BDA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BE019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50E297" w14:textId="77777777" w:rsidR="00016793" w:rsidRPr="00016793" w:rsidRDefault="00016793" w:rsidP="00016793">
            <w:pPr>
              <w:spacing w:after="0"/>
              <w:jc w:val="left"/>
              <w:rPr>
                <w:szCs w:val="17"/>
              </w:rPr>
            </w:pPr>
            <w:r w:rsidRPr="00016793">
              <w:rPr>
                <w:szCs w:val="17"/>
              </w:rPr>
              <w:t>Statewide Recycling</w:t>
            </w:r>
          </w:p>
        </w:tc>
      </w:tr>
      <w:tr w:rsidR="00016793" w:rsidRPr="00016793" w14:paraId="1A28DD1B" w14:textId="77777777" w:rsidTr="006F3096">
        <w:trPr>
          <w:trHeight w:val="20"/>
        </w:trPr>
        <w:tc>
          <w:tcPr>
            <w:tcW w:w="1666" w:type="pct"/>
            <w:noWrap/>
            <w:hideMark/>
          </w:tcPr>
          <w:p w14:paraId="0D4EB02D" w14:textId="77777777" w:rsidR="00016793" w:rsidRPr="00016793" w:rsidRDefault="00016793" w:rsidP="00016793">
            <w:pPr>
              <w:spacing w:after="0"/>
              <w:ind w:left="159" w:hanging="159"/>
              <w:jc w:val="left"/>
              <w:rPr>
                <w:szCs w:val="17"/>
              </w:rPr>
            </w:pPr>
            <w:r w:rsidRPr="00016793">
              <w:rPr>
                <w:szCs w:val="17"/>
              </w:rPr>
              <w:t>Prairie Hop</w:t>
            </w:r>
          </w:p>
        </w:tc>
        <w:tc>
          <w:tcPr>
            <w:tcW w:w="454" w:type="pct"/>
            <w:noWrap/>
            <w:hideMark/>
          </w:tcPr>
          <w:p w14:paraId="1EC9745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180AD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0884D8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135ECD" w14:textId="77777777" w:rsidR="00016793" w:rsidRPr="00016793" w:rsidRDefault="00016793" w:rsidP="00016793">
            <w:pPr>
              <w:spacing w:after="0"/>
              <w:jc w:val="left"/>
              <w:rPr>
                <w:szCs w:val="17"/>
              </w:rPr>
            </w:pPr>
            <w:r w:rsidRPr="00016793">
              <w:rPr>
                <w:szCs w:val="17"/>
              </w:rPr>
              <w:t>Statewide Recycling</w:t>
            </w:r>
          </w:p>
        </w:tc>
      </w:tr>
      <w:tr w:rsidR="00016793" w:rsidRPr="00016793" w14:paraId="72B730B6" w14:textId="77777777" w:rsidTr="006F3096">
        <w:trPr>
          <w:trHeight w:val="20"/>
        </w:trPr>
        <w:tc>
          <w:tcPr>
            <w:tcW w:w="1666" w:type="pct"/>
            <w:noWrap/>
            <w:hideMark/>
          </w:tcPr>
          <w:p w14:paraId="2CB70763" w14:textId="77777777" w:rsidR="00016793" w:rsidRPr="00016793" w:rsidRDefault="00016793" w:rsidP="00016793">
            <w:pPr>
              <w:spacing w:after="0"/>
              <w:ind w:left="159" w:hanging="159"/>
              <w:jc w:val="left"/>
              <w:rPr>
                <w:szCs w:val="17"/>
              </w:rPr>
            </w:pPr>
            <w:r w:rsidRPr="00016793">
              <w:rPr>
                <w:szCs w:val="17"/>
              </w:rPr>
              <w:t>Prairie Merica</w:t>
            </w:r>
          </w:p>
        </w:tc>
        <w:tc>
          <w:tcPr>
            <w:tcW w:w="454" w:type="pct"/>
            <w:noWrap/>
            <w:hideMark/>
          </w:tcPr>
          <w:p w14:paraId="04A32BB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2D1FC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CD0AA9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2D58DE" w14:textId="77777777" w:rsidR="00016793" w:rsidRPr="00016793" w:rsidRDefault="00016793" w:rsidP="00016793">
            <w:pPr>
              <w:spacing w:after="0"/>
              <w:jc w:val="left"/>
              <w:rPr>
                <w:szCs w:val="17"/>
              </w:rPr>
            </w:pPr>
            <w:r w:rsidRPr="00016793">
              <w:rPr>
                <w:szCs w:val="17"/>
              </w:rPr>
              <w:t>Statewide Recycling</w:t>
            </w:r>
          </w:p>
        </w:tc>
      </w:tr>
      <w:tr w:rsidR="00016793" w:rsidRPr="00016793" w14:paraId="059CEAFF" w14:textId="77777777" w:rsidTr="006F3096">
        <w:trPr>
          <w:trHeight w:val="20"/>
        </w:trPr>
        <w:tc>
          <w:tcPr>
            <w:tcW w:w="1666" w:type="pct"/>
            <w:noWrap/>
            <w:hideMark/>
          </w:tcPr>
          <w:p w14:paraId="78D49DE4" w14:textId="77777777" w:rsidR="00016793" w:rsidRPr="00016793" w:rsidRDefault="00016793" w:rsidP="00016793">
            <w:pPr>
              <w:spacing w:after="0"/>
              <w:ind w:left="159" w:hanging="159"/>
              <w:jc w:val="left"/>
              <w:rPr>
                <w:szCs w:val="17"/>
              </w:rPr>
            </w:pPr>
            <w:r w:rsidRPr="00016793">
              <w:rPr>
                <w:szCs w:val="17"/>
              </w:rPr>
              <w:t>Prairie Potlatch</w:t>
            </w:r>
          </w:p>
        </w:tc>
        <w:tc>
          <w:tcPr>
            <w:tcW w:w="454" w:type="pct"/>
            <w:noWrap/>
            <w:hideMark/>
          </w:tcPr>
          <w:p w14:paraId="0FBA23B3"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2F844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97602D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589D71" w14:textId="77777777" w:rsidR="00016793" w:rsidRPr="00016793" w:rsidRDefault="00016793" w:rsidP="00016793">
            <w:pPr>
              <w:spacing w:after="0"/>
              <w:jc w:val="left"/>
              <w:rPr>
                <w:szCs w:val="17"/>
              </w:rPr>
            </w:pPr>
            <w:r w:rsidRPr="00016793">
              <w:rPr>
                <w:szCs w:val="17"/>
              </w:rPr>
              <w:t>Statewide Recycling</w:t>
            </w:r>
          </w:p>
        </w:tc>
      </w:tr>
      <w:tr w:rsidR="00016793" w:rsidRPr="00016793" w14:paraId="05AD617A" w14:textId="77777777" w:rsidTr="006F3096">
        <w:trPr>
          <w:trHeight w:val="20"/>
        </w:trPr>
        <w:tc>
          <w:tcPr>
            <w:tcW w:w="1666" w:type="pct"/>
            <w:noWrap/>
            <w:hideMark/>
          </w:tcPr>
          <w:p w14:paraId="6FEFDE53" w14:textId="77777777" w:rsidR="00016793" w:rsidRPr="00016793" w:rsidRDefault="00016793" w:rsidP="00016793">
            <w:pPr>
              <w:spacing w:after="0"/>
              <w:ind w:left="159" w:hanging="159"/>
              <w:jc w:val="left"/>
              <w:rPr>
                <w:szCs w:val="17"/>
              </w:rPr>
            </w:pPr>
            <w:r w:rsidRPr="00016793">
              <w:rPr>
                <w:szCs w:val="17"/>
              </w:rPr>
              <w:t>Prairie Puncheon</w:t>
            </w:r>
          </w:p>
        </w:tc>
        <w:tc>
          <w:tcPr>
            <w:tcW w:w="454" w:type="pct"/>
            <w:noWrap/>
            <w:hideMark/>
          </w:tcPr>
          <w:p w14:paraId="6030FE0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28D3CE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669A9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E45C542" w14:textId="77777777" w:rsidR="00016793" w:rsidRPr="00016793" w:rsidRDefault="00016793" w:rsidP="00016793">
            <w:pPr>
              <w:spacing w:after="0"/>
              <w:jc w:val="left"/>
              <w:rPr>
                <w:szCs w:val="17"/>
              </w:rPr>
            </w:pPr>
            <w:r w:rsidRPr="00016793">
              <w:rPr>
                <w:szCs w:val="17"/>
              </w:rPr>
              <w:t>Statewide Recycling</w:t>
            </w:r>
          </w:p>
        </w:tc>
      </w:tr>
      <w:tr w:rsidR="00016793" w:rsidRPr="00016793" w14:paraId="3F8D711E" w14:textId="77777777" w:rsidTr="006F3096">
        <w:trPr>
          <w:trHeight w:val="20"/>
        </w:trPr>
        <w:tc>
          <w:tcPr>
            <w:tcW w:w="1666" w:type="pct"/>
            <w:noWrap/>
            <w:hideMark/>
          </w:tcPr>
          <w:p w14:paraId="67813965" w14:textId="77777777" w:rsidR="00016793" w:rsidRPr="00016793" w:rsidRDefault="00016793" w:rsidP="00016793">
            <w:pPr>
              <w:spacing w:after="0"/>
              <w:ind w:left="159" w:hanging="159"/>
              <w:jc w:val="left"/>
              <w:rPr>
                <w:szCs w:val="17"/>
              </w:rPr>
            </w:pPr>
            <w:r w:rsidRPr="00016793">
              <w:rPr>
                <w:szCs w:val="17"/>
              </w:rPr>
              <w:t>Prairie Somewhere</w:t>
            </w:r>
          </w:p>
        </w:tc>
        <w:tc>
          <w:tcPr>
            <w:tcW w:w="454" w:type="pct"/>
            <w:noWrap/>
            <w:hideMark/>
          </w:tcPr>
          <w:p w14:paraId="6383BAB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FA0102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A99393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347C32" w14:textId="77777777" w:rsidR="00016793" w:rsidRPr="00016793" w:rsidRDefault="00016793" w:rsidP="00016793">
            <w:pPr>
              <w:spacing w:after="0"/>
              <w:jc w:val="left"/>
              <w:rPr>
                <w:szCs w:val="17"/>
              </w:rPr>
            </w:pPr>
            <w:r w:rsidRPr="00016793">
              <w:rPr>
                <w:szCs w:val="17"/>
              </w:rPr>
              <w:t>Statewide Recycling</w:t>
            </w:r>
          </w:p>
        </w:tc>
      </w:tr>
      <w:tr w:rsidR="00016793" w:rsidRPr="00016793" w14:paraId="36637D30" w14:textId="77777777" w:rsidTr="006F3096">
        <w:trPr>
          <w:trHeight w:val="20"/>
        </w:trPr>
        <w:tc>
          <w:tcPr>
            <w:tcW w:w="1666" w:type="pct"/>
            <w:noWrap/>
            <w:hideMark/>
          </w:tcPr>
          <w:p w14:paraId="3039558E" w14:textId="77777777" w:rsidR="00016793" w:rsidRPr="00016793" w:rsidRDefault="00016793" w:rsidP="00016793">
            <w:pPr>
              <w:spacing w:after="0"/>
              <w:ind w:left="159" w:hanging="159"/>
              <w:jc w:val="left"/>
              <w:rPr>
                <w:szCs w:val="17"/>
              </w:rPr>
            </w:pPr>
            <w:r w:rsidRPr="00016793">
              <w:rPr>
                <w:szCs w:val="17"/>
              </w:rPr>
              <w:t>Prairie Spectrum</w:t>
            </w:r>
          </w:p>
        </w:tc>
        <w:tc>
          <w:tcPr>
            <w:tcW w:w="454" w:type="pct"/>
            <w:noWrap/>
            <w:hideMark/>
          </w:tcPr>
          <w:p w14:paraId="2293F14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209B9EE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D2B347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D89B14C" w14:textId="77777777" w:rsidR="00016793" w:rsidRPr="00016793" w:rsidRDefault="00016793" w:rsidP="00016793">
            <w:pPr>
              <w:spacing w:after="0"/>
              <w:jc w:val="left"/>
              <w:rPr>
                <w:szCs w:val="17"/>
              </w:rPr>
            </w:pPr>
            <w:r w:rsidRPr="00016793">
              <w:rPr>
                <w:szCs w:val="17"/>
              </w:rPr>
              <w:t>Statewide Recycling</w:t>
            </w:r>
          </w:p>
        </w:tc>
      </w:tr>
      <w:tr w:rsidR="00016793" w:rsidRPr="00016793" w14:paraId="546F2223" w14:textId="77777777" w:rsidTr="006F3096">
        <w:trPr>
          <w:trHeight w:val="20"/>
        </w:trPr>
        <w:tc>
          <w:tcPr>
            <w:tcW w:w="1666" w:type="pct"/>
            <w:noWrap/>
            <w:hideMark/>
          </w:tcPr>
          <w:p w14:paraId="21C66658" w14:textId="77777777" w:rsidR="00016793" w:rsidRPr="00016793" w:rsidRDefault="00016793" w:rsidP="00016793">
            <w:pPr>
              <w:spacing w:after="0"/>
              <w:ind w:left="159" w:hanging="159"/>
              <w:jc w:val="left"/>
              <w:rPr>
                <w:szCs w:val="17"/>
              </w:rPr>
            </w:pPr>
            <w:r w:rsidRPr="00016793">
              <w:rPr>
                <w:szCs w:val="17"/>
              </w:rPr>
              <w:t>Prairie The Beer That Saved Christmas</w:t>
            </w:r>
          </w:p>
        </w:tc>
        <w:tc>
          <w:tcPr>
            <w:tcW w:w="454" w:type="pct"/>
            <w:noWrap/>
            <w:hideMark/>
          </w:tcPr>
          <w:p w14:paraId="5350F185"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34E53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EF7B34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FA55308" w14:textId="77777777" w:rsidR="00016793" w:rsidRPr="00016793" w:rsidRDefault="00016793" w:rsidP="00016793">
            <w:pPr>
              <w:spacing w:after="0"/>
              <w:jc w:val="left"/>
              <w:rPr>
                <w:szCs w:val="17"/>
              </w:rPr>
            </w:pPr>
            <w:r w:rsidRPr="00016793">
              <w:rPr>
                <w:szCs w:val="17"/>
              </w:rPr>
              <w:t>Statewide Recycling</w:t>
            </w:r>
          </w:p>
        </w:tc>
      </w:tr>
      <w:tr w:rsidR="00016793" w:rsidRPr="00016793" w14:paraId="5EE8E1AD" w14:textId="77777777" w:rsidTr="006F3096">
        <w:trPr>
          <w:trHeight w:val="20"/>
        </w:trPr>
        <w:tc>
          <w:tcPr>
            <w:tcW w:w="1666" w:type="pct"/>
            <w:noWrap/>
            <w:hideMark/>
          </w:tcPr>
          <w:p w14:paraId="467D7673" w14:textId="77777777" w:rsidR="00016793" w:rsidRPr="00016793" w:rsidRDefault="00016793" w:rsidP="00016793">
            <w:pPr>
              <w:spacing w:after="0"/>
              <w:ind w:left="159" w:hanging="159"/>
              <w:jc w:val="left"/>
              <w:rPr>
                <w:szCs w:val="17"/>
              </w:rPr>
            </w:pPr>
            <w:r w:rsidRPr="00016793">
              <w:rPr>
                <w:szCs w:val="17"/>
              </w:rPr>
              <w:t>Prairie Tulsa Ruby Ale</w:t>
            </w:r>
          </w:p>
        </w:tc>
        <w:tc>
          <w:tcPr>
            <w:tcW w:w="454" w:type="pct"/>
            <w:noWrap/>
            <w:hideMark/>
          </w:tcPr>
          <w:p w14:paraId="5635FC88"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7025D6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A9B2E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41B5D0" w14:textId="77777777" w:rsidR="00016793" w:rsidRPr="00016793" w:rsidRDefault="00016793" w:rsidP="00016793">
            <w:pPr>
              <w:spacing w:after="0"/>
              <w:jc w:val="left"/>
              <w:rPr>
                <w:szCs w:val="17"/>
              </w:rPr>
            </w:pPr>
            <w:r w:rsidRPr="00016793">
              <w:rPr>
                <w:szCs w:val="17"/>
              </w:rPr>
              <w:t>Statewide Recycling</w:t>
            </w:r>
          </w:p>
        </w:tc>
      </w:tr>
      <w:tr w:rsidR="00016793" w:rsidRPr="00016793" w14:paraId="3AC65087" w14:textId="77777777" w:rsidTr="006F3096">
        <w:trPr>
          <w:trHeight w:val="20"/>
        </w:trPr>
        <w:tc>
          <w:tcPr>
            <w:tcW w:w="1666" w:type="pct"/>
            <w:noWrap/>
            <w:hideMark/>
          </w:tcPr>
          <w:p w14:paraId="27268004" w14:textId="77777777" w:rsidR="00016793" w:rsidRPr="00016793" w:rsidRDefault="00016793" w:rsidP="00016793">
            <w:pPr>
              <w:spacing w:after="0"/>
              <w:ind w:left="159" w:hanging="159"/>
              <w:jc w:val="left"/>
              <w:rPr>
                <w:szCs w:val="17"/>
              </w:rPr>
            </w:pPr>
            <w:r w:rsidRPr="00016793">
              <w:rPr>
                <w:szCs w:val="17"/>
              </w:rPr>
              <w:t>Prairie Weisse</w:t>
            </w:r>
          </w:p>
        </w:tc>
        <w:tc>
          <w:tcPr>
            <w:tcW w:w="454" w:type="pct"/>
            <w:noWrap/>
            <w:hideMark/>
          </w:tcPr>
          <w:p w14:paraId="0B09EEF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7209D6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43F41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F8684F" w14:textId="77777777" w:rsidR="00016793" w:rsidRPr="00016793" w:rsidRDefault="00016793" w:rsidP="00016793">
            <w:pPr>
              <w:spacing w:after="0"/>
              <w:jc w:val="left"/>
              <w:rPr>
                <w:szCs w:val="17"/>
              </w:rPr>
            </w:pPr>
            <w:r w:rsidRPr="00016793">
              <w:rPr>
                <w:szCs w:val="17"/>
              </w:rPr>
              <w:t>Statewide Recycling</w:t>
            </w:r>
          </w:p>
        </w:tc>
      </w:tr>
      <w:tr w:rsidR="00016793" w:rsidRPr="00016793" w14:paraId="0590FB1E" w14:textId="77777777" w:rsidTr="006F3096">
        <w:trPr>
          <w:trHeight w:val="20"/>
        </w:trPr>
        <w:tc>
          <w:tcPr>
            <w:tcW w:w="1666" w:type="pct"/>
            <w:noWrap/>
            <w:hideMark/>
          </w:tcPr>
          <w:p w14:paraId="650C1CDD" w14:textId="77777777" w:rsidR="00016793" w:rsidRPr="00016793" w:rsidRDefault="00016793" w:rsidP="00016793">
            <w:pPr>
              <w:spacing w:after="0"/>
              <w:ind w:left="159" w:hanging="159"/>
              <w:jc w:val="left"/>
              <w:rPr>
                <w:szCs w:val="17"/>
              </w:rPr>
            </w:pPr>
            <w:r w:rsidRPr="00016793">
              <w:rPr>
                <w:szCs w:val="17"/>
              </w:rPr>
              <w:t>Prairie Wine Barrel Noir</w:t>
            </w:r>
          </w:p>
        </w:tc>
        <w:tc>
          <w:tcPr>
            <w:tcW w:w="454" w:type="pct"/>
            <w:noWrap/>
            <w:hideMark/>
          </w:tcPr>
          <w:p w14:paraId="1CBC319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AC81A0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99AFE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1B54CB" w14:textId="77777777" w:rsidR="00016793" w:rsidRPr="00016793" w:rsidRDefault="00016793" w:rsidP="00016793">
            <w:pPr>
              <w:spacing w:after="0"/>
              <w:jc w:val="left"/>
              <w:rPr>
                <w:szCs w:val="17"/>
              </w:rPr>
            </w:pPr>
            <w:r w:rsidRPr="00016793">
              <w:rPr>
                <w:szCs w:val="17"/>
              </w:rPr>
              <w:t>Statewide Recycling</w:t>
            </w:r>
          </w:p>
        </w:tc>
      </w:tr>
      <w:tr w:rsidR="00016793" w:rsidRPr="00016793" w14:paraId="6A42BDFD" w14:textId="77777777" w:rsidTr="006F3096">
        <w:trPr>
          <w:trHeight w:val="20"/>
        </w:trPr>
        <w:tc>
          <w:tcPr>
            <w:tcW w:w="1666" w:type="pct"/>
            <w:noWrap/>
            <w:hideMark/>
          </w:tcPr>
          <w:p w14:paraId="25FE5BAE" w14:textId="77777777" w:rsidR="00016793" w:rsidRPr="00016793" w:rsidRDefault="00016793" w:rsidP="00016793">
            <w:pPr>
              <w:spacing w:after="0"/>
              <w:ind w:left="159" w:hanging="159"/>
              <w:jc w:val="left"/>
              <w:rPr>
                <w:szCs w:val="17"/>
              </w:rPr>
            </w:pPr>
            <w:r w:rsidRPr="00016793">
              <w:rPr>
                <w:szCs w:val="17"/>
              </w:rPr>
              <w:t>Pressure Drop Bosko IPA</w:t>
            </w:r>
          </w:p>
        </w:tc>
        <w:tc>
          <w:tcPr>
            <w:tcW w:w="454" w:type="pct"/>
            <w:noWrap/>
            <w:hideMark/>
          </w:tcPr>
          <w:p w14:paraId="2A0FFB6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22B718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B0531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6F7E07" w14:textId="77777777" w:rsidR="00016793" w:rsidRPr="00016793" w:rsidRDefault="00016793" w:rsidP="00016793">
            <w:pPr>
              <w:spacing w:after="0"/>
              <w:jc w:val="left"/>
              <w:rPr>
                <w:szCs w:val="17"/>
              </w:rPr>
            </w:pPr>
            <w:r w:rsidRPr="00016793">
              <w:rPr>
                <w:szCs w:val="17"/>
              </w:rPr>
              <w:t>Statewide Recycling</w:t>
            </w:r>
          </w:p>
        </w:tc>
      </w:tr>
      <w:tr w:rsidR="00016793" w:rsidRPr="00016793" w14:paraId="5B5BE21D" w14:textId="77777777" w:rsidTr="006F3096">
        <w:trPr>
          <w:trHeight w:val="20"/>
        </w:trPr>
        <w:tc>
          <w:tcPr>
            <w:tcW w:w="1666" w:type="pct"/>
            <w:noWrap/>
            <w:hideMark/>
          </w:tcPr>
          <w:p w14:paraId="1D7F7EE2" w14:textId="77777777" w:rsidR="00016793" w:rsidRPr="00016793" w:rsidRDefault="00016793" w:rsidP="00016793">
            <w:pPr>
              <w:spacing w:after="0"/>
              <w:ind w:left="159" w:hanging="159"/>
              <w:jc w:val="left"/>
              <w:rPr>
                <w:szCs w:val="17"/>
              </w:rPr>
            </w:pPr>
            <w:r w:rsidRPr="00016793">
              <w:rPr>
                <w:szCs w:val="17"/>
              </w:rPr>
              <w:t>Pressure Drop Freimanns Dunkelweiss</w:t>
            </w:r>
          </w:p>
        </w:tc>
        <w:tc>
          <w:tcPr>
            <w:tcW w:w="454" w:type="pct"/>
            <w:noWrap/>
            <w:hideMark/>
          </w:tcPr>
          <w:p w14:paraId="3F33742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3FAC92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042C6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28EEBF" w14:textId="77777777" w:rsidR="00016793" w:rsidRPr="00016793" w:rsidRDefault="00016793" w:rsidP="00016793">
            <w:pPr>
              <w:spacing w:after="0"/>
              <w:jc w:val="left"/>
              <w:rPr>
                <w:szCs w:val="17"/>
              </w:rPr>
            </w:pPr>
            <w:r w:rsidRPr="00016793">
              <w:rPr>
                <w:szCs w:val="17"/>
              </w:rPr>
              <w:t>Statewide Recycling</w:t>
            </w:r>
          </w:p>
        </w:tc>
      </w:tr>
      <w:tr w:rsidR="00016793" w:rsidRPr="00016793" w14:paraId="2EB7CA49" w14:textId="77777777" w:rsidTr="006F3096">
        <w:trPr>
          <w:trHeight w:val="20"/>
        </w:trPr>
        <w:tc>
          <w:tcPr>
            <w:tcW w:w="1666" w:type="pct"/>
            <w:noWrap/>
            <w:hideMark/>
          </w:tcPr>
          <w:p w14:paraId="6EFE4C5F" w14:textId="77777777" w:rsidR="00016793" w:rsidRPr="00016793" w:rsidRDefault="00016793" w:rsidP="00016793">
            <w:pPr>
              <w:spacing w:after="0"/>
              <w:ind w:left="159" w:hanging="159"/>
              <w:jc w:val="left"/>
              <w:rPr>
                <w:szCs w:val="17"/>
              </w:rPr>
            </w:pPr>
            <w:r w:rsidRPr="00016793">
              <w:rPr>
                <w:szCs w:val="17"/>
              </w:rPr>
              <w:t>Pressure Drop Pale Fire</w:t>
            </w:r>
          </w:p>
        </w:tc>
        <w:tc>
          <w:tcPr>
            <w:tcW w:w="454" w:type="pct"/>
            <w:noWrap/>
            <w:hideMark/>
          </w:tcPr>
          <w:p w14:paraId="2CC4D08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581646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FF5793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381CDB" w14:textId="77777777" w:rsidR="00016793" w:rsidRPr="00016793" w:rsidRDefault="00016793" w:rsidP="00016793">
            <w:pPr>
              <w:spacing w:after="0"/>
              <w:jc w:val="left"/>
              <w:rPr>
                <w:szCs w:val="17"/>
              </w:rPr>
            </w:pPr>
            <w:r w:rsidRPr="00016793">
              <w:rPr>
                <w:szCs w:val="17"/>
              </w:rPr>
              <w:t>Statewide Recycling</w:t>
            </w:r>
          </w:p>
        </w:tc>
      </w:tr>
      <w:tr w:rsidR="00016793" w:rsidRPr="00016793" w14:paraId="2798962E" w14:textId="77777777" w:rsidTr="006F3096">
        <w:trPr>
          <w:trHeight w:val="20"/>
        </w:trPr>
        <w:tc>
          <w:tcPr>
            <w:tcW w:w="1666" w:type="pct"/>
            <w:noWrap/>
            <w:hideMark/>
          </w:tcPr>
          <w:p w14:paraId="5BD82C5B" w14:textId="77777777" w:rsidR="00016793" w:rsidRPr="00016793" w:rsidRDefault="00016793" w:rsidP="00016793">
            <w:pPr>
              <w:spacing w:after="0"/>
              <w:ind w:left="159" w:hanging="159"/>
              <w:jc w:val="left"/>
              <w:rPr>
                <w:szCs w:val="17"/>
              </w:rPr>
            </w:pPr>
            <w:r w:rsidRPr="00016793">
              <w:rPr>
                <w:szCs w:val="17"/>
              </w:rPr>
              <w:t>Pressure Drop Stokey Brown</w:t>
            </w:r>
          </w:p>
        </w:tc>
        <w:tc>
          <w:tcPr>
            <w:tcW w:w="454" w:type="pct"/>
            <w:noWrap/>
            <w:hideMark/>
          </w:tcPr>
          <w:p w14:paraId="0F2A971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FF34D1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3E1F96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2989CE" w14:textId="77777777" w:rsidR="00016793" w:rsidRPr="00016793" w:rsidRDefault="00016793" w:rsidP="00016793">
            <w:pPr>
              <w:spacing w:after="0"/>
              <w:jc w:val="left"/>
              <w:rPr>
                <w:szCs w:val="17"/>
              </w:rPr>
            </w:pPr>
            <w:r w:rsidRPr="00016793">
              <w:rPr>
                <w:szCs w:val="17"/>
              </w:rPr>
              <w:t>Statewide Recycling</w:t>
            </w:r>
          </w:p>
        </w:tc>
      </w:tr>
      <w:tr w:rsidR="00016793" w:rsidRPr="00016793" w14:paraId="627520C5" w14:textId="77777777" w:rsidTr="006F3096">
        <w:trPr>
          <w:trHeight w:val="20"/>
        </w:trPr>
        <w:tc>
          <w:tcPr>
            <w:tcW w:w="1666" w:type="pct"/>
            <w:noWrap/>
            <w:hideMark/>
          </w:tcPr>
          <w:p w14:paraId="23C61D62" w14:textId="77777777" w:rsidR="00016793" w:rsidRPr="00016793" w:rsidRDefault="00016793" w:rsidP="00016793">
            <w:pPr>
              <w:spacing w:after="0"/>
              <w:ind w:left="159" w:hanging="159"/>
              <w:jc w:val="left"/>
              <w:rPr>
                <w:szCs w:val="17"/>
              </w:rPr>
            </w:pPr>
            <w:r w:rsidRPr="00016793">
              <w:rPr>
                <w:szCs w:val="17"/>
              </w:rPr>
              <w:t>Pressure Drop Street Porter</w:t>
            </w:r>
          </w:p>
        </w:tc>
        <w:tc>
          <w:tcPr>
            <w:tcW w:w="454" w:type="pct"/>
            <w:noWrap/>
            <w:hideMark/>
          </w:tcPr>
          <w:p w14:paraId="0261F4B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2F51E1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8F3E0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24A964E" w14:textId="77777777" w:rsidR="00016793" w:rsidRPr="00016793" w:rsidRDefault="00016793" w:rsidP="00016793">
            <w:pPr>
              <w:spacing w:after="0"/>
              <w:jc w:val="left"/>
              <w:rPr>
                <w:szCs w:val="17"/>
              </w:rPr>
            </w:pPr>
            <w:r w:rsidRPr="00016793">
              <w:rPr>
                <w:szCs w:val="17"/>
              </w:rPr>
              <w:t>Statewide Recycling</w:t>
            </w:r>
          </w:p>
        </w:tc>
      </w:tr>
      <w:tr w:rsidR="00016793" w:rsidRPr="00016793" w14:paraId="68CEA081" w14:textId="77777777" w:rsidTr="006F3096">
        <w:trPr>
          <w:trHeight w:val="20"/>
        </w:trPr>
        <w:tc>
          <w:tcPr>
            <w:tcW w:w="1666" w:type="pct"/>
            <w:noWrap/>
            <w:hideMark/>
          </w:tcPr>
          <w:p w14:paraId="4277058D" w14:textId="77777777" w:rsidR="00016793" w:rsidRPr="00016793" w:rsidRDefault="00016793" w:rsidP="00016793">
            <w:pPr>
              <w:spacing w:after="0"/>
              <w:ind w:left="159" w:hanging="159"/>
              <w:jc w:val="left"/>
              <w:rPr>
                <w:szCs w:val="17"/>
              </w:rPr>
            </w:pPr>
            <w:r w:rsidRPr="00016793">
              <w:rPr>
                <w:szCs w:val="17"/>
              </w:rPr>
              <w:t>Pressure Drop WU Gang Chops The Tree</w:t>
            </w:r>
          </w:p>
        </w:tc>
        <w:tc>
          <w:tcPr>
            <w:tcW w:w="454" w:type="pct"/>
            <w:noWrap/>
            <w:hideMark/>
          </w:tcPr>
          <w:p w14:paraId="6B1CBFD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8F8C89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B33295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C586BB" w14:textId="77777777" w:rsidR="00016793" w:rsidRPr="00016793" w:rsidRDefault="00016793" w:rsidP="00016793">
            <w:pPr>
              <w:spacing w:after="0"/>
              <w:jc w:val="left"/>
              <w:rPr>
                <w:szCs w:val="17"/>
              </w:rPr>
            </w:pPr>
            <w:r w:rsidRPr="00016793">
              <w:rPr>
                <w:szCs w:val="17"/>
              </w:rPr>
              <w:t>Statewide Recycling</w:t>
            </w:r>
          </w:p>
        </w:tc>
      </w:tr>
      <w:tr w:rsidR="00016793" w:rsidRPr="00016793" w14:paraId="39DE3B21" w14:textId="77777777" w:rsidTr="006F3096">
        <w:trPr>
          <w:trHeight w:val="20"/>
        </w:trPr>
        <w:tc>
          <w:tcPr>
            <w:tcW w:w="1666" w:type="pct"/>
            <w:noWrap/>
            <w:hideMark/>
          </w:tcPr>
          <w:p w14:paraId="59F05645" w14:textId="77777777" w:rsidR="00016793" w:rsidRPr="00016793" w:rsidRDefault="00016793" w:rsidP="00016793">
            <w:pPr>
              <w:spacing w:after="0"/>
              <w:ind w:left="159" w:hanging="159"/>
              <w:jc w:val="left"/>
              <w:rPr>
                <w:szCs w:val="17"/>
              </w:rPr>
            </w:pPr>
            <w:r w:rsidRPr="00016793">
              <w:rPr>
                <w:szCs w:val="17"/>
              </w:rPr>
              <w:t>Pressure Drop Wall Banger</w:t>
            </w:r>
          </w:p>
        </w:tc>
        <w:tc>
          <w:tcPr>
            <w:tcW w:w="454" w:type="pct"/>
            <w:noWrap/>
            <w:hideMark/>
          </w:tcPr>
          <w:p w14:paraId="742A73F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BB1032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D309B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29B3A9" w14:textId="77777777" w:rsidR="00016793" w:rsidRPr="00016793" w:rsidRDefault="00016793" w:rsidP="00016793">
            <w:pPr>
              <w:spacing w:after="0"/>
              <w:jc w:val="left"/>
              <w:rPr>
                <w:szCs w:val="17"/>
              </w:rPr>
            </w:pPr>
            <w:r w:rsidRPr="00016793">
              <w:rPr>
                <w:szCs w:val="17"/>
              </w:rPr>
              <w:t>Statewide Recycling</w:t>
            </w:r>
          </w:p>
        </w:tc>
      </w:tr>
      <w:tr w:rsidR="00016793" w:rsidRPr="00016793" w14:paraId="53FE334C" w14:textId="77777777" w:rsidTr="006F3096">
        <w:trPr>
          <w:trHeight w:val="20"/>
        </w:trPr>
        <w:tc>
          <w:tcPr>
            <w:tcW w:w="1666" w:type="pct"/>
            <w:noWrap/>
            <w:hideMark/>
          </w:tcPr>
          <w:p w14:paraId="1D8F27A6" w14:textId="77777777" w:rsidR="00016793" w:rsidRPr="00016793" w:rsidRDefault="00016793" w:rsidP="00016793">
            <w:pPr>
              <w:spacing w:after="0"/>
              <w:ind w:left="159" w:hanging="159"/>
              <w:jc w:val="left"/>
              <w:rPr>
                <w:szCs w:val="17"/>
              </w:rPr>
            </w:pPr>
            <w:r w:rsidRPr="00016793">
              <w:rPr>
                <w:szCs w:val="17"/>
              </w:rPr>
              <w:t>Rogue Dead Guy Ale</w:t>
            </w:r>
          </w:p>
        </w:tc>
        <w:tc>
          <w:tcPr>
            <w:tcW w:w="454" w:type="pct"/>
            <w:noWrap/>
            <w:hideMark/>
          </w:tcPr>
          <w:p w14:paraId="17F0C9CC"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0B7A5D5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05ACDD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6974350" w14:textId="77777777" w:rsidR="00016793" w:rsidRPr="00016793" w:rsidRDefault="00016793" w:rsidP="00016793">
            <w:pPr>
              <w:spacing w:after="0"/>
              <w:jc w:val="left"/>
              <w:rPr>
                <w:szCs w:val="17"/>
              </w:rPr>
            </w:pPr>
            <w:r w:rsidRPr="00016793">
              <w:rPr>
                <w:szCs w:val="17"/>
              </w:rPr>
              <w:t>Statewide Recycling</w:t>
            </w:r>
          </w:p>
        </w:tc>
      </w:tr>
      <w:tr w:rsidR="00016793" w:rsidRPr="00016793" w14:paraId="6FCA3EEC" w14:textId="77777777" w:rsidTr="006F3096">
        <w:trPr>
          <w:trHeight w:val="20"/>
        </w:trPr>
        <w:tc>
          <w:tcPr>
            <w:tcW w:w="1666" w:type="pct"/>
            <w:noWrap/>
            <w:hideMark/>
          </w:tcPr>
          <w:p w14:paraId="5A02BF47" w14:textId="77777777" w:rsidR="00016793" w:rsidRPr="00016793" w:rsidRDefault="00016793" w:rsidP="00016793">
            <w:pPr>
              <w:spacing w:after="0"/>
              <w:ind w:left="159" w:hanging="159"/>
              <w:jc w:val="left"/>
              <w:rPr>
                <w:szCs w:val="17"/>
              </w:rPr>
            </w:pPr>
            <w:r w:rsidRPr="00016793">
              <w:rPr>
                <w:szCs w:val="17"/>
              </w:rPr>
              <w:t>Rogue Nitro Chocolate Stout</w:t>
            </w:r>
          </w:p>
        </w:tc>
        <w:tc>
          <w:tcPr>
            <w:tcW w:w="454" w:type="pct"/>
            <w:noWrap/>
            <w:hideMark/>
          </w:tcPr>
          <w:p w14:paraId="3670EA60"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24DC27B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CEC4B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26E921" w14:textId="77777777" w:rsidR="00016793" w:rsidRPr="00016793" w:rsidRDefault="00016793" w:rsidP="00016793">
            <w:pPr>
              <w:spacing w:after="0"/>
              <w:jc w:val="left"/>
              <w:rPr>
                <w:szCs w:val="17"/>
              </w:rPr>
            </w:pPr>
            <w:r w:rsidRPr="00016793">
              <w:rPr>
                <w:szCs w:val="17"/>
              </w:rPr>
              <w:t>Statewide Recycling</w:t>
            </w:r>
          </w:p>
        </w:tc>
      </w:tr>
      <w:tr w:rsidR="00016793" w:rsidRPr="00016793" w14:paraId="6719CD56" w14:textId="77777777" w:rsidTr="006F3096">
        <w:trPr>
          <w:trHeight w:val="20"/>
        </w:trPr>
        <w:tc>
          <w:tcPr>
            <w:tcW w:w="1666" w:type="pct"/>
            <w:noWrap/>
            <w:hideMark/>
          </w:tcPr>
          <w:p w14:paraId="3CDCDCD2" w14:textId="77777777" w:rsidR="00016793" w:rsidRPr="00016793" w:rsidRDefault="00016793" w:rsidP="00016793">
            <w:pPr>
              <w:spacing w:after="0"/>
              <w:ind w:left="159" w:hanging="159"/>
              <w:jc w:val="left"/>
              <w:rPr>
                <w:szCs w:val="17"/>
              </w:rPr>
            </w:pPr>
            <w:r w:rsidRPr="00016793">
              <w:rPr>
                <w:szCs w:val="17"/>
              </w:rPr>
              <w:lastRenderedPageBreak/>
              <w:t>Siren 7 Seas IPA</w:t>
            </w:r>
          </w:p>
        </w:tc>
        <w:tc>
          <w:tcPr>
            <w:tcW w:w="454" w:type="pct"/>
            <w:noWrap/>
            <w:hideMark/>
          </w:tcPr>
          <w:p w14:paraId="00103A8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9A24FD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DED70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EC3E2B" w14:textId="77777777" w:rsidR="00016793" w:rsidRPr="00016793" w:rsidRDefault="00016793" w:rsidP="00016793">
            <w:pPr>
              <w:spacing w:after="0"/>
              <w:jc w:val="left"/>
              <w:rPr>
                <w:szCs w:val="17"/>
              </w:rPr>
            </w:pPr>
            <w:r w:rsidRPr="00016793">
              <w:rPr>
                <w:szCs w:val="17"/>
              </w:rPr>
              <w:t>Statewide Recycling</w:t>
            </w:r>
          </w:p>
        </w:tc>
      </w:tr>
      <w:tr w:rsidR="00016793" w:rsidRPr="00016793" w14:paraId="20611447" w14:textId="77777777" w:rsidTr="006F3096">
        <w:trPr>
          <w:trHeight w:val="20"/>
        </w:trPr>
        <w:tc>
          <w:tcPr>
            <w:tcW w:w="1666" w:type="pct"/>
            <w:noWrap/>
            <w:hideMark/>
          </w:tcPr>
          <w:p w14:paraId="63E754A6" w14:textId="77777777" w:rsidR="00016793" w:rsidRPr="00016793" w:rsidRDefault="00016793" w:rsidP="00016793">
            <w:pPr>
              <w:spacing w:after="0"/>
              <w:ind w:left="159" w:hanging="159"/>
              <w:jc w:val="left"/>
              <w:rPr>
                <w:szCs w:val="17"/>
              </w:rPr>
            </w:pPr>
            <w:r w:rsidRPr="00016793">
              <w:rPr>
                <w:szCs w:val="17"/>
              </w:rPr>
              <w:t>Siren Broken Dreams</w:t>
            </w:r>
          </w:p>
        </w:tc>
        <w:tc>
          <w:tcPr>
            <w:tcW w:w="454" w:type="pct"/>
            <w:noWrap/>
            <w:hideMark/>
          </w:tcPr>
          <w:p w14:paraId="3CA7608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C2F47C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CE084B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C512765" w14:textId="77777777" w:rsidR="00016793" w:rsidRPr="00016793" w:rsidRDefault="00016793" w:rsidP="00016793">
            <w:pPr>
              <w:spacing w:after="0"/>
              <w:jc w:val="left"/>
              <w:rPr>
                <w:szCs w:val="17"/>
              </w:rPr>
            </w:pPr>
            <w:r w:rsidRPr="00016793">
              <w:rPr>
                <w:szCs w:val="17"/>
              </w:rPr>
              <w:t>Statewide Recycling</w:t>
            </w:r>
          </w:p>
        </w:tc>
      </w:tr>
      <w:tr w:rsidR="00016793" w:rsidRPr="00016793" w14:paraId="0D87E6E0" w14:textId="77777777" w:rsidTr="006F3096">
        <w:trPr>
          <w:trHeight w:val="20"/>
        </w:trPr>
        <w:tc>
          <w:tcPr>
            <w:tcW w:w="1666" w:type="pct"/>
            <w:noWrap/>
            <w:hideMark/>
          </w:tcPr>
          <w:p w14:paraId="47539F51" w14:textId="77777777" w:rsidR="00016793" w:rsidRPr="00016793" w:rsidRDefault="00016793" w:rsidP="00016793">
            <w:pPr>
              <w:spacing w:after="0"/>
              <w:ind w:left="159" w:hanging="159"/>
              <w:jc w:val="left"/>
              <w:rPr>
                <w:szCs w:val="17"/>
              </w:rPr>
            </w:pPr>
            <w:r w:rsidRPr="00016793">
              <w:rPr>
                <w:szCs w:val="17"/>
              </w:rPr>
              <w:t>Siren Crystal Cove California IPA</w:t>
            </w:r>
          </w:p>
        </w:tc>
        <w:tc>
          <w:tcPr>
            <w:tcW w:w="454" w:type="pct"/>
            <w:noWrap/>
            <w:hideMark/>
          </w:tcPr>
          <w:p w14:paraId="6E13B0C1"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0470BD2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41516F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81F22D3" w14:textId="77777777" w:rsidR="00016793" w:rsidRPr="00016793" w:rsidRDefault="00016793" w:rsidP="00016793">
            <w:pPr>
              <w:spacing w:after="0"/>
              <w:jc w:val="left"/>
              <w:rPr>
                <w:szCs w:val="17"/>
              </w:rPr>
            </w:pPr>
            <w:r w:rsidRPr="00016793">
              <w:rPr>
                <w:szCs w:val="17"/>
              </w:rPr>
              <w:t>Statewide Recycling</w:t>
            </w:r>
          </w:p>
        </w:tc>
      </w:tr>
      <w:tr w:rsidR="00016793" w:rsidRPr="00016793" w14:paraId="629F2090" w14:textId="77777777" w:rsidTr="006F3096">
        <w:trPr>
          <w:trHeight w:val="20"/>
        </w:trPr>
        <w:tc>
          <w:tcPr>
            <w:tcW w:w="1666" w:type="pct"/>
            <w:noWrap/>
            <w:hideMark/>
          </w:tcPr>
          <w:p w14:paraId="31B0DA45" w14:textId="77777777" w:rsidR="00016793" w:rsidRPr="00016793" w:rsidRDefault="00016793" w:rsidP="00016793">
            <w:pPr>
              <w:spacing w:after="0"/>
              <w:ind w:left="159" w:hanging="159"/>
              <w:jc w:val="left"/>
              <w:rPr>
                <w:szCs w:val="17"/>
              </w:rPr>
            </w:pPr>
            <w:r w:rsidRPr="00016793">
              <w:rPr>
                <w:szCs w:val="17"/>
              </w:rPr>
              <w:t>Siren Maiden</w:t>
            </w:r>
          </w:p>
        </w:tc>
        <w:tc>
          <w:tcPr>
            <w:tcW w:w="454" w:type="pct"/>
            <w:noWrap/>
            <w:hideMark/>
          </w:tcPr>
          <w:p w14:paraId="68B25A1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D35FF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8CADE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F97235" w14:textId="77777777" w:rsidR="00016793" w:rsidRPr="00016793" w:rsidRDefault="00016793" w:rsidP="00016793">
            <w:pPr>
              <w:spacing w:after="0"/>
              <w:jc w:val="left"/>
              <w:rPr>
                <w:szCs w:val="17"/>
              </w:rPr>
            </w:pPr>
            <w:r w:rsidRPr="00016793">
              <w:rPr>
                <w:szCs w:val="17"/>
              </w:rPr>
              <w:t>Statewide Recycling</w:t>
            </w:r>
          </w:p>
        </w:tc>
      </w:tr>
      <w:tr w:rsidR="00016793" w:rsidRPr="00016793" w14:paraId="21C7ED24" w14:textId="77777777" w:rsidTr="006F3096">
        <w:trPr>
          <w:trHeight w:val="20"/>
        </w:trPr>
        <w:tc>
          <w:tcPr>
            <w:tcW w:w="1666" w:type="pct"/>
            <w:noWrap/>
            <w:hideMark/>
          </w:tcPr>
          <w:p w14:paraId="0DB10ED4" w14:textId="77777777" w:rsidR="00016793" w:rsidRPr="00016793" w:rsidRDefault="00016793" w:rsidP="00016793">
            <w:pPr>
              <w:spacing w:after="0"/>
              <w:ind w:left="159" w:hanging="159"/>
              <w:jc w:val="left"/>
              <w:rPr>
                <w:szCs w:val="17"/>
              </w:rPr>
            </w:pPr>
            <w:r w:rsidRPr="00016793">
              <w:rPr>
                <w:szCs w:val="17"/>
              </w:rPr>
              <w:t>Siren Neither</w:t>
            </w:r>
          </w:p>
        </w:tc>
        <w:tc>
          <w:tcPr>
            <w:tcW w:w="454" w:type="pct"/>
            <w:noWrap/>
            <w:hideMark/>
          </w:tcPr>
          <w:p w14:paraId="5C929EA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FDE2D8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984CC3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9A1FEF" w14:textId="77777777" w:rsidR="00016793" w:rsidRPr="00016793" w:rsidRDefault="00016793" w:rsidP="00016793">
            <w:pPr>
              <w:spacing w:after="0"/>
              <w:jc w:val="left"/>
              <w:rPr>
                <w:szCs w:val="17"/>
              </w:rPr>
            </w:pPr>
            <w:r w:rsidRPr="00016793">
              <w:rPr>
                <w:szCs w:val="17"/>
              </w:rPr>
              <w:t>Statewide Recycling</w:t>
            </w:r>
          </w:p>
        </w:tc>
      </w:tr>
      <w:tr w:rsidR="00016793" w:rsidRPr="00016793" w14:paraId="7D341CD6" w14:textId="77777777" w:rsidTr="006F3096">
        <w:trPr>
          <w:trHeight w:val="20"/>
        </w:trPr>
        <w:tc>
          <w:tcPr>
            <w:tcW w:w="1666" w:type="pct"/>
            <w:noWrap/>
            <w:hideMark/>
          </w:tcPr>
          <w:p w14:paraId="0DE14557" w14:textId="77777777" w:rsidR="00016793" w:rsidRPr="00016793" w:rsidRDefault="00016793" w:rsidP="00016793">
            <w:pPr>
              <w:spacing w:after="0"/>
              <w:ind w:left="159" w:hanging="159"/>
              <w:jc w:val="left"/>
              <w:rPr>
                <w:szCs w:val="17"/>
              </w:rPr>
            </w:pPr>
            <w:r w:rsidRPr="00016793">
              <w:rPr>
                <w:szCs w:val="17"/>
              </w:rPr>
              <w:t>Siren Soundwave</w:t>
            </w:r>
          </w:p>
        </w:tc>
        <w:tc>
          <w:tcPr>
            <w:tcW w:w="454" w:type="pct"/>
            <w:noWrap/>
            <w:hideMark/>
          </w:tcPr>
          <w:p w14:paraId="162DC41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4C97E8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06D8E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EBBFF0B" w14:textId="77777777" w:rsidR="00016793" w:rsidRPr="00016793" w:rsidRDefault="00016793" w:rsidP="00016793">
            <w:pPr>
              <w:spacing w:after="0"/>
              <w:jc w:val="left"/>
              <w:rPr>
                <w:szCs w:val="17"/>
              </w:rPr>
            </w:pPr>
            <w:r w:rsidRPr="00016793">
              <w:rPr>
                <w:szCs w:val="17"/>
              </w:rPr>
              <w:t>Statewide Recycling</w:t>
            </w:r>
          </w:p>
        </w:tc>
      </w:tr>
      <w:tr w:rsidR="00016793" w:rsidRPr="00016793" w14:paraId="7A2BF186" w14:textId="77777777" w:rsidTr="006F3096">
        <w:trPr>
          <w:trHeight w:val="20"/>
        </w:trPr>
        <w:tc>
          <w:tcPr>
            <w:tcW w:w="1666" w:type="pct"/>
            <w:noWrap/>
            <w:hideMark/>
          </w:tcPr>
          <w:p w14:paraId="534347C2" w14:textId="77777777" w:rsidR="00016793" w:rsidRPr="00016793" w:rsidRDefault="00016793" w:rsidP="00016793">
            <w:pPr>
              <w:spacing w:after="0"/>
              <w:ind w:left="159" w:hanging="159"/>
              <w:jc w:val="left"/>
              <w:rPr>
                <w:szCs w:val="17"/>
              </w:rPr>
            </w:pPr>
            <w:r w:rsidRPr="00016793">
              <w:rPr>
                <w:szCs w:val="17"/>
              </w:rPr>
              <w:t>Siren Undercurrent</w:t>
            </w:r>
          </w:p>
        </w:tc>
        <w:tc>
          <w:tcPr>
            <w:tcW w:w="454" w:type="pct"/>
            <w:noWrap/>
            <w:hideMark/>
          </w:tcPr>
          <w:p w14:paraId="5724CDC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9F7C94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F25FA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A4D1502" w14:textId="77777777" w:rsidR="00016793" w:rsidRPr="00016793" w:rsidRDefault="00016793" w:rsidP="00016793">
            <w:pPr>
              <w:spacing w:after="0"/>
              <w:jc w:val="left"/>
              <w:rPr>
                <w:szCs w:val="17"/>
              </w:rPr>
            </w:pPr>
            <w:r w:rsidRPr="00016793">
              <w:rPr>
                <w:szCs w:val="17"/>
              </w:rPr>
              <w:t>Statewide Recycling</w:t>
            </w:r>
          </w:p>
        </w:tc>
      </w:tr>
      <w:tr w:rsidR="00016793" w:rsidRPr="00016793" w14:paraId="23A6E16D" w14:textId="77777777" w:rsidTr="006F3096">
        <w:trPr>
          <w:trHeight w:val="20"/>
        </w:trPr>
        <w:tc>
          <w:tcPr>
            <w:tcW w:w="1666" w:type="pct"/>
            <w:noWrap/>
            <w:hideMark/>
          </w:tcPr>
          <w:p w14:paraId="02DD8F01" w14:textId="77777777" w:rsidR="00016793" w:rsidRPr="00016793" w:rsidRDefault="00016793" w:rsidP="00016793">
            <w:pPr>
              <w:spacing w:after="0"/>
              <w:ind w:left="159" w:hanging="159"/>
              <w:jc w:val="left"/>
              <w:rPr>
                <w:szCs w:val="17"/>
              </w:rPr>
            </w:pPr>
            <w:r w:rsidRPr="00016793">
              <w:rPr>
                <w:szCs w:val="17"/>
              </w:rPr>
              <w:t>Sixpoint 3 Beans</w:t>
            </w:r>
          </w:p>
        </w:tc>
        <w:tc>
          <w:tcPr>
            <w:tcW w:w="454" w:type="pct"/>
            <w:noWrap/>
            <w:hideMark/>
          </w:tcPr>
          <w:p w14:paraId="08C3CD7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AAD24B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F6782C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111D1B6" w14:textId="77777777" w:rsidR="00016793" w:rsidRPr="00016793" w:rsidRDefault="00016793" w:rsidP="00016793">
            <w:pPr>
              <w:spacing w:after="0"/>
              <w:jc w:val="left"/>
              <w:rPr>
                <w:szCs w:val="17"/>
              </w:rPr>
            </w:pPr>
            <w:r w:rsidRPr="00016793">
              <w:rPr>
                <w:szCs w:val="17"/>
              </w:rPr>
              <w:t>Statewide Recycling</w:t>
            </w:r>
          </w:p>
        </w:tc>
      </w:tr>
      <w:tr w:rsidR="00016793" w:rsidRPr="00016793" w14:paraId="3AA63D79" w14:textId="77777777" w:rsidTr="006F3096">
        <w:trPr>
          <w:trHeight w:val="20"/>
        </w:trPr>
        <w:tc>
          <w:tcPr>
            <w:tcW w:w="1666" w:type="pct"/>
            <w:noWrap/>
            <w:hideMark/>
          </w:tcPr>
          <w:p w14:paraId="5422CFD0" w14:textId="77777777" w:rsidR="00016793" w:rsidRPr="00016793" w:rsidRDefault="00016793" w:rsidP="00016793">
            <w:pPr>
              <w:spacing w:after="0"/>
              <w:ind w:left="159" w:hanging="159"/>
              <w:jc w:val="left"/>
              <w:rPr>
                <w:szCs w:val="17"/>
              </w:rPr>
            </w:pPr>
            <w:r w:rsidRPr="00016793">
              <w:rPr>
                <w:szCs w:val="17"/>
              </w:rPr>
              <w:t>Sixpoint 4 Beans</w:t>
            </w:r>
          </w:p>
        </w:tc>
        <w:tc>
          <w:tcPr>
            <w:tcW w:w="454" w:type="pct"/>
            <w:noWrap/>
            <w:hideMark/>
          </w:tcPr>
          <w:p w14:paraId="568B534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A061AB1"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73ABA9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315E95C" w14:textId="77777777" w:rsidR="00016793" w:rsidRPr="00016793" w:rsidRDefault="00016793" w:rsidP="00016793">
            <w:pPr>
              <w:spacing w:after="0"/>
              <w:jc w:val="left"/>
              <w:rPr>
                <w:szCs w:val="17"/>
              </w:rPr>
            </w:pPr>
            <w:r w:rsidRPr="00016793">
              <w:rPr>
                <w:szCs w:val="17"/>
              </w:rPr>
              <w:t>Statewide Recycling</w:t>
            </w:r>
          </w:p>
        </w:tc>
      </w:tr>
      <w:tr w:rsidR="00016793" w:rsidRPr="00016793" w14:paraId="33E9708C" w14:textId="77777777" w:rsidTr="006F3096">
        <w:trPr>
          <w:trHeight w:val="20"/>
        </w:trPr>
        <w:tc>
          <w:tcPr>
            <w:tcW w:w="1666" w:type="pct"/>
            <w:noWrap/>
            <w:hideMark/>
          </w:tcPr>
          <w:p w14:paraId="169116A3" w14:textId="77777777" w:rsidR="00016793" w:rsidRPr="00016793" w:rsidRDefault="00016793" w:rsidP="00016793">
            <w:pPr>
              <w:spacing w:after="0"/>
              <w:ind w:left="159" w:hanging="159"/>
              <w:jc w:val="left"/>
              <w:rPr>
                <w:szCs w:val="17"/>
              </w:rPr>
            </w:pPr>
            <w:r w:rsidRPr="00016793">
              <w:rPr>
                <w:szCs w:val="17"/>
              </w:rPr>
              <w:t>Sixpoint Abigale</w:t>
            </w:r>
          </w:p>
        </w:tc>
        <w:tc>
          <w:tcPr>
            <w:tcW w:w="454" w:type="pct"/>
            <w:noWrap/>
            <w:hideMark/>
          </w:tcPr>
          <w:p w14:paraId="571E3039"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C2CDFB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08F1D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626C82" w14:textId="77777777" w:rsidR="00016793" w:rsidRPr="00016793" w:rsidRDefault="00016793" w:rsidP="00016793">
            <w:pPr>
              <w:spacing w:after="0"/>
              <w:jc w:val="left"/>
              <w:rPr>
                <w:szCs w:val="17"/>
              </w:rPr>
            </w:pPr>
            <w:r w:rsidRPr="00016793">
              <w:rPr>
                <w:szCs w:val="17"/>
              </w:rPr>
              <w:t>Statewide Recycling</w:t>
            </w:r>
          </w:p>
        </w:tc>
      </w:tr>
      <w:tr w:rsidR="00016793" w:rsidRPr="00016793" w14:paraId="44273FDF" w14:textId="77777777" w:rsidTr="006F3096">
        <w:trPr>
          <w:trHeight w:val="20"/>
        </w:trPr>
        <w:tc>
          <w:tcPr>
            <w:tcW w:w="1666" w:type="pct"/>
            <w:noWrap/>
            <w:hideMark/>
          </w:tcPr>
          <w:p w14:paraId="1D8F82FA" w14:textId="77777777" w:rsidR="00016793" w:rsidRPr="00016793" w:rsidRDefault="00016793" w:rsidP="00016793">
            <w:pPr>
              <w:spacing w:after="0"/>
              <w:ind w:left="159" w:hanging="159"/>
              <w:jc w:val="left"/>
              <w:rPr>
                <w:szCs w:val="17"/>
              </w:rPr>
            </w:pPr>
            <w:r w:rsidRPr="00016793">
              <w:rPr>
                <w:szCs w:val="17"/>
              </w:rPr>
              <w:t>Sixpoint Beast</w:t>
            </w:r>
          </w:p>
        </w:tc>
        <w:tc>
          <w:tcPr>
            <w:tcW w:w="454" w:type="pct"/>
            <w:noWrap/>
            <w:hideMark/>
          </w:tcPr>
          <w:p w14:paraId="25A07BA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8B560E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154767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50505A" w14:textId="77777777" w:rsidR="00016793" w:rsidRPr="00016793" w:rsidRDefault="00016793" w:rsidP="00016793">
            <w:pPr>
              <w:spacing w:after="0"/>
              <w:jc w:val="left"/>
              <w:rPr>
                <w:szCs w:val="17"/>
              </w:rPr>
            </w:pPr>
            <w:r w:rsidRPr="00016793">
              <w:rPr>
                <w:szCs w:val="17"/>
              </w:rPr>
              <w:t>Statewide Recycling</w:t>
            </w:r>
          </w:p>
        </w:tc>
      </w:tr>
      <w:tr w:rsidR="00016793" w:rsidRPr="00016793" w14:paraId="1855BE62" w14:textId="77777777" w:rsidTr="006F3096">
        <w:trPr>
          <w:trHeight w:val="20"/>
        </w:trPr>
        <w:tc>
          <w:tcPr>
            <w:tcW w:w="1666" w:type="pct"/>
            <w:noWrap/>
            <w:hideMark/>
          </w:tcPr>
          <w:p w14:paraId="30CA35AD" w14:textId="77777777" w:rsidR="00016793" w:rsidRPr="00016793" w:rsidRDefault="00016793" w:rsidP="00016793">
            <w:pPr>
              <w:spacing w:after="0"/>
              <w:ind w:left="159" w:hanging="159"/>
              <w:jc w:val="left"/>
              <w:rPr>
                <w:szCs w:val="17"/>
              </w:rPr>
            </w:pPr>
            <w:r w:rsidRPr="00016793">
              <w:rPr>
                <w:szCs w:val="17"/>
              </w:rPr>
              <w:t>Sixpoint Bengali Tiger</w:t>
            </w:r>
          </w:p>
        </w:tc>
        <w:tc>
          <w:tcPr>
            <w:tcW w:w="454" w:type="pct"/>
            <w:noWrap/>
            <w:hideMark/>
          </w:tcPr>
          <w:p w14:paraId="5879FFF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B5DA9E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34CEB5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8EC9D28" w14:textId="77777777" w:rsidR="00016793" w:rsidRPr="00016793" w:rsidRDefault="00016793" w:rsidP="00016793">
            <w:pPr>
              <w:spacing w:after="0"/>
              <w:jc w:val="left"/>
              <w:rPr>
                <w:szCs w:val="17"/>
              </w:rPr>
            </w:pPr>
            <w:r w:rsidRPr="00016793">
              <w:rPr>
                <w:szCs w:val="17"/>
              </w:rPr>
              <w:t>Statewide Recycling</w:t>
            </w:r>
          </w:p>
        </w:tc>
      </w:tr>
      <w:tr w:rsidR="00016793" w:rsidRPr="00016793" w14:paraId="16D3B265" w14:textId="77777777" w:rsidTr="006F3096">
        <w:trPr>
          <w:trHeight w:val="20"/>
        </w:trPr>
        <w:tc>
          <w:tcPr>
            <w:tcW w:w="1666" w:type="pct"/>
            <w:noWrap/>
            <w:hideMark/>
          </w:tcPr>
          <w:p w14:paraId="2C756795" w14:textId="77777777" w:rsidR="00016793" w:rsidRPr="00016793" w:rsidRDefault="00016793" w:rsidP="00016793">
            <w:pPr>
              <w:spacing w:after="0"/>
              <w:ind w:left="159" w:hanging="159"/>
              <w:jc w:val="left"/>
              <w:rPr>
                <w:szCs w:val="17"/>
              </w:rPr>
            </w:pPr>
            <w:r w:rsidRPr="00016793">
              <w:rPr>
                <w:szCs w:val="17"/>
              </w:rPr>
              <w:t>Sixpoint Cream</w:t>
            </w:r>
          </w:p>
        </w:tc>
        <w:tc>
          <w:tcPr>
            <w:tcW w:w="454" w:type="pct"/>
            <w:noWrap/>
            <w:hideMark/>
          </w:tcPr>
          <w:p w14:paraId="2F13788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9038BC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815A4F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16550A6" w14:textId="77777777" w:rsidR="00016793" w:rsidRPr="00016793" w:rsidRDefault="00016793" w:rsidP="00016793">
            <w:pPr>
              <w:spacing w:after="0"/>
              <w:jc w:val="left"/>
              <w:rPr>
                <w:szCs w:val="17"/>
              </w:rPr>
            </w:pPr>
            <w:r w:rsidRPr="00016793">
              <w:rPr>
                <w:szCs w:val="17"/>
              </w:rPr>
              <w:t>Statewide Recycling</w:t>
            </w:r>
          </w:p>
        </w:tc>
      </w:tr>
      <w:tr w:rsidR="00016793" w:rsidRPr="00016793" w14:paraId="1346F067" w14:textId="77777777" w:rsidTr="006F3096">
        <w:trPr>
          <w:trHeight w:val="20"/>
        </w:trPr>
        <w:tc>
          <w:tcPr>
            <w:tcW w:w="1666" w:type="pct"/>
            <w:noWrap/>
            <w:hideMark/>
          </w:tcPr>
          <w:p w14:paraId="526F881C" w14:textId="77777777" w:rsidR="00016793" w:rsidRPr="00016793" w:rsidRDefault="00016793" w:rsidP="00016793">
            <w:pPr>
              <w:spacing w:after="0"/>
              <w:ind w:left="159" w:hanging="159"/>
              <w:jc w:val="left"/>
              <w:rPr>
                <w:szCs w:val="17"/>
              </w:rPr>
            </w:pPr>
            <w:r w:rsidRPr="00016793">
              <w:rPr>
                <w:szCs w:val="17"/>
              </w:rPr>
              <w:t>Sixpoint Diesel</w:t>
            </w:r>
          </w:p>
        </w:tc>
        <w:tc>
          <w:tcPr>
            <w:tcW w:w="454" w:type="pct"/>
            <w:noWrap/>
            <w:hideMark/>
          </w:tcPr>
          <w:p w14:paraId="1BC5759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13CC60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38689F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666BEB" w14:textId="77777777" w:rsidR="00016793" w:rsidRPr="00016793" w:rsidRDefault="00016793" w:rsidP="00016793">
            <w:pPr>
              <w:spacing w:after="0"/>
              <w:jc w:val="left"/>
              <w:rPr>
                <w:szCs w:val="17"/>
              </w:rPr>
            </w:pPr>
            <w:r w:rsidRPr="00016793">
              <w:rPr>
                <w:szCs w:val="17"/>
              </w:rPr>
              <w:t>Statewide Recycling</w:t>
            </w:r>
          </w:p>
        </w:tc>
      </w:tr>
      <w:tr w:rsidR="00016793" w:rsidRPr="00016793" w14:paraId="38AFADD7" w14:textId="77777777" w:rsidTr="006F3096">
        <w:trPr>
          <w:trHeight w:val="20"/>
        </w:trPr>
        <w:tc>
          <w:tcPr>
            <w:tcW w:w="1666" w:type="pct"/>
            <w:noWrap/>
            <w:hideMark/>
          </w:tcPr>
          <w:p w14:paraId="238148F8" w14:textId="77777777" w:rsidR="00016793" w:rsidRPr="00016793" w:rsidRDefault="00016793" w:rsidP="00016793">
            <w:pPr>
              <w:spacing w:after="0"/>
              <w:ind w:left="159" w:hanging="159"/>
              <w:jc w:val="left"/>
              <w:rPr>
                <w:szCs w:val="17"/>
              </w:rPr>
            </w:pPr>
            <w:r w:rsidRPr="00016793">
              <w:rPr>
                <w:szCs w:val="17"/>
              </w:rPr>
              <w:t>Sixpoint Double Sweet Action</w:t>
            </w:r>
          </w:p>
        </w:tc>
        <w:tc>
          <w:tcPr>
            <w:tcW w:w="454" w:type="pct"/>
            <w:noWrap/>
            <w:hideMark/>
          </w:tcPr>
          <w:p w14:paraId="31D90E0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EFAE529"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A363F3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23A64C" w14:textId="77777777" w:rsidR="00016793" w:rsidRPr="00016793" w:rsidRDefault="00016793" w:rsidP="00016793">
            <w:pPr>
              <w:spacing w:after="0"/>
              <w:jc w:val="left"/>
              <w:rPr>
                <w:szCs w:val="17"/>
              </w:rPr>
            </w:pPr>
            <w:r w:rsidRPr="00016793">
              <w:rPr>
                <w:szCs w:val="17"/>
              </w:rPr>
              <w:t>Statewide Recycling</w:t>
            </w:r>
          </w:p>
        </w:tc>
      </w:tr>
      <w:tr w:rsidR="00016793" w:rsidRPr="00016793" w14:paraId="1A4B8D14" w14:textId="77777777" w:rsidTr="006F3096">
        <w:trPr>
          <w:trHeight w:val="20"/>
        </w:trPr>
        <w:tc>
          <w:tcPr>
            <w:tcW w:w="1666" w:type="pct"/>
            <w:noWrap/>
            <w:hideMark/>
          </w:tcPr>
          <w:p w14:paraId="46ACF13D" w14:textId="77777777" w:rsidR="00016793" w:rsidRPr="00016793" w:rsidRDefault="00016793" w:rsidP="00016793">
            <w:pPr>
              <w:spacing w:after="0"/>
              <w:ind w:left="159" w:hanging="159"/>
              <w:jc w:val="left"/>
              <w:rPr>
                <w:szCs w:val="17"/>
              </w:rPr>
            </w:pPr>
            <w:r w:rsidRPr="00016793">
              <w:rPr>
                <w:szCs w:val="17"/>
              </w:rPr>
              <w:t>Sixpoint Global Warmer</w:t>
            </w:r>
          </w:p>
        </w:tc>
        <w:tc>
          <w:tcPr>
            <w:tcW w:w="454" w:type="pct"/>
            <w:noWrap/>
            <w:hideMark/>
          </w:tcPr>
          <w:p w14:paraId="73AF8CB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0B66DB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19B336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110723" w14:textId="77777777" w:rsidR="00016793" w:rsidRPr="00016793" w:rsidRDefault="00016793" w:rsidP="00016793">
            <w:pPr>
              <w:spacing w:after="0"/>
              <w:jc w:val="left"/>
              <w:rPr>
                <w:szCs w:val="17"/>
              </w:rPr>
            </w:pPr>
            <w:r w:rsidRPr="00016793">
              <w:rPr>
                <w:szCs w:val="17"/>
              </w:rPr>
              <w:t>Statewide Recycling</w:t>
            </w:r>
          </w:p>
        </w:tc>
      </w:tr>
      <w:tr w:rsidR="00016793" w:rsidRPr="00016793" w14:paraId="168E32C7" w14:textId="77777777" w:rsidTr="006F3096">
        <w:trPr>
          <w:trHeight w:val="20"/>
        </w:trPr>
        <w:tc>
          <w:tcPr>
            <w:tcW w:w="1666" w:type="pct"/>
            <w:noWrap/>
            <w:hideMark/>
          </w:tcPr>
          <w:p w14:paraId="5F6FF70E" w14:textId="77777777" w:rsidR="00016793" w:rsidRPr="00016793" w:rsidRDefault="00016793" w:rsidP="00016793">
            <w:pPr>
              <w:spacing w:after="0"/>
              <w:ind w:left="159" w:hanging="159"/>
              <w:jc w:val="left"/>
              <w:rPr>
                <w:szCs w:val="17"/>
              </w:rPr>
            </w:pPr>
            <w:r w:rsidRPr="00016793">
              <w:rPr>
                <w:szCs w:val="17"/>
              </w:rPr>
              <w:t>Sixpoint Global Warmer</w:t>
            </w:r>
          </w:p>
        </w:tc>
        <w:tc>
          <w:tcPr>
            <w:tcW w:w="454" w:type="pct"/>
            <w:noWrap/>
            <w:hideMark/>
          </w:tcPr>
          <w:p w14:paraId="6565B62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A0A608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B2694E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22C3F89" w14:textId="77777777" w:rsidR="00016793" w:rsidRPr="00016793" w:rsidRDefault="00016793" w:rsidP="00016793">
            <w:pPr>
              <w:spacing w:after="0"/>
              <w:jc w:val="left"/>
              <w:rPr>
                <w:szCs w:val="17"/>
              </w:rPr>
            </w:pPr>
            <w:r w:rsidRPr="00016793">
              <w:rPr>
                <w:szCs w:val="17"/>
              </w:rPr>
              <w:t>Statewide Recycling</w:t>
            </w:r>
          </w:p>
        </w:tc>
      </w:tr>
      <w:tr w:rsidR="00016793" w:rsidRPr="00016793" w14:paraId="7F37D6B7" w14:textId="77777777" w:rsidTr="006F3096">
        <w:trPr>
          <w:trHeight w:val="20"/>
        </w:trPr>
        <w:tc>
          <w:tcPr>
            <w:tcW w:w="1666" w:type="pct"/>
            <w:noWrap/>
            <w:hideMark/>
          </w:tcPr>
          <w:p w14:paraId="683EC51F" w14:textId="77777777" w:rsidR="00016793" w:rsidRPr="00016793" w:rsidRDefault="00016793" w:rsidP="00016793">
            <w:pPr>
              <w:spacing w:after="0"/>
              <w:ind w:left="159" w:hanging="159"/>
              <w:jc w:val="left"/>
              <w:rPr>
                <w:szCs w:val="17"/>
              </w:rPr>
            </w:pPr>
            <w:r w:rsidRPr="00016793">
              <w:rPr>
                <w:szCs w:val="17"/>
              </w:rPr>
              <w:t>Sixpoint Hi Res</w:t>
            </w:r>
          </w:p>
        </w:tc>
        <w:tc>
          <w:tcPr>
            <w:tcW w:w="454" w:type="pct"/>
            <w:noWrap/>
            <w:hideMark/>
          </w:tcPr>
          <w:p w14:paraId="4B1D256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82FE26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00CDC3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869D5B2" w14:textId="77777777" w:rsidR="00016793" w:rsidRPr="00016793" w:rsidRDefault="00016793" w:rsidP="00016793">
            <w:pPr>
              <w:spacing w:after="0"/>
              <w:jc w:val="left"/>
              <w:rPr>
                <w:szCs w:val="17"/>
              </w:rPr>
            </w:pPr>
            <w:r w:rsidRPr="00016793">
              <w:rPr>
                <w:szCs w:val="17"/>
              </w:rPr>
              <w:t>Statewide Recycling</w:t>
            </w:r>
          </w:p>
        </w:tc>
      </w:tr>
      <w:tr w:rsidR="00016793" w:rsidRPr="00016793" w14:paraId="7182DFDA" w14:textId="77777777" w:rsidTr="006F3096">
        <w:trPr>
          <w:trHeight w:val="20"/>
        </w:trPr>
        <w:tc>
          <w:tcPr>
            <w:tcW w:w="1666" w:type="pct"/>
            <w:noWrap/>
            <w:hideMark/>
          </w:tcPr>
          <w:p w14:paraId="1C352E82" w14:textId="77777777" w:rsidR="00016793" w:rsidRPr="00016793" w:rsidRDefault="00016793" w:rsidP="00016793">
            <w:pPr>
              <w:spacing w:after="0"/>
              <w:ind w:left="159" w:hanging="159"/>
              <w:jc w:val="left"/>
              <w:rPr>
                <w:szCs w:val="17"/>
              </w:rPr>
            </w:pPr>
            <w:r w:rsidRPr="00016793">
              <w:rPr>
                <w:szCs w:val="17"/>
              </w:rPr>
              <w:t>Sixpoint Hi Res</w:t>
            </w:r>
          </w:p>
        </w:tc>
        <w:tc>
          <w:tcPr>
            <w:tcW w:w="454" w:type="pct"/>
            <w:noWrap/>
            <w:hideMark/>
          </w:tcPr>
          <w:p w14:paraId="3F45E6C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7B41B7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38D972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9EC18DD" w14:textId="77777777" w:rsidR="00016793" w:rsidRPr="00016793" w:rsidRDefault="00016793" w:rsidP="00016793">
            <w:pPr>
              <w:spacing w:after="0"/>
              <w:jc w:val="left"/>
              <w:rPr>
                <w:szCs w:val="17"/>
              </w:rPr>
            </w:pPr>
            <w:r w:rsidRPr="00016793">
              <w:rPr>
                <w:szCs w:val="17"/>
              </w:rPr>
              <w:t>Statewide Recycling</w:t>
            </w:r>
          </w:p>
        </w:tc>
      </w:tr>
      <w:tr w:rsidR="00016793" w:rsidRPr="00016793" w14:paraId="3A933521" w14:textId="77777777" w:rsidTr="006F3096">
        <w:trPr>
          <w:trHeight w:val="20"/>
        </w:trPr>
        <w:tc>
          <w:tcPr>
            <w:tcW w:w="1666" w:type="pct"/>
            <w:noWrap/>
            <w:hideMark/>
          </w:tcPr>
          <w:p w14:paraId="44D29AEB" w14:textId="77777777" w:rsidR="00016793" w:rsidRPr="00016793" w:rsidRDefault="00016793" w:rsidP="00016793">
            <w:pPr>
              <w:spacing w:after="0"/>
              <w:ind w:left="159" w:hanging="159"/>
              <w:jc w:val="left"/>
              <w:rPr>
                <w:szCs w:val="17"/>
              </w:rPr>
            </w:pPr>
            <w:r w:rsidRPr="00016793">
              <w:rPr>
                <w:szCs w:val="17"/>
              </w:rPr>
              <w:t>Sixpoint Hi Res</w:t>
            </w:r>
          </w:p>
        </w:tc>
        <w:tc>
          <w:tcPr>
            <w:tcW w:w="454" w:type="pct"/>
            <w:noWrap/>
            <w:hideMark/>
          </w:tcPr>
          <w:p w14:paraId="5E8DF26D" w14:textId="77777777" w:rsidR="00016793" w:rsidRPr="00016793" w:rsidRDefault="00016793" w:rsidP="00016793">
            <w:pPr>
              <w:spacing w:after="0"/>
              <w:ind w:right="170"/>
              <w:jc w:val="right"/>
              <w:rPr>
                <w:szCs w:val="17"/>
              </w:rPr>
            </w:pPr>
            <w:r w:rsidRPr="00016793">
              <w:rPr>
                <w:szCs w:val="17"/>
              </w:rPr>
              <w:t>473ml</w:t>
            </w:r>
          </w:p>
        </w:tc>
        <w:tc>
          <w:tcPr>
            <w:tcW w:w="531" w:type="pct"/>
            <w:noWrap/>
            <w:hideMark/>
          </w:tcPr>
          <w:p w14:paraId="069A1D4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16148C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314E3C" w14:textId="77777777" w:rsidR="00016793" w:rsidRPr="00016793" w:rsidRDefault="00016793" w:rsidP="00016793">
            <w:pPr>
              <w:spacing w:after="0"/>
              <w:jc w:val="left"/>
              <w:rPr>
                <w:szCs w:val="17"/>
              </w:rPr>
            </w:pPr>
            <w:r w:rsidRPr="00016793">
              <w:rPr>
                <w:szCs w:val="17"/>
              </w:rPr>
              <w:t>Statewide Recycling</w:t>
            </w:r>
          </w:p>
        </w:tc>
      </w:tr>
      <w:tr w:rsidR="00016793" w:rsidRPr="00016793" w14:paraId="6F773F83" w14:textId="77777777" w:rsidTr="006F3096">
        <w:trPr>
          <w:trHeight w:val="20"/>
        </w:trPr>
        <w:tc>
          <w:tcPr>
            <w:tcW w:w="1666" w:type="pct"/>
            <w:noWrap/>
            <w:hideMark/>
          </w:tcPr>
          <w:p w14:paraId="3C6A0B08" w14:textId="77777777" w:rsidR="00016793" w:rsidRPr="00016793" w:rsidRDefault="00016793" w:rsidP="00016793">
            <w:pPr>
              <w:spacing w:after="0"/>
              <w:ind w:left="159" w:hanging="159"/>
              <w:jc w:val="left"/>
              <w:rPr>
                <w:szCs w:val="17"/>
              </w:rPr>
            </w:pPr>
            <w:r w:rsidRPr="00016793">
              <w:rPr>
                <w:szCs w:val="17"/>
              </w:rPr>
              <w:t>Sixpoint Jammer</w:t>
            </w:r>
          </w:p>
        </w:tc>
        <w:tc>
          <w:tcPr>
            <w:tcW w:w="454" w:type="pct"/>
            <w:noWrap/>
            <w:hideMark/>
          </w:tcPr>
          <w:p w14:paraId="4B35F5C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02335F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1D996E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37DE2EB" w14:textId="77777777" w:rsidR="00016793" w:rsidRPr="00016793" w:rsidRDefault="00016793" w:rsidP="00016793">
            <w:pPr>
              <w:spacing w:after="0"/>
              <w:jc w:val="left"/>
              <w:rPr>
                <w:szCs w:val="17"/>
              </w:rPr>
            </w:pPr>
            <w:r w:rsidRPr="00016793">
              <w:rPr>
                <w:szCs w:val="17"/>
              </w:rPr>
              <w:t>Statewide Recycling</w:t>
            </w:r>
          </w:p>
        </w:tc>
      </w:tr>
      <w:tr w:rsidR="00016793" w:rsidRPr="00016793" w14:paraId="2E3861BF" w14:textId="77777777" w:rsidTr="006F3096">
        <w:trPr>
          <w:trHeight w:val="20"/>
        </w:trPr>
        <w:tc>
          <w:tcPr>
            <w:tcW w:w="1666" w:type="pct"/>
            <w:noWrap/>
            <w:hideMark/>
          </w:tcPr>
          <w:p w14:paraId="4CCC853E" w14:textId="77777777" w:rsidR="00016793" w:rsidRPr="00016793" w:rsidRDefault="00016793" w:rsidP="00016793">
            <w:pPr>
              <w:spacing w:after="0"/>
              <w:ind w:left="159" w:hanging="159"/>
              <w:jc w:val="left"/>
              <w:rPr>
                <w:szCs w:val="17"/>
              </w:rPr>
            </w:pPr>
            <w:r w:rsidRPr="00016793">
              <w:rPr>
                <w:szCs w:val="17"/>
              </w:rPr>
              <w:t>Sixpoint RAD</w:t>
            </w:r>
          </w:p>
        </w:tc>
        <w:tc>
          <w:tcPr>
            <w:tcW w:w="454" w:type="pct"/>
            <w:noWrap/>
            <w:hideMark/>
          </w:tcPr>
          <w:p w14:paraId="5D2070B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0910A7A"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74BB6A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EABC1D8" w14:textId="77777777" w:rsidR="00016793" w:rsidRPr="00016793" w:rsidRDefault="00016793" w:rsidP="00016793">
            <w:pPr>
              <w:spacing w:after="0"/>
              <w:jc w:val="left"/>
              <w:rPr>
                <w:szCs w:val="17"/>
              </w:rPr>
            </w:pPr>
            <w:r w:rsidRPr="00016793">
              <w:rPr>
                <w:szCs w:val="17"/>
              </w:rPr>
              <w:t>Statewide Recycling</w:t>
            </w:r>
          </w:p>
        </w:tc>
      </w:tr>
      <w:tr w:rsidR="00016793" w:rsidRPr="00016793" w14:paraId="0A23269B" w14:textId="77777777" w:rsidTr="006F3096">
        <w:trPr>
          <w:trHeight w:val="20"/>
        </w:trPr>
        <w:tc>
          <w:tcPr>
            <w:tcW w:w="1666" w:type="pct"/>
            <w:noWrap/>
            <w:hideMark/>
          </w:tcPr>
          <w:p w14:paraId="440AB3E7" w14:textId="77777777" w:rsidR="00016793" w:rsidRPr="00016793" w:rsidRDefault="00016793" w:rsidP="00016793">
            <w:pPr>
              <w:spacing w:after="0"/>
              <w:ind w:left="159" w:hanging="159"/>
              <w:jc w:val="left"/>
              <w:rPr>
                <w:szCs w:val="17"/>
              </w:rPr>
            </w:pPr>
            <w:r w:rsidRPr="00016793">
              <w:rPr>
                <w:szCs w:val="17"/>
              </w:rPr>
              <w:t>Sixpoint Rad</w:t>
            </w:r>
          </w:p>
        </w:tc>
        <w:tc>
          <w:tcPr>
            <w:tcW w:w="454" w:type="pct"/>
            <w:noWrap/>
            <w:hideMark/>
          </w:tcPr>
          <w:p w14:paraId="69A484C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7859FC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C50647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32A559D" w14:textId="77777777" w:rsidR="00016793" w:rsidRPr="00016793" w:rsidRDefault="00016793" w:rsidP="00016793">
            <w:pPr>
              <w:spacing w:after="0"/>
              <w:jc w:val="left"/>
              <w:rPr>
                <w:szCs w:val="17"/>
              </w:rPr>
            </w:pPr>
            <w:r w:rsidRPr="00016793">
              <w:rPr>
                <w:szCs w:val="17"/>
              </w:rPr>
              <w:t>Statewide Recycling</w:t>
            </w:r>
          </w:p>
        </w:tc>
      </w:tr>
      <w:tr w:rsidR="00016793" w:rsidRPr="00016793" w14:paraId="37F04476" w14:textId="77777777" w:rsidTr="006F3096">
        <w:trPr>
          <w:trHeight w:val="20"/>
        </w:trPr>
        <w:tc>
          <w:tcPr>
            <w:tcW w:w="1666" w:type="pct"/>
            <w:noWrap/>
            <w:hideMark/>
          </w:tcPr>
          <w:p w14:paraId="018CAF21" w14:textId="77777777" w:rsidR="00016793" w:rsidRPr="00016793" w:rsidRDefault="00016793" w:rsidP="00016793">
            <w:pPr>
              <w:spacing w:after="0"/>
              <w:ind w:left="159" w:hanging="159"/>
              <w:jc w:val="left"/>
              <w:rPr>
                <w:szCs w:val="17"/>
              </w:rPr>
            </w:pPr>
            <w:r w:rsidRPr="00016793">
              <w:rPr>
                <w:szCs w:val="17"/>
              </w:rPr>
              <w:t>Sixpoint Rad</w:t>
            </w:r>
          </w:p>
        </w:tc>
        <w:tc>
          <w:tcPr>
            <w:tcW w:w="454" w:type="pct"/>
            <w:noWrap/>
            <w:hideMark/>
          </w:tcPr>
          <w:p w14:paraId="0D272C8B" w14:textId="77777777" w:rsidR="00016793" w:rsidRPr="00016793" w:rsidRDefault="00016793" w:rsidP="00016793">
            <w:pPr>
              <w:spacing w:after="0"/>
              <w:ind w:right="170"/>
              <w:jc w:val="right"/>
              <w:rPr>
                <w:szCs w:val="17"/>
              </w:rPr>
            </w:pPr>
            <w:r w:rsidRPr="00016793">
              <w:rPr>
                <w:szCs w:val="17"/>
              </w:rPr>
              <w:t>473ml</w:t>
            </w:r>
          </w:p>
        </w:tc>
        <w:tc>
          <w:tcPr>
            <w:tcW w:w="531" w:type="pct"/>
            <w:noWrap/>
            <w:hideMark/>
          </w:tcPr>
          <w:p w14:paraId="32E4977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69436F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0D2FD0" w14:textId="77777777" w:rsidR="00016793" w:rsidRPr="00016793" w:rsidRDefault="00016793" w:rsidP="00016793">
            <w:pPr>
              <w:spacing w:after="0"/>
              <w:jc w:val="left"/>
              <w:rPr>
                <w:szCs w:val="17"/>
              </w:rPr>
            </w:pPr>
            <w:r w:rsidRPr="00016793">
              <w:rPr>
                <w:szCs w:val="17"/>
              </w:rPr>
              <w:t>Statewide Recycling</w:t>
            </w:r>
          </w:p>
        </w:tc>
      </w:tr>
      <w:tr w:rsidR="00016793" w:rsidRPr="00016793" w14:paraId="73ABB807" w14:textId="77777777" w:rsidTr="006F3096">
        <w:trPr>
          <w:trHeight w:val="20"/>
        </w:trPr>
        <w:tc>
          <w:tcPr>
            <w:tcW w:w="1666" w:type="pct"/>
            <w:noWrap/>
            <w:hideMark/>
          </w:tcPr>
          <w:p w14:paraId="177F2D20" w14:textId="77777777" w:rsidR="00016793" w:rsidRPr="00016793" w:rsidRDefault="00016793" w:rsidP="00016793">
            <w:pPr>
              <w:spacing w:after="0"/>
              <w:ind w:left="159" w:hanging="159"/>
              <w:jc w:val="left"/>
              <w:rPr>
                <w:szCs w:val="17"/>
              </w:rPr>
            </w:pPr>
            <w:r w:rsidRPr="00016793">
              <w:rPr>
                <w:szCs w:val="17"/>
              </w:rPr>
              <w:t>Sixpoint Resin</w:t>
            </w:r>
          </w:p>
        </w:tc>
        <w:tc>
          <w:tcPr>
            <w:tcW w:w="454" w:type="pct"/>
            <w:noWrap/>
            <w:hideMark/>
          </w:tcPr>
          <w:p w14:paraId="04F2D85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361CEBA"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A44A8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12B4B8" w14:textId="77777777" w:rsidR="00016793" w:rsidRPr="00016793" w:rsidRDefault="00016793" w:rsidP="00016793">
            <w:pPr>
              <w:spacing w:after="0"/>
              <w:jc w:val="left"/>
              <w:rPr>
                <w:szCs w:val="17"/>
              </w:rPr>
            </w:pPr>
            <w:r w:rsidRPr="00016793">
              <w:rPr>
                <w:szCs w:val="17"/>
              </w:rPr>
              <w:t>Statewide Recycling</w:t>
            </w:r>
          </w:p>
        </w:tc>
      </w:tr>
      <w:tr w:rsidR="00016793" w:rsidRPr="00016793" w14:paraId="49097E0A" w14:textId="77777777" w:rsidTr="006F3096">
        <w:trPr>
          <w:trHeight w:val="20"/>
        </w:trPr>
        <w:tc>
          <w:tcPr>
            <w:tcW w:w="1666" w:type="pct"/>
            <w:noWrap/>
            <w:hideMark/>
          </w:tcPr>
          <w:p w14:paraId="1DBFE5CC" w14:textId="77777777" w:rsidR="00016793" w:rsidRPr="00016793" w:rsidRDefault="00016793" w:rsidP="00016793">
            <w:pPr>
              <w:spacing w:after="0"/>
              <w:ind w:left="159" w:hanging="159"/>
              <w:jc w:val="left"/>
              <w:rPr>
                <w:szCs w:val="17"/>
              </w:rPr>
            </w:pPr>
            <w:r w:rsidRPr="00016793">
              <w:rPr>
                <w:szCs w:val="17"/>
              </w:rPr>
              <w:t>Sixpoint Righteous Ale</w:t>
            </w:r>
          </w:p>
        </w:tc>
        <w:tc>
          <w:tcPr>
            <w:tcW w:w="454" w:type="pct"/>
            <w:noWrap/>
            <w:hideMark/>
          </w:tcPr>
          <w:p w14:paraId="65DF8352"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ABDD42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6F81B80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E7EFF00" w14:textId="77777777" w:rsidR="00016793" w:rsidRPr="00016793" w:rsidRDefault="00016793" w:rsidP="00016793">
            <w:pPr>
              <w:spacing w:after="0"/>
              <w:jc w:val="left"/>
              <w:rPr>
                <w:szCs w:val="17"/>
              </w:rPr>
            </w:pPr>
            <w:r w:rsidRPr="00016793">
              <w:rPr>
                <w:szCs w:val="17"/>
              </w:rPr>
              <w:t>Statewide Recycling</w:t>
            </w:r>
          </w:p>
        </w:tc>
      </w:tr>
      <w:tr w:rsidR="00016793" w:rsidRPr="00016793" w14:paraId="642DEBB6" w14:textId="77777777" w:rsidTr="006F3096">
        <w:trPr>
          <w:trHeight w:val="20"/>
        </w:trPr>
        <w:tc>
          <w:tcPr>
            <w:tcW w:w="1666" w:type="pct"/>
            <w:noWrap/>
            <w:hideMark/>
          </w:tcPr>
          <w:p w14:paraId="0C3513B6" w14:textId="77777777" w:rsidR="00016793" w:rsidRPr="00016793" w:rsidRDefault="00016793" w:rsidP="00016793">
            <w:pPr>
              <w:spacing w:after="0"/>
              <w:ind w:left="159" w:hanging="159"/>
              <w:jc w:val="left"/>
              <w:rPr>
                <w:szCs w:val="17"/>
              </w:rPr>
            </w:pPr>
            <w:r w:rsidRPr="00016793">
              <w:rPr>
                <w:szCs w:val="17"/>
              </w:rPr>
              <w:t>Sixpoint Righteous Ale</w:t>
            </w:r>
          </w:p>
        </w:tc>
        <w:tc>
          <w:tcPr>
            <w:tcW w:w="454" w:type="pct"/>
            <w:noWrap/>
            <w:hideMark/>
          </w:tcPr>
          <w:p w14:paraId="6B41EAEE"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ADEA70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ABB312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A589A8C" w14:textId="77777777" w:rsidR="00016793" w:rsidRPr="00016793" w:rsidRDefault="00016793" w:rsidP="00016793">
            <w:pPr>
              <w:spacing w:after="0"/>
              <w:jc w:val="left"/>
              <w:rPr>
                <w:szCs w:val="17"/>
              </w:rPr>
            </w:pPr>
            <w:r w:rsidRPr="00016793">
              <w:rPr>
                <w:szCs w:val="17"/>
              </w:rPr>
              <w:t>Statewide Recycling</w:t>
            </w:r>
          </w:p>
        </w:tc>
      </w:tr>
      <w:tr w:rsidR="00016793" w:rsidRPr="00016793" w14:paraId="06C6AC08" w14:textId="77777777" w:rsidTr="006F3096">
        <w:trPr>
          <w:trHeight w:val="20"/>
        </w:trPr>
        <w:tc>
          <w:tcPr>
            <w:tcW w:w="1666" w:type="pct"/>
            <w:noWrap/>
            <w:hideMark/>
          </w:tcPr>
          <w:p w14:paraId="50B892D0" w14:textId="77777777" w:rsidR="00016793" w:rsidRPr="00016793" w:rsidRDefault="00016793" w:rsidP="00016793">
            <w:pPr>
              <w:spacing w:after="0"/>
              <w:ind w:left="159" w:hanging="159"/>
              <w:jc w:val="left"/>
              <w:rPr>
                <w:szCs w:val="17"/>
              </w:rPr>
            </w:pPr>
            <w:r w:rsidRPr="00016793">
              <w:rPr>
                <w:szCs w:val="17"/>
              </w:rPr>
              <w:t>Sixpoint Sensi Harvest</w:t>
            </w:r>
          </w:p>
        </w:tc>
        <w:tc>
          <w:tcPr>
            <w:tcW w:w="454" w:type="pct"/>
            <w:noWrap/>
            <w:hideMark/>
          </w:tcPr>
          <w:p w14:paraId="53E50C6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519B94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6E5241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A77880" w14:textId="77777777" w:rsidR="00016793" w:rsidRPr="00016793" w:rsidRDefault="00016793" w:rsidP="00016793">
            <w:pPr>
              <w:spacing w:after="0"/>
              <w:jc w:val="left"/>
              <w:rPr>
                <w:szCs w:val="17"/>
              </w:rPr>
            </w:pPr>
            <w:r w:rsidRPr="00016793">
              <w:rPr>
                <w:szCs w:val="17"/>
              </w:rPr>
              <w:t>Statewide Recycling</w:t>
            </w:r>
          </w:p>
        </w:tc>
      </w:tr>
      <w:tr w:rsidR="00016793" w:rsidRPr="00016793" w14:paraId="21BDBBD2" w14:textId="77777777" w:rsidTr="006F3096">
        <w:trPr>
          <w:trHeight w:val="20"/>
        </w:trPr>
        <w:tc>
          <w:tcPr>
            <w:tcW w:w="1666" w:type="pct"/>
            <w:noWrap/>
            <w:hideMark/>
          </w:tcPr>
          <w:p w14:paraId="0EC2672E" w14:textId="77777777" w:rsidR="00016793" w:rsidRPr="00016793" w:rsidRDefault="00016793" w:rsidP="00016793">
            <w:pPr>
              <w:spacing w:after="0"/>
              <w:ind w:left="159" w:hanging="159"/>
              <w:jc w:val="left"/>
              <w:rPr>
                <w:szCs w:val="17"/>
              </w:rPr>
            </w:pPr>
            <w:r w:rsidRPr="00016793">
              <w:rPr>
                <w:szCs w:val="17"/>
              </w:rPr>
              <w:t>Sixpoint Sensi Harvest</w:t>
            </w:r>
          </w:p>
        </w:tc>
        <w:tc>
          <w:tcPr>
            <w:tcW w:w="454" w:type="pct"/>
            <w:noWrap/>
            <w:hideMark/>
          </w:tcPr>
          <w:p w14:paraId="52FD12F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1CE9ED2"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EAFC47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811E652" w14:textId="77777777" w:rsidR="00016793" w:rsidRPr="00016793" w:rsidRDefault="00016793" w:rsidP="00016793">
            <w:pPr>
              <w:spacing w:after="0"/>
              <w:jc w:val="left"/>
              <w:rPr>
                <w:szCs w:val="17"/>
              </w:rPr>
            </w:pPr>
            <w:r w:rsidRPr="00016793">
              <w:rPr>
                <w:szCs w:val="17"/>
              </w:rPr>
              <w:t>Statewide Recycling</w:t>
            </w:r>
          </w:p>
        </w:tc>
      </w:tr>
      <w:tr w:rsidR="00016793" w:rsidRPr="00016793" w14:paraId="0F5745FA" w14:textId="77777777" w:rsidTr="006F3096">
        <w:trPr>
          <w:trHeight w:val="20"/>
        </w:trPr>
        <w:tc>
          <w:tcPr>
            <w:tcW w:w="1666" w:type="pct"/>
            <w:noWrap/>
            <w:hideMark/>
          </w:tcPr>
          <w:p w14:paraId="06DB2D93" w14:textId="77777777" w:rsidR="00016793" w:rsidRPr="00016793" w:rsidRDefault="00016793" w:rsidP="00016793">
            <w:pPr>
              <w:spacing w:after="0"/>
              <w:ind w:left="159" w:hanging="159"/>
              <w:jc w:val="left"/>
              <w:rPr>
                <w:szCs w:val="17"/>
              </w:rPr>
            </w:pPr>
            <w:r w:rsidRPr="00016793">
              <w:rPr>
                <w:szCs w:val="17"/>
              </w:rPr>
              <w:t>Sixpoint Spice of Life</w:t>
            </w:r>
          </w:p>
        </w:tc>
        <w:tc>
          <w:tcPr>
            <w:tcW w:w="454" w:type="pct"/>
            <w:noWrap/>
            <w:hideMark/>
          </w:tcPr>
          <w:p w14:paraId="2170226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5E51752"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0BC845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2D2E54" w14:textId="77777777" w:rsidR="00016793" w:rsidRPr="00016793" w:rsidRDefault="00016793" w:rsidP="00016793">
            <w:pPr>
              <w:spacing w:after="0"/>
              <w:jc w:val="left"/>
              <w:rPr>
                <w:szCs w:val="17"/>
              </w:rPr>
            </w:pPr>
            <w:r w:rsidRPr="00016793">
              <w:rPr>
                <w:szCs w:val="17"/>
              </w:rPr>
              <w:t>Statewide Recycling</w:t>
            </w:r>
          </w:p>
        </w:tc>
      </w:tr>
      <w:tr w:rsidR="00016793" w:rsidRPr="00016793" w14:paraId="18677AF7" w14:textId="77777777" w:rsidTr="006F3096">
        <w:trPr>
          <w:trHeight w:val="20"/>
        </w:trPr>
        <w:tc>
          <w:tcPr>
            <w:tcW w:w="1666" w:type="pct"/>
            <w:noWrap/>
            <w:hideMark/>
          </w:tcPr>
          <w:p w14:paraId="22244C3B" w14:textId="77777777" w:rsidR="00016793" w:rsidRPr="00016793" w:rsidRDefault="00016793" w:rsidP="00016793">
            <w:pPr>
              <w:spacing w:after="0"/>
              <w:ind w:left="159" w:hanging="159"/>
              <w:jc w:val="left"/>
              <w:rPr>
                <w:szCs w:val="17"/>
              </w:rPr>
            </w:pPr>
            <w:r w:rsidRPr="00016793">
              <w:rPr>
                <w:szCs w:val="17"/>
              </w:rPr>
              <w:t>Sixpoint Sweet Action</w:t>
            </w:r>
          </w:p>
        </w:tc>
        <w:tc>
          <w:tcPr>
            <w:tcW w:w="454" w:type="pct"/>
            <w:noWrap/>
            <w:hideMark/>
          </w:tcPr>
          <w:p w14:paraId="658D470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7EBB2D5"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83891E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D426D4A" w14:textId="77777777" w:rsidR="00016793" w:rsidRPr="00016793" w:rsidRDefault="00016793" w:rsidP="00016793">
            <w:pPr>
              <w:spacing w:after="0"/>
              <w:jc w:val="left"/>
              <w:rPr>
                <w:szCs w:val="17"/>
              </w:rPr>
            </w:pPr>
            <w:r w:rsidRPr="00016793">
              <w:rPr>
                <w:szCs w:val="17"/>
              </w:rPr>
              <w:t>Statewide Recycling</w:t>
            </w:r>
          </w:p>
        </w:tc>
      </w:tr>
      <w:tr w:rsidR="00016793" w:rsidRPr="00016793" w14:paraId="5E4156C6" w14:textId="77777777" w:rsidTr="006F3096">
        <w:trPr>
          <w:trHeight w:val="20"/>
        </w:trPr>
        <w:tc>
          <w:tcPr>
            <w:tcW w:w="1666" w:type="pct"/>
            <w:noWrap/>
            <w:hideMark/>
          </w:tcPr>
          <w:p w14:paraId="54E5095B" w14:textId="77777777" w:rsidR="00016793" w:rsidRPr="00016793" w:rsidRDefault="00016793" w:rsidP="00016793">
            <w:pPr>
              <w:spacing w:after="0"/>
              <w:ind w:left="159" w:hanging="159"/>
              <w:jc w:val="left"/>
              <w:rPr>
                <w:szCs w:val="17"/>
              </w:rPr>
            </w:pPr>
            <w:r w:rsidRPr="00016793">
              <w:rPr>
                <w:szCs w:val="17"/>
              </w:rPr>
              <w:t>Sixpoint Telsa</w:t>
            </w:r>
          </w:p>
        </w:tc>
        <w:tc>
          <w:tcPr>
            <w:tcW w:w="454" w:type="pct"/>
            <w:noWrap/>
            <w:hideMark/>
          </w:tcPr>
          <w:p w14:paraId="71A4C7A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98CBC44"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071F721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C69B493" w14:textId="77777777" w:rsidR="00016793" w:rsidRPr="00016793" w:rsidRDefault="00016793" w:rsidP="00016793">
            <w:pPr>
              <w:spacing w:after="0"/>
              <w:jc w:val="left"/>
              <w:rPr>
                <w:szCs w:val="17"/>
              </w:rPr>
            </w:pPr>
            <w:r w:rsidRPr="00016793">
              <w:rPr>
                <w:szCs w:val="17"/>
              </w:rPr>
              <w:t>Statewide Recycling</w:t>
            </w:r>
          </w:p>
        </w:tc>
      </w:tr>
      <w:tr w:rsidR="00016793" w:rsidRPr="00016793" w14:paraId="4AA2CF71" w14:textId="77777777" w:rsidTr="006F3096">
        <w:trPr>
          <w:trHeight w:val="20"/>
        </w:trPr>
        <w:tc>
          <w:tcPr>
            <w:tcW w:w="1666" w:type="pct"/>
            <w:noWrap/>
            <w:hideMark/>
          </w:tcPr>
          <w:p w14:paraId="0BAACEF0" w14:textId="77777777" w:rsidR="00016793" w:rsidRPr="00016793" w:rsidRDefault="00016793" w:rsidP="00016793">
            <w:pPr>
              <w:spacing w:after="0"/>
              <w:ind w:left="159" w:hanging="159"/>
              <w:jc w:val="left"/>
              <w:rPr>
                <w:szCs w:val="17"/>
              </w:rPr>
            </w:pPr>
            <w:r w:rsidRPr="00016793">
              <w:rPr>
                <w:szCs w:val="17"/>
              </w:rPr>
              <w:t>Sixpoint The Crisp</w:t>
            </w:r>
          </w:p>
        </w:tc>
        <w:tc>
          <w:tcPr>
            <w:tcW w:w="454" w:type="pct"/>
            <w:noWrap/>
            <w:hideMark/>
          </w:tcPr>
          <w:p w14:paraId="32D17AF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9675543"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C3EA4A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A3FBF84" w14:textId="77777777" w:rsidR="00016793" w:rsidRPr="00016793" w:rsidRDefault="00016793" w:rsidP="00016793">
            <w:pPr>
              <w:spacing w:after="0"/>
              <w:jc w:val="left"/>
              <w:rPr>
                <w:szCs w:val="17"/>
              </w:rPr>
            </w:pPr>
            <w:r w:rsidRPr="00016793">
              <w:rPr>
                <w:szCs w:val="17"/>
              </w:rPr>
              <w:t>Statewide Recycling</w:t>
            </w:r>
          </w:p>
        </w:tc>
      </w:tr>
      <w:tr w:rsidR="00016793" w:rsidRPr="00016793" w14:paraId="5966E1F7" w14:textId="77777777" w:rsidTr="006F3096">
        <w:trPr>
          <w:trHeight w:val="20"/>
        </w:trPr>
        <w:tc>
          <w:tcPr>
            <w:tcW w:w="1666" w:type="pct"/>
            <w:noWrap/>
            <w:hideMark/>
          </w:tcPr>
          <w:p w14:paraId="62FD0D7F" w14:textId="77777777" w:rsidR="00016793" w:rsidRPr="00016793" w:rsidRDefault="00016793" w:rsidP="00016793">
            <w:pPr>
              <w:spacing w:after="0"/>
              <w:ind w:left="159" w:hanging="159"/>
              <w:jc w:val="left"/>
              <w:rPr>
                <w:szCs w:val="17"/>
              </w:rPr>
            </w:pPr>
            <w:r w:rsidRPr="00016793">
              <w:rPr>
                <w:szCs w:val="17"/>
              </w:rPr>
              <w:t>Stone 10 Barrel</w:t>
            </w:r>
          </w:p>
        </w:tc>
        <w:tc>
          <w:tcPr>
            <w:tcW w:w="454" w:type="pct"/>
            <w:noWrap/>
            <w:hideMark/>
          </w:tcPr>
          <w:p w14:paraId="20FBAD1C"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722CDB3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DE1E6B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5C63A1" w14:textId="77777777" w:rsidR="00016793" w:rsidRPr="00016793" w:rsidRDefault="00016793" w:rsidP="00016793">
            <w:pPr>
              <w:spacing w:after="0"/>
              <w:jc w:val="left"/>
              <w:rPr>
                <w:szCs w:val="17"/>
              </w:rPr>
            </w:pPr>
            <w:r w:rsidRPr="00016793">
              <w:rPr>
                <w:szCs w:val="17"/>
              </w:rPr>
              <w:t>Statewide Recycling</w:t>
            </w:r>
          </w:p>
        </w:tc>
      </w:tr>
      <w:tr w:rsidR="00016793" w:rsidRPr="00016793" w14:paraId="3A4163D4" w14:textId="77777777" w:rsidTr="006F3096">
        <w:trPr>
          <w:trHeight w:val="20"/>
        </w:trPr>
        <w:tc>
          <w:tcPr>
            <w:tcW w:w="1666" w:type="pct"/>
            <w:noWrap/>
            <w:hideMark/>
          </w:tcPr>
          <w:p w14:paraId="5AF7AFB3" w14:textId="77777777" w:rsidR="00016793" w:rsidRPr="00016793" w:rsidRDefault="00016793" w:rsidP="00016793">
            <w:pPr>
              <w:spacing w:after="0"/>
              <w:ind w:left="159" w:hanging="159"/>
              <w:jc w:val="left"/>
              <w:rPr>
                <w:szCs w:val="17"/>
              </w:rPr>
            </w:pPr>
            <w:r w:rsidRPr="00016793">
              <w:rPr>
                <w:szCs w:val="17"/>
              </w:rPr>
              <w:t>Stone 24 Carrot Golden Ale</w:t>
            </w:r>
          </w:p>
        </w:tc>
        <w:tc>
          <w:tcPr>
            <w:tcW w:w="454" w:type="pct"/>
            <w:noWrap/>
            <w:hideMark/>
          </w:tcPr>
          <w:p w14:paraId="6B1C403D"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35D958A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E2BA9B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1A5BD3" w14:textId="77777777" w:rsidR="00016793" w:rsidRPr="00016793" w:rsidRDefault="00016793" w:rsidP="00016793">
            <w:pPr>
              <w:spacing w:after="0"/>
              <w:jc w:val="left"/>
              <w:rPr>
                <w:szCs w:val="17"/>
              </w:rPr>
            </w:pPr>
            <w:r w:rsidRPr="00016793">
              <w:rPr>
                <w:szCs w:val="17"/>
              </w:rPr>
              <w:t>Statewide Recycling</w:t>
            </w:r>
          </w:p>
        </w:tc>
      </w:tr>
      <w:tr w:rsidR="00016793" w:rsidRPr="00016793" w14:paraId="7DC3141E" w14:textId="77777777" w:rsidTr="006F3096">
        <w:trPr>
          <w:trHeight w:val="20"/>
        </w:trPr>
        <w:tc>
          <w:tcPr>
            <w:tcW w:w="1666" w:type="pct"/>
            <w:noWrap/>
            <w:hideMark/>
          </w:tcPr>
          <w:p w14:paraId="799F7C00" w14:textId="77777777" w:rsidR="00016793" w:rsidRPr="00016793" w:rsidRDefault="00016793" w:rsidP="00016793">
            <w:pPr>
              <w:spacing w:after="0"/>
              <w:ind w:left="159" w:hanging="159"/>
              <w:jc w:val="left"/>
              <w:rPr>
                <w:szCs w:val="17"/>
              </w:rPr>
            </w:pPr>
            <w:r w:rsidRPr="00016793">
              <w:rPr>
                <w:szCs w:val="17"/>
              </w:rPr>
              <w:t>Stone AHA Collab</w:t>
            </w:r>
          </w:p>
        </w:tc>
        <w:tc>
          <w:tcPr>
            <w:tcW w:w="454" w:type="pct"/>
            <w:noWrap/>
            <w:hideMark/>
          </w:tcPr>
          <w:p w14:paraId="766510D8"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E44309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90A0AD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4FCEF3" w14:textId="77777777" w:rsidR="00016793" w:rsidRPr="00016793" w:rsidRDefault="00016793" w:rsidP="00016793">
            <w:pPr>
              <w:spacing w:after="0"/>
              <w:jc w:val="left"/>
              <w:rPr>
                <w:szCs w:val="17"/>
              </w:rPr>
            </w:pPr>
            <w:r w:rsidRPr="00016793">
              <w:rPr>
                <w:szCs w:val="17"/>
              </w:rPr>
              <w:t>Statewide Recycling</w:t>
            </w:r>
          </w:p>
        </w:tc>
      </w:tr>
      <w:tr w:rsidR="00016793" w:rsidRPr="00016793" w14:paraId="0974978F" w14:textId="77777777" w:rsidTr="006F3096">
        <w:trPr>
          <w:trHeight w:val="20"/>
        </w:trPr>
        <w:tc>
          <w:tcPr>
            <w:tcW w:w="1666" w:type="pct"/>
            <w:noWrap/>
            <w:hideMark/>
          </w:tcPr>
          <w:p w14:paraId="3FE7CCEB" w14:textId="77777777" w:rsidR="00016793" w:rsidRPr="00016793" w:rsidRDefault="00016793" w:rsidP="00016793">
            <w:pPr>
              <w:spacing w:after="0"/>
              <w:ind w:left="159" w:hanging="159"/>
              <w:jc w:val="left"/>
              <w:rPr>
                <w:szCs w:val="17"/>
              </w:rPr>
            </w:pPr>
            <w:r w:rsidRPr="00016793">
              <w:rPr>
                <w:szCs w:val="17"/>
              </w:rPr>
              <w:t>Stone Americano Stout</w:t>
            </w:r>
          </w:p>
        </w:tc>
        <w:tc>
          <w:tcPr>
            <w:tcW w:w="454" w:type="pct"/>
            <w:noWrap/>
            <w:hideMark/>
          </w:tcPr>
          <w:p w14:paraId="3AAD1D53"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E4ADDB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928397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730E2AB" w14:textId="77777777" w:rsidR="00016793" w:rsidRPr="00016793" w:rsidRDefault="00016793" w:rsidP="00016793">
            <w:pPr>
              <w:spacing w:after="0"/>
              <w:jc w:val="left"/>
              <w:rPr>
                <w:szCs w:val="17"/>
              </w:rPr>
            </w:pPr>
            <w:r w:rsidRPr="00016793">
              <w:rPr>
                <w:szCs w:val="17"/>
              </w:rPr>
              <w:t>Statewide Recycling</w:t>
            </w:r>
          </w:p>
        </w:tc>
      </w:tr>
      <w:tr w:rsidR="00016793" w:rsidRPr="00016793" w14:paraId="4B1F62AF" w14:textId="77777777" w:rsidTr="006F3096">
        <w:trPr>
          <w:trHeight w:val="20"/>
        </w:trPr>
        <w:tc>
          <w:tcPr>
            <w:tcW w:w="1666" w:type="pct"/>
            <w:noWrap/>
            <w:hideMark/>
          </w:tcPr>
          <w:p w14:paraId="58E70FD5" w14:textId="77777777" w:rsidR="00016793" w:rsidRPr="00016793" w:rsidRDefault="00016793" w:rsidP="00016793">
            <w:pPr>
              <w:spacing w:after="0"/>
              <w:ind w:left="159" w:hanging="159"/>
              <w:jc w:val="left"/>
              <w:rPr>
                <w:szCs w:val="17"/>
              </w:rPr>
            </w:pPr>
            <w:r w:rsidRPr="00016793">
              <w:rPr>
                <w:szCs w:val="17"/>
              </w:rPr>
              <w:t>Stone Anniversary Ale</w:t>
            </w:r>
          </w:p>
        </w:tc>
        <w:tc>
          <w:tcPr>
            <w:tcW w:w="454" w:type="pct"/>
            <w:noWrap/>
            <w:hideMark/>
          </w:tcPr>
          <w:p w14:paraId="335731C6"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31D592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7F1764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5522341" w14:textId="77777777" w:rsidR="00016793" w:rsidRPr="00016793" w:rsidRDefault="00016793" w:rsidP="00016793">
            <w:pPr>
              <w:spacing w:after="0"/>
              <w:jc w:val="left"/>
              <w:rPr>
                <w:szCs w:val="17"/>
              </w:rPr>
            </w:pPr>
            <w:r w:rsidRPr="00016793">
              <w:rPr>
                <w:szCs w:val="17"/>
              </w:rPr>
              <w:t>Statewide Recycling</w:t>
            </w:r>
          </w:p>
        </w:tc>
      </w:tr>
      <w:tr w:rsidR="00016793" w:rsidRPr="00016793" w14:paraId="73C69B46" w14:textId="77777777" w:rsidTr="006F3096">
        <w:trPr>
          <w:trHeight w:val="20"/>
        </w:trPr>
        <w:tc>
          <w:tcPr>
            <w:tcW w:w="1666" w:type="pct"/>
            <w:noWrap/>
            <w:hideMark/>
          </w:tcPr>
          <w:p w14:paraId="0E19A6E6" w14:textId="77777777" w:rsidR="00016793" w:rsidRPr="00016793" w:rsidRDefault="00016793" w:rsidP="00016793">
            <w:pPr>
              <w:spacing w:after="0"/>
              <w:ind w:left="159" w:hanging="159"/>
              <w:jc w:val="left"/>
              <w:rPr>
                <w:szCs w:val="17"/>
              </w:rPr>
            </w:pPr>
            <w:r w:rsidRPr="00016793">
              <w:rPr>
                <w:szCs w:val="17"/>
              </w:rPr>
              <w:t>Stone Arrogant Bastard</w:t>
            </w:r>
          </w:p>
        </w:tc>
        <w:tc>
          <w:tcPr>
            <w:tcW w:w="454" w:type="pct"/>
            <w:noWrap/>
            <w:hideMark/>
          </w:tcPr>
          <w:p w14:paraId="0924786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72CFA9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3972D0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9A75723" w14:textId="77777777" w:rsidR="00016793" w:rsidRPr="00016793" w:rsidRDefault="00016793" w:rsidP="00016793">
            <w:pPr>
              <w:spacing w:after="0"/>
              <w:jc w:val="left"/>
              <w:rPr>
                <w:szCs w:val="17"/>
              </w:rPr>
            </w:pPr>
            <w:r w:rsidRPr="00016793">
              <w:rPr>
                <w:szCs w:val="17"/>
              </w:rPr>
              <w:t>Statewide Recycling</w:t>
            </w:r>
          </w:p>
        </w:tc>
      </w:tr>
      <w:tr w:rsidR="00016793" w:rsidRPr="00016793" w14:paraId="23E26DCF" w14:textId="77777777" w:rsidTr="006F3096">
        <w:trPr>
          <w:trHeight w:val="20"/>
        </w:trPr>
        <w:tc>
          <w:tcPr>
            <w:tcW w:w="1666" w:type="pct"/>
            <w:noWrap/>
            <w:hideMark/>
          </w:tcPr>
          <w:p w14:paraId="253FCA29" w14:textId="77777777" w:rsidR="00016793" w:rsidRPr="00016793" w:rsidRDefault="00016793" w:rsidP="00016793">
            <w:pPr>
              <w:spacing w:after="0"/>
              <w:ind w:left="159" w:hanging="159"/>
              <w:jc w:val="left"/>
              <w:rPr>
                <w:szCs w:val="17"/>
              </w:rPr>
            </w:pPr>
            <w:r w:rsidRPr="00016793">
              <w:rPr>
                <w:szCs w:val="17"/>
              </w:rPr>
              <w:t>Stone Arrogant Bastard</w:t>
            </w:r>
          </w:p>
        </w:tc>
        <w:tc>
          <w:tcPr>
            <w:tcW w:w="454" w:type="pct"/>
            <w:noWrap/>
            <w:hideMark/>
          </w:tcPr>
          <w:p w14:paraId="1B3B58F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ECFEB6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98747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DC6A2E" w14:textId="77777777" w:rsidR="00016793" w:rsidRPr="00016793" w:rsidRDefault="00016793" w:rsidP="00016793">
            <w:pPr>
              <w:spacing w:after="0"/>
              <w:jc w:val="left"/>
              <w:rPr>
                <w:szCs w:val="17"/>
              </w:rPr>
            </w:pPr>
            <w:r w:rsidRPr="00016793">
              <w:rPr>
                <w:szCs w:val="17"/>
              </w:rPr>
              <w:t>Statewide Recycling</w:t>
            </w:r>
          </w:p>
        </w:tc>
      </w:tr>
      <w:tr w:rsidR="00016793" w:rsidRPr="00016793" w14:paraId="13FA8637" w14:textId="77777777" w:rsidTr="006F3096">
        <w:trPr>
          <w:trHeight w:val="20"/>
        </w:trPr>
        <w:tc>
          <w:tcPr>
            <w:tcW w:w="1666" w:type="pct"/>
            <w:noWrap/>
            <w:hideMark/>
          </w:tcPr>
          <w:p w14:paraId="409B64DB" w14:textId="77777777" w:rsidR="00016793" w:rsidRPr="00016793" w:rsidRDefault="00016793" w:rsidP="00016793">
            <w:pPr>
              <w:spacing w:after="0"/>
              <w:ind w:left="159" w:hanging="159"/>
              <w:jc w:val="left"/>
              <w:rPr>
                <w:szCs w:val="17"/>
              </w:rPr>
            </w:pPr>
            <w:r w:rsidRPr="00016793">
              <w:rPr>
                <w:szCs w:val="17"/>
              </w:rPr>
              <w:t>Stone BBA Arrogant Bastard</w:t>
            </w:r>
          </w:p>
        </w:tc>
        <w:tc>
          <w:tcPr>
            <w:tcW w:w="454" w:type="pct"/>
            <w:noWrap/>
            <w:hideMark/>
          </w:tcPr>
          <w:p w14:paraId="24790A6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2914AB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EC2FE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1F5F666" w14:textId="77777777" w:rsidR="00016793" w:rsidRPr="00016793" w:rsidRDefault="00016793" w:rsidP="00016793">
            <w:pPr>
              <w:spacing w:after="0"/>
              <w:jc w:val="left"/>
              <w:rPr>
                <w:szCs w:val="17"/>
              </w:rPr>
            </w:pPr>
            <w:r w:rsidRPr="00016793">
              <w:rPr>
                <w:szCs w:val="17"/>
              </w:rPr>
              <w:t>Statewide Recycling</w:t>
            </w:r>
          </w:p>
        </w:tc>
      </w:tr>
      <w:tr w:rsidR="00016793" w:rsidRPr="00016793" w14:paraId="3DBDF993" w14:textId="77777777" w:rsidTr="006F3096">
        <w:trPr>
          <w:trHeight w:val="20"/>
        </w:trPr>
        <w:tc>
          <w:tcPr>
            <w:tcW w:w="1666" w:type="pct"/>
            <w:noWrap/>
            <w:hideMark/>
          </w:tcPr>
          <w:p w14:paraId="0CFBB9AF" w14:textId="77777777" w:rsidR="00016793" w:rsidRPr="00016793" w:rsidRDefault="00016793" w:rsidP="00016793">
            <w:pPr>
              <w:spacing w:after="0"/>
              <w:ind w:left="159" w:hanging="159"/>
              <w:jc w:val="left"/>
              <w:rPr>
                <w:szCs w:val="17"/>
              </w:rPr>
            </w:pPr>
            <w:r w:rsidRPr="00016793">
              <w:rPr>
                <w:szCs w:val="17"/>
              </w:rPr>
              <w:t>Stone Bale Breaker</w:t>
            </w:r>
          </w:p>
        </w:tc>
        <w:tc>
          <w:tcPr>
            <w:tcW w:w="454" w:type="pct"/>
            <w:noWrap/>
            <w:hideMark/>
          </w:tcPr>
          <w:p w14:paraId="300F2FEA"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1ADE67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76F67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F0035E" w14:textId="77777777" w:rsidR="00016793" w:rsidRPr="00016793" w:rsidRDefault="00016793" w:rsidP="00016793">
            <w:pPr>
              <w:spacing w:after="0"/>
              <w:jc w:val="left"/>
              <w:rPr>
                <w:szCs w:val="17"/>
              </w:rPr>
            </w:pPr>
            <w:r w:rsidRPr="00016793">
              <w:rPr>
                <w:szCs w:val="17"/>
              </w:rPr>
              <w:t>Statewide Recycling</w:t>
            </w:r>
          </w:p>
        </w:tc>
      </w:tr>
      <w:tr w:rsidR="00016793" w:rsidRPr="00016793" w14:paraId="46FDEB61" w14:textId="77777777" w:rsidTr="006F3096">
        <w:trPr>
          <w:trHeight w:val="20"/>
        </w:trPr>
        <w:tc>
          <w:tcPr>
            <w:tcW w:w="1666" w:type="pct"/>
            <w:noWrap/>
            <w:hideMark/>
          </w:tcPr>
          <w:p w14:paraId="3C1C60BB" w14:textId="77777777" w:rsidR="00016793" w:rsidRPr="00016793" w:rsidRDefault="00016793" w:rsidP="00016793">
            <w:pPr>
              <w:spacing w:after="0"/>
              <w:ind w:left="159" w:hanging="159"/>
              <w:jc w:val="left"/>
              <w:rPr>
                <w:szCs w:val="17"/>
              </w:rPr>
            </w:pPr>
            <w:r w:rsidRPr="00016793">
              <w:rPr>
                <w:szCs w:val="17"/>
              </w:rPr>
              <w:t>Stone Brewers Spotlight</w:t>
            </w:r>
          </w:p>
        </w:tc>
        <w:tc>
          <w:tcPr>
            <w:tcW w:w="454" w:type="pct"/>
            <w:noWrap/>
            <w:hideMark/>
          </w:tcPr>
          <w:p w14:paraId="27B7C81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083F23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F1373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0DF70F9" w14:textId="77777777" w:rsidR="00016793" w:rsidRPr="00016793" w:rsidRDefault="00016793" w:rsidP="00016793">
            <w:pPr>
              <w:spacing w:after="0"/>
              <w:jc w:val="left"/>
              <w:rPr>
                <w:szCs w:val="17"/>
              </w:rPr>
            </w:pPr>
            <w:r w:rsidRPr="00016793">
              <w:rPr>
                <w:szCs w:val="17"/>
              </w:rPr>
              <w:t>Statewide Recycling</w:t>
            </w:r>
          </w:p>
        </w:tc>
      </w:tr>
      <w:tr w:rsidR="00016793" w:rsidRPr="00016793" w14:paraId="3C587FCA" w14:textId="77777777" w:rsidTr="006F3096">
        <w:trPr>
          <w:trHeight w:val="20"/>
        </w:trPr>
        <w:tc>
          <w:tcPr>
            <w:tcW w:w="1666" w:type="pct"/>
            <w:noWrap/>
            <w:hideMark/>
          </w:tcPr>
          <w:p w14:paraId="163BC9DF" w14:textId="77777777" w:rsidR="00016793" w:rsidRPr="00016793" w:rsidRDefault="00016793" w:rsidP="00016793">
            <w:pPr>
              <w:spacing w:after="0"/>
              <w:ind w:left="159" w:hanging="159"/>
              <w:jc w:val="left"/>
              <w:rPr>
                <w:szCs w:val="17"/>
              </w:rPr>
            </w:pPr>
            <w:r w:rsidRPr="00016793">
              <w:rPr>
                <w:szCs w:val="17"/>
              </w:rPr>
              <w:t>Stone Cali Belgique</w:t>
            </w:r>
          </w:p>
        </w:tc>
        <w:tc>
          <w:tcPr>
            <w:tcW w:w="454" w:type="pct"/>
            <w:noWrap/>
            <w:hideMark/>
          </w:tcPr>
          <w:p w14:paraId="0EBC3D7E"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68FB73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2743B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0B4B67" w14:textId="77777777" w:rsidR="00016793" w:rsidRPr="00016793" w:rsidRDefault="00016793" w:rsidP="00016793">
            <w:pPr>
              <w:spacing w:after="0"/>
              <w:jc w:val="left"/>
              <w:rPr>
                <w:szCs w:val="17"/>
              </w:rPr>
            </w:pPr>
            <w:r w:rsidRPr="00016793">
              <w:rPr>
                <w:szCs w:val="17"/>
              </w:rPr>
              <w:t>Statewide Recycling</w:t>
            </w:r>
          </w:p>
        </w:tc>
      </w:tr>
      <w:tr w:rsidR="00016793" w:rsidRPr="00016793" w14:paraId="0D4F2551" w14:textId="77777777" w:rsidTr="006F3096">
        <w:trPr>
          <w:trHeight w:val="20"/>
        </w:trPr>
        <w:tc>
          <w:tcPr>
            <w:tcW w:w="1666" w:type="pct"/>
            <w:noWrap/>
            <w:hideMark/>
          </w:tcPr>
          <w:p w14:paraId="2A2B4C44" w14:textId="77777777" w:rsidR="00016793" w:rsidRPr="00016793" w:rsidRDefault="00016793" w:rsidP="00016793">
            <w:pPr>
              <w:spacing w:after="0"/>
              <w:ind w:left="159" w:hanging="159"/>
              <w:jc w:val="left"/>
              <w:rPr>
                <w:szCs w:val="17"/>
              </w:rPr>
            </w:pPr>
            <w:r w:rsidRPr="00016793">
              <w:rPr>
                <w:szCs w:val="17"/>
              </w:rPr>
              <w:t>Stone Cali Belgique</w:t>
            </w:r>
          </w:p>
        </w:tc>
        <w:tc>
          <w:tcPr>
            <w:tcW w:w="454" w:type="pct"/>
            <w:noWrap/>
            <w:hideMark/>
          </w:tcPr>
          <w:p w14:paraId="5A19850C"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0120DF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FAF09E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91B09AE" w14:textId="77777777" w:rsidR="00016793" w:rsidRPr="00016793" w:rsidRDefault="00016793" w:rsidP="00016793">
            <w:pPr>
              <w:spacing w:after="0"/>
              <w:jc w:val="left"/>
              <w:rPr>
                <w:szCs w:val="17"/>
              </w:rPr>
            </w:pPr>
            <w:r w:rsidRPr="00016793">
              <w:rPr>
                <w:szCs w:val="17"/>
              </w:rPr>
              <w:t>Statewide Recycling</w:t>
            </w:r>
          </w:p>
        </w:tc>
      </w:tr>
      <w:tr w:rsidR="00016793" w:rsidRPr="00016793" w14:paraId="7232E141" w14:textId="77777777" w:rsidTr="006F3096">
        <w:trPr>
          <w:trHeight w:val="20"/>
        </w:trPr>
        <w:tc>
          <w:tcPr>
            <w:tcW w:w="1666" w:type="pct"/>
            <w:noWrap/>
            <w:hideMark/>
          </w:tcPr>
          <w:p w14:paraId="30574462" w14:textId="77777777" w:rsidR="00016793" w:rsidRPr="00016793" w:rsidRDefault="00016793" w:rsidP="00016793">
            <w:pPr>
              <w:spacing w:after="0"/>
              <w:ind w:left="159" w:hanging="159"/>
              <w:jc w:val="left"/>
              <w:rPr>
                <w:szCs w:val="17"/>
              </w:rPr>
            </w:pPr>
            <w:r w:rsidRPr="00016793">
              <w:rPr>
                <w:szCs w:val="17"/>
              </w:rPr>
              <w:t>Stone Coffee Milk Stout</w:t>
            </w:r>
          </w:p>
        </w:tc>
        <w:tc>
          <w:tcPr>
            <w:tcW w:w="454" w:type="pct"/>
            <w:noWrap/>
            <w:hideMark/>
          </w:tcPr>
          <w:p w14:paraId="1EE720A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3DD1B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470619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65C68F3" w14:textId="77777777" w:rsidR="00016793" w:rsidRPr="00016793" w:rsidRDefault="00016793" w:rsidP="00016793">
            <w:pPr>
              <w:spacing w:after="0"/>
              <w:jc w:val="left"/>
              <w:rPr>
                <w:szCs w:val="17"/>
              </w:rPr>
            </w:pPr>
            <w:r w:rsidRPr="00016793">
              <w:rPr>
                <w:szCs w:val="17"/>
              </w:rPr>
              <w:t>Statewide Recycling</w:t>
            </w:r>
          </w:p>
        </w:tc>
      </w:tr>
      <w:tr w:rsidR="00016793" w:rsidRPr="00016793" w14:paraId="67B1A137" w14:textId="77777777" w:rsidTr="006F3096">
        <w:trPr>
          <w:trHeight w:val="20"/>
        </w:trPr>
        <w:tc>
          <w:tcPr>
            <w:tcW w:w="1666" w:type="pct"/>
            <w:noWrap/>
            <w:hideMark/>
          </w:tcPr>
          <w:p w14:paraId="24F8768C" w14:textId="77777777" w:rsidR="00016793" w:rsidRPr="00016793" w:rsidRDefault="00016793" w:rsidP="00016793">
            <w:pPr>
              <w:spacing w:after="0"/>
              <w:ind w:left="159" w:hanging="159"/>
              <w:jc w:val="left"/>
              <w:rPr>
                <w:szCs w:val="17"/>
              </w:rPr>
            </w:pPr>
            <w:r w:rsidRPr="00016793">
              <w:rPr>
                <w:szCs w:val="17"/>
              </w:rPr>
              <w:t>Stone Delicious</w:t>
            </w:r>
          </w:p>
        </w:tc>
        <w:tc>
          <w:tcPr>
            <w:tcW w:w="454" w:type="pct"/>
            <w:noWrap/>
            <w:hideMark/>
          </w:tcPr>
          <w:p w14:paraId="6AE89D1E"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8E073F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CCE20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0091684" w14:textId="77777777" w:rsidR="00016793" w:rsidRPr="00016793" w:rsidRDefault="00016793" w:rsidP="00016793">
            <w:pPr>
              <w:spacing w:after="0"/>
              <w:jc w:val="left"/>
              <w:rPr>
                <w:szCs w:val="17"/>
              </w:rPr>
            </w:pPr>
            <w:r w:rsidRPr="00016793">
              <w:rPr>
                <w:szCs w:val="17"/>
              </w:rPr>
              <w:t>Statewide Recycling</w:t>
            </w:r>
          </w:p>
        </w:tc>
      </w:tr>
      <w:tr w:rsidR="00016793" w:rsidRPr="00016793" w14:paraId="0901D602" w14:textId="77777777" w:rsidTr="006F3096">
        <w:trPr>
          <w:trHeight w:val="20"/>
        </w:trPr>
        <w:tc>
          <w:tcPr>
            <w:tcW w:w="1666" w:type="pct"/>
            <w:noWrap/>
            <w:hideMark/>
          </w:tcPr>
          <w:p w14:paraId="24829DF6" w14:textId="77777777" w:rsidR="00016793" w:rsidRPr="00016793" w:rsidRDefault="00016793" w:rsidP="00016793">
            <w:pPr>
              <w:spacing w:after="0"/>
              <w:ind w:left="159" w:hanging="159"/>
              <w:jc w:val="left"/>
              <w:rPr>
                <w:szCs w:val="17"/>
              </w:rPr>
            </w:pPr>
            <w:r w:rsidRPr="00016793">
              <w:rPr>
                <w:szCs w:val="17"/>
              </w:rPr>
              <w:t>Stone Delicious IPA</w:t>
            </w:r>
          </w:p>
        </w:tc>
        <w:tc>
          <w:tcPr>
            <w:tcW w:w="454" w:type="pct"/>
            <w:noWrap/>
            <w:hideMark/>
          </w:tcPr>
          <w:p w14:paraId="41F2BE2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1876E66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4726C7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4B6EF29" w14:textId="77777777" w:rsidR="00016793" w:rsidRPr="00016793" w:rsidRDefault="00016793" w:rsidP="00016793">
            <w:pPr>
              <w:spacing w:after="0"/>
              <w:jc w:val="left"/>
              <w:rPr>
                <w:szCs w:val="17"/>
              </w:rPr>
            </w:pPr>
            <w:r w:rsidRPr="00016793">
              <w:rPr>
                <w:szCs w:val="17"/>
              </w:rPr>
              <w:t>Statewide Recycling</w:t>
            </w:r>
          </w:p>
        </w:tc>
      </w:tr>
      <w:tr w:rsidR="00016793" w:rsidRPr="00016793" w14:paraId="23FA764D" w14:textId="77777777" w:rsidTr="006F3096">
        <w:trPr>
          <w:trHeight w:val="20"/>
        </w:trPr>
        <w:tc>
          <w:tcPr>
            <w:tcW w:w="1666" w:type="pct"/>
            <w:noWrap/>
            <w:hideMark/>
          </w:tcPr>
          <w:p w14:paraId="267BC399" w14:textId="77777777" w:rsidR="00016793" w:rsidRPr="00016793" w:rsidRDefault="00016793" w:rsidP="00016793">
            <w:pPr>
              <w:spacing w:after="0"/>
              <w:ind w:left="159" w:hanging="159"/>
              <w:jc w:val="left"/>
              <w:rPr>
                <w:szCs w:val="17"/>
              </w:rPr>
            </w:pPr>
            <w:r w:rsidRPr="00016793">
              <w:rPr>
                <w:szCs w:val="17"/>
              </w:rPr>
              <w:t>Stone Double Bastard</w:t>
            </w:r>
          </w:p>
        </w:tc>
        <w:tc>
          <w:tcPr>
            <w:tcW w:w="454" w:type="pct"/>
            <w:noWrap/>
            <w:hideMark/>
          </w:tcPr>
          <w:p w14:paraId="750B9940"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9030FD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583214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2A0F596" w14:textId="77777777" w:rsidR="00016793" w:rsidRPr="00016793" w:rsidRDefault="00016793" w:rsidP="00016793">
            <w:pPr>
              <w:spacing w:after="0"/>
              <w:jc w:val="left"/>
              <w:rPr>
                <w:szCs w:val="17"/>
              </w:rPr>
            </w:pPr>
            <w:r w:rsidRPr="00016793">
              <w:rPr>
                <w:szCs w:val="17"/>
              </w:rPr>
              <w:t>Statewide Recycling</w:t>
            </w:r>
          </w:p>
        </w:tc>
      </w:tr>
      <w:tr w:rsidR="00016793" w:rsidRPr="00016793" w14:paraId="79D3F47C" w14:textId="77777777" w:rsidTr="006F3096">
        <w:trPr>
          <w:trHeight w:val="20"/>
        </w:trPr>
        <w:tc>
          <w:tcPr>
            <w:tcW w:w="1666" w:type="pct"/>
            <w:noWrap/>
            <w:hideMark/>
          </w:tcPr>
          <w:p w14:paraId="5A9936B9" w14:textId="77777777" w:rsidR="00016793" w:rsidRPr="00016793" w:rsidRDefault="00016793" w:rsidP="00016793">
            <w:pPr>
              <w:spacing w:after="0"/>
              <w:ind w:left="159" w:hanging="159"/>
              <w:jc w:val="left"/>
              <w:rPr>
                <w:szCs w:val="17"/>
              </w:rPr>
            </w:pPr>
            <w:r w:rsidRPr="00016793">
              <w:rPr>
                <w:szCs w:val="17"/>
              </w:rPr>
              <w:lastRenderedPageBreak/>
              <w:t>Stone Double Bastard</w:t>
            </w:r>
          </w:p>
        </w:tc>
        <w:tc>
          <w:tcPr>
            <w:tcW w:w="454" w:type="pct"/>
            <w:noWrap/>
            <w:hideMark/>
          </w:tcPr>
          <w:p w14:paraId="42D52D60"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73A915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CE7A6A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F136E7" w14:textId="77777777" w:rsidR="00016793" w:rsidRPr="00016793" w:rsidRDefault="00016793" w:rsidP="00016793">
            <w:pPr>
              <w:spacing w:after="0"/>
              <w:jc w:val="left"/>
              <w:rPr>
                <w:szCs w:val="17"/>
              </w:rPr>
            </w:pPr>
            <w:r w:rsidRPr="00016793">
              <w:rPr>
                <w:szCs w:val="17"/>
              </w:rPr>
              <w:t>Statewide Recycling</w:t>
            </w:r>
          </w:p>
        </w:tc>
      </w:tr>
      <w:tr w:rsidR="00016793" w:rsidRPr="00016793" w14:paraId="5E453259" w14:textId="77777777" w:rsidTr="006F3096">
        <w:trPr>
          <w:trHeight w:val="20"/>
        </w:trPr>
        <w:tc>
          <w:tcPr>
            <w:tcW w:w="1666" w:type="pct"/>
            <w:noWrap/>
            <w:hideMark/>
          </w:tcPr>
          <w:p w14:paraId="53573E91" w14:textId="77777777" w:rsidR="00016793" w:rsidRPr="00016793" w:rsidRDefault="00016793" w:rsidP="00016793">
            <w:pPr>
              <w:spacing w:after="0"/>
              <w:ind w:left="159" w:hanging="159"/>
              <w:jc w:val="left"/>
              <w:rPr>
                <w:szCs w:val="17"/>
              </w:rPr>
            </w:pPr>
            <w:r w:rsidRPr="00016793">
              <w:rPr>
                <w:szCs w:val="17"/>
              </w:rPr>
              <w:t>Stone Ecliptic</w:t>
            </w:r>
          </w:p>
        </w:tc>
        <w:tc>
          <w:tcPr>
            <w:tcW w:w="454" w:type="pct"/>
            <w:noWrap/>
            <w:hideMark/>
          </w:tcPr>
          <w:p w14:paraId="550834E3"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36E1DE1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126C0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C7278D" w14:textId="77777777" w:rsidR="00016793" w:rsidRPr="00016793" w:rsidRDefault="00016793" w:rsidP="00016793">
            <w:pPr>
              <w:spacing w:after="0"/>
              <w:jc w:val="left"/>
              <w:rPr>
                <w:szCs w:val="17"/>
              </w:rPr>
            </w:pPr>
            <w:r w:rsidRPr="00016793">
              <w:rPr>
                <w:szCs w:val="17"/>
              </w:rPr>
              <w:t>Statewide Recycling</w:t>
            </w:r>
          </w:p>
        </w:tc>
      </w:tr>
      <w:tr w:rsidR="00016793" w:rsidRPr="00016793" w14:paraId="6F1EB915" w14:textId="77777777" w:rsidTr="006F3096">
        <w:trPr>
          <w:trHeight w:val="20"/>
        </w:trPr>
        <w:tc>
          <w:tcPr>
            <w:tcW w:w="1666" w:type="pct"/>
            <w:noWrap/>
            <w:hideMark/>
          </w:tcPr>
          <w:p w14:paraId="1FA97047" w14:textId="77777777" w:rsidR="00016793" w:rsidRPr="00016793" w:rsidRDefault="00016793" w:rsidP="00016793">
            <w:pPr>
              <w:spacing w:after="0"/>
              <w:ind w:left="159" w:hanging="159"/>
              <w:jc w:val="left"/>
              <w:rPr>
                <w:szCs w:val="17"/>
              </w:rPr>
            </w:pPr>
            <w:r w:rsidRPr="00016793">
              <w:rPr>
                <w:szCs w:val="17"/>
              </w:rPr>
              <w:t>Stone Encore</w:t>
            </w:r>
          </w:p>
        </w:tc>
        <w:tc>
          <w:tcPr>
            <w:tcW w:w="454" w:type="pct"/>
            <w:noWrap/>
            <w:hideMark/>
          </w:tcPr>
          <w:p w14:paraId="42451581"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F56DB2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22CA4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B6CE8D" w14:textId="77777777" w:rsidR="00016793" w:rsidRPr="00016793" w:rsidRDefault="00016793" w:rsidP="00016793">
            <w:pPr>
              <w:spacing w:after="0"/>
              <w:jc w:val="left"/>
              <w:rPr>
                <w:szCs w:val="17"/>
              </w:rPr>
            </w:pPr>
            <w:r w:rsidRPr="00016793">
              <w:rPr>
                <w:szCs w:val="17"/>
              </w:rPr>
              <w:t>Statewide Recycling</w:t>
            </w:r>
          </w:p>
        </w:tc>
      </w:tr>
      <w:tr w:rsidR="00016793" w:rsidRPr="00016793" w14:paraId="2053F01F" w14:textId="77777777" w:rsidTr="006F3096">
        <w:trPr>
          <w:trHeight w:val="20"/>
        </w:trPr>
        <w:tc>
          <w:tcPr>
            <w:tcW w:w="1666" w:type="pct"/>
            <w:noWrap/>
            <w:hideMark/>
          </w:tcPr>
          <w:p w14:paraId="08AF4DDF" w14:textId="77777777" w:rsidR="00016793" w:rsidRPr="00016793" w:rsidRDefault="00016793" w:rsidP="00016793">
            <w:pPr>
              <w:spacing w:after="0"/>
              <w:ind w:left="159" w:hanging="159"/>
              <w:jc w:val="left"/>
              <w:rPr>
                <w:szCs w:val="17"/>
              </w:rPr>
            </w:pPr>
            <w:r w:rsidRPr="00016793">
              <w:rPr>
                <w:szCs w:val="17"/>
              </w:rPr>
              <w:t>Stone Enjoy After</w:t>
            </w:r>
          </w:p>
        </w:tc>
        <w:tc>
          <w:tcPr>
            <w:tcW w:w="454" w:type="pct"/>
            <w:noWrap/>
            <w:hideMark/>
          </w:tcPr>
          <w:p w14:paraId="484B259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5ED4FC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1A0A7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E103F2A" w14:textId="77777777" w:rsidR="00016793" w:rsidRPr="00016793" w:rsidRDefault="00016793" w:rsidP="00016793">
            <w:pPr>
              <w:spacing w:after="0"/>
              <w:jc w:val="left"/>
              <w:rPr>
                <w:szCs w:val="17"/>
              </w:rPr>
            </w:pPr>
            <w:r w:rsidRPr="00016793">
              <w:rPr>
                <w:szCs w:val="17"/>
              </w:rPr>
              <w:t>Statewide Recycling</w:t>
            </w:r>
          </w:p>
        </w:tc>
      </w:tr>
      <w:tr w:rsidR="00016793" w:rsidRPr="00016793" w14:paraId="61A8F169" w14:textId="77777777" w:rsidTr="006F3096">
        <w:trPr>
          <w:trHeight w:val="20"/>
        </w:trPr>
        <w:tc>
          <w:tcPr>
            <w:tcW w:w="1666" w:type="pct"/>
            <w:noWrap/>
            <w:hideMark/>
          </w:tcPr>
          <w:p w14:paraId="4F2FA223" w14:textId="77777777" w:rsidR="00016793" w:rsidRPr="00016793" w:rsidRDefault="00016793" w:rsidP="00016793">
            <w:pPr>
              <w:spacing w:after="0"/>
              <w:ind w:left="159" w:hanging="159"/>
              <w:jc w:val="left"/>
              <w:rPr>
                <w:szCs w:val="17"/>
              </w:rPr>
            </w:pPr>
            <w:r w:rsidRPr="00016793">
              <w:rPr>
                <w:szCs w:val="17"/>
              </w:rPr>
              <w:t>Stone Enjoy By</w:t>
            </w:r>
          </w:p>
        </w:tc>
        <w:tc>
          <w:tcPr>
            <w:tcW w:w="454" w:type="pct"/>
            <w:noWrap/>
            <w:hideMark/>
          </w:tcPr>
          <w:p w14:paraId="716C007D"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75BAB3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2C3C40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B442E16" w14:textId="77777777" w:rsidR="00016793" w:rsidRPr="00016793" w:rsidRDefault="00016793" w:rsidP="00016793">
            <w:pPr>
              <w:spacing w:after="0"/>
              <w:jc w:val="left"/>
              <w:rPr>
                <w:szCs w:val="17"/>
              </w:rPr>
            </w:pPr>
            <w:r w:rsidRPr="00016793">
              <w:rPr>
                <w:szCs w:val="17"/>
              </w:rPr>
              <w:t>Statewide Recycling</w:t>
            </w:r>
          </w:p>
        </w:tc>
      </w:tr>
      <w:tr w:rsidR="00016793" w:rsidRPr="00016793" w14:paraId="50EEBC87" w14:textId="77777777" w:rsidTr="006F3096">
        <w:trPr>
          <w:trHeight w:val="20"/>
        </w:trPr>
        <w:tc>
          <w:tcPr>
            <w:tcW w:w="1666" w:type="pct"/>
            <w:noWrap/>
            <w:hideMark/>
          </w:tcPr>
          <w:p w14:paraId="294226CE" w14:textId="77777777" w:rsidR="00016793" w:rsidRPr="00016793" w:rsidRDefault="00016793" w:rsidP="00016793">
            <w:pPr>
              <w:spacing w:after="0"/>
              <w:ind w:left="159" w:hanging="159"/>
              <w:jc w:val="left"/>
              <w:rPr>
                <w:szCs w:val="17"/>
              </w:rPr>
            </w:pPr>
            <w:r w:rsidRPr="00016793">
              <w:rPr>
                <w:szCs w:val="17"/>
              </w:rPr>
              <w:t>Stone Fear Movie Lions Double IPA</w:t>
            </w:r>
          </w:p>
        </w:tc>
        <w:tc>
          <w:tcPr>
            <w:tcW w:w="454" w:type="pct"/>
            <w:noWrap/>
            <w:hideMark/>
          </w:tcPr>
          <w:p w14:paraId="69D7889F"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0CA1292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DB4C4D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AF12A40" w14:textId="77777777" w:rsidR="00016793" w:rsidRPr="00016793" w:rsidRDefault="00016793" w:rsidP="00016793">
            <w:pPr>
              <w:spacing w:after="0"/>
              <w:jc w:val="left"/>
              <w:rPr>
                <w:szCs w:val="17"/>
              </w:rPr>
            </w:pPr>
            <w:r w:rsidRPr="00016793">
              <w:rPr>
                <w:szCs w:val="17"/>
              </w:rPr>
              <w:t>Statewide Recycling</w:t>
            </w:r>
          </w:p>
        </w:tc>
      </w:tr>
      <w:tr w:rsidR="00016793" w:rsidRPr="00016793" w14:paraId="6961830B" w14:textId="77777777" w:rsidTr="006F3096">
        <w:trPr>
          <w:trHeight w:val="20"/>
        </w:trPr>
        <w:tc>
          <w:tcPr>
            <w:tcW w:w="1666" w:type="pct"/>
            <w:noWrap/>
            <w:hideMark/>
          </w:tcPr>
          <w:p w14:paraId="71C37ABB" w14:textId="77777777" w:rsidR="00016793" w:rsidRPr="00016793" w:rsidRDefault="00016793" w:rsidP="00016793">
            <w:pPr>
              <w:spacing w:after="0"/>
              <w:ind w:left="159" w:hanging="159"/>
              <w:jc w:val="left"/>
              <w:rPr>
                <w:szCs w:val="17"/>
              </w:rPr>
            </w:pPr>
            <w:r w:rsidRPr="00016793">
              <w:rPr>
                <w:szCs w:val="17"/>
              </w:rPr>
              <w:t>Stone Go to IPA</w:t>
            </w:r>
          </w:p>
        </w:tc>
        <w:tc>
          <w:tcPr>
            <w:tcW w:w="454" w:type="pct"/>
            <w:noWrap/>
            <w:hideMark/>
          </w:tcPr>
          <w:p w14:paraId="73484327"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6452CAC"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6CFA5E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71CDD45" w14:textId="77777777" w:rsidR="00016793" w:rsidRPr="00016793" w:rsidRDefault="00016793" w:rsidP="00016793">
            <w:pPr>
              <w:spacing w:after="0"/>
              <w:jc w:val="left"/>
              <w:rPr>
                <w:szCs w:val="17"/>
              </w:rPr>
            </w:pPr>
            <w:r w:rsidRPr="00016793">
              <w:rPr>
                <w:szCs w:val="17"/>
              </w:rPr>
              <w:t>Statewide Recycling</w:t>
            </w:r>
          </w:p>
        </w:tc>
      </w:tr>
      <w:tr w:rsidR="00016793" w:rsidRPr="00016793" w14:paraId="06D2E2B2" w14:textId="77777777" w:rsidTr="006F3096">
        <w:trPr>
          <w:trHeight w:val="20"/>
        </w:trPr>
        <w:tc>
          <w:tcPr>
            <w:tcW w:w="1666" w:type="pct"/>
            <w:noWrap/>
            <w:hideMark/>
          </w:tcPr>
          <w:p w14:paraId="5CED3B2D" w14:textId="77777777" w:rsidR="00016793" w:rsidRPr="00016793" w:rsidRDefault="00016793" w:rsidP="00016793">
            <w:pPr>
              <w:spacing w:after="0"/>
              <w:ind w:left="159" w:hanging="159"/>
              <w:jc w:val="left"/>
              <w:rPr>
                <w:szCs w:val="17"/>
              </w:rPr>
            </w:pPr>
            <w:r w:rsidRPr="00016793">
              <w:rPr>
                <w:szCs w:val="17"/>
              </w:rPr>
              <w:t>Stone Go to IPA</w:t>
            </w:r>
          </w:p>
        </w:tc>
        <w:tc>
          <w:tcPr>
            <w:tcW w:w="454" w:type="pct"/>
            <w:noWrap/>
            <w:hideMark/>
          </w:tcPr>
          <w:p w14:paraId="140402B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8E815D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A9BD01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8C1372" w14:textId="77777777" w:rsidR="00016793" w:rsidRPr="00016793" w:rsidRDefault="00016793" w:rsidP="00016793">
            <w:pPr>
              <w:spacing w:after="0"/>
              <w:jc w:val="left"/>
              <w:rPr>
                <w:szCs w:val="17"/>
              </w:rPr>
            </w:pPr>
            <w:r w:rsidRPr="00016793">
              <w:rPr>
                <w:szCs w:val="17"/>
              </w:rPr>
              <w:t>Statewide Recycling</w:t>
            </w:r>
          </w:p>
        </w:tc>
      </w:tr>
      <w:tr w:rsidR="00016793" w:rsidRPr="00016793" w14:paraId="6C4811E2" w14:textId="77777777" w:rsidTr="006F3096">
        <w:trPr>
          <w:trHeight w:val="20"/>
        </w:trPr>
        <w:tc>
          <w:tcPr>
            <w:tcW w:w="1666" w:type="pct"/>
            <w:noWrap/>
            <w:hideMark/>
          </w:tcPr>
          <w:p w14:paraId="634F77D1" w14:textId="77777777" w:rsidR="00016793" w:rsidRPr="00016793" w:rsidRDefault="00016793" w:rsidP="00016793">
            <w:pPr>
              <w:spacing w:after="0"/>
              <w:ind w:left="159" w:hanging="159"/>
              <w:jc w:val="left"/>
              <w:rPr>
                <w:szCs w:val="17"/>
              </w:rPr>
            </w:pPr>
            <w:r w:rsidRPr="00016793">
              <w:rPr>
                <w:szCs w:val="17"/>
              </w:rPr>
              <w:t>Stone Go to IPA</w:t>
            </w:r>
          </w:p>
        </w:tc>
        <w:tc>
          <w:tcPr>
            <w:tcW w:w="454" w:type="pct"/>
            <w:noWrap/>
            <w:hideMark/>
          </w:tcPr>
          <w:p w14:paraId="7AB46CC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6BD348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95082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672D78" w14:textId="77777777" w:rsidR="00016793" w:rsidRPr="00016793" w:rsidRDefault="00016793" w:rsidP="00016793">
            <w:pPr>
              <w:spacing w:after="0"/>
              <w:jc w:val="left"/>
              <w:rPr>
                <w:szCs w:val="17"/>
              </w:rPr>
            </w:pPr>
            <w:r w:rsidRPr="00016793">
              <w:rPr>
                <w:szCs w:val="17"/>
              </w:rPr>
              <w:t>Statewide Recycling</w:t>
            </w:r>
          </w:p>
        </w:tc>
      </w:tr>
      <w:tr w:rsidR="00016793" w:rsidRPr="00016793" w14:paraId="51039D9B" w14:textId="77777777" w:rsidTr="006F3096">
        <w:trPr>
          <w:trHeight w:val="20"/>
        </w:trPr>
        <w:tc>
          <w:tcPr>
            <w:tcW w:w="1666" w:type="pct"/>
            <w:noWrap/>
            <w:hideMark/>
          </w:tcPr>
          <w:p w14:paraId="23E2FB45" w14:textId="77777777" w:rsidR="00016793" w:rsidRPr="00016793" w:rsidRDefault="00016793" w:rsidP="00016793">
            <w:pPr>
              <w:spacing w:after="0"/>
              <w:ind w:left="159" w:hanging="159"/>
              <w:jc w:val="left"/>
              <w:rPr>
                <w:szCs w:val="17"/>
              </w:rPr>
            </w:pPr>
            <w:r w:rsidRPr="00016793">
              <w:rPr>
                <w:szCs w:val="17"/>
              </w:rPr>
              <w:t>Stone Green Tea IPA</w:t>
            </w:r>
          </w:p>
        </w:tc>
        <w:tc>
          <w:tcPr>
            <w:tcW w:w="454" w:type="pct"/>
            <w:noWrap/>
            <w:hideMark/>
          </w:tcPr>
          <w:p w14:paraId="55CE5CC2"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8C95E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36C2A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D5329E" w14:textId="77777777" w:rsidR="00016793" w:rsidRPr="00016793" w:rsidRDefault="00016793" w:rsidP="00016793">
            <w:pPr>
              <w:spacing w:after="0"/>
              <w:jc w:val="left"/>
              <w:rPr>
                <w:szCs w:val="17"/>
              </w:rPr>
            </w:pPr>
            <w:r w:rsidRPr="00016793">
              <w:rPr>
                <w:szCs w:val="17"/>
              </w:rPr>
              <w:t>Statewide Recycling</w:t>
            </w:r>
          </w:p>
        </w:tc>
      </w:tr>
      <w:tr w:rsidR="00016793" w:rsidRPr="00016793" w14:paraId="4EA53EBC" w14:textId="77777777" w:rsidTr="006F3096">
        <w:trPr>
          <w:trHeight w:val="20"/>
        </w:trPr>
        <w:tc>
          <w:tcPr>
            <w:tcW w:w="1666" w:type="pct"/>
            <w:noWrap/>
            <w:hideMark/>
          </w:tcPr>
          <w:p w14:paraId="12C224B8" w14:textId="77777777" w:rsidR="00016793" w:rsidRPr="00016793" w:rsidRDefault="00016793" w:rsidP="00016793">
            <w:pPr>
              <w:spacing w:after="0"/>
              <w:ind w:left="159" w:hanging="159"/>
              <w:jc w:val="left"/>
              <w:rPr>
                <w:szCs w:val="17"/>
              </w:rPr>
            </w:pPr>
            <w:r w:rsidRPr="00016793">
              <w:rPr>
                <w:szCs w:val="17"/>
              </w:rPr>
              <w:t>Stone IPA</w:t>
            </w:r>
          </w:p>
        </w:tc>
        <w:tc>
          <w:tcPr>
            <w:tcW w:w="454" w:type="pct"/>
            <w:noWrap/>
            <w:hideMark/>
          </w:tcPr>
          <w:p w14:paraId="3D075F6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EE444A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2B21D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BD5CFD" w14:textId="77777777" w:rsidR="00016793" w:rsidRPr="00016793" w:rsidRDefault="00016793" w:rsidP="00016793">
            <w:pPr>
              <w:spacing w:after="0"/>
              <w:jc w:val="left"/>
              <w:rPr>
                <w:szCs w:val="17"/>
              </w:rPr>
            </w:pPr>
            <w:r w:rsidRPr="00016793">
              <w:rPr>
                <w:szCs w:val="17"/>
              </w:rPr>
              <w:t>Statewide Recycling</w:t>
            </w:r>
          </w:p>
        </w:tc>
      </w:tr>
      <w:tr w:rsidR="00016793" w:rsidRPr="00016793" w14:paraId="501D13CB" w14:textId="77777777" w:rsidTr="006F3096">
        <w:trPr>
          <w:trHeight w:val="20"/>
        </w:trPr>
        <w:tc>
          <w:tcPr>
            <w:tcW w:w="1666" w:type="pct"/>
            <w:noWrap/>
            <w:hideMark/>
          </w:tcPr>
          <w:p w14:paraId="346490A2" w14:textId="77777777" w:rsidR="00016793" w:rsidRPr="00016793" w:rsidRDefault="00016793" w:rsidP="00016793">
            <w:pPr>
              <w:spacing w:after="0"/>
              <w:ind w:left="159" w:hanging="159"/>
              <w:jc w:val="left"/>
              <w:rPr>
                <w:szCs w:val="17"/>
              </w:rPr>
            </w:pPr>
            <w:r w:rsidRPr="00016793">
              <w:rPr>
                <w:szCs w:val="17"/>
              </w:rPr>
              <w:t>Stone IPA</w:t>
            </w:r>
          </w:p>
        </w:tc>
        <w:tc>
          <w:tcPr>
            <w:tcW w:w="454" w:type="pct"/>
            <w:noWrap/>
            <w:hideMark/>
          </w:tcPr>
          <w:p w14:paraId="110D64A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9DA3CC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45B1C7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5F4669" w14:textId="77777777" w:rsidR="00016793" w:rsidRPr="00016793" w:rsidRDefault="00016793" w:rsidP="00016793">
            <w:pPr>
              <w:spacing w:after="0"/>
              <w:jc w:val="left"/>
              <w:rPr>
                <w:szCs w:val="17"/>
              </w:rPr>
            </w:pPr>
            <w:r w:rsidRPr="00016793">
              <w:rPr>
                <w:szCs w:val="17"/>
              </w:rPr>
              <w:t>Statewide Recycling</w:t>
            </w:r>
          </w:p>
        </w:tc>
      </w:tr>
      <w:tr w:rsidR="00016793" w:rsidRPr="00016793" w14:paraId="5431F656" w14:textId="77777777" w:rsidTr="006F3096">
        <w:trPr>
          <w:trHeight w:val="20"/>
        </w:trPr>
        <w:tc>
          <w:tcPr>
            <w:tcW w:w="1666" w:type="pct"/>
            <w:noWrap/>
            <w:hideMark/>
          </w:tcPr>
          <w:p w14:paraId="068D30EF" w14:textId="77777777" w:rsidR="00016793" w:rsidRPr="00016793" w:rsidRDefault="00016793" w:rsidP="00016793">
            <w:pPr>
              <w:spacing w:after="0"/>
              <w:ind w:left="159" w:hanging="159"/>
              <w:jc w:val="left"/>
              <w:rPr>
                <w:szCs w:val="17"/>
              </w:rPr>
            </w:pPr>
            <w:r w:rsidRPr="00016793">
              <w:rPr>
                <w:szCs w:val="17"/>
              </w:rPr>
              <w:t>Stone IPA</w:t>
            </w:r>
          </w:p>
        </w:tc>
        <w:tc>
          <w:tcPr>
            <w:tcW w:w="454" w:type="pct"/>
            <w:noWrap/>
            <w:hideMark/>
          </w:tcPr>
          <w:p w14:paraId="719B00A9"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62754A4E"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8B0765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B9BA6F" w14:textId="77777777" w:rsidR="00016793" w:rsidRPr="00016793" w:rsidRDefault="00016793" w:rsidP="00016793">
            <w:pPr>
              <w:spacing w:after="0"/>
              <w:jc w:val="left"/>
              <w:rPr>
                <w:szCs w:val="17"/>
              </w:rPr>
            </w:pPr>
            <w:r w:rsidRPr="00016793">
              <w:rPr>
                <w:szCs w:val="17"/>
              </w:rPr>
              <w:t>Statewide Recycling</w:t>
            </w:r>
          </w:p>
        </w:tc>
      </w:tr>
      <w:tr w:rsidR="00016793" w:rsidRPr="00016793" w14:paraId="0043D93C" w14:textId="77777777" w:rsidTr="006F3096">
        <w:trPr>
          <w:trHeight w:val="20"/>
        </w:trPr>
        <w:tc>
          <w:tcPr>
            <w:tcW w:w="1666" w:type="pct"/>
            <w:noWrap/>
            <w:hideMark/>
          </w:tcPr>
          <w:p w14:paraId="1BC41C0F" w14:textId="77777777" w:rsidR="00016793" w:rsidRPr="00016793" w:rsidRDefault="00016793" w:rsidP="00016793">
            <w:pPr>
              <w:spacing w:after="0"/>
              <w:ind w:left="159" w:hanging="159"/>
              <w:jc w:val="left"/>
              <w:rPr>
                <w:szCs w:val="17"/>
              </w:rPr>
            </w:pPr>
            <w:r w:rsidRPr="00016793">
              <w:rPr>
                <w:szCs w:val="17"/>
              </w:rPr>
              <w:t>Stone IPA</w:t>
            </w:r>
          </w:p>
        </w:tc>
        <w:tc>
          <w:tcPr>
            <w:tcW w:w="454" w:type="pct"/>
            <w:noWrap/>
            <w:hideMark/>
          </w:tcPr>
          <w:p w14:paraId="4D75249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20AB1F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593DA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D9ECDA3" w14:textId="77777777" w:rsidR="00016793" w:rsidRPr="00016793" w:rsidRDefault="00016793" w:rsidP="00016793">
            <w:pPr>
              <w:spacing w:after="0"/>
              <w:jc w:val="left"/>
              <w:rPr>
                <w:szCs w:val="17"/>
              </w:rPr>
            </w:pPr>
            <w:r w:rsidRPr="00016793">
              <w:rPr>
                <w:szCs w:val="17"/>
              </w:rPr>
              <w:t>Statewide Recycling</w:t>
            </w:r>
          </w:p>
        </w:tc>
      </w:tr>
      <w:tr w:rsidR="00016793" w:rsidRPr="00016793" w14:paraId="7AA0C758" w14:textId="77777777" w:rsidTr="006F3096">
        <w:trPr>
          <w:trHeight w:val="20"/>
        </w:trPr>
        <w:tc>
          <w:tcPr>
            <w:tcW w:w="1666" w:type="pct"/>
            <w:noWrap/>
            <w:hideMark/>
          </w:tcPr>
          <w:p w14:paraId="45F17F61" w14:textId="77777777" w:rsidR="00016793" w:rsidRPr="00016793" w:rsidRDefault="00016793" w:rsidP="00016793">
            <w:pPr>
              <w:spacing w:after="0"/>
              <w:ind w:left="159" w:hanging="159"/>
              <w:jc w:val="left"/>
              <w:rPr>
                <w:szCs w:val="17"/>
              </w:rPr>
            </w:pPr>
            <w:r w:rsidRPr="00016793">
              <w:rPr>
                <w:szCs w:val="17"/>
              </w:rPr>
              <w:t>Stone IRS</w:t>
            </w:r>
          </w:p>
        </w:tc>
        <w:tc>
          <w:tcPr>
            <w:tcW w:w="454" w:type="pct"/>
            <w:noWrap/>
            <w:hideMark/>
          </w:tcPr>
          <w:p w14:paraId="5CB08900"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B84A84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389F7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64B1CE8" w14:textId="77777777" w:rsidR="00016793" w:rsidRPr="00016793" w:rsidRDefault="00016793" w:rsidP="00016793">
            <w:pPr>
              <w:spacing w:after="0"/>
              <w:jc w:val="left"/>
              <w:rPr>
                <w:szCs w:val="17"/>
              </w:rPr>
            </w:pPr>
            <w:r w:rsidRPr="00016793">
              <w:rPr>
                <w:szCs w:val="17"/>
              </w:rPr>
              <w:t>Statewide Recycling</w:t>
            </w:r>
          </w:p>
        </w:tc>
      </w:tr>
      <w:tr w:rsidR="00016793" w:rsidRPr="00016793" w14:paraId="3C7C06ED" w14:textId="77777777" w:rsidTr="006F3096">
        <w:trPr>
          <w:trHeight w:val="20"/>
        </w:trPr>
        <w:tc>
          <w:tcPr>
            <w:tcW w:w="1666" w:type="pct"/>
            <w:noWrap/>
            <w:hideMark/>
          </w:tcPr>
          <w:p w14:paraId="050C7DB9" w14:textId="77777777" w:rsidR="00016793" w:rsidRPr="00016793" w:rsidRDefault="00016793" w:rsidP="00016793">
            <w:pPr>
              <w:spacing w:after="0"/>
              <w:ind w:left="159" w:hanging="159"/>
              <w:jc w:val="left"/>
              <w:rPr>
                <w:szCs w:val="17"/>
              </w:rPr>
            </w:pPr>
            <w:r w:rsidRPr="00016793">
              <w:rPr>
                <w:szCs w:val="17"/>
              </w:rPr>
              <w:t>Stone Imperial Mutt Brown</w:t>
            </w:r>
          </w:p>
        </w:tc>
        <w:tc>
          <w:tcPr>
            <w:tcW w:w="454" w:type="pct"/>
            <w:noWrap/>
            <w:hideMark/>
          </w:tcPr>
          <w:p w14:paraId="4B3FD455"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AC1AE9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53143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3C7C5E" w14:textId="77777777" w:rsidR="00016793" w:rsidRPr="00016793" w:rsidRDefault="00016793" w:rsidP="00016793">
            <w:pPr>
              <w:spacing w:after="0"/>
              <w:jc w:val="left"/>
              <w:rPr>
                <w:szCs w:val="17"/>
              </w:rPr>
            </w:pPr>
            <w:r w:rsidRPr="00016793">
              <w:rPr>
                <w:szCs w:val="17"/>
              </w:rPr>
              <w:t>Statewide Recycling</w:t>
            </w:r>
          </w:p>
        </w:tc>
      </w:tr>
      <w:tr w:rsidR="00016793" w:rsidRPr="00016793" w14:paraId="0C3F1AB6" w14:textId="77777777" w:rsidTr="006F3096">
        <w:trPr>
          <w:trHeight w:val="20"/>
        </w:trPr>
        <w:tc>
          <w:tcPr>
            <w:tcW w:w="1666" w:type="pct"/>
            <w:noWrap/>
            <w:hideMark/>
          </w:tcPr>
          <w:p w14:paraId="7D2297B2" w14:textId="77777777" w:rsidR="00016793" w:rsidRPr="00016793" w:rsidRDefault="00016793" w:rsidP="00016793">
            <w:pPr>
              <w:spacing w:after="0"/>
              <w:ind w:left="159" w:hanging="159"/>
              <w:jc w:val="left"/>
              <w:rPr>
                <w:szCs w:val="17"/>
              </w:rPr>
            </w:pPr>
            <w:r w:rsidRPr="00016793">
              <w:rPr>
                <w:szCs w:val="17"/>
              </w:rPr>
              <w:t>Stone Imperial Russian Stout</w:t>
            </w:r>
          </w:p>
        </w:tc>
        <w:tc>
          <w:tcPr>
            <w:tcW w:w="454" w:type="pct"/>
            <w:noWrap/>
            <w:hideMark/>
          </w:tcPr>
          <w:p w14:paraId="3322938E"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0838D3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1CD86F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4C09C76" w14:textId="77777777" w:rsidR="00016793" w:rsidRPr="00016793" w:rsidRDefault="00016793" w:rsidP="00016793">
            <w:pPr>
              <w:spacing w:after="0"/>
              <w:jc w:val="left"/>
              <w:rPr>
                <w:szCs w:val="17"/>
              </w:rPr>
            </w:pPr>
            <w:r w:rsidRPr="00016793">
              <w:rPr>
                <w:szCs w:val="17"/>
              </w:rPr>
              <w:t>Statewide Recycling</w:t>
            </w:r>
          </w:p>
        </w:tc>
      </w:tr>
      <w:tr w:rsidR="00016793" w:rsidRPr="00016793" w14:paraId="7699D2C5" w14:textId="77777777" w:rsidTr="006F3096">
        <w:trPr>
          <w:trHeight w:val="20"/>
        </w:trPr>
        <w:tc>
          <w:tcPr>
            <w:tcW w:w="1666" w:type="pct"/>
            <w:noWrap/>
            <w:hideMark/>
          </w:tcPr>
          <w:p w14:paraId="6BF0624D" w14:textId="77777777" w:rsidR="00016793" w:rsidRPr="00016793" w:rsidRDefault="00016793" w:rsidP="00016793">
            <w:pPr>
              <w:spacing w:after="0"/>
              <w:ind w:left="159" w:hanging="159"/>
              <w:jc w:val="left"/>
              <w:rPr>
                <w:szCs w:val="17"/>
              </w:rPr>
            </w:pPr>
            <w:r w:rsidRPr="00016793">
              <w:rPr>
                <w:szCs w:val="17"/>
              </w:rPr>
              <w:t>Stone Levitation Ale</w:t>
            </w:r>
          </w:p>
        </w:tc>
        <w:tc>
          <w:tcPr>
            <w:tcW w:w="454" w:type="pct"/>
            <w:noWrap/>
            <w:hideMark/>
          </w:tcPr>
          <w:p w14:paraId="7FF807E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954F4E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44FC3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8DAFB1" w14:textId="77777777" w:rsidR="00016793" w:rsidRPr="00016793" w:rsidRDefault="00016793" w:rsidP="00016793">
            <w:pPr>
              <w:spacing w:after="0"/>
              <w:jc w:val="left"/>
              <w:rPr>
                <w:szCs w:val="17"/>
              </w:rPr>
            </w:pPr>
            <w:r w:rsidRPr="00016793">
              <w:rPr>
                <w:szCs w:val="17"/>
              </w:rPr>
              <w:t>Statewide Recycling</w:t>
            </w:r>
          </w:p>
        </w:tc>
      </w:tr>
      <w:tr w:rsidR="00016793" w:rsidRPr="00016793" w14:paraId="325D52A5" w14:textId="77777777" w:rsidTr="006F3096">
        <w:trPr>
          <w:trHeight w:val="20"/>
        </w:trPr>
        <w:tc>
          <w:tcPr>
            <w:tcW w:w="1666" w:type="pct"/>
            <w:noWrap/>
            <w:hideMark/>
          </w:tcPr>
          <w:p w14:paraId="0637B59F" w14:textId="77777777" w:rsidR="00016793" w:rsidRPr="00016793" w:rsidRDefault="00016793" w:rsidP="00016793">
            <w:pPr>
              <w:spacing w:after="0"/>
              <w:ind w:left="159" w:hanging="159"/>
              <w:jc w:val="left"/>
              <w:rPr>
                <w:szCs w:val="17"/>
              </w:rPr>
            </w:pPr>
            <w:r w:rsidRPr="00016793">
              <w:rPr>
                <w:szCs w:val="17"/>
              </w:rPr>
              <w:t>Stone Matts Burning Rosids</w:t>
            </w:r>
          </w:p>
        </w:tc>
        <w:tc>
          <w:tcPr>
            <w:tcW w:w="454" w:type="pct"/>
            <w:noWrap/>
            <w:hideMark/>
          </w:tcPr>
          <w:p w14:paraId="223F5786"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30D837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878AF7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F0363A" w14:textId="77777777" w:rsidR="00016793" w:rsidRPr="00016793" w:rsidRDefault="00016793" w:rsidP="00016793">
            <w:pPr>
              <w:spacing w:after="0"/>
              <w:jc w:val="left"/>
              <w:rPr>
                <w:szCs w:val="17"/>
              </w:rPr>
            </w:pPr>
            <w:r w:rsidRPr="00016793">
              <w:rPr>
                <w:szCs w:val="17"/>
              </w:rPr>
              <w:t>Statewide Recycling</w:t>
            </w:r>
          </w:p>
        </w:tc>
      </w:tr>
      <w:tr w:rsidR="00016793" w:rsidRPr="00016793" w14:paraId="015C6D09" w14:textId="77777777" w:rsidTr="006F3096">
        <w:trPr>
          <w:trHeight w:val="20"/>
        </w:trPr>
        <w:tc>
          <w:tcPr>
            <w:tcW w:w="1666" w:type="pct"/>
            <w:noWrap/>
            <w:hideMark/>
          </w:tcPr>
          <w:p w14:paraId="41385C48" w14:textId="77777777" w:rsidR="00016793" w:rsidRPr="00016793" w:rsidRDefault="00016793" w:rsidP="00016793">
            <w:pPr>
              <w:spacing w:after="0"/>
              <w:ind w:left="159" w:hanging="159"/>
              <w:jc w:val="left"/>
              <w:rPr>
                <w:szCs w:val="17"/>
              </w:rPr>
            </w:pPr>
            <w:r w:rsidRPr="00016793">
              <w:rPr>
                <w:szCs w:val="17"/>
              </w:rPr>
              <w:t>Stone New Pale Ale</w:t>
            </w:r>
          </w:p>
        </w:tc>
        <w:tc>
          <w:tcPr>
            <w:tcW w:w="454" w:type="pct"/>
            <w:noWrap/>
            <w:hideMark/>
          </w:tcPr>
          <w:p w14:paraId="2A3915E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B0A911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6D0C7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5838399" w14:textId="77777777" w:rsidR="00016793" w:rsidRPr="00016793" w:rsidRDefault="00016793" w:rsidP="00016793">
            <w:pPr>
              <w:spacing w:after="0"/>
              <w:jc w:val="left"/>
              <w:rPr>
                <w:szCs w:val="17"/>
              </w:rPr>
            </w:pPr>
            <w:r w:rsidRPr="00016793">
              <w:rPr>
                <w:szCs w:val="17"/>
              </w:rPr>
              <w:t>Statewide Recycling</w:t>
            </w:r>
          </w:p>
        </w:tc>
      </w:tr>
      <w:tr w:rsidR="00016793" w:rsidRPr="00016793" w14:paraId="32192DCF" w14:textId="77777777" w:rsidTr="006F3096">
        <w:trPr>
          <w:trHeight w:val="20"/>
        </w:trPr>
        <w:tc>
          <w:tcPr>
            <w:tcW w:w="1666" w:type="pct"/>
            <w:noWrap/>
            <w:hideMark/>
          </w:tcPr>
          <w:p w14:paraId="51CFADB0" w14:textId="77777777" w:rsidR="00016793" w:rsidRPr="00016793" w:rsidRDefault="00016793" w:rsidP="00016793">
            <w:pPr>
              <w:spacing w:after="0"/>
              <w:ind w:left="159" w:hanging="159"/>
              <w:jc w:val="left"/>
              <w:rPr>
                <w:szCs w:val="17"/>
              </w:rPr>
            </w:pPr>
            <w:r w:rsidRPr="00016793">
              <w:rPr>
                <w:szCs w:val="17"/>
              </w:rPr>
              <w:t>Stone Oak Arrogant Bastard</w:t>
            </w:r>
          </w:p>
        </w:tc>
        <w:tc>
          <w:tcPr>
            <w:tcW w:w="454" w:type="pct"/>
            <w:noWrap/>
            <w:hideMark/>
          </w:tcPr>
          <w:p w14:paraId="2747145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CE496B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876B20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C98EF18" w14:textId="77777777" w:rsidR="00016793" w:rsidRPr="00016793" w:rsidRDefault="00016793" w:rsidP="00016793">
            <w:pPr>
              <w:spacing w:after="0"/>
              <w:jc w:val="left"/>
              <w:rPr>
                <w:szCs w:val="17"/>
              </w:rPr>
            </w:pPr>
            <w:r w:rsidRPr="00016793">
              <w:rPr>
                <w:szCs w:val="17"/>
              </w:rPr>
              <w:t>Statewide Recycling</w:t>
            </w:r>
          </w:p>
        </w:tc>
      </w:tr>
      <w:tr w:rsidR="00016793" w:rsidRPr="00016793" w14:paraId="35AE9324" w14:textId="77777777" w:rsidTr="006F3096">
        <w:trPr>
          <w:trHeight w:val="20"/>
        </w:trPr>
        <w:tc>
          <w:tcPr>
            <w:tcW w:w="1666" w:type="pct"/>
            <w:noWrap/>
            <w:hideMark/>
          </w:tcPr>
          <w:p w14:paraId="0AFF199F" w14:textId="77777777" w:rsidR="00016793" w:rsidRPr="00016793" w:rsidRDefault="00016793" w:rsidP="00016793">
            <w:pPr>
              <w:spacing w:after="0"/>
              <w:ind w:left="159" w:hanging="159"/>
              <w:jc w:val="left"/>
              <w:rPr>
                <w:szCs w:val="17"/>
              </w:rPr>
            </w:pPr>
            <w:r w:rsidRPr="00016793">
              <w:rPr>
                <w:szCs w:val="17"/>
              </w:rPr>
              <w:t>Stone Odd IRS</w:t>
            </w:r>
          </w:p>
        </w:tc>
        <w:tc>
          <w:tcPr>
            <w:tcW w:w="454" w:type="pct"/>
            <w:noWrap/>
            <w:hideMark/>
          </w:tcPr>
          <w:p w14:paraId="77869DC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260FF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27F18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D6A64EC" w14:textId="77777777" w:rsidR="00016793" w:rsidRPr="00016793" w:rsidRDefault="00016793" w:rsidP="00016793">
            <w:pPr>
              <w:spacing w:after="0"/>
              <w:jc w:val="left"/>
              <w:rPr>
                <w:szCs w:val="17"/>
              </w:rPr>
            </w:pPr>
            <w:r w:rsidRPr="00016793">
              <w:rPr>
                <w:szCs w:val="17"/>
              </w:rPr>
              <w:t>Statewide Recycling</w:t>
            </w:r>
          </w:p>
        </w:tc>
      </w:tr>
      <w:tr w:rsidR="00016793" w:rsidRPr="00016793" w14:paraId="71D4E933" w14:textId="77777777" w:rsidTr="006F3096">
        <w:trPr>
          <w:trHeight w:val="20"/>
        </w:trPr>
        <w:tc>
          <w:tcPr>
            <w:tcW w:w="1666" w:type="pct"/>
            <w:noWrap/>
            <w:hideMark/>
          </w:tcPr>
          <w:p w14:paraId="054FAB04" w14:textId="77777777" w:rsidR="00016793" w:rsidRPr="00016793" w:rsidRDefault="00016793" w:rsidP="00016793">
            <w:pPr>
              <w:spacing w:after="0"/>
              <w:ind w:left="159" w:hanging="159"/>
              <w:jc w:val="left"/>
              <w:rPr>
                <w:szCs w:val="17"/>
              </w:rPr>
            </w:pPr>
            <w:r w:rsidRPr="00016793">
              <w:rPr>
                <w:szCs w:val="17"/>
              </w:rPr>
              <w:t>Stone Odd Old Guardian</w:t>
            </w:r>
          </w:p>
        </w:tc>
        <w:tc>
          <w:tcPr>
            <w:tcW w:w="454" w:type="pct"/>
            <w:noWrap/>
            <w:hideMark/>
          </w:tcPr>
          <w:p w14:paraId="5C60713F"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AE571F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515EF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B585A4" w14:textId="77777777" w:rsidR="00016793" w:rsidRPr="00016793" w:rsidRDefault="00016793" w:rsidP="00016793">
            <w:pPr>
              <w:spacing w:after="0"/>
              <w:jc w:val="left"/>
              <w:rPr>
                <w:szCs w:val="17"/>
              </w:rPr>
            </w:pPr>
            <w:r w:rsidRPr="00016793">
              <w:rPr>
                <w:szCs w:val="17"/>
              </w:rPr>
              <w:t>Statewide Recycling</w:t>
            </w:r>
          </w:p>
        </w:tc>
      </w:tr>
      <w:tr w:rsidR="00016793" w:rsidRPr="00016793" w14:paraId="74A06604" w14:textId="77777777" w:rsidTr="006F3096">
        <w:trPr>
          <w:trHeight w:val="20"/>
        </w:trPr>
        <w:tc>
          <w:tcPr>
            <w:tcW w:w="1666" w:type="pct"/>
            <w:noWrap/>
            <w:hideMark/>
          </w:tcPr>
          <w:p w14:paraId="100336DA" w14:textId="77777777" w:rsidR="00016793" w:rsidRPr="00016793" w:rsidRDefault="00016793" w:rsidP="00016793">
            <w:pPr>
              <w:spacing w:after="0"/>
              <w:ind w:left="159" w:hanging="159"/>
              <w:jc w:val="left"/>
              <w:rPr>
                <w:szCs w:val="17"/>
              </w:rPr>
            </w:pPr>
            <w:r w:rsidRPr="00016793">
              <w:rPr>
                <w:szCs w:val="17"/>
              </w:rPr>
              <w:t>Stone Old Guardian</w:t>
            </w:r>
          </w:p>
        </w:tc>
        <w:tc>
          <w:tcPr>
            <w:tcW w:w="454" w:type="pct"/>
            <w:noWrap/>
            <w:hideMark/>
          </w:tcPr>
          <w:p w14:paraId="665BFD4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210231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0203B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860CA9" w14:textId="77777777" w:rsidR="00016793" w:rsidRPr="00016793" w:rsidRDefault="00016793" w:rsidP="00016793">
            <w:pPr>
              <w:spacing w:after="0"/>
              <w:jc w:val="left"/>
              <w:rPr>
                <w:szCs w:val="17"/>
              </w:rPr>
            </w:pPr>
            <w:r w:rsidRPr="00016793">
              <w:rPr>
                <w:szCs w:val="17"/>
              </w:rPr>
              <w:t>Statewide Recycling</w:t>
            </w:r>
          </w:p>
        </w:tc>
      </w:tr>
      <w:tr w:rsidR="00016793" w:rsidRPr="00016793" w14:paraId="23146683" w14:textId="77777777" w:rsidTr="006F3096">
        <w:trPr>
          <w:trHeight w:val="20"/>
        </w:trPr>
        <w:tc>
          <w:tcPr>
            <w:tcW w:w="1666" w:type="pct"/>
            <w:noWrap/>
            <w:hideMark/>
          </w:tcPr>
          <w:p w14:paraId="48769140" w14:textId="77777777" w:rsidR="00016793" w:rsidRPr="00016793" w:rsidRDefault="00016793" w:rsidP="00016793">
            <w:pPr>
              <w:spacing w:after="0"/>
              <w:ind w:left="159" w:hanging="159"/>
              <w:jc w:val="left"/>
              <w:rPr>
                <w:szCs w:val="17"/>
              </w:rPr>
            </w:pPr>
            <w:r w:rsidRPr="00016793">
              <w:rPr>
                <w:szCs w:val="17"/>
              </w:rPr>
              <w:t>Stone Pale Ale</w:t>
            </w:r>
          </w:p>
        </w:tc>
        <w:tc>
          <w:tcPr>
            <w:tcW w:w="454" w:type="pct"/>
            <w:noWrap/>
            <w:hideMark/>
          </w:tcPr>
          <w:p w14:paraId="07AF306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6DF8A7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D0154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CC3B86" w14:textId="77777777" w:rsidR="00016793" w:rsidRPr="00016793" w:rsidRDefault="00016793" w:rsidP="00016793">
            <w:pPr>
              <w:spacing w:after="0"/>
              <w:jc w:val="left"/>
              <w:rPr>
                <w:szCs w:val="17"/>
              </w:rPr>
            </w:pPr>
            <w:r w:rsidRPr="00016793">
              <w:rPr>
                <w:szCs w:val="17"/>
              </w:rPr>
              <w:t>Statewide Recycling</w:t>
            </w:r>
          </w:p>
        </w:tc>
      </w:tr>
      <w:tr w:rsidR="00016793" w:rsidRPr="00016793" w14:paraId="689F4CEB" w14:textId="77777777" w:rsidTr="006F3096">
        <w:trPr>
          <w:trHeight w:val="20"/>
        </w:trPr>
        <w:tc>
          <w:tcPr>
            <w:tcW w:w="1666" w:type="pct"/>
            <w:noWrap/>
            <w:hideMark/>
          </w:tcPr>
          <w:p w14:paraId="60AD7978" w14:textId="77777777" w:rsidR="00016793" w:rsidRPr="00016793" w:rsidRDefault="00016793" w:rsidP="00016793">
            <w:pPr>
              <w:spacing w:after="0"/>
              <w:ind w:left="159" w:hanging="159"/>
              <w:jc w:val="left"/>
              <w:rPr>
                <w:szCs w:val="17"/>
              </w:rPr>
            </w:pPr>
            <w:r w:rsidRPr="00016793">
              <w:rPr>
                <w:szCs w:val="17"/>
              </w:rPr>
              <w:t>Stone Pataskala IPA</w:t>
            </w:r>
          </w:p>
        </w:tc>
        <w:tc>
          <w:tcPr>
            <w:tcW w:w="454" w:type="pct"/>
            <w:noWrap/>
            <w:hideMark/>
          </w:tcPr>
          <w:p w14:paraId="7A19CE2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B078F8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1A1F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13991E9" w14:textId="77777777" w:rsidR="00016793" w:rsidRPr="00016793" w:rsidRDefault="00016793" w:rsidP="00016793">
            <w:pPr>
              <w:spacing w:after="0"/>
              <w:jc w:val="left"/>
              <w:rPr>
                <w:szCs w:val="17"/>
              </w:rPr>
            </w:pPr>
            <w:r w:rsidRPr="00016793">
              <w:rPr>
                <w:szCs w:val="17"/>
              </w:rPr>
              <w:t>Statewide Recycling</w:t>
            </w:r>
          </w:p>
        </w:tc>
      </w:tr>
      <w:tr w:rsidR="00016793" w:rsidRPr="00016793" w14:paraId="1577A8FC" w14:textId="77777777" w:rsidTr="006F3096">
        <w:trPr>
          <w:trHeight w:val="20"/>
        </w:trPr>
        <w:tc>
          <w:tcPr>
            <w:tcW w:w="1666" w:type="pct"/>
            <w:noWrap/>
            <w:hideMark/>
          </w:tcPr>
          <w:p w14:paraId="4256B2D4" w14:textId="77777777" w:rsidR="00016793" w:rsidRPr="00016793" w:rsidRDefault="00016793" w:rsidP="00016793">
            <w:pPr>
              <w:spacing w:after="0"/>
              <w:ind w:left="159" w:hanging="159"/>
              <w:jc w:val="left"/>
              <w:rPr>
                <w:szCs w:val="17"/>
              </w:rPr>
            </w:pPr>
            <w:r w:rsidRPr="00016793">
              <w:rPr>
                <w:szCs w:val="17"/>
              </w:rPr>
              <w:t>Stone Quadrotriticale</w:t>
            </w:r>
          </w:p>
        </w:tc>
        <w:tc>
          <w:tcPr>
            <w:tcW w:w="454" w:type="pct"/>
            <w:noWrap/>
            <w:hideMark/>
          </w:tcPr>
          <w:p w14:paraId="13175898"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1AE701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0E4CD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A78A75" w14:textId="77777777" w:rsidR="00016793" w:rsidRPr="00016793" w:rsidRDefault="00016793" w:rsidP="00016793">
            <w:pPr>
              <w:spacing w:after="0"/>
              <w:jc w:val="left"/>
              <w:rPr>
                <w:szCs w:val="17"/>
              </w:rPr>
            </w:pPr>
            <w:r w:rsidRPr="00016793">
              <w:rPr>
                <w:szCs w:val="17"/>
              </w:rPr>
              <w:t>Statewide Recycling</w:t>
            </w:r>
          </w:p>
        </w:tc>
      </w:tr>
      <w:tr w:rsidR="00016793" w:rsidRPr="00016793" w14:paraId="5C61805E" w14:textId="77777777" w:rsidTr="006F3096">
        <w:trPr>
          <w:trHeight w:val="20"/>
        </w:trPr>
        <w:tc>
          <w:tcPr>
            <w:tcW w:w="1666" w:type="pct"/>
            <w:noWrap/>
            <w:hideMark/>
          </w:tcPr>
          <w:p w14:paraId="2A9A9667" w14:textId="77777777" w:rsidR="00016793" w:rsidRPr="00016793" w:rsidRDefault="00016793" w:rsidP="00016793">
            <w:pPr>
              <w:spacing w:after="0"/>
              <w:ind w:left="159" w:hanging="159"/>
              <w:jc w:val="left"/>
              <w:rPr>
                <w:szCs w:val="17"/>
              </w:rPr>
            </w:pPr>
            <w:r w:rsidRPr="00016793">
              <w:rPr>
                <w:szCs w:val="17"/>
              </w:rPr>
              <w:t>Stone Ruination</w:t>
            </w:r>
          </w:p>
        </w:tc>
        <w:tc>
          <w:tcPr>
            <w:tcW w:w="454" w:type="pct"/>
            <w:noWrap/>
            <w:hideMark/>
          </w:tcPr>
          <w:p w14:paraId="0788B28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234C47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D6225F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57E7BA" w14:textId="77777777" w:rsidR="00016793" w:rsidRPr="00016793" w:rsidRDefault="00016793" w:rsidP="00016793">
            <w:pPr>
              <w:spacing w:after="0"/>
              <w:jc w:val="left"/>
              <w:rPr>
                <w:szCs w:val="17"/>
              </w:rPr>
            </w:pPr>
            <w:r w:rsidRPr="00016793">
              <w:rPr>
                <w:szCs w:val="17"/>
              </w:rPr>
              <w:t>Statewide Recycling</w:t>
            </w:r>
          </w:p>
        </w:tc>
      </w:tr>
      <w:tr w:rsidR="00016793" w:rsidRPr="00016793" w14:paraId="49C7C63F" w14:textId="77777777" w:rsidTr="006F3096">
        <w:trPr>
          <w:trHeight w:val="20"/>
        </w:trPr>
        <w:tc>
          <w:tcPr>
            <w:tcW w:w="1666" w:type="pct"/>
            <w:noWrap/>
            <w:hideMark/>
          </w:tcPr>
          <w:p w14:paraId="23868006" w14:textId="77777777" w:rsidR="00016793" w:rsidRPr="00016793" w:rsidRDefault="00016793" w:rsidP="00016793">
            <w:pPr>
              <w:spacing w:after="0"/>
              <w:ind w:left="159" w:hanging="159"/>
              <w:jc w:val="left"/>
              <w:rPr>
                <w:szCs w:val="17"/>
              </w:rPr>
            </w:pPr>
            <w:r w:rsidRPr="00016793">
              <w:rPr>
                <w:szCs w:val="17"/>
              </w:rPr>
              <w:t>Stone Ruination IPA</w:t>
            </w:r>
          </w:p>
        </w:tc>
        <w:tc>
          <w:tcPr>
            <w:tcW w:w="454" w:type="pct"/>
            <w:noWrap/>
            <w:hideMark/>
          </w:tcPr>
          <w:p w14:paraId="79EA32E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8AFC81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A9D1F0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8BB7015" w14:textId="77777777" w:rsidR="00016793" w:rsidRPr="00016793" w:rsidRDefault="00016793" w:rsidP="00016793">
            <w:pPr>
              <w:spacing w:after="0"/>
              <w:jc w:val="left"/>
              <w:rPr>
                <w:szCs w:val="17"/>
              </w:rPr>
            </w:pPr>
            <w:r w:rsidRPr="00016793">
              <w:rPr>
                <w:szCs w:val="17"/>
              </w:rPr>
              <w:t>Statewide Recycling</w:t>
            </w:r>
          </w:p>
        </w:tc>
      </w:tr>
      <w:tr w:rsidR="00016793" w:rsidRPr="00016793" w14:paraId="59471CD3" w14:textId="77777777" w:rsidTr="006F3096">
        <w:trPr>
          <w:trHeight w:val="20"/>
        </w:trPr>
        <w:tc>
          <w:tcPr>
            <w:tcW w:w="1666" w:type="pct"/>
            <w:noWrap/>
            <w:hideMark/>
          </w:tcPr>
          <w:p w14:paraId="100D3907" w14:textId="77777777" w:rsidR="00016793" w:rsidRPr="00016793" w:rsidRDefault="00016793" w:rsidP="00016793">
            <w:pPr>
              <w:spacing w:after="0"/>
              <w:ind w:left="159" w:hanging="159"/>
              <w:jc w:val="left"/>
              <w:rPr>
                <w:szCs w:val="17"/>
              </w:rPr>
            </w:pPr>
            <w:r w:rsidRPr="00016793">
              <w:rPr>
                <w:szCs w:val="17"/>
              </w:rPr>
              <w:t>Stone Ruinten</w:t>
            </w:r>
          </w:p>
        </w:tc>
        <w:tc>
          <w:tcPr>
            <w:tcW w:w="454" w:type="pct"/>
            <w:noWrap/>
            <w:hideMark/>
          </w:tcPr>
          <w:p w14:paraId="665188B9"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0F7107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3FE80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BB5D207" w14:textId="77777777" w:rsidR="00016793" w:rsidRPr="00016793" w:rsidRDefault="00016793" w:rsidP="00016793">
            <w:pPr>
              <w:spacing w:after="0"/>
              <w:jc w:val="left"/>
              <w:rPr>
                <w:szCs w:val="17"/>
              </w:rPr>
            </w:pPr>
            <w:r w:rsidRPr="00016793">
              <w:rPr>
                <w:szCs w:val="17"/>
              </w:rPr>
              <w:t>Statewide Recycling</w:t>
            </w:r>
          </w:p>
        </w:tc>
      </w:tr>
      <w:tr w:rsidR="00016793" w:rsidRPr="00016793" w14:paraId="667FC311" w14:textId="77777777" w:rsidTr="006F3096">
        <w:trPr>
          <w:trHeight w:val="20"/>
        </w:trPr>
        <w:tc>
          <w:tcPr>
            <w:tcW w:w="1666" w:type="pct"/>
            <w:noWrap/>
            <w:hideMark/>
          </w:tcPr>
          <w:p w14:paraId="1829BE88" w14:textId="77777777" w:rsidR="00016793" w:rsidRPr="00016793" w:rsidRDefault="00016793" w:rsidP="00016793">
            <w:pPr>
              <w:spacing w:after="0"/>
              <w:ind w:left="159" w:hanging="159"/>
              <w:jc w:val="left"/>
              <w:rPr>
                <w:szCs w:val="17"/>
              </w:rPr>
            </w:pPr>
            <w:r w:rsidRPr="00016793">
              <w:rPr>
                <w:szCs w:val="17"/>
              </w:rPr>
              <w:t>Stone Saison</w:t>
            </w:r>
          </w:p>
        </w:tc>
        <w:tc>
          <w:tcPr>
            <w:tcW w:w="454" w:type="pct"/>
            <w:noWrap/>
            <w:hideMark/>
          </w:tcPr>
          <w:p w14:paraId="147F2A8C"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6D8FE6B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493F57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B3CCC8A" w14:textId="77777777" w:rsidR="00016793" w:rsidRPr="00016793" w:rsidRDefault="00016793" w:rsidP="00016793">
            <w:pPr>
              <w:spacing w:after="0"/>
              <w:jc w:val="left"/>
              <w:rPr>
                <w:szCs w:val="17"/>
              </w:rPr>
            </w:pPr>
            <w:r w:rsidRPr="00016793">
              <w:rPr>
                <w:szCs w:val="17"/>
              </w:rPr>
              <w:t>Statewide Recycling</w:t>
            </w:r>
          </w:p>
        </w:tc>
      </w:tr>
      <w:tr w:rsidR="00016793" w:rsidRPr="00016793" w14:paraId="1751617A" w14:textId="77777777" w:rsidTr="006F3096">
        <w:trPr>
          <w:trHeight w:val="20"/>
        </w:trPr>
        <w:tc>
          <w:tcPr>
            <w:tcW w:w="1666" w:type="pct"/>
            <w:noWrap/>
            <w:hideMark/>
          </w:tcPr>
          <w:p w14:paraId="4E6B439C" w14:textId="77777777" w:rsidR="00016793" w:rsidRPr="00016793" w:rsidRDefault="00016793" w:rsidP="00016793">
            <w:pPr>
              <w:spacing w:after="0"/>
              <w:ind w:left="159" w:hanging="159"/>
              <w:jc w:val="left"/>
              <w:rPr>
                <w:szCs w:val="17"/>
              </w:rPr>
            </w:pPr>
            <w:r w:rsidRPr="00016793">
              <w:rPr>
                <w:szCs w:val="17"/>
              </w:rPr>
              <w:t>Stone Saison De Buff</w:t>
            </w:r>
          </w:p>
        </w:tc>
        <w:tc>
          <w:tcPr>
            <w:tcW w:w="454" w:type="pct"/>
            <w:noWrap/>
            <w:hideMark/>
          </w:tcPr>
          <w:p w14:paraId="040D88C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643CF6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2781E8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37C370" w14:textId="77777777" w:rsidR="00016793" w:rsidRPr="00016793" w:rsidRDefault="00016793" w:rsidP="00016793">
            <w:pPr>
              <w:spacing w:after="0"/>
              <w:jc w:val="left"/>
              <w:rPr>
                <w:szCs w:val="17"/>
              </w:rPr>
            </w:pPr>
            <w:r w:rsidRPr="00016793">
              <w:rPr>
                <w:szCs w:val="17"/>
              </w:rPr>
              <w:t>Statewide Recycling</w:t>
            </w:r>
          </w:p>
        </w:tc>
      </w:tr>
      <w:tr w:rsidR="00016793" w:rsidRPr="00016793" w14:paraId="07A3A4DA" w14:textId="77777777" w:rsidTr="006F3096">
        <w:trPr>
          <w:trHeight w:val="20"/>
        </w:trPr>
        <w:tc>
          <w:tcPr>
            <w:tcW w:w="1666" w:type="pct"/>
            <w:noWrap/>
            <w:hideMark/>
          </w:tcPr>
          <w:p w14:paraId="28154B3B" w14:textId="77777777" w:rsidR="00016793" w:rsidRPr="00016793" w:rsidRDefault="00016793" w:rsidP="00016793">
            <w:pPr>
              <w:spacing w:after="0"/>
              <w:ind w:left="159" w:hanging="159"/>
              <w:jc w:val="left"/>
              <w:rPr>
                <w:szCs w:val="17"/>
              </w:rPr>
            </w:pPr>
            <w:r w:rsidRPr="00016793">
              <w:rPr>
                <w:szCs w:val="17"/>
              </w:rPr>
              <w:t>Stone Smoked Porter</w:t>
            </w:r>
          </w:p>
        </w:tc>
        <w:tc>
          <w:tcPr>
            <w:tcW w:w="454" w:type="pct"/>
            <w:noWrap/>
            <w:hideMark/>
          </w:tcPr>
          <w:p w14:paraId="53F3DBF7"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4D4A822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E6FC97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190B604" w14:textId="77777777" w:rsidR="00016793" w:rsidRPr="00016793" w:rsidRDefault="00016793" w:rsidP="00016793">
            <w:pPr>
              <w:spacing w:after="0"/>
              <w:jc w:val="left"/>
              <w:rPr>
                <w:szCs w:val="17"/>
              </w:rPr>
            </w:pPr>
            <w:r w:rsidRPr="00016793">
              <w:rPr>
                <w:szCs w:val="17"/>
              </w:rPr>
              <w:t>Statewide Recycling</w:t>
            </w:r>
          </w:p>
        </w:tc>
      </w:tr>
      <w:tr w:rsidR="00016793" w:rsidRPr="00016793" w14:paraId="0CF810E3" w14:textId="77777777" w:rsidTr="006F3096">
        <w:trPr>
          <w:trHeight w:val="20"/>
        </w:trPr>
        <w:tc>
          <w:tcPr>
            <w:tcW w:w="1666" w:type="pct"/>
            <w:noWrap/>
            <w:hideMark/>
          </w:tcPr>
          <w:p w14:paraId="2BF7FA2A" w14:textId="77777777" w:rsidR="00016793" w:rsidRPr="00016793" w:rsidRDefault="00016793" w:rsidP="00016793">
            <w:pPr>
              <w:spacing w:after="0"/>
              <w:ind w:left="159" w:hanging="159"/>
              <w:jc w:val="left"/>
              <w:rPr>
                <w:szCs w:val="17"/>
              </w:rPr>
            </w:pPr>
            <w:r w:rsidRPr="00016793">
              <w:rPr>
                <w:szCs w:val="17"/>
              </w:rPr>
              <w:t>Stone Stochasticity 1</w:t>
            </w:r>
          </w:p>
        </w:tc>
        <w:tc>
          <w:tcPr>
            <w:tcW w:w="454" w:type="pct"/>
            <w:noWrap/>
            <w:hideMark/>
          </w:tcPr>
          <w:p w14:paraId="6344F539"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67806EF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2EAD3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AB8C205" w14:textId="77777777" w:rsidR="00016793" w:rsidRPr="00016793" w:rsidRDefault="00016793" w:rsidP="00016793">
            <w:pPr>
              <w:spacing w:after="0"/>
              <w:jc w:val="left"/>
              <w:rPr>
                <w:szCs w:val="17"/>
              </w:rPr>
            </w:pPr>
            <w:r w:rsidRPr="00016793">
              <w:rPr>
                <w:szCs w:val="17"/>
              </w:rPr>
              <w:t>Statewide Recycling</w:t>
            </w:r>
          </w:p>
        </w:tc>
      </w:tr>
      <w:tr w:rsidR="00016793" w:rsidRPr="00016793" w14:paraId="4C536DAE" w14:textId="77777777" w:rsidTr="006F3096">
        <w:trPr>
          <w:trHeight w:val="20"/>
        </w:trPr>
        <w:tc>
          <w:tcPr>
            <w:tcW w:w="1666" w:type="pct"/>
            <w:noWrap/>
            <w:hideMark/>
          </w:tcPr>
          <w:p w14:paraId="23AC8A7D" w14:textId="77777777" w:rsidR="00016793" w:rsidRPr="00016793" w:rsidRDefault="00016793" w:rsidP="00016793">
            <w:pPr>
              <w:spacing w:after="0"/>
              <w:ind w:left="159" w:hanging="159"/>
              <w:jc w:val="left"/>
              <w:rPr>
                <w:szCs w:val="17"/>
              </w:rPr>
            </w:pPr>
            <w:r w:rsidRPr="00016793">
              <w:rPr>
                <w:szCs w:val="17"/>
              </w:rPr>
              <w:t>Stone Stochasticity 2</w:t>
            </w:r>
          </w:p>
        </w:tc>
        <w:tc>
          <w:tcPr>
            <w:tcW w:w="454" w:type="pct"/>
            <w:noWrap/>
            <w:hideMark/>
          </w:tcPr>
          <w:p w14:paraId="2D49B5D4"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FD1466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A85D23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DDDC26" w14:textId="77777777" w:rsidR="00016793" w:rsidRPr="00016793" w:rsidRDefault="00016793" w:rsidP="00016793">
            <w:pPr>
              <w:spacing w:after="0"/>
              <w:jc w:val="left"/>
              <w:rPr>
                <w:szCs w:val="17"/>
              </w:rPr>
            </w:pPr>
            <w:r w:rsidRPr="00016793">
              <w:rPr>
                <w:szCs w:val="17"/>
              </w:rPr>
              <w:t>Statewide Recycling</w:t>
            </w:r>
          </w:p>
        </w:tc>
      </w:tr>
      <w:tr w:rsidR="00016793" w:rsidRPr="00016793" w14:paraId="2420F2D1" w14:textId="77777777" w:rsidTr="006F3096">
        <w:trPr>
          <w:trHeight w:val="20"/>
        </w:trPr>
        <w:tc>
          <w:tcPr>
            <w:tcW w:w="1666" w:type="pct"/>
            <w:noWrap/>
            <w:hideMark/>
          </w:tcPr>
          <w:p w14:paraId="37A377D0" w14:textId="77777777" w:rsidR="00016793" w:rsidRPr="00016793" w:rsidRDefault="00016793" w:rsidP="00016793">
            <w:pPr>
              <w:spacing w:after="0"/>
              <w:ind w:left="159" w:hanging="159"/>
              <w:jc w:val="left"/>
              <w:rPr>
                <w:szCs w:val="17"/>
              </w:rPr>
            </w:pPr>
            <w:r w:rsidRPr="00016793">
              <w:rPr>
                <w:szCs w:val="17"/>
              </w:rPr>
              <w:t>Stone Stochasticity 3</w:t>
            </w:r>
          </w:p>
        </w:tc>
        <w:tc>
          <w:tcPr>
            <w:tcW w:w="454" w:type="pct"/>
            <w:noWrap/>
            <w:hideMark/>
          </w:tcPr>
          <w:p w14:paraId="15384AF8"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BA0CED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2C7B5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C842233" w14:textId="77777777" w:rsidR="00016793" w:rsidRPr="00016793" w:rsidRDefault="00016793" w:rsidP="00016793">
            <w:pPr>
              <w:spacing w:after="0"/>
              <w:jc w:val="left"/>
              <w:rPr>
                <w:szCs w:val="17"/>
              </w:rPr>
            </w:pPr>
            <w:r w:rsidRPr="00016793">
              <w:rPr>
                <w:szCs w:val="17"/>
              </w:rPr>
              <w:t>Statewide Recycling</w:t>
            </w:r>
          </w:p>
        </w:tc>
      </w:tr>
      <w:tr w:rsidR="00016793" w:rsidRPr="00016793" w14:paraId="6B477FF2" w14:textId="77777777" w:rsidTr="006F3096">
        <w:trPr>
          <w:trHeight w:val="20"/>
        </w:trPr>
        <w:tc>
          <w:tcPr>
            <w:tcW w:w="1666" w:type="pct"/>
            <w:noWrap/>
            <w:hideMark/>
          </w:tcPr>
          <w:p w14:paraId="1F10122C" w14:textId="77777777" w:rsidR="00016793" w:rsidRPr="00016793" w:rsidRDefault="00016793" w:rsidP="00016793">
            <w:pPr>
              <w:spacing w:after="0"/>
              <w:ind w:left="159" w:hanging="159"/>
              <w:jc w:val="left"/>
              <w:rPr>
                <w:szCs w:val="17"/>
              </w:rPr>
            </w:pPr>
            <w:r w:rsidRPr="00016793">
              <w:rPr>
                <w:szCs w:val="17"/>
              </w:rPr>
              <w:t>Stone Sub Self Right</w:t>
            </w:r>
          </w:p>
        </w:tc>
        <w:tc>
          <w:tcPr>
            <w:tcW w:w="454" w:type="pct"/>
            <w:noWrap/>
            <w:hideMark/>
          </w:tcPr>
          <w:p w14:paraId="4695D81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D8F7D0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BBBEB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18F8E01" w14:textId="77777777" w:rsidR="00016793" w:rsidRPr="00016793" w:rsidRDefault="00016793" w:rsidP="00016793">
            <w:pPr>
              <w:spacing w:after="0"/>
              <w:jc w:val="left"/>
              <w:rPr>
                <w:szCs w:val="17"/>
              </w:rPr>
            </w:pPr>
            <w:r w:rsidRPr="00016793">
              <w:rPr>
                <w:szCs w:val="17"/>
              </w:rPr>
              <w:t>Statewide Recycling</w:t>
            </w:r>
          </w:p>
        </w:tc>
      </w:tr>
      <w:tr w:rsidR="00016793" w:rsidRPr="00016793" w14:paraId="046CDCD3" w14:textId="77777777" w:rsidTr="006F3096">
        <w:trPr>
          <w:trHeight w:val="20"/>
        </w:trPr>
        <w:tc>
          <w:tcPr>
            <w:tcW w:w="1666" w:type="pct"/>
            <w:noWrap/>
            <w:hideMark/>
          </w:tcPr>
          <w:p w14:paraId="310460F9" w14:textId="77777777" w:rsidR="00016793" w:rsidRPr="00016793" w:rsidRDefault="00016793" w:rsidP="00016793">
            <w:pPr>
              <w:spacing w:after="0"/>
              <w:ind w:left="159" w:hanging="159"/>
              <w:jc w:val="left"/>
              <w:rPr>
                <w:szCs w:val="17"/>
              </w:rPr>
            </w:pPr>
            <w:r w:rsidRPr="00016793">
              <w:rPr>
                <w:szCs w:val="17"/>
              </w:rPr>
              <w:t>Stone Sublimely Self Righteous</w:t>
            </w:r>
          </w:p>
        </w:tc>
        <w:tc>
          <w:tcPr>
            <w:tcW w:w="454" w:type="pct"/>
            <w:noWrap/>
            <w:hideMark/>
          </w:tcPr>
          <w:p w14:paraId="10090641"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5419E4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61687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0F0E423" w14:textId="77777777" w:rsidR="00016793" w:rsidRPr="00016793" w:rsidRDefault="00016793" w:rsidP="00016793">
            <w:pPr>
              <w:spacing w:after="0"/>
              <w:jc w:val="left"/>
              <w:rPr>
                <w:szCs w:val="17"/>
              </w:rPr>
            </w:pPr>
            <w:r w:rsidRPr="00016793">
              <w:rPr>
                <w:szCs w:val="17"/>
              </w:rPr>
              <w:t>Statewide Recycling</w:t>
            </w:r>
          </w:p>
        </w:tc>
      </w:tr>
      <w:tr w:rsidR="00016793" w:rsidRPr="00016793" w14:paraId="5C6127EA" w14:textId="77777777" w:rsidTr="006F3096">
        <w:trPr>
          <w:trHeight w:val="20"/>
        </w:trPr>
        <w:tc>
          <w:tcPr>
            <w:tcW w:w="1666" w:type="pct"/>
            <w:noWrap/>
            <w:hideMark/>
          </w:tcPr>
          <w:p w14:paraId="5F603BEB" w14:textId="77777777" w:rsidR="00016793" w:rsidRPr="00016793" w:rsidRDefault="00016793" w:rsidP="00016793">
            <w:pPr>
              <w:spacing w:after="0"/>
              <w:ind w:left="159" w:hanging="159"/>
              <w:jc w:val="left"/>
              <w:rPr>
                <w:szCs w:val="17"/>
              </w:rPr>
            </w:pPr>
            <w:r w:rsidRPr="00016793">
              <w:rPr>
                <w:szCs w:val="17"/>
              </w:rPr>
              <w:t>Stone Sublimely Self Righteous</w:t>
            </w:r>
          </w:p>
        </w:tc>
        <w:tc>
          <w:tcPr>
            <w:tcW w:w="454" w:type="pct"/>
            <w:noWrap/>
            <w:hideMark/>
          </w:tcPr>
          <w:p w14:paraId="09E77D7B"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0C57E0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3816C3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20B234" w14:textId="77777777" w:rsidR="00016793" w:rsidRPr="00016793" w:rsidRDefault="00016793" w:rsidP="00016793">
            <w:pPr>
              <w:spacing w:after="0"/>
              <w:jc w:val="left"/>
              <w:rPr>
                <w:szCs w:val="17"/>
              </w:rPr>
            </w:pPr>
            <w:r w:rsidRPr="00016793">
              <w:rPr>
                <w:szCs w:val="17"/>
              </w:rPr>
              <w:t>Statewide Recycling</w:t>
            </w:r>
          </w:p>
        </w:tc>
      </w:tr>
      <w:tr w:rsidR="00016793" w:rsidRPr="00016793" w14:paraId="7D02AC47" w14:textId="77777777" w:rsidTr="006F3096">
        <w:trPr>
          <w:trHeight w:val="20"/>
        </w:trPr>
        <w:tc>
          <w:tcPr>
            <w:tcW w:w="1666" w:type="pct"/>
            <w:noWrap/>
            <w:hideMark/>
          </w:tcPr>
          <w:p w14:paraId="16453099" w14:textId="77777777" w:rsidR="00016793" w:rsidRPr="00016793" w:rsidRDefault="00016793" w:rsidP="00016793">
            <w:pPr>
              <w:spacing w:after="0"/>
              <w:ind w:left="159" w:hanging="159"/>
              <w:jc w:val="left"/>
              <w:rPr>
                <w:szCs w:val="17"/>
              </w:rPr>
            </w:pPr>
            <w:r w:rsidRPr="00016793">
              <w:rPr>
                <w:szCs w:val="17"/>
              </w:rPr>
              <w:t>Stone Wootstout</w:t>
            </w:r>
          </w:p>
        </w:tc>
        <w:tc>
          <w:tcPr>
            <w:tcW w:w="454" w:type="pct"/>
            <w:noWrap/>
            <w:hideMark/>
          </w:tcPr>
          <w:p w14:paraId="7766295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254C943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DF096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778A54" w14:textId="77777777" w:rsidR="00016793" w:rsidRPr="00016793" w:rsidRDefault="00016793" w:rsidP="00016793">
            <w:pPr>
              <w:spacing w:after="0"/>
              <w:jc w:val="left"/>
              <w:rPr>
                <w:szCs w:val="17"/>
              </w:rPr>
            </w:pPr>
            <w:r w:rsidRPr="00016793">
              <w:rPr>
                <w:szCs w:val="17"/>
              </w:rPr>
              <w:t>Statewide Recycling</w:t>
            </w:r>
          </w:p>
        </w:tc>
      </w:tr>
      <w:tr w:rsidR="00016793" w:rsidRPr="00016793" w14:paraId="5F4FF893" w14:textId="77777777" w:rsidTr="006F3096">
        <w:trPr>
          <w:trHeight w:val="20"/>
        </w:trPr>
        <w:tc>
          <w:tcPr>
            <w:tcW w:w="1666" w:type="pct"/>
            <w:noWrap/>
            <w:hideMark/>
          </w:tcPr>
          <w:p w14:paraId="6A9811FB" w14:textId="77777777" w:rsidR="00016793" w:rsidRPr="00016793" w:rsidRDefault="00016793" w:rsidP="00016793">
            <w:pPr>
              <w:spacing w:after="0"/>
              <w:ind w:left="159" w:hanging="159"/>
              <w:jc w:val="left"/>
              <w:rPr>
                <w:szCs w:val="17"/>
              </w:rPr>
            </w:pPr>
            <w:r w:rsidRPr="00016793">
              <w:rPr>
                <w:szCs w:val="17"/>
              </w:rPr>
              <w:t xml:space="preserve">The Brewery Project Breakfast Budz Imperial Stout with Coffee and </w:t>
            </w:r>
            <w:r w:rsidRPr="00016793">
              <w:rPr>
                <w:szCs w:val="17"/>
              </w:rPr>
              <w:br/>
              <w:t>Maple Syrup</w:t>
            </w:r>
          </w:p>
        </w:tc>
        <w:tc>
          <w:tcPr>
            <w:tcW w:w="454" w:type="pct"/>
            <w:noWrap/>
            <w:hideMark/>
          </w:tcPr>
          <w:p w14:paraId="66F6C37E" w14:textId="77777777" w:rsidR="00016793" w:rsidRPr="00016793" w:rsidRDefault="00016793" w:rsidP="00016793">
            <w:pPr>
              <w:spacing w:after="0"/>
              <w:ind w:right="170"/>
              <w:jc w:val="right"/>
              <w:rPr>
                <w:szCs w:val="17"/>
              </w:rPr>
            </w:pPr>
            <w:r w:rsidRPr="00016793">
              <w:rPr>
                <w:szCs w:val="17"/>
              </w:rPr>
              <w:t>473ml</w:t>
            </w:r>
          </w:p>
        </w:tc>
        <w:tc>
          <w:tcPr>
            <w:tcW w:w="531" w:type="pct"/>
            <w:noWrap/>
            <w:hideMark/>
          </w:tcPr>
          <w:p w14:paraId="23B6958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E937DA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B48B4E0" w14:textId="77777777" w:rsidR="00016793" w:rsidRPr="00016793" w:rsidRDefault="00016793" w:rsidP="00016793">
            <w:pPr>
              <w:spacing w:after="0"/>
              <w:jc w:val="left"/>
              <w:rPr>
                <w:szCs w:val="17"/>
              </w:rPr>
            </w:pPr>
            <w:r w:rsidRPr="00016793">
              <w:rPr>
                <w:szCs w:val="17"/>
              </w:rPr>
              <w:t>Statewide Recycling</w:t>
            </w:r>
          </w:p>
        </w:tc>
      </w:tr>
      <w:tr w:rsidR="00016793" w:rsidRPr="00016793" w14:paraId="7BB28CC8" w14:textId="77777777" w:rsidTr="006F3096">
        <w:trPr>
          <w:trHeight w:val="20"/>
        </w:trPr>
        <w:tc>
          <w:tcPr>
            <w:tcW w:w="1666" w:type="pct"/>
            <w:noWrap/>
            <w:hideMark/>
          </w:tcPr>
          <w:p w14:paraId="19FFFB58" w14:textId="77777777" w:rsidR="00016793" w:rsidRPr="00016793" w:rsidRDefault="00016793" w:rsidP="00016793">
            <w:pPr>
              <w:spacing w:after="0"/>
              <w:ind w:left="159" w:hanging="159"/>
              <w:jc w:val="left"/>
              <w:rPr>
                <w:szCs w:val="17"/>
              </w:rPr>
            </w:pPr>
            <w:r w:rsidRPr="00016793">
              <w:rPr>
                <w:szCs w:val="17"/>
              </w:rPr>
              <w:t>The Bruery 8 Maids a Milking</w:t>
            </w:r>
          </w:p>
        </w:tc>
        <w:tc>
          <w:tcPr>
            <w:tcW w:w="454" w:type="pct"/>
            <w:noWrap/>
            <w:hideMark/>
          </w:tcPr>
          <w:p w14:paraId="0C5A0D9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5C7997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584F7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7EE4AA6" w14:textId="77777777" w:rsidR="00016793" w:rsidRPr="00016793" w:rsidRDefault="00016793" w:rsidP="00016793">
            <w:pPr>
              <w:spacing w:after="0"/>
              <w:jc w:val="left"/>
              <w:rPr>
                <w:szCs w:val="17"/>
              </w:rPr>
            </w:pPr>
            <w:r w:rsidRPr="00016793">
              <w:rPr>
                <w:szCs w:val="17"/>
              </w:rPr>
              <w:t>Statewide Recycling</w:t>
            </w:r>
          </w:p>
        </w:tc>
      </w:tr>
      <w:tr w:rsidR="00016793" w:rsidRPr="00016793" w14:paraId="715E4F90" w14:textId="77777777" w:rsidTr="006F3096">
        <w:trPr>
          <w:trHeight w:val="20"/>
        </w:trPr>
        <w:tc>
          <w:tcPr>
            <w:tcW w:w="1666" w:type="pct"/>
            <w:noWrap/>
            <w:hideMark/>
          </w:tcPr>
          <w:p w14:paraId="0BCFC3A1" w14:textId="77777777" w:rsidR="00016793" w:rsidRPr="00016793" w:rsidRDefault="00016793" w:rsidP="00016793">
            <w:pPr>
              <w:spacing w:after="0"/>
              <w:ind w:left="159" w:hanging="159"/>
              <w:jc w:val="left"/>
              <w:rPr>
                <w:szCs w:val="17"/>
              </w:rPr>
            </w:pPr>
            <w:r w:rsidRPr="00016793">
              <w:rPr>
                <w:szCs w:val="17"/>
              </w:rPr>
              <w:t>The Bruery Barrel Aged</w:t>
            </w:r>
          </w:p>
        </w:tc>
        <w:tc>
          <w:tcPr>
            <w:tcW w:w="454" w:type="pct"/>
            <w:noWrap/>
            <w:hideMark/>
          </w:tcPr>
          <w:p w14:paraId="3C90AB6A"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50CD6A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929F2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F06BA5" w14:textId="77777777" w:rsidR="00016793" w:rsidRPr="00016793" w:rsidRDefault="00016793" w:rsidP="00016793">
            <w:pPr>
              <w:spacing w:after="0"/>
              <w:jc w:val="left"/>
              <w:rPr>
                <w:szCs w:val="17"/>
              </w:rPr>
            </w:pPr>
            <w:r w:rsidRPr="00016793">
              <w:rPr>
                <w:szCs w:val="17"/>
              </w:rPr>
              <w:t>Statewide Recycling</w:t>
            </w:r>
          </w:p>
        </w:tc>
      </w:tr>
      <w:tr w:rsidR="00016793" w:rsidRPr="00016793" w14:paraId="051DF530" w14:textId="77777777" w:rsidTr="006F3096">
        <w:trPr>
          <w:trHeight w:val="20"/>
        </w:trPr>
        <w:tc>
          <w:tcPr>
            <w:tcW w:w="1666" w:type="pct"/>
            <w:noWrap/>
            <w:hideMark/>
          </w:tcPr>
          <w:p w14:paraId="4A1F311C" w14:textId="77777777" w:rsidR="00016793" w:rsidRPr="00016793" w:rsidRDefault="00016793" w:rsidP="00016793">
            <w:pPr>
              <w:spacing w:after="0"/>
              <w:ind w:left="159" w:hanging="159"/>
              <w:jc w:val="left"/>
              <w:rPr>
                <w:szCs w:val="17"/>
              </w:rPr>
            </w:pPr>
            <w:r w:rsidRPr="00016793">
              <w:rPr>
                <w:szCs w:val="17"/>
              </w:rPr>
              <w:t>The Bruery Barrel Autumn Maple</w:t>
            </w:r>
          </w:p>
        </w:tc>
        <w:tc>
          <w:tcPr>
            <w:tcW w:w="454" w:type="pct"/>
            <w:noWrap/>
            <w:hideMark/>
          </w:tcPr>
          <w:p w14:paraId="29ABEB4C"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36E7A3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05314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E484223" w14:textId="77777777" w:rsidR="00016793" w:rsidRPr="00016793" w:rsidRDefault="00016793" w:rsidP="00016793">
            <w:pPr>
              <w:spacing w:after="0"/>
              <w:jc w:val="left"/>
              <w:rPr>
                <w:szCs w:val="17"/>
              </w:rPr>
            </w:pPr>
            <w:r w:rsidRPr="00016793">
              <w:rPr>
                <w:szCs w:val="17"/>
              </w:rPr>
              <w:t>Statewide Recycling</w:t>
            </w:r>
          </w:p>
        </w:tc>
      </w:tr>
      <w:tr w:rsidR="00016793" w:rsidRPr="00016793" w14:paraId="0A448CCE" w14:textId="77777777" w:rsidTr="006F3096">
        <w:trPr>
          <w:trHeight w:val="20"/>
        </w:trPr>
        <w:tc>
          <w:tcPr>
            <w:tcW w:w="1666" w:type="pct"/>
            <w:noWrap/>
            <w:hideMark/>
          </w:tcPr>
          <w:p w14:paraId="6953E452" w14:textId="77777777" w:rsidR="00016793" w:rsidRPr="00016793" w:rsidRDefault="00016793" w:rsidP="00016793">
            <w:pPr>
              <w:spacing w:after="0"/>
              <w:ind w:left="159" w:hanging="159"/>
              <w:jc w:val="left"/>
              <w:rPr>
                <w:szCs w:val="17"/>
              </w:rPr>
            </w:pPr>
            <w:r w:rsidRPr="00016793">
              <w:rPr>
                <w:szCs w:val="17"/>
              </w:rPr>
              <w:t>The Bruery Barrel Mash</w:t>
            </w:r>
          </w:p>
        </w:tc>
        <w:tc>
          <w:tcPr>
            <w:tcW w:w="454" w:type="pct"/>
            <w:noWrap/>
            <w:hideMark/>
          </w:tcPr>
          <w:p w14:paraId="526AFE6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DAF897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3898D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04BE2B1" w14:textId="77777777" w:rsidR="00016793" w:rsidRPr="00016793" w:rsidRDefault="00016793" w:rsidP="00016793">
            <w:pPr>
              <w:spacing w:after="0"/>
              <w:jc w:val="left"/>
              <w:rPr>
                <w:szCs w:val="17"/>
              </w:rPr>
            </w:pPr>
            <w:r w:rsidRPr="00016793">
              <w:rPr>
                <w:szCs w:val="17"/>
              </w:rPr>
              <w:t>Statewide Recycling</w:t>
            </w:r>
          </w:p>
        </w:tc>
      </w:tr>
      <w:tr w:rsidR="00016793" w:rsidRPr="00016793" w14:paraId="3CB654EF" w14:textId="77777777" w:rsidTr="006F3096">
        <w:trPr>
          <w:trHeight w:val="20"/>
        </w:trPr>
        <w:tc>
          <w:tcPr>
            <w:tcW w:w="1666" w:type="pct"/>
            <w:noWrap/>
            <w:hideMark/>
          </w:tcPr>
          <w:p w14:paraId="02DA5F8E" w14:textId="77777777" w:rsidR="00016793" w:rsidRPr="00016793" w:rsidRDefault="00016793" w:rsidP="00016793">
            <w:pPr>
              <w:spacing w:after="0"/>
              <w:ind w:left="159" w:hanging="159"/>
              <w:jc w:val="left"/>
              <w:rPr>
                <w:szCs w:val="17"/>
              </w:rPr>
            </w:pPr>
            <w:r w:rsidRPr="00016793">
              <w:rPr>
                <w:szCs w:val="17"/>
              </w:rPr>
              <w:t>The Bruery Goses Are Red</w:t>
            </w:r>
          </w:p>
        </w:tc>
        <w:tc>
          <w:tcPr>
            <w:tcW w:w="454" w:type="pct"/>
            <w:noWrap/>
            <w:hideMark/>
          </w:tcPr>
          <w:p w14:paraId="0E907E37" w14:textId="77777777" w:rsidR="00016793" w:rsidRPr="00016793" w:rsidRDefault="00016793" w:rsidP="00016793">
            <w:pPr>
              <w:spacing w:after="0"/>
              <w:ind w:right="170"/>
              <w:jc w:val="right"/>
              <w:rPr>
                <w:szCs w:val="17"/>
              </w:rPr>
            </w:pPr>
            <w:r w:rsidRPr="00016793">
              <w:rPr>
                <w:szCs w:val="17"/>
              </w:rPr>
              <w:t>440ml</w:t>
            </w:r>
          </w:p>
        </w:tc>
        <w:tc>
          <w:tcPr>
            <w:tcW w:w="531" w:type="pct"/>
            <w:noWrap/>
            <w:hideMark/>
          </w:tcPr>
          <w:p w14:paraId="5846BD3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CD6423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B74A9E" w14:textId="77777777" w:rsidR="00016793" w:rsidRPr="00016793" w:rsidRDefault="00016793" w:rsidP="00016793">
            <w:pPr>
              <w:spacing w:after="0"/>
              <w:jc w:val="left"/>
              <w:rPr>
                <w:szCs w:val="17"/>
              </w:rPr>
            </w:pPr>
            <w:r w:rsidRPr="00016793">
              <w:rPr>
                <w:szCs w:val="17"/>
              </w:rPr>
              <w:t>Statewide Recycling</w:t>
            </w:r>
          </w:p>
        </w:tc>
      </w:tr>
      <w:tr w:rsidR="00016793" w:rsidRPr="00016793" w14:paraId="4CDE7558" w14:textId="77777777" w:rsidTr="006F3096">
        <w:trPr>
          <w:trHeight w:val="20"/>
        </w:trPr>
        <w:tc>
          <w:tcPr>
            <w:tcW w:w="1666" w:type="pct"/>
            <w:noWrap/>
            <w:hideMark/>
          </w:tcPr>
          <w:p w14:paraId="39E51DE1" w14:textId="77777777" w:rsidR="00016793" w:rsidRPr="00016793" w:rsidRDefault="00016793" w:rsidP="00016793">
            <w:pPr>
              <w:spacing w:after="0"/>
              <w:ind w:left="159" w:hanging="159"/>
              <w:jc w:val="left"/>
              <w:rPr>
                <w:szCs w:val="17"/>
              </w:rPr>
            </w:pPr>
            <w:r w:rsidRPr="00016793">
              <w:rPr>
                <w:szCs w:val="17"/>
              </w:rPr>
              <w:t>The Bruery Poterie</w:t>
            </w:r>
          </w:p>
        </w:tc>
        <w:tc>
          <w:tcPr>
            <w:tcW w:w="454" w:type="pct"/>
            <w:noWrap/>
            <w:hideMark/>
          </w:tcPr>
          <w:p w14:paraId="25B81E6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23730A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73C7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B95AD4" w14:textId="77777777" w:rsidR="00016793" w:rsidRPr="00016793" w:rsidRDefault="00016793" w:rsidP="00016793">
            <w:pPr>
              <w:spacing w:after="0"/>
              <w:jc w:val="left"/>
              <w:rPr>
                <w:szCs w:val="17"/>
              </w:rPr>
            </w:pPr>
            <w:r w:rsidRPr="00016793">
              <w:rPr>
                <w:szCs w:val="17"/>
              </w:rPr>
              <w:t>Statewide Recycling</w:t>
            </w:r>
          </w:p>
        </w:tc>
      </w:tr>
      <w:tr w:rsidR="00016793" w:rsidRPr="00016793" w14:paraId="797B68DA" w14:textId="77777777" w:rsidTr="006F3096">
        <w:trPr>
          <w:trHeight w:val="20"/>
        </w:trPr>
        <w:tc>
          <w:tcPr>
            <w:tcW w:w="1666" w:type="pct"/>
            <w:noWrap/>
            <w:hideMark/>
          </w:tcPr>
          <w:p w14:paraId="0D489441" w14:textId="77777777" w:rsidR="00016793" w:rsidRPr="00016793" w:rsidRDefault="00016793" w:rsidP="00016793">
            <w:pPr>
              <w:spacing w:after="0"/>
              <w:ind w:left="159" w:hanging="159"/>
              <w:jc w:val="left"/>
              <w:rPr>
                <w:szCs w:val="17"/>
              </w:rPr>
            </w:pPr>
            <w:r w:rsidRPr="00016793">
              <w:rPr>
                <w:szCs w:val="17"/>
              </w:rPr>
              <w:t>The Bruery Rueuze</w:t>
            </w:r>
          </w:p>
        </w:tc>
        <w:tc>
          <w:tcPr>
            <w:tcW w:w="454" w:type="pct"/>
            <w:noWrap/>
            <w:hideMark/>
          </w:tcPr>
          <w:p w14:paraId="346C289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45D7AA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136233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4F0EB31" w14:textId="77777777" w:rsidR="00016793" w:rsidRPr="00016793" w:rsidRDefault="00016793" w:rsidP="00016793">
            <w:pPr>
              <w:spacing w:after="0"/>
              <w:jc w:val="left"/>
              <w:rPr>
                <w:szCs w:val="17"/>
              </w:rPr>
            </w:pPr>
            <w:r w:rsidRPr="00016793">
              <w:rPr>
                <w:szCs w:val="17"/>
              </w:rPr>
              <w:t>Statewide Recycling</w:t>
            </w:r>
          </w:p>
        </w:tc>
      </w:tr>
      <w:tr w:rsidR="00016793" w:rsidRPr="00016793" w14:paraId="6AD81761" w14:textId="77777777" w:rsidTr="006F3096">
        <w:trPr>
          <w:trHeight w:val="20"/>
        </w:trPr>
        <w:tc>
          <w:tcPr>
            <w:tcW w:w="1666" w:type="pct"/>
            <w:noWrap/>
            <w:hideMark/>
          </w:tcPr>
          <w:p w14:paraId="0E72656D" w14:textId="77777777" w:rsidR="00016793" w:rsidRPr="00016793" w:rsidRDefault="00016793" w:rsidP="00016793">
            <w:pPr>
              <w:spacing w:after="0"/>
              <w:ind w:left="159" w:hanging="159"/>
              <w:jc w:val="left"/>
              <w:rPr>
                <w:szCs w:val="17"/>
              </w:rPr>
            </w:pPr>
            <w:r w:rsidRPr="00016793">
              <w:rPr>
                <w:szCs w:val="17"/>
              </w:rPr>
              <w:t>The Bruery Tarde Wines</w:t>
            </w:r>
          </w:p>
        </w:tc>
        <w:tc>
          <w:tcPr>
            <w:tcW w:w="454" w:type="pct"/>
            <w:noWrap/>
            <w:hideMark/>
          </w:tcPr>
          <w:p w14:paraId="55A9C9F5"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DB5A12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F45D9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8B82109" w14:textId="77777777" w:rsidR="00016793" w:rsidRPr="00016793" w:rsidRDefault="00016793" w:rsidP="00016793">
            <w:pPr>
              <w:spacing w:after="0"/>
              <w:jc w:val="left"/>
              <w:rPr>
                <w:szCs w:val="17"/>
              </w:rPr>
            </w:pPr>
            <w:r w:rsidRPr="00016793">
              <w:rPr>
                <w:szCs w:val="17"/>
              </w:rPr>
              <w:t>Statewide Recycling</w:t>
            </w:r>
          </w:p>
        </w:tc>
      </w:tr>
      <w:tr w:rsidR="00016793" w:rsidRPr="00016793" w14:paraId="6B1F1849" w14:textId="77777777" w:rsidTr="006F3096">
        <w:trPr>
          <w:trHeight w:val="20"/>
        </w:trPr>
        <w:tc>
          <w:tcPr>
            <w:tcW w:w="1666" w:type="pct"/>
            <w:noWrap/>
            <w:hideMark/>
          </w:tcPr>
          <w:p w14:paraId="7F05DE85" w14:textId="77777777" w:rsidR="00016793" w:rsidRPr="00016793" w:rsidRDefault="00016793" w:rsidP="00016793">
            <w:pPr>
              <w:spacing w:after="0"/>
              <w:ind w:left="159" w:hanging="159"/>
              <w:jc w:val="left"/>
              <w:rPr>
                <w:szCs w:val="17"/>
              </w:rPr>
            </w:pPr>
            <w:r w:rsidRPr="00016793">
              <w:rPr>
                <w:szCs w:val="17"/>
              </w:rPr>
              <w:t>The Bruery Tart of Darkness</w:t>
            </w:r>
          </w:p>
        </w:tc>
        <w:tc>
          <w:tcPr>
            <w:tcW w:w="454" w:type="pct"/>
            <w:noWrap/>
            <w:hideMark/>
          </w:tcPr>
          <w:p w14:paraId="1F367EF1"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8B0A95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C5C19A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45139B0" w14:textId="77777777" w:rsidR="00016793" w:rsidRPr="00016793" w:rsidRDefault="00016793" w:rsidP="00016793">
            <w:pPr>
              <w:spacing w:after="0"/>
              <w:jc w:val="left"/>
              <w:rPr>
                <w:szCs w:val="17"/>
              </w:rPr>
            </w:pPr>
            <w:r w:rsidRPr="00016793">
              <w:rPr>
                <w:szCs w:val="17"/>
              </w:rPr>
              <w:t>Statewide Recycling</w:t>
            </w:r>
          </w:p>
        </w:tc>
      </w:tr>
      <w:tr w:rsidR="00016793" w:rsidRPr="00016793" w14:paraId="0F2BF987" w14:textId="77777777" w:rsidTr="006F3096">
        <w:trPr>
          <w:trHeight w:val="20"/>
        </w:trPr>
        <w:tc>
          <w:tcPr>
            <w:tcW w:w="1666" w:type="pct"/>
            <w:noWrap/>
            <w:hideMark/>
          </w:tcPr>
          <w:p w14:paraId="22F39265" w14:textId="77777777" w:rsidR="00016793" w:rsidRPr="00016793" w:rsidRDefault="00016793" w:rsidP="00016793">
            <w:pPr>
              <w:spacing w:after="0"/>
              <w:ind w:left="159" w:hanging="159"/>
              <w:jc w:val="left"/>
              <w:rPr>
                <w:szCs w:val="17"/>
              </w:rPr>
            </w:pPr>
            <w:r w:rsidRPr="00016793">
              <w:rPr>
                <w:szCs w:val="17"/>
              </w:rPr>
              <w:t>The Bruery White Oak</w:t>
            </w:r>
          </w:p>
        </w:tc>
        <w:tc>
          <w:tcPr>
            <w:tcW w:w="454" w:type="pct"/>
            <w:noWrap/>
            <w:hideMark/>
          </w:tcPr>
          <w:p w14:paraId="7543F97D"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BC7379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AC1CA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D518FA" w14:textId="77777777" w:rsidR="00016793" w:rsidRPr="00016793" w:rsidRDefault="00016793" w:rsidP="00016793">
            <w:pPr>
              <w:spacing w:after="0"/>
              <w:jc w:val="left"/>
              <w:rPr>
                <w:szCs w:val="17"/>
              </w:rPr>
            </w:pPr>
            <w:r w:rsidRPr="00016793">
              <w:rPr>
                <w:szCs w:val="17"/>
              </w:rPr>
              <w:t>Statewide Recycling</w:t>
            </w:r>
          </w:p>
        </w:tc>
      </w:tr>
      <w:tr w:rsidR="00016793" w:rsidRPr="00016793" w14:paraId="7D541D80" w14:textId="77777777" w:rsidTr="006F3096">
        <w:trPr>
          <w:trHeight w:val="20"/>
        </w:trPr>
        <w:tc>
          <w:tcPr>
            <w:tcW w:w="1666" w:type="pct"/>
            <w:noWrap/>
            <w:hideMark/>
          </w:tcPr>
          <w:p w14:paraId="25106731" w14:textId="77777777" w:rsidR="00016793" w:rsidRPr="00016793" w:rsidRDefault="00016793" w:rsidP="00016793">
            <w:pPr>
              <w:spacing w:after="0"/>
              <w:ind w:left="159" w:hanging="159"/>
              <w:jc w:val="left"/>
              <w:rPr>
                <w:szCs w:val="17"/>
              </w:rPr>
            </w:pPr>
            <w:r w:rsidRPr="00016793">
              <w:rPr>
                <w:szCs w:val="17"/>
              </w:rPr>
              <w:t>The Bruery or Rata</w:t>
            </w:r>
          </w:p>
        </w:tc>
        <w:tc>
          <w:tcPr>
            <w:tcW w:w="454" w:type="pct"/>
            <w:noWrap/>
            <w:hideMark/>
          </w:tcPr>
          <w:p w14:paraId="015390A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DE125F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796F2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AA955F9" w14:textId="77777777" w:rsidR="00016793" w:rsidRPr="00016793" w:rsidRDefault="00016793" w:rsidP="00016793">
            <w:pPr>
              <w:spacing w:after="0"/>
              <w:jc w:val="left"/>
              <w:rPr>
                <w:szCs w:val="17"/>
              </w:rPr>
            </w:pPr>
            <w:r w:rsidRPr="00016793">
              <w:rPr>
                <w:szCs w:val="17"/>
              </w:rPr>
              <w:t>Statewide Recycling</w:t>
            </w:r>
          </w:p>
        </w:tc>
      </w:tr>
      <w:tr w:rsidR="00016793" w:rsidRPr="00016793" w14:paraId="7C07FF70" w14:textId="77777777" w:rsidTr="006F3096">
        <w:trPr>
          <w:trHeight w:val="20"/>
        </w:trPr>
        <w:tc>
          <w:tcPr>
            <w:tcW w:w="1666" w:type="pct"/>
            <w:noWrap/>
            <w:hideMark/>
          </w:tcPr>
          <w:p w14:paraId="1EFCB4DB" w14:textId="77777777" w:rsidR="00016793" w:rsidRPr="00016793" w:rsidRDefault="00016793" w:rsidP="00016793">
            <w:pPr>
              <w:spacing w:after="0"/>
              <w:ind w:left="159" w:hanging="159"/>
              <w:jc w:val="left"/>
              <w:rPr>
                <w:szCs w:val="17"/>
              </w:rPr>
            </w:pPr>
            <w:r w:rsidRPr="00016793">
              <w:rPr>
                <w:szCs w:val="17"/>
              </w:rPr>
              <w:t>Tiny Rebel NP10</w:t>
            </w:r>
          </w:p>
        </w:tc>
        <w:tc>
          <w:tcPr>
            <w:tcW w:w="454" w:type="pct"/>
            <w:noWrap/>
            <w:hideMark/>
          </w:tcPr>
          <w:p w14:paraId="5FB30B0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2BBD53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EFF44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27C0CE8" w14:textId="77777777" w:rsidR="00016793" w:rsidRPr="00016793" w:rsidRDefault="00016793" w:rsidP="00016793">
            <w:pPr>
              <w:spacing w:after="0"/>
              <w:jc w:val="left"/>
              <w:rPr>
                <w:szCs w:val="17"/>
              </w:rPr>
            </w:pPr>
            <w:r w:rsidRPr="00016793">
              <w:rPr>
                <w:szCs w:val="17"/>
              </w:rPr>
              <w:t>Statewide Recycling</w:t>
            </w:r>
          </w:p>
        </w:tc>
      </w:tr>
      <w:tr w:rsidR="00016793" w:rsidRPr="00016793" w14:paraId="1350C79D" w14:textId="77777777" w:rsidTr="006F3096">
        <w:trPr>
          <w:trHeight w:val="20"/>
        </w:trPr>
        <w:tc>
          <w:tcPr>
            <w:tcW w:w="1666" w:type="pct"/>
            <w:noWrap/>
            <w:hideMark/>
          </w:tcPr>
          <w:p w14:paraId="59DF5FC0" w14:textId="77777777" w:rsidR="00016793" w:rsidRPr="00016793" w:rsidRDefault="00016793" w:rsidP="00016793">
            <w:pPr>
              <w:spacing w:after="0"/>
              <w:ind w:left="159" w:hanging="159"/>
              <w:jc w:val="left"/>
              <w:rPr>
                <w:szCs w:val="17"/>
              </w:rPr>
            </w:pPr>
            <w:r w:rsidRPr="00016793">
              <w:rPr>
                <w:szCs w:val="17"/>
              </w:rPr>
              <w:t>To0l Brewberry</w:t>
            </w:r>
          </w:p>
        </w:tc>
        <w:tc>
          <w:tcPr>
            <w:tcW w:w="454" w:type="pct"/>
            <w:noWrap/>
            <w:hideMark/>
          </w:tcPr>
          <w:p w14:paraId="6969308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377747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8BC201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4282645" w14:textId="77777777" w:rsidR="00016793" w:rsidRPr="00016793" w:rsidRDefault="00016793" w:rsidP="00016793">
            <w:pPr>
              <w:spacing w:after="0"/>
              <w:jc w:val="left"/>
              <w:rPr>
                <w:szCs w:val="17"/>
              </w:rPr>
            </w:pPr>
            <w:r w:rsidRPr="00016793">
              <w:rPr>
                <w:szCs w:val="17"/>
              </w:rPr>
              <w:t>Statewide Recycling</w:t>
            </w:r>
          </w:p>
        </w:tc>
      </w:tr>
      <w:tr w:rsidR="00016793" w:rsidRPr="00016793" w14:paraId="5A915ADB" w14:textId="77777777" w:rsidTr="006F3096">
        <w:trPr>
          <w:trHeight w:val="20"/>
        </w:trPr>
        <w:tc>
          <w:tcPr>
            <w:tcW w:w="1666" w:type="pct"/>
            <w:noWrap/>
            <w:hideMark/>
          </w:tcPr>
          <w:p w14:paraId="1D067B66" w14:textId="77777777" w:rsidR="00016793" w:rsidRPr="00016793" w:rsidRDefault="00016793" w:rsidP="00016793">
            <w:pPr>
              <w:spacing w:after="0"/>
              <w:ind w:left="159" w:hanging="159"/>
              <w:jc w:val="left"/>
              <w:rPr>
                <w:szCs w:val="17"/>
              </w:rPr>
            </w:pPr>
            <w:r w:rsidRPr="00016793">
              <w:rPr>
                <w:szCs w:val="17"/>
              </w:rPr>
              <w:t>To0l Dill Saison with Birch</w:t>
            </w:r>
          </w:p>
        </w:tc>
        <w:tc>
          <w:tcPr>
            <w:tcW w:w="454" w:type="pct"/>
            <w:noWrap/>
            <w:hideMark/>
          </w:tcPr>
          <w:p w14:paraId="1CB8B5B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520407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156E3C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6D70E9" w14:textId="77777777" w:rsidR="00016793" w:rsidRPr="00016793" w:rsidRDefault="00016793" w:rsidP="00016793">
            <w:pPr>
              <w:spacing w:after="0"/>
              <w:jc w:val="left"/>
              <w:rPr>
                <w:szCs w:val="17"/>
              </w:rPr>
            </w:pPr>
            <w:r w:rsidRPr="00016793">
              <w:rPr>
                <w:szCs w:val="17"/>
              </w:rPr>
              <w:t>Statewide Recycling</w:t>
            </w:r>
          </w:p>
        </w:tc>
      </w:tr>
      <w:tr w:rsidR="00016793" w:rsidRPr="00016793" w14:paraId="195F7389" w14:textId="77777777" w:rsidTr="006F3096">
        <w:trPr>
          <w:trHeight w:val="20"/>
        </w:trPr>
        <w:tc>
          <w:tcPr>
            <w:tcW w:w="1666" w:type="pct"/>
            <w:noWrap/>
            <w:hideMark/>
          </w:tcPr>
          <w:p w14:paraId="155776F3" w14:textId="77777777" w:rsidR="00016793" w:rsidRPr="00016793" w:rsidRDefault="00016793" w:rsidP="00016793">
            <w:pPr>
              <w:spacing w:after="0"/>
              <w:ind w:left="159" w:hanging="159"/>
              <w:jc w:val="left"/>
              <w:rPr>
                <w:szCs w:val="17"/>
              </w:rPr>
            </w:pPr>
            <w:r w:rsidRPr="00016793">
              <w:rPr>
                <w:szCs w:val="17"/>
              </w:rPr>
              <w:t>To0l Gossip Gose</w:t>
            </w:r>
          </w:p>
        </w:tc>
        <w:tc>
          <w:tcPr>
            <w:tcW w:w="454" w:type="pct"/>
            <w:noWrap/>
            <w:hideMark/>
          </w:tcPr>
          <w:p w14:paraId="577B17A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8463CA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9293B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3A79CC" w14:textId="77777777" w:rsidR="00016793" w:rsidRPr="00016793" w:rsidRDefault="00016793" w:rsidP="00016793">
            <w:pPr>
              <w:spacing w:after="0"/>
              <w:jc w:val="left"/>
              <w:rPr>
                <w:szCs w:val="17"/>
              </w:rPr>
            </w:pPr>
            <w:r w:rsidRPr="00016793">
              <w:rPr>
                <w:szCs w:val="17"/>
              </w:rPr>
              <w:t>Statewide Recycling</w:t>
            </w:r>
          </w:p>
        </w:tc>
      </w:tr>
      <w:tr w:rsidR="00016793" w:rsidRPr="00016793" w14:paraId="3240F998" w14:textId="77777777" w:rsidTr="006F3096">
        <w:trPr>
          <w:trHeight w:val="20"/>
        </w:trPr>
        <w:tc>
          <w:tcPr>
            <w:tcW w:w="1666" w:type="pct"/>
            <w:noWrap/>
            <w:hideMark/>
          </w:tcPr>
          <w:p w14:paraId="7DDFFBF3" w14:textId="77777777" w:rsidR="00016793" w:rsidRPr="00016793" w:rsidRDefault="00016793" w:rsidP="00016793">
            <w:pPr>
              <w:spacing w:after="0"/>
              <w:ind w:left="159" w:hanging="159"/>
              <w:jc w:val="left"/>
              <w:rPr>
                <w:szCs w:val="17"/>
              </w:rPr>
            </w:pPr>
            <w:r w:rsidRPr="00016793">
              <w:rPr>
                <w:szCs w:val="17"/>
              </w:rPr>
              <w:t>To0l Hardcore Maelk</w:t>
            </w:r>
          </w:p>
        </w:tc>
        <w:tc>
          <w:tcPr>
            <w:tcW w:w="454" w:type="pct"/>
            <w:noWrap/>
            <w:hideMark/>
          </w:tcPr>
          <w:p w14:paraId="14D1876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54514A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636ED8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443A5EC" w14:textId="77777777" w:rsidR="00016793" w:rsidRPr="00016793" w:rsidRDefault="00016793" w:rsidP="00016793">
            <w:pPr>
              <w:spacing w:after="0"/>
              <w:jc w:val="left"/>
              <w:rPr>
                <w:szCs w:val="17"/>
              </w:rPr>
            </w:pPr>
            <w:r w:rsidRPr="00016793">
              <w:rPr>
                <w:szCs w:val="17"/>
              </w:rPr>
              <w:t>Statewide Recycling</w:t>
            </w:r>
          </w:p>
        </w:tc>
      </w:tr>
      <w:tr w:rsidR="00016793" w:rsidRPr="00016793" w14:paraId="0827AA10" w14:textId="77777777" w:rsidTr="006F3096">
        <w:trPr>
          <w:trHeight w:val="20"/>
        </w:trPr>
        <w:tc>
          <w:tcPr>
            <w:tcW w:w="1666" w:type="pct"/>
            <w:noWrap/>
            <w:hideMark/>
          </w:tcPr>
          <w:p w14:paraId="01B4122A" w14:textId="77777777" w:rsidR="00016793" w:rsidRPr="00016793" w:rsidRDefault="00016793" w:rsidP="00016793">
            <w:pPr>
              <w:spacing w:after="0"/>
              <w:ind w:left="159" w:hanging="159"/>
              <w:jc w:val="left"/>
              <w:rPr>
                <w:szCs w:val="17"/>
              </w:rPr>
            </w:pPr>
            <w:r w:rsidRPr="00016793">
              <w:rPr>
                <w:szCs w:val="17"/>
              </w:rPr>
              <w:t>To0l Insane in the Grain</w:t>
            </w:r>
          </w:p>
        </w:tc>
        <w:tc>
          <w:tcPr>
            <w:tcW w:w="454" w:type="pct"/>
            <w:noWrap/>
            <w:hideMark/>
          </w:tcPr>
          <w:p w14:paraId="742995D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A666F5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CA2E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5611321" w14:textId="77777777" w:rsidR="00016793" w:rsidRPr="00016793" w:rsidRDefault="00016793" w:rsidP="00016793">
            <w:pPr>
              <w:spacing w:after="0"/>
              <w:jc w:val="left"/>
              <w:rPr>
                <w:szCs w:val="17"/>
              </w:rPr>
            </w:pPr>
            <w:r w:rsidRPr="00016793">
              <w:rPr>
                <w:szCs w:val="17"/>
              </w:rPr>
              <w:t>Statewide Recycling</w:t>
            </w:r>
          </w:p>
        </w:tc>
      </w:tr>
      <w:tr w:rsidR="00016793" w:rsidRPr="00016793" w14:paraId="50A7ECE0" w14:textId="77777777" w:rsidTr="006F3096">
        <w:trPr>
          <w:trHeight w:val="20"/>
        </w:trPr>
        <w:tc>
          <w:tcPr>
            <w:tcW w:w="1666" w:type="pct"/>
            <w:noWrap/>
            <w:hideMark/>
          </w:tcPr>
          <w:p w14:paraId="74B3EFD1" w14:textId="77777777" w:rsidR="00016793" w:rsidRPr="00016793" w:rsidRDefault="00016793" w:rsidP="00016793">
            <w:pPr>
              <w:spacing w:after="0"/>
              <w:ind w:left="159" w:hanging="159"/>
              <w:jc w:val="left"/>
              <w:rPr>
                <w:szCs w:val="17"/>
              </w:rPr>
            </w:pPr>
            <w:r w:rsidRPr="00016793">
              <w:rPr>
                <w:szCs w:val="17"/>
              </w:rPr>
              <w:t>To0l Janes Braun</w:t>
            </w:r>
          </w:p>
        </w:tc>
        <w:tc>
          <w:tcPr>
            <w:tcW w:w="454" w:type="pct"/>
            <w:noWrap/>
            <w:hideMark/>
          </w:tcPr>
          <w:p w14:paraId="3604141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584B20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AE2B9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ACB9F37" w14:textId="77777777" w:rsidR="00016793" w:rsidRPr="00016793" w:rsidRDefault="00016793" w:rsidP="00016793">
            <w:pPr>
              <w:spacing w:after="0"/>
              <w:jc w:val="left"/>
              <w:rPr>
                <w:szCs w:val="17"/>
              </w:rPr>
            </w:pPr>
            <w:r w:rsidRPr="00016793">
              <w:rPr>
                <w:szCs w:val="17"/>
              </w:rPr>
              <w:t>Statewide Recycling</w:t>
            </w:r>
          </w:p>
        </w:tc>
      </w:tr>
      <w:tr w:rsidR="00016793" w:rsidRPr="00016793" w14:paraId="53A4EBFA" w14:textId="77777777" w:rsidTr="006F3096">
        <w:trPr>
          <w:trHeight w:val="20"/>
        </w:trPr>
        <w:tc>
          <w:tcPr>
            <w:tcW w:w="1666" w:type="pct"/>
            <w:noWrap/>
            <w:hideMark/>
          </w:tcPr>
          <w:p w14:paraId="55373CCB" w14:textId="77777777" w:rsidR="00016793" w:rsidRPr="00016793" w:rsidRDefault="00016793" w:rsidP="00016793">
            <w:pPr>
              <w:spacing w:after="0"/>
              <w:ind w:left="159" w:hanging="159"/>
              <w:jc w:val="left"/>
              <w:rPr>
                <w:szCs w:val="17"/>
              </w:rPr>
            </w:pPr>
            <w:r w:rsidRPr="00016793">
              <w:rPr>
                <w:szCs w:val="17"/>
              </w:rPr>
              <w:t>To0l Liquorice Confidence Imperial</w:t>
            </w:r>
          </w:p>
        </w:tc>
        <w:tc>
          <w:tcPr>
            <w:tcW w:w="454" w:type="pct"/>
            <w:noWrap/>
            <w:hideMark/>
          </w:tcPr>
          <w:p w14:paraId="4324156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A56129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313321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274BDE0" w14:textId="77777777" w:rsidR="00016793" w:rsidRPr="00016793" w:rsidRDefault="00016793" w:rsidP="00016793">
            <w:pPr>
              <w:spacing w:after="0"/>
              <w:jc w:val="left"/>
              <w:rPr>
                <w:szCs w:val="17"/>
              </w:rPr>
            </w:pPr>
            <w:r w:rsidRPr="00016793">
              <w:rPr>
                <w:szCs w:val="17"/>
              </w:rPr>
              <w:t>Statewide Recycling</w:t>
            </w:r>
          </w:p>
        </w:tc>
      </w:tr>
      <w:tr w:rsidR="00016793" w:rsidRPr="00016793" w14:paraId="1399353C" w14:textId="77777777" w:rsidTr="006F3096">
        <w:trPr>
          <w:trHeight w:val="20"/>
        </w:trPr>
        <w:tc>
          <w:tcPr>
            <w:tcW w:w="1666" w:type="pct"/>
            <w:noWrap/>
            <w:hideMark/>
          </w:tcPr>
          <w:p w14:paraId="78FDB919" w14:textId="77777777" w:rsidR="00016793" w:rsidRPr="00016793" w:rsidRDefault="00016793" w:rsidP="00016793">
            <w:pPr>
              <w:spacing w:after="0"/>
              <w:ind w:left="159" w:hanging="159"/>
              <w:jc w:val="left"/>
              <w:rPr>
                <w:szCs w:val="17"/>
              </w:rPr>
            </w:pPr>
            <w:r w:rsidRPr="00016793">
              <w:rPr>
                <w:szCs w:val="17"/>
              </w:rPr>
              <w:t>To0l Passion of the Weisse</w:t>
            </w:r>
          </w:p>
        </w:tc>
        <w:tc>
          <w:tcPr>
            <w:tcW w:w="454" w:type="pct"/>
            <w:noWrap/>
            <w:hideMark/>
          </w:tcPr>
          <w:p w14:paraId="38B2FEC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5E4D42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AC07C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0B24F4E" w14:textId="77777777" w:rsidR="00016793" w:rsidRPr="00016793" w:rsidRDefault="00016793" w:rsidP="00016793">
            <w:pPr>
              <w:spacing w:after="0"/>
              <w:jc w:val="left"/>
              <w:rPr>
                <w:szCs w:val="17"/>
              </w:rPr>
            </w:pPr>
            <w:r w:rsidRPr="00016793">
              <w:rPr>
                <w:szCs w:val="17"/>
              </w:rPr>
              <w:t>Statewide Recycling</w:t>
            </w:r>
          </w:p>
        </w:tc>
      </w:tr>
      <w:tr w:rsidR="00016793" w:rsidRPr="00016793" w14:paraId="4894518C" w14:textId="77777777" w:rsidTr="006F3096">
        <w:trPr>
          <w:trHeight w:val="20"/>
        </w:trPr>
        <w:tc>
          <w:tcPr>
            <w:tcW w:w="1666" w:type="pct"/>
            <w:noWrap/>
            <w:hideMark/>
          </w:tcPr>
          <w:p w14:paraId="779C06BA" w14:textId="77777777" w:rsidR="00016793" w:rsidRPr="00016793" w:rsidRDefault="00016793" w:rsidP="00016793">
            <w:pPr>
              <w:spacing w:after="0"/>
              <w:ind w:left="159" w:hanging="159"/>
              <w:jc w:val="left"/>
              <w:rPr>
                <w:szCs w:val="17"/>
              </w:rPr>
            </w:pPr>
            <w:r w:rsidRPr="00016793">
              <w:rPr>
                <w:szCs w:val="17"/>
              </w:rPr>
              <w:t>To0l Simple Life Barrel Aged Sour</w:t>
            </w:r>
          </w:p>
        </w:tc>
        <w:tc>
          <w:tcPr>
            <w:tcW w:w="454" w:type="pct"/>
            <w:noWrap/>
            <w:hideMark/>
          </w:tcPr>
          <w:p w14:paraId="37BAF5C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A7460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D960E3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AB597A" w14:textId="77777777" w:rsidR="00016793" w:rsidRPr="00016793" w:rsidRDefault="00016793" w:rsidP="00016793">
            <w:pPr>
              <w:spacing w:after="0"/>
              <w:jc w:val="left"/>
              <w:rPr>
                <w:szCs w:val="17"/>
              </w:rPr>
            </w:pPr>
            <w:r w:rsidRPr="00016793">
              <w:rPr>
                <w:szCs w:val="17"/>
              </w:rPr>
              <w:t>Statewide Recycling</w:t>
            </w:r>
          </w:p>
        </w:tc>
      </w:tr>
      <w:tr w:rsidR="00016793" w:rsidRPr="00016793" w14:paraId="12E6A4EA" w14:textId="77777777" w:rsidTr="006F3096">
        <w:trPr>
          <w:trHeight w:val="20"/>
        </w:trPr>
        <w:tc>
          <w:tcPr>
            <w:tcW w:w="1666" w:type="pct"/>
            <w:noWrap/>
            <w:hideMark/>
          </w:tcPr>
          <w:p w14:paraId="7D09327C" w14:textId="77777777" w:rsidR="00016793" w:rsidRPr="00016793" w:rsidRDefault="00016793" w:rsidP="00016793">
            <w:pPr>
              <w:spacing w:after="0"/>
              <w:ind w:left="159" w:hanging="159"/>
              <w:jc w:val="left"/>
              <w:rPr>
                <w:szCs w:val="17"/>
              </w:rPr>
            </w:pPr>
            <w:r w:rsidRPr="00016793">
              <w:rPr>
                <w:szCs w:val="17"/>
              </w:rPr>
              <w:t>Tool Brown Paper Bag</w:t>
            </w:r>
          </w:p>
        </w:tc>
        <w:tc>
          <w:tcPr>
            <w:tcW w:w="454" w:type="pct"/>
            <w:noWrap/>
            <w:hideMark/>
          </w:tcPr>
          <w:p w14:paraId="64E2C76A"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B091DD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CA0C3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D431E19" w14:textId="77777777" w:rsidR="00016793" w:rsidRPr="00016793" w:rsidRDefault="00016793" w:rsidP="00016793">
            <w:pPr>
              <w:spacing w:after="0"/>
              <w:jc w:val="left"/>
              <w:rPr>
                <w:szCs w:val="17"/>
              </w:rPr>
            </w:pPr>
            <w:r w:rsidRPr="00016793">
              <w:rPr>
                <w:szCs w:val="17"/>
              </w:rPr>
              <w:t>Statewide Recycling</w:t>
            </w:r>
          </w:p>
        </w:tc>
      </w:tr>
      <w:tr w:rsidR="00016793" w:rsidRPr="00016793" w14:paraId="1EF6416B" w14:textId="77777777" w:rsidTr="006F3096">
        <w:trPr>
          <w:trHeight w:val="20"/>
        </w:trPr>
        <w:tc>
          <w:tcPr>
            <w:tcW w:w="1666" w:type="pct"/>
            <w:noWrap/>
            <w:hideMark/>
          </w:tcPr>
          <w:p w14:paraId="355153FD" w14:textId="77777777" w:rsidR="00016793" w:rsidRPr="00016793" w:rsidRDefault="00016793" w:rsidP="00016793">
            <w:pPr>
              <w:spacing w:after="0"/>
              <w:ind w:left="159" w:hanging="159"/>
              <w:jc w:val="left"/>
              <w:rPr>
                <w:szCs w:val="17"/>
              </w:rPr>
            </w:pPr>
            <w:r w:rsidRPr="00016793">
              <w:rPr>
                <w:szCs w:val="17"/>
              </w:rPr>
              <w:t>Tool Cloud Wit 9</w:t>
            </w:r>
          </w:p>
        </w:tc>
        <w:tc>
          <w:tcPr>
            <w:tcW w:w="454" w:type="pct"/>
            <w:noWrap/>
            <w:hideMark/>
          </w:tcPr>
          <w:p w14:paraId="0C0FE67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909C0C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63609D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24F5CB" w14:textId="77777777" w:rsidR="00016793" w:rsidRPr="00016793" w:rsidRDefault="00016793" w:rsidP="00016793">
            <w:pPr>
              <w:spacing w:after="0"/>
              <w:jc w:val="left"/>
              <w:rPr>
                <w:szCs w:val="17"/>
              </w:rPr>
            </w:pPr>
            <w:r w:rsidRPr="00016793">
              <w:rPr>
                <w:szCs w:val="17"/>
              </w:rPr>
              <w:t>Statewide Recycling</w:t>
            </w:r>
          </w:p>
        </w:tc>
      </w:tr>
      <w:tr w:rsidR="00016793" w:rsidRPr="00016793" w14:paraId="5290023C" w14:textId="77777777" w:rsidTr="006F3096">
        <w:trPr>
          <w:trHeight w:val="20"/>
        </w:trPr>
        <w:tc>
          <w:tcPr>
            <w:tcW w:w="1666" w:type="pct"/>
            <w:noWrap/>
            <w:hideMark/>
          </w:tcPr>
          <w:p w14:paraId="68386316" w14:textId="77777777" w:rsidR="00016793" w:rsidRPr="00016793" w:rsidRDefault="00016793" w:rsidP="00016793">
            <w:pPr>
              <w:spacing w:after="0"/>
              <w:ind w:left="159" w:hanging="159"/>
              <w:jc w:val="left"/>
              <w:rPr>
                <w:szCs w:val="17"/>
              </w:rPr>
            </w:pPr>
            <w:r w:rsidRPr="00016793">
              <w:rPr>
                <w:szCs w:val="17"/>
              </w:rPr>
              <w:t>Tool Frost Bite</w:t>
            </w:r>
          </w:p>
        </w:tc>
        <w:tc>
          <w:tcPr>
            <w:tcW w:w="454" w:type="pct"/>
            <w:noWrap/>
            <w:hideMark/>
          </w:tcPr>
          <w:p w14:paraId="563E2C3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A322E8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2303CB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956D53" w14:textId="77777777" w:rsidR="00016793" w:rsidRPr="00016793" w:rsidRDefault="00016793" w:rsidP="00016793">
            <w:pPr>
              <w:spacing w:after="0"/>
              <w:jc w:val="left"/>
              <w:rPr>
                <w:szCs w:val="17"/>
              </w:rPr>
            </w:pPr>
            <w:r w:rsidRPr="00016793">
              <w:rPr>
                <w:szCs w:val="17"/>
              </w:rPr>
              <w:t>Statewide Recycling</w:t>
            </w:r>
          </w:p>
        </w:tc>
      </w:tr>
      <w:tr w:rsidR="00016793" w:rsidRPr="00016793" w14:paraId="7DAA33DC" w14:textId="77777777" w:rsidTr="006F3096">
        <w:trPr>
          <w:trHeight w:val="20"/>
        </w:trPr>
        <w:tc>
          <w:tcPr>
            <w:tcW w:w="1666" w:type="pct"/>
            <w:noWrap/>
            <w:hideMark/>
          </w:tcPr>
          <w:p w14:paraId="79B2A603" w14:textId="77777777" w:rsidR="00016793" w:rsidRPr="00016793" w:rsidRDefault="00016793" w:rsidP="00016793">
            <w:pPr>
              <w:spacing w:after="0"/>
              <w:ind w:left="159" w:hanging="159"/>
              <w:jc w:val="left"/>
              <w:rPr>
                <w:szCs w:val="17"/>
              </w:rPr>
            </w:pPr>
            <w:r w:rsidRPr="00016793">
              <w:rPr>
                <w:szCs w:val="17"/>
              </w:rPr>
              <w:t>Tool Garden of Eden</w:t>
            </w:r>
          </w:p>
        </w:tc>
        <w:tc>
          <w:tcPr>
            <w:tcW w:w="454" w:type="pct"/>
            <w:noWrap/>
            <w:hideMark/>
          </w:tcPr>
          <w:p w14:paraId="5597C8B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AFBBF4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6E562A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90771ED" w14:textId="77777777" w:rsidR="00016793" w:rsidRPr="00016793" w:rsidRDefault="00016793" w:rsidP="00016793">
            <w:pPr>
              <w:spacing w:after="0"/>
              <w:jc w:val="left"/>
              <w:rPr>
                <w:szCs w:val="17"/>
              </w:rPr>
            </w:pPr>
            <w:r w:rsidRPr="00016793">
              <w:rPr>
                <w:szCs w:val="17"/>
              </w:rPr>
              <w:t>Statewide Recycling</w:t>
            </w:r>
          </w:p>
        </w:tc>
      </w:tr>
      <w:tr w:rsidR="00016793" w:rsidRPr="00016793" w14:paraId="5D179F86" w14:textId="77777777" w:rsidTr="006F3096">
        <w:trPr>
          <w:trHeight w:val="20"/>
        </w:trPr>
        <w:tc>
          <w:tcPr>
            <w:tcW w:w="1666" w:type="pct"/>
            <w:noWrap/>
            <w:hideMark/>
          </w:tcPr>
          <w:p w14:paraId="059489EB" w14:textId="77777777" w:rsidR="00016793" w:rsidRPr="00016793" w:rsidRDefault="00016793" w:rsidP="00016793">
            <w:pPr>
              <w:spacing w:after="0"/>
              <w:ind w:left="159" w:hanging="159"/>
              <w:jc w:val="left"/>
              <w:rPr>
                <w:szCs w:val="17"/>
              </w:rPr>
            </w:pPr>
            <w:r w:rsidRPr="00016793">
              <w:rPr>
                <w:szCs w:val="17"/>
              </w:rPr>
              <w:t>Tool Goliat BA</w:t>
            </w:r>
          </w:p>
        </w:tc>
        <w:tc>
          <w:tcPr>
            <w:tcW w:w="454" w:type="pct"/>
            <w:noWrap/>
            <w:hideMark/>
          </w:tcPr>
          <w:p w14:paraId="2E7BADC0"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59C56D2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F83E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F7B6D2A" w14:textId="77777777" w:rsidR="00016793" w:rsidRPr="00016793" w:rsidRDefault="00016793" w:rsidP="00016793">
            <w:pPr>
              <w:spacing w:after="0"/>
              <w:jc w:val="left"/>
              <w:rPr>
                <w:szCs w:val="17"/>
              </w:rPr>
            </w:pPr>
            <w:r w:rsidRPr="00016793">
              <w:rPr>
                <w:szCs w:val="17"/>
              </w:rPr>
              <w:t>Statewide Recycling</w:t>
            </w:r>
          </w:p>
        </w:tc>
      </w:tr>
      <w:tr w:rsidR="00016793" w:rsidRPr="00016793" w14:paraId="16CFF9E0" w14:textId="77777777" w:rsidTr="006F3096">
        <w:trPr>
          <w:trHeight w:val="20"/>
        </w:trPr>
        <w:tc>
          <w:tcPr>
            <w:tcW w:w="1666" w:type="pct"/>
            <w:noWrap/>
            <w:hideMark/>
          </w:tcPr>
          <w:p w14:paraId="6E4FCB84" w14:textId="77777777" w:rsidR="00016793" w:rsidRPr="00016793" w:rsidRDefault="00016793" w:rsidP="00016793">
            <w:pPr>
              <w:spacing w:after="0"/>
              <w:ind w:left="159" w:hanging="159"/>
              <w:jc w:val="left"/>
              <w:rPr>
                <w:szCs w:val="17"/>
              </w:rPr>
            </w:pPr>
            <w:r w:rsidRPr="00016793">
              <w:rPr>
                <w:szCs w:val="17"/>
              </w:rPr>
              <w:t>Tool Grenadier</w:t>
            </w:r>
          </w:p>
        </w:tc>
        <w:tc>
          <w:tcPr>
            <w:tcW w:w="454" w:type="pct"/>
            <w:noWrap/>
            <w:hideMark/>
          </w:tcPr>
          <w:p w14:paraId="063F801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D22A76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7E316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3B1637" w14:textId="77777777" w:rsidR="00016793" w:rsidRPr="00016793" w:rsidRDefault="00016793" w:rsidP="00016793">
            <w:pPr>
              <w:spacing w:after="0"/>
              <w:jc w:val="left"/>
              <w:rPr>
                <w:szCs w:val="17"/>
              </w:rPr>
            </w:pPr>
            <w:r w:rsidRPr="00016793">
              <w:rPr>
                <w:szCs w:val="17"/>
              </w:rPr>
              <w:t>Statewide Recycling</w:t>
            </w:r>
          </w:p>
        </w:tc>
      </w:tr>
      <w:tr w:rsidR="00016793" w:rsidRPr="00016793" w14:paraId="50BDD024" w14:textId="77777777" w:rsidTr="006F3096">
        <w:trPr>
          <w:trHeight w:val="20"/>
        </w:trPr>
        <w:tc>
          <w:tcPr>
            <w:tcW w:w="1666" w:type="pct"/>
            <w:noWrap/>
            <w:hideMark/>
          </w:tcPr>
          <w:p w14:paraId="43B1BB33" w14:textId="77777777" w:rsidR="00016793" w:rsidRPr="00016793" w:rsidRDefault="00016793" w:rsidP="00016793">
            <w:pPr>
              <w:spacing w:after="0"/>
              <w:ind w:left="159" w:hanging="159"/>
              <w:jc w:val="left"/>
              <w:rPr>
                <w:szCs w:val="17"/>
              </w:rPr>
            </w:pPr>
            <w:r w:rsidRPr="00016793">
              <w:rPr>
                <w:szCs w:val="17"/>
              </w:rPr>
              <w:t>Tool Hibernate</w:t>
            </w:r>
          </w:p>
        </w:tc>
        <w:tc>
          <w:tcPr>
            <w:tcW w:w="454" w:type="pct"/>
            <w:noWrap/>
            <w:hideMark/>
          </w:tcPr>
          <w:p w14:paraId="14676F8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F2EDD1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E3D08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5C2E450" w14:textId="77777777" w:rsidR="00016793" w:rsidRPr="00016793" w:rsidRDefault="00016793" w:rsidP="00016793">
            <w:pPr>
              <w:spacing w:after="0"/>
              <w:jc w:val="left"/>
              <w:rPr>
                <w:szCs w:val="17"/>
              </w:rPr>
            </w:pPr>
            <w:r w:rsidRPr="00016793">
              <w:rPr>
                <w:szCs w:val="17"/>
              </w:rPr>
              <w:t>Statewide Recycling</w:t>
            </w:r>
          </w:p>
        </w:tc>
      </w:tr>
      <w:tr w:rsidR="00016793" w:rsidRPr="00016793" w14:paraId="7A807591" w14:textId="77777777" w:rsidTr="006F3096">
        <w:trPr>
          <w:trHeight w:val="20"/>
        </w:trPr>
        <w:tc>
          <w:tcPr>
            <w:tcW w:w="1666" w:type="pct"/>
            <w:noWrap/>
            <w:hideMark/>
          </w:tcPr>
          <w:p w14:paraId="1CE6D151" w14:textId="77777777" w:rsidR="00016793" w:rsidRPr="00016793" w:rsidRDefault="00016793" w:rsidP="00016793">
            <w:pPr>
              <w:spacing w:after="0"/>
              <w:ind w:left="159" w:hanging="159"/>
              <w:jc w:val="left"/>
              <w:rPr>
                <w:szCs w:val="17"/>
              </w:rPr>
            </w:pPr>
            <w:r w:rsidRPr="00016793">
              <w:rPr>
                <w:szCs w:val="17"/>
              </w:rPr>
              <w:t>Tool Hop Love Pils</w:t>
            </w:r>
          </w:p>
        </w:tc>
        <w:tc>
          <w:tcPr>
            <w:tcW w:w="454" w:type="pct"/>
            <w:noWrap/>
            <w:hideMark/>
          </w:tcPr>
          <w:p w14:paraId="5DF8DAE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EF2BEE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191E4A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FEB55C" w14:textId="77777777" w:rsidR="00016793" w:rsidRPr="00016793" w:rsidRDefault="00016793" w:rsidP="00016793">
            <w:pPr>
              <w:spacing w:after="0"/>
              <w:jc w:val="left"/>
              <w:rPr>
                <w:szCs w:val="17"/>
              </w:rPr>
            </w:pPr>
            <w:r w:rsidRPr="00016793">
              <w:rPr>
                <w:szCs w:val="17"/>
              </w:rPr>
              <w:t>Statewide Recycling</w:t>
            </w:r>
          </w:p>
        </w:tc>
      </w:tr>
      <w:tr w:rsidR="00016793" w:rsidRPr="00016793" w14:paraId="04FC7DD7" w14:textId="77777777" w:rsidTr="006F3096">
        <w:trPr>
          <w:trHeight w:val="20"/>
        </w:trPr>
        <w:tc>
          <w:tcPr>
            <w:tcW w:w="1666" w:type="pct"/>
            <w:noWrap/>
            <w:hideMark/>
          </w:tcPr>
          <w:p w14:paraId="2D2B3224" w14:textId="77777777" w:rsidR="00016793" w:rsidRPr="00016793" w:rsidRDefault="00016793" w:rsidP="00016793">
            <w:pPr>
              <w:spacing w:after="0"/>
              <w:ind w:left="159" w:hanging="159"/>
              <w:jc w:val="left"/>
              <w:rPr>
                <w:szCs w:val="17"/>
              </w:rPr>
            </w:pPr>
            <w:r w:rsidRPr="00016793">
              <w:rPr>
                <w:szCs w:val="17"/>
              </w:rPr>
              <w:lastRenderedPageBreak/>
              <w:t>Tool Jule Maelk</w:t>
            </w:r>
          </w:p>
        </w:tc>
        <w:tc>
          <w:tcPr>
            <w:tcW w:w="454" w:type="pct"/>
            <w:noWrap/>
            <w:hideMark/>
          </w:tcPr>
          <w:p w14:paraId="6D2F494C"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A1BC79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C5DE8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FF6AAA0" w14:textId="77777777" w:rsidR="00016793" w:rsidRPr="00016793" w:rsidRDefault="00016793" w:rsidP="00016793">
            <w:pPr>
              <w:spacing w:after="0"/>
              <w:jc w:val="left"/>
              <w:rPr>
                <w:szCs w:val="17"/>
              </w:rPr>
            </w:pPr>
            <w:r w:rsidRPr="00016793">
              <w:rPr>
                <w:szCs w:val="17"/>
              </w:rPr>
              <w:t>Statewide Recycling</w:t>
            </w:r>
          </w:p>
        </w:tc>
      </w:tr>
      <w:tr w:rsidR="00016793" w:rsidRPr="00016793" w14:paraId="4F8FABA1" w14:textId="77777777" w:rsidTr="006F3096">
        <w:trPr>
          <w:trHeight w:val="20"/>
        </w:trPr>
        <w:tc>
          <w:tcPr>
            <w:tcW w:w="1666" w:type="pct"/>
            <w:noWrap/>
            <w:hideMark/>
          </w:tcPr>
          <w:p w14:paraId="6574600B" w14:textId="77777777" w:rsidR="00016793" w:rsidRPr="00016793" w:rsidRDefault="00016793" w:rsidP="00016793">
            <w:pPr>
              <w:spacing w:after="0"/>
              <w:ind w:left="159" w:hanging="159"/>
              <w:jc w:val="left"/>
              <w:rPr>
                <w:szCs w:val="17"/>
              </w:rPr>
            </w:pPr>
            <w:r w:rsidRPr="00016793">
              <w:rPr>
                <w:szCs w:val="17"/>
              </w:rPr>
              <w:t>Tool Liquid Confidence BA</w:t>
            </w:r>
          </w:p>
        </w:tc>
        <w:tc>
          <w:tcPr>
            <w:tcW w:w="454" w:type="pct"/>
            <w:noWrap/>
            <w:hideMark/>
          </w:tcPr>
          <w:p w14:paraId="3C957604"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4CDD402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F2398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D9606CD" w14:textId="77777777" w:rsidR="00016793" w:rsidRPr="00016793" w:rsidRDefault="00016793" w:rsidP="00016793">
            <w:pPr>
              <w:spacing w:after="0"/>
              <w:jc w:val="left"/>
              <w:rPr>
                <w:szCs w:val="17"/>
              </w:rPr>
            </w:pPr>
            <w:r w:rsidRPr="00016793">
              <w:rPr>
                <w:szCs w:val="17"/>
              </w:rPr>
              <w:t>Statewide Recycling</w:t>
            </w:r>
          </w:p>
        </w:tc>
      </w:tr>
      <w:tr w:rsidR="00016793" w:rsidRPr="00016793" w14:paraId="344EA594" w14:textId="77777777" w:rsidTr="006F3096">
        <w:trPr>
          <w:trHeight w:val="20"/>
        </w:trPr>
        <w:tc>
          <w:tcPr>
            <w:tcW w:w="1666" w:type="pct"/>
            <w:noWrap/>
            <w:hideMark/>
          </w:tcPr>
          <w:p w14:paraId="55B8326D" w14:textId="77777777" w:rsidR="00016793" w:rsidRPr="00016793" w:rsidRDefault="00016793" w:rsidP="00016793">
            <w:pPr>
              <w:spacing w:after="0"/>
              <w:ind w:left="159" w:hanging="159"/>
              <w:jc w:val="left"/>
              <w:rPr>
                <w:szCs w:val="17"/>
              </w:rPr>
            </w:pPr>
            <w:r w:rsidRPr="00016793">
              <w:rPr>
                <w:szCs w:val="17"/>
              </w:rPr>
              <w:t>Tool Sofa King Pale Ale</w:t>
            </w:r>
          </w:p>
        </w:tc>
        <w:tc>
          <w:tcPr>
            <w:tcW w:w="454" w:type="pct"/>
            <w:noWrap/>
            <w:hideMark/>
          </w:tcPr>
          <w:p w14:paraId="167371D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5E4053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7A84E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ECB9CE5" w14:textId="77777777" w:rsidR="00016793" w:rsidRPr="00016793" w:rsidRDefault="00016793" w:rsidP="00016793">
            <w:pPr>
              <w:spacing w:after="0"/>
              <w:jc w:val="left"/>
              <w:rPr>
                <w:szCs w:val="17"/>
              </w:rPr>
            </w:pPr>
            <w:r w:rsidRPr="00016793">
              <w:rPr>
                <w:szCs w:val="17"/>
              </w:rPr>
              <w:t>Statewide Recycling</w:t>
            </w:r>
          </w:p>
        </w:tc>
      </w:tr>
      <w:tr w:rsidR="00016793" w:rsidRPr="00016793" w14:paraId="1BE52216" w14:textId="77777777" w:rsidTr="006F3096">
        <w:trPr>
          <w:trHeight w:val="20"/>
        </w:trPr>
        <w:tc>
          <w:tcPr>
            <w:tcW w:w="1666" w:type="pct"/>
            <w:noWrap/>
            <w:hideMark/>
          </w:tcPr>
          <w:p w14:paraId="4832F4EF" w14:textId="77777777" w:rsidR="00016793" w:rsidRPr="00016793" w:rsidRDefault="00016793" w:rsidP="00016793">
            <w:pPr>
              <w:spacing w:after="0"/>
              <w:ind w:left="159" w:hanging="159"/>
              <w:jc w:val="left"/>
              <w:rPr>
                <w:szCs w:val="17"/>
              </w:rPr>
            </w:pPr>
            <w:r w:rsidRPr="00016793">
              <w:rPr>
                <w:szCs w:val="17"/>
              </w:rPr>
              <w:t>Tool Stalins Organ</w:t>
            </w:r>
          </w:p>
        </w:tc>
        <w:tc>
          <w:tcPr>
            <w:tcW w:w="454" w:type="pct"/>
            <w:noWrap/>
            <w:hideMark/>
          </w:tcPr>
          <w:p w14:paraId="65EB4A51"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0E8EE8E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B8AD4B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80E6929" w14:textId="77777777" w:rsidR="00016793" w:rsidRPr="00016793" w:rsidRDefault="00016793" w:rsidP="00016793">
            <w:pPr>
              <w:spacing w:after="0"/>
              <w:jc w:val="left"/>
              <w:rPr>
                <w:szCs w:val="17"/>
              </w:rPr>
            </w:pPr>
            <w:r w:rsidRPr="00016793">
              <w:rPr>
                <w:szCs w:val="17"/>
              </w:rPr>
              <w:t>Statewide Recycling</w:t>
            </w:r>
          </w:p>
        </w:tc>
      </w:tr>
      <w:tr w:rsidR="00016793" w:rsidRPr="00016793" w14:paraId="5F1FC235" w14:textId="77777777" w:rsidTr="006F3096">
        <w:trPr>
          <w:trHeight w:val="20"/>
        </w:trPr>
        <w:tc>
          <w:tcPr>
            <w:tcW w:w="1666" w:type="pct"/>
            <w:noWrap/>
            <w:hideMark/>
          </w:tcPr>
          <w:p w14:paraId="405977D0" w14:textId="77777777" w:rsidR="00016793" w:rsidRPr="00016793" w:rsidRDefault="00016793" w:rsidP="00016793">
            <w:pPr>
              <w:spacing w:after="0"/>
              <w:ind w:left="159" w:hanging="159"/>
              <w:jc w:val="left"/>
              <w:rPr>
                <w:szCs w:val="17"/>
              </w:rPr>
            </w:pPr>
            <w:r w:rsidRPr="00016793">
              <w:rPr>
                <w:szCs w:val="17"/>
              </w:rPr>
              <w:t>Tool Sur Maelk</w:t>
            </w:r>
          </w:p>
        </w:tc>
        <w:tc>
          <w:tcPr>
            <w:tcW w:w="454" w:type="pct"/>
            <w:noWrap/>
            <w:hideMark/>
          </w:tcPr>
          <w:p w14:paraId="43564DE4" w14:textId="77777777" w:rsidR="00016793" w:rsidRPr="00016793" w:rsidRDefault="00016793" w:rsidP="00016793">
            <w:pPr>
              <w:spacing w:after="0"/>
              <w:ind w:right="170"/>
              <w:jc w:val="right"/>
              <w:rPr>
                <w:szCs w:val="17"/>
              </w:rPr>
            </w:pPr>
            <w:r w:rsidRPr="00016793">
              <w:rPr>
                <w:szCs w:val="17"/>
              </w:rPr>
              <w:t>375ml</w:t>
            </w:r>
          </w:p>
        </w:tc>
        <w:tc>
          <w:tcPr>
            <w:tcW w:w="531" w:type="pct"/>
            <w:noWrap/>
            <w:hideMark/>
          </w:tcPr>
          <w:p w14:paraId="60F6E9C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749D1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3BA5A1C" w14:textId="77777777" w:rsidR="00016793" w:rsidRPr="00016793" w:rsidRDefault="00016793" w:rsidP="00016793">
            <w:pPr>
              <w:spacing w:after="0"/>
              <w:jc w:val="left"/>
              <w:rPr>
                <w:szCs w:val="17"/>
              </w:rPr>
            </w:pPr>
            <w:r w:rsidRPr="00016793">
              <w:rPr>
                <w:szCs w:val="17"/>
              </w:rPr>
              <w:t>Statewide Recycling</w:t>
            </w:r>
          </w:p>
        </w:tc>
      </w:tr>
      <w:tr w:rsidR="00016793" w:rsidRPr="00016793" w14:paraId="486AEF0F" w14:textId="77777777" w:rsidTr="006F3096">
        <w:trPr>
          <w:trHeight w:val="20"/>
        </w:trPr>
        <w:tc>
          <w:tcPr>
            <w:tcW w:w="1666" w:type="pct"/>
            <w:noWrap/>
            <w:hideMark/>
          </w:tcPr>
          <w:p w14:paraId="606A4385" w14:textId="77777777" w:rsidR="00016793" w:rsidRPr="00016793" w:rsidRDefault="00016793" w:rsidP="00016793">
            <w:pPr>
              <w:spacing w:after="0"/>
              <w:ind w:left="159" w:hanging="159"/>
              <w:jc w:val="left"/>
              <w:rPr>
                <w:szCs w:val="17"/>
              </w:rPr>
            </w:pPr>
            <w:r w:rsidRPr="00016793">
              <w:rPr>
                <w:szCs w:val="17"/>
              </w:rPr>
              <w:t>Townshend APA</w:t>
            </w:r>
          </w:p>
        </w:tc>
        <w:tc>
          <w:tcPr>
            <w:tcW w:w="454" w:type="pct"/>
            <w:noWrap/>
            <w:hideMark/>
          </w:tcPr>
          <w:p w14:paraId="67AD1E1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768D50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BC0C0D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B1B49D" w14:textId="77777777" w:rsidR="00016793" w:rsidRPr="00016793" w:rsidRDefault="00016793" w:rsidP="00016793">
            <w:pPr>
              <w:spacing w:after="0"/>
              <w:jc w:val="left"/>
              <w:rPr>
                <w:szCs w:val="17"/>
              </w:rPr>
            </w:pPr>
            <w:r w:rsidRPr="00016793">
              <w:rPr>
                <w:szCs w:val="17"/>
              </w:rPr>
              <w:t>Statewide Recycling</w:t>
            </w:r>
          </w:p>
        </w:tc>
      </w:tr>
      <w:tr w:rsidR="00016793" w:rsidRPr="00016793" w14:paraId="06055EE6" w14:textId="77777777" w:rsidTr="006F3096">
        <w:trPr>
          <w:trHeight w:val="20"/>
        </w:trPr>
        <w:tc>
          <w:tcPr>
            <w:tcW w:w="1666" w:type="pct"/>
            <w:noWrap/>
            <w:hideMark/>
          </w:tcPr>
          <w:p w14:paraId="4961EE63" w14:textId="77777777" w:rsidR="00016793" w:rsidRPr="00016793" w:rsidRDefault="00016793" w:rsidP="00016793">
            <w:pPr>
              <w:spacing w:after="0"/>
              <w:ind w:left="159" w:hanging="159"/>
              <w:jc w:val="left"/>
              <w:rPr>
                <w:szCs w:val="17"/>
              </w:rPr>
            </w:pPr>
            <w:r w:rsidRPr="00016793">
              <w:rPr>
                <w:szCs w:val="17"/>
              </w:rPr>
              <w:t>Townshend Black Arrow Pilsner</w:t>
            </w:r>
          </w:p>
        </w:tc>
        <w:tc>
          <w:tcPr>
            <w:tcW w:w="454" w:type="pct"/>
            <w:noWrap/>
            <w:hideMark/>
          </w:tcPr>
          <w:p w14:paraId="4D0320E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C1349E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B076EB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2F8B72" w14:textId="77777777" w:rsidR="00016793" w:rsidRPr="00016793" w:rsidRDefault="00016793" w:rsidP="00016793">
            <w:pPr>
              <w:spacing w:after="0"/>
              <w:jc w:val="left"/>
              <w:rPr>
                <w:szCs w:val="17"/>
              </w:rPr>
            </w:pPr>
            <w:r w:rsidRPr="00016793">
              <w:rPr>
                <w:szCs w:val="17"/>
              </w:rPr>
              <w:t>Statewide Recycling</w:t>
            </w:r>
          </w:p>
        </w:tc>
      </w:tr>
      <w:tr w:rsidR="00016793" w:rsidRPr="00016793" w14:paraId="301C7CBF" w14:textId="77777777" w:rsidTr="006F3096">
        <w:trPr>
          <w:trHeight w:val="20"/>
        </w:trPr>
        <w:tc>
          <w:tcPr>
            <w:tcW w:w="1666" w:type="pct"/>
            <w:noWrap/>
            <w:hideMark/>
          </w:tcPr>
          <w:p w14:paraId="17163FCD" w14:textId="77777777" w:rsidR="00016793" w:rsidRPr="00016793" w:rsidRDefault="00016793" w:rsidP="00016793">
            <w:pPr>
              <w:spacing w:after="0"/>
              <w:ind w:left="159" w:hanging="159"/>
              <w:jc w:val="left"/>
              <w:rPr>
                <w:szCs w:val="17"/>
              </w:rPr>
            </w:pPr>
            <w:r w:rsidRPr="00016793">
              <w:rPr>
                <w:szCs w:val="17"/>
              </w:rPr>
              <w:t>Townshend Cathcarts NTA</w:t>
            </w:r>
          </w:p>
        </w:tc>
        <w:tc>
          <w:tcPr>
            <w:tcW w:w="454" w:type="pct"/>
            <w:noWrap/>
            <w:hideMark/>
          </w:tcPr>
          <w:p w14:paraId="4B9A4F5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9E1F14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F3021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4A52F82" w14:textId="77777777" w:rsidR="00016793" w:rsidRPr="00016793" w:rsidRDefault="00016793" w:rsidP="00016793">
            <w:pPr>
              <w:spacing w:after="0"/>
              <w:jc w:val="left"/>
              <w:rPr>
                <w:szCs w:val="17"/>
              </w:rPr>
            </w:pPr>
            <w:r w:rsidRPr="00016793">
              <w:rPr>
                <w:szCs w:val="17"/>
              </w:rPr>
              <w:t>Statewide Recycling</w:t>
            </w:r>
          </w:p>
        </w:tc>
      </w:tr>
      <w:tr w:rsidR="00016793" w:rsidRPr="00016793" w14:paraId="425B2C89" w14:textId="77777777" w:rsidTr="006F3096">
        <w:trPr>
          <w:trHeight w:val="20"/>
        </w:trPr>
        <w:tc>
          <w:tcPr>
            <w:tcW w:w="1666" w:type="pct"/>
            <w:noWrap/>
            <w:hideMark/>
          </w:tcPr>
          <w:p w14:paraId="4FEA8227" w14:textId="77777777" w:rsidR="00016793" w:rsidRPr="00016793" w:rsidRDefault="00016793" w:rsidP="00016793">
            <w:pPr>
              <w:spacing w:after="0"/>
              <w:ind w:left="159" w:hanging="159"/>
              <w:jc w:val="left"/>
              <w:rPr>
                <w:szCs w:val="17"/>
              </w:rPr>
            </w:pPr>
            <w:r w:rsidRPr="00016793">
              <w:rPr>
                <w:szCs w:val="17"/>
              </w:rPr>
              <w:t>Townshend Fat Hand</w:t>
            </w:r>
          </w:p>
        </w:tc>
        <w:tc>
          <w:tcPr>
            <w:tcW w:w="454" w:type="pct"/>
            <w:noWrap/>
            <w:hideMark/>
          </w:tcPr>
          <w:p w14:paraId="728FF90B"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185203E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6C4D6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EE2EAEB" w14:textId="77777777" w:rsidR="00016793" w:rsidRPr="00016793" w:rsidRDefault="00016793" w:rsidP="00016793">
            <w:pPr>
              <w:spacing w:after="0"/>
              <w:jc w:val="left"/>
              <w:rPr>
                <w:szCs w:val="17"/>
              </w:rPr>
            </w:pPr>
            <w:r w:rsidRPr="00016793">
              <w:rPr>
                <w:szCs w:val="17"/>
              </w:rPr>
              <w:t>Statewide Recycling</w:t>
            </w:r>
          </w:p>
        </w:tc>
      </w:tr>
      <w:tr w:rsidR="00016793" w:rsidRPr="00016793" w14:paraId="2AC78831" w14:textId="77777777" w:rsidTr="006F3096">
        <w:trPr>
          <w:trHeight w:val="20"/>
        </w:trPr>
        <w:tc>
          <w:tcPr>
            <w:tcW w:w="1666" w:type="pct"/>
            <w:noWrap/>
            <w:hideMark/>
          </w:tcPr>
          <w:p w14:paraId="3EC86494" w14:textId="77777777" w:rsidR="00016793" w:rsidRPr="00016793" w:rsidRDefault="00016793" w:rsidP="00016793">
            <w:pPr>
              <w:spacing w:after="0"/>
              <w:ind w:left="159" w:hanging="159"/>
              <w:jc w:val="left"/>
              <w:rPr>
                <w:szCs w:val="17"/>
              </w:rPr>
            </w:pPr>
            <w:r w:rsidRPr="00016793">
              <w:rPr>
                <w:szCs w:val="17"/>
              </w:rPr>
              <w:t>Townshend Flemish Stout</w:t>
            </w:r>
          </w:p>
        </w:tc>
        <w:tc>
          <w:tcPr>
            <w:tcW w:w="454" w:type="pct"/>
            <w:noWrap/>
            <w:hideMark/>
          </w:tcPr>
          <w:p w14:paraId="28C74F5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013AB03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386128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980BC61" w14:textId="77777777" w:rsidR="00016793" w:rsidRPr="00016793" w:rsidRDefault="00016793" w:rsidP="00016793">
            <w:pPr>
              <w:spacing w:after="0"/>
              <w:jc w:val="left"/>
              <w:rPr>
                <w:szCs w:val="17"/>
              </w:rPr>
            </w:pPr>
            <w:r w:rsidRPr="00016793">
              <w:rPr>
                <w:szCs w:val="17"/>
              </w:rPr>
              <w:t>Statewide Recycling</w:t>
            </w:r>
          </w:p>
        </w:tc>
      </w:tr>
      <w:tr w:rsidR="00016793" w:rsidRPr="00016793" w14:paraId="75E5D108" w14:textId="77777777" w:rsidTr="006F3096">
        <w:trPr>
          <w:trHeight w:val="20"/>
        </w:trPr>
        <w:tc>
          <w:tcPr>
            <w:tcW w:w="1666" w:type="pct"/>
            <w:noWrap/>
            <w:hideMark/>
          </w:tcPr>
          <w:p w14:paraId="43C0870F" w14:textId="77777777" w:rsidR="00016793" w:rsidRPr="00016793" w:rsidRDefault="00016793" w:rsidP="00016793">
            <w:pPr>
              <w:spacing w:after="0"/>
              <w:ind w:left="159" w:hanging="159"/>
              <w:jc w:val="left"/>
              <w:rPr>
                <w:szCs w:val="17"/>
              </w:rPr>
            </w:pPr>
            <w:r w:rsidRPr="00016793">
              <w:rPr>
                <w:szCs w:val="17"/>
              </w:rPr>
              <w:t>Townshend Sutton Hoo</w:t>
            </w:r>
          </w:p>
        </w:tc>
        <w:tc>
          <w:tcPr>
            <w:tcW w:w="454" w:type="pct"/>
            <w:noWrap/>
            <w:hideMark/>
          </w:tcPr>
          <w:p w14:paraId="4C0A1A5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AA0AD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136A98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9121613" w14:textId="77777777" w:rsidR="00016793" w:rsidRPr="00016793" w:rsidRDefault="00016793" w:rsidP="00016793">
            <w:pPr>
              <w:spacing w:after="0"/>
              <w:jc w:val="left"/>
              <w:rPr>
                <w:szCs w:val="17"/>
              </w:rPr>
            </w:pPr>
            <w:r w:rsidRPr="00016793">
              <w:rPr>
                <w:szCs w:val="17"/>
              </w:rPr>
              <w:t>Statewide Recycling</w:t>
            </w:r>
          </w:p>
        </w:tc>
      </w:tr>
      <w:tr w:rsidR="00016793" w:rsidRPr="00016793" w14:paraId="482204BD" w14:textId="77777777" w:rsidTr="006F3096">
        <w:trPr>
          <w:trHeight w:val="20"/>
        </w:trPr>
        <w:tc>
          <w:tcPr>
            <w:tcW w:w="1666" w:type="pct"/>
            <w:noWrap/>
            <w:hideMark/>
          </w:tcPr>
          <w:p w14:paraId="0C9122F6" w14:textId="77777777" w:rsidR="00016793" w:rsidRPr="00016793" w:rsidRDefault="00016793" w:rsidP="00016793">
            <w:pPr>
              <w:spacing w:after="0"/>
              <w:ind w:left="159" w:hanging="159"/>
              <w:jc w:val="left"/>
              <w:rPr>
                <w:szCs w:val="17"/>
              </w:rPr>
            </w:pPr>
            <w:r w:rsidRPr="00016793">
              <w:rPr>
                <w:szCs w:val="17"/>
              </w:rPr>
              <w:t>Townshend Wynnes Fall</w:t>
            </w:r>
          </w:p>
        </w:tc>
        <w:tc>
          <w:tcPr>
            <w:tcW w:w="454" w:type="pct"/>
            <w:noWrap/>
            <w:hideMark/>
          </w:tcPr>
          <w:p w14:paraId="36F6DF0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7D6069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C70DB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76711C7" w14:textId="77777777" w:rsidR="00016793" w:rsidRPr="00016793" w:rsidRDefault="00016793" w:rsidP="00016793">
            <w:pPr>
              <w:spacing w:after="0"/>
              <w:jc w:val="left"/>
              <w:rPr>
                <w:szCs w:val="17"/>
              </w:rPr>
            </w:pPr>
            <w:r w:rsidRPr="00016793">
              <w:rPr>
                <w:szCs w:val="17"/>
              </w:rPr>
              <w:t>Statewide Recycling</w:t>
            </w:r>
          </w:p>
        </w:tc>
      </w:tr>
      <w:tr w:rsidR="00016793" w:rsidRPr="00016793" w14:paraId="37C9F95E" w14:textId="77777777" w:rsidTr="006F3096">
        <w:trPr>
          <w:trHeight w:val="20"/>
        </w:trPr>
        <w:tc>
          <w:tcPr>
            <w:tcW w:w="1666" w:type="pct"/>
            <w:noWrap/>
            <w:hideMark/>
          </w:tcPr>
          <w:p w14:paraId="5C1CB3D4" w14:textId="77777777" w:rsidR="00016793" w:rsidRPr="00016793" w:rsidRDefault="00016793" w:rsidP="00016793">
            <w:pPr>
              <w:spacing w:after="0"/>
              <w:ind w:left="159" w:hanging="159"/>
              <w:jc w:val="left"/>
              <w:rPr>
                <w:szCs w:val="17"/>
              </w:rPr>
            </w:pPr>
            <w:r w:rsidRPr="00016793">
              <w:rPr>
                <w:szCs w:val="17"/>
              </w:rPr>
              <w:t>Tuatara APA</w:t>
            </w:r>
          </w:p>
        </w:tc>
        <w:tc>
          <w:tcPr>
            <w:tcW w:w="454" w:type="pct"/>
            <w:noWrap/>
            <w:hideMark/>
          </w:tcPr>
          <w:p w14:paraId="542BBEC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D43C92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89326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5FE466" w14:textId="77777777" w:rsidR="00016793" w:rsidRPr="00016793" w:rsidRDefault="00016793" w:rsidP="00016793">
            <w:pPr>
              <w:spacing w:after="0"/>
              <w:jc w:val="left"/>
              <w:rPr>
                <w:szCs w:val="17"/>
              </w:rPr>
            </w:pPr>
            <w:r w:rsidRPr="00016793">
              <w:rPr>
                <w:szCs w:val="17"/>
              </w:rPr>
              <w:t>Statewide Recycling</w:t>
            </w:r>
          </w:p>
        </w:tc>
      </w:tr>
      <w:tr w:rsidR="00016793" w:rsidRPr="00016793" w14:paraId="55CBF9B4" w14:textId="77777777" w:rsidTr="006F3096">
        <w:trPr>
          <w:trHeight w:val="20"/>
        </w:trPr>
        <w:tc>
          <w:tcPr>
            <w:tcW w:w="1666" w:type="pct"/>
            <w:noWrap/>
            <w:hideMark/>
          </w:tcPr>
          <w:p w14:paraId="5A705C98" w14:textId="77777777" w:rsidR="00016793" w:rsidRPr="00016793" w:rsidRDefault="00016793" w:rsidP="00016793">
            <w:pPr>
              <w:spacing w:after="0"/>
              <w:ind w:left="159" w:hanging="159"/>
              <w:jc w:val="left"/>
              <w:rPr>
                <w:szCs w:val="17"/>
              </w:rPr>
            </w:pPr>
            <w:r w:rsidRPr="00016793">
              <w:rPr>
                <w:szCs w:val="17"/>
              </w:rPr>
              <w:t>Tuatara Aotearoa APA</w:t>
            </w:r>
          </w:p>
        </w:tc>
        <w:tc>
          <w:tcPr>
            <w:tcW w:w="454" w:type="pct"/>
            <w:noWrap/>
            <w:hideMark/>
          </w:tcPr>
          <w:p w14:paraId="239D1E1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D974CC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068C5D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7A52EC" w14:textId="77777777" w:rsidR="00016793" w:rsidRPr="00016793" w:rsidRDefault="00016793" w:rsidP="00016793">
            <w:pPr>
              <w:spacing w:after="0"/>
              <w:jc w:val="left"/>
              <w:rPr>
                <w:szCs w:val="17"/>
              </w:rPr>
            </w:pPr>
            <w:r w:rsidRPr="00016793">
              <w:rPr>
                <w:szCs w:val="17"/>
              </w:rPr>
              <w:t>Statewide Recycling</w:t>
            </w:r>
          </w:p>
        </w:tc>
      </w:tr>
      <w:tr w:rsidR="00016793" w:rsidRPr="00016793" w14:paraId="47E2CF62" w14:textId="77777777" w:rsidTr="006F3096">
        <w:trPr>
          <w:trHeight w:val="20"/>
        </w:trPr>
        <w:tc>
          <w:tcPr>
            <w:tcW w:w="1666" w:type="pct"/>
            <w:noWrap/>
            <w:hideMark/>
          </w:tcPr>
          <w:p w14:paraId="0D3763A8" w14:textId="77777777" w:rsidR="00016793" w:rsidRPr="00016793" w:rsidRDefault="00016793" w:rsidP="00016793">
            <w:pPr>
              <w:spacing w:after="0"/>
              <w:ind w:left="159" w:hanging="159"/>
              <w:jc w:val="left"/>
              <w:rPr>
                <w:szCs w:val="17"/>
              </w:rPr>
            </w:pPr>
            <w:r w:rsidRPr="00016793">
              <w:rPr>
                <w:szCs w:val="17"/>
              </w:rPr>
              <w:t>Tuatara Ardennes</w:t>
            </w:r>
          </w:p>
        </w:tc>
        <w:tc>
          <w:tcPr>
            <w:tcW w:w="454" w:type="pct"/>
            <w:noWrap/>
            <w:hideMark/>
          </w:tcPr>
          <w:p w14:paraId="20F6E1C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A4036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C6B66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59ECEB" w14:textId="77777777" w:rsidR="00016793" w:rsidRPr="00016793" w:rsidRDefault="00016793" w:rsidP="00016793">
            <w:pPr>
              <w:spacing w:after="0"/>
              <w:jc w:val="left"/>
              <w:rPr>
                <w:szCs w:val="17"/>
              </w:rPr>
            </w:pPr>
            <w:r w:rsidRPr="00016793">
              <w:rPr>
                <w:szCs w:val="17"/>
              </w:rPr>
              <w:t>Statewide Recycling</w:t>
            </w:r>
          </w:p>
        </w:tc>
      </w:tr>
      <w:tr w:rsidR="00016793" w:rsidRPr="00016793" w14:paraId="0E1CB700" w14:textId="77777777" w:rsidTr="006F3096">
        <w:trPr>
          <w:trHeight w:val="20"/>
        </w:trPr>
        <w:tc>
          <w:tcPr>
            <w:tcW w:w="1666" w:type="pct"/>
            <w:noWrap/>
            <w:hideMark/>
          </w:tcPr>
          <w:p w14:paraId="633ABE89" w14:textId="77777777" w:rsidR="00016793" w:rsidRPr="00016793" w:rsidRDefault="00016793" w:rsidP="00016793">
            <w:pPr>
              <w:spacing w:after="0"/>
              <w:ind w:left="159" w:hanging="159"/>
              <w:jc w:val="left"/>
              <w:rPr>
                <w:szCs w:val="17"/>
              </w:rPr>
            </w:pPr>
            <w:r w:rsidRPr="00016793">
              <w:rPr>
                <w:szCs w:val="17"/>
              </w:rPr>
              <w:t>Tuatara Bavarian Hefe</w:t>
            </w:r>
          </w:p>
        </w:tc>
        <w:tc>
          <w:tcPr>
            <w:tcW w:w="454" w:type="pct"/>
            <w:noWrap/>
            <w:hideMark/>
          </w:tcPr>
          <w:p w14:paraId="5FAC891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914838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06F77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512C48" w14:textId="77777777" w:rsidR="00016793" w:rsidRPr="00016793" w:rsidRDefault="00016793" w:rsidP="00016793">
            <w:pPr>
              <w:spacing w:after="0"/>
              <w:jc w:val="left"/>
              <w:rPr>
                <w:szCs w:val="17"/>
              </w:rPr>
            </w:pPr>
            <w:r w:rsidRPr="00016793">
              <w:rPr>
                <w:szCs w:val="17"/>
              </w:rPr>
              <w:t>Statewide Recycling</w:t>
            </w:r>
          </w:p>
        </w:tc>
      </w:tr>
      <w:tr w:rsidR="00016793" w:rsidRPr="00016793" w14:paraId="3BFB4791" w14:textId="77777777" w:rsidTr="006F3096">
        <w:trPr>
          <w:trHeight w:val="20"/>
        </w:trPr>
        <w:tc>
          <w:tcPr>
            <w:tcW w:w="1666" w:type="pct"/>
            <w:noWrap/>
            <w:hideMark/>
          </w:tcPr>
          <w:p w14:paraId="7EA5439A" w14:textId="77777777" w:rsidR="00016793" w:rsidRPr="00016793" w:rsidRDefault="00016793" w:rsidP="00016793">
            <w:pPr>
              <w:spacing w:after="0"/>
              <w:ind w:left="159" w:hanging="159"/>
              <w:jc w:val="left"/>
              <w:rPr>
                <w:szCs w:val="17"/>
              </w:rPr>
            </w:pPr>
            <w:r w:rsidRPr="00016793">
              <w:rPr>
                <w:szCs w:val="17"/>
              </w:rPr>
              <w:t>Tuatara Black</w:t>
            </w:r>
          </w:p>
        </w:tc>
        <w:tc>
          <w:tcPr>
            <w:tcW w:w="454" w:type="pct"/>
            <w:noWrap/>
            <w:hideMark/>
          </w:tcPr>
          <w:p w14:paraId="251F6B86"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16CC1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54CD2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44F945B" w14:textId="77777777" w:rsidR="00016793" w:rsidRPr="00016793" w:rsidRDefault="00016793" w:rsidP="00016793">
            <w:pPr>
              <w:spacing w:after="0"/>
              <w:jc w:val="left"/>
              <w:rPr>
                <w:szCs w:val="17"/>
              </w:rPr>
            </w:pPr>
            <w:r w:rsidRPr="00016793">
              <w:rPr>
                <w:szCs w:val="17"/>
              </w:rPr>
              <w:t>Statewide Recycling</w:t>
            </w:r>
          </w:p>
        </w:tc>
      </w:tr>
      <w:tr w:rsidR="00016793" w:rsidRPr="00016793" w14:paraId="75CC0C73" w14:textId="77777777" w:rsidTr="006F3096">
        <w:trPr>
          <w:trHeight w:val="20"/>
        </w:trPr>
        <w:tc>
          <w:tcPr>
            <w:tcW w:w="1666" w:type="pct"/>
            <w:noWrap/>
            <w:hideMark/>
          </w:tcPr>
          <w:p w14:paraId="31F55DB8" w14:textId="77777777" w:rsidR="00016793" w:rsidRPr="00016793" w:rsidRDefault="00016793" w:rsidP="00016793">
            <w:pPr>
              <w:spacing w:after="0"/>
              <w:ind w:left="159" w:hanging="159"/>
              <w:jc w:val="left"/>
              <w:rPr>
                <w:szCs w:val="17"/>
              </w:rPr>
            </w:pPr>
            <w:r w:rsidRPr="00016793">
              <w:rPr>
                <w:szCs w:val="17"/>
              </w:rPr>
              <w:t>Tuatara Bohemian Pilsner</w:t>
            </w:r>
          </w:p>
        </w:tc>
        <w:tc>
          <w:tcPr>
            <w:tcW w:w="454" w:type="pct"/>
            <w:noWrap/>
            <w:hideMark/>
          </w:tcPr>
          <w:p w14:paraId="2D191FB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7E3122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D3BB450"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681349C" w14:textId="77777777" w:rsidR="00016793" w:rsidRPr="00016793" w:rsidRDefault="00016793" w:rsidP="00016793">
            <w:pPr>
              <w:spacing w:after="0"/>
              <w:jc w:val="left"/>
              <w:rPr>
                <w:szCs w:val="17"/>
              </w:rPr>
            </w:pPr>
            <w:r w:rsidRPr="00016793">
              <w:rPr>
                <w:szCs w:val="17"/>
              </w:rPr>
              <w:t>Statewide Recycling</w:t>
            </w:r>
          </w:p>
        </w:tc>
      </w:tr>
      <w:tr w:rsidR="00016793" w:rsidRPr="00016793" w14:paraId="6BB36555" w14:textId="77777777" w:rsidTr="006F3096">
        <w:trPr>
          <w:trHeight w:val="20"/>
        </w:trPr>
        <w:tc>
          <w:tcPr>
            <w:tcW w:w="1666" w:type="pct"/>
            <w:noWrap/>
            <w:hideMark/>
          </w:tcPr>
          <w:p w14:paraId="3006986E" w14:textId="77777777" w:rsidR="00016793" w:rsidRPr="00016793" w:rsidRDefault="00016793" w:rsidP="00016793">
            <w:pPr>
              <w:spacing w:after="0"/>
              <w:ind w:left="159" w:hanging="159"/>
              <w:jc w:val="left"/>
              <w:rPr>
                <w:szCs w:val="17"/>
              </w:rPr>
            </w:pPr>
            <w:r w:rsidRPr="00016793">
              <w:rPr>
                <w:szCs w:val="17"/>
              </w:rPr>
              <w:t>Tuatara Conehead</w:t>
            </w:r>
          </w:p>
        </w:tc>
        <w:tc>
          <w:tcPr>
            <w:tcW w:w="454" w:type="pct"/>
            <w:noWrap/>
            <w:hideMark/>
          </w:tcPr>
          <w:p w14:paraId="08128928"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4A248B2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6FB969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CCDBC09" w14:textId="77777777" w:rsidR="00016793" w:rsidRPr="00016793" w:rsidRDefault="00016793" w:rsidP="00016793">
            <w:pPr>
              <w:spacing w:after="0"/>
              <w:jc w:val="left"/>
              <w:rPr>
                <w:szCs w:val="17"/>
              </w:rPr>
            </w:pPr>
            <w:r w:rsidRPr="00016793">
              <w:rPr>
                <w:szCs w:val="17"/>
              </w:rPr>
              <w:t>Statewide Recycling</w:t>
            </w:r>
          </w:p>
        </w:tc>
      </w:tr>
      <w:tr w:rsidR="00016793" w:rsidRPr="00016793" w14:paraId="0A8CAB97" w14:textId="77777777" w:rsidTr="006F3096">
        <w:trPr>
          <w:trHeight w:val="20"/>
        </w:trPr>
        <w:tc>
          <w:tcPr>
            <w:tcW w:w="1666" w:type="pct"/>
            <w:noWrap/>
            <w:hideMark/>
          </w:tcPr>
          <w:p w14:paraId="5C435355" w14:textId="77777777" w:rsidR="00016793" w:rsidRPr="00016793" w:rsidRDefault="00016793" w:rsidP="00016793">
            <w:pPr>
              <w:spacing w:after="0"/>
              <w:ind w:left="159" w:hanging="159"/>
              <w:jc w:val="left"/>
              <w:rPr>
                <w:szCs w:val="17"/>
              </w:rPr>
            </w:pPr>
            <w:r w:rsidRPr="00016793">
              <w:rPr>
                <w:szCs w:val="17"/>
              </w:rPr>
              <w:t>Tuatara IPA</w:t>
            </w:r>
          </w:p>
        </w:tc>
        <w:tc>
          <w:tcPr>
            <w:tcW w:w="454" w:type="pct"/>
            <w:noWrap/>
            <w:hideMark/>
          </w:tcPr>
          <w:p w14:paraId="1DE0BB9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18A912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EEC56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217EA85" w14:textId="77777777" w:rsidR="00016793" w:rsidRPr="00016793" w:rsidRDefault="00016793" w:rsidP="00016793">
            <w:pPr>
              <w:spacing w:after="0"/>
              <w:jc w:val="left"/>
              <w:rPr>
                <w:szCs w:val="17"/>
              </w:rPr>
            </w:pPr>
            <w:r w:rsidRPr="00016793">
              <w:rPr>
                <w:szCs w:val="17"/>
              </w:rPr>
              <w:t>Statewide Recycling</w:t>
            </w:r>
          </w:p>
        </w:tc>
      </w:tr>
      <w:tr w:rsidR="00016793" w:rsidRPr="00016793" w14:paraId="55890748" w14:textId="77777777" w:rsidTr="006F3096">
        <w:trPr>
          <w:trHeight w:val="20"/>
        </w:trPr>
        <w:tc>
          <w:tcPr>
            <w:tcW w:w="1666" w:type="pct"/>
            <w:noWrap/>
            <w:hideMark/>
          </w:tcPr>
          <w:p w14:paraId="519F66F8" w14:textId="77777777" w:rsidR="00016793" w:rsidRPr="00016793" w:rsidRDefault="00016793" w:rsidP="00016793">
            <w:pPr>
              <w:spacing w:after="0"/>
              <w:ind w:left="159" w:hanging="159"/>
              <w:jc w:val="left"/>
              <w:rPr>
                <w:szCs w:val="17"/>
              </w:rPr>
            </w:pPr>
            <w:r w:rsidRPr="00016793">
              <w:rPr>
                <w:szCs w:val="17"/>
              </w:rPr>
              <w:t>Tuatara ITI</w:t>
            </w:r>
          </w:p>
        </w:tc>
        <w:tc>
          <w:tcPr>
            <w:tcW w:w="454" w:type="pct"/>
            <w:noWrap/>
            <w:hideMark/>
          </w:tcPr>
          <w:p w14:paraId="6B3E0AE3"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6349BA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4432C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25DDA36" w14:textId="77777777" w:rsidR="00016793" w:rsidRPr="00016793" w:rsidRDefault="00016793" w:rsidP="00016793">
            <w:pPr>
              <w:spacing w:after="0"/>
              <w:jc w:val="left"/>
              <w:rPr>
                <w:szCs w:val="17"/>
              </w:rPr>
            </w:pPr>
            <w:r w:rsidRPr="00016793">
              <w:rPr>
                <w:szCs w:val="17"/>
              </w:rPr>
              <w:t>Statewide Recycling</w:t>
            </w:r>
          </w:p>
        </w:tc>
      </w:tr>
      <w:tr w:rsidR="00016793" w:rsidRPr="00016793" w14:paraId="54556B97" w14:textId="77777777" w:rsidTr="006F3096">
        <w:trPr>
          <w:trHeight w:val="20"/>
        </w:trPr>
        <w:tc>
          <w:tcPr>
            <w:tcW w:w="1666" w:type="pct"/>
            <w:noWrap/>
            <w:hideMark/>
          </w:tcPr>
          <w:p w14:paraId="04E941CE" w14:textId="77777777" w:rsidR="00016793" w:rsidRPr="00016793" w:rsidRDefault="00016793" w:rsidP="00016793">
            <w:pPr>
              <w:spacing w:after="0"/>
              <w:ind w:left="159" w:hanging="159"/>
              <w:jc w:val="left"/>
              <w:rPr>
                <w:szCs w:val="17"/>
              </w:rPr>
            </w:pPr>
            <w:r w:rsidRPr="00016793">
              <w:rPr>
                <w:szCs w:val="17"/>
              </w:rPr>
              <w:t>Tuatara Limited Release</w:t>
            </w:r>
          </w:p>
        </w:tc>
        <w:tc>
          <w:tcPr>
            <w:tcW w:w="454" w:type="pct"/>
            <w:noWrap/>
            <w:hideMark/>
          </w:tcPr>
          <w:p w14:paraId="038E3DD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2E788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772017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AF6F81" w14:textId="77777777" w:rsidR="00016793" w:rsidRPr="00016793" w:rsidRDefault="00016793" w:rsidP="00016793">
            <w:pPr>
              <w:spacing w:after="0"/>
              <w:jc w:val="left"/>
              <w:rPr>
                <w:szCs w:val="17"/>
              </w:rPr>
            </w:pPr>
            <w:r w:rsidRPr="00016793">
              <w:rPr>
                <w:szCs w:val="17"/>
              </w:rPr>
              <w:t>Statewide Recycling</w:t>
            </w:r>
          </w:p>
        </w:tc>
      </w:tr>
      <w:tr w:rsidR="00016793" w:rsidRPr="00016793" w14:paraId="1B39348F" w14:textId="77777777" w:rsidTr="006F3096">
        <w:trPr>
          <w:trHeight w:val="20"/>
        </w:trPr>
        <w:tc>
          <w:tcPr>
            <w:tcW w:w="1666" w:type="pct"/>
            <w:noWrap/>
            <w:hideMark/>
          </w:tcPr>
          <w:p w14:paraId="6C0D5233" w14:textId="77777777" w:rsidR="00016793" w:rsidRPr="00016793" w:rsidRDefault="00016793" w:rsidP="00016793">
            <w:pPr>
              <w:spacing w:after="0"/>
              <w:ind w:left="159" w:hanging="159"/>
              <w:jc w:val="left"/>
              <w:rPr>
                <w:szCs w:val="17"/>
              </w:rPr>
            </w:pPr>
            <w:r w:rsidRPr="00016793">
              <w:rPr>
                <w:szCs w:val="17"/>
              </w:rPr>
              <w:t>Tuatara Limited Release</w:t>
            </w:r>
          </w:p>
        </w:tc>
        <w:tc>
          <w:tcPr>
            <w:tcW w:w="454" w:type="pct"/>
            <w:noWrap/>
            <w:hideMark/>
          </w:tcPr>
          <w:p w14:paraId="56176044"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59D506B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6F77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49D9E7" w14:textId="77777777" w:rsidR="00016793" w:rsidRPr="00016793" w:rsidRDefault="00016793" w:rsidP="00016793">
            <w:pPr>
              <w:spacing w:after="0"/>
              <w:jc w:val="left"/>
              <w:rPr>
                <w:szCs w:val="17"/>
              </w:rPr>
            </w:pPr>
            <w:r w:rsidRPr="00016793">
              <w:rPr>
                <w:szCs w:val="17"/>
              </w:rPr>
              <w:t>Statewide Recycling</w:t>
            </w:r>
          </w:p>
        </w:tc>
      </w:tr>
      <w:tr w:rsidR="00016793" w:rsidRPr="00016793" w14:paraId="0543BF9A" w14:textId="77777777" w:rsidTr="006F3096">
        <w:trPr>
          <w:trHeight w:val="20"/>
        </w:trPr>
        <w:tc>
          <w:tcPr>
            <w:tcW w:w="1666" w:type="pct"/>
            <w:noWrap/>
            <w:hideMark/>
          </w:tcPr>
          <w:p w14:paraId="7CA209EB" w14:textId="77777777" w:rsidR="00016793" w:rsidRPr="00016793" w:rsidRDefault="00016793" w:rsidP="00016793">
            <w:pPr>
              <w:spacing w:after="0"/>
              <w:ind w:left="159" w:hanging="159"/>
              <w:jc w:val="left"/>
              <w:rPr>
                <w:szCs w:val="17"/>
              </w:rPr>
            </w:pPr>
            <w:r w:rsidRPr="00016793">
              <w:rPr>
                <w:szCs w:val="17"/>
              </w:rPr>
              <w:t>Tuatara London Porter</w:t>
            </w:r>
          </w:p>
        </w:tc>
        <w:tc>
          <w:tcPr>
            <w:tcW w:w="454" w:type="pct"/>
            <w:noWrap/>
            <w:hideMark/>
          </w:tcPr>
          <w:p w14:paraId="6F63708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4E01A0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540AB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72BC57B" w14:textId="77777777" w:rsidR="00016793" w:rsidRPr="00016793" w:rsidRDefault="00016793" w:rsidP="00016793">
            <w:pPr>
              <w:spacing w:after="0"/>
              <w:jc w:val="left"/>
              <w:rPr>
                <w:szCs w:val="17"/>
              </w:rPr>
            </w:pPr>
            <w:r w:rsidRPr="00016793">
              <w:rPr>
                <w:szCs w:val="17"/>
              </w:rPr>
              <w:t>Statewide Recycling</w:t>
            </w:r>
          </w:p>
        </w:tc>
      </w:tr>
      <w:tr w:rsidR="00016793" w:rsidRPr="00016793" w14:paraId="1D4F44AC" w14:textId="77777777" w:rsidTr="006F3096">
        <w:trPr>
          <w:trHeight w:val="20"/>
        </w:trPr>
        <w:tc>
          <w:tcPr>
            <w:tcW w:w="1666" w:type="pct"/>
            <w:noWrap/>
            <w:hideMark/>
          </w:tcPr>
          <w:p w14:paraId="131A281A" w14:textId="77777777" w:rsidR="00016793" w:rsidRPr="00016793" w:rsidRDefault="00016793" w:rsidP="00016793">
            <w:pPr>
              <w:spacing w:after="0"/>
              <w:ind w:left="159" w:hanging="159"/>
              <w:jc w:val="left"/>
              <w:rPr>
                <w:szCs w:val="17"/>
              </w:rPr>
            </w:pPr>
            <w:r w:rsidRPr="00016793">
              <w:rPr>
                <w:szCs w:val="17"/>
              </w:rPr>
              <w:t>Tuatara NUI</w:t>
            </w:r>
          </w:p>
        </w:tc>
        <w:tc>
          <w:tcPr>
            <w:tcW w:w="454" w:type="pct"/>
            <w:noWrap/>
            <w:hideMark/>
          </w:tcPr>
          <w:p w14:paraId="6D8126E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EBEC51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9AB99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CE102D" w14:textId="77777777" w:rsidR="00016793" w:rsidRPr="00016793" w:rsidRDefault="00016793" w:rsidP="00016793">
            <w:pPr>
              <w:spacing w:after="0"/>
              <w:jc w:val="left"/>
              <w:rPr>
                <w:szCs w:val="17"/>
              </w:rPr>
            </w:pPr>
            <w:r w:rsidRPr="00016793">
              <w:rPr>
                <w:szCs w:val="17"/>
              </w:rPr>
              <w:t>Statewide Recycling</w:t>
            </w:r>
          </w:p>
        </w:tc>
      </w:tr>
      <w:tr w:rsidR="00016793" w:rsidRPr="00016793" w14:paraId="664F1F5F" w14:textId="77777777" w:rsidTr="006F3096">
        <w:trPr>
          <w:trHeight w:val="20"/>
        </w:trPr>
        <w:tc>
          <w:tcPr>
            <w:tcW w:w="1666" w:type="pct"/>
            <w:noWrap/>
            <w:hideMark/>
          </w:tcPr>
          <w:p w14:paraId="050A486A" w14:textId="77777777" w:rsidR="00016793" w:rsidRPr="00016793" w:rsidRDefault="00016793" w:rsidP="00016793">
            <w:pPr>
              <w:spacing w:after="0"/>
              <w:ind w:left="159" w:hanging="159"/>
              <w:jc w:val="left"/>
              <w:rPr>
                <w:szCs w:val="17"/>
              </w:rPr>
            </w:pPr>
            <w:r w:rsidRPr="00016793">
              <w:rPr>
                <w:szCs w:val="17"/>
              </w:rPr>
              <w:t>Tuatara Outrigger</w:t>
            </w:r>
          </w:p>
        </w:tc>
        <w:tc>
          <w:tcPr>
            <w:tcW w:w="454" w:type="pct"/>
            <w:noWrap/>
            <w:hideMark/>
          </w:tcPr>
          <w:p w14:paraId="7688BA62"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663446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944E92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3B0879B" w14:textId="77777777" w:rsidR="00016793" w:rsidRPr="00016793" w:rsidRDefault="00016793" w:rsidP="00016793">
            <w:pPr>
              <w:spacing w:after="0"/>
              <w:jc w:val="left"/>
              <w:rPr>
                <w:szCs w:val="17"/>
              </w:rPr>
            </w:pPr>
            <w:r w:rsidRPr="00016793">
              <w:rPr>
                <w:szCs w:val="17"/>
              </w:rPr>
              <w:t>Statewide Recycling</w:t>
            </w:r>
          </w:p>
        </w:tc>
      </w:tr>
      <w:tr w:rsidR="00016793" w:rsidRPr="00016793" w14:paraId="5AD8336B" w14:textId="77777777" w:rsidTr="006F3096">
        <w:trPr>
          <w:trHeight w:val="20"/>
        </w:trPr>
        <w:tc>
          <w:tcPr>
            <w:tcW w:w="1666" w:type="pct"/>
            <w:noWrap/>
            <w:hideMark/>
          </w:tcPr>
          <w:p w14:paraId="04736618" w14:textId="77777777" w:rsidR="00016793" w:rsidRPr="00016793" w:rsidRDefault="00016793" w:rsidP="00016793">
            <w:pPr>
              <w:spacing w:after="0"/>
              <w:ind w:left="159" w:hanging="159"/>
              <w:jc w:val="left"/>
              <w:rPr>
                <w:szCs w:val="17"/>
              </w:rPr>
            </w:pPr>
            <w:r w:rsidRPr="00016793">
              <w:rPr>
                <w:szCs w:val="17"/>
              </w:rPr>
              <w:t>Tuatara Outrigger</w:t>
            </w:r>
          </w:p>
        </w:tc>
        <w:tc>
          <w:tcPr>
            <w:tcW w:w="454" w:type="pct"/>
            <w:noWrap/>
            <w:hideMark/>
          </w:tcPr>
          <w:p w14:paraId="5A204D6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44577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8178CD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A827BE7" w14:textId="77777777" w:rsidR="00016793" w:rsidRPr="00016793" w:rsidRDefault="00016793" w:rsidP="00016793">
            <w:pPr>
              <w:spacing w:after="0"/>
              <w:jc w:val="left"/>
              <w:rPr>
                <w:szCs w:val="17"/>
              </w:rPr>
            </w:pPr>
            <w:r w:rsidRPr="00016793">
              <w:rPr>
                <w:szCs w:val="17"/>
              </w:rPr>
              <w:t>Statewide Recycling</w:t>
            </w:r>
          </w:p>
        </w:tc>
      </w:tr>
      <w:tr w:rsidR="00016793" w:rsidRPr="00016793" w14:paraId="25E94B4C" w14:textId="77777777" w:rsidTr="006F3096">
        <w:trPr>
          <w:trHeight w:val="20"/>
        </w:trPr>
        <w:tc>
          <w:tcPr>
            <w:tcW w:w="1666" w:type="pct"/>
            <w:noWrap/>
            <w:hideMark/>
          </w:tcPr>
          <w:p w14:paraId="33397C4B" w14:textId="77777777" w:rsidR="00016793" w:rsidRPr="00016793" w:rsidRDefault="00016793" w:rsidP="00016793">
            <w:pPr>
              <w:spacing w:after="0"/>
              <w:ind w:left="159" w:hanging="159"/>
              <w:jc w:val="left"/>
              <w:rPr>
                <w:szCs w:val="17"/>
              </w:rPr>
            </w:pPr>
            <w:r w:rsidRPr="00016793">
              <w:rPr>
                <w:szCs w:val="17"/>
              </w:rPr>
              <w:t>Tuatara Sauvinova</w:t>
            </w:r>
          </w:p>
        </w:tc>
        <w:tc>
          <w:tcPr>
            <w:tcW w:w="454" w:type="pct"/>
            <w:noWrap/>
            <w:hideMark/>
          </w:tcPr>
          <w:p w14:paraId="3F621CB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1F47FA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BD22E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4C79CC" w14:textId="77777777" w:rsidR="00016793" w:rsidRPr="00016793" w:rsidRDefault="00016793" w:rsidP="00016793">
            <w:pPr>
              <w:spacing w:after="0"/>
              <w:jc w:val="left"/>
              <w:rPr>
                <w:szCs w:val="17"/>
              </w:rPr>
            </w:pPr>
            <w:r w:rsidRPr="00016793">
              <w:rPr>
                <w:szCs w:val="17"/>
              </w:rPr>
              <w:t>Statewide Recycling</w:t>
            </w:r>
          </w:p>
        </w:tc>
      </w:tr>
      <w:tr w:rsidR="00016793" w:rsidRPr="00016793" w14:paraId="4CA8DFA4" w14:textId="77777777" w:rsidTr="006F3096">
        <w:trPr>
          <w:trHeight w:val="20"/>
        </w:trPr>
        <w:tc>
          <w:tcPr>
            <w:tcW w:w="1666" w:type="pct"/>
            <w:noWrap/>
            <w:hideMark/>
          </w:tcPr>
          <w:p w14:paraId="01FA6154" w14:textId="77777777" w:rsidR="00016793" w:rsidRPr="00016793" w:rsidRDefault="00016793" w:rsidP="00016793">
            <w:pPr>
              <w:spacing w:after="0"/>
              <w:ind w:left="159" w:hanging="159"/>
              <w:jc w:val="left"/>
              <w:rPr>
                <w:szCs w:val="17"/>
              </w:rPr>
            </w:pPr>
            <w:r w:rsidRPr="00016793">
              <w:rPr>
                <w:szCs w:val="17"/>
              </w:rPr>
              <w:t>Tuatara Tart</w:t>
            </w:r>
          </w:p>
        </w:tc>
        <w:tc>
          <w:tcPr>
            <w:tcW w:w="454" w:type="pct"/>
            <w:noWrap/>
            <w:hideMark/>
          </w:tcPr>
          <w:p w14:paraId="7D748843"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7A9C6DB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E2B2F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C81A61" w14:textId="77777777" w:rsidR="00016793" w:rsidRPr="00016793" w:rsidRDefault="00016793" w:rsidP="00016793">
            <w:pPr>
              <w:spacing w:after="0"/>
              <w:jc w:val="left"/>
              <w:rPr>
                <w:szCs w:val="17"/>
              </w:rPr>
            </w:pPr>
            <w:r w:rsidRPr="00016793">
              <w:rPr>
                <w:szCs w:val="17"/>
              </w:rPr>
              <w:t>Statewide Recycling</w:t>
            </w:r>
          </w:p>
        </w:tc>
      </w:tr>
      <w:tr w:rsidR="00016793" w:rsidRPr="00016793" w14:paraId="4341ECFA" w14:textId="77777777" w:rsidTr="006F3096">
        <w:trPr>
          <w:trHeight w:val="20"/>
        </w:trPr>
        <w:tc>
          <w:tcPr>
            <w:tcW w:w="1666" w:type="pct"/>
            <w:noWrap/>
            <w:hideMark/>
          </w:tcPr>
          <w:p w14:paraId="05987FB5" w14:textId="77777777" w:rsidR="00016793" w:rsidRPr="00016793" w:rsidRDefault="00016793" w:rsidP="00016793">
            <w:pPr>
              <w:spacing w:after="0"/>
              <w:ind w:left="159" w:hanging="159"/>
              <w:jc w:val="left"/>
              <w:rPr>
                <w:szCs w:val="17"/>
              </w:rPr>
            </w:pPr>
            <w:r w:rsidRPr="00016793">
              <w:rPr>
                <w:szCs w:val="17"/>
              </w:rPr>
              <w:t>Tuatara Wildbrew</w:t>
            </w:r>
          </w:p>
        </w:tc>
        <w:tc>
          <w:tcPr>
            <w:tcW w:w="454" w:type="pct"/>
            <w:noWrap/>
            <w:hideMark/>
          </w:tcPr>
          <w:p w14:paraId="4667F02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C75319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6FBEF0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0EC255" w14:textId="77777777" w:rsidR="00016793" w:rsidRPr="00016793" w:rsidRDefault="00016793" w:rsidP="00016793">
            <w:pPr>
              <w:spacing w:after="0"/>
              <w:jc w:val="left"/>
              <w:rPr>
                <w:szCs w:val="17"/>
              </w:rPr>
            </w:pPr>
            <w:r w:rsidRPr="00016793">
              <w:rPr>
                <w:szCs w:val="17"/>
              </w:rPr>
              <w:t>Statewide Recycling</w:t>
            </w:r>
          </w:p>
        </w:tc>
      </w:tr>
      <w:tr w:rsidR="00016793" w:rsidRPr="00016793" w14:paraId="683C3CF9" w14:textId="77777777" w:rsidTr="006F3096">
        <w:trPr>
          <w:trHeight w:val="20"/>
        </w:trPr>
        <w:tc>
          <w:tcPr>
            <w:tcW w:w="1666" w:type="pct"/>
            <w:noWrap/>
            <w:hideMark/>
          </w:tcPr>
          <w:p w14:paraId="532D1234" w14:textId="77777777" w:rsidR="00016793" w:rsidRPr="00016793" w:rsidRDefault="00016793" w:rsidP="00016793">
            <w:pPr>
              <w:spacing w:after="0"/>
              <w:ind w:left="159" w:hanging="159"/>
              <w:jc w:val="left"/>
              <w:rPr>
                <w:szCs w:val="17"/>
              </w:rPr>
            </w:pPr>
            <w:r w:rsidRPr="00016793">
              <w:rPr>
                <w:szCs w:val="17"/>
              </w:rPr>
              <w:t>Urbanaut Beer Blender Baked Pear Sour</w:t>
            </w:r>
          </w:p>
        </w:tc>
        <w:tc>
          <w:tcPr>
            <w:tcW w:w="454" w:type="pct"/>
            <w:noWrap/>
            <w:hideMark/>
          </w:tcPr>
          <w:p w14:paraId="03203780"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5FDDE7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74CB1E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451FBF8" w14:textId="77777777" w:rsidR="00016793" w:rsidRPr="00016793" w:rsidRDefault="00016793" w:rsidP="00016793">
            <w:pPr>
              <w:spacing w:after="0"/>
              <w:jc w:val="left"/>
              <w:rPr>
                <w:szCs w:val="17"/>
              </w:rPr>
            </w:pPr>
            <w:r w:rsidRPr="00016793">
              <w:rPr>
                <w:szCs w:val="17"/>
              </w:rPr>
              <w:t>Statewide Recycling</w:t>
            </w:r>
          </w:p>
        </w:tc>
      </w:tr>
      <w:tr w:rsidR="00016793" w:rsidRPr="00016793" w14:paraId="1D903E95" w14:textId="77777777" w:rsidTr="006F3096">
        <w:trPr>
          <w:trHeight w:val="20"/>
        </w:trPr>
        <w:tc>
          <w:tcPr>
            <w:tcW w:w="1666" w:type="pct"/>
            <w:noWrap/>
            <w:hideMark/>
          </w:tcPr>
          <w:p w14:paraId="69FBFB2A" w14:textId="77777777" w:rsidR="00016793" w:rsidRPr="00016793" w:rsidRDefault="00016793" w:rsidP="00016793">
            <w:pPr>
              <w:spacing w:after="0"/>
              <w:ind w:left="159" w:hanging="159"/>
              <w:jc w:val="left"/>
              <w:rPr>
                <w:szCs w:val="17"/>
              </w:rPr>
            </w:pPr>
            <w:r w:rsidRPr="00016793">
              <w:rPr>
                <w:szCs w:val="17"/>
              </w:rPr>
              <w:t>Urbanaut Beer Blender Champagne IPA</w:t>
            </w:r>
          </w:p>
        </w:tc>
        <w:tc>
          <w:tcPr>
            <w:tcW w:w="454" w:type="pct"/>
            <w:noWrap/>
            <w:hideMark/>
          </w:tcPr>
          <w:p w14:paraId="02DF6AE1"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5013ED70"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788C84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577BCBB" w14:textId="77777777" w:rsidR="00016793" w:rsidRPr="00016793" w:rsidRDefault="00016793" w:rsidP="00016793">
            <w:pPr>
              <w:spacing w:after="0"/>
              <w:jc w:val="left"/>
              <w:rPr>
                <w:szCs w:val="17"/>
              </w:rPr>
            </w:pPr>
            <w:r w:rsidRPr="00016793">
              <w:rPr>
                <w:szCs w:val="17"/>
              </w:rPr>
              <w:t>Statewide Recycling</w:t>
            </w:r>
          </w:p>
        </w:tc>
      </w:tr>
      <w:tr w:rsidR="00016793" w:rsidRPr="00016793" w14:paraId="65AE9559" w14:textId="77777777" w:rsidTr="006F3096">
        <w:trPr>
          <w:trHeight w:val="20"/>
        </w:trPr>
        <w:tc>
          <w:tcPr>
            <w:tcW w:w="1666" w:type="pct"/>
            <w:noWrap/>
            <w:hideMark/>
          </w:tcPr>
          <w:p w14:paraId="41BD9C24" w14:textId="77777777" w:rsidR="00016793" w:rsidRPr="00016793" w:rsidRDefault="00016793" w:rsidP="00016793">
            <w:pPr>
              <w:spacing w:after="0"/>
              <w:ind w:left="159" w:hanging="159"/>
              <w:jc w:val="left"/>
              <w:rPr>
                <w:szCs w:val="17"/>
              </w:rPr>
            </w:pPr>
            <w:r w:rsidRPr="00016793">
              <w:rPr>
                <w:szCs w:val="17"/>
              </w:rPr>
              <w:t>Urbanaut Beer Blender Coconut Hazy IPA</w:t>
            </w:r>
          </w:p>
        </w:tc>
        <w:tc>
          <w:tcPr>
            <w:tcW w:w="454" w:type="pct"/>
            <w:noWrap/>
            <w:hideMark/>
          </w:tcPr>
          <w:p w14:paraId="221BEBE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435695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017DE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D17CD4" w14:textId="77777777" w:rsidR="00016793" w:rsidRPr="00016793" w:rsidRDefault="00016793" w:rsidP="00016793">
            <w:pPr>
              <w:spacing w:after="0"/>
              <w:jc w:val="left"/>
              <w:rPr>
                <w:szCs w:val="17"/>
              </w:rPr>
            </w:pPr>
            <w:r w:rsidRPr="00016793">
              <w:rPr>
                <w:szCs w:val="17"/>
              </w:rPr>
              <w:t>Statewide Recycling</w:t>
            </w:r>
          </w:p>
        </w:tc>
      </w:tr>
      <w:tr w:rsidR="00016793" w:rsidRPr="00016793" w14:paraId="56CFDBB5" w14:textId="77777777" w:rsidTr="006F3096">
        <w:trPr>
          <w:trHeight w:val="20"/>
        </w:trPr>
        <w:tc>
          <w:tcPr>
            <w:tcW w:w="1666" w:type="pct"/>
            <w:noWrap/>
            <w:hideMark/>
          </w:tcPr>
          <w:p w14:paraId="75A46A58" w14:textId="77777777" w:rsidR="00016793" w:rsidRPr="00016793" w:rsidRDefault="00016793" w:rsidP="00016793">
            <w:pPr>
              <w:spacing w:after="0"/>
              <w:ind w:left="159" w:hanging="159"/>
              <w:jc w:val="left"/>
              <w:rPr>
                <w:szCs w:val="17"/>
              </w:rPr>
            </w:pPr>
            <w:r w:rsidRPr="00016793">
              <w:rPr>
                <w:szCs w:val="17"/>
              </w:rPr>
              <w:t>Urbanaut Beer Blender Cucumber And Mint Sour Ale</w:t>
            </w:r>
          </w:p>
        </w:tc>
        <w:tc>
          <w:tcPr>
            <w:tcW w:w="454" w:type="pct"/>
            <w:noWrap/>
            <w:hideMark/>
          </w:tcPr>
          <w:p w14:paraId="3F90AB34"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C04BFD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D40355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4AC762" w14:textId="77777777" w:rsidR="00016793" w:rsidRPr="00016793" w:rsidRDefault="00016793" w:rsidP="00016793">
            <w:pPr>
              <w:spacing w:after="0"/>
              <w:jc w:val="left"/>
              <w:rPr>
                <w:szCs w:val="17"/>
              </w:rPr>
            </w:pPr>
            <w:r w:rsidRPr="00016793">
              <w:rPr>
                <w:szCs w:val="17"/>
              </w:rPr>
              <w:t>Statewide Recycling</w:t>
            </w:r>
          </w:p>
        </w:tc>
      </w:tr>
      <w:tr w:rsidR="00016793" w:rsidRPr="00016793" w14:paraId="052B7091" w14:textId="77777777" w:rsidTr="006F3096">
        <w:trPr>
          <w:trHeight w:val="20"/>
        </w:trPr>
        <w:tc>
          <w:tcPr>
            <w:tcW w:w="1666" w:type="pct"/>
            <w:noWrap/>
            <w:hideMark/>
          </w:tcPr>
          <w:p w14:paraId="7F2C982D" w14:textId="77777777" w:rsidR="00016793" w:rsidRPr="00016793" w:rsidRDefault="00016793" w:rsidP="00016793">
            <w:pPr>
              <w:spacing w:after="0"/>
              <w:ind w:left="159" w:hanging="159"/>
              <w:jc w:val="left"/>
              <w:rPr>
                <w:spacing w:val="-2"/>
                <w:szCs w:val="17"/>
              </w:rPr>
            </w:pPr>
            <w:r w:rsidRPr="00016793">
              <w:rPr>
                <w:spacing w:val="-2"/>
                <w:szCs w:val="17"/>
              </w:rPr>
              <w:t>Urbanaut Beer Blender Queen Pineapple Sour</w:t>
            </w:r>
          </w:p>
        </w:tc>
        <w:tc>
          <w:tcPr>
            <w:tcW w:w="454" w:type="pct"/>
            <w:noWrap/>
            <w:hideMark/>
          </w:tcPr>
          <w:p w14:paraId="6CD6E5FD"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B420DA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011909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CE3AB32" w14:textId="77777777" w:rsidR="00016793" w:rsidRPr="00016793" w:rsidRDefault="00016793" w:rsidP="00016793">
            <w:pPr>
              <w:spacing w:after="0"/>
              <w:jc w:val="left"/>
              <w:rPr>
                <w:szCs w:val="17"/>
              </w:rPr>
            </w:pPr>
            <w:r w:rsidRPr="00016793">
              <w:rPr>
                <w:szCs w:val="17"/>
              </w:rPr>
              <w:t>Statewide Recycling</w:t>
            </w:r>
          </w:p>
        </w:tc>
      </w:tr>
      <w:tr w:rsidR="00016793" w:rsidRPr="00016793" w14:paraId="404ECB4F" w14:textId="77777777" w:rsidTr="006F3096">
        <w:trPr>
          <w:trHeight w:val="20"/>
        </w:trPr>
        <w:tc>
          <w:tcPr>
            <w:tcW w:w="1666" w:type="pct"/>
            <w:noWrap/>
            <w:hideMark/>
          </w:tcPr>
          <w:p w14:paraId="6E8A0BCB" w14:textId="77777777" w:rsidR="00016793" w:rsidRPr="00016793" w:rsidRDefault="00016793" w:rsidP="00016793">
            <w:pPr>
              <w:spacing w:after="0"/>
              <w:ind w:left="159" w:hanging="159"/>
              <w:jc w:val="left"/>
              <w:rPr>
                <w:szCs w:val="17"/>
              </w:rPr>
            </w:pPr>
            <w:r w:rsidRPr="00016793">
              <w:rPr>
                <w:szCs w:val="17"/>
              </w:rPr>
              <w:t>Urbanaut Beer Blender Salted Caramel IPA</w:t>
            </w:r>
          </w:p>
        </w:tc>
        <w:tc>
          <w:tcPr>
            <w:tcW w:w="454" w:type="pct"/>
            <w:noWrap/>
            <w:hideMark/>
          </w:tcPr>
          <w:p w14:paraId="40F34F86"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513EAD5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C8D688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7F0EA07" w14:textId="77777777" w:rsidR="00016793" w:rsidRPr="00016793" w:rsidRDefault="00016793" w:rsidP="00016793">
            <w:pPr>
              <w:spacing w:after="0"/>
              <w:jc w:val="left"/>
              <w:rPr>
                <w:szCs w:val="17"/>
              </w:rPr>
            </w:pPr>
            <w:r w:rsidRPr="00016793">
              <w:rPr>
                <w:szCs w:val="17"/>
              </w:rPr>
              <w:t>Statewide Recycling</w:t>
            </w:r>
          </w:p>
        </w:tc>
      </w:tr>
      <w:tr w:rsidR="00016793" w:rsidRPr="00016793" w14:paraId="57CE1DE3" w14:textId="77777777" w:rsidTr="006F3096">
        <w:trPr>
          <w:trHeight w:val="20"/>
        </w:trPr>
        <w:tc>
          <w:tcPr>
            <w:tcW w:w="1666" w:type="pct"/>
            <w:noWrap/>
            <w:hideMark/>
          </w:tcPr>
          <w:p w14:paraId="29DA7B74" w14:textId="77777777" w:rsidR="00016793" w:rsidRPr="00016793" w:rsidRDefault="00016793" w:rsidP="00016793">
            <w:pPr>
              <w:spacing w:after="0"/>
              <w:ind w:left="159" w:hanging="159"/>
              <w:jc w:val="left"/>
              <w:rPr>
                <w:szCs w:val="17"/>
              </w:rPr>
            </w:pPr>
            <w:r w:rsidRPr="00016793">
              <w:rPr>
                <w:szCs w:val="17"/>
              </w:rPr>
              <w:t>Urbanaut Beer Blender Strawberry Hazy IPA</w:t>
            </w:r>
          </w:p>
        </w:tc>
        <w:tc>
          <w:tcPr>
            <w:tcW w:w="454" w:type="pct"/>
            <w:noWrap/>
            <w:hideMark/>
          </w:tcPr>
          <w:p w14:paraId="3DBEDE3E"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5E60C6D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1B9098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2AFA808" w14:textId="77777777" w:rsidR="00016793" w:rsidRPr="00016793" w:rsidRDefault="00016793" w:rsidP="00016793">
            <w:pPr>
              <w:spacing w:after="0"/>
              <w:jc w:val="left"/>
              <w:rPr>
                <w:szCs w:val="17"/>
              </w:rPr>
            </w:pPr>
            <w:r w:rsidRPr="00016793">
              <w:rPr>
                <w:szCs w:val="17"/>
              </w:rPr>
              <w:t>Statewide Recycling</w:t>
            </w:r>
          </w:p>
        </w:tc>
      </w:tr>
      <w:tr w:rsidR="00016793" w:rsidRPr="00016793" w14:paraId="1B5314A7" w14:textId="77777777" w:rsidTr="006F3096">
        <w:trPr>
          <w:trHeight w:val="20"/>
        </w:trPr>
        <w:tc>
          <w:tcPr>
            <w:tcW w:w="1666" w:type="pct"/>
            <w:noWrap/>
            <w:hideMark/>
          </w:tcPr>
          <w:p w14:paraId="195D655C" w14:textId="77777777" w:rsidR="00016793" w:rsidRPr="00016793" w:rsidRDefault="00016793" w:rsidP="00016793">
            <w:pPr>
              <w:spacing w:after="0"/>
              <w:ind w:left="159" w:hanging="159"/>
              <w:jc w:val="left"/>
              <w:rPr>
                <w:szCs w:val="17"/>
              </w:rPr>
            </w:pPr>
            <w:r w:rsidRPr="00016793">
              <w:rPr>
                <w:szCs w:val="17"/>
              </w:rPr>
              <w:t>Urbanaut Beer Blender Tangelo Hazy IPA</w:t>
            </w:r>
          </w:p>
        </w:tc>
        <w:tc>
          <w:tcPr>
            <w:tcW w:w="454" w:type="pct"/>
            <w:noWrap/>
            <w:hideMark/>
          </w:tcPr>
          <w:p w14:paraId="2F06305F"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B7A7DF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53F0AD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E9027C9" w14:textId="77777777" w:rsidR="00016793" w:rsidRPr="00016793" w:rsidRDefault="00016793" w:rsidP="00016793">
            <w:pPr>
              <w:spacing w:after="0"/>
              <w:jc w:val="left"/>
              <w:rPr>
                <w:szCs w:val="17"/>
              </w:rPr>
            </w:pPr>
            <w:r w:rsidRPr="00016793">
              <w:rPr>
                <w:szCs w:val="17"/>
              </w:rPr>
              <w:t>Statewide Recycling</w:t>
            </w:r>
          </w:p>
        </w:tc>
      </w:tr>
      <w:tr w:rsidR="00016793" w:rsidRPr="00016793" w14:paraId="3BEBE960" w14:textId="77777777" w:rsidTr="006F3096">
        <w:trPr>
          <w:trHeight w:val="20"/>
        </w:trPr>
        <w:tc>
          <w:tcPr>
            <w:tcW w:w="1666" w:type="pct"/>
            <w:noWrap/>
            <w:hideMark/>
          </w:tcPr>
          <w:p w14:paraId="5D4BFAD8" w14:textId="77777777" w:rsidR="00016793" w:rsidRPr="00016793" w:rsidRDefault="00016793" w:rsidP="00016793">
            <w:pPr>
              <w:spacing w:after="0"/>
              <w:ind w:left="159" w:hanging="159"/>
              <w:jc w:val="left"/>
              <w:rPr>
                <w:szCs w:val="17"/>
              </w:rPr>
            </w:pPr>
            <w:r w:rsidRPr="00016793">
              <w:rPr>
                <w:szCs w:val="17"/>
              </w:rPr>
              <w:t>Urbanaut Brewing Co Raspberry &amp; Lemonade Sour</w:t>
            </w:r>
          </w:p>
        </w:tc>
        <w:tc>
          <w:tcPr>
            <w:tcW w:w="454" w:type="pct"/>
            <w:noWrap/>
            <w:hideMark/>
          </w:tcPr>
          <w:p w14:paraId="46E328CE"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3A135B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A97516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A1AA9AC" w14:textId="77777777" w:rsidR="00016793" w:rsidRPr="00016793" w:rsidRDefault="00016793" w:rsidP="00016793">
            <w:pPr>
              <w:spacing w:after="0"/>
              <w:jc w:val="left"/>
              <w:rPr>
                <w:szCs w:val="17"/>
              </w:rPr>
            </w:pPr>
            <w:r w:rsidRPr="00016793">
              <w:rPr>
                <w:szCs w:val="17"/>
              </w:rPr>
              <w:t>Statewide Recycling</w:t>
            </w:r>
          </w:p>
        </w:tc>
      </w:tr>
      <w:tr w:rsidR="00016793" w:rsidRPr="00016793" w14:paraId="5D1603D0" w14:textId="77777777" w:rsidTr="006F3096">
        <w:trPr>
          <w:trHeight w:val="20"/>
        </w:trPr>
        <w:tc>
          <w:tcPr>
            <w:tcW w:w="1666" w:type="pct"/>
            <w:noWrap/>
            <w:hideMark/>
          </w:tcPr>
          <w:p w14:paraId="6464E310" w14:textId="77777777" w:rsidR="00016793" w:rsidRPr="00016793" w:rsidRDefault="00016793" w:rsidP="00016793">
            <w:pPr>
              <w:spacing w:after="0"/>
              <w:ind w:left="159" w:hanging="159"/>
              <w:jc w:val="left"/>
              <w:rPr>
                <w:szCs w:val="17"/>
              </w:rPr>
            </w:pPr>
            <w:r w:rsidRPr="00016793">
              <w:rPr>
                <w:szCs w:val="17"/>
              </w:rPr>
              <w:t>Victory Baltic Thunder</w:t>
            </w:r>
          </w:p>
        </w:tc>
        <w:tc>
          <w:tcPr>
            <w:tcW w:w="454" w:type="pct"/>
            <w:noWrap/>
            <w:hideMark/>
          </w:tcPr>
          <w:p w14:paraId="0D67B8D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F2A529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5AF3FD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F305ABE" w14:textId="77777777" w:rsidR="00016793" w:rsidRPr="00016793" w:rsidRDefault="00016793" w:rsidP="00016793">
            <w:pPr>
              <w:spacing w:after="0"/>
              <w:jc w:val="left"/>
              <w:rPr>
                <w:szCs w:val="17"/>
              </w:rPr>
            </w:pPr>
            <w:r w:rsidRPr="00016793">
              <w:rPr>
                <w:szCs w:val="17"/>
              </w:rPr>
              <w:t>Statewide Recycling</w:t>
            </w:r>
          </w:p>
        </w:tc>
      </w:tr>
      <w:tr w:rsidR="00016793" w:rsidRPr="00016793" w14:paraId="0E9B8FAB" w14:textId="77777777" w:rsidTr="006F3096">
        <w:trPr>
          <w:trHeight w:val="20"/>
        </w:trPr>
        <w:tc>
          <w:tcPr>
            <w:tcW w:w="1666" w:type="pct"/>
            <w:noWrap/>
            <w:hideMark/>
          </w:tcPr>
          <w:p w14:paraId="309D25C5" w14:textId="77777777" w:rsidR="00016793" w:rsidRPr="00016793" w:rsidRDefault="00016793" w:rsidP="00016793">
            <w:pPr>
              <w:spacing w:after="0"/>
              <w:ind w:left="159" w:hanging="159"/>
              <w:jc w:val="left"/>
              <w:rPr>
                <w:szCs w:val="17"/>
              </w:rPr>
            </w:pPr>
            <w:r w:rsidRPr="00016793">
              <w:rPr>
                <w:szCs w:val="17"/>
              </w:rPr>
              <w:t>Victory Black Board Series</w:t>
            </w:r>
          </w:p>
        </w:tc>
        <w:tc>
          <w:tcPr>
            <w:tcW w:w="454" w:type="pct"/>
            <w:noWrap/>
            <w:hideMark/>
          </w:tcPr>
          <w:p w14:paraId="17BEBCED"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B62991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0976AF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BEF18EA" w14:textId="77777777" w:rsidR="00016793" w:rsidRPr="00016793" w:rsidRDefault="00016793" w:rsidP="00016793">
            <w:pPr>
              <w:spacing w:after="0"/>
              <w:jc w:val="left"/>
              <w:rPr>
                <w:szCs w:val="17"/>
              </w:rPr>
            </w:pPr>
            <w:r w:rsidRPr="00016793">
              <w:rPr>
                <w:szCs w:val="17"/>
              </w:rPr>
              <w:t>Statewide Recycling</w:t>
            </w:r>
          </w:p>
        </w:tc>
      </w:tr>
      <w:tr w:rsidR="00016793" w:rsidRPr="00016793" w14:paraId="1E8D060D" w14:textId="77777777" w:rsidTr="006F3096">
        <w:trPr>
          <w:trHeight w:val="20"/>
        </w:trPr>
        <w:tc>
          <w:tcPr>
            <w:tcW w:w="1666" w:type="pct"/>
            <w:noWrap/>
            <w:hideMark/>
          </w:tcPr>
          <w:p w14:paraId="00E3519E" w14:textId="77777777" w:rsidR="00016793" w:rsidRPr="00016793" w:rsidRDefault="00016793" w:rsidP="00016793">
            <w:pPr>
              <w:spacing w:after="0"/>
              <w:ind w:left="159" w:hanging="159"/>
              <w:jc w:val="left"/>
              <w:rPr>
                <w:szCs w:val="17"/>
              </w:rPr>
            </w:pPr>
            <w:r w:rsidRPr="00016793">
              <w:rPr>
                <w:szCs w:val="17"/>
              </w:rPr>
              <w:t>Victory Braumeister</w:t>
            </w:r>
          </w:p>
        </w:tc>
        <w:tc>
          <w:tcPr>
            <w:tcW w:w="454" w:type="pct"/>
            <w:noWrap/>
            <w:hideMark/>
          </w:tcPr>
          <w:p w14:paraId="2BBEBA3F"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4EFBBD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AB23DE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2FD680A" w14:textId="77777777" w:rsidR="00016793" w:rsidRPr="00016793" w:rsidRDefault="00016793" w:rsidP="00016793">
            <w:pPr>
              <w:spacing w:after="0"/>
              <w:jc w:val="left"/>
              <w:rPr>
                <w:szCs w:val="17"/>
              </w:rPr>
            </w:pPr>
            <w:r w:rsidRPr="00016793">
              <w:rPr>
                <w:szCs w:val="17"/>
              </w:rPr>
              <w:t>Statewide Recycling</w:t>
            </w:r>
          </w:p>
        </w:tc>
      </w:tr>
      <w:tr w:rsidR="00016793" w:rsidRPr="00016793" w14:paraId="2AFFE488" w14:textId="77777777" w:rsidTr="006F3096">
        <w:trPr>
          <w:trHeight w:val="20"/>
        </w:trPr>
        <w:tc>
          <w:tcPr>
            <w:tcW w:w="1666" w:type="pct"/>
            <w:noWrap/>
            <w:hideMark/>
          </w:tcPr>
          <w:p w14:paraId="232DDFF7" w14:textId="77777777" w:rsidR="00016793" w:rsidRPr="00016793" w:rsidRDefault="00016793" w:rsidP="00016793">
            <w:pPr>
              <w:spacing w:after="0"/>
              <w:ind w:left="159" w:hanging="159"/>
              <w:jc w:val="left"/>
              <w:rPr>
                <w:szCs w:val="17"/>
              </w:rPr>
            </w:pPr>
            <w:r w:rsidRPr="00016793">
              <w:rPr>
                <w:szCs w:val="17"/>
              </w:rPr>
              <w:t>Victory Dirt Wolf</w:t>
            </w:r>
          </w:p>
        </w:tc>
        <w:tc>
          <w:tcPr>
            <w:tcW w:w="454" w:type="pct"/>
            <w:noWrap/>
            <w:hideMark/>
          </w:tcPr>
          <w:p w14:paraId="31F5C5E5"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3CB5C0C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3B0686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1A32644" w14:textId="77777777" w:rsidR="00016793" w:rsidRPr="00016793" w:rsidRDefault="00016793" w:rsidP="00016793">
            <w:pPr>
              <w:spacing w:after="0"/>
              <w:jc w:val="left"/>
              <w:rPr>
                <w:szCs w:val="17"/>
              </w:rPr>
            </w:pPr>
            <w:r w:rsidRPr="00016793">
              <w:rPr>
                <w:szCs w:val="17"/>
              </w:rPr>
              <w:t>Statewide Recycling</w:t>
            </w:r>
          </w:p>
        </w:tc>
      </w:tr>
      <w:tr w:rsidR="00016793" w:rsidRPr="00016793" w14:paraId="6FEF3688" w14:textId="77777777" w:rsidTr="006F3096">
        <w:trPr>
          <w:trHeight w:val="20"/>
        </w:trPr>
        <w:tc>
          <w:tcPr>
            <w:tcW w:w="1666" w:type="pct"/>
            <w:noWrap/>
            <w:hideMark/>
          </w:tcPr>
          <w:p w14:paraId="35EF097A" w14:textId="77777777" w:rsidR="00016793" w:rsidRPr="00016793" w:rsidRDefault="00016793" w:rsidP="00016793">
            <w:pPr>
              <w:spacing w:after="0"/>
              <w:ind w:left="159" w:hanging="159"/>
              <w:jc w:val="left"/>
              <w:rPr>
                <w:szCs w:val="17"/>
              </w:rPr>
            </w:pPr>
            <w:r w:rsidRPr="00016793">
              <w:rPr>
                <w:szCs w:val="17"/>
              </w:rPr>
              <w:t>Victory Festbier</w:t>
            </w:r>
          </w:p>
        </w:tc>
        <w:tc>
          <w:tcPr>
            <w:tcW w:w="454" w:type="pct"/>
            <w:noWrap/>
            <w:hideMark/>
          </w:tcPr>
          <w:p w14:paraId="2E4B5F85"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1C9C2EC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EBAA03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A152B8" w14:textId="77777777" w:rsidR="00016793" w:rsidRPr="00016793" w:rsidRDefault="00016793" w:rsidP="00016793">
            <w:pPr>
              <w:spacing w:after="0"/>
              <w:jc w:val="left"/>
              <w:rPr>
                <w:szCs w:val="17"/>
              </w:rPr>
            </w:pPr>
            <w:r w:rsidRPr="00016793">
              <w:rPr>
                <w:szCs w:val="17"/>
              </w:rPr>
              <w:t>Statewide Recycling</w:t>
            </w:r>
          </w:p>
        </w:tc>
      </w:tr>
      <w:tr w:rsidR="00016793" w:rsidRPr="00016793" w14:paraId="5D5F0F06" w14:textId="77777777" w:rsidTr="006F3096">
        <w:trPr>
          <w:trHeight w:val="20"/>
        </w:trPr>
        <w:tc>
          <w:tcPr>
            <w:tcW w:w="1666" w:type="pct"/>
            <w:noWrap/>
            <w:hideMark/>
          </w:tcPr>
          <w:p w14:paraId="470BE981" w14:textId="77777777" w:rsidR="00016793" w:rsidRPr="00016793" w:rsidRDefault="00016793" w:rsidP="00016793">
            <w:pPr>
              <w:spacing w:after="0"/>
              <w:ind w:left="159" w:hanging="159"/>
              <w:jc w:val="left"/>
              <w:rPr>
                <w:szCs w:val="17"/>
              </w:rPr>
            </w:pPr>
            <w:r w:rsidRPr="00016793">
              <w:rPr>
                <w:szCs w:val="17"/>
              </w:rPr>
              <w:t>Victory Festbier</w:t>
            </w:r>
          </w:p>
        </w:tc>
        <w:tc>
          <w:tcPr>
            <w:tcW w:w="454" w:type="pct"/>
            <w:noWrap/>
            <w:hideMark/>
          </w:tcPr>
          <w:p w14:paraId="2F09DB7F"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2836649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BEADD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31F9334" w14:textId="77777777" w:rsidR="00016793" w:rsidRPr="00016793" w:rsidRDefault="00016793" w:rsidP="00016793">
            <w:pPr>
              <w:spacing w:after="0"/>
              <w:jc w:val="left"/>
              <w:rPr>
                <w:szCs w:val="17"/>
              </w:rPr>
            </w:pPr>
            <w:r w:rsidRPr="00016793">
              <w:rPr>
                <w:szCs w:val="17"/>
              </w:rPr>
              <w:t>Statewide Recycling</w:t>
            </w:r>
          </w:p>
        </w:tc>
      </w:tr>
      <w:tr w:rsidR="00016793" w:rsidRPr="00016793" w14:paraId="475B244E" w14:textId="77777777" w:rsidTr="006F3096">
        <w:trPr>
          <w:trHeight w:val="20"/>
        </w:trPr>
        <w:tc>
          <w:tcPr>
            <w:tcW w:w="1666" w:type="pct"/>
            <w:noWrap/>
            <w:hideMark/>
          </w:tcPr>
          <w:p w14:paraId="22D050EB" w14:textId="77777777" w:rsidR="00016793" w:rsidRPr="00016793" w:rsidRDefault="00016793" w:rsidP="00016793">
            <w:pPr>
              <w:spacing w:after="0"/>
              <w:ind w:left="159" w:hanging="159"/>
              <w:jc w:val="left"/>
              <w:rPr>
                <w:szCs w:val="17"/>
              </w:rPr>
            </w:pPr>
            <w:r w:rsidRPr="00016793">
              <w:rPr>
                <w:szCs w:val="17"/>
              </w:rPr>
              <w:t>Victory Golden Monkey</w:t>
            </w:r>
          </w:p>
        </w:tc>
        <w:tc>
          <w:tcPr>
            <w:tcW w:w="454" w:type="pct"/>
            <w:noWrap/>
            <w:hideMark/>
          </w:tcPr>
          <w:p w14:paraId="2CBD04E4"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6A71572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92A239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A4A503" w14:textId="77777777" w:rsidR="00016793" w:rsidRPr="00016793" w:rsidRDefault="00016793" w:rsidP="00016793">
            <w:pPr>
              <w:spacing w:after="0"/>
              <w:jc w:val="left"/>
              <w:rPr>
                <w:szCs w:val="17"/>
              </w:rPr>
            </w:pPr>
            <w:r w:rsidRPr="00016793">
              <w:rPr>
                <w:szCs w:val="17"/>
              </w:rPr>
              <w:t>Statewide Recycling</w:t>
            </w:r>
          </w:p>
        </w:tc>
      </w:tr>
      <w:tr w:rsidR="00016793" w:rsidRPr="00016793" w14:paraId="231B771F" w14:textId="77777777" w:rsidTr="006F3096">
        <w:trPr>
          <w:trHeight w:val="20"/>
        </w:trPr>
        <w:tc>
          <w:tcPr>
            <w:tcW w:w="1666" w:type="pct"/>
            <w:noWrap/>
            <w:hideMark/>
          </w:tcPr>
          <w:p w14:paraId="0E8C915E" w14:textId="77777777" w:rsidR="00016793" w:rsidRPr="00016793" w:rsidRDefault="00016793" w:rsidP="00016793">
            <w:pPr>
              <w:spacing w:after="0"/>
              <w:ind w:left="159" w:hanging="159"/>
              <w:jc w:val="left"/>
              <w:rPr>
                <w:szCs w:val="17"/>
              </w:rPr>
            </w:pPr>
            <w:r w:rsidRPr="00016793">
              <w:rPr>
                <w:szCs w:val="17"/>
              </w:rPr>
              <w:t>Victory Golden Monkey</w:t>
            </w:r>
          </w:p>
        </w:tc>
        <w:tc>
          <w:tcPr>
            <w:tcW w:w="454" w:type="pct"/>
            <w:noWrap/>
            <w:hideMark/>
          </w:tcPr>
          <w:p w14:paraId="41B17799"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046081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29B2311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4119F5D" w14:textId="77777777" w:rsidR="00016793" w:rsidRPr="00016793" w:rsidRDefault="00016793" w:rsidP="00016793">
            <w:pPr>
              <w:spacing w:after="0"/>
              <w:jc w:val="left"/>
              <w:rPr>
                <w:szCs w:val="17"/>
              </w:rPr>
            </w:pPr>
            <w:r w:rsidRPr="00016793">
              <w:rPr>
                <w:szCs w:val="17"/>
              </w:rPr>
              <w:t>Statewide Recycling</w:t>
            </w:r>
          </w:p>
        </w:tc>
      </w:tr>
      <w:tr w:rsidR="00016793" w:rsidRPr="00016793" w14:paraId="153AF7F3" w14:textId="77777777" w:rsidTr="006F3096">
        <w:trPr>
          <w:trHeight w:val="20"/>
        </w:trPr>
        <w:tc>
          <w:tcPr>
            <w:tcW w:w="1666" w:type="pct"/>
            <w:noWrap/>
            <w:hideMark/>
          </w:tcPr>
          <w:p w14:paraId="6FB5ACE9" w14:textId="77777777" w:rsidR="00016793" w:rsidRPr="00016793" w:rsidRDefault="00016793" w:rsidP="00016793">
            <w:pPr>
              <w:spacing w:after="0"/>
              <w:ind w:left="159" w:hanging="159"/>
              <w:jc w:val="left"/>
              <w:rPr>
                <w:szCs w:val="17"/>
              </w:rPr>
            </w:pPr>
            <w:r w:rsidRPr="00016793">
              <w:rPr>
                <w:szCs w:val="17"/>
              </w:rPr>
              <w:t>Victory Headwaters</w:t>
            </w:r>
          </w:p>
        </w:tc>
        <w:tc>
          <w:tcPr>
            <w:tcW w:w="454" w:type="pct"/>
            <w:noWrap/>
            <w:hideMark/>
          </w:tcPr>
          <w:p w14:paraId="27B75FE1"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0E610A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1ACA2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FCA76C2" w14:textId="77777777" w:rsidR="00016793" w:rsidRPr="00016793" w:rsidRDefault="00016793" w:rsidP="00016793">
            <w:pPr>
              <w:spacing w:after="0"/>
              <w:jc w:val="left"/>
              <w:rPr>
                <w:szCs w:val="17"/>
              </w:rPr>
            </w:pPr>
            <w:r w:rsidRPr="00016793">
              <w:rPr>
                <w:szCs w:val="17"/>
              </w:rPr>
              <w:t>Statewide Recycling</w:t>
            </w:r>
          </w:p>
        </w:tc>
      </w:tr>
      <w:tr w:rsidR="00016793" w:rsidRPr="00016793" w14:paraId="7764B84B" w14:textId="77777777" w:rsidTr="006F3096">
        <w:trPr>
          <w:trHeight w:val="20"/>
        </w:trPr>
        <w:tc>
          <w:tcPr>
            <w:tcW w:w="1666" w:type="pct"/>
            <w:noWrap/>
            <w:hideMark/>
          </w:tcPr>
          <w:p w14:paraId="1246E857" w14:textId="77777777" w:rsidR="00016793" w:rsidRPr="00016793" w:rsidRDefault="00016793" w:rsidP="00016793">
            <w:pPr>
              <w:spacing w:after="0"/>
              <w:ind w:left="159" w:hanging="159"/>
              <w:jc w:val="left"/>
              <w:rPr>
                <w:szCs w:val="17"/>
              </w:rPr>
            </w:pPr>
            <w:r w:rsidRPr="00016793">
              <w:rPr>
                <w:szCs w:val="17"/>
              </w:rPr>
              <w:t>Victory Helios</w:t>
            </w:r>
          </w:p>
        </w:tc>
        <w:tc>
          <w:tcPr>
            <w:tcW w:w="454" w:type="pct"/>
            <w:noWrap/>
            <w:hideMark/>
          </w:tcPr>
          <w:p w14:paraId="454C1AE3"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3B042A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FA698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AFE805" w14:textId="77777777" w:rsidR="00016793" w:rsidRPr="00016793" w:rsidRDefault="00016793" w:rsidP="00016793">
            <w:pPr>
              <w:spacing w:after="0"/>
              <w:jc w:val="left"/>
              <w:rPr>
                <w:szCs w:val="17"/>
              </w:rPr>
            </w:pPr>
            <w:r w:rsidRPr="00016793">
              <w:rPr>
                <w:szCs w:val="17"/>
              </w:rPr>
              <w:t>Statewide Recycling</w:t>
            </w:r>
          </w:p>
        </w:tc>
      </w:tr>
      <w:tr w:rsidR="00016793" w:rsidRPr="00016793" w14:paraId="71E3854F" w14:textId="77777777" w:rsidTr="006F3096">
        <w:trPr>
          <w:trHeight w:val="20"/>
        </w:trPr>
        <w:tc>
          <w:tcPr>
            <w:tcW w:w="1666" w:type="pct"/>
            <w:noWrap/>
            <w:hideMark/>
          </w:tcPr>
          <w:p w14:paraId="6DFF0317" w14:textId="77777777" w:rsidR="00016793" w:rsidRPr="00016793" w:rsidRDefault="00016793" w:rsidP="00016793">
            <w:pPr>
              <w:spacing w:after="0"/>
              <w:ind w:left="159" w:hanging="159"/>
              <w:jc w:val="left"/>
              <w:rPr>
                <w:szCs w:val="17"/>
              </w:rPr>
            </w:pPr>
            <w:r w:rsidRPr="00016793">
              <w:rPr>
                <w:szCs w:val="17"/>
              </w:rPr>
              <w:t>Victory Hop Devil</w:t>
            </w:r>
          </w:p>
        </w:tc>
        <w:tc>
          <w:tcPr>
            <w:tcW w:w="454" w:type="pct"/>
            <w:noWrap/>
            <w:hideMark/>
          </w:tcPr>
          <w:p w14:paraId="6B2679AC"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3E16A0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509504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59822B" w14:textId="77777777" w:rsidR="00016793" w:rsidRPr="00016793" w:rsidRDefault="00016793" w:rsidP="00016793">
            <w:pPr>
              <w:spacing w:after="0"/>
              <w:jc w:val="left"/>
              <w:rPr>
                <w:szCs w:val="17"/>
              </w:rPr>
            </w:pPr>
            <w:r w:rsidRPr="00016793">
              <w:rPr>
                <w:szCs w:val="17"/>
              </w:rPr>
              <w:t>Statewide Recycling</w:t>
            </w:r>
          </w:p>
        </w:tc>
      </w:tr>
      <w:tr w:rsidR="00016793" w:rsidRPr="00016793" w14:paraId="0F9F7077" w14:textId="77777777" w:rsidTr="006F3096">
        <w:trPr>
          <w:trHeight w:val="20"/>
        </w:trPr>
        <w:tc>
          <w:tcPr>
            <w:tcW w:w="1666" w:type="pct"/>
            <w:noWrap/>
            <w:hideMark/>
          </w:tcPr>
          <w:p w14:paraId="407E11CC" w14:textId="77777777" w:rsidR="00016793" w:rsidRPr="00016793" w:rsidRDefault="00016793" w:rsidP="00016793">
            <w:pPr>
              <w:spacing w:after="0"/>
              <w:ind w:left="159" w:hanging="159"/>
              <w:jc w:val="left"/>
              <w:rPr>
                <w:szCs w:val="17"/>
              </w:rPr>
            </w:pPr>
            <w:r w:rsidRPr="00016793">
              <w:rPr>
                <w:szCs w:val="17"/>
              </w:rPr>
              <w:t>Victory Hop Ranch</w:t>
            </w:r>
          </w:p>
        </w:tc>
        <w:tc>
          <w:tcPr>
            <w:tcW w:w="454" w:type="pct"/>
            <w:noWrap/>
            <w:hideMark/>
          </w:tcPr>
          <w:p w14:paraId="3F7DA0BE"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518C668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450F4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68A56E" w14:textId="77777777" w:rsidR="00016793" w:rsidRPr="00016793" w:rsidRDefault="00016793" w:rsidP="00016793">
            <w:pPr>
              <w:spacing w:after="0"/>
              <w:jc w:val="left"/>
              <w:rPr>
                <w:szCs w:val="17"/>
              </w:rPr>
            </w:pPr>
            <w:r w:rsidRPr="00016793">
              <w:rPr>
                <w:szCs w:val="17"/>
              </w:rPr>
              <w:t>Statewide Recycling</w:t>
            </w:r>
          </w:p>
        </w:tc>
      </w:tr>
      <w:tr w:rsidR="00016793" w:rsidRPr="00016793" w14:paraId="6078BB74" w14:textId="77777777" w:rsidTr="006F3096">
        <w:trPr>
          <w:trHeight w:val="20"/>
        </w:trPr>
        <w:tc>
          <w:tcPr>
            <w:tcW w:w="1666" w:type="pct"/>
            <w:noWrap/>
            <w:hideMark/>
          </w:tcPr>
          <w:p w14:paraId="72AA3050" w14:textId="77777777" w:rsidR="00016793" w:rsidRPr="00016793" w:rsidRDefault="00016793" w:rsidP="00016793">
            <w:pPr>
              <w:spacing w:after="0"/>
              <w:ind w:left="159" w:hanging="159"/>
              <w:jc w:val="left"/>
              <w:rPr>
                <w:szCs w:val="17"/>
              </w:rPr>
            </w:pPr>
            <w:r w:rsidRPr="00016793">
              <w:rPr>
                <w:szCs w:val="17"/>
              </w:rPr>
              <w:t>Victory Hop Ranch</w:t>
            </w:r>
          </w:p>
        </w:tc>
        <w:tc>
          <w:tcPr>
            <w:tcW w:w="454" w:type="pct"/>
            <w:noWrap/>
            <w:hideMark/>
          </w:tcPr>
          <w:p w14:paraId="060C57EA"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295606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79F682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96C07ED" w14:textId="77777777" w:rsidR="00016793" w:rsidRPr="00016793" w:rsidRDefault="00016793" w:rsidP="00016793">
            <w:pPr>
              <w:spacing w:after="0"/>
              <w:jc w:val="left"/>
              <w:rPr>
                <w:szCs w:val="17"/>
              </w:rPr>
            </w:pPr>
            <w:r w:rsidRPr="00016793">
              <w:rPr>
                <w:szCs w:val="17"/>
              </w:rPr>
              <w:t>Statewide Recycling</w:t>
            </w:r>
          </w:p>
        </w:tc>
      </w:tr>
      <w:tr w:rsidR="00016793" w:rsidRPr="00016793" w14:paraId="436129ED" w14:textId="77777777" w:rsidTr="006F3096">
        <w:trPr>
          <w:trHeight w:val="20"/>
        </w:trPr>
        <w:tc>
          <w:tcPr>
            <w:tcW w:w="1666" w:type="pct"/>
            <w:noWrap/>
            <w:hideMark/>
          </w:tcPr>
          <w:p w14:paraId="12BC3F5D" w14:textId="77777777" w:rsidR="00016793" w:rsidRPr="00016793" w:rsidRDefault="00016793" w:rsidP="00016793">
            <w:pPr>
              <w:spacing w:after="0"/>
              <w:ind w:left="159" w:hanging="159"/>
              <w:jc w:val="left"/>
              <w:rPr>
                <w:szCs w:val="17"/>
              </w:rPr>
            </w:pPr>
            <w:r w:rsidRPr="00016793">
              <w:rPr>
                <w:szCs w:val="17"/>
              </w:rPr>
              <w:t>Victory Mad Kings</w:t>
            </w:r>
          </w:p>
        </w:tc>
        <w:tc>
          <w:tcPr>
            <w:tcW w:w="454" w:type="pct"/>
            <w:noWrap/>
            <w:hideMark/>
          </w:tcPr>
          <w:p w14:paraId="5AD78DAD"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A631D3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76461A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10336FC" w14:textId="77777777" w:rsidR="00016793" w:rsidRPr="00016793" w:rsidRDefault="00016793" w:rsidP="00016793">
            <w:pPr>
              <w:spacing w:after="0"/>
              <w:jc w:val="left"/>
              <w:rPr>
                <w:szCs w:val="17"/>
              </w:rPr>
            </w:pPr>
            <w:r w:rsidRPr="00016793">
              <w:rPr>
                <w:szCs w:val="17"/>
              </w:rPr>
              <w:t>Statewide Recycling</w:t>
            </w:r>
          </w:p>
        </w:tc>
      </w:tr>
      <w:tr w:rsidR="00016793" w:rsidRPr="00016793" w14:paraId="6133AA32" w14:textId="77777777" w:rsidTr="006F3096">
        <w:trPr>
          <w:trHeight w:val="20"/>
        </w:trPr>
        <w:tc>
          <w:tcPr>
            <w:tcW w:w="1666" w:type="pct"/>
            <w:noWrap/>
            <w:hideMark/>
          </w:tcPr>
          <w:p w14:paraId="019254C6" w14:textId="77777777" w:rsidR="00016793" w:rsidRPr="00016793" w:rsidRDefault="00016793" w:rsidP="00016793">
            <w:pPr>
              <w:spacing w:after="0"/>
              <w:ind w:left="159" w:hanging="159"/>
              <w:jc w:val="left"/>
              <w:rPr>
                <w:szCs w:val="17"/>
              </w:rPr>
            </w:pPr>
            <w:r w:rsidRPr="00016793">
              <w:rPr>
                <w:szCs w:val="17"/>
              </w:rPr>
              <w:t>Victory Moon Glow</w:t>
            </w:r>
          </w:p>
        </w:tc>
        <w:tc>
          <w:tcPr>
            <w:tcW w:w="454" w:type="pct"/>
            <w:noWrap/>
            <w:hideMark/>
          </w:tcPr>
          <w:p w14:paraId="65CAE414"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39CBD4B"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F16A60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EB8AAB" w14:textId="77777777" w:rsidR="00016793" w:rsidRPr="00016793" w:rsidRDefault="00016793" w:rsidP="00016793">
            <w:pPr>
              <w:spacing w:after="0"/>
              <w:jc w:val="left"/>
              <w:rPr>
                <w:szCs w:val="17"/>
              </w:rPr>
            </w:pPr>
            <w:r w:rsidRPr="00016793">
              <w:rPr>
                <w:szCs w:val="17"/>
              </w:rPr>
              <w:t>Statewide Recycling</w:t>
            </w:r>
          </w:p>
        </w:tc>
      </w:tr>
      <w:tr w:rsidR="00016793" w:rsidRPr="00016793" w14:paraId="00C9C09F" w14:textId="77777777" w:rsidTr="006F3096">
        <w:trPr>
          <w:trHeight w:val="20"/>
        </w:trPr>
        <w:tc>
          <w:tcPr>
            <w:tcW w:w="1666" w:type="pct"/>
            <w:noWrap/>
            <w:hideMark/>
          </w:tcPr>
          <w:p w14:paraId="16152578" w14:textId="77777777" w:rsidR="00016793" w:rsidRPr="00016793" w:rsidRDefault="00016793" w:rsidP="00016793">
            <w:pPr>
              <w:spacing w:after="0"/>
              <w:ind w:left="159" w:hanging="159"/>
              <w:jc w:val="left"/>
              <w:rPr>
                <w:szCs w:val="17"/>
              </w:rPr>
            </w:pPr>
            <w:r w:rsidRPr="00016793">
              <w:rPr>
                <w:szCs w:val="17"/>
              </w:rPr>
              <w:t>Victory Moon Glow</w:t>
            </w:r>
          </w:p>
        </w:tc>
        <w:tc>
          <w:tcPr>
            <w:tcW w:w="454" w:type="pct"/>
            <w:noWrap/>
            <w:hideMark/>
          </w:tcPr>
          <w:p w14:paraId="444B3640"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146CFDE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5674A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C5A7F8" w14:textId="77777777" w:rsidR="00016793" w:rsidRPr="00016793" w:rsidRDefault="00016793" w:rsidP="00016793">
            <w:pPr>
              <w:spacing w:after="0"/>
              <w:jc w:val="left"/>
              <w:rPr>
                <w:szCs w:val="17"/>
              </w:rPr>
            </w:pPr>
            <w:r w:rsidRPr="00016793">
              <w:rPr>
                <w:szCs w:val="17"/>
              </w:rPr>
              <w:t>Statewide Recycling</w:t>
            </w:r>
          </w:p>
        </w:tc>
      </w:tr>
      <w:tr w:rsidR="00016793" w:rsidRPr="00016793" w14:paraId="2BF5A3F8" w14:textId="77777777" w:rsidTr="006F3096">
        <w:trPr>
          <w:trHeight w:val="20"/>
        </w:trPr>
        <w:tc>
          <w:tcPr>
            <w:tcW w:w="1666" w:type="pct"/>
            <w:noWrap/>
            <w:hideMark/>
          </w:tcPr>
          <w:p w14:paraId="56EF3A0D" w14:textId="77777777" w:rsidR="00016793" w:rsidRPr="00016793" w:rsidRDefault="00016793" w:rsidP="00016793">
            <w:pPr>
              <w:spacing w:after="0"/>
              <w:ind w:left="159" w:hanging="159"/>
              <w:jc w:val="left"/>
              <w:rPr>
                <w:szCs w:val="17"/>
              </w:rPr>
            </w:pPr>
            <w:r w:rsidRPr="00016793">
              <w:rPr>
                <w:szCs w:val="17"/>
              </w:rPr>
              <w:t>Victory Moonglow</w:t>
            </w:r>
          </w:p>
        </w:tc>
        <w:tc>
          <w:tcPr>
            <w:tcW w:w="454" w:type="pct"/>
            <w:noWrap/>
            <w:hideMark/>
          </w:tcPr>
          <w:p w14:paraId="3292D79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4665C37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08F051"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6F83AD3" w14:textId="77777777" w:rsidR="00016793" w:rsidRPr="00016793" w:rsidRDefault="00016793" w:rsidP="00016793">
            <w:pPr>
              <w:spacing w:after="0"/>
              <w:jc w:val="left"/>
              <w:rPr>
                <w:szCs w:val="17"/>
              </w:rPr>
            </w:pPr>
            <w:r w:rsidRPr="00016793">
              <w:rPr>
                <w:szCs w:val="17"/>
              </w:rPr>
              <w:t>Statewide Recycling</w:t>
            </w:r>
          </w:p>
        </w:tc>
      </w:tr>
      <w:tr w:rsidR="00016793" w:rsidRPr="00016793" w14:paraId="12BF660D" w14:textId="77777777" w:rsidTr="006F3096">
        <w:trPr>
          <w:trHeight w:val="20"/>
        </w:trPr>
        <w:tc>
          <w:tcPr>
            <w:tcW w:w="1666" w:type="pct"/>
            <w:noWrap/>
            <w:hideMark/>
          </w:tcPr>
          <w:p w14:paraId="09A0298E" w14:textId="77777777" w:rsidR="00016793" w:rsidRPr="00016793" w:rsidRDefault="00016793" w:rsidP="00016793">
            <w:pPr>
              <w:spacing w:after="0"/>
              <w:ind w:left="159" w:hanging="159"/>
              <w:jc w:val="left"/>
              <w:rPr>
                <w:szCs w:val="17"/>
              </w:rPr>
            </w:pPr>
            <w:r w:rsidRPr="00016793">
              <w:rPr>
                <w:szCs w:val="17"/>
              </w:rPr>
              <w:t>Victory Moving Parts</w:t>
            </w:r>
          </w:p>
        </w:tc>
        <w:tc>
          <w:tcPr>
            <w:tcW w:w="454" w:type="pct"/>
            <w:noWrap/>
            <w:hideMark/>
          </w:tcPr>
          <w:p w14:paraId="6066D27F"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63A64EE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2D6B3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776737" w14:textId="77777777" w:rsidR="00016793" w:rsidRPr="00016793" w:rsidRDefault="00016793" w:rsidP="00016793">
            <w:pPr>
              <w:spacing w:after="0"/>
              <w:jc w:val="left"/>
              <w:rPr>
                <w:szCs w:val="17"/>
              </w:rPr>
            </w:pPr>
            <w:r w:rsidRPr="00016793">
              <w:rPr>
                <w:szCs w:val="17"/>
              </w:rPr>
              <w:t>Statewide Recycling</w:t>
            </w:r>
          </w:p>
        </w:tc>
      </w:tr>
      <w:tr w:rsidR="00016793" w:rsidRPr="00016793" w14:paraId="4ACB3397" w14:textId="77777777" w:rsidTr="006F3096">
        <w:trPr>
          <w:trHeight w:val="20"/>
        </w:trPr>
        <w:tc>
          <w:tcPr>
            <w:tcW w:w="1666" w:type="pct"/>
            <w:noWrap/>
            <w:hideMark/>
          </w:tcPr>
          <w:p w14:paraId="53BAB59F" w14:textId="77777777" w:rsidR="00016793" w:rsidRPr="00016793" w:rsidRDefault="00016793" w:rsidP="00016793">
            <w:pPr>
              <w:spacing w:after="0"/>
              <w:ind w:left="159" w:hanging="159"/>
              <w:jc w:val="left"/>
              <w:rPr>
                <w:szCs w:val="17"/>
              </w:rPr>
            </w:pPr>
            <w:r w:rsidRPr="00016793">
              <w:rPr>
                <w:szCs w:val="17"/>
              </w:rPr>
              <w:t>Victory Old Horzontal</w:t>
            </w:r>
          </w:p>
        </w:tc>
        <w:tc>
          <w:tcPr>
            <w:tcW w:w="454" w:type="pct"/>
            <w:noWrap/>
            <w:hideMark/>
          </w:tcPr>
          <w:p w14:paraId="3CD677BE"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ABC8BD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E4D8C7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011ED5A" w14:textId="77777777" w:rsidR="00016793" w:rsidRPr="00016793" w:rsidRDefault="00016793" w:rsidP="00016793">
            <w:pPr>
              <w:spacing w:after="0"/>
              <w:jc w:val="left"/>
              <w:rPr>
                <w:szCs w:val="17"/>
              </w:rPr>
            </w:pPr>
            <w:r w:rsidRPr="00016793">
              <w:rPr>
                <w:szCs w:val="17"/>
              </w:rPr>
              <w:t>Statewide Recycling</w:t>
            </w:r>
          </w:p>
        </w:tc>
      </w:tr>
      <w:tr w:rsidR="00016793" w:rsidRPr="00016793" w14:paraId="7B4A2E6A" w14:textId="77777777" w:rsidTr="006F3096">
        <w:trPr>
          <w:trHeight w:val="20"/>
        </w:trPr>
        <w:tc>
          <w:tcPr>
            <w:tcW w:w="1666" w:type="pct"/>
            <w:noWrap/>
            <w:hideMark/>
          </w:tcPr>
          <w:p w14:paraId="708713E7" w14:textId="77777777" w:rsidR="00016793" w:rsidRPr="00016793" w:rsidRDefault="00016793" w:rsidP="00016793">
            <w:pPr>
              <w:spacing w:after="0"/>
              <w:ind w:left="159" w:hanging="159"/>
              <w:jc w:val="left"/>
              <w:rPr>
                <w:szCs w:val="17"/>
              </w:rPr>
            </w:pPr>
            <w:r w:rsidRPr="00016793">
              <w:rPr>
                <w:szCs w:val="17"/>
              </w:rPr>
              <w:t>Victory Prima Pils</w:t>
            </w:r>
          </w:p>
        </w:tc>
        <w:tc>
          <w:tcPr>
            <w:tcW w:w="454" w:type="pct"/>
            <w:noWrap/>
            <w:hideMark/>
          </w:tcPr>
          <w:p w14:paraId="0913698D"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8C4F79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75B9D5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0AF2C7B" w14:textId="77777777" w:rsidR="00016793" w:rsidRPr="00016793" w:rsidRDefault="00016793" w:rsidP="00016793">
            <w:pPr>
              <w:spacing w:after="0"/>
              <w:jc w:val="left"/>
              <w:rPr>
                <w:szCs w:val="17"/>
              </w:rPr>
            </w:pPr>
            <w:r w:rsidRPr="00016793">
              <w:rPr>
                <w:szCs w:val="17"/>
              </w:rPr>
              <w:t>Statewide Recycling</w:t>
            </w:r>
          </w:p>
        </w:tc>
      </w:tr>
      <w:tr w:rsidR="00016793" w:rsidRPr="00016793" w14:paraId="21160323" w14:textId="77777777" w:rsidTr="006F3096">
        <w:trPr>
          <w:trHeight w:val="20"/>
        </w:trPr>
        <w:tc>
          <w:tcPr>
            <w:tcW w:w="1666" w:type="pct"/>
            <w:noWrap/>
            <w:hideMark/>
          </w:tcPr>
          <w:p w14:paraId="67E3A080" w14:textId="77777777" w:rsidR="00016793" w:rsidRPr="00016793" w:rsidRDefault="00016793" w:rsidP="00016793">
            <w:pPr>
              <w:spacing w:after="0"/>
              <w:ind w:left="159" w:hanging="159"/>
              <w:jc w:val="left"/>
              <w:rPr>
                <w:szCs w:val="17"/>
              </w:rPr>
            </w:pPr>
            <w:r w:rsidRPr="00016793">
              <w:rPr>
                <w:szCs w:val="17"/>
              </w:rPr>
              <w:t>Victory Prima Pils</w:t>
            </w:r>
          </w:p>
        </w:tc>
        <w:tc>
          <w:tcPr>
            <w:tcW w:w="454" w:type="pct"/>
            <w:noWrap/>
            <w:hideMark/>
          </w:tcPr>
          <w:p w14:paraId="2291426B"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39ADB64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836662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9F903DD" w14:textId="77777777" w:rsidR="00016793" w:rsidRPr="00016793" w:rsidRDefault="00016793" w:rsidP="00016793">
            <w:pPr>
              <w:spacing w:after="0"/>
              <w:jc w:val="left"/>
              <w:rPr>
                <w:szCs w:val="17"/>
              </w:rPr>
            </w:pPr>
            <w:r w:rsidRPr="00016793">
              <w:rPr>
                <w:szCs w:val="17"/>
              </w:rPr>
              <w:t>Statewide Recycling</w:t>
            </w:r>
          </w:p>
        </w:tc>
      </w:tr>
      <w:tr w:rsidR="00016793" w:rsidRPr="00016793" w14:paraId="41EC69A8" w14:textId="77777777" w:rsidTr="006F3096">
        <w:trPr>
          <w:trHeight w:val="20"/>
        </w:trPr>
        <w:tc>
          <w:tcPr>
            <w:tcW w:w="1666" w:type="pct"/>
            <w:noWrap/>
            <w:hideMark/>
          </w:tcPr>
          <w:p w14:paraId="648324FD" w14:textId="77777777" w:rsidR="00016793" w:rsidRPr="00016793" w:rsidRDefault="00016793" w:rsidP="00016793">
            <w:pPr>
              <w:spacing w:after="0"/>
              <w:ind w:left="159" w:hanging="159"/>
              <w:jc w:val="left"/>
              <w:rPr>
                <w:szCs w:val="17"/>
              </w:rPr>
            </w:pPr>
            <w:r w:rsidRPr="00016793">
              <w:rPr>
                <w:szCs w:val="17"/>
              </w:rPr>
              <w:t>Victory Red Thunder</w:t>
            </w:r>
          </w:p>
        </w:tc>
        <w:tc>
          <w:tcPr>
            <w:tcW w:w="454" w:type="pct"/>
            <w:noWrap/>
            <w:hideMark/>
          </w:tcPr>
          <w:p w14:paraId="162EDE7F"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F1A66C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2E5ECC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9B9A499" w14:textId="77777777" w:rsidR="00016793" w:rsidRPr="00016793" w:rsidRDefault="00016793" w:rsidP="00016793">
            <w:pPr>
              <w:spacing w:after="0"/>
              <w:jc w:val="left"/>
              <w:rPr>
                <w:szCs w:val="17"/>
              </w:rPr>
            </w:pPr>
            <w:r w:rsidRPr="00016793">
              <w:rPr>
                <w:szCs w:val="17"/>
              </w:rPr>
              <w:t>Statewide Recycling</w:t>
            </w:r>
          </w:p>
        </w:tc>
      </w:tr>
      <w:tr w:rsidR="00016793" w:rsidRPr="00016793" w14:paraId="0EB25325" w14:textId="77777777" w:rsidTr="006F3096">
        <w:trPr>
          <w:trHeight w:val="20"/>
        </w:trPr>
        <w:tc>
          <w:tcPr>
            <w:tcW w:w="1666" w:type="pct"/>
            <w:noWrap/>
            <w:hideMark/>
          </w:tcPr>
          <w:p w14:paraId="259E3756" w14:textId="77777777" w:rsidR="00016793" w:rsidRPr="00016793" w:rsidRDefault="00016793" w:rsidP="00016793">
            <w:pPr>
              <w:spacing w:after="0"/>
              <w:ind w:left="159" w:hanging="159"/>
              <w:jc w:val="left"/>
              <w:rPr>
                <w:szCs w:val="17"/>
              </w:rPr>
            </w:pPr>
            <w:r w:rsidRPr="00016793">
              <w:rPr>
                <w:szCs w:val="17"/>
              </w:rPr>
              <w:t>Victory Summer Love</w:t>
            </w:r>
          </w:p>
        </w:tc>
        <w:tc>
          <w:tcPr>
            <w:tcW w:w="454" w:type="pct"/>
            <w:noWrap/>
            <w:hideMark/>
          </w:tcPr>
          <w:p w14:paraId="41BDA7E6"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23DEEB3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9F33DF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39D9036" w14:textId="77777777" w:rsidR="00016793" w:rsidRPr="00016793" w:rsidRDefault="00016793" w:rsidP="00016793">
            <w:pPr>
              <w:spacing w:after="0"/>
              <w:jc w:val="left"/>
              <w:rPr>
                <w:szCs w:val="17"/>
              </w:rPr>
            </w:pPr>
            <w:r w:rsidRPr="00016793">
              <w:rPr>
                <w:szCs w:val="17"/>
              </w:rPr>
              <w:t>Statewide Recycling</w:t>
            </w:r>
          </w:p>
        </w:tc>
      </w:tr>
      <w:tr w:rsidR="00016793" w:rsidRPr="00016793" w14:paraId="2554A120" w14:textId="77777777" w:rsidTr="006F3096">
        <w:trPr>
          <w:trHeight w:val="20"/>
        </w:trPr>
        <w:tc>
          <w:tcPr>
            <w:tcW w:w="1666" w:type="pct"/>
            <w:noWrap/>
            <w:hideMark/>
          </w:tcPr>
          <w:p w14:paraId="6A2C58A7" w14:textId="77777777" w:rsidR="00016793" w:rsidRPr="00016793" w:rsidRDefault="00016793" w:rsidP="00016793">
            <w:pPr>
              <w:spacing w:after="0"/>
              <w:ind w:left="159" w:hanging="159"/>
              <w:jc w:val="left"/>
              <w:rPr>
                <w:szCs w:val="17"/>
              </w:rPr>
            </w:pPr>
            <w:r w:rsidRPr="00016793">
              <w:rPr>
                <w:szCs w:val="17"/>
              </w:rPr>
              <w:t>Victory Summer Love</w:t>
            </w:r>
          </w:p>
        </w:tc>
        <w:tc>
          <w:tcPr>
            <w:tcW w:w="454" w:type="pct"/>
            <w:noWrap/>
            <w:hideMark/>
          </w:tcPr>
          <w:p w14:paraId="4251F0EF"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5C94DAB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5985D4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140283E" w14:textId="77777777" w:rsidR="00016793" w:rsidRPr="00016793" w:rsidRDefault="00016793" w:rsidP="00016793">
            <w:pPr>
              <w:spacing w:after="0"/>
              <w:jc w:val="left"/>
              <w:rPr>
                <w:szCs w:val="17"/>
              </w:rPr>
            </w:pPr>
            <w:r w:rsidRPr="00016793">
              <w:rPr>
                <w:szCs w:val="17"/>
              </w:rPr>
              <w:t>Statewide Recycling</w:t>
            </w:r>
          </w:p>
        </w:tc>
      </w:tr>
      <w:tr w:rsidR="00016793" w:rsidRPr="00016793" w14:paraId="03D8A9F2" w14:textId="77777777" w:rsidTr="006F3096">
        <w:trPr>
          <w:trHeight w:val="20"/>
        </w:trPr>
        <w:tc>
          <w:tcPr>
            <w:tcW w:w="1666" w:type="pct"/>
            <w:noWrap/>
            <w:hideMark/>
          </w:tcPr>
          <w:p w14:paraId="3AB610DB" w14:textId="77777777" w:rsidR="00016793" w:rsidRPr="00016793" w:rsidRDefault="00016793" w:rsidP="00016793">
            <w:pPr>
              <w:spacing w:after="0"/>
              <w:ind w:left="159" w:hanging="159"/>
              <w:jc w:val="left"/>
              <w:rPr>
                <w:szCs w:val="17"/>
              </w:rPr>
            </w:pPr>
            <w:r w:rsidRPr="00016793">
              <w:rPr>
                <w:szCs w:val="17"/>
              </w:rPr>
              <w:t>Victory Summer Love</w:t>
            </w:r>
          </w:p>
        </w:tc>
        <w:tc>
          <w:tcPr>
            <w:tcW w:w="454" w:type="pct"/>
            <w:noWrap/>
            <w:hideMark/>
          </w:tcPr>
          <w:p w14:paraId="75B17F4A"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356D430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B0406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3A45EE0" w14:textId="77777777" w:rsidR="00016793" w:rsidRPr="00016793" w:rsidRDefault="00016793" w:rsidP="00016793">
            <w:pPr>
              <w:spacing w:after="0"/>
              <w:jc w:val="left"/>
              <w:rPr>
                <w:szCs w:val="17"/>
              </w:rPr>
            </w:pPr>
            <w:r w:rsidRPr="00016793">
              <w:rPr>
                <w:szCs w:val="17"/>
              </w:rPr>
              <w:t>Statewide Recycling</w:t>
            </w:r>
          </w:p>
        </w:tc>
      </w:tr>
      <w:tr w:rsidR="00016793" w:rsidRPr="00016793" w14:paraId="38AEDC7F" w14:textId="77777777" w:rsidTr="006F3096">
        <w:trPr>
          <w:trHeight w:val="20"/>
        </w:trPr>
        <w:tc>
          <w:tcPr>
            <w:tcW w:w="1666" w:type="pct"/>
            <w:noWrap/>
            <w:hideMark/>
          </w:tcPr>
          <w:p w14:paraId="29FC520D" w14:textId="77777777" w:rsidR="00016793" w:rsidRPr="00016793" w:rsidRDefault="00016793" w:rsidP="00016793">
            <w:pPr>
              <w:spacing w:after="0"/>
              <w:ind w:left="159" w:hanging="159"/>
              <w:jc w:val="left"/>
              <w:rPr>
                <w:szCs w:val="17"/>
              </w:rPr>
            </w:pPr>
            <w:r w:rsidRPr="00016793">
              <w:rPr>
                <w:szCs w:val="17"/>
              </w:rPr>
              <w:t>Victory Swing</w:t>
            </w:r>
          </w:p>
        </w:tc>
        <w:tc>
          <w:tcPr>
            <w:tcW w:w="454" w:type="pct"/>
            <w:noWrap/>
            <w:hideMark/>
          </w:tcPr>
          <w:p w14:paraId="4FE48BD9"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DD5D67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91ED9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C53DF6A" w14:textId="77777777" w:rsidR="00016793" w:rsidRPr="00016793" w:rsidRDefault="00016793" w:rsidP="00016793">
            <w:pPr>
              <w:spacing w:after="0"/>
              <w:jc w:val="left"/>
              <w:rPr>
                <w:szCs w:val="17"/>
              </w:rPr>
            </w:pPr>
            <w:r w:rsidRPr="00016793">
              <w:rPr>
                <w:szCs w:val="17"/>
              </w:rPr>
              <w:t>Statewide Recycling</w:t>
            </w:r>
          </w:p>
        </w:tc>
      </w:tr>
      <w:tr w:rsidR="00016793" w:rsidRPr="00016793" w14:paraId="7A676DE8" w14:textId="77777777" w:rsidTr="006F3096">
        <w:trPr>
          <w:trHeight w:val="20"/>
        </w:trPr>
        <w:tc>
          <w:tcPr>
            <w:tcW w:w="1666" w:type="pct"/>
            <w:noWrap/>
            <w:hideMark/>
          </w:tcPr>
          <w:p w14:paraId="274DB8B3" w14:textId="77777777" w:rsidR="00016793" w:rsidRPr="00016793" w:rsidRDefault="00016793" w:rsidP="00016793">
            <w:pPr>
              <w:spacing w:after="0"/>
              <w:ind w:left="159" w:hanging="159"/>
              <w:jc w:val="left"/>
              <w:rPr>
                <w:szCs w:val="17"/>
              </w:rPr>
            </w:pPr>
            <w:r w:rsidRPr="00016793">
              <w:rPr>
                <w:szCs w:val="17"/>
              </w:rPr>
              <w:t>Victory Swing</w:t>
            </w:r>
          </w:p>
        </w:tc>
        <w:tc>
          <w:tcPr>
            <w:tcW w:w="454" w:type="pct"/>
            <w:noWrap/>
            <w:hideMark/>
          </w:tcPr>
          <w:p w14:paraId="6BB36638"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5C655F37"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80297F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68D00E0" w14:textId="77777777" w:rsidR="00016793" w:rsidRPr="00016793" w:rsidRDefault="00016793" w:rsidP="00016793">
            <w:pPr>
              <w:spacing w:after="0"/>
              <w:jc w:val="left"/>
              <w:rPr>
                <w:szCs w:val="17"/>
              </w:rPr>
            </w:pPr>
            <w:r w:rsidRPr="00016793">
              <w:rPr>
                <w:szCs w:val="17"/>
              </w:rPr>
              <w:t>Statewide Recycling</w:t>
            </w:r>
          </w:p>
        </w:tc>
      </w:tr>
      <w:tr w:rsidR="00016793" w:rsidRPr="00016793" w14:paraId="0E1AF4DD" w14:textId="77777777" w:rsidTr="006F3096">
        <w:trPr>
          <w:trHeight w:val="20"/>
        </w:trPr>
        <w:tc>
          <w:tcPr>
            <w:tcW w:w="1666" w:type="pct"/>
            <w:noWrap/>
            <w:hideMark/>
          </w:tcPr>
          <w:p w14:paraId="6CF069FF" w14:textId="77777777" w:rsidR="00016793" w:rsidRPr="00016793" w:rsidRDefault="00016793" w:rsidP="00016793">
            <w:pPr>
              <w:spacing w:after="0"/>
              <w:ind w:left="159" w:hanging="159"/>
              <w:jc w:val="left"/>
              <w:rPr>
                <w:szCs w:val="17"/>
              </w:rPr>
            </w:pPr>
            <w:r w:rsidRPr="00016793">
              <w:rPr>
                <w:szCs w:val="17"/>
              </w:rPr>
              <w:t>Victory Swing</w:t>
            </w:r>
          </w:p>
        </w:tc>
        <w:tc>
          <w:tcPr>
            <w:tcW w:w="454" w:type="pct"/>
            <w:noWrap/>
            <w:hideMark/>
          </w:tcPr>
          <w:p w14:paraId="5E1F3A45" w14:textId="77777777" w:rsidR="00016793" w:rsidRPr="00016793" w:rsidRDefault="00016793" w:rsidP="00016793">
            <w:pPr>
              <w:spacing w:after="0"/>
              <w:ind w:right="170"/>
              <w:jc w:val="right"/>
              <w:rPr>
                <w:szCs w:val="17"/>
              </w:rPr>
            </w:pPr>
            <w:r w:rsidRPr="00016793">
              <w:rPr>
                <w:szCs w:val="17"/>
              </w:rPr>
              <w:t>354ml</w:t>
            </w:r>
          </w:p>
        </w:tc>
        <w:tc>
          <w:tcPr>
            <w:tcW w:w="531" w:type="pct"/>
            <w:noWrap/>
            <w:hideMark/>
          </w:tcPr>
          <w:p w14:paraId="6F0B52C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073F4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B790E01" w14:textId="77777777" w:rsidR="00016793" w:rsidRPr="00016793" w:rsidRDefault="00016793" w:rsidP="00016793">
            <w:pPr>
              <w:spacing w:after="0"/>
              <w:jc w:val="left"/>
              <w:rPr>
                <w:szCs w:val="17"/>
              </w:rPr>
            </w:pPr>
            <w:r w:rsidRPr="00016793">
              <w:rPr>
                <w:szCs w:val="17"/>
              </w:rPr>
              <w:t>Statewide Recycling</w:t>
            </w:r>
          </w:p>
        </w:tc>
      </w:tr>
      <w:tr w:rsidR="00016793" w:rsidRPr="00016793" w14:paraId="14746E98" w14:textId="77777777" w:rsidTr="006F3096">
        <w:trPr>
          <w:trHeight w:val="20"/>
        </w:trPr>
        <w:tc>
          <w:tcPr>
            <w:tcW w:w="1666" w:type="pct"/>
            <w:noWrap/>
            <w:hideMark/>
          </w:tcPr>
          <w:p w14:paraId="3B30741D" w14:textId="77777777" w:rsidR="00016793" w:rsidRPr="00016793" w:rsidRDefault="00016793" w:rsidP="00016793">
            <w:pPr>
              <w:spacing w:after="0"/>
              <w:ind w:left="159" w:hanging="159"/>
              <w:jc w:val="left"/>
              <w:rPr>
                <w:szCs w:val="17"/>
              </w:rPr>
            </w:pPr>
            <w:r w:rsidRPr="00016793">
              <w:rPr>
                <w:szCs w:val="17"/>
              </w:rPr>
              <w:t>Victory Twelve</w:t>
            </w:r>
          </w:p>
        </w:tc>
        <w:tc>
          <w:tcPr>
            <w:tcW w:w="454" w:type="pct"/>
            <w:noWrap/>
            <w:hideMark/>
          </w:tcPr>
          <w:p w14:paraId="4CE34E5B"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4741E06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49FBF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5365C8" w14:textId="77777777" w:rsidR="00016793" w:rsidRPr="00016793" w:rsidRDefault="00016793" w:rsidP="00016793">
            <w:pPr>
              <w:spacing w:after="0"/>
              <w:jc w:val="left"/>
              <w:rPr>
                <w:szCs w:val="17"/>
              </w:rPr>
            </w:pPr>
            <w:r w:rsidRPr="00016793">
              <w:rPr>
                <w:szCs w:val="17"/>
              </w:rPr>
              <w:t>Statewide Recycling</w:t>
            </w:r>
          </w:p>
        </w:tc>
      </w:tr>
      <w:tr w:rsidR="00016793" w:rsidRPr="00016793" w14:paraId="3768B00F" w14:textId="77777777" w:rsidTr="006F3096">
        <w:trPr>
          <w:trHeight w:val="20"/>
        </w:trPr>
        <w:tc>
          <w:tcPr>
            <w:tcW w:w="1666" w:type="pct"/>
            <w:noWrap/>
            <w:hideMark/>
          </w:tcPr>
          <w:p w14:paraId="51C374E4" w14:textId="77777777" w:rsidR="00016793" w:rsidRPr="00016793" w:rsidRDefault="00016793" w:rsidP="00016793">
            <w:pPr>
              <w:spacing w:after="0"/>
              <w:ind w:left="159" w:hanging="159"/>
              <w:jc w:val="left"/>
              <w:rPr>
                <w:szCs w:val="17"/>
              </w:rPr>
            </w:pPr>
            <w:r w:rsidRPr="00016793">
              <w:rPr>
                <w:szCs w:val="17"/>
              </w:rPr>
              <w:t>Victory V12</w:t>
            </w:r>
          </w:p>
        </w:tc>
        <w:tc>
          <w:tcPr>
            <w:tcW w:w="454" w:type="pct"/>
            <w:noWrap/>
            <w:hideMark/>
          </w:tcPr>
          <w:p w14:paraId="5268271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00B09C8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2710A6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5AA0AB0" w14:textId="77777777" w:rsidR="00016793" w:rsidRPr="00016793" w:rsidRDefault="00016793" w:rsidP="00016793">
            <w:pPr>
              <w:spacing w:after="0"/>
              <w:jc w:val="left"/>
              <w:rPr>
                <w:szCs w:val="17"/>
              </w:rPr>
            </w:pPr>
            <w:r w:rsidRPr="00016793">
              <w:rPr>
                <w:szCs w:val="17"/>
              </w:rPr>
              <w:t>Statewide Recycling</w:t>
            </w:r>
          </w:p>
        </w:tc>
      </w:tr>
      <w:tr w:rsidR="00016793" w:rsidRPr="00016793" w14:paraId="0389A03E" w14:textId="77777777" w:rsidTr="006F3096">
        <w:trPr>
          <w:trHeight w:val="20"/>
        </w:trPr>
        <w:tc>
          <w:tcPr>
            <w:tcW w:w="1666" w:type="pct"/>
            <w:noWrap/>
            <w:hideMark/>
          </w:tcPr>
          <w:p w14:paraId="4636EE6D" w14:textId="77777777" w:rsidR="00016793" w:rsidRPr="00016793" w:rsidRDefault="00016793" w:rsidP="00016793">
            <w:pPr>
              <w:spacing w:after="0"/>
              <w:ind w:left="159" w:hanging="159"/>
              <w:jc w:val="left"/>
              <w:rPr>
                <w:szCs w:val="17"/>
              </w:rPr>
            </w:pPr>
            <w:r w:rsidRPr="00016793">
              <w:rPr>
                <w:szCs w:val="17"/>
              </w:rPr>
              <w:t>Victory Victory Lager</w:t>
            </w:r>
          </w:p>
        </w:tc>
        <w:tc>
          <w:tcPr>
            <w:tcW w:w="454" w:type="pct"/>
            <w:noWrap/>
            <w:hideMark/>
          </w:tcPr>
          <w:p w14:paraId="4465ABF5"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0B82A0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D451E4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FA8386D" w14:textId="77777777" w:rsidR="00016793" w:rsidRPr="00016793" w:rsidRDefault="00016793" w:rsidP="00016793">
            <w:pPr>
              <w:spacing w:after="0"/>
              <w:jc w:val="left"/>
              <w:rPr>
                <w:szCs w:val="17"/>
              </w:rPr>
            </w:pPr>
            <w:r w:rsidRPr="00016793">
              <w:rPr>
                <w:szCs w:val="17"/>
              </w:rPr>
              <w:t>Statewide Recycling</w:t>
            </w:r>
          </w:p>
        </w:tc>
      </w:tr>
      <w:tr w:rsidR="00016793" w:rsidRPr="00016793" w14:paraId="7199FF11" w14:textId="77777777" w:rsidTr="006F3096">
        <w:trPr>
          <w:trHeight w:val="20"/>
        </w:trPr>
        <w:tc>
          <w:tcPr>
            <w:tcW w:w="1666" w:type="pct"/>
            <w:noWrap/>
            <w:hideMark/>
          </w:tcPr>
          <w:p w14:paraId="51D51A8D" w14:textId="77777777" w:rsidR="00016793" w:rsidRPr="00016793" w:rsidRDefault="00016793" w:rsidP="00016793">
            <w:pPr>
              <w:spacing w:after="0"/>
              <w:ind w:left="159" w:hanging="159"/>
              <w:jc w:val="left"/>
              <w:rPr>
                <w:szCs w:val="17"/>
              </w:rPr>
            </w:pPr>
            <w:r w:rsidRPr="00016793">
              <w:rPr>
                <w:szCs w:val="17"/>
              </w:rPr>
              <w:lastRenderedPageBreak/>
              <w:t>Victory Vital IPA</w:t>
            </w:r>
          </w:p>
        </w:tc>
        <w:tc>
          <w:tcPr>
            <w:tcW w:w="454" w:type="pct"/>
            <w:noWrap/>
            <w:hideMark/>
          </w:tcPr>
          <w:p w14:paraId="77687D9E"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7EA813E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1110685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D7FF9AC" w14:textId="77777777" w:rsidR="00016793" w:rsidRPr="00016793" w:rsidRDefault="00016793" w:rsidP="00016793">
            <w:pPr>
              <w:spacing w:after="0"/>
              <w:jc w:val="left"/>
              <w:rPr>
                <w:szCs w:val="17"/>
              </w:rPr>
            </w:pPr>
            <w:r w:rsidRPr="00016793">
              <w:rPr>
                <w:szCs w:val="17"/>
              </w:rPr>
              <w:t>Statewide Recycling</w:t>
            </w:r>
          </w:p>
        </w:tc>
      </w:tr>
      <w:tr w:rsidR="00016793" w:rsidRPr="00016793" w14:paraId="68DF76D8" w14:textId="77777777" w:rsidTr="006F3096">
        <w:trPr>
          <w:trHeight w:val="20"/>
        </w:trPr>
        <w:tc>
          <w:tcPr>
            <w:tcW w:w="1666" w:type="pct"/>
            <w:noWrap/>
            <w:hideMark/>
          </w:tcPr>
          <w:p w14:paraId="3BDB293C" w14:textId="77777777" w:rsidR="00016793" w:rsidRPr="00016793" w:rsidRDefault="00016793" w:rsidP="00016793">
            <w:pPr>
              <w:spacing w:after="0"/>
              <w:ind w:left="159" w:hanging="159"/>
              <w:jc w:val="left"/>
              <w:rPr>
                <w:szCs w:val="17"/>
              </w:rPr>
            </w:pPr>
            <w:r w:rsidRPr="00016793">
              <w:rPr>
                <w:szCs w:val="17"/>
              </w:rPr>
              <w:t>Victory White Monkey</w:t>
            </w:r>
          </w:p>
        </w:tc>
        <w:tc>
          <w:tcPr>
            <w:tcW w:w="454" w:type="pct"/>
            <w:noWrap/>
            <w:hideMark/>
          </w:tcPr>
          <w:p w14:paraId="61C9B897"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12BB51E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40A9C2"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6BD57D6" w14:textId="77777777" w:rsidR="00016793" w:rsidRPr="00016793" w:rsidRDefault="00016793" w:rsidP="00016793">
            <w:pPr>
              <w:spacing w:after="0"/>
              <w:jc w:val="left"/>
              <w:rPr>
                <w:szCs w:val="17"/>
              </w:rPr>
            </w:pPr>
            <w:r w:rsidRPr="00016793">
              <w:rPr>
                <w:szCs w:val="17"/>
              </w:rPr>
              <w:t>Statewide Recycling</w:t>
            </w:r>
          </w:p>
        </w:tc>
      </w:tr>
      <w:tr w:rsidR="00016793" w:rsidRPr="00016793" w14:paraId="37639C5C" w14:textId="77777777" w:rsidTr="006F3096">
        <w:trPr>
          <w:trHeight w:val="20"/>
        </w:trPr>
        <w:tc>
          <w:tcPr>
            <w:tcW w:w="1666" w:type="pct"/>
            <w:noWrap/>
            <w:hideMark/>
          </w:tcPr>
          <w:p w14:paraId="5FDF2EF5" w14:textId="77777777" w:rsidR="00016793" w:rsidRPr="00016793" w:rsidRDefault="00016793" w:rsidP="00016793">
            <w:pPr>
              <w:spacing w:after="0"/>
              <w:ind w:left="159" w:hanging="159"/>
              <w:jc w:val="left"/>
              <w:rPr>
                <w:szCs w:val="17"/>
              </w:rPr>
            </w:pPr>
            <w:r w:rsidRPr="00016793">
              <w:rPr>
                <w:szCs w:val="17"/>
              </w:rPr>
              <w:t>Victory Wild Devil</w:t>
            </w:r>
          </w:p>
        </w:tc>
        <w:tc>
          <w:tcPr>
            <w:tcW w:w="454" w:type="pct"/>
            <w:noWrap/>
            <w:hideMark/>
          </w:tcPr>
          <w:p w14:paraId="10195BD3"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37E479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32675D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5841699" w14:textId="77777777" w:rsidR="00016793" w:rsidRPr="00016793" w:rsidRDefault="00016793" w:rsidP="00016793">
            <w:pPr>
              <w:spacing w:after="0"/>
              <w:jc w:val="left"/>
              <w:rPr>
                <w:szCs w:val="17"/>
              </w:rPr>
            </w:pPr>
            <w:r w:rsidRPr="00016793">
              <w:rPr>
                <w:szCs w:val="17"/>
              </w:rPr>
              <w:t>Statewide Recycling</w:t>
            </w:r>
          </w:p>
        </w:tc>
      </w:tr>
      <w:tr w:rsidR="00016793" w:rsidRPr="00016793" w14:paraId="4DA9BB26" w14:textId="77777777" w:rsidTr="006F3096">
        <w:trPr>
          <w:trHeight w:val="20"/>
        </w:trPr>
        <w:tc>
          <w:tcPr>
            <w:tcW w:w="1666" w:type="pct"/>
            <w:noWrap/>
            <w:hideMark/>
          </w:tcPr>
          <w:p w14:paraId="037258C8" w14:textId="77777777" w:rsidR="00016793" w:rsidRPr="00016793" w:rsidRDefault="00016793" w:rsidP="00016793">
            <w:pPr>
              <w:spacing w:after="0"/>
              <w:ind w:left="159" w:hanging="159"/>
              <w:jc w:val="left"/>
              <w:rPr>
                <w:szCs w:val="17"/>
              </w:rPr>
            </w:pPr>
            <w:r w:rsidRPr="00016793">
              <w:rPr>
                <w:szCs w:val="17"/>
              </w:rPr>
              <w:t>Victory Winter Cheer</w:t>
            </w:r>
          </w:p>
        </w:tc>
        <w:tc>
          <w:tcPr>
            <w:tcW w:w="454" w:type="pct"/>
            <w:noWrap/>
            <w:hideMark/>
          </w:tcPr>
          <w:p w14:paraId="54C49E96"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1604C79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069E9A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0A35D143" w14:textId="77777777" w:rsidR="00016793" w:rsidRPr="00016793" w:rsidRDefault="00016793" w:rsidP="00016793">
            <w:pPr>
              <w:spacing w:after="0"/>
              <w:jc w:val="left"/>
              <w:rPr>
                <w:szCs w:val="17"/>
              </w:rPr>
            </w:pPr>
            <w:r w:rsidRPr="00016793">
              <w:rPr>
                <w:szCs w:val="17"/>
              </w:rPr>
              <w:t>Statewide Recycling</w:t>
            </w:r>
          </w:p>
        </w:tc>
      </w:tr>
      <w:tr w:rsidR="00016793" w:rsidRPr="00016793" w14:paraId="39E1A0A0" w14:textId="77777777" w:rsidTr="006F3096">
        <w:trPr>
          <w:trHeight w:val="20"/>
        </w:trPr>
        <w:tc>
          <w:tcPr>
            <w:tcW w:w="1666" w:type="pct"/>
            <w:noWrap/>
            <w:hideMark/>
          </w:tcPr>
          <w:p w14:paraId="037D8969" w14:textId="77777777" w:rsidR="00016793" w:rsidRPr="00016793" w:rsidRDefault="00016793" w:rsidP="00016793">
            <w:pPr>
              <w:spacing w:after="0"/>
              <w:ind w:left="159" w:hanging="159"/>
              <w:jc w:val="left"/>
              <w:rPr>
                <w:szCs w:val="17"/>
              </w:rPr>
            </w:pPr>
            <w:r w:rsidRPr="00016793">
              <w:rPr>
                <w:szCs w:val="17"/>
              </w:rPr>
              <w:t>Victory Yakima Glory</w:t>
            </w:r>
          </w:p>
        </w:tc>
        <w:tc>
          <w:tcPr>
            <w:tcW w:w="454" w:type="pct"/>
            <w:noWrap/>
            <w:hideMark/>
          </w:tcPr>
          <w:p w14:paraId="020D2424" w14:textId="77777777" w:rsidR="00016793" w:rsidRPr="00016793" w:rsidRDefault="00016793" w:rsidP="00016793">
            <w:pPr>
              <w:spacing w:after="0"/>
              <w:ind w:right="170"/>
              <w:jc w:val="right"/>
              <w:rPr>
                <w:szCs w:val="17"/>
              </w:rPr>
            </w:pPr>
            <w:r w:rsidRPr="00016793">
              <w:rPr>
                <w:szCs w:val="17"/>
              </w:rPr>
              <w:t>650ml</w:t>
            </w:r>
          </w:p>
        </w:tc>
        <w:tc>
          <w:tcPr>
            <w:tcW w:w="531" w:type="pct"/>
            <w:noWrap/>
            <w:hideMark/>
          </w:tcPr>
          <w:p w14:paraId="4D3025E3"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B2A40C5"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F03A51A" w14:textId="77777777" w:rsidR="00016793" w:rsidRPr="00016793" w:rsidRDefault="00016793" w:rsidP="00016793">
            <w:pPr>
              <w:spacing w:after="0"/>
              <w:jc w:val="left"/>
              <w:rPr>
                <w:szCs w:val="17"/>
              </w:rPr>
            </w:pPr>
            <w:r w:rsidRPr="00016793">
              <w:rPr>
                <w:szCs w:val="17"/>
              </w:rPr>
              <w:t>Statewide Recycling</w:t>
            </w:r>
          </w:p>
        </w:tc>
      </w:tr>
      <w:tr w:rsidR="00016793" w:rsidRPr="00016793" w14:paraId="7814AF17" w14:textId="77777777" w:rsidTr="006F3096">
        <w:trPr>
          <w:trHeight w:val="20"/>
        </w:trPr>
        <w:tc>
          <w:tcPr>
            <w:tcW w:w="1666" w:type="pct"/>
            <w:noWrap/>
            <w:hideMark/>
          </w:tcPr>
          <w:p w14:paraId="1FDBED39" w14:textId="77777777" w:rsidR="00016793" w:rsidRPr="00016793" w:rsidRDefault="00016793" w:rsidP="00016793">
            <w:pPr>
              <w:spacing w:after="0"/>
              <w:ind w:left="159" w:hanging="159"/>
              <w:jc w:val="left"/>
              <w:rPr>
                <w:szCs w:val="17"/>
              </w:rPr>
            </w:pPr>
            <w:r w:rsidRPr="00016793">
              <w:rPr>
                <w:szCs w:val="17"/>
              </w:rPr>
              <w:t>Wild Beer Co Bibble</w:t>
            </w:r>
          </w:p>
        </w:tc>
        <w:tc>
          <w:tcPr>
            <w:tcW w:w="454" w:type="pct"/>
            <w:noWrap/>
            <w:hideMark/>
          </w:tcPr>
          <w:p w14:paraId="5328680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02C3AA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BD2C52D"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FE32523" w14:textId="77777777" w:rsidR="00016793" w:rsidRPr="00016793" w:rsidRDefault="00016793" w:rsidP="00016793">
            <w:pPr>
              <w:spacing w:after="0"/>
              <w:jc w:val="left"/>
              <w:rPr>
                <w:szCs w:val="17"/>
              </w:rPr>
            </w:pPr>
            <w:r w:rsidRPr="00016793">
              <w:rPr>
                <w:szCs w:val="17"/>
              </w:rPr>
              <w:t>Statewide Recycling</w:t>
            </w:r>
          </w:p>
        </w:tc>
      </w:tr>
      <w:tr w:rsidR="00016793" w:rsidRPr="00016793" w14:paraId="77278FA5" w14:textId="77777777" w:rsidTr="006F3096">
        <w:trPr>
          <w:trHeight w:val="20"/>
        </w:trPr>
        <w:tc>
          <w:tcPr>
            <w:tcW w:w="1666" w:type="pct"/>
            <w:noWrap/>
            <w:hideMark/>
          </w:tcPr>
          <w:p w14:paraId="4C8DFD77" w14:textId="77777777" w:rsidR="00016793" w:rsidRPr="00016793" w:rsidRDefault="00016793" w:rsidP="00016793">
            <w:pPr>
              <w:spacing w:after="0"/>
              <w:ind w:left="159" w:hanging="159"/>
              <w:jc w:val="left"/>
              <w:rPr>
                <w:szCs w:val="17"/>
              </w:rPr>
            </w:pPr>
            <w:r w:rsidRPr="00016793">
              <w:rPr>
                <w:szCs w:val="17"/>
              </w:rPr>
              <w:t>Wild Beer Co Brett Brett DIPA</w:t>
            </w:r>
          </w:p>
        </w:tc>
        <w:tc>
          <w:tcPr>
            <w:tcW w:w="454" w:type="pct"/>
            <w:noWrap/>
            <w:hideMark/>
          </w:tcPr>
          <w:p w14:paraId="7E419EA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670B0D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C3CA3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D5A9589" w14:textId="77777777" w:rsidR="00016793" w:rsidRPr="00016793" w:rsidRDefault="00016793" w:rsidP="00016793">
            <w:pPr>
              <w:spacing w:after="0"/>
              <w:jc w:val="left"/>
              <w:rPr>
                <w:szCs w:val="17"/>
              </w:rPr>
            </w:pPr>
            <w:r w:rsidRPr="00016793">
              <w:rPr>
                <w:szCs w:val="17"/>
              </w:rPr>
              <w:t>Statewide Recycling</w:t>
            </w:r>
          </w:p>
        </w:tc>
      </w:tr>
      <w:tr w:rsidR="00016793" w:rsidRPr="00016793" w14:paraId="3DABF092" w14:textId="77777777" w:rsidTr="006F3096">
        <w:trPr>
          <w:trHeight w:val="20"/>
        </w:trPr>
        <w:tc>
          <w:tcPr>
            <w:tcW w:w="1666" w:type="pct"/>
            <w:noWrap/>
            <w:hideMark/>
          </w:tcPr>
          <w:p w14:paraId="43BE95D7" w14:textId="77777777" w:rsidR="00016793" w:rsidRPr="00016793" w:rsidRDefault="00016793" w:rsidP="00016793">
            <w:pPr>
              <w:spacing w:after="0"/>
              <w:ind w:left="159" w:hanging="159"/>
              <w:jc w:val="left"/>
              <w:rPr>
                <w:szCs w:val="17"/>
              </w:rPr>
            </w:pPr>
            <w:r w:rsidRPr="00016793">
              <w:rPr>
                <w:szCs w:val="17"/>
              </w:rPr>
              <w:t>Wild Beer Co Evolver IPA</w:t>
            </w:r>
          </w:p>
        </w:tc>
        <w:tc>
          <w:tcPr>
            <w:tcW w:w="454" w:type="pct"/>
            <w:noWrap/>
            <w:hideMark/>
          </w:tcPr>
          <w:p w14:paraId="01873E5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C6F2BE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FF516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863F49C" w14:textId="77777777" w:rsidR="00016793" w:rsidRPr="00016793" w:rsidRDefault="00016793" w:rsidP="00016793">
            <w:pPr>
              <w:spacing w:after="0"/>
              <w:jc w:val="left"/>
              <w:rPr>
                <w:szCs w:val="17"/>
              </w:rPr>
            </w:pPr>
            <w:r w:rsidRPr="00016793">
              <w:rPr>
                <w:szCs w:val="17"/>
              </w:rPr>
              <w:t>Statewide Recycling</w:t>
            </w:r>
          </w:p>
        </w:tc>
      </w:tr>
      <w:tr w:rsidR="00016793" w:rsidRPr="00016793" w14:paraId="32FE1844" w14:textId="77777777" w:rsidTr="006F3096">
        <w:trPr>
          <w:trHeight w:val="20"/>
        </w:trPr>
        <w:tc>
          <w:tcPr>
            <w:tcW w:w="1666" w:type="pct"/>
            <w:noWrap/>
            <w:hideMark/>
          </w:tcPr>
          <w:p w14:paraId="0838DA19" w14:textId="77777777" w:rsidR="00016793" w:rsidRPr="00016793" w:rsidRDefault="00016793" w:rsidP="00016793">
            <w:pPr>
              <w:spacing w:after="0"/>
              <w:ind w:left="159" w:hanging="159"/>
              <w:jc w:val="left"/>
              <w:rPr>
                <w:szCs w:val="17"/>
              </w:rPr>
            </w:pPr>
            <w:r w:rsidRPr="00016793">
              <w:rPr>
                <w:szCs w:val="17"/>
              </w:rPr>
              <w:t>Wild Beer Co Fresh</w:t>
            </w:r>
          </w:p>
        </w:tc>
        <w:tc>
          <w:tcPr>
            <w:tcW w:w="454" w:type="pct"/>
            <w:noWrap/>
            <w:hideMark/>
          </w:tcPr>
          <w:p w14:paraId="0813A86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52F6D0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766C93"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53024BC" w14:textId="77777777" w:rsidR="00016793" w:rsidRPr="00016793" w:rsidRDefault="00016793" w:rsidP="00016793">
            <w:pPr>
              <w:spacing w:after="0"/>
              <w:jc w:val="left"/>
              <w:rPr>
                <w:szCs w:val="17"/>
              </w:rPr>
            </w:pPr>
            <w:r w:rsidRPr="00016793">
              <w:rPr>
                <w:szCs w:val="17"/>
              </w:rPr>
              <w:t>Statewide Recycling</w:t>
            </w:r>
          </w:p>
        </w:tc>
      </w:tr>
      <w:tr w:rsidR="00016793" w:rsidRPr="00016793" w14:paraId="0F0841E1" w14:textId="77777777" w:rsidTr="006F3096">
        <w:trPr>
          <w:trHeight w:val="20"/>
        </w:trPr>
        <w:tc>
          <w:tcPr>
            <w:tcW w:w="1666" w:type="pct"/>
            <w:noWrap/>
            <w:hideMark/>
          </w:tcPr>
          <w:p w14:paraId="58F5A59E" w14:textId="77777777" w:rsidR="00016793" w:rsidRPr="00016793" w:rsidRDefault="00016793" w:rsidP="00016793">
            <w:pPr>
              <w:spacing w:after="0"/>
              <w:ind w:left="159" w:hanging="159"/>
              <w:jc w:val="left"/>
              <w:rPr>
                <w:szCs w:val="17"/>
              </w:rPr>
            </w:pPr>
            <w:r w:rsidRPr="00016793">
              <w:rPr>
                <w:szCs w:val="17"/>
              </w:rPr>
              <w:t>Wild Beer Co Fresh</w:t>
            </w:r>
          </w:p>
        </w:tc>
        <w:tc>
          <w:tcPr>
            <w:tcW w:w="454" w:type="pct"/>
            <w:noWrap/>
            <w:hideMark/>
          </w:tcPr>
          <w:p w14:paraId="62DF9216"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5F44137"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676B20B"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29952BF" w14:textId="77777777" w:rsidR="00016793" w:rsidRPr="00016793" w:rsidRDefault="00016793" w:rsidP="00016793">
            <w:pPr>
              <w:spacing w:after="0"/>
              <w:jc w:val="left"/>
              <w:rPr>
                <w:szCs w:val="17"/>
              </w:rPr>
            </w:pPr>
            <w:r w:rsidRPr="00016793">
              <w:rPr>
                <w:szCs w:val="17"/>
              </w:rPr>
              <w:t>Statewide Recycling</w:t>
            </w:r>
          </w:p>
        </w:tc>
      </w:tr>
      <w:tr w:rsidR="00016793" w:rsidRPr="00016793" w14:paraId="57F01600" w14:textId="77777777" w:rsidTr="006F3096">
        <w:trPr>
          <w:trHeight w:val="20"/>
        </w:trPr>
        <w:tc>
          <w:tcPr>
            <w:tcW w:w="1666" w:type="pct"/>
            <w:noWrap/>
            <w:hideMark/>
          </w:tcPr>
          <w:p w14:paraId="4AD41C12" w14:textId="77777777" w:rsidR="00016793" w:rsidRPr="00016793" w:rsidRDefault="00016793" w:rsidP="00016793">
            <w:pPr>
              <w:spacing w:after="0"/>
              <w:ind w:left="159" w:hanging="159"/>
              <w:jc w:val="left"/>
              <w:rPr>
                <w:szCs w:val="17"/>
              </w:rPr>
            </w:pPr>
            <w:r w:rsidRPr="00016793">
              <w:rPr>
                <w:szCs w:val="17"/>
              </w:rPr>
              <w:t>Wild Beer Co Limited Edition</w:t>
            </w:r>
          </w:p>
        </w:tc>
        <w:tc>
          <w:tcPr>
            <w:tcW w:w="454" w:type="pct"/>
            <w:noWrap/>
            <w:hideMark/>
          </w:tcPr>
          <w:p w14:paraId="4645B56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B4C381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10626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2D9C1576" w14:textId="77777777" w:rsidR="00016793" w:rsidRPr="00016793" w:rsidRDefault="00016793" w:rsidP="00016793">
            <w:pPr>
              <w:spacing w:after="0"/>
              <w:jc w:val="left"/>
              <w:rPr>
                <w:szCs w:val="17"/>
              </w:rPr>
            </w:pPr>
            <w:r w:rsidRPr="00016793">
              <w:rPr>
                <w:szCs w:val="17"/>
              </w:rPr>
              <w:t>Statewide Recycling</w:t>
            </w:r>
          </w:p>
        </w:tc>
      </w:tr>
      <w:tr w:rsidR="00016793" w:rsidRPr="00016793" w14:paraId="58E1C24C" w14:textId="77777777" w:rsidTr="006F3096">
        <w:trPr>
          <w:trHeight w:val="20"/>
        </w:trPr>
        <w:tc>
          <w:tcPr>
            <w:tcW w:w="1666" w:type="pct"/>
            <w:noWrap/>
            <w:hideMark/>
          </w:tcPr>
          <w:p w14:paraId="3088D871" w14:textId="77777777" w:rsidR="00016793" w:rsidRPr="00016793" w:rsidRDefault="00016793" w:rsidP="00016793">
            <w:pPr>
              <w:spacing w:after="0"/>
              <w:ind w:left="159" w:hanging="159"/>
              <w:jc w:val="left"/>
              <w:rPr>
                <w:szCs w:val="17"/>
              </w:rPr>
            </w:pPr>
            <w:r w:rsidRPr="00016793">
              <w:rPr>
                <w:szCs w:val="17"/>
              </w:rPr>
              <w:t>Wild Beer Co Madness IPA</w:t>
            </w:r>
          </w:p>
        </w:tc>
        <w:tc>
          <w:tcPr>
            <w:tcW w:w="454" w:type="pct"/>
            <w:noWrap/>
            <w:hideMark/>
          </w:tcPr>
          <w:p w14:paraId="0CE423B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73C0EC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610EC6C"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24AC12E" w14:textId="77777777" w:rsidR="00016793" w:rsidRPr="00016793" w:rsidRDefault="00016793" w:rsidP="00016793">
            <w:pPr>
              <w:spacing w:after="0"/>
              <w:jc w:val="left"/>
              <w:rPr>
                <w:szCs w:val="17"/>
              </w:rPr>
            </w:pPr>
            <w:r w:rsidRPr="00016793">
              <w:rPr>
                <w:szCs w:val="17"/>
              </w:rPr>
              <w:t>Statewide Recycling</w:t>
            </w:r>
          </w:p>
        </w:tc>
      </w:tr>
      <w:tr w:rsidR="00016793" w:rsidRPr="00016793" w14:paraId="423414F7" w14:textId="77777777" w:rsidTr="006F3096">
        <w:trPr>
          <w:trHeight w:val="20"/>
        </w:trPr>
        <w:tc>
          <w:tcPr>
            <w:tcW w:w="1666" w:type="pct"/>
            <w:noWrap/>
            <w:hideMark/>
          </w:tcPr>
          <w:p w14:paraId="67E7CD7A" w14:textId="77777777" w:rsidR="00016793" w:rsidRPr="00016793" w:rsidRDefault="00016793" w:rsidP="00016793">
            <w:pPr>
              <w:spacing w:after="0"/>
              <w:ind w:left="159" w:hanging="159"/>
              <w:jc w:val="left"/>
              <w:rPr>
                <w:szCs w:val="17"/>
              </w:rPr>
            </w:pPr>
            <w:r w:rsidRPr="00016793">
              <w:rPr>
                <w:szCs w:val="17"/>
              </w:rPr>
              <w:t>Wild Beer Co Madness IPA</w:t>
            </w:r>
          </w:p>
        </w:tc>
        <w:tc>
          <w:tcPr>
            <w:tcW w:w="454" w:type="pct"/>
            <w:noWrap/>
            <w:hideMark/>
          </w:tcPr>
          <w:p w14:paraId="42C2A26D"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FDE1906"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4672C476"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BE7AF12" w14:textId="77777777" w:rsidR="00016793" w:rsidRPr="00016793" w:rsidRDefault="00016793" w:rsidP="00016793">
            <w:pPr>
              <w:spacing w:after="0"/>
              <w:jc w:val="left"/>
              <w:rPr>
                <w:szCs w:val="17"/>
              </w:rPr>
            </w:pPr>
            <w:r w:rsidRPr="00016793">
              <w:rPr>
                <w:szCs w:val="17"/>
              </w:rPr>
              <w:t>Statewide Recycling</w:t>
            </w:r>
          </w:p>
        </w:tc>
      </w:tr>
      <w:tr w:rsidR="00016793" w:rsidRPr="00016793" w14:paraId="41899340" w14:textId="77777777" w:rsidTr="006F3096">
        <w:trPr>
          <w:trHeight w:val="20"/>
        </w:trPr>
        <w:tc>
          <w:tcPr>
            <w:tcW w:w="1666" w:type="pct"/>
            <w:noWrap/>
            <w:hideMark/>
          </w:tcPr>
          <w:p w14:paraId="63150FE2" w14:textId="77777777" w:rsidR="00016793" w:rsidRPr="00016793" w:rsidRDefault="00016793" w:rsidP="00016793">
            <w:pPr>
              <w:spacing w:after="0"/>
              <w:ind w:left="159" w:hanging="159"/>
              <w:jc w:val="left"/>
              <w:rPr>
                <w:szCs w:val="17"/>
              </w:rPr>
            </w:pPr>
            <w:r w:rsidRPr="00016793">
              <w:rPr>
                <w:szCs w:val="17"/>
              </w:rPr>
              <w:t>Wild Beer Co Millionaire</w:t>
            </w:r>
          </w:p>
        </w:tc>
        <w:tc>
          <w:tcPr>
            <w:tcW w:w="454" w:type="pct"/>
            <w:noWrap/>
            <w:hideMark/>
          </w:tcPr>
          <w:p w14:paraId="3A0F4E3C"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839144F"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0CD039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40FE9D0" w14:textId="77777777" w:rsidR="00016793" w:rsidRPr="00016793" w:rsidRDefault="00016793" w:rsidP="00016793">
            <w:pPr>
              <w:spacing w:after="0"/>
              <w:jc w:val="left"/>
              <w:rPr>
                <w:szCs w:val="17"/>
              </w:rPr>
            </w:pPr>
            <w:r w:rsidRPr="00016793">
              <w:rPr>
                <w:szCs w:val="17"/>
              </w:rPr>
              <w:t>Statewide Recycling</w:t>
            </w:r>
          </w:p>
        </w:tc>
      </w:tr>
      <w:tr w:rsidR="00016793" w:rsidRPr="00016793" w14:paraId="6678B656" w14:textId="77777777" w:rsidTr="006F3096">
        <w:trPr>
          <w:trHeight w:val="20"/>
        </w:trPr>
        <w:tc>
          <w:tcPr>
            <w:tcW w:w="1666" w:type="pct"/>
            <w:noWrap/>
            <w:hideMark/>
          </w:tcPr>
          <w:p w14:paraId="55E2CB0D" w14:textId="77777777" w:rsidR="00016793" w:rsidRPr="00016793" w:rsidRDefault="00016793" w:rsidP="00016793">
            <w:pPr>
              <w:spacing w:after="0"/>
              <w:ind w:left="159" w:hanging="159"/>
              <w:jc w:val="left"/>
              <w:rPr>
                <w:szCs w:val="17"/>
              </w:rPr>
            </w:pPr>
            <w:r w:rsidRPr="00016793">
              <w:rPr>
                <w:szCs w:val="17"/>
              </w:rPr>
              <w:t>Wild Beer Co Modus Operandi</w:t>
            </w:r>
          </w:p>
        </w:tc>
        <w:tc>
          <w:tcPr>
            <w:tcW w:w="454" w:type="pct"/>
            <w:noWrap/>
            <w:hideMark/>
          </w:tcPr>
          <w:p w14:paraId="7894928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6C638F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D83E8D8"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38887837" w14:textId="77777777" w:rsidR="00016793" w:rsidRPr="00016793" w:rsidRDefault="00016793" w:rsidP="00016793">
            <w:pPr>
              <w:spacing w:after="0"/>
              <w:jc w:val="left"/>
              <w:rPr>
                <w:szCs w:val="17"/>
              </w:rPr>
            </w:pPr>
            <w:r w:rsidRPr="00016793">
              <w:rPr>
                <w:szCs w:val="17"/>
              </w:rPr>
              <w:t>Statewide Recycling</w:t>
            </w:r>
          </w:p>
        </w:tc>
      </w:tr>
      <w:tr w:rsidR="00016793" w:rsidRPr="00016793" w14:paraId="409E2CB1" w14:textId="77777777" w:rsidTr="006F3096">
        <w:trPr>
          <w:trHeight w:val="20"/>
        </w:trPr>
        <w:tc>
          <w:tcPr>
            <w:tcW w:w="1666" w:type="pct"/>
            <w:noWrap/>
            <w:hideMark/>
          </w:tcPr>
          <w:p w14:paraId="3FF7F1B6" w14:textId="77777777" w:rsidR="00016793" w:rsidRPr="00016793" w:rsidRDefault="00016793" w:rsidP="00016793">
            <w:pPr>
              <w:spacing w:after="0"/>
              <w:ind w:left="159" w:hanging="159"/>
              <w:jc w:val="left"/>
              <w:rPr>
                <w:szCs w:val="17"/>
              </w:rPr>
            </w:pPr>
            <w:r w:rsidRPr="00016793">
              <w:rPr>
                <w:szCs w:val="17"/>
              </w:rPr>
              <w:t>Wild Beer Co Ninkasi</w:t>
            </w:r>
          </w:p>
        </w:tc>
        <w:tc>
          <w:tcPr>
            <w:tcW w:w="454" w:type="pct"/>
            <w:noWrap/>
            <w:hideMark/>
          </w:tcPr>
          <w:p w14:paraId="26009F3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0E9FC5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B82883F"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9B1AF48" w14:textId="77777777" w:rsidR="00016793" w:rsidRPr="00016793" w:rsidRDefault="00016793" w:rsidP="00016793">
            <w:pPr>
              <w:spacing w:after="0"/>
              <w:jc w:val="left"/>
              <w:rPr>
                <w:szCs w:val="17"/>
              </w:rPr>
            </w:pPr>
            <w:r w:rsidRPr="00016793">
              <w:rPr>
                <w:szCs w:val="17"/>
              </w:rPr>
              <w:t>Statewide Recycling</w:t>
            </w:r>
          </w:p>
        </w:tc>
      </w:tr>
      <w:tr w:rsidR="00016793" w:rsidRPr="00016793" w14:paraId="0E98409C" w14:textId="77777777" w:rsidTr="006F3096">
        <w:trPr>
          <w:trHeight w:val="20"/>
        </w:trPr>
        <w:tc>
          <w:tcPr>
            <w:tcW w:w="1666" w:type="pct"/>
            <w:noWrap/>
            <w:hideMark/>
          </w:tcPr>
          <w:p w14:paraId="0F25680F" w14:textId="77777777" w:rsidR="00016793" w:rsidRPr="00016793" w:rsidRDefault="00016793" w:rsidP="00016793">
            <w:pPr>
              <w:spacing w:after="0"/>
              <w:ind w:left="159" w:hanging="159"/>
              <w:jc w:val="left"/>
              <w:rPr>
                <w:szCs w:val="17"/>
              </w:rPr>
            </w:pPr>
            <w:r w:rsidRPr="00016793">
              <w:rPr>
                <w:szCs w:val="17"/>
              </w:rPr>
              <w:t>Wild Beer Co Sleepy Lemons</w:t>
            </w:r>
          </w:p>
        </w:tc>
        <w:tc>
          <w:tcPr>
            <w:tcW w:w="454" w:type="pct"/>
            <w:noWrap/>
            <w:hideMark/>
          </w:tcPr>
          <w:p w14:paraId="2915AE3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FC83D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FF5F88A"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A4CC7C3" w14:textId="77777777" w:rsidR="00016793" w:rsidRPr="00016793" w:rsidRDefault="00016793" w:rsidP="00016793">
            <w:pPr>
              <w:spacing w:after="0"/>
              <w:jc w:val="left"/>
              <w:rPr>
                <w:szCs w:val="17"/>
              </w:rPr>
            </w:pPr>
            <w:r w:rsidRPr="00016793">
              <w:rPr>
                <w:szCs w:val="17"/>
              </w:rPr>
              <w:t>Statewide Recycling</w:t>
            </w:r>
          </w:p>
        </w:tc>
      </w:tr>
      <w:tr w:rsidR="00016793" w:rsidRPr="00016793" w14:paraId="597BB8A2" w14:textId="77777777" w:rsidTr="006F3096">
        <w:trPr>
          <w:trHeight w:val="20"/>
        </w:trPr>
        <w:tc>
          <w:tcPr>
            <w:tcW w:w="1666" w:type="pct"/>
            <w:noWrap/>
            <w:hideMark/>
          </w:tcPr>
          <w:p w14:paraId="01F36011" w14:textId="77777777" w:rsidR="00016793" w:rsidRPr="00016793" w:rsidRDefault="00016793" w:rsidP="00016793">
            <w:pPr>
              <w:spacing w:after="0"/>
              <w:ind w:left="159" w:hanging="159"/>
              <w:jc w:val="left"/>
              <w:rPr>
                <w:szCs w:val="17"/>
              </w:rPr>
            </w:pPr>
            <w:r w:rsidRPr="00016793">
              <w:rPr>
                <w:szCs w:val="17"/>
              </w:rPr>
              <w:t>Wild Beer Co Somerset Wild</w:t>
            </w:r>
          </w:p>
        </w:tc>
        <w:tc>
          <w:tcPr>
            <w:tcW w:w="454" w:type="pct"/>
            <w:noWrap/>
            <w:hideMark/>
          </w:tcPr>
          <w:p w14:paraId="70B912E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7177155"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96377A9"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67F2678F" w14:textId="77777777" w:rsidR="00016793" w:rsidRPr="00016793" w:rsidRDefault="00016793" w:rsidP="00016793">
            <w:pPr>
              <w:spacing w:after="0"/>
              <w:jc w:val="left"/>
              <w:rPr>
                <w:szCs w:val="17"/>
              </w:rPr>
            </w:pPr>
            <w:r w:rsidRPr="00016793">
              <w:rPr>
                <w:szCs w:val="17"/>
              </w:rPr>
              <w:t>Statewide Recycling</w:t>
            </w:r>
          </w:p>
        </w:tc>
      </w:tr>
      <w:tr w:rsidR="00016793" w:rsidRPr="00016793" w14:paraId="48BC7A39" w14:textId="77777777" w:rsidTr="006F3096">
        <w:trPr>
          <w:trHeight w:val="20"/>
        </w:trPr>
        <w:tc>
          <w:tcPr>
            <w:tcW w:w="1666" w:type="pct"/>
            <w:noWrap/>
            <w:hideMark/>
          </w:tcPr>
          <w:p w14:paraId="7A66F6F7" w14:textId="77777777" w:rsidR="00016793" w:rsidRPr="00016793" w:rsidRDefault="00016793" w:rsidP="00016793">
            <w:pPr>
              <w:spacing w:after="0"/>
              <w:ind w:left="159" w:hanging="159"/>
              <w:jc w:val="left"/>
              <w:rPr>
                <w:szCs w:val="17"/>
              </w:rPr>
            </w:pPr>
            <w:r w:rsidRPr="00016793">
              <w:rPr>
                <w:szCs w:val="17"/>
              </w:rPr>
              <w:t>Wild Beer Co Sourdough</w:t>
            </w:r>
          </w:p>
        </w:tc>
        <w:tc>
          <w:tcPr>
            <w:tcW w:w="454" w:type="pct"/>
            <w:noWrap/>
            <w:hideMark/>
          </w:tcPr>
          <w:p w14:paraId="5B1D52F2"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F03F97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6850A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58E79E9B" w14:textId="77777777" w:rsidR="00016793" w:rsidRPr="00016793" w:rsidRDefault="00016793" w:rsidP="00016793">
            <w:pPr>
              <w:spacing w:after="0"/>
              <w:jc w:val="left"/>
              <w:rPr>
                <w:szCs w:val="17"/>
              </w:rPr>
            </w:pPr>
            <w:r w:rsidRPr="00016793">
              <w:rPr>
                <w:szCs w:val="17"/>
              </w:rPr>
              <w:t>Statewide Recycling</w:t>
            </w:r>
          </w:p>
        </w:tc>
      </w:tr>
      <w:tr w:rsidR="00016793" w:rsidRPr="00016793" w14:paraId="0A64BF42" w14:textId="77777777" w:rsidTr="006F3096">
        <w:trPr>
          <w:trHeight w:val="20"/>
        </w:trPr>
        <w:tc>
          <w:tcPr>
            <w:tcW w:w="1666" w:type="pct"/>
            <w:noWrap/>
            <w:hideMark/>
          </w:tcPr>
          <w:p w14:paraId="01A9B55A" w14:textId="77777777" w:rsidR="00016793" w:rsidRPr="00016793" w:rsidRDefault="00016793" w:rsidP="00016793">
            <w:pPr>
              <w:spacing w:after="0"/>
              <w:ind w:left="159" w:hanging="159"/>
              <w:jc w:val="left"/>
              <w:rPr>
                <w:szCs w:val="17"/>
              </w:rPr>
            </w:pPr>
            <w:r w:rsidRPr="00016793">
              <w:rPr>
                <w:szCs w:val="17"/>
              </w:rPr>
              <w:t>Wild Beer Co The Blend</w:t>
            </w:r>
          </w:p>
        </w:tc>
        <w:tc>
          <w:tcPr>
            <w:tcW w:w="454" w:type="pct"/>
            <w:noWrap/>
            <w:hideMark/>
          </w:tcPr>
          <w:p w14:paraId="669EEC99"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9E79E8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5BA348E"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137F0162" w14:textId="77777777" w:rsidR="00016793" w:rsidRPr="00016793" w:rsidRDefault="00016793" w:rsidP="00016793">
            <w:pPr>
              <w:spacing w:after="0"/>
              <w:jc w:val="left"/>
              <w:rPr>
                <w:szCs w:val="17"/>
              </w:rPr>
            </w:pPr>
            <w:r w:rsidRPr="00016793">
              <w:rPr>
                <w:szCs w:val="17"/>
              </w:rPr>
              <w:t>Statewide Recycling</w:t>
            </w:r>
          </w:p>
        </w:tc>
      </w:tr>
      <w:tr w:rsidR="00016793" w:rsidRPr="00016793" w14:paraId="7C39C87F" w14:textId="77777777" w:rsidTr="006F3096">
        <w:trPr>
          <w:trHeight w:val="20"/>
        </w:trPr>
        <w:tc>
          <w:tcPr>
            <w:tcW w:w="1666" w:type="pct"/>
            <w:noWrap/>
            <w:hideMark/>
          </w:tcPr>
          <w:p w14:paraId="5609F25C" w14:textId="77777777" w:rsidR="00016793" w:rsidRPr="00016793" w:rsidRDefault="00016793" w:rsidP="00016793">
            <w:pPr>
              <w:spacing w:after="0"/>
              <w:ind w:left="159" w:hanging="159"/>
              <w:jc w:val="left"/>
              <w:rPr>
                <w:szCs w:val="17"/>
              </w:rPr>
            </w:pPr>
            <w:r w:rsidRPr="00016793">
              <w:rPr>
                <w:szCs w:val="17"/>
              </w:rPr>
              <w:t>Wild Beer Co Wild Goose Chase</w:t>
            </w:r>
          </w:p>
        </w:tc>
        <w:tc>
          <w:tcPr>
            <w:tcW w:w="454" w:type="pct"/>
            <w:noWrap/>
            <w:hideMark/>
          </w:tcPr>
          <w:p w14:paraId="56A393C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C6929C2"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973E9F7"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7EE3978C" w14:textId="77777777" w:rsidR="00016793" w:rsidRPr="00016793" w:rsidRDefault="00016793" w:rsidP="00016793">
            <w:pPr>
              <w:spacing w:after="0"/>
              <w:jc w:val="left"/>
              <w:rPr>
                <w:szCs w:val="17"/>
              </w:rPr>
            </w:pPr>
            <w:r w:rsidRPr="00016793">
              <w:rPr>
                <w:szCs w:val="17"/>
              </w:rPr>
              <w:t>Statewide Recycling</w:t>
            </w:r>
          </w:p>
        </w:tc>
      </w:tr>
      <w:tr w:rsidR="00016793" w:rsidRPr="00016793" w14:paraId="53777108" w14:textId="77777777" w:rsidTr="006F3096">
        <w:trPr>
          <w:trHeight w:val="20"/>
        </w:trPr>
        <w:tc>
          <w:tcPr>
            <w:tcW w:w="1666" w:type="pct"/>
            <w:noWrap/>
            <w:hideMark/>
          </w:tcPr>
          <w:p w14:paraId="4FCDAD0B" w14:textId="77777777" w:rsidR="00016793" w:rsidRPr="00016793" w:rsidRDefault="00016793" w:rsidP="00016793">
            <w:pPr>
              <w:spacing w:after="0"/>
              <w:ind w:left="159" w:hanging="159"/>
              <w:jc w:val="left"/>
              <w:rPr>
                <w:szCs w:val="17"/>
              </w:rPr>
            </w:pPr>
            <w:r w:rsidRPr="00016793">
              <w:rPr>
                <w:szCs w:val="17"/>
              </w:rPr>
              <w:t>Wild Beer Co Wildebeest</w:t>
            </w:r>
          </w:p>
        </w:tc>
        <w:tc>
          <w:tcPr>
            <w:tcW w:w="454" w:type="pct"/>
            <w:noWrap/>
            <w:hideMark/>
          </w:tcPr>
          <w:p w14:paraId="2074510B"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955E8D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FD34644" w14:textId="77777777" w:rsidR="00016793" w:rsidRPr="00016793" w:rsidRDefault="00016793" w:rsidP="00016793">
            <w:pPr>
              <w:spacing w:after="0"/>
              <w:ind w:left="159" w:right="113" w:hanging="159"/>
              <w:jc w:val="left"/>
              <w:rPr>
                <w:szCs w:val="17"/>
              </w:rPr>
            </w:pPr>
            <w:r w:rsidRPr="00016793">
              <w:rPr>
                <w:spacing w:val="-4"/>
                <w:szCs w:val="17"/>
              </w:rPr>
              <w:t>Safe Hands t/as Experience It/Birra Italiana</w:t>
            </w:r>
          </w:p>
        </w:tc>
        <w:tc>
          <w:tcPr>
            <w:tcW w:w="759" w:type="pct"/>
            <w:noWrap/>
            <w:hideMark/>
          </w:tcPr>
          <w:p w14:paraId="473B92B1" w14:textId="77777777" w:rsidR="00016793" w:rsidRPr="00016793" w:rsidRDefault="00016793" w:rsidP="00016793">
            <w:pPr>
              <w:spacing w:after="0"/>
              <w:jc w:val="left"/>
              <w:rPr>
                <w:szCs w:val="17"/>
              </w:rPr>
            </w:pPr>
            <w:r w:rsidRPr="00016793">
              <w:rPr>
                <w:szCs w:val="17"/>
              </w:rPr>
              <w:t>Statewide Recycling</w:t>
            </w:r>
          </w:p>
        </w:tc>
      </w:tr>
      <w:tr w:rsidR="00016793" w:rsidRPr="00016793" w14:paraId="68E2B3F8" w14:textId="77777777" w:rsidTr="006F3096">
        <w:trPr>
          <w:trHeight w:val="20"/>
        </w:trPr>
        <w:tc>
          <w:tcPr>
            <w:tcW w:w="1666" w:type="pct"/>
            <w:noWrap/>
            <w:hideMark/>
          </w:tcPr>
          <w:p w14:paraId="28382CDB" w14:textId="77777777" w:rsidR="00016793" w:rsidRPr="00016793" w:rsidRDefault="00016793" w:rsidP="00016793">
            <w:pPr>
              <w:spacing w:after="0"/>
              <w:ind w:left="159" w:hanging="159"/>
              <w:jc w:val="left"/>
              <w:rPr>
                <w:szCs w:val="17"/>
              </w:rPr>
            </w:pPr>
            <w:r w:rsidRPr="00016793">
              <w:rPr>
                <w:szCs w:val="17"/>
              </w:rPr>
              <w:t>IZZ! Cocktail Company Passionfruit Mojito IZZ! Rum Blended With Passionfruit + Lime + Mint Low Sugar</w:t>
            </w:r>
          </w:p>
        </w:tc>
        <w:tc>
          <w:tcPr>
            <w:tcW w:w="454" w:type="pct"/>
            <w:noWrap/>
            <w:hideMark/>
          </w:tcPr>
          <w:p w14:paraId="0E1D851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D8740F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8D3D809"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2213B3BA" w14:textId="77777777" w:rsidR="00016793" w:rsidRPr="00016793" w:rsidRDefault="00016793" w:rsidP="00016793">
            <w:pPr>
              <w:spacing w:after="0"/>
              <w:jc w:val="left"/>
              <w:rPr>
                <w:szCs w:val="17"/>
              </w:rPr>
            </w:pPr>
            <w:r w:rsidRPr="00016793">
              <w:rPr>
                <w:szCs w:val="17"/>
              </w:rPr>
              <w:t>Statewide Recycling</w:t>
            </w:r>
          </w:p>
        </w:tc>
      </w:tr>
      <w:tr w:rsidR="00016793" w:rsidRPr="00016793" w14:paraId="796588DB" w14:textId="77777777" w:rsidTr="006F3096">
        <w:trPr>
          <w:trHeight w:val="20"/>
        </w:trPr>
        <w:tc>
          <w:tcPr>
            <w:tcW w:w="1666" w:type="pct"/>
            <w:noWrap/>
            <w:hideMark/>
          </w:tcPr>
          <w:p w14:paraId="5C1F2348" w14:textId="77777777" w:rsidR="00016793" w:rsidRPr="00016793" w:rsidRDefault="00016793" w:rsidP="00016793">
            <w:pPr>
              <w:spacing w:after="0"/>
              <w:ind w:left="159" w:hanging="159"/>
              <w:jc w:val="left"/>
              <w:rPr>
                <w:szCs w:val="17"/>
              </w:rPr>
            </w:pPr>
            <w:r w:rsidRPr="00016793">
              <w:rPr>
                <w:szCs w:val="17"/>
              </w:rPr>
              <w:t>IZZ! Cocktail Company Sparkling Strawberry Daiquiri IZZ! Rum Blended With Strawberry + Lime Low Sugar</w:t>
            </w:r>
          </w:p>
        </w:tc>
        <w:tc>
          <w:tcPr>
            <w:tcW w:w="454" w:type="pct"/>
            <w:noWrap/>
            <w:hideMark/>
          </w:tcPr>
          <w:p w14:paraId="31997A7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67FC03F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4A31FC2B"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7AA3CFBD" w14:textId="77777777" w:rsidR="00016793" w:rsidRPr="00016793" w:rsidRDefault="00016793" w:rsidP="00016793">
            <w:pPr>
              <w:spacing w:after="0"/>
              <w:jc w:val="left"/>
              <w:rPr>
                <w:szCs w:val="17"/>
              </w:rPr>
            </w:pPr>
            <w:r w:rsidRPr="00016793">
              <w:rPr>
                <w:szCs w:val="17"/>
              </w:rPr>
              <w:t>Statewide Recycling</w:t>
            </w:r>
          </w:p>
        </w:tc>
      </w:tr>
      <w:tr w:rsidR="00016793" w:rsidRPr="00016793" w14:paraId="3596CB48" w14:textId="77777777" w:rsidTr="006F3096">
        <w:trPr>
          <w:trHeight w:val="20"/>
        </w:trPr>
        <w:tc>
          <w:tcPr>
            <w:tcW w:w="1666" w:type="pct"/>
            <w:noWrap/>
            <w:hideMark/>
          </w:tcPr>
          <w:p w14:paraId="47403BDC" w14:textId="77777777" w:rsidR="00016793" w:rsidRPr="00016793" w:rsidRDefault="00016793" w:rsidP="00016793">
            <w:pPr>
              <w:spacing w:after="0"/>
              <w:ind w:left="159" w:hanging="159"/>
              <w:jc w:val="left"/>
              <w:rPr>
                <w:szCs w:val="17"/>
              </w:rPr>
            </w:pPr>
            <w:r w:rsidRPr="00016793">
              <w:rPr>
                <w:szCs w:val="17"/>
              </w:rPr>
              <w:t>IZZ! Cocktail Company Sparkling Watermelon Margarita IZZ! Agave Spirited Blended With Watermelon + Lime + Salt Low Sugar</w:t>
            </w:r>
          </w:p>
        </w:tc>
        <w:tc>
          <w:tcPr>
            <w:tcW w:w="454" w:type="pct"/>
            <w:noWrap/>
            <w:hideMark/>
          </w:tcPr>
          <w:p w14:paraId="06453BF8"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91A52C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71E6E3F9"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41C4CA6F" w14:textId="77777777" w:rsidR="00016793" w:rsidRPr="00016793" w:rsidRDefault="00016793" w:rsidP="00016793">
            <w:pPr>
              <w:spacing w:after="0"/>
              <w:jc w:val="left"/>
              <w:rPr>
                <w:szCs w:val="17"/>
              </w:rPr>
            </w:pPr>
            <w:r w:rsidRPr="00016793">
              <w:rPr>
                <w:szCs w:val="17"/>
              </w:rPr>
              <w:t>Statewide Recycling</w:t>
            </w:r>
          </w:p>
        </w:tc>
      </w:tr>
      <w:tr w:rsidR="00016793" w:rsidRPr="00016793" w14:paraId="3AC203A1" w14:textId="77777777" w:rsidTr="006F3096">
        <w:trPr>
          <w:trHeight w:val="20"/>
        </w:trPr>
        <w:tc>
          <w:tcPr>
            <w:tcW w:w="1666" w:type="pct"/>
            <w:noWrap/>
            <w:hideMark/>
          </w:tcPr>
          <w:p w14:paraId="75016384" w14:textId="77777777" w:rsidR="00016793" w:rsidRPr="00016793" w:rsidRDefault="00016793" w:rsidP="00016793">
            <w:pPr>
              <w:spacing w:after="0"/>
              <w:ind w:left="159" w:hanging="159"/>
              <w:jc w:val="left"/>
              <w:rPr>
                <w:szCs w:val="17"/>
              </w:rPr>
            </w:pPr>
            <w:r w:rsidRPr="00016793">
              <w:rPr>
                <w:szCs w:val="17"/>
              </w:rPr>
              <w:t>Noot Classic G+T Zero Alcohol Zero Sugar With Nootropics</w:t>
            </w:r>
          </w:p>
        </w:tc>
        <w:tc>
          <w:tcPr>
            <w:tcW w:w="454" w:type="pct"/>
            <w:noWrap/>
            <w:hideMark/>
          </w:tcPr>
          <w:p w14:paraId="5153C167"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52F6F6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7D173DF"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1957075C" w14:textId="77777777" w:rsidR="00016793" w:rsidRPr="00016793" w:rsidRDefault="00016793" w:rsidP="00016793">
            <w:pPr>
              <w:spacing w:after="0"/>
              <w:jc w:val="left"/>
              <w:rPr>
                <w:szCs w:val="17"/>
              </w:rPr>
            </w:pPr>
            <w:r w:rsidRPr="00016793">
              <w:rPr>
                <w:szCs w:val="17"/>
              </w:rPr>
              <w:t>Statewide Recycling</w:t>
            </w:r>
          </w:p>
        </w:tc>
      </w:tr>
      <w:tr w:rsidR="00016793" w:rsidRPr="00016793" w14:paraId="0A0FE4E8" w14:textId="77777777" w:rsidTr="006F3096">
        <w:trPr>
          <w:trHeight w:val="20"/>
        </w:trPr>
        <w:tc>
          <w:tcPr>
            <w:tcW w:w="1666" w:type="pct"/>
            <w:noWrap/>
            <w:hideMark/>
          </w:tcPr>
          <w:p w14:paraId="4011FB99" w14:textId="77777777" w:rsidR="00016793" w:rsidRPr="00016793" w:rsidRDefault="00016793" w:rsidP="00016793">
            <w:pPr>
              <w:spacing w:after="0"/>
              <w:ind w:left="159" w:hanging="159"/>
              <w:jc w:val="left"/>
              <w:rPr>
                <w:szCs w:val="17"/>
              </w:rPr>
            </w:pPr>
            <w:r w:rsidRPr="00016793">
              <w:rPr>
                <w:szCs w:val="17"/>
              </w:rPr>
              <w:t>Noot Ginger Mule Zero Alcohol Zero Sugar With Nootropics</w:t>
            </w:r>
          </w:p>
        </w:tc>
        <w:tc>
          <w:tcPr>
            <w:tcW w:w="454" w:type="pct"/>
            <w:noWrap/>
            <w:hideMark/>
          </w:tcPr>
          <w:p w14:paraId="0CEDFAB2"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0B7378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FDA5771"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66594744" w14:textId="77777777" w:rsidR="00016793" w:rsidRPr="00016793" w:rsidRDefault="00016793" w:rsidP="00016793">
            <w:pPr>
              <w:spacing w:after="0"/>
              <w:jc w:val="left"/>
              <w:rPr>
                <w:szCs w:val="17"/>
              </w:rPr>
            </w:pPr>
            <w:r w:rsidRPr="00016793">
              <w:rPr>
                <w:szCs w:val="17"/>
              </w:rPr>
              <w:t>Statewide Recycling</w:t>
            </w:r>
          </w:p>
        </w:tc>
      </w:tr>
      <w:tr w:rsidR="00016793" w:rsidRPr="00016793" w14:paraId="49B4B27C" w14:textId="77777777" w:rsidTr="006F3096">
        <w:trPr>
          <w:trHeight w:val="20"/>
        </w:trPr>
        <w:tc>
          <w:tcPr>
            <w:tcW w:w="1666" w:type="pct"/>
            <w:noWrap/>
            <w:hideMark/>
          </w:tcPr>
          <w:p w14:paraId="1ECD4CA9" w14:textId="77777777" w:rsidR="00016793" w:rsidRPr="00016793" w:rsidRDefault="00016793" w:rsidP="00016793">
            <w:pPr>
              <w:spacing w:after="0"/>
              <w:ind w:left="159" w:hanging="159"/>
              <w:jc w:val="left"/>
              <w:rPr>
                <w:szCs w:val="17"/>
              </w:rPr>
            </w:pPr>
            <w:r w:rsidRPr="00016793">
              <w:rPr>
                <w:szCs w:val="17"/>
              </w:rPr>
              <w:t>Noot Negroni Spritz Zero Alcohol Zero Sugar With Nootropics</w:t>
            </w:r>
          </w:p>
        </w:tc>
        <w:tc>
          <w:tcPr>
            <w:tcW w:w="454" w:type="pct"/>
            <w:noWrap/>
            <w:hideMark/>
          </w:tcPr>
          <w:p w14:paraId="4502A199"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0FE38E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3D908D4"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38344E82" w14:textId="77777777" w:rsidR="00016793" w:rsidRPr="00016793" w:rsidRDefault="00016793" w:rsidP="00016793">
            <w:pPr>
              <w:spacing w:after="0"/>
              <w:jc w:val="left"/>
              <w:rPr>
                <w:szCs w:val="17"/>
              </w:rPr>
            </w:pPr>
            <w:r w:rsidRPr="00016793">
              <w:rPr>
                <w:szCs w:val="17"/>
              </w:rPr>
              <w:t>Statewide Recycling</w:t>
            </w:r>
          </w:p>
        </w:tc>
      </w:tr>
      <w:tr w:rsidR="00016793" w:rsidRPr="00016793" w14:paraId="2E569BF1" w14:textId="77777777" w:rsidTr="006F3096">
        <w:trPr>
          <w:trHeight w:val="20"/>
        </w:trPr>
        <w:tc>
          <w:tcPr>
            <w:tcW w:w="1666" w:type="pct"/>
            <w:noWrap/>
            <w:hideMark/>
          </w:tcPr>
          <w:p w14:paraId="3430100C" w14:textId="77777777" w:rsidR="00016793" w:rsidRPr="00016793" w:rsidRDefault="00016793" w:rsidP="00016793">
            <w:pPr>
              <w:spacing w:after="0"/>
              <w:ind w:left="159" w:hanging="159"/>
              <w:jc w:val="left"/>
              <w:rPr>
                <w:szCs w:val="17"/>
              </w:rPr>
            </w:pPr>
            <w:r w:rsidRPr="00016793">
              <w:rPr>
                <w:szCs w:val="17"/>
              </w:rPr>
              <w:t>Saintly Cocktail Inspired Hard Seltzer Alcoholic Sparkling Water Almighty Mojito Zero Sugar</w:t>
            </w:r>
          </w:p>
        </w:tc>
        <w:tc>
          <w:tcPr>
            <w:tcW w:w="454" w:type="pct"/>
            <w:noWrap/>
            <w:hideMark/>
          </w:tcPr>
          <w:p w14:paraId="32E45D66"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DDFDF01"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07B181C"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5D58AFA1" w14:textId="77777777" w:rsidR="00016793" w:rsidRPr="00016793" w:rsidRDefault="00016793" w:rsidP="00016793">
            <w:pPr>
              <w:spacing w:after="0"/>
              <w:jc w:val="left"/>
              <w:rPr>
                <w:szCs w:val="17"/>
              </w:rPr>
            </w:pPr>
            <w:r w:rsidRPr="00016793">
              <w:rPr>
                <w:szCs w:val="17"/>
              </w:rPr>
              <w:t>Statewide Recycling</w:t>
            </w:r>
          </w:p>
        </w:tc>
      </w:tr>
      <w:tr w:rsidR="00016793" w:rsidRPr="00016793" w14:paraId="228D7392" w14:textId="77777777" w:rsidTr="006F3096">
        <w:trPr>
          <w:trHeight w:val="20"/>
        </w:trPr>
        <w:tc>
          <w:tcPr>
            <w:tcW w:w="1666" w:type="pct"/>
            <w:noWrap/>
            <w:hideMark/>
          </w:tcPr>
          <w:p w14:paraId="4BA927F8" w14:textId="77777777" w:rsidR="00016793" w:rsidRPr="00016793" w:rsidRDefault="00016793" w:rsidP="00016793">
            <w:pPr>
              <w:spacing w:after="0"/>
              <w:ind w:left="159" w:hanging="159"/>
              <w:jc w:val="left"/>
              <w:rPr>
                <w:szCs w:val="17"/>
              </w:rPr>
            </w:pPr>
            <w:r w:rsidRPr="00016793">
              <w:rPr>
                <w:szCs w:val="17"/>
              </w:rPr>
              <w:t>Saintly Cocktail Inspired Hard Seltzer Alcoholic Sparkling Water Paradise Passionfruit Martini Zero Sugar</w:t>
            </w:r>
          </w:p>
        </w:tc>
        <w:tc>
          <w:tcPr>
            <w:tcW w:w="454" w:type="pct"/>
            <w:noWrap/>
            <w:hideMark/>
          </w:tcPr>
          <w:p w14:paraId="336F3082"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BA4B5C8"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8DE893C"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5C437286" w14:textId="77777777" w:rsidR="00016793" w:rsidRPr="00016793" w:rsidRDefault="00016793" w:rsidP="00016793">
            <w:pPr>
              <w:spacing w:after="0"/>
              <w:jc w:val="left"/>
              <w:rPr>
                <w:szCs w:val="17"/>
              </w:rPr>
            </w:pPr>
            <w:r w:rsidRPr="00016793">
              <w:rPr>
                <w:szCs w:val="17"/>
              </w:rPr>
              <w:t>Statewide Recycling</w:t>
            </w:r>
          </w:p>
        </w:tc>
      </w:tr>
      <w:tr w:rsidR="00016793" w:rsidRPr="00016793" w14:paraId="5B2F1EE2" w14:textId="77777777" w:rsidTr="006F3096">
        <w:trPr>
          <w:trHeight w:val="20"/>
        </w:trPr>
        <w:tc>
          <w:tcPr>
            <w:tcW w:w="1666" w:type="pct"/>
            <w:noWrap/>
            <w:hideMark/>
          </w:tcPr>
          <w:p w14:paraId="2797694E" w14:textId="77777777" w:rsidR="00016793" w:rsidRPr="00016793" w:rsidRDefault="00016793" w:rsidP="00016793">
            <w:pPr>
              <w:spacing w:after="0"/>
              <w:ind w:left="159" w:hanging="159"/>
              <w:jc w:val="left"/>
              <w:rPr>
                <w:szCs w:val="17"/>
              </w:rPr>
            </w:pPr>
            <w:r w:rsidRPr="00016793">
              <w:rPr>
                <w:szCs w:val="17"/>
              </w:rPr>
              <w:t>Saintly Hard Seltzer Alcoholic Sparkling Water Blessed Lime</w:t>
            </w:r>
          </w:p>
        </w:tc>
        <w:tc>
          <w:tcPr>
            <w:tcW w:w="454" w:type="pct"/>
            <w:noWrap/>
            <w:hideMark/>
          </w:tcPr>
          <w:p w14:paraId="76AF90D3"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853F765"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846CA90"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2ED5CD3B" w14:textId="77777777" w:rsidR="00016793" w:rsidRPr="00016793" w:rsidRDefault="00016793" w:rsidP="00016793">
            <w:pPr>
              <w:spacing w:after="0"/>
              <w:jc w:val="left"/>
              <w:rPr>
                <w:szCs w:val="17"/>
              </w:rPr>
            </w:pPr>
            <w:r w:rsidRPr="00016793">
              <w:rPr>
                <w:szCs w:val="17"/>
              </w:rPr>
              <w:t>Statewide Recycling</w:t>
            </w:r>
          </w:p>
        </w:tc>
      </w:tr>
      <w:tr w:rsidR="00016793" w:rsidRPr="00016793" w14:paraId="0FD2F19B" w14:textId="77777777" w:rsidTr="006F3096">
        <w:trPr>
          <w:trHeight w:val="20"/>
        </w:trPr>
        <w:tc>
          <w:tcPr>
            <w:tcW w:w="1666" w:type="pct"/>
            <w:noWrap/>
            <w:hideMark/>
          </w:tcPr>
          <w:p w14:paraId="39C0A4C2" w14:textId="77777777" w:rsidR="00016793" w:rsidRPr="00016793" w:rsidRDefault="00016793" w:rsidP="00016793">
            <w:pPr>
              <w:spacing w:after="0"/>
              <w:ind w:left="159" w:hanging="159"/>
              <w:jc w:val="left"/>
              <w:rPr>
                <w:szCs w:val="17"/>
              </w:rPr>
            </w:pPr>
            <w:r w:rsidRPr="00016793">
              <w:rPr>
                <w:szCs w:val="17"/>
              </w:rPr>
              <w:t>Saintly Hard Seltzer Alcoholic Sparkling Water Blessed Lime Zero Sugar</w:t>
            </w:r>
          </w:p>
        </w:tc>
        <w:tc>
          <w:tcPr>
            <w:tcW w:w="454" w:type="pct"/>
            <w:noWrap/>
            <w:hideMark/>
          </w:tcPr>
          <w:p w14:paraId="2E7D8C7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182202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8181BC3"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6FEDC607" w14:textId="77777777" w:rsidR="00016793" w:rsidRPr="00016793" w:rsidRDefault="00016793" w:rsidP="00016793">
            <w:pPr>
              <w:spacing w:after="0"/>
              <w:jc w:val="left"/>
              <w:rPr>
                <w:szCs w:val="17"/>
              </w:rPr>
            </w:pPr>
            <w:r w:rsidRPr="00016793">
              <w:rPr>
                <w:szCs w:val="17"/>
              </w:rPr>
              <w:t>Statewide Recycling</w:t>
            </w:r>
          </w:p>
        </w:tc>
      </w:tr>
      <w:tr w:rsidR="00016793" w:rsidRPr="00016793" w14:paraId="3CEC24B4" w14:textId="77777777" w:rsidTr="006F3096">
        <w:trPr>
          <w:trHeight w:val="20"/>
        </w:trPr>
        <w:tc>
          <w:tcPr>
            <w:tcW w:w="1666" w:type="pct"/>
            <w:noWrap/>
            <w:hideMark/>
          </w:tcPr>
          <w:p w14:paraId="2A8B92EA" w14:textId="77777777" w:rsidR="00016793" w:rsidRPr="00016793" w:rsidRDefault="00016793" w:rsidP="00016793">
            <w:pPr>
              <w:spacing w:after="0"/>
              <w:ind w:left="159" w:hanging="159"/>
              <w:jc w:val="left"/>
              <w:rPr>
                <w:szCs w:val="17"/>
              </w:rPr>
            </w:pPr>
            <w:r w:rsidRPr="00016793">
              <w:rPr>
                <w:szCs w:val="17"/>
              </w:rPr>
              <w:t>Saintly Hard Seltzer Alcoholic Sparkling Water Forbidden Pink Grapefruit</w:t>
            </w:r>
          </w:p>
        </w:tc>
        <w:tc>
          <w:tcPr>
            <w:tcW w:w="454" w:type="pct"/>
            <w:noWrap/>
            <w:hideMark/>
          </w:tcPr>
          <w:p w14:paraId="478FD90C"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4868A7B"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687B8AD1"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668950C3" w14:textId="77777777" w:rsidR="00016793" w:rsidRPr="00016793" w:rsidRDefault="00016793" w:rsidP="00016793">
            <w:pPr>
              <w:spacing w:after="0"/>
              <w:jc w:val="left"/>
              <w:rPr>
                <w:szCs w:val="17"/>
              </w:rPr>
            </w:pPr>
            <w:r w:rsidRPr="00016793">
              <w:rPr>
                <w:szCs w:val="17"/>
              </w:rPr>
              <w:t>Statewide Recycling</w:t>
            </w:r>
          </w:p>
        </w:tc>
      </w:tr>
      <w:tr w:rsidR="00016793" w:rsidRPr="00016793" w14:paraId="22A60F69" w14:textId="77777777" w:rsidTr="006F3096">
        <w:trPr>
          <w:trHeight w:val="20"/>
        </w:trPr>
        <w:tc>
          <w:tcPr>
            <w:tcW w:w="1666" w:type="pct"/>
            <w:noWrap/>
            <w:hideMark/>
          </w:tcPr>
          <w:p w14:paraId="4A48DB64" w14:textId="77777777" w:rsidR="00016793" w:rsidRPr="00016793" w:rsidRDefault="00016793" w:rsidP="00016793">
            <w:pPr>
              <w:spacing w:after="0"/>
              <w:ind w:left="159" w:hanging="159"/>
              <w:jc w:val="left"/>
              <w:rPr>
                <w:szCs w:val="17"/>
              </w:rPr>
            </w:pPr>
            <w:r w:rsidRPr="00016793">
              <w:rPr>
                <w:szCs w:val="17"/>
              </w:rPr>
              <w:t xml:space="preserve">Saintly Hard Seltzer Alcoholic Sparkling Water Forbidden Pink Grapefruit </w:t>
            </w:r>
            <w:r w:rsidRPr="00016793">
              <w:rPr>
                <w:szCs w:val="17"/>
              </w:rPr>
              <w:br/>
              <w:t>Zero Sugar</w:t>
            </w:r>
          </w:p>
        </w:tc>
        <w:tc>
          <w:tcPr>
            <w:tcW w:w="454" w:type="pct"/>
            <w:noWrap/>
            <w:hideMark/>
          </w:tcPr>
          <w:p w14:paraId="68156889"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8584E7A"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0EC757B8"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107CE691" w14:textId="77777777" w:rsidR="00016793" w:rsidRPr="00016793" w:rsidRDefault="00016793" w:rsidP="00016793">
            <w:pPr>
              <w:spacing w:after="0"/>
              <w:jc w:val="left"/>
              <w:rPr>
                <w:szCs w:val="17"/>
              </w:rPr>
            </w:pPr>
            <w:r w:rsidRPr="00016793">
              <w:rPr>
                <w:szCs w:val="17"/>
              </w:rPr>
              <w:t>Statewide Recycling</w:t>
            </w:r>
          </w:p>
        </w:tc>
      </w:tr>
      <w:tr w:rsidR="00016793" w:rsidRPr="00016793" w14:paraId="0F003FC1" w14:textId="77777777" w:rsidTr="006F3096">
        <w:trPr>
          <w:trHeight w:val="20"/>
        </w:trPr>
        <w:tc>
          <w:tcPr>
            <w:tcW w:w="1666" w:type="pct"/>
            <w:noWrap/>
            <w:hideMark/>
          </w:tcPr>
          <w:p w14:paraId="57A9F49A" w14:textId="77777777" w:rsidR="00016793" w:rsidRPr="00016793" w:rsidRDefault="00016793" w:rsidP="00016793">
            <w:pPr>
              <w:spacing w:after="0"/>
              <w:ind w:left="159" w:hanging="159"/>
              <w:jc w:val="left"/>
              <w:rPr>
                <w:szCs w:val="17"/>
              </w:rPr>
            </w:pPr>
            <w:r w:rsidRPr="00016793">
              <w:rPr>
                <w:szCs w:val="17"/>
              </w:rPr>
              <w:t>Saintly Hard Seltzer Alcoholic Sparkling Water Hail Mango</w:t>
            </w:r>
          </w:p>
        </w:tc>
        <w:tc>
          <w:tcPr>
            <w:tcW w:w="454" w:type="pct"/>
            <w:noWrap/>
            <w:hideMark/>
          </w:tcPr>
          <w:p w14:paraId="2E19A066"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82B2479"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A23115F"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4E5E3411" w14:textId="77777777" w:rsidR="00016793" w:rsidRPr="00016793" w:rsidRDefault="00016793" w:rsidP="00016793">
            <w:pPr>
              <w:spacing w:after="0"/>
              <w:jc w:val="left"/>
              <w:rPr>
                <w:szCs w:val="17"/>
              </w:rPr>
            </w:pPr>
            <w:r w:rsidRPr="00016793">
              <w:rPr>
                <w:szCs w:val="17"/>
              </w:rPr>
              <w:t>Statewide Recycling</w:t>
            </w:r>
          </w:p>
        </w:tc>
      </w:tr>
      <w:tr w:rsidR="00016793" w:rsidRPr="00016793" w14:paraId="24F6AD7A" w14:textId="77777777" w:rsidTr="006F3096">
        <w:trPr>
          <w:trHeight w:val="20"/>
        </w:trPr>
        <w:tc>
          <w:tcPr>
            <w:tcW w:w="1666" w:type="pct"/>
            <w:noWrap/>
            <w:hideMark/>
          </w:tcPr>
          <w:p w14:paraId="179A7ED8" w14:textId="77777777" w:rsidR="00016793" w:rsidRPr="00016793" w:rsidRDefault="00016793" w:rsidP="00016793">
            <w:pPr>
              <w:spacing w:after="0"/>
              <w:ind w:left="159" w:hanging="159"/>
              <w:jc w:val="left"/>
              <w:rPr>
                <w:szCs w:val="17"/>
              </w:rPr>
            </w:pPr>
            <w:r w:rsidRPr="00016793">
              <w:rPr>
                <w:szCs w:val="17"/>
              </w:rPr>
              <w:t>Saintly Hard Seltzer Alcoholic Sparkling Water Hail Mango Zero Sugar</w:t>
            </w:r>
          </w:p>
        </w:tc>
        <w:tc>
          <w:tcPr>
            <w:tcW w:w="454" w:type="pct"/>
            <w:noWrap/>
            <w:hideMark/>
          </w:tcPr>
          <w:p w14:paraId="1D00F2FF"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876E1E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3C5166A"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0AF99C87" w14:textId="77777777" w:rsidR="00016793" w:rsidRPr="00016793" w:rsidRDefault="00016793" w:rsidP="00016793">
            <w:pPr>
              <w:spacing w:after="0"/>
              <w:jc w:val="left"/>
              <w:rPr>
                <w:szCs w:val="17"/>
              </w:rPr>
            </w:pPr>
            <w:r w:rsidRPr="00016793">
              <w:rPr>
                <w:szCs w:val="17"/>
              </w:rPr>
              <w:t>Statewide Recycling</w:t>
            </w:r>
          </w:p>
        </w:tc>
      </w:tr>
      <w:tr w:rsidR="00016793" w:rsidRPr="00016793" w14:paraId="0C0F1651" w14:textId="77777777" w:rsidTr="006F3096">
        <w:trPr>
          <w:trHeight w:val="20"/>
        </w:trPr>
        <w:tc>
          <w:tcPr>
            <w:tcW w:w="1666" w:type="pct"/>
            <w:noWrap/>
            <w:hideMark/>
          </w:tcPr>
          <w:p w14:paraId="2669F145" w14:textId="77777777" w:rsidR="00016793" w:rsidRPr="00016793" w:rsidRDefault="00016793" w:rsidP="00016793">
            <w:pPr>
              <w:spacing w:after="0"/>
              <w:ind w:left="159" w:hanging="159"/>
              <w:jc w:val="left"/>
              <w:rPr>
                <w:szCs w:val="17"/>
              </w:rPr>
            </w:pPr>
            <w:r w:rsidRPr="00016793">
              <w:rPr>
                <w:szCs w:val="17"/>
              </w:rPr>
              <w:t>Saintly Hard Seltzer Alcoholic Sparkling Water Holy Watermelon &amp; Mint</w:t>
            </w:r>
          </w:p>
        </w:tc>
        <w:tc>
          <w:tcPr>
            <w:tcW w:w="454" w:type="pct"/>
            <w:noWrap/>
            <w:hideMark/>
          </w:tcPr>
          <w:p w14:paraId="4959B6A3"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11C06B80"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DE8D0A3"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0798CD78" w14:textId="77777777" w:rsidR="00016793" w:rsidRPr="00016793" w:rsidRDefault="00016793" w:rsidP="00016793">
            <w:pPr>
              <w:spacing w:after="0"/>
              <w:jc w:val="left"/>
              <w:rPr>
                <w:szCs w:val="17"/>
              </w:rPr>
            </w:pPr>
            <w:r w:rsidRPr="00016793">
              <w:rPr>
                <w:szCs w:val="17"/>
              </w:rPr>
              <w:t>Statewide Recycling</w:t>
            </w:r>
          </w:p>
        </w:tc>
      </w:tr>
      <w:tr w:rsidR="00016793" w:rsidRPr="00016793" w14:paraId="6100AD65" w14:textId="77777777" w:rsidTr="006F3096">
        <w:trPr>
          <w:trHeight w:val="20"/>
        </w:trPr>
        <w:tc>
          <w:tcPr>
            <w:tcW w:w="1666" w:type="pct"/>
            <w:noWrap/>
            <w:hideMark/>
          </w:tcPr>
          <w:p w14:paraId="39D7CADD" w14:textId="77777777" w:rsidR="00016793" w:rsidRPr="00016793" w:rsidRDefault="00016793" w:rsidP="00016793">
            <w:pPr>
              <w:spacing w:after="0"/>
              <w:ind w:left="159" w:hanging="159"/>
              <w:jc w:val="left"/>
              <w:rPr>
                <w:szCs w:val="17"/>
              </w:rPr>
            </w:pPr>
            <w:r w:rsidRPr="00016793">
              <w:rPr>
                <w:szCs w:val="17"/>
              </w:rPr>
              <w:t xml:space="preserve">Saintly Hard Seltzer Alcoholic Sparkling Water Holy Watermelon &amp; Mint </w:t>
            </w:r>
            <w:r w:rsidRPr="00016793">
              <w:rPr>
                <w:szCs w:val="17"/>
              </w:rPr>
              <w:br/>
              <w:t>Zero Sugar</w:t>
            </w:r>
          </w:p>
        </w:tc>
        <w:tc>
          <w:tcPr>
            <w:tcW w:w="454" w:type="pct"/>
            <w:noWrap/>
            <w:hideMark/>
          </w:tcPr>
          <w:p w14:paraId="268E44EC"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3AF6D3E6"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A2BE0F1"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706154D7" w14:textId="77777777" w:rsidR="00016793" w:rsidRPr="00016793" w:rsidRDefault="00016793" w:rsidP="00016793">
            <w:pPr>
              <w:spacing w:after="0"/>
              <w:jc w:val="left"/>
              <w:rPr>
                <w:szCs w:val="17"/>
              </w:rPr>
            </w:pPr>
            <w:r w:rsidRPr="00016793">
              <w:rPr>
                <w:szCs w:val="17"/>
              </w:rPr>
              <w:t>Statewide Recycling</w:t>
            </w:r>
          </w:p>
        </w:tc>
      </w:tr>
      <w:tr w:rsidR="00016793" w:rsidRPr="00016793" w14:paraId="6067DDA1" w14:textId="77777777" w:rsidTr="006F3096">
        <w:trPr>
          <w:trHeight w:val="20"/>
        </w:trPr>
        <w:tc>
          <w:tcPr>
            <w:tcW w:w="1666" w:type="pct"/>
            <w:noWrap/>
            <w:hideMark/>
          </w:tcPr>
          <w:p w14:paraId="7208EE1B" w14:textId="77777777" w:rsidR="00016793" w:rsidRPr="00016793" w:rsidRDefault="00016793" w:rsidP="00016793">
            <w:pPr>
              <w:spacing w:after="0"/>
              <w:ind w:left="159" w:hanging="159"/>
              <w:jc w:val="left"/>
              <w:rPr>
                <w:szCs w:val="17"/>
              </w:rPr>
            </w:pPr>
            <w:r w:rsidRPr="00016793">
              <w:rPr>
                <w:szCs w:val="17"/>
              </w:rPr>
              <w:t>Saintly Hard Seltzer Cocktail Inspired Alcoholic Sparkling Water Glory Be Grapefruit Margarita Zero Sugar</w:t>
            </w:r>
          </w:p>
        </w:tc>
        <w:tc>
          <w:tcPr>
            <w:tcW w:w="454" w:type="pct"/>
            <w:noWrap/>
            <w:hideMark/>
          </w:tcPr>
          <w:p w14:paraId="5BA369A8"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71948F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0102982"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57151F8A" w14:textId="77777777" w:rsidR="00016793" w:rsidRPr="00016793" w:rsidRDefault="00016793" w:rsidP="00016793">
            <w:pPr>
              <w:spacing w:after="0"/>
              <w:jc w:val="left"/>
              <w:rPr>
                <w:szCs w:val="17"/>
              </w:rPr>
            </w:pPr>
            <w:r w:rsidRPr="00016793">
              <w:rPr>
                <w:szCs w:val="17"/>
              </w:rPr>
              <w:t>Statewide Recycling</w:t>
            </w:r>
          </w:p>
        </w:tc>
      </w:tr>
      <w:tr w:rsidR="00016793" w:rsidRPr="00016793" w14:paraId="016C1107" w14:textId="77777777" w:rsidTr="006F3096">
        <w:trPr>
          <w:trHeight w:val="20"/>
        </w:trPr>
        <w:tc>
          <w:tcPr>
            <w:tcW w:w="1666" w:type="pct"/>
            <w:noWrap/>
            <w:hideMark/>
          </w:tcPr>
          <w:p w14:paraId="0BAE43EE" w14:textId="77777777" w:rsidR="00016793" w:rsidRPr="00016793" w:rsidRDefault="00016793" w:rsidP="00016793">
            <w:pPr>
              <w:spacing w:after="0"/>
              <w:ind w:left="159" w:hanging="159"/>
              <w:jc w:val="left"/>
              <w:rPr>
                <w:szCs w:val="17"/>
              </w:rPr>
            </w:pPr>
            <w:r w:rsidRPr="00016793">
              <w:rPr>
                <w:szCs w:val="17"/>
              </w:rPr>
              <w:t>Saintly Hard Seltzer Cocktail Inspired Alcoholic Sparkling Water The Faithful Ginger Mule Zero Sugar</w:t>
            </w:r>
          </w:p>
        </w:tc>
        <w:tc>
          <w:tcPr>
            <w:tcW w:w="454" w:type="pct"/>
            <w:noWrap/>
            <w:hideMark/>
          </w:tcPr>
          <w:p w14:paraId="3770BE27"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7B3BBCF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DCCADDD" w14:textId="77777777" w:rsidR="00016793" w:rsidRPr="00016793" w:rsidRDefault="00016793" w:rsidP="00016793">
            <w:pPr>
              <w:spacing w:after="0"/>
              <w:ind w:left="159" w:right="113" w:hanging="159"/>
              <w:jc w:val="left"/>
              <w:rPr>
                <w:szCs w:val="17"/>
              </w:rPr>
            </w:pPr>
            <w:r w:rsidRPr="00016793">
              <w:rPr>
                <w:szCs w:val="17"/>
              </w:rPr>
              <w:t>Saintly Beverage Co Pty Ltd</w:t>
            </w:r>
          </w:p>
        </w:tc>
        <w:tc>
          <w:tcPr>
            <w:tcW w:w="759" w:type="pct"/>
            <w:noWrap/>
            <w:hideMark/>
          </w:tcPr>
          <w:p w14:paraId="7036CD3A" w14:textId="77777777" w:rsidR="00016793" w:rsidRPr="00016793" w:rsidRDefault="00016793" w:rsidP="00016793">
            <w:pPr>
              <w:spacing w:after="0"/>
              <w:jc w:val="left"/>
              <w:rPr>
                <w:szCs w:val="17"/>
              </w:rPr>
            </w:pPr>
            <w:r w:rsidRPr="00016793">
              <w:rPr>
                <w:szCs w:val="17"/>
              </w:rPr>
              <w:t>Statewide Recycling</w:t>
            </w:r>
          </w:p>
        </w:tc>
      </w:tr>
      <w:tr w:rsidR="00016793" w:rsidRPr="00016793" w14:paraId="34D7C8F9" w14:textId="77777777" w:rsidTr="006F3096">
        <w:trPr>
          <w:trHeight w:val="20"/>
        </w:trPr>
        <w:tc>
          <w:tcPr>
            <w:tcW w:w="1666" w:type="pct"/>
            <w:noWrap/>
            <w:hideMark/>
          </w:tcPr>
          <w:p w14:paraId="29D5DCD6" w14:textId="77777777" w:rsidR="00016793" w:rsidRPr="00016793" w:rsidRDefault="00016793" w:rsidP="00016793">
            <w:pPr>
              <w:spacing w:after="0"/>
              <w:ind w:left="159" w:hanging="159"/>
              <w:jc w:val="left"/>
              <w:rPr>
                <w:szCs w:val="17"/>
              </w:rPr>
            </w:pPr>
            <w:r w:rsidRPr="00016793">
              <w:rPr>
                <w:szCs w:val="17"/>
              </w:rPr>
              <w:t>Paradox Coffee Roasters Cold Brew Coffee Single Origin Kenya</w:t>
            </w:r>
          </w:p>
        </w:tc>
        <w:tc>
          <w:tcPr>
            <w:tcW w:w="454" w:type="pct"/>
            <w:noWrap/>
            <w:hideMark/>
          </w:tcPr>
          <w:p w14:paraId="0C85C66D"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31A09EC"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8FB550D" w14:textId="77777777" w:rsidR="00016793" w:rsidRPr="00016793" w:rsidRDefault="00016793" w:rsidP="00016793">
            <w:pPr>
              <w:spacing w:after="0"/>
              <w:ind w:left="159" w:right="113" w:hanging="159"/>
              <w:jc w:val="left"/>
              <w:rPr>
                <w:szCs w:val="17"/>
              </w:rPr>
            </w:pPr>
            <w:r w:rsidRPr="00016793">
              <w:rPr>
                <w:szCs w:val="17"/>
              </w:rPr>
              <w:t>Seven Weeks Holdings Pty Ltd t/as Paradox Coffee Roasters</w:t>
            </w:r>
          </w:p>
        </w:tc>
        <w:tc>
          <w:tcPr>
            <w:tcW w:w="759" w:type="pct"/>
            <w:noWrap/>
            <w:hideMark/>
          </w:tcPr>
          <w:p w14:paraId="7CFA994B" w14:textId="77777777" w:rsidR="00016793" w:rsidRPr="00016793" w:rsidRDefault="00016793" w:rsidP="00016793">
            <w:pPr>
              <w:spacing w:after="0"/>
              <w:jc w:val="left"/>
              <w:rPr>
                <w:szCs w:val="17"/>
              </w:rPr>
            </w:pPr>
            <w:r w:rsidRPr="00016793">
              <w:rPr>
                <w:szCs w:val="17"/>
              </w:rPr>
              <w:t>Statewide Recycling</w:t>
            </w:r>
          </w:p>
        </w:tc>
      </w:tr>
      <w:tr w:rsidR="00016793" w:rsidRPr="00016793" w14:paraId="32C1E030" w14:textId="77777777" w:rsidTr="006F3096">
        <w:trPr>
          <w:trHeight w:val="20"/>
        </w:trPr>
        <w:tc>
          <w:tcPr>
            <w:tcW w:w="1666" w:type="pct"/>
            <w:noWrap/>
            <w:hideMark/>
          </w:tcPr>
          <w:p w14:paraId="5545B7EC" w14:textId="77777777" w:rsidR="00016793" w:rsidRPr="00016793" w:rsidRDefault="00016793" w:rsidP="00016793">
            <w:pPr>
              <w:spacing w:after="0"/>
              <w:ind w:left="159" w:hanging="159"/>
              <w:jc w:val="left"/>
              <w:rPr>
                <w:szCs w:val="17"/>
              </w:rPr>
            </w:pPr>
            <w:r w:rsidRPr="00016793">
              <w:rPr>
                <w:szCs w:val="17"/>
              </w:rPr>
              <w:t xml:space="preserve">Aqua Essence Natural Australian </w:t>
            </w:r>
            <w:r w:rsidRPr="00016793">
              <w:rPr>
                <w:szCs w:val="17"/>
              </w:rPr>
              <w:br/>
              <w:t>Spring Water</w:t>
            </w:r>
          </w:p>
        </w:tc>
        <w:tc>
          <w:tcPr>
            <w:tcW w:w="454" w:type="pct"/>
            <w:noWrap/>
            <w:hideMark/>
          </w:tcPr>
          <w:p w14:paraId="6EADACCD"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17CB2D09"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688B6FC9" w14:textId="77777777" w:rsidR="00016793" w:rsidRPr="00016793" w:rsidRDefault="00016793" w:rsidP="00016793">
            <w:pPr>
              <w:spacing w:after="0"/>
              <w:ind w:left="159" w:right="113" w:hanging="159"/>
              <w:jc w:val="left"/>
              <w:rPr>
                <w:szCs w:val="17"/>
              </w:rPr>
            </w:pPr>
            <w:r w:rsidRPr="00016793">
              <w:rPr>
                <w:szCs w:val="17"/>
              </w:rPr>
              <w:t>Springwater Beverages Pty Ltd</w:t>
            </w:r>
          </w:p>
        </w:tc>
        <w:tc>
          <w:tcPr>
            <w:tcW w:w="759" w:type="pct"/>
            <w:noWrap/>
            <w:hideMark/>
          </w:tcPr>
          <w:p w14:paraId="484C50BB" w14:textId="77777777" w:rsidR="00016793" w:rsidRPr="00016793" w:rsidRDefault="00016793" w:rsidP="00016793">
            <w:pPr>
              <w:spacing w:after="0"/>
              <w:jc w:val="left"/>
              <w:rPr>
                <w:szCs w:val="17"/>
              </w:rPr>
            </w:pPr>
            <w:r w:rsidRPr="00016793">
              <w:rPr>
                <w:szCs w:val="17"/>
              </w:rPr>
              <w:t>Statewide Recycling</w:t>
            </w:r>
          </w:p>
        </w:tc>
      </w:tr>
      <w:tr w:rsidR="00016793" w:rsidRPr="00016793" w14:paraId="0C963275" w14:textId="77777777" w:rsidTr="006F3096">
        <w:trPr>
          <w:trHeight w:val="20"/>
        </w:trPr>
        <w:tc>
          <w:tcPr>
            <w:tcW w:w="1666" w:type="pct"/>
            <w:noWrap/>
            <w:hideMark/>
          </w:tcPr>
          <w:p w14:paraId="52C26B80" w14:textId="77777777" w:rsidR="00016793" w:rsidRPr="00016793" w:rsidRDefault="00016793" w:rsidP="00016793">
            <w:pPr>
              <w:spacing w:after="0"/>
              <w:ind w:left="159" w:hanging="159"/>
              <w:jc w:val="left"/>
              <w:rPr>
                <w:szCs w:val="17"/>
              </w:rPr>
            </w:pPr>
            <w:r w:rsidRPr="00016793">
              <w:rPr>
                <w:szCs w:val="17"/>
              </w:rPr>
              <w:lastRenderedPageBreak/>
              <w:t xml:space="preserve">Aqua Essence Natural Australian </w:t>
            </w:r>
            <w:r w:rsidRPr="00016793">
              <w:rPr>
                <w:szCs w:val="17"/>
              </w:rPr>
              <w:br/>
              <w:t>Spring Water</w:t>
            </w:r>
          </w:p>
        </w:tc>
        <w:tc>
          <w:tcPr>
            <w:tcW w:w="454" w:type="pct"/>
            <w:noWrap/>
            <w:hideMark/>
          </w:tcPr>
          <w:p w14:paraId="07A2F415" w14:textId="77777777" w:rsidR="00016793" w:rsidRPr="00016793" w:rsidRDefault="00016793" w:rsidP="00016793">
            <w:pPr>
              <w:spacing w:after="0"/>
              <w:ind w:right="170"/>
              <w:jc w:val="right"/>
              <w:rPr>
                <w:szCs w:val="17"/>
              </w:rPr>
            </w:pPr>
            <w:r w:rsidRPr="00016793">
              <w:rPr>
                <w:szCs w:val="17"/>
              </w:rPr>
              <w:t>1,500ml</w:t>
            </w:r>
          </w:p>
        </w:tc>
        <w:tc>
          <w:tcPr>
            <w:tcW w:w="531" w:type="pct"/>
            <w:noWrap/>
            <w:hideMark/>
          </w:tcPr>
          <w:p w14:paraId="117A704C"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132BC99" w14:textId="77777777" w:rsidR="00016793" w:rsidRPr="00016793" w:rsidRDefault="00016793" w:rsidP="00016793">
            <w:pPr>
              <w:spacing w:after="0"/>
              <w:ind w:left="159" w:right="113" w:hanging="159"/>
              <w:jc w:val="left"/>
              <w:rPr>
                <w:szCs w:val="17"/>
              </w:rPr>
            </w:pPr>
            <w:r w:rsidRPr="00016793">
              <w:rPr>
                <w:szCs w:val="17"/>
              </w:rPr>
              <w:t>Springwater Beverages Pty Ltd</w:t>
            </w:r>
          </w:p>
        </w:tc>
        <w:tc>
          <w:tcPr>
            <w:tcW w:w="759" w:type="pct"/>
            <w:noWrap/>
            <w:hideMark/>
          </w:tcPr>
          <w:p w14:paraId="3279FAC5" w14:textId="77777777" w:rsidR="00016793" w:rsidRPr="00016793" w:rsidRDefault="00016793" w:rsidP="00016793">
            <w:pPr>
              <w:spacing w:after="0"/>
              <w:jc w:val="left"/>
              <w:rPr>
                <w:szCs w:val="17"/>
              </w:rPr>
            </w:pPr>
            <w:r w:rsidRPr="00016793">
              <w:rPr>
                <w:szCs w:val="17"/>
              </w:rPr>
              <w:t>Statewide Recycling</w:t>
            </w:r>
          </w:p>
        </w:tc>
      </w:tr>
      <w:tr w:rsidR="00016793" w:rsidRPr="00016793" w14:paraId="38192DC5" w14:textId="77777777" w:rsidTr="006F3096">
        <w:trPr>
          <w:trHeight w:val="20"/>
        </w:trPr>
        <w:tc>
          <w:tcPr>
            <w:tcW w:w="1666" w:type="pct"/>
            <w:noWrap/>
            <w:hideMark/>
          </w:tcPr>
          <w:p w14:paraId="791A72A4" w14:textId="77777777" w:rsidR="00016793" w:rsidRPr="00016793" w:rsidRDefault="00016793" w:rsidP="00016793">
            <w:pPr>
              <w:spacing w:after="0"/>
              <w:ind w:left="159" w:hanging="159"/>
              <w:jc w:val="left"/>
              <w:rPr>
                <w:szCs w:val="17"/>
              </w:rPr>
            </w:pPr>
            <w:r w:rsidRPr="00016793">
              <w:rPr>
                <w:szCs w:val="17"/>
              </w:rPr>
              <w:t>OTR Adelaide Hills Sparkling Mineral Water</w:t>
            </w:r>
          </w:p>
        </w:tc>
        <w:tc>
          <w:tcPr>
            <w:tcW w:w="454" w:type="pct"/>
            <w:noWrap/>
            <w:hideMark/>
          </w:tcPr>
          <w:p w14:paraId="06ACEA01" w14:textId="77777777" w:rsidR="00016793" w:rsidRPr="00016793" w:rsidRDefault="00016793" w:rsidP="00016793">
            <w:pPr>
              <w:spacing w:after="0"/>
              <w:ind w:right="170"/>
              <w:jc w:val="right"/>
              <w:rPr>
                <w:szCs w:val="17"/>
              </w:rPr>
            </w:pPr>
            <w:r w:rsidRPr="00016793">
              <w:rPr>
                <w:szCs w:val="17"/>
              </w:rPr>
              <w:t>500ml</w:t>
            </w:r>
          </w:p>
        </w:tc>
        <w:tc>
          <w:tcPr>
            <w:tcW w:w="531" w:type="pct"/>
            <w:noWrap/>
            <w:hideMark/>
          </w:tcPr>
          <w:p w14:paraId="3299D58C"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52A223A4" w14:textId="77777777" w:rsidR="00016793" w:rsidRPr="00016793" w:rsidRDefault="00016793" w:rsidP="00016793">
            <w:pPr>
              <w:spacing w:after="0"/>
              <w:ind w:left="159" w:right="113" w:hanging="159"/>
              <w:jc w:val="left"/>
              <w:rPr>
                <w:szCs w:val="17"/>
              </w:rPr>
            </w:pPr>
            <w:r w:rsidRPr="00016793">
              <w:rPr>
                <w:szCs w:val="17"/>
              </w:rPr>
              <w:t>Springwater Beverages Pty Ltd</w:t>
            </w:r>
          </w:p>
        </w:tc>
        <w:tc>
          <w:tcPr>
            <w:tcW w:w="759" w:type="pct"/>
            <w:noWrap/>
            <w:hideMark/>
          </w:tcPr>
          <w:p w14:paraId="313E24DE" w14:textId="77777777" w:rsidR="00016793" w:rsidRPr="00016793" w:rsidRDefault="00016793" w:rsidP="00016793">
            <w:pPr>
              <w:spacing w:after="0"/>
              <w:jc w:val="left"/>
              <w:rPr>
                <w:szCs w:val="17"/>
              </w:rPr>
            </w:pPr>
            <w:r w:rsidRPr="00016793">
              <w:rPr>
                <w:szCs w:val="17"/>
              </w:rPr>
              <w:t>Statewide Recycling</w:t>
            </w:r>
          </w:p>
        </w:tc>
      </w:tr>
      <w:tr w:rsidR="00016793" w:rsidRPr="00016793" w14:paraId="1A6AA69D" w14:textId="77777777" w:rsidTr="006F3096">
        <w:trPr>
          <w:trHeight w:val="20"/>
        </w:trPr>
        <w:tc>
          <w:tcPr>
            <w:tcW w:w="1666" w:type="pct"/>
            <w:noWrap/>
            <w:hideMark/>
          </w:tcPr>
          <w:p w14:paraId="38FD9F3B" w14:textId="77777777" w:rsidR="00016793" w:rsidRPr="00016793" w:rsidRDefault="00016793" w:rsidP="00016793">
            <w:pPr>
              <w:spacing w:after="0"/>
              <w:ind w:left="159" w:hanging="159"/>
              <w:jc w:val="left"/>
              <w:rPr>
                <w:szCs w:val="17"/>
              </w:rPr>
            </w:pPr>
            <w:r w:rsidRPr="00016793">
              <w:rPr>
                <w:szCs w:val="17"/>
              </w:rPr>
              <w:t>Bruno’s Up the Combi Apple &amp; Raspberry Apple Cider Vinegar Drink</w:t>
            </w:r>
          </w:p>
        </w:tc>
        <w:tc>
          <w:tcPr>
            <w:tcW w:w="454" w:type="pct"/>
            <w:noWrap/>
            <w:hideMark/>
          </w:tcPr>
          <w:p w14:paraId="74D26AE7"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475C234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4C1D194" w14:textId="77777777" w:rsidR="00016793" w:rsidRPr="00016793" w:rsidRDefault="00016793" w:rsidP="00016793">
            <w:pPr>
              <w:spacing w:after="0"/>
              <w:ind w:left="159" w:right="113" w:hanging="159"/>
              <w:jc w:val="left"/>
              <w:rPr>
                <w:szCs w:val="17"/>
              </w:rPr>
            </w:pPr>
            <w:r w:rsidRPr="00016793">
              <w:rPr>
                <w:szCs w:val="17"/>
              </w:rPr>
              <w:t>The Vinegar Factory Yenda Pty Ltd</w:t>
            </w:r>
          </w:p>
        </w:tc>
        <w:tc>
          <w:tcPr>
            <w:tcW w:w="759" w:type="pct"/>
            <w:noWrap/>
            <w:hideMark/>
          </w:tcPr>
          <w:p w14:paraId="0A91E77F" w14:textId="77777777" w:rsidR="00016793" w:rsidRPr="00016793" w:rsidRDefault="00016793" w:rsidP="00016793">
            <w:pPr>
              <w:spacing w:after="0"/>
              <w:jc w:val="left"/>
              <w:rPr>
                <w:szCs w:val="17"/>
              </w:rPr>
            </w:pPr>
            <w:r w:rsidRPr="00016793">
              <w:rPr>
                <w:szCs w:val="17"/>
              </w:rPr>
              <w:t>Statewide Recycling</w:t>
            </w:r>
          </w:p>
        </w:tc>
      </w:tr>
      <w:tr w:rsidR="00016793" w:rsidRPr="00016793" w14:paraId="132DDDBB" w14:textId="77777777" w:rsidTr="006F3096">
        <w:trPr>
          <w:trHeight w:val="20"/>
        </w:trPr>
        <w:tc>
          <w:tcPr>
            <w:tcW w:w="1666" w:type="pct"/>
            <w:noWrap/>
            <w:hideMark/>
          </w:tcPr>
          <w:p w14:paraId="0886A6B6" w14:textId="77777777" w:rsidR="00016793" w:rsidRPr="00016793" w:rsidRDefault="00016793" w:rsidP="00016793">
            <w:pPr>
              <w:spacing w:after="0"/>
              <w:ind w:left="159" w:hanging="159"/>
              <w:jc w:val="left"/>
              <w:rPr>
                <w:szCs w:val="17"/>
              </w:rPr>
            </w:pPr>
            <w:r w:rsidRPr="00016793">
              <w:rPr>
                <w:szCs w:val="17"/>
              </w:rPr>
              <w:t>Bruno’s Up the Combi Mango &amp; Passionfruit Apple Cider Vinegar Drink</w:t>
            </w:r>
          </w:p>
        </w:tc>
        <w:tc>
          <w:tcPr>
            <w:tcW w:w="454" w:type="pct"/>
            <w:noWrap/>
            <w:hideMark/>
          </w:tcPr>
          <w:p w14:paraId="30B6472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5BD424AA"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48F7FDF" w14:textId="77777777" w:rsidR="00016793" w:rsidRPr="00016793" w:rsidRDefault="00016793" w:rsidP="00016793">
            <w:pPr>
              <w:spacing w:after="0"/>
              <w:ind w:left="159" w:right="113" w:hanging="159"/>
              <w:jc w:val="left"/>
              <w:rPr>
                <w:szCs w:val="17"/>
              </w:rPr>
            </w:pPr>
            <w:r w:rsidRPr="00016793">
              <w:rPr>
                <w:szCs w:val="17"/>
              </w:rPr>
              <w:t>The Vinegar Factory Yenda Pty Ltd</w:t>
            </w:r>
          </w:p>
        </w:tc>
        <w:tc>
          <w:tcPr>
            <w:tcW w:w="759" w:type="pct"/>
            <w:noWrap/>
            <w:hideMark/>
          </w:tcPr>
          <w:p w14:paraId="4029805A" w14:textId="77777777" w:rsidR="00016793" w:rsidRPr="00016793" w:rsidRDefault="00016793" w:rsidP="00016793">
            <w:pPr>
              <w:spacing w:after="0"/>
              <w:jc w:val="left"/>
              <w:rPr>
                <w:szCs w:val="17"/>
              </w:rPr>
            </w:pPr>
            <w:r w:rsidRPr="00016793">
              <w:rPr>
                <w:szCs w:val="17"/>
              </w:rPr>
              <w:t>Statewide Recycling</w:t>
            </w:r>
          </w:p>
        </w:tc>
      </w:tr>
      <w:tr w:rsidR="00016793" w:rsidRPr="00016793" w14:paraId="129165F5" w14:textId="77777777" w:rsidTr="006F3096">
        <w:trPr>
          <w:trHeight w:val="20"/>
        </w:trPr>
        <w:tc>
          <w:tcPr>
            <w:tcW w:w="1666" w:type="pct"/>
            <w:noWrap/>
            <w:hideMark/>
          </w:tcPr>
          <w:p w14:paraId="61A00B06" w14:textId="77777777" w:rsidR="00016793" w:rsidRPr="00016793" w:rsidRDefault="00016793" w:rsidP="00016793">
            <w:pPr>
              <w:spacing w:after="0"/>
              <w:ind w:left="159" w:hanging="159"/>
              <w:jc w:val="left"/>
              <w:rPr>
                <w:szCs w:val="17"/>
              </w:rPr>
            </w:pPr>
            <w:r w:rsidRPr="00016793">
              <w:rPr>
                <w:szCs w:val="17"/>
              </w:rPr>
              <w:t>Captain Seedy Hemp Seed Infused Water</w:t>
            </w:r>
          </w:p>
        </w:tc>
        <w:tc>
          <w:tcPr>
            <w:tcW w:w="454" w:type="pct"/>
            <w:noWrap/>
            <w:hideMark/>
          </w:tcPr>
          <w:p w14:paraId="53D3D8F1" w14:textId="77777777" w:rsidR="00016793" w:rsidRPr="00016793" w:rsidRDefault="00016793" w:rsidP="00016793">
            <w:pPr>
              <w:spacing w:after="0"/>
              <w:ind w:right="170"/>
              <w:jc w:val="right"/>
              <w:rPr>
                <w:szCs w:val="17"/>
              </w:rPr>
            </w:pPr>
            <w:r w:rsidRPr="00016793">
              <w:rPr>
                <w:szCs w:val="17"/>
              </w:rPr>
              <w:t>600ml</w:t>
            </w:r>
          </w:p>
        </w:tc>
        <w:tc>
          <w:tcPr>
            <w:tcW w:w="531" w:type="pct"/>
            <w:noWrap/>
            <w:hideMark/>
          </w:tcPr>
          <w:p w14:paraId="013687BF" w14:textId="77777777" w:rsidR="00016793" w:rsidRPr="00016793" w:rsidRDefault="00016793" w:rsidP="00016793">
            <w:pPr>
              <w:spacing w:after="0"/>
              <w:ind w:left="142" w:right="113" w:hanging="125"/>
              <w:jc w:val="left"/>
              <w:rPr>
                <w:szCs w:val="17"/>
              </w:rPr>
            </w:pPr>
            <w:r w:rsidRPr="00016793">
              <w:rPr>
                <w:szCs w:val="17"/>
              </w:rPr>
              <w:t>PET</w:t>
            </w:r>
          </w:p>
        </w:tc>
        <w:tc>
          <w:tcPr>
            <w:tcW w:w="1590" w:type="pct"/>
            <w:noWrap/>
            <w:hideMark/>
          </w:tcPr>
          <w:p w14:paraId="240256F9" w14:textId="77777777" w:rsidR="00016793" w:rsidRPr="00016793" w:rsidRDefault="00016793" w:rsidP="00016793">
            <w:pPr>
              <w:spacing w:after="0"/>
              <w:ind w:left="159" w:right="113" w:hanging="159"/>
              <w:jc w:val="left"/>
              <w:rPr>
                <w:szCs w:val="17"/>
              </w:rPr>
            </w:pPr>
            <w:r w:rsidRPr="00016793">
              <w:rPr>
                <w:szCs w:val="17"/>
              </w:rPr>
              <w:t>Thendro Pty Ltd</w:t>
            </w:r>
          </w:p>
        </w:tc>
        <w:tc>
          <w:tcPr>
            <w:tcW w:w="759" w:type="pct"/>
            <w:noWrap/>
            <w:hideMark/>
          </w:tcPr>
          <w:p w14:paraId="08CF44DC" w14:textId="77777777" w:rsidR="00016793" w:rsidRPr="00016793" w:rsidRDefault="00016793" w:rsidP="00016793">
            <w:pPr>
              <w:spacing w:after="0"/>
              <w:jc w:val="left"/>
              <w:rPr>
                <w:szCs w:val="17"/>
              </w:rPr>
            </w:pPr>
            <w:r w:rsidRPr="00016793">
              <w:rPr>
                <w:szCs w:val="17"/>
              </w:rPr>
              <w:t>Statewide Recycling</w:t>
            </w:r>
          </w:p>
        </w:tc>
      </w:tr>
      <w:tr w:rsidR="00016793" w:rsidRPr="00016793" w14:paraId="48105F07" w14:textId="77777777" w:rsidTr="006F3096">
        <w:trPr>
          <w:trHeight w:val="20"/>
        </w:trPr>
        <w:tc>
          <w:tcPr>
            <w:tcW w:w="1666" w:type="pct"/>
            <w:noWrap/>
            <w:hideMark/>
          </w:tcPr>
          <w:p w14:paraId="6F012268" w14:textId="77777777" w:rsidR="00016793" w:rsidRPr="00016793" w:rsidRDefault="00016793" w:rsidP="00016793">
            <w:pPr>
              <w:spacing w:after="0"/>
              <w:ind w:left="159" w:hanging="159"/>
              <w:jc w:val="left"/>
              <w:rPr>
                <w:szCs w:val="17"/>
              </w:rPr>
            </w:pPr>
            <w:r w:rsidRPr="00016793">
              <w:rPr>
                <w:szCs w:val="17"/>
              </w:rPr>
              <w:t>DELVI Blood Orange Passion Sparkling Alcoholic Seltzer</w:t>
            </w:r>
          </w:p>
        </w:tc>
        <w:tc>
          <w:tcPr>
            <w:tcW w:w="454" w:type="pct"/>
            <w:noWrap/>
            <w:hideMark/>
          </w:tcPr>
          <w:p w14:paraId="1991F36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F33327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3A232791" w14:textId="77777777" w:rsidR="00016793" w:rsidRPr="00016793" w:rsidRDefault="00016793" w:rsidP="00016793">
            <w:pPr>
              <w:spacing w:after="0"/>
              <w:ind w:left="159" w:right="113" w:hanging="159"/>
              <w:jc w:val="left"/>
              <w:rPr>
                <w:szCs w:val="17"/>
              </w:rPr>
            </w:pPr>
            <w:r w:rsidRPr="00016793">
              <w:rPr>
                <w:szCs w:val="17"/>
              </w:rPr>
              <w:t>True East Beverage Co.</w:t>
            </w:r>
          </w:p>
        </w:tc>
        <w:tc>
          <w:tcPr>
            <w:tcW w:w="759" w:type="pct"/>
            <w:noWrap/>
            <w:hideMark/>
          </w:tcPr>
          <w:p w14:paraId="71B1AB95" w14:textId="77777777" w:rsidR="00016793" w:rsidRPr="00016793" w:rsidRDefault="00016793" w:rsidP="00016793">
            <w:pPr>
              <w:spacing w:after="0"/>
              <w:jc w:val="left"/>
              <w:rPr>
                <w:szCs w:val="17"/>
              </w:rPr>
            </w:pPr>
            <w:r w:rsidRPr="00016793">
              <w:rPr>
                <w:szCs w:val="17"/>
              </w:rPr>
              <w:t>Statewide Recycling</w:t>
            </w:r>
          </w:p>
        </w:tc>
      </w:tr>
      <w:tr w:rsidR="00016793" w:rsidRPr="00016793" w14:paraId="6F54F1B0" w14:textId="77777777" w:rsidTr="006F3096">
        <w:trPr>
          <w:trHeight w:val="20"/>
        </w:trPr>
        <w:tc>
          <w:tcPr>
            <w:tcW w:w="1666" w:type="pct"/>
            <w:noWrap/>
            <w:hideMark/>
          </w:tcPr>
          <w:p w14:paraId="371A5899" w14:textId="77777777" w:rsidR="00016793" w:rsidRPr="00016793" w:rsidRDefault="00016793" w:rsidP="00016793">
            <w:pPr>
              <w:spacing w:after="0"/>
              <w:ind w:left="159" w:hanging="159"/>
              <w:jc w:val="left"/>
              <w:rPr>
                <w:szCs w:val="17"/>
              </w:rPr>
            </w:pPr>
            <w:r w:rsidRPr="00016793">
              <w:rPr>
                <w:szCs w:val="17"/>
              </w:rPr>
              <w:t xml:space="preserve">DELVI Desert Lime Sparkling </w:t>
            </w:r>
            <w:r w:rsidRPr="00016793">
              <w:rPr>
                <w:szCs w:val="17"/>
              </w:rPr>
              <w:br/>
              <w:t>Alcoholic Seltzer</w:t>
            </w:r>
          </w:p>
        </w:tc>
        <w:tc>
          <w:tcPr>
            <w:tcW w:w="454" w:type="pct"/>
            <w:noWrap/>
            <w:hideMark/>
          </w:tcPr>
          <w:p w14:paraId="08C5C33F"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5DFFD50"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D05AD19" w14:textId="77777777" w:rsidR="00016793" w:rsidRPr="00016793" w:rsidRDefault="00016793" w:rsidP="00016793">
            <w:pPr>
              <w:spacing w:after="0"/>
              <w:ind w:left="159" w:right="113" w:hanging="159"/>
              <w:jc w:val="left"/>
              <w:rPr>
                <w:szCs w:val="17"/>
              </w:rPr>
            </w:pPr>
            <w:r w:rsidRPr="00016793">
              <w:rPr>
                <w:szCs w:val="17"/>
              </w:rPr>
              <w:t>True East Beverage Co.</w:t>
            </w:r>
          </w:p>
        </w:tc>
        <w:tc>
          <w:tcPr>
            <w:tcW w:w="759" w:type="pct"/>
            <w:noWrap/>
            <w:hideMark/>
          </w:tcPr>
          <w:p w14:paraId="7DCE530C" w14:textId="77777777" w:rsidR="00016793" w:rsidRPr="00016793" w:rsidRDefault="00016793" w:rsidP="00016793">
            <w:pPr>
              <w:spacing w:after="0"/>
              <w:jc w:val="left"/>
              <w:rPr>
                <w:szCs w:val="17"/>
              </w:rPr>
            </w:pPr>
            <w:r w:rsidRPr="00016793">
              <w:rPr>
                <w:szCs w:val="17"/>
              </w:rPr>
              <w:t>Statewide Recycling</w:t>
            </w:r>
          </w:p>
        </w:tc>
      </w:tr>
      <w:tr w:rsidR="00016793" w:rsidRPr="00016793" w14:paraId="6D3D4A7F" w14:textId="77777777" w:rsidTr="006F3096">
        <w:trPr>
          <w:trHeight w:val="20"/>
        </w:trPr>
        <w:tc>
          <w:tcPr>
            <w:tcW w:w="1666" w:type="pct"/>
            <w:noWrap/>
            <w:hideMark/>
          </w:tcPr>
          <w:p w14:paraId="28C8D05E" w14:textId="77777777" w:rsidR="00016793" w:rsidRPr="00016793" w:rsidRDefault="00016793" w:rsidP="00016793">
            <w:pPr>
              <w:spacing w:after="0"/>
              <w:ind w:left="159" w:hanging="159"/>
              <w:jc w:val="left"/>
              <w:rPr>
                <w:szCs w:val="17"/>
              </w:rPr>
            </w:pPr>
            <w:r w:rsidRPr="00016793">
              <w:rPr>
                <w:szCs w:val="17"/>
              </w:rPr>
              <w:t>Bergotto Bergamot Citrus Sparkling Flavoured Soft Drink</w:t>
            </w:r>
          </w:p>
        </w:tc>
        <w:tc>
          <w:tcPr>
            <w:tcW w:w="454" w:type="pct"/>
            <w:noWrap/>
            <w:hideMark/>
          </w:tcPr>
          <w:p w14:paraId="3AEE817D"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6AEA5BF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BD81955"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6C50A7AB" w14:textId="77777777" w:rsidR="00016793" w:rsidRPr="00016793" w:rsidRDefault="00016793" w:rsidP="00016793">
            <w:pPr>
              <w:spacing w:after="0"/>
              <w:jc w:val="left"/>
              <w:rPr>
                <w:szCs w:val="17"/>
              </w:rPr>
            </w:pPr>
            <w:r w:rsidRPr="00016793">
              <w:rPr>
                <w:szCs w:val="17"/>
              </w:rPr>
              <w:t>Statewide Recycling</w:t>
            </w:r>
          </w:p>
        </w:tc>
      </w:tr>
      <w:tr w:rsidR="00016793" w:rsidRPr="00016793" w14:paraId="036B3CF5" w14:textId="77777777" w:rsidTr="006F3096">
        <w:trPr>
          <w:trHeight w:val="20"/>
        </w:trPr>
        <w:tc>
          <w:tcPr>
            <w:tcW w:w="1666" w:type="pct"/>
            <w:noWrap/>
            <w:hideMark/>
          </w:tcPr>
          <w:p w14:paraId="635FE23F" w14:textId="77777777" w:rsidR="00016793" w:rsidRPr="00016793" w:rsidRDefault="00016793" w:rsidP="00016793">
            <w:pPr>
              <w:spacing w:after="0"/>
              <w:ind w:left="159" w:hanging="159"/>
              <w:jc w:val="left"/>
              <w:rPr>
                <w:szCs w:val="17"/>
              </w:rPr>
            </w:pPr>
            <w:r w:rsidRPr="00016793">
              <w:rPr>
                <w:szCs w:val="17"/>
              </w:rPr>
              <w:t>Castello Amabile Birra Gusto Italiano</w:t>
            </w:r>
          </w:p>
        </w:tc>
        <w:tc>
          <w:tcPr>
            <w:tcW w:w="454" w:type="pct"/>
            <w:noWrap/>
            <w:hideMark/>
          </w:tcPr>
          <w:p w14:paraId="70776B51"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305CF9DD"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79EA5B70"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2EC2D4D2" w14:textId="77777777" w:rsidR="00016793" w:rsidRPr="00016793" w:rsidRDefault="00016793" w:rsidP="00016793">
            <w:pPr>
              <w:spacing w:after="0"/>
              <w:jc w:val="left"/>
              <w:rPr>
                <w:szCs w:val="17"/>
              </w:rPr>
            </w:pPr>
            <w:r w:rsidRPr="00016793">
              <w:rPr>
                <w:szCs w:val="17"/>
              </w:rPr>
              <w:t>Statewide Recycling</w:t>
            </w:r>
          </w:p>
        </w:tc>
      </w:tr>
      <w:tr w:rsidR="00016793" w:rsidRPr="00016793" w14:paraId="3734ED71" w14:textId="77777777" w:rsidTr="006F3096">
        <w:trPr>
          <w:trHeight w:val="20"/>
        </w:trPr>
        <w:tc>
          <w:tcPr>
            <w:tcW w:w="1666" w:type="pct"/>
            <w:noWrap/>
            <w:hideMark/>
          </w:tcPr>
          <w:p w14:paraId="440E2D1D" w14:textId="77777777" w:rsidR="00016793" w:rsidRPr="00016793" w:rsidRDefault="00016793" w:rsidP="00016793">
            <w:pPr>
              <w:spacing w:after="0"/>
              <w:ind w:left="159" w:hanging="159"/>
              <w:jc w:val="left"/>
              <w:rPr>
                <w:szCs w:val="17"/>
              </w:rPr>
            </w:pPr>
            <w:r w:rsidRPr="00016793">
              <w:rPr>
                <w:szCs w:val="17"/>
              </w:rPr>
              <w:t>Castello Premium Lager</w:t>
            </w:r>
          </w:p>
        </w:tc>
        <w:tc>
          <w:tcPr>
            <w:tcW w:w="454" w:type="pct"/>
            <w:noWrap/>
            <w:hideMark/>
          </w:tcPr>
          <w:p w14:paraId="6EE58E85"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77996E1D"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4223AA8"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40311D11" w14:textId="77777777" w:rsidR="00016793" w:rsidRPr="00016793" w:rsidRDefault="00016793" w:rsidP="00016793">
            <w:pPr>
              <w:spacing w:after="0"/>
              <w:jc w:val="left"/>
              <w:rPr>
                <w:szCs w:val="17"/>
              </w:rPr>
            </w:pPr>
            <w:r w:rsidRPr="00016793">
              <w:rPr>
                <w:szCs w:val="17"/>
              </w:rPr>
              <w:t>Statewide Recycling</w:t>
            </w:r>
          </w:p>
        </w:tc>
      </w:tr>
      <w:tr w:rsidR="00016793" w:rsidRPr="00016793" w14:paraId="5691DC64" w14:textId="77777777" w:rsidTr="006F3096">
        <w:trPr>
          <w:trHeight w:val="20"/>
        </w:trPr>
        <w:tc>
          <w:tcPr>
            <w:tcW w:w="1666" w:type="pct"/>
            <w:noWrap/>
            <w:hideMark/>
          </w:tcPr>
          <w:p w14:paraId="0485E0D8" w14:textId="77777777" w:rsidR="00016793" w:rsidRPr="00016793" w:rsidRDefault="00016793" w:rsidP="00016793">
            <w:pPr>
              <w:spacing w:after="0"/>
              <w:ind w:left="159" w:hanging="159"/>
              <w:jc w:val="left"/>
              <w:rPr>
                <w:szCs w:val="17"/>
              </w:rPr>
            </w:pPr>
            <w:r w:rsidRPr="00016793">
              <w:rPr>
                <w:szCs w:val="17"/>
              </w:rPr>
              <w:t>Castello Rossa Lager</w:t>
            </w:r>
          </w:p>
        </w:tc>
        <w:tc>
          <w:tcPr>
            <w:tcW w:w="454" w:type="pct"/>
            <w:noWrap/>
            <w:hideMark/>
          </w:tcPr>
          <w:p w14:paraId="1F0F7B50"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2FFA726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6046237"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6138AEAC" w14:textId="77777777" w:rsidR="00016793" w:rsidRPr="00016793" w:rsidRDefault="00016793" w:rsidP="00016793">
            <w:pPr>
              <w:spacing w:after="0"/>
              <w:jc w:val="left"/>
              <w:rPr>
                <w:szCs w:val="17"/>
              </w:rPr>
            </w:pPr>
            <w:r w:rsidRPr="00016793">
              <w:rPr>
                <w:szCs w:val="17"/>
              </w:rPr>
              <w:t>Statewide Recycling</w:t>
            </w:r>
          </w:p>
        </w:tc>
      </w:tr>
      <w:tr w:rsidR="00016793" w:rsidRPr="00016793" w14:paraId="0CE432DE" w14:textId="77777777" w:rsidTr="006F3096">
        <w:trPr>
          <w:trHeight w:val="20"/>
        </w:trPr>
        <w:tc>
          <w:tcPr>
            <w:tcW w:w="1666" w:type="pct"/>
            <w:noWrap/>
            <w:hideMark/>
          </w:tcPr>
          <w:p w14:paraId="34C0D55A" w14:textId="77777777" w:rsidR="00016793" w:rsidRPr="00016793" w:rsidRDefault="00016793" w:rsidP="00016793">
            <w:pPr>
              <w:spacing w:after="0"/>
              <w:ind w:left="159" w:hanging="159"/>
              <w:jc w:val="left"/>
              <w:rPr>
                <w:szCs w:val="17"/>
              </w:rPr>
            </w:pPr>
            <w:r w:rsidRPr="00016793">
              <w:rPr>
                <w:szCs w:val="17"/>
              </w:rPr>
              <w:t>Corona Extra</w:t>
            </w:r>
          </w:p>
        </w:tc>
        <w:tc>
          <w:tcPr>
            <w:tcW w:w="454" w:type="pct"/>
            <w:noWrap/>
            <w:hideMark/>
          </w:tcPr>
          <w:p w14:paraId="64C59C2F" w14:textId="77777777" w:rsidR="00016793" w:rsidRPr="00016793" w:rsidRDefault="00016793" w:rsidP="00016793">
            <w:pPr>
              <w:spacing w:after="0"/>
              <w:ind w:right="170"/>
              <w:jc w:val="right"/>
              <w:rPr>
                <w:szCs w:val="17"/>
              </w:rPr>
            </w:pPr>
            <w:r w:rsidRPr="00016793">
              <w:rPr>
                <w:szCs w:val="17"/>
              </w:rPr>
              <w:t>355ml</w:t>
            </w:r>
          </w:p>
        </w:tc>
        <w:tc>
          <w:tcPr>
            <w:tcW w:w="531" w:type="pct"/>
            <w:noWrap/>
            <w:hideMark/>
          </w:tcPr>
          <w:p w14:paraId="0C05A3A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F63D259"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43897F44" w14:textId="77777777" w:rsidR="00016793" w:rsidRPr="00016793" w:rsidRDefault="00016793" w:rsidP="00016793">
            <w:pPr>
              <w:spacing w:after="0"/>
              <w:jc w:val="left"/>
              <w:rPr>
                <w:szCs w:val="17"/>
              </w:rPr>
            </w:pPr>
            <w:r w:rsidRPr="00016793">
              <w:rPr>
                <w:szCs w:val="17"/>
              </w:rPr>
              <w:t>Statewide Recycling</w:t>
            </w:r>
          </w:p>
        </w:tc>
      </w:tr>
      <w:tr w:rsidR="00016793" w:rsidRPr="00016793" w14:paraId="6314B5C9" w14:textId="77777777" w:rsidTr="006F3096">
        <w:trPr>
          <w:trHeight w:val="20"/>
        </w:trPr>
        <w:tc>
          <w:tcPr>
            <w:tcW w:w="1666" w:type="pct"/>
            <w:noWrap/>
            <w:hideMark/>
          </w:tcPr>
          <w:p w14:paraId="298015FD" w14:textId="77777777" w:rsidR="00016793" w:rsidRPr="00016793" w:rsidRDefault="00016793" w:rsidP="00016793">
            <w:pPr>
              <w:spacing w:after="0"/>
              <w:ind w:left="159" w:hanging="159"/>
              <w:jc w:val="left"/>
              <w:rPr>
                <w:szCs w:val="17"/>
              </w:rPr>
            </w:pPr>
            <w:r w:rsidRPr="00016793">
              <w:rPr>
                <w:szCs w:val="17"/>
              </w:rPr>
              <w:t>Galvanina Sparkling Natural Mineral Water</w:t>
            </w:r>
          </w:p>
        </w:tc>
        <w:tc>
          <w:tcPr>
            <w:tcW w:w="454" w:type="pct"/>
            <w:noWrap/>
            <w:hideMark/>
          </w:tcPr>
          <w:p w14:paraId="31D84C40"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51F1F5B6"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4A6C2560"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31E2C10C" w14:textId="77777777" w:rsidR="00016793" w:rsidRPr="00016793" w:rsidRDefault="00016793" w:rsidP="00016793">
            <w:pPr>
              <w:spacing w:after="0"/>
              <w:jc w:val="left"/>
              <w:rPr>
                <w:szCs w:val="17"/>
              </w:rPr>
            </w:pPr>
            <w:r w:rsidRPr="00016793">
              <w:rPr>
                <w:szCs w:val="17"/>
              </w:rPr>
              <w:t>Statewide Recycling</w:t>
            </w:r>
          </w:p>
        </w:tc>
      </w:tr>
      <w:tr w:rsidR="00016793" w:rsidRPr="00016793" w14:paraId="23B97657" w14:textId="77777777" w:rsidTr="006F3096">
        <w:trPr>
          <w:trHeight w:val="20"/>
        </w:trPr>
        <w:tc>
          <w:tcPr>
            <w:tcW w:w="1666" w:type="pct"/>
            <w:noWrap/>
            <w:hideMark/>
          </w:tcPr>
          <w:p w14:paraId="2C8EC45A" w14:textId="77777777" w:rsidR="00016793" w:rsidRPr="00016793" w:rsidRDefault="00016793" w:rsidP="00016793">
            <w:pPr>
              <w:spacing w:after="0"/>
              <w:ind w:left="159" w:hanging="159"/>
              <w:jc w:val="left"/>
              <w:rPr>
                <w:szCs w:val="17"/>
              </w:rPr>
            </w:pPr>
            <w:r w:rsidRPr="00016793">
              <w:rPr>
                <w:szCs w:val="17"/>
              </w:rPr>
              <w:t>Galvanina Sparkling Natural Mineral Water</w:t>
            </w:r>
          </w:p>
        </w:tc>
        <w:tc>
          <w:tcPr>
            <w:tcW w:w="454" w:type="pct"/>
            <w:noWrap/>
            <w:hideMark/>
          </w:tcPr>
          <w:p w14:paraId="7C0F6C7C"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76C1CF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43A995D"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571A36E9" w14:textId="77777777" w:rsidR="00016793" w:rsidRPr="00016793" w:rsidRDefault="00016793" w:rsidP="00016793">
            <w:pPr>
              <w:spacing w:after="0"/>
              <w:jc w:val="left"/>
              <w:rPr>
                <w:szCs w:val="17"/>
              </w:rPr>
            </w:pPr>
            <w:r w:rsidRPr="00016793">
              <w:rPr>
                <w:szCs w:val="17"/>
              </w:rPr>
              <w:t>Statewide Recycling</w:t>
            </w:r>
          </w:p>
        </w:tc>
      </w:tr>
      <w:tr w:rsidR="00016793" w:rsidRPr="00016793" w14:paraId="2BD94F5D" w14:textId="77777777" w:rsidTr="006F3096">
        <w:trPr>
          <w:trHeight w:val="20"/>
        </w:trPr>
        <w:tc>
          <w:tcPr>
            <w:tcW w:w="1666" w:type="pct"/>
            <w:noWrap/>
            <w:hideMark/>
          </w:tcPr>
          <w:p w14:paraId="1CFDBE73" w14:textId="77777777" w:rsidR="00016793" w:rsidRPr="00016793" w:rsidRDefault="00016793" w:rsidP="00016793">
            <w:pPr>
              <w:spacing w:after="0"/>
              <w:ind w:left="159" w:hanging="159"/>
              <w:jc w:val="left"/>
              <w:rPr>
                <w:szCs w:val="17"/>
              </w:rPr>
            </w:pPr>
            <w:r w:rsidRPr="00016793">
              <w:rPr>
                <w:szCs w:val="17"/>
              </w:rPr>
              <w:t>Galvanina Still Natural Mineral Water</w:t>
            </w:r>
          </w:p>
        </w:tc>
        <w:tc>
          <w:tcPr>
            <w:tcW w:w="454" w:type="pct"/>
            <w:noWrap/>
            <w:hideMark/>
          </w:tcPr>
          <w:p w14:paraId="4D800942"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43F00DC1"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6B4C8AB7"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72727401" w14:textId="77777777" w:rsidR="00016793" w:rsidRPr="00016793" w:rsidRDefault="00016793" w:rsidP="00016793">
            <w:pPr>
              <w:spacing w:after="0"/>
              <w:jc w:val="left"/>
              <w:rPr>
                <w:szCs w:val="17"/>
              </w:rPr>
            </w:pPr>
            <w:r w:rsidRPr="00016793">
              <w:rPr>
                <w:szCs w:val="17"/>
              </w:rPr>
              <w:t>Statewide Recycling</w:t>
            </w:r>
          </w:p>
        </w:tc>
      </w:tr>
      <w:tr w:rsidR="00016793" w:rsidRPr="00016793" w14:paraId="578C6D32" w14:textId="77777777" w:rsidTr="006F3096">
        <w:trPr>
          <w:trHeight w:val="20"/>
        </w:trPr>
        <w:tc>
          <w:tcPr>
            <w:tcW w:w="1666" w:type="pct"/>
            <w:noWrap/>
            <w:hideMark/>
          </w:tcPr>
          <w:p w14:paraId="4AC66625" w14:textId="77777777" w:rsidR="00016793" w:rsidRPr="00016793" w:rsidRDefault="00016793" w:rsidP="00016793">
            <w:pPr>
              <w:spacing w:after="0"/>
              <w:ind w:left="159" w:hanging="159"/>
              <w:jc w:val="left"/>
              <w:rPr>
                <w:szCs w:val="17"/>
              </w:rPr>
            </w:pPr>
            <w:r w:rsidRPr="00016793">
              <w:rPr>
                <w:szCs w:val="17"/>
              </w:rPr>
              <w:t>Galvanina Still Natural Mineral Water</w:t>
            </w:r>
          </w:p>
        </w:tc>
        <w:tc>
          <w:tcPr>
            <w:tcW w:w="454" w:type="pct"/>
            <w:noWrap/>
            <w:hideMark/>
          </w:tcPr>
          <w:p w14:paraId="38497E98" w14:textId="77777777" w:rsidR="00016793" w:rsidRPr="00016793" w:rsidRDefault="00016793" w:rsidP="00016793">
            <w:pPr>
              <w:spacing w:after="0"/>
              <w:ind w:right="170"/>
              <w:jc w:val="right"/>
              <w:rPr>
                <w:szCs w:val="17"/>
              </w:rPr>
            </w:pPr>
            <w:r w:rsidRPr="00016793">
              <w:rPr>
                <w:szCs w:val="17"/>
              </w:rPr>
              <w:t>750ml</w:t>
            </w:r>
          </w:p>
        </w:tc>
        <w:tc>
          <w:tcPr>
            <w:tcW w:w="531" w:type="pct"/>
            <w:noWrap/>
            <w:hideMark/>
          </w:tcPr>
          <w:p w14:paraId="768A6F4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37DCADE5"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28080AA0" w14:textId="77777777" w:rsidR="00016793" w:rsidRPr="00016793" w:rsidRDefault="00016793" w:rsidP="00016793">
            <w:pPr>
              <w:spacing w:after="0"/>
              <w:jc w:val="left"/>
              <w:rPr>
                <w:szCs w:val="17"/>
              </w:rPr>
            </w:pPr>
            <w:r w:rsidRPr="00016793">
              <w:rPr>
                <w:szCs w:val="17"/>
              </w:rPr>
              <w:t>Statewide Recycling</w:t>
            </w:r>
          </w:p>
        </w:tc>
      </w:tr>
      <w:tr w:rsidR="00016793" w:rsidRPr="00016793" w14:paraId="353A6B5F" w14:textId="77777777" w:rsidTr="006F3096">
        <w:trPr>
          <w:trHeight w:val="20"/>
        </w:trPr>
        <w:tc>
          <w:tcPr>
            <w:tcW w:w="1666" w:type="pct"/>
            <w:noWrap/>
            <w:hideMark/>
          </w:tcPr>
          <w:p w14:paraId="41460589" w14:textId="77777777" w:rsidR="00016793" w:rsidRPr="00016793" w:rsidRDefault="00016793" w:rsidP="00016793">
            <w:pPr>
              <w:spacing w:after="0"/>
              <w:ind w:left="159" w:hanging="159"/>
              <w:jc w:val="left"/>
              <w:rPr>
                <w:szCs w:val="17"/>
              </w:rPr>
            </w:pPr>
            <w:r w:rsidRPr="00016793">
              <w:rPr>
                <w:szCs w:val="17"/>
              </w:rPr>
              <w:t>Mahou Premium Beer Orginal</w:t>
            </w:r>
          </w:p>
        </w:tc>
        <w:tc>
          <w:tcPr>
            <w:tcW w:w="454" w:type="pct"/>
            <w:noWrap/>
            <w:hideMark/>
          </w:tcPr>
          <w:p w14:paraId="364F219A"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14C8D9B4"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854902D"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5F2BFA9E" w14:textId="77777777" w:rsidR="00016793" w:rsidRPr="00016793" w:rsidRDefault="00016793" w:rsidP="00016793">
            <w:pPr>
              <w:spacing w:after="0"/>
              <w:jc w:val="left"/>
              <w:rPr>
                <w:szCs w:val="17"/>
              </w:rPr>
            </w:pPr>
            <w:r w:rsidRPr="00016793">
              <w:rPr>
                <w:szCs w:val="17"/>
              </w:rPr>
              <w:t>Statewide Recycling</w:t>
            </w:r>
          </w:p>
        </w:tc>
      </w:tr>
      <w:tr w:rsidR="00016793" w:rsidRPr="00016793" w14:paraId="1958D474" w14:textId="77777777" w:rsidTr="006F3096">
        <w:trPr>
          <w:trHeight w:val="20"/>
        </w:trPr>
        <w:tc>
          <w:tcPr>
            <w:tcW w:w="1666" w:type="pct"/>
            <w:noWrap/>
            <w:hideMark/>
          </w:tcPr>
          <w:p w14:paraId="1D35EB8A" w14:textId="77777777" w:rsidR="00016793" w:rsidRPr="00016793" w:rsidRDefault="00016793" w:rsidP="00016793">
            <w:pPr>
              <w:spacing w:after="0"/>
              <w:ind w:left="159" w:hanging="159"/>
              <w:jc w:val="left"/>
              <w:rPr>
                <w:szCs w:val="17"/>
              </w:rPr>
            </w:pPr>
            <w:r w:rsidRPr="00016793">
              <w:rPr>
                <w:szCs w:val="17"/>
              </w:rPr>
              <w:t>Mela Rossa Italian Apple Cider</w:t>
            </w:r>
          </w:p>
        </w:tc>
        <w:tc>
          <w:tcPr>
            <w:tcW w:w="454" w:type="pct"/>
            <w:noWrap/>
            <w:hideMark/>
          </w:tcPr>
          <w:p w14:paraId="3899C04F"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D7372DC"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10A4BCB"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130A9DEA" w14:textId="77777777" w:rsidR="00016793" w:rsidRPr="00016793" w:rsidRDefault="00016793" w:rsidP="00016793">
            <w:pPr>
              <w:spacing w:after="0"/>
              <w:jc w:val="left"/>
              <w:rPr>
                <w:szCs w:val="17"/>
              </w:rPr>
            </w:pPr>
            <w:r w:rsidRPr="00016793">
              <w:rPr>
                <w:szCs w:val="17"/>
              </w:rPr>
              <w:t>Statewide Recycling</w:t>
            </w:r>
          </w:p>
        </w:tc>
      </w:tr>
      <w:tr w:rsidR="00016793" w:rsidRPr="00016793" w14:paraId="1B024821" w14:textId="77777777" w:rsidTr="006F3096">
        <w:trPr>
          <w:trHeight w:val="20"/>
        </w:trPr>
        <w:tc>
          <w:tcPr>
            <w:tcW w:w="1666" w:type="pct"/>
            <w:noWrap/>
            <w:hideMark/>
          </w:tcPr>
          <w:p w14:paraId="7FDB33B0" w14:textId="77777777" w:rsidR="00016793" w:rsidRPr="00016793" w:rsidRDefault="00016793" w:rsidP="00016793">
            <w:pPr>
              <w:spacing w:after="0"/>
              <w:ind w:left="159" w:hanging="159"/>
              <w:jc w:val="left"/>
              <w:rPr>
                <w:szCs w:val="17"/>
              </w:rPr>
            </w:pPr>
            <w:r w:rsidRPr="00016793">
              <w:rPr>
                <w:szCs w:val="17"/>
              </w:rPr>
              <w:t>Neri Chin 8 Chinotto Per Davvero</w:t>
            </w:r>
          </w:p>
        </w:tc>
        <w:tc>
          <w:tcPr>
            <w:tcW w:w="454" w:type="pct"/>
            <w:noWrap/>
            <w:hideMark/>
          </w:tcPr>
          <w:p w14:paraId="175AE711"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155F4208"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0274F1FF"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5B7462E1" w14:textId="77777777" w:rsidR="00016793" w:rsidRPr="00016793" w:rsidRDefault="00016793" w:rsidP="00016793">
            <w:pPr>
              <w:spacing w:after="0"/>
              <w:jc w:val="left"/>
              <w:rPr>
                <w:szCs w:val="17"/>
              </w:rPr>
            </w:pPr>
            <w:r w:rsidRPr="00016793">
              <w:rPr>
                <w:szCs w:val="17"/>
              </w:rPr>
              <w:t>Statewide Recycling</w:t>
            </w:r>
          </w:p>
        </w:tc>
      </w:tr>
      <w:tr w:rsidR="00016793" w:rsidRPr="00016793" w14:paraId="26D9C0FA" w14:textId="77777777" w:rsidTr="006F3096">
        <w:trPr>
          <w:trHeight w:val="20"/>
        </w:trPr>
        <w:tc>
          <w:tcPr>
            <w:tcW w:w="1666" w:type="pct"/>
            <w:noWrap/>
            <w:hideMark/>
          </w:tcPr>
          <w:p w14:paraId="4195E42B" w14:textId="77777777" w:rsidR="00016793" w:rsidRPr="00016793" w:rsidRDefault="00016793" w:rsidP="00016793">
            <w:pPr>
              <w:spacing w:after="0"/>
              <w:ind w:left="159" w:hanging="159"/>
              <w:jc w:val="left"/>
              <w:rPr>
                <w:szCs w:val="17"/>
              </w:rPr>
            </w:pPr>
            <w:r w:rsidRPr="00016793">
              <w:rPr>
                <w:szCs w:val="17"/>
              </w:rPr>
              <w:t>Neri Gassosa</w:t>
            </w:r>
          </w:p>
        </w:tc>
        <w:tc>
          <w:tcPr>
            <w:tcW w:w="454" w:type="pct"/>
            <w:noWrap/>
            <w:hideMark/>
          </w:tcPr>
          <w:p w14:paraId="2E5F18B8" w14:textId="77777777" w:rsidR="00016793" w:rsidRPr="00016793" w:rsidRDefault="00016793" w:rsidP="00016793">
            <w:pPr>
              <w:spacing w:after="0"/>
              <w:ind w:right="170"/>
              <w:jc w:val="right"/>
              <w:rPr>
                <w:szCs w:val="17"/>
              </w:rPr>
            </w:pPr>
            <w:r w:rsidRPr="00016793">
              <w:rPr>
                <w:szCs w:val="17"/>
              </w:rPr>
              <w:t>200ml</w:t>
            </w:r>
          </w:p>
        </w:tc>
        <w:tc>
          <w:tcPr>
            <w:tcW w:w="531" w:type="pct"/>
            <w:noWrap/>
            <w:hideMark/>
          </w:tcPr>
          <w:p w14:paraId="11440F2E"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7B07245C"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5C0AD6A8" w14:textId="77777777" w:rsidR="00016793" w:rsidRPr="00016793" w:rsidRDefault="00016793" w:rsidP="00016793">
            <w:pPr>
              <w:spacing w:after="0"/>
              <w:jc w:val="left"/>
              <w:rPr>
                <w:szCs w:val="17"/>
              </w:rPr>
            </w:pPr>
            <w:r w:rsidRPr="00016793">
              <w:rPr>
                <w:szCs w:val="17"/>
              </w:rPr>
              <w:t>Statewide Recycling</w:t>
            </w:r>
          </w:p>
        </w:tc>
      </w:tr>
      <w:tr w:rsidR="00016793" w:rsidRPr="00016793" w14:paraId="62B069FD" w14:textId="77777777" w:rsidTr="006F3096">
        <w:trPr>
          <w:trHeight w:val="20"/>
        </w:trPr>
        <w:tc>
          <w:tcPr>
            <w:tcW w:w="1666" w:type="pct"/>
            <w:noWrap/>
            <w:hideMark/>
          </w:tcPr>
          <w:p w14:paraId="0ACCF769" w14:textId="77777777" w:rsidR="00016793" w:rsidRPr="00016793" w:rsidRDefault="00016793" w:rsidP="00016793">
            <w:pPr>
              <w:spacing w:after="0"/>
              <w:ind w:left="159" w:hanging="159"/>
              <w:jc w:val="left"/>
              <w:rPr>
                <w:szCs w:val="17"/>
              </w:rPr>
            </w:pPr>
            <w:r w:rsidRPr="00016793">
              <w:rPr>
                <w:szCs w:val="17"/>
              </w:rPr>
              <w:t>Peroncino</w:t>
            </w:r>
          </w:p>
        </w:tc>
        <w:tc>
          <w:tcPr>
            <w:tcW w:w="454" w:type="pct"/>
            <w:noWrap/>
            <w:hideMark/>
          </w:tcPr>
          <w:p w14:paraId="743C40A5"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6890169"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11080292"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7B576451" w14:textId="77777777" w:rsidR="00016793" w:rsidRPr="00016793" w:rsidRDefault="00016793" w:rsidP="00016793">
            <w:pPr>
              <w:spacing w:after="0"/>
              <w:jc w:val="left"/>
              <w:rPr>
                <w:szCs w:val="17"/>
              </w:rPr>
            </w:pPr>
            <w:r w:rsidRPr="00016793">
              <w:rPr>
                <w:szCs w:val="17"/>
              </w:rPr>
              <w:t>Statewide Recycling</w:t>
            </w:r>
          </w:p>
        </w:tc>
      </w:tr>
      <w:tr w:rsidR="00016793" w:rsidRPr="00016793" w14:paraId="6A8C2DC3" w14:textId="77777777" w:rsidTr="006F3096">
        <w:trPr>
          <w:trHeight w:val="20"/>
        </w:trPr>
        <w:tc>
          <w:tcPr>
            <w:tcW w:w="1666" w:type="pct"/>
            <w:noWrap/>
            <w:hideMark/>
          </w:tcPr>
          <w:p w14:paraId="24DF04C6" w14:textId="77777777" w:rsidR="00016793" w:rsidRPr="00016793" w:rsidRDefault="00016793" w:rsidP="00016793">
            <w:pPr>
              <w:spacing w:after="0"/>
              <w:ind w:left="159" w:hanging="159"/>
              <w:jc w:val="left"/>
              <w:rPr>
                <w:szCs w:val="17"/>
              </w:rPr>
            </w:pPr>
            <w:r w:rsidRPr="00016793">
              <w:rPr>
                <w:szCs w:val="17"/>
              </w:rPr>
              <w:t>Peroni Nastro Azzurro</w:t>
            </w:r>
          </w:p>
        </w:tc>
        <w:tc>
          <w:tcPr>
            <w:tcW w:w="454" w:type="pct"/>
            <w:noWrap/>
            <w:hideMark/>
          </w:tcPr>
          <w:p w14:paraId="1AC6EF0E"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5CCDBEBB"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5C1AF32F"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10F03775" w14:textId="77777777" w:rsidR="00016793" w:rsidRPr="00016793" w:rsidRDefault="00016793" w:rsidP="00016793">
            <w:pPr>
              <w:spacing w:after="0"/>
              <w:jc w:val="left"/>
              <w:rPr>
                <w:szCs w:val="17"/>
              </w:rPr>
            </w:pPr>
            <w:r w:rsidRPr="00016793">
              <w:rPr>
                <w:szCs w:val="17"/>
              </w:rPr>
              <w:t>Statewide Recycling</w:t>
            </w:r>
          </w:p>
        </w:tc>
      </w:tr>
      <w:tr w:rsidR="00016793" w:rsidRPr="00016793" w14:paraId="5FE84D85" w14:textId="77777777" w:rsidTr="006F3096">
        <w:trPr>
          <w:trHeight w:val="20"/>
        </w:trPr>
        <w:tc>
          <w:tcPr>
            <w:tcW w:w="1666" w:type="pct"/>
            <w:noWrap/>
            <w:hideMark/>
          </w:tcPr>
          <w:p w14:paraId="1EC47CC4" w14:textId="77777777" w:rsidR="00016793" w:rsidRPr="00016793" w:rsidRDefault="00016793" w:rsidP="00016793">
            <w:pPr>
              <w:spacing w:after="0"/>
              <w:ind w:left="159" w:hanging="159"/>
              <w:jc w:val="left"/>
              <w:rPr>
                <w:szCs w:val="17"/>
              </w:rPr>
            </w:pPr>
            <w:r w:rsidRPr="00016793">
              <w:rPr>
                <w:szCs w:val="17"/>
              </w:rPr>
              <w:t>Peroni Nastro Azzurro</w:t>
            </w:r>
          </w:p>
        </w:tc>
        <w:tc>
          <w:tcPr>
            <w:tcW w:w="454" w:type="pct"/>
            <w:noWrap/>
            <w:hideMark/>
          </w:tcPr>
          <w:p w14:paraId="72F32665"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7514DD8F"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3C84B44E"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4A05E9D4" w14:textId="77777777" w:rsidR="00016793" w:rsidRPr="00016793" w:rsidRDefault="00016793" w:rsidP="00016793">
            <w:pPr>
              <w:spacing w:after="0"/>
              <w:jc w:val="left"/>
              <w:rPr>
                <w:szCs w:val="17"/>
              </w:rPr>
            </w:pPr>
            <w:r w:rsidRPr="00016793">
              <w:rPr>
                <w:szCs w:val="17"/>
              </w:rPr>
              <w:t>Statewide Recycling</w:t>
            </w:r>
          </w:p>
        </w:tc>
      </w:tr>
      <w:tr w:rsidR="00016793" w:rsidRPr="00016793" w14:paraId="11780CF7" w14:textId="77777777" w:rsidTr="006F3096">
        <w:trPr>
          <w:trHeight w:val="20"/>
        </w:trPr>
        <w:tc>
          <w:tcPr>
            <w:tcW w:w="1666" w:type="pct"/>
            <w:noWrap/>
            <w:hideMark/>
          </w:tcPr>
          <w:p w14:paraId="6DF2C98B" w14:textId="77777777" w:rsidR="00016793" w:rsidRPr="00016793" w:rsidRDefault="00016793" w:rsidP="00016793">
            <w:pPr>
              <w:spacing w:after="0"/>
              <w:ind w:left="159" w:hanging="159"/>
              <w:jc w:val="left"/>
              <w:rPr>
                <w:szCs w:val="17"/>
              </w:rPr>
            </w:pPr>
            <w:r w:rsidRPr="00016793">
              <w:rPr>
                <w:szCs w:val="17"/>
              </w:rPr>
              <w:t>Peroni Rossa</w:t>
            </w:r>
          </w:p>
        </w:tc>
        <w:tc>
          <w:tcPr>
            <w:tcW w:w="454" w:type="pct"/>
            <w:noWrap/>
            <w:hideMark/>
          </w:tcPr>
          <w:p w14:paraId="162ADEB9" w14:textId="77777777" w:rsidR="00016793" w:rsidRPr="00016793" w:rsidRDefault="00016793" w:rsidP="00016793">
            <w:pPr>
              <w:spacing w:after="0"/>
              <w:ind w:right="170"/>
              <w:jc w:val="right"/>
              <w:rPr>
                <w:szCs w:val="17"/>
              </w:rPr>
            </w:pPr>
            <w:r w:rsidRPr="00016793">
              <w:rPr>
                <w:szCs w:val="17"/>
              </w:rPr>
              <w:t>660ml</w:t>
            </w:r>
          </w:p>
        </w:tc>
        <w:tc>
          <w:tcPr>
            <w:tcW w:w="531" w:type="pct"/>
            <w:noWrap/>
            <w:hideMark/>
          </w:tcPr>
          <w:p w14:paraId="05AF1130" w14:textId="77777777" w:rsidR="00016793" w:rsidRPr="00016793" w:rsidRDefault="00016793" w:rsidP="00016793">
            <w:pPr>
              <w:spacing w:after="0"/>
              <w:ind w:left="142" w:right="113" w:hanging="125"/>
              <w:jc w:val="left"/>
              <w:rPr>
                <w:szCs w:val="17"/>
              </w:rPr>
            </w:pPr>
            <w:r w:rsidRPr="00016793">
              <w:rPr>
                <w:szCs w:val="17"/>
              </w:rPr>
              <w:t>Glass</w:t>
            </w:r>
          </w:p>
        </w:tc>
        <w:tc>
          <w:tcPr>
            <w:tcW w:w="1590" w:type="pct"/>
            <w:noWrap/>
            <w:hideMark/>
          </w:tcPr>
          <w:p w14:paraId="283317D6"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4B262576" w14:textId="77777777" w:rsidR="00016793" w:rsidRPr="00016793" w:rsidRDefault="00016793" w:rsidP="00016793">
            <w:pPr>
              <w:spacing w:after="0"/>
              <w:jc w:val="left"/>
              <w:rPr>
                <w:szCs w:val="17"/>
              </w:rPr>
            </w:pPr>
            <w:r w:rsidRPr="00016793">
              <w:rPr>
                <w:szCs w:val="17"/>
              </w:rPr>
              <w:t>Statewide Recycling</w:t>
            </w:r>
          </w:p>
        </w:tc>
      </w:tr>
      <w:tr w:rsidR="00016793" w:rsidRPr="00016793" w14:paraId="624B629D" w14:textId="77777777" w:rsidTr="006F3096">
        <w:trPr>
          <w:trHeight w:val="20"/>
        </w:trPr>
        <w:tc>
          <w:tcPr>
            <w:tcW w:w="1666" w:type="pct"/>
            <w:noWrap/>
            <w:hideMark/>
          </w:tcPr>
          <w:p w14:paraId="45962530" w14:textId="77777777" w:rsidR="00016793" w:rsidRPr="00016793" w:rsidRDefault="00016793" w:rsidP="00016793">
            <w:pPr>
              <w:spacing w:after="0"/>
              <w:ind w:left="159" w:hanging="159"/>
              <w:jc w:val="left"/>
              <w:rPr>
                <w:szCs w:val="17"/>
              </w:rPr>
            </w:pPr>
            <w:r w:rsidRPr="00016793">
              <w:rPr>
                <w:szCs w:val="17"/>
              </w:rPr>
              <w:t>Peroni Rossa</w:t>
            </w:r>
          </w:p>
        </w:tc>
        <w:tc>
          <w:tcPr>
            <w:tcW w:w="454" w:type="pct"/>
            <w:noWrap/>
            <w:hideMark/>
          </w:tcPr>
          <w:p w14:paraId="2C1D8AE4" w14:textId="77777777" w:rsidR="00016793" w:rsidRPr="00016793" w:rsidRDefault="00016793" w:rsidP="00016793">
            <w:pPr>
              <w:spacing w:after="0"/>
              <w:ind w:right="170"/>
              <w:jc w:val="right"/>
              <w:rPr>
                <w:szCs w:val="17"/>
              </w:rPr>
            </w:pPr>
            <w:r w:rsidRPr="00016793">
              <w:rPr>
                <w:szCs w:val="17"/>
              </w:rPr>
              <w:t>330ml</w:t>
            </w:r>
          </w:p>
        </w:tc>
        <w:tc>
          <w:tcPr>
            <w:tcW w:w="531" w:type="pct"/>
            <w:noWrap/>
            <w:hideMark/>
          </w:tcPr>
          <w:p w14:paraId="04660840" w14:textId="77777777" w:rsidR="00016793" w:rsidRPr="00016793" w:rsidRDefault="00016793" w:rsidP="00016793">
            <w:pPr>
              <w:spacing w:after="0"/>
              <w:ind w:left="142" w:right="113" w:hanging="125"/>
              <w:jc w:val="left"/>
              <w:rPr>
                <w:szCs w:val="17"/>
              </w:rPr>
            </w:pPr>
            <w:r w:rsidRPr="00016793">
              <w:rPr>
                <w:szCs w:val="17"/>
              </w:rPr>
              <w:t>Can—</w:t>
            </w:r>
            <w:r w:rsidRPr="00016793">
              <w:rPr>
                <w:spacing w:val="-6"/>
                <w:szCs w:val="17"/>
              </w:rPr>
              <w:t>Aluminium</w:t>
            </w:r>
          </w:p>
        </w:tc>
        <w:tc>
          <w:tcPr>
            <w:tcW w:w="1590" w:type="pct"/>
            <w:noWrap/>
            <w:hideMark/>
          </w:tcPr>
          <w:p w14:paraId="5957344C" w14:textId="77777777" w:rsidR="00016793" w:rsidRPr="00016793" w:rsidRDefault="00016793" w:rsidP="00016793">
            <w:pPr>
              <w:spacing w:after="0"/>
              <w:ind w:left="159" w:right="113" w:hanging="159"/>
              <w:jc w:val="left"/>
              <w:rPr>
                <w:szCs w:val="17"/>
              </w:rPr>
            </w:pPr>
            <w:r w:rsidRPr="00016793">
              <w:rPr>
                <w:szCs w:val="17"/>
              </w:rPr>
              <w:t>United Imports &amp; Exports Co Pty Ltd t/as Bidfood Supply Solutions</w:t>
            </w:r>
          </w:p>
        </w:tc>
        <w:tc>
          <w:tcPr>
            <w:tcW w:w="759" w:type="pct"/>
            <w:noWrap/>
            <w:hideMark/>
          </w:tcPr>
          <w:p w14:paraId="017E3888" w14:textId="77777777" w:rsidR="00016793" w:rsidRPr="00016793" w:rsidRDefault="00016793" w:rsidP="00016793">
            <w:pPr>
              <w:spacing w:after="0"/>
              <w:jc w:val="left"/>
              <w:rPr>
                <w:szCs w:val="17"/>
              </w:rPr>
            </w:pPr>
            <w:r w:rsidRPr="00016793">
              <w:rPr>
                <w:szCs w:val="17"/>
              </w:rPr>
              <w:t>Statewide Recycling</w:t>
            </w:r>
          </w:p>
        </w:tc>
      </w:tr>
      <w:tr w:rsidR="00016793" w:rsidRPr="00016793" w14:paraId="372D75E2" w14:textId="77777777" w:rsidTr="006F3096">
        <w:trPr>
          <w:trHeight w:val="20"/>
        </w:trPr>
        <w:tc>
          <w:tcPr>
            <w:tcW w:w="1666" w:type="pct"/>
            <w:noWrap/>
            <w:hideMark/>
          </w:tcPr>
          <w:p w14:paraId="01131D7F" w14:textId="77777777" w:rsidR="00016793" w:rsidRPr="00016793" w:rsidRDefault="00016793" w:rsidP="00016793">
            <w:pPr>
              <w:spacing w:after="0"/>
              <w:ind w:left="159" w:hanging="159"/>
              <w:jc w:val="left"/>
              <w:rPr>
                <w:szCs w:val="17"/>
              </w:rPr>
            </w:pPr>
            <w:r w:rsidRPr="00016793">
              <w:rPr>
                <w:szCs w:val="17"/>
              </w:rPr>
              <w:t>Yes You Can Alcohol Free Dark &amp; Stormy</w:t>
            </w:r>
          </w:p>
        </w:tc>
        <w:tc>
          <w:tcPr>
            <w:tcW w:w="454" w:type="pct"/>
            <w:noWrap/>
            <w:hideMark/>
          </w:tcPr>
          <w:p w14:paraId="555F44C3"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42DDCC73"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51F93463" w14:textId="77777777" w:rsidR="00016793" w:rsidRPr="00016793" w:rsidRDefault="00016793" w:rsidP="00016793">
            <w:pPr>
              <w:spacing w:after="0"/>
              <w:ind w:left="159" w:right="113" w:hanging="159"/>
              <w:jc w:val="left"/>
              <w:rPr>
                <w:szCs w:val="17"/>
              </w:rPr>
            </w:pPr>
            <w:r w:rsidRPr="00016793">
              <w:rPr>
                <w:szCs w:val="17"/>
              </w:rPr>
              <w:t>Yes You Can Co Pty Ltd</w:t>
            </w:r>
          </w:p>
        </w:tc>
        <w:tc>
          <w:tcPr>
            <w:tcW w:w="759" w:type="pct"/>
            <w:noWrap/>
            <w:hideMark/>
          </w:tcPr>
          <w:p w14:paraId="605BA749" w14:textId="77777777" w:rsidR="00016793" w:rsidRPr="00016793" w:rsidRDefault="00016793" w:rsidP="00016793">
            <w:pPr>
              <w:spacing w:after="0"/>
              <w:jc w:val="left"/>
              <w:rPr>
                <w:szCs w:val="17"/>
              </w:rPr>
            </w:pPr>
            <w:r w:rsidRPr="00016793">
              <w:rPr>
                <w:szCs w:val="17"/>
              </w:rPr>
              <w:t>Statewide Recycling</w:t>
            </w:r>
          </w:p>
        </w:tc>
      </w:tr>
      <w:tr w:rsidR="00016793" w:rsidRPr="00016793" w14:paraId="24FB7F50" w14:textId="77777777" w:rsidTr="006F3096">
        <w:trPr>
          <w:trHeight w:val="20"/>
        </w:trPr>
        <w:tc>
          <w:tcPr>
            <w:tcW w:w="1666" w:type="pct"/>
            <w:noWrap/>
            <w:hideMark/>
          </w:tcPr>
          <w:p w14:paraId="66103B30" w14:textId="77777777" w:rsidR="00016793" w:rsidRPr="00016793" w:rsidRDefault="00016793" w:rsidP="00016793">
            <w:pPr>
              <w:spacing w:after="0"/>
              <w:ind w:left="159" w:hanging="159"/>
              <w:jc w:val="left"/>
              <w:rPr>
                <w:szCs w:val="17"/>
              </w:rPr>
            </w:pPr>
            <w:r w:rsidRPr="00016793">
              <w:rPr>
                <w:szCs w:val="17"/>
              </w:rPr>
              <w:t>Yes You Can Alcohol Free G&amp;T</w:t>
            </w:r>
          </w:p>
        </w:tc>
        <w:tc>
          <w:tcPr>
            <w:tcW w:w="454" w:type="pct"/>
            <w:noWrap/>
            <w:hideMark/>
          </w:tcPr>
          <w:p w14:paraId="17BB8358"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0FAA97D2"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1E8F0664" w14:textId="77777777" w:rsidR="00016793" w:rsidRPr="00016793" w:rsidRDefault="00016793" w:rsidP="00016793">
            <w:pPr>
              <w:spacing w:after="0"/>
              <w:ind w:left="159" w:right="113" w:hanging="159"/>
              <w:jc w:val="left"/>
              <w:rPr>
                <w:szCs w:val="17"/>
              </w:rPr>
            </w:pPr>
            <w:r w:rsidRPr="00016793">
              <w:rPr>
                <w:szCs w:val="17"/>
              </w:rPr>
              <w:t>Yes You Can Co Pty Ltd</w:t>
            </w:r>
          </w:p>
        </w:tc>
        <w:tc>
          <w:tcPr>
            <w:tcW w:w="759" w:type="pct"/>
            <w:noWrap/>
            <w:hideMark/>
          </w:tcPr>
          <w:p w14:paraId="6FF4FF85" w14:textId="77777777" w:rsidR="00016793" w:rsidRPr="00016793" w:rsidRDefault="00016793" w:rsidP="00016793">
            <w:pPr>
              <w:spacing w:after="0"/>
              <w:jc w:val="left"/>
              <w:rPr>
                <w:szCs w:val="17"/>
              </w:rPr>
            </w:pPr>
            <w:r w:rsidRPr="00016793">
              <w:rPr>
                <w:szCs w:val="17"/>
              </w:rPr>
              <w:t>Statewide Recycling</w:t>
            </w:r>
          </w:p>
        </w:tc>
      </w:tr>
      <w:tr w:rsidR="00016793" w:rsidRPr="00016793" w14:paraId="7006E8B3" w14:textId="77777777" w:rsidTr="006F3096">
        <w:trPr>
          <w:trHeight w:val="20"/>
        </w:trPr>
        <w:tc>
          <w:tcPr>
            <w:tcW w:w="1666" w:type="pct"/>
            <w:noWrap/>
            <w:hideMark/>
          </w:tcPr>
          <w:p w14:paraId="5F4FEC6A" w14:textId="77777777" w:rsidR="00016793" w:rsidRPr="00016793" w:rsidRDefault="00016793" w:rsidP="00016793">
            <w:pPr>
              <w:spacing w:after="0"/>
              <w:ind w:left="159" w:hanging="159"/>
              <w:jc w:val="left"/>
              <w:rPr>
                <w:szCs w:val="17"/>
              </w:rPr>
            </w:pPr>
            <w:r w:rsidRPr="00016793">
              <w:rPr>
                <w:szCs w:val="17"/>
              </w:rPr>
              <w:t>Yes You Can Alcohol Free Spritz</w:t>
            </w:r>
          </w:p>
        </w:tc>
        <w:tc>
          <w:tcPr>
            <w:tcW w:w="454" w:type="pct"/>
            <w:noWrap/>
            <w:hideMark/>
          </w:tcPr>
          <w:p w14:paraId="182D7BDF" w14:textId="77777777" w:rsidR="00016793" w:rsidRPr="00016793" w:rsidRDefault="00016793" w:rsidP="00016793">
            <w:pPr>
              <w:spacing w:after="0"/>
              <w:ind w:right="170"/>
              <w:jc w:val="right"/>
              <w:rPr>
                <w:szCs w:val="17"/>
              </w:rPr>
            </w:pPr>
            <w:r w:rsidRPr="00016793">
              <w:rPr>
                <w:szCs w:val="17"/>
              </w:rPr>
              <w:t>250ml</w:t>
            </w:r>
          </w:p>
        </w:tc>
        <w:tc>
          <w:tcPr>
            <w:tcW w:w="531" w:type="pct"/>
            <w:noWrap/>
            <w:hideMark/>
          </w:tcPr>
          <w:p w14:paraId="23F5D9ED"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noWrap/>
            <w:hideMark/>
          </w:tcPr>
          <w:p w14:paraId="29B6309E" w14:textId="77777777" w:rsidR="00016793" w:rsidRPr="00016793" w:rsidRDefault="00016793" w:rsidP="00016793">
            <w:pPr>
              <w:spacing w:after="0"/>
              <w:ind w:left="159" w:right="113" w:hanging="159"/>
              <w:jc w:val="left"/>
              <w:rPr>
                <w:szCs w:val="17"/>
              </w:rPr>
            </w:pPr>
            <w:r w:rsidRPr="00016793">
              <w:rPr>
                <w:szCs w:val="17"/>
              </w:rPr>
              <w:t>Yes You Can Co Pty Ltd</w:t>
            </w:r>
          </w:p>
        </w:tc>
        <w:tc>
          <w:tcPr>
            <w:tcW w:w="759" w:type="pct"/>
            <w:noWrap/>
            <w:hideMark/>
          </w:tcPr>
          <w:p w14:paraId="4D73D6DE" w14:textId="77777777" w:rsidR="00016793" w:rsidRPr="00016793" w:rsidRDefault="00016793" w:rsidP="00016793">
            <w:pPr>
              <w:spacing w:after="0"/>
              <w:jc w:val="left"/>
              <w:rPr>
                <w:szCs w:val="17"/>
              </w:rPr>
            </w:pPr>
            <w:r w:rsidRPr="00016793">
              <w:rPr>
                <w:szCs w:val="17"/>
              </w:rPr>
              <w:t>Statewide Recycling</w:t>
            </w:r>
          </w:p>
        </w:tc>
      </w:tr>
      <w:tr w:rsidR="00016793" w:rsidRPr="00016793" w14:paraId="3D6C5100" w14:textId="77777777" w:rsidTr="006F3096">
        <w:trPr>
          <w:trHeight w:val="20"/>
        </w:trPr>
        <w:tc>
          <w:tcPr>
            <w:tcW w:w="1666" w:type="pct"/>
            <w:tcBorders>
              <w:bottom w:val="single" w:sz="4" w:space="0" w:color="auto"/>
            </w:tcBorders>
            <w:noWrap/>
            <w:hideMark/>
          </w:tcPr>
          <w:p w14:paraId="541A0400" w14:textId="77777777" w:rsidR="00016793" w:rsidRPr="00016793" w:rsidRDefault="00016793" w:rsidP="00016793">
            <w:pPr>
              <w:ind w:left="159" w:hanging="159"/>
              <w:jc w:val="left"/>
              <w:rPr>
                <w:szCs w:val="17"/>
              </w:rPr>
            </w:pPr>
            <w:r w:rsidRPr="00016793">
              <w:rPr>
                <w:szCs w:val="17"/>
              </w:rPr>
              <w:t>Yes You Can Alcohol Free Yuzu Sake</w:t>
            </w:r>
          </w:p>
        </w:tc>
        <w:tc>
          <w:tcPr>
            <w:tcW w:w="454" w:type="pct"/>
            <w:tcBorders>
              <w:bottom w:val="single" w:sz="4" w:space="0" w:color="auto"/>
            </w:tcBorders>
            <w:noWrap/>
            <w:hideMark/>
          </w:tcPr>
          <w:p w14:paraId="05186046" w14:textId="77777777" w:rsidR="00016793" w:rsidRPr="00016793" w:rsidRDefault="00016793" w:rsidP="00016793">
            <w:pPr>
              <w:ind w:right="170"/>
              <w:jc w:val="right"/>
              <w:rPr>
                <w:szCs w:val="17"/>
              </w:rPr>
            </w:pPr>
            <w:r w:rsidRPr="00016793">
              <w:rPr>
                <w:szCs w:val="17"/>
              </w:rPr>
              <w:t>250ml</w:t>
            </w:r>
          </w:p>
        </w:tc>
        <w:tc>
          <w:tcPr>
            <w:tcW w:w="531" w:type="pct"/>
            <w:tcBorders>
              <w:bottom w:val="single" w:sz="4" w:space="0" w:color="auto"/>
            </w:tcBorders>
            <w:noWrap/>
            <w:hideMark/>
          </w:tcPr>
          <w:p w14:paraId="133222F7" w14:textId="77777777" w:rsidR="00016793" w:rsidRPr="00016793" w:rsidRDefault="00016793" w:rsidP="00016793">
            <w:pPr>
              <w:spacing w:after="0"/>
              <w:ind w:left="142" w:right="113" w:hanging="125"/>
              <w:jc w:val="left"/>
              <w:rPr>
                <w:szCs w:val="17"/>
              </w:rPr>
            </w:pPr>
            <w:r w:rsidRPr="00016793">
              <w:rPr>
                <w:szCs w:val="17"/>
              </w:rPr>
              <w:t>Aluminium</w:t>
            </w:r>
          </w:p>
        </w:tc>
        <w:tc>
          <w:tcPr>
            <w:tcW w:w="1590" w:type="pct"/>
            <w:tcBorders>
              <w:bottom w:val="single" w:sz="4" w:space="0" w:color="auto"/>
            </w:tcBorders>
            <w:noWrap/>
            <w:hideMark/>
          </w:tcPr>
          <w:p w14:paraId="057426CA" w14:textId="77777777" w:rsidR="00016793" w:rsidRPr="00016793" w:rsidRDefault="00016793" w:rsidP="00016793">
            <w:pPr>
              <w:ind w:left="159" w:hanging="159"/>
              <w:jc w:val="left"/>
              <w:rPr>
                <w:szCs w:val="17"/>
              </w:rPr>
            </w:pPr>
            <w:r w:rsidRPr="00016793">
              <w:rPr>
                <w:szCs w:val="17"/>
              </w:rPr>
              <w:t>Yes You Can Co Pty Ltd</w:t>
            </w:r>
          </w:p>
        </w:tc>
        <w:tc>
          <w:tcPr>
            <w:tcW w:w="759" w:type="pct"/>
            <w:tcBorders>
              <w:bottom w:val="single" w:sz="4" w:space="0" w:color="auto"/>
            </w:tcBorders>
            <w:noWrap/>
            <w:hideMark/>
          </w:tcPr>
          <w:p w14:paraId="5400CAAE" w14:textId="77777777" w:rsidR="00016793" w:rsidRPr="00016793" w:rsidRDefault="00016793" w:rsidP="00016793">
            <w:pPr>
              <w:jc w:val="left"/>
              <w:rPr>
                <w:szCs w:val="17"/>
              </w:rPr>
            </w:pPr>
            <w:r w:rsidRPr="00016793">
              <w:rPr>
                <w:szCs w:val="17"/>
              </w:rPr>
              <w:t>Statewide Recycling</w:t>
            </w:r>
          </w:p>
        </w:tc>
      </w:tr>
      <w:tr w:rsidR="00016793" w:rsidRPr="00016793" w14:paraId="0B108EA1" w14:textId="77777777" w:rsidTr="006F3096">
        <w:trPr>
          <w:trHeight w:val="20"/>
        </w:trPr>
        <w:tc>
          <w:tcPr>
            <w:tcW w:w="1666" w:type="pct"/>
            <w:tcBorders>
              <w:top w:val="single" w:sz="4" w:space="0" w:color="auto"/>
            </w:tcBorders>
            <w:noWrap/>
          </w:tcPr>
          <w:p w14:paraId="7F6C3407" w14:textId="77777777" w:rsidR="00016793" w:rsidRPr="00016793" w:rsidRDefault="00016793" w:rsidP="00016793">
            <w:pPr>
              <w:spacing w:after="0" w:line="80" w:lineRule="exact"/>
              <w:jc w:val="left"/>
              <w:rPr>
                <w:szCs w:val="17"/>
              </w:rPr>
            </w:pPr>
          </w:p>
        </w:tc>
        <w:tc>
          <w:tcPr>
            <w:tcW w:w="454" w:type="pct"/>
            <w:tcBorders>
              <w:top w:val="single" w:sz="4" w:space="0" w:color="auto"/>
            </w:tcBorders>
            <w:noWrap/>
          </w:tcPr>
          <w:p w14:paraId="7514F83C" w14:textId="77777777" w:rsidR="00016793" w:rsidRPr="00016793" w:rsidRDefault="00016793" w:rsidP="00016793">
            <w:pPr>
              <w:spacing w:after="0" w:line="80" w:lineRule="exact"/>
              <w:jc w:val="left"/>
              <w:rPr>
                <w:szCs w:val="17"/>
              </w:rPr>
            </w:pPr>
          </w:p>
        </w:tc>
        <w:tc>
          <w:tcPr>
            <w:tcW w:w="531" w:type="pct"/>
            <w:tcBorders>
              <w:top w:val="single" w:sz="4" w:space="0" w:color="auto"/>
            </w:tcBorders>
            <w:noWrap/>
          </w:tcPr>
          <w:p w14:paraId="40841434" w14:textId="77777777" w:rsidR="00016793" w:rsidRPr="00016793" w:rsidRDefault="00016793" w:rsidP="00016793">
            <w:pPr>
              <w:spacing w:after="0" w:line="80" w:lineRule="exact"/>
              <w:ind w:left="142" w:right="113" w:hanging="125"/>
              <w:jc w:val="left"/>
              <w:rPr>
                <w:szCs w:val="17"/>
              </w:rPr>
            </w:pPr>
          </w:p>
        </w:tc>
        <w:tc>
          <w:tcPr>
            <w:tcW w:w="1590" w:type="pct"/>
            <w:tcBorders>
              <w:top w:val="single" w:sz="4" w:space="0" w:color="auto"/>
            </w:tcBorders>
            <w:noWrap/>
          </w:tcPr>
          <w:p w14:paraId="2607D2DA" w14:textId="77777777" w:rsidR="00016793" w:rsidRPr="00016793" w:rsidRDefault="00016793" w:rsidP="00016793">
            <w:pPr>
              <w:spacing w:after="0" w:line="80" w:lineRule="exact"/>
              <w:jc w:val="left"/>
              <w:rPr>
                <w:szCs w:val="17"/>
              </w:rPr>
            </w:pPr>
          </w:p>
        </w:tc>
        <w:tc>
          <w:tcPr>
            <w:tcW w:w="759" w:type="pct"/>
            <w:tcBorders>
              <w:top w:val="single" w:sz="4" w:space="0" w:color="auto"/>
            </w:tcBorders>
            <w:noWrap/>
          </w:tcPr>
          <w:p w14:paraId="1530C55F" w14:textId="77777777" w:rsidR="00016793" w:rsidRPr="00016793" w:rsidRDefault="00016793" w:rsidP="00016793">
            <w:pPr>
              <w:spacing w:after="0" w:line="80" w:lineRule="exact"/>
              <w:jc w:val="left"/>
              <w:rPr>
                <w:szCs w:val="17"/>
              </w:rPr>
            </w:pPr>
          </w:p>
        </w:tc>
      </w:tr>
    </w:tbl>
    <w:p w14:paraId="0EEB1230" w14:textId="77777777" w:rsidR="00016793" w:rsidRDefault="00016793" w:rsidP="00016793">
      <w:pPr>
        <w:pStyle w:val="GG-body"/>
        <w:pBdr>
          <w:bottom w:val="single" w:sz="4" w:space="1" w:color="auto"/>
        </w:pBdr>
        <w:spacing w:after="0" w:line="52" w:lineRule="exact"/>
        <w:jc w:val="center"/>
        <w:rPr>
          <w:lang w:val="en-US"/>
        </w:rPr>
      </w:pPr>
    </w:p>
    <w:p w14:paraId="164DB67C" w14:textId="77777777" w:rsidR="00016793" w:rsidRDefault="00016793" w:rsidP="00016793">
      <w:pPr>
        <w:pStyle w:val="GG-body"/>
        <w:pBdr>
          <w:top w:val="single" w:sz="4" w:space="1" w:color="auto"/>
        </w:pBdr>
        <w:spacing w:before="34" w:after="0" w:line="14" w:lineRule="exact"/>
        <w:jc w:val="center"/>
        <w:rPr>
          <w:lang w:val="en-US"/>
        </w:rPr>
      </w:pPr>
    </w:p>
    <w:p w14:paraId="4781697D" w14:textId="77777777" w:rsidR="00016793" w:rsidRPr="00802C91" w:rsidRDefault="00016793" w:rsidP="002450D9">
      <w:pPr>
        <w:pStyle w:val="NoSpacing"/>
      </w:pPr>
    </w:p>
    <w:p w14:paraId="2074A963" w14:textId="77777777" w:rsidR="00802C91" w:rsidRDefault="00802C91" w:rsidP="009E6BDC">
      <w:pPr>
        <w:pStyle w:val="Heading2"/>
      </w:pPr>
      <w:bookmarkStart w:id="159" w:name="_Toc175215675"/>
      <w:r>
        <w:t>Fisheries Management (Rock Lobster Fisheries) Regulations 2017</w:t>
      </w:r>
      <w:bookmarkEnd w:id="159"/>
    </w:p>
    <w:p w14:paraId="36931029" w14:textId="77777777" w:rsidR="00802C91" w:rsidRDefault="00802C91" w:rsidP="009509C5">
      <w:pPr>
        <w:pStyle w:val="GG-Title2"/>
        <w:spacing w:after="60"/>
      </w:pPr>
      <w:r>
        <w:t>Regulation 12 and 29</w:t>
      </w:r>
    </w:p>
    <w:p w14:paraId="42DFBC87" w14:textId="77777777" w:rsidR="00802C91" w:rsidRDefault="00802C91" w:rsidP="009509C5">
      <w:pPr>
        <w:pStyle w:val="GG-Title3"/>
        <w:spacing w:after="60"/>
      </w:pPr>
      <w:r>
        <w:t>Variation of Restrictions on Fishing Activities during the Closed Season in the Southern Zone</w:t>
      </w:r>
    </w:p>
    <w:p w14:paraId="1C505366" w14:textId="77777777" w:rsidR="00802C91" w:rsidRDefault="00802C91" w:rsidP="009509C5">
      <w:pPr>
        <w:spacing w:after="60"/>
      </w:pPr>
      <w:r>
        <w:t xml:space="preserve">Take notice that pursuant to Regulations 12(3), 12(4) and 29(1) of the </w:t>
      </w:r>
      <w:r w:rsidRPr="004B75F7">
        <w:rPr>
          <w:i/>
          <w:iCs/>
        </w:rPr>
        <w:t>Fisheries Management (Rock Lobster Fisheries) Regulations 2017</w:t>
      </w:r>
      <w:r>
        <w:t xml:space="preserve"> relating to restrictions on fishing activities during the closed season in the Southern Zone, I, Professor Gavin Begg, as delegate of the Minister for Primary Industries and Regional Development, made the following determinations on 12 August 2024:</w:t>
      </w:r>
    </w:p>
    <w:p w14:paraId="509C270D" w14:textId="77777777" w:rsidR="00802C91" w:rsidRDefault="00802C91" w:rsidP="009509C5">
      <w:pPr>
        <w:spacing w:after="60"/>
        <w:ind w:left="426" w:hanging="284"/>
      </w:pPr>
      <w:r>
        <w:t>1.</w:t>
      </w:r>
      <w:r>
        <w:tab/>
      </w:r>
      <w:r w:rsidRPr="003E7DB5">
        <w:rPr>
          <w:spacing w:val="-2"/>
        </w:rPr>
        <w:t xml:space="preserve">The holder of a licence in respect of the Southern Zone Rock Lobster Fishery may take rock lobster in the waters of the Southern Zone </w:t>
      </w:r>
      <w:r>
        <w:t>during the period commencing at 0600 hours on 1 September 2024 and ending at 0600 hours on 1 October 2024.</w:t>
      </w:r>
    </w:p>
    <w:p w14:paraId="11930401" w14:textId="77777777" w:rsidR="00802C91" w:rsidRDefault="00802C91" w:rsidP="009509C5">
      <w:pPr>
        <w:spacing w:after="60"/>
        <w:ind w:left="426" w:hanging="284"/>
      </w:pPr>
      <w:r>
        <w:t>2.</w:t>
      </w:r>
      <w:r>
        <w:tab/>
      </w:r>
      <w:r w:rsidRPr="003E7DB5">
        <w:rPr>
          <w:spacing w:val="-2"/>
        </w:rPr>
        <w:t>The holder of a licence in respect of the Southern Zone Rock Lobster Fishery may set a rock lobster pot in waters of the Southern Zone</w:t>
      </w:r>
      <w:r>
        <w:t xml:space="preserve"> during the period commencing at 0600 hours on 1 September 2024 and ending at 0600 hours on 1 October 2024.</w:t>
      </w:r>
    </w:p>
    <w:p w14:paraId="500D4B84" w14:textId="77777777" w:rsidR="00802C91" w:rsidRDefault="00802C91" w:rsidP="009509C5">
      <w:pPr>
        <w:spacing w:after="60"/>
        <w:ind w:left="426" w:hanging="284"/>
      </w:pPr>
      <w:r>
        <w:t>3.</w:t>
      </w:r>
      <w:r>
        <w:tab/>
        <w:t>The holder of a licence in respect of the Southern Zone Rock Lobster Fishery may sell live rock lobster during the period commencing at 0600 hours on 1 September 2024 and ending at 0600 hours on 1 October 2024.</w:t>
      </w:r>
    </w:p>
    <w:p w14:paraId="2916E6CA" w14:textId="77777777" w:rsidR="00802C91" w:rsidRDefault="00802C91" w:rsidP="00802C91">
      <w:pPr>
        <w:pStyle w:val="GG-SDated"/>
      </w:pPr>
      <w:r>
        <w:t>Dated: 14 August 2024</w:t>
      </w:r>
    </w:p>
    <w:p w14:paraId="6EA09312" w14:textId="77777777" w:rsidR="00802C91" w:rsidRDefault="00802C91" w:rsidP="00802C91">
      <w:pPr>
        <w:pStyle w:val="GG-SName"/>
      </w:pPr>
      <w:r>
        <w:t>Professor Gavin Begg</w:t>
      </w:r>
    </w:p>
    <w:p w14:paraId="21370284" w14:textId="77777777" w:rsidR="00802C91" w:rsidRDefault="00802C91" w:rsidP="00802C91">
      <w:pPr>
        <w:pStyle w:val="GG-Signature"/>
      </w:pPr>
      <w:r>
        <w:t>Executive Director, Fisheries and Aquaculture</w:t>
      </w:r>
    </w:p>
    <w:p w14:paraId="566847DC" w14:textId="77777777" w:rsidR="00802C91" w:rsidRDefault="00802C91" w:rsidP="00802C91">
      <w:pPr>
        <w:pStyle w:val="GG-Signature"/>
      </w:pPr>
      <w:r>
        <w:t>Department of Primary Industries and Regions</w:t>
      </w:r>
    </w:p>
    <w:p w14:paraId="7999AED1" w14:textId="77777777" w:rsidR="00802C91" w:rsidRDefault="00802C91" w:rsidP="00802C91">
      <w:pPr>
        <w:pStyle w:val="GG-Signature"/>
        <w:pBdr>
          <w:bottom w:val="single" w:sz="4" w:space="1" w:color="auto"/>
        </w:pBdr>
        <w:spacing w:line="52" w:lineRule="exact"/>
        <w:jc w:val="center"/>
      </w:pPr>
    </w:p>
    <w:p w14:paraId="17D47759" w14:textId="77777777" w:rsidR="00802C91" w:rsidRDefault="00802C91" w:rsidP="00802C91">
      <w:pPr>
        <w:pStyle w:val="GG-Signature"/>
        <w:pBdr>
          <w:top w:val="single" w:sz="4" w:space="1" w:color="auto"/>
        </w:pBdr>
        <w:spacing w:before="34" w:line="14" w:lineRule="exact"/>
        <w:jc w:val="center"/>
      </w:pPr>
    </w:p>
    <w:p w14:paraId="4CF348B4" w14:textId="529A8B94" w:rsidR="00802C91" w:rsidRDefault="00802C91">
      <w:pPr>
        <w:spacing w:after="0" w:line="240" w:lineRule="auto"/>
        <w:jc w:val="left"/>
        <w:rPr>
          <w:rFonts w:eastAsia="Times New Roman"/>
          <w:szCs w:val="17"/>
        </w:rPr>
      </w:pPr>
      <w:r>
        <w:br w:type="page"/>
      </w:r>
    </w:p>
    <w:p w14:paraId="0D3A7A61" w14:textId="77777777" w:rsidR="00215880" w:rsidRDefault="00215880" w:rsidP="009E6BDC">
      <w:pPr>
        <w:pStyle w:val="Heading2"/>
      </w:pPr>
      <w:bookmarkStart w:id="160" w:name="_Toc175215676"/>
      <w:r>
        <w:lastRenderedPageBreak/>
        <w:t>Fisheries Management Act 2007</w:t>
      </w:r>
      <w:bookmarkEnd w:id="160"/>
    </w:p>
    <w:p w14:paraId="17758A25" w14:textId="77777777" w:rsidR="00215880" w:rsidRDefault="00215880" w:rsidP="00215880">
      <w:pPr>
        <w:pStyle w:val="GG-Title2"/>
      </w:pPr>
      <w:r>
        <w:t>Section 115</w:t>
      </w:r>
    </w:p>
    <w:p w14:paraId="13417C0B" w14:textId="77777777" w:rsidR="00215880" w:rsidRDefault="00215880" w:rsidP="00215880">
      <w:pPr>
        <w:pStyle w:val="GG-Title3"/>
      </w:pPr>
      <w:r>
        <w:t>Ministerial Exemption Number ME9903317</w:t>
      </w:r>
    </w:p>
    <w:p w14:paraId="52407A3A" w14:textId="77777777" w:rsidR="00215880" w:rsidRDefault="00215880" w:rsidP="00215880">
      <w:r>
        <w:t xml:space="preserve">Take notice that pursuant to Section 115 of the </w:t>
      </w:r>
      <w:r w:rsidRPr="002C20C7">
        <w:rPr>
          <w:i/>
          <w:iCs/>
        </w:rPr>
        <w:t>Fisheries Management Act 2007</w:t>
      </w:r>
      <w:r>
        <w:t xml:space="preserve">, Port Lincoln Salmon Pty Ltd of PO Box 1635, Port Lincoln SA 5606, holder of Marine Scalefish Fishery licence number M210 (the ‘exemption holder’), or the registered master, is exempt from Section 70 of the </w:t>
      </w:r>
      <w:r w:rsidRPr="002C20C7">
        <w:rPr>
          <w:i/>
          <w:iCs/>
        </w:rPr>
        <w:t>Fisheries Management Act 2007</w:t>
      </w:r>
      <w:r>
        <w:t xml:space="preserve">, and Regulation 5(b)(i) and Part 1 of Schedule 7 of the </w:t>
      </w:r>
      <w:r w:rsidRPr="002C20C7">
        <w:rPr>
          <w:i/>
          <w:iCs/>
        </w:rPr>
        <w:t>Fisheries Management (General) Regulations 2017</w:t>
      </w:r>
      <w:r>
        <w:t xml:space="preserve"> but only insofar as the exemption holder may use a purse seine net for the purposes of taking Western Australian Salmon for trade or business in the waters described in Schedule 1 (the “exempted activity”), subject to the conditions set out in Schedule 2, from 19 August 2024 until 18 August 2025, unless this notice is varied or revoked earlier.</w:t>
      </w:r>
    </w:p>
    <w:p w14:paraId="0E9DE0CF" w14:textId="77777777" w:rsidR="00215880" w:rsidRDefault="00215880" w:rsidP="00215880">
      <w:pPr>
        <w:pStyle w:val="GG-Title2"/>
      </w:pPr>
      <w:r>
        <w:t>Schedule 1</w:t>
      </w:r>
    </w:p>
    <w:p w14:paraId="59C62197" w14:textId="77777777" w:rsidR="00215880" w:rsidRPr="002C20C7" w:rsidRDefault="00215880" w:rsidP="00215880">
      <w:pPr>
        <w:rPr>
          <w:spacing w:val="-2"/>
        </w:rPr>
      </w:pPr>
      <w:r w:rsidRPr="002C20C7">
        <w:rPr>
          <w:spacing w:val="-2"/>
        </w:rPr>
        <w:t xml:space="preserve">The waters of Spencer Gulf near Wedge Island as described in Schedule 7 of the </w:t>
      </w:r>
      <w:r w:rsidRPr="002C20C7">
        <w:rPr>
          <w:i/>
          <w:iCs/>
          <w:spacing w:val="-2"/>
        </w:rPr>
        <w:t>Fisheries Management (General) Regulations 2017</w:t>
      </w:r>
      <w:r w:rsidRPr="002C20C7">
        <w:rPr>
          <w:spacing w:val="-2"/>
        </w:rPr>
        <w:t xml:space="preserve"> as follows:</w:t>
      </w:r>
    </w:p>
    <w:p w14:paraId="21038722" w14:textId="77777777" w:rsidR="00215880" w:rsidRPr="002942DF" w:rsidRDefault="00215880" w:rsidP="00215880">
      <w:pPr>
        <w:ind w:left="142"/>
        <w:rPr>
          <w:spacing w:val="-4"/>
        </w:rPr>
      </w:pPr>
      <w:r w:rsidRPr="002942DF">
        <w:rPr>
          <w:spacing w:val="-4"/>
        </w:rPr>
        <w:t>The waters near Wedge Island contained within and bounded by a line commencing at Mean High Water Springs closest to 35°07</w:t>
      </w:r>
      <w:r w:rsidRPr="002942DF">
        <w:rPr>
          <w:spacing w:val="-4"/>
        </w:rPr>
        <w:sym w:font="Symbol" w:char="F0A2"/>
      </w:r>
      <w:r w:rsidRPr="002942DF">
        <w:rPr>
          <w:spacing w:val="-4"/>
        </w:rPr>
        <w:t xml:space="preserve">02.05ʺ South, </w:t>
      </w:r>
      <w:r w:rsidRPr="002942DF">
        <w:rPr>
          <w:spacing w:val="-2"/>
        </w:rPr>
        <w:t>136°27</w:t>
      </w:r>
      <w:r w:rsidRPr="002942DF">
        <w:rPr>
          <w:spacing w:val="-2"/>
        </w:rPr>
        <w:sym w:font="Symbol" w:char="F0A2"/>
      </w:r>
      <w:r w:rsidRPr="002942DF">
        <w:rPr>
          <w:spacing w:val="-2"/>
        </w:rPr>
        <w:t>49.94ʺ East (North Island), then beginning southerly following the line of Mean High Water Springs (North Island) to the location closest to 35°07</w:t>
      </w:r>
      <w:r w:rsidRPr="002942DF">
        <w:rPr>
          <w:spacing w:val="-2"/>
        </w:rPr>
        <w:sym w:font="Symbol" w:char="F0A2"/>
      </w:r>
      <w:r w:rsidRPr="002942DF">
        <w:rPr>
          <w:spacing w:val="-2"/>
        </w:rPr>
        <w:t>15.64ʺ South, 136°28</w:t>
      </w:r>
      <w:r w:rsidRPr="002942DF">
        <w:rPr>
          <w:spacing w:val="-2"/>
        </w:rPr>
        <w:sym w:font="Symbol" w:char="F0A2"/>
      </w:r>
      <w:r w:rsidRPr="002942DF">
        <w:rPr>
          <w:spacing w:val="-2"/>
        </w:rPr>
        <w:t>43.72ʺ East, then south-easterly to the location on Mean High Water Springs (Wedge Island) closest to 35°09′40.22″ South, 136°29′38.71″ East, then beginning north-westerly following the line of Mean High Water Springs (Wedge Island) to the location closest to 35°08′04.19″ South, 136°27′05.22″ East, then north-easterly to the point of commencement (GDA2020).</w:t>
      </w:r>
    </w:p>
    <w:p w14:paraId="1F63DEB2" w14:textId="77777777" w:rsidR="00215880" w:rsidRDefault="00215880" w:rsidP="00215880">
      <w:pPr>
        <w:pStyle w:val="GG-Title2"/>
      </w:pPr>
      <w:r>
        <w:t>Schedule 2</w:t>
      </w:r>
    </w:p>
    <w:p w14:paraId="5563271B" w14:textId="77777777" w:rsidR="00215880" w:rsidRDefault="00215880" w:rsidP="00215880">
      <w:pPr>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57E02BD8" w14:textId="77777777" w:rsidR="00215880" w:rsidRDefault="00215880" w:rsidP="00215880">
      <w:pPr>
        <w:ind w:left="284" w:hanging="284"/>
      </w:pPr>
      <w:r>
        <w:t>2.</w:t>
      </w:r>
      <w:r>
        <w:tab/>
        <w:t>The exemption holder or registered master may only undertake the activity pursuant to this exemption when fishing from a boat that is registered on Marine Scalefish Fishery licence M210.</w:t>
      </w:r>
    </w:p>
    <w:p w14:paraId="4DFEF308" w14:textId="77777777" w:rsidR="00215880" w:rsidRDefault="00215880" w:rsidP="00215880">
      <w:pPr>
        <w:ind w:left="284" w:hanging="284"/>
      </w:pPr>
      <w:r>
        <w:t>3.</w:t>
      </w:r>
      <w:r>
        <w:tab/>
        <w:t>The exempted activity may only be undertaken using a purse seine net, registered on Marine Scalefish Fishery licence M210 and with dimensions of not more than 900 metre length and 13 metre depth and mesh size not less than 50 millimetres.</w:t>
      </w:r>
    </w:p>
    <w:p w14:paraId="48BE5385" w14:textId="77777777" w:rsidR="00215880" w:rsidRDefault="00215880" w:rsidP="00215880">
      <w:pPr>
        <w:ind w:left="284" w:hanging="284"/>
      </w:pPr>
      <w:r>
        <w:t>4.</w:t>
      </w:r>
      <w:r>
        <w:tab/>
        <w:t>The exemption holder or registered master may fish pursuant to this exemption for a maximum of twenty (20) days during the term of this notice.</w:t>
      </w:r>
    </w:p>
    <w:p w14:paraId="4896F872" w14:textId="77777777" w:rsidR="00215880" w:rsidRDefault="00215880" w:rsidP="00215880">
      <w:pPr>
        <w:ind w:left="284" w:hanging="284"/>
      </w:pPr>
      <w:r>
        <w:t>5.</w:t>
      </w:r>
      <w:r>
        <w:tab/>
      </w:r>
      <w:r w:rsidRPr="002C20C7">
        <w:rPr>
          <w:spacing w:val="-4"/>
        </w:rPr>
        <w:t>Any aquatic resources other than Western Australian Salmon captured during the exempted activity must be returned to the water immediately.</w:t>
      </w:r>
    </w:p>
    <w:p w14:paraId="62C6132A" w14:textId="77777777" w:rsidR="00215880" w:rsidRDefault="00215880" w:rsidP="00215880">
      <w:pPr>
        <w:ind w:left="284" w:hanging="284"/>
      </w:pPr>
      <w:r>
        <w:t>6.</w:t>
      </w:r>
      <w:r>
        <w:tab/>
        <w:t>The exemption holder or registered master must notify the Department of Primary Industries and Regions (Fishwatch) on 1800 065 522 prior to conducting the exempted activity and provide the following information:</w:t>
      </w:r>
    </w:p>
    <w:p w14:paraId="63DA25B8" w14:textId="77777777" w:rsidR="00215880" w:rsidRDefault="00215880" w:rsidP="00215880">
      <w:pPr>
        <w:ind w:left="426" w:hanging="142"/>
      </w:pPr>
      <w:r>
        <w:t>•</w:t>
      </w:r>
      <w:r>
        <w:tab/>
        <w:t>The place and time of departure;</w:t>
      </w:r>
    </w:p>
    <w:p w14:paraId="42E60086" w14:textId="77777777" w:rsidR="00215880" w:rsidRDefault="00215880" w:rsidP="00215880">
      <w:pPr>
        <w:ind w:left="426" w:hanging="142"/>
      </w:pPr>
      <w:r>
        <w:t>•</w:t>
      </w:r>
      <w:r>
        <w:tab/>
        <w:t>The place and time of landing; and</w:t>
      </w:r>
    </w:p>
    <w:p w14:paraId="0CAEF81D" w14:textId="77777777" w:rsidR="00215880" w:rsidRDefault="00215880" w:rsidP="00215880">
      <w:pPr>
        <w:ind w:left="426" w:hanging="142"/>
      </w:pPr>
      <w:r>
        <w:t>•</w:t>
      </w:r>
      <w:r>
        <w:tab/>
        <w:t>Exemption number.</w:t>
      </w:r>
    </w:p>
    <w:p w14:paraId="2F712570" w14:textId="77777777" w:rsidR="00215880" w:rsidRDefault="00215880" w:rsidP="00215880">
      <w:pPr>
        <w:ind w:left="284" w:hanging="284"/>
      </w:pPr>
      <w:r>
        <w:t>7.</w:t>
      </w:r>
      <w:r>
        <w:tab/>
        <w:t>While engaged in the exempted activity the exemption holder or the registered master of M210 must be in possession of a copy of this notice and this notice must be produced to a Fisheries Officer if requested.</w:t>
      </w:r>
    </w:p>
    <w:p w14:paraId="22B5F64E" w14:textId="77777777" w:rsidR="00215880" w:rsidRDefault="00215880" w:rsidP="00215880">
      <w:r w:rsidRPr="00F1703F">
        <w:rPr>
          <w:spacing w:val="-2"/>
        </w:rPr>
        <w:t xml:space="preserve">The exemption holder or registered master must not contravene or fail to comply with the </w:t>
      </w:r>
      <w:r w:rsidRPr="00F1703F">
        <w:rPr>
          <w:i/>
          <w:iCs/>
          <w:spacing w:val="-2"/>
        </w:rPr>
        <w:t>Fisheries Management Act 2007</w:t>
      </w:r>
      <w:r w:rsidRPr="00F1703F">
        <w:rPr>
          <w:spacing w:val="-2"/>
        </w:rPr>
        <w:t xml:space="preserve"> or any regulations</w:t>
      </w:r>
      <w:r>
        <w:t xml:space="preserve"> made under that Act, except where specifically exempted by this notice.</w:t>
      </w:r>
    </w:p>
    <w:p w14:paraId="39B6E627" w14:textId="77777777" w:rsidR="00215880" w:rsidRDefault="00215880" w:rsidP="00215880">
      <w:r w:rsidRPr="002C20C7">
        <w:rPr>
          <w:spacing w:val="-2"/>
        </w:rPr>
        <w:t xml:space="preserve">This notice does not purport to override the provisions or operation of any other Act including, but not limited to, the </w:t>
      </w:r>
      <w:r w:rsidRPr="002C20C7">
        <w:rPr>
          <w:i/>
          <w:iCs/>
          <w:spacing w:val="-2"/>
        </w:rPr>
        <w:t>Marine Parks Act 2007</w:t>
      </w:r>
      <w:r w:rsidRPr="002C20C7">
        <w:rPr>
          <w:spacing w:val="-2"/>
        </w:rPr>
        <w:t xml:space="preserve">. </w:t>
      </w:r>
      <w:r>
        <w:t>The exemption holder and his agents must comply with any relevant regulations, permits, requirements and directions from the Department for Environment and Water when undertaking activities within a marine park.</w:t>
      </w:r>
    </w:p>
    <w:p w14:paraId="38A83B83" w14:textId="77777777" w:rsidR="00215880" w:rsidRDefault="00215880" w:rsidP="00215880">
      <w:pPr>
        <w:pStyle w:val="GG-SDated"/>
      </w:pPr>
      <w:r>
        <w:t>Dated: 14 August 2024</w:t>
      </w:r>
    </w:p>
    <w:p w14:paraId="28FFE629" w14:textId="77777777" w:rsidR="00215880" w:rsidRDefault="00215880" w:rsidP="00215880">
      <w:pPr>
        <w:pStyle w:val="GG-SName"/>
      </w:pPr>
      <w:r>
        <w:t>Professor Gavin Begg</w:t>
      </w:r>
    </w:p>
    <w:p w14:paraId="7C2D7700" w14:textId="77777777" w:rsidR="00215880" w:rsidRDefault="00215880" w:rsidP="00215880">
      <w:pPr>
        <w:pStyle w:val="GG-Signature"/>
      </w:pPr>
      <w:r>
        <w:t>Executive Director</w:t>
      </w:r>
    </w:p>
    <w:p w14:paraId="773B3F78" w14:textId="77777777" w:rsidR="00215880" w:rsidRDefault="00215880" w:rsidP="00215880">
      <w:pPr>
        <w:pStyle w:val="GG-Signature"/>
      </w:pPr>
      <w:r>
        <w:t>Fisheries and Aquaculture</w:t>
      </w:r>
    </w:p>
    <w:p w14:paraId="36FEE431" w14:textId="77777777" w:rsidR="00215880" w:rsidRDefault="00215880" w:rsidP="00215880">
      <w:pPr>
        <w:pStyle w:val="GG-Signature"/>
      </w:pPr>
      <w:r>
        <w:t>Delegate of the Minister for Primary Industries and Regional Development</w:t>
      </w:r>
    </w:p>
    <w:p w14:paraId="6B85008B" w14:textId="77777777" w:rsidR="00215880" w:rsidRDefault="00215880" w:rsidP="00215880">
      <w:pPr>
        <w:pBdr>
          <w:top w:val="single" w:sz="4" w:space="1" w:color="auto"/>
        </w:pBdr>
        <w:spacing w:before="100" w:after="0" w:line="14" w:lineRule="exact"/>
        <w:jc w:val="center"/>
      </w:pPr>
    </w:p>
    <w:p w14:paraId="6872BF0B" w14:textId="77777777" w:rsidR="00215880" w:rsidRPr="007D2F27" w:rsidRDefault="00215880" w:rsidP="002450D9">
      <w:pPr>
        <w:pStyle w:val="NoSpacing"/>
      </w:pPr>
    </w:p>
    <w:p w14:paraId="2BC143A7" w14:textId="77777777" w:rsidR="007C525C" w:rsidRDefault="007C525C" w:rsidP="007C525C">
      <w:pPr>
        <w:pStyle w:val="GG-Title1"/>
      </w:pPr>
      <w:r>
        <w:t>Fisheries Management Act 2007</w:t>
      </w:r>
    </w:p>
    <w:p w14:paraId="304D3110" w14:textId="77777777" w:rsidR="007C525C" w:rsidRDefault="007C525C" w:rsidP="007C525C">
      <w:pPr>
        <w:pStyle w:val="GG-Title2"/>
      </w:pPr>
      <w:r>
        <w:t>Section 115</w:t>
      </w:r>
    </w:p>
    <w:p w14:paraId="1C601306" w14:textId="77777777" w:rsidR="007C525C" w:rsidRDefault="007C525C" w:rsidP="007C525C">
      <w:pPr>
        <w:pStyle w:val="GG-Title3"/>
      </w:pPr>
      <w:r>
        <w:t>Ministerial Exemption Number ME9903318</w:t>
      </w:r>
    </w:p>
    <w:p w14:paraId="2CC68959" w14:textId="77777777" w:rsidR="007C525C" w:rsidRDefault="007C525C" w:rsidP="007C525C">
      <w:r w:rsidRPr="00B76F96">
        <w:rPr>
          <w:spacing w:val="-2"/>
        </w:rPr>
        <w:t xml:space="preserve">Take notice that pursuant to Section 115 of the </w:t>
      </w:r>
      <w:r w:rsidRPr="00B76F96">
        <w:rPr>
          <w:i/>
          <w:iCs/>
          <w:spacing w:val="-2"/>
        </w:rPr>
        <w:t>Fisheries Management Act 2007</w:t>
      </w:r>
      <w:r w:rsidRPr="00B76F96">
        <w:rPr>
          <w:spacing w:val="-2"/>
        </w:rPr>
        <w:t>, Port Lincoln Salmon Pty Ltd of PO Box 1635, Port Lincoln</w:t>
      </w:r>
      <w:r>
        <w:t xml:space="preserve"> SA 5606, holder of Marine Scalefish Fishery licence number M210 (the ‘exemption holder’), or the registered master, is exempt from Section 70 of the </w:t>
      </w:r>
      <w:r w:rsidRPr="00B76F96">
        <w:rPr>
          <w:i/>
          <w:iCs/>
        </w:rPr>
        <w:t>Fisheries Management Act 2007</w:t>
      </w:r>
      <w:r>
        <w:t xml:space="preserve">, and Regulation 5(b)(i) and Part 1 of Schedule 7 of the </w:t>
      </w:r>
      <w:r w:rsidRPr="00B76F96">
        <w:rPr>
          <w:i/>
          <w:iCs/>
        </w:rPr>
        <w:t>Fisheries Management (General) Regulations 2017</w:t>
      </w:r>
      <w:r>
        <w:t xml:space="preserve"> but only insofar as the exemption holder may use a purse seine net for the purposes of taking Western Australian Salmon for trade or business in the waters described in Schedule 1 (the “exempted activity”), subject to the conditions set out in Schedule 2, from 19 August 2024 until 18 August 2025, unless this notice is varied or revoked earlier.</w:t>
      </w:r>
    </w:p>
    <w:p w14:paraId="578FEFB3" w14:textId="77777777" w:rsidR="007C525C" w:rsidRDefault="007C525C" w:rsidP="007C525C">
      <w:pPr>
        <w:pStyle w:val="GG-Title2"/>
      </w:pPr>
      <w:r>
        <w:t>Schedule 1</w:t>
      </w:r>
    </w:p>
    <w:p w14:paraId="47EB9419" w14:textId="77777777" w:rsidR="007C525C" w:rsidRDefault="007C525C" w:rsidP="007C525C">
      <w:r w:rsidRPr="007E657C">
        <w:rPr>
          <w:spacing w:val="-4"/>
        </w:rPr>
        <w:t>The waters of or near Coffin Bay contained within and bounded by a line commencing at Mean High Water Springs closest to 34°25</w:t>
      </w:r>
      <w:r>
        <w:rPr>
          <w:spacing w:val="-4"/>
        </w:rPr>
        <w:sym w:font="Symbol" w:char="F0A2"/>
      </w:r>
      <w:r w:rsidRPr="007E657C">
        <w:rPr>
          <w:spacing w:val="-4"/>
        </w:rPr>
        <w:t>44.79</w:t>
      </w:r>
      <w:r>
        <w:rPr>
          <w:spacing w:val="-4"/>
        </w:rPr>
        <w:t>ʺ</w:t>
      </w:r>
      <w:r w:rsidRPr="007E657C">
        <w:rPr>
          <w:spacing w:val="-4"/>
        </w:rPr>
        <w:t xml:space="preserve"> South,</w:t>
      </w:r>
      <w:r>
        <w:t xml:space="preserve"> </w:t>
      </w:r>
      <w:r w:rsidRPr="007E657C">
        <w:rPr>
          <w:spacing w:val="-4"/>
        </w:rPr>
        <w:t>135°12′22.76″ East (Point Sir Isaac), then easterly to the location on Mean High Water Springs closest to 34°25′06.20″ South, 135°21′31.68″ East</w:t>
      </w:r>
      <w:r w:rsidRPr="007E657C">
        <w:rPr>
          <w:spacing w:val="-2"/>
        </w:rPr>
        <w:t xml:space="preserve"> (Frenchman Bluff), then beginning southerly following the line of Mean High Water Springs to the point of commencement (GDA2020).</w:t>
      </w:r>
    </w:p>
    <w:p w14:paraId="339D5667" w14:textId="77777777" w:rsidR="007C525C" w:rsidRDefault="007C525C" w:rsidP="007C525C">
      <w:pPr>
        <w:pStyle w:val="GG-Title2"/>
      </w:pPr>
      <w:r>
        <w:t>Schedule 2</w:t>
      </w:r>
    </w:p>
    <w:p w14:paraId="360886A9" w14:textId="77777777" w:rsidR="007C525C" w:rsidRDefault="007C525C" w:rsidP="007C525C">
      <w:pPr>
        <w:ind w:left="284" w:hanging="284"/>
      </w:pPr>
      <w:r>
        <w:t>1.</w:t>
      </w:r>
      <w:r>
        <w:tab/>
        <w:t>This exemption is valid only in respect of fishing activities undertaken on boats that are registered and endorsed on the exemption holder’s Marine Scalefish Fishery licence M210.</w:t>
      </w:r>
    </w:p>
    <w:p w14:paraId="0022C1B0" w14:textId="77777777" w:rsidR="007C525C" w:rsidRDefault="007C525C" w:rsidP="007C525C">
      <w:pPr>
        <w:ind w:left="284" w:hanging="284"/>
      </w:pPr>
      <w:r>
        <w:t>2.</w:t>
      </w:r>
      <w:r>
        <w:tab/>
        <w:t xml:space="preserve">The exempted activity may only be undertaken using a registered purse seine net that is endorsed on the exemption holder’s Marine Scalefish Fishery licence and is being used pursuant to that licence and the conditions of that licence. </w:t>
      </w:r>
    </w:p>
    <w:p w14:paraId="665B9D11" w14:textId="77777777" w:rsidR="00AD5B66" w:rsidRDefault="00AD5B66">
      <w:pPr>
        <w:spacing w:after="0" w:line="240" w:lineRule="auto"/>
        <w:jc w:val="left"/>
      </w:pPr>
      <w:r>
        <w:br w:type="page"/>
      </w:r>
    </w:p>
    <w:p w14:paraId="506D2A91" w14:textId="20187C0C" w:rsidR="007C525C" w:rsidRDefault="007C525C" w:rsidP="007C525C">
      <w:pPr>
        <w:ind w:left="284" w:hanging="284"/>
      </w:pPr>
      <w:r>
        <w:lastRenderedPageBreak/>
        <w:t>3.</w:t>
      </w:r>
      <w:r>
        <w:tab/>
        <w:t>The exempted activity may only be undertaken using a purse seine net, registered on Marine Scalefish Fishery licence M210 and with dimensions of not more than 900 metre length and 13 metre depth and mesh size not less than 50 millimetres.</w:t>
      </w:r>
    </w:p>
    <w:p w14:paraId="0706EE46" w14:textId="77777777" w:rsidR="007C525C" w:rsidRDefault="007C525C" w:rsidP="007C525C">
      <w:pPr>
        <w:ind w:left="284" w:hanging="284"/>
      </w:pPr>
      <w:r>
        <w:t>4.</w:t>
      </w:r>
      <w:r>
        <w:tab/>
        <w:t>While engaged in the exempted activity the exemption holder or the registered master must not use any other registered device endorsed on their Marine Scalefish Fishery licence.</w:t>
      </w:r>
    </w:p>
    <w:p w14:paraId="2FEF9D04" w14:textId="77777777" w:rsidR="007C525C" w:rsidRPr="00B76F96" w:rsidRDefault="007C525C" w:rsidP="007C525C">
      <w:pPr>
        <w:ind w:left="284" w:hanging="284"/>
        <w:rPr>
          <w:spacing w:val="-4"/>
        </w:rPr>
      </w:pPr>
      <w:r>
        <w:t>5.</w:t>
      </w:r>
      <w:r>
        <w:tab/>
      </w:r>
      <w:r w:rsidRPr="00B76F96">
        <w:rPr>
          <w:spacing w:val="-4"/>
        </w:rPr>
        <w:t>Any aquatic resources other than Western Australian Salmon captured during the exempted activity must be returned to the water immediately.</w:t>
      </w:r>
    </w:p>
    <w:p w14:paraId="16677507" w14:textId="77777777" w:rsidR="007C525C" w:rsidRDefault="007C525C" w:rsidP="007C525C">
      <w:pPr>
        <w:ind w:left="284" w:hanging="284"/>
      </w:pPr>
      <w:r>
        <w:t>6.</w:t>
      </w:r>
      <w:r>
        <w:tab/>
        <w:t>The exemption holder or registered master must notify the Department of Primary Industries and Regions (Fishwatch) on 1800 065 522 prior to conducting the exempted activity and provide the following information:</w:t>
      </w:r>
    </w:p>
    <w:p w14:paraId="1A014777" w14:textId="77777777" w:rsidR="007C525C" w:rsidRDefault="007C525C" w:rsidP="007C525C">
      <w:pPr>
        <w:ind w:left="426" w:hanging="142"/>
      </w:pPr>
      <w:r>
        <w:t>•</w:t>
      </w:r>
      <w:r>
        <w:tab/>
        <w:t>The place and time of departure;</w:t>
      </w:r>
    </w:p>
    <w:p w14:paraId="3E1F635E" w14:textId="77777777" w:rsidR="007C525C" w:rsidRDefault="007C525C" w:rsidP="007C525C">
      <w:pPr>
        <w:ind w:left="426" w:hanging="142"/>
      </w:pPr>
      <w:r>
        <w:t>•</w:t>
      </w:r>
      <w:r>
        <w:tab/>
        <w:t>The place and time of landing; and</w:t>
      </w:r>
    </w:p>
    <w:p w14:paraId="5533DD65" w14:textId="77777777" w:rsidR="007C525C" w:rsidRDefault="007C525C" w:rsidP="007C525C">
      <w:pPr>
        <w:ind w:left="426" w:hanging="142"/>
      </w:pPr>
      <w:r>
        <w:t>•</w:t>
      </w:r>
      <w:r>
        <w:tab/>
        <w:t>Exemption number.</w:t>
      </w:r>
    </w:p>
    <w:p w14:paraId="41C15A23" w14:textId="77777777" w:rsidR="007C525C" w:rsidRDefault="007C525C" w:rsidP="007C525C">
      <w:pPr>
        <w:ind w:left="284" w:hanging="284"/>
      </w:pPr>
      <w:r>
        <w:t>7.</w:t>
      </w:r>
      <w:r>
        <w:tab/>
        <w:t>While engaged in the exempted activity the exemption holder or the registered master must have in their possession a copy of this notice and produce that notice to a Fisheries Officer upon request.</w:t>
      </w:r>
    </w:p>
    <w:p w14:paraId="31ABC084" w14:textId="77777777" w:rsidR="007C525C" w:rsidRDefault="007C525C" w:rsidP="007C525C">
      <w:r w:rsidRPr="00B76F96">
        <w:rPr>
          <w:spacing w:val="-2"/>
        </w:rPr>
        <w:t xml:space="preserve">This notice does not purport to override the provisions or operation of any other Act including, but not limited to, the </w:t>
      </w:r>
      <w:r w:rsidRPr="00B76F96">
        <w:rPr>
          <w:i/>
          <w:iCs/>
          <w:spacing w:val="-2"/>
        </w:rPr>
        <w:t>Marine Parks Act 2007</w:t>
      </w:r>
      <w:r w:rsidRPr="00B76F96">
        <w:rPr>
          <w:spacing w:val="-2"/>
        </w:rPr>
        <w:t>.</w:t>
      </w:r>
      <w:r>
        <w:t xml:space="preserve"> The exemption holder and his agents must comply with any relevant regulations, permits, requirements and directions from the Department for Environment and Water when undertaking activities within a marine park.</w:t>
      </w:r>
    </w:p>
    <w:p w14:paraId="25054C97" w14:textId="77777777" w:rsidR="007C525C" w:rsidRDefault="007C525C" w:rsidP="007C525C">
      <w:pPr>
        <w:pStyle w:val="GG-SDated"/>
      </w:pPr>
      <w:r>
        <w:t>Dated: 14 August 2024</w:t>
      </w:r>
    </w:p>
    <w:p w14:paraId="5757FF04" w14:textId="77777777" w:rsidR="007C525C" w:rsidRDefault="007C525C" w:rsidP="007C525C">
      <w:pPr>
        <w:pStyle w:val="GG-SName"/>
      </w:pPr>
      <w:r>
        <w:t>Professor Gavin Begg</w:t>
      </w:r>
    </w:p>
    <w:p w14:paraId="65DF2533" w14:textId="77777777" w:rsidR="007C525C" w:rsidRDefault="007C525C" w:rsidP="007C525C">
      <w:pPr>
        <w:pStyle w:val="GG-Signature"/>
      </w:pPr>
      <w:r>
        <w:t>Executive Director</w:t>
      </w:r>
    </w:p>
    <w:p w14:paraId="3CA3132F" w14:textId="77777777" w:rsidR="007C525C" w:rsidRDefault="007C525C" w:rsidP="007C525C">
      <w:pPr>
        <w:pStyle w:val="GG-Signature"/>
      </w:pPr>
      <w:r>
        <w:t>Fisheries and Aquaculture</w:t>
      </w:r>
    </w:p>
    <w:p w14:paraId="5723BD00" w14:textId="77777777" w:rsidR="007C525C" w:rsidRDefault="007C525C" w:rsidP="007C525C">
      <w:pPr>
        <w:pStyle w:val="GG-Signature"/>
      </w:pPr>
      <w:r>
        <w:t>Delegate of the Minister for Primary Industries and Regional Development</w:t>
      </w:r>
    </w:p>
    <w:p w14:paraId="11169B6B" w14:textId="77777777" w:rsidR="007C525C" w:rsidRDefault="007C525C" w:rsidP="007C525C">
      <w:pPr>
        <w:pBdr>
          <w:top w:val="single" w:sz="4" w:space="1" w:color="auto"/>
        </w:pBdr>
        <w:spacing w:before="100" w:after="0" w:line="14" w:lineRule="exact"/>
        <w:jc w:val="center"/>
      </w:pPr>
    </w:p>
    <w:p w14:paraId="2B55195C" w14:textId="77777777" w:rsidR="007C525C" w:rsidRPr="002450D9" w:rsidRDefault="007C525C" w:rsidP="002450D9">
      <w:pPr>
        <w:pStyle w:val="NoSpacing"/>
      </w:pPr>
    </w:p>
    <w:p w14:paraId="69164547" w14:textId="77777777" w:rsidR="007C525C" w:rsidRDefault="007C525C" w:rsidP="007C525C">
      <w:pPr>
        <w:pStyle w:val="GG-Title1"/>
      </w:pPr>
      <w:r>
        <w:t>Fisheries Management Act 2007</w:t>
      </w:r>
    </w:p>
    <w:p w14:paraId="166C978D" w14:textId="77777777" w:rsidR="007C525C" w:rsidRDefault="007C525C" w:rsidP="007C525C">
      <w:pPr>
        <w:pStyle w:val="GG-Title2"/>
      </w:pPr>
      <w:r>
        <w:t>Section 115</w:t>
      </w:r>
    </w:p>
    <w:p w14:paraId="5EFEBF22" w14:textId="77777777" w:rsidR="007C525C" w:rsidRDefault="007C525C" w:rsidP="007C525C">
      <w:pPr>
        <w:pStyle w:val="GG-Title3"/>
      </w:pPr>
      <w:r>
        <w:t>Ministerial Exemption Number ME9903319</w:t>
      </w:r>
    </w:p>
    <w:p w14:paraId="6DF75D0E" w14:textId="77777777" w:rsidR="007C525C" w:rsidRDefault="007C525C" w:rsidP="007C525C">
      <w:r w:rsidRPr="00F6779B">
        <w:rPr>
          <w:spacing w:val="-2"/>
        </w:rPr>
        <w:t xml:space="preserve">Take notice that pursuant to Section 115 of the </w:t>
      </w:r>
      <w:r w:rsidRPr="00F6779B">
        <w:rPr>
          <w:i/>
          <w:iCs/>
          <w:spacing w:val="-2"/>
        </w:rPr>
        <w:t>Fisheries Management Act 2007</w:t>
      </w:r>
      <w:r w:rsidRPr="00F6779B">
        <w:rPr>
          <w:spacing w:val="-2"/>
        </w:rPr>
        <w:t>, Port Lincoln Salmon Pty Ltd of PO Box 1635, Port Lincoln</w:t>
      </w:r>
      <w:r>
        <w:t xml:space="preserve"> SA 5606, holder of Marine Scalefish Fishery licence number M210 (the ‘exemption holder’), or the registered master, is exempt from Section 70 of the </w:t>
      </w:r>
      <w:r w:rsidRPr="00F6779B">
        <w:rPr>
          <w:i/>
          <w:iCs/>
        </w:rPr>
        <w:t>Fisheries Management Act 2007</w:t>
      </w:r>
      <w:r>
        <w:t xml:space="preserve">, and Regulation 5(b)(i) and Part 1 of  Schedule 7 of the </w:t>
      </w:r>
      <w:r w:rsidRPr="00F6779B">
        <w:rPr>
          <w:i/>
          <w:iCs/>
        </w:rPr>
        <w:t>Fisheries Management (General) Regulations 2017</w:t>
      </w:r>
      <w:r>
        <w:t xml:space="preserve"> but only insofar as the exemption holder may use a purse seine net for the purposes of taking Western Australian Salmon for trade or business in the waters described in Schedule 1 (the “exempted activity”), subject to the conditions set out in Schedule 2, from 19 August 2024 until 18 August 2025, unless this notice is varied or revoked earlier.</w:t>
      </w:r>
    </w:p>
    <w:p w14:paraId="45B9DCE5" w14:textId="77777777" w:rsidR="007C525C" w:rsidRDefault="007C525C" w:rsidP="007C525C">
      <w:pPr>
        <w:pStyle w:val="GG-Title2"/>
      </w:pPr>
      <w:r>
        <w:t>Schedule 1</w:t>
      </w:r>
    </w:p>
    <w:p w14:paraId="065C0BF2" w14:textId="77777777" w:rsidR="007C525C" w:rsidRDefault="007C525C" w:rsidP="007C525C">
      <w:r>
        <w:t>The waters of or near Port Lincoln contained within and bounded by a line commencing at Mean High Water Springs closest to 34°32′37.80″ South, 136°05′20.72″ East (Point Bolingbroke), then south-westerly to the location on Mean High Water Springs closest to 34°43′31.30″ South, 135°59′43.10″ East (Cape Donington), then beginning westerly following the line of Mean High Water Springs to the point of commencement (GDA2020).</w:t>
      </w:r>
    </w:p>
    <w:p w14:paraId="1442F2B9" w14:textId="77777777" w:rsidR="007C525C" w:rsidRDefault="007C525C" w:rsidP="007C525C">
      <w:pPr>
        <w:pStyle w:val="GG-Title2"/>
      </w:pPr>
      <w:r>
        <w:t>Schedule 2</w:t>
      </w:r>
    </w:p>
    <w:p w14:paraId="67665256" w14:textId="77777777" w:rsidR="007C525C" w:rsidRDefault="007C525C" w:rsidP="007C525C">
      <w:pPr>
        <w:ind w:left="284" w:hanging="284"/>
      </w:pPr>
      <w:r>
        <w:t>1.</w:t>
      </w:r>
      <w:r>
        <w:tab/>
      </w:r>
      <w:r w:rsidRPr="00DC1747">
        <w:rPr>
          <w:spacing w:val="-2"/>
        </w:rPr>
        <w:t>This exemption is valid only in respect of fishing activities undertaken on boats that are registered and endorsed on the exemption holder’s</w:t>
      </w:r>
      <w:r>
        <w:t xml:space="preserve"> Marine Scalefish Fishery licence M210.</w:t>
      </w:r>
    </w:p>
    <w:p w14:paraId="5B7190BF" w14:textId="77777777" w:rsidR="007C525C" w:rsidRDefault="007C525C" w:rsidP="007C525C">
      <w:pPr>
        <w:ind w:left="284" w:hanging="284"/>
      </w:pPr>
      <w:r>
        <w:t>2.</w:t>
      </w:r>
      <w:r>
        <w:tab/>
        <w:t>The exempted activity may only be undertaken using a registered purse seine net that is endorsed on the exemption holder’s Marine Scalefish Fishery licence and is being used pursuant to that licence and the conditions of that licence.</w:t>
      </w:r>
    </w:p>
    <w:p w14:paraId="2ECAD19E" w14:textId="77777777" w:rsidR="007C525C" w:rsidRDefault="007C525C" w:rsidP="007C525C">
      <w:pPr>
        <w:ind w:left="284" w:hanging="284"/>
      </w:pPr>
      <w:r>
        <w:t>3.</w:t>
      </w:r>
      <w:r>
        <w:tab/>
        <w:t>The exempted activity may only be undertaken using a purse seine net, registered on Marine Scalefish Fishery licence M210 and with dimensions of not more than 900 metre length and 13 metre depth and mesh size not less than 50 millimetres.</w:t>
      </w:r>
    </w:p>
    <w:p w14:paraId="35D87942" w14:textId="77777777" w:rsidR="007C525C" w:rsidRDefault="007C525C" w:rsidP="007C525C">
      <w:pPr>
        <w:ind w:left="284" w:hanging="284"/>
      </w:pPr>
      <w:r>
        <w:t>4.</w:t>
      </w:r>
      <w:r>
        <w:tab/>
        <w:t>While engaged in the exempted activity the exemption holder or the registered master must not use any other registered device endorsed on their Marine Scalefish Fishery licence.</w:t>
      </w:r>
    </w:p>
    <w:p w14:paraId="4CB0B12B" w14:textId="77777777" w:rsidR="007C525C" w:rsidRDefault="007C525C" w:rsidP="007C525C">
      <w:pPr>
        <w:ind w:left="284" w:hanging="284"/>
      </w:pPr>
      <w:r>
        <w:t>5.</w:t>
      </w:r>
      <w:r>
        <w:tab/>
      </w:r>
      <w:r w:rsidRPr="00DC1747">
        <w:rPr>
          <w:spacing w:val="-4"/>
        </w:rPr>
        <w:t>Any aquatic resources other than Western Australian Salmon captured during the exempted activity must be returned to the water immediately.</w:t>
      </w:r>
    </w:p>
    <w:p w14:paraId="31899072" w14:textId="77777777" w:rsidR="007C525C" w:rsidRDefault="007C525C" w:rsidP="007C525C">
      <w:pPr>
        <w:ind w:left="284"/>
      </w:pPr>
      <w:r w:rsidRPr="00DC1747">
        <w:rPr>
          <w:spacing w:val="-2"/>
        </w:rPr>
        <w:t>The exemption holder ore registered master must notify the Department of Primary Industries and Regions (Fishwatch) on 1800 065 522</w:t>
      </w:r>
      <w:r>
        <w:t xml:space="preserve"> prior to conducting the exempted activity and provide the following information:</w:t>
      </w:r>
    </w:p>
    <w:p w14:paraId="05772661" w14:textId="77777777" w:rsidR="007C525C" w:rsidRDefault="007C525C" w:rsidP="007C525C">
      <w:pPr>
        <w:ind w:left="426" w:hanging="142"/>
      </w:pPr>
      <w:r>
        <w:t>•</w:t>
      </w:r>
      <w:r>
        <w:tab/>
        <w:t>The place and time of departure;</w:t>
      </w:r>
    </w:p>
    <w:p w14:paraId="47081D39" w14:textId="77777777" w:rsidR="007C525C" w:rsidRDefault="007C525C" w:rsidP="007C525C">
      <w:pPr>
        <w:ind w:left="426" w:hanging="142"/>
      </w:pPr>
      <w:r>
        <w:t>•</w:t>
      </w:r>
      <w:r>
        <w:tab/>
        <w:t>The place and time of landing; and</w:t>
      </w:r>
    </w:p>
    <w:p w14:paraId="1D55E036" w14:textId="77777777" w:rsidR="007C525C" w:rsidRDefault="007C525C" w:rsidP="007C525C">
      <w:pPr>
        <w:ind w:left="426" w:hanging="142"/>
      </w:pPr>
      <w:r>
        <w:t>•</w:t>
      </w:r>
      <w:r>
        <w:tab/>
        <w:t>Exemption number.</w:t>
      </w:r>
    </w:p>
    <w:p w14:paraId="02873C8E" w14:textId="77777777" w:rsidR="007C525C" w:rsidRDefault="007C525C" w:rsidP="007C525C">
      <w:pPr>
        <w:ind w:left="284" w:hanging="284"/>
      </w:pPr>
      <w:r>
        <w:t>6.</w:t>
      </w:r>
      <w:r>
        <w:tab/>
        <w:t>While engaged in the exempted activity the exemption holder or the registered master must have in their possession a copy of this notice and produce that notice to a Fisheries Officer upon request.</w:t>
      </w:r>
    </w:p>
    <w:p w14:paraId="192ACB43" w14:textId="77777777" w:rsidR="007C525C" w:rsidRDefault="007C525C" w:rsidP="007C525C">
      <w:r w:rsidRPr="00081089">
        <w:rPr>
          <w:spacing w:val="-2"/>
        </w:rPr>
        <w:t xml:space="preserve">This notice does not purport to override the provisions or operation of any other Act including, but not limited to, the </w:t>
      </w:r>
      <w:r w:rsidRPr="00081089">
        <w:rPr>
          <w:i/>
          <w:iCs/>
          <w:spacing w:val="-2"/>
        </w:rPr>
        <w:t>Marine Parks Act 2007</w:t>
      </w:r>
      <w:r w:rsidRPr="00081089">
        <w:rPr>
          <w:spacing w:val="-2"/>
        </w:rPr>
        <w:t xml:space="preserve">. </w:t>
      </w:r>
      <w:r>
        <w:t>The exemption holder and his agents must comply with any relevant regulations, permits, requirements and directions from the Department for Environment and Water when undertaking activities within a marine park.</w:t>
      </w:r>
    </w:p>
    <w:p w14:paraId="19C47B3F" w14:textId="77777777" w:rsidR="007C525C" w:rsidRDefault="007C525C" w:rsidP="007C525C">
      <w:pPr>
        <w:pStyle w:val="GG-SDated"/>
      </w:pPr>
      <w:r>
        <w:t>Dated: 14 August 2024</w:t>
      </w:r>
    </w:p>
    <w:p w14:paraId="21B8E952" w14:textId="77777777" w:rsidR="007C525C" w:rsidRDefault="007C525C" w:rsidP="007C525C">
      <w:pPr>
        <w:pStyle w:val="GG-SName"/>
      </w:pPr>
      <w:r>
        <w:t>Professor Gavin Begg</w:t>
      </w:r>
    </w:p>
    <w:p w14:paraId="4DDBA290" w14:textId="77777777" w:rsidR="007C525C" w:rsidRDefault="007C525C" w:rsidP="007C525C">
      <w:pPr>
        <w:pStyle w:val="GG-Signature"/>
      </w:pPr>
      <w:r>
        <w:t>Executive Director</w:t>
      </w:r>
    </w:p>
    <w:p w14:paraId="7DF85BDB" w14:textId="77777777" w:rsidR="007C525C" w:rsidRDefault="007C525C" w:rsidP="007C525C">
      <w:pPr>
        <w:pStyle w:val="GG-Signature"/>
      </w:pPr>
      <w:r>
        <w:t>Fisheries and Aquaculture</w:t>
      </w:r>
    </w:p>
    <w:p w14:paraId="0DE993CC" w14:textId="2D58F74F" w:rsidR="00802C91" w:rsidRDefault="007C525C" w:rsidP="004F730B">
      <w:pPr>
        <w:pStyle w:val="GG-Signature"/>
      </w:pPr>
      <w:r>
        <w:t>Delegate of the Minister for Primary Industries and Regional Development</w:t>
      </w:r>
    </w:p>
    <w:p w14:paraId="2E602AF6" w14:textId="77777777" w:rsidR="004F730B" w:rsidRDefault="004F730B" w:rsidP="004F730B">
      <w:pPr>
        <w:pStyle w:val="GG-Signature"/>
        <w:pBdr>
          <w:bottom w:val="single" w:sz="4" w:space="1" w:color="auto"/>
        </w:pBdr>
        <w:spacing w:line="52" w:lineRule="exact"/>
        <w:jc w:val="center"/>
      </w:pPr>
    </w:p>
    <w:p w14:paraId="1C4FB23D" w14:textId="77777777" w:rsidR="004F730B" w:rsidRDefault="004F730B" w:rsidP="004F730B">
      <w:pPr>
        <w:pStyle w:val="GG-Signature"/>
        <w:pBdr>
          <w:top w:val="single" w:sz="4" w:space="1" w:color="auto"/>
        </w:pBdr>
        <w:spacing w:before="34" w:line="14" w:lineRule="exact"/>
        <w:jc w:val="center"/>
      </w:pPr>
    </w:p>
    <w:p w14:paraId="107C4A8F" w14:textId="77777777" w:rsidR="004F730B" w:rsidRPr="007D2F27" w:rsidRDefault="004F730B" w:rsidP="004F730B">
      <w:pPr>
        <w:pStyle w:val="NoSpacing"/>
      </w:pPr>
    </w:p>
    <w:p w14:paraId="0FCDC1A8" w14:textId="75873034" w:rsidR="009247D5" w:rsidRDefault="009247D5">
      <w:pPr>
        <w:spacing w:after="0" w:line="240" w:lineRule="auto"/>
        <w:jc w:val="left"/>
        <w:rPr>
          <w:rFonts w:eastAsia="Times New Roman"/>
          <w:szCs w:val="17"/>
          <w:lang w:val="en-US"/>
        </w:rPr>
      </w:pPr>
      <w:r>
        <w:rPr>
          <w:lang w:val="en-US"/>
        </w:rPr>
        <w:br w:type="page"/>
      </w:r>
    </w:p>
    <w:p w14:paraId="69ABC3A0" w14:textId="77777777" w:rsidR="009247D5" w:rsidRDefault="009247D5" w:rsidP="009E6BDC">
      <w:pPr>
        <w:pStyle w:val="Heading2"/>
      </w:pPr>
      <w:bookmarkStart w:id="161" w:name="_Toc175215677"/>
      <w:r>
        <w:lastRenderedPageBreak/>
        <w:t>Housing Improvement Act 2016</w:t>
      </w:r>
      <w:bookmarkEnd w:id="161"/>
    </w:p>
    <w:p w14:paraId="7D7CB23B" w14:textId="77777777" w:rsidR="009247D5" w:rsidRDefault="009247D5" w:rsidP="009247D5">
      <w:pPr>
        <w:pStyle w:val="GG-Title3"/>
      </w:pPr>
      <w:r>
        <w:t>Rent Control</w:t>
      </w:r>
    </w:p>
    <w:p w14:paraId="33CE6ADC" w14:textId="77777777" w:rsidR="009247D5" w:rsidRDefault="009247D5" w:rsidP="009247D5">
      <w:r w:rsidRPr="00042B14">
        <w:rPr>
          <w:spacing w:val="-4"/>
        </w:rPr>
        <w:t xml:space="preserve">In the exercise of the powers conferred by the </w:t>
      </w:r>
      <w:r w:rsidRPr="00042B14">
        <w:rPr>
          <w:i/>
          <w:iCs/>
          <w:spacing w:val="-4"/>
        </w:rPr>
        <w:t>Housing Improvement Act 2016</w:t>
      </w:r>
      <w:r w:rsidRPr="00042B14">
        <w:rPr>
          <w:spacing w:val="-4"/>
        </w:rPr>
        <w:t xml:space="preserve">, the Delegate of the Minister for Housing and Urban Development </w:t>
      </w:r>
      <w:r>
        <w:t xml:space="preserve">hereby fixes the maximum rental amount per week that shall be payable subject to Section 55 of the </w:t>
      </w:r>
      <w:r w:rsidRPr="00042B14">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2693"/>
        <w:gridCol w:w="1701"/>
        <w:gridCol w:w="1837"/>
      </w:tblGrid>
      <w:tr w:rsidR="009247D5" w:rsidRPr="00337361" w14:paraId="07BBF098" w14:textId="77777777" w:rsidTr="006F3096">
        <w:trPr>
          <w:jc w:val="center"/>
        </w:trPr>
        <w:tc>
          <w:tcPr>
            <w:tcW w:w="3119" w:type="dxa"/>
            <w:tcBorders>
              <w:top w:val="single" w:sz="4" w:space="0" w:color="auto"/>
              <w:bottom w:val="single" w:sz="4" w:space="0" w:color="auto"/>
            </w:tcBorders>
            <w:vAlign w:val="center"/>
          </w:tcPr>
          <w:p w14:paraId="10E64348"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37361">
              <w:rPr>
                <w:b/>
                <w:bCs/>
              </w:rPr>
              <w:t>Address of Premises</w:t>
            </w:r>
          </w:p>
        </w:tc>
        <w:tc>
          <w:tcPr>
            <w:tcW w:w="2693" w:type="dxa"/>
            <w:tcBorders>
              <w:top w:val="single" w:sz="4" w:space="0" w:color="auto"/>
              <w:bottom w:val="single" w:sz="4" w:space="0" w:color="auto"/>
            </w:tcBorders>
            <w:vAlign w:val="center"/>
          </w:tcPr>
          <w:p w14:paraId="6CAFCDF6"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37361">
              <w:rPr>
                <w:b/>
                <w:bCs/>
              </w:rPr>
              <w:t>Allotment Section</w:t>
            </w:r>
          </w:p>
        </w:tc>
        <w:tc>
          <w:tcPr>
            <w:tcW w:w="1701" w:type="dxa"/>
            <w:tcBorders>
              <w:top w:val="single" w:sz="4" w:space="0" w:color="auto"/>
              <w:bottom w:val="single" w:sz="4" w:space="0" w:color="auto"/>
            </w:tcBorders>
            <w:vAlign w:val="center"/>
          </w:tcPr>
          <w:p w14:paraId="2F7D4809"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37361">
              <w:rPr>
                <w:b/>
                <w:bCs/>
                <w:u w:val="single"/>
              </w:rPr>
              <w:t>Certificate of Title</w:t>
            </w:r>
            <w:r>
              <w:rPr>
                <w:b/>
                <w:bCs/>
                <w:u w:val="single"/>
              </w:rPr>
              <w:br/>
            </w:r>
            <w:r w:rsidRPr="00337361">
              <w:rPr>
                <w:b/>
                <w:bCs/>
              </w:rPr>
              <w:t>Volume/Folio</w:t>
            </w:r>
          </w:p>
        </w:tc>
        <w:tc>
          <w:tcPr>
            <w:tcW w:w="1837" w:type="dxa"/>
            <w:tcBorders>
              <w:top w:val="single" w:sz="4" w:space="0" w:color="auto"/>
              <w:bottom w:val="single" w:sz="4" w:space="0" w:color="auto"/>
            </w:tcBorders>
            <w:vAlign w:val="center"/>
          </w:tcPr>
          <w:p w14:paraId="744149DF"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37361">
              <w:rPr>
                <w:b/>
                <w:bCs/>
              </w:rPr>
              <w:t xml:space="preserve">Maximum Rental </w:t>
            </w:r>
            <w:r>
              <w:rPr>
                <w:b/>
                <w:bCs/>
              </w:rPr>
              <w:br/>
            </w:r>
            <w:r w:rsidRPr="00337361">
              <w:rPr>
                <w:b/>
                <w:bCs/>
              </w:rPr>
              <w:t>per week payable</w:t>
            </w:r>
          </w:p>
        </w:tc>
      </w:tr>
      <w:tr w:rsidR="009247D5" w:rsidRPr="00337361" w14:paraId="31230A75" w14:textId="77777777" w:rsidTr="006F3096">
        <w:trPr>
          <w:jc w:val="center"/>
        </w:trPr>
        <w:tc>
          <w:tcPr>
            <w:tcW w:w="3119" w:type="dxa"/>
            <w:tcBorders>
              <w:top w:val="single" w:sz="4" w:space="0" w:color="auto"/>
              <w:bottom w:val="single" w:sz="4" w:space="0" w:color="auto"/>
            </w:tcBorders>
          </w:tcPr>
          <w:p w14:paraId="50099F01"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337361">
              <w:t>188 Twartz Road, Roseworthy SA 5371</w:t>
            </w:r>
          </w:p>
        </w:tc>
        <w:tc>
          <w:tcPr>
            <w:tcW w:w="2693" w:type="dxa"/>
            <w:tcBorders>
              <w:top w:val="single" w:sz="4" w:space="0" w:color="auto"/>
              <w:bottom w:val="single" w:sz="4" w:space="0" w:color="auto"/>
            </w:tcBorders>
          </w:tcPr>
          <w:p w14:paraId="1C25D483"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379" w:hanging="113"/>
              <w:jc w:val="left"/>
            </w:pPr>
            <w:r w:rsidRPr="00337361">
              <w:t xml:space="preserve">Allotment 453 Filed Plan 174354 </w:t>
            </w:r>
            <w:r>
              <w:br/>
            </w:r>
            <w:r w:rsidRPr="00337361">
              <w:t>Hundred of Mudla Wirra</w:t>
            </w:r>
          </w:p>
        </w:tc>
        <w:tc>
          <w:tcPr>
            <w:tcW w:w="1701" w:type="dxa"/>
            <w:tcBorders>
              <w:top w:val="single" w:sz="4" w:space="0" w:color="auto"/>
              <w:bottom w:val="single" w:sz="4" w:space="0" w:color="auto"/>
            </w:tcBorders>
          </w:tcPr>
          <w:p w14:paraId="725675AF"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337361">
              <w:t>CT5356/495</w:t>
            </w:r>
          </w:p>
        </w:tc>
        <w:tc>
          <w:tcPr>
            <w:tcW w:w="1837" w:type="dxa"/>
            <w:tcBorders>
              <w:top w:val="single" w:sz="4" w:space="0" w:color="auto"/>
              <w:bottom w:val="single" w:sz="4" w:space="0" w:color="auto"/>
            </w:tcBorders>
          </w:tcPr>
          <w:p w14:paraId="79EDC171"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337361">
              <w:t>$250.00</w:t>
            </w:r>
          </w:p>
        </w:tc>
      </w:tr>
      <w:tr w:rsidR="009247D5" w:rsidRPr="00337361" w14:paraId="2A069ACC" w14:textId="77777777" w:rsidTr="006F3096">
        <w:trPr>
          <w:jc w:val="center"/>
        </w:trPr>
        <w:tc>
          <w:tcPr>
            <w:tcW w:w="3119" w:type="dxa"/>
            <w:tcBorders>
              <w:top w:val="single" w:sz="4" w:space="0" w:color="auto"/>
            </w:tcBorders>
          </w:tcPr>
          <w:p w14:paraId="2854EE77"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693" w:type="dxa"/>
            <w:tcBorders>
              <w:top w:val="single" w:sz="4" w:space="0" w:color="auto"/>
            </w:tcBorders>
          </w:tcPr>
          <w:p w14:paraId="5D4D1B67"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701" w:type="dxa"/>
            <w:tcBorders>
              <w:top w:val="single" w:sz="4" w:space="0" w:color="auto"/>
            </w:tcBorders>
          </w:tcPr>
          <w:p w14:paraId="722125E4"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837" w:type="dxa"/>
            <w:tcBorders>
              <w:top w:val="single" w:sz="4" w:space="0" w:color="auto"/>
            </w:tcBorders>
          </w:tcPr>
          <w:p w14:paraId="7CB7961C" w14:textId="77777777" w:rsidR="009247D5" w:rsidRPr="00337361"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5A6D49DE" w14:textId="77777777" w:rsidR="009247D5" w:rsidRDefault="009247D5" w:rsidP="009247D5">
      <w:pPr>
        <w:pStyle w:val="GG-SDated"/>
      </w:pPr>
      <w:r>
        <w:t>Dated: 22 August 2024</w:t>
      </w:r>
    </w:p>
    <w:p w14:paraId="2DB7A79C" w14:textId="77777777" w:rsidR="009247D5" w:rsidRDefault="009247D5" w:rsidP="009247D5">
      <w:pPr>
        <w:pStyle w:val="GG-SName"/>
      </w:pPr>
      <w:r>
        <w:t>Craig Thompson</w:t>
      </w:r>
    </w:p>
    <w:p w14:paraId="79A5DCF7" w14:textId="77777777" w:rsidR="009247D5" w:rsidRDefault="009247D5" w:rsidP="009247D5">
      <w:pPr>
        <w:pStyle w:val="GG-Signature"/>
      </w:pPr>
      <w:r>
        <w:t>Housing Regulator and Registrar</w:t>
      </w:r>
    </w:p>
    <w:p w14:paraId="6B1AF301" w14:textId="77777777" w:rsidR="009247D5" w:rsidRDefault="009247D5" w:rsidP="009247D5">
      <w:pPr>
        <w:pStyle w:val="GG-Signature"/>
      </w:pPr>
      <w:r>
        <w:t>Housing Safety Authority</w:t>
      </w:r>
    </w:p>
    <w:p w14:paraId="03E95033" w14:textId="77777777" w:rsidR="009247D5" w:rsidRDefault="009247D5" w:rsidP="009247D5">
      <w:pPr>
        <w:pStyle w:val="GG-Signature"/>
      </w:pPr>
      <w:r>
        <w:t>Delegate of the Minister for Housing and Urban Development</w:t>
      </w:r>
    </w:p>
    <w:p w14:paraId="28B6581F" w14:textId="77777777" w:rsidR="009247D5" w:rsidRDefault="009247D5" w:rsidP="009247D5">
      <w:pPr>
        <w:pBdr>
          <w:top w:val="single" w:sz="4" w:space="1" w:color="auto"/>
        </w:pBdr>
        <w:spacing w:before="100" w:after="0" w:line="14" w:lineRule="exact"/>
        <w:jc w:val="center"/>
      </w:pPr>
    </w:p>
    <w:p w14:paraId="765F5B73" w14:textId="77777777" w:rsidR="009247D5" w:rsidRPr="007D2F27" w:rsidRDefault="009247D5" w:rsidP="009247D5">
      <w:pPr>
        <w:pStyle w:val="NoSpacing"/>
      </w:pPr>
    </w:p>
    <w:p w14:paraId="669DE1CA" w14:textId="77777777" w:rsidR="009247D5" w:rsidRDefault="009247D5" w:rsidP="009247D5">
      <w:pPr>
        <w:pStyle w:val="GG-Title1"/>
      </w:pPr>
      <w:r>
        <w:t>Housing Improvement Act 2016</w:t>
      </w:r>
    </w:p>
    <w:p w14:paraId="51EC0150" w14:textId="77777777" w:rsidR="009247D5" w:rsidRDefault="009247D5" w:rsidP="009247D5">
      <w:pPr>
        <w:pStyle w:val="GG-Title3"/>
      </w:pPr>
      <w:r>
        <w:t>Rent Control Variations</w:t>
      </w:r>
    </w:p>
    <w:p w14:paraId="65FB285C" w14:textId="77777777" w:rsidR="009247D5" w:rsidRDefault="009247D5" w:rsidP="009247D5">
      <w:r w:rsidRPr="000175EE">
        <w:rPr>
          <w:spacing w:val="-4"/>
        </w:rPr>
        <w:t xml:space="preserve">In the exercise of the powers conferred by the </w:t>
      </w:r>
      <w:r w:rsidRPr="000175EE">
        <w:rPr>
          <w:i/>
          <w:iCs/>
          <w:spacing w:val="-4"/>
        </w:rPr>
        <w:t>Housing Improvement Act 2016</w:t>
      </w:r>
      <w:r w:rsidRPr="000175EE">
        <w:rPr>
          <w:spacing w:val="-4"/>
        </w:rPr>
        <w:t xml:space="preserve">, the Delegate of the Minister for Housing and Urban Development </w:t>
      </w:r>
      <w:r>
        <w:t xml:space="preserve">hereby varies the maximum rental amount per week that shall be payable subject to Section 55 of the </w:t>
      </w:r>
      <w:r w:rsidRPr="000175EE">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268"/>
        <w:gridCol w:w="1417"/>
        <w:gridCol w:w="992"/>
        <w:gridCol w:w="1412"/>
      </w:tblGrid>
      <w:tr w:rsidR="009247D5" w:rsidRPr="002F07BC" w14:paraId="3F5A8239" w14:textId="77777777" w:rsidTr="006F3096">
        <w:tc>
          <w:tcPr>
            <w:tcW w:w="3261" w:type="dxa"/>
            <w:tcBorders>
              <w:top w:val="single" w:sz="4" w:space="0" w:color="auto"/>
              <w:bottom w:val="single" w:sz="4" w:space="0" w:color="auto"/>
            </w:tcBorders>
            <w:vAlign w:val="center"/>
          </w:tcPr>
          <w:p w14:paraId="6F484A81"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F07BC">
              <w:rPr>
                <w:b/>
                <w:bCs/>
              </w:rPr>
              <w:t>Address of Premises</w:t>
            </w:r>
          </w:p>
        </w:tc>
        <w:tc>
          <w:tcPr>
            <w:tcW w:w="2268" w:type="dxa"/>
            <w:tcBorders>
              <w:top w:val="single" w:sz="4" w:space="0" w:color="auto"/>
              <w:bottom w:val="single" w:sz="4" w:space="0" w:color="auto"/>
            </w:tcBorders>
            <w:vAlign w:val="center"/>
          </w:tcPr>
          <w:p w14:paraId="435F2515"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F07BC">
              <w:rPr>
                <w:b/>
                <w:bCs/>
              </w:rPr>
              <w:t>Allotment Section</w:t>
            </w:r>
          </w:p>
        </w:tc>
        <w:tc>
          <w:tcPr>
            <w:tcW w:w="1417" w:type="dxa"/>
            <w:tcBorders>
              <w:top w:val="single" w:sz="4" w:space="0" w:color="auto"/>
              <w:bottom w:val="single" w:sz="4" w:space="0" w:color="auto"/>
            </w:tcBorders>
            <w:vAlign w:val="center"/>
          </w:tcPr>
          <w:p w14:paraId="341E77F6"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F07BC">
              <w:rPr>
                <w:b/>
                <w:bCs/>
                <w:u w:val="single"/>
              </w:rPr>
              <w:t>Certificate of Title</w:t>
            </w:r>
            <w:r>
              <w:rPr>
                <w:b/>
                <w:bCs/>
                <w:u w:val="single"/>
              </w:rPr>
              <w:br/>
            </w:r>
            <w:r w:rsidRPr="002F07BC">
              <w:rPr>
                <w:b/>
                <w:bCs/>
              </w:rPr>
              <w:t>Volume/Folio</w:t>
            </w:r>
          </w:p>
        </w:tc>
        <w:tc>
          <w:tcPr>
            <w:tcW w:w="992" w:type="dxa"/>
            <w:tcBorders>
              <w:top w:val="single" w:sz="4" w:space="0" w:color="auto"/>
              <w:bottom w:val="single" w:sz="4" w:space="0" w:color="auto"/>
            </w:tcBorders>
            <w:vAlign w:val="center"/>
          </w:tcPr>
          <w:p w14:paraId="0FECF056"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F07BC">
              <w:rPr>
                <w:b/>
                <w:bCs/>
              </w:rPr>
              <w:t xml:space="preserve">Reason for </w:t>
            </w:r>
            <w:r>
              <w:rPr>
                <w:b/>
                <w:bCs/>
              </w:rPr>
              <w:br/>
              <w:t>V</w:t>
            </w:r>
            <w:r w:rsidRPr="002F07BC">
              <w:rPr>
                <w:b/>
                <w:bCs/>
              </w:rPr>
              <w:t>ariation</w:t>
            </w:r>
          </w:p>
        </w:tc>
        <w:tc>
          <w:tcPr>
            <w:tcW w:w="1412" w:type="dxa"/>
            <w:tcBorders>
              <w:top w:val="single" w:sz="4" w:space="0" w:color="auto"/>
              <w:bottom w:val="single" w:sz="4" w:space="0" w:color="auto"/>
            </w:tcBorders>
            <w:vAlign w:val="center"/>
          </w:tcPr>
          <w:p w14:paraId="0FCCD02A"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F07BC">
              <w:rPr>
                <w:b/>
                <w:bCs/>
              </w:rPr>
              <w:t xml:space="preserve">Maximum Rental </w:t>
            </w:r>
            <w:r>
              <w:rPr>
                <w:b/>
                <w:bCs/>
              </w:rPr>
              <w:br/>
            </w:r>
            <w:r w:rsidRPr="002F07BC">
              <w:rPr>
                <w:b/>
                <w:bCs/>
              </w:rPr>
              <w:t>per week payable</w:t>
            </w:r>
          </w:p>
        </w:tc>
      </w:tr>
      <w:tr w:rsidR="009247D5" w:rsidRPr="002F07BC" w14:paraId="1CC65ED0" w14:textId="77777777" w:rsidTr="006F3096">
        <w:tc>
          <w:tcPr>
            <w:tcW w:w="3261" w:type="dxa"/>
            <w:tcBorders>
              <w:top w:val="single" w:sz="4" w:space="0" w:color="auto"/>
              <w:bottom w:val="single" w:sz="4" w:space="0" w:color="auto"/>
            </w:tcBorders>
          </w:tcPr>
          <w:p w14:paraId="0E428992"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2F07BC">
              <w:t>205 Symes Road, Waterloo Corner SA 5110</w:t>
            </w:r>
          </w:p>
        </w:tc>
        <w:tc>
          <w:tcPr>
            <w:tcW w:w="2268" w:type="dxa"/>
            <w:tcBorders>
              <w:top w:val="single" w:sz="4" w:space="0" w:color="auto"/>
              <w:bottom w:val="single" w:sz="4" w:space="0" w:color="auto"/>
            </w:tcBorders>
          </w:tcPr>
          <w:p w14:paraId="29A456BF"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13" w:hanging="113"/>
              <w:jc w:val="left"/>
            </w:pPr>
            <w:r w:rsidRPr="002F07BC">
              <w:t>Allotments 49 Filed Plan 114510</w:t>
            </w:r>
            <w:r>
              <w:br/>
            </w:r>
            <w:r w:rsidRPr="002F07BC">
              <w:t>Hundred of Port Adelaide</w:t>
            </w:r>
          </w:p>
        </w:tc>
        <w:tc>
          <w:tcPr>
            <w:tcW w:w="1417" w:type="dxa"/>
            <w:tcBorders>
              <w:top w:val="single" w:sz="4" w:space="0" w:color="auto"/>
              <w:bottom w:val="single" w:sz="4" w:space="0" w:color="auto"/>
            </w:tcBorders>
          </w:tcPr>
          <w:p w14:paraId="20A0936A"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2F07BC">
              <w:t>CT5862/981</w:t>
            </w:r>
          </w:p>
        </w:tc>
        <w:tc>
          <w:tcPr>
            <w:tcW w:w="992" w:type="dxa"/>
            <w:tcBorders>
              <w:top w:val="single" w:sz="4" w:space="0" w:color="auto"/>
              <w:bottom w:val="single" w:sz="4" w:space="0" w:color="auto"/>
            </w:tcBorders>
          </w:tcPr>
          <w:p w14:paraId="4B43FB8F"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p>
        </w:tc>
        <w:tc>
          <w:tcPr>
            <w:tcW w:w="1412" w:type="dxa"/>
            <w:tcBorders>
              <w:top w:val="single" w:sz="4" w:space="0" w:color="auto"/>
              <w:bottom w:val="single" w:sz="4" w:space="0" w:color="auto"/>
            </w:tcBorders>
          </w:tcPr>
          <w:p w14:paraId="0A1683AE"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2F07BC">
              <w:t>$76.50</w:t>
            </w:r>
          </w:p>
        </w:tc>
      </w:tr>
      <w:tr w:rsidR="009247D5" w:rsidRPr="002F07BC" w14:paraId="6930EF01" w14:textId="77777777" w:rsidTr="006F3096">
        <w:tc>
          <w:tcPr>
            <w:tcW w:w="3261" w:type="dxa"/>
            <w:tcBorders>
              <w:top w:val="single" w:sz="4" w:space="0" w:color="auto"/>
            </w:tcBorders>
          </w:tcPr>
          <w:p w14:paraId="013018AC"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268" w:type="dxa"/>
            <w:tcBorders>
              <w:top w:val="single" w:sz="4" w:space="0" w:color="auto"/>
            </w:tcBorders>
          </w:tcPr>
          <w:p w14:paraId="2D2F406C"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7" w:type="dxa"/>
            <w:tcBorders>
              <w:top w:val="single" w:sz="4" w:space="0" w:color="auto"/>
            </w:tcBorders>
          </w:tcPr>
          <w:p w14:paraId="08C74316"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992" w:type="dxa"/>
            <w:tcBorders>
              <w:top w:val="single" w:sz="4" w:space="0" w:color="auto"/>
            </w:tcBorders>
          </w:tcPr>
          <w:p w14:paraId="5F65456C"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4B2518B0" w14:textId="77777777" w:rsidR="009247D5" w:rsidRPr="002F07BC" w:rsidRDefault="009247D5" w:rsidP="006F309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154DD5C1" w14:textId="77777777" w:rsidR="009247D5" w:rsidRDefault="009247D5" w:rsidP="009247D5">
      <w:pPr>
        <w:pStyle w:val="GG-SDated"/>
      </w:pPr>
      <w:r>
        <w:t>Dated: 22 August 2024</w:t>
      </w:r>
    </w:p>
    <w:p w14:paraId="660DFF2A" w14:textId="77777777" w:rsidR="009247D5" w:rsidRDefault="009247D5" w:rsidP="009247D5">
      <w:pPr>
        <w:pStyle w:val="GG-SName"/>
      </w:pPr>
      <w:r>
        <w:t>Craig Thompson</w:t>
      </w:r>
    </w:p>
    <w:p w14:paraId="4202D4FC" w14:textId="77777777" w:rsidR="009247D5" w:rsidRDefault="009247D5" w:rsidP="009247D5">
      <w:pPr>
        <w:pStyle w:val="GG-Signature"/>
      </w:pPr>
      <w:r>
        <w:t>Housing Regulator and Registrar</w:t>
      </w:r>
    </w:p>
    <w:p w14:paraId="01B1A284" w14:textId="77777777" w:rsidR="009247D5" w:rsidRDefault="009247D5" w:rsidP="009247D5">
      <w:pPr>
        <w:pStyle w:val="GG-Signature"/>
      </w:pPr>
      <w:r>
        <w:t>Housing Safety Authority</w:t>
      </w:r>
    </w:p>
    <w:p w14:paraId="16B442B3" w14:textId="77777777" w:rsidR="009247D5" w:rsidRDefault="009247D5" w:rsidP="009247D5">
      <w:pPr>
        <w:pStyle w:val="GG-Signature"/>
      </w:pPr>
      <w:r>
        <w:t>Delegate of the Minister for Housing and Urban Development</w:t>
      </w:r>
    </w:p>
    <w:p w14:paraId="1C6F8EF8" w14:textId="77777777" w:rsidR="009247D5" w:rsidRDefault="009247D5" w:rsidP="009247D5">
      <w:pPr>
        <w:pStyle w:val="GG-Signature"/>
        <w:pBdr>
          <w:bottom w:val="single" w:sz="4" w:space="1" w:color="auto"/>
        </w:pBdr>
        <w:spacing w:line="52" w:lineRule="exact"/>
        <w:jc w:val="center"/>
      </w:pPr>
    </w:p>
    <w:p w14:paraId="7ECC8493" w14:textId="77777777" w:rsidR="009247D5" w:rsidRDefault="009247D5" w:rsidP="009247D5">
      <w:pPr>
        <w:pStyle w:val="GG-Signature"/>
        <w:pBdr>
          <w:top w:val="single" w:sz="4" w:space="1" w:color="auto"/>
        </w:pBdr>
        <w:spacing w:before="34" w:line="14" w:lineRule="exact"/>
        <w:jc w:val="center"/>
      </w:pPr>
    </w:p>
    <w:p w14:paraId="0706FC5C" w14:textId="77777777" w:rsidR="009247D5" w:rsidRPr="007D2F27" w:rsidRDefault="009247D5" w:rsidP="009247D5">
      <w:pPr>
        <w:pStyle w:val="NoSpacing"/>
      </w:pPr>
    </w:p>
    <w:p w14:paraId="36B12872" w14:textId="77777777" w:rsidR="003943E9" w:rsidRDefault="003943E9" w:rsidP="009E6BDC">
      <w:pPr>
        <w:pStyle w:val="Heading2"/>
      </w:pPr>
      <w:bookmarkStart w:id="162" w:name="_Toc175215678"/>
      <w:r>
        <w:t>Justices of the Peace Act 2005</w:t>
      </w:r>
      <w:bookmarkEnd w:id="162"/>
    </w:p>
    <w:p w14:paraId="456962DF" w14:textId="77777777" w:rsidR="003943E9" w:rsidRDefault="003943E9" w:rsidP="003943E9">
      <w:pPr>
        <w:pStyle w:val="GG-Title2"/>
      </w:pPr>
      <w:r>
        <w:t>Section 4</w:t>
      </w:r>
    </w:p>
    <w:p w14:paraId="7702ED75" w14:textId="77777777" w:rsidR="003943E9" w:rsidRDefault="003943E9" w:rsidP="003943E9">
      <w:pPr>
        <w:pStyle w:val="GG-Title3"/>
      </w:pPr>
      <w:r>
        <w:t xml:space="preserve">Notice of Appointment of Justices of the Peace for South Australia </w:t>
      </w:r>
      <w:r>
        <w:br/>
        <w:t>by the Commissioner for Consumer Affairs</w:t>
      </w:r>
    </w:p>
    <w:p w14:paraId="465CA9A6" w14:textId="77777777" w:rsidR="003943E9" w:rsidRDefault="003943E9" w:rsidP="003943E9">
      <w:r>
        <w:t xml:space="preserve">I, Martyn Campbell, Commissioner for Consumer Affairs, delegate of the Attorney-General, pursuant to Section 4 of the </w:t>
      </w:r>
      <w:r w:rsidRPr="0085227D">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85227D">
        <w:rPr>
          <w:i/>
          <w:iCs/>
        </w:rPr>
        <w:t>Oaths Act 1936</w:t>
      </w:r>
      <w:r>
        <w:t xml:space="preserve"> and return the oaths of office form to Justice of the Peace Services within three months after the date of appointment.</w:t>
      </w:r>
    </w:p>
    <w:p w14:paraId="6BE520CA" w14:textId="77777777" w:rsidR="003943E9" w:rsidRDefault="003943E9" w:rsidP="003943E9">
      <w:r>
        <w:t>For a period of ten years for a term commencing on 2 September 2024 and expiring on 1 September 2034:</w:t>
      </w:r>
    </w:p>
    <w:p w14:paraId="5027DD44" w14:textId="77777777" w:rsidR="003943E9" w:rsidRDefault="003943E9" w:rsidP="003943E9">
      <w:pPr>
        <w:spacing w:after="20"/>
        <w:ind w:left="142"/>
      </w:pPr>
      <w:r>
        <w:t>Rowan May WILSON</w:t>
      </w:r>
    </w:p>
    <w:p w14:paraId="24606B85" w14:textId="77777777" w:rsidR="003943E9" w:rsidRDefault="003943E9" w:rsidP="003943E9">
      <w:pPr>
        <w:spacing w:after="20"/>
        <w:ind w:left="142"/>
      </w:pPr>
      <w:r>
        <w:t>Zivile USECKAITE</w:t>
      </w:r>
    </w:p>
    <w:p w14:paraId="2209A3C9" w14:textId="77777777" w:rsidR="003943E9" w:rsidRDefault="003943E9" w:rsidP="003943E9">
      <w:pPr>
        <w:spacing w:after="20"/>
        <w:ind w:left="142"/>
      </w:pPr>
      <w:r>
        <w:t>Tabitha Jane STEPHENSON-JONES</w:t>
      </w:r>
    </w:p>
    <w:p w14:paraId="66DD2105" w14:textId="77777777" w:rsidR="003943E9" w:rsidRDefault="003943E9" w:rsidP="003943E9">
      <w:pPr>
        <w:spacing w:after="20"/>
        <w:ind w:left="142"/>
      </w:pPr>
      <w:r>
        <w:t>Nicholas Edward SCOTT</w:t>
      </w:r>
    </w:p>
    <w:p w14:paraId="4C48B633" w14:textId="77777777" w:rsidR="003943E9" w:rsidRDefault="003943E9" w:rsidP="003943E9">
      <w:pPr>
        <w:spacing w:after="20"/>
        <w:ind w:left="142"/>
      </w:pPr>
      <w:r w:rsidRPr="002E611B">
        <w:t>Yvonne HA</w:t>
      </w:r>
    </w:p>
    <w:p w14:paraId="1C82A642" w14:textId="77777777" w:rsidR="003943E9" w:rsidRDefault="003943E9" w:rsidP="003943E9">
      <w:pPr>
        <w:spacing w:after="20"/>
        <w:ind w:left="142"/>
      </w:pPr>
      <w:r>
        <w:t>Kaedy Anne GREEN</w:t>
      </w:r>
    </w:p>
    <w:p w14:paraId="5B3102BF" w14:textId="77777777" w:rsidR="003943E9" w:rsidRDefault="003943E9" w:rsidP="003943E9">
      <w:pPr>
        <w:spacing w:after="20"/>
        <w:ind w:left="142"/>
      </w:pPr>
      <w:r>
        <w:t>Rima EL-SAYED</w:t>
      </w:r>
    </w:p>
    <w:p w14:paraId="02435240" w14:textId="77777777" w:rsidR="003943E9" w:rsidRDefault="003943E9" w:rsidP="003943E9">
      <w:pPr>
        <w:spacing w:after="20"/>
        <w:ind w:left="142"/>
      </w:pPr>
      <w:r>
        <w:t>Rachel Hannah DOBSON</w:t>
      </w:r>
    </w:p>
    <w:p w14:paraId="6BB71433" w14:textId="77777777" w:rsidR="003943E9" w:rsidRDefault="003943E9" w:rsidP="003943E9">
      <w:pPr>
        <w:spacing w:after="20"/>
        <w:ind w:left="142"/>
      </w:pPr>
      <w:r>
        <w:t>Jaswinder Kaur DHALIWAL</w:t>
      </w:r>
    </w:p>
    <w:p w14:paraId="698ED626" w14:textId="77777777" w:rsidR="003943E9" w:rsidRDefault="003943E9" w:rsidP="003943E9">
      <w:pPr>
        <w:spacing w:after="20"/>
        <w:ind w:left="142"/>
      </w:pPr>
      <w:r>
        <w:t>Marcel Eric CONFAIT</w:t>
      </w:r>
    </w:p>
    <w:p w14:paraId="27BA56AF" w14:textId="77777777" w:rsidR="003943E9" w:rsidRDefault="003943E9" w:rsidP="003943E9">
      <w:pPr>
        <w:spacing w:after="20"/>
        <w:ind w:left="142"/>
      </w:pPr>
      <w:r>
        <w:t>David COLUCCIO</w:t>
      </w:r>
    </w:p>
    <w:p w14:paraId="329C3A1D" w14:textId="77777777" w:rsidR="003943E9" w:rsidRDefault="003943E9" w:rsidP="003943E9">
      <w:pPr>
        <w:spacing w:after="20"/>
        <w:ind w:left="142"/>
      </w:pPr>
      <w:r>
        <w:t>Bernadette Marie CLELLAND</w:t>
      </w:r>
    </w:p>
    <w:p w14:paraId="2E6E2967" w14:textId="77777777" w:rsidR="003943E9" w:rsidRDefault="003943E9" w:rsidP="003943E9">
      <w:pPr>
        <w:spacing w:after="20"/>
        <w:ind w:left="142"/>
      </w:pPr>
      <w:r>
        <w:t>Helen Elizabeth CALABRETTO</w:t>
      </w:r>
    </w:p>
    <w:p w14:paraId="5337171A" w14:textId="77777777" w:rsidR="003943E9" w:rsidRDefault="003943E9" w:rsidP="003943E9">
      <w:pPr>
        <w:spacing w:after="20"/>
        <w:ind w:left="142"/>
      </w:pPr>
      <w:r>
        <w:t>Monica Evelyn BURFORD</w:t>
      </w:r>
    </w:p>
    <w:p w14:paraId="037E339D" w14:textId="77777777" w:rsidR="003943E9" w:rsidRDefault="003943E9" w:rsidP="003943E9">
      <w:pPr>
        <w:spacing w:after="20"/>
        <w:ind w:left="142"/>
      </w:pPr>
      <w:r>
        <w:t>Angus Norton BUGEJA</w:t>
      </w:r>
    </w:p>
    <w:p w14:paraId="1B8EC87B" w14:textId="77777777" w:rsidR="003943E9" w:rsidRDefault="003943E9" w:rsidP="003943E9">
      <w:pPr>
        <w:spacing w:after="20"/>
        <w:ind w:left="142"/>
      </w:pPr>
      <w:r>
        <w:t>Domenico Anthony BOLLELLA</w:t>
      </w:r>
    </w:p>
    <w:p w14:paraId="4FADE43C" w14:textId="77777777" w:rsidR="003943E9" w:rsidRDefault="003943E9" w:rsidP="003943E9">
      <w:pPr>
        <w:spacing w:after="20"/>
        <w:ind w:left="142"/>
      </w:pPr>
      <w:r>
        <w:t>Adrian Lee ALEXANDER</w:t>
      </w:r>
    </w:p>
    <w:p w14:paraId="5D19AB8F" w14:textId="77777777" w:rsidR="003943E9" w:rsidRDefault="003943E9" w:rsidP="003943E9">
      <w:pPr>
        <w:spacing w:after="20"/>
        <w:ind w:left="142"/>
      </w:pPr>
      <w:r>
        <w:t>Tiffany Mae ABINETT</w:t>
      </w:r>
    </w:p>
    <w:p w14:paraId="3CD77E04" w14:textId="77777777" w:rsidR="003943E9" w:rsidRDefault="003943E9" w:rsidP="003943E9">
      <w:pPr>
        <w:ind w:left="142"/>
      </w:pPr>
      <w:r>
        <w:t>Janelle Jade ABELA</w:t>
      </w:r>
    </w:p>
    <w:p w14:paraId="320A3CF7" w14:textId="77777777" w:rsidR="003943E9" w:rsidRDefault="003943E9" w:rsidP="003943E9">
      <w:pPr>
        <w:pStyle w:val="GG-SDated"/>
      </w:pPr>
      <w:r>
        <w:t>Dated: 20 August 2024</w:t>
      </w:r>
    </w:p>
    <w:p w14:paraId="4DD19D95" w14:textId="77777777" w:rsidR="003943E9" w:rsidRDefault="003943E9" w:rsidP="003943E9">
      <w:pPr>
        <w:pStyle w:val="GG-SName"/>
      </w:pPr>
      <w:r>
        <w:t>Martyn Campbell</w:t>
      </w:r>
    </w:p>
    <w:p w14:paraId="7D972C66" w14:textId="77777777" w:rsidR="003943E9" w:rsidRDefault="003943E9" w:rsidP="003943E9">
      <w:pPr>
        <w:pStyle w:val="GG-Signature"/>
      </w:pPr>
      <w:r>
        <w:t>Commissioner for Consumer Affairs</w:t>
      </w:r>
    </w:p>
    <w:p w14:paraId="2B8F4C01" w14:textId="77777777" w:rsidR="003943E9" w:rsidRDefault="003943E9" w:rsidP="003943E9">
      <w:pPr>
        <w:pStyle w:val="GG-Signature"/>
      </w:pPr>
      <w:r>
        <w:t>Delegate of the Attorney-General</w:t>
      </w:r>
    </w:p>
    <w:p w14:paraId="33637B16" w14:textId="77777777" w:rsidR="003943E9" w:rsidRDefault="003943E9" w:rsidP="003943E9">
      <w:pPr>
        <w:pStyle w:val="GG-Signature"/>
        <w:pBdr>
          <w:bottom w:val="single" w:sz="4" w:space="1" w:color="auto"/>
        </w:pBdr>
        <w:spacing w:line="52" w:lineRule="exact"/>
        <w:jc w:val="center"/>
      </w:pPr>
    </w:p>
    <w:p w14:paraId="0A75C1BA" w14:textId="77777777" w:rsidR="003943E9" w:rsidRDefault="003943E9" w:rsidP="003943E9">
      <w:pPr>
        <w:pStyle w:val="GG-Signature"/>
        <w:pBdr>
          <w:top w:val="single" w:sz="4" w:space="1" w:color="auto"/>
        </w:pBdr>
        <w:spacing w:before="34" w:line="14" w:lineRule="exact"/>
        <w:jc w:val="center"/>
      </w:pPr>
    </w:p>
    <w:p w14:paraId="6295C207" w14:textId="6CAE8AFD" w:rsidR="003943E9" w:rsidRDefault="003943E9">
      <w:pPr>
        <w:spacing w:after="0" w:line="240" w:lineRule="auto"/>
        <w:jc w:val="left"/>
        <w:rPr>
          <w:rFonts w:eastAsia="Times New Roman"/>
          <w:szCs w:val="17"/>
        </w:rPr>
      </w:pPr>
      <w:r>
        <w:br w:type="page"/>
      </w:r>
    </w:p>
    <w:p w14:paraId="5E670EDF" w14:textId="77777777" w:rsidR="00FA1C4B" w:rsidRDefault="00FA1C4B" w:rsidP="009E6BDC">
      <w:pPr>
        <w:pStyle w:val="Heading2"/>
      </w:pPr>
      <w:bookmarkStart w:id="163" w:name="_Toc175215679"/>
      <w:r>
        <w:lastRenderedPageBreak/>
        <w:t>Mental Health Act 2009</w:t>
      </w:r>
      <w:bookmarkEnd w:id="163"/>
    </w:p>
    <w:p w14:paraId="32B2627F" w14:textId="77777777" w:rsidR="00FA1C4B" w:rsidRDefault="00FA1C4B" w:rsidP="00FA1C4B">
      <w:pPr>
        <w:pStyle w:val="GG-Title3"/>
      </w:pPr>
      <w:r>
        <w:t>Authorised Medical Practitioner</w:t>
      </w:r>
    </w:p>
    <w:p w14:paraId="007961AE" w14:textId="77777777" w:rsidR="00FA1C4B" w:rsidRDefault="00FA1C4B" w:rsidP="00FA1C4B">
      <w:r>
        <w:t xml:space="preserve">Notice is hereby given in accordance with Section 93(1) of the </w:t>
      </w:r>
      <w:r w:rsidRPr="00AD40BB">
        <w:rPr>
          <w:i/>
          <w:iCs/>
        </w:rPr>
        <w:t>Mental Health Act 2009</w:t>
      </w:r>
      <w:r>
        <w:t>, that the Chief Psychiatrist has determined the following person as an Authorised Medical Practitioner:</w:t>
      </w:r>
    </w:p>
    <w:p w14:paraId="4BA504E3" w14:textId="77777777" w:rsidR="00FA1C4B" w:rsidRDefault="00FA1C4B" w:rsidP="00FA1C4B">
      <w:pPr>
        <w:spacing w:after="20"/>
        <w:ind w:left="142"/>
      </w:pPr>
      <w:r>
        <w:t>Rhea Lindell-Innes</w:t>
      </w:r>
    </w:p>
    <w:p w14:paraId="14B9468B" w14:textId="77777777" w:rsidR="00FA1C4B" w:rsidRDefault="00FA1C4B" w:rsidP="00FA1C4B">
      <w:pPr>
        <w:ind w:left="142"/>
      </w:pPr>
      <w:r>
        <w:t>Kieron Arthur Lee Taylor</w:t>
      </w:r>
    </w:p>
    <w:p w14:paraId="22D40BC7" w14:textId="77777777" w:rsidR="00FA1C4B" w:rsidRDefault="00FA1C4B" w:rsidP="00FA1C4B">
      <w:r>
        <w:t>A determination will be automatically revoked upon the person being registered as a specialist psychiatrist with the Australian Health Practitioner Regulation Agency and as a fellow of the Royal Australian and New Zealand College of Psychiatrists.</w:t>
      </w:r>
    </w:p>
    <w:p w14:paraId="3BD49D7F" w14:textId="77777777" w:rsidR="00FA1C4B" w:rsidRDefault="00FA1C4B" w:rsidP="00FA1C4B">
      <w:pPr>
        <w:pStyle w:val="GG-SDated"/>
      </w:pPr>
      <w:r>
        <w:t>Dated: 19 August 2024</w:t>
      </w:r>
    </w:p>
    <w:p w14:paraId="66AAE08F" w14:textId="106E02FA" w:rsidR="00FA1C4B" w:rsidRDefault="00FA1C4B" w:rsidP="00FA1C4B">
      <w:pPr>
        <w:pStyle w:val="GG-SName"/>
      </w:pPr>
      <w:r>
        <w:t>Dr J</w:t>
      </w:r>
      <w:r w:rsidR="00103DDC">
        <w:t>ohn</w:t>
      </w:r>
      <w:r>
        <w:t xml:space="preserve"> Brayley</w:t>
      </w:r>
    </w:p>
    <w:p w14:paraId="4475BC78" w14:textId="77777777" w:rsidR="00FA1C4B" w:rsidRDefault="00FA1C4B" w:rsidP="00FA1C4B">
      <w:pPr>
        <w:pStyle w:val="GG-Signature"/>
      </w:pPr>
      <w:r>
        <w:t>Chief Psychiatrist</w:t>
      </w:r>
    </w:p>
    <w:p w14:paraId="73CC1E5C" w14:textId="77777777" w:rsidR="00FA1C4B" w:rsidRDefault="00FA1C4B" w:rsidP="00FA1C4B">
      <w:pPr>
        <w:pBdr>
          <w:top w:val="single" w:sz="4" w:space="1" w:color="auto"/>
        </w:pBdr>
        <w:spacing w:before="100" w:after="0" w:line="14" w:lineRule="exact"/>
        <w:jc w:val="center"/>
      </w:pPr>
    </w:p>
    <w:p w14:paraId="78B5964C" w14:textId="77777777" w:rsidR="00FA1C4B" w:rsidRPr="007D2F27" w:rsidRDefault="00FA1C4B" w:rsidP="00A924CA">
      <w:pPr>
        <w:pStyle w:val="NoSpacing"/>
      </w:pPr>
    </w:p>
    <w:p w14:paraId="4C969171" w14:textId="77777777" w:rsidR="00A924CA" w:rsidRDefault="00A924CA" w:rsidP="00A924CA">
      <w:pPr>
        <w:pStyle w:val="GG-Title1"/>
      </w:pPr>
      <w:r>
        <w:t>Mental Health Act 2009</w:t>
      </w:r>
    </w:p>
    <w:p w14:paraId="47568C38" w14:textId="77777777" w:rsidR="00A924CA" w:rsidRDefault="00A924CA" w:rsidP="00A924CA">
      <w:pPr>
        <w:pStyle w:val="GG-Title3"/>
      </w:pPr>
      <w:r>
        <w:t>Authorised Mental Health Professional</w:t>
      </w:r>
    </w:p>
    <w:p w14:paraId="5E4E2558" w14:textId="77777777" w:rsidR="00A924CA" w:rsidRDefault="00A924CA" w:rsidP="00A924CA">
      <w:r>
        <w:t xml:space="preserve">Notice is hereby given in accordance with Section 94(1) of the </w:t>
      </w:r>
      <w:r w:rsidRPr="009F33D2">
        <w:rPr>
          <w:i/>
          <w:iCs/>
        </w:rPr>
        <w:t>Mental Health Act 2009</w:t>
      </w:r>
      <w:r>
        <w:t>, that the Chief Psychiatrist has determined the following person as an Authorised Mental Health Professional:</w:t>
      </w:r>
    </w:p>
    <w:p w14:paraId="76FB9B79" w14:textId="77777777" w:rsidR="00A924CA" w:rsidRDefault="00A924CA" w:rsidP="00A924CA">
      <w:pPr>
        <w:ind w:left="142"/>
      </w:pPr>
      <w:r>
        <w:t>Neil Gilleade</w:t>
      </w:r>
    </w:p>
    <w:p w14:paraId="2D88707D" w14:textId="77777777" w:rsidR="00A924CA" w:rsidRDefault="00A924CA" w:rsidP="00A924CA">
      <w:r w:rsidRPr="009F33D2">
        <w:rPr>
          <w:spacing w:val="-2"/>
        </w:rPr>
        <w:t>A person’s determination as an Authorised Mental Health Professional expires three years after the commencement date. The Chief Psychiatrist</w:t>
      </w:r>
      <w:r>
        <w:t xml:space="preserve"> make vary or revoke this determination at any time.</w:t>
      </w:r>
    </w:p>
    <w:p w14:paraId="665024E1" w14:textId="77777777" w:rsidR="00A924CA" w:rsidRDefault="00A924CA" w:rsidP="00A924CA">
      <w:pPr>
        <w:pStyle w:val="GG-SDated"/>
      </w:pPr>
      <w:r>
        <w:t>Dated: 19 August 2024</w:t>
      </w:r>
    </w:p>
    <w:p w14:paraId="2BA3B1CB" w14:textId="77777777" w:rsidR="00A924CA" w:rsidRDefault="00A924CA" w:rsidP="00A924CA">
      <w:pPr>
        <w:pStyle w:val="GG-SName"/>
      </w:pPr>
      <w:r>
        <w:t>Dr John Brayley</w:t>
      </w:r>
    </w:p>
    <w:p w14:paraId="0C4E288C" w14:textId="03A3441D" w:rsidR="00A924CA" w:rsidRDefault="00A924CA" w:rsidP="00A924CA">
      <w:pPr>
        <w:pStyle w:val="GG-Signature"/>
      </w:pPr>
      <w:r>
        <w:t>Chief Psychiatrist</w:t>
      </w:r>
    </w:p>
    <w:p w14:paraId="16B6186C" w14:textId="77777777" w:rsidR="00A924CA" w:rsidRDefault="00A924CA" w:rsidP="00A924CA">
      <w:pPr>
        <w:pStyle w:val="GG-Signature"/>
        <w:pBdr>
          <w:bottom w:val="single" w:sz="4" w:space="1" w:color="auto"/>
        </w:pBdr>
        <w:spacing w:line="52" w:lineRule="exact"/>
        <w:jc w:val="center"/>
      </w:pPr>
    </w:p>
    <w:p w14:paraId="6CB4B4D6" w14:textId="77777777" w:rsidR="00A924CA" w:rsidRDefault="00A924CA" w:rsidP="00A924CA">
      <w:pPr>
        <w:pStyle w:val="GG-Signature"/>
        <w:pBdr>
          <w:top w:val="single" w:sz="4" w:space="1" w:color="auto"/>
        </w:pBdr>
        <w:spacing w:before="34" w:line="14" w:lineRule="exact"/>
        <w:jc w:val="center"/>
      </w:pPr>
    </w:p>
    <w:p w14:paraId="377A3214" w14:textId="77777777" w:rsidR="00A924CA" w:rsidRPr="007D2F27" w:rsidRDefault="00A924CA" w:rsidP="00A924CA">
      <w:pPr>
        <w:pStyle w:val="NoSpacing"/>
      </w:pPr>
    </w:p>
    <w:p w14:paraId="6383FB47" w14:textId="77777777" w:rsidR="001725A9" w:rsidRDefault="001725A9" w:rsidP="009E6BDC">
      <w:pPr>
        <w:pStyle w:val="Heading2"/>
      </w:pPr>
      <w:bookmarkStart w:id="164" w:name="_Toc175215680"/>
      <w:r>
        <w:t>Mining Act 1971</w:t>
      </w:r>
      <w:bookmarkEnd w:id="164"/>
    </w:p>
    <w:p w14:paraId="594BC582" w14:textId="77777777" w:rsidR="001725A9" w:rsidRDefault="001725A9" w:rsidP="001725A9">
      <w:pPr>
        <w:pStyle w:val="GG-Title3"/>
      </w:pPr>
      <w:r>
        <w:t>A</w:t>
      </w:r>
      <w:r w:rsidRPr="00634795">
        <w:t>pplication for a Mining Lease</w:t>
      </w:r>
    </w:p>
    <w:p w14:paraId="4AE4E996" w14:textId="77777777" w:rsidR="001725A9" w:rsidRDefault="001725A9" w:rsidP="001725A9">
      <w:r w:rsidRPr="00C36C95">
        <w:rPr>
          <w:spacing w:val="-2"/>
        </w:rPr>
        <w:t xml:space="preserve">Notice is hereby given in accordance with Section 56H of the </w:t>
      </w:r>
      <w:r w:rsidRPr="00C36C95">
        <w:rPr>
          <w:i/>
          <w:iCs/>
          <w:spacing w:val="-2"/>
        </w:rPr>
        <w:t>Mining Act 1971</w:t>
      </w:r>
      <w:r w:rsidRPr="00C36C95">
        <w:rPr>
          <w:spacing w:val="-2"/>
        </w:rPr>
        <w:t xml:space="preserve">, that an application for a Mining Lease over the undermentioned </w:t>
      </w:r>
      <w:r>
        <w:t>mineral claim has been received:</w:t>
      </w:r>
    </w:p>
    <w:p w14:paraId="4AE205C5" w14:textId="77777777" w:rsidR="001725A9" w:rsidRDefault="001725A9" w:rsidP="001725A9">
      <w:pPr>
        <w:spacing w:after="40"/>
        <w:ind w:left="1418" w:hanging="1276"/>
      </w:pPr>
      <w:r>
        <w:t>Applicant:</w:t>
      </w:r>
      <w:r>
        <w:tab/>
        <w:t>Garden Grove Holdings Pty Ltd (ACN 120 389 675)</w:t>
      </w:r>
    </w:p>
    <w:p w14:paraId="5C042E15" w14:textId="77777777" w:rsidR="001725A9" w:rsidRDefault="001725A9" w:rsidP="001725A9">
      <w:pPr>
        <w:spacing w:after="40"/>
        <w:ind w:left="1418" w:hanging="1276"/>
      </w:pPr>
      <w:r>
        <w:t>Claim Number:</w:t>
      </w:r>
      <w:r>
        <w:tab/>
        <w:t>4573</w:t>
      </w:r>
    </w:p>
    <w:p w14:paraId="2768BB77" w14:textId="77777777" w:rsidR="001725A9" w:rsidRDefault="001725A9" w:rsidP="001725A9">
      <w:pPr>
        <w:spacing w:after="40"/>
        <w:ind w:left="1418" w:hanging="1276"/>
      </w:pPr>
      <w:r>
        <w:t>Location:</w:t>
      </w:r>
      <w:r>
        <w:tab/>
        <w:t>CT6028/229, Tailem Bend area—approximately 6km southeast of Tailem Bend.</w:t>
      </w:r>
    </w:p>
    <w:p w14:paraId="77EC83EB" w14:textId="77777777" w:rsidR="001725A9" w:rsidRDefault="001725A9" w:rsidP="001725A9">
      <w:pPr>
        <w:spacing w:after="40"/>
        <w:ind w:left="1418" w:hanging="1276"/>
      </w:pPr>
      <w:r>
        <w:t>Area:</w:t>
      </w:r>
      <w:r>
        <w:tab/>
        <w:t>38.17 hectares approximately</w:t>
      </w:r>
    </w:p>
    <w:p w14:paraId="478DB758" w14:textId="77777777" w:rsidR="001725A9" w:rsidRDefault="001725A9" w:rsidP="001725A9">
      <w:pPr>
        <w:spacing w:after="40"/>
        <w:ind w:left="1418" w:hanging="1276"/>
      </w:pPr>
      <w:r>
        <w:t>Purpose:</w:t>
      </w:r>
      <w:r>
        <w:tab/>
        <w:t>Extractive Minerals (Sand)</w:t>
      </w:r>
    </w:p>
    <w:p w14:paraId="22BF973E" w14:textId="77777777" w:rsidR="001725A9" w:rsidRDefault="001725A9" w:rsidP="001725A9">
      <w:pPr>
        <w:ind w:left="1418" w:hanging="1276"/>
      </w:pPr>
      <w:r>
        <w:t>Reference:</w:t>
      </w:r>
      <w:r>
        <w:tab/>
        <w:t>2024/000041</w:t>
      </w:r>
    </w:p>
    <w:p w14:paraId="2B19EB0F" w14:textId="77777777" w:rsidR="001725A9" w:rsidRDefault="001725A9" w:rsidP="001725A9">
      <w:r>
        <w:t>To arrange an inspection of the proposal at the Department for Energy and Mining, please call the Department on (08) 8463 3103.</w:t>
      </w:r>
    </w:p>
    <w:p w14:paraId="1C5B6782" w14:textId="77777777" w:rsidR="001725A9" w:rsidRDefault="001725A9" w:rsidP="001725A9">
      <w:r>
        <w:t>An electronic copy of the proposal can be found on the Department for Energy and Mining website:</w:t>
      </w:r>
    </w:p>
    <w:p w14:paraId="799E9D85" w14:textId="77777777" w:rsidR="001725A9" w:rsidRDefault="00103DDC" w:rsidP="001725A9">
      <w:pPr>
        <w:ind w:left="142"/>
      </w:pPr>
      <w:hyperlink r:id="rId203" w:history="1">
        <w:r w:rsidR="001725A9" w:rsidRPr="004E1993">
          <w:rPr>
            <w:rStyle w:val="Hyperlink"/>
          </w:rPr>
          <w:t>https://www.energymining.sa.gov.au/industry/minerals-and-mining/mining/community-engagement-opportunities</w:t>
        </w:r>
      </w:hyperlink>
    </w:p>
    <w:p w14:paraId="550DF977" w14:textId="77777777" w:rsidR="001725A9" w:rsidRDefault="001725A9" w:rsidP="001725A9">
      <w:r>
        <w:t xml:space="preserve">Written submissions in relation to this application are invited to be received at the Department for Energy and Mining, Mining Regulation, Attn: Business Support Officer, GPO Box 320, Adelaide SA 5001 or </w:t>
      </w:r>
      <w:hyperlink r:id="rId204" w:history="1">
        <w:r w:rsidRPr="004E1993">
          <w:rPr>
            <w:rStyle w:val="Hyperlink"/>
          </w:rPr>
          <w:t>dem.miningregrehab@sa.gov.au</w:t>
        </w:r>
      </w:hyperlink>
      <w:r>
        <w:t xml:space="preserve"> by no later than 18 September 2024.</w:t>
      </w:r>
    </w:p>
    <w:p w14:paraId="142837B4" w14:textId="77777777" w:rsidR="001725A9" w:rsidRDefault="001725A9" w:rsidP="001725A9">
      <w:r w:rsidRPr="00714C90">
        <w:rPr>
          <w:spacing w:val="-2"/>
        </w:rPr>
        <w:t>The delegate of the Minister for Energy and Mining is required to have regard to these submissions in determining whether to grant or refuse</w:t>
      </w:r>
      <w:r>
        <w:t xml:space="preserve"> the application and, if granted, the terms and conditions on which it should be granted.</w:t>
      </w:r>
    </w:p>
    <w:p w14:paraId="65EDB653" w14:textId="77777777" w:rsidR="001725A9" w:rsidRDefault="001725A9" w:rsidP="001725A9">
      <w:r>
        <w:t>When you make a written submission, that submission becomes a public record. Your submission will be provided to the applicant and may be made available for public inspection.</w:t>
      </w:r>
    </w:p>
    <w:p w14:paraId="6B78885C" w14:textId="77777777" w:rsidR="001725A9" w:rsidRDefault="001725A9" w:rsidP="001725A9">
      <w:pPr>
        <w:pStyle w:val="GG-SDated"/>
      </w:pPr>
      <w:r>
        <w:t>Dated: 22 August 2024</w:t>
      </w:r>
    </w:p>
    <w:p w14:paraId="0A141515" w14:textId="77777777" w:rsidR="001725A9" w:rsidRDefault="001725A9" w:rsidP="001725A9">
      <w:pPr>
        <w:pStyle w:val="GG-SName"/>
      </w:pPr>
      <w:r>
        <w:t>C. Andrews</w:t>
      </w:r>
    </w:p>
    <w:p w14:paraId="3F796A38" w14:textId="77777777" w:rsidR="001725A9" w:rsidRDefault="001725A9" w:rsidP="001725A9">
      <w:pPr>
        <w:pStyle w:val="GG-Signature"/>
      </w:pPr>
      <w:r>
        <w:t>Mining Registrar</w:t>
      </w:r>
    </w:p>
    <w:p w14:paraId="2FECCAE6" w14:textId="77777777" w:rsidR="001725A9" w:rsidRDefault="001725A9" w:rsidP="001725A9">
      <w:pPr>
        <w:pStyle w:val="GG-Signature"/>
      </w:pPr>
      <w:r>
        <w:t>Delegate for the Minister for Energy and Mining</w:t>
      </w:r>
    </w:p>
    <w:p w14:paraId="2A30AA41" w14:textId="77777777" w:rsidR="001725A9" w:rsidRDefault="001725A9" w:rsidP="001725A9">
      <w:pPr>
        <w:pStyle w:val="GG-Signature"/>
        <w:pBdr>
          <w:bottom w:val="single" w:sz="4" w:space="1" w:color="auto"/>
        </w:pBdr>
        <w:spacing w:line="52" w:lineRule="exact"/>
        <w:jc w:val="center"/>
      </w:pPr>
    </w:p>
    <w:p w14:paraId="28004B25" w14:textId="77777777" w:rsidR="001725A9" w:rsidRDefault="001725A9" w:rsidP="001725A9">
      <w:pPr>
        <w:pStyle w:val="GG-Signature"/>
        <w:pBdr>
          <w:top w:val="single" w:sz="4" w:space="1" w:color="auto"/>
        </w:pBdr>
        <w:spacing w:before="34" w:line="14" w:lineRule="exact"/>
        <w:jc w:val="center"/>
      </w:pPr>
    </w:p>
    <w:p w14:paraId="2E4F8184" w14:textId="77777777" w:rsidR="001725A9" w:rsidRPr="007D2F27" w:rsidRDefault="001725A9" w:rsidP="001E60EC">
      <w:pPr>
        <w:pStyle w:val="NoSpacing"/>
      </w:pPr>
    </w:p>
    <w:p w14:paraId="3E9BB0FD" w14:textId="77777777" w:rsidR="008F6CB3" w:rsidRPr="008F6CB3" w:rsidRDefault="008F6CB3" w:rsidP="009E6BDC">
      <w:pPr>
        <w:pStyle w:val="Heading2"/>
      </w:pPr>
      <w:bookmarkStart w:id="165" w:name="_Toc175215681"/>
      <w:r w:rsidRPr="008F6CB3">
        <w:t>The Remuneration Tribunal</w:t>
      </w:r>
      <w:bookmarkEnd w:id="165"/>
    </w:p>
    <w:p w14:paraId="75E1A5F6" w14:textId="77777777" w:rsidR="008F6CB3" w:rsidRPr="008F6CB3" w:rsidRDefault="008F6CB3" w:rsidP="008F6CB3">
      <w:pPr>
        <w:jc w:val="center"/>
        <w:rPr>
          <w:smallCaps/>
          <w:szCs w:val="17"/>
        </w:rPr>
      </w:pPr>
      <w:r w:rsidRPr="008F6CB3">
        <w:rPr>
          <w:smallCaps/>
          <w:szCs w:val="17"/>
        </w:rPr>
        <w:t>Report No. 2 of 2024</w:t>
      </w:r>
    </w:p>
    <w:p w14:paraId="6CA8B637" w14:textId="77777777" w:rsidR="008F6CB3" w:rsidRPr="008F6CB3" w:rsidRDefault="008F6CB3" w:rsidP="008F6CB3">
      <w:pPr>
        <w:jc w:val="center"/>
        <w:rPr>
          <w:i/>
          <w:szCs w:val="17"/>
        </w:rPr>
      </w:pPr>
      <w:r w:rsidRPr="008F6CB3">
        <w:rPr>
          <w:i/>
          <w:szCs w:val="17"/>
        </w:rPr>
        <w:t>2024 Review of Remuneration for Official Visitors of Correctional Institutions</w:t>
      </w:r>
    </w:p>
    <w:p w14:paraId="1F6352E5" w14:textId="77777777" w:rsidR="008F6CB3" w:rsidRPr="008F6CB3" w:rsidRDefault="008F6CB3" w:rsidP="008F6CB3">
      <w:pPr>
        <w:rPr>
          <w:b/>
          <w:bCs/>
          <w:smallCaps/>
        </w:rPr>
      </w:pPr>
      <w:r w:rsidRPr="008F6CB3">
        <w:rPr>
          <w:b/>
          <w:bCs/>
          <w:smallCaps/>
        </w:rPr>
        <w:t>Introduction</w:t>
      </w:r>
    </w:p>
    <w:p w14:paraId="406FD8DC" w14:textId="77777777" w:rsidR="008F6CB3" w:rsidRPr="008F6CB3" w:rsidRDefault="008F6CB3" w:rsidP="008F6CB3">
      <w:pPr>
        <w:ind w:left="284" w:hanging="284"/>
      </w:pPr>
      <w:r w:rsidRPr="008F6CB3">
        <w:t>1.</w:t>
      </w:r>
      <w:r w:rsidRPr="008F6CB3">
        <w:tab/>
        <w:t xml:space="preserve">Section 14 of the </w:t>
      </w:r>
      <w:r w:rsidRPr="008F6CB3">
        <w:rPr>
          <w:i/>
          <w:iCs/>
        </w:rPr>
        <w:t>Remuneration Act 1990</w:t>
      </w:r>
      <w:r w:rsidRPr="008F6CB3">
        <w:t xml:space="preserve"> (SA) (</w:t>
      </w:r>
      <w:r w:rsidRPr="008F6CB3">
        <w:rPr>
          <w:b/>
          <w:bCs/>
        </w:rPr>
        <w:t>Act</w:t>
      </w:r>
      <w:r w:rsidRPr="008F6CB3">
        <w:t>) provides that the Remuneration Tribunal (</w:t>
      </w:r>
      <w:r w:rsidRPr="008F6CB3">
        <w:rPr>
          <w:b/>
          <w:bCs/>
        </w:rPr>
        <w:t>Tribunal</w:t>
      </w:r>
      <w:r w:rsidRPr="008F6CB3">
        <w:t>) has jurisdiction to determine the remuneration, or a specified part of the remuneration, payable in respect of certain offices, if such jurisdiction is conferred upon the Tribunal by any other Act or by the Governor by proclamation.</w:t>
      </w:r>
    </w:p>
    <w:p w14:paraId="1DDF3635" w14:textId="77777777" w:rsidR="008F6CB3" w:rsidRPr="008F6CB3" w:rsidRDefault="008F6CB3" w:rsidP="008F6CB3">
      <w:pPr>
        <w:ind w:left="284" w:hanging="284"/>
      </w:pPr>
      <w:r w:rsidRPr="008F6CB3">
        <w:t>2.</w:t>
      </w:r>
      <w:r w:rsidRPr="008F6CB3">
        <w:tab/>
        <w:t xml:space="preserve">Section 20B of the </w:t>
      </w:r>
      <w:r w:rsidRPr="008F6CB3">
        <w:rPr>
          <w:i/>
          <w:iCs/>
        </w:rPr>
        <w:t>Correctional Services Act 1982</w:t>
      </w:r>
      <w:r w:rsidRPr="008F6CB3">
        <w:t xml:space="preserve"> (SA) (</w:t>
      </w:r>
      <w:r w:rsidRPr="008F6CB3">
        <w:rPr>
          <w:b/>
          <w:bCs/>
        </w:rPr>
        <w:t>CS Act</w:t>
      </w:r>
      <w:r w:rsidRPr="008F6CB3">
        <w:t>) confers jurisdiction upon the Tribunal to make determinations of remuneration, allowances and expenses for Official Visitors of correctional institutions (</w:t>
      </w:r>
      <w:r w:rsidRPr="008F6CB3">
        <w:rPr>
          <w:b/>
          <w:bCs/>
        </w:rPr>
        <w:t>Official Visitors</w:t>
      </w:r>
      <w:r w:rsidRPr="008F6CB3">
        <w:t>).</w:t>
      </w:r>
    </w:p>
    <w:p w14:paraId="172F5145" w14:textId="77777777" w:rsidR="008F6CB3" w:rsidRPr="008F6CB3" w:rsidRDefault="008F6CB3" w:rsidP="008F6CB3">
      <w:pPr>
        <w:rPr>
          <w:b/>
          <w:bCs/>
          <w:smallCaps/>
        </w:rPr>
      </w:pPr>
      <w:r w:rsidRPr="008F6CB3">
        <w:rPr>
          <w:b/>
          <w:bCs/>
          <w:smallCaps/>
        </w:rPr>
        <w:t>The Review Process</w:t>
      </w:r>
    </w:p>
    <w:p w14:paraId="0D4D7885" w14:textId="77777777" w:rsidR="008F6CB3" w:rsidRPr="008F6CB3" w:rsidRDefault="008F6CB3" w:rsidP="008F6CB3">
      <w:pPr>
        <w:ind w:left="284" w:hanging="284"/>
      </w:pPr>
      <w:r w:rsidRPr="008F6CB3">
        <w:t>3.</w:t>
      </w:r>
      <w:r w:rsidRPr="008F6CB3">
        <w:tab/>
        <w:t>Section 10(2) of the Act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5FDF78C0" w14:textId="77777777" w:rsidR="00AD5B66" w:rsidRDefault="00AD5B66">
      <w:pPr>
        <w:spacing w:after="0" w:line="240" w:lineRule="auto"/>
        <w:jc w:val="left"/>
      </w:pPr>
      <w:r>
        <w:br w:type="page"/>
      </w:r>
    </w:p>
    <w:p w14:paraId="70153F7C" w14:textId="63A584AB" w:rsidR="008F6CB3" w:rsidRPr="008F6CB3" w:rsidRDefault="008F6CB3" w:rsidP="008F6CB3">
      <w:pPr>
        <w:ind w:left="284" w:hanging="284"/>
      </w:pPr>
      <w:r w:rsidRPr="008F6CB3">
        <w:lastRenderedPageBreak/>
        <w:t>4.</w:t>
      </w:r>
      <w:r w:rsidRPr="008F6CB3">
        <w:tab/>
      </w:r>
      <w:r w:rsidRPr="008F6CB3">
        <w:rPr>
          <w:spacing w:val="-2"/>
        </w:rPr>
        <w:t xml:space="preserve">Section 10(4) of the Act provides that the Minister responsible for the Act may intervene, personally or by counsel or other representative, </w:t>
      </w:r>
      <w:r w:rsidRPr="008F6CB3">
        <w:t>in proceedings before the Tribunal for the purpose of introducing evidence, or making submissions, on any question relevant to the public interest.</w:t>
      </w:r>
    </w:p>
    <w:p w14:paraId="7A316896" w14:textId="77777777" w:rsidR="008F6CB3" w:rsidRPr="008F6CB3" w:rsidRDefault="008F6CB3" w:rsidP="008F6CB3">
      <w:pPr>
        <w:ind w:left="284" w:hanging="284"/>
      </w:pPr>
      <w:r w:rsidRPr="008F6CB3">
        <w:t>5.</w:t>
      </w:r>
      <w:r w:rsidRPr="008F6CB3">
        <w:tab/>
        <w:t>On 24 June 2024, the Tribunal wrote to the Honourable Premier of South Australia (</w:t>
      </w:r>
      <w:r w:rsidRPr="008F6CB3">
        <w:rPr>
          <w:b/>
          <w:bCs/>
        </w:rPr>
        <w:t>Premier</w:t>
      </w:r>
      <w:r w:rsidRPr="008F6CB3">
        <w:t>), as the Minister responsible for the Act, the Minister for Police, Emergency Services and Correctional Services and Official Visitors notifying them of the Tribunal’s intent to conduct a review of its previous Determination in relation to Official Visitors. The Tribunal invited written submissions with a closing date of 22 July 2024.</w:t>
      </w:r>
    </w:p>
    <w:p w14:paraId="54863C1A" w14:textId="77777777" w:rsidR="008F6CB3" w:rsidRPr="008F6CB3" w:rsidRDefault="008F6CB3" w:rsidP="008F6CB3">
      <w:pPr>
        <w:ind w:left="284" w:hanging="284"/>
      </w:pPr>
      <w:r w:rsidRPr="008F6CB3">
        <w:t>6.</w:t>
      </w:r>
      <w:r w:rsidRPr="008F6CB3">
        <w:tab/>
        <w:t>In addition, on 24 June 2024, a notification of the review was placed on the Tribunal’s public website.</w:t>
      </w:r>
    </w:p>
    <w:p w14:paraId="3CBC83CB" w14:textId="77777777" w:rsidR="008F6CB3" w:rsidRPr="008F6CB3" w:rsidRDefault="008F6CB3" w:rsidP="008F6CB3">
      <w:pPr>
        <w:ind w:left="284" w:hanging="284"/>
        <w:rPr>
          <w:spacing w:val="-2"/>
        </w:rPr>
      </w:pPr>
      <w:r w:rsidRPr="008F6CB3">
        <w:t>7.</w:t>
      </w:r>
      <w:r w:rsidRPr="008F6CB3">
        <w:tab/>
      </w:r>
      <w:r w:rsidRPr="008F6CB3">
        <w:rPr>
          <w:spacing w:val="-2"/>
        </w:rPr>
        <w:t>On 16 July 2024, the Premier’s representative confirmed that the Premier did not intend on making a submission in relation to the review.</w:t>
      </w:r>
    </w:p>
    <w:p w14:paraId="2718CE20" w14:textId="77777777" w:rsidR="008F6CB3" w:rsidRPr="008F6CB3" w:rsidRDefault="008F6CB3" w:rsidP="008F6CB3">
      <w:pPr>
        <w:ind w:left="284" w:hanging="284"/>
      </w:pPr>
      <w:r w:rsidRPr="008F6CB3">
        <w:t>8.</w:t>
      </w:r>
      <w:r w:rsidRPr="008F6CB3">
        <w:tab/>
        <w:t>On 20 July 2024, Mr Tristan Colmer, an Official Visitor who was appointed on 19 January 2022, provided a written submission and requested the opportunity to make oral submissions to the Tribunal. Mr Colmer met with the Tribunal on 31 July 2024.</w:t>
      </w:r>
    </w:p>
    <w:p w14:paraId="7DA8711F" w14:textId="77777777" w:rsidR="008F6CB3" w:rsidRPr="008F6CB3" w:rsidRDefault="008F6CB3" w:rsidP="008F6CB3">
      <w:pPr>
        <w:ind w:left="284" w:hanging="284"/>
      </w:pPr>
      <w:r w:rsidRPr="008F6CB3">
        <w:t>9.</w:t>
      </w:r>
      <w:r w:rsidRPr="008F6CB3">
        <w:tab/>
        <w:t>Mr Colmer submitted that the Tribunal should provide a yearly allowance or base salary for the role, on the basis that this would reflect the on-call nature of Official Visitors. Mr Colmer particularly focussed on the work he conducted outside of normal business hours.</w:t>
      </w:r>
    </w:p>
    <w:p w14:paraId="4208A7C0" w14:textId="77777777" w:rsidR="008F6CB3" w:rsidRPr="008F6CB3" w:rsidRDefault="008F6CB3" w:rsidP="008F6CB3">
      <w:pPr>
        <w:ind w:left="284" w:hanging="284"/>
      </w:pPr>
      <w:r w:rsidRPr="008F6CB3">
        <w:t>10.</w:t>
      </w:r>
      <w:r w:rsidRPr="008F6CB3">
        <w:tab/>
        <w:t>In support of this proposition, Mr Colmer provided information about the recently established South Australian First Nations Voice to Parliament (</w:t>
      </w:r>
      <w:r w:rsidRPr="008F6CB3">
        <w:rPr>
          <w:b/>
          <w:bCs/>
        </w:rPr>
        <w:t>the Voice</w:t>
      </w:r>
      <w:r w:rsidRPr="008F6CB3">
        <w:t>). He noted that members elected to that body will receive sitting fees of $206 per meeting, as well as allowances and a yearly amount. The yearly amount in this regard varies from $3,000 to $18,000 depending on the role and responsibilities of different members of the Voice.</w:t>
      </w:r>
    </w:p>
    <w:p w14:paraId="61184365" w14:textId="77777777" w:rsidR="008F6CB3" w:rsidRPr="008F6CB3" w:rsidRDefault="008F6CB3" w:rsidP="008F6CB3">
      <w:pPr>
        <w:ind w:left="284" w:hanging="284"/>
      </w:pPr>
      <w:r w:rsidRPr="008F6CB3">
        <w:t>11.</w:t>
      </w:r>
      <w:r w:rsidRPr="008F6CB3">
        <w:tab/>
        <w:t>On 8 August 2024, the Minister for Police, Emergency Services and Correctional Services advised that he would not be making a submission in relation to the review.</w:t>
      </w:r>
    </w:p>
    <w:p w14:paraId="7ADE60F0" w14:textId="77777777" w:rsidR="008F6CB3" w:rsidRPr="008F6CB3" w:rsidRDefault="008F6CB3" w:rsidP="008F6CB3">
      <w:pPr>
        <w:ind w:left="284" w:hanging="284"/>
      </w:pPr>
      <w:r w:rsidRPr="008F6CB3">
        <w:t>12.</w:t>
      </w:r>
      <w:r w:rsidRPr="008F6CB3">
        <w:tab/>
        <w:t>No other submissions were received.</w:t>
      </w:r>
    </w:p>
    <w:p w14:paraId="4039E2EE" w14:textId="77777777" w:rsidR="008F6CB3" w:rsidRPr="008F6CB3" w:rsidRDefault="008F6CB3" w:rsidP="008F6CB3">
      <w:pPr>
        <w:rPr>
          <w:b/>
          <w:bCs/>
          <w:smallCaps/>
        </w:rPr>
      </w:pPr>
      <w:r w:rsidRPr="008F6CB3">
        <w:rPr>
          <w:b/>
          <w:bCs/>
          <w:smallCaps/>
        </w:rPr>
        <w:t>Consideration and Conclusion</w:t>
      </w:r>
    </w:p>
    <w:p w14:paraId="07C3952A" w14:textId="77777777" w:rsidR="008F6CB3" w:rsidRPr="008F6CB3" w:rsidRDefault="008F6CB3" w:rsidP="008F6CB3">
      <w:pPr>
        <w:ind w:left="284" w:hanging="284"/>
      </w:pPr>
      <w:r w:rsidRPr="008F6CB3">
        <w:t>13.</w:t>
      </w:r>
      <w:r w:rsidRPr="008F6CB3">
        <w:tab/>
      </w:r>
      <w:r w:rsidRPr="008F6CB3">
        <w:rPr>
          <w:spacing w:val="-2"/>
        </w:rPr>
        <w:t xml:space="preserve">The Tribunal made its inaugural Determination in 2021, by setting a half-day rate ($258) and a full-day rate ($483) with the operative date set as the commencement date of Section 9 of the </w:t>
      </w:r>
      <w:r w:rsidRPr="008F6CB3">
        <w:rPr>
          <w:i/>
          <w:iCs/>
          <w:spacing w:val="-2"/>
        </w:rPr>
        <w:t>Correctional Services (Accountability and Other Measures) Amendment Act 2021</w:t>
      </w:r>
      <w:r w:rsidRPr="008F6CB3">
        <w:rPr>
          <w:spacing w:val="-2"/>
        </w:rPr>
        <w:t xml:space="preserve"> (SA).</w:t>
      </w:r>
      <w:r w:rsidRPr="008F6CB3">
        <w:t xml:space="preserve"> That Act came into operation on 19 January 2022. When conducting the 2022 review, the Tribunal was of the view that it would be appropriate to defer any consideration of an increase to Official Visitors remuneration until 2023, as this would enable appropriate wage movements to be more accurately assessed.</w:t>
      </w:r>
    </w:p>
    <w:p w14:paraId="753E116B" w14:textId="77777777" w:rsidR="008F6CB3" w:rsidRPr="008F6CB3" w:rsidRDefault="008F6CB3" w:rsidP="008F6CB3">
      <w:pPr>
        <w:ind w:left="284" w:hanging="284"/>
      </w:pPr>
      <w:r w:rsidRPr="008F6CB3">
        <w:t>14.</w:t>
      </w:r>
      <w:r w:rsidRPr="008F6CB3">
        <w:tab/>
        <w:t>There were extensive delays to the 2023 review for reasons outside of the Tribunal’s control. In 2024 the Tribunal determined that the half and full-day rates would be abolished, with a new hourly rate implemented.</w:t>
      </w:r>
    </w:p>
    <w:p w14:paraId="692F39AB" w14:textId="77777777" w:rsidR="008F6CB3" w:rsidRPr="008F6CB3" w:rsidRDefault="008F6CB3" w:rsidP="008F6CB3">
      <w:pPr>
        <w:ind w:left="284" w:hanging="284"/>
      </w:pPr>
      <w:r w:rsidRPr="008F6CB3">
        <w:t>15.</w:t>
      </w:r>
      <w:r w:rsidRPr="008F6CB3">
        <w:tab/>
      </w:r>
      <w:r w:rsidRPr="008F6CB3">
        <w:rPr>
          <w:spacing w:val="-2"/>
        </w:rPr>
        <w:t>That hourly rate was established with reference to the wage rate for the LEC4 Legal Officer function in the South Australian Public Sector.</w:t>
      </w:r>
      <w:r w:rsidRPr="008F6CB3">
        <w:t xml:space="preserve"> It also took into account superannuation and workers compensation, as the Tribunal was informed that normal superannuation and workers compensation arrangements did not apply to Official Visitors.</w:t>
      </w:r>
    </w:p>
    <w:p w14:paraId="53C44271" w14:textId="77777777" w:rsidR="008F6CB3" w:rsidRPr="008F6CB3" w:rsidRDefault="008F6CB3" w:rsidP="008F6CB3">
      <w:pPr>
        <w:ind w:left="284" w:hanging="284"/>
      </w:pPr>
      <w:r w:rsidRPr="008F6CB3">
        <w:t>16.</w:t>
      </w:r>
      <w:r w:rsidRPr="008F6CB3">
        <w:tab/>
        <w:t>On the information available to it, the Tribunal remains satisfied that the LEC4 rate is the appropriate classification to base the Official Visitor rate. The hourly rates have been adjusted to take account of increases in that benchmark rate. The Tribunal is not satisfied that a basis to apply an annual amount founded on payments to elected Members of the Voice. Not only is the role quite different, but the arrangements for the performance of the work are fundamentally different.</w:t>
      </w:r>
    </w:p>
    <w:p w14:paraId="2B35C36A" w14:textId="77777777" w:rsidR="008F6CB3" w:rsidRPr="008F6CB3" w:rsidRDefault="008F6CB3" w:rsidP="008F6CB3">
      <w:pPr>
        <w:ind w:left="284" w:hanging="284"/>
      </w:pPr>
      <w:r w:rsidRPr="008F6CB3">
        <w:t>17.</w:t>
      </w:r>
      <w:r w:rsidRPr="008F6CB3">
        <w:tab/>
        <w:t>As part of this year’s review, the Tribunal considers it appropriate to continue to incorporate the superannuation guarantee amount and a nominal amount for workers compensation arrangements into the hourly rate.</w:t>
      </w:r>
    </w:p>
    <w:p w14:paraId="48969598" w14:textId="77777777" w:rsidR="008F6CB3" w:rsidRPr="008F6CB3" w:rsidRDefault="008F6CB3" w:rsidP="008F6CB3">
      <w:pPr>
        <w:ind w:left="284" w:hanging="284"/>
      </w:pPr>
      <w:r w:rsidRPr="008F6CB3">
        <w:t>18.</w:t>
      </w:r>
      <w:r w:rsidRPr="008F6CB3">
        <w:tab/>
        <w:t>Should the Government determine to pay superannuation to Official Visitors in the future, then the Tribunal expects to be notified to enable it to review its position.</w:t>
      </w:r>
    </w:p>
    <w:p w14:paraId="53F5CB20" w14:textId="77777777" w:rsidR="008F6CB3" w:rsidRPr="008F6CB3" w:rsidRDefault="008F6CB3" w:rsidP="008F6CB3">
      <w:pPr>
        <w:ind w:left="284" w:hanging="284"/>
      </w:pPr>
      <w:r w:rsidRPr="008F6CB3">
        <w:t>19.</w:t>
      </w:r>
      <w:r w:rsidRPr="008F6CB3">
        <w:tab/>
        <w:t>Similarly, if workers compensation arrangements are in place for Official Visitors, then the Tribunal would expect to be notified and would consider its position in this regard. The Tribunal invites the Department for Correctional Services to consider these components and advise of such arrangements as part of the next review. Additionally, no information relating to leave arrangements has been put to the Tribunal.</w:t>
      </w:r>
    </w:p>
    <w:p w14:paraId="177E5B7A" w14:textId="77777777" w:rsidR="008F6CB3" w:rsidRPr="008F6CB3" w:rsidRDefault="008F6CB3" w:rsidP="008F6CB3">
      <w:pPr>
        <w:ind w:left="284" w:hanging="284"/>
      </w:pPr>
      <w:r w:rsidRPr="008F6CB3">
        <w:t>20.</w:t>
      </w:r>
      <w:r w:rsidRPr="008F6CB3">
        <w:tab/>
        <w:t>The Tribunal has reviewed the applicable allowances on the basis of its assessment of reasonable costs likely to be incurred by Official Visitors in the conduct of their duties.</w:t>
      </w:r>
    </w:p>
    <w:p w14:paraId="65880A6B" w14:textId="77777777" w:rsidR="008F6CB3" w:rsidRPr="008F6CB3" w:rsidRDefault="008F6CB3" w:rsidP="008F6CB3">
      <w:pPr>
        <w:spacing w:after="0"/>
        <w:rPr>
          <w:rFonts w:eastAsia="Times New Roman"/>
          <w:szCs w:val="17"/>
        </w:rPr>
      </w:pPr>
      <w:r w:rsidRPr="008F6CB3">
        <w:rPr>
          <w:rFonts w:eastAsia="Times New Roman"/>
          <w:szCs w:val="17"/>
        </w:rPr>
        <w:t>Dated: 19 August 2024</w:t>
      </w:r>
    </w:p>
    <w:p w14:paraId="2F04A66E"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Matthew O’Callaghan</w:t>
      </w:r>
    </w:p>
    <w:p w14:paraId="60719197" w14:textId="77777777" w:rsidR="008F6CB3" w:rsidRPr="008F6CB3" w:rsidRDefault="008F6CB3" w:rsidP="008F6CB3">
      <w:pPr>
        <w:spacing w:after="40"/>
        <w:jc w:val="right"/>
        <w:rPr>
          <w:rFonts w:eastAsia="Times New Roman"/>
          <w:szCs w:val="17"/>
        </w:rPr>
      </w:pPr>
      <w:r w:rsidRPr="008F6CB3">
        <w:rPr>
          <w:rFonts w:eastAsia="Times New Roman"/>
          <w:szCs w:val="17"/>
        </w:rPr>
        <w:t>President</w:t>
      </w:r>
      <w:r w:rsidRPr="008F6CB3">
        <w:rPr>
          <w:rFonts w:eastAsia="Times New Roman"/>
          <w:szCs w:val="17"/>
        </w:rPr>
        <w:tab/>
      </w:r>
    </w:p>
    <w:p w14:paraId="7FEB4091"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Donny Walford</w:t>
      </w:r>
    </w:p>
    <w:p w14:paraId="7F18FE65" w14:textId="77777777" w:rsidR="008F6CB3" w:rsidRPr="008F6CB3" w:rsidRDefault="008F6CB3" w:rsidP="008F6CB3">
      <w:pPr>
        <w:spacing w:after="40"/>
        <w:jc w:val="right"/>
        <w:rPr>
          <w:rFonts w:eastAsia="Times New Roman"/>
          <w:szCs w:val="17"/>
        </w:rPr>
      </w:pPr>
      <w:r w:rsidRPr="008F6CB3">
        <w:rPr>
          <w:rFonts w:eastAsia="Times New Roman"/>
          <w:szCs w:val="17"/>
        </w:rPr>
        <w:t>Member</w:t>
      </w:r>
    </w:p>
    <w:p w14:paraId="7CE4757A"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Mark Young</w:t>
      </w:r>
    </w:p>
    <w:p w14:paraId="637BD536" w14:textId="77777777" w:rsidR="008F6CB3" w:rsidRPr="008F6CB3" w:rsidRDefault="008F6CB3" w:rsidP="008F6CB3">
      <w:pPr>
        <w:spacing w:after="0"/>
        <w:jc w:val="right"/>
        <w:rPr>
          <w:rFonts w:eastAsia="Times New Roman"/>
          <w:szCs w:val="17"/>
        </w:rPr>
      </w:pPr>
      <w:r w:rsidRPr="008F6CB3">
        <w:rPr>
          <w:rFonts w:eastAsia="Times New Roman"/>
          <w:szCs w:val="17"/>
        </w:rPr>
        <w:t>Member</w:t>
      </w:r>
    </w:p>
    <w:p w14:paraId="20AF5741" w14:textId="77777777" w:rsidR="008F6CB3" w:rsidRPr="008F6CB3" w:rsidRDefault="008F6CB3" w:rsidP="008F6CB3">
      <w:pPr>
        <w:pBdr>
          <w:top w:val="single" w:sz="4" w:space="1" w:color="auto"/>
        </w:pBdr>
        <w:spacing w:before="100" w:after="0" w:line="14" w:lineRule="exact"/>
        <w:jc w:val="center"/>
      </w:pPr>
    </w:p>
    <w:p w14:paraId="01B31BE7" w14:textId="77777777" w:rsidR="008F6CB3" w:rsidRPr="008F6CB3" w:rsidRDefault="008F6CB3" w:rsidP="008F6CB3">
      <w:pPr>
        <w:pStyle w:val="NoSpacing"/>
      </w:pPr>
    </w:p>
    <w:p w14:paraId="04589BC3" w14:textId="77777777" w:rsidR="008F6CB3" w:rsidRPr="008F6CB3" w:rsidRDefault="008F6CB3" w:rsidP="008F6CB3">
      <w:pPr>
        <w:jc w:val="center"/>
        <w:rPr>
          <w:caps/>
          <w:szCs w:val="17"/>
        </w:rPr>
      </w:pPr>
      <w:r w:rsidRPr="008F6CB3">
        <w:rPr>
          <w:caps/>
          <w:szCs w:val="17"/>
        </w:rPr>
        <w:t>The Remuneration Tribunal</w:t>
      </w:r>
    </w:p>
    <w:p w14:paraId="565C46B4" w14:textId="77777777" w:rsidR="008F6CB3" w:rsidRPr="008F6CB3" w:rsidRDefault="008F6CB3" w:rsidP="008F6CB3">
      <w:pPr>
        <w:jc w:val="center"/>
        <w:rPr>
          <w:smallCaps/>
          <w:szCs w:val="17"/>
        </w:rPr>
      </w:pPr>
      <w:r w:rsidRPr="008F6CB3">
        <w:rPr>
          <w:smallCaps/>
          <w:szCs w:val="17"/>
        </w:rPr>
        <w:t>Determination No. 2 of 2024</w:t>
      </w:r>
    </w:p>
    <w:p w14:paraId="2D115071" w14:textId="77777777" w:rsidR="008F6CB3" w:rsidRPr="008F6CB3" w:rsidRDefault="008F6CB3" w:rsidP="008F6CB3">
      <w:pPr>
        <w:jc w:val="center"/>
        <w:rPr>
          <w:i/>
          <w:szCs w:val="17"/>
        </w:rPr>
      </w:pPr>
      <w:r w:rsidRPr="008F6CB3">
        <w:rPr>
          <w:i/>
          <w:szCs w:val="17"/>
        </w:rPr>
        <w:t>2024 Review of Remuneration for Official Visitors of Correctional Institutions</w:t>
      </w:r>
    </w:p>
    <w:p w14:paraId="0C47CBDB" w14:textId="77777777" w:rsidR="008F6CB3" w:rsidRPr="008F6CB3" w:rsidRDefault="008F6CB3" w:rsidP="008F6CB3">
      <w:pPr>
        <w:rPr>
          <w:rFonts w:ascii="Times New Roman Bold" w:hAnsi="Times New Roman Bold"/>
          <w:b/>
          <w:bCs/>
          <w:smallCaps/>
        </w:rPr>
      </w:pPr>
      <w:r w:rsidRPr="008F6CB3">
        <w:rPr>
          <w:rFonts w:ascii="Times New Roman Bold" w:hAnsi="Times New Roman Bold"/>
          <w:b/>
          <w:bCs/>
          <w:smallCaps/>
        </w:rPr>
        <w:t>Scope of Determination</w:t>
      </w:r>
    </w:p>
    <w:p w14:paraId="39644B01" w14:textId="77777777" w:rsidR="008F6CB3" w:rsidRPr="008F6CB3" w:rsidRDefault="008F6CB3" w:rsidP="008F6CB3">
      <w:pPr>
        <w:ind w:left="284" w:hanging="284"/>
      </w:pPr>
      <w:r w:rsidRPr="008F6CB3">
        <w:t>1.</w:t>
      </w:r>
      <w:r w:rsidRPr="008F6CB3">
        <w:tab/>
        <w:t xml:space="preserve">This Determination applies to Official Visitors of correctional institutions of South Australia appointed under the </w:t>
      </w:r>
      <w:r w:rsidRPr="008F6CB3">
        <w:rPr>
          <w:i/>
          <w:iCs/>
        </w:rPr>
        <w:t>Correctional Services Act 1982</w:t>
      </w:r>
      <w:r w:rsidRPr="008F6CB3">
        <w:t xml:space="preserve"> (SA).</w:t>
      </w:r>
    </w:p>
    <w:p w14:paraId="579E32EA" w14:textId="77777777" w:rsidR="008F6CB3" w:rsidRPr="008F6CB3" w:rsidRDefault="008F6CB3" w:rsidP="008F6CB3">
      <w:pPr>
        <w:rPr>
          <w:rFonts w:ascii="Times New Roman Bold" w:hAnsi="Times New Roman Bold"/>
          <w:b/>
          <w:bCs/>
          <w:smallCaps/>
        </w:rPr>
      </w:pPr>
      <w:r w:rsidRPr="008F6CB3">
        <w:rPr>
          <w:rFonts w:ascii="Times New Roman Bold" w:hAnsi="Times New Roman Bold"/>
          <w:b/>
          <w:bCs/>
          <w:smallCaps/>
        </w:rPr>
        <w:t>Remuneration</w:t>
      </w:r>
    </w:p>
    <w:p w14:paraId="6B1414C5" w14:textId="77777777" w:rsidR="008F6CB3" w:rsidRPr="008F6CB3" w:rsidRDefault="008F6CB3" w:rsidP="008F6CB3">
      <w:pPr>
        <w:ind w:left="284" w:hanging="284"/>
      </w:pPr>
      <w:r w:rsidRPr="008F6CB3">
        <w:t>2.</w:t>
      </w:r>
      <w:r w:rsidRPr="008F6CB3">
        <w:tab/>
        <w:t>The Tribunal hereby determines that Official Visitors shall be paid $77.72 per hour as compensation for the discharge of their Official Visitor duties.</w:t>
      </w:r>
    </w:p>
    <w:p w14:paraId="2EC31756" w14:textId="77777777" w:rsidR="003320AE" w:rsidRDefault="003320AE">
      <w:pPr>
        <w:spacing w:after="0" w:line="240" w:lineRule="auto"/>
        <w:jc w:val="left"/>
        <w:rPr>
          <w:rFonts w:ascii="Times New Roman Bold" w:hAnsi="Times New Roman Bold"/>
          <w:b/>
          <w:bCs/>
          <w:smallCaps/>
        </w:rPr>
      </w:pPr>
      <w:r>
        <w:rPr>
          <w:rFonts w:ascii="Times New Roman Bold" w:hAnsi="Times New Roman Bold"/>
          <w:b/>
          <w:bCs/>
          <w:smallCaps/>
        </w:rPr>
        <w:br w:type="page"/>
      </w:r>
    </w:p>
    <w:p w14:paraId="7C6DBAA1" w14:textId="7599F7C4" w:rsidR="008F6CB3" w:rsidRPr="008F6CB3" w:rsidRDefault="008F6CB3" w:rsidP="008F6CB3">
      <w:pPr>
        <w:rPr>
          <w:rFonts w:ascii="Times New Roman Bold" w:hAnsi="Times New Roman Bold"/>
          <w:b/>
          <w:bCs/>
          <w:smallCaps/>
        </w:rPr>
      </w:pPr>
      <w:r w:rsidRPr="008F6CB3">
        <w:rPr>
          <w:rFonts w:ascii="Times New Roman Bold" w:hAnsi="Times New Roman Bold"/>
          <w:b/>
          <w:bCs/>
          <w:smallCaps/>
        </w:rPr>
        <w:lastRenderedPageBreak/>
        <w:t>Allowances and Expenses</w:t>
      </w:r>
    </w:p>
    <w:p w14:paraId="189DB671" w14:textId="77777777" w:rsidR="008F6CB3" w:rsidRPr="008F6CB3" w:rsidRDefault="008F6CB3" w:rsidP="008F6CB3">
      <w:pPr>
        <w:ind w:left="284" w:hanging="284"/>
      </w:pPr>
      <w:r w:rsidRPr="008F6CB3">
        <w:t>3.</w:t>
      </w:r>
      <w:r w:rsidRPr="008F6CB3">
        <w:tab/>
        <w:t>Should an Official Visitor undertake official travel in the discharge of their duties as an Official Visitor, he or she will be entitled to any applicable allowances and reimbursements as per the table below:</w:t>
      </w:r>
    </w:p>
    <w:tbl>
      <w:tblPr>
        <w:tblStyle w:val="TableGrid"/>
        <w:tblW w:w="9072" w:type="dxa"/>
        <w:tblInd w:w="279" w:type="dxa"/>
        <w:tblLook w:val="04A0" w:firstRow="1" w:lastRow="0" w:firstColumn="1" w:lastColumn="0" w:noHBand="0" w:noVBand="1"/>
      </w:tblPr>
      <w:tblGrid>
        <w:gridCol w:w="2268"/>
        <w:gridCol w:w="6804"/>
      </w:tblGrid>
      <w:tr w:rsidR="008F6CB3" w:rsidRPr="008F6CB3" w14:paraId="67651540" w14:textId="77777777" w:rsidTr="006F3096">
        <w:trPr>
          <w:tblHeader/>
        </w:trPr>
        <w:tc>
          <w:tcPr>
            <w:tcW w:w="9072" w:type="dxa"/>
            <w:gridSpan w:val="2"/>
            <w:shd w:val="clear" w:color="auto" w:fill="auto"/>
            <w:vAlign w:val="center"/>
          </w:tcPr>
          <w:p w14:paraId="756CBB94" w14:textId="77777777" w:rsidR="008F6CB3" w:rsidRPr="008F6CB3" w:rsidRDefault="008F6CB3" w:rsidP="008F6CB3">
            <w:pPr>
              <w:spacing w:before="40" w:after="40"/>
              <w:ind w:left="284" w:hanging="284"/>
              <w:jc w:val="left"/>
              <w:rPr>
                <w:b/>
                <w:bCs/>
              </w:rPr>
            </w:pPr>
            <w:r w:rsidRPr="008F6CB3">
              <w:rPr>
                <w:b/>
                <w:bCs/>
              </w:rPr>
              <w:t>Allowances</w:t>
            </w:r>
          </w:p>
        </w:tc>
      </w:tr>
      <w:tr w:rsidR="008F6CB3" w:rsidRPr="008F6CB3" w14:paraId="13BB0C8F" w14:textId="77777777" w:rsidTr="006F3096">
        <w:tc>
          <w:tcPr>
            <w:tcW w:w="2268" w:type="dxa"/>
          </w:tcPr>
          <w:p w14:paraId="2BED1516" w14:textId="77777777" w:rsidR="008F6CB3" w:rsidRPr="008F6CB3" w:rsidRDefault="008F6CB3" w:rsidP="008F6CB3">
            <w:pPr>
              <w:spacing w:before="40"/>
              <w:ind w:left="284" w:hanging="284"/>
              <w:rPr>
                <w:b/>
                <w:bCs/>
              </w:rPr>
            </w:pPr>
            <w:r w:rsidRPr="008F6CB3">
              <w:rPr>
                <w:b/>
                <w:bCs/>
              </w:rPr>
              <w:t>Meal Allowance</w:t>
            </w:r>
          </w:p>
        </w:tc>
        <w:tc>
          <w:tcPr>
            <w:tcW w:w="6804" w:type="dxa"/>
          </w:tcPr>
          <w:p w14:paraId="414EC8DB" w14:textId="77777777" w:rsidR="008F6CB3" w:rsidRPr="008F6CB3" w:rsidRDefault="008F6CB3" w:rsidP="008F6CB3">
            <w:pPr>
              <w:spacing w:before="40"/>
              <w:rPr>
                <w:szCs w:val="17"/>
              </w:rPr>
            </w:pPr>
            <w:r w:rsidRPr="008F6CB3">
              <w:rPr>
                <w:szCs w:val="17"/>
              </w:rPr>
              <w:t>For official travel that necessitates absence from the Official Visitor’s principal place of residence overnight:</w:t>
            </w:r>
          </w:p>
          <w:p w14:paraId="067C4790" w14:textId="77777777" w:rsidR="008F6CB3" w:rsidRPr="008F6CB3" w:rsidRDefault="008F6CB3" w:rsidP="008F6CB3">
            <w:pPr>
              <w:spacing w:after="40"/>
              <w:ind w:left="176" w:hanging="34"/>
            </w:pPr>
            <w:r w:rsidRPr="008F6CB3">
              <w:t>•</w:t>
            </w:r>
            <w:r w:rsidRPr="008F6CB3">
              <w:tab/>
              <w:t>Breakfast $33.90 per meal</w:t>
            </w:r>
          </w:p>
          <w:p w14:paraId="68D21628" w14:textId="77777777" w:rsidR="008F6CB3" w:rsidRPr="008F6CB3" w:rsidRDefault="008F6CB3" w:rsidP="008F6CB3">
            <w:pPr>
              <w:spacing w:after="40"/>
              <w:ind w:left="176" w:hanging="34"/>
            </w:pPr>
            <w:r w:rsidRPr="008F6CB3">
              <w:t>•</w:t>
            </w:r>
            <w:r w:rsidRPr="008F6CB3">
              <w:tab/>
              <w:t>Lunch $38.10 per meal</w:t>
            </w:r>
          </w:p>
          <w:p w14:paraId="5EA8FB3C" w14:textId="77777777" w:rsidR="008F6CB3" w:rsidRPr="008F6CB3" w:rsidRDefault="008F6CB3" w:rsidP="008F6CB3">
            <w:pPr>
              <w:ind w:left="175" w:hanging="34"/>
            </w:pPr>
            <w:r w:rsidRPr="008F6CB3">
              <w:t>•</w:t>
            </w:r>
            <w:r w:rsidRPr="008F6CB3">
              <w:tab/>
              <w:t>Dinner $64.95 per meal</w:t>
            </w:r>
          </w:p>
        </w:tc>
      </w:tr>
      <w:tr w:rsidR="008F6CB3" w:rsidRPr="008F6CB3" w14:paraId="223A165B" w14:textId="77777777" w:rsidTr="006F3096">
        <w:tc>
          <w:tcPr>
            <w:tcW w:w="2268" w:type="dxa"/>
            <w:tcBorders>
              <w:bottom w:val="single" w:sz="4" w:space="0" w:color="auto"/>
            </w:tcBorders>
          </w:tcPr>
          <w:p w14:paraId="09DD82AC" w14:textId="77777777" w:rsidR="008F6CB3" w:rsidRPr="008F6CB3" w:rsidRDefault="008F6CB3" w:rsidP="008F6CB3">
            <w:pPr>
              <w:spacing w:before="40"/>
              <w:ind w:left="284" w:hanging="284"/>
              <w:rPr>
                <w:b/>
                <w:bCs/>
              </w:rPr>
            </w:pPr>
            <w:r w:rsidRPr="008F6CB3">
              <w:rPr>
                <w:b/>
                <w:bCs/>
              </w:rPr>
              <w:t>Incidentals Allowance</w:t>
            </w:r>
          </w:p>
        </w:tc>
        <w:tc>
          <w:tcPr>
            <w:tcW w:w="6804" w:type="dxa"/>
            <w:tcBorders>
              <w:bottom w:val="single" w:sz="4" w:space="0" w:color="auto"/>
            </w:tcBorders>
          </w:tcPr>
          <w:p w14:paraId="11EAC738" w14:textId="77777777" w:rsidR="008F6CB3" w:rsidRPr="008F6CB3" w:rsidRDefault="008F6CB3" w:rsidP="008F6CB3">
            <w:pPr>
              <w:spacing w:before="40"/>
              <w:rPr>
                <w:szCs w:val="17"/>
              </w:rPr>
            </w:pPr>
            <w:r w:rsidRPr="008F6CB3">
              <w:rPr>
                <w:szCs w:val="17"/>
              </w:rPr>
              <w:t>For official travel that necessitates absence from the Official Visitor’s principal place of residence overnight:</w:t>
            </w:r>
          </w:p>
          <w:p w14:paraId="76E974CD" w14:textId="77777777" w:rsidR="008F6CB3" w:rsidRPr="008F6CB3" w:rsidRDefault="008F6CB3" w:rsidP="008F6CB3">
            <w:pPr>
              <w:ind w:left="175" w:hanging="34"/>
            </w:pPr>
            <w:r w:rsidRPr="008F6CB3">
              <w:t>•</w:t>
            </w:r>
            <w:r w:rsidRPr="008F6CB3">
              <w:tab/>
              <w:t>$9.24 per day.</w:t>
            </w:r>
          </w:p>
          <w:p w14:paraId="7532C4EB" w14:textId="77777777" w:rsidR="008F6CB3" w:rsidRPr="008F6CB3" w:rsidRDefault="008F6CB3" w:rsidP="008F6CB3">
            <w:pPr>
              <w:rPr>
                <w:szCs w:val="17"/>
              </w:rPr>
            </w:pPr>
            <w:r w:rsidRPr="008F6CB3">
              <w:rPr>
                <w:szCs w:val="17"/>
              </w:rPr>
              <w:t>Tax invoices or receipts are not required.</w:t>
            </w:r>
          </w:p>
          <w:p w14:paraId="37B973AB" w14:textId="77777777" w:rsidR="008F6CB3" w:rsidRPr="008F6CB3" w:rsidRDefault="008F6CB3" w:rsidP="008F6CB3">
            <w:pPr>
              <w:rPr>
                <w:szCs w:val="17"/>
              </w:rPr>
            </w:pPr>
            <w:r w:rsidRPr="008F6CB3">
              <w:rPr>
                <w:szCs w:val="17"/>
              </w:rPr>
              <w:t>For intra-day official travel where the total travelling distance on a single day is expected to be 100 kilometres or more as measured by return trip from the Official Visitor’s principal place of residence to the place or places of duty for that day:</w:t>
            </w:r>
          </w:p>
          <w:p w14:paraId="60972A2E" w14:textId="77777777" w:rsidR="008F6CB3" w:rsidRPr="008F6CB3" w:rsidRDefault="008F6CB3" w:rsidP="008F6CB3">
            <w:pPr>
              <w:ind w:left="175" w:hanging="34"/>
            </w:pPr>
            <w:r w:rsidRPr="008F6CB3">
              <w:t>•</w:t>
            </w:r>
            <w:r w:rsidRPr="008F6CB3">
              <w:tab/>
              <w:t>Lunch $38.10 per meal</w:t>
            </w:r>
          </w:p>
        </w:tc>
      </w:tr>
      <w:tr w:rsidR="008F6CB3" w:rsidRPr="008F6CB3" w14:paraId="3D2F5819" w14:textId="77777777" w:rsidTr="006F3096">
        <w:tc>
          <w:tcPr>
            <w:tcW w:w="2268" w:type="dxa"/>
            <w:tcBorders>
              <w:bottom w:val="single" w:sz="4" w:space="0" w:color="auto"/>
            </w:tcBorders>
          </w:tcPr>
          <w:p w14:paraId="29786D43" w14:textId="77777777" w:rsidR="008F6CB3" w:rsidRPr="008F6CB3" w:rsidRDefault="008F6CB3" w:rsidP="008F6CB3">
            <w:pPr>
              <w:spacing w:before="40"/>
              <w:ind w:left="284" w:hanging="284"/>
              <w:rPr>
                <w:b/>
                <w:bCs/>
              </w:rPr>
            </w:pPr>
            <w:r w:rsidRPr="008F6CB3">
              <w:rPr>
                <w:b/>
                <w:bCs/>
              </w:rPr>
              <w:t>Motor Vehicle Allowance</w:t>
            </w:r>
          </w:p>
        </w:tc>
        <w:tc>
          <w:tcPr>
            <w:tcW w:w="6804" w:type="dxa"/>
            <w:tcBorders>
              <w:bottom w:val="single" w:sz="4" w:space="0" w:color="auto"/>
            </w:tcBorders>
          </w:tcPr>
          <w:p w14:paraId="0C0472C4" w14:textId="77777777" w:rsidR="008F6CB3" w:rsidRPr="008F6CB3" w:rsidRDefault="008F6CB3" w:rsidP="008F6CB3">
            <w:pPr>
              <w:spacing w:before="40"/>
              <w:rPr>
                <w:szCs w:val="17"/>
              </w:rPr>
            </w:pPr>
            <w:r w:rsidRPr="008F6CB3">
              <w:rPr>
                <w:szCs w:val="17"/>
              </w:rPr>
              <w:t>For official travel that necessitates absence from the Official Visitor’s principal place of residence overnight; or</w:t>
            </w:r>
          </w:p>
          <w:p w14:paraId="21B3915C" w14:textId="77777777" w:rsidR="008F6CB3" w:rsidRPr="008F6CB3" w:rsidRDefault="008F6CB3" w:rsidP="008F6CB3">
            <w:pPr>
              <w:rPr>
                <w:szCs w:val="17"/>
              </w:rPr>
            </w:pPr>
            <w:r w:rsidRPr="008F6CB3">
              <w:rPr>
                <w:szCs w:val="17"/>
              </w:rPr>
              <w:t>For intra-day official travel where the total travelling distance on a single day is expected to be 100 kilometres or more as measured by return trip from the Official Visitor’s principal place of residence to the place or places of duty for that day;</w:t>
            </w:r>
          </w:p>
          <w:p w14:paraId="00DC4D31" w14:textId="77777777" w:rsidR="008F6CB3" w:rsidRPr="008F6CB3" w:rsidRDefault="008F6CB3" w:rsidP="008F6CB3">
            <w:pPr>
              <w:rPr>
                <w:szCs w:val="17"/>
              </w:rPr>
            </w:pPr>
            <w:r w:rsidRPr="008F6CB3">
              <w:rPr>
                <w:szCs w:val="17"/>
              </w:rPr>
              <w:t>Where an Official Visitor will be using their own private vehicle for official purposes, the Official Visitor will be paid an allowance per kilometre travelled as follows:</w:t>
            </w:r>
          </w:p>
          <w:p w14:paraId="1E8A1151" w14:textId="77777777" w:rsidR="008F6CB3" w:rsidRPr="008F6CB3" w:rsidRDefault="008F6CB3" w:rsidP="008F6CB3">
            <w:pPr>
              <w:spacing w:after="40"/>
              <w:ind w:left="176" w:hanging="34"/>
            </w:pPr>
            <w:r w:rsidRPr="008F6CB3">
              <w:t>•</w:t>
            </w:r>
            <w:r w:rsidRPr="008F6CB3">
              <w:tab/>
              <w:t>Motor car, station wagons and utilities—1.00 dollar per kilometre</w:t>
            </w:r>
          </w:p>
          <w:p w14:paraId="31C712F7" w14:textId="77777777" w:rsidR="008F6CB3" w:rsidRPr="008F6CB3" w:rsidRDefault="008F6CB3" w:rsidP="008F6CB3">
            <w:pPr>
              <w:ind w:left="175" w:hanging="34"/>
            </w:pPr>
            <w:r w:rsidRPr="008F6CB3">
              <w:t>•</w:t>
            </w:r>
            <w:r w:rsidRPr="008F6CB3">
              <w:tab/>
              <w:t>Motorcycles/scooters—40 cents per kilometre</w:t>
            </w:r>
          </w:p>
        </w:tc>
      </w:tr>
    </w:tbl>
    <w:p w14:paraId="5C53886A" w14:textId="77777777" w:rsidR="008F6CB3" w:rsidRPr="008F6CB3" w:rsidRDefault="008F6CB3" w:rsidP="008F6CB3"/>
    <w:tbl>
      <w:tblPr>
        <w:tblStyle w:val="TableGrid"/>
        <w:tblW w:w="9072" w:type="dxa"/>
        <w:tblInd w:w="279" w:type="dxa"/>
        <w:tblLook w:val="04A0" w:firstRow="1" w:lastRow="0" w:firstColumn="1" w:lastColumn="0" w:noHBand="0" w:noVBand="1"/>
      </w:tblPr>
      <w:tblGrid>
        <w:gridCol w:w="2268"/>
        <w:gridCol w:w="6804"/>
      </w:tblGrid>
      <w:tr w:rsidR="008F6CB3" w:rsidRPr="008F6CB3" w14:paraId="5D4A2FA5" w14:textId="77777777" w:rsidTr="006F3096">
        <w:trPr>
          <w:tblHeader/>
        </w:trPr>
        <w:tc>
          <w:tcPr>
            <w:tcW w:w="9072" w:type="dxa"/>
            <w:gridSpan w:val="2"/>
            <w:tcBorders>
              <w:top w:val="single" w:sz="4" w:space="0" w:color="auto"/>
            </w:tcBorders>
            <w:shd w:val="clear" w:color="auto" w:fill="auto"/>
            <w:vAlign w:val="center"/>
          </w:tcPr>
          <w:p w14:paraId="0BA53E0D" w14:textId="77777777" w:rsidR="008F6CB3" w:rsidRPr="008F6CB3" w:rsidRDefault="008F6CB3" w:rsidP="008F6CB3">
            <w:pPr>
              <w:spacing w:before="40" w:after="40"/>
              <w:ind w:left="284" w:hanging="284"/>
              <w:jc w:val="left"/>
              <w:rPr>
                <w:b/>
                <w:bCs/>
              </w:rPr>
            </w:pPr>
            <w:r w:rsidRPr="008F6CB3">
              <w:rPr>
                <w:b/>
                <w:bCs/>
              </w:rPr>
              <w:t>Expense Reimbursements</w:t>
            </w:r>
          </w:p>
        </w:tc>
      </w:tr>
      <w:tr w:rsidR="008F6CB3" w:rsidRPr="008F6CB3" w14:paraId="02A54CC5" w14:textId="77777777" w:rsidTr="006F3096">
        <w:tc>
          <w:tcPr>
            <w:tcW w:w="2268" w:type="dxa"/>
          </w:tcPr>
          <w:p w14:paraId="0212AC41" w14:textId="77777777" w:rsidR="008F6CB3" w:rsidRPr="008F6CB3" w:rsidRDefault="008F6CB3" w:rsidP="008F6CB3">
            <w:pPr>
              <w:spacing w:before="40"/>
              <w:ind w:left="284" w:hanging="284"/>
              <w:rPr>
                <w:b/>
                <w:bCs/>
              </w:rPr>
            </w:pPr>
            <w:r w:rsidRPr="008F6CB3">
              <w:rPr>
                <w:b/>
                <w:bCs/>
              </w:rPr>
              <w:t>Accommodation</w:t>
            </w:r>
          </w:p>
        </w:tc>
        <w:tc>
          <w:tcPr>
            <w:tcW w:w="6804" w:type="dxa"/>
          </w:tcPr>
          <w:p w14:paraId="2166EEE4" w14:textId="77777777" w:rsidR="008F6CB3" w:rsidRPr="008F6CB3" w:rsidRDefault="008F6CB3" w:rsidP="008F6CB3">
            <w:pPr>
              <w:spacing w:before="40"/>
              <w:rPr>
                <w:szCs w:val="17"/>
              </w:rPr>
            </w:pPr>
            <w:r w:rsidRPr="008F6CB3">
              <w:rPr>
                <w:szCs w:val="17"/>
              </w:rPr>
              <w:t>For official travel that necessitates absence from the Official Visitor’s principal place of residence overnight:</w:t>
            </w:r>
          </w:p>
          <w:p w14:paraId="04E759EE" w14:textId="77777777" w:rsidR="008F6CB3" w:rsidRPr="008F6CB3" w:rsidRDefault="008F6CB3" w:rsidP="008F6CB3">
            <w:pPr>
              <w:ind w:left="175" w:hanging="34"/>
            </w:pPr>
            <w:r w:rsidRPr="008F6CB3">
              <w:t>•</w:t>
            </w:r>
            <w:r w:rsidRPr="008F6CB3">
              <w:tab/>
              <w:t>up to $240 per night.</w:t>
            </w:r>
          </w:p>
          <w:p w14:paraId="3A71B350" w14:textId="77777777" w:rsidR="008F6CB3" w:rsidRPr="008F6CB3" w:rsidRDefault="008F6CB3" w:rsidP="008F6CB3">
            <w:pPr>
              <w:rPr>
                <w:szCs w:val="17"/>
              </w:rPr>
            </w:pPr>
            <w:r w:rsidRPr="008F6CB3">
              <w:rPr>
                <w:szCs w:val="17"/>
              </w:rPr>
              <w:t>Reimbursement of expenditure for accommodation at bona fide hotels, motels or boarding houses (No entitlement to reimbursement of expenses in relation to Airbnb or similar accommodation sharing services). Tax invoices or receipts are required.</w:t>
            </w:r>
          </w:p>
          <w:p w14:paraId="36F8D237" w14:textId="77777777" w:rsidR="008F6CB3" w:rsidRPr="008F6CB3" w:rsidRDefault="008F6CB3" w:rsidP="008F6CB3">
            <w:pPr>
              <w:rPr>
                <w:szCs w:val="17"/>
              </w:rPr>
            </w:pPr>
            <w:r w:rsidRPr="008F6CB3">
              <w:rPr>
                <w:szCs w:val="17"/>
              </w:rPr>
              <w:t>The relevant agency chief executive or the chief executive’s delegate has the authority to approve where necessary, reimbursements for Official Visitors at a higher rate than detailed above, prior to the travel being undertaken, if sufficient justification exists for a higher amount</w:t>
            </w:r>
          </w:p>
        </w:tc>
      </w:tr>
      <w:tr w:rsidR="008F6CB3" w:rsidRPr="008F6CB3" w14:paraId="2A8EC8C9" w14:textId="77777777" w:rsidTr="006F3096">
        <w:tc>
          <w:tcPr>
            <w:tcW w:w="2268" w:type="dxa"/>
          </w:tcPr>
          <w:p w14:paraId="1A7ECB4E" w14:textId="77777777" w:rsidR="008F6CB3" w:rsidRPr="008F6CB3" w:rsidRDefault="008F6CB3" w:rsidP="008F6CB3">
            <w:pPr>
              <w:spacing w:before="40"/>
              <w:ind w:left="284" w:hanging="284"/>
              <w:rPr>
                <w:b/>
                <w:bCs/>
              </w:rPr>
            </w:pPr>
            <w:bookmarkStart w:id="166" w:name="_Hlk96090752"/>
            <w:r w:rsidRPr="008F6CB3">
              <w:rPr>
                <w:b/>
                <w:bCs/>
              </w:rPr>
              <w:t>Vehicle Hire</w:t>
            </w:r>
          </w:p>
        </w:tc>
        <w:tc>
          <w:tcPr>
            <w:tcW w:w="6804" w:type="dxa"/>
          </w:tcPr>
          <w:p w14:paraId="0D4A297C" w14:textId="77777777" w:rsidR="008F6CB3" w:rsidRPr="008F6CB3" w:rsidRDefault="008F6CB3" w:rsidP="008F6CB3">
            <w:pPr>
              <w:spacing w:before="40"/>
              <w:ind w:left="284" w:hanging="284"/>
              <w:rPr>
                <w:b/>
                <w:bCs/>
              </w:rPr>
            </w:pPr>
            <w:r w:rsidRPr="008F6CB3">
              <w:rPr>
                <w:b/>
                <w:bCs/>
              </w:rPr>
              <w:t>South Australian Government Financing Authority (SAFA) Hire</w:t>
            </w:r>
          </w:p>
          <w:p w14:paraId="712642BA" w14:textId="77777777" w:rsidR="008F6CB3" w:rsidRPr="008F6CB3" w:rsidRDefault="008F6CB3" w:rsidP="008F6CB3">
            <w:pPr>
              <w:rPr>
                <w:szCs w:val="17"/>
              </w:rPr>
            </w:pPr>
            <w:r w:rsidRPr="008F6CB3">
              <w:rPr>
                <w:szCs w:val="17"/>
              </w:rPr>
              <w:t>SAFA provides government vehicles for short-term and long-term hire, in accordance with the authorisation of the chief executive.</w:t>
            </w:r>
          </w:p>
          <w:p w14:paraId="63DABAC0" w14:textId="77777777" w:rsidR="008F6CB3" w:rsidRPr="008F6CB3" w:rsidRDefault="008F6CB3" w:rsidP="008F6CB3">
            <w:pPr>
              <w:rPr>
                <w:szCs w:val="17"/>
              </w:rPr>
            </w:pPr>
            <w:r w:rsidRPr="008F6CB3">
              <w:rPr>
                <w:szCs w:val="17"/>
              </w:rPr>
              <w:t>Agencies are issued with SAFA cards for the short-term hire of government vehicles according to their service arrangements with SAFA.</w:t>
            </w:r>
          </w:p>
          <w:p w14:paraId="593B4837" w14:textId="77777777" w:rsidR="008F6CB3" w:rsidRPr="008F6CB3" w:rsidRDefault="008F6CB3" w:rsidP="008F6CB3">
            <w:pPr>
              <w:ind w:left="284" w:hanging="284"/>
              <w:rPr>
                <w:b/>
                <w:bCs/>
              </w:rPr>
            </w:pPr>
            <w:r w:rsidRPr="008F6CB3">
              <w:rPr>
                <w:b/>
                <w:bCs/>
              </w:rPr>
              <w:t>Vehicle Hire—Private Providers</w:t>
            </w:r>
          </w:p>
          <w:p w14:paraId="524E5878" w14:textId="77777777" w:rsidR="008F6CB3" w:rsidRPr="008F6CB3" w:rsidRDefault="008F6CB3" w:rsidP="008F6CB3">
            <w:pPr>
              <w:rPr>
                <w:szCs w:val="17"/>
              </w:rPr>
            </w:pPr>
            <w:r w:rsidRPr="008F6CB3">
              <w:rPr>
                <w:szCs w:val="17"/>
              </w:rPr>
              <w:t>Where an agency’s short term vehicle requirements cannot be met by SAFA, or travel interstate is required, a vehicle may be hired from an alternative provider. An Official Visitor must comply with requirements of the government’s travel contract and hire a vehicle from a company specified in this contract.</w:t>
            </w:r>
          </w:p>
          <w:p w14:paraId="22A4E26A" w14:textId="77777777" w:rsidR="008F6CB3" w:rsidRPr="008F6CB3" w:rsidRDefault="008F6CB3" w:rsidP="008F6CB3">
            <w:pPr>
              <w:rPr>
                <w:szCs w:val="17"/>
              </w:rPr>
            </w:pPr>
            <w:r w:rsidRPr="008F6CB3">
              <w:rPr>
                <w:szCs w:val="17"/>
              </w:rPr>
              <w:t xml:space="preserve">Upgrades on vehicle hire can be accepted where no additional cost is incurred, except where the </w:t>
            </w:r>
            <w:r w:rsidRPr="008F6CB3">
              <w:rPr>
                <w:spacing w:val="-2"/>
                <w:szCs w:val="17"/>
              </w:rPr>
              <w:t>receipt of such upgrades could be perceived as a conflict of interest with the Official Visitor’s duties.</w:t>
            </w:r>
          </w:p>
        </w:tc>
      </w:tr>
      <w:bookmarkEnd w:id="166"/>
      <w:tr w:rsidR="008F6CB3" w:rsidRPr="008F6CB3" w14:paraId="7716D691" w14:textId="77777777" w:rsidTr="006F3096">
        <w:tc>
          <w:tcPr>
            <w:tcW w:w="2268" w:type="dxa"/>
            <w:tcBorders>
              <w:bottom w:val="single" w:sz="4" w:space="0" w:color="auto"/>
            </w:tcBorders>
          </w:tcPr>
          <w:p w14:paraId="42B99D69" w14:textId="77777777" w:rsidR="008F6CB3" w:rsidRPr="008F6CB3" w:rsidRDefault="008F6CB3" w:rsidP="008F6CB3">
            <w:pPr>
              <w:keepNext/>
              <w:spacing w:before="40"/>
              <w:ind w:left="284" w:hanging="284"/>
              <w:rPr>
                <w:b/>
                <w:bCs/>
              </w:rPr>
            </w:pPr>
            <w:r w:rsidRPr="008F6CB3">
              <w:rPr>
                <w:b/>
                <w:bCs/>
              </w:rPr>
              <w:t>Taxi Fares</w:t>
            </w:r>
          </w:p>
        </w:tc>
        <w:tc>
          <w:tcPr>
            <w:tcW w:w="6804" w:type="dxa"/>
            <w:tcBorders>
              <w:bottom w:val="single" w:sz="4" w:space="0" w:color="auto"/>
            </w:tcBorders>
          </w:tcPr>
          <w:p w14:paraId="65D8AF8A" w14:textId="77777777" w:rsidR="008F6CB3" w:rsidRPr="008F6CB3" w:rsidRDefault="008F6CB3" w:rsidP="008F6CB3">
            <w:pPr>
              <w:keepNext/>
              <w:spacing w:before="40"/>
              <w:rPr>
                <w:szCs w:val="17"/>
              </w:rPr>
            </w:pPr>
            <w:r w:rsidRPr="008F6CB3">
              <w:rPr>
                <w:szCs w:val="17"/>
              </w:rPr>
              <w:t>Cab Charge vouchers/cards will be issued to Official Visitors from the Department for Correctional Services (DCS) to cover the cost of taxi fares and to enable their travel to and from each site without the need for reimbursement.</w:t>
            </w:r>
          </w:p>
          <w:p w14:paraId="44D33EA3" w14:textId="77777777" w:rsidR="008F6CB3" w:rsidRPr="008F6CB3" w:rsidRDefault="008F6CB3" w:rsidP="008F6CB3">
            <w:pPr>
              <w:keepNext/>
              <w:rPr>
                <w:i/>
                <w:iCs/>
                <w:szCs w:val="17"/>
              </w:rPr>
            </w:pPr>
            <w:r w:rsidRPr="008F6CB3">
              <w:rPr>
                <w:i/>
                <w:iCs/>
                <w:szCs w:val="17"/>
              </w:rPr>
              <w:t>The use of Uber and other ride-sharing services will not be supported for the Official Visitors due to the limited ability of these services to provide receipts required for reimbursement.</w:t>
            </w:r>
          </w:p>
        </w:tc>
      </w:tr>
      <w:tr w:rsidR="008F6CB3" w:rsidRPr="008F6CB3" w14:paraId="3799944A" w14:textId="77777777" w:rsidTr="006F3096">
        <w:tc>
          <w:tcPr>
            <w:tcW w:w="2268" w:type="dxa"/>
            <w:tcBorders>
              <w:bottom w:val="single" w:sz="4" w:space="0" w:color="auto"/>
            </w:tcBorders>
          </w:tcPr>
          <w:p w14:paraId="42327355" w14:textId="77777777" w:rsidR="008F6CB3" w:rsidRPr="008F6CB3" w:rsidRDefault="008F6CB3" w:rsidP="008F6CB3">
            <w:pPr>
              <w:spacing w:before="40"/>
              <w:ind w:left="284" w:hanging="284"/>
              <w:rPr>
                <w:b/>
                <w:bCs/>
              </w:rPr>
            </w:pPr>
            <w:r w:rsidRPr="008F6CB3">
              <w:rPr>
                <w:b/>
                <w:bCs/>
              </w:rPr>
              <w:t>Air travel</w:t>
            </w:r>
          </w:p>
        </w:tc>
        <w:tc>
          <w:tcPr>
            <w:tcW w:w="6804" w:type="dxa"/>
            <w:tcBorders>
              <w:bottom w:val="single" w:sz="4" w:space="0" w:color="auto"/>
            </w:tcBorders>
          </w:tcPr>
          <w:p w14:paraId="247F6B0F" w14:textId="77777777" w:rsidR="008F6CB3" w:rsidRPr="008F6CB3" w:rsidRDefault="008F6CB3" w:rsidP="008F6CB3">
            <w:pPr>
              <w:spacing w:before="40"/>
              <w:rPr>
                <w:szCs w:val="17"/>
              </w:rPr>
            </w:pPr>
            <w:r w:rsidRPr="008F6CB3">
              <w:rPr>
                <w:szCs w:val="17"/>
              </w:rPr>
              <w:t>DCS or the relevant agency will meet the cost of any air fares required in connection with an Official Visitor discharging his or her official duties.</w:t>
            </w:r>
          </w:p>
          <w:p w14:paraId="473AD67F" w14:textId="77777777" w:rsidR="008F6CB3" w:rsidRPr="008F6CB3" w:rsidRDefault="008F6CB3" w:rsidP="008F6CB3">
            <w:pPr>
              <w:rPr>
                <w:szCs w:val="17"/>
              </w:rPr>
            </w:pPr>
            <w:r w:rsidRPr="008F6CB3">
              <w:rPr>
                <w:szCs w:val="17"/>
              </w:rPr>
              <w:t>Official Visitors must book the lowest logical fare compatible with their air travel needs when booking their air travel.</w:t>
            </w:r>
          </w:p>
          <w:p w14:paraId="37439AE2" w14:textId="77777777" w:rsidR="008F6CB3" w:rsidRPr="008F6CB3" w:rsidRDefault="008F6CB3" w:rsidP="008F6CB3">
            <w:pPr>
              <w:rPr>
                <w:szCs w:val="17"/>
              </w:rPr>
            </w:pPr>
            <w:r w:rsidRPr="008F6CB3">
              <w:rPr>
                <w:szCs w:val="17"/>
              </w:rPr>
              <w:t>This will mainly apply to non-programmed visits. For scheduled visits, these may be booked through DCS.</w:t>
            </w:r>
          </w:p>
        </w:tc>
      </w:tr>
      <w:tr w:rsidR="008F6CB3" w:rsidRPr="008F6CB3" w14:paraId="1D6E4AB6" w14:textId="77777777" w:rsidTr="006F3096">
        <w:tc>
          <w:tcPr>
            <w:tcW w:w="2268" w:type="dxa"/>
            <w:tcBorders>
              <w:top w:val="single" w:sz="4" w:space="0" w:color="auto"/>
              <w:left w:val="nil"/>
              <w:bottom w:val="nil"/>
              <w:right w:val="nil"/>
            </w:tcBorders>
          </w:tcPr>
          <w:p w14:paraId="19DA999A" w14:textId="77777777" w:rsidR="008F6CB3" w:rsidRPr="008F6CB3" w:rsidRDefault="008F6CB3" w:rsidP="008F6CB3">
            <w:pPr>
              <w:spacing w:after="0" w:line="80" w:lineRule="exact"/>
              <w:ind w:left="284" w:hanging="284"/>
              <w:jc w:val="left"/>
              <w:rPr>
                <w:b/>
                <w:bCs/>
              </w:rPr>
            </w:pPr>
          </w:p>
        </w:tc>
        <w:tc>
          <w:tcPr>
            <w:tcW w:w="6804" w:type="dxa"/>
            <w:tcBorders>
              <w:top w:val="single" w:sz="4" w:space="0" w:color="auto"/>
              <w:left w:val="nil"/>
              <w:bottom w:val="nil"/>
              <w:right w:val="nil"/>
            </w:tcBorders>
          </w:tcPr>
          <w:p w14:paraId="72435DB1" w14:textId="77777777" w:rsidR="008F6CB3" w:rsidRPr="008F6CB3" w:rsidRDefault="008F6CB3" w:rsidP="008F6CB3">
            <w:pPr>
              <w:spacing w:after="0" w:line="80" w:lineRule="exact"/>
              <w:ind w:left="284" w:hanging="284"/>
              <w:jc w:val="left"/>
            </w:pPr>
          </w:p>
        </w:tc>
      </w:tr>
    </w:tbl>
    <w:p w14:paraId="4B361A40" w14:textId="77777777" w:rsidR="003320AE" w:rsidRDefault="003320AE">
      <w:pPr>
        <w:spacing w:after="0" w:line="240" w:lineRule="auto"/>
        <w:jc w:val="left"/>
      </w:pPr>
      <w:r>
        <w:br w:type="page"/>
      </w:r>
    </w:p>
    <w:p w14:paraId="2B34E1E3" w14:textId="771DBF05" w:rsidR="008F6CB3" w:rsidRPr="008F6CB3" w:rsidRDefault="008F6CB3" w:rsidP="008F6CB3">
      <w:pPr>
        <w:ind w:left="284" w:hanging="284"/>
      </w:pPr>
      <w:r w:rsidRPr="008F6CB3">
        <w:lastRenderedPageBreak/>
        <w:t>4.</w:t>
      </w:r>
      <w:r w:rsidRPr="008F6CB3">
        <w:tab/>
        <w:t>For the purposes of the above allowances and expenses, any definitions of words will have the same meaning as in Commissioner’s Determination 3.2 or its successor instrument.</w:t>
      </w:r>
    </w:p>
    <w:p w14:paraId="26CA9D07" w14:textId="77777777" w:rsidR="008F6CB3" w:rsidRPr="008F6CB3" w:rsidRDefault="008F6CB3" w:rsidP="008F6CB3">
      <w:pPr>
        <w:rPr>
          <w:rFonts w:ascii="Times New Roman Bold" w:hAnsi="Times New Roman Bold"/>
          <w:b/>
          <w:bCs/>
          <w:smallCaps/>
        </w:rPr>
      </w:pPr>
      <w:r w:rsidRPr="008F6CB3">
        <w:rPr>
          <w:rFonts w:ascii="Times New Roman Bold" w:hAnsi="Times New Roman Bold"/>
          <w:b/>
          <w:bCs/>
          <w:smallCaps/>
        </w:rPr>
        <w:t>Date of Operation</w:t>
      </w:r>
    </w:p>
    <w:p w14:paraId="45F6EE09" w14:textId="77777777" w:rsidR="008F6CB3" w:rsidRPr="008F6CB3" w:rsidRDefault="008F6CB3" w:rsidP="008F6CB3">
      <w:pPr>
        <w:ind w:left="284" w:hanging="284"/>
      </w:pPr>
      <w:r w:rsidRPr="008F6CB3">
        <w:t>5.</w:t>
      </w:r>
      <w:r w:rsidRPr="008F6CB3">
        <w:tab/>
        <w:t>This Determination shall come into operation on and from 1 September 2024. This Determination supersedes any previous Determination of remuneration for Official Visitors.</w:t>
      </w:r>
    </w:p>
    <w:p w14:paraId="2D16969A" w14:textId="77777777" w:rsidR="008F6CB3" w:rsidRPr="008F6CB3" w:rsidRDefault="008F6CB3" w:rsidP="008F6CB3">
      <w:pPr>
        <w:spacing w:after="0"/>
        <w:rPr>
          <w:rFonts w:eastAsia="Times New Roman"/>
          <w:szCs w:val="17"/>
        </w:rPr>
      </w:pPr>
      <w:r w:rsidRPr="008F6CB3">
        <w:rPr>
          <w:rFonts w:eastAsia="Times New Roman"/>
          <w:szCs w:val="17"/>
        </w:rPr>
        <w:t>Dated: 19 August 2024</w:t>
      </w:r>
    </w:p>
    <w:p w14:paraId="569C68C9"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Matthew O’Callaghan</w:t>
      </w:r>
    </w:p>
    <w:p w14:paraId="496CD4DD" w14:textId="77777777" w:rsidR="008F6CB3" w:rsidRPr="008F6CB3" w:rsidRDefault="008F6CB3" w:rsidP="008F6CB3">
      <w:pPr>
        <w:spacing w:after="40"/>
        <w:jc w:val="right"/>
        <w:rPr>
          <w:rFonts w:eastAsia="Times New Roman"/>
          <w:szCs w:val="17"/>
        </w:rPr>
      </w:pPr>
      <w:r w:rsidRPr="008F6CB3">
        <w:rPr>
          <w:rFonts w:eastAsia="Times New Roman"/>
          <w:szCs w:val="17"/>
        </w:rPr>
        <w:t>President</w:t>
      </w:r>
    </w:p>
    <w:p w14:paraId="6F2F0710"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Donny Walford</w:t>
      </w:r>
    </w:p>
    <w:p w14:paraId="7A2ED669" w14:textId="77777777" w:rsidR="008F6CB3" w:rsidRPr="008F6CB3" w:rsidRDefault="008F6CB3" w:rsidP="008F6CB3">
      <w:pPr>
        <w:spacing w:after="40"/>
        <w:jc w:val="right"/>
        <w:rPr>
          <w:rFonts w:eastAsia="Times New Roman"/>
          <w:szCs w:val="17"/>
        </w:rPr>
      </w:pPr>
      <w:r w:rsidRPr="008F6CB3">
        <w:rPr>
          <w:rFonts w:eastAsia="Times New Roman"/>
          <w:szCs w:val="17"/>
        </w:rPr>
        <w:t>Member</w:t>
      </w:r>
    </w:p>
    <w:p w14:paraId="71E48608" w14:textId="77777777" w:rsidR="008F6CB3" w:rsidRPr="008F6CB3" w:rsidRDefault="008F6CB3" w:rsidP="008F6CB3">
      <w:pPr>
        <w:spacing w:after="0"/>
        <w:jc w:val="right"/>
        <w:rPr>
          <w:rFonts w:eastAsia="Times New Roman"/>
          <w:smallCaps/>
          <w:szCs w:val="20"/>
        </w:rPr>
      </w:pPr>
      <w:r w:rsidRPr="008F6CB3">
        <w:rPr>
          <w:rFonts w:eastAsia="Times New Roman"/>
          <w:smallCaps/>
          <w:szCs w:val="20"/>
        </w:rPr>
        <w:t>Mark Young</w:t>
      </w:r>
    </w:p>
    <w:p w14:paraId="66F6E5E7" w14:textId="77777777" w:rsidR="008F6CB3" w:rsidRPr="008F6CB3" w:rsidRDefault="008F6CB3" w:rsidP="008F6CB3">
      <w:pPr>
        <w:spacing w:after="0"/>
        <w:jc w:val="right"/>
        <w:rPr>
          <w:rFonts w:eastAsia="Times New Roman"/>
          <w:szCs w:val="17"/>
        </w:rPr>
      </w:pPr>
      <w:r w:rsidRPr="008F6CB3">
        <w:rPr>
          <w:rFonts w:eastAsia="Times New Roman"/>
          <w:szCs w:val="17"/>
        </w:rPr>
        <w:t>Member</w:t>
      </w:r>
    </w:p>
    <w:p w14:paraId="28DEB8A5" w14:textId="77777777" w:rsidR="008F6CB3" w:rsidRPr="008F6CB3" w:rsidRDefault="008F6CB3" w:rsidP="008F6CB3">
      <w:pPr>
        <w:pBdr>
          <w:top w:val="single" w:sz="4" w:space="1" w:color="auto"/>
        </w:pBdr>
        <w:spacing w:before="100" w:after="0" w:line="14" w:lineRule="exact"/>
        <w:jc w:val="center"/>
      </w:pPr>
    </w:p>
    <w:p w14:paraId="035E50BC" w14:textId="77777777" w:rsidR="008F6CB3" w:rsidRPr="008F6CB3" w:rsidRDefault="008F6CB3" w:rsidP="002B4F09">
      <w:pPr>
        <w:pStyle w:val="NoSpacing"/>
      </w:pPr>
    </w:p>
    <w:p w14:paraId="6AEE745C" w14:textId="77777777" w:rsidR="002B4F09" w:rsidRPr="008F6CB3" w:rsidRDefault="002B4F09" w:rsidP="002B4F09">
      <w:pPr>
        <w:jc w:val="center"/>
        <w:rPr>
          <w:caps/>
          <w:szCs w:val="17"/>
        </w:rPr>
      </w:pPr>
      <w:r w:rsidRPr="008F6CB3">
        <w:rPr>
          <w:caps/>
          <w:szCs w:val="17"/>
        </w:rPr>
        <w:t>The Remuneration Tribunal</w:t>
      </w:r>
    </w:p>
    <w:p w14:paraId="58F2D5F2" w14:textId="77777777" w:rsidR="002B4F09" w:rsidRPr="008F6CB3" w:rsidRDefault="002B4F09" w:rsidP="002B4F09">
      <w:pPr>
        <w:jc w:val="center"/>
        <w:rPr>
          <w:smallCaps/>
          <w:szCs w:val="17"/>
        </w:rPr>
      </w:pPr>
      <w:r w:rsidRPr="008F6CB3">
        <w:rPr>
          <w:smallCaps/>
          <w:szCs w:val="17"/>
        </w:rPr>
        <w:t>Report No. 3 of 2024</w:t>
      </w:r>
    </w:p>
    <w:p w14:paraId="77068DBC" w14:textId="77777777" w:rsidR="002B4F09" w:rsidRPr="008F6CB3" w:rsidRDefault="002B4F09" w:rsidP="002B4F09">
      <w:pPr>
        <w:jc w:val="center"/>
        <w:rPr>
          <w:i/>
          <w:szCs w:val="17"/>
        </w:rPr>
      </w:pPr>
      <w:r w:rsidRPr="008F6CB3">
        <w:rPr>
          <w:i/>
          <w:szCs w:val="17"/>
        </w:rPr>
        <w:t>Overseas Accommodation and Daily Allowance</w:t>
      </w:r>
      <w:r w:rsidRPr="008F6CB3">
        <w:rPr>
          <w:i/>
          <w:szCs w:val="17"/>
        </w:rPr>
        <w:br/>
        <w:t>International Bar Association Annual Conference—Justice Livesey</w:t>
      </w:r>
    </w:p>
    <w:p w14:paraId="517869EB" w14:textId="77777777" w:rsidR="002B4F09" w:rsidRPr="008F6CB3" w:rsidRDefault="002B4F09" w:rsidP="002B4F09">
      <w:pPr>
        <w:rPr>
          <w:rFonts w:ascii="Times New Roman Bold" w:hAnsi="Times New Roman Bold"/>
          <w:b/>
          <w:bCs/>
          <w:smallCaps/>
        </w:rPr>
      </w:pPr>
      <w:r w:rsidRPr="008F6CB3">
        <w:rPr>
          <w:rFonts w:ascii="Times New Roman Bold" w:hAnsi="Times New Roman Bold"/>
          <w:b/>
          <w:bCs/>
          <w:smallCaps/>
        </w:rPr>
        <w:t>Introduction</w:t>
      </w:r>
    </w:p>
    <w:p w14:paraId="138449B2" w14:textId="77777777" w:rsidR="002B4F09" w:rsidRPr="008F6CB3" w:rsidRDefault="002B4F09" w:rsidP="002B4F09">
      <w:pPr>
        <w:ind w:left="284" w:hanging="284"/>
      </w:pPr>
      <w:r w:rsidRPr="008F6CB3">
        <w:t>1.</w:t>
      </w:r>
      <w:r w:rsidRPr="008F6CB3">
        <w:tab/>
      </w:r>
      <w:r w:rsidRPr="008F6CB3">
        <w:rPr>
          <w:spacing w:val="-4"/>
        </w:rPr>
        <w:t>On 30 July 2024, the Remuneration Tribunal (</w:t>
      </w:r>
      <w:r w:rsidRPr="008F6CB3">
        <w:rPr>
          <w:b/>
          <w:bCs/>
          <w:spacing w:val="-4"/>
        </w:rPr>
        <w:t>Tribunal</w:t>
      </w:r>
      <w:r w:rsidRPr="008F6CB3">
        <w:rPr>
          <w:spacing w:val="-4"/>
        </w:rPr>
        <w:t xml:space="preserve">) received an application and submission from the Honourable Justice Mark Livesey, </w:t>
      </w:r>
      <w:r w:rsidRPr="008F6CB3">
        <w:t>Acting Chief Justice, Supreme Court of South Australia. Justice Livesey requested the Tribunal make a Determination setting an overseas accommodation and daily allowance for his attendance at the International Bar Association Annual Conference being held in Mexico City between 15 and 20 September 2024.</w:t>
      </w:r>
    </w:p>
    <w:p w14:paraId="550BE5AA" w14:textId="77777777" w:rsidR="002B4F09" w:rsidRPr="008F6CB3" w:rsidRDefault="002B4F09" w:rsidP="002B4F09">
      <w:pPr>
        <w:ind w:left="284" w:hanging="284"/>
      </w:pPr>
      <w:r w:rsidRPr="008F6CB3">
        <w:t>2.</w:t>
      </w:r>
      <w:r w:rsidRPr="008F6CB3">
        <w:tab/>
        <w:t>This specific Determination has been sought, as the Tribunal’s existing Determination for the payment of accommodation and meal allowances does not cover international travel. In recent years, the Tribunal’s practice has been to instead make specific Determinations for international travel.</w:t>
      </w:r>
    </w:p>
    <w:p w14:paraId="447686D8" w14:textId="77777777" w:rsidR="002B4F09" w:rsidRPr="008F6CB3" w:rsidRDefault="002B4F09" w:rsidP="002B4F09">
      <w:pPr>
        <w:rPr>
          <w:rFonts w:ascii="Times New Roman Bold" w:hAnsi="Times New Roman Bold"/>
          <w:b/>
          <w:bCs/>
          <w:smallCaps/>
        </w:rPr>
      </w:pPr>
      <w:r w:rsidRPr="008F6CB3">
        <w:rPr>
          <w:rFonts w:ascii="Times New Roman Bold" w:hAnsi="Times New Roman Bold"/>
          <w:b/>
          <w:bCs/>
          <w:smallCaps/>
        </w:rPr>
        <w:t>The Review Process</w:t>
      </w:r>
    </w:p>
    <w:p w14:paraId="121FEF61" w14:textId="77777777" w:rsidR="002B4F09" w:rsidRPr="008F6CB3" w:rsidRDefault="002B4F09" w:rsidP="002B4F09">
      <w:pPr>
        <w:ind w:left="284" w:hanging="284"/>
      </w:pPr>
      <w:r w:rsidRPr="008F6CB3">
        <w:t>3.</w:t>
      </w:r>
      <w:r w:rsidRPr="008F6CB3">
        <w:tab/>
        <w:t xml:space="preserve">Section 10(2) of the </w:t>
      </w:r>
      <w:r w:rsidRPr="008F6CB3">
        <w:rPr>
          <w:i/>
          <w:iCs/>
        </w:rPr>
        <w:t>Remuneration Act 1990</w:t>
      </w:r>
      <w:r w:rsidRPr="008F6CB3">
        <w:t xml:space="preserve"> (SA) (</w:t>
      </w:r>
      <w:r w:rsidRPr="008F6CB3">
        <w:rPr>
          <w:b/>
          <w:bCs/>
        </w:rPr>
        <w:t>Act</w:t>
      </w:r>
      <w:r w:rsidRPr="008F6CB3">
        <w: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6E2F06B8" w14:textId="77777777" w:rsidR="002B4F09" w:rsidRPr="008F6CB3" w:rsidRDefault="002B4F09" w:rsidP="002B4F09">
      <w:pPr>
        <w:ind w:left="284" w:hanging="284"/>
      </w:pPr>
      <w:r w:rsidRPr="008F6CB3">
        <w:t>4.</w:t>
      </w:r>
      <w:r w:rsidRPr="008F6CB3">
        <w:tab/>
      </w:r>
      <w:r w:rsidRPr="008F6CB3">
        <w:rPr>
          <w:spacing w:val="-2"/>
        </w:rPr>
        <w:t>Section 10(4) of the Act provides that the Honourable Premier of South Australia, as the Minister responsible for the Act, may intervene,</w:t>
      </w:r>
      <w:r w:rsidRPr="008F6CB3">
        <w:t xml:space="preserve"> personally or by counsel or other representative, in proceedings before the Tribunal for the purpose of introducing evidence, or making submissions, on any question relevant to the public interest.</w:t>
      </w:r>
    </w:p>
    <w:p w14:paraId="1D21C0AD" w14:textId="77777777" w:rsidR="002B4F09" w:rsidRPr="008F6CB3" w:rsidRDefault="002B4F09" w:rsidP="002B4F09">
      <w:pPr>
        <w:ind w:left="284" w:hanging="284"/>
      </w:pPr>
      <w:r w:rsidRPr="008F6CB3">
        <w:t>5.</w:t>
      </w:r>
      <w:r w:rsidRPr="008F6CB3">
        <w:tab/>
        <w:t>On 5 August 2024, the Tribunal wrote to the Premier and the Judicial Remuneration Coordinating Committee (</w:t>
      </w:r>
      <w:r w:rsidRPr="008F6CB3">
        <w:rPr>
          <w:b/>
          <w:bCs/>
        </w:rPr>
        <w:t>JRCC</w:t>
      </w:r>
      <w:r w:rsidRPr="008F6CB3">
        <w:t>), to invite submissions by 12 August 2024 on this application.</w:t>
      </w:r>
    </w:p>
    <w:p w14:paraId="32E95BD4" w14:textId="77777777" w:rsidR="002B4F09" w:rsidRPr="008F6CB3" w:rsidRDefault="002B4F09" w:rsidP="002B4F09">
      <w:pPr>
        <w:ind w:left="284" w:hanging="284"/>
      </w:pPr>
      <w:r w:rsidRPr="008F6CB3">
        <w:t>6.</w:t>
      </w:r>
      <w:r w:rsidRPr="008F6CB3">
        <w:tab/>
        <w:t>The Tribunal also advertised its intention to consider this application on its website from 5 August 2024.</w:t>
      </w:r>
    </w:p>
    <w:p w14:paraId="3D74A996" w14:textId="77777777" w:rsidR="002B4F09" w:rsidRPr="008F6CB3" w:rsidRDefault="002B4F09" w:rsidP="002B4F09">
      <w:pPr>
        <w:ind w:left="284" w:hanging="284"/>
      </w:pPr>
      <w:r w:rsidRPr="008F6CB3">
        <w:t>7.</w:t>
      </w:r>
      <w:r w:rsidRPr="008F6CB3">
        <w:tab/>
        <w:t>On 8 August 2024, the Premier’s representative confirmed that the Premier did not intend to provide any submissions in respect of this application.</w:t>
      </w:r>
    </w:p>
    <w:p w14:paraId="3F9AA39A" w14:textId="77777777" w:rsidR="002B4F09" w:rsidRPr="008F6CB3" w:rsidRDefault="002B4F09" w:rsidP="002B4F09">
      <w:pPr>
        <w:ind w:left="284" w:hanging="284"/>
      </w:pPr>
      <w:r w:rsidRPr="008F6CB3">
        <w:t>8.</w:t>
      </w:r>
      <w:r w:rsidRPr="008F6CB3">
        <w:tab/>
        <w:t>No other submissions were received.</w:t>
      </w:r>
    </w:p>
    <w:p w14:paraId="2A83290F" w14:textId="77777777" w:rsidR="002B4F09" w:rsidRPr="008F6CB3" w:rsidRDefault="002B4F09" w:rsidP="002B4F09">
      <w:pPr>
        <w:rPr>
          <w:rFonts w:ascii="Times New Roman Bold" w:hAnsi="Times New Roman Bold"/>
          <w:b/>
          <w:bCs/>
          <w:smallCaps/>
        </w:rPr>
      </w:pPr>
      <w:r w:rsidRPr="008F6CB3">
        <w:rPr>
          <w:rFonts w:ascii="Times New Roman Bold" w:hAnsi="Times New Roman Bold"/>
          <w:b/>
          <w:bCs/>
          <w:smallCaps/>
        </w:rPr>
        <w:t>Consideration And Conclusion</w:t>
      </w:r>
    </w:p>
    <w:p w14:paraId="04CADD53" w14:textId="77777777" w:rsidR="002B4F09" w:rsidRPr="008F6CB3" w:rsidRDefault="002B4F09" w:rsidP="002B4F09">
      <w:pPr>
        <w:ind w:left="284" w:hanging="284"/>
      </w:pPr>
      <w:r w:rsidRPr="008F6CB3">
        <w:t>9.</w:t>
      </w:r>
      <w:r w:rsidRPr="008F6CB3">
        <w:tab/>
        <w:t>Justice Livesey’s application can be summarised as follows:</w:t>
      </w:r>
    </w:p>
    <w:p w14:paraId="75996775" w14:textId="77777777" w:rsidR="002B4F09" w:rsidRPr="008F6CB3" w:rsidRDefault="002B4F09" w:rsidP="002B4F09">
      <w:pPr>
        <w:ind w:left="426" w:hanging="142"/>
      </w:pPr>
      <w:r w:rsidRPr="008F6CB3">
        <w:t>•</w:t>
      </w:r>
      <w:r w:rsidRPr="008F6CB3">
        <w:tab/>
        <w:t>the Chief Justice has approved his attendance at the International Bar Association (IBA) conference;</w:t>
      </w:r>
    </w:p>
    <w:p w14:paraId="1922D716" w14:textId="77777777" w:rsidR="002B4F09" w:rsidRPr="008F6CB3" w:rsidRDefault="002B4F09" w:rsidP="002B4F09">
      <w:pPr>
        <w:ind w:left="426" w:hanging="142"/>
      </w:pPr>
      <w:r w:rsidRPr="008F6CB3">
        <w:t>•</w:t>
      </w:r>
      <w:r w:rsidRPr="008F6CB3">
        <w:tab/>
        <w:t>he is the Senior Vice Chair of the Judges’ Forum and he will be chairing or speaking at four sessions;</w:t>
      </w:r>
    </w:p>
    <w:p w14:paraId="68A229E7" w14:textId="77777777" w:rsidR="002B4F09" w:rsidRPr="008F6CB3" w:rsidRDefault="002B4F09" w:rsidP="002B4F09">
      <w:pPr>
        <w:ind w:left="426" w:hanging="142"/>
      </w:pPr>
      <w:r w:rsidRPr="008F6CB3">
        <w:t>•</w:t>
      </w:r>
      <w:r w:rsidRPr="008F6CB3">
        <w:tab/>
        <w:t>he is seeking a daily allowance for a period of 8 days, comprising the conference and meeting, noting that the daily allowance is not sought for the outward and return flight days;</w:t>
      </w:r>
    </w:p>
    <w:p w14:paraId="302E64A0" w14:textId="77777777" w:rsidR="002B4F09" w:rsidRPr="008F6CB3" w:rsidRDefault="002B4F09" w:rsidP="002B4F09">
      <w:pPr>
        <w:ind w:left="426" w:hanging="142"/>
        <w:rPr>
          <w:spacing w:val="-2"/>
        </w:rPr>
      </w:pPr>
      <w:r w:rsidRPr="008F6CB3">
        <w:t>•</w:t>
      </w:r>
      <w:r w:rsidRPr="008F6CB3">
        <w:tab/>
        <w:t xml:space="preserve">consistent with the </w:t>
      </w:r>
      <w:r w:rsidRPr="008F6CB3">
        <w:rPr>
          <w:i/>
          <w:iCs/>
        </w:rPr>
        <w:t>Commonwealth Remuneration Tribunal (Official Travel) Determination 2023</w:t>
      </w:r>
      <w:r w:rsidRPr="008F6CB3">
        <w:t xml:space="preserve">, he seeks a daily allowance set by reference to the most recent Australian Taxation Office determination (TD2024/3) concerning reasonable meals and incidentals, and </w:t>
      </w:r>
      <w:r w:rsidRPr="008F6CB3">
        <w:rPr>
          <w:spacing w:val="-2"/>
        </w:rPr>
        <w:t>reimbursement for accommodation which is of a standard reasonably equivalent to that provided to him in Australia for official duties;</w:t>
      </w:r>
    </w:p>
    <w:p w14:paraId="7ED72291" w14:textId="77777777" w:rsidR="002B4F09" w:rsidRPr="008F6CB3" w:rsidRDefault="002B4F09" w:rsidP="002B4F09">
      <w:pPr>
        <w:ind w:left="426" w:hanging="142"/>
      </w:pPr>
      <w:r w:rsidRPr="008F6CB3">
        <w:t>•</w:t>
      </w:r>
      <w:r w:rsidRPr="008F6CB3">
        <w:tab/>
        <w:t>tables 8 and 9 in TD2024/3 are relevant, with the daily allowance being A$340;</w:t>
      </w:r>
    </w:p>
    <w:p w14:paraId="1E5609B7" w14:textId="77777777" w:rsidR="002B4F09" w:rsidRPr="008F6CB3" w:rsidRDefault="002B4F09" w:rsidP="002B4F09">
      <w:pPr>
        <w:ind w:left="426" w:hanging="142"/>
      </w:pPr>
      <w:r w:rsidRPr="008F6CB3">
        <w:t>•</w:t>
      </w:r>
      <w:r w:rsidRPr="008F6CB3">
        <w:tab/>
        <w:t>reimbursement will be sought for accommodation at a reasonable cost at a hotel near the Conference.</w:t>
      </w:r>
    </w:p>
    <w:p w14:paraId="65BF80D4" w14:textId="77777777" w:rsidR="002B4F09" w:rsidRPr="008F6CB3" w:rsidRDefault="002B4F09" w:rsidP="002B4F09">
      <w:pPr>
        <w:ind w:left="284" w:hanging="284"/>
      </w:pPr>
      <w:r w:rsidRPr="008F6CB3">
        <w:t>10.</w:t>
      </w:r>
      <w:r w:rsidRPr="008F6CB3">
        <w:tab/>
        <w:t>The Tribunal recognises the necessity for judicial officers to travel internationally in the course of their official duties, noting that such travel has been, however, infrequent. Consistent with past practice, the Tribunal remains of the view that individual applications may be made for the determination of overseas travel entitlements according to the unique circumstances of each instance of travel.</w:t>
      </w:r>
    </w:p>
    <w:p w14:paraId="7EBE2C90" w14:textId="77777777" w:rsidR="002B4F09" w:rsidRPr="008F6CB3" w:rsidRDefault="002B4F09" w:rsidP="002B4F09">
      <w:pPr>
        <w:ind w:left="284" w:hanging="284"/>
      </w:pPr>
      <w:r w:rsidRPr="008F6CB3">
        <w:t>11.</w:t>
      </w:r>
      <w:r w:rsidRPr="008F6CB3">
        <w:tab/>
        <w:t>In circumstances where a judicial officer is travelling and has access to airport lounges or is provided with meals as part of a long-haul flight, the Tribunal is of the view that a daily allowance should not be sought and is not payable.</w:t>
      </w:r>
    </w:p>
    <w:p w14:paraId="60C09190" w14:textId="77777777" w:rsidR="002B4F09" w:rsidRPr="008F6CB3" w:rsidRDefault="002B4F09" w:rsidP="002B4F09">
      <w:pPr>
        <w:ind w:left="284" w:hanging="284"/>
      </w:pPr>
      <w:r w:rsidRPr="008F6CB3">
        <w:t>12.</w:t>
      </w:r>
      <w:r w:rsidRPr="008F6CB3">
        <w:tab/>
        <w:t>The Tribunal notes that Justice Livesey has not sought a daily allowance for the outward or return flights.</w:t>
      </w:r>
    </w:p>
    <w:p w14:paraId="569D27E3" w14:textId="77777777" w:rsidR="002B4F09" w:rsidRPr="008F6CB3" w:rsidRDefault="002B4F09" w:rsidP="002B4F09">
      <w:pPr>
        <w:ind w:left="284" w:hanging="284"/>
      </w:pPr>
      <w:r w:rsidRPr="008F6CB3">
        <w:t>13.</w:t>
      </w:r>
      <w:r w:rsidRPr="008F6CB3">
        <w:tab/>
        <w:t>The Tribunal considers that accommodation and daily allowance provisions are appropriately payable in the circumstances as outlined in Justice Livesey’s application.</w:t>
      </w:r>
    </w:p>
    <w:p w14:paraId="661022DA" w14:textId="77777777" w:rsidR="002B4F09" w:rsidRPr="008F6CB3" w:rsidRDefault="002B4F09" w:rsidP="002B4F09">
      <w:pPr>
        <w:ind w:left="284" w:hanging="284"/>
      </w:pPr>
      <w:r w:rsidRPr="008F6CB3">
        <w:t>14.</w:t>
      </w:r>
      <w:r w:rsidRPr="008F6CB3">
        <w:tab/>
        <w:t xml:space="preserve">The Tribunal is also satisfied that the </w:t>
      </w:r>
      <w:r w:rsidRPr="008F6CB3">
        <w:rPr>
          <w:i/>
          <w:iCs/>
        </w:rPr>
        <w:t>Commonwealth Remuneration Tribunal (Official Travel) Determination 2023</w:t>
      </w:r>
      <w:r w:rsidRPr="008F6CB3">
        <w:t xml:space="preserve"> continues to set a reasonable basis for determining an appropriate overseas daily allowance for meals and incidentals and entitlement to accommodation for this trip.</w:t>
      </w:r>
    </w:p>
    <w:p w14:paraId="1415FAE9" w14:textId="77777777" w:rsidR="002B4F09" w:rsidRPr="008F6CB3" w:rsidRDefault="002B4F09" w:rsidP="002B4F09">
      <w:pPr>
        <w:ind w:left="284" w:hanging="284"/>
        <w:rPr>
          <w:spacing w:val="-2"/>
        </w:rPr>
      </w:pPr>
      <w:r w:rsidRPr="008F6CB3">
        <w:t>15.</w:t>
      </w:r>
      <w:r w:rsidRPr="008F6CB3">
        <w:tab/>
      </w:r>
      <w:r w:rsidRPr="008F6CB3">
        <w:rPr>
          <w:spacing w:val="-2"/>
        </w:rPr>
        <w:t>Accordingly, the accompanying Determination provides for a daily allowance and reimbursement of accommodation expenses as sought.</w:t>
      </w:r>
    </w:p>
    <w:p w14:paraId="0B0466EB" w14:textId="77777777" w:rsidR="00AF1669" w:rsidRDefault="00AF1669">
      <w:pPr>
        <w:spacing w:after="0" w:line="240" w:lineRule="auto"/>
        <w:jc w:val="left"/>
        <w:rPr>
          <w:rFonts w:ascii="Times New Roman Bold" w:hAnsi="Times New Roman Bold"/>
          <w:b/>
          <w:bCs/>
          <w:smallCaps/>
        </w:rPr>
      </w:pPr>
      <w:r>
        <w:rPr>
          <w:rFonts w:ascii="Times New Roman Bold" w:hAnsi="Times New Roman Bold"/>
          <w:b/>
          <w:bCs/>
          <w:smallCaps/>
        </w:rPr>
        <w:br w:type="page"/>
      </w:r>
    </w:p>
    <w:p w14:paraId="2A477DD5" w14:textId="5D11B2C7" w:rsidR="002B4F09" w:rsidRPr="008F6CB3" w:rsidRDefault="002B4F09" w:rsidP="002B4F09">
      <w:pPr>
        <w:rPr>
          <w:rFonts w:ascii="Times New Roman Bold" w:hAnsi="Times New Roman Bold"/>
          <w:b/>
          <w:bCs/>
          <w:smallCaps/>
        </w:rPr>
      </w:pPr>
      <w:r w:rsidRPr="008F6CB3">
        <w:rPr>
          <w:rFonts w:ascii="Times New Roman Bold" w:hAnsi="Times New Roman Bold"/>
          <w:b/>
          <w:bCs/>
          <w:smallCaps/>
        </w:rPr>
        <w:lastRenderedPageBreak/>
        <w:t>Operative Date</w:t>
      </w:r>
    </w:p>
    <w:p w14:paraId="13B32F45" w14:textId="77777777" w:rsidR="002B4F09" w:rsidRPr="008F6CB3" w:rsidRDefault="002B4F09" w:rsidP="002B4F09">
      <w:pPr>
        <w:ind w:left="284" w:hanging="284"/>
      </w:pPr>
      <w:r w:rsidRPr="008F6CB3">
        <w:t>16.</w:t>
      </w:r>
      <w:r w:rsidRPr="008F6CB3">
        <w:tab/>
        <w:t>The accompanying Determination will operate from 30 July 2024, being the date the application was received.</w:t>
      </w:r>
    </w:p>
    <w:p w14:paraId="5C292A34" w14:textId="77777777" w:rsidR="002B4F09" w:rsidRPr="008F6CB3" w:rsidRDefault="002B4F09" w:rsidP="002B4F09">
      <w:pPr>
        <w:spacing w:after="0"/>
        <w:rPr>
          <w:rFonts w:eastAsia="Times New Roman"/>
          <w:szCs w:val="17"/>
        </w:rPr>
      </w:pPr>
      <w:r w:rsidRPr="008F6CB3">
        <w:rPr>
          <w:rFonts w:eastAsia="Times New Roman"/>
          <w:szCs w:val="17"/>
        </w:rPr>
        <w:t>Dated: 19 August 2024</w:t>
      </w:r>
    </w:p>
    <w:p w14:paraId="3244F950"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Matthew O’Callaghan</w:t>
      </w:r>
    </w:p>
    <w:p w14:paraId="1B1D4589" w14:textId="77777777" w:rsidR="002B4F09" w:rsidRPr="008F6CB3" w:rsidRDefault="002B4F09" w:rsidP="002B4F09">
      <w:pPr>
        <w:spacing w:after="40"/>
        <w:jc w:val="right"/>
        <w:rPr>
          <w:rFonts w:eastAsia="Times New Roman"/>
          <w:szCs w:val="17"/>
        </w:rPr>
      </w:pPr>
      <w:r w:rsidRPr="008F6CB3">
        <w:rPr>
          <w:rFonts w:eastAsia="Times New Roman"/>
          <w:szCs w:val="17"/>
        </w:rPr>
        <w:t>President</w:t>
      </w:r>
    </w:p>
    <w:p w14:paraId="4D015995"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Donny Walford</w:t>
      </w:r>
    </w:p>
    <w:p w14:paraId="47D6878A" w14:textId="77777777" w:rsidR="002B4F09" w:rsidRPr="008F6CB3" w:rsidRDefault="002B4F09" w:rsidP="002B4F09">
      <w:pPr>
        <w:spacing w:after="40"/>
        <w:jc w:val="right"/>
        <w:rPr>
          <w:rFonts w:eastAsia="Times New Roman"/>
          <w:szCs w:val="17"/>
        </w:rPr>
      </w:pPr>
      <w:r w:rsidRPr="008F6CB3">
        <w:rPr>
          <w:rFonts w:eastAsia="Times New Roman"/>
          <w:szCs w:val="17"/>
        </w:rPr>
        <w:t>Member</w:t>
      </w:r>
    </w:p>
    <w:p w14:paraId="0C1A8DE1"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Mark Young</w:t>
      </w:r>
    </w:p>
    <w:p w14:paraId="71C1B4EC" w14:textId="77777777" w:rsidR="002B4F09" w:rsidRPr="008F6CB3" w:rsidRDefault="002B4F09" w:rsidP="002B4F09">
      <w:pPr>
        <w:spacing w:after="0"/>
        <w:jc w:val="right"/>
        <w:rPr>
          <w:rFonts w:eastAsia="Times New Roman"/>
          <w:szCs w:val="17"/>
        </w:rPr>
      </w:pPr>
      <w:r w:rsidRPr="008F6CB3">
        <w:rPr>
          <w:rFonts w:eastAsia="Times New Roman"/>
          <w:szCs w:val="17"/>
        </w:rPr>
        <w:t>Member</w:t>
      </w:r>
    </w:p>
    <w:p w14:paraId="2F46A6D0" w14:textId="77777777" w:rsidR="002B4F09" w:rsidRPr="008F6CB3" w:rsidRDefault="002B4F09" w:rsidP="002B4F09">
      <w:pPr>
        <w:pBdr>
          <w:top w:val="single" w:sz="4" w:space="1" w:color="auto"/>
        </w:pBdr>
        <w:spacing w:before="100" w:after="0" w:line="14" w:lineRule="exact"/>
        <w:jc w:val="center"/>
        <w:rPr>
          <w:rFonts w:eastAsia="Times New Roman"/>
          <w:szCs w:val="17"/>
        </w:rPr>
      </w:pPr>
    </w:p>
    <w:p w14:paraId="447A54C0" w14:textId="77777777" w:rsidR="002B4F09" w:rsidRPr="008F6CB3" w:rsidRDefault="002B4F09" w:rsidP="002B4F09">
      <w:pPr>
        <w:pStyle w:val="NoSpacing"/>
      </w:pPr>
    </w:p>
    <w:p w14:paraId="241225C4" w14:textId="77777777" w:rsidR="002B4F09" w:rsidRPr="008F6CB3" w:rsidRDefault="002B4F09" w:rsidP="002B4F09">
      <w:pPr>
        <w:jc w:val="center"/>
        <w:rPr>
          <w:caps/>
          <w:szCs w:val="17"/>
        </w:rPr>
      </w:pPr>
      <w:r w:rsidRPr="008F6CB3">
        <w:rPr>
          <w:caps/>
          <w:szCs w:val="17"/>
        </w:rPr>
        <w:t>The Remuneration Tribunal</w:t>
      </w:r>
    </w:p>
    <w:p w14:paraId="673F85C6" w14:textId="77777777" w:rsidR="002B4F09" w:rsidRPr="008F6CB3" w:rsidRDefault="002B4F09" w:rsidP="002B4F09">
      <w:pPr>
        <w:jc w:val="center"/>
        <w:rPr>
          <w:smallCaps/>
          <w:szCs w:val="17"/>
        </w:rPr>
      </w:pPr>
      <w:r w:rsidRPr="008F6CB3">
        <w:rPr>
          <w:smallCaps/>
          <w:szCs w:val="17"/>
        </w:rPr>
        <w:t>Determination No. 3 of 2024</w:t>
      </w:r>
    </w:p>
    <w:p w14:paraId="0AFBF844" w14:textId="77777777" w:rsidR="002B4F09" w:rsidRPr="008F6CB3" w:rsidRDefault="002B4F09" w:rsidP="002B4F09">
      <w:pPr>
        <w:jc w:val="center"/>
        <w:rPr>
          <w:i/>
          <w:szCs w:val="17"/>
        </w:rPr>
      </w:pPr>
      <w:r w:rsidRPr="008F6CB3">
        <w:rPr>
          <w:i/>
          <w:szCs w:val="17"/>
        </w:rPr>
        <w:t>Overseas Accommodation and Daily Allowance</w:t>
      </w:r>
      <w:r w:rsidRPr="008F6CB3">
        <w:rPr>
          <w:i/>
          <w:szCs w:val="17"/>
        </w:rPr>
        <w:br/>
        <w:t>International Bar Association Annual Conference—Justice Livesey</w:t>
      </w:r>
    </w:p>
    <w:p w14:paraId="7F6FFB6D" w14:textId="77777777" w:rsidR="002B4F09" w:rsidRPr="008F6CB3" w:rsidRDefault="002B4F09" w:rsidP="002B4F09">
      <w:pPr>
        <w:rPr>
          <w:b/>
          <w:bCs/>
          <w:smallCaps/>
        </w:rPr>
      </w:pPr>
      <w:r w:rsidRPr="008F6CB3">
        <w:rPr>
          <w:b/>
          <w:bCs/>
          <w:smallCaps/>
        </w:rPr>
        <w:t>Scope of Determination</w:t>
      </w:r>
    </w:p>
    <w:p w14:paraId="060D83AE" w14:textId="77777777" w:rsidR="002B4F09" w:rsidRPr="008F6CB3" w:rsidRDefault="002B4F09" w:rsidP="002B4F09">
      <w:pPr>
        <w:ind w:left="284" w:hanging="284"/>
      </w:pPr>
      <w:r w:rsidRPr="008F6CB3">
        <w:t>1.</w:t>
      </w:r>
      <w:r w:rsidRPr="008F6CB3">
        <w:tab/>
        <w:t>This Determination applies to the Honourable Justice Mark Livesey, Acting Chief Justice, Supreme Court of South Australia.</w:t>
      </w:r>
    </w:p>
    <w:p w14:paraId="4F816015" w14:textId="77777777" w:rsidR="002B4F09" w:rsidRPr="008F6CB3" w:rsidRDefault="002B4F09" w:rsidP="002B4F09">
      <w:pPr>
        <w:rPr>
          <w:b/>
          <w:bCs/>
          <w:smallCaps/>
        </w:rPr>
      </w:pPr>
      <w:r w:rsidRPr="008F6CB3">
        <w:rPr>
          <w:b/>
          <w:bCs/>
          <w:smallCaps/>
        </w:rPr>
        <w:t>Determination</w:t>
      </w:r>
    </w:p>
    <w:p w14:paraId="314FF679" w14:textId="77777777" w:rsidR="002B4F09" w:rsidRPr="008F6CB3" w:rsidRDefault="002B4F09" w:rsidP="002B4F09">
      <w:pPr>
        <w:ind w:left="284" w:hanging="284"/>
      </w:pPr>
      <w:r w:rsidRPr="008F6CB3">
        <w:t>2.</w:t>
      </w:r>
      <w:r w:rsidRPr="008F6CB3">
        <w:tab/>
        <w:t>Justice Livesey will be entitled to the following, in respect of his attendance at the International Bar Association Annual Conference being held in Mexico City from 13-20 September 2024:</w:t>
      </w:r>
    </w:p>
    <w:p w14:paraId="63AF4890" w14:textId="77777777" w:rsidR="002B4F09" w:rsidRPr="008F6CB3" w:rsidRDefault="002B4F09" w:rsidP="002B4F09">
      <w:pPr>
        <w:ind w:left="567" w:hanging="283"/>
      </w:pPr>
      <w:r w:rsidRPr="008F6CB3">
        <w:t>(a)</w:t>
      </w:r>
      <w:r w:rsidRPr="008F6CB3">
        <w:tab/>
        <w:t>a daily allowance of A$340 set by reference to the most recent Australian Taxation Office taxation determination (TD2024/3) concerning reasonable meals and incidentals. This will be for the 8 days claimed;</w:t>
      </w:r>
    </w:p>
    <w:p w14:paraId="567F9686" w14:textId="77777777" w:rsidR="002B4F09" w:rsidRPr="008F6CB3" w:rsidRDefault="002B4F09" w:rsidP="002B4F09">
      <w:pPr>
        <w:ind w:left="567" w:hanging="283"/>
      </w:pPr>
      <w:r w:rsidRPr="008F6CB3">
        <w:t>(b)</w:t>
      </w:r>
      <w:r w:rsidRPr="008F6CB3">
        <w:tab/>
        <w:t>reimbursement for his accommodation directly associated with his attendance at the conference, provided the reimbursement does not exceed the costs of accommodation of a standard reasonably equivalent to that provided to him in Australia for official duties (as determined by the Chief Justice of the Supreme Court).</w:t>
      </w:r>
    </w:p>
    <w:p w14:paraId="77BE8731" w14:textId="77777777" w:rsidR="002B4F09" w:rsidRPr="008F6CB3" w:rsidRDefault="002B4F09" w:rsidP="002B4F09">
      <w:pPr>
        <w:rPr>
          <w:b/>
          <w:bCs/>
          <w:smallCaps/>
        </w:rPr>
      </w:pPr>
      <w:r w:rsidRPr="008F6CB3">
        <w:rPr>
          <w:b/>
          <w:bCs/>
          <w:smallCaps/>
        </w:rPr>
        <w:t>Date of Operation</w:t>
      </w:r>
    </w:p>
    <w:p w14:paraId="63554DF2" w14:textId="77777777" w:rsidR="002B4F09" w:rsidRPr="008F6CB3" w:rsidRDefault="002B4F09" w:rsidP="002B4F09">
      <w:pPr>
        <w:ind w:left="284" w:hanging="284"/>
      </w:pPr>
      <w:r w:rsidRPr="008F6CB3">
        <w:t>3.</w:t>
      </w:r>
      <w:r w:rsidRPr="008F6CB3">
        <w:tab/>
        <w:t>This Determination will operate from 30 July 2024.</w:t>
      </w:r>
    </w:p>
    <w:p w14:paraId="5A9C3386" w14:textId="77777777" w:rsidR="002B4F09" w:rsidRPr="008F6CB3" w:rsidRDefault="002B4F09" w:rsidP="002B4F09">
      <w:pPr>
        <w:spacing w:after="0"/>
        <w:rPr>
          <w:rFonts w:eastAsia="Times New Roman"/>
          <w:szCs w:val="17"/>
        </w:rPr>
      </w:pPr>
      <w:r w:rsidRPr="008F6CB3">
        <w:rPr>
          <w:rFonts w:eastAsia="Times New Roman"/>
          <w:szCs w:val="17"/>
        </w:rPr>
        <w:t>Dated: 19 August 2024</w:t>
      </w:r>
    </w:p>
    <w:p w14:paraId="35718A20"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Matthew O’Callaghan</w:t>
      </w:r>
    </w:p>
    <w:p w14:paraId="5FCCBD6C" w14:textId="77777777" w:rsidR="002B4F09" w:rsidRPr="008F6CB3" w:rsidRDefault="002B4F09" w:rsidP="002B4F09">
      <w:pPr>
        <w:spacing w:after="40"/>
        <w:jc w:val="right"/>
        <w:rPr>
          <w:rFonts w:eastAsia="Times New Roman"/>
          <w:szCs w:val="17"/>
        </w:rPr>
      </w:pPr>
      <w:r w:rsidRPr="008F6CB3">
        <w:rPr>
          <w:rFonts w:eastAsia="Times New Roman"/>
          <w:szCs w:val="17"/>
        </w:rPr>
        <w:t>President</w:t>
      </w:r>
    </w:p>
    <w:p w14:paraId="4C8BC33B"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Donny Walford</w:t>
      </w:r>
    </w:p>
    <w:p w14:paraId="28CD96F6" w14:textId="77777777" w:rsidR="002B4F09" w:rsidRPr="008F6CB3" w:rsidRDefault="002B4F09" w:rsidP="002B4F09">
      <w:pPr>
        <w:spacing w:after="40"/>
        <w:jc w:val="right"/>
        <w:rPr>
          <w:rFonts w:eastAsia="Times New Roman"/>
          <w:szCs w:val="17"/>
        </w:rPr>
      </w:pPr>
      <w:r w:rsidRPr="008F6CB3">
        <w:rPr>
          <w:rFonts w:eastAsia="Times New Roman"/>
          <w:szCs w:val="17"/>
        </w:rPr>
        <w:t>Member</w:t>
      </w:r>
    </w:p>
    <w:p w14:paraId="72251DC0" w14:textId="77777777" w:rsidR="002B4F09" w:rsidRPr="008F6CB3" w:rsidRDefault="002B4F09" w:rsidP="002B4F09">
      <w:pPr>
        <w:spacing w:after="0"/>
        <w:jc w:val="right"/>
        <w:rPr>
          <w:rFonts w:eastAsia="Times New Roman"/>
          <w:smallCaps/>
          <w:szCs w:val="20"/>
        </w:rPr>
      </w:pPr>
      <w:r w:rsidRPr="008F6CB3">
        <w:rPr>
          <w:rFonts w:eastAsia="Times New Roman"/>
          <w:smallCaps/>
          <w:szCs w:val="20"/>
        </w:rPr>
        <w:t>Mark Young</w:t>
      </w:r>
    </w:p>
    <w:p w14:paraId="70DC7E0A" w14:textId="65D8B45D" w:rsidR="002B4F09" w:rsidRDefault="002B4F09" w:rsidP="002B4F09">
      <w:pPr>
        <w:spacing w:after="0"/>
        <w:jc w:val="right"/>
        <w:rPr>
          <w:rFonts w:eastAsia="Times New Roman"/>
          <w:szCs w:val="17"/>
        </w:rPr>
      </w:pPr>
      <w:r w:rsidRPr="008F6CB3">
        <w:rPr>
          <w:rFonts w:eastAsia="Times New Roman"/>
          <w:szCs w:val="17"/>
        </w:rPr>
        <w:t>Member</w:t>
      </w:r>
    </w:p>
    <w:p w14:paraId="2EEFD717" w14:textId="77777777" w:rsidR="002B4F09" w:rsidRDefault="002B4F09" w:rsidP="002B4F09">
      <w:pPr>
        <w:pBdr>
          <w:bottom w:val="single" w:sz="4" w:space="1" w:color="auto"/>
        </w:pBdr>
        <w:spacing w:after="0" w:line="52" w:lineRule="exact"/>
        <w:jc w:val="center"/>
      </w:pPr>
    </w:p>
    <w:p w14:paraId="2E085538" w14:textId="77777777" w:rsidR="002B4F09" w:rsidRDefault="002B4F09" w:rsidP="002B4F09">
      <w:pPr>
        <w:pBdr>
          <w:top w:val="single" w:sz="4" w:space="1" w:color="auto"/>
        </w:pBdr>
        <w:spacing w:before="34" w:after="0" w:line="14" w:lineRule="exact"/>
        <w:jc w:val="center"/>
      </w:pPr>
    </w:p>
    <w:p w14:paraId="4EBB6636" w14:textId="77777777" w:rsidR="002B4F09" w:rsidRPr="008F6CB3" w:rsidRDefault="002B4F09" w:rsidP="002B4F09">
      <w:pPr>
        <w:pStyle w:val="NoSpacing"/>
      </w:pPr>
    </w:p>
    <w:p w14:paraId="7AC012A1" w14:textId="77777777" w:rsidR="008034D0" w:rsidRDefault="008034D0" w:rsidP="009E6BDC">
      <w:pPr>
        <w:pStyle w:val="Heading2"/>
      </w:pPr>
      <w:bookmarkStart w:id="167" w:name="_Toc175215682"/>
      <w:r>
        <w:t>Retirement Villages Act 2016</w:t>
      </w:r>
      <w:bookmarkEnd w:id="167"/>
    </w:p>
    <w:p w14:paraId="35979AE2" w14:textId="77777777" w:rsidR="008034D0" w:rsidRDefault="008034D0" w:rsidP="008034D0">
      <w:pPr>
        <w:pStyle w:val="GG-Title2"/>
      </w:pPr>
      <w:r>
        <w:t>Section 59(1)</w:t>
      </w:r>
    </w:p>
    <w:p w14:paraId="141D9543" w14:textId="77777777" w:rsidR="008034D0" w:rsidRDefault="008034D0" w:rsidP="008034D0">
      <w:pPr>
        <w:pStyle w:val="GG-Title3"/>
      </w:pPr>
      <w:r>
        <w:t>Voluntary Termination of Retirement Village Scheme</w:t>
      </w:r>
    </w:p>
    <w:p w14:paraId="4DF3F7EB" w14:textId="77777777" w:rsidR="008034D0" w:rsidRDefault="008034D0" w:rsidP="008034D0">
      <w:r>
        <w:t xml:space="preserve">Take notice that I, Chris Picton, Minister for Health and Wellbeing, pursuant to Section 59(1) of the </w:t>
      </w:r>
      <w:r w:rsidRPr="008F73F3">
        <w:rPr>
          <w:i/>
          <w:iCs/>
        </w:rPr>
        <w:t>Retirement Villages Act 2016</w:t>
      </w:r>
      <w:r>
        <w:t xml:space="preserve">, </w:t>
      </w:r>
      <w:r w:rsidRPr="008F73F3">
        <w:t>HEREBY TERMINATE</w:t>
      </w:r>
      <w:r>
        <w:t xml:space="preserve"> the Glenrose Court Strata Units retirement village scheme situated at 1 Gilles Road, Glen Osmond SA 5064 and comprising all of the land and improvements in Certificate of Title Register Book Volume 6099 Folio 640. I do so being satisfied for the purposes of Section 59(2) of the Act that there are no retirement village residents in occupation. The termination will take effect on the day upon which the retirement village endorsement is cancelled.</w:t>
      </w:r>
    </w:p>
    <w:p w14:paraId="237ABE47" w14:textId="77777777" w:rsidR="008034D0" w:rsidRDefault="008034D0" w:rsidP="008034D0">
      <w:r>
        <w:t>Dated: 19 August 2024</w:t>
      </w:r>
    </w:p>
    <w:p w14:paraId="36E25D58" w14:textId="77777777" w:rsidR="008034D0" w:rsidRDefault="008034D0" w:rsidP="008034D0">
      <w:pPr>
        <w:pStyle w:val="GG-SName"/>
      </w:pPr>
      <w:r>
        <w:t>Chris Picton</w:t>
      </w:r>
    </w:p>
    <w:p w14:paraId="2523D19C" w14:textId="77777777" w:rsidR="008034D0" w:rsidRDefault="008034D0" w:rsidP="008034D0">
      <w:pPr>
        <w:pStyle w:val="GG-Signature"/>
      </w:pPr>
      <w:r>
        <w:t>Minister for Health and Wellbeing</w:t>
      </w:r>
    </w:p>
    <w:p w14:paraId="6A2D22F0" w14:textId="77777777" w:rsidR="008034D0" w:rsidRDefault="008034D0" w:rsidP="008034D0">
      <w:pPr>
        <w:pBdr>
          <w:top w:val="single" w:sz="4" w:space="1" w:color="auto"/>
        </w:pBdr>
        <w:spacing w:before="100" w:after="0" w:line="14" w:lineRule="exact"/>
        <w:jc w:val="center"/>
      </w:pPr>
    </w:p>
    <w:p w14:paraId="60A24626" w14:textId="77777777" w:rsidR="008034D0" w:rsidRPr="007D2F27" w:rsidRDefault="008034D0" w:rsidP="008034D0">
      <w:pPr>
        <w:pStyle w:val="NoSpacing"/>
      </w:pPr>
    </w:p>
    <w:p w14:paraId="3CA6D9DA" w14:textId="77777777" w:rsidR="008034D0" w:rsidRDefault="008034D0" w:rsidP="008034D0">
      <w:pPr>
        <w:pStyle w:val="GG-Title1"/>
      </w:pPr>
      <w:r>
        <w:t>Retirement Villages Act 2016</w:t>
      </w:r>
    </w:p>
    <w:p w14:paraId="68005C48" w14:textId="77777777" w:rsidR="008034D0" w:rsidRDefault="008034D0" w:rsidP="008034D0">
      <w:pPr>
        <w:pStyle w:val="GG-Title2"/>
      </w:pPr>
      <w:r>
        <w:t>Section 59(1)</w:t>
      </w:r>
    </w:p>
    <w:p w14:paraId="70E1190F" w14:textId="77777777" w:rsidR="008034D0" w:rsidRDefault="008034D0" w:rsidP="008034D0">
      <w:pPr>
        <w:pStyle w:val="GG-Title3"/>
      </w:pPr>
      <w:r>
        <w:t>Voluntary Termination of Retirement Village Scheme</w:t>
      </w:r>
    </w:p>
    <w:p w14:paraId="068B4BAA" w14:textId="77777777" w:rsidR="008034D0" w:rsidRDefault="008034D0" w:rsidP="008034D0">
      <w:r>
        <w:t xml:space="preserve">Take notice that I, Chris Picton, Minister for Health and Wellbeing, pursuant to Section 59(1) of the </w:t>
      </w:r>
      <w:r w:rsidRPr="00A15C73">
        <w:rPr>
          <w:i/>
          <w:iCs/>
        </w:rPr>
        <w:t>Retirement Villages Act 2016</w:t>
      </w:r>
      <w:r>
        <w:t>, HEREBY TERMINATE the Parkrose Village retirement village scheme situated at 34-36 Norman Terrace, Everard Park SA 5035 and comprising all of the land and improvements on the following Certificates of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tblGrid>
      <w:tr w:rsidR="008034D0" w:rsidRPr="000B54CE" w14:paraId="4D2E2C6C" w14:textId="77777777" w:rsidTr="006F3096">
        <w:tc>
          <w:tcPr>
            <w:tcW w:w="1129" w:type="dxa"/>
          </w:tcPr>
          <w:p w14:paraId="28E26BF0" w14:textId="77777777" w:rsidR="008034D0" w:rsidRPr="000B54CE" w:rsidRDefault="008034D0" w:rsidP="006F3096">
            <w:pPr>
              <w:spacing w:after="40"/>
              <w:jc w:val="left"/>
            </w:pPr>
            <w:r w:rsidRPr="000B54CE">
              <w:t>CT 5649/292</w:t>
            </w:r>
          </w:p>
        </w:tc>
        <w:tc>
          <w:tcPr>
            <w:tcW w:w="1276" w:type="dxa"/>
          </w:tcPr>
          <w:p w14:paraId="11538BFD" w14:textId="77777777" w:rsidR="008034D0" w:rsidRPr="000B54CE" w:rsidRDefault="008034D0" w:rsidP="006F3096">
            <w:pPr>
              <w:spacing w:after="40"/>
            </w:pPr>
            <w:r w:rsidRPr="000B54CE">
              <w:t>CT 5674/218</w:t>
            </w:r>
          </w:p>
        </w:tc>
      </w:tr>
      <w:tr w:rsidR="008034D0" w:rsidRPr="000B54CE" w14:paraId="29A52D01" w14:textId="77777777" w:rsidTr="006F3096">
        <w:tc>
          <w:tcPr>
            <w:tcW w:w="1129" w:type="dxa"/>
          </w:tcPr>
          <w:p w14:paraId="7F6AF7F5" w14:textId="77777777" w:rsidR="008034D0" w:rsidRPr="000B54CE" w:rsidRDefault="008034D0" w:rsidP="006F3096">
            <w:pPr>
              <w:spacing w:after="40"/>
              <w:jc w:val="left"/>
            </w:pPr>
            <w:r w:rsidRPr="000B54CE">
              <w:t>CT5675/381</w:t>
            </w:r>
          </w:p>
        </w:tc>
        <w:tc>
          <w:tcPr>
            <w:tcW w:w="1276" w:type="dxa"/>
          </w:tcPr>
          <w:p w14:paraId="45B77235" w14:textId="77777777" w:rsidR="008034D0" w:rsidRPr="000B54CE" w:rsidRDefault="008034D0" w:rsidP="006F3096">
            <w:pPr>
              <w:spacing w:after="40"/>
            </w:pPr>
            <w:r w:rsidRPr="000B54CE">
              <w:t>CT 5729/732</w:t>
            </w:r>
          </w:p>
        </w:tc>
      </w:tr>
      <w:tr w:rsidR="008034D0" w:rsidRPr="000B54CE" w14:paraId="36782F2C" w14:textId="77777777" w:rsidTr="006F3096">
        <w:tc>
          <w:tcPr>
            <w:tcW w:w="1129" w:type="dxa"/>
          </w:tcPr>
          <w:p w14:paraId="40BC395C" w14:textId="77777777" w:rsidR="008034D0" w:rsidRPr="000B54CE" w:rsidRDefault="008034D0" w:rsidP="006F3096">
            <w:pPr>
              <w:spacing w:after="40"/>
              <w:jc w:val="left"/>
            </w:pPr>
            <w:r w:rsidRPr="000B54CE">
              <w:t>CT 5786/274</w:t>
            </w:r>
          </w:p>
        </w:tc>
        <w:tc>
          <w:tcPr>
            <w:tcW w:w="1276" w:type="dxa"/>
          </w:tcPr>
          <w:p w14:paraId="0FF14887" w14:textId="77777777" w:rsidR="008034D0" w:rsidRPr="000B54CE" w:rsidRDefault="008034D0" w:rsidP="006F3096">
            <w:pPr>
              <w:spacing w:after="40"/>
            </w:pPr>
            <w:r w:rsidRPr="000B54CE">
              <w:t>CT 5804/30</w:t>
            </w:r>
          </w:p>
        </w:tc>
      </w:tr>
      <w:tr w:rsidR="008034D0" w:rsidRPr="000B54CE" w14:paraId="40CFA6E9" w14:textId="77777777" w:rsidTr="006F3096">
        <w:tc>
          <w:tcPr>
            <w:tcW w:w="1129" w:type="dxa"/>
          </w:tcPr>
          <w:p w14:paraId="3BB67371" w14:textId="77777777" w:rsidR="008034D0" w:rsidRPr="000B54CE" w:rsidRDefault="008034D0" w:rsidP="006F3096">
            <w:pPr>
              <w:spacing w:after="40"/>
              <w:jc w:val="left"/>
            </w:pPr>
            <w:r w:rsidRPr="000B54CE">
              <w:t>CT 5804/31</w:t>
            </w:r>
          </w:p>
        </w:tc>
        <w:tc>
          <w:tcPr>
            <w:tcW w:w="1276" w:type="dxa"/>
          </w:tcPr>
          <w:p w14:paraId="61778253" w14:textId="77777777" w:rsidR="008034D0" w:rsidRPr="000B54CE" w:rsidRDefault="008034D0" w:rsidP="006F3096">
            <w:pPr>
              <w:spacing w:after="40"/>
            </w:pPr>
            <w:r w:rsidRPr="000B54CE">
              <w:t>CT 5804/32</w:t>
            </w:r>
          </w:p>
        </w:tc>
      </w:tr>
      <w:tr w:rsidR="008034D0" w:rsidRPr="000B54CE" w14:paraId="6C9D3E1F" w14:textId="77777777" w:rsidTr="006F3096">
        <w:tc>
          <w:tcPr>
            <w:tcW w:w="1129" w:type="dxa"/>
          </w:tcPr>
          <w:p w14:paraId="7942FCAD" w14:textId="77777777" w:rsidR="008034D0" w:rsidRPr="000B54CE" w:rsidRDefault="008034D0" w:rsidP="006F3096">
            <w:pPr>
              <w:jc w:val="left"/>
            </w:pPr>
            <w:r w:rsidRPr="000B54CE">
              <w:t>CT 5922/144</w:t>
            </w:r>
          </w:p>
        </w:tc>
        <w:tc>
          <w:tcPr>
            <w:tcW w:w="1276" w:type="dxa"/>
          </w:tcPr>
          <w:p w14:paraId="19E4765B" w14:textId="77777777" w:rsidR="008034D0" w:rsidRPr="000B54CE" w:rsidRDefault="008034D0" w:rsidP="006F3096">
            <w:r w:rsidRPr="000B54CE">
              <w:t>CT 6167/923</w:t>
            </w:r>
          </w:p>
        </w:tc>
      </w:tr>
    </w:tbl>
    <w:p w14:paraId="67652CE3" w14:textId="77777777" w:rsidR="008034D0" w:rsidRDefault="008034D0" w:rsidP="008034D0">
      <w:r w:rsidRPr="00583B1E">
        <w:rPr>
          <w:spacing w:val="-2"/>
        </w:rPr>
        <w:t xml:space="preserve">I do so being satisfied for the purposes of Section 59(2) of the Act that there are no retirement village residents in occupation. The termination </w:t>
      </w:r>
      <w:r>
        <w:t>will take effect on the day upon which the retirement village endorsements are cancelled.</w:t>
      </w:r>
    </w:p>
    <w:p w14:paraId="2F77E399" w14:textId="77777777" w:rsidR="008034D0" w:rsidRDefault="008034D0" w:rsidP="008034D0">
      <w:pPr>
        <w:pStyle w:val="GG-SDated"/>
      </w:pPr>
      <w:r>
        <w:t>Dated: 19 August 2024</w:t>
      </w:r>
    </w:p>
    <w:p w14:paraId="256323F9" w14:textId="77777777" w:rsidR="008034D0" w:rsidRDefault="008034D0" w:rsidP="008034D0">
      <w:pPr>
        <w:pStyle w:val="GG-SName"/>
      </w:pPr>
      <w:r>
        <w:t>Chris Picton</w:t>
      </w:r>
    </w:p>
    <w:p w14:paraId="10AB3C23" w14:textId="085F18F0" w:rsidR="008034D0" w:rsidRDefault="008034D0" w:rsidP="00D7171E">
      <w:pPr>
        <w:pStyle w:val="GG-Signature"/>
      </w:pPr>
      <w:r>
        <w:t>Minister for Health and Wellbeing</w:t>
      </w:r>
    </w:p>
    <w:p w14:paraId="65D095A6" w14:textId="77777777" w:rsidR="00D7171E" w:rsidRDefault="00D7171E" w:rsidP="00D7171E">
      <w:pPr>
        <w:pStyle w:val="GG-Signature"/>
        <w:pBdr>
          <w:bottom w:val="single" w:sz="4" w:space="1" w:color="auto"/>
        </w:pBdr>
        <w:spacing w:line="52" w:lineRule="exact"/>
        <w:jc w:val="center"/>
      </w:pPr>
    </w:p>
    <w:p w14:paraId="303C31A9" w14:textId="77777777" w:rsidR="00D7171E" w:rsidRDefault="00D7171E" w:rsidP="00D7171E">
      <w:pPr>
        <w:pStyle w:val="GG-Signature"/>
        <w:pBdr>
          <w:top w:val="single" w:sz="4" w:space="1" w:color="auto"/>
        </w:pBdr>
        <w:spacing w:before="34" w:line="14" w:lineRule="exact"/>
        <w:jc w:val="center"/>
      </w:pPr>
    </w:p>
    <w:p w14:paraId="7DD006F8" w14:textId="42ED0B0E" w:rsidR="00AF1669" w:rsidRDefault="00AF1669">
      <w:pPr>
        <w:spacing w:after="0" w:line="240" w:lineRule="auto"/>
        <w:jc w:val="left"/>
      </w:pPr>
      <w:r>
        <w:br w:type="page"/>
      </w:r>
    </w:p>
    <w:p w14:paraId="3E1C5DE3" w14:textId="77777777" w:rsidR="0014347D" w:rsidRDefault="0014347D" w:rsidP="009E6BDC">
      <w:pPr>
        <w:pStyle w:val="Heading2"/>
      </w:pPr>
      <w:bookmarkStart w:id="168" w:name="_Toc175215683"/>
      <w:r>
        <w:t>Roads (Opening and Closing) Act 1991</w:t>
      </w:r>
      <w:bookmarkEnd w:id="168"/>
    </w:p>
    <w:p w14:paraId="614A9924" w14:textId="77777777" w:rsidR="0014347D" w:rsidRDefault="0014347D" w:rsidP="0014347D">
      <w:pPr>
        <w:pStyle w:val="GG-Title2"/>
      </w:pPr>
      <w:r>
        <w:t>Section 24</w:t>
      </w:r>
    </w:p>
    <w:p w14:paraId="05E1E574" w14:textId="77777777" w:rsidR="0014347D" w:rsidRPr="004767D4" w:rsidRDefault="0014347D" w:rsidP="0014347D">
      <w:pPr>
        <w:jc w:val="center"/>
        <w:rPr>
          <w:b/>
          <w:bCs/>
        </w:rPr>
      </w:pPr>
      <w:r w:rsidRPr="004767D4">
        <w:rPr>
          <w:b/>
          <w:bCs/>
        </w:rPr>
        <w:t xml:space="preserve">NOTICE OF CONFIRMATION OF </w:t>
      </w:r>
      <w:r>
        <w:rPr>
          <w:b/>
          <w:bCs/>
        </w:rPr>
        <w:br/>
      </w:r>
      <w:r w:rsidRPr="004767D4">
        <w:rPr>
          <w:b/>
          <w:bCs/>
        </w:rPr>
        <w:t>ROAD PROCESS ORDER</w:t>
      </w:r>
    </w:p>
    <w:p w14:paraId="462C51C8" w14:textId="77777777" w:rsidR="0014347D" w:rsidRDefault="0014347D" w:rsidP="0014347D">
      <w:pPr>
        <w:pStyle w:val="GG-Title3"/>
      </w:pPr>
      <w:r>
        <w:t>Road Closure—Old Caves Road and Caves Road, Mount Light</w:t>
      </w:r>
    </w:p>
    <w:p w14:paraId="2D4A39CD" w14:textId="77777777" w:rsidR="0014347D" w:rsidRDefault="0014347D" w:rsidP="0014347D">
      <w:r>
        <w:t>By Road Process Order made on 18 June 2024, the Naracoorte Lucindale Council ordered that:</w:t>
      </w:r>
    </w:p>
    <w:p w14:paraId="139846A4" w14:textId="77777777" w:rsidR="0014347D" w:rsidRDefault="0014347D" w:rsidP="0014347D">
      <w:pPr>
        <w:ind w:left="426" w:hanging="284"/>
      </w:pPr>
      <w:r>
        <w:t>1.</w:t>
      </w:r>
      <w:r>
        <w:tab/>
        <w:t>Portions of Public Road, Mount Light, situated adjoining Allotment 6 in Deposited Plan 122674 and Section 1096 Hundred of Naracoorte, more particularly delineated and lettered ‘A and ‘B’ in Preliminary Plan 23/0030 be closed.</w:t>
      </w:r>
    </w:p>
    <w:p w14:paraId="53DABAE6" w14:textId="77777777" w:rsidR="0014347D" w:rsidRDefault="0014347D" w:rsidP="0014347D">
      <w:pPr>
        <w:ind w:left="426" w:hanging="284"/>
      </w:pPr>
      <w:r>
        <w:t>2.</w:t>
      </w:r>
      <w:r>
        <w:tab/>
        <w:t>Transfer the whole of the land subject to closure lettered ‘A’ to David Charles Kay in accordance with the Agreement for Transfer dated 26 March 2024 entered into between the Naracoorte Lucindale Council and David Charles Kay.</w:t>
      </w:r>
    </w:p>
    <w:p w14:paraId="0940E1AD" w14:textId="77777777" w:rsidR="0014347D" w:rsidRDefault="0014347D" w:rsidP="0014347D">
      <w:pPr>
        <w:ind w:left="426" w:hanging="284"/>
      </w:pPr>
      <w:r>
        <w:t>3.</w:t>
      </w:r>
      <w:r>
        <w:tab/>
        <w:t>Transfer the whole of the land subject to closure lettered ‘B’ to David Charles Kay and Carolin Louise Kay in accordance with the Agreement for Transfer dated 26 March 2024 entered into between the Naracoorte Lucindale Council and David Charles Kay and Carolin Louise Kay.</w:t>
      </w:r>
    </w:p>
    <w:p w14:paraId="191E4E57" w14:textId="77777777" w:rsidR="0014347D" w:rsidRDefault="0014347D" w:rsidP="0014347D">
      <w:r>
        <w:t>On 20 August 2024 that order was confirmed by the Minister for Planning conditionally upon the deposit by the Registrar-General of Deposited Plan 135031 being the authority for the new boundaries.</w:t>
      </w:r>
    </w:p>
    <w:p w14:paraId="3AB024B1" w14:textId="77777777" w:rsidR="0014347D" w:rsidRDefault="0014347D" w:rsidP="0014347D">
      <w:r>
        <w:t xml:space="preserve">Pursuant to Section 24(5) of the </w:t>
      </w:r>
      <w:r w:rsidRPr="00AD7848">
        <w:rPr>
          <w:i/>
          <w:iCs/>
        </w:rPr>
        <w:t>Roads (Opening and Closing) Act 1991</w:t>
      </w:r>
      <w:r>
        <w:t>, NOTICE of the Order referred to above and its confirmation is hereby given.</w:t>
      </w:r>
    </w:p>
    <w:p w14:paraId="127C5FEA" w14:textId="77777777" w:rsidR="0014347D" w:rsidRDefault="0014347D" w:rsidP="0014347D">
      <w:pPr>
        <w:pStyle w:val="GG-SDated"/>
      </w:pPr>
      <w:r>
        <w:t>Dated: 22 August 2024</w:t>
      </w:r>
    </w:p>
    <w:p w14:paraId="48783DAB" w14:textId="77777777" w:rsidR="0014347D" w:rsidRDefault="0014347D" w:rsidP="0014347D">
      <w:pPr>
        <w:pStyle w:val="GG-SName"/>
      </w:pPr>
      <w:r>
        <w:t>B. J. Slape</w:t>
      </w:r>
    </w:p>
    <w:p w14:paraId="47E2A2A9" w14:textId="77777777" w:rsidR="0014347D" w:rsidRDefault="0014347D" w:rsidP="0014347D">
      <w:pPr>
        <w:pStyle w:val="GG-Signature"/>
      </w:pPr>
      <w:r>
        <w:t>Surveyor-General</w:t>
      </w:r>
    </w:p>
    <w:p w14:paraId="5C87098E" w14:textId="77777777" w:rsidR="0014347D" w:rsidRDefault="0014347D" w:rsidP="0014347D">
      <w:pPr>
        <w:spacing w:after="0"/>
      </w:pPr>
      <w:r>
        <w:t>2023/09240/01</w:t>
      </w:r>
    </w:p>
    <w:p w14:paraId="43867676" w14:textId="77777777" w:rsidR="0014347D" w:rsidRDefault="0014347D" w:rsidP="0014347D">
      <w:pPr>
        <w:pBdr>
          <w:top w:val="single" w:sz="4" w:space="1" w:color="auto"/>
        </w:pBdr>
        <w:spacing w:before="100" w:after="0" w:line="14" w:lineRule="exact"/>
        <w:jc w:val="center"/>
      </w:pPr>
    </w:p>
    <w:p w14:paraId="187B5999" w14:textId="77777777" w:rsidR="0014347D" w:rsidRDefault="0014347D" w:rsidP="0014347D">
      <w:pPr>
        <w:pStyle w:val="NoSpacing"/>
      </w:pPr>
    </w:p>
    <w:p w14:paraId="09D10A09" w14:textId="77777777" w:rsidR="00297FCE" w:rsidRDefault="00297FCE" w:rsidP="00297FCE">
      <w:pPr>
        <w:pStyle w:val="GG-Title1"/>
      </w:pPr>
      <w:r>
        <w:t>Roads (Opening and Closing) Act 1991</w:t>
      </w:r>
    </w:p>
    <w:p w14:paraId="337AB1BE" w14:textId="77777777" w:rsidR="00297FCE" w:rsidRDefault="00297FCE" w:rsidP="00297FCE">
      <w:pPr>
        <w:pStyle w:val="GG-Title2"/>
      </w:pPr>
      <w:r>
        <w:t>Section 24</w:t>
      </w:r>
    </w:p>
    <w:p w14:paraId="0501A1E4" w14:textId="77777777" w:rsidR="00297FCE" w:rsidRPr="002D2D75" w:rsidRDefault="00297FCE" w:rsidP="00297FCE">
      <w:pPr>
        <w:jc w:val="center"/>
        <w:rPr>
          <w:b/>
          <w:bCs/>
        </w:rPr>
      </w:pPr>
      <w:r w:rsidRPr="002D2D75">
        <w:rPr>
          <w:b/>
          <w:bCs/>
        </w:rPr>
        <w:t xml:space="preserve">NOTICE OF CONFIRMATION OF </w:t>
      </w:r>
      <w:r>
        <w:rPr>
          <w:b/>
          <w:bCs/>
        </w:rPr>
        <w:br/>
      </w:r>
      <w:r w:rsidRPr="002D2D75">
        <w:rPr>
          <w:b/>
          <w:bCs/>
        </w:rPr>
        <w:t>ROAD PROCESS ORDER</w:t>
      </w:r>
    </w:p>
    <w:p w14:paraId="2AAC4F78" w14:textId="77777777" w:rsidR="00297FCE" w:rsidRDefault="00297FCE" w:rsidP="00297FCE">
      <w:pPr>
        <w:pStyle w:val="GG-Title3"/>
      </w:pPr>
      <w:r>
        <w:t>Road Closure—Old Coach Road, Yacka</w:t>
      </w:r>
    </w:p>
    <w:p w14:paraId="2F716571" w14:textId="77777777" w:rsidR="00297FCE" w:rsidRDefault="00297FCE" w:rsidP="00297FCE">
      <w:r>
        <w:t>By Road Process Order made on 18 June 2024, the Northern Areas Council ordered that:</w:t>
      </w:r>
    </w:p>
    <w:p w14:paraId="2C4D7865" w14:textId="77777777" w:rsidR="00297FCE" w:rsidRDefault="00297FCE" w:rsidP="00297FCE">
      <w:pPr>
        <w:ind w:left="426" w:hanging="284"/>
      </w:pPr>
      <w:r>
        <w:t>1.</w:t>
      </w:r>
      <w:r>
        <w:tab/>
        <w:t>Portion of Old Coach Road, Yacka, situated adjoining Allotment 21 in Deposited Plan 67623, Hundred of Yackamoorundie, more particularly delineated and lettered ‘A’ in Preliminary Plan 22/0044 be closed.</w:t>
      </w:r>
    </w:p>
    <w:p w14:paraId="33107416" w14:textId="77777777" w:rsidR="00297FCE" w:rsidRDefault="00297FCE" w:rsidP="00297FCE">
      <w:pPr>
        <w:ind w:left="426" w:hanging="284"/>
      </w:pPr>
      <w:r>
        <w:t>2.</w:t>
      </w:r>
      <w:r>
        <w:tab/>
      </w:r>
      <w:r w:rsidRPr="00F832A6">
        <w:t>Transfer the whole of the land subject to closure to Stephen John Kitschke and Vicki Louise Kitschke in accordance with the Agreement for Transfer dated 11 June</w:t>
      </w:r>
      <w:r>
        <w:t xml:space="preserve"> </w:t>
      </w:r>
      <w:r w:rsidRPr="00F832A6">
        <w:t>2024 entered into between the Northern Areas Council and Stephen John Kitschke and Vicki</w:t>
      </w:r>
      <w:r>
        <w:t> </w:t>
      </w:r>
      <w:r w:rsidRPr="00F832A6">
        <w:t>Louise Kitschke.</w:t>
      </w:r>
    </w:p>
    <w:p w14:paraId="19424F14" w14:textId="77777777" w:rsidR="00297FCE" w:rsidRDefault="00297FCE" w:rsidP="00297FCE">
      <w:r>
        <w:t>On 20 August 2024 that order was confirmed by the Minister for Planning conditionally upon the deposit by the Registrar-General of Deposited Plan 132543 being the authority for the new boundaries.</w:t>
      </w:r>
    </w:p>
    <w:p w14:paraId="1FE07900" w14:textId="77777777" w:rsidR="00297FCE" w:rsidRDefault="00297FCE" w:rsidP="00297FCE">
      <w:r>
        <w:t xml:space="preserve">Pursuant to Section 24(5) of the </w:t>
      </w:r>
      <w:r w:rsidRPr="00FC4066">
        <w:rPr>
          <w:i/>
          <w:iCs/>
        </w:rPr>
        <w:t>Roads (Opening and Closing) Act 1991</w:t>
      </w:r>
      <w:r>
        <w:t>, NOTICE of the Order referred to above and its confirmation is hereby given.</w:t>
      </w:r>
    </w:p>
    <w:p w14:paraId="018EBA76" w14:textId="77777777" w:rsidR="00297FCE" w:rsidRDefault="00297FCE" w:rsidP="00297FCE">
      <w:pPr>
        <w:pStyle w:val="GG-SDated"/>
      </w:pPr>
      <w:r>
        <w:t>Dated: 22 August 2024</w:t>
      </w:r>
    </w:p>
    <w:p w14:paraId="5B9402F4" w14:textId="77777777" w:rsidR="00297FCE" w:rsidRDefault="00297FCE" w:rsidP="00297FCE">
      <w:pPr>
        <w:pStyle w:val="GG-SName"/>
      </w:pPr>
      <w:r>
        <w:t>B. J. Slape</w:t>
      </w:r>
    </w:p>
    <w:p w14:paraId="58422C6C" w14:textId="77777777" w:rsidR="00297FCE" w:rsidRDefault="00297FCE" w:rsidP="00297FCE">
      <w:pPr>
        <w:pStyle w:val="GG-Signature"/>
      </w:pPr>
      <w:r>
        <w:t>Surveyor-General</w:t>
      </w:r>
    </w:p>
    <w:p w14:paraId="570788C4" w14:textId="5716B040" w:rsidR="00297FCE" w:rsidRDefault="00297FCE" w:rsidP="00297FCE">
      <w:pPr>
        <w:spacing w:after="0"/>
      </w:pPr>
      <w:r>
        <w:t>2022/16847/01</w:t>
      </w:r>
    </w:p>
    <w:p w14:paraId="3B891551" w14:textId="77777777" w:rsidR="00297FCE" w:rsidRDefault="00297FCE" w:rsidP="00297FCE">
      <w:pPr>
        <w:pBdr>
          <w:bottom w:val="single" w:sz="4" w:space="1" w:color="auto"/>
        </w:pBdr>
        <w:spacing w:after="0" w:line="52" w:lineRule="exact"/>
        <w:jc w:val="center"/>
      </w:pPr>
    </w:p>
    <w:p w14:paraId="4503FD96" w14:textId="77777777" w:rsidR="00297FCE" w:rsidRDefault="00297FCE" w:rsidP="00297FCE">
      <w:pPr>
        <w:pBdr>
          <w:top w:val="single" w:sz="4" w:space="1" w:color="auto"/>
        </w:pBdr>
        <w:spacing w:before="34" w:after="0" w:line="14" w:lineRule="exact"/>
        <w:jc w:val="center"/>
      </w:pPr>
    </w:p>
    <w:p w14:paraId="180D11AD" w14:textId="77777777" w:rsidR="00297FCE" w:rsidRPr="007D2F27" w:rsidRDefault="00297FCE" w:rsidP="00297FCE">
      <w:pPr>
        <w:pStyle w:val="NoSpacing"/>
      </w:pPr>
    </w:p>
    <w:p w14:paraId="407ACBE9" w14:textId="77777777" w:rsidR="0014347D" w:rsidRDefault="0014347D" w:rsidP="009E6BDC">
      <w:pPr>
        <w:pStyle w:val="Heading2"/>
      </w:pPr>
      <w:bookmarkStart w:id="169" w:name="_Toc175215684"/>
      <w:r>
        <w:t>South Australian Local Government Grants Commission Act 1992</w:t>
      </w:r>
      <w:bookmarkEnd w:id="169"/>
    </w:p>
    <w:p w14:paraId="41ED7BFE" w14:textId="77777777" w:rsidR="0014347D" w:rsidRDefault="0014347D" w:rsidP="0014347D">
      <w:pPr>
        <w:pStyle w:val="GG-Title2"/>
      </w:pPr>
      <w:r>
        <w:t>Section 6</w:t>
      </w:r>
    </w:p>
    <w:p w14:paraId="4EBA8AA7" w14:textId="77777777" w:rsidR="0014347D" w:rsidRDefault="0014347D" w:rsidP="0014347D">
      <w:pPr>
        <w:pStyle w:val="GG-Title3"/>
      </w:pPr>
      <w:r w:rsidRPr="00494789">
        <w:t>Financial Assistance Grants</w:t>
      </w:r>
      <w:r>
        <w:t xml:space="preserve"> 2024-2025</w:t>
      </w:r>
    </w:p>
    <w:p w14:paraId="6565F82A" w14:textId="77777777" w:rsidR="0014347D" w:rsidRDefault="0014347D" w:rsidP="0014347D">
      <w:r>
        <w:t xml:space="preserve">I, Joseph Karl Szakacs, Minister for Local Government, being the Minister responsible for the administration of the </w:t>
      </w:r>
      <w:r w:rsidRPr="00815597">
        <w:rPr>
          <w:i/>
          <w:iCs/>
        </w:rPr>
        <w:t>South Australian Local Government Grants Commission Act 1992</w:t>
      </w:r>
      <w:r>
        <w:t>, hereby state pursuant to Section 6 of the Act that:</w:t>
      </w:r>
    </w:p>
    <w:p w14:paraId="13EE58C0" w14:textId="77777777" w:rsidR="0014347D" w:rsidRDefault="0014347D" w:rsidP="0014347D">
      <w:pPr>
        <w:ind w:left="426" w:hanging="284"/>
      </w:pPr>
      <w:r>
        <w:t>(a)</w:t>
      </w:r>
      <w:r>
        <w:tab/>
        <w:t>the total amount available for payment of grants pursuant to this Act for 2024-2025 is $212,544,272;</w:t>
      </w:r>
    </w:p>
    <w:p w14:paraId="39CF6A09" w14:textId="77777777" w:rsidR="0014347D" w:rsidRDefault="0014347D" w:rsidP="0014347D">
      <w:pPr>
        <w:ind w:left="426" w:hanging="284"/>
      </w:pPr>
      <w:r>
        <w:t>(b)</w:t>
      </w:r>
      <w:r>
        <w:tab/>
        <w:t>the amount available for payment of general purpose grants within the total amount for 2024-2025 is $157,189,506;</w:t>
      </w:r>
    </w:p>
    <w:p w14:paraId="65239C28" w14:textId="77777777" w:rsidR="0014347D" w:rsidRDefault="0014347D" w:rsidP="0014347D">
      <w:pPr>
        <w:ind w:left="426" w:hanging="284"/>
      </w:pPr>
      <w:r>
        <w:t>(c)</w:t>
      </w:r>
      <w:r>
        <w:tab/>
        <w:t>the amount available for payment of identified local road grants within the total amount for 2024-2025 is $55,354,766;</w:t>
      </w:r>
    </w:p>
    <w:p w14:paraId="222A8FE9" w14:textId="77777777" w:rsidR="0014347D" w:rsidRDefault="0014347D" w:rsidP="0014347D">
      <w:pPr>
        <w:ind w:left="426" w:hanging="284"/>
      </w:pPr>
      <w:r>
        <w:t>(d)</w:t>
      </w:r>
      <w:r>
        <w:tab/>
        <w:t>an amount of $1,673,375 relating to the underpayment of grants for 2023-2024 will be added from the funds to be paid to councils during 2024-2025, using the grant relativities applied in 2023-2024; and</w:t>
      </w:r>
    </w:p>
    <w:p w14:paraId="55DFAE44" w14:textId="77777777" w:rsidR="0014347D" w:rsidRDefault="0014347D" w:rsidP="0014347D">
      <w:pPr>
        <w:ind w:left="426" w:hanging="284"/>
      </w:pPr>
      <w:r>
        <w:t>(e)</w:t>
      </w:r>
      <w:r>
        <w:tab/>
        <w:t>an amount of $180,328,244 relating to the payment of grants for 2024 2025 brought forward and paid in June 2024 will be deducted from the funds to be paid to councils during 2024-2025.</w:t>
      </w:r>
    </w:p>
    <w:p w14:paraId="012D51A1" w14:textId="77777777" w:rsidR="0014347D" w:rsidRDefault="0014347D" w:rsidP="0014347D">
      <w:pPr>
        <w:pStyle w:val="GG-SDated"/>
      </w:pPr>
      <w:r>
        <w:t>Dated: 8 August 2024</w:t>
      </w:r>
    </w:p>
    <w:p w14:paraId="42A148AF" w14:textId="77777777" w:rsidR="0014347D" w:rsidRDefault="0014347D" w:rsidP="0014347D">
      <w:pPr>
        <w:pStyle w:val="GG-SName"/>
      </w:pPr>
      <w:r>
        <w:t>Hon Joe Szakacs MP</w:t>
      </w:r>
    </w:p>
    <w:p w14:paraId="406E2815" w14:textId="77777777" w:rsidR="0014347D" w:rsidRDefault="0014347D" w:rsidP="0014347D">
      <w:pPr>
        <w:pStyle w:val="GG-Signature"/>
      </w:pPr>
      <w:r>
        <w:t>Minister for Trade and Investment</w:t>
      </w:r>
    </w:p>
    <w:p w14:paraId="5D049002" w14:textId="77777777" w:rsidR="0014347D" w:rsidRDefault="0014347D" w:rsidP="0014347D">
      <w:pPr>
        <w:pStyle w:val="GG-Signature"/>
      </w:pPr>
      <w:r>
        <w:t>Minister for Local Government</w:t>
      </w:r>
    </w:p>
    <w:p w14:paraId="13158987" w14:textId="77777777" w:rsidR="0014347D" w:rsidRDefault="0014347D" w:rsidP="0014347D">
      <w:pPr>
        <w:pStyle w:val="GG-Signature"/>
      </w:pPr>
      <w:r>
        <w:t>Minister for Veterans’ Affairs</w:t>
      </w:r>
    </w:p>
    <w:p w14:paraId="3C49A9A1" w14:textId="77777777" w:rsidR="0014347D" w:rsidRDefault="0014347D" w:rsidP="0014347D">
      <w:pPr>
        <w:pStyle w:val="GG-Signature"/>
        <w:pBdr>
          <w:bottom w:val="single" w:sz="4" w:space="1" w:color="auto"/>
        </w:pBdr>
        <w:spacing w:line="52" w:lineRule="exact"/>
        <w:jc w:val="center"/>
      </w:pPr>
    </w:p>
    <w:p w14:paraId="70FD580E" w14:textId="77777777" w:rsidR="0014347D" w:rsidRDefault="0014347D" w:rsidP="0014347D">
      <w:pPr>
        <w:pStyle w:val="GG-Signature"/>
        <w:pBdr>
          <w:top w:val="single" w:sz="4" w:space="1" w:color="auto"/>
        </w:pBdr>
        <w:spacing w:before="34" w:line="14" w:lineRule="exact"/>
        <w:jc w:val="center"/>
      </w:pPr>
    </w:p>
    <w:p w14:paraId="60A985ED" w14:textId="0F7E08D2" w:rsidR="00376092" w:rsidRDefault="00376092">
      <w:pPr>
        <w:spacing w:after="0" w:line="240" w:lineRule="auto"/>
        <w:jc w:val="left"/>
        <w:rPr>
          <w:rFonts w:eastAsia="Times New Roman"/>
          <w:szCs w:val="17"/>
          <w:lang w:val="en-US"/>
        </w:rPr>
      </w:pPr>
      <w:r>
        <w:rPr>
          <w:lang w:val="en-US"/>
        </w:rPr>
        <w:br w:type="page"/>
      </w:r>
    </w:p>
    <w:p w14:paraId="6ED2C277" w14:textId="39B222E9" w:rsidR="009D1E2E" w:rsidRPr="009D1E2E" w:rsidRDefault="009D1E2E" w:rsidP="0043001F">
      <w:pPr>
        <w:pStyle w:val="Heading1"/>
      </w:pPr>
      <w:bookmarkStart w:id="170" w:name="_Toc33707983"/>
      <w:bookmarkStart w:id="171" w:name="_Toc33708154"/>
      <w:bookmarkStart w:id="172" w:name="_Toc175215685"/>
      <w:r>
        <w:t>Local</w:t>
      </w:r>
      <w:r w:rsidRPr="009D1E2E">
        <w:t xml:space="preserve"> Government Instruments</w:t>
      </w:r>
      <w:bookmarkEnd w:id="170"/>
      <w:bookmarkEnd w:id="171"/>
      <w:bookmarkEnd w:id="172"/>
    </w:p>
    <w:p w14:paraId="35E4B0BF" w14:textId="77777777" w:rsidR="001E45F3" w:rsidRDefault="001E45F3" w:rsidP="009E6BDC">
      <w:pPr>
        <w:pStyle w:val="Heading2"/>
      </w:pPr>
      <w:bookmarkStart w:id="173" w:name="_Toc175215686"/>
      <w:r>
        <w:t>City of Charles Sturt</w:t>
      </w:r>
      <w:bookmarkEnd w:id="173"/>
    </w:p>
    <w:p w14:paraId="215D4D81" w14:textId="77777777" w:rsidR="001E45F3" w:rsidRDefault="001E45F3" w:rsidP="001E45F3">
      <w:pPr>
        <w:pStyle w:val="GG-Title2"/>
      </w:pPr>
      <w:r>
        <w:t>Roads (Opening and Closing) Act 1991</w:t>
      </w:r>
    </w:p>
    <w:p w14:paraId="13731799" w14:textId="77777777" w:rsidR="001E45F3" w:rsidRDefault="001E45F3" w:rsidP="001E45F3">
      <w:pPr>
        <w:pStyle w:val="GG-Title3"/>
      </w:pPr>
      <w:r>
        <w:t>Road Opening—Lochside Drive, West Lakes</w:t>
      </w:r>
    </w:p>
    <w:p w14:paraId="415CF1DE" w14:textId="77777777" w:rsidR="001E45F3" w:rsidRDefault="001E45F3" w:rsidP="001E45F3">
      <w:r>
        <w:t xml:space="preserve">Notice is hereby given, pursuant to Section 10 of the </w:t>
      </w:r>
      <w:r w:rsidRPr="00B3515D">
        <w:rPr>
          <w:i/>
          <w:iCs/>
        </w:rPr>
        <w:t>Roads (Opening and Closing) Act 1991</w:t>
      </w:r>
      <w:r>
        <w:t xml:space="preserve"> that the City of Charles Sturt proposes to make a Road Process Order to open a portion of Lochside Drive adjoining Allotment 502 in D133048, more particularly delineated and numbered ‘103’ on Preliminary Plan 24/0029.</w:t>
      </w:r>
    </w:p>
    <w:p w14:paraId="25B7AEB6" w14:textId="77777777" w:rsidR="001E45F3" w:rsidRDefault="001E45F3" w:rsidP="001E45F3">
      <w:r>
        <w:t xml:space="preserve">The Preliminary Plan is available for public inspection at the office of the City of Charles Sturt located at 72 Woodville Road, Woodville </w:t>
      </w:r>
      <w:r w:rsidRPr="004E7DB9">
        <w:rPr>
          <w:spacing w:val="-4"/>
        </w:rPr>
        <w:t>and the Adelaide Office of the Surveyor-General located at Level 10, 83 Pirie Street Adelaide, during normal office hours. The Preliminary Plan</w:t>
      </w:r>
      <w:r>
        <w:t xml:space="preserve"> can also be viewed at </w:t>
      </w:r>
      <w:hyperlink r:id="rId205" w:history="1">
        <w:r w:rsidRPr="0094326D">
          <w:rPr>
            <w:rStyle w:val="Hyperlink"/>
          </w:rPr>
          <w:t>www.sa.gov.au/roadsactproposals</w:t>
        </w:r>
      </w:hyperlink>
      <w:r>
        <w:t xml:space="preserve">. </w:t>
      </w:r>
    </w:p>
    <w:p w14:paraId="12B64686" w14:textId="77777777" w:rsidR="001E45F3" w:rsidRDefault="001E45F3" w:rsidP="001E45F3">
      <w:r>
        <w:t>Any application for easement or objection must set out the full name, address and details of the submission and must be fully supported by reasons. The application for easement or objection must be made in writing to the City of Charles Sturt, PO Box 1, Woodville SA 5011,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75BC4450" w14:textId="77777777" w:rsidR="001E45F3" w:rsidRDefault="001E45F3" w:rsidP="001E45F3">
      <w:pPr>
        <w:pStyle w:val="GG-SDated"/>
      </w:pPr>
      <w:r>
        <w:t>Dated: 22 August 2024</w:t>
      </w:r>
    </w:p>
    <w:p w14:paraId="5295B5C2" w14:textId="77777777" w:rsidR="001E45F3" w:rsidRDefault="001E45F3" w:rsidP="001E45F3">
      <w:pPr>
        <w:pStyle w:val="GG-SName"/>
      </w:pPr>
      <w:r>
        <w:t>Paul Sutton</w:t>
      </w:r>
    </w:p>
    <w:p w14:paraId="546AC7B0" w14:textId="77777777" w:rsidR="001E45F3" w:rsidRDefault="001E45F3" w:rsidP="001E45F3">
      <w:pPr>
        <w:pStyle w:val="GG-Signature"/>
      </w:pPr>
      <w:r>
        <w:t>Chief Executive Officer</w:t>
      </w:r>
    </w:p>
    <w:p w14:paraId="1F7BA094" w14:textId="77777777" w:rsidR="001E45F3" w:rsidRDefault="001E45F3" w:rsidP="001E45F3">
      <w:pPr>
        <w:pBdr>
          <w:bottom w:val="single" w:sz="4" w:space="1" w:color="auto"/>
        </w:pBdr>
        <w:spacing w:after="0" w:line="52" w:lineRule="exact"/>
        <w:jc w:val="center"/>
      </w:pPr>
    </w:p>
    <w:p w14:paraId="64CC07FC" w14:textId="77777777" w:rsidR="001E45F3" w:rsidRDefault="001E45F3" w:rsidP="001E45F3">
      <w:pPr>
        <w:pBdr>
          <w:top w:val="single" w:sz="4" w:space="1" w:color="auto"/>
        </w:pBdr>
        <w:spacing w:before="34" w:after="0" w:line="14" w:lineRule="exact"/>
        <w:jc w:val="center"/>
      </w:pPr>
    </w:p>
    <w:p w14:paraId="025B2D8F" w14:textId="77777777" w:rsidR="001E45F3" w:rsidRPr="007D2F27" w:rsidRDefault="001E45F3" w:rsidP="002450D9">
      <w:pPr>
        <w:pStyle w:val="NoSpacing"/>
      </w:pPr>
    </w:p>
    <w:p w14:paraId="7EEF86B6" w14:textId="77777777" w:rsidR="001E45F3" w:rsidRDefault="001E45F3" w:rsidP="009E6BDC">
      <w:pPr>
        <w:pStyle w:val="Heading2"/>
      </w:pPr>
      <w:bookmarkStart w:id="174" w:name="_Toc175215687"/>
      <w:r>
        <w:t>City of Port Adelaide Enfield</w:t>
      </w:r>
      <w:bookmarkEnd w:id="174"/>
    </w:p>
    <w:p w14:paraId="460FE410" w14:textId="77777777" w:rsidR="001E45F3" w:rsidRDefault="001E45F3" w:rsidP="001E45F3">
      <w:pPr>
        <w:pStyle w:val="GG-Title2"/>
      </w:pPr>
      <w:r>
        <w:t>Roads (Opening and Closing) Act 1991</w:t>
      </w:r>
    </w:p>
    <w:p w14:paraId="6AAD129A" w14:textId="77777777" w:rsidR="001E45F3" w:rsidRDefault="001E45F3" w:rsidP="001E45F3">
      <w:pPr>
        <w:pStyle w:val="GG-Title3"/>
      </w:pPr>
      <w:r>
        <w:t>Notice of Proposed Road Closure—Schumacher Road, Wingfield</w:t>
      </w:r>
    </w:p>
    <w:p w14:paraId="0CAF8127" w14:textId="77777777" w:rsidR="001E45F3" w:rsidRDefault="001E45F3" w:rsidP="001E45F3">
      <w:r>
        <w:t xml:space="preserve">Notice is hereby given pursuant to Section 10 of the </w:t>
      </w:r>
      <w:r w:rsidRPr="00D9737E">
        <w:rPr>
          <w:i/>
          <w:iCs/>
        </w:rPr>
        <w:t>Roads (Opening and Closing) Act 1991</w:t>
      </w:r>
      <w:r>
        <w:t xml:space="preserve"> that the City of Port Adelaide Enfield proposes to make a Road Process Order to close and sell to the adjoining land owners of Schumacher Road portions of Schumacher Road adjoining Allotment 22 in D71326 and Allotments 7-10 in D72293, more particularly delineated and lettered ‘A’, ‘B’, ‘C’, ‘D’ and ‘E’ on Preliminary Plan 24/0032.</w:t>
      </w:r>
    </w:p>
    <w:p w14:paraId="43FA7B87" w14:textId="77777777" w:rsidR="001E45F3" w:rsidRDefault="001E45F3" w:rsidP="001E45F3">
      <w:r w:rsidRPr="006610F4">
        <w:rPr>
          <w:spacing w:val="-6"/>
        </w:rPr>
        <w:t xml:space="preserve">A copy of the Preliminary Plan is available for public inspection at the City of Port Adelaide Enfield’s Civic Centre, located at 163 St Vincent Street, </w:t>
      </w:r>
      <w:r w:rsidRPr="00C87814">
        <w:rPr>
          <w:spacing w:val="-2"/>
        </w:rPr>
        <w:t>Port Adelaide between the hours of 8.30am and 5.00pm, Monday to Friday or at the office of the Surveyor-General, Level 10, 83 Pirie Street,</w:t>
      </w:r>
      <w:r>
        <w:t xml:space="preserve"> Adelaide, during normal office hours. The Preliminary Plan can also be viewed at </w:t>
      </w:r>
      <w:hyperlink r:id="rId206" w:history="1">
        <w:r w:rsidRPr="00E11929">
          <w:rPr>
            <w:rStyle w:val="Hyperlink"/>
          </w:rPr>
          <w:t>www.sa.gov.au/roadsactproposals</w:t>
        </w:r>
      </w:hyperlink>
      <w:r>
        <w:t xml:space="preserve">. </w:t>
      </w:r>
    </w:p>
    <w:p w14:paraId="7B61B305" w14:textId="77777777" w:rsidR="001E45F3" w:rsidRDefault="001E45F3" w:rsidP="001E45F3">
      <w:r>
        <w:t>Any person may object to the proposed road process, or any person affected by the proposed closure may apply for an easement to be granted in that person’s favour over the land subject to the proposed road closure.</w:t>
      </w:r>
    </w:p>
    <w:p w14:paraId="6E1DC3DF" w14:textId="77777777" w:rsidR="001E45F3" w:rsidRDefault="001E45F3" w:rsidP="001E45F3">
      <w:r>
        <w:t>An objection must set out the full name and address of the person making the objection and must be fully supported by reasons, and state whether the objector wishes to make submissions to the relevant authority at any meeting held by the authority to consider objections and applications made in relation to the proposed road process.</w:t>
      </w:r>
    </w:p>
    <w:p w14:paraId="06F02200" w14:textId="77777777" w:rsidR="001E45F3" w:rsidRDefault="001E45F3" w:rsidP="001E45F3">
      <w:r>
        <w:t>An application for an easement must set out the full name and address of the person making the application, be fully supported by reasons and must give full particulars of the nature and location of the easement that is being applied for, and where made by a person as the owner of adjoining or nearby land, specify the land to which the easement is to be annexed.</w:t>
      </w:r>
    </w:p>
    <w:p w14:paraId="45550156" w14:textId="77777777" w:rsidR="001E45F3" w:rsidRDefault="001E45F3" w:rsidP="001E45F3">
      <w:r>
        <w:t xml:space="preserve">Any objection or application for an easement must be made in writing setting out full details and must be submitted to the City of Port Adelaide Enfield by post to PO Box 110, Port Adelaide SA 5015 or via email to </w:t>
      </w:r>
      <w:hyperlink r:id="rId207" w:history="1">
        <w:r w:rsidRPr="00E11929">
          <w:rPr>
            <w:rStyle w:val="Hyperlink"/>
          </w:rPr>
          <w:t>consultation@cityofpae.sa.gov.au</w:t>
        </w:r>
      </w:hyperlink>
      <w:r>
        <w:t xml:space="preserve"> within 28 days of the date of publication of this notice and a copy must be forwarded to the Surveyor-General at GPO Box 1815, Adelaide SA 5001 within the same time period.</w:t>
      </w:r>
    </w:p>
    <w:p w14:paraId="692127F1" w14:textId="77777777" w:rsidR="001E45F3" w:rsidRDefault="001E45F3" w:rsidP="001E45F3">
      <w:pPr>
        <w:pStyle w:val="GG-SDated"/>
      </w:pPr>
      <w:r>
        <w:t>Dated: 22 August 2024</w:t>
      </w:r>
    </w:p>
    <w:p w14:paraId="38063160" w14:textId="77777777" w:rsidR="001E45F3" w:rsidRDefault="001E45F3" w:rsidP="001E45F3">
      <w:pPr>
        <w:pStyle w:val="GG-SName"/>
      </w:pPr>
      <w:r>
        <w:t>Mark Withers</w:t>
      </w:r>
    </w:p>
    <w:p w14:paraId="60A10E22" w14:textId="77777777" w:rsidR="001E45F3" w:rsidRDefault="001E45F3" w:rsidP="001E45F3">
      <w:pPr>
        <w:pStyle w:val="GG-Signature"/>
      </w:pPr>
      <w:r>
        <w:t>Chief Executive Officer</w:t>
      </w:r>
    </w:p>
    <w:p w14:paraId="1DA81B86" w14:textId="77777777" w:rsidR="001E45F3" w:rsidRDefault="001E45F3" w:rsidP="001E45F3">
      <w:pPr>
        <w:pBdr>
          <w:bottom w:val="single" w:sz="4" w:space="1" w:color="auto"/>
        </w:pBdr>
        <w:spacing w:after="0" w:line="52" w:lineRule="exact"/>
        <w:jc w:val="center"/>
      </w:pPr>
    </w:p>
    <w:p w14:paraId="5534B01B" w14:textId="77777777" w:rsidR="001E45F3" w:rsidRDefault="001E45F3" w:rsidP="001E45F3">
      <w:pPr>
        <w:pBdr>
          <w:top w:val="single" w:sz="4" w:space="1" w:color="auto"/>
        </w:pBdr>
        <w:spacing w:before="34" w:after="0" w:line="14" w:lineRule="exact"/>
        <w:jc w:val="center"/>
      </w:pPr>
    </w:p>
    <w:p w14:paraId="6154E023" w14:textId="77777777" w:rsidR="001E45F3" w:rsidRPr="007D2F27" w:rsidRDefault="001E45F3" w:rsidP="002450D9">
      <w:pPr>
        <w:pStyle w:val="NoSpacing"/>
      </w:pPr>
    </w:p>
    <w:p w14:paraId="6B622F13" w14:textId="77777777" w:rsidR="001E45F3" w:rsidRDefault="001E45F3" w:rsidP="009E6BDC">
      <w:pPr>
        <w:pStyle w:val="Heading2"/>
      </w:pPr>
      <w:bookmarkStart w:id="175" w:name="_Toc175215688"/>
      <w:r>
        <w:t>Kingston District Council</w:t>
      </w:r>
      <w:bookmarkEnd w:id="175"/>
    </w:p>
    <w:p w14:paraId="30B4D900" w14:textId="77777777" w:rsidR="001E45F3" w:rsidRDefault="001E45F3" w:rsidP="001E45F3">
      <w:pPr>
        <w:pStyle w:val="GG-Title3"/>
      </w:pPr>
      <w:r>
        <w:t>Revocation of Community Land Classification</w:t>
      </w:r>
    </w:p>
    <w:p w14:paraId="24F59A76" w14:textId="77777777" w:rsidR="001E45F3" w:rsidRDefault="001E45F3" w:rsidP="001E45F3">
      <w:r>
        <w:t xml:space="preserve">Notice is hereby given that Kingston District Council at its meeting held on 19 December 2023 and with the consent of the Minister for Local Government, resolved that the following property has its classification as community land revoked pursuant to Section 194 of the </w:t>
      </w:r>
      <w:r w:rsidRPr="009D185A">
        <w:rPr>
          <w:i/>
          <w:iCs/>
        </w:rPr>
        <w:t>Local Government Act 1999</w:t>
      </w:r>
      <w:r>
        <w:t>:</w:t>
      </w:r>
    </w:p>
    <w:p w14:paraId="7D3362F3" w14:textId="77777777" w:rsidR="001E45F3" w:rsidRDefault="001E45F3" w:rsidP="001E45F3">
      <w:pPr>
        <w:ind w:left="284" w:hanging="142"/>
      </w:pPr>
      <w:r>
        <w:t>•</w:t>
      </w:r>
      <w:r>
        <w:tab/>
        <w:t>Allotment 30 in Deposited Plan 21822 comprised in Certificate of Title Volume 6297 Folio 370.</w:t>
      </w:r>
    </w:p>
    <w:p w14:paraId="37680C6C" w14:textId="77777777" w:rsidR="001E45F3" w:rsidRDefault="001E45F3" w:rsidP="001E45F3">
      <w:pPr>
        <w:pStyle w:val="GG-SDated"/>
      </w:pPr>
      <w:r>
        <w:t>Dated: 22 August 2024</w:t>
      </w:r>
    </w:p>
    <w:p w14:paraId="2DB166B9" w14:textId="77777777" w:rsidR="001E45F3" w:rsidRDefault="001E45F3" w:rsidP="001E45F3">
      <w:pPr>
        <w:pStyle w:val="GG-SName"/>
      </w:pPr>
      <w:r>
        <w:t>Ian Hart</w:t>
      </w:r>
    </w:p>
    <w:p w14:paraId="09BE98BC" w14:textId="77777777" w:rsidR="001E45F3" w:rsidRDefault="001E45F3" w:rsidP="001E45F3">
      <w:pPr>
        <w:pStyle w:val="GG-Signature"/>
      </w:pPr>
      <w:r>
        <w:t>Chief Executive Officer</w:t>
      </w:r>
    </w:p>
    <w:p w14:paraId="6FF60962" w14:textId="77777777" w:rsidR="001E45F3" w:rsidRDefault="001E45F3" w:rsidP="001E45F3">
      <w:pPr>
        <w:pBdr>
          <w:bottom w:val="single" w:sz="4" w:space="1" w:color="auto"/>
        </w:pBdr>
        <w:spacing w:after="0" w:line="52" w:lineRule="exact"/>
        <w:jc w:val="center"/>
      </w:pPr>
    </w:p>
    <w:p w14:paraId="4CD2F16F" w14:textId="77777777" w:rsidR="001E45F3" w:rsidRDefault="001E45F3" w:rsidP="001E45F3">
      <w:pPr>
        <w:pBdr>
          <w:top w:val="single" w:sz="4" w:space="1" w:color="auto"/>
        </w:pBdr>
        <w:spacing w:before="34" w:after="0" w:line="14" w:lineRule="exact"/>
        <w:jc w:val="center"/>
      </w:pPr>
    </w:p>
    <w:p w14:paraId="5384FA7A" w14:textId="77777777" w:rsidR="001E45F3" w:rsidRPr="007D2F27" w:rsidRDefault="001E45F3" w:rsidP="002450D9">
      <w:pPr>
        <w:pStyle w:val="NoSpacing"/>
      </w:pPr>
    </w:p>
    <w:p w14:paraId="49296FC4" w14:textId="77777777" w:rsidR="00C35AD4" w:rsidRDefault="00C35AD4">
      <w:pPr>
        <w:spacing w:after="0" w:line="240" w:lineRule="auto"/>
        <w:jc w:val="left"/>
        <w:rPr>
          <w:caps/>
          <w:szCs w:val="17"/>
        </w:rPr>
      </w:pPr>
      <w:r>
        <w:br w:type="page"/>
      </w:r>
    </w:p>
    <w:p w14:paraId="342B4072" w14:textId="35A9AB9D" w:rsidR="001E45F3" w:rsidRPr="002106D4" w:rsidRDefault="001E45F3" w:rsidP="009E6BDC">
      <w:pPr>
        <w:pStyle w:val="Heading2"/>
      </w:pPr>
      <w:bookmarkStart w:id="176" w:name="_Toc175215689"/>
      <w:r w:rsidRPr="002106D4">
        <w:t>Lower Eyre Council</w:t>
      </w:r>
      <w:bookmarkEnd w:id="176"/>
    </w:p>
    <w:p w14:paraId="7A542DFA" w14:textId="77777777" w:rsidR="001E45F3" w:rsidRPr="002106D4" w:rsidRDefault="001E45F3" w:rsidP="001E45F3">
      <w:pPr>
        <w:pStyle w:val="GG-Title2"/>
      </w:pPr>
      <w:r w:rsidRPr="002106D4">
        <w:t>Roads (Opening and Closing) Act 1991</w:t>
      </w:r>
    </w:p>
    <w:p w14:paraId="0A74C47D" w14:textId="77777777" w:rsidR="001E45F3" w:rsidRPr="002106D4" w:rsidRDefault="001E45F3" w:rsidP="001E45F3">
      <w:pPr>
        <w:pStyle w:val="GG-Title3"/>
      </w:pPr>
      <w:r w:rsidRPr="002106D4">
        <w:t>Road Opening—Sullivan Drive, Point Boston</w:t>
      </w:r>
    </w:p>
    <w:p w14:paraId="3CA29BD8" w14:textId="77777777" w:rsidR="001E45F3" w:rsidRPr="002106D4" w:rsidRDefault="001E45F3" w:rsidP="001E45F3">
      <w:r w:rsidRPr="002106D4">
        <w:t xml:space="preserve">Notice is hereby given, pursuant to Section 10 of the </w:t>
      </w:r>
      <w:r w:rsidRPr="002106D4">
        <w:rPr>
          <w:i/>
          <w:iCs/>
        </w:rPr>
        <w:t>Roads (Opening and Closing) Act 1991</w:t>
      </w:r>
      <w:r w:rsidRPr="002106D4">
        <w:t>, that the District Council of Lower Eyre Peninsula proposes to make a Road Process Order to open portions of Common Property in CP 25691 more particularly delineated and numbered 1, 4 and 6 on Preliminary Plan 24/0016.</w:t>
      </w:r>
    </w:p>
    <w:p w14:paraId="45417C4B" w14:textId="77777777" w:rsidR="001E45F3" w:rsidRPr="002106D4" w:rsidRDefault="001E45F3" w:rsidP="001E45F3">
      <w:r w:rsidRPr="002106D4">
        <w:t xml:space="preserve">The Preliminary Plan and Statement of Persons Affected is available for Public inspection at the offices of the District Council of Lower Eyre Peninsula, 32 Railway Terrace, Cummins SA 5631 (PO Box 41) and 38 Washington Street, Port Lincoln SA 5606 (PO Box 130) and the Adelaide Office of the Surveyor-General during normal office hours. The Preliminary Plan can also be viewed at </w:t>
      </w:r>
      <w:hyperlink r:id="rId208" w:history="1">
        <w:r w:rsidRPr="002106D4">
          <w:rPr>
            <w:rStyle w:val="Hyperlink"/>
          </w:rPr>
          <w:t>www.sa.gov.au/roadsactproposals</w:t>
        </w:r>
      </w:hyperlink>
      <w:r w:rsidRPr="002106D4">
        <w:t xml:space="preserve">. </w:t>
      </w:r>
    </w:p>
    <w:p w14:paraId="7C4A2661" w14:textId="77777777" w:rsidR="001E45F3" w:rsidRPr="002106D4" w:rsidRDefault="001E45F3" w:rsidP="001E45F3">
      <w:r w:rsidRPr="002106D4">
        <w:t>Any application for easement or objection must set out the full name, address and details of the submission and must be fully supported by reasons. The application for easement or objection must be made in writing to the District Council of Lower Eyre Peninsula, 32 Railway Terrace, Cummins SA 5631 or mailed to PO Box 41, Cummins SA 5631 within 28 days on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43AF4EF9" w14:textId="77777777" w:rsidR="001E45F3" w:rsidRPr="002106D4" w:rsidRDefault="001E45F3" w:rsidP="001E45F3">
      <w:pPr>
        <w:pStyle w:val="GG-SDated"/>
      </w:pPr>
      <w:r w:rsidRPr="002106D4">
        <w:t>Dated: 22 August 2024</w:t>
      </w:r>
    </w:p>
    <w:p w14:paraId="37758A7D" w14:textId="77777777" w:rsidR="001E45F3" w:rsidRPr="002106D4" w:rsidRDefault="001E45F3" w:rsidP="001E45F3">
      <w:pPr>
        <w:pStyle w:val="GG-SName"/>
      </w:pPr>
      <w:r w:rsidRPr="002106D4">
        <w:t>Delfina Lanzilli</w:t>
      </w:r>
    </w:p>
    <w:p w14:paraId="334EA3B2" w14:textId="77777777" w:rsidR="001E45F3" w:rsidRDefault="001E45F3" w:rsidP="001E45F3">
      <w:pPr>
        <w:pStyle w:val="GG-Signature"/>
      </w:pPr>
      <w:r w:rsidRPr="002106D4">
        <w:t>Chief Executive Officer</w:t>
      </w:r>
    </w:p>
    <w:p w14:paraId="6AEAA5AC" w14:textId="77777777" w:rsidR="001E45F3" w:rsidRDefault="001E45F3" w:rsidP="001E45F3">
      <w:pPr>
        <w:pBdr>
          <w:bottom w:val="single" w:sz="4" w:space="1" w:color="auto"/>
        </w:pBdr>
        <w:spacing w:after="0" w:line="52" w:lineRule="exact"/>
        <w:jc w:val="center"/>
      </w:pPr>
    </w:p>
    <w:p w14:paraId="46E2B8A9" w14:textId="77777777" w:rsidR="001E45F3" w:rsidRDefault="001E45F3" w:rsidP="001E45F3">
      <w:pPr>
        <w:pBdr>
          <w:top w:val="single" w:sz="4" w:space="1" w:color="auto"/>
        </w:pBdr>
        <w:spacing w:before="34" w:after="0" w:line="14" w:lineRule="exact"/>
        <w:jc w:val="center"/>
      </w:pPr>
    </w:p>
    <w:p w14:paraId="02D30AEF" w14:textId="77777777" w:rsidR="001E45F3" w:rsidRPr="007D2F27" w:rsidRDefault="001E45F3" w:rsidP="002450D9">
      <w:pPr>
        <w:pStyle w:val="NoSpacing"/>
      </w:pPr>
    </w:p>
    <w:p w14:paraId="60D8B5F9" w14:textId="77777777" w:rsidR="001E45F3" w:rsidRDefault="001E45F3" w:rsidP="009E6BDC">
      <w:pPr>
        <w:pStyle w:val="Heading2"/>
      </w:pPr>
      <w:bookmarkStart w:id="177" w:name="_Toc175215690"/>
      <w:r>
        <w:t>Mid Murray Council</w:t>
      </w:r>
      <w:bookmarkEnd w:id="177"/>
    </w:p>
    <w:p w14:paraId="74C9F87B" w14:textId="77777777" w:rsidR="001E45F3" w:rsidRDefault="001E45F3" w:rsidP="001E45F3">
      <w:pPr>
        <w:pStyle w:val="GG-Title3"/>
      </w:pPr>
      <w:r>
        <w:t>Resignation of Councillor</w:t>
      </w:r>
    </w:p>
    <w:p w14:paraId="034E7D86" w14:textId="77777777" w:rsidR="001E45F3" w:rsidRDefault="001E45F3" w:rsidP="001E45F3">
      <w:r>
        <w:t xml:space="preserve">Notice is hereby given in accordance with Section 54(6) of the </w:t>
      </w:r>
      <w:r w:rsidRPr="008D7E42">
        <w:rPr>
          <w:i/>
          <w:iCs/>
        </w:rPr>
        <w:t>Local Government Act 1999</w:t>
      </w:r>
      <w:r>
        <w:t>, that a vacancy has occurred in the office of Ward Councillor—Eyre Ward, due to the resignation of Councillor Leonard Thomas John Forrester effective 30 July 2024.</w:t>
      </w:r>
    </w:p>
    <w:p w14:paraId="75323473" w14:textId="77777777" w:rsidR="001E45F3" w:rsidRDefault="001E45F3" w:rsidP="001E45F3">
      <w:pPr>
        <w:pStyle w:val="GG-SDated"/>
      </w:pPr>
      <w:r>
        <w:t>Dated: 22 August 2024</w:t>
      </w:r>
    </w:p>
    <w:p w14:paraId="22131784" w14:textId="77777777" w:rsidR="001E45F3" w:rsidRDefault="001E45F3" w:rsidP="001E45F3">
      <w:pPr>
        <w:pStyle w:val="GG-SName"/>
      </w:pPr>
      <w:r>
        <w:t>Ben Scales</w:t>
      </w:r>
    </w:p>
    <w:p w14:paraId="5179F78C" w14:textId="77777777" w:rsidR="001E45F3" w:rsidRDefault="001E45F3" w:rsidP="001E45F3">
      <w:pPr>
        <w:pStyle w:val="GG-Signature"/>
      </w:pPr>
      <w:r>
        <w:t>Chief Executive Officer</w:t>
      </w:r>
    </w:p>
    <w:p w14:paraId="4F1A9278" w14:textId="77777777" w:rsidR="001E45F3" w:rsidRDefault="001E45F3" w:rsidP="001E45F3">
      <w:pPr>
        <w:pBdr>
          <w:bottom w:val="single" w:sz="4" w:space="1" w:color="auto"/>
        </w:pBdr>
        <w:spacing w:after="0" w:line="52" w:lineRule="exact"/>
        <w:jc w:val="center"/>
      </w:pPr>
    </w:p>
    <w:p w14:paraId="4971F2EA" w14:textId="77777777" w:rsidR="001E45F3" w:rsidRDefault="001E45F3" w:rsidP="001E45F3">
      <w:pPr>
        <w:pBdr>
          <w:top w:val="single" w:sz="4" w:space="1" w:color="auto"/>
        </w:pBdr>
        <w:spacing w:before="34" w:after="0" w:line="14" w:lineRule="exact"/>
        <w:jc w:val="center"/>
      </w:pPr>
    </w:p>
    <w:p w14:paraId="3380D55F" w14:textId="77777777" w:rsidR="001E45F3" w:rsidRPr="007D2F27" w:rsidRDefault="001E45F3" w:rsidP="002450D9">
      <w:pPr>
        <w:pStyle w:val="NoSpacing"/>
      </w:pPr>
    </w:p>
    <w:p w14:paraId="3CC35859" w14:textId="77777777" w:rsidR="001E45F3" w:rsidRDefault="001E45F3" w:rsidP="009E6BDC">
      <w:pPr>
        <w:pStyle w:val="Heading2"/>
      </w:pPr>
      <w:bookmarkStart w:id="178" w:name="_Toc175215691"/>
      <w:r>
        <w:t>District Council of Tumby Bay</w:t>
      </w:r>
      <w:bookmarkEnd w:id="178"/>
    </w:p>
    <w:p w14:paraId="2D2115F7" w14:textId="77777777" w:rsidR="001E45F3" w:rsidRDefault="001E45F3" w:rsidP="001E45F3">
      <w:pPr>
        <w:pStyle w:val="GG-Title3"/>
      </w:pPr>
      <w:r>
        <w:t>Adoption of Valuations and Declaration of Rates</w:t>
      </w:r>
    </w:p>
    <w:p w14:paraId="69547115" w14:textId="77777777" w:rsidR="001E45F3" w:rsidRPr="00482063" w:rsidRDefault="001E45F3" w:rsidP="001E45F3">
      <w:pPr>
        <w:rPr>
          <w:spacing w:val="-2"/>
        </w:rPr>
      </w:pPr>
      <w:r w:rsidRPr="00482063">
        <w:rPr>
          <w:spacing w:val="-2"/>
        </w:rPr>
        <w:t>Notice is hereby given that the District Council of Tumby Bay at its meeting held on 8 August 2024 for the financial year ending 30 June 2025:</w:t>
      </w:r>
    </w:p>
    <w:p w14:paraId="67830FFD" w14:textId="77777777" w:rsidR="001E45F3" w:rsidRDefault="001E45F3" w:rsidP="001E45F3">
      <w:pPr>
        <w:ind w:left="426" w:hanging="284"/>
      </w:pPr>
      <w:r>
        <w:t>1.</w:t>
      </w:r>
      <w:r>
        <w:tab/>
        <w:t>Adopted for rating purposes the most recent valuations of the Valuer-General of the capital value of land within its area totalling $2,430,349,360 of which $2,398,200,780 is rateable.</w:t>
      </w:r>
    </w:p>
    <w:p w14:paraId="2A094330" w14:textId="77777777" w:rsidR="001E45F3" w:rsidRDefault="001E45F3" w:rsidP="001E45F3">
      <w:pPr>
        <w:ind w:left="426" w:hanging="284"/>
      </w:pPr>
      <w:r>
        <w:t>2.</w:t>
      </w:r>
      <w:r>
        <w:tab/>
        <w:t>Declared the following differential general rates on all rateable land within its area based on the capital value of the land and varying according to the locality of the land and its use:</w:t>
      </w:r>
    </w:p>
    <w:p w14:paraId="40635FF4" w14:textId="77777777" w:rsidR="001E45F3" w:rsidRDefault="001E45F3" w:rsidP="001E45F3">
      <w:pPr>
        <w:ind w:left="567" w:hanging="141"/>
      </w:pPr>
      <w:r>
        <w:t>•</w:t>
      </w:r>
      <w:r>
        <w:tab/>
        <w:t>0.620911 cents in the dollar—Employment (Bulk Handling) Zone</w:t>
      </w:r>
    </w:p>
    <w:p w14:paraId="3F64F379" w14:textId="77777777" w:rsidR="001E45F3" w:rsidRDefault="001E45F3" w:rsidP="001E45F3">
      <w:pPr>
        <w:ind w:left="567" w:hanging="141"/>
      </w:pPr>
      <w:r>
        <w:t>•</w:t>
      </w:r>
      <w:r>
        <w:tab/>
        <w:t>0.166464 cents in the dollar—Residential, Commercial (Shop, Office and Other), Industry (Light and Other), Vacant Land, Other, Primary Production and Marina Berths.</w:t>
      </w:r>
    </w:p>
    <w:p w14:paraId="1EDD4F03" w14:textId="77777777" w:rsidR="001E45F3" w:rsidRDefault="001E45F3" w:rsidP="001E45F3">
      <w:pPr>
        <w:ind w:left="426" w:hanging="284"/>
      </w:pPr>
      <w:r>
        <w:t>3.</w:t>
      </w:r>
      <w:r>
        <w:tab/>
        <w:t>Declared a fixed charge of $774 in respect of each separate piece of rateable land within its area.</w:t>
      </w:r>
    </w:p>
    <w:p w14:paraId="2B2CE8B4" w14:textId="77777777" w:rsidR="001E45F3" w:rsidRDefault="001E45F3" w:rsidP="001E45F3">
      <w:pPr>
        <w:ind w:left="426" w:hanging="284"/>
      </w:pPr>
      <w:r>
        <w:t>4.</w:t>
      </w:r>
      <w:r>
        <w:tab/>
        <w:t>Declared the following differential separate rates for the purpose of the Port Neill War Memorial Hall based on the capital value of the land and varying according to the locality of the land:</w:t>
      </w:r>
    </w:p>
    <w:p w14:paraId="74E80739" w14:textId="77777777" w:rsidR="001E45F3" w:rsidRDefault="001E45F3" w:rsidP="001E45F3">
      <w:pPr>
        <w:ind w:left="567" w:hanging="141"/>
      </w:pPr>
      <w:r>
        <w:t>•</w:t>
      </w:r>
      <w:r>
        <w:tab/>
        <w:t>all rateable land within the Port Neill township—0.006825 cents in the dollar</w:t>
      </w:r>
    </w:p>
    <w:p w14:paraId="0469FAA4" w14:textId="77777777" w:rsidR="001E45F3" w:rsidRDefault="001E45F3" w:rsidP="001E45F3">
      <w:pPr>
        <w:ind w:left="567" w:hanging="141"/>
      </w:pPr>
      <w:r>
        <w:t>•</w:t>
      </w:r>
      <w:r>
        <w:tab/>
        <w:t>all rateable land outside the Port Neill township, but within the Hundred of Dixson—0.002612 cents in the dollar.</w:t>
      </w:r>
    </w:p>
    <w:p w14:paraId="70C10C77" w14:textId="77777777" w:rsidR="001E45F3" w:rsidRDefault="001E45F3" w:rsidP="001E45F3">
      <w:pPr>
        <w:ind w:left="426" w:hanging="284"/>
      </w:pPr>
      <w:r>
        <w:t>5.</w:t>
      </w:r>
      <w:r>
        <w:tab/>
        <w:t>Declared the following separate rates on all rateable land within its area and the area of the Eyre Peninsula Landscape Board for the purpose of the Regional Landscape Levy based on a fixed charge varying according to the use of the land:</w:t>
      </w:r>
    </w:p>
    <w:p w14:paraId="3908157C" w14:textId="77777777" w:rsidR="001E45F3" w:rsidRDefault="001E45F3" w:rsidP="001E45F3">
      <w:pPr>
        <w:ind w:left="567" w:hanging="141"/>
      </w:pPr>
      <w:r>
        <w:t>•</w:t>
      </w:r>
      <w:r>
        <w:tab/>
        <w:t>$92.35—Residential, Vacant Land and Other</w:t>
      </w:r>
    </w:p>
    <w:p w14:paraId="062D1163" w14:textId="77777777" w:rsidR="001E45F3" w:rsidRDefault="001E45F3" w:rsidP="001E45F3">
      <w:pPr>
        <w:ind w:left="567" w:hanging="141"/>
      </w:pPr>
      <w:r>
        <w:t>•</w:t>
      </w:r>
      <w:r>
        <w:tab/>
        <w:t>$138.53—Commercial (Shop, Office and Other) and Industry (Light and Other)</w:t>
      </w:r>
    </w:p>
    <w:p w14:paraId="0A00C68E" w14:textId="77777777" w:rsidR="001E45F3" w:rsidRDefault="001E45F3" w:rsidP="001E45F3">
      <w:pPr>
        <w:ind w:left="567" w:hanging="141"/>
      </w:pPr>
      <w:r>
        <w:t>•</w:t>
      </w:r>
      <w:r>
        <w:tab/>
        <w:t>$184.70—Primary Production.</w:t>
      </w:r>
    </w:p>
    <w:p w14:paraId="5ACDE2EB" w14:textId="77777777" w:rsidR="001E45F3" w:rsidRDefault="001E45F3" w:rsidP="001E45F3">
      <w:pPr>
        <w:ind w:left="426" w:hanging="284"/>
      </w:pPr>
      <w:r>
        <w:t>6.</w:t>
      </w:r>
      <w:r>
        <w:tab/>
        <w:t>Imposed an annual service charge in respect of all rateable and non-rateable land within the townships of Tumby Bay, Port Neill, Lipson and Ungarra for the purpose of the collection, treatment or disposal of waste of $263 per bin.</w:t>
      </w:r>
    </w:p>
    <w:p w14:paraId="27872717" w14:textId="77777777" w:rsidR="001E45F3" w:rsidRDefault="001E45F3" w:rsidP="001E45F3">
      <w:pPr>
        <w:ind w:left="426" w:hanging="284"/>
      </w:pPr>
      <w:r>
        <w:t>7.</w:t>
      </w:r>
      <w:r>
        <w:tab/>
        <w:t>Imposed an annual service charge in respect of all rateable and non-rateable land within its area to which the Community Wastewater Management Scheme is available of $637 per property.</w:t>
      </w:r>
    </w:p>
    <w:p w14:paraId="06F36F68" w14:textId="77777777" w:rsidR="001E45F3" w:rsidRDefault="001E45F3" w:rsidP="001E45F3">
      <w:pPr>
        <w:pStyle w:val="GG-SDated"/>
      </w:pPr>
      <w:r>
        <w:t>Dated: 15 August 2024</w:t>
      </w:r>
    </w:p>
    <w:p w14:paraId="44059849" w14:textId="77777777" w:rsidR="001E45F3" w:rsidRDefault="001E45F3" w:rsidP="001E45F3">
      <w:pPr>
        <w:pStyle w:val="GG-SName"/>
      </w:pPr>
      <w:r>
        <w:t>Rebecca Hayes</w:t>
      </w:r>
    </w:p>
    <w:p w14:paraId="25B00881" w14:textId="77777777" w:rsidR="001E45F3" w:rsidRDefault="001E45F3" w:rsidP="001E45F3">
      <w:pPr>
        <w:pStyle w:val="GG-Signature"/>
      </w:pPr>
      <w:r>
        <w:t>Chief Executive Officer</w:t>
      </w:r>
    </w:p>
    <w:p w14:paraId="6D430A7D" w14:textId="77777777" w:rsidR="001E45F3" w:rsidRDefault="001E45F3" w:rsidP="001E45F3">
      <w:pPr>
        <w:pBdr>
          <w:bottom w:val="single" w:sz="4" w:space="1" w:color="auto"/>
        </w:pBdr>
        <w:spacing w:after="0" w:line="52" w:lineRule="exact"/>
        <w:jc w:val="center"/>
      </w:pPr>
    </w:p>
    <w:p w14:paraId="3FF63E25" w14:textId="77777777" w:rsidR="001E45F3" w:rsidRDefault="001E45F3" w:rsidP="001E45F3">
      <w:pPr>
        <w:pBdr>
          <w:top w:val="single" w:sz="4" w:space="1" w:color="auto"/>
        </w:pBdr>
        <w:spacing w:before="34" w:after="0" w:line="14" w:lineRule="exact"/>
        <w:jc w:val="center"/>
      </w:pPr>
    </w:p>
    <w:p w14:paraId="64BAD819" w14:textId="77777777" w:rsidR="001E45F3" w:rsidRPr="007D2F27" w:rsidRDefault="001E45F3" w:rsidP="001E45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14267A0" w14:textId="243B0E74" w:rsidR="00F77EFB" w:rsidRDefault="00F77EFB">
      <w:pPr>
        <w:spacing w:after="0" w:line="240" w:lineRule="auto"/>
        <w:jc w:val="left"/>
        <w:rPr>
          <w:rFonts w:eastAsia="Times New Roman"/>
          <w:szCs w:val="17"/>
          <w:lang w:val="en-US"/>
        </w:rPr>
      </w:pPr>
      <w:r>
        <w:rPr>
          <w:lang w:val="en-US"/>
        </w:rPr>
        <w:br w:type="page"/>
      </w:r>
    </w:p>
    <w:p w14:paraId="5FB51455" w14:textId="6D31380C" w:rsidR="009D1E2E" w:rsidRPr="009D1E2E" w:rsidRDefault="009D1E2E" w:rsidP="0043001F">
      <w:pPr>
        <w:pStyle w:val="Heading1"/>
      </w:pPr>
      <w:bookmarkStart w:id="179" w:name="_Toc33707984"/>
      <w:bookmarkStart w:id="180" w:name="_Toc33708155"/>
      <w:bookmarkStart w:id="181" w:name="_Toc175215692"/>
      <w:r>
        <w:t>Public Notices</w:t>
      </w:r>
      <w:bookmarkEnd w:id="179"/>
      <w:bookmarkEnd w:id="180"/>
      <w:bookmarkEnd w:id="181"/>
    </w:p>
    <w:p w14:paraId="6440A380" w14:textId="77777777" w:rsidR="005575B9" w:rsidRDefault="005575B9" w:rsidP="009E6BDC">
      <w:pPr>
        <w:pStyle w:val="Heading2"/>
      </w:pPr>
      <w:bookmarkStart w:id="182" w:name="_Toc175215693"/>
      <w:r>
        <w:t>National Electricity Law</w:t>
      </w:r>
      <w:bookmarkEnd w:id="182"/>
    </w:p>
    <w:p w14:paraId="1ECD543F" w14:textId="77777777" w:rsidR="005575B9" w:rsidRDefault="005575B9" w:rsidP="005575B9">
      <w:pPr>
        <w:pStyle w:val="GG-Title3"/>
      </w:pPr>
      <w:r>
        <w:t>Notice of Initiation for Rule Change Request</w:t>
      </w:r>
      <w:r>
        <w:br/>
        <w:t>Notice of Making of Draft Rule Determination and Draft Rule</w:t>
      </w:r>
    </w:p>
    <w:p w14:paraId="4625BA32" w14:textId="77777777" w:rsidR="005575B9" w:rsidRDefault="005575B9" w:rsidP="005575B9">
      <w:r>
        <w:t>The Australian Energy Market Commission (AEMC) gives notice under the National Electricity Law as follows:</w:t>
      </w:r>
    </w:p>
    <w:p w14:paraId="3064EAAE" w14:textId="77777777" w:rsidR="005575B9" w:rsidRPr="00BA34FF" w:rsidRDefault="005575B9" w:rsidP="005575B9">
      <w:pPr>
        <w:ind w:left="142"/>
        <w:rPr>
          <w:spacing w:val="-2"/>
        </w:rPr>
      </w:pPr>
      <w:r>
        <w:t xml:space="preserve">Under s 95, Transgrid has requested the </w:t>
      </w:r>
      <w:r w:rsidRPr="009112CE">
        <w:rPr>
          <w:i/>
          <w:iCs/>
        </w:rPr>
        <w:t>Improving the cost recovery arrangements for non-network options</w:t>
      </w:r>
      <w:r>
        <w:t xml:space="preserve"> (Ref. ERC0391) proposal. </w:t>
      </w:r>
      <w:r w:rsidRPr="00BA34FF">
        <w:rPr>
          <w:spacing w:val="-2"/>
        </w:rPr>
        <w:t xml:space="preserve">The proposal seeks to improve cost recovery arrangements for non-network options. Submissions must be received by </w:t>
      </w:r>
      <w:r w:rsidRPr="00BA34FF">
        <w:rPr>
          <w:b/>
          <w:bCs/>
          <w:spacing w:val="-2"/>
        </w:rPr>
        <w:t>19 September 2024</w:t>
      </w:r>
      <w:r w:rsidRPr="00BA34FF">
        <w:rPr>
          <w:spacing w:val="-2"/>
        </w:rPr>
        <w:t>.</w:t>
      </w:r>
    </w:p>
    <w:p w14:paraId="2A8BD8DF" w14:textId="77777777" w:rsidR="005575B9" w:rsidRDefault="005575B9" w:rsidP="005575B9">
      <w:pPr>
        <w:ind w:left="142"/>
      </w:pPr>
      <w:r>
        <w:t xml:space="preserve">Under s 99, the making of a draft determination and related draft rule on the </w:t>
      </w:r>
      <w:r w:rsidRPr="009112CE">
        <w:rPr>
          <w:i/>
          <w:iCs/>
        </w:rPr>
        <w:t xml:space="preserve">Retailer reliability obligation exemption for scheduled </w:t>
      </w:r>
      <w:r>
        <w:rPr>
          <w:i/>
          <w:iCs/>
        </w:rPr>
        <w:br/>
      </w:r>
      <w:r w:rsidRPr="009112CE">
        <w:rPr>
          <w:i/>
          <w:iCs/>
        </w:rPr>
        <w:t>bi-directional units</w:t>
      </w:r>
      <w:r>
        <w:t xml:space="preserve"> proposal (Ref. ERC0389). Submissions must be received by </w:t>
      </w:r>
      <w:r w:rsidRPr="009112CE">
        <w:rPr>
          <w:b/>
          <w:bCs/>
        </w:rPr>
        <w:t>10 October 2024</w:t>
      </w:r>
      <w:r>
        <w:t>.</w:t>
      </w:r>
    </w:p>
    <w:p w14:paraId="520BBDAD" w14:textId="77777777" w:rsidR="005575B9" w:rsidRPr="00462D17" w:rsidRDefault="005575B9" w:rsidP="005575B9">
      <w:r w:rsidRPr="00462D17">
        <w:rPr>
          <w:spacing w:val="-2"/>
        </w:rPr>
        <w:t xml:space="preserve">Submissions can be made via the </w:t>
      </w:r>
      <w:hyperlink r:id="rId209" w:history="1">
        <w:r w:rsidRPr="00462D17">
          <w:rPr>
            <w:rStyle w:val="Hyperlink"/>
            <w:spacing w:val="-2"/>
          </w:rPr>
          <w:t>AEMC’s website</w:t>
        </w:r>
      </w:hyperlink>
      <w:r w:rsidRPr="00462D17">
        <w:rPr>
          <w:spacing w:val="-2"/>
        </w:rPr>
        <w:t xml:space="preserve">. Before making a submission, please review the AEMC’s </w:t>
      </w:r>
      <w:hyperlink r:id="rId210" w:history="1">
        <w:r w:rsidRPr="00462D17">
          <w:rPr>
            <w:rStyle w:val="Hyperlink"/>
            <w:spacing w:val="-2"/>
          </w:rPr>
          <w:t>privacy statement</w:t>
        </w:r>
      </w:hyperlink>
      <w:r w:rsidRPr="00462D17">
        <w:rPr>
          <w:spacing w:val="-2"/>
        </w:rPr>
        <w:t xml:space="preserve"> on its website, </w:t>
      </w:r>
      <w:r w:rsidRPr="00462D17">
        <w:t xml:space="preserve">and consider the AEMC’s </w:t>
      </w:r>
      <w:hyperlink r:id="rId211" w:history="1">
        <w:r w:rsidRPr="00462D17">
          <w:rPr>
            <w:rStyle w:val="Hyperlink"/>
          </w:rPr>
          <w:t>Tips for making a submission</w:t>
        </w:r>
      </w:hyperlink>
      <w:r w:rsidRPr="00462D17">
        <w:t>. The AEMC publishes all submissions on its website, subject to confidentiality.</w:t>
      </w:r>
    </w:p>
    <w:p w14:paraId="27786772" w14:textId="77777777" w:rsidR="005575B9" w:rsidRDefault="005575B9" w:rsidP="005575B9">
      <w:r>
        <w:t>Documents referred to above are available on the AEMC’s website and are available for inspection at the AEMC’s office.</w:t>
      </w:r>
    </w:p>
    <w:p w14:paraId="512552D6" w14:textId="77777777" w:rsidR="005575B9" w:rsidRDefault="005575B9" w:rsidP="005575B9">
      <w:pPr>
        <w:spacing w:after="0"/>
        <w:ind w:left="142"/>
      </w:pPr>
      <w:r>
        <w:t>Australian Energy Market Commission</w:t>
      </w:r>
    </w:p>
    <w:p w14:paraId="1FE7AE17" w14:textId="77777777" w:rsidR="005575B9" w:rsidRDefault="005575B9" w:rsidP="005575B9">
      <w:pPr>
        <w:spacing w:after="0"/>
        <w:ind w:left="142"/>
      </w:pPr>
      <w:r>
        <w:t>Level 15, 60 Castlereagh St</w:t>
      </w:r>
    </w:p>
    <w:p w14:paraId="160E73BC" w14:textId="77777777" w:rsidR="005575B9" w:rsidRDefault="005575B9" w:rsidP="005575B9">
      <w:pPr>
        <w:spacing w:after="40"/>
        <w:ind w:left="142"/>
      </w:pPr>
      <w:r>
        <w:t>Sydney NSW 2000</w:t>
      </w:r>
    </w:p>
    <w:p w14:paraId="437AC2CC" w14:textId="77777777" w:rsidR="005575B9" w:rsidRDefault="005575B9" w:rsidP="005575B9">
      <w:pPr>
        <w:spacing w:after="0"/>
        <w:ind w:left="142"/>
      </w:pPr>
      <w:r>
        <w:t>Telephone: (02) 8296 7800</w:t>
      </w:r>
    </w:p>
    <w:p w14:paraId="578FDB3C" w14:textId="77777777" w:rsidR="005575B9" w:rsidRDefault="00103DDC" w:rsidP="005575B9">
      <w:pPr>
        <w:ind w:left="142"/>
      </w:pPr>
      <w:hyperlink r:id="rId212" w:history="1">
        <w:r w:rsidR="005575B9" w:rsidRPr="00547C87">
          <w:rPr>
            <w:rStyle w:val="Hyperlink"/>
          </w:rPr>
          <w:t>www.aemc.gov.au</w:t>
        </w:r>
      </w:hyperlink>
      <w:r w:rsidR="005575B9">
        <w:t xml:space="preserve"> </w:t>
      </w:r>
    </w:p>
    <w:p w14:paraId="44DA5F71" w14:textId="77777777" w:rsidR="005575B9" w:rsidRDefault="005575B9" w:rsidP="005575B9">
      <w:pPr>
        <w:spacing w:after="0"/>
      </w:pPr>
      <w:r>
        <w:t>Dated: 22 August 2024</w:t>
      </w:r>
    </w:p>
    <w:p w14:paraId="088C594E" w14:textId="77777777" w:rsidR="005575B9" w:rsidRDefault="005575B9" w:rsidP="005575B9">
      <w:pPr>
        <w:pBdr>
          <w:bottom w:val="single" w:sz="4" w:space="1" w:color="auto"/>
        </w:pBdr>
        <w:spacing w:after="0" w:line="52" w:lineRule="exact"/>
        <w:jc w:val="center"/>
      </w:pPr>
    </w:p>
    <w:p w14:paraId="0B4AC45B" w14:textId="77777777" w:rsidR="005575B9" w:rsidRDefault="005575B9" w:rsidP="005575B9">
      <w:pPr>
        <w:pBdr>
          <w:top w:val="single" w:sz="4" w:space="1" w:color="auto"/>
        </w:pBdr>
        <w:spacing w:before="34" w:after="0" w:line="14" w:lineRule="exact"/>
        <w:jc w:val="center"/>
      </w:pPr>
    </w:p>
    <w:p w14:paraId="4E5B8151" w14:textId="77777777" w:rsidR="005575B9" w:rsidRPr="007D2F27" w:rsidRDefault="005575B9" w:rsidP="002450D9">
      <w:pPr>
        <w:pStyle w:val="NoSpacing"/>
      </w:pPr>
    </w:p>
    <w:p w14:paraId="6BF2D510" w14:textId="77777777" w:rsidR="005575B9" w:rsidRPr="005575B9" w:rsidRDefault="005575B9" w:rsidP="009E6BDC">
      <w:pPr>
        <w:pStyle w:val="Heading2"/>
      </w:pPr>
      <w:bookmarkStart w:id="183" w:name="_Toc175215694"/>
      <w:r w:rsidRPr="005575B9">
        <w:t>Trustee Act 1936</w:t>
      </w:r>
      <w:bookmarkEnd w:id="183"/>
    </w:p>
    <w:p w14:paraId="5DE4BD93" w14:textId="77777777" w:rsidR="005575B9" w:rsidRPr="005575B9" w:rsidRDefault="005575B9" w:rsidP="005575B9">
      <w:pPr>
        <w:jc w:val="center"/>
        <w:rPr>
          <w:smallCaps/>
          <w:szCs w:val="17"/>
        </w:rPr>
      </w:pPr>
      <w:r w:rsidRPr="005575B9">
        <w:rPr>
          <w:smallCaps/>
          <w:szCs w:val="17"/>
        </w:rPr>
        <w:t>Public Trustee</w:t>
      </w:r>
    </w:p>
    <w:p w14:paraId="2B49867F" w14:textId="77777777" w:rsidR="005575B9" w:rsidRPr="005575B9" w:rsidRDefault="005575B9" w:rsidP="005575B9">
      <w:pPr>
        <w:jc w:val="center"/>
        <w:rPr>
          <w:i/>
          <w:szCs w:val="17"/>
        </w:rPr>
      </w:pPr>
      <w:r w:rsidRPr="005575B9">
        <w:rPr>
          <w:i/>
          <w:szCs w:val="17"/>
        </w:rPr>
        <w:t>Estates of Deceased Persons</w:t>
      </w:r>
    </w:p>
    <w:p w14:paraId="3EB984A9" w14:textId="77777777" w:rsidR="005575B9" w:rsidRPr="005575B9" w:rsidRDefault="005575B9" w:rsidP="005575B9">
      <w:pPr>
        <w:rPr>
          <w:rFonts w:eastAsia="Times New Roman"/>
          <w:szCs w:val="17"/>
        </w:rPr>
      </w:pPr>
      <w:r w:rsidRPr="005575B9">
        <w:rPr>
          <w:rFonts w:eastAsia="Times New Roman"/>
          <w:szCs w:val="17"/>
        </w:rPr>
        <w:t>In the matter of the estates of the undermentioned deceased persons:</w:t>
      </w:r>
    </w:p>
    <w:p w14:paraId="6E232F05" w14:textId="77777777" w:rsidR="005575B9" w:rsidRPr="005575B9" w:rsidRDefault="005575B9" w:rsidP="005575B9">
      <w:pPr>
        <w:spacing w:after="0"/>
        <w:ind w:left="142"/>
        <w:rPr>
          <w:rFonts w:eastAsia="Times New Roman"/>
          <w:szCs w:val="17"/>
        </w:rPr>
      </w:pPr>
      <w:r w:rsidRPr="005575B9">
        <w:rPr>
          <w:rFonts w:eastAsia="Times New Roman"/>
          <w:szCs w:val="17"/>
        </w:rPr>
        <w:t>BROWN Helen Kathleen late of 31 Adelaide Road McCracken of no occupation who died 20 February 2024</w:t>
      </w:r>
    </w:p>
    <w:p w14:paraId="56CFB4AC" w14:textId="77777777" w:rsidR="005575B9" w:rsidRPr="005575B9" w:rsidRDefault="005575B9" w:rsidP="005575B9">
      <w:pPr>
        <w:spacing w:after="0"/>
        <w:ind w:left="142"/>
        <w:rPr>
          <w:rFonts w:eastAsia="Times New Roman"/>
          <w:szCs w:val="17"/>
        </w:rPr>
      </w:pPr>
      <w:r w:rsidRPr="005575B9">
        <w:rPr>
          <w:rFonts w:eastAsia="Times New Roman"/>
          <w:szCs w:val="17"/>
        </w:rPr>
        <w:t>CLARKE John Raymond late of 8 Oakmont Court Salisbury East Retired Clerk who died 4 November 2023</w:t>
      </w:r>
    </w:p>
    <w:p w14:paraId="79530D03" w14:textId="77777777" w:rsidR="005575B9" w:rsidRPr="005575B9" w:rsidRDefault="005575B9" w:rsidP="005575B9">
      <w:pPr>
        <w:spacing w:after="0"/>
        <w:ind w:left="142"/>
        <w:rPr>
          <w:rFonts w:eastAsia="Times New Roman"/>
          <w:szCs w:val="17"/>
        </w:rPr>
      </w:pPr>
      <w:r w:rsidRPr="005575B9">
        <w:rPr>
          <w:rFonts w:eastAsia="Times New Roman"/>
          <w:szCs w:val="17"/>
        </w:rPr>
        <w:t>KAUFMANN Harry late of 1a Main Street Hahndorf of no occupation who died 15 March 2024</w:t>
      </w:r>
    </w:p>
    <w:p w14:paraId="022726D4" w14:textId="77777777" w:rsidR="005575B9" w:rsidRPr="005575B9" w:rsidRDefault="005575B9" w:rsidP="005575B9">
      <w:pPr>
        <w:spacing w:after="0"/>
        <w:ind w:left="142"/>
        <w:rPr>
          <w:rFonts w:eastAsia="Times New Roman"/>
          <w:szCs w:val="17"/>
        </w:rPr>
      </w:pPr>
      <w:r w:rsidRPr="005575B9">
        <w:rPr>
          <w:rFonts w:eastAsia="Times New Roman"/>
          <w:szCs w:val="17"/>
        </w:rPr>
        <w:t>RYAN Terence Martin late of 4 Blackburn Avenue Glenelg North Retired Public Servant who died 16 July 2023</w:t>
      </w:r>
    </w:p>
    <w:p w14:paraId="33093482" w14:textId="77777777" w:rsidR="005575B9" w:rsidRPr="005575B9" w:rsidRDefault="005575B9" w:rsidP="005575B9">
      <w:pPr>
        <w:ind w:left="142"/>
        <w:rPr>
          <w:rFonts w:eastAsia="Times New Roman"/>
          <w:szCs w:val="17"/>
        </w:rPr>
      </w:pPr>
      <w:r w:rsidRPr="005575B9">
        <w:rPr>
          <w:rFonts w:eastAsia="Times New Roman"/>
          <w:szCs w:val="17"/>
        </w:rPr>
        <w:t>STONE Dorothy Edwina late of 8 Woodside Road Lobethal Retired Officer Administration who died 25 December 2023</w:t>
      </w:r>
    </w:p>
    <w:p w14:paraId="0330407D" w14:textId="77777777" w:rsidR="005575B9" w:rsidRPr="005575B9" w:rsidRDefault="005575B9" w:rsidP="005575B9">
      <w:pPr>
        <w:rPr>
          <w:rFonts w:eastAsia="Times New Roman"/>
          <w:szCs w:val="17"/>
        </w:rPr>
      </w:pPr>
      <w:r w:rsidRPr="005575B9">
        <w:rPr>
          <w:rFonts w:eastAsia="Times New Roman"/>
          <w:spacing w:val="-2"/>
          <w:szCs w:val="17"/>
        </w:rPr>
        <w:t xml:space="preserve">Notice is hereby given pursuant to the </w:t>
      </w:r>
      <w:r w:rsidRPr="005575B9">
        <w:rPr>
          <w:rFonts w:eastAsia="Times New Roman"/>
          <w:i/>
          <w:iCs/>
          <w:spacing w:val="-2"/>
          <w:szCs w:val="17"/>
        </w:rPr>
        <w:t>Trustee Act 1936</w:t>
      </w:r>
      <w:r w:rsidRPr="005575B9">
        <w:rPr>
          <w:rFonts w:eastAsia="Times New Roman"/>
          <w:spacing w:val="-2"/>
          <w:szCs w:val="17"/>
        </w:rPr>
        <w:t xml:space="preserve">, the </w:t>
      </w:r>
      <w:r w:rsidRPr="005575B9">
        <w:rPr>
          <w:rFonts w:eastAsia="Times New Roman"/>
          <w:i/>
          <w:iCs/>
          <w:spacing w:val="-2"/>
          <w:szCs w:val="17"/>
        </w:rPr>
        <w:t>Inheritance (Family Provision) Act 1972</w:t>
      </w:r>
      <w:r w:rsidRPr="005575B9">
        <w:rPr>
          <w:rFonts w:eastAsia="Times New Roman"/>
          <w:spacing w:val="-2"/>
          <w:szCs w:val="17"/>
        </w:rPr>
        <w:t xml:space="preserve"> and the </w:t>
      </w:r>
      <w:r w:rsidRPr="005575B9">
        <w:rPr>
          <w:rFonts w:eastAsia="Times New Roman"/>
          <w:i/>
          <w:iCs/>
          <w:spacing w:val="-2"/>
          <w:szCs w:val="17"/>
        </w:rPr>
        <w:t>Family Relationships Act 1975</w:t>
      </w:r>
      <w:r w:rsidRPr="005575B9">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20 September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D26BD0B" w14:textId="77777777" w:rsidR="005575B9" w:rsidRPr="005575B9" w:rsidRDefault="005575B9" w:rsidP="005575B9">
      <w:pPr>
        <w:spacing w:after="0"/>
        <w:rPr>
          <w:rFonts w:eastAsia="Times New Roman"/>
          <w:szCs w:val="17"/>
        </w:rPr>
      </w:pPr>
      <w:r w:rsidRPr="005575B9">
        <w:rPr>
          <w:rFonts w:eastAsia="Times New Roman"/>
          <w:szCs w:val="17"/>
        </w:rPr>
        <w:t>Dated: 22 August 2024</w:t>
      </w:r>
    </w:p>
    <w:p w14:paraId="022F53B3" w14:textId="77777777" w:rsidR="005575B9" w:rsidRPr="005575B9" w:rsidRDefault="005575B9" w:rsidP="005575B9">
      <w:pPr>
        <w:spacing w:after="0"/>
        <w:jc w:val="right"/>
        <w:rPr>
          <w:rFonts w:eastAsia="Times New Roman"/>
          <w:szCs w:val="17"/>
        </w:rPr>
      </w:pPr>
      <w:r w:rsidRPr="005575B9">
        <w:rPr>
          <w:rFonts w:eastAsia="Times New Roman"/>
          <w:smallCaps/>
          <w:szCs w:val="20"/>
        </w:rPr>
        <w:t>T. Brumfield</w:t>
      </w:r>
    </w:p>
    <w:p w14:paraId="6CAAB871" w14:textId="77777777" w:rsidR="005575B9" w:rsidRPr="005575B9" w:rsidRDefault="005575B9" w:rsidP="005575B9">
      <w:pPr>
        <w:spacing w:after="0"/>
        <w:jc w:val="right"/>
        <w:rPr>
          <w:rFonts w:eastAsia="Times New Roman"/>
          <w:szCs w:val="17"/>
        </w:rPr>
      </w:pPr>
      <w:r w:rsidRPr="005575B9">
        <w:rPr>
          <w:rFonts w:eastAsia="Times New Roman"/>
          <w:szCs w:val="17"/>
        </w:rPr>
        <w:t>Public Trustee</w:t>
      </w:r>
    </w:p>
    <w:p w14:paraId="6C72ACA7" w14:textId="77777777" w:rsidR="005575B9" w:rsidRPr="005575B9" w:rsidRDefault="005575B9" w:rsidP="005575B9">
      <w:pPr>
        <w:pBdr>
          <w:bottom w:val="single" w:sz="4" w:space="1" w:color="auto"/>
        </w:pBdr>
        <w:spacing w:after="0" w:line="52" w:lineRule="exact"/>
        <w:jc w:val="center"/>
        <w:rPr>
          <w:rFonts w:eastAsia="Times New Roman"/>
          <w:szCs w:val="17"/>
        </w:rPr>
      </w:pPr>
    </w:p>
    <w:p w14:paraId="06567F47" w14:textId="77777777" w:rsidR="005575B9" w:rsidRPr="005575B9" w:rsidRDefault="005575B9" w:rsidP="005575B9">
      <w:pPr>
        <w:pBdr>
          <w:top w:val="single" w:sz="4" w:space="1" w:color="auto"/>
        </w:pBdr>
        <w:spacing w:before="34" w:after="0" w:line="14" w:lineRule="exact"/>
        <w:jc w:val="center"/>
        <w:rPr>
          <w:rFonts w:eastAsia="Times New Roman"/>
          <w:szCs w:val="17"/>
        </w:rPr>
      </w:pPr>
    </w:p>
    <w:p w14:paraId="3F5D7CF7" w14:textId="77777777" w:rsidR="005575B9" w:rsidRPr="005575B9" w:rsidRDefault="005575B9" w:rsidP="005575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0D9F82A" w14:textId="77777777" w:rsidR="009D1E2E" w:rsidRDefault="009D1E2E" w:rsidP="005335F1">
      <w:pPr>
        <w:pStyle w:val="GG-body"/>
        <w:rPr>
          <w:lang w:val="en-US"/>
        </w:rPr>
      </w:pPr>
    </w:p>
    <w:p w14:paraId="051243B2"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28BBAE60" w14:textId="77777777" w:rsidR="00EB5C72" w:rsidRPr="00576D3B" w:rsidRDefault="00EB5C72" w:rsidP="005335F1">
      <w:pPr>
        <w:spacing w:after="0" w:line="240" w:lineRule="auto"/>
        <w:ind w:left="600" w:right="600"/>
        <w:jc w:val="center"/>
        <w:rPr>
          <w:color w:val="000000"/>
          <w:sz w:val="20"/>
          <w:szCs w:val="20"/>
        </w:rPr>
      </w:pPr>
    </w:p>
    <w:p w14:paraId="431D60E2" w14:textId="77777777" w:rsidR="00EB5C72" w:rsidRPr="00576D3B" w:rsidRDefault="00EB5C72" w:rsidP="005335F1">
      <w:pPr>
        <w:spacing w:after="0" w:line="240" w:lineRule="auto"/>
        <w:ind w:left="600" w:right="600"/>
        <w:jc w:val="center"/>
        <w:rPr>
          <w:color w:val="000000"/>
          <w:sz w:val="20"/>
          <w:szCs w:val="20"/>
        </w:rPr>
      </w:pPr>
    </w:p>
    <w:p w14:paraId="591A86EE" w14:textId="77777777" w:rsidR="00EB5C72" w:rsidRDefault="00EB5C72" w:rsidP="005335F1">
      <w:pPr>
        <w:spacing w:after="0" w:line="240" w:lineRule="auto"/>
        <w:ind w:left="600" w:right="600"/>
        <w:jc w:val="center"/>
        <w:rPr>
          <w:color w:val="000000"/>
          <w:sz w:val="20"/>
          <w:szCs w:val="20"/>
        </w:rPr>
      </w:pPr>
    </w:p>
    <w:p w14:paraId="69B74794" w14:textId="77777777" w:rsidR="00EB5C72" w:rsidRPr="00576D3B" w:rsidRDefault="00EB5C72" w:rsidP="005335F1">
      <w:pPr>
        <w:spacing w:after="0" w:line="240" w:lineRule="auto"/>
        <w:ind w:left="600" w:right="600"/>
        <w:jc w:val="center"/>
        <w:rPr>
          <w:color w:val="000000"/>
          <w:sz w:val="20"/>
          <w:szCs w:val="20"/>
        </w:rPr>
      </w:pPr>
    </w:p>
    <w:p w14:paraId="3741E0EB"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55E5D47" w14:textId="77777777" w:rsidR="00EB5C72" w:rsidRPr="00576D3B" w:rsidRDefault="00EB5C72" w:rsidP="005335F1">
      <w:pPr>
        <w:spacing w:after="0" w:line="240" w:lineRule="auto"/>
        <w:ind w:left="600" w:right="600"/>
        <w:jc w:val="center"/>
        <w:rPr>
          <w:color w:val="000000"/>
          <w:sz w:val="20"/>
          <w:szCs w:val="20"/>
        </w:rPr>
      </w:pPr>
    </w:p>
    <w:p w14:paraId="402D58B1" w14:textId="77777777" w:rsidR="00EB5C72" w:rsidRDefault="00EB5C72" w:rsidP="005335F1">
      <w:pPr>
        <w:spacing w:after="0" w:line="240" w:lineRule="auto"/>
        <w:ind w:left="600" w:right="600"/>
        <w:jc w:val="center"/>
        <w:rPr>
          <w:color w:val="000000"/>
          <w:sz w:val="20"/>
          <w:szCs w:val="20"/>
        </w:rPr>
      </w:pPr>
    </w:p>
    <w:p w14:paraId="26B0475C" w14:textId="77777777" w:rsidR="00EB5C72" w:rsidRPr="00576D3B" w:rsidRDefault="00EB5C72" w:rsidP="005335F1">
      <w:pPr>
        <w:spacing w:after="0" w:line="240" w:lineRule="auto"/>
        <w:ind w:left="600" w:right="600"/>
        <w:jc w:val="center"/>
        <w:rPr>
          <w:color w:val="000000"/>
          <w:sz w:val="20"/>
          <w:szCs w:val="20"/>
        </w:rPr>
      </w:pPr>
    </w:p>
    <w:p w14:paraId="53AE4BB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09BADA1"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F60E6E2"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3864D6F"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255734A" w14:textId="77777777" w:rsidR="00EB5C72" w:rsidRPr="00576D3B" w:rsidRDefault="00EB5C72" w:rsidP="00AD0853">
      <w:pPr>
        <w:spacing w:after="0" w:line="240" w:lineRule="auto"/>
        <w:ind w:left="600" w:right="600"/>
        <w:jc w:val="center"/>
        <w:rPr>
          <w:color w:val="000000"/>
          <w:sz w:val="20"/>
          <w:szCs w:val="20"/>
        </w:rPr>
      </w:pPr>
    </w:p>
    <w:p w14:paraId="0334C12B" w14:textId="77777777" w:rsidR="00EB5C72" w:rsidRPr="00576D3B" w:rsidRDefault="00EB5C72" w:rsidP="00AD0853">
      <w:pPr>
        <w:spacing w:after="0" w:line="240" w:lineRule="auto"/>
        <w:ind w:left="600" w:right="600"/>
        <w:jc w:val="center"/>
        <w:rPr>
          <w:color w:val="000000"/>
          <w:sz w:val="20"/>
          <w:szCs w:val="20"/>
        </w:rPr>
      </w:pPr>
    </w:p>
    <w:p w14:paraId="19E33596" w14:textId="77777777" w:rsidR="00EB5C72" w:rsidRPr="00576D3B" w:rsidRDefault="00EB5C72" w:rsidP="00AD0853">
      <w:pPr>
        <w:spacing w:after="0" w:line="240" w:lineRule="auto"/>
        <w:ind w:left="600" w:right="600"/>
        <w:jc w:val="center"/>
        <w:rPr>
          <w:color w:val="000000"/>
          <w:sz w:val="20"/>
          <w:szCs w:val="20"/>
        </w:rPr>
      </w:pPr>
    </w:p>
    <w:p w14:paraId="3C8B805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EC7EAC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686348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599D1E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9170B0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40EB92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3E2BE94" w14:textId="77777777" w:rsidR="00EB5C72" w:rsidRPr="00576D3B" w:rsidRDefault="00EB5C72" w:rsidP="00AD0853">
      <w:pPr>
        <w:spacing w:after="0" w:line="240" w:lineRule="auto"/>
        <w:ind w:left="600" w:right="600"/>
        <w:jc w:val="center"/>
        <w:rPr>
          <w:color w:val="000000"/>
          <w:sz w:val="20"/>
          <w:szCs w:val="20"/>
        </w:rPr>
      </w:pPr>
    </w:p>
    <w:p w14:paraId="2CB5F554" w14:textId="77777777" w:rsidR="00EB5C72" w:rsidRPr="00576D3B" w:rsidRDefault="00EB5C72" w:rsidP="00AD0853">
      <w:pPr>
        <w:spacing w:after="0" w:line="240" w:lineRule="auto"/>
        <w:ind w:left="600" w:right="600"/>
        <w:jc w:val="center"/>
        <w:rPr>
          <w:color w:val="000000"/>
          <w:sz w:val="20"/>
          <w:szCs w:val="20"/>
        </w:rPr>
      </w:pPr>
    </w:p>
    <w:p w14:paraId="5B916EE1" w14:textId="77777777" w:rsidR="00EB5C72" w:rsidRPr="00576D3B" w:rsidRDefault="00EB5C72" w:rsidP="00AD0853">
      <w:pPr>
        <w:spacing w:after="0" w:line="240" w:lineRule="auto"/>
        <w:ind w:left="600" w:right="600"/>
        <w:jc w:val="center"/>
        <w:rPr>
          <w:color w:val="000000"/>
          <w:sz w:val="20"/>
          <w:szCs w:val="20"/>
        </w:rPr>
      </w:pPr>
    </w:p>
    <w:p w14:paraId="7557A5F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E8815E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5BE33B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CD1B3D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3EC1A5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3BB451C" w14:textId="77777777" w:rsidR="00EB5C72" w:rsidRPr="00576D3B" w:rsidRDefault="00EB5C72" w:rsidP="00AD0853">
      <w:pPr>
        <w:spacing w:after="0" w:line="240" w:lineRule="auto"/>
        <w:ind w:left="600" w:right="600"/>
        <w:jc w:val="center"/>
        <w:rPr>
          <w:color w:val="000000"/>
          <w:sz w:val="20"/>
          <w:szCs w:val="20"/>
        </w:rPr>
      </w:pPr>
    </w:p>
    <w:p w14:paraId="52572447" w14:textId="77777777" w:rsidR="00EB5C72" w:rsidRPr="00576D3B" w:rsidRDefault="00EB5C72" w:rsidP="00AD0853">
      <w:pPr>
        <w:spacing w:after="0" w:line="240" w:lineRule="auto"/>
        <w:ind w:left="600" w:right="600"/>
        <w:jc w:val="center"/>
        <w:rPr>
          <w:color w:val="000000"/>
          <w:sz w:val="20"/>
          <w:szCs w:val="20"/>
        </w:rPr>
      </w:pPr>
    </w:p>
    <w:p w14:paraId="7417A137" w14:textId="77777777" w:rsidR="00EB5C72" w:rsidRPr="00576D3B" w:rsidRDefault="00EB5C72" w:rsidP="00AD0853">
      <w:pPr>
        <w:spacing w:after="0" w:line="240" w:lineRule="auto"/>
        <w:ind w:left="600" w:right="600"/>
        <w:jc w:val="center"/>
        <w:rPr>
          <w:color w:val="000000"/>
          <w:sz w:val="20"/>
          <w:szCs w:val="20"/>
        </w:rPr>
      </w:pPr>
    </w:p>
    <w:p w14:paraId="4990AAA0"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13" w:history="1">
        <w:r w:rsidRPr="00576D3B">
          <w:rPr>
            <w:rFonts w:eastAsia="Times New Roman"/>
            <w:color w:val="0000FF"/>
            <w:sz w:val="24"/>
            <w:u w:val="single"/>
            <w:lang w:eastAsia="en-AU"/>
          </w:rPr>
          <w:t>governmentgazettesa@sa.gov.au</w:t>
        </w:r>
      </w:hyperlink>
    </w:p>
    <w:p w14:paraId="4DEE887A"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2F68DA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14" w:history="1">
        <w:r w:rsidRPr="00576D3B">
          <w:rPr>
            <w:rFonts w:eastAsia="Times New Roman"/>
            <w:color w:val="0000FF"/>
            <w:sz w:val="24"/>
            <w:u w:val="single"/>
            <w:lang w:eastAsia="en-AU"/>
          </w:rPr>
          <w:t>www.governmentgazette.sa.gov.au</w:t>
        </w:r>
      </w:hyperlink>
    </w:p>
    <w:p w14:paraId="57A6327D" w14:textId="77777777" w:rsidR="00EB5C72" w:rsidRPr="00576D3B" w:rsidRDefault="00EB5C72" w:rsidP="00AD0853">
      <w:pPr>
        <w:spacing w:after="0" w:line="240" w:lineRule="auto"/>
        <w:ind w:left="600" w:right="600"/>
        <w:jc w:val="center"/>
        <w:rPr>
          <w:color w:val="000000"/>
          <w:sz w:val="20"/>
          <w:szCs w:val="20"/>
        </w:rPr>
      </w:pPr>
    </w:p>
    <w:p w14:paraId="1DEBBCEE" w14:textId="77777777" w:rsidR="00EB5C72" w:rsidRPr="00576D3B" w:rsidRDefault="00EB5C72" w:rsidP="00AD0853">
      <w:pPr>
        <w:spacing w:after="0" w:line="240" w:lineRule="auto"/>
        <w:ind w:left="600" w:right="600"/>
        <w:jc w:val="center"/>
        <w:rPr>
          <w:color w:val="000000"/>
          <w:sz w:val="20"/>
          <w:szCs w:val="20"/>
        </w:rPr>
      </w:pPr>
    </w:p>
    <w:p w14:paraId="77BBAFEE" w14:textId="77777777" w:rsidR="00EB5C72" w:rsidRPr="00576D3B" w:rsidRDefault="00EB5C72" w:rsidP="00AD0853">
      <w:pPr>
        <w:spacing w:after="0" w:line="240" w:lineRule="auto"/>
        <w:ind w:left="600" w:right="600"/>
        <w:jc w:val="center"/>
        <w:rPr>
          <w:color w:val="000000"/>
          <w:sz w:val="20"/>
          <w:szCs w:val="20"/>
        </w:rPr>
      </w:pPr>
    </w:p>
    <w:p w14:paraId="76592383" w14:textId="77777777" w:rsidR="00EB5C72" w:rsidRPr="00576D3B" w:rsidRDefault="00EB5C72" w:rsidP="00AD0853">
      <w:pPr>
        <w:spacing w:after="0" w:line="240" w:lineRule="auto"/>
        <w:ind w:left="600" w:right="600"/>
        <w:jc w:val="center"/>
        <w:rPr>
          <w:color w:val="000000"/>
          <w:sz w:val="20"/>
          <w:szCs w:val="20"/>
        </w:rPr>
      </w:pPr>
    </w:p>
    <w:p w14:paraId="54B441B7" w14:textId="77777777" w:rsidR="00EB5C72" w:rsidRDefault="00EB5C72" w:rsidP="00AD0853">
      <w:pPr>
        <w:spacing w:after="0" w:line="240" w:lineRule="auto"/>
        <w:ind w:left="600" w:right="600"/>
        <w:jc w:val="center"/>
        <w:rPr>
          <w:color w:val="000000"/>
          <w:sz w:val="20"/>
          <w:szCs w:val="20"/>
        </w:rPr>
      </w:pPr>
    </w:p>
    <w:p w14:paraId="2249DD54" w14:textId="77777777" w:rsidR="00EB5C72" w:rsidRDefault="00EB5C72" w:rsidP="00AD0853">
      <w:pPr>
        <w:spacing w:after="0" w:line="240" w:lineRule="auto"/>
        <w:ind w:left="600" w:right="600"/>
        <w:jc w:val="center"/>
        <w:rPr>
          <w:color w:val="000000"/>
          <w:sz w:val="20"/>
          <w:szCs w:val="20"/>
        </w:rPr>
      </w:pPr>
    </w:p>
    <w:p w14:paraId="06BC9CD0" w14:textId="77777777" w:rsidR="00EB5C72" w:rsidRDefault="00EB5C72" w:rsidP="00AD0853">
      <w:pPr>
        <w:spacing w:after="0" w:line="240" w:lineRule="auto"/>
        <w:ind w:left="600" w:right="600"/>
        <w:jc w:val="center"/>
        <w:rPr>
          <w:color w:val="000000"/>
          <w:sz w:val="20"/>
          <w:szCs w:val="20"/>
        </w:rPr>
      </w:pPr>
    </w:p>
    <w:p w14:paraId="0CD87B02" w14:textId="77777777" w:rsidR="00EB5C72" w:rsidRDefault="00EB5C72" w:rsidP="00AD0853">
      <w:pPr>
        <w:spacing w:after="0" w:line="240" w:lineRule="auto"/>
        <w:ind w:left="600" w:right="600"/>
        <w:jc w:val="center"/>
        <w:rPr>
          <w:color w:val="000000"/>
          <w:sz w:val="20"/>
          <w:szCs w:val="20"/>
        </w:rPr>
      </w:pPr>
    </w:p>
    <w:p w14:paraId="67F3ABFA"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A199521"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27AB768"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08DACEE7"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4D401749"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215" w:history="1">
        <w:r w:rsidRPr="000B6B42">
          <w:rPr>
            <w:rStyle w:val="Hyperlink"/>
            <w:szCs w:val="17"/>
          </w:rPr>
          <w:t>www.governmentgazette.sa.gov.au</w:t>
        </w:r>
      </w:hyperlink>
      <w:r>
        <w:rPr>
          <w:szCs w:val="17"/>
        </w:rPr>
        <w:t xml:space="preserve"> </w:t>
      </w:r>
    </w:p>
    <w:sectPr w:rsidR="000163A9" w:rsidRPr="00D0446B" w:rsidSect="00E765E5">
      <w:headerReference w:type="even" r:id="rId216"/>
      <w:headerReference w:type="default" r:id="rId217"/>
      <w:pgSz w:w="11906" w:h="16838"/>
      <w:pgMar w:top="1673" w:right="1259" w:bottom="1418" w:left="1293" w:header="1134" w:footer="1195" w:gutter="0"/>
      <w:pgNumType w:start="287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8C47D" w14:textId="77777777" w:rsidR="00075FA4" w:rsidRDefault="00075FA4" w:rsidP="00777F88">
      <w:pPr>
        <w:spacing w:after="0" w:line="240" w:lineRule="auto"/>
      </w:pPr>
      <w:r>
        <w:separator/>
      </w:r>
    </w:p>
  </w:endnote>
  <w:endnote w:type="continuationSeparator" w:id="0">
    <w:p w14:paraId="0A76FBD6" w14:textId="77777777" w:rsidR="00075FA4" w:rsidRDefault="00075FA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00C2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125F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63A854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E176A60"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358DB8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62EBF25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B52C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7CC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C3CEA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EDCFB1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E99BAB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A9D913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93AD3" w14:textId="77777777" w:rsidR="00075FA4" w:rsidRDefault="00075FA4" w:rsidP="00777F88">
      <w:pPr>
        <w:spacing w:after="0" w:line="240" w:lineRule="auto"/>
      </w:pPr>
      <w:r>
        <w:separator/>
      </w:r>
    </w:p>
  </w:footnote>
  <w:footnote w:type="continuationSeparator" w:id="0">
    <w:p w14:paraId="6C248FE6" w14:textId="77777777" w:rsidR="00075FA4" w:rsidRDefault="00075FA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5F1D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31CB3F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F307D7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CA3F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18B3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2C7882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BBF876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5AF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4A948" w14:textId="6283D10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75FA4">
      <w:rPr>
        <w:rFonts w:eastAsia="Times New Roman"/>
        <w:sz w:val="21"/>
        <w:szCs w:val="21"/>
      </w:rPr>
      <w:t>59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75FA4">
      <w:rPr>
        <w:rFonts w:eastAsia="Times New Roman"/>
        <w:sz w:val="21"/>
        <w:szCs w:val="21"/>
      </w:rPr>
      <w:t>22 August 2024</w:t>
    </w:r>
  </w:p>
  <w:p w14:paraId="51CF2385"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92D42" w14:textId="5C1CE135" w:rsidR="00C25241" w:rsidRPr="00C25241" w:rsidRDefault="00075FA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22 August 2024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A39F24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22C934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40017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504BDD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381F6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C92734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6"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56762B"/>
    <w:multiLevelType w:val="multilevel"/>
    <w:tmpl w:val="9EC694AE"/>
    <w:lvl w:ilvl="0">
      <w:start w:val="1"/>
      <w:numFmt w:val="upperLetter"/>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8"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2"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4"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9"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0"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1"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3"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4"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0"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1"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27"/>
  </w:num>
  <w:num w:numId="2" w16cid:durableId="1999571555">
    <w:abstractNumId w:val="29"/>
  </w:num>
  <w:num w:numId="3" w16cid:durableId="1118531261">
    <w:abstractNumId w:val="25"/>
  </w:num>
  <w:num w:numId="4" w16cid:durableId="1889761284">
    <w:abstractNumId w:val="18"/>
  </w:num>
  <w:num w:numId="5" w16cid:durableId="1871214116">
    <w:abstractNumId w:val="19"/>
  </w:num>
  <w:num w:numId="6" w16cid:durableId="2140300123">
    <w:abstractNumId w:val="26"/>
  </w:num>
  <w:num w:numId="7" w16cid:durableId="1409956116">
    <w:abstractNumId w:val="7"/>
  </w:num>
  <w:num w:numId="8" w16cid:durableId="2054692504">
    <w:abstractNumId w:val="4"/>
  </w:num>
  <w:num w:numId="9" w16cid:durableId="512492886">
    <w:abstractNumId w:val="3"/>
  </w:num>
  <w:num w:numId="10" w16cid:durableId="627932891">
    <w:abstractNumId w:val="2"/>
  </w:num>
  <w:num w:numId="11" w16cid:durableId="777724871">
    <w:abstractNumId w:val="1"/>
  </w:num>
  <w:num w:numId="12" w16cid:durableId="706108077">
    <w:abstractNumId w:val="0"/>
  </w:num>
  <w:num w:numId="13" w16cid:durableId="1382630132">
    <w:abstractNumId w:val="15"/>
  </w:num>
  <w:num w:numId="14" w16cid:durableId="1321814192">
    <w:abstractNumId w:val="24"/>
  </w:num>
  <w:num w:numId="15" w16cid:durableId="856579241">
    <w:abstractNumId w:val="9"/>
  </w:num>
  <w:num w:numId="16" w16cid:durableId="271671615">
    <w:abstractNumId w:val="10"/>
  </w:num>
  <w:num w:numId="17" w16cid:durableId="1074085705">
    <w:abstractNumId w:val="8"/>
  </w:num>
  <w:num w:numId="18" w16cid:durableId="385446664">
    <w:abstractNumId w:val="31"/>
  </w:num>
  <w:num w:numId="19" w16cid:durableId="2086343210">
    <w:abstractNumId w:val="16"/>
  </w:num>
  <w:num w:numId="20" w16cid:durableId="1333144136">
    <w:abstractNumId w:val="12"/>
  </w:num>
  <w:num w:numId="21" w16cid:durableId="1858689603">
    <w:abstractNumId w:val="28"/>
  </w:num>
  <w:num w:numId="22" w16cid:durableId="151486297">
    <w:abstractNumId w:val="23"/>
  </w:num>
  <w:num w:numId="23" w16cid:durableId="510414637">
    <w:abstractNumId w:val="22"/>
  </w:num>
  <w:num w:numId="24" w16cid:durableId="1537156257">
    <w:abstractNumId w:val="17"/>
  </w:num>
  <w:num w:numId="25" w16cid:durableId="98914980">
    <w:abstractNumId w:val="5"/>
  </w:num>
  <w:num w:numId="26" w16cid:durableId="1874926114">
    <w:abstractNumId w:val="14"/>
  </w:num>
  <w:num w:numId="27" w16cid:durableId="1113986846">
    <w:abstractNumId w:val="11"/>
  </w:num>
  <w:num w:numId="28" w16cid:durableId="234782566">
    <w:abstractNumId w:val="21"/>
  </w:num>
  <w:num w:numId="29" w16cid:durableId="596406096">
    <w:abstractNumId w:val="30"/>
  </w:num>
  <w:num w:numId="30" w16cid:durableId="999426351">
    <w:abstractNumId w:val="13"/>
  </w:num>
  <w:num w:numId="31" w16cid:durableId="866479579">
    <w:abstractNumId w:val="6"/>
  </w:num>
  <w:num w:numId="32" w16cid:durableId="116674897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FA4"/>
    <w:rsid w:val="0000345D"/>
    <w:rsid w:val="00006F43"/>
    <w:rsid w:val="000100A7"/>
    <w:rsid w:val="000163A9"/>
    <w:rsid w:val="00016793"/>
    <w:rsid w:val="0001762C"/>
    <w:rsid w:val="000202A8"/>
    <w:rsid w:val="0002085F"/>
    <w:rsid w:val="000249AC"/>
    <w:rsid w:val="00030270"/>
    <w:rsid w:val="0005659C"/>
    <w:rsid w:val="00063D6D"/>
    <w:rsid w:val="00064C75"/>
    <w:rsid w:val="00066B0B"/>
    <w:rsid w:val="00070E37"/>
    <w:rsid w:val="00075FA4"/>
    <w:rsid w:val="000835E8"/>
    <w:rsid w:val="000901D2"/>
    <w:rsid w:val="0009376E"/>
    <w:rsid w:val="00095C06"/>
    <w:rsid w:val="000B0640"/>
    <w:rsid w:val="000C1F3D"/>
    <w:rsid w:val="000C4896"/>
    <w:rsid w:val="000C5912"/>
    <w:rsid w:val="000C5D8F"/>
    <w:rsid w:val="000D34A3"/>
    <w:rsid w:val="000D35A2"/>
    <w:rsid w:val="000D54A0"/>
    <w:rsid w:val="000E332A"/>
    <w:rsid w:val="000E655C"/>
    <w:rsid w:val="000F0B45"/>
    <w:rsid w:val="000F2CEA"/>
    <w:rsid w:val="00102E27"/>
    <w:rsid w:val="00103DDC"/>
    <w:rsid w:val="00104BC5"/>
    <w:rsid w:val="00110167"/>
    <w:rsid w:val="001169F7"/>
    <w:rsid w:val="00116F04"/>
    <w:rsid w:val="00121D2F"/>
    <w:rsid w:val="00123302"/>
    <w:rsid w:val="0012772C"/>
    <w:rsid w:val="00133D99"/>
    <w:rsid w:val="00134079"/>
    <w:rsid w:val="00134756"/>
    <w:rsid w:val="0014347D"/>
    <w:rsid w:val="00147592"/>
    <w:rsid w:val="00153708"/>
    <w:rsid w:val="00155D7C"/>
    <w:rsid w:val="001572AD"/>
    <w:rsid w:val="001576DB"/>
    <w:rsid w:val="00160CDB"/>
    <w:rsid w:val="0016463B"/>
    <w:rsid w:val="00171FEF"/>
    <w:rsid w:val="001725A9"/>
    <w:rsid w:val="0018240B"/>
    <w:rsid w:val="00183633"/>
    <w:rsid w:val="001908F0"/>
    <w:rsid w:val="00197165"/>
    <w:rsid w:val="001A6981"/>
    <w:rsid w:val="001A7A85"/>
    <w:rsid w:val="001B2310"/>
    <w:rsid w:val="001B7138"/>
    <w:rsid w:val="001B79A6"/>
    <w:rsid w:val="001C09DA"/>
    <w:rsid w:val="001C7415"/>
    <w:rsid w:val="001D5A30"/>
    <w:rsid w:val="001E45F3"/>
    <w:rsid w:val="001E60EC"/>
    <w:rsid w:val="001E668B"/>
    <w:rsid w:val="001E78FF"/>
    <w:rsid w:val="001E7A64"/>
    <w:rsid w:val="001F4344"/>
    <w:rsid w:val="00203620"/>
    <w:rsid w:val="00204C2A"/>
    <w:rsid w:val="002113D6"/>
    <w:rsid w:val="002130A5"/>
    <w:rsid w:val="002148EF"/>
    <w:rsid w:val="00215880"/>
    <w:rsid w:val="00216A3A"/>
    <w:rsid w:val="00222B67"/>
    <w:rsid w:val="00227163"/>
    <w:rsid w:val="00232653"/>
    <w:rsid w:val="002369FC"/>
    <w:rsid w:val="00237B08"/>
    <w:rsid w:val="002450D9"/>
    <w:rsid w:val="00251266"/>
    <w:rsid w:val="00251FEE"/>
    <w:rsid w:val="00256C71"/>
    <w:rsid w:val="00262F8F"/>
    <w:rsid w:val="0026731F"/>
    <w:rsid w:val="00270B3F"/>
    <w:rsid w:val="00275F32"/>
    <w:rsid w:val="002845ED"/>
    <w:rsid w:val="002864C1"/>
    <w:rsid w:val="00293061"/>
    <w:rsid w:val="0029410F"/>
    <w:rsid w:val="002977EE"/>
    <w:rsid w:val="00297FCE"/>
    <w:rsid w:val="002A0492"/>
    <w:rsid w:val="002A11BC"/>
    <w:rsid w:val="002A4530"/>
    <w:rsid w:val="002A7F4B"/>
    <w:rsid w:val="002B00EB"/>
    <w:rsid w:val="002B1AEF"/>
    <w:rsid w:val="002B4F09"/>
    <w:rsid w:val="002B5584"/>
    <w:rsid w:val="002C01E6"/>
    <w:rsid w:val="002C219B"/>
    <w:rsid w:val="002C2E97"/>
    <w:rsid w:val="002C751E"/>
    <w:rsid w:val="002C7DF4"/>
    <w:rsid w:val="002D3EE3"/>
    <w:rsid w:val="002D4754"/>
    <w:rsid w:val="002D7735"/>
    <w:rsid w:val="002F737B"/>
    <w:rsid w:val="00304833"/>
    <w:rsid w:val="003121EA"/>
    <w:rsid w:val="00314651"/>
    <w:rsid w:val="00322D71"/>
    <w:rsid w:val="003320AE"/>
    <w:rsid w:val="00334814"/>
    <w:rsid w:val="0034074D"/>
    <w:rsid w:val="00350C81"/>
    <w:rsid w:val="0035604B"/>
    <w:rsid w:val="00362C85"/>
    <w:rsid w:val="00370594"/>
    <w:rsid w:val="00372CA3"/>
    <w:rsid w:val="00375085"/>
    <w:rsid w:val="00376092"/>
    <w:rsid w:val="00376590"/>
    <w:rsid w:val="00380942"/>
    <w:rsid w:val="00384F68"/>
    <w:rsid w:val="00386A66"/>
    <w:rsid w:val="003943E9"/>
    <w:rsid w:val="00394510"/>
    <w:rsid w:val="00394788"/>
    <w:rsid w:val="003967FE"/>
    <w:rsid w:val="003A362B"/>
    <w:rsid w:val="003B43DE"/>
    <w:rsid w:val="003C2BF7"/>
    <w:rsid w:val="003D2332"/>
    <w:rsid w:val="003D5239"/>
    <w:rsid w:val="003D5923"/>
    <w:rsid w:val="003E016D"/>
    <w:rsid w:val="003E0181"/>
    <w:rsid w:val="003E0931"/>
    <w:rsid w:val="003E2C11"/>
    <w:rsid w:val="003E2F5F"/>
    <w:rsid w:val="003E3565"/>
    <w:rsid w:val="003F10D9"/>
    <w:rsid w:val="003F4643"/>
    <w:rsid w:val="004120A4"/>
    <w:rsid w:val="0041701B"/>
    <w:rsid w:val="00417EA8"/>
    <w:rsid w:val="00421804"/>
    <w:rsid w:val="0043001F"/>
    <w:rsid w:val="0043387B"/>
    <w:rsid w:val="00435ECE"/>
    <w:rsid w:val="00441E8D"/>
    <w:rsid w:val="0044383E"/>
    <w:rsid w:val="004530F1"/>
    <w:rsid w:val="004535E8"/>
    <w:rsid w:val="00464A8C"/>
    <w:rsid w:val="00475212"/>
    <w:rsid w:val="004872C1"/>
    <w:rsid w:val="00487DCB"/>
    <w:rsid w:val="0049287C"/>
    <w:rsid w:val="004A5341"/>
    <w:rsid w:val="004B1B9B"/>
    <w:rsid w:val="004B39A1"/>
    <w:rsid w:val="004C06D5"/>
    <w:rsid w:val="004C1538"/>
    <w:rsid w:val="004C4DE5"/>
    <w:rsid w:val="004C61AD"/>
    <w:rsid w:val="004D43E8"/>
    <w:rsid w:val="004E545F"/>
    <w:rsid w:val="004E657B"/>
    <w:rsid w:val="004F01C3"/>
    <w:rsid w:val="004F1085"/>
    <w:rsid w:val="004F13B7"/>
    <w:rsid w:val="004F619A"/>
    <w:rsid w:val="004F730B"/>
    <w:rsid w:val="004F7CCF"/>
    <w:rsid w:val="005115D3"/>
    <w:rsid w:val="005152B8"/>
    <w:rsid w:val="005271D6"/>
    <w:rsid w:val="005335F1"/>
    <w:rsid w:val="00535963"/>
    <w:rsid w:val="00540347"/>
    <w:rsid w:val="00540423"/>
    <w:rsid w:val="0054338C"/>
    <w:rsid w:val="00543A79"/>
    <w:rsid w:val="00544893"/>
    <w:rsid w:val="005575B9"/>
    <w:rsid w:val="00557A4A"/>
    <w:rsid w:val="005622AC"/>
    <w:rsid w:val="0056267A"/>
    <w:rsid w:val="0056304E"/>
    <w:rsid w:val="00567ACA"/>
    <w:rsid w:val="005956F0"/>
    <w:rsid w:val="005A3A1B"/>
    <w:rsid w:val="005A69A9"/>
    <w:rsid w:val="005B4E55"/>
    <w:rsid w:val="005B69B3"/>
    <w:rsid w:val="005C6C9D"/>
    <w:rsid w:val="005C71D0"/>
    <w:rsid w:val="005D2091"/>
    <w:rsid w:val="005D24AC"/>
    <w:rsid w:val="005E7D3D"/>
    <w:rsid w:val="005E7D95"/>
    <w:rsid w:val="005F4618"/>
    <w:rsid w:val="00602B9D"/>
    <w:rsid w:val="00612978"/>
    <w:rsid w:val="00615806"/>
    <w:rsid w:val="00626DBF"/>
    <w:rsid w:val="00627ACB"/>
    <w:rsid w:val="0063119A"/>
    <w:rsid w:val="006419CA"/>
    <w:rsid w:val="00645DC8"/>
    <w:rsid w:val="00662296"/>
    <w:rsid w:val="006671B7"/>
    <w:rsid w:val="00670706"/>
    <w:rsid w:val="00671C1C"/>
    <w:rsid w:val="00682532"/>
    <w:rsid w:val="00682F0B"/>
    <w:rsid w:val="00683755"/>
    <w:rsid w:val="00685927"/>
    <w:rsid w:val="00694D0A"/>
    <w:rsid w:val="006974D4"/>
    <w:rsid w:val="006A2253"/>
    <w:rsid w:val="006A510F"/>
    <w:rsid w:val="006B3C30"/>
    <w:rsid w:val="006B561D"/>
    <w:rsid w:val="006B5B96"/>
    <w:rsid w:val="006C5BE8"/>
    <w:rsid w:val="006D00AD"/>
    <w:rsid w:val="006D3455"/>
    <w:rsid w:val="006E0C7D"/>
    <w:rsid w:val="006E6060"/>
    <w:rsid w:val="00703D70"/>
    <w:rsid w:val="00707510"/>
    <w:rsid w:val="0071453C"/>
    <w:rsid w:val="00724B20"/>
    <w:rsid w:val="00731EA9"/>
    <w:rsid w:val="00732C68"/>
    <w:rsid w:val="00732FC9"/>
    <w:rsid w:val="00737523"/>
    <w:rsid w:val="0075022D"/>
    <w:rsid w:val="0076638C"/>
    <w:rsid w:val="007704E4"/>
    <w:rsid w:val="00777F88"/>
    <w:rsid w:val="007850FA"/>
    <w:rsid w:val="007879D2"/>
    <w:rsid w:val="007902CE"/>
    <w:rsid w:val="0079069D"/>
    <w:rsid w:val="007A03D0"/>
    <w:rsid w:val="007A120B"/>
    <w:rsid w:val="007A37F9"/>
    <w:rsid w:val="007A4399"/>
    <w:rsid w:val="007A5911"/>
    <w:rsid w:val="007B4546"/>
    <w:rsid w:val="007C2C6F"/>
    <w:rsid w:val="007C3E7B"/>
    <w:rsid w:val="007C525C"/>
    <w:rsid w:val="007E3A22"/>
    <w:rsid w:val="007E5D21"/>
    <w:rsid w:val="007F1191"/>
    <w:rsid w:val="0080019C"/>
    <w:rsid w:val="008008DD"/>
    <w:rsid w:val="00802077"/>
    <w:rsid w:val="00802C91"/>
    <w:rsid w:val="008034D0"/>
    <w:rsid w:val="00816353"/>
    <w:rsid w:val="008219B8"/>
    <w:rsid w:val="00822107"/>
    <w:rsid w:val="008226D4"/>
    <w:rsid w:val="008250FE"/>
    <w:rsid w:val="00831BDE"/>
    <w:rsid w:val="00854962"/>
    <w:rsid w:val="00855C37"/>
    <w:rsid w:val="00867EF2"/>
    <w:rsid w:val="0087395E"/>
    <w:rsid w:val="00891067"/>
    <w:rsid w:val="008A405A"/>
    <w:rsid w:val="008B1E85"/>
    <w:rsid w:val="008D3EB0"/>
    <w:rsid w:val="008E4F1E"/>
    <w:rsid w:val="008F6CB3"/>
    <w:rsid w:val="00901E82"/>
    <w:rsid w:val="00902C46"/>
    <w:rsid w:val="00902EB7"/>
    <w:rsid w:val="0090520A"/>
    <w:rsid w:val="009071A3"/>
    <w:rsid w:val="00911B4D"/>
    <w:rsid w:val="00914649"/>
    <w:rsid w:val="00920880"/>
    <w:rsid w:val="00920FFF"/>
    <w:rsid w:val="00921240"/>
    <w:rsid w:val="009247D5"/>
    <w:rsid w:val="00925965"/>
    <w:rsid w:val="0093079E"/>
    <w:rsid w:val="00940FA8"/>
    <w:rsid w:val="00947809"/>
    <w:rsid w:val="009509C5"/>
    <w:rsid w:val="00955412"/>
    <w:rsid w:val="00955694"/>
    <w:rsid w:val="009562D8"/>
    <w:rsid w:val="00962B7D"/>
    <w:rsid w:val="00964B4D"/>
    <w:rsid w:val="00974E27"/>
    <w:rsid w:val="009750C8"/>
    <w:rsid w:val="00977C9F"/>
    <w:rsid w:val="00981365"/>
    <w:rsid w:val="0098139C"/>
    <w:rsid w:val="00985AEE"/>
    <w:rsid w:val="009A2C4F"/>
    <w:rsid w:val="009A6661"/>
    <w:rsid w:val="009B2C75"/>
    <w:rsid w:val="009B6FDC"/>
    <w:rsid w:val="009B6FFD"/>
    <w:rsid w:val="009C6388"/>
    <w:rsid w:val="009D1E2E"/>
    <w:rsid w:val="009D50D0"/>
    <w:rsid w:val="009D586E"/>
    <w:rsid w:val="009E2997"/>
    <w:rsid w:val="009E6BDC"/>
    <w:rsid w:val="009F15D7"/>
    <w:rsid w:val="009F3262"/>
    <w:rsid w:val="009F7976"/>
    <w:rsid w:val="00A00225"/>
    <w:rsid w:val="00A0211B"/>
    <w:rsid w:val="00A25F99"/>
    <w:rsid w:val="00A2611B"/>
    <w:rsid w:val="00A2648B"/>
    <w:rsid w:val="00A33023"/>
    <w:rsid w:val="00A37EF6"/>
    <w:rsid w:val="00A424A1"/>
    <w:rsid w:val="00A44FFB"/>
    <w:rsid w:val="00A504E5"/>
    <w:rsid w:val="00A50E6A"/>
    <w:rsid w:val="00A55207"/>
    <w:rsid w:val="00A631C3"/>
    <w:rsid w:val="00A71F02"/>
    <w:rsid w:val="00A747D0"/>
    <w:rsid w:val="00A74915"/>
    <w:rsid w:val="00A756C0"/>
    <w:rsid w:val="00A773E8"/>
    <w:rsid w:val="00A90466"/>
    <w:rsid w:val="00A924CA"/>
    <w:rsid w:val="00A92C4D"/>
    <w:rsid w:val="00A93B37"/>
    <w:rsid w:val="00A97608"/>
    <w:rsid w:val="00AC6522"/>
    <w:rsid w:val="00AD0853"/>
    <w:rsid w:val="00AD5B66"/>
    <w:rsid w:val="00AD71CC"/>
    <w:rsid w:val="00AF1669"/>
    <w:rsid w:val="00AF2903"/>
    <w:rsid w:val="00AF46B8"/>
    <w:rsid w:val="00AF6919"/>
    <w:rsid w:val="00B01DE4"/>
    <w:rsid w:val="00B07083"/>
    <w:rsid w:val="00B1073C"/>
    <w:rsid w:val="00B13C12"/>
    <w:rsid w:val="00B14482"/>
    <w:rsid w:val="00B15171"/>
    <w:rsid w:val="00B152A8"/>
    <w:rsid w:val="00B15AEC"/>
    <w:rsid w:val="00B21E57"/>
    <w:rsid w:val="00B22E26"/>
    <w:rsid w:val="00B32C36"/>
    <w:rsid w:val="00B33677"/>
    <w:rsid w:val="00B33FB3"/>
    <w:rsid w:val="00B40542"/>
    <w:rsid w:val="00B47884"/>
    <w:rsid w:val="00B51574"/>
    <w:rsid w:val="00B53F6A"/>
    <w:rsid w:val="00B83723"/>
    <w:rsid w:val="00B91501"/>
    <w:rsid w:val="00B97531"/>
    <w:rsid w:val="00BC2F16"/>
    <w:rsid w:val="00BC4D92"/>
    <w:rsid w:val="00BC772D"/>
    <w:rsid w:val="00BE137F"/>
    <w:rsid w:val="00BE6AA2"/>
    <w:rsid w:val="00BF1895"/>
    <w:rsid w:val="00BF6670"/>
    <w:rsid w:val="00BF69B7"/>
    <w:rsid w:val="00BF723C"/>
    <w:rsid w:val="00C00001"/>
    <w:rsid w:val="00C0094C"/>
    <w:rsid w:val="00C032B2"/>
    <w:rsid w:val="00C035CC"/>
    <w:rsid w:val="00C06ED8"/>
    <w:rsid w:val="00C1079F"/>
    <w:rsid w:val="00C17168"/>
    <w:rsid w:val="00C25241"/>
    <w:rsid w:val="00C35AD4"/>
    <w:rsid w:val="00C40694"/>
    <w:rsid w:val="00C44845"/>
    <w:rsid w:val="00C53FED"/>
    <w:rsid w:val="00C62FCE"/>
    <w:rsid w:val="00C6473A"/>
    <w:rsid w:val="00C719F2"/>
    <w:rsid w:val="00C720E2"/>
    <w:rsid w:val="00C77C39"/>
    <w:rsid w:val="00C83D8C"/>
    <w:rsid w:val="00C9018A"/>
    <w:rsid w:val="00C965BF"/>
    <w:rsid w:val="00C971BF"/>
    <w:rsid w:val="00CA64A6"/>
    <w:rsid w:val="00CB0790"/>
    <w:rsid w:val="00CD586C"/>
    <w:rsid w:val="00CD6F35"/>
    <w:rsid w:val="00CE6068"/>
    <w:rsid w:val="00D0446B"/>
    <w:rsid w:val="00D04AD0"/>
    <w:rsid w:val="00D14EFE"/>
    <w:rsid w:val="00D14F34"/>
    <w:rsid w:val="00D15B81"/>
    <w:rsid w:val="00D166C4"/>
    <w:rsid w:val="00D21B2E"/>
    <w:rsid w:val="00D23AB5"/>
    <w:rsid w:val="00D256F7"/>
    <w:rsid w:val="00D33DB5"/>
    <w:rsid w:val="00D35830"/>
    <w:rsid w:val="00D35BBC"/>
    <w:rsid w:val="00D415EC"/>
    <w:rsid w:val="00D51EBF"/>
    <w:rsid w:val="00D66290"/>
    <w:rsid w:val="00D66C2F"/>
    <w:rsid w:val="00D7171E"/>
    <w:rsid w:val="00D730EB"/>
    <w:rsid w:val="00D73B65"/>
    <w:rsid w:val="00D75219"/>
    <w:rsid w:val="00D75E76"/>
    <w:rsid w:val="00D80D4A"/>
    <w:rsid w:val="00D817E6"/>
    <w:rsid w:val="00D83C2C"/>
    <w:rsid w:val="00DA08BE"/>
    <w:rsid w:val="00DA1254"/>
    <w:rsid w:val="00DA30CF"/>
    <w:rsid w:val="00DA6921"/>
    <w:rsid w:val="00DB10F7"/>
    <w:rsid w:val="00DB5A8F"/>
    <w:rsid w:val="00DB6A8B"/>
    <w:rsid w:val="00DC2219"/>
    <w:rsid w:val="00DC7AC3"/>
    <w:rsid w:val="00DD670D"/>
    <w:rsid w:val="00DE347D"/>
    <w:rsid w:val="00DF632D"/>
    <w:rsid w:val="00DF7707"/>
    <w:rsid w:val="00DF7AD1"/>
    <w:rsid w:val="00E104F3"/>
    <w:rsid w:val="00E21999"/>
    <w:rsid w:val="00E222C6"/>
    <w:rsid w:val="00E27CBD"/>
    <w:rsid w:val="00E33194"/>
    <w:rsid w:val="00E4308C"/>
    <w:rsid w:val="00E50B26"/>
    <w:rsid w:val="00E519D3"/>
    <w:rsid w:val="00E525DE"/>
    <w:rsid w:val="00E57D4E"/>
    <w:rsid w:val="00E60854"/>
    <w:rsid w:val="00E663DF"/>
    <w:rsid w:val="00E7108A"/>
    <w:rsid w:val="00E765E5"/>
    <w:rsid w:val="00E92649"/>
    <w:rsid w:val="00E93D01"/>
    <w:rsid w:val="00E95550"/>
    <w:rsid w:val="00E975ED"/>
    <w:rsid w:val="00EA2CCE"/>
    <w:rsid w:val="00EA4E1C"/>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7EFB"/>
    <w:rsid w:val="00F80EF5"/>
    <w:rsid w:val="00F8336F"/>
    <w:rsid w:val="00F85D9B"/>
    <w:rsid w:val="00F94AB3"/>
    <w:rsid w:val="00F95B1D"/>
    <w:rsid w:val="00FA1C4B"/>
    <w:rsid w:val="00FB0EA1"/>
    <w:rsid w:val="00FB5F67"/>
    <w:rsid w:val="00FB68BE"/>
    <w:rsid w:val="00FC7743"/>
    <w:rsid w:val="00FD2504"/>
    <w:rsid w:val="00FD7185"/>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75A21"/>
  <w15:chartTrackingRefBased/>
  <w15:docId w15:val="{5FA39B8C-CD12-4579-B762-0D634F9A1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0694"/>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tabs>
        <w:tab w:val="right" w:leader="dot" w:pos="4550"/>
      </w:tabs>
      <w:outlineLvl w:val="6"/>
    </w:pPr>
    <w:rPr>
      <w:noProof/>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450D9"/>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95B1D"/>
  </w:style>
  <w:style w:type="table" w:customStyle="1" w:styleId="TableGrid5">
    <w:name w:val="Table Grid5"/>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F95B1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95B1D"/>
  </w:style>
  <w:style w:type="paragraph" w:styleId="ListNumber">
    <w:name w:val="List Number"/>
    <w:basedOn w:val="Normal"/>
    <w:rsid w:val="00F95B1D"/>
    <w:pPr>
      <w:tabs>
        <w:tab w:val="num" w:pos="360"/>
      </w:tabs>
      <w:ind w:left="360" w:hanging="360"/>
    </w:pPr>
    <w:rPr>
      <w:rFonts w:eastAsia="Times New Roman"/>
      <w:szCs w:val="20"/>
    </w:rPr>
  </w:style>
  <w:style w:type="paragraph" w:styleId="ListNumber2">
    <w:name w:val="List Number 2"/>
    <w:basedOn w:val="Normal"/>
    <w:rsid w:val="00F95B1D"/>
    <w:pPr>
      <w:tabs>
        <w:tab w:val="num" w:pos="643"/>
      </w:tabs>
      <w:ind w:left="643" w:hanging="360"/>
    </w:pPr>
    <w:rPr>
      <w:rFonts w:eastAsia="Times New Roman"/>
      <w:szCs w:val="20"/>
    </w:rPr>
  </w:style>
  <w:style w:type="paragraph" w:styleId="ListNumber3">
    <w:name w:val="List Number 3"/>
    <w:basedOn w:val="Normal"/>
    <w:rsid w:val="00F95B1D"/>
    <w:pPr>
      <w:tabs>
        <w:tab w:val="num" w:pos="1080"/>
      </w:tabs>
      <w:ind w:left="1080" w:hanging="360"/>
    </w:pPr>
    <w:rPr>
      <w:rFonts w:eastAsia="Times New Roman"/>
      <w:szCs w:val="20"/>
    </w:rPr>
  </w:style>
  <w:style w:type="paragraph" w:styleId="ListNumber4">
    <w:name w:val="List Number 4"/>
    <w:basedOn w:val="Normal"/>
    <w:rsid w:val="00F95B1D"/>
    <w:pPr>
      <w:tabs>
        <w:tab w:val="num" w:pos="1440"/>
      </w:tabs>
      <w:ind w:left="1440" w:hanging="360"/>
    </w:pPr>
    <w:rPr>
      <w:rFonts w:eastAsia="Times New Roman"/>
      <w:szCs w:val="20"/>
    </w:rPr>
  </w:style>
  <w:style w:type="paragraph" w:styleId="ListNumber5">
    <w:name w:val="List Number 5"/>
    <w:basedOn w:val="Normal"/>
    <w:rsid w:val="00F95B1D"/>
    <w:pPr>
      <w:tabs>
        <w:tab w:val="num" w:pos="1800"/>
      </w:tabs>
      <w:ind w:left="1800" w:hanging="360"/>
    </w:pPr>
    <w:rPr>
      <w:rFonts w:eastAsia="Times New Roman"/>
      <w:szCs w:val="20"/>
    </w:rPr>
  </w:style>
  <w:style w:type="character" w:styleId="FootnoteReference">
    <w:name w:val="footnote reference"/>
    <w:semiHidden/>
    <w:rsid w:val="00F95B1D"/>
    <w:rPr>
      <w:vertAlign w:val="superscript"/>
    </w:rPr>
  </w:style>
  <w:style w:type="table" w:customStyle="1" w:styleId="TableGrid11">
    <w:name w:val="Table Grid11"/>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95B1D"/>
  </w:style>
  <w:style w:type="numbering" w:customStyle="1" w:styleId="NoList111">
    <w:name w:val="No List111"/>
    <w:next w:val="NoList"/>
    <w:uiPriority w:val="99"/>
    <w:semiHidden/>
    <w:unhideWhenUsed/>
    <w:rsid w:val="00F95B1D"/>
  </w:style>
  <w:style w:type="table" w:customStyle="1" w:styleId="TableGrid12">
    <w:name w:val="Table Grid12"/>
    <w:basedOn w:val="TableNormal"/>
    <w:next w:val="TableGrid"/>
    <w:uiPriority w:val="59"/>
    <w:rsid w:val="00F95B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95B1D"/>
  </w:style>
  <w:style w:type="table" w:customStyle="1" w:styleId="TableGrid21">
    <w:name w:val="Table Grid21"/>
    <w:basedOn w:val="TableNormal"/>
    <w:next w:val="TableGrid"/>
    <w:rsid w:val="00F95B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95B1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95B1D"/>
  </w:style>
  <w:style w:type="paragraph" w:customStyle="1" w:styleId="Default">
    <w:name w:val="Default"/>
    <w:basedOn w:val="GG-body"/>
    <w:rsid w:val="00F95B1D"/>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F95B1D"/>
  </w:style>
  <w:style w:type="numbering" w:customStyle="1" w:styleId="NoList5">
    <w:name w:val="No List5"/>
    <w:next w:val="NoList"/>
    <w:uiPriority w:val="99"/>
    <w:semiHidden/>
    <w:unhideWhenUsed/>
    <w:rsid w:val="00F95B1D"/>
  </w:style>
  <w:style w:type="table" w:customStyle="1" w:styleId="RTWSATable">
    <w:name w:val="RTWSA Table"/>
    <w:basedOn w:val="TableNormal"/>
    <w:uiPriority w:val="99"/>
    <w:rsid w:val="00F95B1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F95B1D"/>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F95B1D"/>
  </w:style>
  <w:style w:type="table" w:customStyle="1" w:styleId="TableGrid13">
    <w:name w:val="Table Grid13"/>
    <w:basedOn w:val="TableNormal"/>
    <w:next w:val="TableGrid"/>
    <w:uiPriority w:val="59"/>
    <w:rsid w:val="00F95B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95B1D"/>
  </w:style>
  <w:style w:type="numbering" w:customStyle="1" w:styleId="NoList112">
    <w:name w:val="No List112"/>
    <w:next w:val="NoList"/>
    <w:uiPriority w:val="99"/>
    <w:semiHidden/>
    <w:unhideWhenUsed/>
    <w:rsid w:val="00F95B1D"/>
  </w:style>
  <w:style w:type="table" w:customStyle="1" w:styleId="TableGrid14">
    <w:name w:val="Table Grid14"/>
    <w:basedOn w:val="TableNormal"/>
    <w:next w:val="TableGrid"/>
    <w:uiPriority w:val="59"/>
    <w:rsid w:val="00F95B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F95B1D"/>
  </w:style>
  <w:style w:type="table" w:customStyle="1" w:styleId="TableGrid22">
    <w:name w:val="Table Grid22"/>
    <w:basedOn w:val="TableNormal"/>
    <w:next w:val="TableGrid"/>
    <w:rsid w:val="00F95B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F95B1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95B1D"/>
  </w:style>
  <w:style w:type="numbering" w:customStyle="1" w:styleId="NoList41">
    <w:name w:val="No List41"/>
    <w:next w:val="NoList"/>
    <w:uiPriority w:val="99"/>
    <w:semiHidden/>
    <w:unhideWhenUsed/>
    <w:rsid w:val="00F95B1D"/>
  </w:style>
  <w:style w:type="numbering" w:customStyle="1" w:styleId="NoList51">
    <w:name w:val="No List51"/>
    <w:next w:val="NoList"/>
    <w:uiPriority w:val="99"/>
    <w:semiHidden/>
    <w:unhideWhenUsed/>
    <w:rsid w:val="00F95B1D"/>
  </w:style>
  <w:style w:type="table" w:customStyle="1" w:styleId="RTWSATable1">
    <w:name w:val="RTWSA Table1"/>
    <w:basedOn w:val="TableNormal"/>
    <w:uiPriority w:val="99"/>
    <w:rsid w:val="00F95B1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F95B1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F95B1D"/>
    <w:rPr>
      <w:color w:val="605E5C"/>
      <w:shd w:val="clear" w:color="auto" w:fill="E1DFDD"/>
    </w:rPr>
  </w:style>
  <w:style w:type="character" w:styleId="FollowedHyperlink">
    <w:name w:val="FollowedHyperlink"/>
    <w:basedOn w:val="DefaultParagraphFont"/>
    <w:uiPriority w:val="99"/>
    <w:semiHidden/>
    <w:unhideWhenUsed/>
    <w:rsid w:val="00F95B1D"/>
    <w:rPr>
      <w:color w:val="954F72"/>
      <w:u w:val="single"/>
    </w:rPr>
  </w:style>
  <w:style w:type="paragraph" w:customStyle="1" w:styleId="msonormal0">
    <w:name w:val="msonormal"/>
    <w:basedOn w:val="Normal"/>
    <w:rsid w:val="00F95B1D"/>
    <w:pPr>
      <w:spacing w:before="100" w:beforeAutospacing="1" w:after="100" w:afterAutospacing="1" w:line="240" w:lineRule="auto"/>
      <w:jc w:val="left"/>
    </w:pPr>
    <w:rPr>
      <w:rFonts w:eastAsia="Times New Roman"/>
      <w:sz w:val="24"/>
      <w:szCs w:val="24"/>
      <w:lang w:eastAsia="en-AU"/>
    </w:rPr>
  </w:style>
  <w:style w:type="paragraph" w:customStyle="1" w:styleId="xl65">
    <w:name w:val="xl65"/>
    <w:basedOn w:val="Normal"/>
    <w:rsid w:val="00F95B1D"/>
    <w:pPr>
      <w:spacing w:before="100" w:beforeAutospacing="1" w:after="100" w:afterAutospacing="1" w:line="240" w:lineRule="auto"/>
      <w:jc w:val="left"/>
    </w:pPr>
    <w:rPr>
      <w:rFonts w:eastAsia="Times New Roman"/>
      <w:b/>
      <w:bCs/>
      <w:sz w:val="24"/>
      <w:szCs w:val="24"/>
      <w:lang w:eastAsia="en-AU"/>
    </w:rPr>
  </w:style>
  <w:style w:type="paragraph" w:customStyle="1" w:styleId="xl63">
    <w:name w:val="xl63"/>
    <w:basedOn w:val="Normal"/>
    <w:rsid w:val="00016793"/>
    <w:pPr>
      <w:spacing w:before="100" w:beforeAutospacing="1" w:after="100" w:afterAutospacing="1" w:line="240" w:lineRule="auto"/>
      <w:jc w:val="left"/>
    </w:pPr>
    <w:rPr>
      <w:rFonts w:eastAsia="Times New Roman"/>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subordleg&amp;legtitle=Fisheries%20Management%20(Blue%20Crab%20Fishery)%20Regulations%202013" TargetMode="External"/><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hyperlink" Target="http://www.legislation.sa.gov.au/index.aspx?action=legref&amp;type=act&amp;legtitle=Fair%20Work%20Act%201994" TargetMode="External"/><Relationship Id="rId84" Type="http://schemas.openxmlformats.org/officeDocument/2006/relationships/hyperlink" Target="http://www.legislation.sa.gov.au/index.aspx?action=legref&amp;type=subordleg&amp;legtitle=Anangu%20Pitjantjatjara%20Yankunytjatjara%20Land%20Rights%20Regulations%202010" TargetMode="External"/><Relationship Id="rId138" Type="http://schemas.openxmlformats.org/officeDocument/2006/relationships/hyperlink" Target="http://www.legislation.sa.gov.au/index.aspx?action=legref&amp;type=subordleg&amp;legtitle=Local%20Government%20(Financial%20Management)%20Regulations%202011" TargetMode="External"/><Relationship Id="rId159" Type="http://schemas.openxmlformats.org/officeDocument/2006/relationships/hyperlink" Target="http://www.legislation.sa.gov.au/index.aspx?action=legref&amp;type=subordleg&amp;legtitle=Public%20Corporations%20(Adelaide%20Festival%20Centre%20Trust)%20Regulations%202013" TargetMode="External"/><Relationship Id="rId170" Type="http://schemas.openxmlformats.org/officeDocument/2006/relationships/hyperlink" Target="http://www.legislation.sa.gov.au/index.aspx?action=legref&amp;type=subordleg&amp;legtitle=Rail%20Safety%20National%20Law%20(South%20Australia)%20(Drug%20and%20Alcohol%20Testing)%20Regulations%202012" TargetMode="External"/><Relationship Id="rId191" Type="http://schemas.openxmlformats.org/officeDocument/2006/relationships/hyperlink" Target="http://www.legislation.sa.gov.au/index.aspx?action=legref&amp;type=subordleg&amp;legtitle=State%20Records%20Regulations%202013" TargetMode="External"/><Relationship Id="rId205" Type="http://schemas.openxmlformats.org/officeDocument/2006/relationships/hyperlink" Target="http://www.sa.gov.au/roadsactproposals" TargetMode="External"/><Relationship Id="rId107" Type="http://schemas.openxmlformats.org/officeDocument/2006/relationships/hyperlink" Target="http://www.legislation.sa.gov.au/index.aspx?action=legref&amp;type=subordleg&amp;legtitle=Employment%20Agents%20Registration%20Regulations%202010" TargetMode="External"/><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hyperlink" Target="http://www.legislation.sa.gov.au/index.aspx?action=legref&amp;type=act&amp;legtitle=Dangerous%20Substances%20Act%201979" TargetMode="External"/><Relationship Id="rId128" Type="http://schemas.openxmlformats.org/officeDocument/2006/relationships/hyperlink" Target="http://www.legislation.sa.gov.au/index.aspx?action=legref&amp;type=subordleg&amp;legtitle=Intervention%20Orders%20(Prevention%20of%20Abuse)%20Regulations%202011" TargetMode="External"/><Relationship Id="rId149" Type="http://schemas.openxmlformats.org/officeDocument/2006/relationships/hyperlink" Target="http://www.legislation.sa.gov.au/index.aspx?action=legref&amp;type=subordleg&amp;legtitle=National%20Parks%20and%20Wildlife%20(Hunting)%20Regulations%202011" TargetMode="External"/><Relationship Id="rId5" Type="http://schemas.openxmlformats.org/officeDocument/2006/relationships/webSettings" Target="webSettings.xml"/><Relationship Id="rId95" Type="http://schemas.openxmlformats.org/officeDocument/2006/relationships/hyperlink" Target="http://www.legislation.sa.gov.au/index.aspx?action=legref&amp;type=subordleg&amp;legtitle=City%20of%20Adelaide%20(Elections%20and%20Polls)%20Regulations%202010" TargetMode="External"/><Relationship Id="rId160" Type="http://schemas.openxmlformats.org/officeDocument/2006/relationships/hyperlink" Target="http://www.legislation.sa.gov.au/index.aspx?action=legref&amp;type=subordleg&amp;legtitle=Public%20Corporations%20(Adelaide%20Venue%20Management%20Corporation)%20Regulations%202013" TargetMode="External"/><Relationship Id="rId181" Type="http://schemas.openxmlformats.org/officeDocument/2006/relationships/hyperlink" Target="http://www.legislation.sa.gov.au/index.aspx?action=legref&amp;type=subordleg&amp;legtitle=Serious%20and%20Organised%20Crime%20(Unexplained%20Wealth)%20Regulations%202010" TargetMode="External"/><Relationship Id="rId216" Type="http://schemas.openxmlformats.org/officeDocument/2006/relationships/header" Target="header5.xml"/><Relationship Id="rId22" Type="http://schemas.openxmlformats.org/officeDocument/2006/relationships/image" Target="media/image5.png"/><Relationship Id="rId43" Type="http://schemas.openxmlformats.org/officeDocument/2006/relationships/image" Target="media/image26.png"/><Relationship Id="rId64" Type="http://schemas.openxmlformats.org/officeDocument/2006/relationships/hyperlink" Target="http://www.legislation.sa.gov.au/index.aspx?action=legref&amp;type=subordleg&amp;legtitle=Fair%20Work%20(General)%20Regulations%202009" TargetMode="External"/><Relationship Id="rId118" Type="http://schemas.openxmlformats.org/officeDocument/2006/relationships/hyperlink" Target="http://www.legislation.sa.gov.au/index.aspx?action=legref&amp;type=subordleg&amp;legtitle=Fisheries%20Management%20(Miscellaneous%20Broodstock%20and%20Seedstock%20Fishery)%20Regulations%202013" TargetMode="External"/><Relationship Id="rId139" Type="http://schemas.openxmlformats.org/officeDocument/2006/relationships/hyperlink" Target="http://www.legislation.sa.gov.au/index.aspx?action=legref&amp;type=subordleg&amp;legtitle=Local%20Government%20(General)%20Regulations%202013" TargetMode="External"/><Relationship Id="rId85" Type="http://schemas.openxmlformats.org/officeDocument/2006/relationships/hyperlink" Target="http://www.legislation.sa.gov.au/index.aspx?action=legref&amp;type=subordleg&amp;legtitle=Animal%20Welfare%20Regulations%202012" TargetMode="External"/><Relationship Id="rId150" Type="http://schemas.openxmlformats.org/officeDocument/2006/relationships/hyperlink" Target="http://www.legislation.sa.gov.au/index.aspx?action=legref&amp;type=subordleg&amp;legtitle=National%20Parks%20and%20Wildlife%20(Kanku-Breakaways%20Conservation%20Park)%20Regulations%202013" TargetMode="External"/><Relationship Id="rId171" Type="http://schemas.openxmlformats.org/officeDocument/2006/relationships/hyperlink" Target="http://www.legislation.sa.gov.au/index.aspx?action=legref&amp;type=subordleg&amp;legtitle=Rail%20Safety%20National%20Law%20(South%20Australia)%20(Transitional%20Arrangements)%20Regulations%202012" TargetMode="External"/><Relationship Id="rId192" Type="http://schemas.openxmlformats.org/officeDocument/2006/relationships/hyperlink" Target="http://www.legislation.sa.gov.au/index.aspx?action=legref&amp;type=subordleg&amp;legtitle=Summary%20Procedure%20(Restraining%20Orders)%20Regulations%202011" TargetMode="External"/><Relationship Id="rId206" Type="http://schemas.openxmlformats.org/officeDocument/2006/relationships/hyperlink" Target="http://www.sa.gov.au/roadsactproposals" TargetMode="External"/><Relationship Id="rId12" Type="http://schemas.openxmlformats.org/officeDocument/2006/relationships/footer" Target="footer2.xml"/><Relationship Id="rId33" Type="http://schemas.openxmlformats.org/officeDocument/2006/relationships/image" Target="media/image16.png"/><Relationship Id="rId108" Type="http://schemas.openxmlformats.org/officeDocument/2006/relationships/hyperlink" Target="http://www.legislation.sa.gov.au/index.aspx?action=legref&amp;type=subordleg&amp;legtitle=Energy%20Products%20(Safety%20and%20Efficiency)%20Regulations%202012" TargetMode="External"/><Relationship Id="rId129" Type="http://schemas.openxmlformats.org/officeDocument/2006/relationships/hyperlink" Target="http://www.legislation.sa.gov.au/index.aspx?action=legref&amp;type=subordleg&amp;legtitle=Juries%20(General)%20Regulations%202013" TargetMode="External"/><Relationship Id="rId54" Type="http://schemas.openxmlformats.org/officeDocument/2006/relationships/hyperlink" Target="http://www.legislation.sa.gov.au/index.aspx?action=legref&amp;type=act&amp;legtitle=Land%20Valuers%20Act%201994" TargetMode="External"/><Relationship Id="rId75" Type="http://schemas.openxmlformats.org/officeDocument/2006/relationships/hyperlink" Target="http://www.legislation.sa.gov.au/index.aspx?action=legref&amp;type=act&amp;legtitle=Petroleum%20Products%20Regulation%20Act%201995" TargetMode="External"/><Relationship Id="rId96" Type="http://schemas.openxmlformats.org/officeDocument/2006/relationships/hyperlink" Target="http://www.legislation.sa.gov.au/index.aspx?action=legref&amp;type=subordleg&amp;legtitle=City%20of%20Adelaide%20(Members%20Allowances%20and%20Benefits)%20Regulations%202010" TargetMode="External"/><Relationship Id="rId140" Type="http://schemas.openxmlformats.org/officeDocument/2006/relationships/hyperlink" Target="http://www.legislation.sa.gov.au/index.aspx?action=legref&amp;type=subordleg&amp;legtitle=Local%20Government%20(Members%20Allowances%20and%20Benefits)%20Regulations%202010" TargetMode="External"/><Relationship Id="rId161" Type="http://schemas.openxmlformats.org/officeDocument/2006/relationships/hyperlink" Target="http://www.legislation.sa.gov.au/index.aspx?action=legref&amp;type=subordleg&amp;legtitle=Public%20Corporations%20(Distribution%20Lessor%20Corporation)%20Regulations%202010" TargetMode="External"/><Relationship Id="rId182" Type="http://schemas.openxmlformats.org/officeDocument/2006/relationships/hyperlink" Target="http://www.legislation.sa.gov.au/index.aspx?action=legref&amp;type=subordleg&amp;legtitle=Small%20Business%20Commissioner%20Regulations%202012" TargetMode="External"/><Relationship Id="rId217" Type="http://schemas.openxmlformats.org/officeDocument/2006/relationships/header" Target="header6.xml"/><Relationship Id="rId6" Type="http://schemas.openxmlformats.org/officeDocument/2006/relationships/footnotes" Target="footnotes.xml"/><Relationship Id="rId23" Type="http://schemas.openxmlformats.org/officeDocument/2006/relationships/image" Target="media/image6.png"/><Relationship Id="rId119" Type="http://schemas.openxmlformats.org/officeDocument/2006/relationships/hyperlink" Target="http://www.legislation.sa.gov.au/index.aspx?action=legref&amp;type=subordleg&amp;legtitle=Fisheries%20Management%20(Miscellaneous%20Developmental%20Fishery)%20Regulations%202013" TargetMode="External"/><Relationship Id="rId44" Type="http://schemas.openxmlformats.org/officeDocument/2006/relationships/image" Target="media/image27.png"/><Relationship Id="rId65" Type="http://schemas.openxmlformats.org/officeDocument/2006/relationships/hyperlink" Target="http://www.legislation.sa.gov.au/index.aspx?action=legref&amp;type=act&amp;legtitle=Legislative%20Instruments%20Act%201978" TargetMode="External"/><Relationship Id="rId86" Type="http://schemas.openxmlformats.org/officeDocument/2006/relationships/hyperlink" Target="http://www.legislation.sa.gov.au/index.aspx?action=legref&amp;type=subordleg&amp;legtitle=Architectural%20Practice%20(Election)%20Regulations%202010" TargetMode="External"/><Relationship Id="rId130" Type="http://schemas.openxmlformats.org/officeDocument/2006/relationships/hyperlink" Target="http://www.legislation.sa.gov.au/index.aspx?action=legref&amp;type=subordleg&amp;legtitle=Land%20Agents%20Regulations%202010" TargetMode="External"/><Relationship Id="rId151" Type="http://schemas.openxmlformats.org/officeDocument/2006/relationships/hyperlink" Target="http://www.legislation.sa.gov.au/index.aspx?action=legref&amp;type=subordleg&amp;legtitle=National%20Parks%20and%20Wildlife%20(Parking)%20Regulations%202012" TargetMode="External"/><Relationship Id="rId172" Type="http://schemas.openxmlformats.org/officeDocument/2006/relationships/hyperlink" Target="http://www.legislation.sa.gov.au/index.aspx?action=legref&amp;type=subordleg&amp;legtitle=Recreation%20Grounds%20Regulations%202011" TargetMode="External"/><Relationship Id="rId193" Type="http://schemas.openxmlformats.org/officeDocument/2006/relationships/hyperlink" Target="http://www.legislation.sa.gov.au/index.aspx?action=legref&amp;type=subordleg&amp;legtitle=Superannuation%20Funds%20Management%20Corporation%20of%20South%20Australia%20Regulations%202010" TargetMode="External"/><Relationship Id="rId207" Type="http://schemas.openxmlformats.org/officeDocument/2006/relationships/hyperlink" Target="mailto:consultation@cityofpae.sa.gov.au" TargetMode="External"/><Relationship Id="rId13" Type="http://schemas.openxmlformats.org/officeDocument/2006/relationships/header" Target="header3.xml"/><Relationship Id="rId109" Type="http://schemas.openxmlformats.org/officeDocument/2006/relationships/hyperlink" Target="http://www.legislation.sa.gov.au/index.aspx?action=legref&amp;type=subordleg&amp;legtitle=Energy%20Resources%20Regulations%202013" TargetMode="External"/><Relationship Id="rId34" Type="http://schemas.openxmlformats.org/officeDocument/2006/relationships/image" Target="media/image17.png"/><Relationship Id="rId55" Type="http://schemas.openxmlformats.org/officeDocument/2006/relationships/hyperlink" Target="http://www.legislation.sa.gov.au/index.aspx?action=legref&amp;type=act&amp;legtitle=Land%20Valuers%20Regulations%202010" TargetMode="External"/><Relationship Id="rId76" Type="http://schemas.openxmlformats.org/officeDocument/2006/relationships/hyperlink" Target="http://www.legislation.sa.gov.au/index.aspx?action=legref&amp;type=act&amp;legtitle=Employment%20Agents%20Registration%20Act%201993" TargetMode="External"/><Relationship Id="rId97" Type="http://schemas.openxmlformats.org/officeDocument/2006/relationships/hyperlink" Target="http://www.legislation.sa.gov.au/index.aspx?action=legref&amp;type=subordleg&amp;legtitle=Civil%20Liability%20Regulations%202013" TargetMode="External"/><Relationship Id="rId120" Type="http://schemas.openxmlformats.org/officeDocument/2006/relationships/hyperlink" Target="http://www.legislation.sa.gov.au/index.aspx?action=legref&amp;type=subordleg&amp;legtitle=Fisheries%20Management%20(Miscellaneous%20Research%20Fishery)%20Regulations%202013" TargetMode="External"/><Relationship Id="rId141" Type="http://schemas.openxmlformats.org/officeDocument/2006/relationships/hyperlink" Target="http://www.legislation.sa.gov.au/index.aspx?action=legref&amp;type=subordleg&amp;legtitle=Local%20Government%20(Procedures%20at%20Meetings)%20Regulations%202013" TargetMode="External"/><Relationship Id="rId7" Type="http://schemas.openxmlformats.org/officeDocument/2006/relationships/endnotes" Target="endnotes.xml"/><Relationship Id="rId162" Type="http://schemas.openxmlformats.org/officeDocument/2006/relationships/hyperlink" Target="http://www.legislation.sa.gov.au/index.aspx?action=legref&amp;type=subordleg&amp;legtitle=Public%20Corporations%20(Generation%20Lessor%20Corporation)%20Regulations%202010" TargetMode="External"/><Relationship Id="rId183" Type="http://schemas.openxmlformats.org/officeDocument/2006/relationships/hyperlink" Target="http://www.legislation.sa.gov.au/index.aspx?action=legref&amp;type=subordleg&amp;legtitle=South%20Australian%20Housing%20Trust%20Regulations%202010" TargetMode="External"/><Relationship Id="rId218" Type="http://schemas.openxmlformats.org/officeDocument/2006/relationships/fontTable" Target="fontTable.xml"/><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hyperlink" Target="http://www.legislation.sa.gov.au/index.aspx?action=legref&amp;type=act&amp;legtitle=Fair%20Work%20Act%201994" TargetMode="External"/><Relationship Id="rId87" Type="http://schemas.openxmlformats.org/officeDocument/2006/relationships/hyperlink" Target="http://www.legislation.sa.gov.au/index.aspx?action=legref&amp;type=subordleg&amp;legtitle=Architectural%20Practice%20(General)%20Regulations%202010" TargetMode="External"/><Relationship Id="rId110" Type="http://schemas.openxmlformats.org/officeDocument/2006/relationships/hyperlink" Target="http://www.legislation.sa.gov.au/index.aspx?action=legref&amp;type=subordleg&amp;legtitle=Expiation%20of%20Offences%20Regulations%202011" TargetMode="External"/><Relationship Id="rId131" Type="http://schemas.openxmlformats.org/officeDocument/2006/relationships/hyperlink" Target="http://www.legislation.sa.gov.au/index.aspx?action=legref&amp;type=subordleg&amp;legtitle=Land%20Tax%20Regulations%202010" TargetMode="External"/><Relationship Id="rId152" Type="http://schemas.openxmlformats.org/officeDocument/2006/relationships/hyperlink" Target="http://www.legislation.sa.gov.au/index.aspx?action=legref&amp;type=subordleg&amp;legtitle=National%20Parks%20and%20Wildlife%20(Protected%20Animals%E2%80%94Marine%20Mammals)%20Regulations%202010" TargetMode="External"/><Relationship Id="rId173" Type="http://schemas.openxmlformats.org/officeDocument/2006/relationships/hyperlink" Target="http://www.legislation.sa.gov.au/index.aspx?action=legref&amp;type=subordleg&amp;legtitle=Residential%20Tenancies%20Regulations%202010" TargetMode="External"/><Relationship Id="rId194" Type="http://schemas.openxmlformats.org/officeDocument/2006/relationships/hyperlink" Target="http://www.legislation.sa.gov.au/index.aspx?action=legref&amp;type=subordleg&amp;legtitle=TAFE%20SA%20Regulations%202012" TargetMode="External"/><Relationship Id="rId208" Type="http://schemas.openxmlformats.org/officeDocument/2006/relationships/hyperlink" Target="http://www.sa.gov.au/roadsactproposals" TargetMode="External"/><Relationship Id="rId14"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www.legislation.sa.gov.au/index.aspx?action=legref&amp;type=subordleg&amp;legtitle=Land%20Valuers%20Regulations%202010" TargetMode="External"/><Relationship Id="rId77" Type="http://schemas.openxmlformats.org/officeDocument/2006/relationships/hyperlink" Target="http://www.legislation.sa.gov.au/index.aspx?action=legref&amp;type=act&amp;legtitle=Explosives%20Act%201936" TargetMode="External"/><Relationship Id="rId100" Type="http://schemas.openxmlformats.org/officeDocument/2006/relationships/hyperlink" Target="http://www.legislation.sa.gov.au/index.aspx?action=legref&amp;type=subordleg&amp;legtitle=Controlled%20Substances%20(Poisons)%20Regulations%202011" TargetMode="External"/><Relationship Id="rId105" Type="http://schemas.openxmlformats.org/officeDocument/2006/relationships/hyperlink" Target="http://www.legislation.sa.gov.au/index.aspx?action=legref&amp;type=subordleg&amp;legtitle=Education%20and%20Early%20Childhood%20Services%20(Registration%20and%20Standards)%20Regulations%202011" TargetMode="External"/><Relationship Id="rId126" Type="http://schemas.openxmlformats.org/officeDocument/2006/relationships/hyperlink" Target="http://www.legislation.sa.gov.au/index.aspx?action=legref&amp;type=subordleg&amp;legtitle=Hydroponics%20Industry%20Control%20Regulations%202010" TargetMode="External"/><Relationship Id="rId147" Type="http://schemas.openxmlformats.org/officeDocument/2006/relationships/hyperlink" Target="http://www.legislation.sa.gov.au/index.aspx?action=legref&amp;type=subordleg&amp;legtitle=Motor%20Vehicles%20(Third%20Party%20Insurance)%20Regulations%202013" TargetMode="External"/><Relationship Id="rId168" Type="http://schemas.openxmlformats.org/officeDocument/2006/relationships/hyperlink" Target="http://www.legislation.sa.gov.au/index.aspx?action=legref&amp;type=subordleg&amp;legtitle=Public%20Sector%20Regulations%202010"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www.legislation.sa.gov.au/index.aspx?action=legref&amp;type=act&amp;legtitle=Bankruptcy%20Act%201966" TargetMode="External"/><Relationship Id="rId93" Type="http://schemas.openxmlformats.org/officeDocument/2006/relationships/hyperlink" Target="http://www.legislation.sa.gov.au/index.aspx?action=legref&amp;type=subordleg&amp;legtitle=Carrick%20Hill%20Trust%20Regulations%202012" TargetMode="External"/><Relationship Id="rId98" Type="http://schemas.openxmlformats.org/officeDocument/2006/relationships/hyperlink" Target="http://www.legislation.sa.gov.au/index.aspx?action=legref&amp;type=subordleg&amp;legtitle=Classification%20(Publications%20Films%20and%20Computer%20Games)%20Regulations%202011" TargetMode="External"/><Relationship Id="rId121" Type="http://schemas.openxmlformats.org/officeDocument/2006/relationships/hyperlink" Target="http://www.legislation.sa.gov.au/index.aspx?action=legref&amp;type=subordleg&amp;legtitle=Forestry%20Regulations%202013" TargetMode="External"/><Relationship Id="rId142" Type="http://schemas.openxmlformats.org/officeDocument/2006/relationships/hyperlink" Target="http://www.legislation.sa.gov.au/index.aspx?action=legref&amp;type=subordleg&amp;legtitle=Marine%20Parks%20(Zoning)%20Regulations%202012" TargetMode="External"/><Relationship Id="rId163" Type="http://schemas.openxmlformats.org/officeDocument/2006/relationships/hyperlink" Target="http://www.legislation.sa.gov.au/index.aspx?action=legref&amp;type=subordleg&amp;legtitle=Public%20Corporations%20(Lifetime%20Support%20Authority)%20Regulations%202013" TargetMode="External"/><Relationship Id="rId184" Type="http://schemas.openxmlformats.org/officeDocument/2006/relationships/hyperlink" Target="http://www.legislation.sa.gov.au/index.aspx?action=legref&amp;type=subordleg&amp;legtitle=South%20Australian%20Ports%20(Disposal%20of%20Maritime%20Assets)%20Regulations%202012" TargetMode="External"/><Relationship Id="rId189" Type="http://schemas.openxmlformats.org/officeDocument/2006/relationships/hyperlink" Target="http://www.legislation.sa.gov.au/index.aspx?action=legref&amp;type=subordleg&amp;legtitle=Spent%20Convictions%20Regulations%202011"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governmentgazette.sa.gov.au" TargetMode="Externa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www.legislation.sa.gov.au/index.aspx?action=legref&amp;type=subordleg&amp;legtitle=Fair%20Work%20(Representation)%20Regulations%202024" TargetMode="External"/><Relationship Id="rId116" Type="http://schemas.openxmlformats.org/officeDocument/2006/relationships/hyperlink" Target="http://www.legislation.sa.gov.au/index.aspx?action=legref&amp;type=subordleg&amp;legtitle=Family%20Relationships%20Regulations%202010" TargetMode="External"/><Relationship Id="rId137" Type="http://schemas.openxmlformats.org/officeDocument/2006/relationships/hyperlink" Target="http://www.legislation.sa.gov.au/index.aspx?action=legref&amp;type=subordleg&amp;legtitle=Local%20Government%20(Elections)%20Regulations%202010" TargetMode="External"/><Relationship Id="rId158" Type="http://schemas.openxmlformats.org/officeDocument/2006/relationships/hyperlink" Target="http://www.legislation.sa.gov.au/index.aspx?action=legref&amp;type=subordleg&amp;legtitle=Protection%20of%20Marine%20Waters%20(Prevention%20of%20Pollution%20from%20Ships)%20Regulations%202013" TargetMode="Externa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hyperlink" Target="http://www.legislation.sa.gov.au/index.aspx?action=legref&amp;type=act&amp;legtitle=Fair%20Work%20Act%201994" TargetMode="External"/><Relationship Id="rId83" Type="http://schemas.openxmlformats.org/officeDocument/2006/relationships/hyperlink" Target="http://www.legislation.sa.gov.au/index.aspx?action=legref&amp;type=act&amp;legtitle=Legislative%20Instruments%20Act%201978" TargetMode="External"/><Relationship Id="rId88" Type="http://schemas.openxmlformats.org/officeDocument/2006/relationships/hyperlink" Target="http://www.legislation.sa.gov.au/index.aspx?action=legref&amp;type=subordleg&amp;legtitle=ASER%20(Restructure)%20Regulations%202013" TargetMode="External"/><Relationship Id="rId111" Type="http://schemas.openxmlformats.org/officeDocument/2006/relationships/hyperlink" Target="http://www.legislation.sa.gov.au/index.aspx?action=legref&amp;type=subordleg&amp;legtitle=Explosives%20Regulations%202011" TargetMode="External"/><Relationship Id="rId132" Type="http://schemas.openxmlformats.org/officeDocument/2006/relationships/hyperlink" Target="http://www.legislation.sa.gov.au/index.aspx?action=legref&amp;type=subordleg&amp;legtitle=Land%20Valuers%20Regulations%202010" TargetMode="External"/><Relationship Id="rId153" Type="http://schemas.openxmlformats.org/officeDocument/2006/relationships/hyperlink" Target="http://www.legislation.sa.gov.au/index.aspx?action=legref&amp;type=subordleg&amp;legtitle=Opal%20Mining%20Regulations%202012" TargetMode="External"/><Relationship Id="rId174" Type="http://schemas.openxmlformats.org/officeDocument/2006/relationships/hyperlink" Target="http://www.legislation.sa.gov.au/index.aspx?action=legref&amp;type=subordleg&amp;legtitle=Retail%20and%20Commercial%20Leases%20Regulations%202010" TargetMode="External"/><Relationship Id="rId179" Type="http://schemas.openxmlformats.org/officeDocument/2006/relationships/hyperlink" Target="http://www.legislation.sa.gov.au/index.aspx?action=legref&amp;type=subordleg&amp;legtitle=Second-hand%20Vehicle%20Dealers%20Regulations%202010" TargetMode="External"/><Relationship Id="rId195" Type="http://schemas.openxmlformats.org/officeDocument/2006/relationships/hyperlink" Target="http://www.legislation.sa.gov.au/index.aspx?action=legref&amp;type=subordleg&amp;legtitle=Trustee%20Regulations%202011" TargetMode="External"/><Relationship Id="rId209" Type="http://schemas.openxmlformats.org/officeDocument/2006/relationships/hyperlink" Target="https://www.aemc.gov.au/contact-us/lodge-submission" TargetMode="External"/><Relationship Id="rId190" Type="http://schemas.openxmlformats.org/officeDocument/2006/relationships/hyperlink" Target="http://www.legislation.sa.gov.au/index.aspx?action=legref&amp;type=subordleg&amp;legtitle=Stamp%20Duties%20Regulations%202013" TargetMode="External"/><Relationship Id="rId204" Type="http://schemas.openxmlformats.org/officeDocument/2006/relationships/hyperlink" Target="mailto:dem.miningregrehab@sa.gov.au" TargetMode="External"/><Relationship Id="rId15" Type="http://schemas.openxmlformats.org/officeDocument/2006/relationships/footer" Target="footer3.xml"/><Relationship Id="rId36" Type="http://schemas.openxmlformats.org/officeDocument/2006/relationships/image" Target="media/image19.png"/><Relationship Id="rId57" Type="http://schemas.openxmlformats.org/officeDocument/2006/relationships/hyperlink" Target="http://www.legislation.sa.gov.au/index.aspx?action=legref&amp;type=subordleg&amp;legtitle=Land%20Valuers%20Regulations%201995" TargetMode="External"/><Relationship Id="rId106" Type="http://schemas.openxmlformats.org/officeDocument/2006/relationships/hyperlink" Target="http://www.legislation.sa.gov.au/index.aspx?action=legref&amp;type=subordleg&amp;legtitle=Electricity%20(General)%20Regulations%202012" TargetMode="External"/><Relationship Id="rId127" Type="http://schemas.openxmlformats.org/officeDocument/2006/relationships/hyperlink" Target="http://www.legislation.sa.gov.au/index.aspx?action=legref&amp;type=act&amp;legtitle=Independent%20Commission%20Against%20Corruption%20Regulations%202013" TargetMode="Externa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hyperlink" Target="http://www.legislation.sa.gov.au/index.aspx?action=legref&amp;type=act&amp;legtitle=Personal%20Property%20Securities%20Act%202009" TargetMode="External"/><Relationship Id="rId78" Type="http://schemas.openxmlformats.org/officeDocument/2006/relationships/hyperlink" Target="http://www.legislation.sa.gov.au/index.aspx?action=legref&amp;type=act&amp;legtitle=Fair%20Work%20Act%201994" TargetMode="External"/><Relationship Id="rId94" Type="http://schemas.openxmlformats.org/officeDocument/2006/relationships/hyperlink" Target="http://www.legislation.sa.gov.au/index.aspx?action=legref&amp;type=subordleg&amp;legtitle=Casino%20Regulations%202013" TargetMode="External"/><Relationship Id="rId99" Type="http://schemas.openxmlformats.org/officeDocument/2006/relationships/hyperlink" Target="http://www.legislation.sa.gov.au/index.aspx?action=legref&amp;type=subordleg&amp;legtitle=Community%20Titles%20Regulations%202011" TargetMode="External"/><Relationship Id="rId101" Type="http://schemas.openxmlformats.org/officeDocument/2006/relationships/hyperlink" Target="http://www.legislation.sa.gov.au/index.aspx?action=legref&amp;type=subordleg&amp;legtitle=Conveyancers%20Regulations%202010" TargetMode="External"/><Relationship Id="rId122" Type="http://schemas.openxmlformats.org/officeDocument/2006/relationships/hyperlink" Target="http://www.legislation.sa.gov.au/index.aspx?action=legref&amp;type=subordleg&amp;legtitle=Gas%20Regulations%202012" TargetMode="External"/><Relationship Id="rId143" Type="http://schemas.openxmlformats.org/officeDocument/2006/relationships/hyperlink" Target="http://www.legislation.sa.gov.au/index.aspx?action=legref&amp;type=subordleg&amp;legtitle=Marine%20Safety%20(Domestic%20Commercial%20Vessel)%20National%20Law%20(Application)%20Regulations%202013" TargetMode="External"/><Relationship Id="rId148" Type="http://schemas.openxmlformats.org/officeDocument/2006/relationships/hyperlink" Target="http://www.legislation.sa.gov.au/index.aspx?action=legref&amp;type=subordleg&amp;legtitle=National%20Energy%20Retail%20Law%20(Local%20Provisions)%20Regulations%202013" TargetMode="External"/><Relationship Id="rId164" Type="http://schemas.openxmlformats.org/officeDocument/2006/relationships/hyperlink" Target="http://www.legislation.sa.gov.au/index.aspx?action=legref&amp;type=subordleg&amp;legtitle=Public%20Corporations%20(Lotteries%20Commission%E2%80%94Tax%20and%20Other%20Liabilities)%20Regulations%202012" TargetMode="External"/><Relationship Id="rId169" Type="http://schemas.openxmlformats.org/officeDocument/2006/relationships/hyperlink" Target="http://www.legislation.sa.gov.au/index.aspx?action=legref&amp;type=subordleg&amp;legtitle=Public%20Trustee%20Regulations%202010" TargetMode="External"/><Relationship Id="rId185" Type="http://schemas.openxmlformats.org/officeDocument/2006/relationships/hyperlink" Target="http://www.legislation.sa.gov.au/index.aspx?action=legref&amp;type=subordleg&amp;legtitle=South%20Australian%20Public%20Health%20(General)%20Regulations%20201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legislation.sa.gov.au/index.aspx?action=legref&amp;type=subordleg&amp;legtitle=Security%20and%20Investigation%20Industry%20Regulations%202011" TargetMode="External"/><Relationship Id="rId210" Type="http://schemas.openxmlformats.org/officeDocument/2006/relationships/hyperlink" Target="https://www.aemc.gov.au/terms-use/privacy" TargetMode="External"/><Relationship Id="rId215" Type="http://schemas.openxmlformats.org/officeDocument/2006/relationships/hyperlink" Target="http://www.governmentgazette.sa.gov.au" TargetMode="Externa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hyperlink" Target="http://www.legislation.sa.gov.au/index.aspx?action=legref&amp;type=subordleg&amp;legtitle=Fair%20Work%20(Representation)%20Regulations%202009" TargetMode="External"/><Relationship Id="rId89" Type="http://schemas.openxmlformats.org/officeDocument/2006/relationships/hyperlink" Target="http://www.legislation.sa.gov.au/index.aspx?action=legref&amp;type=subordleg&amp;legtitle=Assisted%20Reproductive%20Treatment%20Regulations%202010" TargetMode="External"/><Relationship Id="rId112" Type="http://schemas.openxmlformats.org/officeDocument/2006/relationships/hyperlink" Target="http://www.legislation.sa.gov.au/index.aspx?action=legref&amp;type=subordleg&amp;legtitle=Fair%20Trading%20(Farming%20Industry%20Dispute%20Resolution%20Code)%20Regulations%202013" TargetMode="External"/><Relationship Id="rId133" Type="http://schemas.openxmlformats.org/officeDocument/2006/relationships/hyperlink" Target="http://www.legislation.sa.gov.au/index.aspx?action=legref&amp;type=subordleg&amp;legtitle=Land%20and%20Business%20(Sale%20and%20Conveyancing)%20Regulations%202010" TargetMode="External"/><Relationship Id="rId154" Type="http://schemas.openxmlformats.org/officeDocument/2006/relationships/hyperlink" Target="http://www.legislation.sa.gov.au/index.aspx?action=legref&amp;type=subordleg&amp;legtitle=Outback%20Communities%20(Administration%20and%20Management)%20Regulations%202010" TargetMode="External"/><Relationship Id="rId175" Type="http://schemas.openxmlformats.org/officeDocument/2006/relationships/hyperlink" Target="http://www.legislation.sa.gov.au/index.aspx?action=legref&amp;type=subordleg&amp;legtitle=Road%20Traffic%20(Light%20Vehicle%20Mass%20and%20Loading%20Requirements)%20Regulations%202013" TargetMode="External"/><Relationship Id="rId196" Type="http://schemas.openxmlformats.org/officeDocument/2006/relationships/hyperlink" Target="http://www.legislation.sa.gov.au/index.aspx?action=legref&amp;type=subordleg&amp;legtitle=Unclaimed%20Goods%20Regulations%202013" TargetMode="External"/><Relationship Id="rId200" Type="http://schemas.openxmlformats.org/officeDocument/2006/relationships/hyperlink" Target="http://www.legislation.sa.gov.au/index.aspx?action=legref&amp;type=subordleg&amp;legtitle=Emergency%20Management%20Regulations%202009" TargetMode="External"/><Relationship Id="rId16" Type="http://schemas.openxmlformats.org/officeDocument/2006/relationships/footer" Target="footer4.xml"/><Relationship Id="rId37" Type="http://schemas.openxmlformats.org/officeDocument/2006/relationships/image" Target="media/image20.png"/><Relationship Id="rId58" Type="http://schemas.openxmlformats.org/officeDocument/2006/relationships/hyperlink" Target="http://www.legislation.sa.gov.au/index.aspx?action=legref&amp;type=act&amp;legtitle=Land%20Valuers%20Regulations%202010" TargetMode="External"/><Relationship Id="rId79" Type="http://schemas.openxmlformats.org/officeDocument/2006/relationships/hyperlink" Target="http://www.legislation.sa.gov.au/index.aspx?action=legref&amp;type=act&amp;legtitle=Long%20Service%20Leave%20Act%201987" TargetMode="External"/><Relationship Id="rId102" Type="http://schemas.openxmlformats.org/officeDocument/2006/relationships/hyperlink" Target="http://www.legislation.sa.gov.au/index.aspx?action=legref&amp;type=subordleg&amp;legtitle=Criminal%20Investigation%20(Extraterritorial%20Offences)%20Regulations%202010" TargetMode="External"/><Relationship Id="rId123" Type="http://schemas.openxmlformats.org/officeDocument/2006/relationships/hyperlink" Target="http://www.legislation.sa.gov.au/index.aspx?action=legref&amp;type=subordleg&amp;legtitle=Graffiti%20Control%20Regulations%202013" TargetMode="External"/><Relationship Id="rId144" Type="http://schemas.openxmlformats.org/officeDocument/2006/relationships/hyperlink" Target="http://www.legislation.sa.gov.au/index.aspx?action=legref&amp;type=subordleg&amp;legtitle=Mental%20Health%20Regulations%202010" TargetMode="External"/><Relationship Id="rId90" Type="http://schemas.openxmlformats.org/officeDocument/2006/relationships/hyperlink" Target="http://www.legislation.sa.gov.au/index.aspx?action=legref&amp;type=subordleg&amp;legtitle=Births%20Deaths%20and%20Marriages%20Registration%20Regulations%202011" TargetMode="External"/><Relationship Id="rId165" Type="http://schemas.openxmlformats.org/officeDocument/2006/relationships/hyperlink" Target="http://www.legislation.sa.gov.au/index.aspx?action=legref&amp;type=subordleg&amp;legtitle=Public%20Corporations%20(Southern%20Select%20Super%20Corporation)%20Regulations%202012" TargetMode="External"/><Relationship Id="rId186" Type="http://schemas.openxmlformats.org/officeDocument/2006/relationships/hyperlink" Target="http://www.legislation.sa.gov.au/index.aspx?action=legref&amp;type=subordleg&amp;legtitle=South%20Australian%20Public%20Health%20(Legionella)%20Regulations%202013" TargetMode="External"/><Relationship Id="rId211" Type="http://schemas.openxmlformats.org/officeDocument/2006/relationships/hyperlink" Target="https://www.aemc.gov.au/our-work/changing-energy-rules-unique-process/making-rule-change-request/submission-tips" TargetMode="Externa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hyperlink" Target="http://www.legislation.sa.gov.au/index.aspx?action=legref&amp;type=act&amp;legtitle=Legislative%20Instruments%20Act%201978" TargetMode="External"/><Relationship Id="rId113" Type="http://schemas.openxmlformats.org/officeDocument/2006/relationships/hyperlink" Target="http://www.legislation.sa.gov.au/index.aspx?action=legref&amp;type=subordleg&amp;legtitle=Fair%20Trading%20(Fuel%20Industry%20Code)%20Regulations%202013" TargetMode="External"/><Relationship Id="rId134" Type="http://schemas.openxmlformats.org/officeDocument/2006/relationships/hyperlink" Target="http://www.legislation.sa.gov.au/index.aspx?action=legref&amp;type=subordleg&amp;legtitle=Libraries%20Regulations%202013" TargetMode="External"/><Relationship Id="rId80" Type="http://schemas.openxmlformats.org/officeDocument/2006/relationships/hyperlink" Target="http://www.legislation.sa.gov.au/index.aspx?action=legref&amp;type=act&amp;legtitle=Mines%20and%20Works%20Inspection%20Act%201920" TargetMode="External"/><Relationship Id="rId155" Type="http://schemas.openxmlformats.org/officeDocument/2006/relationships/hyperlink" Target="http://www.legislation.sa.gov.au/index.aspx?action=legref&amp;type=subordleg&amp;legtitle=Parliament%20(Joint%20Services)%20(Retention%20Entitlement)%20Regulations%202012" TargetMode="External"/><Relationship Id="rId176" Type="http://schemas.openxmlformats.org/officeDocument/2006/relationships/hyperlink" Target="http://www.legislation.sa.gov.au/index.aspx?action=legref&amp;type=subordleg&amp;legtitle=Roxby%20Downs%20(Local%20Government%20Arrangement)%20Regulations%202012" TargetMode="External"/><Relationship Id="rId197" Type="http://schemas.openxmlformats.org/officeDocument/2006/relationships/hyperlink" Target="http://www.legislation.sa.gov.au/index.aspx?action=legref&amp;type=subordleg&amp;legtitle=Water%20Industry%20Regulations%202012" TargetMode="External"/><Relationship Id="rId201" Type="http://schemas.openxmlformats.org/officeDocument/2006/relationships/hyperlink" Target="http://www.legislation.sa.gov.au/index.aspx?action=legref&amp;type=subordleg&amp;legtitle=Legislative%20Instruments%20(Postponement%20of%20Expiry)%20Regulations%202023" TargetMode="External"/><Relationship Id="rId17" Type="http://schemas.openxmlformats.org/officeDocument/2006/relationships/hyperlink" Target="http://www.legislation.sa.gov.au/index.aspx?action=legref&amp;type=act&amp;legtitle=Statutes%20Amendment%20(Attorney%E2%80%91Generals%20Portfolio)%20Act%202024" TargetMode="External"/><Relationship Id="rId38" Type="http://schemas.openxmlformats.org/officeDocument/2006/relationships/image" Target="media/image21.png"/><Relationship Id="rId59" Type="http://schemas.openxmlformats.org/officeDocument/2006/relationships/hyperlink" Target="http://www.legislation.sa.gov.au/index.aspx?action=legref&amp;type=act&amp;legtitle=Legislative%20Instruments%20Act%201978" TargetMode="External"/><Relationship Id="rId103" Type="http://schemas.openxmlformats.org/officeDocument/2006/relationships/hyperlink" Target="http://www.legislation.sa.gov.au/index.aspx?action=legref&amp;type=subordleg&amp;legtitle=Crown%20Land%20Management%20Regulations%202010" TargetMode="External"/><Relationship Id="rId124" Type="http://schemas.openxmlformats.org/officeDocument/2006/relationships/hyperlink" Target="http://www.legislation.sa.gov.au/index.aspx?action=legref&amp;type=subordleg&amp;legtitle=Health%20Practitioner%20Regulation%20National%20Law%20(South%20Australia)%20Regulations%202010" TargetMode="External"/><Relationship Id="rId70" Type="http://schemas.openxmlformats.org/officeDocument/2006/relationships/hyperlink" Target="http://www.legislation.sa.gov.au/index.aspx?action=legref&amp;type=act&amp;legtitle=Oaths%20Act%201936" TargetMode="External"/><Relationship Id="rId91" Type="http://schemas.openxmlformats.org/officeDocument/2006/relationships/hyperlink" Target="http://www.legislation.sa.gov.au/index.aspx?action=legref&amp;type=subordleg&amp;legtitle=Building%20and%20Construction%20Industry%20Security%20of%20Payment%20Regulations%202011" TargetMode="External"/><Relationship Id="rId145" Type="http://schemas.openxmlformats.org/officeDocument/2006/relationships/hyperlink" Target="http://www.legislation.sa.gov.au/index.aspx?action=legref&amp;type=subordleg&amp;legtitle=Mines%20and%20Works%20Inspection%20Regulations%202013" TargetMode="External"/><Relationship Id="rId166" Type="http://schemas.openxmlformats.org/officeDocument/2006/relationships/hyperlink" Target="http://www.legislation.sa.gov.au/index.aspx?action=legref&amp;type=subordleg&amp;legtitle=Public%20Corporations%20(Transmission%20Lessor%20Corporation)%20Regulations%202010" TargetMode="External"/><Relationship Id="rId187" Type="http://schemas.openxmlformats.org/officeDocument/2006/relationships/hyperlink" Target="http://www.legislation.sa.gov.au/index.aspx?action=legref&amp;type=subordleg&amp;legtitle=South%20Australian%20Public%20Health%20(Notifiable%20and%20Controlled%20Notifiable%20Conditions)%20Regulations%202012" TargetMode="External"/><Relationship Id="rId1" Type="http://schemas.openxmlformats.org/officeDocument/2006/relationships/customXml" Target="../customXml/item1.xml"/><Relationship Id="rId212" Type="http://schemas.openxmlformats.org/officeDocument/2006/relationships/hyperlink" Target="http://www.aemc.gov.au"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yperlink" Target="http://www.legislation.sa.gov.au/index.aspx?action=legref&amp;type=subordleg&amp;legtitle=Fair%20Trading%20(Pre-paid%20Funerals%20Industry%20Code)%20Regulations%202011" TargetMode="External"/><Relationship Id="rId60" Type="http://schemas.openxmlformats.org/officeDocument/2006/relationships/hyperlink" Target="http://www.legislation.sa.gov.au/index.aspx?action=legref&amp;type=act&amp;legtitle=Fair%20Work%20Act%201994" TargetMode="External"/><Relationship Id="rId81" Type="http://schemas.openxmlformats.org/officeDocument/2006/relationships/hyperlink" Target="http://www.legislation.sa.gov.au/index.aspx?action=legref&amp;type=act&amp;legtitle=Shop%20Trading%20Hours%20Act%201977" TargetMode="External"/><Relationship Id="rId135" Type="http://schemas.openxmlformats.org/officeDocument/2006/relationships/hyperlink" Target="http://www.legislation.sa.gov.au/index.aspx?action=legref&amp;type=subordleg&amp;legtitle=Liquor%20Licensing%20(General)%20Regulations%202012" TargetMode="External"/><Relationship Id="rId156" Type="http://schemas.openxmlformats.org/officeDocument/2006/relationships/hyperlink" Target="http://www.legislation.sa.gov.au/index.aspx?action=legref&amp;type=subordleg&amp;legtitle=Plumbers%20Gas%20Fitters%20and%20Electricians%20Regulations%202010" TargetMode="External"/><Relationship Id="rId177" Type="http://schemas.openxmlformats.org/officeDocument/2006/relationships/hyperlink" Target="http://www.legislation.sa.gov.au/index.aspx?action=legref&amp;type=subordleg&amp;legtitle=Safe%20Drinking%20Water%20Regulations%202012" TargetMode="External"/><Relationship Id="rId198" Type="http://schemas.openxmlformats.org/officeDocument/2006/relationships/hyperlink" Target="http://www.legislation.sa.gov.au/index.aspx?action=legref&amp;type=subordleg&amp;legtitle=Witness%20Protection%20Regulations%202012" TargetMode="External"/><Relationship Id="rId202" Type="http://schemas.openxmlformats.org/officeDocument/2006/relationships/hyperlink" Target="http://www.legislation.sa.gov.au/index.aspx?action=legref&amp;type=act&amp;legtitle=Legislative%20Instruments%20Act%201978" TargetMode="External"/><Relationship Id="rId18" Type="http://schemas.openxmlformats.org/officeDocument/2006/relationships/hyperlink" Target="http://www.legislation.sa.gov.au/index.aspx?action=legref&amp;type=act&amp;legtitle=Work%20Health%20and%20Safety%20(Review%20Recommendations)%20Amendment%20Act%202024" TargetMode="External"/><Relationship Id="rId39" Type="http://schemas.openxmlformats.org/officeDocument/2006/relationships/image" Target="media/image22.png"/><Relationship Id="rId50" Type="http://schemas.openxmlformats.org/officeDocument/2006/relationships/image" Target="media/image33.png"/><Relationship Id="rId104" Type="http://schemas.openxmlformats.org/officeDocument/2006/relationships/hyperlink" Target="http://www.legislation.sa.gov.au/index.aspx?action=legref&amp;type=subordleg&amp;legtitle=Disability%20Services%20(Community%20Visitor%20Scheme)%20Regulations%202013" TargetMode="External"/><Relationship Id="rId125" Type="http://schemas.openxmlformats.org/officeDocument/2006/relationships/hyperlink" Target="http://www.legislation.sa.gov.au/index.aspx?action=legref&amp;type=subordleg&amp;legtitle=Heavy%20Vehicle%20National%20Law%20(South%20Australia)%20(Savings%20Transitional%20and%20Declaratory)%20Regulations%202013" TargetMode="External"/><Relationship Id="rId146" Type="http://schemas.openxmlformats.org/officeDocument/2006/relationships/hyperlink" Target="http://www.legislation.sa.gov.au/index.aspx?action=legref&amp;type=subordleg&amp;legtitle=Motor%20Vehicles%20Regulations%202010" TargetMode="External"/><Relationship Id="rId167" Type="http://schemas.openxmlformats.org/officeDocument/2006/relationships/hyperlink" Target="http://www.legislation.sa.gov.au/index.aspx?action=legref&amp;type=subordleg&amp;legtitle=Public%20Sector%20(Honesty%20and%20Accountability)%20Regulations%202010" TargetMode="External"/><Relationship Id="rId188" Type="http://schemas.openxmlformats.org/officeDocument/2006/relationships/hyperlink" Target="http://www.legislation.sa.gov.au/index.aspx?action=legref&amp;type=subordleg&amp;legtitle=South%20Australian%20Public%20Health%20(Wastewater)%20Regulations%202013" TargetMode="External"/><Relationship Id="rId71" Type="http://schemas.openxmlformats.org/officeDocument/2006/relationships/hyperlink" Target="http://www.legislation.sa.gov.au/index.aspx?action=legref&amp;type=act&amp;legtitle=Oaths%20Act%201936" TargetMode="External"/><Relationship Id="rId92" Type="http://schemas.openxmlformats.org/officeDocument/2006/relationships/hyperlink" Target="http://www.legislation.sa.gov.au/index.aspx?action=legref&amp;type=subordleg&amp;legtitle=Building%20Work%20Contractors%20Regulations%202011" TargetMode="External"/><Relationship Id="rId213" Type="http://schemas.openxmlformats.org/officeDocument/2006/relationships/hyperlink" Target="mailto:governmentgazettesa@sa.gov.au" TargetMode="Externa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23.png"/><Relationship Id="rId115" Type="http://schemas.openxmlformats.org/officeDocument/2006/relationships/hyperlink" Target="http://www.legislation.sa.gov.au/index.aspx?action=legref&amp;type=subordleg&amp;legtitle=Fair%20Trading%20Regulations%202010" TargetMode="External"/><Relationship Id="rId136" Type="http://schemas.openxmlformats.org/officeDocument/2006/relationships/hyperlink" Target="http://www.legislation.sa.gov.au/index.aspx?action=legref&amp;type=subordleg&amp;legtitle=Livestock%20Regulations%202013" TargetMode="External"/><Relationship Id="rId157" Type="http://schemas.openxmlformats.org/officeDocument/2006/relationships/hyperlink" Target="http://www.legislation.sa.gov.au/index.aspx?action=legref&amp;type=subordleg&amp;legtitle=Primary%20Produce%20(Food%20Safety%20Schemes)%20(Egg)%20Regulations%202012" TargetMode="External"/><Relationship Id="rId178" Type="http://schemas.openxmlformats.org/officeDocument/2006/relationships/hyperlink" Target="http://www.legislation.sa.gov.au/index.aspx?action=legref&amp;type=subordleg&amp;legtitle=Second-hand%20Dealers%20and%20Pawnbrokers%20Regulations%202013" TargetMode="External"/><Relationship Id="rId61" Type="http://schemas.openxmlformats.org/officeDocument/2006/relationships/hyperlink" Target="http://www.legislation.sa.gov.au/index.aspx?action=legref&amp;type=act&amp;legtitle=Fair%20Work%20Act%201994" TargetMode="External"/><Relationship Id="rId82" Type="http://schemas.openxmlformats.org/officeDocument/2006/relationships/hyperlink" Target="http://www.legislation.sa.gov.au/index.aspx?action=legref&amp;type=act&amp;legtitle=Legislative%20Instruments%20Act%201978" TargetMode="External"/><Relationship Id="rId199" Type="http://schemas.openxmlformats.org/officeDocument/2006/relationships/hyperlink" Target="http://www.legislation.sa.gov.au/index.aspx?action=legref&amp;type=subordleg&amp;legtitle=Work%20Health%20and%20Safety%20Regulations%202012" TargetMode="External"/><Relationship Id="rId203" Type="http://schemas.openxmlformats.org/officeDocument/2006/relationships/hyperlink" Target="https://www.energymining.sa.gov.au/industry/minerals-and-mining/mining/community-engagement-opportunities" TargetMode="External"/><Relationship Id="rId1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174</TotalTime>
  <Pages>118</Pages>
  <Words>51410</Words>
  <Characters>293038</Characters>
  <Application>Microsoft Office Word</Application>
  <DocSecurity>0</DocSecurity>
  <Lines>2441</Lines>
  <Paragraphs>687</Paragraphs>
  <ScaleCrop>false</ScaleCrop>
  <HeadingPairs>
    <vt:vector size="2" baseType="variant">
      <vt:variant>
        <vt:lpstr>Title</vt:lpstr>
      </vt:variant>
      <vt:variant>
        <vt:i4>1</vt:i4>
      </vt:variant>
    </vt:vector>
  </HeadingPairs>
  <TitlesOfParts>
    <vt:vector size="1" baseType="lpstr">
      <vt:lpstr>No. 59 - Thursday, 22 August 2024 (pp. 2869–??)</vt:lpstr>
    </vt:vector>
  </TitlesOfParts>
  <Company>SA Government</Company>
  <LinksUpToDate>false</LinksUpToDate>
  <CharactersWithSpaces>343761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59 - Thursday, 22 August 2024 (pp. 2869–2991)</dc:title>
  <dc:subject/>
  <dc:creator>Alicia Wheaton</dc:creator>
  <cp:keywords/>
  <cp:lastModifiedBy>Wheaton, Alicia (Service SA)</cp:lastModifiedBy>
  <cp:revision>101</cp:revision>
  <cp:lastPrinted>2017-06-14T02:19:00Z</cp:lastPrinted>
  <dcterms:created xsi:type="dcterms:W3CDTF">2024-08-21T03:34:00Z</dcterms:created>
  <dcterms:modified xsi:type="dcterms:W3CDTF">2024-08-22T03:08:00Z</dcterms:modified>
</cp:coreProperties>
</file>